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52AD" w:rsidRPr="00AB432F" w:rsidP="004F08CE">
      <w:pPr>
        <w:pStyle w:val="TitleCommittee0"/>
      </w:pPr>
      <w:sdt>
        <w:sdtPr>
          <w:alias w:val="CommitteeName"/>
          <w:tag w:val="CommitteeName"/>
          <w:id w:val="1869951332"/>
          <w:placeholder>
            <w:docPart w:val="1FFF4EE174274B568DB9FAB144740624"/>
          </w:placeholder>
          <w:richText/>
        </w:sdtPr>
        <w:sdtContent>
          <w:r w:rsidRPr="00AB432F">
            <w:t>International Development Sub-Committee on the Work of the Independent Commission for Aid Impact</w:t>
          </w:r>
        </w:sdtContent>
      </w:sdt>
    </w:p>
    <w:p w:rsidR="005C52AD" w:rsidRPr="00AB432F" w:rsidP="004F08CE">
      <w:pPr>
        <w:pStyle w:val="TitleInquiry0"/>
      </w:pPr>
      <w:r w:rsidRPr="00AB432F">
        <w:t xml:space="preserve">Oral evidence: </w:t>
      </w:r>
      <w:sdt>
        <w:sdtPr>
          <w:alias w:val="InquiryName"/>
          <w:tag w:val="InquiryName"/>
          <w:id w:val="377371847"/>
          <w:placeholder>
            <w:docPart w:val="1FFF4EE174274B568DB9FAB144740624"/>
          </w:placeholder>
          <w:richText/>
        </w:sdtPr>
        <w:sdtContent>
          <w:r w:rsidRPr="00AB432F">
            <w:t>ICAI's review on the changing nature of UK aid in Ghana</w:t>
          </w:r>
        </w:sdtContent>
      </w:sdt>
      <w:r w:rsidRPr="00AB432F">
        <w:t xml:space="preserve">, HC </w:t>
      </w:r>
      <w:sdt>
        <w:sdtPr>
          <w:alias w:val="InquiryRefNo"/>
          <w:tag w:val="InquiryRefNo"/>
          <w:id w:val="-281725174"/>
          <w:placeholder>
            <w:docPart w:val="1FFF4EE174274B568DB9FAB144740624"/>
          </w:placeholder>
          <w:richText/>
        </w:sdtPr>
        <w:sdtContent>
          <w:r w:rsidRPr="00AB432F">
            <w:t>535</w:t>
          </w:r>
        </w:sdtContent>
      </w:sdt>
    </w:p>
    <w:sdt>
      <w:sdtPr>
        <w:alias w:val="SittingDate"/>
        <w:tag w:val="SittingDate"/>
        <w:id w:val="-1160222926"/>
        <w:placeholder>
          <w:docPart w:val="1FFF4EE174274B568DB9FAB144740624"/>
        </w:placeholder>
        <w:richText/>
      </w:sdtPr>
      <w:sdtContent>
        <w:p w:rsidR="005C52AD" w:rsidRPr="00AB432F" w:rsidP="004F08CE">
          <w:pPr>
            <w:pStyle w:val="Para"/>
          </w:pPr>
          <w:r w:rsidRPr="00AB432F">
            <w:t>Thursday 9 July 2020</w:t>
          </w:r>
        </w:p>
      </w:sdtContent>
    </w:sdt>
    <w:p w:rsidR="005C52AD" w:rsidRPr="00AB432F" w:rsidP="004F08CE">
      <w:pPr>
        <w:pStyle w:val="Para"/>
      </w:pPr>
      <w:r w:rsidRPr="00AB432F">
        <w:t xml:space="preserve">Ordered by the House of </w:t>
      </w:r>
      <w:sdt>
        <w:sdtPr>
          <w:alias w:val="House"/>
          <w:tag w:val="House"/>
          <w:id w:val="809213435"/>
          <w:placeholder>
            <w:docPart w:val="1FFF4EE174274B568DB9FAB144740624"/>
          </w:placeholder>
          <w:richText/>
        </w:sdtPr>
        <w:sdtContent>
          <w:r w:rsidRPr="00AB432F">
            <w:t>Commons</w:t>
          </w:r>
        </w:sdtContent>
      </w:sdt>
      <w:r w:rsidRPr="00AB432F">
        <w:t xml:space="preserve"> to be published on </w:t>
      </w:r>
      <w:sdt>
        <w:sdtPr>
          <w:alias w:val="PublishDate"/>
          <w:tag w:val="PublishDate"/>
          <w:id w:val="217021599"/>
          <w:placeholder>
            <w:docPart w:val="1FFF4EE174274B568DB9FAB144740624"/>
          </w:placeholder>
          <w:richText/>
        </w:sdtPr>
        <w:sdtContent>
          <w:r w:rsidRPr="00AB432F">
            <w:t>9 July 2020</w:t>
          </w:r>
        </w:sdtContent>
      </w:sdt>
      <w:r w:rsidRPr="00AB432F">
        <w:t>.</w:t>
      </w:r>
    </w:p>
    <w:p w:rsidR="005C52AD" w:rsidRPr="00AB432F" w:rsidP="004F08CE">
      <w:sdt>
        <w:sdtPr>
          <w:alias w:val="VideoHyperlink"/>
          <w:tag w:val="VideoHyperlink"/>
          <w:id w:val="703995351"/>
          <w:placeholder>
            <w:docPart w:val="1FFF4EE174274B568DB9FAB144740624"/>
          </w:placeholder>
          <w:richText/>
        </w:sdtPr>
        <w:sdtContent>
          <w:r>
            <w:fldChar w:fldCharType="begin"/>
          </w:r>
          <w:r>
            <w:instrText xml:space="preserve"> HYPERLINK "https://parliamentlive.tv/event/index/16bda525-44fa-44c1-988d-55e2ce40b182" </w:instrText>
          </w:r>
          <w:r>
            <w:fldChar w:fldCharType="separate"/>
          </w:r>
          <w:r w:rsidRPr="007C6843">
            <w:rPr>
              <w:rStyle w:val="Hyperlink"/>
            </w:rPr>
            <w:t>Watch the meeting</w:t>
          </w:r>
          <w:r>
            <w:fldChar w:fldCharType="end"/>
          </w:r>
        </w:sdtContent>
      </w:sdt>
    </w:p>
    <w:p w:rsidR="005C52AD" w:rsidRPr="00AB432F" w:rsidP="004F08CE">
      <w:r w:rsidRPr="00AB432F">
        <w:t xml:space="preserve">Members present: </w:t>
      </w:r>
      <w:sdt>
        <w:sdtPr>
          <w:alias w:val="MembersPresent"/>
          <w:tag w:val="MembersPresent"/>
          <w:id w:val="366340316"/>
          <w:placeholder>
            <w:docPart w:val="1FFF4EE174274B568DB9FAB144740624"/>
          </w:placeholder>
          <w:richText/>
        </w:sdtPr>
        <w:sdtContent>
          <w:r w:rsidRPr="00AB432F">
            <w:t>Theo Clarke (Chair); Chris Law; Kate Osamor; Mr Virendra Sharma</w:t>
          </w:r>
          <w:r w:rsidRPr="00AB432F">
            <w:t>.</w:t>
          </w:r>
        </w:sdtContent>
      </w:sdt>
    </w:p>
    <w:p w:rsidR="005C52AD" w:rsidRPr="00AB432F" w:rsidP="004F08CE">
      <w:pPr>
        <w:pStyle w:val="ParaCentre"/>
      </w:pPr>
      <w:r w:rsidRPr="00AB432F">
        <w:t xml:space="preserve">Questions </w:t>
      </w:r>
      <w:sdt>
        <w:sdtPr>
          <w:alias w:val="QuestionNumbers"/>
          <w:tag w:val="QuestionNumbers"/>
          <w:id w:val="-1223666168"/>
          <w:placeholder>
            <w:docPart w:val="1FFF4EE174274B568DB9FAB144740624"/>
          </w:placeholder>
          <w:richText/>
        </w:sdtPr>
        <w:sdtContent>
          <w:r w:rsidRPr="00AB432F">
            <w:t xml:space="preserve">1 - </w:t>
          </w:r>
          <w:r w:rsidRPr="00AB432F">
            <w:t>23</w:t>
          </w:r>
        </w:sdtContent>
      </w:sdt>
    </w:p>
    <w:p w:rsidR="005C52AD" w:rsidRPr="00AB432F" w:rsidP="004F08CE">
      <w:pPr>
        <w:pStyle w:val="TitleWitnesses0"/>
      </w:pPr>
      <w:r w:rsidRPr="00AB432F">
        <w:t>Witness</w:t>
      </w:r>
      <w:r w:rsidRPr="00AB432F">
        <w:t>es</w:t>
      </w:r>
    </w:p>
    <w:sdt>
      <w:sdtPr>
        <w:alias w:val="WitnessSet"/>
        <w:tag w:val="WitnessSet"/>
        <w:id w:val="-368373484"/>
        <w:placeholder>
          <w:docPart w:val="4283F92F7B784BD3B7573B854F6E47B8"/>
        </w:placeholder>
        <w:richText/>
      </w:sdtPr>
      <w:sdtContent>
        <w:p w:rsidR="005C52AD" w:rsidRPr="00AB432F" w:rsidP="004F08CE">
          <w:pPr>
            <w:pStyle w:val="Para"/>
          </w:pPr>
          <w:r>
            <w:fldChar w:fldCharType="begin"/>
          </w:r>
          <w:r>
            <w:instrText xml:space="preserve"> HYPERLINK \l "Panel1" </w:instrText>
          </w:r>
          <w:r>
            <w:fldChar w:fldCharType="separate"/>
          </w:r>
          <w:r w:rsidRPr="00644B8F">
            <w:rPr>
              <w:rStyle w:val="Hyperlink"/>
            </w:rPr>
            <w:t>I</w:t>
          </w:r>
          <w:r>
            <w:fldChar w:fldCharType="end"/>
          </w:r>
          <w:r w:rsidRPr="00AB432F">
            <w:t xml:space="preserve">: James Duddridge MP, </w:t>
          </w:r>
          <w:r w:rsidRPr="00AB432F">
            <w:t>Minister</w:t>
          </w:r>
          <w:r w:rsidRPr="00AB432F">
            <w:t xml:space="preserve"> for Africa, F</w:t>
          </w:r>
          <w:r w:rsidRPr="00AB432F">
            <w:t>oreign and Commonwealth Office and</w:t>
          </w:r>
          <w:r w:rsidRPr="00AB432F">
            <w:t xml:space="preserve"> </w:t>
          </w:r>
          <w:r w:rsidRPr="00AB432F">
            <w:t>Department</w:t>
          </w:r>
          <w:r w:rsidRPr="00AB432F">
            <w:t xml:space="preserve"> for International Development; Philip Smith, Country Director, </w:t>
          </w:r>
          <w:r w:rsidRPr="00AB432F">
            <w:t>Department</w:t>
          </w:r>
          <w:r w:rsidRPr="00AB432F">
            <w:t xml:space="preserve"> for International Development; Iain Walker, High Commissioner </w:t>
          </w:r>
          <w:r w:rsidRPr="00AB432F">
            <w:t>to Ghana, Foreign and Commonwealth Office</w:t>
          </w:r>
          <w:r w:rsidRPr="00AB432F">
            <w:t>.</w:t>
          </w:r>
        </w:p>
      </w:sdtContent>
    </w:sdt>
    <w:sdt>
      <w:sdtPr>
        <w:alias w:val="WitnessSet"/>
        <w:tag w:val="WitnessSet"/>
        <w:id w:val="1619947486"/>
        <w:placeholder>
          <w:docPart w:val="E305F838486D4F8E9778F203559E3C28"/>
        </w:placeholder>
        <w:richText/>
      </w:sdtPr>
      <w:sdtContent>
        <w:p w:rsidR="005C52AD" w:rsidRPr="00AB432F" w:rsidP="005C52AD">
          <w:pPr>
            <w:pStyle w:val="Para"/>
          </w:pPr>
          <w:r>
            <w:fldChar w:fldCharType="begin"/>
          </w:r>
          <w:r>
            <w:instrText xml:space="preserve"> HYPERLINK \l "Panel2" </w:instrText>
          </w:r>
          <w:r>
            <w:fldChar w:fldCharType="separate"/>
          </w:r>
          <w:r w:rsidRPr="00644B8F">
            <w:rPr>
              <w:rStyle w:val="Hyperlink"/>
            </w:rPr>
            <w:t>II</w:t>
          </w:r>
          <w:r>
            <w:fldChar w:fldCharType="end"/>
          </w:r>
          <w:r w:rsidRPr="00AB432F">
            <w:t>: Dr Tamsyn Barton, Chief Commissioner, Independent Commission for Aid Impact; Sally Ofori-Yeboah, National Director, CAMFED Ghana; Aaron Oxley,</w:t>
          </w:r>
          <w:r w:rsidRPr="00AB432F">
            <w:t xml:space="preserve"> Executive Director, </w:t>
          </w:r>
          <w:r w:rsidRPr="00AB432F">
            <w:t>Results UK; Nana A</w:t>
          </w:r>
          <w:r w:rsidRPr="00AB432F">
            <w:t>fadzinu, Executive Director, West African Civil Society Institute</w:t>
          </w:r>
          <w:r w:rsidRPr="00AB432F">
            <w:t>.</w:t>
          </w:r>
        </w:p>
      </w:sdtContent>
    </w:sdt>
    <w:p w:rsidR="005C52AD" w:rsidRPr="00AB432F" w:rsidP="004F08CE">
      <w:pPr>
        <w:pStyle w:val="Para"/>
      </w:pPr>
    </w:p>
    <w:p w:rsidR="005C52AD" w:rsidRPr="00AB432F" w:rsidP="004F08CE">
      <w:pPr>
        <w:rPr>
          <w:rFonts w:eastAsia="Times New Roman"/>
          <w:szCs w:val="20"/>
        </w:rPr>
      </w:pPr>
      <w:r w:rsidRPr="00AB432F">
        <w:br w:type="page"/>
      </w:r>
    </w:p>
    <w:sdt>
      <w:sdtPr>
        <w:alias w:val="WitnessExamination"/>
        <w:tag w:val="WitnessExamination"/>
        <w:id w:val="2003463402"/>
        <w:placeholder>
          <w:docPart w:val="4283F92F7B784BD3B7573B854F6E47B8"/>
        </w:placeholder>
        <w:richText/>
      </w:sdtPr>
      <w:sdtEndPr>
        <w:rPr>
          <w:sz w:val="22"/>
        </w:rPr>
      </w:sdtEndPr>
      <w:sdtContent>
        <w:p w:rsidR="005C52AD" w:rsidRPr="00AB432F" w:rsidP="005C52AD">
          <w:pPr>
            <w:pStyle w:val="TitlePanel0"/>
          </w:pPr>
          <w:r w:rsidRPr="00AB432F">
            <w:t xml:space="preserve">Examination of </w:t>
          </w:r>
          <w:r w:rsidRPr="00AB432F">
            <w:t>witnesses</w:t>
          </w:r>
        </w:p>
        <w:p w:rsidR="005C52AD" w:rsidRPr="00AB432F" w:rsidP="005C52AD">
          <w:pPr>
            <w:pStyle w:val="TitlePanel0"/>
            <w:jc w:val="both"/>
            <w:rPr>
              <w:sz w:val="22"/>
            </w:rPr>
          </w:pPr>
          <w:r w:rsidRPr="00AB432F">
            <w:rPr>
              <w:sz w:val="22"/>
            </w:rPr>
            <w:t>Witne</w:t>
          </w:r>
          <w:bookmarkStart w:id="0" w:name="Panel1"/>
          <w:bookmarkEnd w:id="0"/>
          <w:r w:rsidRPr="00AB432F">
            <w:rPr>
              <w:sz w:val="22"/>
            </w:rPr>
            <w:t>sses: James Duddridge, Philip Smith and Iain Walker.</w:t>
          </w:r>
        </w:p>
      </w:sdtContent>
    </w:sdt>
    <w:p w:rsidR="004A7EAF" w:rsidRPr="00AB432F" w:rsidP="00AC7BEF">
      <w:pPr>
        <w:pStyle w:val="Question"/>
      </w:pPr>
      <w:sdt>
        <w:sdtPr>
          <w:alias w:val="Member"/>
          <w:tag w:val="&lt;Member mnisId='4819' dodsId=''&gt;"/>
          <w:id w:val="-1090620924"/>
          <w:placeholder>
            <w:docPart w:val="DefaultPlaceholder_1082065158"/>
          </w:placeholder>
          <w:richText/>
        </w:sdtPr>
        <w:sdtContent>
          <w:r w:rsidRPr="00AB432F">
            <w:rPr>
              <w:b/>
            </w:rPr>
            <w:t>Chair:</w:t>
          </w:r>
        </w:sdtContent>
      </w:sdt>
      <w:r w:rsidRPr="00AB432F">
        <w:t xml:space="preserve"> Welcome to our first panel of witnesses for this </w:t>
      </w:r>
      <w:r w:rsidRPr="00AB432F">
        <w:t xml:space="preserve">evidence session </w:t>
      </w:r>
      <w:r w:rsidRPr="00AB432F">
        <w:t>of the Sub</w:t>
      </w:r>
      <w:r w:rsidRPr="00AB432F">
        <w:t>-Committee on the Work of ICAI</w:t>
      </w:r>
      <w:r w:rsidRPr="00AB432F">
        <w:t xml:space="preserve"> about the changing nature of UK aid in Ghana.</w:t>
      </w:r>
      <w:r w:rsidRPr="00AB432F">
        <w:t xml:space="preserve"> </w:t>
      </w:r>
      <w:r w:rsidRPr="00AB432F">
        <w:t xml:space="preserve">I am delighted that we will take oral evidence this afternoon on our first panel from James Duddridge </w:t>
      </w:r>
      <w:r w:rsidRPr="00AB432F">
        <w:t xml:space="preserve">MP, the </w:t>
      </w:r>
      <w:r w:rsidRPr="00AB432F">
        <w:t>Minister</w:t>
      </w:r>
      <w:r w:rsidRPr="00AB432F">
        <w:t xml:space="preserve"> for Africa at the Foreign and</w:t>
      </w:r>
      <w:r w:rsidRPr="00AB432F">
        <w:t xml:space="preserve"> Commonwealth Office, Philip Smith, the </w:t>
      </w:r>
      <w:r w:rsidRPr="00AB432F">
        <w:t>country director at DFID</w:t>
      </w:r>
      <w:r w:rsidRPr="00AB432F">
        <w:t xml:space="preserve"> Ghana, and Iain Walker, the </w:t>
      </w:r>
      <w:r w:rsidRPr="00AB432F">
        <w:t>high commissioner</w:t>
      </w:r>
      <w:r w:rsidRPr="00AB432F">
        <w:t xml:space="preserve"> to Ghana.</w:t>
      </w:r>
    </w:p>
    <w:p w:rsidR="00AC7BEF" w:rsidRPr="00AB432F" w:rsidP="00AC7BEF">
      <w:pPr>
        <w:pStyle w:val="QuestionCont"/>
      </w:pPr>
      <w:r w:rsidRPr="00AB432F">
        <w:t xml:space="preserve">For my first question, </w:t>
      </w:r>
      <w:r w:rsidRPr="00AB432F">
        <w:t>Minister</w:t>
      </w:r>
      <w:r w:rsidRPr="00AB432F">
        <w:t xml:space="preserve">, could I ask what the Government’s priorities for UK aid </w:t>
      </w:r>
      <w:r w:rsidRPr="00AB432F">
        <w:t xml:space="preserve">to Ghana </w:t>
      </w:r>
      <w:r w:rsidRPr="00AB432F">
        <w:t xml:space="preserve">are </w:t>
      </w:r>
      <w:r w:rsidRPr="00AB432F">
        <w:t>moving forward?</w:t>
      </w:r>
    </w:p>
    <w:p w:rsidR="00AC7BEF" w:rsidRPr="00AB432F" w:rsidP="00AC7BEF">
      <w:pPr>
        <w:pStyle w:val="Answer"/>
      </w:pPr>
      <w:sdt>
        <w:sdtPr>
          <w:alias w:val="Witness"/>
          <w:id w:val="-121761924"/>
          <w:placeholder>
            <w:docPart w:val="DefaultPlaceholder_1082065158"/>
          </w:placeholder>
          <w:richText/>
        </w:sdtPr>
        <w:sdtContent>
          <w:r w:rsidRPr="00AB432F">
            <w:rPr>
              <w:b/>
              <w:i/>
            </w:rPr>
            <w:t>James Duddridge:</w:t>
          </w:r>
          <w:r w:rsidRPr="00AB432F">
            <w:rPr>
              <w:b/>
            </w:rPr>
            <w:t xml:space="preserve"> </w:t>
          </w:r>
        </w:sdtContent>
      </w:sdt>
      <w:r w:rsidRPr="00AB432F">
        <w:t>If you are looking at any country</w:t>
      </w:r>
      <w:r w:rsidRPr="00AB432F">
        <w:t>’s</w:t>
      </w:r>
      <w:r w:rsidRPr="00AB432F">
        <w:t xml:space="preserve"> priorities, perhaps you should ask what </w:t>
      </w:r>
      <w:r>
        <w:t>their</w:t>
      </w:r>
      <w:r w:rsidRPr="00AB432F">
        <w:t xml:space="preserve"> priorities are.</w:t>
      </w:r>
      <w:r w:rsidRPr="00AB432F">
        <w:t xml:space="preserve"> </w:t>
      </w:r>
      <w:r w:rsidRPr="00AB432F">
        <w:t xml:space="preserve">Ghana’s </w:t>
      </w:r>
      <w:r w:rsidRPr="00AB432F">
        <w:t>priorities</w:t>
      </w:r>
      <w:r w:rsidRPr="00AB432F">
        <w:t xml:space="preserve"> are getting beyond aid</w:t>
      </w:r>
      <w:r w:rsidRPr="00AB432F">
        <w:t xml:space="preserve"> and into a different type of situation and relationship with the Uni</w:t>
      </w:r>
      <w:r w:rsidRPr="00AB432F">
        <w:t>ted Kingdom and other international partners.</w:t>
      </w:r>
      <w:r w:rsidRPr="00AB432F">
        <w:t xml:space="preserve"> </w:t>
      </w:r>
      <w:r w:rsidRPr="00AB432F">
        <w:t>My most recent discussions with Ghana have been ones of equals discussing international relations, or more recently with the Vice</w:t>
      </w:r>
      <w:r w:rsidRPr="00AB432F">
        <w:t>-</w:t>
      </w:r>
      <w:r w:rsidRPr="00AB432F">
        <w:t xml:space="preserve">President </w:t>
      </w:r>
      <w:r w:rsidRPr="00AB432F">
        <w:t>in</w:t>
      </w:r>
      <w:r w:rsidRPr="00AB432F">
        <w:t xml:space="preserve"> a virtual meeting looking at ongoing business relations, alongside </w:t>
      </w:r>
      <w:r w:rsidRPr="00AB432F">
        <w:t xml:space="preserve">the development fundamentals we need to establish in partnership with the Ghanaian </w:t>
      </w:r>
      <w:r w:rsidRPr="00AB432F">
        <w:t>Government</w:t>
      </w:r>
      <w:r w:rsidRPr="00AB432F">
        <w:t>.</w:t>
      </w:r>
    </w:p>
    <w:p w:rsidR="00AC7BEF" w:rsidRPr="00AB432F" w:rsidP="00AC7BEF">
      <w:pPr>
        <w:pStyle w:val="Question"/>
      </w:pPr>
      <w:sdt>
        <w:sdtPr>
          <w:alias w:val="Member"/>
          <w:tag w:val="&lt;Member mnisId='4819' dodsId=''&gt;"/>
          <w:id w:val="560145959"/>
          <w:placeholder>
            <w:docPart w:val="DefaultPlaceholder_1082065158"/>
          </w:placeholder>
          <w:richText/>
        </w:sdtPr>
        <w:sdtContent>
          <w:r w:rsidRPr="00AB432F">
            <w:rPr>
              <w:b/>
            </w:rPr>
            <w:t>Chair:</w:t>
          </w:r>
        </w:sdtContent>
      </w:sdt>
      <w:r w:rsidRPr="00AB432F">
        <w:t xml:space="preserve"> What lessons ha</w:t>
      </w:r>
      <w:r w:rsidRPr="00AB432F">
        <w:t>ve</w:t>
      </w:r>
      <w:r w:rsidRPr="00AB432F">
        <w:t xml:space="preserve"> the Government learned from </w:t>
      </w:r>
      <w:r w:rsidRPr="00AB432F">
        <w:t>their</w:t>
      </w:r>
      <w:r w:rsidRPr="00AB432F">
        <w:t xml:space="preserve"> experience in Ghana over the past 10 years, in terms of helpi</w:t>
      </w:r>
      <w:r w:rsidRPr="00AB432F">
        <w:t>ng countries transition away from aid?</w:t>
      </w:r>
    </w:p>
    <w:p w:rsidR="00333B1E" w:rsidRPr="00AB432F" w:rsidP="002711C8">
      <w:pPr>
        <w:pStyle w:val="Answer"/>
      </w:pPr>
      <w:sdt>
        <w:sdtPr>
          <w:alias w:val="Witness"/>
          <w:id w:val="-152143563"/>
          <w:placeholder>
            <w:docPart w:val="DefaultPlaceholder_1082065158"/>
          </w:placeholder>
          <w:richText/>
        </w:sdtPr>
        <w:sdtContent>
          <w:r w:rsidRPr="00AB432F">
            <w:rPr>
              <w:b/>
              <w:i/>
            </w:rPr>
            <w:t>James Duddridge:</w:t>
          </w:r>
          <w:r w:rsidRPr="00AB432F">
            <w:rPr>
              <w:b/>
            </w:rPr>
            <w:t xml:space="preserve"> </w:t>
          </w:r>
        </w:sdtContent>
      </w:sdt>
      <w:r w:rsidRPr="00AB432F">
        <w:t xml:space="preserve">The MDGs and more recently the SDGs have been a very useful benchmark to look to, </w:t>
      </w:r>
      <w:r>
        <w:t xml:space="preserve">as has </w:t>
      </w:r>
      <w:r w:rsidRPr="00AB432F">
        <w:t xml:space="preserve">focusing on areas </w:t>
      </w:r>
      <w:r w:rsidRPr="00AB432F">
        <w:t xml:space="preserve">in which </w:t>
      </w:r>
      <w:r w:rsidRPr="00AB432F">
        <w:t>we can specifically help</w:t>
      </w:r>
      <w:r w:rsidRPr="00AB432F">
        <w:t>,</w:t>
      </w:r>
      <w:r w:rsidRPr="00AB432F">
        <w:t xml:space="preserve"> not just the areas that the Ghanaians need help in, but where we have some competitive advantage.</w:t>
      </w:r>
      <w:r w:rsidRPr="00AB432F">
        <w:t xml:space="preserve"> </w:t>
      </w:r>
      <w:r w:rsidRPr="00AB432F">
        <w:t xml:space="preserve">Through the </w:t>
      </w:r>
      <w:r w:rsidRPr="00AB432F">
        <w:t>Department</w:t>
      </w:r>
      <w:r w:rsidRPr="00AB432F">
        <w:t xml:space="preserve"> for International Development</w:t>
      </w:r>
      <w:r w:rsidRPr="00AB432F">
        <w:t>,</w:t>
      </w:r>
      <w:r w:rsidRPr="00AB432F">
        <w:t xml:space="preserve"> we have a wide range of expertise, not only </w:t>
      </w:r>
      <w:r w:rsidRPr="00AB432F">
        <w:t>o</w:t>
      </w:r>
      <w:r w:rsidRPr="00AB432F">
        <w:t>n the more historic, pure humanitarian side of development</w:t>
      </w:r>
      <w:r w:rsidRPr="00AB432F">
        <w:t>, but particularly valuabl</w:t>
      </w:r>
      <w:r>
        <w:t>y</w:t>
      </w:r>
      <w:r w:rsidRPr="00AB432F">
        <w:t xml:space="preserve"> on the more subtle form of development </w:t>
      </w:r>
      <w:r w:rsidRPr="00AB432F">
        <w:t>that</w:t>
      </w:r>
      <w:r w:rsidRPr="00AB432F">
        <w:t xml:space="preserve"> allows a country to transition in the later stage</w:t>
      </w:r>
      <w:r w:rsidRPr="00AB432F">
        <w:t>s</w:t>
      </w:r>
      <w:r w:rsidRPr="00AB432F">
        <w:t xml:space="preserve"> out of aid dependency and to being a state that functions</w:t>
      </w:r>
      <w:r w:rsidRPr="00AB432F">
        <w:t xml:space="preserve"> through its own resources.</w:t>
      </w:r>
      <w:r w:rsidRPr="00AB432F">
        <w:t xml:space="preserve"> </w:t>
      </w:r>
      <w:r w:rsidRPr="00AB432F">
        <w:t>There is still work to be done, but this is tran</w:t>
      </w:r>
      <w:r w:rsidRPr="00AB432F">
        <w:t xml:space="preserve">sitioning </w:t>
      </w:r>
      <w:r w:rsidRPr="00AB432F">
        <w:t>the</w:t>
      </w:r>
      <w:r w:rsidRPr="00AB432F">
        <w:t xml:space="preserve"> relationship from one state to another rather than the end of a relationship.</w:t>
      </w:r>
      <w:r w:rsidRPr="00AB432F">
        <w:t xml:space="preserve"> </w:t>
      </w:r>
      <w:r w:rsidRPr="00AB432F">
        <w:t xml:space="preserve">Our commitment to Ghana </w:t>
      </w:r>
      <w:r w:rsidRPr="00AB432F">
        <w:t>i</w:t>
      </w:r>
      <w:r w:rsidRPr="00AB432F">
        <w:t>s forever.</w:t>
      </w:r>
    </w:p>
    <w:p w:rsidR="00333B1E" w:rsidRPr="00AB432F" w:rsidP="00333B1E">
      <w:pPr>
        <w:pStyle w:val="Question"/>
      </w:pPr>
      <w:sdt>
        <w:sdtPr>
          <w:alias w:val="Member"/>
          <w:tag w:val="&lt;Member mnisId='4403' dodsId='137565'&gt;"/>
          <w:id w:val="1796329917"/>
          <w:placeholder>
            <w:docPart w:val="DefaultPlaceholder_1082065158"/>
          </w:placeholder>
          <w:richText/>
        </w:sdtPr>
        <w:sdtContent>
          <w:r w:rsidRPr="00AB432F">
            <w:rPr>
              <w:b/>
            </w:rPr>
            <w:t>Chris Law:</w:t>
          </w:r>
        </w:sdtContent>
      </w:sdt>
      <w:r w:rsidRPr="00AB432F">
        <w:t xml:space="preserve"> Th</w:t>
      </w:r>
      <w:r w:rsidRPr="00AB432F">
        <w:t>is</w:t>
      </w:r>
      <w:r w:rsidRPr="00AB432F">
        <w:t xml:space="preserve"> question will be important to all of us, of course, around the merger of DFID and the FCO.</w:t>
      </w:r>
      <w:r w:rsidRPr="00AB432F">
        <w:t xml:space="preserve"> </w:t>
      </w:r>
      <w:r w:rsidRPr="00AB432F">
        <w:t>Minister</w:t>
      </w:r>
      <w:r w:rsidRPr="00AB432F">
        <w:t xml:space="preserve">, will the </w:t>
      </w:r>
      <w:r w:rsidRPr="00AB432F">
        <w:t>merger of DFID and the Foreign and</w:t>
      </w:r>
      <w:r w:rsidRPr="00AB432F">
        <w:t xml:space="preserve"> Commonwealth Office lead the UK to reassess its strategic objectives and key deliverables in Ghana?</w:t>
      </w:r>
    </w:p>
    <w:p w:rsidR="00333B1E" w:rsidRPr="00AB432F" w:rsidP="00333B1E">
      <w:pPr>
        <w:pStyle w:val="Answer"/>
      </w:pPr>
      <w:sdt>
        <w:sdtPr>
          <w:alias w:val="Witness"/>
          <w:id w:val="-758747455"/>
          <w:placeholder>
            <w:docPart w:val="DefaultPlaceholder_1082065158"/>
          </w:placeholder>
          <w:richText/>
        </w:sdtPr>
        <w:sdtContent>
          <w:r w:rsidRPr="00AB432F">
            <w:rPr>
              <w:b/>
              <w:i/>
            </w:rPr>
            <w:t>James Duddridge:</w:t>
          </w:r>
          <w:r w:rsidRPr="00AB432F">
            <w:rPr>
              <w:b/>
            </w:rPr>
            <w:t xml:space="preserve"> </w:t>
          </w:r>
        </w:sdtContent>
      </w:sdt>
      <w:r w:rsidRPr="00AB432F">
        <w:t>These are things we are constantly reviewing, separate to the merger.</w:t>
      </w:r>
      <w:r w:rsidRPr="00AB432F">
        <w:t xml:space="preserve"> </w:t>
      </w:r>
      <w:r w:rsidRPr="00AB432F">
        <w:t xml:space="preserve">In the 2014 to 2016 period, I was </w:t>
      </w:r>
      <w:r w:rsidRPr="00AB432F">
        <w:t>the</w:t>
      </w:r>
      <w:r w:rsidRPr="00AB432F">
        <w:t xml:space="preserve"> Foreign Office </w:t>
      </w:r>
      <w:r w:rsidRPr="00AB432F">
        <w:t xml:space="preserve">Minister </w:t>
      </w:r>
      <w:r w:rsidRPr="00AB432F">
        <w:t>covering sub-Saharan Africa</w:t>
      </w:r>
      <w:r w:rsidRPr="00AB432F">
        <w:t>.</w:t>
      </w:r>
      <w:r w:rsidRPr="00AB432F">
        <w:t xml:space="preserve"> </w:t>
      </w:r>
      <w:r w:rsidRPr="00AB432F">
        <w:t>To give you an idea, although</w:t>
      </w:r>
      <w:r w:rsidRPr="00AB432F">
        <w:t xml:space="preserve"> we tried to be integrated, I had a visit to Accra at the same time </w:t>
      </w:r>
      <w:r>
        <w:t xml:space="preserve">as </w:t>
      </w:r>
      <w:r w:rsidRPr="00AB432F">
        <w:t xml:space="preserve">but completely separate to the DFID </w:t>
      </w:r>
      <w:r w:rsidRPr="00AB432F">
        <w:t>Minister</w:t>
      </w:r>
      <w:r w:rsidRPr="00AB432F">
        <w:t>.</w:t>
      </w:r>
      <w:r w:rsidRPr="00AB432F">
        <w:t xml:space="preserve"> </w:t>
      </w:r>
      <w:r w:rsidRPr="00AB432F">
        <w:t>We have already com</w:t>
      </w:r>
      <w:r w:rsidRPr="00AB432F">
        <w:t xml:space="preserve">e </w:t>
      </w:r>
      <w:r w:rsidRPr="00AB432F">
        <w:t xml:space="preserve">on a </w:t>
      </w:r>
      <w:r w:rsidRPr="00AB432F">
        <w:t xml:space="preserve">stage in appointing seven joint </w:t>
      </w:r>
      <w:r w:rsidRPr="00AB432F">
        <w:t>Minister</w:t>
      </w:r>
      <w:r w:rsidRPr="00AB432F">
        <w:t xml:space="preserve">s across the two </w:t>
      </w:r>
      <w:r w:rsidRPr="00AB432F">
        <w:t>Departments</w:t>
      </w:r>
      <w:r w:rsidRPr="00AB432F">
        <w:t xml:space="preserve">, but strategically the merger will be more helpful in Ghana than many other </w:t>
      </w:r>
      <w:r w:rsidRPr="00AB432F">
        <w:t xml:space="preserve">countries, where we are transitioning through different stages </w:t>
      </w:r>
      <w:r>
        <w:t>of</w:t>
      </w:r>
      <w:r w:rsidRPr="00AB432F">
        <w:t xml:space="preserve"> aid, as Ghana is</w:t>
      </w:r>
      <w:r w:rsidRPr="00AB432F">
        <w:t>,</w:t>
      </w:r>
      <w:r w:rsidRPr="00AB432F">
        <w:t xml:space="preserve"> indeed</w:t>
      </w:r>
      <w:r w:rsidRPr="00AB432F">
        <w:t>,</w:t>
      </w:r>
      <w:r w:rsidRPr="00AB432F">
        <w:t xml:space="preserve"> going beyond</w:t>
      </w:r>
      <w:r w:rsidRPr="00AB432F">
        <w:t xml:space="preserve"> aid and having a different type of relationship.</w:t>
      </w:r>
      <w:r w:rsidRPr="00AB432F">
        <w:t xml:space="preserve"> </w:t>
      </w:r>
      <w:r w:rsidRPr="00AB432F">
        <w:t>There will be change, but I do not think it will be predetermined by a structural change in the UK Government.</w:t>
      </w:r>
      <w:r w:rsidRPr="00AB432F">
        <w:t xml:space="preserve"> </w:t>
      </w:r>
      <w:r w:rsidRPr="00AB432F">
        <w:t xml:space="preserve">It will mean that we are </w:t>
      </w:r>
      <w:r w:rsidRPr="00AB432F">
        <w:t>fleeter</w:t>
      </w:r>
      <w:r w:rsidRPr="00AB432F">
        <w:t xml:space="preserve"> of foot in responding to that nuanced change.</w:t>
      </w:r>
    </w:p>
    <w:p w:rsidR="00333B1E" w:rsidRPr="00AB432F" w:rsidP="00333B1E">
      <w:pPr>
        <w:pStyle w:val="Answer"/>
      </w:pPr>
      <w:r w:rsidRPr="00AB432F">
        <w:t>In places like Ghana, the main game is not between DFID and the Foreign Office.</w:t>
      </w:r>
      <w:r w:rsidRPr="00AB432F">
        <w:t xml:space="preserve"> </w:t>
      </w:r>
      <w:r w:rsidRPr="00AB432F">
        <w:t>The really exciting stuff is happening with tax people or central bank people coming over, with</w:t>
      </w:r>
      <w:r w:rsidRPr="00AB432F">
        <w:t xml:space="preserve"> </w:t>
      </w:r>
      <w:r w:rsidRPr="00AB432F">
        <w:t>much broader HMG experience of ho</w:t>
      </w:r>
      <w:r w:rsidRPr="00AB432F">
        <w:t>w we can help. The high commissioner, Iain Walker, as with all high commissioners, ambassadors and heads of mission, has command and control of the whole of HMG in-country, so these things can be pulled together much more tightly.</w:t>
      </w:r>
      <w:r w:rsidRPr="00AB432F">
        <w:t xml:space="preserve"> </w:t>
      </w:r>
      <w:r w:rsidRPr="00AB432F">
        <w:t>We do not see the Home Of</w:t>
      </w:r>
      <w:r w:rsidRPr="00AB432F">
        <w:t xml:space="preserve">fice as being separate from the development offering, which is separate from the police offering and </w:t>
      </w:r>
      <w:r w:rsidRPr="00AB432F">
        <w:t xml:space="preserve">the </w:t>
      </w:r>
      <w:r w:rsidRPr="00AB432F">
        <w:t>diplomatic element.</w:t>
      </w:r>
      <w:r w:rsidRPr="00AB432F">
        <w:t xml:space="preserve"> </w:t>
      </w:r>
      <w:r w:rsidRPr="00AB432F">
        <w:t>It is much more integrated.</w:t>
      </w:r>
    </w:p>
    <w:p w:rsidR="00333B1E" w:rsidRPr="00AB432F" w:rsidP="00333B1E">
      <w:pPr>
        <w:pStyle w:val="Answer"/>
      </w:pPr>
      <w:r w:rsidRPr="00AB432F">
        <w:t>Today I have Iain here to assist, but also Philip Smith, our country director. With the permission of t</w:t>
      </w:r>
      <w:r w:rsidRPr="00AB432F">
        <w:t>he Chair, I might bring him in later for the more detailed and forensic questions about the programme on the development side.</w:t>
      </w:r>
    </w:p>
    <w:p w:rsidR="00333B1E" w:rsidRPr="00AB432F" w:rsidP="00333B1E">
      <w:pPr>
        <w:pStyle w:val="Question"/>
      </w:pPr>
      <w:sdt>
        <w:sdtPr>
          <w:alias w:val="Member"/>
          <w:tag w:val="&lt;Member mnisId='4403' dodsId='137565'&gt;"/>
          <w:id w:val="-1784408389"/>
          <w:placeholder>
            <w:docPart w:val="DefaultPlaceholder_1082065158"/>
          </w:placeholder>
          <w:richText/>
        </w:sdtPr>
        <w:sdtContent>
          <w:r w:rsidRPr="00AB432F">
            <w:rPr>
              <w:b/>
            </w:rPr>
            <w:t>Chris Law:</w:t>
          </w:r>
        </w:sdtContent>
      </w:sdt>
      <w:r w:rsidRPr="00AB432F">
        <w:t xml:space="preserve"> </w:t>
      </w:r>
      <w:r w:rsidRPr="00AB432F">
        <w:t xml:space="preserve">On that note, </w:t>
      </w:r>
      <w:r w:rsidRPr="00AB432F">
        <w:t>this</w:t>
      </w:r>
      <w:r w:rsidRPr="00AB432F">
        <w:t xml:space="preserve"> is a question for Philip and Iain</w:t>
      </w:r>
      <w:r w:rsidRPr="00AB432F">
        <w:t>.</w:t>
      </w:r>
      <w:r w:rsidRPr="00AB432F">
        <w:t xml:space="preserve"> </w:t>
      </w:r>
      <w:r w:rsidRPr="00AB432F">
        <w:t xml:space="preserve">What </w:t>
      </w:r>
      <w:r w:rsidRPr="00AB432F">
        <w:t xml:space="preserve">will you both do to improve delivery and </w:t>
      </w:r>
      <w:r w:rsidRPr="00AB432F">
        <w:t>co-o</w:t>
      </w:r>
      <w:r w:rsidRPr="00AB432F">
        <w:t>rdination of</w:t>
      </w:r>
      <w:r w:rsidRPr="00AB432F">
        <w:t xml:space="preserve"> UK aid programmes on the ground in Ghana, especially multilateral programmes?</w:t>
      </w:r>
    </w:p>
    <w:p w:rsidR="00C318D3" w:rsidRPr="00AB432F" w:rsidP="00C318D3">
      <w:pPr>
        <w:pStyle w:val="Answer"/>
      </w:pPr>
      <w:sdt>
        <w:sdtPr>
          <w:alias w:val="Witness"/>
          <w:id w:val="48495966"/>
          <w:placeholder>
            <w:docPart w:val="DefaultPlaceholder_1082065158"/>
          </w:placeholder>
          <w:richText/>
        </w:sdtPr>
        <w:sdtContent>
          <w:r w:rsidRPr="00AB432F">
            <w:rPr>
              <w:b/>
              <w:i/>
            </w:rPr>
            <w:t>Philip Smith:</w:t>
          </w:r>
          <w:r w:rsidRPr="00AB432F">
            <w:rPr>
              <w:b/>
            </w:rPr>
            <w:t xml:space="preserve"> </w:t>
          </w:r>
        </w:sdtContent>
      </w:sdt>
      <w:r w:rsidRPr="00AB432F">
        <w:t xml:space="preserve">The </w:t>
      </w:r>
      <w:r w:rsidRPr="00AB432F">
        <w:t xml:space="preserve">ICAI review shows, hopefully, that </w:t>
      </w:r>
      <w:r w:rsidRPr="00AB432F">
        <w:t>we have played a leading role in helping Ghana to deliver many of its pretty impressive development gains over the last 10</w:t>
      </w:r>
      <w:r w:rsidRPr="00AB432F">
        <w:t xml:space="preserve"> years.</w:t>
      </w:r>
      <w:r w:rsidRPr="00AB432F">
        <w:t xml:space="preserve"> </w:t>
      </w:r>
      <w:r w:rsidRPr="00AB432F">
        <w:t>For me, working in DFID but coming from other contexts around Africa and Asia, Ghana is a pretty specific context</w:t>
      </w:r>
      <w:r w:rsidRPr="00AB432F">
        <w:t>.</w:t>
      </w:r>
      <w:r w:rsidRPr="00AB432F">
        <w:t xml:space="preserve"> </w:t>
      </w:r>
      <w:r w:rsidRPr="00AB432F">
        <w:t xml:space="preserve">The </w:t>
      </w:r>
      <w:r w:rsidRPr="00AB432F">
        <w:t xml:space="preserve">transition </w:t>
      </w:r>
      <w:r w:rsidRPr="00AB432F">
        <w:t xml:space="preserve">away from aid has many challenges, as the </w:t>
      </w:r>
      <w:r w:rsidRPr="00AB432F">
        <w:t>Minister</w:t>
      </w:r>
      <w:r w:rsidRPr="00AB432F">
        <w:t xml:space="preserve"> has alluded to.</w:t>
      </w:r>
      <w:r w:rsidRPr="00AB432F">
        <w:t xml:space="preserve"> </w:t>
      </w:r>
      <w:r w:rsidRPr="00AB432F">
        <w:t>The partnership with the UK is cha</w:t>
      </w:r>
      <w:r w:rsidRPr="00AB432F">
        <w:t xml:space="preserve">nging from </w:t>
      </w:r>
      <w:r w:rsidRPr="00AB432F">
        <w:t>a dono</w:t>
      </w:r>
      <w:r w:rsidRPr="00AB432F">
        <w:t>r-recipient relationship to a partnership of mutual strategic</w:t>
      </w:r>
      <w:r w:rsidRPr="00AB432F">
        <w:t>,</w:t>
      </w:r>
      <w:r w:rsidRPr="00AB432F">
        <w:t xml:space="preserve"> political and economic </w:t>
      </w:r>
      <w:r w:rsidRPr="00AB432F">
        <w:t>co-o</w:t>
      </w:r>
      <w:r w:rsidRPr="00AB432F">
        <w:t>peration.</w:t>
      </w:r>
      <w:r w:rsidRPr="00AB432F">
        <w:t xml:space="preserve"> </w:t>
      </w:r>
      <w:r w:rsidRPr="00AB432F">
        <w:t xml:space="preserve">Ghana, like many developing countries, is increasingly able </w:t>
      </w:r>
      <w:r w:rsidRPr="00AB432F">
        <w:t>to tackle its own poverty and wants to reset the relationship with the UK.</w:t>
      </w:r>
    </w:p>
    <w:p w:rsidR="00991904" w:rsidRPr="00AB432F" w:rsidP="00C318D3">
      <w:pPr>
        <w:pStyle w:val="Answer"/>
      </w:pPr>
      <w:r w:rsidRPr="00AB432F">
        <w:t>Iain and I have worke</w:t>
      </w:r>
      <w:r w:rsidRPr="00AB432F">
        <w:t>d together in Ghana for the last three years.</w:t>
      </w:r>
      <w:r w:rsidRPr="00AB432F">
        <w:t xml:space="preserve"> </w:t>
      </w:r>
      <w:r w:rsidRPr="00AB432F">
        <w:t>It is pretty evident that we need a different approach</w:t>
      </w:r>
      <w:r w:rsidRPr="00AB432F">
        <w:t xml:space="preserve"> to development</w:t>
      </w:r>
      <w:r w:rsidRPr="00AB432F">
        <w:t>, a much more politically</w:t>
      </w:r>
      <w:r w:rsidRPr="00AB432F">
        <w:t xml:space="preserve"> </w:t>
      </w:r>
      <w:r w:rsidRPr="00AB432F">
        <w:t>informed approach to ensuring that reform effort</w:t>
      </w:r>
      <w:r w:rsidRPr="00AB432F">
        <w:t xml:space="preserve">s through DFID programmes stick, in which </w:t>
      </w:r>
      <w:r w:rsidRPr="00AB432F">
        <w:t xml:space="preserve">we use the full range of diplomatic tools to encourage </w:t>
      </w:r>
      <w:r w:rsidRPr="00AB432F">
        <w:t xml:space="preserve">Governments </w:t>
      </w:r>
      <w:r w:rsidRPr="00AB432F">
        <w:t>of Ghana to make reforms and changes.</w:t>
      </w:r>
    </w:p>
    <w:p w:rsidR="00991904" w:rsidRPr="00AB432F" w:rsidP="00C318D3">
      <w:pPr>
        <w:pStyle w:val="Answer"/>
      </w:pPr>
      <w:r w:rsidRPr="00AB432F">
        <w:t>We have already started that transition in working differently.</w:t>
      </w:r>
      <w:r w:rsidRPr="00AB432F">
        <w:t xml:space="preserve"> </w:t>
      </w:r>
      <w:r w:rsidRPr="00AB432F">
        <w:t xml:space="preserve">We </w:t>
      </w:r>
      <w:r w:rsidRPr="00AB432F">
        <w:t>have certainly worked very closely togethe</w:t>
      </w:r>
      <w:r w:rsidRPr="00AB432F">
        <w:t>r.</w:t>
      </w:r>
      <w:r w:rsidRPr="00AB432F">
        <w:t xml:space="preserve"> </w:t>
      </w:r>
      <w:r w:rsidRPr="00AB432F">
        <w:t xml:space="preserve">We are collectively focused on three things: </w:t>
      </w:r>
      <w:r w:rsidRPr="00AB432F">
        <w:t xml:space="preserve">first, </w:t>
      </w:r>
      <w:r w:rsidRPr="00AB432F">
        <w:t>building</w:t>
      </w:r>
      <w:r w:rsidRPr="00AB432F">
        <w:t xml:space="preserve"> stronger institutions to help Ghana move beyond aid and recover now from </w:t>
      </w:r>
      <w:r w:rsidRPr="00AB432F">
        <w:t>Covid</w:t>
      </w:r>
      <w:r w:rsidRPr="00AB432F">
        <w:t xml:space="preserve">; secondly, focusing on </w:t>
      </w:r>
      <w:r w:rsidRPr="00AB432F">
        <w:t>economic development</w:t>
      </w:r>
      <w:r w:rsidRPr="00AB432F">
        <w:t xml:space="preserve">, jobs being the route out of poverty </w:t>
      </w:r>
      <w:r w:rsidRPr="00AB432F">
        <w:t>for many in Ghana; thirdly, rema</w:t>
      </w:r>
      <w:r w:rsidRPr="00AB432F">
        <w:t>ining committed to leaving no one behind, ensuring our programmes continue to support the most vulnerable and poorest people in Ghana.</w:t>
      </w:r>
      <w:r w:rsidRPr="00AB432F">
        <w:t xml:space="preserve"> </w:t>
      </w:r>
      <w:r w:rsidRPr="00AB432F">
        <w:t>We are doing that through social protection</w:t>
      </w:r>
      <w:r w:rsidRPr="00AB432F">
        <w:t xml:space="preserve"> and</w:t>
      </w:r>
      <w:r w:rsidRPr="00AB432F">
        <w:t xml:space="preserve"> our support </w:t>
      </w:r>
      <w:r w:rsidRPr="00AB432F">
        <w:t>for</w:t>
      </w:r>
      <w:r w:rsidRPr="00AB432F">
        <w:t xml:space="preserve"> </w:t>
      </w:r>
      <w:r w:rsidRPr="00AB432F">
        <w:t>mental</w:t>
      </w:r>
      <w:r w:rsidRPr="00AB432F">
        <w:t xml:space="preserve"> health, as the </w:t>
      </w:r>
      <w:r w:rsidRPr="00AB432F">
        <w:t>ICAI review has set out.</w:t>
      </w:r>
      <w:r w:rsidRPr="00AB432F">
        <w:t xml:space="preserve"> </w:t>
      </w:r>
      <w:r w:rsidRPr="00AB432F">
        <w:t>We are als</w:t>
      </w:r>
      <w:r w:rsidRPr="00AB432F">
        <w:t>o upping our game on supporting people with disability.</w:t>
      </w:r>
    </w:p>
    <w:p w:rsidR="00581113" w:rsidRPr="00AB432F" w:rsidP="00581113">
      <w:pPr>
        <w:pStyle w:val="Answer"/>
      </w:pPr>
      <w:sdt>
        <w:sdtPr>
          <w:alias w:val="Witness"/>
          <w:id w:val="-462115305"/>
          <w:placeholder>
            <w:docPart w:val="DefaultPlaceholder_1082065158"/>
          </w:placeholder>
          <w:richText/>
        </w:sdtPr>
        <w:sdtContent>
          <w:r w:rsidRPr="00AB432F">
            <w:rPr>
              <w:b/>
              <w:i/>
            </w:rPr>
            <w:t>Iain Walker:</w:t>
          </w:r>
          <w:r w:rsidRPr="00AB432F">
            <w:rPr>
              <w:b/>
            </w:rPr>
            <w:t xml:space="preserve"> </w:t>
          </w:r>
        </w:sdtContent>
      </w:sdt>
      <w:r w:rsidRPr="00AB432F">
        <w:t xml:space="preserve">To add to that, in terms of how we are </w:t>
      </w:r>
      <w:r w:rsidRPr="00AB432F">
        <w:t>co-o</w:t>
      </w:r>
      <w:r w:rsidRPr="00AB432F">
        <w:t>rdinating our effort, I would see it in two parts.</w:t>
      </w:r>
      <w:r w:rsidRPr="00AB432F">
        <w:t xml:space="preserve"> </w:t>
      </w:r>
      <w:r w:rsidRPr="00AB432F">
        <w:t xml:space="preserve">The first is how we have </w:t>
      </w:r>
      <w:r w:rsidRPr="00AB432F">
        <w:t>co-o</w:t>
      </w:r>
      <w:r w:rsidRPr="00AB432F">
        <w:t>rdinate</w:t>
      </w:r>
      <w:r w:rsidRPr="00AB432F">
        <w:t>d</w:t>
      </w:r>
      <w:r w:rsidRPr="00AB432F">
        <w:t xml:space="preserve"> the whole of HMG efforts, so not just with DFID.</w:t>
      </w:r>
      <w:r w:rsidRPr="00AB432F">
        <w:t xml:space="preserve"> </w:t>
      </w:r>
      <w:r w:rsidRPr="00AB432F">
        <w:t>DFID</w:t>
      </w:r>
      <w:r w:rsidRPr="00AB432F">
        <w:t xml:space="preserve"> ha</w:t>
      </w:r>
      <w:r w:rsidRPr="00AB432F">
        <w:t>s</w:t>
      </w:r>
      <w:r w:rsidRPr="00AB432F">
        <w:t xml:space="preserve"> done a great job, but as you know we are now using ODA through the Home Office</w:t>
      </w:r>
      <w:r w:rsidRPr="00AB432F">
        <w:t xml:space="preserve"> and</w:t>
      </w:r>
      <w:r w:rsidRPr="00AB432F">
        <w:t xml:space="preserve"> other arms of the Government.</w:t>
      </w:r>
      <w:r w:rsidRPr="00AB432F">
        <w:t xml:space="preserve"> </w:t>
      </w:r>
      <w:r w:rsidRPr="00AB432F">
        <w:t xml:space="preserve">Over the last few years, a big focus has been on </w:t>
      </w:r>
      <w:r w:rsidRPr="00AB432F">
        <w:t>co-o</w:t>
      </w:r>
      <w:r w:rsidRPr="00AB432F">
        <w:t xml:space="preserve">rdinating and making sure </w:t>
      </w:r>
      <w:r w:rsidRPr="00AB432F">
        <w:t xml:space="preserve">that is all part of one clearly focused set of </w:t>
      </w:r>
      <w:r w:rsidRPr="00AB432F">
        <w:t>priorities.</w:t>
      </w:r>
      <w:r w:rsidRPr="00AB432F">
        <w:t xml:space="preserve"> </w:t>
      </w:r>
      <w:r w:rsidRPr="00AB432F">
        <w:t xml:space="preserve">Then the second part, as you touched on, is making sure that we </w:t>
      </w:r>
      <w:r w:rsidRPr="00AB432F">
        <w:t>lean</w:t>
      </w:r>
      <w:r w:rsidRPr="00AB432F">
        <w:t xml:space="preserve"> into the World Bank, the multilaterals, the IMF and others, so we really are engaged with them.</w:t>
      </w:r>
      <w:r w:rsidRPr="00AB432F">
        <w:t xml:space="preserve"> </w:t>
      </w:r>
      <w:r w:rsidRPr="00AB432F">
        <w:t>We have been for some time</w:t>
      </w:r>
      <w:r w:rsidRPr="00AB432F">
        <w:t xml:space="preserve"> and that has been </w:t>
      </w:r>
      <w:r w:rsidRPr="00AB432F">
        <w:t xml:space="preserve">highlighted as </w:t>
      </w:r>
      <w:r w:rsidRPr="00AB432F">
        <w:t xml:space="preserve">almost even more </w:t>
      </w:r>
      <w:r w:rsidRPr="00AB432F">
        <w:t>im</w:t>
      </w:r>
      <w:r w:rsidRPr="00AB432F">
        <w:t xml:space="preserve">portant in the context of </w:t>
      </w:r>
      <w:r w:rsidRPr="00AB432F">
        <w:t>Covid</w:t>
      </w:r>
      <w:r w:rsidRPr="00AB432F">
        <w:t>, with so much funding going through th</w:t>
      </w:r>
      <w:r w:rsidRPr="00AB432F">
        <w:t>o</w:t>
      </w:r>
      <w:r w:rsidRPr="00AB432F">
        <w:t>se</w:t>
      </w:r>
      <w:r w:rsidRPr="00AB432F">
        <w:t xml:space="preserve"> bodies</w:t>
      </w:r>
      <w:r w:rsidRPr="00AB432F">
        <w:t>.</w:t>
      </w:r>
    </w:p>
    <w:p w:rsidR="00144CBE" w:rsidRPr="00AB432F" w:rsidP="00581113">
      <w:pPr>
        <w:pStyle w:val="Answer"/>
      </w:pPr>
      <w:r w:rsidRPr="00AB432F">
        <w:t xml:space="preserve">The first part of </w:t>
      </w:r>
      <w:r w:rsidRPr="00AB432F">
        <w:t xml:space="preserve">the </w:t>
      </w:r>
      <w:r w:rsidRPr="00AB432F">
        <w:t xml:space="preserve">review talks about how this has been </w:t>
      </w:r>
      <w:r w:rsidRPr="00AB432F">
        <w:t>co-o</w:t>
      </w:r>
      <w:r w:rsidRPr="00AB432F">
        <w:t>rdinated</w:t>
      </w:r>
      <w:r w:rsidRPr="00AB432F">
        <w:t>.</w:t>
      </w:r>
      <w:r w:rsidRPr="00AB432F">
        <w:t xml:space="preserve"> I would say that</w:t>
      </w:r>
      <w:r w:rsidRPr="00AB432F">
        <w:t>,</w:t>
      </w:r>
      <w:r w:rsidRPr="00AB432F">
        <w:t xml:space="preserve"> in Ghana</w:t>
      </w:r>
      <w:r w:rsidRPr="00AB432F">
        <w:t>,</w:t>
      </w:r>
      <w:r w:rsidRPr="00AB432F">
        <w:t xml:space="preserve"> we have been trying to talk the language of our Ghanaian hosts, which is </w:t>
      </w:r>
      <w:r w:rsidRPr="00AB432F">
        <w:t>abou</w:t>
      </w:r>
      <w:r w:rsidRPr="00AB432F">
        <w:t>t jobs and economic development</w:t>
      </w:r>
      <w:r w:rsidRPr="00AB432F">
        <w:t>.</w:t>
      </w:r>
      <w:r w:rsidRPr="00AB432F">
        <w:t xml:space="preserve"> </w:t>
      </w:r>
      <w:r w:rsidRPr="00AB432F">
        <w:t>We are not necessarily talking about d</w:t>
      </w:r>
      <w:r w:rsidRPr="00AB432F">
        <w:t>evelopment as an end in itself. If</w:t>
      </w:r>
      <w:r w:rsidRPr="00AB432F">
        <w:t xml:space="preserve"> the </w:t>
      </w:r>
      <w:r w:rsidRPr="00AB432F">
        <w:t>Government</w:t>
      </w:r>
      <w:r w:rsidRPr="00AB432F">
        <w:t xml:space="preserve"> of Ghana are looking for support on agriculture, in that domain there are development opportunities and ways of trying to encourage</w:t>
      </w:r>
      <w:r w:rsidRPr="00AB432F">
        <w:t xml:space="preserve"> more private sector participation, by way of example.</w:t>
      </w:r>
      <w:r w:rsidRPr="00AB432F">
        <w:t xml:space="preserve"> </w:t>
      </w:r>
      <w:r w:rsidRPr="00AB432F">
        <w:t>That is how we have been trying to bring that together so it is a more coherent offer into the country.</w:t>
      </w:r>
    </w:p>
    <w:p w:rsidR="008D1D40" w:rsidRPr="00AB432F" w:rsidP="00144CBE">
      <w:pPr>
        <w:pStyle w:val="Question"/>
      </w:pPr>
      <w:sdt>
        <w:sdtPr>
          <w:alias w:val="Member"/>
          <w:tag w:val="&lt;Member mnisId='4515' dodsId='134269'&gt;"/>
          <w:id w:val="1725017393"/>
          <w:placeholder>
            <w:docPart w:val="DefaultPlaceholder_1082065158"/>
          </w:placeholder>
          <w:richText/>
        </w:sdtPr>
        <w:sdtContent>
          <w:r w:rsidRPr="00AB432F">
            <w:rPr>
              <w:b/>
            </w:rPr>
            <w:t>Kate Osamor:</w:t>
          </w:r>
        </w:sdtContent>
      </w:sdt>
      <w:r w:rsidRPr="00AB432F">
        <w:t xml:space="preserve"> I wanted to ask a question</w:t>
      </w:r>
      <w:r w:rsidRPr="00AB432F">
        <w:t xml:space="preserve"> to Philip and James.</w:t>
      </w:r>
      <w:r w:rsidRPr="00AB432F">
        <w:t xml:space="preserve"> </w:t>
      </w:r>
      <w:r w:rsidRPr="00AB432F">
        <w:t>What impact will the coronavirus p</w:t>
      </w:r>
      <w:r w:rsidRPr="00AB432F">
        <w:t>andemic and economic fallout have on Ghana’s view on aid strategy?</w:t>
      </w:r>
    </w:p>
    <w:p w:rsidR="007E4B7A" w:rsidRPr="00AB432F" w:rsidP="007E4B7A">
      <w:pPr>
        <w:pStyle w:val="Answer"/>
      </w:pPr>
      <w:sdt>
        <w:sdtPr>
          <w:alias w:val="Witness"/>
          <w:id w:val="1647086282"/>
          <w:placeholder>
            <w:docPart w:val="DefaultPlaceholder_1082065158"/>
          </w:placeholder>
          <w:richText/>
        </w:sdtPr>
        <w:sdtContent>
          <w:r w:rsidRPr="00AB432F">
            <w:rPr>
              <w:b/>
              <w:i/>
            </w:rPr>
            <w:t>James Duddridge:</w:t>
          </w:r>
          <w:r w:rsidRPr="00AB432F">
            <w:rPr>
              <w:b/>
            </w:rPr>
            <w:t xml:space="preserve"> </w:t>
          </w:r>
        </w:sdtContent>
      </w:sdt>
      <w:r w:rsidRPr="00AB432F">
        <w:t xml:space="preserve">Perhaps I </w:t>
      </w:r>
      <w:r w:rsidRPr="00AB432F">
        <w:t xml:space="preserve">will </w:t>
      </w:r>
      <w:r w:rsidRPr="00AB432F">
        <w:t>go first and I will ask Philip to go into a bit more detail.</w:t>
      </w:r>
      <w:r w:rsidRPr="00AB432F">
        <w:t xml:space="preserve"> </w:t>
      </w:r>
      <w:r w:rsidRPr="00AB432F">
        <w:t>Clearly it will have a massive impact across Ghana.</w:t>
      </w:r>
      <w:r w:rsidRPr="00AB432F">
        <w:t xml:space="preserve"> </w:t>
      </w:r>
      <w:r w:rsidRPr="00AB432F">
        <w:t xml:space="preserve">The </w:t>
      </w:r>
      <w:r w:rsidRPr="00AB432F">
        <w:t xml:space="preserve">President </w:t>
      </w:r>
      <w:r w:rsidRPr="00AB432F">
        <w:t>is currently in isolation</w:t>
      </w:r>
      <w:r w:rsidRPr="00AB432F">
        <w:t>;</w:t>
      </w:r>
      <w:r w:rsidRPr="00AB432F">
        <w:t xml:space="preserve"> a</w:t>
      </w:r>
      <w:r w:rsidRPr="00AB432F">
        <w:t xml:space="preserve"> number of the </w:t>
      </w:r>
      <w:r w:rsidRPr="00AB432F">
        <w:t xml:space="preserve">Cabinet </w:t>
      </w:r>
      <w:r w:rsidRPr="00AB432F">
        <w:t>have been affected.</w:t>
      </w:r>
      <w:r w:rsidRPr="00AB432F">
        <w:t xml:space="preserve"> </w:t>
      </w:r>
      <w:r w:rsidRPr="00AB432F">
        <w:t>Initially we were aware of a disproportionate number of people in Accra being affected.</w:t>
      </w:r>
      <w:r w:rsidRPr="00AB432F">
        <w:t xml:space="preserve"> </w:t>
      </w:r>
    </w:p>
    <w:p w:rsidR="007E4B7A" w:rsidRPr="00AB432F" w:rsidP="007E4B7A">
      <w:pPr>
        <w:pStyle w:val="Answer"/>
      </w:pPr>
      <w:r w:rsidRPr="00AB432F">
        <w:t xml:space="preserve">In an economic way, going beyond the immediate issues of the health crisis, </w:t>
      </w:r>
      <w:r w:rsidRPr="00AB432F">
        <w:t xml:space="preserve">on </w:t>
      </w:r>
      <w:r w:rsidRPr="00AB432F">
        <w:t xml:space="preserve">which the jury is still out in the UK, let alone other countries where we have less </w:t>
      </w:r>
      <w:r w:rsidRPr="00AB432F">
        <w:t>sight</w:t>
      </w:r>
      <w:r w:rsidRPr="00AB432F">
        <w:t xml:space="preserve"> of the absolute detail, growth is predicted to come down from 6.</w:t>
      </w:r>
      <w:r w:rsidR="00927D1D">
        <w:t>8</w:t>
      </w:r>
      <w:r w:rsidRPr="00AB432F">
        <w:t>% to 1.5%</w:t>
      </w:r>
      <w:r w:rsidRPr="00AB432F">
        <w:t>.</w:t>
      </w:r>
      <w:r>
        <w:rPr>
          <w:rStyle w:val="FootnoteReference"/>
        </w:rPr>
        <w:footnoteReference w:id="2"/>
      </w:r>
      <w:r w:rsidRPr="00AB432F">
        <w:t xml:space="preserve"> That </w:t>
      </w:r>
      <w:r w:rsidRPr="00AB432F">
        <w:t>may be</w:t>
      </w:r>
      <w:r w:rsidRPr="00AB432F">
        <w:t xml:space="preserve"> reviewed again.</w:t>
      </w:r>
      <w:r w:rsidRPr="00AB432F">
        <w:t xml:space="preserve"> </w:t>
      </w:r>
      <w:r w:rsidRPr="00AB432F">
        <w:t>We have to remember that Ghana is one of the stars across the continent in the growth story.</w:t>
      </w:r>
      <w:r w:rsidRPr="00AB432F">
        <w:t xml:space="preserve"> </w:t>
      </w:r>
      <w:r w:rsidRPr="00AB432F">
        <w:t>As in the UK and other growth areas, some of that predictability of constant advancement is factored in, so</w:t>
      </w:r>
      <w:r w:rsidRPr="00AB432F">
        <w:t>,</w:t>
      </w:r>
      <w:r w:rsidRPr="00AB432F">
        <w:t xml:space="preserve"> although it is coming down to growth </w:t>
      </w:r>
      <w:r w:rsidRPr="00AB432F">
        <w:t xml:space="preserve">levels that others were aspiring to previously across </w:t>
      </w:r>
      <w:r w:rsidRPr="00AB432F">
        <w:t>sub-Saharan</w:t>
      </w:r>
      <w:r w:rsidRPr="00AB432F">
        <w:t xml:space="preserve"> Africa, it is still going to be very damaging.</w:t>
      </w:r>
      <w:r w:rsidRPr="00AB432F">
        <w:t xml:space="preserve"> </w:t>
      </w:r>
      <w:r w:rsidRPr="00AB432F">
        <w:t xml:space="preserve">It is going to put Ghana back on its plan to go beyond aid and move from </w:t>
      </w:r>
      <w:r w:rsidRPr="00AB432F">
        <w:t>curr</w:t>
      </w:r>
      <w:r w:rsidRPr="00AB432F">
        <w:t>ent GDP of a couple of thousand</w:t>
      </w:r>
      <w:r w:rsidRPr="00AB432F">
        <w:t xml:space="preserve"> to </w:t>
      </w:r>
      <w:r w:rsidRPr="00AB432F">
        <w:t>$4,000 and</w:t>
      </w:r>
      <w:r w:rsidRPr="00AB432F">
        <w:t xml:space="preserve"> going into</w:t>
      </w:r>
      <w:r w:rsidR="00927D1D">
        <w:t xml:space="preserve"> upper</w:t>
      </w:r>
      <w:r w:rsidRPr="00AB432F">
        <w:t xml:space="preserve"> </w:t>
      </w:r>
      <w:r w:rsidRPr="00AB432F" w:rsidR="00927D1D">
        <w:t>middle-income</w:t>
      </w:r>
      <w:r w:rsidR="00927D1D">
        <w:t xml:space="preserve"> status</w:t>
      </w:r>
      <w:r w:rsidRPr="00AB432F">
        <w:t>.</w:t>
      </w:r>
      <w:r>
        <w:rPr>
          <w:rStyle w:val="FootnoteReference"/>
        </w:rPr>
        <w:footnoteReference w:id="3"/>
      </w:r>
    </w:p>
    <w:p w:rsidR="00BC6CBF" w:rsidRPr="00AB432F" w:rsidP="007E4B7A">
      <w:pPr>
        <w:pStyle w:val="Answer"/>
      </w:pPr>
      <w:r w:rsidRPr="00AB432F">
        <w:t>As in the UK and elsewhere, there is going to be a major impact economically.</w:t>
      </w:r>
      <w:r w:rsidRPr="00AB432F">
        <w:t xml:space="preserve"> </w:t>
      </w:r>
      <w:r w:rsidRPr="00AB432F">
        <w:t xml:space="preserve">Also, what we saw from the </w:t>
      </w:r>
      <w:r w:rsidRPr="00AB432F">
        <w:t>Ebola</w:t>
      </w:r>
      <w:r w:rsidRPr="00AB432F">
        <w:t xml:space="preserve"> crisis was very much a general health crisis, where people going to hospital were not receiving advice, with issues around maternal health </w:t>
      </w:r>
      <w:r w:rsidRPr="00AB432F">
        <w:t>and children’s health being particularly damaging.</w:t>
      </w:r>
      <w:r w:rsidRPr="00AB432F">
        <w:t xml:space="preserve"> </w:t>
      </w:r>
      <w:r w:rsidRPr="00AB432F">
        <w:t>Ghana is starting get back on its feet, despite the numbers increasing.</w:t>
      </w:r>
      <w:r w:rsidRPr="00AB432F">
        <w:t xml:space="preserve"> </w:t>
      </w:r>
      <w:r w:rsidRPr="00823B73" w:rsidR="00823B73">
        <w:rPr>
          <w:rFonts w:eastAsia="Times New Roman"/>
        </w:rPr>
        <w:t>Senior year secondary school students are back in Ghana</w:t>
      </w:r>
      <w:r>
        <w:rPr>
          <w:rStyle w:val="FootnoteReference"/>
          <w:rFonts w:eastAsia="Times New Roman"/>
        </w:rPr>
        <w:footnoteReference w:id="4"/>
      </w:r>
      <w:r w:rsidR="00823B73">
        <w:rPr>
          <w:rFonts w:eastAsia="Times New Roman"/>
        </w:rPr>
        <w:t xml:space="preserve"> </w:t>
      </w:r>
      <w:r w:rsidRPr="00AB432F">
        <w:t>and restrictions are starting to reduce out of economic necessity.</w:t>
      </w:r>
      <w:r w:rsidRPr="00AB432F">
        <w:t xml:space="preserve"> </w:t>
      </w:r>
      <w:r w:rsidRPr="00AB432F">
        <w:t>Alongside that, the reaction from the UK</w:t>
      </w:r>
      <w:r w:rsidRPr="00AB432F">
        <w:t xml:space="preserve"> Government and the internationals is very strong.</w:t>
      </w:r>
      <w:r w:rsidRPr="00AB432F">
        <w:t xml:space="preserve"> </w:t>
      </w:r>
      <w:r w:rsidRPr="00AB432F">
        <w:t xml:space="preserve">We have repurposed, so basically looked at existing programmes </w:t>
      </w:r>
      <w:r w:rsidRPr="00AB432F">
        <w:t>and said, “How can we shift those?”</w:t>
      </w:r>
      <w:r w:rsidRPr="00AB432F">
        <w:t xml:space="preserve"> </w:t>
      </w:r>
      <w:r w:rsidRPr="00AB432F">
        <w:t xml:space="preserve">For example, the </w:t>
      </w:r>
      <w:r w:rsidRPr="00AB432F">
        <w:t>JET programme on manufacturing</w:t>
      </w:r>
      <w:r w:rsidRPr="00AB432F">
        <w:t xml:space="preserve"> </w:t>
      </w:r>
      <w:r w:rsidRPr="00AB432F">
        <w:t xml:space="preserve">has </w:t>
      </w:r>
      <w:r w:rsidRPr="00AB432F">
        <w:t>help</w:t>
      </w:r>
      <w:r w:rsidRPr="00AB432F">
        <w:t>ed manufacture</w:t>
      </w:r>
      <w:r w:rsidRPr="00AB432F">
        <w:t xml:space="preserve"> things that would be useful in </w:t>
      </w:r>
      <w:r w:rsidRPr="00AB432F">
        <w:t>Covi</w:t>
      </w:r>
      <w:r w:rsidRPr="00AB432F">
        <w:t>d</w:t>
      </w:r>
      <w:r w:rsidRPr="00AB432F">
        <w:t>,</w:t>
      </w:r>
      <w:r w:rsidRPr="00AB432F">
        <w:t xml:space="preserve"> so PPE materials in countries like Ghana</w:t>
      </w:r>
      <w:r w:rsidRPr="00AB432F">
        <w:t xml:space="preserve"> and</w:t>
      </w:r>
      <w:r w:rsidRPr="00AB432F">
        <w:t xml:space="preserve"> Senegal.</w:t>
      </w:r>
      <w:r w:rsidRPr="00AB432F">
        <w:t xml:space="preserve"> </w:t>
      </w:r>
    </w:p>
    <w:p w:rsidR="00874BD7" w:rsidRPr="00AB432F" w:rsidP="007E4B7A">
      <w:pPr>
        <w:pStyle w:val="Answer"/>
      </w:pPr>
      <w:r w:rsidRPr="00AB432F">
        <w:t>We are also</w:t>
      </w:r>
      <w:r w:rsidRPr="00AB432F">
        <w:t xml:space="preserve"> leveraging</w:t>
      </w:r>
      <w:r w:rsidRPr="00AB432F">
        <w:t xml:space="preserve"> funding from</w:t>
      </w:r>
      <w:r w:rsidRPr="00AB432F">
        <w:t xml:space="preserve"> our very large shareholding in the World Bank and the IMF.</w:t>
      </w:r>
      <w:r w:rsidRPr="00AB432F">
        <w:t xml:space="preserve"> </w:t>
      </w:r>
      <w:r w:rsidRPr="00AB432F">
        <w:t xml:space="preserve">The </w:t>
      </w:r>
      <w:r w:rsidRPr="00AB432F">
        <w:t xml:space="preserve">Finance </w:t>
      </w:r>
      <w:r w:rsidRPr="00AB432F">
        <w:t>Minister</w:t>
      </w:r>
      <w:r w:rsidRPr="00AB432F">
        <w:t xml:space="preserve"> in Ghana, particular</w:t>
      </w:r>
      <w:r w:rsidRPr="00AB432F">
        <w:t>ly</w:t>
      </w:r>
      <w:r w:rsidRPr="00AB432F">
        <w:t xml:space="preserve">, has been very vocal internationally </w:t>
      </w:r>
      <w:r w:rsidRPr="00AB432F">
        <w:t>on behalf of</w:t>
      </w:r>
      <w:r w:rsidRPr="00AB432F">
        <w:t xml:space="preserve"> the Afric</w:t>
      </w:r>
      <w:r w:rsidRPr="00AB432F">
        <w:t xml:space="preserve">an </w:t>
      </w:r>
      <w:r w:rsidRPr="00AB432F">
        <w:t>community</w:t>
      </w:r>
      <w:r w:rsidRPr="00AB432F">
        <w:t xml:space="preserve"> overall through the </w:t>
      </w:r>
      <w:r w:rsidRPr="00AB432F">
        <w:t>A</w:t>
      </w:r>
      <w:r w:rsidRPr="00AB432F">
        <w:t>U in asking for equity injection.</w:t>
      </w:r>
      <w:r w:rsidRPr="00AB432F">
        <w:t xml:space="preserve"> </w:t>
      </w:r>
      <w:r w:rsidRPr="00823B73" w:rsidR="00823B73">
        <w:rPr>
          <w:rFonts w:eastAsia="Times New Roman"/>
        </w:rPr>
        <w:t>The IMF is putting in about $1 billion through their Rapid Credit Facility in April 2020, some of which is UK money</w:t>
      </w:r>
      <w:r w:rsidRPr="00AB432F">
        <w:t>.</w:t>
      </w:r>
      <w:r>
        <w:rPr>
          <w:rStyle w:val="FootnoteReference"/>
        </w:rPr>
        <w:footnoteReference w:id="5"/>
      </w:r>
      <w:r w:rsidRPr="00AB432F">
        <w:t xml:space="preserve"> </w:t>
      </w:r>
      <w:r w:rsidRPr="00AB432F">
        <w:t>That will help significantly.</w:t>
      </w:r>
      <w:r w:rsidRPr="00AB432F">
        <w:t xml:space="preserve"> </w:t>
      </w:r>
      <w:r w:rsidRPr="00AB432F">
        <w:t>It is going to change the way we transition.</w:t>
      </w:r>
      <w:r w:rsidRPr="00AB432F">
        <w:t xml:space="preserve"> </w:t>
      </w:r>
      <w:r w:rsidRPr="00AB432F">
        <w:t xml:space="preserve">We replied to this report virtually as </w:t>
      </w:r>
      <w:r w:rsidRPr="00AB432F">
        <w:t>Covid</w:t>
      </w:r>
      <w:r w:rsidRPr="00AB432F">
        <w:t xml:space="preserve"> was </w:t>
      </w:r>
      <w:r w:rsidRPr="00AB432F">
        <w:t>starting to break.</w:t>
      </w:r>
      <w:r w:rsidRPr="00AB432F">
        <w:t xml:space="preserve"> </w:t>
      </w:r>
      <w:r w:rsidRPr="00AB432F">
        <w:t xml:space="preserve">Everything has to be reviewed under the new </w:t>
      </w:r>
      <w:r w:rsidRPr="00AB432F">
        <w:t>Covid</w:t>
      </w:r>
      <w:r w:rsidRPr="00AB432F">
        <w:t xml:space="preserve"> microscope.</w:t>
      </w:r>
    </w:p>
    <w:p w:rsidR="00F65087" w:rsidRPr="00AB432F" w:rsidP="00F65087">
      <w:pPr>
        <w:pStyle w:val="Answer"/>
      </w:pPr>
      <w:sdt>
        <w:sdtPr>
          <w:alias w:val="Witness"/>
          <w:id w:val="-904524137"/>
          <w:placeholder>
            <w:docPart w:val="DefaultPlaceholder_1082065158"/>
          </w:placeholder>
          <w:richText/>
        </w:sdtPr>
        <w:sdtContent>
          <w:r w:rsidRPr="00AB432F">
            <w:rPr>
              <w:b/>
              <w:i/>
            </w:rPr>
            <w:t>Philip Smith:</w:t>
          </w:r>
          <w:r w:rsidRPr="00AB432F">
            <w:rPr>
              <w:b/>
            </w:rPr>
            <w:t xml:space="preserve"> </w:t>
          </w:r>
        </w:sdtContent>
      </w:sdt>
      <w:r w:rsidRPr="00AB432F">
        <w:t xml:space="preserve">In </w:t>
      </w:r>
      <w:r w:rsidRPr="00AB432F">
        <w:t>the health crisis</w:t>
      </w:r>
      <w:r w:rsidRPr="00AB432F">
        <w:t>,</w:t>
      </w:r>
      <w:r w:rsidRPr="00AB432F">
        <w:t xml:space="preserve"> we are seeing quite a different epi-curve with quite slow onset.</w:t>
      </w:r>
      <w:r w:rsidRPr="00AB432F">
        <w:t xml:space="preserve"> </w:t>
      </w:r>
      <w:r w:rsidRPr="00AB432F">
        <w:t>We now have 2</w:t>
      </w:r>
      <w:r w:rsidRPr="00AB432F">
        <w:t>3</w:t>
      </w:r>
      <w:r w:rsidRPr="00AB432F">
        <w:t>,000 case</w:t>
      </w:r>
      <w:r w:rsidRPr="00AB432F">
        <w:t>s and 129 deaths, but it is certainly accelerating across Africa.</w:t>
      </w:r>
      <w:r w:rsidRPr="00AB432F">
        <w:t xml:space="preserve"> </w:t>
      </w:r>
      <w:r w:rsidRPr="00AB432F">
        <w:t xml:space="preserve">We are </w:t>
      </w:r>
      <w:r w:rsidRPr="00AB432F">
        <w:t>expecting</w:t>
      </w:r>
      <w:r w:rsidRPr="00AB432F">
        <w:t xml:space="preserve"> across Africa the peak to be in the next couple of months.</w:t>
      </w:r>
      <w:r w:rsidRPr="00AB432F">
        <w:t xml:space="preserve"> </w:t>
      </w:r>
      <w:r w:rsidRPr="00AB432F">
        <w:t xml:space="preserve">It </w:t>
      </w:r>
      <w:r w:rsidRPr="00AB432F">
        <w:t>has gone</w:t>
      </w:r>
      <w:r w:rsidRPr="00AB432F">
        <w:t xml:space="preserve"> very different</w:t>
      </w:r>
      <w:r w:rsidRPr="00AB432F">
        <w:t>ly</w:t>
      </w:r>
      <w:r w:rsidRPr="00AB432F">
        <w:t xml:space="preserve"> to what we have seen in Europe.</w:t>
      </w:r>
    </w:p>
    <w:p w:rsidR="00E14594" w:rsidRPr="00AB432F" w:rsidP="00F65087">
      <w:pPr>
        <w:pStyle w:val="Answer"/>
      </w:pPr>
      <w:r w:rsidRPr="00AB432F">
        <w:t xml:space="preserve">On the economic side, we are seeing growth prospects </w:t>
      </w:r>
      <w:r w:rsidRPr="00AB432F">
        <w:t>go down from something like 6.7%</w:t>
      </w:r>
      <w:r w:rsidRPr="00AB432F">
        <w:t xml:space="preserve"> to 1.5%, and that is still very optimistic.</w:t>
      </w:r>
      <w:r w:rsidRPr="00AB432F">
        <w:t xml:space="preserve"> </w:t>
      </w:r>
      <w:r w:rsidRPr="00AB432F">
        <w:t>We are really concerned about the growing financing gap.</w:t>
      </w:r>
      <w:r w:rsidRPr="00AB432F">
        <w:t xml:space="preserve"> </w:t>
      </w:r>
      <w:r w:rsidRPr="00AB432F">
        <w:t>We are looking at a $7 billion gap, currently.</w:t>
      </w:r>
      <w:r w:rsidRPr="00AB432F">
        <w:t xml:space="preserve"> </w:t>
      </w:r>
      <w:r w:rsidRPr="00AB432F">
        <w:t xml:space="preserve">At the same time, as the </w:t>
      </w:r>
      <w:r w:rsidRPr="00AB432F">
        <w:t>Minister</w:t>
      </w:r>
      <w:r w:rsidRPr="00AB432F">
        <w:t xml:space="preserve"> has said, there is a lot of emergency bud</w:t>
      </w:r>
      <w:r w:rsidRPr="00AB432F">
        <w:t>get support flowing into Ghana through the multilaterals.</w:t>
      </w:r>
      <w:r w:rsidRPr="00AB432F">
        <w:t xml:space="preserve"> </w:t>
      </w:r>
      <w:r w:rsidRPr="00AB432F">
        <w:t>That necessitate</w:t>
      </w:r>
      <w:r w:rsidRPr="00AB432F">
        <w:t>s</w:t>
      </w:r>
      <w:r w:rsidRPr="00AB432F">
        <w:t xml:space="preserve"> a very different engagement with development partners.</w:t>
      </w:r>
      <w:r w:rsidRPr="00AB432F">
        <w:t xml:space="preserve"> </w:t>
      </w:r>
      <w:r w:rsidRPr="00AB432F">
        <w:t xml:space="preserve">The Ghana beyond aid vision is still alive in the </w:t>
      </w:r>
      <w:r w:rsidRPr="00AB432F">
        <w:t>Government</w:t>
      </w:r>
      <w:r w:rsidRPr="00AB432F">
        <w:t xml:space="preserve">’s view, but we need to have </w:t>
      </w:r>
      <w:r w:rsidRPr="00AB432F">
        <w:t>a</w:t>
      </w:r>
      <w:r w:rsidRPr="00AB432F">
        <w:t xml:space="preserve"> dialogue with the </w:t>
      </w:r>
      <w:r w:rsidRPr="00AB432F">
        <w:t>Government</w:t>
      </w:r>
      <w:r w:rsidRPr="00AB432F">
        <w:t xml:space="preserve"> about </w:t>
      </w:r>
      <w:r w:rsidRPr="00AB432F">
        <w:t>the</w:t>
      </w:r>
      <w:r w:rsidRPr="00AB432F">
        <w:t xml:space="preserve"> transition away from aid and how </w:t>
      </w:r>
      <w:r w:rsidRPr="00AB432F">
        <w:t>Covid</w:t>
      </w:r>
      <w:r w:rsidRPr="00AB432F">
        <w:t xml:space="preserve"> impacts </w:t>
      </w:r>
      <w:r w:rsidRPr="00AB432F">
        <w:t>i</w:t>
      </w:r>
      <w:r w:rsidRPr="00AB432F">
        <w:t>t.</w:t>
      </w:r>
      <w:r w:rsidRPr="00AB432F">
        <w:t xml:space="preserve"> </w:t>
      </w:r>
    </w:p>
    <w:p w:rsidR="00F65087" w:rsidRPr="00AB432F" w:rsidP="00F65087">
      <w:pPr>
        <w:pStyle w:val="Answer"/>
      </w:pPr>
      <w:r w:rsidRPr="00AB432F">
        <w:t xml:space="preserve">In </w:t>
      </w:r>
      <w:r w:rsidRPr="00AB432F">
        <w:t>the health sector, we are looking at a much longer transition away from aid.</w:t>
      </w:r>
      <w:r w:rsidRPr="00AB432F">
        <w:t xml:space="preserve"> </w:t>
      </w:r>
      <w:r w:rsidRPr="00AB432F">
        <w:t>Before the crisis we were at about 10% of the health budget funded by donors.</w:t>
      </w:r>
      <w:r w:rsidRPr="00AB432F">
        <w:t xml:space="preserve"> </w:t>
      </w:r>
      <w:r w:rsidRPr="00AB432F">
        <w:t>I suspect that will go up</w:t>
      </w:r>
      <w:r w:rsidRPr="00AB432F">
        <w:t xml:space="preserve"> and we will be looking at </w:t>
      </w:r>
      <w:r w:rsidRPr="00AB432F">
        <w:t>a different transition</w:t>
      </w:r>
      <w:r w:rsidRPr="00AB432F">
        <w:t xml:space="preserve"> away from health.</w:t>
      </w:r>
      <w:r w:rsidRPr="00AB432F">
        <w:t xml:space="preserve"> </w:t>
      </w:r>
      <w:r w:rsidRPr="00AB432F">
        <w:t xml:space="preserve">DFID, through our support, </w:t>
      </w:r>
      <w:r w:rsidRPr="00AB432F">
        <w:t>is</w:t>
      </w:r>
      <w:r w:rsidRPr="00AB432F">
        <w:t xml:space="preserve"> getting back </w:t>
      </w:r>
      <w:r w:rsidRPr="00AB432F">
        <w:t>into direct delivery, particularly in the most rural areas</w:t>
      </w:r>
      <w:r w:rsidRPr="00AB432F">
        <w:t>,</w:t>
      </w:r>
      <w:r w:rsidRPr="00AB432F">
        <w:t xml:space="preserve"> to support the most vulnerable people.</w:t>
      </w:r>
    </w:p>
    <w:p w:rsidR="004F08CE" w:rsidRPr="00AB432F" w:rsidP="00F65087">
      <w:pPr>
        <w:pStyle w:val="Answer"/>
      </w:pPr>
      <w:r w:rsidRPr="00AB432F">
        <w:t>It is an upset, but then again Ghana’s develop</w:t>
      </w:r>
      <w:r w:rsidRPr="00AB432F">
        <w:t>ment trajectory has been quite corkscrew in nature.</w:t>
      </w:r>
      <w:r w:rsidRPr="00AB432F">
        <w:t xml:space="preserve"> </w:t>
      </w:r>
      <w:r w:rsidRPr="00AB432F">
        <w:t xml:space="preserve">Even </w:t>
      </w:r>
      <w:r w:rsidRPr="00AB432F">
        <w:t>10 years ago we were looking at Ghana as the next success story, and then there was a big macro crisis.</w:t>
      </w:r>
      <w:r w:rsidRPr="00AB432F">
        <w:t xml:space="preserve"> </w:t>
      </w:r>
      <w:r w:rsidRPr="00AB432F">
        <w:t>We need to work out how we can support Ghana to move away from the boom and bust economics we h</w:t>
      </w:r>
      <w:r w:rsidRPr="00AB432F">
        <w:t>ave seen in the past.</w:t>
      </w:r>
    </w:p>
    <w:p w:rsidR="004F08CE" w:rsidRPr="00AB432F" w:rsidP="004F08CE">
      <w:pPr>
        <w:pStyle w:val="Question"/>
      </w:pPr>
      <w:sdt>
        <w:sdtPr>
          <w:alias w:val="Member"/>
          <w:tag w:val="&lt;Member mnisId='4403' dodsId='137565'&gt;"/>
          <w:id w:val="-206876117"/>
          <w:placeholder>
            <w:docPart w:val="DefaultPlaceholder_1082065158"/>
          </w:placeholder>
          <w:richText/>
        </w:sdtPr>
        <w:sdtContent>
          <w:r w:rsidRPr="00AB432F">
            <w:rPr>
              <w:b/>
            </w:rPr>
            <w:t>Chris Law:</w:t>
          </w:r>
        </w:sdtContent>
      </w:sdt>
      <w:r w:rsidRPr="00AB432F">
        <w:t xml:space="preserve"> This is a question to you again, James.</w:t>
      </w:r>
      <w:r w:rsidRPr="00AB432F">
        <w:t xml:space="preserve"> </w:t>
      </w:r>
      <w:r w:rsidRPr="00AB432F">
        <w:t>The question surrounds the priorities of this global Britain in the national interest</w:t>
      </w:r>
      <w:r w:rsidRPr="00AB432F">
        <w:t>.</w:t>
      </w:r>
      <w:r w:rsidRPr="00AB432F">
        <w:t xml:space="preserve"> </w:t>
      </w:r>
      <w:r w:rsidRPr="00AB432F">
        <w:t xml:space="preserve">Will </w:t>
      </w:r>
      <w:r w:rsidRPr="00AB432F">
        <w:t xml:space="preserve">the Prime </w:t>
      </w:r>
      <w:r w:rsidRPr="00AB432F">
        <w:t>Minister</w:t>
      </w:r>
      <w:r w:rsidRPr="00AB432F">
        <w:t>’s stated intention to increase aid to the western Balkans result in le</w:t>
      </w:r>
      <w:r w:rsidRPr="00AB432F">
        <w:t>ss UK aid available to African countries like Ghana?</w:t>
      </w:r>
    </w:p>
    <w:p w:rsidR="00CC74B8" w:rsidRPr="00AB432F" w:rsidP="004F08CE">
      <w:pPr>
        <w:pStyle w:val="Answer"/>
      </w:pPr>
      <w:sdt>
        <w:sdtPr>
          <w:alias w:val="Witness"/>
          <w:id w:val="293031133"/>
          <w:placeholder>
            <w:docPart w:val="DefaultPlaceholder_1082065158"/>
          </w:placeholder>
          <w:richText/>
        </w:sdtPr>
        <w:sdtContent>
          <w:r w:rsidRPr="00AB432F">
            <w:rPr>
              <w:b/>
              <w:i/>
            </w:rPr>
            <w:t>James Duddridge:</w:t>
          </w:r>
          <w:r w:rsidRPr="00AB432F">
            <w:rPr>
              <w:b/>
            </w:rPr>
            <w:t xml:space="preserve"> </w:t>
          </w:r>
        </w:sdtContent>
      </w:sdt>
      <w:r w:rsidRPr="00AB432F">
        <w:t>First</w:t>
      </w:r>
      <w:r w:rsidRPr="00AB432F">
        <w:t>, we are completely committed to the 0.7% figure.</w:t>
      </w:r>
      <w:r w:rsidRPr="00AB432F">
        <w:t xml:space="preserve"> </w:t>
      </w:r>
      <w:r w:rsidRPr="00AB432F">
        <w:t>Clearly that</w:t>
      </w:r>
      <w:r w:rsidRPr="00AB432F">
        <w:t>,</w:t>
      </w:r>
      <w:r w:rsidRPr="00AB432F">
        <w:t xml:space="preserve"> in absolute terms</w:t>
      </w:r>
      <w:r w:rsidRPr="00AB432F">
        <w:t>,</w:t>
      </w:r>
      <w:r w:rsidRPr="00AB432F">
        <w:t xml:space="preserve"> is going to be less than it would have been had we grown further.</w:t>
      </w:r>
      <w:r w:rsidRPr="00AB432F">
        <w:t xml:space="preserve"> </w:t>
      </w:r>
      <w:r w:rsidRPr="00AB432F">
        <w:t xml:space="preserve">Demographic changes, but also </w:t>
      </w:r>
      <w:r w:rsidRPr="00AB432F">
        <w:t>changes in poverty levels, mean sadly</w:t>
      </w:r>
      <w:r w:rsidRPr="00AB432F">
        <w:t xml:space="preserve"> that</w:t>
      </w:r>
      <w:r w:rsidRPr="00AB432F">
        <w:t xml:space="preserve"> </w:t>
      </w:r>
      <w:r w:rsidRPr="00AB432F">
        <w:t xml:space="preserve">at </w:t>
      </w:r>
      <w:r w:rsidRPr="00AB432F">
        <w:t xml:space="preserve">current projections </w:t>
      </w:r>
      <w:r w:rsidRPr="00AB432F">
        <w:t xml:space="preserve">more money will be spread across specifically the </w:t>
      </w:r>
      <w:r w:rsidRPr="00AB432F">
        <w:t>sub-Saharan</w:t>
      </w:r>
      <w:r w:rsidRPr="00AB432F">
        <w:t xml:space="preserve"> African piece over the next 20, 30</w:t>
      </w:r>
      <w:r w:rsidRPr="00AB432F">
        <w:t xml:space="preserve"> or</w:t>
      </w:r>
      <w:r w:rsidRPr="00AB432F">
        <w:t xml:space="preserve"> 40 years, as Africa grows at a slower rate than some of the Asian countries with poverty, and grows </w:t>
      </w:r>
      <w:r w:rsidRPr="00AB432F">
        <w:t>more quickly</w:t>
      </w:r>
      <w:r w:rsidRPr="00AB432F">
        <w:t xml:space="preserve"> in population number</w:t>
      </w:r>
      <w:r w:rsidRPr="00AB432F">
        <w:t>s</w:t>
      </w:r>
      <w:r w:rsidRPr="00AB432F">
        <w:t>.</w:t>
      </w:r>
      <w:r w:rsidRPr="00AB432F">
        <w:t xml:space="preserve"> </w:t>
      </w:r>
      <w:r w:rsidRPr="00AB432F">
        <w:t>In absolute terms, there will be great</w:t>
      </w:r>
      <w:r w:rsidRPr="00AB432F">
        <w:t>er poverty in Africa</w:t>
      </w:r>
      <w:r w:rsidRPr="00AB432F">
        <w:t xml:space="preserve"> and</w:t>
      </w:r>
      <w:r w:rsidRPr="00AB432F">
        <w:t>,</w:t>
      </w:r>
      <w:r w:rsidRPr="00AB432F">
        <w:t xml:space="preserve"> </w:t>
      </w:r>
      <w:r w:rsidRPr="00AB432F">
        <w:t xml:space="preserve">I </w:t>
      </w:r>
      <w:r w:rsidRPr="00AB432F">
        <w:t>suspect</w:t>
      </w:r>
      <w:r w:rsidRPr="00AB432F">
        <w:t>, a</w:t>
      </w:r>
      <w:r w:rsidRPr="00AB432F">
        <w:t xml:space="preserve"> greater percentage spent.</w:t>
      </w:r>
      <w:r w:rsidRPr="00AB432F">
        <w:t xml:space="preserve"> </w:t>
      </w:r>
    </w:p>
    <w:p w:rsidR="00BD7C08" w:rsidRPr="00AB432F" w:rsidP="004F08CE">
      <w:pPr>
        <w:pStyle w:val="Answer"/>
      </w:pPr>
      <w:r w:rsidRPr="00AB432F">
        <w:t>In Ghana, long</w:t>
      </w:r>
      <w:r w:rsidRPr="00AB432F">
        <w:t xml:space="preserve"> </w:t>
      </w:r>
      <w:r w:rsidRPr="00AB432F">
        <w:t>term we want to have a different kind of relationship.</w:t>
      </w:r>
      <w:r w:rsidRPr="00AB432F">
        <w:t xml:space="preserve"> </w:t>
      </w:r>
      <w:r w:rsidRPr="00AB432F">
        <w:t xml:space="preserve">Short </w:t>
      </w:r>
      <w:r w:rsidRPr="00AB432F">
        <w:t>term</w:t>
      </w:r>
      <w:r w:rsidRPr="00AB432F">
        <w:t>,</w:t>
      </w:r>
      <w:r w:rsidRPr="00AB432F">
        <w:t xml:space="preserve"> it will be shifting the types of things we spend the money on rather than the absolute sum.</w:t>
      </w:r>
      <w:r w:rsidRPr="00AB432F">
        <w:t xml:space="preserve"> </w:t>
      </w:r>
      <w:r w:rsidRPr="00AB432F">
        <w:t>We will probably spend less money</w:t>
      </w:r>
      <w:r w:rsidRPr="00AB432F">
        <w:t xml:space="preserve"> longer term, notwithstanding </w:t>
      </w:r>
      <w:r w:rsidRPr="00AB432F">
        <w:t>Covid</w:t>
      </w:r>
      <w:r w:rsidRPr="00AB432F">
        <w:t>, on health and education</w:t>
      </w:r>
      <w:r w:rsidRPr="00AB432F">
        <w:t>, by</w:t>
      </w:r>
      <w:r w:rsidRPr="00AB432F">
        <w:t xml:space="preserve"> encouraging multilaterals to pick that up and</w:t>
      </w:r>
      <w:r w:rsidRPr="00AB432F">
        <w:t>,</w:t>
      </w:r>
      <w:r w:rsidRPr="00AB432F">
        <w:t xml:space="preserve"> ultimately</w:t>
      </w:r>
      <w:r w:rsidRPr="00AB432F">
        <w:t>,</w:t>
      </w:r>
      <w:r w:rsidRPr="00AB432F">
        <w:t xml:space="preserve"> increasing normal revenue through Accra, through oil and gas</w:t>
      </w:r>
      <w:r w:rsidRPr="00AB432F">
        <w:t xml:space="preserve"> and </w:t>
      </w:r>
      <w:r>
        <w:t xml:space="preserve">through </w:t>
      </w:r>
      <w:r w:rsidRPr="00AB432F">
        <w:t>trading</w:t>
      </w:r>
      <w:r w:rsidRPr="00AB432F">
        <w:t>,</w:t>
      </w:r>
      <w:r w:rsidRPr="00AB432F">
        <w:t xml:space="preserve"> which is increasingly strong and </w:t>
      </w:r>
      <w:r w:rsidRPr="00AB432F">
        <w:t>well</w:t>
      </w:r>
      <w:r w:rsidRPr="00AB432F">
        <w:t xml:space="preserve"> captured.</w:t>
      </w:r>
      <w:r w:rsidRPr="00AB432F">
        <w:t xml:space="preserve"> </w:t>
      </w:r>
      <w:r w:rsidRPr="00AB432F">
        <w:t>We will mov</w:t>
      </w:r>
      <w:r w:rsidRPr="00AB432F">
        <w:t>e</w:t>
      </w:r>
      <w:r w:rsidRPr="00AB432F">
        <w:t xml:space="preserve"> our support and development assistance to programmes </w:t>
      </w:r>
      <w:r w:rsidRPr="00AB432F">
        <w:t xml:space="preserve">we have with the Office </w:t>
      </w:r>
      <w:r w:rsidRPr="00AB432F">
        <w:t xml:space="preserve">for </w:t>
      </w:r>
      <w:r w:rsidRPr="00AB432F">
        <w:t xml:space="preserve">National Statistics, the Bank of England </w:t>
      </w:r>
      <w:r w:rsidRPr="00AB432F">
        <w:t>and</w:t>
      </w:r>
      <w:r w:rsidRPr="00AB432F">
        <w:t xml:space="preserve"> the London Stock Exchange assisting</w:t>
      </w:r>
      <w:r w:rsidRPr="00AB432F">
        <w:t xml:space="preserve">, </w:t>
      </w:r>
      <w:r w:rsidRPr="00AB432F">
        <w:t>so</w:t>
      </w:r>
      <w:r w:rsidRPr="00AB432F">
        <w:t xml:space="preserve"> much more technic</w:t>
      </w:r>
      <w:r w:rsidRPr="00AB432F">
        <w:t>al, higher-level</w:t>
      </w:r>
      <w:r w:rsidRPr="00AB432F">
        <w:t xml:space="preserve"> pure development assistance than aid assistance</w:t>
      </w:r>
      <w:r w:rsidRPr="00AB432F">
        <w:t>,</w:t>
      </w:r>
      <w:r w:rsidRPr="00AB432F">
        <w:t xml:space="preserve"> as they move beyond that process.</w:t>
      </w:r>
      <w:r w:rsidRPr="00AB432F">
        <w:t xml:space="preserve"> </w:t>
      </w:r>
    </w:p>
    <w:p w:rsidR="005B6106" w:rsidRPr="00AB432F" w:rsidP="004F08CE">
      <w:pPr>
        <w:pStyle w:val="Answer"/>
      </w:pPr>
      <w:r w:rsidRPr="00AB432F">
        <w:t xml:space="preserve">In </w:t>
      </w:r>
      <w:r w:rsidRPr="00AB432F">
        <w:t xml:space="preserve">terms of money, I </w:t>
      </w:r>
      <w:r w:rsidRPr="00AB432F">
        <w:t>would not say</w:t>
      </w:r>
      <w:r w:rsidRPr="00AB432F">
        <w:t xml:space="preserve"> it is </w:t>
      </w:r>
      <w:r w:rsidRPr="00AB432F">
        <w:t xml:space="preserve">about </w:t>
      </w:r>
      <w:r w:rsidRPr="00AB432F">
        <w:t>less or more.</w:t>
      </w:r>
      <w:r w:rsidRPr="00AB432F">
        <w:t xml:space="preserve"> </w:t>
      </w:r>
      <w:r w:rsidRPr="00AB432F">
        <w:t>It is about a different way of working and partnering with the country.</w:t>
      </w:r>
      <w:r w:rsidRPr="00AB432F">
        <w:t xml:space="preserve"> </w:t>
      </w:r>
      <w:r w:rsidRPr="00AB432F">
        <w:t>I would not see a significant change i</w:t>
      </w:r>
      <w:r w:rsidRPr="00AB432F">
        <w:t>n the levels of aid specific</w:t>
      </w:r>
      <w:r w:rsidRPr="00AB432F">
        <w:t xml:space="preserve"> to Ghana, but sadly</w:t>
      </w:r>
      <w:r w:rsidRPr="00AB432F">
        <w:t>,</w:t>
      </w:r>
      <w:r w:rsidRPr="00AB432F">
        <w:t xml:space="preserve"> because of the change in demographics more broadly acros</w:t>
      </w:r>
      <w:r w:rsidRPr="00AB432F">
        <w:t>s the African continent, I think we are going to see</w:t>
      </w:r>
      <w:r w:rsidRPr="00AB432F">
        <w:t xml:space="preserve"> more money being spent,</w:t>
      </w:r>
      <w:r w:rsidRPr="00AB432F">
        <w:t xml:space="preserve"> not less money</w:t>
      </w:r>
      <w:r w:rsidRPr="00AB432F">
        <w:t>,</w:t>
      </w:r>
      <w:r w:rsidRPr="00AB432F">
        <w:t xml:space="preserve"> as a general direction.</w:t>
      </w:r>
      <w:r w:rsidRPr="00AB432F">
        <w:t xml:space="preserve"> </w:t>
      </w:r>
      <w:r w:rsidRPr="00AB432F">
        <w:t>However, there will be different stor</w:t>
      </w:r>
      <w:r w:rsidRPr="00AB432F">
        <w:t>ies</w:t>
      </w:r>
      <w:r w:rsidRPr="00AB432F">
        <w:t xml:space="preserve"> as one goes country to country</w:t>
      </w:r>
      <w:r w:rsidRPr="00AB432F">
        <w:t>,</w:t>
      </w:r>
      <w:r w:rsidRPr="00AB432F">
        <w:t xml:space="preserve"> and it </w:t>
      </w:r>
      <w:r w:rsidRPr="00AB432F">
        <w:t xml:space="preserve">will be </w:t>
      </w:r>
      <w:r w:rsidRPr="00AB432F">
        <w:t>in the British national interest to help develop co</w:t>
      </w:r>
      <w:r w:rsidRPr="00AB432F">
        <w:t>untries, for example</w:t>
      </w:r>
      <w:r w:rsidRPr="00AB432F">
        <w:t>,</w:t>
      </w:r>
      <w:r w:rsidRPr="00AB432F">
        <w:t xml:space="preserve"> in</w:t>
      </w:r>
      <w:r w:rsidRPr="00AB432F">
        <w:t xml:space="preserve"> the western Balkans and places around the world that perhaps we are less familiar with at the moment, but </w:t>
      </w:r>
      <w:r w:rsidRPr="00AB432F">
        <w:t xml:space="preserve">which </w:t>
      </w:r>
      <w:r w:rsidRPr="00AB432F">
        <w:t>may enter a crisis period and require assistance, whether through a climate disaster, a manmade disaster or a slow down</w:t>
      </w:r>
      <w:r w:rsidRPr="00AB432F">
        <w:t>ward spiral.</w:t>
      </w:r>
    </w:p>
    <w:p w:rsidR="004F08CE" w:rsidRPr="00AB432F" w:rsidP="005B6106">
      <w:pPr>
        <w:pStyle w:val="Question"/>
      </w:pPr>
      <w:sdt>
        <w:sdtPr>
          <w:alias w:val="Member"/>
          <w:tag w:val="&lt;Member mnisId='4403' dodsId='137565'&gt;"/>
          <w:id w:val="534626513"/>
          <w:placeholder>
            <w:docPart w:val="DefaultPlaceholder_1082065158"/>
          </w:placeholder>
          <w:richText/>
        </w:sdtPr>
        <w:sdtContent>
          <w:r w:rsidRPr="00AB432F">
            <w:rPr>
              <w:b/>
            </w:rPr>
            <w:t>Chris Law:</w:t>
          </w:r>
        </w:sdtContent>
      </w:sdt>
      <w:r w:rsidRPr="00AB432F">
        <w:t xml:space="preserve"> When </w:t>
      </w:r>
      <w:r w:rsidRPr="00AB432F">
        <w:t xml:space="preserve">the Prime </w:t>
      </w:r>
      <w:r w:rsidRPr="00AB432F">
        <w:t>Minister</w:t>
      </w:r>
      <w:r w:rsidRPr="00AB432F">
        <w:t xml:space="preserve"> raised th</w:t>
      </w:r>
      <w:r>
        <w:t xml:space="preserve">e question </w:t>
      </w:r>
      <w:r w:rsidRPr="00AB432F">
        <w:t>about increased aid to the</w:t>
      </w:r>
      <w:r w:rsidRPr="00AB432F">
        <w:t xml:space="preserve"> western Balkans, </w:t>
      </w:r>
      <w:r w:rsidRPr="00AB432F">
        <w:t xml:space="preserve">many of us got the impression that </w:t>
      </w:r>
      <w:r w:rsidRPr="00AB432F">
        <w:t>it was more for issues of national security.</w:t>
      </w:r>
      <w:r w:rsidRPr="00AB432F">
        <w:t xml:space="preserve"> </w:t>
      </w:r>
      <w:r w:rsidRPr="00AB432F">
        <w:t>He also included Ukraine in that statement.</w:t>
      </w:r>
      <w:r w:rsidRPr="00AB432F">
        <w:t xml:space="preserve"> </w:t>
      </w:r>
      <w:r w:rsidRPr="00AB432F">
        <w:t>I want to re-empha</w:t>
      </w:r>
      <w:r w:rsidRPr="00AB432F">
        <w:t>sise this;</w:t>
      </w:r>
      <w:r w:rsidRPr="00AB432F">
        <w:t xml:space="preserve"> I take it that you are </w:t>
      </w:r>
      <w:r w:rsidRPr="00AB432F">
        <w:t xml:space="preserve">not </w:t>
      </w:r>
      <w:r w:rsidRPr="00AB432F">
        <w:t>suggesting</w:t>
      </w:r>
      <w:r w:rsidRPr="00AB432F">
        <w:t xml:space="preserve"> that.</w:t>
      </w:r>
      <w:r w:rsidRPr="00AB432F">
        <w:t xml:space="preserve"> </w:t>
      </w:r>
      <w:r w:rsidRPr="00AB432F">
        <w:t xml:space="preserve">What </w:t>
      </w:r>
      <w:r w:rsidRPr="00AB432F">
        <w:t xml:space="preserve">you are suggesting is </w:t>
      </w:r>
      <w:r w:rsidRPr="00AB432F">
        <w:t>about whether</w:t>
      </w:r>
      <w:r w:rsidRPr="00AB432F">
        <w:t xml:space="preserve"> humanitarian aid</w:t>
      </w:r>
      <w:r w:rsidRPr="00AB432F">
        <w:t xml:space="preserve"> </w:t>
      </w:r>
      <w:r w:rsidRPr="00AB432F">
        <w:t>should be in those regions.</w:t>
      </w:r>
      <w:r w:rsidRPr="00AB432F">
        <w:t xml:space="preserve"> </w:t>
      </w:r>
      <w:r w:rsidRPr="00AB432F">
        <w:t xml:space="preserve">With </w:t>
      </w:r>
      <w:r w:rsidRPr="00AB432F">
        <w:t xml:space="preserve">this shift in focus, </w:t>
      </w:r>
      <w:r w:rsidRPr="00AB432F">
        <w:t>will it</w:t>
      </w:r>
      <w:r w:rsidRPr="00AB432F">
        <w:t xml:space="preserve"> continue to have poverty reduction at its core?</w:t>
      </w:r>
    </w:p>
    <w:p w:rsidR="005B6106" w:rsidRPr="00AB432F" w:rsidP="005B6106">
      <w:pPr>
        <w:pStyle w:val="Answer"/>
      </w:pPr>
      <w:sdt>
        <w:sdtPr>
          <w:alias w:val="Witness"/>
          <w:id w:val="1569759673"/>
          <w:placeholder>
            <w:docPart w:val="DefaultPlaceholder_1082065158"/>
          </w:placeholder>
          <w:richText/>
        </w:sdtPr>
        <w:sdtContent>
          <w:r w:rsidRPr="00AB432F">
            <w:rPr>
              <w:b/>
              <w:i/>
            </w:rPr>
            <w:t>James Duddridge:</w:t>
          </w:r>
          <w:r w:rsidRPr="00AB432F">
            <w:rPr>
              <w:b/>
            </w:rPr>
            <w:t xml:space="preserve"> </w:t>
          </w:r>
        </w:sdtContent>
      </w:sdt>
      <w:r w:rsidRPr="00AB432F">
        <w:t xml:space="preserve">Poverty reduction </w:t>
      </w:r>
      <w:r w:rsidRPr="00AB432F">
        <w:t xml:space="preserve">is </w:t>
      </w:r>
      <w:r w:rsidRPr="00AB432F">
        <w:t>at its core, absolutely</w:t>
      </w:r>
      <w:r w:rsidRPr="00AB432F">
        <w:t>,</w:t>
      </w:r>
      <w:r w:rsidRPr="00AB432F">
        <w:t xml:space="preserve"> yes.</w:t>
      </w:r>
      <w:r w:rsidRPr="00AB432F">
        <w:t xml:space="preserve"> </w:t>
      </w:r>
      <w:r w:rsidRPr="00AB432F">
        <w:t xml:space="preserve">It </w:t>
      </w:r>
      <w:r w:rsidRPr="00AB432F">
        <w:t>is not all direct.</w:t>
      </w:r>
      <w:r w:rsidRPr="00AB432F">
        <w:t xml:space="preserve"> </w:t>
      </w:r>
      <w:r w:rsidRPr="00AB432F">
        <w:t>Some of the most effective forms of development are slightly higher up the chain, as we discussed.</w:t>
      </w:r>
    </w:p>
    <w:p w:rsidR="00235B2C" w:rsidRPr="00AB432F" w:rsidP="005B6106">
      <w:pPr>
        <w:pStyle w:val="Answer"/>
      </w:pPr>
      <w:r w:rsidRPr="00AB432F">
        <w:t>If I can choose examples within the African continent, rather than outside my area o</w:t>
      </w:r>
      <w:r w:rsidRPr="00AB432F">
        <w:t xml:space="preserve">f expertise, we will work </w:t>
      </w:r>
      <w:r w:rsidRPr="00AB432F">
        <w:t>more closely with countries where we see that they are going in the right direction</w:t>
      </w:r>
      <w:r w:rsidRPr="00AB432F">
        <w:t xml:space="preserve"> and</w:t>
      </w:r>
      <w:r w:rsidRPr="00AB432F">
        <w:t xml:space="preserve"> there is a window of opportunity.</w:t>
      </w:r>
      <w:r w:rsidRPr="00AB432F">
        <w:t xml:space="preserve"> </w:t>
      </w:r>
      <w:r w:rsidRPr="00AB432F">
        <w:t>Ghana has</w:t>
      </w:r>
      <w:r w:rsidRPr="00AB432F">
        <w:t xml:space="preserve"> been </w:t>
      </w:r>
      <w:r w:rsidRPr="00AB432F">
        <w:t xml:space="preserve">a </w:t>
      </w:r>
      <w:r w:rsidRPr="00AB432F">
        <w:t xml:space="preserve">superb </w:t>
      </w:r>
      <w:r w:rsidRPr="00AB432F">
        <w:t>partner</w:t>
      </w:r>
      <w:r w:rsidRPr="00AB432F">
        <w:t xml:space="preserve"> and I imagine that </w:t>
      </w:r>
      <w:r w:rsidRPr="00AB432F">
        <w:t xml:space="preserve">will </w:t>
      </w:r>
      <w:r w:rsidRPr="00AB432F">
        <w:t>continue.</w:t>
      </w:r>
      <w:r w:rsidRPr="00AB432F">
        <w:t xml:space="preserve"> </w:t>
      </w:r>
      <w:r w:rsidRPr="00AB432F">
        <w:t xml:space="preserve">I know four or five members of the </w:t>
      </w:r>
      <w:r w:rsidRPr="00AB432F">
        <w:t>Cabinet</w:t>
      </w:r>
      <w:r w:rsidRPr="00AB432F">
        <w:t xml:space="preserve"> </w:t>
      </w:r>
      <w:r w:rsidRPr="00AB432F">
        <w:t>on first name terms</w:t>
      </w:r>
      <w:r w:rsidRPr="00AB432F">
        <w:t xml:space="preserve">, and probably </w:t>
      </w:r>
      <w:r w:rsidRPr="00AB432F">
        <w:t xml:space="preserve">ditto half that number </w:t>
      </w:r>
      <w:r w:rsidRPr="00AB432F">
        <w:t xml:space="preserve">from </w:t>
      </w:r>
      <w:r w:rsidRPr="00AB432F">
        <w:t>the last cabinet.</w:t>
      </w:r>
      <w:r w:rsidRPr="00AB432F">
        <w:t xml:space="preserve"> </w:t>
      </w:r>
      <w:r w:rsidRPr="00AB432F">
        <w:t>That is quite exceptional.</w:t>
      </w:r>
      <w:r w:rsidRPr="00AB432F">
        <w:t xml:space="preserve"> </w:t>
      </w:r>
    </w:p>
    <w:p w:rsidR="005B6106" w:rsidRPr="00AB432F" w:rsidP="005B6106">
      <w:pPr>
        <w:pStyle w:val="Answer"/>
      </w:pPr>
      <w:r w:rsidRPr="00AB432F">
        <w:t xml:space="preserve">In places </w:t>
      </w:r>
      <w:r w:rsidRPr="00AB432F">
        <w:t>like Sudan</w:t>
      </w:r>
      <w:r w:rsidRPr="00AB432F">
        <w:t xml:space="preserve"> that</w:t>
      </w:r>
      <w:r w:rsidRPr="00AB432F">
        <w:t xml:space="preserve"> </w:t>
      </w:r>
      <w:r w:rsidRPr="00AB432F">
        <w:t>have undergone a change,</w:t>
      </w:r>
      <w:r w:rsidRPr="00AB432F">
        <w:t xml:space="preserve"> </w:t>
      </w:r>
      <w:r w:rsidRPr="00AB432F">
        <w:t>t</w:t>
      </w:r>
      <w:r w:rsidRPr="00AB432F">
        <w:t xml:space="preserve">here is </w:t>
      </w:r>
      <w:r w:rsidRPr="00AB432F">
        <w:t>a</w:t>
      </w:r>
      <w:r w:rsidRPr="00AB432F">
        <w:t xml:space="preserve"> possibility to shift things</w:t>
      </w:r>
      <w:r w:rsidRPr="00AB432F">
        <w:t>. In</w:t>
      </w:r>
      <w:r w:rsidRPr="00AB432F">
        <w:t xml:space="preserve"> places like Somalia</w:t>
      </w:r>
      <w:r w:rsidRPr="00AB432F">
        <w:t>,</w:t>
      </w:r>
      <w:r w:rsidRPr="00AB432F">
        <w:t xml:space="preserve"> </w:t>
      </w:r>
      <w:r w:rsidRPr="00AB432F">
        <w:t xml:space="preserve">where </w:t>
      </w:r>
      <w:r w:rsidRPr="00AB432F">
        <w:t>there is a window of oppor</w:t>
      </w:r>
      <w:r w:rsidRPr="00AB432F">
        <w:t>tunity, we are much, much more likely to invest than</w:t>
      </w:r>
      <w:r w:rsidRPr="00AB432F">
        <w:t xml:space="preserve">, </w:t>
      </w:r>
      <w:r w:rsidRPr="00AB432F">
        <w:t>to pick two other examples</w:t>
      </w:r>
      <w:r w:rsidRPr="00AB432F">
        <w:t xml:space="preserve">, </w:t>
      </w:r>
      <w:r w:rsidRPr="00AB432F">
        <w:t>Zimbabwe</w:t>
      </w:r>
      <w:r>
        <w:t>, where w</w:t>
      </w:r>
      <w:r w:rsidRPr="00AB432F">
        <w:t xml:space="preserve">e </w:t>
      </w:r>
      <w:r w:rsidRPr="00AB432F">
        <w:t xml:space="preserve">support the Zimbabwean people but the </w:t>
      </w:r>
      <w:r w:rsidRPr="00AB432F">
        <w:t>Government</w:t>
      </w:r>
      <w:r w:rsidRPr="00AB432F">
        <w:t xml:space="preserve"> need to help themselves move on</w:t>
      </w:r>
      <w:r>
        <w:t xml:space="preserve">, or </w:t>
      </w:r>
      <w:r w:rsidRPr="00AB432F">
        <w:t>Tanzania</w:t>
      </w:r>
      <w:r>
        <w:t xml:space="preserve">. </w:t>
      </w:r>
      <w:r w:rsidRPr="00AB432F">
        <w:t xml:space="preserve">When </w:t>
      </w:r>
      <w:r w:rsidRPr="00AB432F">
        <w:t>President Magufuli</w:t>
      </w:r>
      <w:r w:rsidRPr="00AB432F">
        <w:t xml:space="preserve"> came in he was seen as a fresh broom,</w:t>
      </w:r>
      <w:r w:rsidRPr="00AB432F">
        <w:t xml:space="preserve"> someone </w:t>
      </w:r>
      <w:r w:rsidRPr="00AB432F">
        <w:t>who</w:t>
      </w:r>
      <w:r w:rsidRPr="00AB432F">
        <w:t xml:space="preserve"> would change things, the bulldozer that would build for the country.</w:t>
      </w:r>
      <w:r w:rsidRPr="00AB432F">
        <w:t xml:space="preserve"> </w:t>
      </w:r>
      <w:r w:rsidRPr="00AB432F">
        <w:t>We will look to spot people like that at a time of opportunity, but things have not been delivered in that country.</w:t>
      </w:r>
      <w:r w:rsidRPr="00AB432F">
        <w:t xml:space="preserve"> </w:t>
      </w:r>
      <w:r w:rsidRPr="00AB432F">
        <w:t>We will look for par</w:t>
      </w:r>
      <w:r w:rsidRPr="00AB432F">
        <w:t>tners where we think we can get good value for money and deliver on poverty reduction overall.</w:t>
      </w:r>
    </w:p>
    <w:p w:rsidR="00235B2C" w:rsidRPr="00AB432F" w:rsidP="005B6106">
      <w:pPr>
        <w:pStyle w:val="Answer"/>
      </w:pPr>
      <w:r w:rsidRPr="00AB432F">
        <w:t>As</w:t>
      </w:r>
      <w:r w:rsidRPr="00AB432F">
        <w:t xml:space="preserve"> </w:t>
      </w:r>
      <w:r w:rsidRPr="00AB432F">
        <w:t>places like South Africa and Botswana have moved towards and into middle</w:t>
      </w:r>
      <w:r w:rsidRPr="00AB432F">
        <w:t>-</w:t>
      </w:r>
      <w:r w:rsidRPr="00AB432F">
        <w:t>income status, they have then become beacons of stability for the region and neighbou</w:t>
      </w:r>
      <w:r w:rsidRPr="00AB432F">
        <w:t>rs</w:t>
      </w:r>
      <w:r w:rsidRPr="00AB432F">
        <w:t>.</w:t>
      </w:r>
      <w:r w:rsidRPr="00AB432F">
        <w:t xml:space="preserve"> </w:t>
      </w:r>
      <w:r w:rsidRPr="00AB432F">
        <w:t xml:space="preserve">Through </w:t>
      </w:r>
      <w:r w:rsidRPr="00AB432F">
        <w:t>the African Union</w:t>
      </w:r>
      <w:r w:rsidRPr="00AB432F">
        <w:t>,</w:t>
      </w:r>
      <w:r w:rsidRPr="00AB432F">
        <w:t xml:space="preserve"> ECOWAS</w:t>
      </w:r>
      <w:r w:rsidRPr="00AB432F">
        <w:t>,</w:t>
      </w:r>
      <w:r w:rsidRPr="00AB432F">
        <w:t xml:space="preserve"> SADC and so forth</w:t>
      </w:r>
      <w:r w:rsidRPr="00AB432F">
        <w:t>,</w:t>
      </w:r>
      <w:r w:rsidRPr="00AB432F">
        <w:t xml:space="preserve"> </w:t>
      </w:r>
      <w:r w:rsidRPr="00AB432F">
        <w:t xml:space="preserve">they </w:t>
      </w:r>
      <w:r w:rsidRPr="00AB432F">
        <w:t>can be a dynamo for change and be development partners in their own right.</w:t>
      </w:r>
      <w:r w:rsidRPr="00AB432F">
        <w:t xml:space="preserve"> </w:t>
      </w:r>
      <w:r w:rsidRPr="00AB432F">
        <w:t>That is the kind of future I see for Ghana and the continent.</w:t>
      </w:r>
      <w:r w:rsidRPr="00AB432F">
        <w:t xml:space="preserve"> </w:t>
      </w:r>
    </w:p>
    <w:p w:rsidR="0073176B" w:rsidRPr="00AB432F" w:rsidP="005B6106">
      <w:pPr>
        <w:pStyle w:val="Answer"/>
      </w:pPr>
      <w:r w:rsidRPr="00AB432F">
        <w:t xml:space="preserve">In fact, Ghana is going to host the World </w:t>
      </w:r>
      <w:r w:rsidRPr="00AB432F">
        <w:t>Association o</w:t>
      </w:r>
      <w:r w:rsidRPr="00AB432F">
        <w:t xml:space="preserve">f </w:t>
      </w:r>
      <w:r w:rsidRPr="00AB432F">
        <w:t>Investment Promotion Agenc</w:t>
      </w:r>
      <w:r w:rsidRPr="00AB432F">
        <w:t>ies</w:t>
      </w:r>
      <w:r w:rsidRPr="00AB432F">
        <w:t xml:space="preserve"> Africa branch</w:t>
      </w:r>
      <w:r w:rsidRPr="00AB432F">
        <w:t>,</w:t>
      </w:r>
      <w:r w:rsidRPr="00AB432F">
        <w:t xml:space="preserve"> </w:t>
      </w:r>
      <w:r w:rsidRPr="00AB432F">
        <w:t xml:space="preserve">doing cross-Africa business </w:t>
      </w:r>
      <w:r w:rsidRPr="00AB432F">
        <w:t xml:space="preserve">through the </w:t>
      </w:r>
      <w:r w:rsidRPr="00AB432F">
        <w:t>investment promotion agency</w:t>
      </w:r>
      <w:r w:rsidRPr="00AB432F">
        <w:t>.</w:t>
      </w:r>
      <w:r w:rsidRPr="00AB432F">
        <w:t xml:space="preserve"> </w:t>
      </w:r>
      <w:r w:rsidRPr="00AB432F">
        <w:t>It won the competition to site the Africa</w:t>
      </w:r>
      <w:r w:rsidRPr="00AB432F">
        <w:t>n</w:t>
      </w:r>
      <w:r w:rsidRPr="00AB432F">
        <w:t xml:space="preserve"> Continental Free Trade Area.</w:t>
      </w:r>
      <w:r w:rsidRPr="00AB432F">
        <w:t xml:space="preserve"> </w:t>
      </w:r>
      <w:r w:rsidRPr="00AB432F">
        <w:t xml:space="preserve">That </w:t>
      </w:r>
      <w:r w:rsidRPr="00AB432F">
        <w:t>will potentially</w:t>
      </w:r>
      <w:r w:rsidRPr="00AB432F">
        <w:t>,</w:t>
      </w:r>
      <w:r w:rsidRPr="00AB432F">
        <w:t xml:space="preserve"> over the next 10 or 15 years</w:t>
      </w:r>
      <w:r w:rsidRPr="00AB432F">
        <w:t>,</w:t>
      </w:r>
      <w:r w:rsidRPr="00AB432F">
        <w:t xml:space="preserve"> increase intra-</w:t>
      </w:r>
      <w:r w:rsidRPr="00AB432F">
        <w:t>Africa trade by 25%, which means countries can specialise more</w:t>
      </w:r>
      <w:r w:rsidRPr="00AB432F">
        <w:t>,</w:t>
      </w:r>
      <w:r w:rsidRPr="00AB432F">
        <w:t xml:space="preserve"> move up the manufacturing food chain, generate wealth and</w:t>
      </w:r>
      <w:r w:rsidRPr="00AB432F">
        <w:t>,</w:t>
      </w:r>
      <w:r w:rsidRPr="00AB432F">
        <w:t xml:space="preserve"> to be frank</w:t>
      </w:r>
      <w:r w:rsidRPr="00AB432F">
        <w:t>,</w:t>
      </w:r>
      <w:r w:rsidRPr="00AB432F">
        <w:t xml:space="preserve"> have more normal democratic governance and accountability</w:t>
      </w:r>
      <w:r w:rsidRPr="00AB432F">
        <w:t>.</w:t>
      </w:r>
      <w:r w:rsidRPr="00AB432F">
        <w:t xml:space="preserve"> </w:t>
      </w:r>
      <w:r w:rsidRPr="00AB432F">
        <w:t xml:space="preserve">Rather </w:t>
      </w:r>
      <w:r w:rsidRPr="00AB432F">
        <w:t xml:space="preserve">than looking for approval to a foreign </w:t>
      </w:r>
      <w:r w:rsidRPr="00AB432F">
        <w:t>Government</w:t>
      </w:r>
      <w:r w:rsidRPr="00AB432F">
        <w:t xml:space="preserve"> or a</w:t>
      </w:r>
      <w:r w:rsidRPr="00AB432F">
        <w:t xml:space="preserve">n international multilateral, </w:t>
      </w:r>
      <w:r w:rsidRPr="00AB432F">
        <w:t>they</w:t>
      </w:r>
      <w:r w:rsidRPr="00AB432F">
        <w:t xml:space="preserve"> look to their own people</w:t>
      </w:r>
      <w:r w:rsidRPr="00AB432F">
        <w:t>,</w:t>
      </w:r>
      <w:r w:rsidRPr="00AB432F">
        <w:t xml:space="preserve"> who will be voting for them or not</w:t>
      </w:r>
      <w:r w:rsidRPr="00AB432F">
        <w:t>,</w:t>
      </w:r>
      <w:r w:rsidRPr="00AB432F">
        <w:t xml:space="preserve"> in Ghana’s case</w:t>
      </w:r>
      <w:r w:rsidRPr="00AB432F">
        <w:t>,</w:t>
      </w:r>
      <w:r w:rsidRPr="00AB432F">
        <w:t xml:space="preserve"> on 7 December.</w:t>
      </w:r>
      <w:r w:rsidRPr="00AB432F">
        <w:t xml:space="preserve"> </w:t>
      </w:r>
    </w:p>
    <w:p w:rsidR="00F767F7" w:rsidRPr="00AB432F" w:rsidP="0073176B">
      <w:pPr>
        <w:pStyle w:val="Question"/>
      </w:pPr>
      <w:sdt>
        <w:sdtPr>
          <w:alias w:val="Member"/>
          <w:tag w:val="&lt;Member mnisId='4515' dodsId='134269'&gt;"/>
          <w:id w:val="-1022786489"/>
          <w:placeholder>
            <w:docPart w:val="DefaultPlaceholder_1082065158"/>
          </w:placeholder>
          <w:richText/>
        </w:sdtPr>
        <w:sdtContent>
          <w:r w:rsidRPr="00AB432F">
            <w:rPr>
              <w:b/>
            </w:rPr>
            <w:t>Kate Osamor:</w:t>
          </w:r>
        </w:sdtContent>
      </w:sdt>
      <w:r w:rsidRPr="00AB432F">
        <w:t xml:space="preserve"> </w:t>
      </w:r>
      <w:r w:rsidRPr="00AB432F">
        <w:t>Philip, what lessons ha</w:t>
      </w:r>
      <w:r w:rsidRPr="00AB432F">
        <w:t>s</w:t>
      </w:r>
      <w:r w:rsidRPr="00AB432F">
        <w:t xml:space="preserve"> DFID</w:t>
      </w:r>
      <w:r w:rsidRPr="00AB432F">
        <w:t xml:space="preserve"> Ghana taken from ICAI’s review</w:t>
      </w:r>
      <w:r w:rsidRPr="00AB432F">
        <w:t xml:space="preserve"> and what are the next steps for you as country director?</w:t>
      </w:r>
    </w:p>
    <w:p w:rsidR="00DC0526" w:rsidRPr="00AB432F" w:rsidP="00DC0526">
      <w:pPr>
        <w:pStyle w:val="Answer"/>
      </w:pPr>
      <w:sdt>
        <w:sdtPr>
          <w:alias w:val="Witness"/>
          <w:id w:val="473649482"/>
          <w:placeholder>
            <w:docPart w:val="DefaultPlaceholder_1082065158"/>
          </w:placeholder>
          <w:richText/>
        </w:sdtPr>
        <w:sdtContent>
          <w:r w:rsidRPr="00AB432F">
            <w:rPr>
              <w:b/>
              <w:i/>
            </w:rPr>
            <w:t>Philip Smith:</w:t>
          </w:r>
          <w:r w:rsidRPr="00AB432F">
            <w:rPr>
              <w:b/>
            </w:rPr>
            <w:t xml:space="preserve"> </w:t>
          </w:r>
        </w:sdtContent>
      </w:sdt>
      <w:r w:rsidRPr="00AB432F">
        <w:t>It was a really useful review for us.</w:t>
      </w:r>
      <w:r w:rsidRPr="00AB432F">
        <w:t xml:space="preserve"> </w:t>
      </w:r>
      <w:r w:rsidRPr="00AB432F">
        <w:t xml:space="preserve">It was the first of ICAI’s new country </w:t>
      </w:r>
      <w:r w:rsidRPr="00AB432F">
        <w:t>portfolio</w:t>
      </w:r>
      <w:r w:rsidRPr="00AB432F">
        <w:t xml:space="preserve"> reviews, which look back over </w:t>
      </w:r>
      <w:r w:rsidRPr="00AB432F">
        <w:t>quite a long period.</w:t>
      </w:r>
      <w:r w:rsidRPr="00AB432F">
        <w:t xml:space="preserve"> </w:t>
      </w:r>
      <w:r w:rsidRPr="00AB432F">
        <w:t>We were surprised that only one of the recom</w:t>
      </w:r>
      <w:r w:rsidRPr="00AB432F">
        <w:t xml:space="preserve">mendations related to Ghana </w:t>
      </w:r>
      <w:r w:rsidRPr="00AB432F">
        <w:t>and that it was so backward looking.</w:t>
      </w:r>
      <w:r w:rsidRPr="00AB432F">
        <w:t xml:space="preserve"> </w:t>
      </w:r>
      <w:r w:rsidRPr="00AB432F">
        <w:t>We really wanted to get into some of the meaty conversations we have just been talking about, in terms of our engagement with multilaterals and how we make that transition to a different part</w:t>
      </w:r>
      <w:r w:rsidRPr="00AB432F">
        <w:t>nership</w:t>
      </w:r>
      <w:r w:rsidRPr="00AB432F">
        <w:t>,</w:t>
      </w:r>
      <w:r w:rsidRPr="00AB432F">
        <w:t xml:space="preserve"> which is less about dispensing aid and more about tackl</w:t>
      </w:r>
      <w:r w:rsidRPr="00AB432F">
        <w:t>ing</w:t>
      </w:r>
      <w:r w:rsidRPr="00AB432F">
        <w:t xml:space="preserve"> the big challenges of our time, whether it is climate change, antimicrobial resistance, which Ghana is doing a really good </w:t>
      </w:r>
      <w:r w:rsidRPr="00AB432F">
        <w:t>leadership</w:t>
      </w:r>
      <w:r w:rsidRPr="00AB432F">
        <w:t xml:space="preserve"> job on, or stability more broadly in West Africa.</w:t>
      </w:r>
    </w:p>
    <w:p w:rsidR="00E55D0A" w:rsidRPr="00AB432F" w:rsidP="007A5080">
      <w:pPr>
        <w:pStyle w:val="Answer"/>
      </w:pPr>
      <w:r w:rsidRPr="00AB432F">
        <w:t>What</w:t>
      </w:r>
      <w:r w:rsidRPr="00AB432F">
        <w:t xml:space="preserve"> we took from the review was to ensure that we are better leveraging the investment that the UK makes through the multilaterals.</w:t>
      </w:r>
      <w:r w:rsidRPr="00AB432F">
        <w:t xml:space="preserve"> </w:t>
      </w:r>
      <w:r w:rsidRPr="00AB432F">
        <w:t>We have been doing quite a bit of work on that since the review, to get clarity on the imputed contribution that UK funds are m</w:t>
      </w:r>
      <w:r w:rsidRPr="00AB432F">
        <w:t>aking in Ghana and how we can leverage those, working with the World Bank country director.</w:t>
      </w:r>
      <w:r w:rsidRPr="00AB432F">
        <w:t xml:space="preserve"> </w:t>
      </w:r>
      <w:r w:rsidRPr="00AB432F">
        <w:t>Iain and I have been working with the World Bank on that.</w:t>
      </w:r>
      <w:r w:rsidRPr="00AB432F">
        <w:t xml:space="preserve"> </w:t>
      </w:r>
    </w:p>
    <w:p w:rsidR="00E55D0A" w:rsidRPr="00AB432F" w:rsidP="007A5080">
      <w:pPr>
        <w:pStyle w:val="Answer"/>
      </w:pPr>
      <w:r w:rsidRPr="00AB432F">
        <w:t>There is an issue about how we get more political in our programming. How do we navigate the political ec</w:t>
      </w:r>
      <w:r w:rsidRPr="00AB432F">
        <w:t>onomy challenges of working in a middle-income country like Ghana?</w:t>
      </w:r>
      <w:r w:rsidRPr="00AB432F">
        <w:t xml:space="preserve"> </w:t>
      </w:r>
      <w:r w:rsidRPr="00AB432F">
        <w:t>When do we walk away from a reform agenda when the political will is not there?</w:t>
      </w:r>
      <w:r w:rsidRPr="00AB432F">
        <w:t xml:space="preserve"> </w:t>
      </w:r>
    </w:p>
    <w:p w:rsidR="00511A22" w:rsidRPr="00AB432F" w:rsidP="007A5080">
      <w:pPr>
        <w:pStyle w:val="Answer"/>
      </w:pPr>
      <w:r w:rsidRPr="00AB432F">
        <w:t xml:space="preserve">The last area was around </w:t>
      </w:r>
      <w:r w:rsidRPr="00AB432F">
        <w:t>instruments,</w:t>
      </w:r>
      <w:r w:rsidRPr="00AB432F">
        <w:t xml:space="preserve"> thinking about </w:t>
      </w:r>
      <w:r w:rsidRPr="00AB432F">
        <w:t xml:space="preserve">and </w:t>
      </w:r>
      <w:r w:rsidRPr="00AB432F">
        <w:t xml:space="preserve">working with Whitehall </w:t>
      </w:r>
      <w:r w:rsidRPr="00AB432F">
        <w:t>on</w:t>
      </w:r>
      <w:r w:rsidRPr="00AB432F">
        <w:t xml:space="preserve"> how we should chang</w:t>
      </w:r>
      <w:r w:rsidRPr="00AB432F">
        <w:t>e</w:t>
      </w:r>
      <w:r w:rsidRPr="00AB432F">
        <w:t xml:space="preserve"> our </w:t>
      </w:r>
      <w:r w:rsidRPr="00AB432F">
        <w:t>offer to support transition</w:t>
      </w:r>
      <w:r w:rsidRPr="00AB432F">
        <w:t>.</w:t>
      </w:r>
      <w:r w:rsidRPr="00AB432F">
        <w:t xml:space="preserve"> </w:t>
      </w:r>
      <w:r w:rsidRPr="00AB432F">
        <w:t xml:space="preserve">What new </w:t>
      </w:r>
      <w:r w:rsidRPr="00AB432F">
        <w:t>tools do we need</w:t>
      </w:r>
      <w:r w:rsidRPr="00AB432F">
        <w:t>?</w:t>
      </w:r>
      <w:r w:rsidRPr="00AB432F">
        <w:t xml:space="preserve"> </w:t>
      </w:r>
      <w:r w:rsidRPr="00AB432F">
        <w:t xml:space="preserve">How </w:t>
      </w:r>
      <w:r w:rsidRPr="00AB432F">
        <w:t>do we work through civil society and the private sector</w:t>
      </w:r>
      <w:r w:rsidRPr="00AB432F">
        <w:t>?</w:t>
      </w:r>
      <w:r w:rsidRPr="00AB432F">
        <w:t xml:space="preserve"> </w:t>
      </w:r>
      <w:r w:rsidRPr="00AB432F">
        <w:t xml:space="preserve">What is the </w:t>
      </w:r>
      <w:r w:rsidRPr="00AB432F">
        <w:t>role for financial aid in an environment like Ghana, where there may be a short-term financing gap but the investment is worthw</w:t>
      </w:r>
      <w:r w:rsidRPr="00AB432F">
        <w:t>hile</w:t>
      </w:r>
      <w:r w:rsidRPr="00AB432F">
        <w:t>,</w:t>
      </w:r>
      <w:r w:rsidRPr="00AB432F">
        <w:t xml:space="preserve"> </w:t>
      </w:r>
      <w:r w:rsidRPr="00AB432F">
        <w:t>to</w:t>
      </w:r>
      <w:r w:rsidRPr="00AB432F">
        <w:t xml:space="preserve"> see Ghana transition away from the need for UK</w:t>
      </w:r>
      <w:r w:rsidRPr="00AB432F">
        <w:t xml:space="preserve"> aid</w:t>
      </w:r>
      <w:r w:rsidRPr="00AB432F">
        <w:t>?</w:t>
      </w:r>
      <w:r w:rsidRPr="00AB432F">
        <w:t xml:space="preserve"> </w:t>
      </w:r>
      <w:r w:rsidRPr="00AB432F">
        <w:t xml:space="preserve">That is ultimately our </w:t>
      </w:r>
      <w:r w:rsidRPr="00AB432F">
        <w:t>role</w:t>
      </w:r>
      <w:r w:rsidRPr="00AB432F">
        <w:t>: to do ourselves out of a job.</w:t>
      </w:r>
    </w:p>
    <w:p w:rsidR="007A5080" w:rsidRPr="00AB432F" w:rsidP="00511A22">
      <w:pPr>
        <w:pStyle w:val="Question"/>
      </w:pPr>
      <w:sdt>
        <w:sdtPr>
          <w:alias w:val="Member"/>
          <w:tag w:val="&lt;Member mnisId='1604' dodsId='61606'&gt;"/>
          <w:id w:val="-1961094100"/>
          <w:placeholder>
            <w:docPart w:val="DefaultPlaceholder_1082065158"/>
          </w:placeholder>
          <w:richText/>
        </w:sdtPr>
        <w:sdtContent>
          <w:r w:rsidRPr="00AB432F">
            <w:rPr>
              <w:b/>
            </w:rPr>
            <w:t xml:space="preserve">Mr </w:t>
          </w:r>
          <w:r w:rsidRPr="00AB432F">
            <w:rPr>
              <w:b/>
            </w:rPr>
            <w:t>Sharma:</w:t>
          </w:r>
        </w:sdtContent>
      </w:sdt>
      <w:r w:rsidRPr="00AB432F">
        <w:t xml:space="preserve"> My question is to Philip Smith.</w:t>
      </w:r>
      <w:r w:rsidRPr="00AB432F">
        <w:t xml:space="preserve"> </w:t>
      </w:r>
      <w:r w:rsidRPr="00AB432F">
        <w:t xml:space="preserve">ICAI </w:t>
      </w:r>
      <w:r w:rsidRPr="00AB432F">
        <w:t>awarded</w:t>
      </w:r>
      <w:r w:rsidRPr="00AB432F">
        <w:t xml:space="preserve"> an amber/red rating to DFID on sustainability.</w:t>
      </w:r>
      <w:r w:rsidRPr="00AB432F">
        <w:t xml:space="preserve"> </w:t>
      </w:r>
      <w:r w:rsidRPr="00AB432F">
        <w:t>Do you agree that more needs to be done?</w:t>
      </w:r>
    </w:p>
    <w:p w:rsidR="00D2083F" w:rsidRPr="00AB432F" w:rsidP="00511A22">
      <w:pPr>
        <w:pStyle w:val="Answer"/>
      </w:pPr>
      <w:sdt>
        <w:sdtPr>
          <w:alias w:val="Witness"/>
          <w:id w:val="595141335"/>
          <w:placeholder>
            <w:docPart w:val="DefaultPlaceholder_1082065158"/>
          </w:placeholder>
          <w:richText/>
        </w:sdtPr>
        <w:sdtContent>
          <w:r w:rsidRPr="00AB432F">
            <w:rPr>
              <w:b/>
              <w:i/>
            </w:rPr>
            <w:t>Philip Smith:</w:t>
          </w:r>
          <w:r w:rsidRPr="00AB432F">
            <w:rPr>
              <w:b/>
            </w:rPr>
            <w:t xml:space="preserve"> </w:t>
          </w:r>
        </w:sdtContent>
      </w:sdt>
      <w:r w:rsidRPr="00AB432F">
        <w:t>We had long debates with the ICAI team when they came out to Accra on this.</w:t>
      </w:r>
      <w:r w:rsidRPr="00AB432F">
        <w:t xml:space="preserve"> </w:t>
      </w:r>
      <w:r w:rsidRPr="00AB432F">
        <w:t xml:space="preserve">Sustainability </w:t>
      </w:r>
      <w:r w:rsidRPr="00AB432F">
        <w:t>is a central challenge for DFID in all our programmes.</w:t>
      </w:r>
      <w:r w:rsidRPr="00AB432F">
        <w:t xml:space="preserve"> </w:t>
      </w:r>
      <w:r w:rsidRPr="00AB432F">
        <w:t>Ghana</w:t>
      </w:r>
      <w:r w:rsidRPr="00AB432F">
        <w:t xml:space="preserve"> is one of those countries that </w:t>
      </w:r>
      <w:r w:rsidRPr="00AB432F">
        <w:t xml:space="preserve">are </w:t>
      </w:r>
      <w:r w:rsidRPr="00AB432F">
        <w:t xml:space="preserve">close to being able to self-finance </w:t>
      </w:r>
      <w:r w:rsidRPr="00AB432F">
        <w:t>their own development</w:t>
      </w:r>
      <w:r w:rsidRPr="00AB432F">
        <w:t>.</w:t>
      </w:r>
      <w:r w:rsidRPr="00AB432F">
        <w:t xml:space="preserve"> </w:t>
      </w:r>
      <w:r w:rsidRPr="00AB432F">
        <w:t>Only 5% of Ghana’s budget comes from development partners.</w:t>
      </w:r>
      <w:r w:rsidRPr="00AB432F">
        <w:t xml:space="preserve"> </w:t>
      </w:r>
      <w:r w:rsidRPr="00AB432F">
        <w:t>We felt that the risk of development reversals comes not from donors like DFID withdrawing funding, bu</w:t>
      </w:r>
      <w:r w:rsidRPr="00AB432F">
        <w:t xml:space="preserve">t from the </w:t>
      </w:r>
      <w:r w:rsidRPr="00AB432F">
        <w:t>Government</w:t>
      </w:r>
      <w:r w:rsidRPr="00AB432F">
        <w:t xml:space="preserve"> not stepping </w:t>
      </w:r>
      <w:r w:rsidRPr="00AB432F">
        <w:t>up in collecting revenues and strengthening its own systems.</w:t>
      </w:r>
      <w:r w:rsidRPr="00AB432F">
        <w:t xml:space="preserve"> </w:t>
      </w:r>
      <w:r w:rsidRPr="00AB432F">
        <w:t xml:space="preserve">That is the focus of what we are programming over the next couple of years, working with the health </w:t>
      </w:r>
      <w:r w:rsidRPr="00AB432F">
        <w:t>sector and the education sector</w:t>
      </w:r>
      <w:r w:rsidRPr="00AB432F">
        <w:t xml:space="preserve"> to strengthen their own fina</w:t>
      </w:r>
      <w:r w:rsidRPr="00AB432F">
        <w:t>ncing</w:t>
      </w:r>
      <w:r w:rsidRPr="00AB432F">
        <w:t>,</w:t>
      </w:r>
      <w:r w:rsidRPr="00AB432F">
        <w:t xml:space="preserve"> but also work</w:t>
      </w:r>
      <w:r w:rsidRPr="00AB432F">
        <w:t>ing</w:t>
      </w:r>
      <w:r w:rsidRPr="00AB432F">
        <w:t xml:space="preserve"> on domestic revenue mobilisation.</w:t>
      </w:r>
      <w:r w:rsidRPr="00AB432F">
        <w:t xml:space="preserve"> </w:t>
      </w:r>
    </w:p>
    <w:p w:rsidR="00511A22" w:rsidRPr="00AB432F" w:rsidP="00511A22">
      <w:pPr>
        <w:pStyle w:val="Answer"/>
      </w:pPr>
      <w:r w:rsidRPr="00AB432F">
        <w:t>We were disappointed</w:t>
      </w:r>
      <w:r w:rsidRPr="00AB432F">
        <w:t xml:space="preserve"> by the ICAI review in terms of </w:t>
      </w:r>
      <w:r w:rsidRPr="00AB432F">
        <w:t>the extent to which it went into domestic revenue mobilisation.</w:t>
      </w:r>
      <w:r w:rsidRPr="00AB432F">
        <w:t xml:space="preserve"> </w:t>
      </w:r>
      <w:r w:rsidRPr="00AB432F">
        <w:t xml:space="preserve">As the </w:t>
      </w:r>
      <w:r w:rsidRPr="00AB432F">
        <w:t>Minister</w:t>
      </w:r>
      <w:r w:rsidRPr="00AB432F">
        <w:t xml:space="preserve"> mentioned, we have a longstanding programme with HMRC experts wor</w:t>
      </w:r>
      <w:r w:rsidRPr="00AB432F">
        <w:t>king w</w:t>
      </w:r>
      <w:r w:rsidRPr="00AB432F">
        <w:t>ith the Ghana Revenue Authority</w:t>
      </w:r>
      <w:r w:rsidRPr="00AB432F">
        <w:t xml:space="preserve"> and there are big revenue gaps that can be plugged</w:t>
      </w:r>
      <w:r w:rsidRPr="00AB432F">
        <w:t>,</w:t>
      </w:r>
      <w:r w:rsidRPr="00AB432F">
        <w:t xml:space="preserve"> rather than more UK aid.</w:t>
      </w:r>
      <w:r w:rsidRPr="00AB432F">
        <w:t xml:space="preserve"> </w:t>
      </w:r>
      <w:r w:rsidRPr="00AB432F">
        <w:t>Domestic revenue mobilisation is key, we feel, to plugging the kind of</w:t>
      </w:r>
      <w:r w:rsidRPr="00AB432F">
        <w:t xml:space="preserve"> gaps that ICAI was pointing to</w:t>
      </w:r>
      <w:r w:rsidRPr="00AB432F">
        <w:t xml:space="preserve"> and ensuring sustainability of these pr</w:t>
      </w:r>
      <w:r w:rsidRPr="00AB432F">
        <w:t>ogrammes in the long</w:t>
      </w:r>
      <w:r w:rsidRPr="00AB432F">
        <w:t xml:space="preserve">er </w:t>
      </w:r>
      <w:r w:rsidRPr="00AB432F">
        <w:t>term.</w:t>
      </w:r>
    </w:p>
    <w:p w:rsidR="00D2083F" w:rsidRPr="00AB432F" w:rsidP="00511A22">
      <w:pPr>
        <w:pStyle w:val="Answer"/>
      </w:pPr>
      <w:r w:rsidRPr="00AB432F">
        <w:t xml:space="preserve">Finally, we also gave ICAI lots of really great examples </w:t>
      </w:r>
      <w:r w:rsidRPr="00AB432F">
        <w:t>of programmes that</w:t>
      </w:r>
      <w:r w:rsidRPr="00AB432F">
        <w:t xml:space="preserve"> have moved beyond aid.</w:t>
      </w:r>
      <w:r w:rsidRPr="00AB432F">
        <w:t xml:space="preserve"> </w:t>
      </w:r>
      <w:r w:rsidRPr="00AB432F">
        <w:t>We have a fantastic out</w:t>
      </w:r>
      <w:r w:rsidRPr="00AB432F">
        <w:t>-</w:t>
      </w:r>
      <w:r w:rsidRPr="00AB432F">
        <w:t>of</w:t>
      </w:r>
      <w:r w:rsidRPr="00AB432F">
        <w:t>-</w:t>
      </w:r>
      <w:r w:rsidRPr="00AB432F">
        <w:t>school children programme that was run by DFID and with US</w:t>
      </w:r>
      <w:r w:rsidRPr="00AB432F">
        <w:t>AID.</w:t>
      </w:r>
      <w:r w:rsidRPr="00AB432F">
        <w:t xml:space="preserve"> </w:t>
      </w:r>
      <w:r w:rsidRPr="00AB432F">
        <w:t xml:space="preserve">That </w:t>
      </w:r>
      <w:r w:rsidRPr="00AB432F">
        <w:t xml:space="preserve">has got 200,000 children back </w:t>
      </w:r>
      <w:r w:rsidRPr="00AB432F">
        <w:t>into full-time education</w:t>
      </w:r>
      <w:r w:rsidRPr="00AB432F">
        <w:t>.</w:t>
      </w:r>
      <w:r w:rsidRPr="00AB432F">
        <w:t xml:space="preserve"> </w:t>
      </w:r>
      <w:r w:rsidRPr="00AB432F">
        <w:t xml:space="preserve">That is a fantastic achievement. The Ministry of Education has now agreed that </w:t>
      </w:r>
      <w:r w:rsidRPr="00AB432F">
        <w:t>it</w:t>
      </w:r>
      <w:r w:rsidRPr="00AB432F">
        <w:t xml:space="preserve"> will fund </w:t>
      </w:r>
      <w:r w:rsidRPr="00AB432F">
        <w:t xml:space="preserve">that </w:t>
      </w:r>
      <w:r w:rsidRPr="00AB432F">
        <w:t>going forwards.</w:t>
      </w:r>
      <w:r w:rsidRPr="00AB432F">
        <w:t xml:space="preserve"> </w:t>
      </w:r>
      <w:r w:rsidRPr="00AB432F">
        <w:t>This, for me, is a great example of beyond aid.</w:t>
      </w:r>
      <w:r w:rsidRPr="00AB432F">
        <w:t xml:space="preserve"> </w:t>
      </w:r>
      <w:r w:rsidRPr="00AB432F">
        <w:t>This was a programme run by DFID and US</w:t>
      </w:r>
      <w:r w:rsidRPr="00AB432F">
        <w:t>AID</w:t>
      </w:r>
      <w:r w:rsidRPr="00AB432F">
        <w:t xml:space="preserve">, which has now been taken </w:t>
      </w:r>
      <w:r w:rsidRPr="00AB432F">
        <w:t>up</w:t>
      </w:r>
      <w:r w:rsidRPr="00AB432F">
        <w:t xml:space="preserve"> and delivered by </w:t>
      </w:r>
      <w:r w:rsidRPr="00AB432F">
        <w:t>Government</w:t>
      </w:r>
      <w:r w:rsidRPr="00AB432F">
        <w:t xml:space="preserve"> to </w:t>
      </w:r>
      <w:r w:rsidRPr="00AB432F">
        <w:t xml:space="preserve">get </w:t>
      </w:r>
      <w:r w:rsidRPr="00AB432F">
        <w:t>kids back into full-time education.</w:t>
      </w:r>
      <w:r w:rsidRPr="00AB432F">
        <w:t xml:space="preserve"> </w:t>
      </w:r>
      <w:r w:rsidRPr="00AB432F">
        <w:t>ICAI did not really see that as sustainable, for whatever reason.</w:t>
      </w:r>
      <w:r w:rsidRPr="00AB432F">
        <w:t xml:space="preserve"> </w:t>
      </w:r>
      <w:r w:rsidRPr="00AB432F">
        <w:t>We had a bit of a debate about that amber/red and ICAI’s interpretation of sustainability.</w:t>
      </w:r>
    </w:p>
    <w:p w:rsidR="00FF105E" w:rsidRPr="00AB432F" w:rsidP="00FF105E">
      <w:pPr>
        <w:pStyle w:val="Answer"/>
      </w:pPr>
      <w:sdt>
        <w:sdtPr>
          <w:alias w:val="Witness"/>
          <w:id w:val="-693000009"/>
          <w:placeholder>
            <w:docPart w:val="DefaultPlaceholder_1082065158"/>
          </w:placeholder>
          <w:richText/>
        </w:sdtPr>
        <w:sdtContent>
          <w:r w:rsidRPr="00AB432F">
            <w:rPr>
              <w:b/>
              <w:i/>
            </w:rPr>
            <w:t>James Duddridge:</w:t>
          </w:r>
          <w:r w:rsidRPr="00AB432F">
            <w:rPr>
              <w:b/>
            </w:rPr>
            <w:t xml:space="preserve"> </w:t>
          </w:r>
        </w:sdtContent>
      </w:sdt>
      <w:r w:rsidRPr="00AB432F">
        <w:t xml:space="preserve">In </w:t>
      </w:r>
      <w:r w:rsidRPr="00AB432F">
        <w:t>sup</w:t>
      </w:r>
      <w:r w:rsidRPr="00AB432F">
        <w:t>port of that point, I am not convinced by the assertion that development is not sustainable.</w:t>
      </w:r>
      <w:r w:rsidRPr="00AB432F">
        <w:t xml:space="preserve"> </w:t>
      </w:r>
      <w:r w:rsidRPr="00AB432F">
        <w:t>Just look at the trajectory of Ghana</w:t>
      </w:r>
      <w:r w:rsidRPr="00AB432F">
        <w:t>.</w:t>
      </w:r>
      <w:r w:rsidRPr="00AB432F">
        <w:t xml:space="preserve"> </w:t>
      </w:r>
      <w:r w:rsidRPr="00AB432F">
        <w:t xml:space="preserve">Quite </w:t>
      </w:r>
      <w:r w:rsidRPr="00AB432F">
        <w:t xml:space="preserve">clearly </w:t>
      </w:r>
      <w:r w:rsidRPr="00AB432F">
        <w:t>it</w:t>
      </w:r>
      <w:r w:rsidRPr="00AB432F">
        <w:t xml:space="preserve"> </w:t>
      </w:r>
      <w:r w:rsidRPr="00AB432F">
        <w:t>is</w:t>
      </w:r>
      <w:r w:rsidRPr="00AB432F">
        <w:t xml:space="preserve"> taking </w:t>
      </w:r>
      <w:r w:rsidRPr="00AB432F">
        <w:t xml:space="preserve">itself </w:t>
      </w:r>
      <w:r w:rsidRPr="00AB432F">
        <w:t>to a more sustainable position</w:t>
      </w:r>
      <w:r w:rsidRPr="00AB432F">
        <w:t xml:space="preserve">. Passing </w:t>
      </w:r>
      <w:r w:rsidRPr="00AB432F">
        <w:t>the bat</w:t>
      </w:r>
      <w:r w:rsidRPr="00AB432F">
        <w:t>on to the multilaterals as a checkpoint befo</w:t>
      </w:r>
      <w:r w:rsidRPr="00AB432F">
        <w:t xml:space="preserve">re it </w:t>
      </w:r>
      <w:r w:rsidRPr="00AB432F">
        <w:t>is</w:t>
      </w:r>
      <w:r w:rsidRPr="00AB432F">
        <w:t xml:space="preserve"> fully embraced </w:t>
      </w:r>
      <w:r w:rsidRPr="00AB432F">
        <w:t>at a domestic level also seems very sensible, so the UK Government can commit resource where it has the most value added.</w:t>
      </w:r>
      <w:r w:rsidRPr="00AB432F">
        <w:t xml:space="preserve"> </w:t>
      </w:r>
      <w:r w:rsidRPr="00AB432F">
        <w:t xml:space="preserve">I did not, as a </w:t>
      </w:r>
      <w:r w:rsidRPr="00AB432F">
        <w:t>Minister</w:t>
      </w:r>
      <w:r w:rsidRPr="00AB432F">
        <w:t>, agree with the point being made there.</w:t>
      </w:r>
    </w:p>
    <w:p w:rsidR="00BF4275" w:rsidRPr="00AB432F" w:rsidP="00FF105E">
      <w:pPr>
        <w:pStyle w:val="Answer"/>
      </w:pPr>
      <w:r w:rsidRPr="00AB432F">
        <w:t xml:space="preserve">More </w:t>
      </w:r>
      <w:r w:rsidRPr="00AB432F">
        <w:t xml:space="preserve">generally, the ICAI report was very </w:t>
      </w:r>
      <w:r w:rsidRPr="00AB432F">
        <w:t>much a retrospective of what had happened</w:t>
      </w:r>
      <w:r w:rsidRPr="00AB432F">
        <w:t>. This is</w:t>
      </w:r>
      <w:r w:rsidRPr="00AB432F">
        <w:t xml:space="preserve"> a very expert committee.</w:t>
      </w:r>
      <w:r w:rsidRPr="00AB432F">
        <w:t xml:space="preserve"> </w:t>
      </w:r>
      <w:r w:rsidRPr="00AB432F">
        <w:t xml:space="preserve">Having listened to our evidence, other evidence and read the report, if you have additional firm, future-looking recommendations, both for Ghana and </w:t>
      </w:r>
      <w:r w:rsidRPr="00AB432F">
        <w:t xml:space="preserve">for </w:t>
      </w:r>
      <w:r w:rsidRPr="00AB432F">
        <w:t>our programme more generall</w:t>
      </w:r>
      <w:r w:rsidRPr="00AB432F">
        <w:t>y</w:t>
      </w:r>
      <w:r w:rsidRPr="00AB432F">
        <w:t>,</w:t>
      </w:r>
      <w:r w:rsidRPr="00AB432F">
        <w:t xml:space="preserve"> going forward</w:t>
      </w:r>
      <w:r w:rsidRPr="00AB432F">
        <w:t>,</w:t>
      </w:r>
      <w:r w:rsidRPr="00AB432F">
        <w:t xml:space="preserve"> in this type of transition environment, where a </w:t>
      </w:r>
      <w:r w:rsidRPr="00AB432F">
        <w:t xml:space="preserve">country </w:t>
      </w:r>
      <w:r w:rsidRPr="00AB432F">
        <w:t>is starting to get beyond aid</w:t>
      </w:r>
      <w:r w:rsidRPr="00AB432F">
        <w:t xml:space="preserve">, that </w:t>
      </w:r>
      <w:r w:rsidRPr="00AB432F">
        <w:t>will be very welcome.</w:t>
      </w:r>
      <w:r w:rsidRPr="00AB432F">
        <w:t xml:space="preserve"> </w:t>
      </w:r>
      <w:r w:rsidRPr="00AB432F">
        <w:t>It is not the traditional thing for us to do, but we are not in a traditional circumstance.</w:t>
      </w:r>
      <w:r w:rsidRPr="00AB432F">
        <w:t xml:space="preserve"> </w:t>
      </w:r>
    </w:p>
    <w:p w:rsidR="00493BAF" w:rsidRPr="00AB432F" w:rsidP="00FF105E">
      <w:pPr>
        <w:pStyle w:val="Answer"/>
      </w:pPr>
      <w:r w:rsidRPr="00AB432F">
        <w:t>The idea of doing this long-ter</w:t>
      </w:r>
      <w:r w:rsidRPr="00AB432F">
        <w:t>m report on Ghana was a bit of a test.</w:t>
      </w:r>
      <w:r w:rsidRPr="00AB432F">
        <w:t xml:space="preserve"> </w:t>
      </w:r>
      <w:r w:rsidRPr="00AB432F">
        <w:t>It feels a bit like an Ofsted inspection for Ghana.</w:t>
      </w:r>
      <w:r w:rsidRPr="00AB432F">
        <w:t xml:space="preserve"> </w:t>
      </w:r>
      <w:r w:rsidRPr="00AB432F">
        <w:t>They have invested very heavily.</w:t>
      </w:r>
      <w:r w:rsidRPr="00AB432F">
        <w:t xml:space="preserve"> </w:t>
      </w:r>
      <w:r w:rsidRPr="00AB432F">
        <w:t>I would quite like to see some more recommended actions going beyond commentary on the past and what we should be doing in the futur</w:t>
      </w:r>
      <w:r w:rsidRPr="00AB432F">
        <w:t>e.</w:t>
      </w:r>
      <w:r w:rsidRPr="00AB432F">
        <w:t xml:space="preserve"> </w:t>
      </w:r>
      <w:r w:rsidRPr="00AB432F">
        <w:t>That is not to say we will take them and implement them one by one, but we will certainly consider them.</w:t>
      </w:r>
      <w:r w:rsidRPr="00AB432F">
        <w:t xml:space="preserve"> </w:t>
      </w:r>
      <w:r w:rsidRPr="00AB432F">
        <w:t>If on reflection the Committee ha</w:t>
      </w:r>
      <w:r w:rsidRPr="00AB432F">
        <w:t>s</w:t>
      </w:r>
      <w:r w:rsidRPr="00AB432F">
        <w:t xml:space="preserve"> any ideas, we would receive them very openly.</w:t>
      </w:r>
    </w:p>
    <w:p w:rsidR="00493BAF" w:rsidRPr="00AB432F" w:rsidP="00493BAF">
      <w:pPr>
        <w:pStyle w:val="Question"/>
      </w:pPr>
      <w:sdt>
        <w:sdtPr>
          <w:alias w:val="Member"/>
          <w:tag w:val="&lt;Member mnisId='1604' dodsId='61606'&gt;"/>
          <w:id w:val="-594171810"/>
          <w:placeholder>
            <w:docPart w:val="DefaultPlaceholder_1082065158"/>
          </w:placeholder>
          <w:richText/>
        </w:sdtPr>
        <w:sdtContent>
          <w:r w:rsidRPr="00AB432F">
            <w:rPr>
              <w:b/>
            </w:rPr>
            <w:t xml:space="preserve">Mr </w:t>
          </w:r>
          <w:r w:rsidRPr="00AB432F">
            <w:rPr>
              <w:b/>
            </w:rPr>
            <w:t>Sharma:</w:t>
          </w:r>
        </w:sdtContent>
      </w:sdt>
      <w:r w:rsidRPr="00AB432F">
        <w:t xml:space="preserve"> Thank you very much</w:t>
      </w:r>
      <w:r w:rsidRPr="00AB432F">
        <w:t>,</w:t>
      </w:r>
      <w:r w:rsidRPr="00AB432F">
        <w:t xml:space="preserve"> both of you.</w:t>
      </w:r>
      <w:r w:rsidRPr="00AB432F">
        <w:t xml:space="preserve"> </w:t>
      </w:r>
      <w:r w:rsidRPr="00AB432F">
        <w:t>I am quite confident</w:t>
      </w:r>
      <w:r w:rsidRPr="00AB432F">
        <w:t xml:space="preserve"> that the Chair will take a note and we will come back to you with further suggestions of how we would like to see the Government working on it.</w:t>
      </w:r>
    </w:p>
    <w:p w:rsidR="00493BAF" w:rsidRPr="00AB432F" w:rsidP="00493BAF">
      <w:pPr>
        <w:pStyle w:val="QuestionCont"/>
      </w:pPr>
      <w:r w:rsidRPr="00AB432F">
        <w:t>Philip, I wanted to add further to my question</w:t>
      </w:r>
      <w:r w:rsidRPr="00AB432F">
        <w:t>.</w:t>
      </w:r>
      <w:r w:rsidRPr="00AB432F">
        <w:t xml:space="preserve"> </w:t>
      </w:r>
      <w:r w:rsidRPr="00AB432F">
        <w:t xml:space="preserve">The </w:t>
      </w:r>
      <w:r w:rsidRPr="00AB432F">
        <w:t>Government response to the review had little detail about t</w:t>
      </w:r>
      <w:r w:rsidRPr="00AB432F">
        <w:t>he speed with which DFID is shifting its funding to Ghana.</w:t>
      </w:r>
      <w:r w:rsidRPr="00AB432F">
        <w:t xml:space="preserve"> </w:t>
      </w:r>
      <w:r w:rsidRPr="00AB432F">
        <w:t xml:space="preserve">What </w:t>
      </w:r>
      <w:r w:rsidRPr="00AB432F">
        <w:t xml:space="preserve">should </w:t>
      </w:r>
      <w:r w:rsidRPr="00AB432F">
        <w:t>DFID be doing more of in Ghana to appropriately support Ghana’s transition beyond aid?</w:t>
      </w:r>
      <w:r w:rsidRPr="00AB432F">
        <w:t xml:space="preserve"> </w:t>
      </w:r>
      <w:r w:rsidRPr="00AB432F">
        <w:t xml:space="preserve">The </w:t>
      </w:r>
      <w:r w:rsidRPr="00AB432F">
        <w:t>Minister</w:t>
      </w:r>
      <w:r w:rsidRPr="00AB432F">
        <w:t xml:space="preserve"> has </w:t>
      </w:r>
      <w:r w:rsidRPr="00AB432F">
        <w:t>already touched on it, if Philip could add something.</w:t>
      </w:r>
    </w:p>
    <w:p w:rsidR="008410F8" w:rsidRPr="00AB432F" w:rsidP="008410F8">
      <w:pPr>
        <w:pStyle w:val="Answer"/>
      </w:pPr>
      <w:sdt>
        <w:sdtPr>
          <w:alias w:val="Witness"/>
          <w:id w:val="1738751389"/>
          <w:placeholder>
            <w:docPart w:val="DefaultPlaceholder_1082065158"/>
          </w:placeholder>
          <w:richText/>
        </w:sdtPr>
        <w:sdtContent>
          <w:r w:rsidRPr="00AB432F">
            <w:rPr>
              <w:b/>
              <w:i/>
            </w:rPr>
            <w:t>Philip Smith:</w:t>
          </w:r>
          <w:r w:rsidRPr="00AB432F">
            <w:rPr>
              <w:b/>
            </w:rPr>
            <w:t xml:space="preserve"> </w:t>
          </w:r>
        </w:sdtContent>
      </w:sdt>
      <w:r w:rsidRPr="00AB432F">
        <w:t>Much of the</w:t>
      </w:r>
      <w:r w:rsidRPr="00AB432F">
        <w:t xml:space="preserve"> ICAI focus was on the amounts of bilateral funding.</w:t>
      </w:r>
      <w:r w:rsidRPr="00AB432F">
        <w:t xml:space="preserve"> </w:t>
      </w:r>
      <w:r w:rsidRPr="00AB432F">
        <w:t xml:space="preserve">One of the challenges we </w:t>
      </w:r>
      <w:r w:rsidRPr="00AB432F">
        <w:t xml:space="preserve">have </w:t>
      </w:r>
      <w:r w:rsidRPr="00AB432F">
        <w:t>take</w:t>
      </w:r>
      <w:r w:rsidRPr="00AB432F">
        <w:t>n</w:t>
      </w:r>
      <w:r w:rsidRPr="00AB432F">
        <w:t xml:space="preserve"> away from the </w:t>
      </w:r>
      <w:r w:rsidRPr="00AB432F">
        <w:t>re</w:t>
      </w:r>
      <w:r w:rsidRPr="00AB432F">
        <w:t xml:space="preserve">view is being clear about how we can communicate the entirety of the UK </w:t>
      </w:r>
      <w:r w:rsidRPr="00AB432F">
        <w:t xml:space="preserve">aid </w:t>
      </w:r>
      <w:r w:rsidRPr="00AB432F">
        <w:t xml:space="preserve">footprint in Ghana, which is made up </w:t>
      </w:r>
      <w:r w:rsidRPr="00AB432F">
        <w:t xml:space="preserve">of </w:t>
      </w:r>
      <w:r w:rsidRPr="00AB432F">
        <w:t xml:space="preserve">not just a bilateral programme run from Accra, but a set of global DFID programmes </w:t>
      </w:r>
      <w:r w:rsidRPr="00AB432F">
        <w:t xml:space="preserve">that </w:t>
      </w:r>
      <w:r w:rsidRPr="00AB432F">
        <w:t xml:space="preserve">also impact on </w:t>
      </w:r>
      <w:r w:rsidRPr="00AB432F">
        <w:t>Ghana, as well as a big imputed contribution through multilaterals.</w:t>
      </w:r>
      <w:r w:rsidRPr="00AB432F">
        <w:t xml:space="preserve"> </w:t>
      </w:r>
      <w:r w:rsidRPr="00AB432F">
        <w:t>We have already talked about how we need to leverage that engagement much more with m</w:t>
      </w:r>
      <w:r w:rsidRPr="00AB432F">
        <w:t xml:space="preserve">ultilaterals, certainly in the world beyond </w:t>
      </w:r>
      <w:r w:rsidRPr="00AB432F">
        <w:t>Covid</w:t>
      </w:r>
      <w:r w:rsidRPr="00AB432F">
        <w:t>.</w:t>
      </w:r>
    </w:p>
    <w:p w:rsidR="0087414F" w:rsidRPr="00AB432F" w:rsidP="008410F8">
      <w:pPr>
        <w:pStyle w:val="Answer"/>
      </w:pPr>
      <w:r w:rsidRPr="00AB432F">
        <w:t xml:space="preserve">We have already touched on some of the themes of our work going forward, which will be, as the </w:t>
      </w:r>
      <w:r w:rsidRPr="00AB432F">
        <w:t>Minister</w:t>
      </w:r>
      <w:r w:rsidRPr="00AB432F">
        <w:t xml:space="preserve"> has indicated, less around traditional support in social sectors, but more around system</w:t>
      </w:r>
      <w:r w:rsidRPr="00AB432F">
        <w:t xml:space="preserve"> </w:t>
      </w:r>
      <w:r w:rsidRPr="00AB432F">
        <w:t>strengthenin</w:t>
      </w:r>
      <w:r w:rsidRPr="00AB432F">
        <w:t>g, financing in social sectors, as well as increasing the domestic revenues to fund those improved services.</w:t>
      </w:r>
      <w:r w:rsidRPr="00AB432F">
        <w:t xml:space="preserve"> </w:t>
      </w:r>
      <w:r w:rsidRPr="00AB432F">
        <w:t>At the same time</w:t>
      </w:r>
      <w:r w:rsidRPr="00AB432F">
        <w:t>,</w:t>
      </w:r>
      <w:r w:rsidRPr="00AB432F">
        <w:t xml:space="preserve"> we are focusing on jobs, economic transformation, agriculture and continuing to support those most marginalised people through so</w:t>
      </w:r>
      <w:r w:rsidRPr="00AB432F">
        <w:t>cial safety net programmes and our work in mental health and disability.</w:t>
      </w:r>
    </w:p>
    <w:p w:rsidR="008410F8" w:rsidRPr="00AB432F" w:rsidP="0087414F">
      <w:pPr>
        <w:pStyle w:val="Question"/>
      </w:pPr>
      <w:sdt>
        <w:sdtPr>
          <w:alias w:val="Member"/>
          <w:tag w:val="&lt;Member mnisId='4819' dodsId=''&gt;"/>
          <w:id w:val="-816579106"/>
          <w:placeholder>
            <w:docPart w:val="DefaultPlaceholder_1082065158"/>
          </w:placeholder>
          <w:richText/>
        </w:sdtPr>
        <w:sdtContent>
          <w:r w:rsidRPr="00AB432F">
            <w:rPr>
              <w:b/>
            </w:rPr>
            <w:t>Chair:</w:t>
          </w:r>
        </w:sdtContent>
      </w:sdt>
      <w:r w:rsidRPr="00AB432F">
        <w:t xml:space="preserve"> Iain, I had a question for you as the </w:t>
      </w:r>
      <w:r w:rsidRPr="00AB432F">
        <w:t>high commissioner</w:t>
      </w:r>
      <w:r w:rsidRPr="00AB432F">
        <w:t>.</w:t>
      </w:r>
      <w:r w:rsidRPr="00AB432F">
        <w:t xml:space="preserve"> </w:t>
      </w:r>
      <w:r w:rsidRPr="00AB432F">
        <w:t xml:space="preserve">I would like to know what </w:t>
      </w:r>
      <w:r w:rsidRPr="00AB432F">
        <w:t>your priorities are</w:t>
      </w:r>
      <w:r w:rsidRPr="00AB432F">
        <w:t xml:space="preserve"> for the future of the UK aid portfolio in </w:t>
      </w:r>
      <w:r w:rsidRPr="00AB432F">
        <w:t>Ghana.</w:t>
      </w:r>
    </w:p>
    <w:p w:rsidR="0087414F" w:rsidRPr="00AB432F" w:rsidP="0087414F">
      <w:pPr>
        <w:pStyle w:val="Answer"/>
      </w:pPr>
      <w:sdt>
        <w:sdtPr>
          <w:alias w:val="Witness"/>
          <w:id w:val="987130339"/>
          <w:placeholder>
            <w:docPart w:val="DefaultPlaceholder_1082065158"/>
          </w:placeholder>
          <w:richText/>
        </w:sdtPr>
        <w:sdtContent>
          <w:r w:rsidRPr="00AB432F">
            <w:rPr>
              <w:b/>
              <w:i/>
            </w:rPr>
            <w:t>Iain Walker:</w:t>
          </w:r>
          <w:r w:rsidRPr="00AB432F">
            <w:rPr>
              <w:b/>
            </w:rPr>
            <w:t xml:space="preserve"> </w:t>
          </w:r>
        </w:sdtContent>
      </w:sdt>
      <w:r w:rsidRPr="00AB432F">
        <w:t xml:space="preserve">Our </w:t>
      </w:r>
      <w:r w:rsidRPr="00AB432F">
        <w:t>aid portfoli</w:t>
      </w:r>
      <w:r w:rsidRPr="00AB432F">
        <w:t>o has been evolving continually</w:t>
      </w:r>
      <w:r w:rsidRPr="00AB432F">
        <w:t xml:space="preserve"> and continues to do so.</w:t>
      </w:r>
      <w:r w:rsidRPr="00AB432F">
        <w:t xml:space="preserve"> </w:t>
      </w:r>
      <w:r w:rsidRPr="00AB432F">
        <w:t>I expect that to be the case going forward.</w:t>
      </w:r>
      <w:r w:rsidRPr="00AB432F">
        <w:t xml:space="preserve"> </w:t>
      </w:r>
      <w:r w:rsidRPr="00AB432F">
        <w:t>There are three main priorities of our work in Ghana and the DFID programmes across each of them</w:t>
      </w:r>
      <w:r w:rsidRPr="00AB432F">
        <w:t>.</w:t>
      </w:r>
      <w:r w:rsidRPr="00AB432F">
        <w:t xml:space="preserve"> </w:t>
      </w:r>
      <w:r w:rsidRPr="00AB432F">
        <w:t xml:space="preserve">This </w:t>
      </w:r>
      <w:r w:rsidRPr="00AB432F">
        <w:t>is for the mission as a whole, not ju</w:t>
      </w:r>
      <w:r w:rsidRPr="00AB432F">
        <w:t>st for DFID.</w:t>
      </w:r>
      <w:r w:rsidRPr="00AB432F">
        <w:t xml:space="preserve"> </w:t>
      </w:r>
    </w:p>
    <w:p w:rsidR="00EB3C0E" w:rsidRPr="00AB432F" w:rsidP="0087414F">
      <w:pPr>
        <w:pStyle w:val="Answer"/>
      </w:pPr>
      <w:r w:rsidRPr="00AB432F">
        <w:t xml:space="preserve">Our first priority is </w:t>
      </w:r>
      <w:r w:rsidRPr="00AB432F">
        <w:t>economic development</w:t>
      </w:r>
      <w:r w:rsidRPr="00AB432F">
        <w:t xml:space="preserve">. Philip and the </w:t>
      </w:r>
      <w:r w:rsidRPr="00AB432F">
        <w:t>Minister</w:t>
      </w:r>
      <w:r w:rsidRPr="00AB432F">
        <w:t xml:space="preserve"> have touched on some of the programmes in that area.</w:t>
      </w:r>
      <w:r w:rsidRPr="00AB432F">
        <w:t xml:space="preserve"> </w:t>
      </w:r>
      <w:r w:rsidRPr="00AB432F">
        <w:t>For the mission as a whole, that also involves other elements of our interests, in terms of encouraging more internationa</w:t>
      </w:r>
      <w:r w:rsidRPr="00AB432F">
        <w:t>l investment, including from the UK.</w:t>
      </w:r>
      <w:r w:rsidRPr="00AB432F">
        <w:t xml:space="preserve"> </w:t>
      </w:r>
    </w:p>
    <w:p w:rsidR="0087414F" w:rsidRPr="00AB432F" w:rsidP="0087414F">
      <w:pPr>
        <w:pStyle w:val="Answer"/>
      </w:pPr>
      <w:r w:rsidRPr="00AB432F">
        <w:t>Economic development is the first priority. The second is health and education, our social sectors work.</w:t>
      </w:r>
      <w:r w:rsidRPr="00AB432F">
        <w:t xml:space="preserve"> </w:t>
      </w:r>
      <w:r w:rsidRPr="00AB432F">
        <w:t>As we have touched on, pre-</w:t>
      </w:r>
      <w:r w:rsidRPr="00AB432F">
        <w:t>Covid</w:t>
      </w:r>
      <w:r w:rsidRPr="00AB432F">
        <w:t>,</w:t>
      </w:r>
      <w:r w:rsidRPr="00AB432F">
        <w:t xml:space="preserve"> we would have been talking about how we spend less money but put more technical expertise into those </w:t>
      </w:r>
      <w:r w:rsidRPr="00AB432F">
        <w:t>Ministries</w:t>
      </w:r>
      <w:r w:rsidRPr="00AB432F">
        <w:t>, as we have bee</w:t>
      </w:r>
      <w:r w:rsidRPr="00AB432F">
        <w:t>n seeing for the last two years and</w:t>
      </w:r>
      <w:r w:rsidRPr="00AB432F">
        <w:t xml:space="preserve"> as we have currently in the Ministry of Education.</w:t>
      </w:r>
      <w:r w:rsidRPr="00AB432F">
        <w:t xml:space="preserve"> </w:t>
      </w:r>
      <w:r w:rsidRPr="00AB432F">
        <w:t>How can we take that further?</w:t>
      </w:r>
    </w:p>
    <w:p w:rsidR="004F69D4" w:rsidRPr="00AB432F" w:rsidP="0087414F">
      <w:pPr>
        <w:pStyle w:val="Answer"/>
      </w:pPr>
      <w:r w:rsidRPr="00AB432F">
        <w:t>The third p</w:t>
      </w:r>
      <w:r w:rsidRPr="00AB432F">
        <w:t>riority for the mission as a whole is regional security and stability.</w:t>
      </w:r>
      <w:r w:rsidRPr="00AB432F">
        <w:t xml:space="preserve"> </w:t>
      </w:r>
      <w:r w:rsidRPr="00AB432F">
        <w:t>We are using ODA funding for some of that to look at how Ghana furthers its role in the sub-region, as a force for good across the sub-region as a whole.</w:t>
      </w:r>
    </w:p>
    <w:p w:rsidR="00A1763A" w:rsidRPr="00AB432F" w:rsidP="0087414F">
      <w:pPr>
        <w:pStyle w:val="Answer"/>
      </w:pPr>
      <w:r w:rsidRPr="00AB432F">
        <w:t>In</w:t>
      </w:r>
      <w:r w:rsidRPr="00AB432F">
        <w:t xml:space="preserve"> each of those three areas</w:t>
      </w:r>
      <w:r w:rsidRPr="00AB432F">
        <w:t>,</w:t>
      </w:r>
      <w:r w:rsidRPr="00AB432F">
        <w:t xml:space="preserve"> w</w:t>
      </w:r>
      <w:r w:rsidRPr="00AB432F">
        <w:t>hich are priorities for the mission as a whole, DFID sits at the centre, with other parts of the HMG machinery sitting around it.</w:t>
      </w:r>
      <w:r w:rsidRPr="00AB432F">
        <w:t xml:space="preserve"> </w:t>
      </w:r>
      <w:r w:rsidRPr="00AB432F">
        <w:t xml:space="preserve">That, for me, </w:t>
      </w:r>
      <w:r w:rsidRPr="00AB432F">
        <w:t xml:space="preserve">is how we </w:t>
      </w:r>
      <w:r w:rsidRPr="00AB432F">
        <w:t xml:space="preserve">plan to </w:t>
      </w:r>
      <w:r w:rsidRPr="00AB432F">
        <w:t>see this going forward.</w:t>
      </w:r>
      <w:r w:rsidRPr="00AB432F">
        <w:t xml:space="preserve"> </w:t>
      </w:r>
      <w:r w:rsidRPr="00AB432F">
        <w:t xml:space="preserve">Of </w:t>
      </w:r>
      <w:r w:rsidRPr="00AB432F">
        <w:t>the three, the area where we have seen some of the biggest movement</w:t>
      </w:r>
      <w:r w:rsidRPr="00AB432F">
        <w:t xml:space="preserve"> has been economic development.</w:t>
      </w:r>
      <w:r w:rsidRPr="00AB432F">
        <w:t xml:space="preserve"> </w:t>
      </w:r>
      <w:r w:rsidRPr="00AB432F">
        <w:t xml:space="preserve">For </w:t>
      </w:r>
      <w:r w:rsidRPr="00AB432F">
        <w:t xml:space="preserve">the </w:t>
      </w:r>
      <w:r w:rsidRPr="00AB432F">
        <w:t>Government</w:t>
      </w:r>
      <w:r w:rsidRPr="00AB432F">
        <w:t xml:space="preserve"> in Ghana, the</w:t>
      </w:r>
      <w:r w:rsidRPr="00AB432F">
        <w:t xml:space="preserve"> focus has been on jobs, access to capital</w:t>
      </w:r>
      <w:r w:rsidRPr="00AB432F">
        <w:t xml:space="preserve"> and</w:t>
      </w:r>
      <w:r w:rsidRPr="00AB432F">
        <w:t xml:space="preserve"> accessing markets</w:t>
      </w:r>
      <w:r w:rsidRPr="00AB432F">
        <w:t>.</w:t>
      </w:r>
      <w:r w:rsidRPr="00AB432F">
        <w:t xml:space="preserve"> </w:t>
      </w:r>
      <w:r w:rsidRPr="00AB432F">
        <w:t xml:space="preserve">As </w:t>
      </w:r>
      <w:r w:rsidRPr="00AB432F">
        <w:t xml:space="preserve">the </w:t>
      </w:r>
      <w:r w:rsidRPr="00AB432F">
        <w:t>Minister</w:t>
      </w:r>
      <w:r w:rsidRPr="00AB432F">
        <w:t xml:space="preserve"> has touched on</w:t>
      </w:r>
      <w:r w:rsidRPr="00AB432F">
        <w:t>,</w:t>
      </w:r>
      <w:r w:rsidRPr="00AB432F">
        <w:t xml:space="preserve"> </w:t>
      </w:r>
      <w:r w:rsidRPr="00AB432F">
        <w:t xml:space="preserve">we are drawing in </w:t>
      </w:r>
      <w:r w:rsidRPr="00AB432F">
        <w:t>partnerships</w:t>
      </w:r>
      <w:r w:rsidRPr="00AB432F">
        <w:t>,</w:t>
      </w:r>
      <w:r w:rsidRPr="00AB432F">
        <w:t xml:space="preserve"> </w:t>
      </w:r>
      <w:r w:rsidRPr="00AB432F">
        <w:t xml:space="preserve">for example with the </w:t>
      </w:r>
      <w:r w:rsidRPr="00AB432F">
        <w:t>London Stock Exchange</w:t>
      </w:r>
      <w:r w:rsidRPr="00AB432F">
        <w:t>.</w:t>
      </w:r>
      <w:r w:rsidRPr="00AB432F">
        <w:t xml:space="preserve"> </w:t>
      </w:r>
      <w:r w:rsidRPr="00AB432F">
        <w:t xml:space="preserve">The </w:t>
      </w:r>
      <w:r w:rsidRPr="00AB432F">
        <w:t xml:space="preserve">expertise of </w:t>
      </w:r>
      <w:r w:rsidRPr="00AB432F">
        <w:t>t</w:t>
      </w:r>
      <w:r w:rsidRPr="00AB432F">
        <w:t xml:space="preserve">he </w:t>
      </w:r>
      <w:r w:rsidRPr="00AB432F">
        <w:t>London Stock Exchange</w:t>
      </w:r>
      <w:r w:rsidRPr="00AB432F">
        <w:t>,</w:t>
      </w:r>
      <w:r w:rsidRPr="00AB432F">
        <w:t xml:space="preserve"> working with the Ghana </w:t>
      </w:r>
      <w:r w:rsidRPr="00AB432F">
        <w:t>Stock Exchange,</w:t>
      </w:r>
      <w:r w:rsidRPr="00AB432F">
        <w:t xml:space="preserve"> is really helping Ghana prepare its capital markets and open up access and financing to grow their own base.</w:t>
      </w:r>
      <w:r w:rsidRPr="00AB432F">
        <w:t xml:space="preserve"> </w:t>
      </w:r>
    </w:p>
    <w:p w:rsidR="004F69D4" w:rsidRPr="00AB432F" w:rsidP="0087414F">
      <w:pPr>
        <w:pStyle w:val="Answer"/>
      </w:pPr>
      <w:r w:rsidRPr="00AB432F">
        <w:t xml:space="preserve">Secondly, in the same space, </w:t>
      </w:r>
      <w:r w:rsidRPr="00AB432F">
        <w:t>we work</w:t>
      </w:r>
      <w:r w:rsidRPr="00AB432F">
        <w:t xml:space="preserve"> with Ghana on thi</w:t>
      </w:r>
      <w:r w:rsidRPr="00AB432F">
        <w:t>ngs like tax reform</w:t>
      </w:r>
      <w:r w:rsidRPr="00AB432F">
        <w:t xml:space="preserve">. It </w:t>
      </w:r>
      <w:r w:rsidRPr="00AB432F">
        <w:t xml:space="preserve">is </w:t>
      </w:r>
      <w:r w:rsidRPr="00AB432F">
        <w:t>not for us to fill the gaps</w:t>
      </w:r>
      <w:r w:rsidRPr="00AB432F">
        <w:t xml:space="preserve"> there</w:t>
      </w:r>
      <w:r w:rsidRPr="00AB432F">
        <w:t>, but it is worth noting that</w:t>
      </w:r>
      <w:r w:rsidRPr="00AB432F">
        <w:t>,</w:t>
      </w:r>
      <w:r w:rsidRPr="00AB432F">
        <w:t xml:space="preserve"> </w:t>
      </w:r>
      <w:r w:rsidRPr="00AB432F">
        <w:t xml:space="preserve">of </w:t>
      </w:r>
      <w:r w:rsidRPr="00AB432F">
        <w:t xml:space="preserve">the indicators in Ghana, many of </w:t>
      </w:r>
      <w:r w:rsidRPr="00AB432F">
        <w:t xml:space="preserve">which </w:t>
      </w:r>
      <w:r w:rsidRPr="00AB432F">
        <w:t>are positive, tax to GDP ratio is resolutely lo</w:t>
      </w:r>
      <w:r w:rsidRPr="00AB432F">
        <w:t>w, not just in Ghana but compared</w:t>
      </w:r>
      <w:r w:rsidRPr="00AB432F">
        <w:t xml:space="preserve"> </w:t>
      </w:r>
      <w:r>
        <w:t>with</w:t>
      </w:r>
      <w:r w:rsidRPr="00AB432F">
        <w:t xml:space="preserve"> other countries across Africa.</w:t>
      </w:r>
      <w:r w:rsidRPr="00AB432F">
        <w:t xml:space="preserve"> </w:t>
      </w:r>
      <w:r w:rsidRPr="00AB432F">
        <w:t>It was about 12.</w:t>
      </w:r>
      <w:r>
        <w:t>2</w:t>
      </w:r>
      <w:r w:rsidRPr="00AB432F">
        <w:t>% in 2019.</w:t>
      </w:r>
      <w:r>
        <w:rPr>
          <w:rStyle w:val="FootnoteReference"/>
        </w:rPr>
        <w:footnoteReference w:id="6"/>
      </w:r>
      <w:r w:rsidRPr="00AB432F">
        <w:t xml:space="preserve"> </w:t>
      </w:r>
      <w:r w:rsidRPr="00AB432F">
        <w:t>That really needs to move</w:t>
      </w:r>
      <w:r w:rsidRPr="00AB432F">
        <w:t>.</w:t>
      </w:r>
      <w:r w:rsidRPr="00AB432F">
        <w:t xml:space="preserve"> </w:t>
      </w:r>
      <w:r w:rsidRPr="00AB432F">
        <w:t xml:space="preserve">It </w:t>
      </w:r>
      <w:r w:rsidRPr="00AB432F">
        <w:t>does not move by us funding it, but by us getting more expertise</w:t>
      </w:r>
      <w:r w:rsidRPr="00AB432F">
        <w:t>,</w:t>
      </w:r>
      <w:r w:rsidRPr="00AB432F">
        <w:t xml:space="preserve"> working closely with the Ministry of Finance and </w:t>
      </w:r>
      <w:r w:rsidRPr="00AB432F">
        <w:t xml:space="preserve">its </w:t>
      </w:r>
      <w:r w:rsidRPr="00AB432F">
        <w:t>treasury function to make those changes themselves.</w:t>
      </w:r>
    </w:p>
    <w:p w:rsidR="00CE1A7D" w:rsidRPr="00AB432F" w:rsidP="0087414F">
      <w:pPr>
        <w:pStyle w:val="Answer"/>
      </w:pPr>
      <w:r w:rsidRPr="00AB432F">
        <w:t>In my mind, that is what we are looking for</w:t>
      </w:r>
      <w:r w:rsidRPr="00AB432F">
        <w:t>:</w:t>
      </w:r>
      <w:r w:rsidRPr="00AB432F">
        <w:t xml:space="preserve"> </w:t>
      </w:r>
      <w:r w:rsidRPr="00AB432F">
        <w:t>an even st</w:t>
      </w:r>
      <w:r w:rsidRPr="00AB432F">
        <w:t xml:space="preserve">ronger focus on partnership, bringing in the real expertise not just from </w:t>
      </w:r>
      <w:r w:rsidRPr="00AB432F">
        <w:t>Government</w:t>
      </w:r>
      <w:r w:rsidRPr="00AB432F">
        <w:t xml:space="preserve"> but </w:t>
      </w:r>
      <w:r w:rsidRPr="00AB432F">
        <w:t xml:space="preserve">from </w:t>
      </w:r>
      <w:r w:rsidRPr="00AB432F">
        <w:t xml:space="preserve">outside </w:t>
      </w:r>
      <w:r w:rsidRPr="00AB432F">
        <w:t>Government</w:t>
      </w:r>
      <w:r w:rsidRPr="00AB432F">
        <w:t xml:space="preserve">, whether that is </w:t>
      </w:r>
      <w:r w:rsidRPr="00AB432F">
        <w:t xml:space="preserve">in </w:t>
      </w:r>
      <w:r w:rsidRPr="00AB432F">
        <w:t xml:space="preserve">digital, </w:t>
      </w:r>
      <w:r w:rsidRPr="00AB432F">
        <w:t>agri</w:t>
      </w:r>
      <w:r w:rsidRPr="00AB432F">
        <w:t xml:space="preserve"> </w:t>
      </w:r>
      <w:r w:rsidRPr="00AB432F">
        <w:t>or</w:t>
      </w:r>
      <w:r w:rsidRPr="00AB432F">
        <w:t xml:space="preserve"> all these other sectors, as the way in which we really grow and develop that partnership in the future.</w:t>
      </w:r>
      <w:r w:rsidRPr="00AB432F">
        <w:t xml:space="preserve"> </w:t>
      </w:r>
    </w:p>
    <w:p w:rsidR="00C94FAE" w:rsidRPr="00AB432F" w:rsidP="0087414F">
      <w:pPr>
        <w:pStyle w:val="Answer"/>
      </w:pPr>
      <w:r w:rsidRPr="00AB432F">
        <w:t>T</w:t>
      </w:r>
      <w:r w:rsidRPr="00AB432F">
        <w:t xml:space="preserve">he </w:t>
      </w:r>
      <w:r w:rsidRPr="00AB432F">
        <w:t xml:space="preserve">last point </w:t>
      </w:r>
      <w:r w:rsidRPr="00AB432F">
        <w:t xml:space="preserve">I would make </w:t>
      </w:r>
      <w:r w:rsidRPr="00AB432F">
        <w:t xml:space="preserve">is </w:t>
      </w:r>
      <w:r w:rsidRPr="00AB432F">
        <w:t xml:space="preserve">not just about </w:t>
      </w:r>
      <w:r w:rsidRPr="00AB432F">
        <w:t xml:space="preserve">development, not just </w:t>
      </w:r>
      <w:r w:rsidRPr="00AB432F">
        <w:t xml:space="preserve">about </w:t>
      </w:r>
      <w:r w:rsidRPr="00AB432F">
        <w:t>aid, but about the diaspora.</w:t>
      </w:r>
      <w:r w:rsidRPr="00AB432F">
        <w:t xml:space="preserve"> </w:t>
      </w:r>
      <w:r w:rsidRPr="00AB432F">
        <w:t>It is the area where we have seen the biggest shift in the last few years</w:t>
      </w:r>
      <w:r w:rsidRPr="00AB432F">
        <w:t>.</w:t>
      </w:r>
      <w:r w:rsidRPr="00AB432F">
        <w:t xml:space="preserve"> </w:t>
      </w:r>
      <w:r w:rsidRPr="00AB432F">
        <w:t>Across all</w:t>
      </w:r>
      <w:r w:rsidRPr="00AB432F">
        <w:t xml:space="preserve"> those areas</w:t>
      </w:r>
      <w:r w:rsidRPr="00AB432F">
        <w:t>,</w:t>
      </w:r>
      <w:r w:rsidRPr="00AB432F">
        <w:t xml:space="preserve"> we have such a large </w:t>
      </w:r>
      <w:r w:rsidRPr="00AB432F">
        <w:t>British-Ghanaian community, who of</w:t>
      </w:r>
      <w:r w:rsidRPr="00AB432F">
        <w:t>ten identify as British, Ghanaian or both, who know both countries well and are the natural place for this to go.</w:t>
      </w:r>
      <w:r w:rsidRPr="00AB432F">
        <w:t xml:space="preserve"> </w:t>
      </w:r>
      <w:r w:rsidRPr="00AB432F">
        <w:t>We have been doing quite a bit on this, but as we look towards the next reiteration of this I hope we do even more.</w:t>
      </w:r>
    </w:p>
    <w:p w:rsidR="00CE1A7D" w:rsidRPr="00AB432F" w:rsidP="00C94FAE">
      <w:pPr>
        <w:pStyle w:val="Question"/>
      </w:pPr>
      <w:sdt>
        <w:sdtPr>
          <w:alias w:val="Member"/>
          <w:tag w:val="&lt;Member mnisId='4819' dodsId=''&gt;"/>
          <w:id w:val="-726914388"/>
          <w:placeholder>
            <w:docPart w:val="DefaultPlaceholder_1082065158"/>
          </w:placeholder>
          <w:richText/>
        </w:sdtPr>
        <w:sdtContent>
          <w:r w:rsidRPr="00AB432F">
            <w:rPr>
              <w:b/>
            </w:rPr>
            <w:t>Chair:</w:t>
          </w:r>
        </w:sdtContent>
      </w:sdt>
      <w:r w:rsidRPr="00AB432F">
        <w:t xml:space="preserve"> </w:t>
      </w:r>
      <w:r w:rsidRPr="00AB432F">
        <w:t xml:space="preserve">As </w:t>
      </w:r>
      <w:r w:rsidRPr="00AB432F">
        <w:t xml:space="preserve">an additional </w:t>
      </w:r>
      <w:r w:rsidRPr="00AB432F">
        <w:t xml:space="preserve">question for the </w:t>
      </w:r>
      <w:r w:rsidRPr="00AB432F">
        <w:t>Minister</w:t>
      </w:r>
      <w:r w:rsidRPr="00AB432F">
        <w:t>,</w:t>
      </w:r>
      <w:r w:rsidRPr="00AB432F">
        <w:t xml:space="preserve"> you have all talked a lot about economic development, but I notice that </w:t>
      </w:r>
      <w:r w:rsidRPr="00AB432F">
        <w:t>No.</w:t>
      </w:r>
      <w:r w:rsidRPr="00AB432F">
        <w:t xml:space="preserve"> 10 still </w:t>
      </w:r>
      <w:r w:rsidRPr="00AB432F">
        <w:t>has</w:t>
      </w:r>
      <w:r w:rsidRPr="00AB432F">
        <w:t xml:space="preserve"> </w:t>
      </w:r>
      <w:r w:rsidRPr="00AB432F">
        <w:t>a</w:t>
      </w:r>
      <w:r w:rsidRPr="00AB432F">
        <w:t xml:space="preserve"> priority on girls’ education as a focus.</w:t>
      </w:r>
      <w:r w:rsidRPr="00AB432F">
        <w:t xml:space="preserve"> </w:t>
      </w:r>
      <w:r w:rsidRPr="00AB432F">
        <w:t>How significantly do you think education will be impacted by coronavirus</w:t>
      </w:r>
      <w:r w:rsidRPr="00AB432F">
        <w:t>?</w:t>
      </w:r>
      <w:r w:rsidRPr="00AB432F">
        <w:t xml:space="preserve"> </w:t>
      </w:r>
      <w:r w:rsidRPr="00AB432F">
        <w:t xml:space="preserve">What </w:t>
      </w:r>
      <w:r w:rsidRPr="00AB432F">
        <w:t xml:space="preserve">are the main </w:t>
      </w:r>
      <w:r w:rsidRPr="00AB432F">
        <w:t>challenges for education in Ghana?</w:t>
      </w:r>
    </w:p>
    <w:p w:rsidR="000E3F50" w:rsidRPr="00AB432F" w:rsidP="00C94FAE">
      <w:pPr>
        <w:pStyle w:val="Answer"/>
      </w:pPr>
      <w:sdt>
        <w:sdtPr>
          <w:alias w:val="Witness"/>
          <w:id w:val="-2024772471"/>
          <w:placeholder>
            <w:docPart w:val="DefaultPlaceholder_1082065158"/>
          </w:placeholder>
          <w:richText/>
        </w:sdtPr>
        <w:sdtContent>
          <w:r w:rsidRPr="00AB432F">
            <w:rPr>
              <w:b/>
              <w:i/>
            </w:rPr>
            <w:t>James Duddridge:</w:t>
          </w:r>
          <w:r w:rsidRPr="00AB432F">
            <w:rPr>
              <w:b/>
            </w:rPr>
            <w:t xml:space="preserve"> </w:t>
          </w:r>
        </w:sdtContent>
      </w:sdt>
      <w:r w:rsidRPr="00AB432F">
        <w:t>Girls’ education is an absolute priority.</w:t>
      </w:r>
      <w:r w:rsidRPr="00AB432F">
        <w:t xml:space="preserve"> </w:t>
      </w:r>
      <w:r w:rsidRPr="00AB432F">
        <w:t>It is a manifesto commitment.</w:t>
      </w:r>
      <w:r w:rsidRPr="00AB432F">
        <w:t xml:space="preserve"> </w:t>
      </w:r>
      <w:r w:rsidRPr="00AB432F">
        <w:t xml:space="preserve">We </w:t>
      </w:r>
      <w:r w:rsidRPr="00AB432F">
        <w:t xml:space="preserve">raise </w:t>
      </w:r>
      <w:r w:rsidRPr="00AB432F">
        <w:t xml:space="preserve">it </w:t>
      </w:r>
      <w:r w:rsidRPr="00AB432F">
        <w:t xml:space="preserve">in every visit we do and </w:t>
      </w:r>
      <w:r w:rsidRPr="00AB432F">
        <w:t xml:space="preserve">in all </w:t>
      </w:r>
      <w:r w:rsidRPr="00AB432F">
        <w:t>relationship</w:t>
      </w:r>
      <w:r w:rsidRPr="00AB432F">
        <w:t>s.</w:t>
      </w:r>
      <w:r w:rsidRPr="00AB432F">
        <w:t xml:space="preserve"> </w:t>
      </w:r>
      <w:r w:rsidRPr="00AB432F">
        <w:t>It is a good thing</w:t>
      </w:r>
      <w:r w:rsidRPr="00AB432F">
        <w:t>,</w:t>
      </w:r>
      <w:r w:rsidRPr="00AB432F">
        <w:t xml:space="preserve"> in absolute terms, that better educated girls </w:t>
      </w:r>
      <w:r w:rsidRPr="00AB432F">
        <w:t>and w</w:t>
      </w:r>
      <w:r w:rsidRPr="00AB432F">
        <w:t xml:space="preserve">omen </w:t>
      </w:r>
      <w:r w:rsidRPr="00AB432F">
        <w:t>take decisions around childbirth and maternal health</w:t>
      </w:r>
      <w:r w:rsidRPr="00AB432F">
        <w:t>,</w:t>
      </w:r>
      <w:r w:rsidRPr="00AB432F">
        <w:t xml:space="preserve"> and have great influence over family, community and country, empirically in a much more positive way than their male counterparts.</w:t>
      </w:r>
      <w:r w:rsidRPr="00AB432F">
        <w:t xml:space="preserve"> </w:t>
      </w:r>
      <w:r w:rsidRPr="00AB432F">
        <w:t>That will run through everything we do.</w:t>
      </w:r>
      <w:r w:rsidRPr="00AB432F">
        <w:t xml:space="preserve"> </w:t>
      </w:r>
    </w:p>
    <w:p w:rsidR="00C94FAE" w:rsidRPr="00AB432F" w:rsidP="00C94FAE">
      <w:pPr>
        <w:pStyle w:val="Answer"/>
      </w:pPr>
      <w:r w:rsidRPr="00AB432F">
        <w:t>They are not disconnected</w:t>
      </w:r>
      <w:r w:rsidRPr="00AB432F">
        <w:t>.</w:t>
      </w:r>
      <w:r w:rsidRPr="00AB432F">
        <w:t xml:space="preserve"> </w:t>
      </w:r>
      <w:r w:rsidRPr="00AB432F">
        <w:t xml:space="preserve">Yesterday </w:t>
      </w:r>
      <w:r w:rsidRPr="00AB432F">
        <w:t xml:space="preserve">I was speaking at an event that looked </w:t>
      </w:r>
      <w:r w:rsidRPr="00AB432F">
        <w:t>at</w:t>
      </w:r>
      <w:r w:rsidRPr="00AB432F">
        <w:t xml:space="preserve"> best practice for economic empowerment of women across the African continent, to see how we can step up at that level</w:t>
      </w:r>
      <w:r w:rsidRPr="00AB432F">
        <w:t>,</w:t>
      </w:r>
      <w:r w:rsidRPr="00AB432F">
        <w:t xml:space="preserve"> as well as the 12 solid years of girls’ education, because there is strong empirica</w:t>
      </w:r>
      <w:r w:rsidRPr="00AB432F">
        <w:t xml:space="preserve">l evidence that female </w:t>
      </w:r>
      <w:r w:rsidRPr="00AB432F">
        <w:t>entrepreneurs reinvest their money better in building a business or spend that money more equitably within their community and better for their families.</w:t>
      </w:r>
    </w:p>
    <w:p w:rsidR="00A272B1" w:rsidRPr="00AB432F" w:rsidP="00C94FAE">
      <w:pPr>
        <w:pStyle w:val="Answer"/>
      </w:pPr>
      <w:r w:rsidRPr="00AB432F">
        <w:t>The other bit of this picture is remittances.</w:t>
      </w:r>
      <w:r w:rsidRPr="00AB432F">
        <w:t xml:space="preserve"> </w:t>
      </w:r>
      <w:r w:rsidRPr="00AB432F">
        <w:t xml:space="preserve">Iain talked about the </w:t>
      </w:r>
      <w:r w:rsidRPr="00AB432F">
        <w:t>Ghanaian</w:t>
      </w:r>
      <w:r w:rsidRPr="00AB432F">
        <w:t>-Br</w:t>
      </w:r>
      <w:r w:rsidRPr="00AB432F">
        <w:t>itish diaspora of 250,000</w:t>
      </w:r>
      <w:r w:rsidRPr="00AB432F">
        <w:t xml:space="preserve"> or so.</w:t>
      </w:r>
      <w:r w:rsidRPr="00AB432F">
        <w:t xml:space="preserve"> </w:t>
      </w:r>
      <w:r w:rsidRPr="00AB432F">
        <w:t>The World Bank estimate</w:t>
      </w:r>
      <w:r w:rsidRPr="00AB432F">
        <w:t>s</w:t>
      </w:r>
      <w:r w:rsidRPr="00AB432F">
        <w:t xml:space="preserve"> that remittances, money sent back home, </w:t>
      </w:r>
      <w:r w:rsidRPr="00AB432F">
        <w:t xml:space="preserve">will </w:t>
      </w:r>
      <w:r w:rsidRPr="00AB432F">
        <w:t>reduce by about 20%</w:t>
      </w:r>
      <w:r w:rsidRPr="00AB432F">
        <w:t>.</w:t>
      </w:r>
      <w:r w:rsidRPr="00AB432F">
        <w:t xml:space="preserve"> </w:t>
      </w:r>
      <w:r w:rsidRPr="00AB432F">
        <w:t xml:space="preserve">That </w:t>
      </w:r>
      <w:r w:rsidRPr="00AB432F">
        <w:t>is a global figure, not a Ghana</w:t>
      </w:r>
      <w:r w:rsidRPr="00AB432F">
        <w:t>-</w:t>
      </w:r>
      <w:r w:rsidRPr="00AB432F">
        <w:t>specific figure.</w:t>
      </w:r>
      <w:r w:rsidRPr="00AB432F">
        <w:t xml:space="preserve"> </w:t>
      </w:r>
      <w:r w:rsidRPr="00AB432F">
        <w:t xml:space="preserve">More </w:t>
      </w:r>
      <w:r w:rsidRPr="00AB432F">
        <w:t xml:space="preserve">money goes back into the </w:t>
      </w:r>
      <w:r w:rsidRPr="00AB432F">
        <w:t xml:space="preserve">developing world through remittances than </w:t>
      </w:r>
      <w:r w:rsidRPr="00AB432F">
        <w:t>through public sector development investment.</w:t>
      </w:r>
      <w:r w:rsidRPr="00AB432F">
        <w:t xml:space="preserve"> </w:t>
      </w:r>
      <w:r w:rsidRPr="00AB432F">
        <w:t>We are working with the Swiss at the moment to reduce the cost of those r</w:t>
      </w:r>
      <w:r w:rsidRPr="00AB432F">
        <w:t>emittance flows and to keep th</w:t>
      </w:r>
      <w:r w:rsidRPr="00AB432F">
        <w:t>e flows going.</w:t>
      </w:r>
      <w:r w:rsidRPr="00AB432F">
        <w:t xml:space="preserve"> </w:t>
      </w:r>
      <w:r w:rsidRPr="00AB432F">
        <w:t xml:space="preserve">In places like Nigeria, Ghana and Somalia, they are as important as the development effort </w:t>
      </w:r>
      <w:r w:rsidRPr="00AB432F">
        <w:t>i</w:t>
      </w:r>
      <w:r w:rsidRPr="00AB432F">
        <w:t>n</w:t>
      </w:r>
      <w:r w:rsidRPr="00AB432F">
        <w:t xml:space="preserve"> keeping those </w:t>
      </w:r>
      <w:r w:rsidRPr="00AB432F">
        <w:t>bonds</w:t>
      </w:r>
      <w:r w:rsidRPr="00AB432F">
        <w:t xml:space="preserve"> together through countries.</w:t>
      </w:r>
      <w:r w:rsidRPr="00AB432F">
        <w:t xml:space="preserve"> </w:t>
      </w:r>
    </w:p>
    <w:p w:rsidR="00C93ED7" w:rsidRPr="00AB432F" w:rsidP="00C94FAE">
      <w:pPr>
        <w:pStyle w:val="Answer"/>
      </w:pPr>
      <w:r w:rsidRPr="00AB432F">
        <w:t xml:space="preserve">I have talked about the number of </w:t>
      </w:r>
      <w:r w:rsidRPr="00AB432F">
        <w:t xml:space="preserve">Ghanaian politicians </w:t>
      </w:r>
      <w:r w:rsidRPr="00AB432F">
        <w:t>I have spoken to</w:t>
      </w:r>
      <w:r w:rsidRPr="00AB432F">
        <w:t>.</w:t>
      </w:r>
      <w:r w:rsidRPr="00AB432F">
        <w:t xml:space="preserve"> </w:t>
      </w:r>
      <w:r w:rsidRPr="00AB432F">
        <w:t xml:space="preserve">Whether </w:t>
      </w:r>
      <w:r w:rsidRPr="00AB432F">
        <w:t xml:space="preserve">it is at the business </w:t>
      </w:r>
      <w:r w:rsidRPr="00AB432F">
        <w:t>council</w:t>
      </w:r>
      <w:r w:rsidRPr="00AB432F">
        <w:t xml:space="preserve"> virtual visit a few weeks ago with the Vice-President, or more recently with </w:t>
      </w:r>
      <w:r w:rsidRPr="00AB432F">
        <w:t xml:space="preserve">Foreign </w:t>
      </w:r>
      <w:r w:rsidRPr="00AB432F">
        <w:t>Minister</w:t>
      </w:r>
      <w:r w:rsidRPr="00AB432F">
        <w:t>s</w:t>
      </w:r>
      <w:r w:rsidRPr="00AB432F">
        <w:t xml:space="preserve"> over broader international things, it is perhaps that diaspora connection that bring</w:t>
      </w:r>
      <w:r w:rsidRPr="00AB432F">
        <w:t>s</w:t>
      </w:r>
      <w:r w:rsidRPr="00AB432F">
        <w:t xml:space="preserve"> us together more.</w:t>
      </w:r>
    </w:p>
    <w:p w:rsidR="00506DD8" w:rsidRPr="00AB432F" w:rsidP="00C94FAE">
      <w:pPr>
        <w:pStyle w:val="Answer"/>
      </w:pPr>
      <w:r w:rsidRPr="00AB432F">
        <w:t>I am very much looking forward to going back to Accra.</w:t>
      </w:r>
      <w:r w:rsidRPr="00AB432F">
        <w:t xml:space="preserve"> </w:t>
      </w:r>
      <w:r w:rsidRPr="00AB432F">
        <w:t xml:space="preserve">I was </w:t>
      </w:r>
      <w:r w:rsidRPr="00AB432F">
        <w:t xml:space="preserve">last </w:t>
      </w:r>
      <w:r w:rsidRPr="00AB432F">
        <w:t>there in 2016</w:t>
      </w:r>
      <w:r w:rsidRPr="00AB432F">
        <w:t>.</w:t>
      </w:r>
      <w:r w:rsidRPr="00AB432F">
        <w:t xml:space="preserve"> I am sure a central part of that will be visiting some schools to see </w:t>
      </w:r>
      <w:r w:rsidRPr="00AB432F">
        <w:t>girls being educated who would not otherwise have been educated if it was not for tax pounds from British citizens, and making very clear that this does not go into a big black hole. It creates development; it creates opportunity.</w:t>
      </w:r>
      <w:r w:rsidRPr="00AB432F">
        <w:t xml:space="preserve"> </w:t>
      </w:r>
    </w:p>
    <w:p w:rsidR="00BB6A25" w:rsidRPr="00AB432F" w:rsidP="00C94FAE">
      <w:pPr>
        <w:pStyle w:val="Answer"/>
      </w:pPr>
      <w:r w:rsidRPr="00AB432F">
        <w:t>One of the powerful thin</w:t>
      </w:r>
      <w:r w:rsidRPr="00AB432F">
        <w:t>gs I saw in the ICAI report, which I do not always see, is personal stories.</w:t>
      </w:r>
      <w:r w:rsidRPr="00AB432F">
        <w:t xml:space="preserve"> </w:t>
      </w:r>
      <w:r w:rsidRPr="00AB432F">
        <w:t xml:space="preserve">A </w:t>
      </w:r>
      <w:r w:rsidRPr="00AB432F">
        <w:t>young girl was explaining her story: her father had multiple wives</w:t>
      </w:r>
      <w:r w:rsidRPr="00AB432F">
        <w:t xml:space="preserve"> and</w:t>
      </w:r>
      <w:r w:rsidRPr="00AB432F">
        <w:t xml:space="preserve"> multiple children, and she would not have been educated if it was not for UK taxpayers, DFID, the developm</w:t>
      </w:r>
      <w:r w:rsidRPr="00AB432F">
        <w:t>ent programme and the team on the ground in Accra.</w:t>
      </w:r>
      <w:r w:rsidRPr="00AB432F">
        <w:t xml:space="preserve"> </w:t>
      </w:r>
      <w:r w:rsidRPr="00AB432F">
        <w:t>That is a really, really strong message.</w:t>
      </w:r>
      <w:r w:rsidRPr="00AB432F">
        <w:t xml:space="preserve"> </w:t>
      </w:r>
      <w:r w:rsidRPr="00AB432F">
        <w:t xml:space="preserve">It is one person, but sometimes it is easy to see the </w:t>
      </w:r>
      <w:r w:rsidRPr="00AB432F">
        <w:t xml:space="preserve">numbers </w:t>
      </w:r>
      <w:r>
        <w:t xml:space="preserve">in the </w:t>
      </w:r>
      <w:r w:rsidRPr="00AB432F">
        <w:t>hundreds of thousand</w:t>
      </w:r>
      <w:r w:rsidRPr="00AB432F">
        <w:t>s</w:t>
      </w:r>
      <w:r w:rsidRPr="00AB432F">
        <w:t xml:space="preserve"> that we help without individualising it.</w:t>
      </w:r>
    </w:p>
    <w:p w:rsidR="00BB6A25" w:rsidRPr="00AB432F" w:rsidP="00BB6A25">
      <w:pPr>
        <w:pStyle w:val="Question"/>
      </w:pPr>
      <w:sdt>
        <w:sdtPr>
          <w:alias w:val="Member"/>
          <w:tag w:val="&lt;Member mnisId='4403' dodsId='137565'&gt;"/>
          <w:id w:val="-280264855"/>
          <w:placeholder>
            <w:docPart w:val="DefaultPlaceholder_1082065158"/>
          </w:placeholder>
          <w:richText/>
        </w:sdtPr>
        <w:sdtContent>
          <w:r w:rsidRPr="00AB432F">
            <w:rPr>
              <w:b/>
            </w:rPr>
            <w:t>Chris Law:</w:t>
          </w:r>
        </w:sdtContent>
      </w:sdt>
      <w:r w:rsidRPr="00AB432F">
        <w:t xml:space="preserve"> Iain, earlier this </w:t>
      </w:r>
      <w:r w:rsidRPr="00AB432F">
        <w:t xml:space="preserve">year there was a bit of a political </w:t>
      </w:r>
      <w:r w:rsidRPr="00AB432F">
        <w:t xml:space="preserve">stramash, or alarm, when it was reported that DFID officials in-country were reporting to ambassadors or </w:t>
      </w:r>
      <w:r w:rsidRPr="00AB432F">
        <w:t>high commissioner</w:t>
      </w:r>
      <w:r w:rsidRPr="00AB432F">
        <w:t>s.</w:t>
      </w:r>
      <w:r w:rsidRPr="00AB432F">
        <w:t xml:space="preserve"> </w:t>
      </w:r>
      <w:r w:rsidRPr="00AB432F">
        <w:t xml:space="preserve">This surprises me because there has always been a close relationship in the past, but I wanted </w:t>
      </w:r>
      <w:r w:rsidRPr="00AB432F">
        <w:t>to know, as a result of this, what has changed</w:t>
      </w:r>
      <w:r w:rsidRPr="00AB432F">
        <w:t>.</w:t>
      </w:r>
      <w:r w:rsidRPr="00AB432F">
        <w:t xml:space="preserve"> </w:t>
      </w:r>
      <w:r w:rsidRPr="00AB432F">
        <w:t xml:space="preserve">Has </w:t>
      </w:r>
      <w:r w:rsidRPr="00AB432F">
        <w:t>the oversight of ODA changed in Ghana as a result of this?</w:t>
      </w:r>
    </w:p>
    <w:p w:rsidR="00270D95" w:rsidRPr="00AB432F" w:rsidP="00270D95">
      <w:pPr>
        <w:pStyle w:val="Answer"/>
      </w:pPr>
      <w:sdt>
        <w:sdtPr>
          <w:alias w:val="Witness"/>
          <w:id w:val="1590810694"/>
          <w:placeholder>
            <w:docPart w:val="DefaultPlaceholder_1082065158"/>
          </w:placeholder>
          <w:richText/>
        </w:sdtPr>
        <w:sdtContent>
          <w:r w:rsidRPr="00AB432F">
            <w:rPr>
              <w:b/>
              <w:i/>
            </w:rPr>
            <w:t>Iain Walker:</w:t>
          </w:r>
          <w:r w:rsidRPr="00AB432F">
            <w:rPr>
              <w:b/>
            </w:rPr>
            <w:t xml:space="preserve"> </w:t>
          </w:r>
        </w:sdtContent>
      </w:sdt>
      <w:r w:rsidRPr="00AB432F">
        <w:t xml:space="preserve">We genuinely have a really close relationship between all the parts of </w:t>
      </w:r>
      <w:r w:rsidRPr="00AB432F">
        <w:t>Government</w:t>
      </w:r>
      <w:r w:rsidRPr="00AB432F">
        <w:t xml:space="preserve"> that sit at post in the </w:t>
      </w:r>
      <w:r w:rsidRPr="00AB432F">
        <w:t>high commission</w:t>
      </w:r>
      <w:r w:rsidRPr="00AB432F">
        <w:t>.</w:t>
      </w:r>
      <w:r w:rsidRPr="00AB432F">
        <w:t xml:space="preserve"> </w:t>
      </w:r>
      <w:r w:rsidRPr="00AB432F">
        <w:t>Philip is someone I literally see every day</w:t>
      </w:r>
      <w:r w:rsidRPr="00AB432F">
        <w:t>,</w:t>
      </w:r>
      <w:r w:rsidRPr="00AB432F">
        <w:t xml:space="preserve"> as I would with other parts of the </w:t>
      </w:r>
      <w:r w:rsidRPr="00AB432F">
        <w:t>Government</w:t>
      </w:r>
      <w:r w:rsidRPr="00AB432F">
        <w:t xml:space="preserve"> machine, but particularly given the promin</w:t>
      </w:r>
      <w:r w:rsidRPr="00AB432F">
        <w:t xml:space="preserve">ence of DFID I work with </w:t>
      </w:r>
      <w:r w:rsidRPr="00AB432F">
        <w:t xml:space="preserve">him </w:t>
      </w:r>
      <w:r w:rsidRPr="00AB432F">
        <w:t>very closely.</w:t>
      </w:r>
      <w:r w:rsidRPr="00AB432F">
        <w:t xml:space="preserve"> </w:t>
      </w:r>
      <w:r w:rsidRPr="00AB432F">
        <w:t xml:space="preserve">I touched on </w:t>
      </w:r>
      <w:r w:rsidRPr="00AB432F">
        <w:t>the three priorities</w:t>
      </w:r>
      <w:r w:rsidRPr="00AB432F">
        <w:t>:</w:t>
      </w:r>
      <w:r w:rsidRPr="00AB432F">
        <w:t xml:space="preserve"> our focus on health and education, on economic development </w:t>
      </w:r>
      <w:r w:rsidRPr="00AB432F">
        <w:t xml:space="preserve">and </w:t>
      </w:r>
      <w:r w:rsidRPr="00AB432F">
        <w:t>on security</w:t>
      </w:r>
      <w:r w:rsidRPr="00AB432F">
        <w:t>.</w:t>
      </w:r>
      <w:r w:rsidRPr="00AB432F">
        <w:t xml:space="preserve"> </w:t>
      </w:r>
      <w:r w:rsidRPr="00AB432F">
        <w:t xml:space="preserve">The </w:t>
      </w:r>
      <w:r w:rsidRPr="00AB432F">
        <w:t xml:space="preserve">governance within the mission is set up so that it involves officials from all those different </w:t>
      </w:r>
      <w:r w:rsidRPr="00AB432F">
        <w:t>Dep</w:t>
      </w:r>
      <w:r w:rsidRPr="00AB432F">
        <w:t>artment</w:t>
      </w:r>
      <w:r w:rsidRPr="00AB432F">
        <w:t>s, so we are all working incredibly closely.</w:t>
      </w:r>
    </w:p>
    <w:p w:rsidR="00270D95" w:rsidRPr="00AB432F" w:rsidP="00270D95">
      <w:pPr>
        <w:pStyle w:val="Answer"/>
      </w:pPr>
      <w:r w:rsidRPr="00AB432F">
        <w:t>In fact, I think the difference will be quite slight.</w:t>
      </w:r>
      <w:r w:rsidRPr="00AB432F">
        <w:t xml:space="preserve"> </w:t>
      </w:r>
      <w:r w:rsidRPr="00AB432F">
        <w:t xml:space="preserve">The work of DFID is overseeing all </w:t>
      </w:r>
      <w:r w:rsidRPr="00AB432F">
        <w:t>this progress.</w:t>
      </w:r>
      <w:r w:rsidRPr="00AB432F">
        <w:t xml:space="preserve"> </w:t>
      </w:r>
      <w:r w:rsidRPr="00AB432F">
        <w:t xml:space="preserve">We </w:t>
      </w:r>
      <w:r w:rsidRPr="00AB432F">
        <w:t>have a huge amount of expertise sitting in there</w:t>
      </w:r>
      <w:r w:rsidRPr="00AB432F">
        <w:t>;</w:t>
      </w:r>
      <w:r w:rsidRPr="00AB432F">
        <w:t xml:space="preserve"> I do not look to replicate that.</w:t>
      </w:r>
      <w:r w:rsidRPr="00AB432F">
        <w:t xml:space="preserve"> </w:t>
      </w:r>
      <w:r w:rsidRPr="00AB432F">
        <w:t>As we go towar</w:t>
      </w:r>
      <w:r w:rsidRPr="00AB432F">
        <w:t xml:space="preserve">ds the merger, it seems to me that the question is how we </w:t>
      </w:r>
      <w:r w:rsidRPr="00AB432F">
        <w:t>bring out</w:t>
      </w:r>
      <w:r w:rsidRPr="00AB432F">
        <w:t xml:space="preserve"> the best of both the institutions that </w:t>
      </w:r>
      <w:r w:rsidRPr="00AB432F">
        <w:t>are</w:t>
      </w:r>
      <w:r w:rsidRPr="00AB432F">
        <w:t xml:space="preserve"> there, not how we mark each other’s homework.</w:t>
      </w:r>
      <w:r w:rsidRPr="00AB432F">
        <w:t xml:space="preserve"> </w:t>
      </w:r>
      <w:r w:rsidRPr="00AB432F">
        <w:t>In practice, for us, I am sure there will be changes</w:t>
      </w:r>
      <w:r w:rsidRPr="00AB432F">
        <w:t>,</w:t>
      </w:r>
      <w:r w:rsidRPr="00AB432F">
        <w:t xml:space="preserve"> but I hope that we </w:t>
      </w:r>
      <w:r w:rsidRPr="00AB432F">
        <w:t xml:space="preserve">would </w:t>
      </w:r>
      <w:r w:rsidRPr="00AB432F">
        <w:t xml:space="preserve">try </w:t>
      </w:r>
      <w:r w:rsidRPr="00AB432F">
        <w:t>to</w:t>
      </w:r>
      <w:r w:rsidRPr="00AB432F">
        <w:t xml:space="preserve"> model the beh</w:t>
      </w:r>
      <w:r w:rsidRPr="00AB432F">
        <w:t xml:space="preserve">aviours that you and other parliamentarians would </w:t>
      </w:r>
      <w:r w:rsidRPr="00AB432F">
        <w:t xml:space="preserve">expect, </w:t>
      </w:r>
      <w:r w:rsidRPr="00AB432F">
        <w:t>in</w:t>
      </w:r>
      <w:r w:rsidRPr="00AB432F">
        <w:t xml:space="preserve"> that we are representing collectively the Government overseas, not individual </w:t>
      </w:r>
      <w:r w:rsidRPr="00AB432F">
        <w:t>Department</w:t>
      </w:r>
      <w:r w:rsidRPr="00AB432F">
        <w:t>s.</w:t>
      </w:r>
      <w:r w:rsidRPr="00AB432F">
        <w:t xml:space="preserve"> </w:t>
      </w:r>
      <w:r w:rsidRPr="00AB432F">
        <w:t>That is the ethos around which the post works.</w:t>
      </w:r>
    </w:p>
    <w:p w:rsidR="00903975" w:rsidRPr="00AB432F" w:rsidP="00270D95">
      <w:pPr>
        <w:pStyle w:val="Answer"/>
      </w:pPr>
      <w:sdt>
        <w:sdtPr>
          <w:alias w:val="Witness"/>
          <w:id w:val="-831458137"/>
          <w:placeholder>
            <w:docPart w:val="DefaultPlaceholder_1082065158"/>
          </w:placeholder>
          <w:richText/>
        </w:sdtPr>
        <w:sdtContent>
          <w:r w:rsidRPr="00AB432F">
            <w:rPr>
              <w:b/>
              <w:i/>
            </w:rPr>
            <w:t>James Duddridge:</w:t>
          </w:r>
          <w:r w:rsidRPr="00AB432F">
            <w:rPr>
              <w:b/>
            </w:rPr>
            <w:t xml:space="preserve"> </w:t>
          </w:r>
        </w:sdtContent>
      </w:sdt>
      <w:r w:rsidRPr="00AB432F">
        <w:t>The truth is</w:t>
      </w:r>
      <w:r w:rsidRPr="00AB432F">
        <w:t xml:space="preserve"> that</w:t>
      </w:r>
      <w:r w:rsidRPr="00AB432F">
        <w:t>,</w:t>
      </w:r>
      <w:r w:rsidRPr="00AB432F">
        <w:t xml:space="preserve"> in post</w:t>
      </w:r>
      <w:r w:rsidRPr="00AB432F">
        <w:t>,</w:t>
      </w:r>
      <w:r w:rsidRPr="00AB432F">
        <w:t xml:space="preserve"> it has always been a lot more joined up than Whitehall.</w:t>
      </w:r>
      <w:r w:rsidRPr="00AB432F">
        <w:t xml:space="preserve"> </w:t>
      </w:r>
      <w:r w:rsidRPr="00AB432F">
        <w:t>The bigger prize to the merger is what we do in Whitehall to help serve people on the ground.</w:t>
      </w:r>
      <w:r w:rsidRPr="00AB432F">
        <w:t xml:space="preserve"> </w:t>
      </w:r>
      <w:r w:rsidRPr="00AB432F">
        <w:t>In many ways, when I have gone from country to country</w:t>
      </w:r>
      <w:r w:rsidRPr="00AB432F">
        <w:t>,</w:t>
      </w:r>
      <w:r w:rsidRPr="00AB432F">
        <w:t xml:space="preserve"> the way they have joined up has been more inspira</w:t>
      </w:r>
      <w:r w:rsidRPr="00AB432F">
        <w:t>tional than what I see in Whitehall.</w:t>
      </w:r>
      <w:r w:rsidRPr="00AB432F">
        <w:t xml:space="preserve"> </w:t>
      </w:r>
      <w:r w:rsidRPr="00AB432F">
        <w:t xml:space="preserve">This </w:t>
      </w:r>
      <w:r w:rsidRPr="00AB432F">
        <w:t xml:space="preserve">is </w:t>
      </w:r>
      <w:r w:rsidRPr="00AB432F">
        <w:t xml:space="preserve">partly </w:t>
      </w:r>
      <w:r w:rsidRPr="00AB432F">
        <w:t>because they are living</w:t>
      </w:r>
      <w:r w:rsidRPr="00AB432F">
        <w:t xml:space="preserve"> and</w:t>
      </w:r>
      <w:r w:rsidRPr="00AB432F">
        <w:t xml:space="preserve"> working together and seeing everything at close quarters.</w:t>
      </w:r>
      <w:r w:rsidRPr="00AB432F">
        <w:t xml:space="preserve"> </w:t>
      </w:r>
      <w:r w:rsidRPr="00AB432F">
        <w:t xml:space="preserve">It makes </w:t>
      </w:r>
      <w:r w:rsidRPr="00AB432F">
        <w:t>it a lot more</w:t>
      </w:r>
      <w:r w:rsidRPr="00AB432F">
        <w:t xml:space="preserve"> function</w:t>
      </w:r>
      <w:r w:rsidRPr="00AB432F">
        <w:t>al</w:t>
      </w:r>
      <w:r w:rsidRPr="00AB432F">
        <w:t>.</w:t>
      </w:r>
      <w:r w:rsidRPr="00AB432F">
        <w:t xml:space="preserve"> </w:t>
      </w:r>
      <w:r w:rsidRPr="00AB432F">
        <w:t>The bigger prize</w:t>
      </w:r>
      <w:r w:rsidRPr="00AB432F">
        <w:t xml:space="preserve"> is back in London and increasing our ability to act in a </w:t>
      </w:r>
      <w:r w:rsidRPr="00AB432F">
        <w:t>co-o</w:t>
      </w:r>
      <w:r w:rsidRPr="00AB432F">
        <w:t>rdina</w:t>
      </w:r>
      <w:r w:rsidRPr="00AB432F">
        <w:t>ted way.</w:t>
      </w:r>
    </w:p>
    <w:p w:rsidR="00903975" w:rsidRPr="00AB432F" w:rsidP="00903975">
      <w:pPr>
        <w:pStyle w:val="Remark"/>
      </w:pPr>
      <w:sdt>
        <w:sdtPr>
          <w:alias w:val="Member"/>
          <w:tag w:val="&lt;Member mnisId='4819' dodsId=''&gt;"/>
          <w:id w:val="-281724233"/>
          <w:placeholder>
            <w:docPart w:val="DefaultPlaceholder_1082065158"/>
          </w:placeholder>
          <w:richText/>
        </w:sdtPr>
        <w:sdtContent>
          <w:r w:rsidRPr="00AB432F">
            <w:rPr>
              <w:b/>
            </w:rPr>
            <w:t>Chair:</w:t>
          </w:r>
        </w:sdtContent>
      </w:sdt>
      <w:r w:rsidRPr="00AB432F">
        <w:t xml:space="preserve"> Thank you very much, </w:t>
      </w:r>
      <w:r w:rsidRPr="00AB432F">
        <w:t>Minister</w:t>
      </w:r>
      <w:r w:rsidRPr="00AB432F">
        <w:t xml:space="preserve">. Thank </w:t>
      </w:r>
      <w:r w:rsidRPr="00AB432F">
        <w:t>you very much to everyone on our first panel.</w:t>
      </w:r>
    </w:p>
    <w:sdt>
      <w:sdtPr>
        <w:alias w:val="WitnessExamination"/>
        <w:tag w:val="WitnessExamination"/>
        <w:id w:val="-221756714"/>
        <w:placeholder>
          <w:docPart w:val="782219C8C2444B6AA0F6C81960408DC5"/>
        </w:placeholder>
        <w:richText/>
      </w:sdtPr>
      <w:sdtEndPr>
        <w:rPr>
          <w:sz w:val="22"/>
        </w:rPr>
      </w:sdtEndPr>
      <w:sdtContent>
        <w:p w:rsidR="00903975" w:rsidRPr="00AB432F" w:rsidP="00903975">
          <w:pPr>
            <w:pStyle w:val="TitlePanel0"/>
          </w:pPr>
          <w:r w:rsidRPr="00AB432F">
            <w:t xml:space="preserve">Examination of </w:t>
          </w:r>
          <w:r w:rsidRPr="00AB432F">
            <w:t>witnesses</w:t>
          </w:r>
        </w:p>
        <w:p w:rsidR="00903975" w:rsidRPr="00AB432F" w:rsidP="00903975">
          <w:pPr>
            <w:pStyle w:val="TitlePanel0"/>
            <w:jc w:val="both"/>
          </w:pPr>
          <w:r w:rsidRPr="00AB432F">
            <w:rPr>
              <w:sz w:val="22"/>
            </w:rPr>
            <w:t>Witnesses: Dr Tamsyn Barton, Sally Ofori-Yeboah, Aaron Oxley and Nana Afadzinu.</w:t>
          </w:r>
        </w:p>
      </w:sdtContent>
    </w:sdt>
    <w:p w:rsidR="00270D95" w:rsidRPr="00AB432F" w:rsidP="00903975">
      <w:pPr>
        <w:pStyle w:val="Question"/>
      </w:pPr>
      <w:bookmarkStart w:id="2" w:name="Panel2"/>
      <w:bookmarkEnd w:id="2"/>
      <w:sdt>
        <w:sdtPr>
          <w:alias w:val="Member"/>
          <w:tag w:val="&lt;Member mnisId='4819' dodsId=''&gt;"/>
          <w:id w:val="-1359357086"/>
          <w:placeholder>
            <w:docPart w:val="DefaultPlaceholder_1082065158"/>
          </w:placeholder>
          <w:richText/>
        </w:sdtPr>
        <w:sdtContent>
          <w:r w:rsidRPr="00AB432F">
            <w:rPr>
              <w:b/>
            </w:rPr>
            <w:t>Chair:</w:t>
          </w:r>
        </w:sdtContent>
      </w:sdt>
      <w:r w:rsidRPr="00AB432F">
        <w:t xml:space="preserve"> We are now going to turn to our second </w:t>
      </w:r>
      <w:r w:rsidRPr="00AB432F">
        <w:t xml:space="preserve">panel of witnesses, which is Tamsyn Barton, the </w:t>
      </w:r>
      <w:r w:rsidRPr="00AB432F">
        <w:t xml:space="preserve">chief commissioner </w:t>
      </w:r>
      <w:r w:rsidRPr="00AB432F">
        <w:t xml:space="preserve">of ICAI, Sally Ofori-Yeboah, the </w:t>
      </w:r>
      <w:r w:rsidRPr="00AB432F">
        <w:t xml:space="preserve">national director </w:t>
      </w:r>
      <w:r w:rsidRPr="00AB432F">
        <w:t xml:space="preserve">of CAMFED Ghana, Aaron Oxley, the </w:t>
      </w:r>
      <w:r w:rsidRPr="00AB432F">
        <w:t xml:space="preserve">executive director </w:t>
      </w:r>
      <w:r w:rsidRPr="00AB432F">
        <w:t xml:space="preserve">of Results UK, and Nana Afadzinu, the </w:t>
      </w:r>
      <w:r w:rsidRPr="00AB432F">
        <w:t xml:space="preserve">executive director </w:t>
      </w:r>
      <w:r w:rsidRPr="00AB432F">
        <w:t>of the West African Civil So</w:t>
      </w:r>
      <w:r w:rsidRPr="00AB432F">
        <w:t>ciety Institute.</w:t>
      </w:r>
    </w:p>
    <w:p w:rsidR="00903975" w:rsidRPr="00AB432F" w:rsidP="00903975">
      <w:pPr>
        <w:pStyle w:val="QuestionCont"/>
      </w:pPr>
      <w:r w:rsidRPr="00AB432F">
        <w:t xml:space="preserve">For my first question, Tamsyn, are you satisfied with the </w:t>
      </w:r>
      <w:r w:rsidRPr="00AB432F">
        <w:t>Department</w:t>
      </w:r>
      <w:r w:rsidRPr="00AB432F">
        <w:t>’s response to ICAI’s recommendations, specifically recommendations 1, 5 and 6?</w:t>
      </w:r>
    </w:p>
    <w:p w:rsidR="00903975" w:rsidRPr="00AB432F" w:rsidP="00903975">
      <w:pPr>
        <w:pStyle w:val="Answer"/>
      </w:pPr>
      <w:sdt>
        <w:sdtPr>
          <w:alias w:val="Witness"/>
          <w:id w:val="418921648"/>
          <w:placeholder>
            <w:docPart w:val="DefaultPlaceholder_1082065158"/>
          </w:placeholder>
          <w:richText/>
        </w:sdtPr>
        <w:sdtContent>
          <w:r w:rsidRPr="00AB432F">
            <w:rPr>
              <w:b/>
              <w:i/>
            </w:rPr>
            <w:t>Dr Barton:</w:t>
          </w:r>
          <w:r w:rsidRPr="00AB432F">
            <w:rPr>
              <w:b/>
            </w:rPr>
            <w:t xml:space="preserve"> </w:t>
          </w:r>
        </w:sdtContent>
      </w:sdt>
      <w:r w:rsidRPr="00AB432F">
        <w:t>Thank you very much for the question.</w:t>
      </w:r>
      <w:r w:rsidRPr="00AB432F">
        <w:t xml:space="preserve"> </w:t>
      </w:r>
      <w:r w:rsidRPr="00AB432F">
        <w:t xml:space="preserve">I have just listened very carefully to what the </w:t>
      </w:r>
      <w:r w:rsidRPr="00AB432F">
        <w:t>Minister</w:t>
      </w:r>
      <w:r w:rsidRPr="00AB432F">
        <w:t xml:space="preserve"> and others said in relation to the recommendations.</w:t>
      </w:r>
      <w:r w:rsidRPr="00AB432F">
        <w:t xml:space="preserve"> </w:t>
      </w:r>
      <w:r w:rsidRPr="00AB432F">
        <w:t xml:space="preserve">I got the strong impression that there is an even greater relevance to our </w:t>
      </w:r>
      <w:r w:rsidRPr="00AB432F">
        <w:t>recommendations</w:t>
      </w:r>
      <w:r w:rsidRPr="00AB432F">
        <w:t xml:space="preserve"> than there was before.</w:t>
      </w:r>
      <w:r w:rsidRPr="00AB432F">
        <w:t xml:space="preserve"> </w:t>
      </w:r>
      <w:r w:rsidRPr="00AB432F">
        <w:t xml:space="preserve">It </w:t>
      </w:r>
      <w:r w:rsidRPr="00AB432F">
        <w:t>has been quite a whi</w:t>
      </w:r>
      <w:r>
        <w:t>l</w:t>
      </w:r>
      <w:r w:rsidRPr="00AB432F">
        <w:t>e since t</w:t>
      </w:r>
      <w:r w:rsidRPr="00AB432F">
        <w:t xml:space="preserve">he response came, just at the beginning of the </w:t>
      </w:r>
      <w:r w:rsidRPr="00AB432F">
        <w:t>Covid</w:t>
      </w:r>
      <w:r w:rsidRPr="00AB432F">
        <w:t xml:space="preserve"> outbreak.</w:t>
      </w:r>
      <w:r w:rsidRPr="00AB432F">
        <w:t xml:space="preserve"> </w:t>
      </w:r>
      <w:r w:rsidRPr="00AB432F">
        <w:t xml:space="preserve">In light of </w:t>
      </w:r>
      <w:r w:rsidRPr="00AB432F">
        <w:t>that</w:t>
      </w:r>
      <w:r w:rsidRPr="00AB432F">
        <w:t xml:space="preserve">, </w:t>
      </w:r>
      <w:r w:rsidRPr="00AB432F">
        <w:t>i</w:t>
      </w:r>
      <w:r w:rsidRPr="00AB432F">
        <w:t>t has brought new questions, as we heard, from the head of the Ghana office about the pace of exit from the social sectors, for example, for the UK as for other donors.</w:t>
      </w:r>
      <w:r w:rsidRPr="00AB432F">
        <w:t xml:space="preserve"> </w:t>
      </w:r>
      <w:r w:rsidRPr="00AB432F">
        <w:t xml:space="preserve">It </w:t>
      </w:r>
      <w:r w:rsidRPr="00AB432F">
        <w:t>ha</w:t>
      </w:r>
      <w:r w:rsidRPr="00AB432F">
        <w:t xml:space="preserve">s </w:t>
      </w:r>
      <w:r w:rsidRPr="00AB432F">
        <w:t xml:space="preserve">brought into the foreground our recommendation on working more strategically with </w:t>
      </w:r>
      <w:r w:rsidRPr="00AB432F">
        <w:t>multilaterals</w:t>
      </w:r>
      <w:r w:rsidRPr="00AB432F">
        <w:t xml:space="preserve"> and</w:t>
      </w:r>
      <w:r w:rsidRPr="00AB432F">
        <w:t xml:space="preserve"> working together with headquarters on that.</w:t>
      </w:r>
    </w:p>
    <w:p w:rsidR="00A36880" w:rsidRPr="00AB432F" w:rsidP="00903975">
      <w:pPr>
        <w:pStyle w:val="Answer"/>
      </w:pPr>
      <w:r w:rsidRPr="00AB432F">
        <w:t xml:space="preserve">What I take from what I heard earlier is an even more strongly positive and welcoming response to the </w:t>
      </w:r>
      <w:r w:rsidRPr="00AB432F">
        <w:t>recommen</w:t>
      </w:r>
      <w:r w:rsidRPr="00AB432F">
        <w:t>dations</w:t>
      </w:r>
      <w:r w:rsidRPr="00AB432F">
        <w:t xml:space="preserve"> than we had in the original management response.</w:t>
      </w:r>
      <w:r w:rsidRPr="00AB432F">
        <w:t xml:space="preserve"> </w:t>
      </w:r>
      <w:r w:rsidRPr="00AB432F">
        <w:t>Of course, we had</w:t>
      </w:r>
      <w:r w:rsidRPr="00AB432F">
        <w:t xml:space="preserve"> acceptance of some kind to all our recommendations.</w:t>
      </w:r>
      <w:r w:rsidRPr="00AB432F">
        <w:t xml:space="preserve"> </w:t>
      </w:r>
      <w:r w:rsidRPr="00AB432F">
        <w:t>I feel that</w:t>
      </w:r>
      <w:r w:rsidRPr="00AB432F">
        <w:t>,</w:t>
      </w:r>
      <w:r w:rsidRPr="00AB432F">
        <w:t xml:space="preserve"> in some areas</w:t>
      </w:r>
      <w:r w:rsidRPr="00AB432F">
        <w:t>,</w:t>
      </w:r>
      <w:r w:rsidRPr="00AB432F">
        <w:t xml:space="preserve"> the partial acceptance was connected to a certain defensiveness about the questions we raised </w:t>
      </w:r>
      <w:r w:rsidRPr="00AB432F">
        <w:t>over</w:t>
      </w:r>
      <w:r w:rsidRPr="00AB432F">
        <w:t xml:space="preserve"> th</w:t>
      </w:r>
      <w:r w:rsidRPr="00AB432F">
        <w:t>e pace of exit or the principles to be articulated in relation to mutual prosperity objectives.</w:t>
      </w:r>
      <w:r w:rsidRPr="00AB432F">
        <w:t xml:space="preserve"> </w:t>
      </w:r>
      <w:r w:rsidRPr="00AB432F">
        <w:t>I guess we will come back to those.</w:t>
      </w:r>
      <w:r w:rsidRPr="00AB432F">
        <w:t xml:space="preserve"> </w:t>
      </w:r>
      <w:r w:rsidRPr="00AB432F">
        <w:t>On the whole</w:t>
      </w:r>
      <w:r w:rsidRPr="00AB432F">
        <w:t>,</w:t>
      </w:r>
      <w:r w:rsidRPr="00AB432F">
        <w:t xml:space="preserve"> it </w:t>
      </w:r>
      <w:r w:rsidRPr="00AB432F">
        <w:t xml:space="preserve">was </w:t>
      </w:r>
      <w:r w:rsidRPr="00AB432F">
        <w:t>a positive response and</w:t>
      </w:r>
      <w:r w:rsidRPr="00AB432F">
        <w:t>,</w:t>
      </w:r>
      <w:r w:rsidRPr="00AB432F">
        <w:t xml:space="preserve"> from what I hear now</w:t>
      </w:r>
      <w:r w:rsidRPr="00AB432F">
        <w:t>, it is</w:t>
      </w:r>
      <w:r w:rsidRPr="00AB432F">
        <w:t xml:space="preserve"> even more positive.</w:t>
      </w:r>
      <w:r w:rsidRPr="00AB432F">
        <w:t xml:space="preserve"> </w:t>
      </w:r>
      <w:r w:rsidRPr="00AB432F">
        <w:t>It is very interesting to hear</w:t>
      </w:r>
      <w:r w:rsidRPr="00AB432F">
        <w:t xml:space="preserve"> that they are open to new recommendations.</w:t>
      </w:r>
      <w:r w:rsidRPr="00AB432F">
        <w:t xml:space="preserve"> </w:t>
      </w:r>
      <w:r w:rsidRPr="00AB432F">
        <w:t>I hope the Committee will take that up.</w:t>
      </w:r>
    </w:p>
    <w:p w:rsidR="00A36880" w:rsidRPr="00AB432F" w:rsidP="00A36880">
      <w:pPr>
        <w:pStyle w:val="Question"/>
      </w:pPr>
      <w:sdt>
        <w:sdtPr>
          <w:alias w:val="Member"/>
          <w:tag w:val="&lt;Member mnisId='4403' dodsId='137565'&gt;"/>
          <w:id w:val="-94095839"/>
          <w:placeholder>
            <w:docPart w:val="DefaultPlaceholder_1082065158"/>
          </w:placeholder>
          <w:richText/>
        </w:sdtPr>
        <w:sdtContent>
          <w:r w:rsidRPr="00AB432F">
            <w:rPr>
              <w:b/>
            </w:rPr>
            <w:t>Chris Law:</w:t>
          </w:r>
        </w:sdtContent>
      </w:sdt>
      <w:r w:rsidRPr="00AB432F">
        <w:t xml:space="preserve"> This is a question for Tamsyn and Aaron.</w:t>
      </w:r>
      <w:r w:rsidRPr="00AB432F">
        <w:t xml:space="preserve"> </w:t>
      </w:r>
      <w:r w:rsidRPr="00AB432F">
        <w:t xml:space="preserve">There </w:t>
      </w:r>
      <w:r w:rsidRPr="00AB432F">
        <w:t>is a lot of concern around the impact of the merger between DFID and the FCO.</w:t>
      </w:r>
      <w:r w:rsidRPr="00AB432F">
        <w:t xml:space="preserve"> </w:t>
      </w:r>
      <w:r w:rsidRPr="00AB432F">
        <w:t>I want</w:t>
      </w:r>
      <w:r w:rsidRPr="00AB432F">
        <w:t xml:space="preserve"> to know what your thoughts are </w:t>
      </w:r>
      <w:r w:rsidRPr="00AB432F">
        <w:t xml:space="preserve">on that </w:t>
      </w:r>
      <w:r w:rsidRPr="00AB432F">
        <w:t xml:space="preserve">impact </w:t>
      </w:r>
      <w:r w:rsidRPr="00AB432F">
        <w:t>with regards to delivery of UK aid on the ground in Ghana</w:t>
      </w:r>
      <w:r w:rsidRPr="00AB432F">
        <w:t>.</w:t>
      </w:r>
      <w:r w:rsidRPr="00AB432F">
        <w:t xml:space="preserve"> </w:t>
      </w:r>
    </w:p>
    <w:p w:rsidR="00CE0FE4" w:rsidRPr="00AB432F" w:rsidP="00CE0FE4">
      <w:pPr>
        <w:pStyle w:val="Answer"/>
      </w:pPr>
      <w:sdt>
        <w:sdtPr>
          <w:alias w:val="Witness"/>
          <w:id w:val="1126813163"/>
          <w:placeholder>
            <w:docPart w:val="DefaultPlaceholder_1082065158"/>
          </w:placeholder>
          <w:richText/>
        </w:sdtPr>
        <w:sdtContent>
          <w:r w:rsidRPr="00AB432F">
            <w:rPr>
              <w:b/>
              <w:i/>
            </w:rPr>
            <w:t>Dr Barton:</w:t>
          </w:r>
          <w:r w:rsidRPr="00AB432F">
            <w:rPr>
              <w:b/>
            </w:rPr>
            <w:t xml:space="preserve"> </w:t>
          </w:r>
        </w:sdtContent>
      </w:sdt>
      <w:r w:rsidRPr="00AB432F">
        <w:t xml:space="preserve">We </w:t>
      </w:r>
      <w:r w:rsidRPr="00AB432F">
        <w:t xml:space="preserve">had the advantage, of course, of meeting both the </w:t>
      </w:r>
      <w:r w:rsidRPr="00AB432F">
        <w:t>high commissioner</w:t>
      </w:r>
      <w:r w:rsidRPr="00AB432F">
        <w:t xml:space="preserve"> and the head of the DFID office when we went, and in fact the rel</w:t>
      </w:r>
      <w:r w:rsidRPr="00AB432F">
        <w:t>ationship has not significantly shifted since that time.</w:t>
      </w:r>
      <w:r w:rsidRPr="00AB432F">
        <w:t xml:space="preserve"> </w:t>
      </w:r>
      <w:r w:rsidRPr="00AB432F">
        <w:t>ICAI has sometimes been critical when there is not enough coherence and good collaboration at post, and we were impressed with what we saw in Ghana.</w:t>
      </w:r>
      <w:r w:rsidRPr="00AB432F">
        <w:t xml:space="preserve"> </w:t>
      </w:r>
      <w:r w:rsidRPr="00AB432F">
        <w:t xml:space="preserve">In fact, we were positively impressed with the </w:t>
      </w:r>
      <w:r w:rsidRPr="00AB432F">
        <w:t>EDI</w:t>
      </w:r>
      <w:r w:rsidRPr="00AB432F">
        <w:t>T</w:t>
      </w:r>
      <w:r w:rsidRPr="00AB432F">
        <w:t xml:space="preserve"> group working on economic development</w:t>
      </w:r>
      <w:r>
        <w:t>,</w:t>
      </w:r>
      <w:r w:rsidRPr="00AB432F">
        <w:t xml:space="preserve"> trade and </w:t>
      </w:r>
      <w:r w:rsidRPr="00AB432F">
        <w:t>investment</w:t>
      </w:r>
      <w:r w:rsidRPr="00AB432F">
        <w:t xml:space="preserve">, where we could see there were benefits both for short-term UK interests and for longer term development interests. </w:t>
      </w:r>
    </w:p>
    <w:p w:rsidR="00CE0FE4" w:rsidRPr="00AB432F" w:rsidP="00CE0FE4">
      <w:pPr>
        <w:pStyle w:val="Answer"/>
      </w:pPr>
      <w:r w:rsidRPr="00AB432F">
        <w:t xml:space="preserve">For example, only thanks to that group were connections made to £130 million </w:t>
      </w:r>
      <w:r w:rsidRPr="00AB432F">
        <w:t xml:space="preserve">of taxpayers’ money spent outside aid, with UK Export Finance, </w:t>
      </w:r>
      <w:r w:rsidRPr="00AB432F">
        <w:t>on</w:t>
      </w:r>
      <w:r w:rsidRPr="00AB432F">
        <w:t xml:space="preserve"> development objectives and looking at making more of that and reducing any negative impacts.</w:t>
      </w:r>
      <w:r w:rsidRPr="00AB432F">
        <w:t xml:space="preserve"> </w:t>
      </w:r>
      <w:r w:rsidRPr="00AB432F">
        <w:t>That was an example of a positive.</w:t>
      </w:r>
      <w:r w:rsidRPr="00AB432F">
        <w:t xml:space="preserve"> </w:t>
      </w:r>
      <w:r w:rsidRPr="00AB432F">
        <w:t>There were clearly positives in encouraging greater investment</w:t>
      </w:r>
      <w:r w:rsidRPr="00AB432F">
        <w:t xml:space="preserve"> from the UK and Ghana.</w:t>
      </w:r>
    </w:p>
    <w:p w:rsidR="00CE0FE4" w:rsidRPr="00AB432F" w:rsidP="00CE0FE4">
      <w:pPr>
        <w:pStyle w:val="Answer"/>
      </w:pPr>
      <w:r w:rsidRPr="00AB432F">
        <w:t>That is a good basis already.</w:t>
      </w:r>
      <w:r w:rsidRPr="00AB432F">
        <w:t xml:space="preserve"> </w:t>
      </w:r>
      <w:r w:rsidRPr="00AB432F">
        <w:t xml:space="preserve">I am not sure in Ghana how much is likely to change, because there was already, in partnership with the </w:t>
      </w:r>
      <w:r w:rsidRPr="00AB432F">
        <w:t>Government</w:t>
      </w:r>
      <w:r w:rsidRPr="00AB432F">
        <w:t xml:space="preserve"> of Ghana’s interests, a strong interest in working together on economic partnership, go</w:t>
      </w:r>
      <w:r w:rsidRPr="00AB432F">
        <w:t>vernance and so on.</w:t>
      </w:r>
      <w:r w:rsidRPr="00AB432F">
        <w:t xml:space="preserve"> </w:t>
      </w:r>
      <w:r w:rsidRPr="00AB432F">
        <w:t xml:space="preserve">We </w:t>
      </w:r>
      <w:r w:rsidRPr="00AB432F">
        <w:t>would say, though, that people change</w:t>
      </w:r>
      <w:r w:rsidRPr="00AB432F">
        <w:t>;</w:t>
      </w:r>
      <w:r w:rsidRPr="00AB432F">
        <w:t xml:space="preserve"> leadership changes.</w:t>
      </w:r>
      <w:r w:rsidRPr="00AB432F">
        <w:t xml:space="preserve"> </w:t>
      </w:r>
      <w:r w:rsidRPr="00AB432F">
        <w:t>Things are working very well at the moment.</w:t>
      </w:r>
      <w:r w:rsidRPr="00AB432F">
        <w:t xml:space="preserve"> </w:t>
      </w:r>
      <w:r w:rsidRPr="00AB432F">
        <w:t>We think in general it is good to have very clear guidance when it comes to questions of mutual prosperity.</w:t>
      </w:r>
      <w:r w:rsidRPr="00AB432F">
        <w:t xml:space="preserve"> </w:t>
      </w:r>
      <w:r w:rsidRPr="00AB432F">
        <w:t>This is what our sixth</w:t>
      </w:r>
      <w:r w:rsidRPr="00AB432F">
        <w:t xml:space="preserve"> recommendation was about.</w:t>
      </w:r>
      <w:r w:rsidRPr="00AB432F">
        <w:t xml:space="preserve"> </w:t>
      </w:r>
      <w:r w:rsidRPr="00AB432F">
        <w:t>It is important to be clear what the rules and the principles are.</w:t>
      </w:r>
      <w:r w:rsidRPr="00AB432F">
        <w:t xml:space="preserve"> </w:t>
      </w:r>
      <w:r w:rsidRPr="00AB432F">
        <w:t>Generally we think at ICAI it is best to avoid things being too murky.</w:t>
      </w:r>
      <w:r w:rsidRPr="00AB432F">
        <w:t xml:space="preserve"> </w:t>
      </w:r>
      <w:r w:rsidRPr="00AB432F">
        <w:t>We like transparency and clarity</w:t>
      </w:r>
      <w:r w:rsidRPr="00AB432F">
        <w:t>.</w:t>
      </w:r>
      <w:r w:rsidRPr="00AB432F">
        <w:t xml:space="preserve"> </w:t>
      </w:r>
      <w:r w:rsidRPr="00AB432F">
        <w:t xml:space="preserve">Then </w:t>
      </w:r>
      <w:r w:rsidRPr="00AB432F">
        <w:t>it is clear to see what is being aimed at and what c</w:t>
      </w:r>
      <w:r w:rsidRPr="00AB432F">
        <w:t>an be expected.</w:t>
      </w:r>
    </w:p>
    <w:p w:rsidR="00CE0FE4" w:rsidRPr="00AB432F" w:rsidP="00CE0FE4">
      <w:pPr>
        <w:pStyle w:val="Question"/>
      </w:pPr>
      <w:sdt>
        <w:sdtPr>
          <w:alias w:val="Member"/>
          <w:tag w:val="&lt;Member mnisId='1604' dodsId='61606'&gt;"/>
          <w:id w:val="1295637533"/>
          <w:placeholder>
            <w:docPart w:val="DefaultPlaceholder_1082065158"/>
          </w:placeholder>
          <w:richText/>
        </w:sdtPr>
        <w:sdtContent>
          <w:r w:rsidRPr="00AB432F">
            <w:rPr>
              <w:b/>
            </w:rPr>
            <w:t xml:space="preserve">Mr </w:t>
          </w:r>
          <w:r w:rsidRPr="00AB432F">
            <w:rPr>
              <w:b/>
            </w:rPr>
            <w:t>Sharma:</w:t>
          </w:r>
        </w:sdtContent>
      </w:sdt>
      <w:r w:rsidRPr="00AB432F">
        <w:t xml:space="preserve"> My question is to all of you.</w:t>
      </w:r>
      <w:r w:rsidRPr="00AB432F">
        <w:t xml:space="preserve"> </w:t>
      </w:r>
      <w:r w:rsidRPr="00AB432F">
        <w:t>How is UK aid contributing to Ghana’</w:t>
      </w:r>
      <w:r w:rsidRPr="00AB432F">
        <w:t>s development needs and the desire</w:t>
      </w:r>
      <w:r w:rsidRPr="00AB432F">
        <w:t xml:space="preserve"> to progress beyond aid?</w:t>
      </w:r>
    </w:p>
    <w:p w:rsidR="00F40EC3" w:rsidRPr="00AB432F" w:rsidP="004E4D42">
      <w:pPr>
        <w:pStyle w:val="Answer"/>
      </w:pPr>
      <w:sdt>
        <w:sdtPr>
          <w:alias w:val="Witness"/>
          <w:id w:val="846145269"/>
          <w:placeholder>
            <w:docPart w:val="DefaultPlaceholder_1082065158"/>
          </w:placeholder>
          <w:richText/>
        </w:sdtPr>
        <w:sdtContent>
          <w:r w:rsidRPr="00AB432F">
            <w:rPr>
              <w:b/>
              <w:i/>
            </w:rPr>
            <w:t>Nana Afadzinu:</w:t>
          </w:r>
        </w:sdtContent>
      </w:sdt>
      <w:r w:rsidRPr="00AB432F">
        <w:rPr>
          <w:b/>
        </w:rPr>
        <w:t xml:space="preserve"> </w:t>
      </w:r>
      <w:r w:rsidRPr="00AB432F">
        <w:t xml:space="preserve">To </w:t>
      </w:r>
      <w:r w:rsidRPr="00AB432F">
        <w:t>a significant extent, we agreed wi</w:t>
      </w:r>
      <w:r w:rsidRPr="00AB432F">
        <w:t>th the report’s recommendations.</w:t>
      </w:r>
      <w:r w:rsidRPr="00AB432F">
        <w:t xml:space="preserve"> </w:t>
      </w:r>
      <w:r w:rsidRPr="00AB432F">
        <w:t>Particularly on</w:t>
      </w:r>
      <w:r w:rsidRPr="00AB432F">
        <w:t xml:space="preserve"> the aid that had been given so far, if you look at the relevance and effectiveness, there is something </w:t>
      </w:r>
      <w:r w:rsidRPr="00AB432F">
        <w:t xml:space="preserve">to </w:t>
      </w:r>
      <w:r w:rsidRPr="00AB432F">
        <w:t>say there.</w:t>
      </w:r>
      <w:r w:rsidRPr="00AB432F">
        <w:t xml:space="preserve"> </w:t>
      </w:r>
      <w:r w:rsidRPr="00AB432F">
        <w:t>There is significant</w:t>
      </w:r>
      <w:r w:rsidRPr="00AB432F">
        <w:t>, noteworthy improvement</w:t>
      </w:r>
      <w:r w:rsidRPr="00AB432F">
        <w:t xml:space="preserve"> there</w:t>
      </w:r>
      <w:r w:rsidRPr="00AB432F">
        <w:t>,</w:t>
      </w:r>
      <w:r w:rsidRPr="00AB432F">
        <w:t xml:space="preserve"> but</w:t>
      </w:r>
      <w:r w:rsidRPr="00AB432F">
        <w:t xml:space="preserve"> there are issues with sustainability, and the challenge particularl</w:t>
      </w:r>
      <w:r w:rsidRPr="00AB432F">
        <w:t>y is with the premise that</w:t>
      </w:r>
      <w:r w:rsidRPr="00AB432F">
        <w:t>,</w:t>
      </w:r>
      <w:r w:rsidRPr="00AB432F">
        <w:t xml:space="preserve"> </w:t>
      </w:r>
      <w:r w:rsidRPr="00AB432F">
        <w:t>first</w:t>
      </w:r>
      <w:r w:rsidRPr="00AB432F">
        <w:t>, Ghana is a low</w:t>
      </w:r>
      <w:r w:rsidRPr="00AB432F">
        <w:t>er</w:t>
      </w:r>
      <w:r w:rsidRPr="00AB432F">
        <w:t xml:space="preserve"> middle-</w:t>
      </w:r>
      <w:r w:rsidRPr="00AB432F">
        <w:t>income</w:t>
      </w:r>
      <w:r w:rsidRPr="00AB432F">
        <w:t xml:space="preserve"> country</w:t>
      </w:r>
      <w:r w:rsidRPr="00AB432F">
        <w:t xml:space="preserve"> and</w:t>
      </w:r>
      <w:r w:rsidRPr="00AB432F">
        <w:t>,</w:t>
      </w:r>
      <w:r w:rsidRPr="00AB432F">
        <w:t xml:space="preserve"> secondly</w:t>
      </w:r>
      <w:r w:rsidRPr="00AB432F">
        <w:t>,</w:t>
      </w:r>
      <w:r w:rsidRPr="00AB432F">
        <w:t xml:space="preserve"> we have the Ghana beyond aid agenda.</w:t>
      </w:r>
      <w:r w:rsidRPr="00AB432F">
        <w:t xml:space="preserve"> </w:t>
      </w:r>
      <w:r w:rsidRPr="00AB432F">
        <w:t xml:space="preserve">It is </w:t>
      </w:r>
      <w:r w:rsidRPr="00AB432F">
        <w:t>a great agenda and we are all excited about</w:t>
      </w:r>
      <w:r w:rsidRPr="00AB432F">
        <w:t xml:space="preserve"> it</w:t>
      </w:r>
      <w:r w:rsidRPr="00AB432F">
        <w:t>.</w:t>
      </w:r>
      <w:r w:rsidRPr="00AB432F">
        <w:t xml:space="preserve"> </w:t>
      </w:r>
      <w:r w:rsidRPr="00AB432F">
        <w:t xml:space="preserve">In </w:t>
      </w:r>
      <w:r w:rsidRPr="00AB432F">
        <w:t>reality</w:t>
      </w:r>
      <w:r w:rsidRPr="00AB432F">
        <w:t>,</w:t>
      </w:r>
      <w:r w:rsidRPr="00AB432F">
        <w:t xml:space="preserve"> it is more aspirational than it is practical.</w:t>
      </w:r>
      <w:r w:rsidRPr="00AB432F">
        <w:t xml:space="preserve"> </w:t>
      </w:r>
    </w:p>
    <w:p w:rsidR="004E4D42" w:rsidRPr="00AB432F" w:rsidP="004E4D42">
      <w:pPr>
        <w:pStyle w:val="Answer"/>
      </w:pPr>
      <w:r w:rsidRPr="00AB432F">
        <w:t>Civil society has</w:t>
      </w:r>
      <w:r w:rsidRPr="00AB432F">
        <w:t xml:space="preserve"> raised several concerns in relation to this agenda. We do have it and the </w:t>
      </w:r>
      <w:r w:rsidRPr="00AB432F">
        <w:t>Government</w:t>
      </w:r>
      <w:r w:rsidRPr="00AB432F">
        <w:t xml:space="preserve"> now has a strategy, but we have not really engaged it as a country.</w:t>
      </w:r>
      <w:r w:rsidRPr="00AB432F">
        <w:t xml:space="preserve"> </w:t>
      </w:r>
      <w:r w:rsidRPr="00AB432F">
        <w:t>You do not have a national consensus on this agenda.</w:t>
      </w:r>
      <w:r w:rsidRPr="00AB432F">
        <w:t xml:space="preserve"> </w:t>
      </w:r>
      <w:r w:rsidRPr="00AB432F">
        <w:t xml:space="preserve">You do not know what the structures or the plans </w:t>
      </w:r>
      <w:r w:rsidRPr="00AB432F">
        <w:t>are.</w:t>
      </w:r>
      <w:r w:rsidRPr="00AB432F">
        <w:t xml:space="preserve"> </w:t>
      </w:r>
      <w:r w:rsidRPr="00AB432F">
        <w:t xml:space="preserve">We talk about domestic resource mobilisation and, yes, we are looking at revenue </w:t>
      </w:r>
      <w:r w:rsidRPr="00AB432F">
        <w:t>generation, but other aspects like private philanthropy, and how to build a local philanthropic culture and infrastructure to support it, is completely absent.</w:t>
      </w:r>
      <w:r w:rsidRPr="00AB432F">
        <w:t xml:space="preserve"> </w:t>
      </w:r>
      <w:r w:rsidRPr="00AB432F">
        <w:t xml:space="preserve">We have a </w:t>
      </w:r>
      <w:r w:rsidRPr="00AB432F">
        <w:t>very large informal economy, and yet the role that this plays within the Ghana beyond aid agenda is absent.</w:t>
      </w:r>
    </w:p>
    <w:p w:rsidR="004E4D42" w:rsidRPr="00AB432F" w:rsidP="004E4D42">
      <w:pPr>
        <w:pStyle w:val="Answer"/>
      </w:pPr>
      <w:r w:rsidRPr="00AB432F">
        <w:t>We do have this agenda, which is good, but the</w:t>
      </w:r>
      <w:r w:rsidRPr="00AB432F">
        <w:t>re are</w:t>
      </w:r>
      <w:r w:rsidRPr="00AB432F">
        <w:t xml:space="preserve"> issues </w:t>
      </w:r>
      <w:r w:rsidRPr="00AB432F">
        <w:t xml:space="preserve">in </w:t>
      </w:r>
      <w:r w:rsidRPr="00AB432F">
        <w:t xml:space="preserve">looking at the reduction of aid, particularly as it relates to the social </w:t>
      </w:r>
      <w:r w:rsidRPr="00AB432F">
        <w:t>sector.</w:t>
      </w:r>
      <w:r w:rsidRPr="00AB432F">
        <w:t xml:space="preserve"> </w:t>
      </w:r>
      <w:r w:rsidRPr="00AB432F">
        <w:t>You will see from the reports that the reduction in aid has affected the social sector more than any other</w:t>
      </w:r>
      <w:r w:rsidRPr="00AB432F">
        <w:t>, particularly as it affects STAAC</w:t>
      </w:r>
      <w:r w:rsidRPr="00AB432F">
        <w:t>.</w:t>
      </w:r>
      <w:r w:rsidRPr="00AB432F">
        <w:t xml:space="preserve"> </w:t>
      </w:r>
      <w:r w:rsidRPr="00AB432F">
        <w:t>We are going to have a serious gap.</w:t>
      </w:r>
      <w:r w:rsidRPr="00AB432F">
        <w:t xml:space="preserve"> </w:t>
      </w:r>
      <w:r w:rsidRPr="00AB432F">
        <w:t>That is one of the major concerns.</w:t>
      </w:r>
    </w:p>
    <w:p w:rsidR="00EE787E" w:rsidRPr="00AB432F" w:rsidP="004E4D42">
      <w:pPr>
        <w:pStyle w:val="Answer"/>
      </w:pPr>
      <w:sdt>
        <w:sdtPr>
          <w:alias w:val="Witness"/>
          <w:id w:val="377135268"/>
          <w:placeholder>
            <w:docPart w:val="DefaultPlaceholder_1082065158"/>
          </w:placeholder>
          <w:richText/>
        </w:sdtPr>
        <w:sdtContent>
          <w:r w:rsidRPr="00AB432F">
            <w:rPr>
              <w:b/>
              <w:i/>
            </w:rPr>
            <w:t>Sally Ofori-Yeboah:</w:t>
          </w:r>
          <w:r w:rsidRPr="00AB432F">
            <w:rPr>
              <w:b/>
            </w:rPr>
            <w:t xml:space="preserve"> </w:t>
          </w:r>
        </w:sdtContent>
      </w:sdt>
      <w:r w:rsidRPr="00AB432F">
        <w:t>I share in Na</w:t>
      </w:r>
      <w:r w:rsidRPr="00AB432F">
        <w:t>na’s submissions, but I want to focus a bit on the benefits that young women in Ghana have received as a result of this support.</w:t>
      </w:r>
      <w:r w:rsidRPr="00AB432F">
        <w:t xml:space="preserve"> </w:t>
      </w:r>
      <w:r w:rsidRPr="00AB432F">
        <w:t>From our end, we saw so many young women go through school.</w:t>
      </w:r>
      <w:r w:rsidRPr="00AB432F">
        <w:t xml:space="preserve"> </w:t>
      </w:r>
      <w:r w:rsidRPr="00AB432F">
        <w:t xml:space="preserve">We were counting numbers of about 30,000 young girls going through </w:t>
      </w:r>
      <w:r w:rsidRPr="00AB432F">
        <w:t>senior high school.</w:t>
      </w:r>
      <w:r w:rsidRPr="00AB432F">
        <w:t xml:space="preserve"> </w:t>
      </w:r>
      <w:r w:rsidRPr="00AB432F">
        <w:t>We saw community structures rising up to provide young women the needed psychosocial supports to be able to go through school.</w:t>
      </w:r>
      <w:r w:rsidRPr="00AB432F">
        <w:t xml:space="preserve"> </w:t>
      </w:r>
      <w:r w:rsidRPr="00AB432F">
        <w:t>We know the benefits of school</w:t>
      </w:r>
      <w:r w:rsidRPr="00AB432F">
        <w:t>s</w:t>
      </w:r>
      <w:r w:rsidRPr="00AB432F">
        <w:t xml:space="preserve"> for girls and the </w:t>
      </w:r>
      <w:r w:rsidRPr="00AB432F">
        <w:t>ripple</w:t>
      </w:r>
      <w:r w:rsidRPr="00AB432F">
        <w:t xml:space="preserve"> effect </w:t>
      </w:r>
      <w:r w:rsidRPr="00AB432F">
        <w:t xml:space="preserve">that </w:t>
      </w:r>
      <w:r w:rsidRPr="00AB432F">
        <w:t>girls’ education has in communities.</w:t>
      </w:r>
      <w:r w:rsidRPr="00AB432F">
        <w:t xml:space="preserve"> </w:t>
      </w:r>
      <w:r w:rsidRPr="00AB432F">
        <w:t xml:space="preserve">We </w:t>
      </w:r>
      <w:r w:rsidRPr="00AB432F">
        <w:t>have see</w:t>
      </w:r>
      <w:r w:rsidRPr="00AB432F">
        <w:t xml:space="preserve">n so many of these girls become </w:t>
      </w:r>
      <w:r w:rsidRPr="00AB432F">
        <w:t>change agents</w:t>
      </w:r>
      <w:r w:rsidRPr="00AB432F">
        <w:t xml:space="preserve"> in their communities.</w:t>
      </w:r>
      <w:r w:rsidRPr="00AB432F">
        <w:t xml:space="preserve"> </w:t>
      </w:r>
      <w:r w:rsidRPr="00AB432F">
        <w:t>We have reps making decisions in their various communities, supporting their district assemblies to make decisions.</w:t>
      </w:r>
      <w:r w:rsidRPr="00AB432F">
        <w:t xml:space="preserve"> </w:t>
      </w:r>
    </w:p>
    <w:p w:rsidR="004E4D42" w:rsidRPr="00AB432F" w:rsidP="004E4D42">
      <w:pPr>
        <w:pStyle w:val="Answer"/>
      </w:pPr>
      <w:r w:rsidRPr="00AB432F">
        <w:t xml:space="preserve">The </w:t>
      </w:r>
      <w:r w:rsidRPr="00AB432F">
        <w:t>support that came to Ghana with reference to girls’ educati</w:t>
      </w:r>
      <w:r w:rsidRPr="00AB432F">
        <w:t>on, I must say</w:t>
      </w:r>
      <w:r w:rsidRPr="00AB432F">
        <w:t>,</w:t>
      </w:r>
      <w:r w:rsidRPr="00AB432F">
        <w:t xml:space="preserve"> was extremely important.</w:t>
      </w:r>
      <w:r w:rsidRPr="00AB432F">
        <w:t xml:space="preserve"> </w:t>
      </w:r>
      <w:r w:rsidRPr="00AB432F">
        <w:t>It has shifted the needle for girls, especially in the northern part of the country.</w:t>
      </w:r>
      <w:r w:rsidRPr="00AB432F">
        <w:t xml:space="preserve"> </w:t>
      </w:r>
      <w:r w:rsidRPr="00AB432F">
        <w:t xml:space="preserve">There are so many </w:t>
      </w:r>
      <w:r w:rsidRPr="00AB432F">
        <w:t>who</w:t>
      </w:r>
      <w:r w:rsidRPr="00AB432F">
        <w:t xml:space="preserve"> can boast of a senior high school certificate.</w:t>
      </w:r>
      <w:r w:rsidRPr="00AB432F">
        <w:t xml:space="preserve"> </w:t>
      </w:r>
      <w:r w:rsidRPr="00AB432F">
        <w:t>It is a certificate</w:t>
      </w:r>
      <w:r w:rsidRPr="00AB432F">
        <w:t xml:space="preserve"> that allows them to do several other thin</w:t>
      </w:r>
      <w:r w:rsidRPr="00AB432F">
        <w:t>gs for themselves.</w:t>
      </w:r>
      <w:r w:rsidRPr="00AB432F">
        <w:t xml:space="preserve"> </w:t>
      </w:r>
      <w:r w:rsidRPr="00AB432F">
        <w:t>More importantly, these girls have been placed in a position to give back to their community, where we are seeing them come together, pull resources together and provide support to younger ones to go back to school.</w:t>
      </w:r>
    </w:p>
    <w:p w:rsidR="00EE787E" w:rsidRPr="00AB432F" w:rsidP="004E4D42">
      <w:pPr>
        <w:pStyle w:val="Answer"/>
      </w:pPr>
      <w:r w:rsidRPr="00AB432F">
        <w:t>In terms of what DFID</w:t>
      </w:r>
      <w:r w:rsidRPr="00AB432F">
        <w:t xml:space="preserve"> support did with girls’ education, we cannot discount that support.</w:t>
      </w:r>
      <w:r w:rsidRPr="00AB432F">
        <w:t xml:space="preserve"> </w:t>
      </w:r>
      <w:r w:rsidRPr="00AB432F">
        <w:t xml:space="preserve">Looking at that in the face of the report and transitioning to technical </w:t>
      </w:r>
      <w:r w:rsidRPr="00AB432F">
        <w:t xml:space="preserve">assistance to </w:t>
      </w:r>
      <w:r w:rsidRPr="00AB432F">
        <w:t xml:space="preserve">the country, I totally share in Nana’s </w:t>
      </w:r>
      <w:r w:rsidRPr="00AB432F">
        <w:t>submissions</w:t>
      </w:r>
      <w:r w:rsidRPr="00AB432F">
        <w:t>.</w:t>
      </w:r>
      <w:r w:rsidRPr="00AB432F">
        <w:t xml:space="preserve"> </w:t>
      </w:r>
      <w:r w:rsidRPr="00AB432F">
        <w:t xml:space="preserve">I believe that a lot of gains </w:t>
      </w:r>
      <w:r w:rsidRPr="00AB432F">
        <w:t xml:space="preserve">were </w:t>
      </w:r>
      <w:r w:rsidRPr="00AB432F">
        <w:t>made with DFI</w:t>
      </w:r>
      <w:r w:rsidRPr="00AB432F">
        <w:t>D support and</w:t>
      </w:r>
      <w:r w:rsidRPr="00AB432F">
        <w:t>,</w:t>
      </w:r>
      <w:r w:rsidRPr="00AB432F">
        <w:t xml:space="preserve"> to safeguard these gains</w:t>
      </w:r>
      <w:r w:rsidRPr="00AB432F">
        <w:t>,</w:t>
      </w:r>
      <w:r w:rsidRPr="00AB432F">
        <w:t xml:space="preserve"> it is important that this Ghana beyond aid agenda with DFID is staggered in a manner that is helpful and empowering.</w:t>
      </w:r>
      <w:r w:rsidRPr="00AB432F">
        <w:t xml:space="preserve"> </w:t>
      </w:r>
      <w:r w:rsidRPr="00AB432F">
        <w:t xml:space="preserve">We </w:t>
      </w:r>
      <w:r w:rsidRPr="00AB432F">
        <w:t>have made</w:t>
      </w:r>
      <w:r w:rsidRPr="00AB432F">
        <w:t xml:space="preserve"> so many</w:t>
      </w:r>
      <w:r w:rsidRPr="00AB432F">
        <w:t>,</w:t>
      </w:r>
      <w:r w:rsidRPr="00AB432F">
        <w:t xml:space="preserve"> and </w:t>
      </w:r>
      <w:r w:rsidRPr="00AB432F">
        <w:t>must not</w:t>
      </w:r>
      <w:r w:rsidRPr="00AB432F">
        <w:t xml:space="preserve"> suddenly halt that and move to a Ghana beyond aid where citizens are not well informed about this.</w:t>
      </w:r>
      <w:r w:rsidRPr="00AB432F">
        <w:t xml:space="preserve"> </w:t>
      </w:r>
      <w:r w:rsidRPr="00AB432F">
        <w:t xml:space="preserve">It is a cliché, </w:t>
      </w:r>
      <w:r>
        <w:t xml:space="preserve">we just say </w:t>
      </w:r>
      <w:r w:rsidRPr="00AB432F">
        <w:t>Ghana beyond aid, but we do not know the details of this Ghana beyond aid that we are talking about.</w:t>
      </w:r>
      <w:r w:rsidRPr="00AB432F">
        <w:t xml:space="preserve"> </w:t>
      </w:r>
      <w:r w:rsidRPr="00AB432F">
        <w:t>Only if</w:t>
      </w:r>
      <w:r w:rsidRPr="00AB432F">
        <w:t xml:space="preserve"> you engage in these</w:t>
      </w:r>
      <w:r w:rsidRPr="00AB432F">
        <w:t xml:space="preserve"> conversations </w:t>
      </w:r>
      <w:r w:rsidRPr="00AB432F">
        <w:t xml:space="preserve">in spaces </w:t>
      </w:r>
      <w:r w:rsidRPr="00AB432F">
        <w:t xml:space="preserve">with donors, bilateral agencies and others do </w:t>
      </w:r>
      <w:r w:rsidRPr="00AB432F">
        <w:t xml:space="preserve">you have a fair idea of what the considerations are. </w:t>
      </w:r>
    </w:p>
    <w:p w:rsidR="00FF7D98" w:rsidRPr="00AB432F" w:rsidP="004E4D42">
      <w:pPr>
        <w:pStyle w:val="Answer"/>
      </w:pPr>
      <w:r w:rsidRPr="00AB432F">
        <w:t xml:space="preserve">We appreciate that every </w:t>
      </w:r>
      <w:r w:rsidRPr="00AB432F">
        <w:t>Government</w:t>
      </w:r>
      <w:r w:rsidRPr="00AB432F">
        <w:t xml:space="preserve"> needs some support in reaching out to the vulnerable and providing social services to vulnerabl</w:t>
      </w:r>
      <w:r w:rsidRPr="00AB432F">
        <w:t>e people.</w:t>
      </w:r>
      <w:r w:rsidRPr="00AB432F">
        <w:t xml:space="preserve"> </w:t>
      </w:r>
      <w:r w:rsidRPr="00AB432F">
        <w:t>In reference to DFID’s strategy moving forward and providing technical support, it is extremely important that we look at the process. It becomes a process.</w:t>
      </w:r>
      <w:r w:rsidRPr="00AB432F">
        <w:t xml:space="preserve"> </w:t>
      </w:r>
      <w:r w:rsidRPr="00AB432F">
        <w:t>That is staggered support.</w:t>
      </w:r>
      <w:r w:rsidRPr="00AB432F">
        <w:t xml:space="preserve"> </w:t>
      </w:r>
      <w:r w:rsidRPr="00AB432F">
        <w:t xml:space="preserve">Social services would suffer, the </w:t>
      </w:r>
      <w:r w:rsidRPr="00AB432F">
        <w:t xml:space="preserve">vulnerable would suffer and </w:t>
      </w:r>
      <w:r w:rsidRPr="00AB432F">
        <w:t xml:space="preserve">people would be left behind if this whole strategy was about technical support to our </w:t>
      </w:r>
      <w:r w:rsidRPr="00AB432F">
        <w:t>Government</w:t>
      </w:r>
      <w:r w:rsidRPr="00AB432F">
        <w:t>s.</w:t>
      </w:r>
    </w:p>
    <w:p w:rsidR="00FF7D98" w:rsidRPr="00AB432F" w:rsidP="00FF7D98">
      <w:pPr>
        <w:pStyle w:val="Answer"/>
      </w:pPr>
      <w:sdt>
        <w:sdtPr>
          <w:alias w:val="Witness"/>
          <w:id w:val="1042028772"/>
          <w:placeholder>
            <w:docPart w:val="DefaultPlaceholder_1082065158"/>
          </w:placeholder>
          <w:richText/>
        </w:sdtPr>
        <w:sdtContent>
          <w:r w:rsidRPr="00AB432F">
            <w:rPr>
              <w:b/>
              <w:i/>
            </w:rPr>
            <w:t>Aaron Oxley:</w:t>
          </w:r>
          <w:r w:rsidRPr="00AB432F">
            <w:rPr>
              <w:b/>
            </w:rPr>
            <w:t xml:space="preserve"> </w:t>
          </w:r>
        </w:sdtContent>
      </w:sdt>
      <w:r w:rsidRPr="00AB432F">
        <w:t>Thanks</w:t>
      </w:r>
      <w:r w:rsidRPr="00AB432F">
        <w:t xml:space="preserve"> for the opportunity to speak today.</w:t>
      </w:r>
      <w:r w:rsidRPr="00AB432F">
        <w:t xml:space="preserve"> </w:t>
      </w:r>
      <w:r w:rsidRPr="00AB432F">
        <w:t xml:space="preserve">To </w:t>
      </w:r>
      <w:r w:rsidRPr="00AB432F">
        <w:t>refer back to the previous question</w:t>
      </w:r>
      <w:r w:rsidRPr="00AB432F">
        <w:t xml:space="preserve"> in giving this response</w:t>
      </w:r>
      <w:r w:rsidRPr="00AB432F">
        <w:t>, Mr Smith mentioned earlier that the</w:t>
      </w:r>
      <w:r w:rsidRPr="00AB432F">
        <w:t xml:space="preserve"> ICAI report focused on the amounts</w:t>
      </w:r>
      <w:r w:rsidRPr="00AB432F">
        <w:t xml:space="preserve"> and </w:t>
      </w:r>
      <w:r w:rsidRPr="00AB432F">
        <w:t>volume</w:t>
      </w:r>
      <w:r w:rsidRPr="00AB432F">
        <w:t>s</w:t>
      </w:r>
      <w:r w:rsidRPr="00AB432F">
        <w:t xml:space="preserve"> of aid flows and did not sufficiently look at leverage.</w:t>
      </w:r>
      <w:r w:rsidRPr="00AB432F">
        <w:t xml:space="preserve"> </w:t>
      </w:r>
      <w:r w:rsidRPr="00AB432F">
        <w:t>That is not that surprising, as it is really clear that</w:t>
      </w:r>
      <w:r w:rsidRPr="00AB432F">
        <w:t>,</w:t>
      </w:r>
      <w:r w:rsidRPr="00AB432F">
        <w:t xml:space="preserve"> in a lot of international development work</w:t>
      </w:r>
      <w:r w:rsidRPr="00AB432F">
        <w:t>,</w:t>
      </w:r>
      <w:r w:rsidRPr="00AB432F">
        <w:t xml:space="preserve"> a move to system</w:t>
      </w:r>
      <w:r w:rsidRPr="00AB432F">
        <w:t>s</w:t>
      </w:r>
      <w:r w:rsidRPr="00AB432F">
        <w:t xml:space="preserve"> strengthening can make it a lot h</w:t>
      </w:r>
      <w:r w:rsidRPr="00AB432F">
        <w:t>arder to measure impacts in the same way as doing direct programme delivery, whether you are doing that bilaterally or multilaterally.</w:t>
      </w:r>
      <w:r w:rsidRPr="00AB432F">
        <w:t xml:space="preserve"> </w:t>
      </w:r>
      <w:r w:rsidRPr="00AB432F">
        <w:t>This is really important.</w:t>
      </w:r>
      <w:r w:rsidRPr="00AB432F">
        <w:t xml:space="preserve"> </w:t>
      </w:r>
    </w:p>
    <w:p w:rsidR="00FF7D98" w:rsidRPr="00AB432F" w:rsidP="00FF7D98">
      <w:pPr>
        <w:pStyle w:val="Answer"/>
      </w:pPr>
      <w:r w:rsidRPr="00AB432F">
        <w:t xml:space="preserve">Publish What You Fund recently launched </w:t>
      </w:r>
      <w:r w:rsidRPr="00AB432F">
        <w:t>its</w:t>
      </w:r>
      <w:r w:rsidRPr="00AB432F">
        <w:t xml:space="preserve"> aid transparency index in 2020.</w:t>
      </w:r>
      <w:r w:rsidRPr="00AB432F">
        <w:t xml:space="preserve"> </w:t>
      </w:r>
      <w:r w:rsidRPr="00AB432F">
        <w:t>DFID scored i</w:t>
      </w:r>
      <w:r w:rsidRPr="00AB432F">
        <w:t>ncred</w:t>
      </w:r>
      <w:r w:rsidRPr="00AB432F">
        <w:t xml:space="preserve">ibly highly on that index—congratulations </w:t>
      </w:r>
      <w:r w:rsidRPr="00AB432F">
        <w:t>to DFID.</w:t>
      </w:r>
      <w:r w:rsidRPr="00AB432F">
        <w:t xml:space="preserve"> </w:t>
      </w:r>
      <w:r w:rsidRPr="00AB432F">
        <w:t>Conversely, the FCO scored much lower</w:t>
      </w:r>
      <w:r w:rsidRPr="00AB432F">
        <w:t>;</w:t>
      </w:r>
      <w:r w:rsidRPr="00AB432F">
        <w:t xml:space="preserve"> </w:t>
      </w:r>
      <w:r w:rsidRPr="00AB432F">
        <w:t xml:space="preserve">it </w:t>
      </w:r>
      <w:r w:rsidRPr="00AB432F">
        <w:t xml:space="preserve">only achieved a </w:t>
      </w:r>
      <w:r w:rsidRPr="00AB432F">
        <w:t xml:space="preserve">“fair” </w:t>
      </w:r>
      <w:r w:rsidRPr="00AB432F">
        <w:t>result.</w:t>
      </w:r>
      <w:r w:rsidRPr="00AB432F">
        <w:t xml:space="preserve"> </w:t>
      </w:r>
      <w:r w:rsidRPr="00AB432F">
        <w:t>One of the main reasons for scoring so poorly was an absence of outcomes and results frameworks in all the reporting.</w:t>
      </w:r>
      <w:r w:rsidRPr="00AB432F">
        <w:t xml:space="preserve"> </w:t>
      </w:r>
      <w:r w:rsidRPr="00AB432F">
        <w:t>As we see the nature of the aid relationship changing during transition, particularly given</w:t>
      </w:r>
      <w:r w:rsidRPr="00AB432F">
        <w:t xml:space="preserve"> that</w:t>
      </w:r>
      <w:r w:rsidRPr="00AB432F">
        <w:t xml:space="preserve"> the way we provide aid is similarly changing, it is essential that the FCDO adopts DFID’s approach to impact and outcomes and not the FCO’s.</w:t>
      </w:r>
      <w:r w:rsidRPr="00AB432F">
        <w:t xml:space="preserve"> </w:t>
      </w:r>
    </w:p>
    <w:p w:rsidR="003213D9" w:rsidRPr="00AB432F" w:rsidP="00FF7D98">
      <w:pPr>
        <w:pStyle w:val="Answer"/>
      </w:pPr>
      <w:r w:rsidRPr="00AB432F">
        <w:t>Building on Sally</w:t>
      </w:r>
      <w:r w:rsidRPr="00AB432F">
        <w:t>’s comments, it is really important to ask the question of what successful transition looks like, because you can define that in a number of ways.</w:t>
      </w:r>
      <w:r w:rsidRPr="00AB432F">
        <w:t xml:space="preserve"> </w:t>
      </w:r>
      <w:r w:rsidRPr="00AB432F">
        <w:t xml:space="preserve">We have talked a lot already, and heard evidence in the first session, about how success </w:t>
      </w:r>
      <w:r w:rsidRPr="00AB432F">
        <w:t>is about the financi</w:t>
      </w:r>
      <w:r w:rsidRPr="00AB432F">
        <w:t>al and ownership elements of transition</w:t>
      </w:r>
      <w:r w:rsidRPr="00AB432F">
        <w:t>. It is</w:t>
      </w:r>
      <w:r w:rsidRPr="00AB432F">
        <w:t xml:space="preserve"> absolutely key to have a </w:t>
      </w:r>
      <w:r w:rsidRPr="00AB432F">
        <w:t>Government</w:t>
      </w:r>
      <w:r w:rsidRPr="00AB432F">
        <w:t xml:space="preserve"> take ownership of programmes and drive </w:t>
      </w:r>
      <w:r w:rsidRPr="00AB432F">
        <w:t xml:space="preserve">for </w:t>
      </w:r>
      <w:r w:rsidRPr="00AB432F">
        <w:t>success and sustainability.</w:t>
      </w:r>
      <w:r w:rsidRPr="00AB432F">
        <w:t xml:space="preserve"> </w:t>
      </w:r>
      <w:r w:rsidRPr="00AB432F">
        <w:t xml:space="preserve">Importantly, that </w:t>
      </w:r>
      <w:r w:rsidRPr="00AB432F">
        <w:t xml:space="preserve">also implies that you need to retain the progress that </w:t>
      </w:r>
      <w:r w:rsidRPr="00AB432F">
        <w:t xml:space="preserve">has </w:t>
      </w:r>
      <w:r w:rsidRPr="00AB432F">
        <w:t>been gained with donor fu</w:t>
      </w:r>
      <w:r w:rsidRPr="00AB432F">
        <w:t>nding, after having that money reduce or end.</w:t>
      </w:r>
      <w:r w:rsidRPr="00AB432F">
        <w:t xml:space="preserve"> </w:t>
      </w:r>
    </w:p>
    <w:p w:rsidR="00FF7D98" w:rsidRPr="00AB432F" w:rsidP="00FF7D98">
      <w:pPr>
        <w:pStyle w:val="Answer"/>
      </w:pPr>
      <w:r w:rsidRPr="00AB432F">
        <w:t xml:space="preserve">For </w:t>
      </w:r>
      <w:r w:rsidRPr="00AB432F">
        <w:t>us</w:t>
      </w:r>
      <w:r w:rsidRPr="00AB432F">
        <w:t>,</w:t>
      </w:r>
      <w:r w:rsidRPr="00AB432F">
        <w:t xml:space="preserve"> the other element of successful transition is what the transition actually does for people living in poverty in a country.</w:t>
      </w:r>
      <w:r w:rsidRPr="00AB432F">
        <w:t xml:space="preserve"> </w:t>
      </w:r>
      <w:r w:rsidRPr="00AB432F">
        <w:t xml:space="preserve">We have yet to see any country that has </w:t>
      </w:r>
      <w:r w:rsidRPr="00AB432F">
        <w:t>completed</w:t>
      </w:r>
      <w:r w:rsidRPr="00AB432F">
        <w:t xml:space="preserve"> that agenda before going thr</w:t>
      </w:r>
      <w:r w:rsidRPr="00AB432F">
        <w:t>ough a transition, and transitions often put progress at risk for those people living in poverty.</w:t>
      </w:r>
      <w:r w:rsidRPr="00AB432F">
        <w:t xml:space="preserve"> </w:t>
      </w:r>
      <w:r w:rsidRPr="00AB432F">
        <w:t>That absolutely needs to be at the heart of it.</w:t>
      </w:r>
    </w:p>
    <w:p w:rsidR="00667D20" w:rsidRPr="00AB432F" w:rsidP="00FF7D98">
      <w:pPr>
        <w:pStyle w:val="Answer"/>
      </w:pPr>
      <w:r w:rsidRPr="00AB432F">
        <w:t xml:space="preserve">The </w:t>
      </w:r>
      <w:r w:rsidRPr="00AB432F">
        <w:t>Minister</w:t>
      </w:r>
      <w:r w:rsidRPr="00AB432F">
        <w:t xml:space="preserve"> said earlier that the most exciting stuff happening is in tax and governance, with people coming </w:t>
      </w:r>
      <w:r w:rsidRPr="00AB432F">
        <w:t>over.</w:t>
      </w:r>
      <w:r w:rsidRPr="00AB432F">
        <w:t xml:space="preserve"> </w:t>
      </w:r>
      <w:r w:rsidRPr="00AB432F">
        <w:t>Of course, we fully support this work.</w:t>
      </w:r>
      <w:r w:rsidRPr="00AB432F">
        <w:t xml:space="preserve"> </w:t>
      </w:r>
      <w:r w:rsidRPr="00AB432F">
        <w:t>That is essential for the long-term relationship and Ghana’s long-term growth.</w:t>
      </w:r>
      <w:r w:rsidRPr="00AB432F">
        <w:t xml:space="preserve"> </w:t>
      </w:r>
      <w:r w:rsidRPr="00AB432F">
        <w:t>Our concern is that sometimes the most exciting things do not easily translate into actual change in the lives of people who are liv</w:t>
      </w:r>
      <w:r w:rsidRPr="00AB432F">
        <w:t>ing in poverty and that, if we do not maintain that focus on leaving no one behind, they will be missed out.</w:t>
      </w:r>
    </w:p>
    <w:p w:rsidR="00667D20" w:rsidRPr="00AB432F" w:rsidP="00667D20">
      <w:pPr>
        <w:pStyle w:val="Question"/>
      </w:pPr>
      <w:sdt>
        <w:sdtPr>
          <w:alias w:val="Member"/>
          <w:tag w:val="&lt;Member mnisId='1604' dodsId='61606'&gt;"/>
          <w:id w:val="1195733036"/>
          <w:placeholder>
            <w:docPart w:val="DefaultPlaceholder_1082065158"/>
          </w:placeholder>
          <w:richText/>
        </w:sdtPr>
        <w:sdtContent>
          <w:r w:rsidRPr="00AB432F">
            <w:rPr>
              <w:b/>
            </w:rPr>
            <w:t xml:space="preserve">Mr </w:t>
          </w:r>
          <w:r w:rsidRPr="00AB432F">
            <w:rPr>
              <w:b/>
            </w:rPr>
            <w:t>Sharma:</w:t>
          </w:r>
        </w:sdtContent>
      </w:sdt>
      <w:r w:rsidRPr="00AB432F">
        <w:t xml:space="preserve"> </w:t>
      </w:r>
      <w:r w:rsidRPr="00AB432F">
        <w:t>This</w:t>
      </w:r>
      <w:r w:rsidRPr="00AB432F">
        <w:t xml:space="preserve"> overlap</w:t>
      </w:r>
      <w:r w:rsidRPr="00AB432F">
        <w:t>s</w:t>
      </w:r>
      <w:r w:rsidRPr="00AB432F">
        <w:t xml:space="preserve"> </w:t>
      </w:r>
      <w:r w:rsidRPr="00AB432F">
        <w:t xml:space="preserve">with </w:t>
      </w:r>
      <w:r w:rsidRPr="00AB432F">
        <w:t>my previous question</w:t>
      </w:r>
      <w:r w:rsidRPr="00AB432F">
        <w:t xml:space="preserve"> and some things that </w:t>
      </w:r>
      <w:r w:rsidRPr="00AB432F">
        <w:t>members have already indicated.</w:t>
      </w:r>
      <w:r w:rsidRPr="00AB432F">
        <w:t xml:space="preserve"> </w:t>
      </w:r>
      <w:r w:rsidRPr="00AB432F">
        <w:t xml:space="preserve">How </w:t>
      </w:r>
      <w:r w:rsidRPr="00AB432F">
        <w:t>confident are you that UK aid is effe</w:t>
      </w:r>
      <w:r w:rsidRPr="00AB432F">
        <w:t>ctively targeted towards ensuring no one is left behind, including in the poorer regions of Ghana?</w:t>
      </w:r>
    </w:p>
    <w:p w:rsidR="00667D20" w:rsidRPr="00AB432F" w:rsidP="00667D20">
      <w:pPr>
        <w:pStyle w:val="Answer"/>
      </w:pPr>
      <w:sdt>
        <w:sdtPr>
          <w:alias w:val="Witness"/>
          <w:id w:val="-1909980616"/>
          <w:placeholder>
            <w:docPart w:val="DefaultPlaceholder_1082065158"/>
          </w:placeholder>
          <w:richText/>
        </w:sdtPr>
        <w:sdtContent>
          <w:r w:rsidRPr="00AB432F">
            <w:rPr>
              <w:b/>
              <w:i/>
            </w:rPr>
            <w:t>Dr Barton:</w:t>
          </w:r>
          <w:r w:rsidRPr="00AB432F">
            <w:rPr>
              <w:b/>
            </w:rPr>
            <w:t xml:space="preserve"> </w:t>
          </w:r>
        </w:sdtContent>
      </w:sdt>
      <w:r w:rsidRPr="00AB432F">
        <w:t>Thank</w:t>
      </w:r>
      <w:r w:rsidRPr="00AB432F">
        <w:t>s</w:t>
      </w:r>
      <w:r w:rsidRPr="00AB432F">
        <w:t xml:space="preserve"> very much for both of those questions.</w:t>
      </w:r>
      <w:r w:rsidRPr="00AB432F">
        <w:t xml:space="preserve"> </w:t>
      </w:r>
      <w:r w:rsidRPr="00AB432F">
        <w:t>I just wanted to make two very brief points on the earlier question.</w:t>
      </w:r>
      <w:r w:rsidRPr="00AB432F">
        <w:t xml:space="preserve"> </w:t>
      </w:r>
      <w:r w:rsidRPr="00AB432F">
        <w:t xml:space="preserve">The first is about the </w:t>
      </w:r>
      <w:r w:rsidRPr="00AB432F">
        <w:t>Ghanaian voice in this review</w:t>
      </w:r>
      <w:r w:rsidRPr="00AB432F">
        <w:t>.</w:t>
      </w:r>
      <w:r w:rsidRPr="00AB432F">
        <w:t xml:space="preserve"> </w:t>
      </w:r>
      <w:r w:rsidRPr="00AB432F">
        <w:t xml:space="preserve">This </w:t>
      </w:r>
      <w:r w:rsidRPr="00AB432F">
        <w:t>was a new thing for us.</w:t>
      </w:r>
      <w:r w:rsidRPr="00AB432F">
        <w:t xml:space="preserve"> </w:t>
      </w:r>
      <w:r w:rsidRPr="00AB432F">
        <w:t>I wanted to make sure that Ghanaians spoke first in answer to the question.</w:t>
      </w:r>
      <w:r w:rsidRPr="00AB432F">
        <w:t xml:space="preserve"> </w:t>
      </w:r>
      <w:r w:rsidRPr="00AB432F">
        <w:t>In our review, we for the first time had a local Ghanaian team.</w:t>
      </w:r>
      <w:r w:rsidRPr="00AB432F">
        <w:t xml:space="preserve"> </w:t>
      </w:r>
      <w:r w:rsidRPr="00AB432F">
        <w:t>We consulted 800 Ghanaian citizens and have had some int</w:t>
      </w:r>
      <w:r w:rsidRPr="00AB432F">
        <w:t>eraction with the Ghanaian diaspora.</w:t>
      </w:r>
      <w:r w:rsidRPr="00AB432F">
        <w:t xml:space="preserve"> </w:t>
      </w:r>
      <w:r w:rsidRPr="00AB432F">
        <w:t>That is really important to have a realistic assessment.</w:t>
      </w:r>
    </w:p>
    <w:p w:rsidR="00667D20" w:rsidRPr="00AB432F" w:rsidP="00667D20">
      <w:pPr>
        <w:pStyle w:val="Answer"/>
      </w:pPr>
      <w:r w:rsidRPr="00AB432F">
        <w:t>My second point is really in echo of what some of my colleagues have said about being realistic and looking at history when you look to the beyond aid agenda.</w:t>
      </w:r>
      <w:r w:rsidRPr="00AB432F">
        <w:t xml:space="preserve"> </w:t>
      </w:r>
      <w:r w:rsidRPr="00AB432F">
        <w:t xml:space="preserve">It </w:t>
      </w:r>
      <w:r w:rsidRPr="00AB432F">
        <w:t>is a fantastic vision and aspiration, but has proved harder to fulfil in the past.</w:t>
      </w:r>
      <w:r w:rsidRPr="00AB432F">
        <w:t xml:space="preserve"> </w:t>
      </w:r>
      <w:r w:rsidRPr="00AB432F">
        <w:t xml:space="preserve">You will note that there </w:t>
      </w:r>
      <w:r w:rsidRPr="00AB432F">
        <w:t>were</w:t>
      </w:r>
      <w:r w:rsidRPr="00AB432F">
        <w:t xml:space="preserve"> accusations that ICAI is backward-looking</w:t>
      </w:r>
      <w:r w:rsidRPr="00AB432F">
        <w:t>.</w:t>
      </w:r>
      <w:r w:rsidRPr="00AB432F">
        <w:t xml:space="preserve"> </w:t>
      </w:r>
      <w:r w:rsidRPr="00AB432F">
        <w:t xml:space="preserve">That </w:t>
      </w:r>
      <w:r w:rsidRPr="00AB432F">
        <w:t>is because we believe in hard evidence and proof of the pudding, rather than just aspirations.</w:t>
      </w:r>
    </w:p>
    <w:p w:rsidR="009712CF" w:rsidRPr="00AB432F" w:rsidP="00667D20">
      <w:pPr>
        <w:pStyle w:val="Answer"/>
      </w:pPr>
      <w:r w:rsidRPr="00AB432F">
        <w:t xml:space="preserve">On the leave no one behind point, we were positively impressed by the way in which you can see right across the eight-year period that there has been consistent focus on ensuring no one </w:t>
      </w:r>
      <w:r w:rsidRPr="00AB432F">
        <w:t xml:space="preserve">is left </w:t>
      </w:r>
      <w:r w:rsidRPr="00AB432F">
        <w:t>behind, whether in</w:t>
      </w:r>
      <w:r w:rsidRPr="00AB432F">
        <w:t xml:space="preserve"> terms of regional inequalities, </w:t>
      </w:r>
      <w:r w:rsidRPr="00AB432F">
        <w:t>focusing on</w:t>
      </w:r>
      <w:r w:rsidRPr="00AB432F">
        <w:t xml:space="preserve"> the poorest and most marginalised families and individuals,</w:t>
      </w:r>
      <w:r w:rsidRPr="00AB432F">
        <w:t xml:space="preserve"> or</w:t>
      </w:r>
      <w:r w:rsidRPr="00AB432F">
        <w:t xml:space="preserve"> focus</w:t>
      </w:r>
      <w:r w:rsidRPr="00AB432F">
        <w:t>ing</w:t>
      </w:r>
      <w:r w:rsidRPr="00AB432F">
        <w:t xml:space="preserve"> on women and girls.</w:t>
      </w:r>
      <w:r w:rsidRPr="00AB432F">
        <w:t xml:space="preserve"> </w:t>
      </w:r>
      <w:r w:rsidRPr="00AB432F">
        <w:t xml:space="preserve">I was particularly pleased to hear the </w:t>
      </w:r>
      <w:r w:rsidRPr="00AB432F">
        <w:t>Minister</w:t>
      </w:r>
      <w:r w:rsidRPr="00AB432F">
        <w:t xml:space="preserve"> or Philip referencing that disability is going to continue to be a focus.</w:t>
      </w:r>
      <w:r w:rsidRPr="00AB432F">
        <w:t xml:space="preserve"> </w:t>
      </w:r>
      <w:r w:rsidRPr="00AB432F">
        <w:t>In general, there is a very good record o</w:t>
      </w:r>
      <w:r w:rsidRPr="00AB432F">
        <w:t>n this</w:t>
      </w:r>
      <w:r w:rsidRPr="00AB432F">
        <w:t>.</w:t>
      </w:r>
      <w:r w:rsidRPr="00AB432F">
        <w:t xml:space="preserve"> I am encouraged from what I hear to think that that is not going to get lost entirely in this </w:t>
      </w:r>
      <w:r w:rsidRPr="00AB432F">
        <w:t xml:space="preserve">increasing </w:t>
      </w:r>
      <w:r w:rsidRPr="00AB432F">
        <w:t>focus on economic</w:t>
      </w:r>
      <w:r w:rsidRPr="00AB432F">
        <w:t xml:space="preserve"> development</w:t>
      </w:r>
      <w:r w:rsidRPr="00AB432F">
        <w:t xml:space="preserve"> and governance.</w:t>
      </w:r>
    </w:p>
    <w:p w:rsidR="00667D20" w:rsidRPr="00AB432F" w:rsidP="009712CF">
      <w:pPr>
        <w:pStyle w:val="Question"/>
      </w:pPr>
      <w:sdt>
        <w:sdtPr>
          <w:alias w:val="Member"/>
          <w:tag w:val="&lt;Member mnisId='4515' dodsId='134269'&gt;"/>
          <w:id w:val="-777414519"/>
          <w:placeholder>
            <w:docPart w:val="DefaultPlaceholder_1082065158"/>
          </w:placeholder>
          <w:richText/>
        </w:sdtPr>
        <w:sdtContent>
          <w:r w:rsidRPr="00AB432F">
            <w:rPr>
              <w:b/>
            </w:rPr>
            <w:t>Kate Osamor:</w:t>
          </w:r>
        </w:sdtContent>
      </w:sdt>
      <w:r w:rsidRPr="00AB432F">
        <w:t xml:space="preserve"> I would like to welcome the panellists.</w:t>
      </w:r>
      <w:r w:rsidRPr="00AB432F">
        <w:t xml:space="preserve"> </w:t>
      </w:r>
      <w:r w:rsidRPr="00AB432F">
        <w:t xml:space="preserve">Thank you for your answers thus far. I </w:t>
      </w:r>
      <w:r w:rsidRPr="00AB432F">
        <w:t>have a question for Nana and Sally.</w:t>
      </w:r>
      <w:r w:rsidRPr="00AB432F">
        <w:t xml:space="preserve"> </w:t>
      </w:r>
      <w:r w:rsidRPr="00AB432F">
        <w:t xml:space="preserve">In your opinion, does the UK aid portfolio adequately reflect the needs and wishes of the Ghanaian </w:t>
      </w:r>
      <w:r w:rsidRPr="00AB432F">
        <w:t>Government</w:t>
      </w:r>
      <w:r w:rsidRPr="00AB432F">
        <w:t xml:space="preserve"> and people?</w:t>
      </w:r>
    </w:p>
    <w:p w:rsidR="00113CDD" w:rsidRPr="00AB432F" w:rsidP="00113CDD">
      <w:pPr>
        <w:pStyle w:val="Answer"/>
      </w:pPr>
      <w:sdt>
        <w:sdtPr>
          <w:alias w:val="Witness"/>
          <w:id w:val="1175005501"/>
          <w:placeholder>
            <w:docPart w:val="DefaultPlaceholder_1082065158"/>
          </w:placeholder>
          <w:richText/>
        </w:sdtPr>
        <w:sdtContent>
          <w:r w:rsidRPr="00AB432F">
            <w:rPr>
              <w:b/>
              <w:i/>
            </w:rPr>
            <w:t>Nana Afadzinu:</w:t>
          </w:r>
          <w:r w:rsidRPr="00AB432F">
            <w:rPr>
              <w:b/>
            </w:rPr>
            <w:t xml:space="preserve"> </w:t>
          </w:r>
        </w:sdtContent>
      </w:sdt>
      <w:r w:rsidRPr="00AB432F">
        <w:t xml:space="preserve">I would say the Ghanaian </w:t>
      </w:r>
      <w:r w:rsidRPr="00AB432F">
        <w:t>Government</w:t>
      </w:r>
      <w:r w:rsidRPr="00AB432F">
        <w:t xml:space="preserve">, to a large extent, because there is </w:t>
      </w:r>
      <w:r w:rsidRPr="00AB432F">
        <w:t>a focus on economic development,</w:t>
      </w:r>
      <w:r w:rsidRPr="00AB432F">
        <w:t xml:space="preserve"> which is high up the agenda of the </w:t>
      </w:r>
      <w:r w:rsidRPr="00AB432F">
        <w:t>Government</w:t>
      </w:r>
      <w:r w:rsidRPr="00AB432F">
        <w:t>. That</w:t>
      </w:r>
      <w:r w:rsidRPr="00AB432F">
        <w:t xml:space="preserve"> is understandable and important</w:t>
      </w:r>
      <w:r w:rsidRPr="00AB432F">
        <w:t>, but other aspects of socio</w:t>
      </w:r>
      <w:r w:rsidRPr="00AB432F">
        <w:t>economic development</w:t>
      </w:r>
      <w:r w:rsidRPr="00AB432F">
        <w:t>,</w:t>
      </w:r>
      <w:r w:rsidRPr="00AB432F">
        <w:t xml:space="preserve"> looking at the social sector</w:t>
      </w:r>
      <w:r w:rsidRPr="00AB432F">
        <w:t>,</w:t>
      </w:r>
      <w:r w:rsidRPr="00AB432F">
        <w:t xml:space="preserve"> </w:t>
      </w:r>
      <w:r w:rsidRPr="00AB432F">
        <w:t xml:space="preserve">are </w:t>
      </w:r>
      <w:r w:rsidRPr="00AB432F">
        <w:t>also critical.</w:t>
      </w:r>
      <w:r w:rsidRPr="00AB432F">
        <w:t xml:space="preserve"> </w:t>
      </w:r>
      <w:r w:rsidRPr="00AB432F">
        <w:t xml:space="preserve">In </w:t>
      </w:r>
      <w:r w:rsidRPr="00AB432F">
        <w:t xml:space="preserve">fact, looking </w:t>
      </w:r>
      <w:r w:rsidRPr="00AB432F">
        <w:t xml:space="preserve">now </w:t>
      </w:r>
      <w:r w:rsidRPr="00AB432F">
        <w:t xml:space="preserve">at </w:t>
      </w:r>
      <w:r w:rsidRPr="00AB432F">
        <w:t>Covid</w:t>
      </w:r>
      <w:r w:rsidRPr="00AB432F">
        <w:t xml:space="preserve"> and how much it has affected or exacerbated inequality in the country, it is extremely important to make sure that we have a specific focus on supporting the social sector, so that we do not erode the gains we have made.</w:t>
      </w:r>
      <w:r w:rsidRPr="00AB432F">
        <w:t xml:space="preserve"> </w:t>
      </w:r>
      <w:r w:rsidRPr="00AB432F">
        <w:t xml:space="preserve">I think </w:t>
      </w:r>
      <w:r w:rsidRPr="00AB432F">
        <w:t>Sally mentioned that earlier.</w:t>
      </w:r>
    </w:p>
    <w:p w:rsidR="005328E5" w:rsidRPr="00AB432F" w:rsidP="00113CDD">
      <w:pPr>
        <w:pStyle w:val="Answer"/>
      </w:pPr>
      <w:r w:rsidRPr="00AB432F">
        <w:t>We can talk about politics, economics and security.</w:t>
      </w:r>
      <w:r w:rsidRPr="00AB432F">
        <w:t xml:space="preserve"> </w:t>
      </w:r>
      <w:r w:rsidRPr="00AB432F">
        <w:t>To</w:t>
      </w:r>
      <w:r w:rsidRPr="00AB432F">
        <w:t xml:space="preserve"> deal with issues </w:t>
      </w:r>
      <w:r w:rsidRPr="00AB432F">
        <w:t>of</w:t>
      </w:r>
      <w:r w:rsidRPr="00AB432F">
        <w:t xml:space="preserve"> poverty, good governance</w:t>
      </w:r>
      <w:r w:rsidRPr="00AB432F">
        <w:t xml:space="preserve"> and</w:t>
      </w:r>
      <w:r w:rsidRPr="00AB432F">
        <w:t xml:space="preserve"> anti-</w:t>
      </w:r>
      <w:r w:rsidRPr="00AB432F">
        <w:t xml:space="preserve">corruption, we </w:t>
      </w:r>
      <w:r w:rsidRPr="00AB432F">
        <w:t>need</w:t>
      </w:r>
      <w:r w:rsidRPr="00AB432F">
        <w:t xml:space="preserve"> strong human and institutional capacity</w:t>
      </w:r>
      <w:r w:rsidRPr="00AB432F">
        <w:t xml:space="preserve"> </w:t>
      </w:r>
      <w:r w:rsidRPr="00AB432F">
        <w:t>in</w:t>
      </w:r>
      <w:r w:rsidRPr="00AB432F">
        <w:t xml:space="preserve"> </w:t>
      </w:r>
      <w:r w:rsidRPr="00AB432F">
        <w:t>civil society organisations.</w:t>
      </w:r>
      <w:r w:rsidRPr="00AB432F">
        <w:t xml:space="preserve"> </w:t>
      </w:r>
      <w:r w:rsidRPr="00AB432F">
        <w:t xml:space="preserve">In </w:t>
      </w:r>
      <w:r w:rsidRPr="00AB432F">
        <w:t>Ghana</w:t>
      </w:r>
      <w:r w:rsidRPr="00AB432F">
        <w:t>,</w:t>
      </w:r>
      <w:r w:rsidRPr="00AB432F">
        <w:t xml:space="preserve"> </w:t>
      </w:r>
      <w:r w:rsidRPr="00AB432F">
        <w:t xml:space="preserve">we are </w:t>
      </w:r>
      <w:r w:rsidRPr="00AB432F">
        <w:t>where we</w:t>
      </w:r>
      <w:r w:rsidRPr="00AB432F">
        <w:t xml:space="preserve"> are now because we ha</w:t>
      </w:r>
      <w:r w:rsidRPr="00AB432F">
        <w:t>ve</w:t>
      </w:r>
      <w:r w:rsidRPr="00AB432F">
        <w:t xml:space="preserve"> had</w:t>
      </w:r>
      <w:r w:rsidRPr="00AB432F">
        <w:t xml:space="preserve"> civil society organisations</w:t>
      </w:r>
      <w:r w:rsidRPr="00AB432F">
        <w:t>,</w:t>
      </w:r>
      <w:r w:rsidRPr="00AB432F">
        <w:t xml:space="preserve"> work on </w:t>
      </w:r>
      <w:r w:rsidRPr="00AB432F">
        <w:t xml:space="preserve">widespread civic participation, </w:t>
      </w:r>
      <w:r w:rsidRPr="00AB432F">
        <w:t xml:space="preserve">work on </w:t>
      </w:r>
      <w:r w:rsidRPr="00AB432F">
        <w:t xml:space="preserve">consolidating democracy </w:t>
      </w:r>
      <w:r w:rsidRPr="00AB432F">
        <w:t>and all of that.</w:t>
      </w:r>
      <w:r w:rsidRPr="00AB432F">
        <w:t xml:space="preserve"> </w:t>
      </w:r>
      <w:r w:rsidRPr="00AB432F">
        <w:t>The support going to that sector has reduced drastically</w:t>
      </w:r>
      <w:r w:rsidRPr="00AB432F">
        <w:t>.</w:t>
      </w:r>
      <w:r w:rsidRPr="00AB432F">
        <w:t xml:space="preserve"> </w:t>
      </w:r>
      <w:r w:rsidRPr="00AB432F">
        <w:t xml:space="preserve">These </w:t>
      </w:r>
      <w:r w:rsidRPr="00AB432F">
        <w:t>are the ones working in the social sector and</w:t>
      </w:r>
      <w:r w:rsidRPr="00AB432F">
        <w:t xml:space="preserve"> giving support</w:t>
      </w:r>
      <w:r w:rsidRPr="00AB432F">
        <w:t xml:space="preserve"> to ensure that no one is left behind.</w:t>
      </w:r>
      <w:r w:rsidRPr="00AB432F">
        <w:t xml:space="preserve"> </w:t>
      </w:r>
      <w:r w:rsidRPr="00AB432F">
        <w:t xml:space="preserve">We </w:t>
      </w:r>
      <w:r w:rsidRPr="00AB432F">
        <w:t>have an issue there</w:t>
      </w:r>
      <w:r w:rsidRPr="00AB432F">
        <w:t xml:space="preserve"> and that definitely must be highlighted.</w:t>
      </w:r>
    </w:p>
    <w:p w:rsidR="00B44DA3" w:rsidRPr="00AB432F" w:rsidP="00B44DA3">
      <w:pPr>
        <w:pStyle w:val="Answer"/>
      </w:pPr>
      <w:sdt>
        <w:sdtPr>
          <w:alias w:val="Witness"/>
          <w:id w:val="405429519"/>
          <w:placeholder>
            <w:docPart w:val="DefaultPlaceholder_1082065158"/>
          </w:placeholder>
          <w:richText/>
        </w:sdtPr>
        <w:sdtContent>
          <w:r w:rsidRPr="00AB432F">
            <w:rPr>
              <w:b/>
              <w:i/>
            </w:rPr>
            <w:t>Sally Ofori-Yeboah:</w:t>
          </w:r>
        </w:sdtContent>
      </w:sdt>
      <w:r w:rsidRPr="00AB432F">
        <w:rPr>
          <w:b/>
        </w:rPr>
        <w:t xml:space="preserve"> </w:t>
      </w:r>
      <w:r w:rsidRPr="00AB432F">
        <w:t xml:space="preserve">To </w:t>
      </w:r>
      <w:r w:rsidRPr="00AB432F">
        <w:t xml:space="preserve">add a bit to Nana’s submission, I would once again </w:t>
      </w:r>
      <w:r w:rsidRPr="00AB432F">
        <w:t>flag</w:t>
      </w:r>
      <w:r w:rsidRPr="00AB432F">
        <w:t xml:space="preserve"> girls’ education.</w:t>
      </w:r>
      <w:r w:rsidRPr="00AB432F">
        <w:t xml:space="preserve"> </w:t>
      </w:r>
      <w:r w:rsidRPr="00AB432F">
        <w:t xml:space="preserve">I recently reviewed Ghana’s </w:t>
      </w:r>
      <w:r w:rsidRPr="00AB432F">
        <w:t>education strategic plan and</w:t>
      </w:r>
      <w:r w:rsidRPr="00AB432F">
        <w:t>,</w:t>
      </w:r>
      <w:r w:rsidRPr="00AB432F">
        <w:t xml:space="preserve"> for every one of the seven strategies that Ghana has with </w:t>
      </w:r>
      <w:r w:rsidRPr="00AB432F">
        <w:t>reference to education, you see the priority given to girls or some attention given to girls.</w:t>
      </w:r>
      <w:r w:rsidRPr="00AB432F">
        <w:t xml:space="preserve"> </w:t>
      </w:r>
      <w:r w:rsidRPr="00AB432F">
        <w:t xml:space="preserve">If </w:t>
      </w:r>
      <w:r w:rsidRPr="00AB432F">
        <w:t xml:space="preserve">it is about technical and vocational education, the </w:t>
      </w:r>
      <w:r w:rsidRPr="00AB432F">
        <w:t>Government</w:t>
      </w:r>
      <w:r w:rsidRPr="00AB432F">
        <w:t xml:space="preserve"> </w:t>
      </w:r>
      <w:r w:rsidRPr="00AB432F">
        <w:t xml:space="preserve">are </w:t>
      </w:r>
      <w:r w:rsidRPr="00AB432F">
        <w:t>disc</w:t>
      </w:r>
      <w:r w:rsidRPr="00AB432F">
        <w:t>ussing</w:t>
      </w:r>
      <w:r w:rsidRPr="00AB432F">
        <w:t xml:space="preserve"> how to</w:t>
      </w:r>
      <w:r w:rsidRPr="00AB432F">
        <w:t xml:space="preserve"> ensure that girls are interested</w:t>
      </w:r>
      <w:r w:rsidRPr="00AB432F">
        <w:t>.</w:t>
      </w:r>
      <w:r w:rsidRPr="00AB432F">
        <w:t xml:space="preserve"> </w:t>
      </w:r>
      <w:r w:rsidRPr="00AB432F">
        <w:t xml:space="preserve">If it is about tertiary </w:t>
      </w:r>
      <w:r w:rsidRPr="00AB432F">
        <w:t xml:space="preserve">or </w:t>
      </w:r>
      <w:r w:rsidRPr="00AB432F">
        <w:t>secondary</w:t>
      </w:r>
      <w:r w:rsidRPr="00AB432F">
        <w:t xml:space="preserve"> education</w:t>
      </w:r>
      <w:r w:rsidRPr="00AB432F">
        <w:t xml:space="preserve">, they are asking, “How do we </w:t>
      </w:r>
      <w:r w:rsidRPr="00AB432F">
        <w:t>ensure</w:t>
      </w:r>
      <w:r w:rsidRPr="00AB432F">
        <w:t xml:space="preserve"> that they enrol and </w:t>
      </w:r>
      <w:r w:rsidRPr="00AB432F">
        <w:t>they stay to complete education?</w:t>
      </w:r>
      <w:r w:rsidRPr="00AB432F">
        <w:t xml:space="preserve"> </w:t>
      </w:r>
      <w:r w:rsidRPr="00AB432F">
        <w:t>What needs to be done to be support them to stay in school and to comple</w:t>
      </w:r>
      <w:r w:rsidRPr="00AB432F">
        <w:t>te?”</w:t>
      </w:r>
    </w:p>
    <w:p w:rsidR="00676126" w:rsidRPr="00AB432F" w:rsidP="00B44DA3">
      <w:pPr>
        <w:pStyle w:val="Answer"/>
      </w:pPr>
      <w:r w:rsidRPr="00AB432F">
        <w:t xml:space="preserve">Just looking at the Ghana education strategic plan, I can clearly tell that this is of interest to the </w:t>
      </w:r>
      <w:r w:rsidRPr="00AB432F">
        <w:t>Government</w:t>
      </w:r>
      <w:r w:rsidRPr="00AB432F">
        <w:t>.</w:t>
      </w:r>
      <w:r w:rsidRPr="00AB432F">
        <w:t xml:space="preserve"> </w:t>
      </w:r>
      <w:r w:rsidRPr="00AB432F">
        <w:t xml:space="preserve">It </w:t>
      </w:r>
      <w:r w:rsidRPr="00AB432F">
        <w:t>is a priority area.</w:t>
      </w:r>
      <w:r w:rsidRPr="00AB432F">
        <w:t xml:space="preserve"> </w:t>
      </w:r>
      <w:r w:rsidRPr="00AB432F">
        <w:t xml:space="preserve">It is the reason the </w:t>
      </w:r>
      <w:r w:rsidRPr="00AB432F">
        <w:t>Government</w:t>
      </w:r>
      <w:r w:rsidRPr="00AB432F">
        <w:t xml:space="preserve"> </w:t>
      </w:r>
      <w:r w:rsidRPr="00AB432F">
        <w:t xml:space="preserve">are </w:t>
      </w:r>
      <w:r w:rsidRPr="00AB432F">
        <w:t>implementing the free senior high school, so that the population will be educ</w:t>
      </w:r>
      <w:r w:rsidRPr="00AB432F">
        <w:t>at</w:t>
      </w:r>
      <w:r>
        <w:t>ed</w:t>
      </w:r>
      <w:r w:rsidRPr="00AB432F">
        <w:t>.</w:t>
      </w:r>
      <w:r w:rsidRPr="00AB432F">
        <w:t xml:space="preserve"> </w:t>
      </w:r>
      <w:r w:rsidRPr="00AB432F">
        <w:t xml:space="preserve">There </w:t>
      </w:r>
      <w:r w:rsidRPr="00AB432F">
        <w:t>are of course</w:t>
      </w:r>
      <w:r w:rsidRPr="00AB432F">
        <w:t xml:space="preserve"> hidden costs to education.</w:t>
      </w:r>
      <w:r w:rsidRPr="00AB432F">
        <w:t xml:space="preserve"> </w:t>
      </w:r>
      <w:r w:rsidRPr="00AB432F">
        <w:t xml:space="preserve">You cannot </w:t>
      </w:r>
      <w:r w:rsidRPr="00AB432F">
        <w:t>pick and choose a couple of things to support and</w:t>
      </w:r>
      <w:r w:rsidRPr="00AB432F">
        <w:t xml:space="preserve"> make a blanket statement</w:t>
      </w:r>
      <w:r w:rsidRPr="00AB432F">
        <w:t xml:space="preserve"> that it is covering everything</w:t>
      </w:r>
      <w:r w:rsidRPr="00AB432F">
        <w:t>;</w:t>
      </w:r>
      <w:r w:rsidRPr="00AB432F">
        <w:t xml:space="preserve"> it is free education.</w:t>
      </w:r>
      <w:r w:rsidRPr="00AB432F">
        <w:t xml:space="preserve"> </w:t>
      </w:r>
      <w:r w:rsidRPr="00AB432F">
        <w:t>I remember</w:t>
      </w:r>
      <w:r w:rsidRPr="00AB432F">
        <w:t>,</w:t>
      </w:r>
      <w:r w:rsidRPr="00AB432F">
        <w:t xml:space="preserve"> when it was rolled out, we had parents walking to s</w:t>
      </w:r>
      <w:r w:rsidRPr="00AB432F">
        <w:t>chools with empty hands.</w:t>
      </w:r>
      <w:r w:rsidRPr="00AB432F">
        <w:t xml:space="preserve"> </w:t>
      </w:r>
      <w:r w:rsidRPr="00AB432F">
        <w:t xml:space="preserve">The students did not come in with anything, because the </w:t>
      </w:r>
      <w:r w:rsidRPr="00AB432F">
        <w:t>Government</w:t>
      </w:r>
      <w:r w:rsidRPr="00AB432F">
        <w:t xml:space="preserve"> </w:t>
      </w:r>
      <w:r w:rsidRPr="00AB432F">
        <w:t xml:space="preserve">were </w:t>
      </w:r>
      <w:r w:rsidRPr="00AB432F">
        <w:t>covering everything.</w:t>
      </w:r>
      <w:r w:rsidRPr="00AB432F">
        <w:t xml:space="preserve"> </w:t>
      </w:r>
      <w:r w:rsidRPr="00AB432F">
        <w:t>We had to go back in there and do a quick needs assessment to see what to provide for the young</w:t>
      </w:r>
      <w:r w:rsidRPr="00AB432F">
        <w:t xml:space="preserve"> women</w:t>
      </w:r>
      <w:r w:rsidRPr="00AB432F">
        <w:t>.</w:t>
      </w:r>
      <w:r w:rsidRPr="00AB432F">
        <w:t xml:space="preserve"> </w:t>
      </w:r>
    </w:p>
    <w:p w:rsidR="004612FD" w:rsidRPr="00AB432F" w:rsidP="00B44DA3">
      <w:pPr>
        <w:pStyle w:val="Answer"/>
      </w:pPr>
      <w:r w:rsidRPr="00AB432F">
        <w:t xml:space="preserve">If the </w:t>
      </w:r>
      <w:r w:rsidRPr="00AB432F">
        <w:t>Government</w:t>
      </w:r>
      <w:r w:rsidRPr="00AB432F">
        <w:t xml:space="preserve"> were providing s</w:t>
      </w:r>
      <w:r w:rsidRPr="00AB432F">
        <w:t>anitary towels to young women, perhaps it would tick the box that some of these needs are being met.</w:t>
      </w:r>
      <w:r w:rsidRPr="00AB432F">
        <w:t xml:space="preserve"> </w:t>
      </w:r>
      <w:r w:rsidRPr="00AB432F">
        <w:t xml:space="preserve">If we find </w:t>
      </w:r>
      <w:r w:rsidRPr="00AB432F">
        <w:t>urinary f</w:t>
      </w:r>
      <w:r w:rsidRPr="00AB432F">
        <w:t>acilities, bathrooms and washrooms</w:t>
      </w:r>
      <w:r w:rsidRPr="00AB432F">
        <w:t xml:space="preserve"> that </w:t>
      </w:r>
      <w:r w:rsidRPr="00AB432F">
        <w:t>make</w:t>
      </w:r>
      <w:r w:rsidRPr="00AB432F">
        <w:t xml:space="preserve"> girls comfortable to stay </w:t>
      </w:r>
      <w:r w:rsidRPr="00AB432F">
        <w:t xml:space="preserve">in school </w:t>
      </w:r>
      <w:r w:rsidRPr="00AB432F">
        <w:t>and complete, these boxes are ticked</w:t>
      </w:r>
      <w:r w:rsidRPr="00AB432F">
        <w:t xml:space="preserve"> and that is</w:t>
      </w:r>
      <w:r w:rsidRPr="00AB432F">
        <w:t xml:space="preserve"> fine,</w:t>
      </w:r>
      <w:r w:rsidRPr="00AB432F">
        <w:t xml:space="preserve"> but</w:t>
      </w:r>
      <w:r w:rsidRPr="00AB432F">
        <w:t xml:space="preserve"> we do not.</w:t>
      </w:r>
      <w:r w:rsidRPr="00AB432F">
        <w:t xml:space="preserve"> </w:t>
      </w:r>
      <w:r w:rsidRPr="00AB432F">
        <w:t xml:space="preserve">Even in the case of </w:t>
      </w:r>
      <w:r w:rsidRPr="00AB432F">
        <w:t>Covid</w:t>
      </w:r>
      <w:r w:rsidRPr="00AB432F">
        <w:t xml:space="preserve">, when we </w:t>
      </w:r>
      <w:r w:rsidRPr="00AB432F">
        <w:t>ask children to wash their hands and wash thoroughly, we find that they do not have access to water.</w:t>
      </w:r>
    </w:p>
    <w:p w:rsidR="001D72EB" w:rsidRPr="00AB432F" w:rsidP="00B44DA3">
      <w:pPr>
        <w:pStyle w:val="Answer"/>
      </w:pPr>
      <w:r w:rsidRPr="00AB432F">
        <w:t>I believe that</w:t>
      </w:r>
      <w:r w:rsidRPr="00AB432F">
        <w:t>,</w:t>
      </w:r>
      <w:r w:rsidRPr="00AB432F">
        <w:t xml:space="preserve"> yes, Ghana beyond aid is beautiful</w:t>
      </w:r>
      <w:r w:rsidRPr="00AB432F">
        <w:t>.</w:t>
      </w:r>
      <w:r w:rsidRPr="00AB432F">
        <w:t xml:space="preserve"> </w:t>
      </w:r>
      <w:r w:rsidRPr="00AB432F">
        <w:t xml:space="preserve">The </w:t>
      </w:r>
      <w:r w:rsidRPr="00AB432F">
        <w:t>Government</w:t>
      </w:r>
      <w:r w:rsidRPr="00AB432F">
        <w:t xml:space="preserve"> </w:t>
      </w:r>
      <w:r w:rsidRPr="00AB432F">
        <w:t xml:space="preserve">are </w:t>
      </w:r>
      <w:r w:rsidRPr="00AB432F">
        <w:t>looking forward</w:t>
      </w:r>
      <w:r w:rsidRPr="00AB432F">
        <w:t xml:space="preserve"> to doing amazing things, </w:t>
      </w:r>
      <w:r w:rsidRPr="00AB432F">
        <w:t xml:space="preserve">with </w:t>
      </w:r>
      <w:r w:rsidRPr="00AB432F">
        <w:t>great strategies</w:t>
      </w:r>
      <w:r w:rsidRPr="00AB432F">
        <w:t xml:space="preserve"> in there</w:t>
      </w:r>
      <w:r w:rsidRPr="00AB432F">
        <w:t xml:space="preserve"> and all of that.</w:t>
      </w:r>
      <w:r w:rsidRPr="00AB432F">
        <w:t xml:space="preserve"> </w:t>
      </w:r>
      <w:r w:rsidRPr="00AB432F">
        <w:t>But</w:t>
      </w:r>
      <w:r w:rsidRPr="00AB432F">
        <w:t xml:space="preserve"> social services need to be g</w:t>
      </w:r>
      <w:r w:rsidRPr="00AB432F">
        <w:t>iven priority.</w:t>
      </w:r>
      <w:r w:rsidRPr="00AB432F">
        <w:t xml:space="preserve"> </w:t>
      </w:r>
      <w:r w:rsidRPr="00AB432F">
        <w:t xml:space="preserve">Girls’ education definitely needs to be given priority, because of its multiple </w:t>
      </w:r>
      <w:r w:rsidRPr="00AB432F">
        <w:t xml:space="preserve">ripple </w:t>
      </w:r>
      <w:r w:rsidRPr="00AB432F">
        <w:t>effects for the economy as well.</w:t>
      </w:r>
    </w:p>
    <w:p w:rsidR="001A42FD" w:rsidRPr="00AB432F" w:rsidP="001A42FD">
      <w:pPr>
        <w:pStyle w:val="Answer"/>
      </w:pPr>
      <w:r w:rsidRPr="00AB432F">
        <w:t>Let me just add</w:t>
      </w:r>
      <w:r w:rsidRPr="00AB432F">
        <w:t xml:space="preserve"> a few things on </w:t>
      </w:r>
      <w:r w:rsidRPr="00AB432F">
        <w:t>Covid</w:t>
      </w:r>
      <w:r w:rsidRPr="00AB432F">
        <w:t>.</w:t>
      </w:r>
    </w:p>
    <w:p w:rsidR="001A42FD" w:rsidRPr="00AB432F" w:rsidP="001A42FD">
      <w:pPr>
        <w:pStyle w:val="Remark"/>
      </w:pPr>
      <w:sdt>
        <w:sdtPr>
          <w:alias w:val="Member"/>
          <w:tag w:val="&lt;Member mnisId='4819' dodsId=''&gt;"/>
          <w:id w:val="963772077"/>
          <w:placeholder>
            <w:docPart w:val="DefaultPlaceholder_1082065158"/>
          </w:placeholder>
          <w:richText/>
        </w:sdtPr>
        <w:sdtContent>
          <w:r w:rsidRPr="00AB432F">
            <w:rPr>
              <w:b/>
            </w:rPr>
            <w:t>Chair:</w:t>
          </w:r>
        </w:sdtContent>
      </w:sdt>
      <w:r w:rsidRPr="00AB432F">
        <w:t xml:space="preserve"> We have a question on that later.</w:t>
      </w:r>
      <w:r w:rsidRPr="00AB432F">
        <w:t xml:space="preserve"> </w:t>
      </w:r>
      <w:r w:rsidRPr="00AB432F">
        <w:t xml:space="preserve">I </w:t>
      </w:r>
      <w:r w:rsidRPr="00AB432F">
        <w:t xml:space="preserve">will </w:t>
      </w:r>
      <w:r w:rsidRPr="00AB432F">
        <w:t xml:space="preserve">just let Kate </w:t>
      </w:r>
      <w:r w:rsidRPr="00AB432F">
        <w:t>finish</w:t>
      </w:r>
      <w:r w:rsidRPr="00AB432F">
        <w:t xml:space="preserve"> her line of questioning.</w:t>
      </w:r>
    </w:p>
    <w:p w:rsidR="00676126" w:rsidRPr="00AB432F" w:rsidP="001A42FD">
      <w:pPr>
        <w:pStyle w:val="Remark"/>
      </w:pPr>
      <w:sdt>
        <w:sdtPr>
          <w:alias w:val="Witness"/>
          <w:id w:val="319554532"/>
          <w:placeholder>
            <w:docPart w:val="4DCDF1257D32498AA67FF048B1C6F8FB"/>
          </w:placeholder>
          <w:richText/>
        </w:sdtPr>
        <w:sdtContent>
          <w:r w:rsidRPr="00AB432F">
            <w:rPr>
              <w:b/>
              <w:i/>
            </w:rPr>
            <w:t>Sally Ofori-Yeboah:</w:t>
          </w:r>
        </w:sdtContent>
      </w:sdt>
      <w:r w:rsidRPr="00AB432F">
        <w:t xml:space="preserve"> That is fine.</w:t>
      </w:r>
    </w:p>
    <w:p w:rsidR="001A42FD" w:rsidRPr="00AB432F" w:rsidP="001A42FD">
      <w:pPr>
        <w:pStyle w:val="Question"/>
      </w:pPr>
      <w:sdt>
        <w:sdtPr>
          <w:alias w:val="Member"/>
          <w:tag w:val="&lt;Member mnisId='4515' dodsId='134269'&gt;"/>
          <w:id w:val="-1205394609"/>
          <w:placeholder>
            <w:docPart w:val="DefaultPlaceholder_1082065158"/>
          </w:placeholder>
          <w:richText/>
        </w:sdtPr>
        <w:sdtContent>
          <w:r w:rsidRPr="00AB432F">
            <w:rPr>
              <w:b/>
            </w:rPr>
            <w:t>Kate Osamor:</w:t>
          </w:r>
        </w:sdtContent>
      </w:sdt>
      <w:r w:rsidRPr="00AB432F">
        <w:t xml:space="preserve"> Thank you, Sally, for your </w:t>
      </w:r>
      <w:r w:rsidRPr="00AB432F">
        <w:t xml:space="preserve">commitment and your </w:t>
      </w:r>
      <w:r w:rsidRPr="00AB432F">
        <w:t>strong words on child education, espec</w:t>
      </w:r>
      <w:r w:rsidRPr="00AB432F">
        <w:t>ially</w:t>
      </w:r>
      <w:r>
        <w:t xml:space="preserve"> for</w:t>
      </w:r>
      <w:r w:rsidRPr="00AB432F">
        <w:t xml:space="preserve"> the girls.</w:t>
      </w:r>
      <w:r w:rsidRPr="00AB432F">
        <w:t xml:space="preserve"> </w:t>
      </w:r>
      <w:r w:rsidRPr="00AB432F">
        <w:t>We have to get them into school, because they are our future.</w:t>
      </w:r>
      <w:r w:rsidRPr="00AB432F">
        <w:t xml:space="preserve"> </w:t>
      </w:r>
      <w:r w:rsidRPr="00AB432F">
        <w:t>I w</w:t>
      </w:r>
      <w:r w:rsidRPr="00AB432F">
        <w:t>ant to ask Nana</w:t>
      </w:r>
      <w:r w:rsidRPr="00AB432F">
        <w:t xml:space="preserve"> to expand a little</w:t>
      </w:r>
      <w:r w:rsidRPr="00AB432F">
        <w:t xml:space="preserve"> </w:t>
      </w:r>
      <w:r w:rsidRPr="00AB432F">
        <w:t xml:space="preserve">on the importance of </w:t>
      </w:r>
      <w:r w:rsidRPr="00AB432F">
        <w:t>the civil society space in Ghana</w:t>
      </w:r>
      <w:r w:rsidRPr="00AB432F">
        <w:t xml:space="preserve"> and how the UK can work better with Ghanaian civil society organisations.</w:t>
      </w:r>
    </w:p>
    <w:p w:rsidR="005B0B95" w:rsidRPr="00AB432F" w:rsidP="005B0B95">
      <w:pPr>
        <w:pStyle w:val="Answer"/>
      </w:pPr>
      <w:sdt>
        <w:sdtPr>
          <w:alias w:val="Witness"/>
          <w:id w:val="1597826632"/>
          <w:placeholder>
            <w:docPart w:val="DefaultPlaceholder_1082065158"/>
          </w:placeholder>
          <w:richText/>
        </w:sdtPr>
        <w:sdtContent>
          <w:r w:rsidRPr="00AB432F">
            <w:rPr>
              <w:b/>
              <w:i/>
            </w:rPr>
            <w:t>Nana Afadzinu:</w:t>
          </w:r>
          <w:r w:rsidRPr="00AB432F">
            <w:rPr>
              <w:b/>
            </w:rPr>
            <w:t xml:space="preserve"> </w:t>
          </w:r>
        </w:sdtContent>
      </w:sdt>
      <w:r w:rsidRPr="00AB432F">
        <w:t>Civil society has really been one of the key drivers for the good governance and democratic consultation that we have in Ghana now.</w:t>
      </w:r>
      <w:r w:rsidRPr="00AB432F">
        <w:t xml:space="preserve"> </w:t>
      </w:r>
      <w:r w:rsidRPr="00AB432F">
        <w:t>Civil society plays a critical r</w:t>
      </w:r>
      <w:r w:rsidRPr="00AB432F">
        <w:t>ole in complementing public service delivery</w:t>
      </w:r>
      <w:r w:rsidRPr="00AB432F">
        <w:t>,</w:t>
      </w:r>
      <w:r w:rsidRPr="00AB432F">
        <w:t xml:space="preserve"> in advocacy, in monitoring and holding </w:t>
      </w:r>
      <w:r w:rsidRPr="00AB432F">
        <w:t>Government</w:t>
      </w:r>
      <w:r w:rsidRPr="00AB432F">
        <w:t xml:space="preserve"> to account.</w:t>
      </w:r>
      <w:r w:rsidRPr="00AB432F">
        <w:t xml:space="preserve"> </w:t>
      </w:r>
      <w:r w:rsidRPr="00AB432F">
        <w:t xml:space="preserve">They have, to a large extent, worked hard to engage </w:t>
      </w:r>
      <w:r w:rsidRPr="00AB432F">
        <w:t>Government</w:t>
      </w:r>
      <w:r w:rsidRPr="00AB432F">
        <w:t xml:space="preserve"> and even</w:t>
      </w:r>
      <w:r w:rsidRPr="00AB432F">
        <w:t>,</w:t>
      </w:r>
      <w:r w:rsidRPr="00AB432F">
        <w:t xml:space="preserve"> in r</w:t>
      </w:r>
      <w:r w:rsidRPr="00AB432F">
        <w:t xml:space="preserve">ecent </w:t>
      </w:r>
      <w:r w:rsidRPr="00AB432F">
        <w:t>times</w:t>
      </w:r>
      <w:r w:rsidRPr="00AB432F">
        <w:t>,</w:t>
      </w:r>
      <w:r w:rsidRPr="00AB432F">
        <w:t xml:space="preserve"> the private sector to support development in the country.</w:t>
      </w:r>
      <w:r w:rsidRPr="00AB432F">
        <w:t xml:space="preserve"> </w:t>
      </w:r>
      <w:r w:rsidRPr="00AB432F">
        <w:t xml:space="preserve">Civil </w:t>
      </w:r>
      <w:r w:rsidRPr="00AB432F">
        <w:t>society is critical.</w:t>
      </w:r>
    </w:p>
    <w:p w:rsidR="00EF503D" w:rsidRPr="00AB432F" w:rsidP="00EF503D">
      <w:pPr>
        <w:pStyle w:val="Answer"/>
      </w:pPr>
      <w:r w:rsidRPr="00AB432F">
        <w:t>DFID has worked quite well with civil society, particularly through S</w:t>
      </w:r>
      <w:r w:rsidRPr="00AB432F">
        <w:t>T</w:t>
      </w:r>
      <w:r w:rsidRPr="00AB432F">
        <w:t>AAC, which was the programme that worked on anti-corruption; through</w:t>
      </w:r>
      <w:r w:rsidRPr="00AB432F">
        <w:t xml:space="preserve"> STAR</w:t>
      </w:r>
      <w:r w:rsidRPr="00AB432F">
        <w:noBreakHyphen/>
      </w:r>
      <w:r w:rsidRPr="00AB432F">
        <w:t>Ghana, which is a facility that supported civil society work looking at good governan</w:t>
      </w:r>
      <w:r w:rsidRPr="00AB432F">
        <w:t xml:space="preserve">ce, work around good governance generally, and </w:t>
      </w:r>
      <w:r>
        <w:t xml:space="preserve">that </w:t>
      </w:r>
      <w:r w:rsidRPr="00AB432F">
        <w:t>has now transformed into a foundation</w:t>
      </w:r>
      <w:r w:rsidRPr="00AB432F">
        <w:t>; and</w:t>
      </w:r>
      <w:r w:rsidRPr="00AB432F">
        <w:t xml:space="preserve"> supporting GOGIG and other programmes around oil and gas</w:t>
      </w:r>
      <w:r w:rsidRPr="00AB432F">
        <w:t>,</w:t>
      </w:r>
      <w:r w:rsidRPr="00AB432F">
        <w:t xml:space="preserve"> and the extractive industry, looking at transparency and accountability.</w:t>
      </w:r>
      <w:r w:rsidRPr="00AB432F">
        <w:t xml:space="preserve"> </w:t>
      </w:r>
      <w:r w:rsidRPr="00AB432F">
        <w:t>There have been some really go</w:t>
      </w:r>
      <w:r w:rsidRPr="00AB432F">
        <w:t>od programmes there.</w:t>
      </w:r>
    </w:p>
    <w:p w:rsidR="0076395C" w:rsidRPr="00AB432F" w:rsidP="00EF503D">
      <w:pPr>
        <w:pStyle w:val="Answer"/>
      </w:pPr>
      <w:r w:rsidRPr="00AB432F">
        <w:t>My point, though, comes back to the issue of sustainability.</w:t>
      </w:r>
      <w:r w:rsidRPr="00AB432F">
        <w:t xml:space="preserve"> </w:t>
      </w:r>
      <w:r w:rsidRPr="00AB432F">
        <w:t xml:space="preserve">I can give an example of </w:t>
      </w:r>
      <w:r w:rsidRPr="00AB432F">
        <w:t>STAR-Ghana</w:t>
      </w:r>
      <w:r w:rsidRPr="00AB432F">
        <w:t>.</w:t>
      </w:r>
      <w:r w:rsidRPr="00AB432F">
        <w:t xml:space="preserve"> </w:t>
      </w:r>
      <w:r w:rsidRPr="00AB432F">
        <w:t>STAR-Ghana</w:t>
      </w:r>
      <w:r w:rsidRPr="00AB432F">
        <w:t xml:space="preserve"> is now a foundation.</w:t>
      </w:r>
      <w:r w:rsidRPr="00AB432F">
        <w:t xml:space="preserve"> </w:t>
      </w:r>
      <w:r w:rsidRPr="00AB432F">
        <w:t>We are all very proud of an independent Ghanaian foundation that will support civil society strengthening</w:t>
      </w:r>
      <w:r w:rsidRPr="00AB432F">
        <w:t>, as well as building that local philanthropic culture.</w:t>
      </w:r>
      <w:r w:rsidRPr="00AB432F">
        <w:t xml:space="preserve"> </w:t>
      </w:r>
      <w:r w:rsidRPr="00AB432F">
        <w:t>STAR-Ghana</w:t>
      </w:r>
      <w:r w:rsidRPr="00AB432F">
        <w:t xml:space="preserve"> has been set up as a foundation but does not have an endowment.</w:t>
      </w:r>
      <w:r w:rsidRPr="00AB432F">
        <w:t xml:space="preserve"> </w:t>
      </w:r>
      <w:r w:rsidRPr="00AB432F">
        <w:t>It is not endowed.</w:t>
      </w:r>
      <w:r w:rsidRPr="00AB432F">
        <w:t xml:space="preserve"> </w:t>
      </w:r>
      <w:r w:rsidRPr="00AB432F">
        <w:t>It has to struggle, like the organisations it is supposed to support, to survive.</w:t>
      </w:r>
      <w:r w:rsidRPr="00AB432F">
        <w:t xml:space="preserve"> </w:t>
      </w:r>
      <w:r w:rsidRPr="00AB432F">
        <w:t xml:space="preserve">It is like giving birth </w:t>
      </w:r>
      <w:r w:rsidRPr="00AB432F">
        <w:t>to a baby, breastfeeding it for six months, then setting it down on the floor and saying, “Walk and run”.</w:t>
      </w:r>
      <w:r w:rsidRPr="00AB432F">
        <w:t xml:space="preserve"> </w:t>
      </w:r>
    </w:p>
    <w:p w:rsidR="00EF503D" w:rsidRPr="00AB432F" w:rsidP="00EF503D">
      <w:pPr>
        <w:pStyle w:val="Answer"/>
      </w:pPr>
      <w:r w:rsidRPr="00AB432F">
        <w:t>That is one of the issues we have.</w:t>
      </w:r>
      <w:r w:rsidRPr="00AB432F">
        <w:t xml:space="preserve"> </w:t>
      </w:r>
      <w:r w:rsidRPr="00AB432F">
        <w:t xml:space="preserve">I believe DFID </w:t>
      </w:r>
      <w:r w:rsidRPr="00AB432F">
        <w:t xml:space="preserve">has had a </w:t>
      </w:r>
      <w:r w:rsidRPr="00AB432F">
        <w:t>brilliant</w:t>
      </w:r>
      <w:r w:rsidRPr="00AB432F">
        <w:t xml:space="preserve"> idea in </w:t>
      </w:r>
      <w:r w:rsidRPr="00AB432F">
        <w:t>STAR-Ghana</w:t>
      </w:r>
      <w:r w:rsidRPr="00AB432F">
        <w:t xml:space="preserve"> and the work that </w:t>
      </w:r>
      <w:r w:rsidRPr="00AB432F">
        <w:t>it</w:t>
      </w:r>
      <w:r w:rsidRPr="00AB432F">
        <w:t xml:space="preserve"> has done and can do.</w:t>
      </w:r>
      <w:r w:rsidRPr="00AB432F">
        <w:t xml:space="preserve"> </w:t>
      </w:r>
      <w:r w:rsidRPr="00AB432F">
        <w:t>But</w:t>
      </w:r>
      <w:r w:rsidRPr="00AB432F">
        <w:t xml:space="preserve">, if we really want to look at sustainability, sustaining the gains that have been made and making sure we are going forward and </w:t>
      </w:r>
      <w:r w:rsidRPr="00AB432F">
        <w:t>reaching th</w:t>
      </w:r>
      <w:r w:rsidRPr="00AB432F">
        <w:t>e goals we have set for ourselves, there has to be more investment in strengthening this in</w:t>
      </w:r>
      <w:r w:rsidRPr="00AB432F">
        <w:t>stitution to enable it to work.</w:t>
      </w:r>
    </w:p>
    <w:p w:rsidR="00EF503D" w:rsidRPr="00AB432F" w:rsidP="00EF503D">
      <w:pPr>
        <w:pStyle w:val="Answer"/>
      </w:pPr>
      <w:r w:rsidRPr="00AB432F">
        <w:t>It is the same thing across the civil society sector.</w:t>
      </w:r>
      <w:r w:rsidRPr="00AB432F">
        <w:t xml:space="preserve"> </w:t>
      </w:r>
      <w:r w:rsidRPr="00AB432F">
        <w:t>Civil society organisations are supported to do projects, so they virtually live from hand to mouth.</w:t>
      </w:r>
      <w:r w:rsidRPr="00AB432F">
        <w:t xml:space="preserve"> </w:t>
      </w:r>
      <w:r w:rsidRPr="00AB432F">
        <w:t>With the current pandemic, for example</w:t>
      </w:r>
      <w:r w:rsidRPr="00AB432F">
        <w:t>,</w:t>
      </w:r>
      <w:r w:rsidRPr="00AB432F">
        <w:t xml:space="preserve"> you realise that</w:t>
      </w:r>
      <w:r w:rsidRPr="00AB432F">
        <w:t>,</w:t>
      </w:r>
      <w:r w:rsidRPr="00AB432F">
        <w:t xml:space="preserve"> because the</w:t>
      </w:r>
      <w:r w:rsidRPr="00AB432F">
        <w:t>re has been no investment in building resilient institutions</w:t>
      </w:r>
      <w:r w:rsidRPr="00AB432F">
        <w:t xml:space="preserve">, many </w:t>
      </w:r>
      <w:r w:rsidRPr="00AB432F">
        <w:t>of them are struggling to play the role they have been set up to play, to support the vulnerable in society.</w:t>
      </w:r>
      <w:r w:rsidRPr="00AB432F">
        <w:t xml:space="preserve"> </w:t>
      </w:r>
      <w:r w:rsidRPr="00AB432F">
        <w:t xml:space="preserve">This is definitely one area </w:t>
      </w:r>
      <w:r w:rsidRPr="00AB432F">
        <w:t>in which</w:t>
      </w:r>
      <w:r w:rsidRPr="00AB432F">
        <w:t xml:space="preserve"> DFID can make a difference.</w:t>
      </w:r>
      <w:r w:rsidRPr="00AB432F">
        <w:t xml:space="preserve"> </w:t>
      </w:r>
      <w:r w:rsidRPr="00AB432F">
        <w:t xml:space="preserve">Through </w:t>
      </w:r>
      <w:r w:rsidRPr="00AB432F">
        <w:t>STAR-Gh</w:t>
      </w:r>
      <w:r w:rsidRPr="00AB432F">
        <w:t>ana</w:t>
      </w:r>
      <w:r w:rsidRPr="00AB432F">
        <w:t xml:space="preserve"> and other programmes</w:t>
      </w:r>
      <w:r w:rsidRPr="00AB432F">
        <w:t>,</w:t>
      </w:r>
      <w:r w:rsidRPr="00AB432F">
        <w:t xml:space="preserve"> it can do that and build that resilience.</w:t>
      </w:r>
      <w:r w:rsidRPr="00AB432F">
        <w:t xml:space="preserve"> </w:t>
      </w:r>
      <w:r w:rsidRPr="00AB432F">
        <w:t>There can be more investment in that area.</w:t>
      </w:r>
    </w:p>
    <w:p w:rsidR="002116E2" w:rsidRPr="00AB432F" w:rsidP="002116E2">
      <w:pPr>
        <w:pStyle w:val="Question"/>
      </w:pPr>
      <w:sdt>
        <w:sdtPr>
          <w:alias w:val="Member"/>
          <w:tag w:val="&lt;Member mnisId='1604' dodsId='61606'&gt;"/>
          <w:id w:val="1039865282"/>
          <w:placeholder>
            <w:docPart w:val="DefaultPlaceholder_1082065158"/>
          </w:placeholder>
          <w:richText/>
        </w:sdtPr>
        <w:sdtContent>
          <w:r w:rsidRPr="00AB432F">
            <w:rPr>
              <w:b/>
            </w:rPr>
            <w:t xml:space="preserve">Mr </w:t>
          </w:r>
          <w:r w:rsidRPr="00AB432F">
            <w:rPr>
              <w:b/>
            </w:rPr>
            <w:t>Sharma:</w:t>
          </w:r>
        </w:sdtContent>
      </w:sdt>
      <w:r w:rsidRPr="00AB432F">
        <w:t xml:space="preserve"> </w:t>
      </w:r>
      <w:r w:rsidRPr="00AB432F">
        <w:t xml:space="preserve">My question is to all of you, but </w:t>
      </w:r>
      <w:r w:rsidRPr="00AB432F">
        <w:t>hopefully Tamsyn</w:t>
      </w:r>
      <w:r w:rsidRPr="00AB432F">
        <w:t xml:space="preserve"> will lead it.</w:t>
      </w:r>
      <w:r w:rsidRPr="00AB432F">
        <w:t xml:space="preserve"> </w:t>
      </w:r>
      <w:r w:rsidRPr="00AB432F">
        <w:t>ICAI awarded the UK Government an amber/red score for</w:t>
      </w:r>
      <w:r w:rsidRPr="00AB432F">
        <w:t xml:space="preserve"> the</w:t>
      </w:r>
      <w:r w:rsidRPr="00AB432F">
        <w:t xml:space="preserve"> sustainab</w:t>
      </w:r>
      <w:r w:rsidRPr="00AB432F">
        <w:t>ility of its aid portfolio in Ghana.</w:t>
      </w:r>
      <w:r w:rsidRPr="00AB432F">
        <w:t xml:space="preserve"> </w:t>
      </w:r>
      <w:r w:rsidRPr="00AB432F">
        <w:t xml:space="preserve">What further steps could the </w:t>
      </w:r>
      <w:r w:rsidRPr="00AB432F">
        <w:t>Government</w:t>
      </w:r>
      <w:r w:rsidRPr="00AB432F">
        <w:t xml:space="preserve"> take to ensure </w:t>
      </w:r>
      <w:r w:rsidRPr="00AB432F">
        <w:t>the results of UK aid are sustained in the long</w:t>
      </w:r>
      <w:r w:rsidRPr="00AB432F">
        <w:t xml:space="preserve"> </w:t>
      </w:r>
      <w:r w:rsidRPr="00AB432F">
        <w:t>term?</w:t>
      </w:r>
    </w:p>
    <w:p w:rsidR="002116E2" w:rsidRPr="00AB432F" w:rsidP="002116E2">
      <w:pPr>
        <w:pStyle w:val="Answer"/>
      </w:pPr>
      <w:sdt>
        <w:sdtPr>
          <w:alias w:val="Witness"/>
          <w:id w:val="2081475210"/>
          <w:placeholder>
            <w:docPart w:val="DefaultPlaceholder_1082065158"/>
          </w:placeholder>
          <w:richText/>
        </w:sdtPr>
        <w:sdtContent>
          <w:r w:rsidRPr="00AB432F">
            <w:rPr>
              <w:b/>
              <w:i/>
            </w:rPr>
            <w:t>Dr Barton:</w:t>
          </w:r>
          <w:r w:rsidRPr="00AB432F">
            <w:rPr>
              <w:b/>
            </w:rPr>
            <w:t xml:space="preserve"> </w:t>
          </w:r>
        </w:sdtContent>
      </w:sdt>
      <w:r w:rsidRPr="00AB432F">
        <w:t xml:space="preserve">First, </w:t>
      </w:r>
      <w:r w:rsidRPr="00AB432F">
        <w:t xml:space="preserve">I will </w:t>
      </w:r>
      <w:r w:rsidRPr="00AB432F">
        <w:t xml:space="preserve">explain a little in response to what the Government said, </w:t>
      </w:r>
      <w:r w:rsidRPr="00AB432F">
        <w:t xml:space="preserve">because </w:t>
      </w:r>
      <w:r w:rsidRPr="00AB432F">
        <w:t>they obviously felt that we were unduly hard on them in relation to sustainability.</w:t>
      </w:r>
      <w:r w:rsidRPr="00AB432F">
        <w:t xml:space="preserve"> </w:t>
      </w:r>
      <w:r w:rsidRPr="00AB432F">
        <w:t>It is important to say, as we did in our report,</w:t>
      </w:r>
      <w:r w:rsidRPr="00AB432F">
        <w:t xml:space="preserve"> that</w:t>
      </w:r>
      <w:r w:rsidRPr="00AB432F">
        <w:t xml:space="preserve"> this is incredible difficult.</w:t>
      </w:r>
      <w:r w:rsidRPr="00AB432F">
        <w:t xml:space="preserve"> </w:t>
      </w:r>
      <w:r w:rsidRPr="00AB432F">
        <w:t>It is not easy.</w:t>
      </w:r>
      <w:r w:rsidRPr="00AB432F">
        <w:t xml:space="preserve"> </w:t>
      </w:r>
      <w:r w:rsidRPr="00AB432F">
        <w:t xml:space="preserve">It is </w:t>
      </w:r>
      <w:r w:rsidRPr="00AB432F">
        <w:t>not easy to be effective, but it is 10 times harder to be sustainable.</w:t>
      </w:r>
      <w:r w:rsidRPr="00AB432F">
        <w:t xml:space="preserve"> </w:t>
      </w:r>
      <w:r w:rsidRPr="00AB432F">
        <w:t>We recognised that.</w:t>
      </w:r>
      <w:r w:rsidRPr="00AB432F">
        <w:t xml:space="preserve"> </w:t>
      </w:r>
      <w:r w:rsidRPr="00AB432F">
        <w:t xml:space="preserve">We recognised </w:t>
      </w:r>
      <w:r w:rsidRPr="00AB432F">
        <w:t xml:space="preserve">that </w:t>
      </w:r>
      <w:r w:rsidRPr="00AB432F">
        <w:t xml:space="preserve">it was a great achievement to get the </w:t>
      </w:r>
      <w:r w:rsidRPr="00AB432F">
        <w:t>Government</w:t>
      </w:r>
      <w:r w:rsidRPr="00AB432F">
        <w:t xml:space="preserve"> to take on a commitment to</w:t>
      </w:r>
      <w:r w:rsidRPr="00AB432F">
        <w:t xml:space="preserve"> complementary education for example.</w:t>
      </w:r>
      <w:r w:rsidRPr="00AB432F">
        <w:t xml:space="preserve"> </w:t>
      </w:r>
      <w:r w:rsidRPr="00AB432F">
        <w:t>However, experience suggests, par</w:t>
      </w:r>
      <w:r w:rsidRPr="00AB432F">
        <w:t xml:space="preserve">ticularly in Ghana where it tends to swing between </w:t>
      </w:r>
      <w:r w:rsidRPr="00AB432F">
        <w:t>different parties at each election,</w:t>
      </w:r>
      <w:r w:rsidRPr="00AB432F">
        <w:t xml:space="preserve"> that</w:t>
      </w:r>
      <w:r w:rsidRPr="00AB432F">
        <w:t xml:space="preserve"> it is quite hard to sustain commitments over a long enough period to ensure that that education for the very poorest carr</w:t>
      </w:r>
      <w:r w:rsidRPr="00AB432F">
        <w:t>ied</w:t>
      </w:r>
      <w:r w:rsidRPr="00AB432F">
        <w:t xml:space="preserve"> on.</w:t>
      </w:r>
      <w:r w:rsidRPr="00AB432F">
        <w:t xml:space="preserve"> </w:t>
      </w:r>
      <w:r w:rsidRPr="00AB432F">
        <w:t xml:space="preserve">That is the basis on which we took </w:t>
      </w:r>
      <w:r w:rsidRPr="00AB432F">
        <w:t>what seems like a tough assessment.</w:t>
      </w:r>
      <w:r w:rsidRPr="00AB432F">
        <w:t xml:space="preserve"> </w:t>
      </w:r>
      <w:r w:rsidRPr="00AB432F">
        <w:t xml:space="preserve">It was </w:t>
      </w:r>
      <w:r w:rsidRPr="00AB432F">
        <w:t>based on</w:t>
      </w:r>
      <w:r w:rsidRPr="00AB432F">
        <w:t xml:space="preserve"> rigorously looking at the evidence.</w:t>
      </w:r>
    </w:p>
    <w:p w:rsidR="002116E2" w:rsidRPr="00AB432F" w:rsidP="002116E2">
      <w:pPr>
        <w:pStyle w:val="Answer"/>
      </w:pPr>
      <w:r w:rsidRPr="00AB432F">
        <w:t xml:space="preserve">We agree that it is incredibly important </w:t>
      </w:r>
      <w:r w:rsidRPr="00AB432F">
        <w:t xml:space="preserve">for them to </w:t>
      </w:r>
      <w:r w:rsidRPr="00AB432F">
        <w:t>continue the work, for example on domestic revenue mobilisation.</w:t>
      </w:r>
      <w:r w:rsidRPr="00AB432F">
        <w:t xml:space="preserve"> </w:t>
      </w:r>
      <w:r w:rsidRPr="00AB432F">
        <w:t xml:space="preserve">That is a top priority, to ensure the </w:t>
      </w:r>
      <w:r w:rsidRPr="00AB432F">
        <w:t>Government</w:t>
      </w:r>
      <w:r w:rsidRPr="00AB432F">
        <w:t xml:space="preserve"> </w:t>
      </w:r>
      <w:r w:rsidRPr="00AB432F">
        <w:t>h</w:t>
      </w:r>
      <w:r w:rsidRPr="00AB432F">
        <w:t xml:space="preserve">ave </w:t>
      </w:r>
      <w:r w:rsidRPr="00AB432F">
        <w:t>the revenues that can be spent as they have committed to</w:t>
      </w:r>
      <w:r w:rsidRPr="00AB432F">
        <w:t>.</w:t>
      </w:r>
      <w:r w:rsidRPr="00AB432F">
        <w:t xml:space="preserve"> </w:t>
      </w:r>
      <w:r w:rsidRPr="00AB432F">
        <w:t xml:space="preserve">For </w:t>
      </w:r>
      <w:r w:rsidRPr="00AB432F">
        <w:t>example</w:t>
      </w:r>
      <w:r w:rsidRPr="00AB432F">
        <w:t>,</w:t>
      </w:r>
      <w:r w:rsidRPr="00AB432F">
        <w:t xml:space="preserve"> all education is now free, so that requires additional reve</w:t>
      </w:r>
      <w:r w:rsidRPr="00AB432F">
        <w:t>nues, which is more challenging when growth is shrinking.</w:t>
      </w:r>
      <w:r w:rsidRPr="00AB432F">
        <w:t xml:space="preserve"> </w:t>
      </w:r>
      <w:r w:rsidRPr="00AB432F">
        <w:t xml:space="preserve">However, it has to be said that we feel the UK Government </w:t>
      </w:r>
      <w:r w:rsidRPr="00AB432F">
        <w:t>were</w:t>
      </w:r>
      <w:r w:rsidRPr="00AB432F">
        <w:t xml:space="preserve"> m</w:t>
      </w:r>
      <w:r w:rsidRPr="00AB432F">
        <w:t>uch too optimistic about how much new revenue could be raised, even with the expert advice of the UK’s HMRC</w:t>
      </w:r>
      <w:r w:rsidRPr="00AB432F">
        <w:t>. They need</w:t>
      </w:r>
      <w:r w:rsidRPr="00AB432F">
        <w:t xml:space="preserve"> to be more realistic and accordingly tailor </w:t>
      </w:r>
      <w:r w:rsidRPr="00AB432F">
        <w:t>their</w:t>
      </w:r>
      <w:r w:rsidRPr="00AB432F">
        <w:t xml:space="preserve"> plans for continuing attention and support to social services, particularly for the ver</w:t>
      </w:r>
      <w:r w:rsidRPr="00AB432F">
        <w:t>y poorest.</w:t>
      </w:r>
    </w:p>
    <w:p w:rsidR="007229B1" w:rsidRPr="00AB432F" w:rsidP="002116E2">
      <w:pPr>
        <w:pStyle w:val="Answer"/>
      </w:pPr>
      <w:r w:rsidRPr="00AB432F">
        <w:t xml:space="preserve">We also felt </w:t>
      </w:r>
      <w:r w:rsidRPr="00AB432F">
        <w:t xml:space="preserve">that </w:t>
      </w:r>
      <w:r w:rsidRPr="00AB432F">
        <w:t>there should be no slackening in the focus on governance.</w:t>
      </w:r>
      <w:r w:rsidRPr="00AB432F">
        <w:t xml:space="preserve"> </w:t>
      </w:r>
      <w:r w:rsidRPr="00AB432F">
        <w:t xml:space="preserve">To </w:t>
      </w:r>
      <w:r w:rsidRPr="00AB432F">
        <w:t>pick up the points made by civil society</w:t>
      </w:r>
      <w:r w:rsidRPr="00AB432F">
        <w:t xml:space="preserve"> organisations, the West Africa</w:t>
      </w:r>
      <w:r w:rsidRPr="00AB432F">
        <w:t xml:space="preserve"> Civil Society </w:t>
      </w:r>
      <w:r w:rsidRPr="00AB432F">
        <w:t xml:space="preserve">Institute </w:t>
      </w:r>
      <w:r w:rsidRPr="00AB432F">
        <w:t xml:space="preserve">in particular, these organisations are absolutely key for social </w:t>
      </w:r>
      <w:r w:rsidRPr="00AB432F">
        <w:t>accountability, for the voice of citizens to come through.</w:t>
      </w:r>
      <w:r w:rsidRPr="00AB432F">
        <w:t xml:space="preserve"> </w:t>
      </w:r>
      <w:r w:rsidRPr="00AB432F">
        <w:t>It has been very important</w:t>
      </w:r>
      <w:r w:rsidRPr="00AB432F">
        <w:t>,</w:t>
      </w:r>
      <w:r w:rsidRPr="00AB432F">
        <w:t xml:space="preserve"> whether it </w:t>
      </w:r>
      <w:r w:rsidRPr="00AB432F">
        <w:t>is</w:t>
      </w:r>
      <w:r w:rsidRPr="00AB432F">
        <w:t xml:space="preserve"> looking at oil and gas revenue</w:t>
      </w:r>
      <w:r w:rsidRPr="00AB432F">
        <w:t>—there was</w:t>
      </w:r>
      <w:r w:rsidRPr="00AB432F">
        <w:t xml:space="preserve"> a centre </w:t>
      </w:r>
      <w:r w:rsidRPr="00AB432F">
        <w:t>that</w:t>
      </w:r>
      <w:r w:rsidRPr="00AB432F">
        <w:t xml:space="preserve"> pointed up when projects </w:t>
      </w:r>
      <w:r w:rsidRPr="00AB432F">
        <w:t xml:space="preserve">that did not seem to be real projects were </w:t>
      </w:r>
      <w:r w:rsidRPr="00AB432F">
        <w:t xml:space="preserve">being funded from </w:t>
      </w:r>
      <w:r w:rsidRPr="00AB432F">
        <w:t xml:space="preserve">oil </w:t>
      </w:r>
      <w:r w:rsidRPr="00AB432F">
        <w:t>revenues</w:t>
      </w:r>
      <w:r w:rsidRPr="00AB432F">
        <w:t>—</w:t>
      </w:r>
      <w:r w:rsidRPr="00AB432F">
        <w:t>o</w:t>
      </w:r>
      <w:r w:rsidRPr="00AB432F">
        <w:t>r at the level of monitoring how many bribes have to be paid in hospitals.</w:t>
      </w:r>
      <w:r w:rsidRPr="00AB432F">
        <w:t xml:space="preserve"> </w:t>
      </w:r>
      <w:r w:rsidRPr="00AB432F">
        <w:t xml:space="preserve">It is very encouraging to hear, as </w:t>
      </w:r>
      <w:r w:rsidRPr="00AB432F">
        <w:t>we heard, that that support is expected to be continued.</w:t>
      </w:r>
      <w:r w:rsidRPr="00AB432F">
        <w:t xml:space="preserve"> </w:t>
      </w:r>
    </w:p>
    <w:p w:rsidR="007229B1" w:rsidRPr="00AB432F" w:rsidP="007229B1">
      <w:pPr>
        <w:pStyle w:val="Answer"/>
      </w:pPr>
      <w:r w:rsidRPr="00AB432F">
        <w:t>The areas may be right, but the balance and the pace of change are important.</w:t>
      </w:r>
      <w:r w:rsidRPr="00AB432F">
        <w:t xml:space="preserve"> </w:t>
      </w:r>
      <w:r w:rsidRPr="00AB432F">
        <w:t>It felt to</w:t>
      </w:r>
      <w:r w:rsidRPr="00AB432F">
        <w:t xml:space="preserve"> us too quick to move too strongly in a direction of only economic development, with a bit of governance thrown in.</w:t>
      </w:r>
    </w:p>
    <w:p w:rsidR="007229B1" w:rsidRPr="00AB432F" w:rsidP="007229B1">
      <w:pPr>
        <w:pStyle w:val="Answer"/>
      </w:pPr>
      <w:sdt>
        <w:sdtPr>
          <w:alias w:val="Witness"/>
          <w:id w:val="1650246940"/>
          <w:placeholder>
            <w:docPart w:val="DefaultPlaceholder_1082065158"/>
          </w:placeholder>
          <w:richText/>
        </w:sdtPr>
        <w:sdtContent>
          <w:r w:rsidRPr="00AB432F">
            <w:rPr>
              <w:b/>
              <w:i/>
            </w:rPr>
            <w:t>Aaron Oxley:</w:t>
          </w:r>
          <w:r w:rsidRPr="00AB432F">
            <w:rPr>
              <w:b/>
            </w:rPr>
            <w:t xml:space="preserve"> </w:t>
          </w:r>
        </w:sdtContent>
      </w:sdt>
      <w:r w:rsidRPr="00AB432F">
        <w:t>I agree with all of that.</w:t>
      </w:r>
      <w:r w:rsidRPr="00AB432F">
        <w:t xml:space="preserve"> </w:t>
      </w:r>
      <w:r w:rsidRPr="00AB432F">
        <w:t>Sustainability is hard</w:t>
      </w:r>
      <w:r w:rsidRPr="00AB432F">
        <w:t>;</w:t>
      </w:r>
      <w:r w:rsidRPr="00AB432F">
        <w:t xml:space="preserve"> it is really difficult, and particularly when we are looking at a country s</w:t>
      </w:r>
      <w:r w:rsidRPr="00AB432F">
        <w:t>uch as Ghana with rapid levels of growth</w:t>
      </w:r>
      <w:r w:rsidRPr="00AB432F">
        <w:t>.</w:t>
      </w:r>
      <w:r w:rsidRPr="00AB432F">
        <w:t xml:space="preserve"> </w:t>
      </w:r>
      <w:r w:rsidRPr="00AB432F">
        <w:t xml:space="preserve">The </w:t>
      </w:r>
      <w:r w:rsidRPr="00AB432F">
        <w:t>issue of simultaneous transition also becomes extremely important when we are talking about longevity.</w:t>
      </w:r>
      <w:r w:rsidRPr="00AB432F">
        <w:t xml:space="preserve"> </w:t>
      </w:r>
      <w:r w:rsidRPr="00AB432F">
        <w:t xml:space="preserve">It is interesting to hear the </w:t>
      </w:r>
      <w:r w:rsidRPr="00AB432F">
        <w:t>Minister</w:t>
      </w:r>
      <w:r w:rsidRPr="00AB432F">
        <w:t xml:space="preserve"> talking about how DFID’s bilateral investments in health and educati</w:t>
      </w:r>
      <w:r w:rsidRPr="00AB432F">
        <w:t>on are declining and shifting to multilaterals.</w:t>
      </w:r>
      <w:r w:rsidRPr="00AB432F">
        <w:t xml:space="preserve"> </w:t>
      </w:r>
      <w:r w:rsidRPr="00AB432F">
        <w:t xml:space="preserve">The multilaterals, though, are also in </w:t>
      </w:r>
      <w:r w:rsidRPr="00AB432F">
        <w:t>the</w:t>
      </w:r>
      <w:r w:rsidRPr="00AB432F">
        <w:t xml:space="preserve"> process of doing country transitions and eligibility.</w:t>
      </w:r>
      <w:r w:rsidRPr="00AB432F">
        <w:t xml:space="preserve"> </w:t>
      </w:r>
      <w:r w:rsidRPr="00AB432F">
        <w:t>We have looked at this not just in Ghana but in many countries</w:t>
      </w:r>
      <w:r w:rsidRPr="00AB432F">
        <w:t>.</w:t>
      </w:r>
      <w:r w:rsidRPr="00AB432F">
        <w:t xml:space="preserve"> </w:t>
      </w:r>
      <w:r w:rsidRPr="00AB432F">
        <w:t xml:space="preserve">Our </w:t>
      </w:r>
      <w:r w:rsidRPr="00AB432F">
        <w:t xml:space="preserve">evidence suggests that the </w:t>
      </w:r>
      <w:r w:rsidRPr="00AB432F">
        <w:t>co-o</w:t>
      </w:r>
      <w:r w:rsidRPr="00AB432F">
        <w:t>rdination be</w:t>
      </w:r>
      <w:r w:rsidRPr="00AB432F">
        <w:t>tween all these various instruments needs to be absolutely excellent if gaps are not to appear</w:t>
      </w:r>
      <w:r w:rsidRPr="00AB432F">
        <w:t>, in which</w:t>
      </w:r>
      <w:r w:rsidRPr="00AB432F">
        <w:t xml:space="preserve"> those who are receiving services and support </w:t>
      </w:r>
      <w:r w:rsidRPr="00AB432F">
        <w:t>move</w:t>
      </w:r>
      <w:r w:rsidRPr="00AB432F">
        <w:t xml:space="preserve"> towards missing out.</w:t>
      </w:r>
    </w:p>
    <w:p w:rsidR="000337A9" w:rsidRPr="00AB432F" w:rsidP="007229B1">
      <w:pPr>
        <w:pStyle w:val="Answer"/>
      </w:pPr>
      <w:r w:rsidRPr="00AB432F">
        <w:t>Acknowledging that that is really hard and is a risk that needs to be managed, i</w:t>
      </w:r>
      <w:r w:rsidRPr="00AB432F">
        <w:t xml:space="preserve">t is important to include multilaterals as part of the sustainability element of the provision of aid, but we need to recognise that that is risky and has some very particular charges, particularly when we look at people living in poverty and the services </w:t>
      </w:r>
      <w:r w:rsidRPr="00AB432F">
        <w:t>that they need.</w:t>
      </w:r>
    </w:p>
    <w:p w:rsidR="00FA4D52" w:rsidRPr="00AB432F" w:rsidP="00F02A73">
      <w:pPr>
        <w:pStyle w:val="Question"/>
        <w:numPr>
          <w:ilvl w:val="0"/>
          <w:numId w:val="0"/>
        </w:numPr>
        <w:ind w:left="794"/>
      </w:pPr>
      <w:sdt>
        <w:sdtPr>
          <w:alias w:val="Member"/>
          <w:tag w:val="&lt;Member mnisId='4819' dodsId=''&gt;"/>
          <w:id w:val="1582481027"/>
          <w:placeholder>
            <w:docPart w:val="DefaultPlaceholder_1082065158"/>
          </w:placeholder>
          <w:richText/>
        </w:sdtPr>
        <w:sdtContent>
          <w:r w:rsidRPr="00AB432F">
            <w:rPr>
              <w:b/>
            </w:rPr>
            <w:t>Chair:</w:t>
          </w:r>
        </w:sdtContent>
      </w:sdt>
      <w:r w:rsidRPr="00AB432F">
        <w:t xml:space="preserve"> Nana and Sally, would you like to comment on Virendra’s question </w:t>
      </w:r>
      <w:r w:rsidRPr="00AB432F">
        <w:t>about how to make your programmes sustainable in the longer term?</w:t>
      </w:r>
    </w:p>
    <w:p w:rsidR="00FA4D52" w:rsidRPr="00AB432F" w:rsidP="00FA4D52">
      <w:pPr>
        <w:pStyle w:val="Answer"/>
      </w:pPr>
      <w:sdt>
        <w:sdtPr>
          <w:alias w:val="Witness"/>
          <w:id w:val="1599446258"/>
          <w:placeholder>
            <w:docPart w:val="DefaultPlaceholder_1082065158"/>
          </w:placeholder>
          <w:richText/>
        </w:sdtPr>
        <w:sdtContent>
          <w:r w:rsidRPr="00AB432F">
            <w:rPr>
              <w:b/>
              <w:i/>
            </w:rPr>
            <w:t>Sally Ofori-Yeboah:</w:t>
          </w:r>
          <w:r w:rsidRPr="00AB432F">
            <w:rPr>
              <w:b/>
            </w:rPr>
            <w:t xml:space="preserve"> </w:t>
          </w:r>
        </w:sdtContent>
      </w:sdt>
      <w:r w:rsidRPr="00AB432F">
        <w:t>With the support we received, some attempts were made at building the structures that oversee these en</w:t>
      </w:r>
      <w:r w:rsidRPr="00AB432F">
        <w:t xml:space="preserve">gagements, so that beyond DFID funding we would </w:t>
      </w:r>
      <w:r w:rsidRPr="00AB432F">
        <w:t>be able to continue.</w:t>
      </w:r>
      <w:r w:rsidRPr="00AB432F">
        <w:t xml:space="preserve"> </w:t>
      </w:r>
      <w:r w:rsidRPr="00AB432F">
        <w:t>There was funding to bring together all the girls’ education.</w:t>
      </w:r>
      <w:r w:rsidRPr="00AB432F">
        <w:t xml:space="preserve"> </w:t>
      </w:r>
      <w:r w:rsidRPr="00AB432F">
        <w:t xml:space="preserve">There was support to the </w:t>
      </w:r>
      <w:r w:rsidRPr="00AB432F">
        <w:t xml:space="preserve">Girls’ Education Unit </w:t>
      </w:r>
      <w:r w:rsidRPr="00AB432F">
        <w:t xml:space="preserve">of the Ghana </w:t>
      </w:r>
      <w:r w:rsidRPr="00AB432F">
        <w:t>Education Service</w:t>
      </w:r>
      <w:r w:rsidRPr="00AB432F">
        <w:t xml:space="preserve">, </w:t>
      </w:r>
      <w:r w:rsidRPr="00AB432F">
        <w:t>with</w:t>
      </w:r>
      <w:r w:rsidRPr="00AB432F">
        <w:t xml:space="preserve"> a lot of cross-learning </w:t>
      </w:r>
      <w:r w:rsidRPr="00AB432F">
        <w:t xml:space="preserve">among </w:t>
      </w:r>
      <w:r w:rsidRPr="00AB432F">
        <w:t>the teams</w:t>
      </w:r>
      <w:r w:rsidRPr="00AB432F">
        <w:t>.</w:t>
      </w:r>
      <w:r w:rsidRPr="00AB432F">
        <w:t xml:space="preserve"> </w:t>
      </w:r>
      <w:r w:rsidRPr="00AB432F">
        <w:t xml:space="preserve">There </w:t>
      </w:r>
      <w:r w:rsidRPr="00AB432F">
        <w:t>was an annual conference for the girls’ education officers to learn</w:t>
      </w:r>
      <w:r w:rsidRPr="00AB432F">
        <w:t>,</w:t>
      </w:r>
      <w:r w:rsidRPr="00AB432F">
        <w:t xml:space="preserve"> so that</w:t>
      </w:r>
      <w:r w:rsidRPr="00AB432F">
        <w:t>,</w:t>
      </w:r>
      <w:r w:rsidRPr="00AB432F">
        <w:t xml:space="preserve"> beyond that</w:t>
      </w:r>
      <w:r w:rsidRPr="00AB432F">
        <w:t>,</w:t>
      </w:r>
      <w:r w:rsidRPr="00AB432F">
        <w:t xml:space="preserve"> they would be able to manage their own engagements.</w:t>
      </w:r>
      <w:r w:rsidRPr="00AB432F">
        <w:t xml:space="preserve"> </w:t>
      </w:r>
      <w:r w:rsidRPr="00AB432F">
        <w:t xml:space="preserve">Of </w:t>
      </w:r>
      <w:r w:rsidRPr="00AB432F">
        <w:t>course</w:t>
      </w:r>
      <w:r w:rsidRPr="00AB432F">
        <w:t>,</w:t>
      </w:r>
      <w:r w:rsidRPr="00AB432F">
        <w:t xml:space="preserve"> the level and the capacity at which this was done cannot be compared to what the institution can</w:t>
      </w:r>
      <w:r w:rsidRPr="00AB432F">
        <w:t xml:space="preserve"> manage on its own at this time.</w:t>
      </w:r>
      <w:r w:rsidRPr="00AB432F">
        <w:t xml:space="preserve"> </w:t>
      </w:r>
    </w:p>
    <w:p w:rsidR="00E55226" w:rsidRPr="00AB432F" w:rsidP="00FA4D52">
      <w:pPr>
        <w:pStyle w:val="Answer"/>
      </w:pPr>
      <w:r w:rsidRPr="00AB432F">
        <w:t xml:space="preserve">Back </w:t>
      </w:r>
      <w:r w:rsidRPr="00AB432F">
        <w:t>to the point of staggering</w:t>
      </w:r>
      <w:r w:rsidRPr="00AB432F">
        <w:t>,</w:t>
      </w:r>
      <w:r w:rsidRPr="00AB432F">
        <w:t xml:space="preserve"> partnering and making this a process</w:t>
      </w:r>
      <w:r w:rsidRPr="00AB432F">
        <w:t xml:space="preserve">, it </w:t>
      </w:r>
      <w:r w:rsidRPr="00AB432F">
        <w:t>is just like Nana was saying</w:t>
      </w:r>
      <w:r w:rsidRPr="00AB432F">
        <w:t>.</w:t>
      </w:r>
      <w:r w:rsidRPr="00AB432F">
        <w:t xml:space="preserve"> </w:t>
      </w:r>
      <w:r w:rsidRPr="00AB432F">
        <w:t xml:space="preserve">It </w:t>
      </w:r>
      <w:r w:rsidRPr="00AB432F">
        <w:t xml:space="preserve">is difficult to tell your baby, “I stopped breastfeeding today and that is </w:t>
      </w:r>
      <w:r w:rsidRPr="00AB432F">
        <w:t>i</w:t>
      </w:r>
      <w:r w:rsidRPr="00AB432F">
        <w:t>t</w:t>
      </w:r>
      <w:r w:rsidRPr="00AB432F">
        <w:t>”.</w:t>
      </w:r>
      <w:r w:rsidRPr="00AB432F">
        <w:t xml:space="preserve"> </w:t>
      </w:r>
      <w:r w:rsidRPr="00AB432F">
        <w:t>You have to balance that with other</w:t>
      </w:r>
      <w:r w:rsidRPr="00AB432F">
        <w:t xml:space="preserve"> foods</w:t>
      </w:r>
      <w:r w:rsidRPr="00AB432F">
        <w:t xml:space="preserve"> and </w:t>
      </w:r>
      <w:r w:rsidRPr="00AB432F">
        <w:t>wean off at some point.</w:t>
      </w:r>
      <w:r w:rsidRPr="00AB432F">
        <w:t xml:space="preserve"> </w:t>
      </w:r>
      <w:r w:rsidRPr="00AB432F">
        <w:t>How do we manage that weaning-</w:t>
      </w:r>
      <w:r w:rsidRPr="00AB432F">
        <w:t>off process in a manner that ensures sustainability?</w:t>
      </w:r>
      <w:r w:rsidRPr="00AB432F">
        <w:t xml:space="preserve"> </w:t>
      </w:r>
      <w:r w:rsidRPr="00AB432F">
        <w:t xml:space="preserve">What do we need to </w:t>
      </w:r>
      <w:r w:rsidRPr="00AB432F">
        <w:t>do</w:t>
      </w:r>
      <w:r w:rsidRPr="00AB432F">
        <w:t xml:space="preserve"> together to ensure that</w:t>
      </w:r>
      <w:r w:rsidRPr="00AB432F">
        <w:t>,</w:t>
      </w:r>
      <w:r w:rsidRPr="00AB432F">
        <w:t xml:space="preserve"> giving ourselves this amount of time</w:t>
      </w:r>
      <w:r w:rsidRPr="00AB432F">
        <w:t>,</w:t>
      </w:r>
      <w:r w:rsidRPr="00AB432F">
        <w:t xml:space="preserve"> we should be able to see these things happening?</w:t>
      </w:r>
      <w:r w:rsidRPr="00AB432F">
        <w:t xml:space="preserve"> </w:t>
      </w:r>
    </w:p>
    <w:p w:rsidR="00FA4D52" w:rsidRPr="00AB432F" w:rsidP="00FA4D52">
      <w:pPr>
        <w:pStyle w:val="Answer"/>
      </w:pPr>
      <w:r w:rsidRPr="00AB432F">
        <w:t>For</w:t>
      </w:r>
      <w:r w:rsidRPr="00AB432F">
        <w:t xml:space="preserve"> instance, if you were providing support to education</w:t>
      </w:r>
      <w:r w:rsidRPr="00AB432F">
        <w:t xml:space="preserve">—and </w:t>
      </w:r>
      <w:r w:rsidRPr="00AB432F">
        <w:t xml:space="preserve">our education ministries are receiving technical assistance, </w:t>
      </w:r>
      <w:r w:rsidRPr="00AB432F">
        <w:t xml:space="preserve">so </w:t>
      </w:r>
      <w:r w:rsidRPr="00AB432F">
        <w:t xml:space="preserve">cross-learning and peer reviews </w:t>
      </w:r>
      <w:r w:rsidRPr="00AB432F">
        <w:t xml:space="preserve">are </w:t>
      </w:r>
      <w:r w:rsidRPr="00AB432F">
        <w:t>happening</w:t>
      </w:r>
      <w:r w:rsidRPr="00AB432F">
        <w:t xml:space="preserve">—there </w:t>
      </w:r>
      <w:r w:rsidRPr="00AB432F">
        <w:t xml:space="preserve">would be an opportunity to see in the course of time that they are on their </w:t>
      </w:r>
      <w:r w:rsidRPr="00AB432F">
        <w:t>feet</w:t>
      </w:r>
      <w:r w:rsidRPr="00AB432F">
        <w:t>;</w:t>
      </w:r>
      <w:r w:rsidRPr="00AB432F">
        <w:t xml:space="preserve"> they are crawling</w:t>
      </w:r>
      <w:r w:rsidRPr="00AB432F">
        <w:t>;</w:t>
      </w:r>
      <w:r w:rsidRPr="00AB432F">
        <w:t xml:space="preserve"> this is possible within this time</w:t>
      </w:r>
      <w:r w:rsidRPr="00AB432F">
        <w:t>,</w:t>
      </w:r>
      <w:r w:rsidRPr="00AB432F">
        <w:t xml:space="preserve"> giving some level of support.</w:t>
      </w:r>
      <w:r w:rsidRPr="00AB432F">
        <w:t xml:space="preserve"> </w:t>
      </w:r>
      <w:r w:rsidRPr="00AB432F">
        <w:t xml:space="preserve">This </w:t>
      </w:r>
      <w:r w:rsidRPr="00AB432F">
        <w:t>needs to be done to ensure sustainability goes on.</w:t>
      </w:r>
      <w:r w:rsidRPr="00AB432F">
        <w:t xml:space="preserve"> </w:t>
      </w:r>
      <w:r w:rsidRPr="00AB432F">
        <w:t>We need to continue to work together.</w:t>
      </w:r>
      <w:r w:rsidRPr="00AB432F">
        <w:t xml:space="preserve"> </w:t>
      </w:r>
      <w:r w:rsidRPr="00AB432F">
        <w:t>We</w:t>
      </w:r>
      <w:r w:rsidRPr="00AB432F">
        <w:t xml:space="preserve"> need to balance breastfeeding and weaning</w:t>
      </w:r>
      <w:r w:rsidRPr="00AB432F">
        <w:t xml:space="preserve"> with</w:t>
      </w:r>
      <w:r w:rsidRPr="00AB432F">
        <w:t xml:space="preserve"> solid meals, until suc</w:t>
      </w:r>
      <w:r w:rsidRPr="00AB432F">
        <w:t>h a time as we think it is good to pull back and focus on just governance and economics.</w:t>
      </w:r>
    </w:p>
    <w:p w:rsidR="00AB2034" w:rsidRPr="00AB432F" w:rsidP="00FA4D52">
      <w:pPr>
        <w:pStyle w:val="Answer"/>
      </w:pPr>
      <w:sdt>
        <w:sdtPr>
          <w:alias w:val="Witness"/>
          <w:id w:val="-352269439"/>
          <w:placeholder>
            <w:docPart w:val="DefaultPlaceholder_1082065158"/>
          </w:placeholder>
          <w:richText/>
        </w:sdtPr>
        <w:sdtContent>
          <w:r w:rsidRPr="00AB432F">
            <w:rPr>
              <w:b/>
              <w:i/>
            </w:rPr>
            <w:t>Nana Afadzinu:</w:t>
          </w:r>
          <w:r w:rsidRPr="00AB432F">
            <w:rPr>
              <w:b/>
            </w:rPr>
            <w:t xml:space="preserve"> </w:t>
          </w:r>
        </w:sdtContent>
      </w:sdt>
      <w:r w:rsidRPr="00AB432F">
        <w:t xml:space="preserve">Specifically </w:t>
      </w:r>
      <w:r w:rsidRPr="00AB432F">
        <w:t>for civil society</w:t>
      </w:r>
      <w:r w:rsidRPr="00AB432F">
        <w:t>,</w:t>
      </w:r>
      <w:r w:rsidRPr="00AB432F">
        <w:t xml:space="preserve"> </w:t>
      </w:r>
      <w:r w:rsidRPr="00AB432F">
        <w:t xml:space="preserve">it </w:t>
      </w:r>
      <w:r w:rsidRPr="00AB432F">
        <w:t>would be very helpful to provide the kind of support that helps build their institutions and enable</w:t>
      </w:r>
      <w:r w:rsidRPr="00AB432F">
        <w:t>s</w:t>
      </w:r>
      <w:r w:rsidRPr="00AB432F">
        <w:t xml:space="preserve"> them to be in </w:t>
      </w:r>
      <w:r w:rsidRPr="00AB432F">
        <w:t>a position where they can look at it.</w:t>
      </w:r>
      <w:r w:rsidRPr="00AB432F">
        <w:t xml:space="preserve"> </w:t>
      </w:r>
      <w:r w:rsidRPr="00AB432F">
        <w:t xml:space="preserve">The Ghanaian </w:t>
      </w:r>
      <w:r w:rsidRPr="00AB432F">
        <w:t>Government</w:t>
      </w:r>
      <w:r w:rsidRPr="00AB432F">
        <w:t xml:space="preserve"> do</w:t>
      </w:r>
      <w:r w:rsidRPr="00AB432F">
        <w:t xml:space="preserve"> not support civil society.</w:t>
      </w:r>
      <w:r w:rsidRPr="00AB432F">
        <w:t xml:space="preserve"> </w:t>
      </w:r>
      <w:r w:rsidRPr="00AB432F">
        <w:t>They do</w:t>
      </w:r>
      <w:r w:rsidRPr="00AB432F">
        <w:t xml:space="preserve"> not give funding to civil society, like the UK supports its civil society.</w:t>
      </w:r>
      <w:r w:rsidRPr="00AB432F">
        <w:t xml:space="preserve"> </w:t>
      </w:r>
      <w:r w:rsidRPr="00AB432F">
        <w:t>Civil society in Ghana depends a lot on external donor funding.</w:t>
      </w:r>
      <w:r w:rsidRPr="00AB432F">
        <w:t xml:space="preserve"> </w:t>
      </w:r>
      <w:r w:rsidRPr="00AB432F">
        <w:t xml:space="preserve">Even </w:t>
      </w:r>
      <w:r w:rsidRPr="00AB432F">
        <w:t>though we ar</w:t>
      </w:r>
      <w:r w:rsidRPr="00AB432F">
        <w:t xml:space="preserve">e working on building the local philanthropic culture, there is still some way to go to get that kind of philanthropy to support </w:t>
      </w:r>
      <w:r w:rsidRPr="00AB432F">
        <w:t>social justice work, social protection and social accountability.</w:t>
      </w:r>
      <w:r w:rsidRPr="00AB432F">
        <w:t xml:space="preserve"> </w:t>
      </w:r>
      <w:r w:rsidRPr="00AB432F">
        <w:t>To do that, we need to have the capacity</w:t>
      </w:r>
      <w:r w:rsidRPr="00AB432F">
        <w:t>.</w:t>
      </w:r>
      <w:r w:rsidRPr="00AB432F">
        <w:t xml:space="preserve"> </w:t>
      </w:r>
    </w:p>
    <w:p w:rsidR="00FA4D52" w:rsidRPr="00AB432F" w:rsidP="00FA4D52">
      <w:pPr>
        <w:pStyle w:val="Answer"/>
      </w:pPr>
      <w:r w:rsidRPr="00AB432F">
        <w:t>I believe that tha</w:t>
      </w:r>
      <w:r w:rsidRPr="00AB432F">
        <w:t>t is one area, because a lot of the funding is about projects</w:t>
      </w:r>
      <w:r w:rsidRPr="00AB432F">
        <w:t xml:space="preserve"> and </w:t>
      </w:r>
      <w:r w:rsidRPr="00AB432F">
        <w:t>activities.</w:t>
      </w:r>
      <w:r w:rsidRPr="00AB432F">
        <w:t xml:space="preserve"> </w:t>
      </w:r>
      <w:r w:rsidRPr="00AB432F">
        <w:t xml:space="preserve">We need to look at strengthening the institutions that do those activities, so that they can be agile, </w:t>
      </w:r>
      <w:r w:rsidRPr="00AB432F">
        <w:t>be nimble, respond to issues,</w:t>
      </w:r>
      <w:r w:rsidRPr="00AB432F">
        <w:t xml:space="preserve"> raise their own funds, and have </w:t>
      </w:r>
      <w:r w:rsidRPr="00AB432F">
        <w:t>reserves</w:t>
      </w:r>
      <w:r w:rsidRPr="00AB432F">
        <w:t>.</w:t>
      </w:r>
      <w:r w:rsidRPr="00AB432F">
        <w:t xml:space="preserve"> </w:t>
      </w:r>
      <w:r w:rsidRPr="00AB432F">
        <w:t>I a</w:t>
      </w:r>
      <w:r w:rsidRPr="00AB432F">
        <w:t>m on a number of boards and some of the</w:t>
      </w:r>
      <w:r w:rsidRPr="00AB432F">
        <w:t>m,</w:t>
      </w:r>
      <w:r w:rsidRPr="00AB432F">
        <w:t xml:space="preserve"> UK organisations</w:t>
      </w:r>
      <w:r w:rsidRPr="00AB432F">
        <w:t>,</w:t>
      </w:r>
      <w:r w:rsidRPr="00AB432F">
        <w:t xml:space="preserve"> have </w:t>
      </w:r>
      <w:r w:rsidRPr="00AB432F">
        <w:t>reserves</w:t>
      </w:r>
      <w:r w:rsidRPr="00AB432F">
        <w:t>.</w:t>
      </w:r>
      <w:r w:rsidRPr="00AB432F">
        <w:t xml:space="preserve"> </w:t>
      </w:r>
      <w:r w:rsidRPr="00AB432F">
        <w:t xml:space="preserve">Many of the organisations </w:t>
      </w:r>
      <w:r w:rsidRPr="00AB432F">
        <w:t>here do not</w:t>
      </w:r>
      <w:r w:rsidRPr="00AB432F">
        <w:t>.</w:t>
      </w:r>
    </w:p>
    <w:p w:rsidR="00BA1927" w:rsidRPr="00AB432F" w:rsidP="00FA4D52">
      <w:pPr>
        <w:pStyle w:val="Answer"/>
      </w:pPr>
      <w:r w:rsidRPr="00AB432F">
        <w:t>Those are some of the challenges that we face.</w:t>
      </w:r>
      <w:r w:rsidRPr="00AB432F">
        <w:t xml:space="preserve"> </w:t>
      </w:r>
      <w:r w:rsidRPr="00AB432F">
        <w:t xml:space="preserve">Knowing </w:t>
      </w:r>
      <w:r w:rsidRPr="00AB432F">
        <w:t xml:space="preserve">the critical role that civil society plays in ensuring Ghana stays where it is and </w:t>
      </w:r>
      <w:r w:rsidRPr="00AB432F">
        <w:t xml:space="preserve">grows in its </w:t>
      </w:r>
      <w:r w:rsidRPr="00AB432F">
        <w:t>democracy</w:t>
      </w:r>
      <w:r w:rsidRPr="00AB432F">
        <w:t>,</w:t>
      </w:r>
      <w:r w:rsidRPr="00AB432F">
        <w:t xml:space="preserve"> democratic development and sustainable development, we need to support civil society to be strong and resilient.</w:t>
      </w:r>
    </w:p>
    <w:p w:rsidR="00BA1927" w:rsidRPr="00AB432F" w:rsidP="00BA1927">
      <w:pPr>
        <w:pStyle w:val="Question"/>
      </w:pPr>
      <w:sdt>
        <w:sdtPr>
          <w:alias w:val="Member"/>
          <w:tag w:val="&lt;Member mnisId='1604' dodsId='61606'&gt;"/>
          <w:id w:val="1475948847"/>
          <w:placeholder>
            <w:docPart w:val="DefaultPlaceholder_1082065158"/>
          </w:placeholder>
          <w:richText/>
        </w:sdtPr>
        <w:sdtContent>
          <w:r w:rsidRPr="00AB432F">
            <w:rPr>
              <w:b/>
            </w:rPr>
            <w:t xml:space="preserve">Mr </w:t>
          </w:r>
          <w:r w:rsidRPr="00AB432F">
            <w:rPr>
              <w:b/>
            </w:rPr>
            <w:t>Sharma:</w:t>
          </w:r>
        </w:sdtContent>
      </w:sdt>
      <w:r w:rsidRPr="00AB432F">
        <w:t xml:space="preserve"> Aaron, how can donors support successful transition in developing countries in general?</w:t>
      </w:r>
    </w:p>
    <w:p w:rsidR="00BA1927" w:rsidRPr="00AB432F" w:rsidP="00BA1927">
      <w:pPr>
        <w:pStyle w:val="Answer"/>
      </w:pPr>
      <w:sdt>
        <w:sdtPr>
          <w:alias w:val="Witness"/>
          <w:id w:val="868798442"/>
          <w:placeholder>
            <w:docPart w:val="DefaultPlaceholder_1082065158"/>
          </w:placeholder>
          <w:richText/>
        </w:sdtPr>
        <w:sdtContent>
          <w:r w:rsidRPr="00AB432F">
            <w:rPr>
              <w:b/>
              <w:i/>
            </w:rPr>
            <w:t>Aaron Oxley:</w:t>
          </w:r>
          <w:r w:rsidRPr="00AB432F">
            <w:rPr>
              <w:b/>
            </w:rPr>
            <w:t xml:space="preserve"> </w:t>
          </w:r>
        </w:sdtContent>
      </w:sdt>
      <w:r w:rsidRPr="00AB432F">
        <w:t>The</w:t>
      </w:r>
      <w:r w:rsidRPr="00AB432F">
        <w:t xml:space="preserve">re are a number of ways </w:t>
      </w:r>
      <w:r w:rsidRPr="00AB432F">
        <w:t>in which</w:t>
      </w:r>
      <w:r w:rsidRPr="00AB432F">
        <w:t xml:space="preserve"> donors can do this more broadly.</w:t>
      </w:r>
      <w:r w:rsidRPr="00AB432F">
        <w:t xml:space="preserve"> </w:t>
      </w:r>
      <w:r w:rsidRPr="00AB432F">
        <w:t xml:space="preserve">We </w:t>
      </w:r>
      <w:r w:rsidRPr="00AB432F">
        <w:t xml:space="preserve">think </w:t>
      </w:r>
      <w:r w:rsidRPr="00AB432F">
        <w:t xml:space="preserve">that, as </w:t>
      </w:r>
      <w:r w:rsidRPr="00AB432F">
        <w:t>part of sustainability and transition, citizen voice is incredibly important.</w:t>
      </w:r>
      <w:r w:rsidRPr="00AB432F">
        <w:t xml:space="preserve"> </w:t>
      </w:r>
      <w:r w:rsidRPr="00AB432F">
        <w:t xml:space="preserve">The experiences and accounts of civil </w:t>
      </w:r>
      <w:r w:rsidRPr="00AB432F">
        <w:t>society</w:t>
      </w:r>
      <w:r w:rsidRPr="00AB432F">
        <w:t xml:space="preserve"> and a</w:t>
      </w:r>
      <w:r w:rsidRPr="00AB432F">
        <w:t>ffected communities, and the potential impa</w:t>
      </w:r>
      <w:r w:rsidRPr="00AB432F">
        <w:t>ct of transition decisions</w:t>
      </w:r>
      <w:r w:rsidRPr="00AB432F">
        <w:t>,</w:t>
      </w:r>
      <w:r w:rsidRPr="00AB432F">
        <w:t xml:space="preserve"> have to be heard in the decision-making processes surrounding transition.</w:t>
      </w:r>
      <w:r w:rsidRPr="00AB432F">
        <w:t xml:space="preserve"> </w:t>
      </w:r>
      <w:r w:rsidRPr="00AB432F">
        <w:t xml:space="preserve">It was great to hear ICAI involving so many Ghanaians in </w:t>
      </w:r>
      <w:r w:rsidRPr="00AB432F">
        <w:t>its</w:t>
      </w:r>
      <w:r w:rsidRPr="00AB432F">
        <w:t xml:space="preserve"> analysis and review.</w:t>
      </w:r>
      <w:r w:rsidRPr="00AB432F">
        <w:t xml:space="preserve"> </w:t>
      </w:r>
      <w:r w:rsidRPr="00AB432F">
        <w:t>That sort of thing is really important.</w:t>
      </w:r>
    </w:p>
    <w:p w:rsidR="00BA1927" w:rsidRPr="00AB432F" w:rsidP="00BA1927">
      <w:pPr>
        <w:pStyle w:val="Answer"/>
      </w:pPr>
      <w:r w:rsidRPr="00AB432F">
        <w:t>Maybe linking to the previous qu</w:t>
      </w:r>
      <w:r w:rsidRPr="00AB432F">
        <w:t xml:space="preserve">estion around sustainability, if a national </w:t>
      </w:r>
      <w:r w:rsidRPr="00AB432F">
        <w:t>Government</w:t>
      </w:r>
      <w:r w:rsidRPr="00AB432F">
        <w:t xml:space="preserve"> do</w:t>
      </w:r>
      <w:r w:rsidRPr="00AB432F">
        <w:t xml:space="preserve"> not have</w:t>
      </w:r>
      <w:r w:rsidRPr="00AB432F">
        <w:t xml:space="preserve"> mechanisms in place that allow</w:t>
      </w:r>
      <w:r w:rsidRPr="00AB432F">
        <w:t xml:space="preserve"> </w:t>
      </w:r>
      <w:r w:rsidRPr="00AB432F">
        <w:t>them</w:t>
      </w:r>
      <w:r w:rsidRPr="00AB432F">
        <w:t xml:space="preserve"> to do social contracting, for example, that is a huge barrier to the ability for the </w:t>
      </w:r>
      <w:r w:rsidRPr="00AB432F">
        <w:t>Government</w:t>
      </w:r>
      <w:r w:rsidRPr="00AB432F">
        <w:t xml:space="preserve"> to continue fund</w:t>
      </w:r>
      <w:r w:rsidRPr="00AB432F">
        <w:t>ing</w:t>
      </w:r>
      <w:r w:rsidRPr="00AB432F">
        <w:t xml:space="preserve"> the civil society elements of bilater</w:t>
      </w:r>
      <w:r w:rsidRPr="00AB432F">
        <w:t>al and multilateral programmes</w:t>
      </w:r>
      <w:r w:rsidRPr="00AB432F">
        <w:t>.</w:t>
      </w:r>
      <w:r w:rsidRPr="00AB432F">
        <w:t xml:space="preserve"> </w:t>
      </w:r>
      <w:r w:rsidRPr="00AB432F">
        <w:t xml:space="preserve">The </w:t>
      </w:r>
      <w:r w:rsidRPr="00AB432F">
        <w:t>services provided by really good civil society organisations could well disappear simply because the legal framework</w:t>
      </w:r>
      <w:r w:rsidRPr="00AB432F">
        <w:t>s</w:t>
      </w:r>
      <w:r w:rsidRPr="00AB432F">
        <w:t xml:space="preserve"> or the institutional norms of doing social contracting are not in place.</w:t>
      </w:r>
      <w:r w:rsidRPr="00AB432F">
        <w:t xml:space="preserve"> </w:t>
      </w:r>
      <w:r w:rsidRPr="00AB432F">
        <w:t>It is not only about DFID and</w:t>
      </w:r>
      <w:r w:rsidRPr="00AB432F">
        <w:t xml:space="preserve"> other donors being able to provide direct programmatic support.</w:t>
      </w:r>
    </w:p>
    <w:p w:rsidR="00BA1927" w:rsidRPr="00AB432F" w:rsidP="00BA1927">
      <w:pPr>
        <w:pStyle w:val="Answer"/>
      </w:pPr>
      <w:r w:rsidRPr="00AB432F">
        <w:t xml:space="preserve">Generally speaking, one of the most important things donors can do to support and do good transitions is to take a step back from primarily focusing on gross national income as the indicator </w:t>
      </w:r>
      <w:r w:rsidRPr="00AB432F">
        <w:t>and the trigger.</w:t>
      </w:r>
      <w:r w:rsidRPr="00AB432F">
        <w:t xml:space="preserve"> </w:t>
      </w:r>
      <w:r w:rsidRPr="00AB432F">
        <w:t>Different donors in different countries do that differently, with different degrees of rigour.</w:t>
      </w:r>
      <w:r w:rsidRPr="00AB432F">
        <w:t xml:space="preserve"> </w:t>
      </w:r>
      <w:r w:rsidRPr="00AB432F">
        <w:t xml:space="preserve">Issues </w:t>
      </w:r>
      <w:r w:rsidRPr="00AB432F">
        <w:t xml:space="preserve">such as </w:t>
      </w:r>
      <w:r w:rsidRPr="00AB432F">
        <w:t>the poverty rate, public health, d</w:t>
      </w:r>
      <w:r w:rsidRPr="00AB432F">
        <w:t>isease burden, education levels and</w:t>
      </w:r>
      <w:r w:rsidRPr="00AB432F">
        <w:t xml:space="preserve"> inequity within a country are all incredibly important crit</w:t>
      </w:r>
      <w:r w:rsidRPr="00AB432F">
        <w:t>eria to help analyse what a good transition looks like, where and how it could happen, and where areas of focus need to be made.</w:t>
      </w:r>
    </w:p>
    <w:p w:rsidR="00266B6F" w:rsidRPr="00AB432F" w:rsidP="00C92C76">
      <w:pPr>
        <w:pStyle w:val="Answer"/>
      </w:pPr>
      <w:r w:rsidRPr="00AB432F">
        <w:t>That context really matters.</w:t>
      </w:r>
      <w:r w:rsidRPr="00AB432F">
        <w:t xml:space="preserve"> </w:t>
      </w:r>
      <w:r w:rsidRPr="00AB432F">
        <w:t>That needs to be deployed in fact, not just in theory.</w:t>
      </w:r>
      <w:r w:rsidRPr="00AB432F">
        <w:t xml:space="preserve"> </w:t>
      </w:r>
      <w:r w:rsidRPr="00AB432F">
        <w:t xml:space="preserve">We hear a lot from different donors, and </w:t>
      </w:r>
      <w:r w:rsidRPr="00AB432F">
        <w:t>occasion</w:t>
      </w:r>
      <w:r w:rsidRPr="00AB432F">
        <w:t>ally from DFID, about how multi</w:t>
      </w:r>
      <w:r w:rsidRPr="00AB432F">
        <w:t>dimensional analys</w:t>
      </w:r>
      <w:r w:rsidRPr="00AB432F">
        <w:t>e</w:t>
      </w:r>
      <w:r w:rsidRPr="00AB432F">
        <w:t>s are used</w:t>
      </w:r>
      <w:r w:rsidRPr="00AB432F">
        <w:t>.</w:t>
      </w:r>
      <w:r w:rsidRPr="00AB432F">
        <w:t xml:space="preserve"> </w:t>
      </w:r>
      <w:r w:rsidRPr="00AB432F">
        <w:t xml:space="preserve">We </w:t>
      </w:r>
      <w:r w:rsidRPr="00AB432F">
        <w:t>also hear about how the</w:t>
      </w:r>
      <w:r w:rsidRPr="00AB432F">
        <w:t xml:space="preserve"> most important of these is GNI</w:t>
      </w:r>
      <w:r w:rsidRPr="00AB432F">
        <w:t xml:space="preserve"> and it </w:t>
      </w:r>
      <w:r w:rsidRPr="00AB432F">
        <w:t xml:space="preserve">always </w:t>
      </w:r>
      <w:r w:rsidRPr="00AB432F">
        <w:t>comes back to GNI.</w:t>
      </w:r>
      <w:r w:rsidRPr="00AB432F">
        <w:t xml:space="preserve"> </w:t>
      </w:r>
      <w:r w:rsidRPr="00AB432F">
        <w:t>Frankly, we are all very smart people.</w:t>
      </w:r>
      <w:r w:rsidRPr="00AB432F">
        <w:t xml:space="preserve"> </w:t>
      </w:r>
      <w:r w:rsidRPr="00AB432F">
        <w:t>That is just not good enough.</w:t>
      </w:r>
      <w:r w:rsidRPr="00AB432F">
        <w:t xml:space="preserve"> </w:t>
      </w:r>
      <w:r w:rsidRPr="00AB432F">
        <w:t>We need to be able to do b</w:t>
      </w:r>
      <w:r w:rsidRPr="00AB432F">
        <w:t>etter.</w:t>
      </w:r>
      <w:r w:rsidRPr="00AB432F">
        <w:t xml:space="preserve"> </w:t>
      </w:r>
    </w:p>
    <w:p w:rsidR="00266B6F" w:rsidRPr="00AB432F" w:rsidP="00266B6F">
      <w:pPr>
        <w:pStyle w:val="Question"/>
      </w:pPr>
      <w:sdt>
        <w:sdtPr>
          <w:alias w:val="Member"/>
          <w:tag w:val="&lt;Member mnisId='4819' dodsId=''&gt;"/>
          <w:id w:val="-1713722187"/>
          <w:placeholder>
            <w:docPart w:val="DefaultPlaceholder_1082065158"/>
          </w:placeholder>
          <w:richText/>
        </w:sdtPr>
        <w:sdtContent>
          <w:r w:rsidRPr="00AB432F">
            <w:rPr>
              <w:b/>
            </w:rPr>
            <w:t>Chair:</w:t>
          </w:r>
        </w:sdtContent>
      </w:sdt>
      <w:r w:rsidRPr="00AB432F">
        <w:t xml:space="preserve"> I have a question for Sally.</w:t>
      </w:r>
      <w:r w:rsidRPr="00AB432F">
        <w:t xml:space="preserve"> </w:t>
      </w:r>
      <w:r w:rsidRPr="00AB432F">
        <w:t xml:space="preserve">Earlier we heard the </w:t>
      </w:r>
      <w:r w:rsidRPr="00AB432F">
        <w:t>Minister</w:t>
      </w:r>
      <w:r w:rsidRPr="00AB432F">
        <w:t xml:space="preserve"> commit to the UK retaining its focus on girls’ education</w:t>
      </w:r>
      <w:r w:rsidRPr="00AB432F">
        <w:t>.</w:t>
      </w:r>
      <w:r w:rsidRPr="00AB432F">
        <w:t xml:space="preserve"> </w:t>
      </w:r>
      <w:r w:rsidRPr="00AB432F">
        <w:t xml:space="preserve">You </w:t>
      </w:r>
      <w:r w:rsidRPr="00AB432F">
        <w:t>have talked a bit about that in Ghana.</w:t>
      </w:r>
      <w:r w:rsidRPr="00AB432F">
        <w:t xml:space="preserve"> </w:t>
      </w:r>
      <w:r w:rsidRPr="00AB432F">
        <w:t>I wondered if you could give us some very specific examples of the challenges o</w:t>
      </w:r>
      <w:r w:rsidRPr="00AB432F">
        <w:t>n the ground</w:t>
      </w:r>
      <w:r w:rsidRPr="00AB432F">
        <w:t>.</w:t>
      </w:r>
      <w:r w:rsidRPr="00AB432F">
        <w:t xml:space="preserve"> I presume it is extremely different from the UK where we have social distancing in classrooms, bubbles for school groups,</w:t>
      </w:r>
      <w:r w:rsidRPr="00AB432F">
        <w:t xml:space="preserve"> and</w:t>
      </w:r>
      <w:r w:rsidRPr="00AB432F">
        <w:t xml:space="preserve"> </w:t>
      </w:r>
      <w:r w:rsidRPr="00AB432F">
        <w:t xml:space="preserve">much more </w:t>
      </w:r>
      <w:r w:rsidRPr="00AB432F">
        <w:t>access to running water where children can wash their hands and have their food prepared.</w:t>
      </w:r>
      <w:r w:rsidRPr="00AB432F">
        <w:t xml:space="preserve"> </w:t>
      </w:r>
      <w:r w:rsidRPr="00AB432F">
        <w:t>It would be help</w:t>
      </w:r>
      <w:r w:rsidRPr="00AB432F">
        <w:t xml:space="preserve">ful to hear on the ground what it </w:t>
      </w:r>
      <w:r w:rsidRPr="00AB432F">
        <w:t xml:space="preserve">is like for schools. What </w:t>
      </w:r>
      <w:r w:rsidRPr="00AB432F">
        <w:t>is the current situation</w:t>
      </w:r>
      <w:r w:rsidRPr="00AB432F">
        <w:t>?</w:t>
      </w:r>
    </w:p>
    <w:p w:rsidR="00266B6F" w:rsidRPr="00AB432F" w:rsidP="00266B6F">
      <w:pPr>
        <w:pStyle w:val="Answer"/>
      </w:pPr>
      <w:sdt>
        <w:sdtPr>
          <w:alias w:val="Witness"/>
          <w:id w:val="399255258"/>
          <w:placeholder>
            <w:docPart w:val="DefaultPlaceholder_1082065158"/>
          </w:placeholder>
          <w:richText/>
        </w:sdtPr>
        <w:sdtContent>
          <w:r w:rsidRPr="00AB432F">
            <w:rPr>
              <w:b/>
              <w:i/>
            </w:rPr>
            <w:t>Sally Ofori-Yeboah:</w:t>
          </w:r>
          <w:r w:rsidRPr="00AB432F">
            <w:rPr>
              <w:b/>
            </w:rPr>
            <w:t xml:space="preserve"> </w:t>
          </w:r>
        </w:sdtContent>
      </w:sdt>
      <w:r w:rsidRPr="00AB432F">
        <w:t xml:space="preserve">I like to refer to them as </w:t>
      </w:r>
      <w:r w:rsidRPr="00AB432F">
        <w:t>young women</w:t>
      </w:r>
      <w:r w:rsidRPr="00AB432F">
        <w:t>; forgive me</w:t>
      </w:r>
      <w:r w:rsidRPr="00AB432F">
        <w:t>.</w:t>
      </w:r>
      <w:r w:rsidRPr="00AB432F">
        <w:t xml:space="preserve"> </w:t>
      </w:r>
      <w:r w:rsidRPr="00AB432F">
        <w:t>The young women are home</w:t>
      </w:r>
      <w:r w:rsidRPr="00AB432F">
        <w:t>.</w:t>
      </w:r>
      <w:r w:rsidRPr="00AB432F">
        <w:t xml:space="preserve"> </w:t>
      </w:r>
      <w:r w:rsidRPr="00AB432F">
        <w:t xml:space="preserve">They </w:t>
      </w:r>
      <w:r w:rsidRPr="00AB432F">
        <w:t>have been home for some time.</w:t>
      </w:r>
      <w:r w:rsidRPr="00AB432F">
        <w:t xml:space="preserve"> </w:t>
      </w:r>
      <w:r w:rsidRPr="00AB432F">
        <w:t xml:space="preserve">As an </w:t>
      </w:r>
      <w:r w:rsidRPr="00AB432F">
        <w:t>organisation</w:t>
      </w:r>
      <w:r w:rsidRPr="00AB432F">
        <w:t>,</w:t>
      </w:r>
      <w:r w:rsidRPr="00AB432F">
        <w:t xml:space="preserve"> we have done tw</w:t>
      </w:r>
      <w:r w:rsidRPr="00AB432F">
        <w:t xml:space="preserve">o situational analyses with the various age groups, </w:t>
      </w:r>
      <w:r w:rsidRPr="00AB432F">
        <w:t xml:space="preserve">looking </w:t>
      </w:r>
      <w:r w:rsidRPr="00AB432F">
        <w:t>at secondary students, senior high school students, and then those in tertiary, just to sense-che</w:t>
      </w:r>
      <w:r w:rsidRPr="00AB432F">
        <w:t>ck how staying at home and</w:t>
      </w:r>
      <w:r w:rsidRPr="00AB432F">
        <w:t xml:space="preserve"> how online engagements are going.</w:t>
      </w:r>
      <w:r w:rsidRPr="00AB432F">
        <w:t xml:space="preserve"> </w:t>
      </w:r>
      <w:r w:rsidRPr="00AB432F">
        <w:t xml:space="preserve">We know that the </w:t>
      </w:r>
      <w:r w:rsidRPr="00AB432F">
        <w:t xml:space="preserve">Ministry </w:t>
      </w:r>
      <w:r w:rsidRPr="00AB432F">
        <w:t>set up Ghana</w:t>
      </w:r>
      <w:r w:rsidRPr="00AB432F">
        <w:t xml:space="preserve"> Learning TV to continue </w:t>
      </w:r>
      <w:r w:rsidRPr="00AB432F">
        <w:t>from</w:t>
      </w:r>
      <w:r w:rsidRPr="00AB432F">
        <w:t xml:space="preserve"> academics to students.</w:t>
      </w:r>
      <w:r w:rsidRPr="00AB432F">
        <w:t xml:space="preserve"> </w:t>
      </w:r>
      <w:r w:rsidRPr="00AB432F">
        <w:t xml:space="preserve">It is a channel dedicated </w:t>
      </w:r>
      <w:r w:rsidRPr="00AB432F">
        <w:t xml:space="preserve">to </w:t>
      </w:r>
      <w:r w:rsidRPr="00AB432F">
        <w:t>tuition.</w:t>
      </w:r>
      <w:r w:rsidRPr="00AB432F">
        <w:t xml:space="preserve"> </w:t>
      </w:r>
      <w:r w:rsidRPr="00AB432F">
        <w:t>Unfortunately</w:t>
      </w:r>
      <w:r w:rsidRPr="00AB432F">
        <w:t>,</w:t>
      </w:r>
      <w:r w:rsidRPr="00AB432F">
        <w:t xml:space="preserve"> there are marginalised and deprived communities that do not have access to </w:t>
      </w:r>
      <w:r w:rsidRPr="00AB432F">
        <w:t xml:space="preserve">the </w:t>
      </w:r>
      <w:r w:rsidRPr="00AB432F">
        <w:t xml:space="preserve">internet and </w:t>
      </w:r>
      <w:r w:rsidRPr="00AB432F">
        <w:t>television</w:t>
      </w:r>
      <w:r w:rsidRPr="00AB432F">
        <w:t>.</w:t>
      </w:r>
      <w:r w:rsidRPr="00AB432F">
        <w:t xml:space="preserve"> </w:t>
      </w:r>
      <w:r w:rsidRPr="00AB432F">
        <w:t xml:space="preserve">So </w:t>
      </w:r>
      <w:r w:rsidRPr="00AB432F">
        <w:t xml:space="preserve">many families do not have radios </w:t>
      </w:r>
      <w:r w:rsidRPr="00AB432F">
        <w:t xml:space="preserve">or </w:t>
      </w:r>
      <w:r w:rsidRPr="00AB432F">
        <w:t>digital resources.</w:t>
      </w:r>
      <w:r w:rsidRPr="00AB432F">
        <w:t xml:space="preserve"> </w:t>
      </w:r>
      <w:r w:rsidRPr="00AB432F">
        <w:t xml:space="preserve">All these students are cut out of whatever engagements are happening in the capital city and </w:t>
      </w:r>
      <w:r w:rsidRPr="00AB432F">
        <w:t>the big cities.</w:t>
      </w:r>
    </w:p>
    <w:p w:rsidR="00FA5864" w:rsidRPr="00AB432F" w:rsidP="00FA5864">
      <w:pPr>
        <w:pStyle w:val="Answer"/>
      </w:pPr>
      <w:r w:rsidRPr="00AB432F">
        <w:t xml:space="preserve">When </w:t>
      </w:r>
      <w:r w:rsidRPr="00AB432F">
        <w:t>schools resume</w:t>
      </w:r>
      <w:r w:rsidRPr="00AB432F">
        <w:t>d</w:t>
      </w:r>
      <w:r w:rsidRPr="00AB432F">
        <w:t xml:space="preserve"> for final year students</w:t>
      </w:r>
      <w:r w:rsidRPr="00AB432F">
        <w:t>,</w:t>
      </w:r>
      <w:r w:rsidRPr="00AB432F">
        <w:t xml:space="preserve"> there were conversations </w:t>
      </w:r>
      <w:r w:rsidRPr="00AB432F">
        <w:t>about</w:t>
      </w:r>
      <w:r w:rsidRPr="00AB432F">
        <w:t xml:space="preserve"> whether we have </w:t>
      </w:r>
      <w:r w:rsidRPr="00AB432F">
        <w:t>WASH</w:t>
      </w:r>
      <w:r w:rsidRPr="00AB432F">
        <w:t xml:space="preserve"> facilities in the various schools </w:t>
      </w:r>
      <w:r w:rsidRPr="00AB432F">
        <w:t>to</w:t>
      </w:r>
      <w:r w:rsidRPr="00AB432F">
        <w:t xml:space="preserve"> support all the social distancing protocols</w:t>
      </w:r>
      <w:r w:rsidRPr="00AB432F">
        <w:t>,</w:t>
      </w:r>
      <w:r w:rsidRPr="00AB432F">
        <w:t xml:space="preserve"> washing your hands and all the </w:t>
      </w:r>
      <w:r w:rsidRPr="00AB432F">
        <w:t>WHO</w:t>
      </w:r>
      <w:r w:rsidRPr="00AB432F">
        <w:t xml:space="preserve"> protocols.</w:t>
      </w:r>
      <w:r w:rsidRPr="00AB432F">
        <w:t xml:space="preserve"> </w:t>
      </w:r>
      <w:r w:rsidRPr="00AB432F">
        <w:t>It appears tha</w:t>
      </w:r>
      <w:r w:rsidRPr="00AB432F">
        <w:t xml:space="preserve">t we do not have these in most of our schools, </w:t>
      </w:r>
      <w:r w:rsidRPr="00AB432F">
        <w:t>while</w:t>
      </w:r>
      <w:r w:rsidRPr="00AB432F">
        <w:t xml:space="preserve"> asking them to wash their hands and use nose masks</w:t>
      </w:r>
      <w:r w:rsidRPr="00AB432F">
        <w:t>.</w:t>
      </w:r>
      <w:r w:rsidRPr="00AB432F">
        <w:t xml:space="preserve"> </w:t>
      </w:r>
      <w:r w:rsidRPr="00AB432F">
        <w:t xml:space="preserve">We </w:t>
      </w:r>
      <w:r w:rsidRPr="00AB432F">
        <w:t>have checked with some of our schools since resumption and not every child feels comfortable being in the space</w:t>
      </w:r>
      <w:r w:rsidRPr="00AB432F">
        <w:t xml:space="preserve">, particularly </w:t>
      </w:r>
      <w:r w:rsidRPr="00AB432F">
        <w:t>girls, who need wa</w:t>
      </w:r>
      <w:r w:rsidRPr="00AB432F">
        <w:t xml:space="preserve">ter </w:t>
      </w:r>
      <w:r w:rsidRPr="00AB432F">
        <w:t xml:space="preserve">at some times </w:t>
      </w:r>
      <w:r>
        <w:t>of</w:t>
      </w:r>
      <w:r w:rsidRPr="00AB432F">
        <w:t xml:space="preserve"> the month. They </w:t>
      </w:r>
      <w:r w:rsidRPr="00AB432F">
        <w:t>stay at home</w:t>
      </w:r>
      <w:r w:rsidRPr="00AB432F">
        <w:t>,</w:t>
      </w:r>
      <w:r w:rsidRPr="00AB432F">
        <w:t xml:space="preserve"> because they do not feel comfortable </w:t>
      </w:r>
      <w:r w:rsidRPr="00AB432F">
        <w:t>to be where they are supposed to be or to stay in school at specific times of the month.</w:t>
      </w:r>
      <w:r w:rsidRPr="00AB432F">
        <w:t xml:space="preserve"> </w:t>
      </w:r>
    </w:p>
    <w:p w:rsidR="00FA5864" w:rsidRPr="00AB432F" w:rsidP="00FA5864">
      <w:pPr>
        <w:pStyle w:val="Answer"/>
      </w:pPr>
      <w:r w:rsidRPr="00AB432F">
        <w:t>On that ground, we have young women who are concerned that their families have los</w:t>
      </w:r>
      <w:r w:rsidRPr="00AB432F">
        <w:t>t businesses.</w:t>
      </w:r>
      <w:r w:rsidRPr="00AB432F">
        <w:t xml:space="preserve"> </w:t>
      </w:r>
      <w:r w:rsidRPr="00AB432F">
        <w:t>They are beginning to feel the burden of supporting their family.</w:t>
      </w:r>
      <w:r w:rsidRPr="00AB432F">
        <w:t xml:space="preserve"> </w:t>
      </w:r>
      <w:r w:rsidRPr="00AB432F">
        <w:t>They are asking, “What small business can I start in order to support my family, although I am a student?”</w:t>
      </w:r>
      <w:r w:rsidRPr="00AB432F">
        <w:t xml:space="preserve"> </w:t>
      </w:r>
      <w:r w:rsidRPr="00AB432F">
        <w:t>We are seeing young girls who are overburdened with house chores. Par</w:t>
      </w:r>
      <w:r w:rsidRPr="00AB432F">
        <w:t>ents are yet to appreciate that they are still in school. Even though it is an online session, they need to be given time to study.</w:t>
      </w:r>
      <w:r w:rsidRPr="00AB432F">
        <w:t xml:space="preserve"> </w:t>
      </w:r>
      <w:r w:rsidRPr="00AB432F">
        <w:t>That weight continues to be on the shoulders of young people. Safeguarding conversations and psychosocial support to young p</w:t>
      </w:r>
      <w:r w:rsidRPr="00AB432F">
        <w:t xml:space="preserve">eople—it could be virtual or whatever—and the provision of </w:t>
      </w:r>
      <w:r w:rsidRPr="00AB432F">
        <w:t>these services</w:t>
      </w:r>
      <w:r w:rsidRPr="00AB432F">
        <w:t xml:space="preserve"> in the various communities appears to be extremely important. We should give some attention to that.</w:t>
      </w:r>
    </w:p>
    <w:p w:rsidR="00FA5864" w:rsidRPr="00AB432F" w:rsidP="00FA5864">
      <w:pPr>
        <w:pStyle w:val="Question"/>
      </w:pPr>
      <w:sdt>
        <w:sdtPr>
          <w:alias w:val="Member"/>
          <w:tag w:val="&lt;Member mnisId='4403' dodsId='137565'&gt;"/>
          <w:id w:val="2100360895"/>
          <w:placeholder>
            <w:docPart w:val="DefaultPlaceholder_1082065158"/>
          </w:placeholder>
          <w:richText/>
        </w:sdtPr>
        <w:sdtContent>
          <w:r w:rsidRPr="00AB432F">
            <w:rPr>
              <w:b/>
            </w:rPr>
            <w:t>Chris Law:</w:t>
          </w:r>
        </w:sdtContent>
      </w:sdt>
      <w:r w:rsidRPr="00AB432F">
        <w:t xml:space="preserve"> This is a question for everyone, but I would like to particularly be</w:t>
      </w:r>
      <w:r w:rsidRPr="00AB432F">
        <w:t>gin with Nana and Sally.</w:t>
      </w:r>
      <w:r w:rsidRPr="00AB432F">
        <w:t xml:space="preserve"> </w:t>
      </w:r>
      <w:r w:rsidRPr="00AB432F">
        <w:t xml:space="preserve">I know I only </w:t>
      </w:r>
      <w:r w:rsidRPr="00AB432F">
        <w:t xml:space="preserve">have </w:t>
      </w:r>
      <w:r w:rsidRPr="00AB432F">
        <w:t xml:space="preserve">a few minutes, but what impact will the </w:t>
      </w:r>
      <w:r w:rsidRPr="00AB432F">
        <w:t>Covid</w:t>
      </w:r>
      <w:r w:rsidRPr="00AB432F">
        <w:t xml:space="preserve">-19 </w:t>
      </w:r>
      <w:r w:rsidRPr="00AB432F">
        <w:t>outbreak</w:t>
      </w:r>
      <w:r w:rsidRPr="00AB432F">
        <w:t xml:space="preserve"> have on</w:t>
      </w:r>
      <w:r w:rsidRPr="00AB432F">
        <w:t xml:space="preserve"> the development needs of Ghana</w:t>
      </w:r>
      <w:r w:rsidRPr="00AB432F">
        <w:t xml:space="preserve"> and its transition beyond aid?</w:t>
      </w:r>
    </w:p>
    <w:p w:rsidR="00476068" w:rsidRPr="00AB432F" w:rsidP="00476068">
      <w:pPr>
        <w:pStyle w:val="Answer"/>
      </w:pPr>
      <w:sdt>
        <w:sdtPr>
          <w:alias w:val="Witness"/>
          <w:id w:val="427932450"/>
          <w:placeholder>
            <w:docPart w:val="DefaultPlaceholder_1082065158"/>
          </w:placeholder>
          <w:richText/>
        </w:sdtPr>
        <w:sdtContent>
          <w:r w:rsidRPr="00AB432F">
            <w:rPr>
              <w:b/>
              <w:i/>
            </w:rPr>
            <w:t>Nana Afadzinu:</w:t>
          </w:r>
          <w:r w:rsidRPr="00AB432F">
            <w:rPr>
              <w:b/>
            </w:rPr>
            <w:t xml:space="preserve"> </w:t>
          </w:r>
        </w:sdtContent>
      </w:sdt>
      <w:r w:rsidRPr="00AB432F">
        <w:t>It would have a major impact.</w:t>
      </w:r>
      <w:r w:rsidRPr="00AB432F">
        <w:t xml:space="preserve"> </w:t>
      </w:r>
      <w:r w:rsidRPr="00AB432F">
        <w:t xml:space="preserve">The </w:t>
      </w:r>
      <w:r w:rsidRPr="00AB432F">
        <w:t xml:space="preserve">Finance </w:t>
      </w:r>
      <w:r w:rsidRPr="00AB432F">
        <w:t>Minister</w:t>
      </w:r>
      <w:r w:rsidRPr="00AB432F">
        <w:t xml:space="preserve"> himself</w:t>
      </w:r>
      <w:r w:rsidRPr="00AB432F">
        <w:t>,</w:t>
      </w:r>
      <w:r w:rsidRPr="00AB432F">
        <w:t xml:space="preserve"> sometime in March</w:t>
      </w:r>
      <w:r w:rsidRPr="00AB432F">
        <w:t>,</w:t>
      </w:r>
      <w:r w:rsidRPr="00AB432F">
        <w:t xml:space="preserve"> wrote a paper in the </w:t>
      </w:r>
      <w:r w:rsidRPr="00AB432F">
        <w:rPr>
          <w:i/>
        </w:rPr>
        <w:t>Financial Times</w:t>
      </w:r>
      <w:r w:rsidRPr="00AB432F">
        <w:t xml:space="preserve">, complaining </w:t>
      </w:r>
      <w:r w:rsidRPr="00AB432F">
        <w:t>that</w:t>
      </w:r>
      <w:r w:rsidRPr="00AB432F">
        <w:t xml:space="preserve"> </w:t>
      </w:r>
      <w:r w:rsidRPr="00AB432F">
        <w:t>w</w:t>
      </w:r>
      <w:r w:rsidRPr="00AB432F">
        <w:t xml:space="preserve">e </w:t>
      </w:r>
      <w:r w:rsidRPr="00AB432F">
        <w:t xml:space="preserve">are now </w:t>
      </w:r>
      <w:r w:rsidRPr="00AB432F">
        <w:t>look</w:t>
      </w:r>
      <w:r w:rsidRPr="00AB432F">
        <w:t>ing</w:t>
      </w:r>
      <w:r w:rsidRPr="00AB432F">
        <w:t xml:space="preserve"> at </w:t>
      </w:r>
      <w:r w:rsidRPr="00AB432F">
        <w:t xml:space="preserve">only </w:t>
      </w:r>
      <w:r w:rsidRPr="00AB432F">
        <w:t>1.5% of growth.</w:t>
      </w:r>
      <w:r w:rsidRPr="00AB432F">
        <w:t xml:space="preserve"> </w:t>
      </w:r>
      <w:r w:rsidRPr="00AB432F">
        <w:t xml:space="preserve">He </w:t>
      </w:r>
      <w:r w:rsidRPr="00AB432F">
        <w:t xml:space="preserve">had </w:t>
      </w:r>
      <w:r w:rsidRPr="00AB432F">
        <w:t>a projection of about 6%.</w:t>
      </w:r>
      <w:r w:rsidRPr="00AB432F">
        <w:t xml:space="preserve"> </w:t>
      </w:r>
      <w:r w:rsidRPr="00AB432F">
        <w:t xml:space="preserve">When </w:t>
      </w:r>
      <w:r w:rsidRPr="00AB432F">
        <w:t>he was talking about</w:t>
      </w:r>
      <w:r w:rsidRPr="00AB432F">
        <w:t xml:space="preserve"> that,</w:t>
      </w:r>
      <w:r w:rsidRPr="00AB432F">
        <w:t xml:space="preserve"> we had less than 1,000 infected cases.</w:t>
      </w:r>
      <w:r w:rsidRPr="00AB432F">
        <w:t xml:space="preserve"> </w:t>
      </w:r>
      <w:r w:rsidRPr="00AB432F">
        <w:t>Today</w:t>
      </w:r>
      <w:r w:rsidRPr="00AB432F">
        <w:t>,</w:t>
      </w:r>
      <w:r w:rsidRPr="00AB432F">
        <w:t xml:space="preserve"> we have 23,000 infected cas</w:t>
      </w:r>
      <w:r w:rsidRPr="00AB432F">
        <w:t>es.</w:t>
      </w:r>
      <w:r w:rsidRPr="00AB432F">
        <w:t xml:space="preserve"> </w:t>
      </w:r>
      <w:r w:rsidRPr="00AB432F">
        <w:t xml:space="preserve">There is an ongoing registration with </w:t>
      </w:r>
      <w:r w:rsidRPr="00AB432F">
        <w:t>crowded</w:t>
      </w:r>
      <w:r w:rsidRPr="00AB432F">
        <w:t xml:space="preserve"> places</w:t>
      </w:r>
      <w:r w:rsidRPr="00AB432F">
        <w:t>.</w:t>
      </w:r>
      <w:r w:rsidRPr="00AB432F">
        <w:t xml:space="preserve"> </w:t>
      </w:r>
      <w:r w:rsidRPr="00AB432F">
        <w:t xml:space="preserve">We </w:t>
      </w:r>
      <w:r w:rsidRPr="00AB432F">
        <w:t>are going to have more infections.</w:t>
      </w:r>
      <w:r w:rsidRPr="00AB432F">
        <w:t xml:space="preserve"> </w:t>
      </w:r>
      <w:r w:rsidRPr="00AB432F">
        <w:t>With that, there are attendant</w:t>
      </w:r>
      <w:r w:rsidRPr="00AB432F">
        <w:t xml:space="preserve"> economic issues, so it is a major challenge.</w:t>
      </w:r>
      <w:r w:rsidRPr="00AB432F">
        <w:t xml:space="preserve"> </w:t>
      </w:r>
      <w:r w:rsidRPr="00AB432F">
        <w:t>The challenge with education has already been highlighted by Sally</w:t>
      </w:r>
      <w:r w:rsidRPr="00AB432F">
        <w:t>.</w:t>
      </w:r>
      <w:r w:rsidRPr="00AB432F">
        <w:t xml:space="preserve"> I am not going t</w:t>
      </w:r>
      <w:r w:rsidRPr="00AB432F">
        <w:t>o even go there.</w:t>
      </w:r>
    </w:p>
    <w:p w:rsidR="00476068" w:rsidRPr="00AB432F" w:rsidP="00476068">
      <w:pPr>
        <w:pStyle w:val="Answer"/>
      </w:pPr>
      <w:r w:rsidRPr="00AB432F">
        <w:t>Technology is not only about access; it is also about affordability, even for those who have it.</w:t>
      </w:r>
      <w:r w:rsidRPr="00AB432F">
        <w:t xml:space="preserve"> </w:t>
      </w:r>
      <w:r w:rsidRPr="00AB432F">
        <w:t>Our health systems are going to be in serious trouble.</w:t>
      </w:r>
      <w:r w:rsidRPr="00AB432F">
        <w:t xml:space="preserve"> </w:t>
      </w:r>
      <w:r w:rsidRPr="00AB432F">
        <w:t>A lot of people work in the informal sector and that has been heavily affected.</w:t>
      </w:r>
      <w:r w:rsidRPr="00AB432F">
        <w:t xml:space="preserve"> </w:t>
      </w:r>
      <w:r w:rsidRPr="00AB432F">
        <w:t xml:space="preserve">We are </w:t>
      </w:r>
      <w:r w:rsidRPr="00AB432F">
        <w:t xml:space="preserve">going to have a huge number of people </w:t>
      </w:r>
      <w:r w:rsidRPr="00AB432F">
        <w:t>falling below the poverty line.</w:t>
      </w:r>
      <w:r w:rsidRPr="00AB432F">
        <w:t xml:space="preserve"> </w:t>
      </w:r>
      <w:r w:rsidRPr="00AB432F">
        <w:t xml:space="preserve">Women bear </w:t>
      </w:r>
      <w:r w:rsidRPr="00AB432F">
        <w:t xml:space="preserve">an even </w:t>
      </w:r>
      <w:r w:rsidRPr="00AB432F">
        <w:t xml:space="preserve">greater brunt of what is happening. </w:t>
      </w:r>
    </w:p>
    <w:p w:rsidR="009F366B" w:rsidRPr="00AB432F" w:rsidP="00476068">
      <w:pPr>
        <w:pStyle w:val="Answer"/>
      </w:pPr>
      <w:r w:rsidRPr="00AB432F">
        <w:t>The beyond aid agenda, as I said</w:t>
      </w:r>
      <w:r w:rsidRPr="00AB432F">
        <w:t>,</w:t>
      </w:r>
      <w:r w:rsidRPr="00AB432F">
        <w:t xml:space="preserve"> is an aspirational agenda.</w:t>
      </w:r>
      <w:r w:rsidRPr="00AB432F">
        <w:t xml:space="preserve"> </w:t>
      </w:r>
      <w:r w:rsidRPr="00AB432F">
        <w:t>We need to look again at it.</w:t>
      </w:r>
      <w:r w:rsidRPr="00AB432F">
        <w:t xml:space="preserve"> </w:t>
      </w:r>
      <w:r w:rsidRPr="00AB432F">
        <w:t xml:space="preserve">We can go beyond aid, but we must </w:t>
      </w:r>
      <w:r w:rsidRPr="00AB432F">
        <w:t>build the structures that enable us to get there</w:t>
      </w:r>
      <w:r w:rsidRPr="00AB432F">
        <w:t>.</w:t>
      </w:r>
      <w:r w:rsidRPr="00AB432F">
        <w:t xml:space="preserve"> </w:t>
      </w:r>
      <w:r w:rsidRPr="00AB432F">
        <w:t xml:space="preserve">We </w:t>
      </w:r>
      <w:r w:rsidRPr="00AB432F">
        <w:t xml:space="preserve">do not have </w:t>
      </w:r>
      <w:r w:rsidRPr="00AB432F">
        <w:t xml:space="preserve">them </w:t>
      </w:r>
      <w:r w:rsidRPr="00AB432F">
        <w:t>now.</w:t>
      </w:r>
      <w:r w:rsidRPr="00AB432F">
        <w:t xml:space="preserve"> </w:t>
      </w:r>
      <w:r w:rsidRPr="00AB432F">
        <w:t xml:space="preserve">That is one area </w:t>
      </w:r>
      <w:r w:rsidRPr="00AB432F">
        <w:t>in which</w:t>
      </w:r>
      <w:r w:rsidRPr="00AB432F">
        <w:t xml:space="preserve"> DFID would be able to continue to work with the Ghanaian </w:t>
      </w:r>
      <w:r w:rsidRPr="00AB432F">
        <w:t>Government</w:t>
      </w:r>
      <w:r w:rsidRPr="00AB432F">
        <w:t xml:space="preserve"> and its people to translate the rhetoric into reality.</w:t>
      </w:r>
      <w:r w:rsidRPr="00AB432F">
        <w:t xml:space="preserve"> </w:t>
      </w:r>
      <w:r w:rsidRPr="00AB432F">
        <w:t>Covid</w:t>
      </w:r>
      <w:r w:rsidRPr="00AB432F">
        <w:t xml:space="preserve"> has exacerbated inequality</w:t>
      </w:r>
      <w:r w:rsidRPr="00AB432F">
        <w:t xml:space="preserve"> in a major way.</w:t>
      </w:r>
      <w:r w:rsidRPr="00AB432F">
        <w:t xml:space="preserve"> </w:t>
      </w:r>
      <w:r w:rsidRPr="00AB432F">
        <w:t>If we had a gap, it is going to be even greater and</w:t>
      </w:r>
      <w:r w:rsidRPr="00AB432F">
        <w:t>,</w:t>
      </w:r>
      <w:r w:rsidRPr="00AB432F">
        <w:t xml:space="preserve"> therefore</w:t>
      </w:r>
      <w:r w:rsidRPr="00AB432F">
        <w:t>,</w:t>
      </w:r>
      <w:r w:rsidRPr="00AB432F">
        <w:t xml:space="preserve"> we need to look at how to address that.</w:t>
      </w:r>
    </w:p>
    <w:p w:rsidR="009F366B" w:rsidRPr="00AB432F" w:rsidP="009F366B">
      <w:pPr>
        <w:pStyle w:val="Answer"/>
      </w:pPr>
      <w:sdt>
        <w:sdtPr>
          <w:alias w:val="Witness"/>
          <w:id w:val="-222530586"/>
          <w:placeholder>
            <w:docPart w:val="DefaultPlaceholder_1082065158"/>
          </w:placeholder>
          <w:richText/>
        </w:sdtPr>
        <w:sdtContent>
          <w:r w:rsidRPr="00AB432F">
            <w:rPr>
              <w:b/>
              <w:i/>
            </w:rPr>
            <w:t>Sally Ofori-Yeboah:</w:t>
          </w:r>
          <w:r w:rsidRPr="00AB432F">
            <w:rPr>
              <w:b/>
            </w:rPr>
            <w:t xml:space="preserve"> </w:t>
          </w:r>
        </w:sdtContent>
      </w:sdt>
      <w:r w:rsidRPr="00AB432F">
        <w:t>Education and girls’ education is my space, so it is the point I will continue to emphasise.</w:t>
      </w:r>
      <w:r w:rsidRPr="00AB432F">
        <w:t xml:space="preserve"> </w:t>
      </w:r>
      <w:r w:rsidRPr="00AB432F">
        <w:t>Across all levels</w:t>
      </w:r>
      <w:r w:rsidRPr="00AB432F">
        <w:t>,</w:t>
      </w:r>
      <w:r w:rsidRPr="00AB432F">
        <w:t xml:space="preserve"> w</w:t>
      </w:r>
      <w:r w:rsidRPr="00AB432F">
        <w:t xml:space="preserve">e </w:t>
      </w:r>
      <w:r w:rsidRPr="00AB432F">
        <w:t xml:space="preserve">will bear the brunt of these things. From </w:t>
      </w:r>
      <w:r w:rsidRPr="00AB432F">
        <w:t>what I hear</w:t>
      </w:r>
      <w:r w:rsidRPr="00AB432F">
        <w:t>,</w:t>
      </w:r>
      <w:r w:rsidRPr="00AB432F">
        <w:t xml:space="preserve"> even girls in tertiary are concerned about jobs after graduation and they know that the rate of unemployment is skyrocketing.</w:t>
      </w:r>
      <w:r w:rsidRPr="00AB432F">
        <w:t xml:space="preserve"> </w:t>
      </w:r>
      <w:r w:rsidRPr="00AB432F">
        <w:t>As much as possible, when they are in school</w:t>
      </w:r>
      <w:r w:rsidRPr="00AB432F">
        <w:t>,</w:t>
      </w:r>
      <w:r w:rsidRPr="00AB432F">
        <w:t xml:space="preserve"> they are looking to start s</w:t>
      </w:r>
      <w:r w:rsidRPr="00AB432F">
        <w:t>mall businesses so that</w:t>
      </w:r>
      <w:r w:rsidRPr="00AB432F">
        <w:t>,</w:t>
      </w:r>
      <w:r w:rsidRPr="00AB432F">
        <w:t xml:space="preserve"> if they do not find jobs themselves, or find corporate employment, they can start something on their own.</w:t>
      </w:r>
      <w:r w:rsidRPr="00AB432F">
        <w:t xml:space="preserve"> </w:t>
      </w:r>
    </w:p>
    <w:p w:rsidR="00E012EF" w:rsidRPr="00AB432F" w:rsidP="009F366B">
      <w:pPr>
        <w:pStyle w:val="Answer"/>
      </w:pPr>
      <w:r w:rsidRPr="00AB432F">
        <w:t>Now more than ever, women</w:t>
      </w:r>
      <w:r w:rsidRPr="00AB432F">
        <w:t>,</w:t>
      </w:r>
      <w:r w:rsidRPr="00AB432F">
        <w:t xml:space="preserve"> who contribute the majority of small businesses</w:t>
      </w:r>
      <w:r w:rsidRPr="00AB432F">
        <w:t>,</w:t>
      </w:r>
      <w:r w:rsidRPr="00AB432F">
        <w:t xml:space="preserve"> have </w:t>
      </w:r>
      <w:r w:rsidRPr="00AB432F">
        <w:t>had</w:t>
      </w:r>
      <w:r w:rsidRPr="00AB432F">
        <w:t xml:space="preserve"> their capital eroded.</w:t>
      </w:r>
      <w:r w:rsidRPr="00AB432F">
        <w:t xml:space="preserve"> </w:t>
      </w:r>
      <w:r w:rsidRPr="00AB432F">
        <w:t>People are home.</w:t>
      </w:r>
      <w:r w:rsidRPr="00AB432F">
        <w:t xml:space="preserve"> </w:t>
      </w:r>
      <w:r w:rsidRPr="00AB432F">
        <w:t xml:space="preserve">Economically and on every front, we believe that this would have some impact on us </w:t>
      </w:r>
      <w:r w:rsidRPr="00AB432F">
        <w:t>and</w:t>
      </w:r>
      <w:r w:rsidRPr="00AB432F">
        <w:t xml:space="preserve"> it would take us years to recover.</w:t>
      </w:r>
      <w:r w:rsidRPr="00AB432F">
        <w:t xml:space="preserve"> </w:t>
      </w:r>
      <w:r w:rsidRPr="00AB432F">
        <w:t xml:space="preserve">Additional </w:t>
      </w:r>
      <w:r w:rsidRPr="00AB432F">
        <w:t xml:space="preserve">support to work with </w:t>
      </w:r>
      <w:r w:rsidRPr="00AB432F">
        <w:t>Government</w:t>
      </w:r>
      <w:r w:rsidRPr="00AB432F">
        <w:t xml:space="preserve"> to put in the right structures, especially to meet the needs of the vulnerable in society, would be extremely helpful.</w:t>
      </w:r>
      <w:r w:rsidRPr="00AB432F">
        <w:t xml:space="preserve"> </w:t>
      </w:r>
      <w:r w:rsidRPr="00AB432F">
        <w:t>Covid</w:t>
      </w:r>
      <w:r w:rsidRPr="00AB432F">
        <w:t xml:space="preserve"> definitely has brought out the inequalities that we experience in our countries.</w:t>
      </w:r>
      <w:r w:rsidRPr="00AB432F">
        <w:t xml:space="preserve"> </w:t>
      </w:r>
      <w:r w:rsidRPr="00AB432F">
        <w:t>In the capital cities and urban centres</w:t>
      </w:r>
      <w:r w:rsidRPr="00AB432F">
        <w:t>,</w:t>
      </w:r>
      <w:r w:rsidRPr="00AB432F">
        <w:t xml:space="preserve"> we seem </w:t>
      </w:r>
      <w:r w:rsidRPr="00AB432F">
        <w:t>to be managing quite well.</w:t>
      </w:r>
      <w:r w:rsidRPr="00AB432F">
        <w:t xml:space="preserve"> </w:t>
      </w:r>
      <w:r w:rsidRPr="00AB432F">
        <w:t>If you drive</w:t>
      </w:r>
      <w:r w:rsidRPr="00AB432F">
        <w:t xml:space="preserve"> to a rural community, th</w:t>
      </w:r>
      <w:r w:rsidRPr="00AB432F">
        <w:t>ey are not observing any of th</w:t>
      </w:r>
      <w:r w:rsidRPr="00AB432F">
        <w:t xml:space="preserve">e </w:t>
      </w:r>
      <w:r w:rsidRPr="00AB432F">
        <w:t xml:space="preserve">social distancing </w:t>
      </w:r>
      <w:r w:rsidRPr="00AB432F">
        <w:t>conversations we are having</w:t>
      </w:r>
      <w:r w:rsidRPr="00AB432F">
        <w:t>, because</w:t>
      </w:r>
      <w:r w:rsidRPr="00AB432F">
        <w:t xml:space="preserve"> they do not understand it, communication has not gone down well, they do not appreciate the issues </w:t>
      </w:r>
      <w:r w:rsidRPr="00AB432F">
        <w:t>or for</w:t>
      </w:r>
      <w:r w:rsidRPr="00AB432F">
        <w:t xml:space="preserve"> other reasons</w:t>
      </w:r>
      <w:r w:rsidRPr="00AB432F">
        <w:t>.</w:t>
      </w:r>
      <w:r w:rsidRPr="00AB432F">
        <w:t xml:space="preserve"> </w:t>
      </w:r>
      <w:r w:rsidRPr="00AB432F">
        <w:t>Some investment in education, awareness</w:t>
      </w:r>
      <w:r w:rsidRPr="00AB432F">
        <w:t xml:space="preserve"> creation</w:t>
      </w:r>
      <w:r w:rsidRPr="00AB432F">
        <w:t xml:space="preserve">, sensitisation and </w:t>
      </w:r>
      <w:r w:rsidRPr="00AB432F">
        <w:t xml:space="preserve">advocacy </w:t>
      </w:r>
      <w:r w:rsidRPr="00AB432F">
        <w:t>conversations will continue to be needed moving forward</w:t>
      </w:r>
      <w:r w:rsidRPr="00AB432F">
        <w:t>,</w:t>
      </w:r>
      <w:r w:rsidRPr="00AB432F">
        <w:t xml:space="preserve"> to help us get back on course.</w:t>
      </w:r>
    </w:p>
    <w:p w:rsidR="00C2791F" w:rsidRPr="00AB432F" w:rsidP="00E012EF">
      <w:pPr>
        <w:pStyle w:val="Answer"/>
      </w:pPr>
      <w:sdt>
        <w:sdtPr>
          <w:alias w:val="Witness"/>
          <w:id w:val="2078930121"/>
          <w:placeholder>
            <w:docPart w:val="DefaultPlaceholder_1082065158"/>
          </w:placeholder>
          <w:richText/>
        </w:sdtPr>
        <w:sdtContent>
          <w:r w:rsidRPr="00AB432F">
            <w:rPr>
              <w:b/>
              <w:i/>
            </w:rPr>
            <w:t>Dr Barton:</w:t>
          </w:r>
          <w:r w:rsidRPr="00AB432F">
            <w:rPr>
              <w:b/>
            </w:rPr>
            <w:t xml:space="preserve"> </w:t>
          </w:r>
        </w:sdtContent>
      </w:sdt>
      <w:r w:rsidRPr="00AB432F">
        <w:t xml:space="preserve">There is always a risk with something as huge as </w:t>
      </w:r>
      <w:r w:rsidRPr="00AB432F">
        <w:t>Covid</w:t>
      </w:r>
      <w:r w:rsidRPr="00AB432F">
        <w:t>, with its enormous implications, that a review like ours could be rendered completely irrelevant</w:t>
      </w:r>
      <w:r w:rsidRPr="00AB432F">
        <w:t>, because the programme might need to have such major shifts to take account of what is happening.</w:t>
      </w:r>
      <w:r w:rsidRPr="00AB432F">
        <w:t xml:space="preserve"> </w:t>
      </w:r>
      <w:r w:rsidRPr="00AB432F">
        <w:t>Actual</w:t>
      </w:r>
      <w:r w:rsidRPr="00AB432F">
        <w:t>ly</w:t>
      </w:r>
      <w:r w:rsidRPr="00AB432F">
        <w:t xml:space="preserve">, in the case of our review, </w:t>
      </w:r>
      <w:r w:rsidRPr="00AB432F">
        <w:t xml:space="preserve">I </w:t>
      </w:r>
      <w:r w:rsidRPr="00AB432F">
        <w:t>really think it has revealed why our recommendations are important.</w:t>
      </w:r>
      <w:r w:rsidRPr="00AB432F">
        <w:t xml:space="preserve"> </w:t>
      </w:r>
      <w:r w:rsidRPr="00AB432F">
        <w:t xml:space="preserve">It has put even more focus than before on why it is important for the UK to work in a new, much more strategic way with </w:t>
      </w:r>
      <w:r w:rsidRPr="00AB432F">
        <w:t xml:space="preserve">its multilateral </w:t>
      </w:r>
      <w:r w:rsidRPr="00AB432F">
        <w:t>partners</w:t>
      </w:r>
      <w:r w:rsidRPr="00AB432F">
        <w:t>, which</w:t>
      </w:r>
      <w:r w:rsidRPr="00AB432F">
        <w:t xml:space="preserve"> </w:t>
      </w:r>
      <w:r w:rsidRPr="00AB432F">
        <w:t>ar</w:t>
      </w:r>
      <w:r w:rsidRPr="00AB432F">
        <w:t xml:space="preserve">e long-term partners and </w:t>
      </w:r>
      <w:r w:rsidRPr="00AB432F">
        <w:t>can act at the kind of scale</w:t>
      </w:r>
      <w:r w:rsidRPr="00AB432F">
        <w:t>,</w:t>
      </w:r>
      <w:r w:rsidRPr="00AB432F">
        <w:t xml:space="preserve"> with the kind of</w:t>
      </w:r>
      <w:r w:rsidRPr="00AB432F">
        <w:t xml:space="preserve"> mandate and technical specialism</w:t>
      </w:r>
      <w:r>
        <w:t>,</w:t>
      </w:r>
      <w:r w:rsidRPr="00AB432F">
        <w:t xml:space="preserve"> that is required.</w:t>
      </w:r>
      <w:r w:rsidRPr="00AB432F">
        <w:t xml:space="preserve"> </w:t>
      </w:r>
    </w:p>
    <w:p w:rsidR="00E012EF" w:rsidRPr="00AB432F" w:rsidP="00E012EF">
      <w:pPr>
        <w:pStyle w:val="Answer"/>
      </w:pPr>
      <w:r w:rsidRPr="00AB432F">
        <w:t>The pace of change has become more acute, given that we are not going to see the same kind of growth.</w:t>
      </w:r>
      <w:r w:rsidRPr="00AB432F">
        <w:t xml:space="preserve"> </w:t>
      </w:r>
      <w:r w:rsidRPr="00AB432F">
        <w:t>It is going to be very import</w:t>
      </w:r>
      <w:r w:rsidRPr="00AB432F">
        <w:t>ant to take account less</w:t>
      </w:r>
      <w:r w:rsidRPr="00AB432F">
        <w:t xml:space="preserve"> of short-term results and more, as </w:t>
      </w:r>
      <w:r w:rsidRPr="00AB432F">
        <w:t xml:space="preserve">Nana was talking about, </w:t>
      </w:r>
      <w:r w:rsidRPr="00AB432F">
        <w:t>institutional strengthening.</w:t>
      </w:r>
      <w:r w:rsidRPr="00AB432F">
        <w:t xml:space="preserve"> </w:t>
      </w:r>
      <w:r w:rsidRPr="00AB432F">
        <w:t xml:space="preserve">It is Ghanaian institutions, in the end, </w:t>
      </w:r>
      <w:r w:rsidRPr="00AB432F">
        <w:t xml:space="preserve">that </w:t>
      </w:r>
      <w:r w:rsidRPr="00AB432F">
        <w:t>are going to secure sustainability.</w:t>
      </w:r>
    </w:p>
    <w:p w:rsidR="00CD4493" w:rsidRPr="00AB432F" w:rsidP="00CD4493">
      <w:pPr>
        <w:pStyle w:val="Answer"/>
      </w:pPr>
      <w:r w:rsidRPr="00AB432F">
        <w:t>Last</w:t>
      </w:r>
      <w:r w:rsidRPr="00AB432F">
        <w:t xml:space="preserve">, but by no means least, what </w:t>
      </w:r>
      <w:r w:rsidRPr="00AB432F">
        <w:t>Covid</w:t>
      </w:r>
      <w:r w:rsidRPr="00AB432F">
        <w:t>-19 tells us in relation to our recommendations</w:t>
      </w:r>
      <w:r w:rsidRPr="00AB432F">
        <w:t>, which</w:t>
      </w:r>
      <w:r w:rsidRPr="00AB432F">
        <w:t xml:space="preserve"> I </w:t>
      </w:r>
      <w:r w:rsidRPr="00AB432F">
        <w:t xml:space="preserve">perhaps </w:t>
      </w:r>
      <w:r w:rsidRPr="00AB432F">
        <w:t xml:space="preserve">have not highlighted enough before, is </w:t>
      </w:r>
      <w:r w:rsidRPr="00AB432F">
        <w:t>that listening to citizens about what is happening on the ground is more important than ever. I certainly hope that t</w:t>
      </w:r>
      <w:r w:rsidRPr="00AB432F">
        <w:t>hat is going to continue to happen.</w:t>
      </w:r>
      <w:r w:rsidRPr="00AB432F">
        <w:t xml:space="preserve"> </w:t>
      </w:r>
      <w:r w:rsidRPr="00AB432F">
        <w:t>In our review, we saw that this was happening in the majority of programmes, but it needed to happen in all the programmes as a matter of course.</w:t>
      </w:r>
    </w:p>
    <w:p w:rsidR="00CD4493" w:rsidRPr="00AB432F" w:rsidP="00CD4493">
      <w:pPr>
        <w:pStyle w:val="Answer"/>
      </w:pPr>
      <w:sdt>
        <w:sdtPr>
          <w:alias w:val="Witness"/>
          <w:id w:val="363786307"/>
          <w:placeholder>
            <w:docPart w:val="DefaultPlaceholder_1082065158"/>
          </w:placeholder>
          <w:richText/>
        </w:sdtPr>
        <w:sdtContent>
          <w:r w:rsidRPr="00AB432F">
            <w:rPr>
              <w:b/>
              <w:i/>
            </w:rPr>
            <w:t>Aaron Oxley:</w:t>
          </w:r>
          <w:r w:rsidRPr="00AB432F">
            <w:rPr>
              <w:b/>
            </w:rPr>
            <w:t xml:space="preserve"> </w:t>
          </w:r>
        </w:sdtContent>
      </w:sdt>
      <w:r w:rsidRPr="00AB432F">
        <w:t xml:space="preserve">It is clear that </w:t>
      </w:r>
      <w:r w:rsidRPr="00AB432F">
        <w:t>Covid</w:t>
      </w:r>
      <w:r w:rsidRPr="00AB432F">
        <w:t>-19 is going to put huge additional p</w:t>
      </w:r>
      <w:r w:rsidRPr="00AB432F">
        <w:t>ressure on many countries’ economies.</w:t>
      </w:r>
      <w:r w:rsidRPr="00AB432F">
        <w:t xml:space="preserve"> </w:t>
      </w:r>
      <w:r w:rsidRPr="00AB432F">
        <w:t>It is going to potentially forc</w:t>
      </w:r>
      <w:r w:rsidRPr="00AB432F">
        <w:t>e</w:t>
      </w:r>
      <w:r w:rsidRPr="00AB432F">
        <w:t xml:space="preserve"> us to look at things like eligibility, whether countries are ready to transition, how they are going to </w:t>
      </w:r>
      <w:r w:rsidRPr="00AB432F">
        <w:t>transition.</w:t>
      </w:r>
      <w:r w:rsidRPr="00AB432F">
        <w:t xml:space="preserve"> </w:t>
      </w:r>
      <w:r w:rsidRPr="00AB432F">
        <w:t xml:space="preserve">Most development financing is set up </w:t>
      </w:r>
      <w:r w:rsidRPr="00AB432F">
        <w:t xml:space="preserve">on </w:t>
      </w:r>
      <w:r w:rsidRPr="00AB432F">
        <w:t>the assumption that we have s</w:t>
      </w:r>
      <w:r w:rsidRPr="00AB432F">
        <w:t>teady and consistent growth over many years</w:t>
      </w:r>
      <w:r w:rsidRPr="00AB432F">
        <w:t xml:space="preserve">. It </w:t>
      </w:r>
      <w:r w:rsidRPr="00AB432F">
        <w:t>is not actually very well set up for large shocks.</w:t>
      </w:r>
      <w:r w:rsidRPr="00AB432F">
        <w:t xml:space="preserve"> </w:t>
      </w:r>
      <w:r w:rsidRPr="00AB432F">
        <w:t xml:space="preserve">It </w:t>
      </w:r>
      <w:r w:rsidRPr="00AB432F">
        <w:t>is particularly not well set up for large</w:t>
      </w:r>
      <w:r w:rsidRPr="00AB432F">
        <w:t>,</w:t>
      </w:r>
      <w:r w:rsidRPr="00AB432F">
        <w:t xml:space="preserve"> simultaneous global shocks with the size </w:t>
      </w:r>
      <w:r w:rsidRPr="00AB432F">
        <w:t>of</w:t>
      </w:r>
      <w:r w:rsidRPr="00AB432F">
        <w:t xml:space="preserve"> impact that </w:t>
      </w:r>
      <w:r w:rsidRPr="00AB432F">
        <w:t>Covid</w:t>
      </w:r>
      <w:r w:rsidRPr="00AB432F">
        <w:t xml:space="preserve"> is likely to have on the global economy.</w:t>
      </w:r>
    </w:p>
    <w:p w:rsidR="00924E19" w:rsidRPr="00AB432F" w:rsidP="00CD4493">
      <w:pPr>
        <w:pStyle w:val="Answer"/>
      </w:pPr>
      <w:r w:rsidRPr="00AB432F">
        <w:t>That tra</w:t>
      </w:r>
      <w:r w:rsidRPr="00AB432F">
        <w:t>nslates into something really, really clear on the ground.</w:t>
      </w:r>
      <w:r w:rsidRPr="00AB432F">
        <w:t xml:space="preserve"> </w:t>
      </w:r>
      <w:r w:rsidRPr="00AB432F">
        <w:t>The Global Fund to Fight AIDS, Tuberculosis and Malaria, for example, just pu</w:t>
      </w:r>
      <w:r w:rsidRPr="00AB432F">
        <w:t xml:space="preserve">blished quite an alarming study, </w:t>
      </w:r>
      <w:r w:rsidRPr="00AB432F">
        <w:t>p</w:t>
      </w:r>
      <w:r w:rsidRPr="00AB432F">
        <w:t>rojecting that</w:t>
      </w:r>
      <w:r w:rsidRPr="00AB432F">
        <w:t xml:space="preserve"> the damage done by </w:t>
      </w:r>
      <w:r w:rsidRPr="00AB432F">
        <w:t>Covid</w:t>
      </w:r>
      <w:r w:rsidRPr="00AB432F">
        <w:t xml:space="preserve"> is likely to set back by a decade the fight ag</w:t>
      </w:r>
      <w:r w:rsidRPr="00AB432F">
        <w:t>ainst what used to be called the big three diseases</w:t>
      </w:r>
      <w:r w:rsidRPr="00AB432F">
        <w:t xml:space="preserve">—they </w:t>
      </w:r>
      <w:r w:rsidRPr="00AB432F">
        <w:t>might now be part of the big four</w:t>
      </w:r>
      <w:r w:rsidRPr="00AB432F">
        <w:t>—AIDS</w:t>
      </w:r>
      <w:r w:rsidRPr="00AB432F">
        <w:t>, TB and malaria.</w:t>
      </w:r>
      <w:r w:rsidRPr="00AB432F">
        <w:t xml:space="preserve"> </w:t>
      </w:r>
      <w:r w:rsidRPr="00AB432F">
        <w:t xml:space="preserve">That is </w:t>
      </w:r>
      <w:r w:rsidRPr="00AB432F">
        <w:t>10 years of gruellingly hard work</w:t>
      </w:r>
      <w:r w:rsidRPr="00AB432F">
        <w:t>,</w:t>
      </w:r>
      <w:r w:rsidRPr="00AB432F">
        <w:t xml:space="preserve"> all undone over the course of a summer.</w:t>
      </w:r>
      <w:r w:rsidRPr="00AB432F">
        <w:t xml:space="preserve"> </w:t>
      </w:r>
      <w:r w:rsidRPr="00AB432F">
        <w:t>We are seeing similarly alarming warnings on things like rou</w:t>
      </w:r>
      <w:r w:rsidRPr="00AB432F">
        <w:t>tine immunisation, nutrition and food security.</w:t>
      </w:r>
      <w:r w:rsidRPr="00AB432F">
        <w:t xml:space="preserve"> </w:t>
      </w:r>
    </w:p>
    <w:p w:rsidR="000A1F2B" w:rsidRPr="00AB432F" w:rsidP="00CD4493">
      <w:pPr>
        <w:pStyle w:val="Answer"/>
      </w:pPr>
      <w:r w:rsidRPr="00AB432F">
        <w:t>The Global Fund has costed it out.</w:t>
      </w:r>
      <w:r w:rsidRPr="00AB432F">
        <w:t xml:space="preserve"> </w:t>
      </w:r>
      <w:r w:rsidRPr="00AB432F">
        <w:t>It says it needs $5 billion to do its part in helping to prevent that massive backsliding.</w:t>
      </w:r>
      <w:r w:rsidRPr="00AB432F">
        <w:t xml:space="preserve"> </w:t>
      </w:r>
      <w:r w:rsidRPr="00AB432F">
        <w:t xml:space="preserve">When we look at the global scale of the response, which is measured in the </w:t>
      </w:r>
      <w:r w:rsidRPr="00AB432F">
        <w:t>trillions of dollars, we have to be able, as an international community, to find this kind of money.</w:t>
      </w:r>
      <w:r w:rsidRPr="00AB432F">
        <w:t xml:space="preserve"> </w:t>
      </w:r>
      <w:r w:rsidRPr="00AB432F">
        <w:t>For this and so many other parts of the response, if we do not find these relatively modest amounts of money in the grand scheme of things to make these in</w:t>
      </w:r>
      <w:r w:rsidRPr="00AB432F">
        <w:t>terventions, the economic damage and the damage</w:t>
      </w:r>
      <w:r w:rsidRPr="00AB432F">
        <w:t xml:space="preserve"> </w:t>
      </w:r>
      <w:r w:rsidRPr="00AB432F">
        <w:t>to people’s lives is going to be orders of magnitude more. That would be my plea as to how we should be trying to focus at this very critical time.</w:t>
      </w:r>
      <w:r w:rsidRPr="00AB432F">
        <w:t xml:space="preserve"> </w:t>
      </w:r>
    </w:p>
    <w:p w:rsidR="000A1F2B" w:rsidRPr="00E012EF" w:rsidP="000A1F2B">
      <w:pPr>
        <w:pStyle w:val="Remark"/>
      </w:pPr>
      <w:sdt>
        <w:sdtPr>
          <w:alias w:val="Member"/>
          <w:tag w:val="&lt;Member mnisId='4819' dodsId=''&gt;"/>
          <w:id w:val="980191168"/>
          <w:placeholder>
            <w:docPart w:val="DefaultPlaceholder_1082065158"/>
          </w:placeholder>
          <w:richText/>
        </w:sdtPr>
        <w:sdtContent>
          <w:r w:rsidRPr="00AB432F">
            <w:rPr>
              <w:b/>
            </w:rPr>
            <w:t>Chair:</w:t>
          </w:r>
        </w:sdtContent>
      </w:sdt>
      <w:r w:rsidRPr="00AB432F">
        <w:t xml:space="preserve"> Thank you very much to everyo</w:t>
      </w:r>
      <w:r w:rsidRPr="00AB432F">
        <w:t>ne who has given evid</w:t>
      </w:r>
      <w:r w:rsidRPr="00AB432F">
        <w:t>ence today</w:t>
      </w:r>
      <w:r>
        <w:t>, and</w:t>
      </w:r>
      <w:r w:rsidRPr="00AB432F">
        <w:t xml:space="preserve"> to our second panel.</w:t>
      </w:r>
      <w:r w:rsidRPr="00AB432F">
        <w:t xml:space="preserve"> </w:t>
      </w:r>
      <w:r w:rsidRPr="00AB432F">
        <w:t xml:space="preserve">I </w:t>
      </w:r>
      <w:r w:rsidRPr="00AB432F">
        <w:t xml:space="preserve">now </w:t>
      </w:r>
      <w:r w:rsidRPr="00AB432F">
        <w:t>call this meeting to an end.</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68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68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68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927D1D">
      <w:pPr>
        <w:pStyle w:val="FootnoteText"/>
      </w:pPr>
      <w:r>
        <w:rPr>
          <w:rStyle w:val="FootnoteReference"/>
        </w:rPr>
        <w:footnoteRef/>
      </w:r>
      <w:r>
        <w:t xml:space="preserve"> Witness correction: </w:t>
      </w:r>
      <w:r>
        <w:rPr>
          <w:rFonts w:eastAsia="Times New Roman"/>
          <w:b/>
          <w:bCs/>
        </w:rPr>
        <w:t>6.5%</w:t>
      </w:r>
      <w:r>
        <w:rPr>
          <w:rFonts w:eastAsia="Times New Roman"/>
        </w:rPr>
        <w:t xml:space="preserve"> to 1.5%’, corrected to: ‘</w:t>
      </w:r>
      <w:r>
        <w:rPr>
          <w:rFonts w:eastAsia="Times New Roman"/>
          <w:b/>
          <w:bCs/>
        </w:rPr>
        <w:t>6.8%</w:t>
      </w:r>
      <w:r>
        <w:rPr>
          <w:rFonts w:eastAsia="Times New Roman"/>
        </w:rPr>
        <w:t xml:space="preserve"> to 1.5%</w:t>
      </w:r>
    </w:p>
  </w:footnote>
  <w:footnote w:id="3">
    <w:p w:rsidR="00927D1D">
      <w:pPr>
        <w:pStyle w:val="FootnoteText"/>
      </w:pPr>
      <w:r>
        <w:rPr>
          <w:rStyle w:val="FootnoteReference"/>
        </w:rPr>
        <w:footnoteRef/>
      </w:r>
      <w:r>
        <w:t xml:space="preserve"> Witness correction: </w:t>
      </w:r>
      <w:r>
        <w:rPr>
          <w:rFonts w:eastAsia="Times New Roman"/>
          <w:b/>
          <w:bCs/>
        </w:rPr>
        <w:t>going into middle income</w:t>
      </w:r>
      <w:r>
        <w:rPr>
          <w:rFonts w:eastAsia="Times New Roman"/>
        </w:rPr>
        <w:t xml:space="preserve">’, corrected to: ‘going into </w:t>
      </w:r>
      <w:r>
        <w:rPr>
          <w:rFonts w:eastAsia="Times New Roman"/>
          <w:b/>
          <w:bCs/>
        </w:rPr>
        <w:t xml:space="preserve">upper </w:t>
      </w:r>
      <w:r w:rsidR="00823B73">
        <w:rPr>
          <w:rFonts w:eastAsia="Times New Roman"/>
          <w:b/>
          <w:bCs/>
        </w:rPr>
        <w:t>middle-income</w:t>
      </w:r>
      <w:r>
        <w:rPr>
          <w:rFonts w:eastAsia="Times New Roman"/>
          <w:b/>
          <w:bCs/>
        </w:rPr>
        <w:t xml:space="preserve"> status</w:t>
      </w:r>
      <w:r>
        <w:rPr>
          <w:rFonts w:eastAsia="Times New Roman"/>
        </w:rPr>
        <w:t>.</w:t>
      </w:r>
    </w:p>
  </w:footnote>
  <w:footnote w:id="4">
    <w:p w:rsidR="00823B73">
      <w:pPr>
        <w:pStyle w:val="FootnoteText"/>
      </w:pPr>
      <w:r>
        <w:rPr>
          <w:rStyle w:val="FootnoteReference"/>
        </w:rPr>
        <w:footnoteRef/>
      </w:r>
      <w:r>
        <w:t xml:space="preserve"> Witness correction: </w:t>
      </w:r>
      <w:r>
        <w:rPr>
          <w:rFonts w:eastAsia="Times New Roman"/>
          <w:b/>
          <w:bCs/>
        </w:rPr>
        <w:t>Schools are back in Ghana</w:t>
      </w:r>
      <w:r>
        <w:rPr>
          <w:rFonts w:eastAsia="Times New Roman"/>
        </w:rPr>
        <w:t>’, corrected to: ‘</w:t>
      </w:r>
      <w:r>
        <w:rPr>
          <w:rFonts w:eastAsia="Times New Roman"/>
          <w:b/>
          <w:bCs/>
        </w:rPr>
        <w:t>Senior year secondary school students are back in Ghana</w:t>
      </w:r>
    </w:p>
  </w:footnote>
  <w:footnote w:id="5">
    <w:p w:rsidR="00823B73">
      <w:pPr>
        <w:pStyle w:val="FootnoteText"/>
      </w:pPr>
      <w:r>
        <w:rPr>
          <w:rStyle w:val="FootnoteReference"/>
        </w:rPr>
        <w:footnoteRef/>
      </w:r>
      <w:r>
        <w:t xml:space="preserve"> Witness correction: </w:t>
      </w:r>
      <w:r>
        <w:rPr>
          <w:rFonts w:eastAsia="Times New Roman"/>
        </w:rPr>
        <w:t>‘</w:t>
      </w:r>
      <w:r>
        <w:rPr>
          <w:rFonts w:eastAsia="Times New Roman"/>
          <w:b/>
          <w:bCs/>
        </w:rPr>
        <w:t>The World Bank</w:t>
      </w:r>
      <w:r>
        <w:rPr>
          <w:rFonts w:eastAsia="Times New Roman"/>
        </w:rPr>
        <w:t xml:space="preserve"> is putting in about $1 billion, around </w:t>
      </w:r>
      <w:r>
        <w:rPr>
          <w:rFonts w:eastAsia="Times New Roman"/>
          <w:b/>
          <w:bCs/>
        </w:rPr>
        <w:t>13% of which is UK money</w:t>
      </w:r>
      <w:r>
        <w:rPr>
          <w:rFonts w:eastAsia="Times New Roman"/>
        </w:rPr>
        <w:t xml:space="preserve">’, corrected to a footnote saying: ‘The </w:t>
      </w:r>
      <w:r>
        <w:rPr>
          <w:rFonts w:eastAsia="Times New Roman"/>
          <w:b/>
          <w:bCs/>
        </w:rPr>
        <w:t xml:space="preserve">IMF </w:t>
      </w:r>
      <w:r>
        <w:rPr>
          <w:rFonts w:eastAsia="Times New Roman"/>
        </w:rPr>
        <w:t xml:space="preserve">is putting in about $1 billion </w:t>
      </w:r>
      <w:r>
        <w:rPr>
          <w:rFonts w:eastAsia="Times New Roman"/>
          <w:b/>
          <w:bCs/>
        </w:rPr>
        <w:t>through their Rapid Credit Facility in April 2020, some of which is UK money</w:t>
      </w:r>
      <w:r>
        <w:rPr>
          <w:rFonts w:eastAsia="Times New Roman"/>
          <w:b/>
          <w:bCs/>
        </w:rPr>
        <w:t>.</w:t>
      </w:r>
    </w:p>
  </w:footnote>
  <w:footnote w:id="6">
    <w:p w:rsidR="00586201">
      <w:pPr>
        <w:pStyle w:val="FootnoteText"/>
      </w:pPr>
      <w:r>
        <w:rPr>
          <w:rStyle w:val="FootnoteReference"/>
        </w:rPr>
        <w:footnoteRef/>
      </w:r>
      <w:r>
        <w:t xml:space="preserve"> Witness correction:</w:t>
      </w:r>
      <w:r w:rsidRPr="00586201">
        <w:t xml:space="preserve"> It was about 12.6% in 2019’, corrected to: ’12.2% in 2019</w:t>
      </w:r>
      <w:bookmarkStart w:id="1" w:name="_GoBack"/>
      <w:bookmarkEnd w:id="1"/>
      <w:r w:rsidRPr="00586201">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68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FFF4EE174274B568DB9FAB144740624"/>
      </w:placeholder>
      <w:richText/>
    </w:sdtPr>
    <w:sdtContent>
      <w:p w:rsidR="00676126" w:rsidP="009277D8">
        <w:pPr>
          <w:pStyle w:val="Para"/>
          <w:rPr>
            <w:color w:val="808080"/>
          </w:rPr>
        </w:pPr>
        <w:r w:rsidRPr="005C52A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10851FC6DEB4CCFA0186CAECD46A323"/>
      </w:placeholder>
      <w:richText/>
    </w:sdtPr>
    <w:sdtContent>
      <w:p w:rsidR="0067612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68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644B8F"/>
    <w:rPr>
      <w:color w:val="605E5C"/>
      <w:shd w:val="clear" w:color="auto" w:fill="E1DFDD"/>
    </w:rPr>
  </w:style>
  <w:style w:type="paragraph" w:styleId="FootnoteText">
    <w:name w:val="footnote text"/>
    <w:basedOn w:val="Normal"/>
    <w:link w:val="FootnoteTextChar"/>
    <w:uiPriority w:val="99"/>
    <w:semiHidden/>
    <w:unhideWhenUsed/>
    <w:rsid w:val="00927D1D"/>
    <w:pPr>
      <w:spacing w:after="0"/>
    </w:pPr>
    <w:rPr>
      <w:sz w:val="20"/>
      <w:szCs w:val="20"/>
    </w:rPr>
  </w:style>
  <w:style w:type="character" w:customStyle="1" w:styleId="FootnoteTextChar">
    <w:name w:val="Footnote Text Char"/>
    <w:basedOn w:val="DefaultParagraphFont"/>
    <w:link w:val="FootnoteText"/>
    <w:uiPriority w:val="99"/>
    <w:semiHidden/>
    <w:rsid w:val="00927D1D"/>
    <w:rPr>
      <w:rFonts w:ascii="Verdana" w:hAnsi="Verdana"/>
      <w:sz w:val="20"/>
      <w:szCs w:val="20"/>
    </w:rPr>
  </w:style>
  <w:style w:type="character" w:styleId="FootnoteReference">
    <w:name w:val="footnote reference"/>
    <w:basedOn w:val="DefaultParagraphFont"/>
    <w:uiPriority w:val="99"/>
    <w:semiHidden/>
    <w:unhideWhenUsed/>
    <w:rsid w:val="00927D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FFF4EE174274B568DB9FAB144740624"/>
        <w:category>
          <w:name w:val="General"/>
          <w:gallery w:val="placeholder"/>
        </w:category>
        <w:types>
          <w:type w:val="bbPlcHdr"/>
        </w:types>
        <w:behaviors>
          <w:behavior w:val="content"/>
        </w:behaviors>
        <w:guid w:val="{4E4FFE10-5B58-4054-9210-A9DED9BDD98D}"/>
      </w:docPartPr>
      <w:docPartBody>
        <w:p w:rsidR="004B4A5E" w:rsidP="004B4A5E">
          <w:pPr>
            <w:pStyle w:val="1FFF4EE174274B568DB9FAB144740624"/>
          </w:pPr>
          <w:r w:rsidRPr="000753FC">
            <w:rPr>
              <w:rStyle w:val="PlaceholderText"/>
            </w:rPr>
            <w:t>Click here to enter text.</w:t>
          </w:r>
        </w:p>
      </w:docPartBody>
    </w:docPart>
    <w:docPart>
      <w:docPartPr>
        <w:name w:val="4283F92F7B784BD3B7573B854F6E47B8"/>
        <w:category>
          <w:name w:val="General"/>
          <w:gallery w:val="placeholder"/>
        </w:category>
        <w:types>
          <w:type w:val="bbPlcHdr"/>
        </w:types>
        <w:behaviors>
          <w:behavior w:val="content"/>
        </w:behaviors>
        <w:guid w:val="{17E32A2A-9FCA-48F8-8231-341452F45BBE}"/>
      </w:docPartPr>
      <w:docPartBody>
        <w:p w:rsidR="004B4A5E" w:rsidP="004B4A5E">
          <w:pPr>
            <w:pStyle w:val="4283F92F7B784BD3B7573B854F6E47B8"/>
          </w:pPr>
          <w:r w:rsidRPr="002B3926">
            <w:rPr>
              <w:rStyle w:val="PlaceholderText"/>
            </w:rPr>
            <w:t>Click here to enter text.</w:t>
          </w:r>
        </w:p>
      </w:docPartBody>
    </w:docPart>
    <w:docPart>
      <w:docPartPr>
        <w:name w:val="A10851FC6DEB4CCFA0186CAECD46A323"/>
        <w:category>
          <w:name w:val="General"/>
          <w:gallery w:val="placeholder"/>
        </w:category>
        <w:types>
          <w:type w:val="bbPlcHdr"/>
        </w:types>
        <w:behaviors>
          <w:behavior w:val="content"/>
        </w:behaviors>
        <w:guid w:val="{204C236D-2B76-4526-A67D-938E3B9E3645}"/>
      </w:docPartPr>
      <w:docPartBody>
        <w:p w:rsidR="004B4A5E" w:rsidP="004B4A5E">
          <w:pPr>
            <w:pStyle w:val="A10851FC6DEB4CCFA0186CAECD46A323"/>
          </w:pPr>
          <w:r w:rsidRPr="00D20745">
            <w:rPr>
              <w:rStyle w:val="PlaceholderText"/>
            </w:rPr>
            <w:t>Click here to enter text.</w:t>
          </w:r>
        </w:p>
      </w:docPartBody>
    </w:docPart>
    <w:docPart>
      <w:docPartPr>
        <w:name w:val="E305F838486D4F8E9778F203559E3C28"/>
        <w:category>
          <w:name w:val="General"/>
          <w:gallery w:val="placeholder"/>
        </w:category>
        <w:types>
          <w:type w:val="bbPlcHdr"/>
        </w:types>
        <w:behaviors>
          <w:behavior w:val="content"/>
        </w:behaviors>
        <w:guid w:val="{64C588C6-305D-45CA-B8DB-92E01C937D88}"/>
      </w:docPartPr>
      <w:docPartBody>
        <w:p w:rsidR="004B4A5E" w:rsidP="004B4A5E">
          <w:pPr>
            <w:pStyle w:val="E305F838486D4F8E9778F203559E3C28"/>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9C4B84AA-2316-4773-92BE-583FEBB2CB2B}"/>
      </w:docPartPr>
      <w:docPartBody>
        <w:p w:rsidR="004B4A5E">
          <w:r w:rsidRPr="00A81530">
            <w:rPr>
              <w:rStyle w:val="PlaceholderText"/>
            </w:rPr>
            <w:t>Click here to enter text.</w:t>
          </w:r>
        </w:p>
      </w:docPartBody>
    </w:docPart>
    <w:docPart>
      <w:docPartPr>
        <w:name w:val="782219C8C2444B6AA0F6C81960408DC5"/>
        <w:category>
          <w:name w:val="General"/>
          <w:gallery w:val="placeholder"/>
        </w:category>
        <w:types>
          <w:type w:val="bbPlcHdr"/>
        </w:types>
        <w:behaviors>
          <w:behavior w:val="content"/>
        </w:behaviors>
        <w:guid w:val="{CBA45D71-2C7E-4228-AE9B-28B684C2E928}"/>
      </w:docPartPr>
      <w:docPartBody>
        <w:p w:rsidR="004B4A5E" w:rsidP="004B4A5E">
          <w:pPr>
            <w:pStyle w:val="782219C8C2444B6AA0F6C81960408DC5"/>
          </w:pPr>
          <w:r w:rsidRPr="002B3926">
            <w:rPr>
              <w:rStyle w:val="PlaceholderText"/>
            </w:rPr>
            <w:t>Click here to enter text.</w:t>
          </w:r>
        </w:p>
      </w:docPartBody>
    </w:docPart>
    <w:docPart>
      <w:docPartPr>
        <w:name w:val="4DCDF1257D32498AA67FF048B1C6F8FB"/>
        <w:category>
          <w:name w:val="General"/>
          <w:gallery w:val="placeholder"/>
        </w:category>
        <w:types>
          <w:type w:val="bbPlcHdr"/>
        </w:types>
        <w:behaviors>
          <w:behavior w:val="content"/>
        </w:behaviors>
        <w:guid w:val="{530FAD8E-607E-41FE-AD2C-4BBE2BD067D4}"/>
      </w:docPartPr>
      <w:docPartBody>
        <w:p w:rsidR="00420819" w:rsidP="00420819">
          <w:pPr>
            <w:pStyle w:val="4DCDF1257D32498AA67FF048B1C6F8FB"/>
          </w:pPr>
          <w:r w:rsidRPr="00A8153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0819"/>
    <w:rPr>
      <w:color w:val="808080"/>
    </w:rPr>
  </w:style>
  <w:style w:type="paragraph" w:customStyle="1" w:styleId="1FFF4EE174274B568DB9FAB144740624">
    <w:name w:val="1FFF4EE174274B568DB9FAB144740624"/>
    <w:rsid w:val="004B4A5E"/>
  </w:style>
  <w:style w:type="paragraph" w:customStyle="1" w:styleId="4283F92F7B784BD3B7573B854F6E47B8">
    <w:name w:val="4283F92F7B784BD3B7573B854F6E47B8"/>
    <w:rsid w:val="004B4A5E"/>
  </w:style>
  <w:style w:type="paragraph" w:customStyle="1" w:styleId="A10851FC6DEB4CCFA0186CAECD46A323">
    <w:name w:val="A10851FC6DEB4CCFA0186CAECD46A323"/>
    <w:rsid w:val="004B4A5E"/>
  </w:style>
  <w:style w:type="paragraph" w:customStyle="1" w:styleId="7510B87CD57A49169A4F5A423111C38B">
    <w:name w:val="7510B87CD57A49169A4F5A423111C38B"/>
    <w:rsid w:val="004B4A5E"/>
  </w:style>
  <w:style w:type="paragraph" w:customStyle="1" w:styleId="EF00F22F235E465487FD942466E07359">
    <w:name w:val="EF00F22F235E465487FD942466E07359"/>
    <w:rsid w:val="004B4A5E"/>
  </w:style>
  <w:style w:type="paragraph" w:customStyle="1" w:styleId="380A1567C7B84CC98194BF699CB3FC64">
    <w:name w:val="380A1567C7B84CC98194BF699CB3FC64"/>
    <w:rsid w:val="004B4A5E"/>
  </w:style>
  <w:style w:type="paragraph" w:customStyle="1" w:styleId="E305F838486D4F8E9778F203559E3C28">
    <w:name w:val="E305F838486D4F8E9778F203559E3C28"/>
    <w:rsid w:val="004B4A5E"/>
  </w:style>
  <w:style w:type="paragraph" w:customStyle="1" w:styleId="89D9CF65FB35417C93DBD2832864C83D">
    <w:name w:val="89D9CF65FB35417C93DBD2832864C83D"/>
    <w:rsid w:val="004B4A5E"/>
  </w:style>
  <w:style w:type="paragraph" w:customStyle="1" w:styleId="8C1EE16910BE420FAA93F75E669226E5">
    <w:name w:val="8C1EE16910BE420FAA93F75E669226E5"/>
    <w:rsid w:val="004B4A5E"/>
  </w:style>
  <w:style w:type="paragraph" w:customStyle="1" w:styleId="74807E8AF357436D871B2CD28AA668BD">
    <w:name w:val="74807E8AF357436D871B2CD28AA668BD"/>
    <w:rsid w:val="004B4A5E"/>
  </w:style>
  <w:style w:type="paragraph" w:customStyle="1" w:styleId="F81C5F0D7C8D48C5886A3BAE314D40C8">
    <w:name w:val="F81C5F0D7C8D48C5886A3BAE314D40C8"/>
    <w:rsid w:val="004B4A5E"/>
  </w:style>
  <w:style w:type="paragraph" w:customStyle="1" w:styleId="A0289EBAEBB546F7BC58EEA19318B688">
    <w:name w:val="A0289EBAEBB546F7BC58EEA19318B688"/>
    <w:rsid w:val="004B4A5E"/>
  </w:style>
  <w:style w:type="paragraph" w:customStyle="1" w:styleId="95FD4171C34648CAB23C0AD095C7E8FC">
    <w:name w:val="95FD4171C34648CAB23C0AD095C7E8FC"/>
    <w:rsid w:val="004B4A5E"/>
  </w:style>
  <w:style w:type="paragraph" w:customStyle="1" w:styleId="4E050E6DC3AC4D61A50CCB0AE7ABA553">
    <w:name w:val="4E050E6DC3AC4D61A50CCB0AE7ABA553"/>
    <w:rsid w:val="004B4A5E"/>
  </w:style>
  <w:style w:type="paragraph" w:customStyle="1" w:styleId="782219C8C2444B6AA0F6C81960408DC5">
    <w:name w:val="782219C8C2444B6AA0F6C81960408DC5"/>
    <w:rsid w:val="004B4A5E"/>
  </w:style>
  <w:style w:type="paragraph" w:customStyle="1" w:styleId="4DCDF1257D32498AA67FF048B1C6F8FB">
    <w:name w:val="4DCDF1257D32498AA67FF048B1C6F8FB"/>
    <w:rsid w:val="00420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03C2A-EEAB-4AD8-B943-D26DE42D8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