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72AE" w:rsidP="002825A1">
      <w:pPr>
        <w:pStyle w:val="TitleCommittee0"/>
      </w:pPr>
      <w:sdt>
        <w:sdtPr>
          <w:alias w:val="CommitteeName"/>
          <w:tag w:val="CommitteeName"/>
          <w:id w:val="1869951332"/>
          <w:placeholder>
            <w:docPart w:val="4D908F60A3694EFAB667CC280080557B"/>
          </w:placeholder>
          <w:richText/>
        </w:sdtPr>
        <w:sdtContent>
          <w:r>
            <w:t>Transport Committee</w:t>
          </w:r>
        </w:sdtContent>
      </w:sdt>
    </w:p>
    <w:p w:rsidR="00D872AE" w:rsidP="002825A1">
      <w:pPr>
        <w:pStyle w:val="TitleInquiry0"/>
      </w:pPr>
      <w:r>
        <w:t xml:space="preserve">Oral evidence: </w:t>
      </w:r>
      <w:sdt>
        <w:sdtPr>
          <w:alias w:val="InquiryName"/>
          <w:tag w:val="InquiryName"/>
          <w:id w:val="377371847"/>
          <w:placeholder>
            <w:docPart w:val="4D908F60A3694EFAB667CC280080557B"/>
          </w:placeholder>
          <w:richText/>
        </w:sdtPr>
        <w:sdtContent>
          <w:r>
            <w:fldChar w:fldCharType="begin"/>
          </w:r>
          <w:r>
            <w:instrText xml:space="preserve"> HYPERLINK "https://committees.parliament.uk/work/221/coronavirus-implications-for-transport/" </w:instrText>
          </w:r>
          <w:r>
            <w:fldChar w:fldCharType="separate"/>
          </w:r>
          <w:r w:rsidRPr="007C1284">
            <w:rPr>
              <w:rStyle w:val="Hyperlink"/>
            </w:rPr>
            <w:t>Coronavirus: implications for transport</w:t>
          </w:r>
          <w:r>
            <w:fldChar w:fldCharType="end"/>
          </w:r>
        </w:sdtContent>
      </w:sdt>
      <w:r>
        <w:t xml:space="preserve">, HC </w:t>
      </w:r>
      <w:sdt>
        <w:sdtPr>
          <w:alias w:val="InquiryRefNo"/>
          <w:tag w:val="InquiryRefNo"/>
          <w:id w:val="-281725174"/>
          <w:placeholder>
            <w:docPart w:val="4D908F60A3694EFAB667CC280080557B"/>
          </w:placeholder>
          <w:richText/>
        </w:sdtPr>
        <w:sdtContent>
          <w:r>
            <w:t>268</w:t>
          </w:r>
        </w:sdtContent>
      </w:sdt>
    </w:p>
    <w:sdt>
      <w:sdtPr>
        <w:alias w:val="SittingDate"/>
        <w:tag w:val="SittingDate"/>
        <w:id w:val="-1160222926"/>
        <w:placeholder>
          <w:docPart w:val="4D908F60A3694EFAB667CC280080557B"/>
        </w:placeholder>
        <w:richText/>
      </w:sdtPr>
      <w:sdtContent>
        <w:p w:rsidR="00D872AE" w:rsidP="002825A1">
          <w:pPr>
            <w:pStyle w:val="Para"/>
          </w:pPr>
          <w:r>
            <w:t>Wednesday 8 July 2020</w:t>
          </w:r>
        </w:p>
      </w:sdtContent>
    </w:sdt>
    <w:p w:rsidR="00D872AE" w:rsidP="002825A1">
      <w:pPr>
        <w:pStyle w:val="Para"/>
      </w:pPr>
      <w:r>
        <w:t xml:space="preserve">Ordered by the House of </w:t>
      </w:r>
      <w:sdt>
        <w:sdtPr>
          <w:alias w:val="House"/>
          <w:tag w:val="House"/>
          <w:id w:val="809213435"/>
          <w:placeholder>
            <w:docPart w:val="4D908F60A3694EFAB667CC280080557B"/>
          </w:placeholder>
          <w:richText/>
        </w:sdtPr>
        <w:sdtContent>
          <w:r w:rsidRPr="00615759">
            <w:t>Commons</w:t>
          </w:r>
        </w:sdtContent>
      </w:sdt>
      <w:r w:rsidRPr="00615759">
        <w:t xml:space="preserve"> to be published on </w:t>
      </w:r>
      <w:sdt>
        <w:sdtPr>
          <w:alias w:val="PublishDate"/>
          <w:tag w:val="PublishDate"/>
          <w:id w:val="217021599"/>
          <w:placeholder>
            <w:docPart w:val="4D908F60A3694EFAB667CC280080557B"/>
          </w:placeholder>
          <w:richText/>
        </w:sdtPr>
        <w:sdtContent>
          <w:r>
            <w:t>8 July 2020</w:t>
          </w:r>
        </w:sdtContent>
      </w:sdt>
      <w:r w:rsidRPr="00615759">
        <w:t>.</w:t>
      </w:r>
    </w:p>
    <w:p w:rsidR="00D872AE" w:rsidP="002825A1">
      <w:pPr>
        <w:pStyle w:val="Para"/>
      </w:pPr>
      <w:sdt>
        <w:sdtPr>
          <w:alias w:val="VideoHyperlink"/>
          <w:tag w:val="VideoHyperlink"/>
          <w:id w:val="703995351"/>
          <w:placeholder>
            <w:docPart w:val="4D908F60A3694EFAB667CC280080557B"/>
          </w:placeholder>
          <w:richText/>
        </w:sdtPr>
        <w:sdtContent>
          <w:r>
            <w:fldChar w:fldCharType="begin"/>
          </w:r>
          <w:r>
            <w:instrText xml:space="preserve"> HYPERLINK "https://www.parliamentlive.tv/Event/Index/f35bb9e1-ad91-4bb3-ac27-f7dbbf475223" </w:instrText>
          </w:r>
          <w:r>
            <w:fldChar w:fldCharType="separate"/>
          </w:r>
          <w:r w:rsidRPr="007C1284">
            <w:rPr>
              <w:rStyle w:val="Hyperlink"/>
            </w:rPr>
            <w:t>Watch the me</w:t>
          </w:r>
          <w:r w:rsidRPr="007C1284">
            <w:rPr>
              <w:rStyle w:val="Hyperlink"/>
            </w:rPr>
            <w:t>e</w:t>
          </w:r>
          <w:r w:rsidRPr="007C1284">
            <w:rPr>
              <w:rStyle w:val="Hyperlink"/>
            </w:rPr>
            <w:t>ting</w:t>
          </w:r>
          <w:r>
            <w:fldChar w:fldCharType="end"/>
          </w:r>
        </w:sdtContent>
      </w:sdt>
    </w:p>
    <w:p w:rsidR="00D872AE" w:rsidP="002825A1">
      <w:r>
        <w:t xml:space="preserve">Members present: </w:t>
      </w:r>
      <w:sdt>
        <w:sdtPr>
          <w:alias w:val="MembersPresent"/>
          <w:tag w:val="MembersPresent"/>
          <w:id w:val="366340316"/>
          <w:placeholder>
            <w:docPart w:val="4D908F60A3694EFAB667CC280080557B"/>
          </w:placeholder>
          <w:richText/>
        </w:sdtPr>
        <w:sdtContent>
          <w:r>
            <w:t>Huw Merriman (Chair); Ruth Cadbury; Lilian Greenwood; Robert Largan; Chris Loder; Karl McCartney; Grahame Morris; Gavin Newlands; Greg Smith.</w:t>
          </w:r>
        </w:sdtContent>
      </w:sdt>
    </w:p>
    <w:p w:rsidR="00D872AE" w:rsidP="002825A1">
      <w:pPr>
        <w:pStyle w:val="ParaCentre"/>
      </w:pPr>
      <w:r w:rsidRPr="00156A60">
        <w:t xml:space="preserve">Questions </w:t>
      </w:r>
      <w:sdt>
        <w:sdtPr>
          <w:alias w:val="QuestionNumbers"/>
          <w:tag w:val="QuestionNumbers"/>
          <w:id w:val="-1223666168"/>
          <w:placeholder>
            <w:docPart w:val="4D908F60A3694EFAB667CC280080557B"/>
          </w:placeholder>
          <w:richText/>
        </w:sdtPr>
        <w:sdtContent>
          <w:r>
            <w:t xml:space="preserve">385 - </w:t>
          </w:r>
          <w:r w:rsidR="00B47F51">
            <w:t>45</w:t>
          </w:r>
          <w:r w:rsidR="002825A1">
            <w:t>5</w:t>
          </w:r>
        </w:sdtContent>
      </w:sdt>
    </w:p>
    <w:p w:rsidR="00D872AE" w:rsidP="002825A1">
      <w:pPr>
        <w:pStyle w:val="TitleWitnesses0"/>
      </w:pPr>
      <w:r>
        <w:t>Witnesses</w:t>
      </w:r>
    </w:p>
    <w:p w:rsidR="00D872AE" w:rsidRPr="00BD6D45" w:rsidP="002825A1">
      <w:pPr>
        <w:pStyle w:val="Para"/>
      </w:pPr>
      <w:r>
        <w:fldChar w:fldCharType="begin"/>
      </w:r>
      <w:r w:rsidR="009C4331">
        <w:instrText>HYPERLINK  \l "Panel1"</w:instrText>
      </w:r>
      <w:r>
        <w:fldChar w:fldCharType="separate"/>
      </w:r>
      <w:r w:rsidRPr="00D872AE">
        <w:rPr>
          <w:rStyle w:val="Hyperlink"/>
        </w:rPr>
        <w:t>I</w:t>
      </w:r>
      <w:r>
        <w:rPr>
          <w:rStyle w:val="Hyperlink"/>
        </w:rPr>
        <w:fldChar w:fldCharType="end"/>
      </w:r>
      <w:r>
        <w:t>: Elizabeth de Jong, Director of Policy, Freight Transport Association</w:t>
      </w:r>
      <w:r w:rsidR="005A2ABF">
        <w:t>;</w:t>
      </w:r>
      <w:r>
        <w:t xml:space="preserve"> Maggie Simpson, Director General, Rail Freight Group</w:t>
      </w:r>
      <w:r w:rsidR="00712929">
        <w:t>;</w:t>
      </w:r>
      <w:r>
        <w:t xml:space="preserve"> and Richard Burnett, Chief Executive, Road Haulage Association.</w:t>
      </w:r>
    </w:p>
    <w:p w:rsidR="00D872AE" w:rsidRPr="00BD6D45" w:rsidP="002825A1">
      <w:pPr>
        <w:pStyle w:val="Para"/>
      </w:pPr>
      <w:r>
        <w:fldChar w:fldCharType="begin"/>
      </w:r>
      <w:r>
        <w:instrText xml:space="preserve"> HYPERLINK \l "Panel2" </w:instrText>
      </w:r>
      <w:r>
        <w:fldChar w:fldCharType="separate"/>
      </w:r>
      <w:r w:rsidRPr="00D872AE">
        <w:rPr>
          <w:rStyle w:val="Hyperlink"/>
        </w:rPr>
        <w:t>I</w:t>
      </w:r>
      <w:r w:rsidRPr="00D872AE">
        <w:rPr>
          <w:rStyle w:val="Hyperlink"/>
        </w:rPr>
        <w:t>I</w:t>
      </w:r>
      <w:r>
        <w:fldChar w:fldCharType="end"/>
      </w:r>
      <w:r>
        <w:t>: Benjamin Dove-Seymour, Director, CLdN</w:t>
      </w:r>
      <w:r w:rsidR="00712929">
        <w:t xml:space="preserve"> Shipping;</w:t>
      </w:r>
      <w:r>
        <w:t xml:space="preserve"> Richard Ballantyne, C</w:t>
      </w:r>
      <w:r w:rsidR="00712929">
        <w:t xml:space="preserve">hief </w:t>
      </w:r>
      <w:r>
        <w:t>E</w:t>
      </w:r>
      <w:r w:rsidR="00712929">
        <w:t xml:space="preserve">xecutive </w:t>
      </w:r>
      <w:r>
        <w:t>O</w:t>
      </w:r>
      <w:r w:rsidR="00712929">
        <w:t>fficer</w:t>
      </w:r>
      <w:r>
        <w:t>, British Ports Association</w:t>
      </w:r>
      <w:r w:rsidR="00712929">
        <w:t>;</w:t>
      </w:r>
      <w:r>
        <w:t xml:space="preserve"> and Gavin Simmonds, Policy Director, UK Chamber of Shipping.</w:t>
      </w:r>
    </w:p>
    <w:p w:rsidR="00D872AE" w:rsidP="002825A1">
      <w:pPr>
        <w:pStyle w:val="Para"/>
      </w:pPr>
      <w:r>
        <w:t>Written evidence from witnesses:</w:t>
      </w:r>
    </w:p>
    <w:p w:rsidR="008529F1" w:rsidRPr="008529F1" w:rsidP="008529F1">
      <w:pPr>
        <w:ind w:left="720"/>
        <w:jc w:val="left"/>
        <w:rPr>
          <w:color w:val="000000" w:themeColor="text1"/>
        </w:rPr>
      </w:pPr>
      <w:r w:rsidRPr="008529F1">
        <w:t xml:space="preserve">– </w:t>
      </w:r>
      <w:r w:rsidRPr="008529F1">
        <w:rPr>
          <w:color w:val="000000" w:themeColor="text1"/>
        </w:rPr>
        <w:t>Rail Freight Group (</w:t>
      </w:r>
      <w:r>
        <w:fldChar w:fldCharType="begin"/>
      </w:r>
      <w:r>
        <w:instrText xml:space="preserve"> HYPERLINK "https://committees.parliament.uk/writtenevidence/3036/html/" </w:instrText>
      </w:r>
      <w:r>
        <w:fldChar w:fldCharType="separate"/>
      </w:r>
      <w:r w:rsidRPr="008529F1">
        <w:rPr>
          <w:rStyle w:val="Hyperlink"/>
        </w:rPr>
        <w:t>CIT0014</w:t>
      </w:r>
      <w:r>
        <w:fldChar w:fldCharType="end"/>
      </w:r>
      <w:r w:rsidRPr="008529F1">
        <w:rPr>
          <w:color w:val="000000" w:themeColor="text1"/>
        </w:rPr>
        <w:t>)</w:t>
      </w:r>
    </w:p>
    <w:p w:rsidR="00D872AE" w:rsidP="002825A1">
      <w:pPr>
        <w:pStyle w:val="Witnesssubmission"/>
      </w:pPr>
    </w:p>
    <w:p w:rsidR="00D872AE" w:rsidP="002825A1">
      <w:pPr>
        <w:rPr>
          <w:rFonts w:eastAsia="Times New Roman"/>
          <w:szCs w:val="20"/>
        </w:rPr>
      </w:pPr>
      <w:r>
        <w:br w:type="page"/>
      </w:r>
    </w:p>
    <w:p w:rsidR="00D872AE" w:rsidP="002825A1">
      <w:pPr>
        <w:pStyle w:val="TitlePanel0"/>
      </w:pPr>
      <w:r>
        <w:t>Examination of witnesses</w:t>
      </w:r>
    </w:p>
    <w:p w:rsidR="00E91B8C" w:rsidP="002825A1">
      <w:pPr>
        <w:pStyle w:val="Para"/>
      </w:pPr>
      <w:r>
        <w:t xml:space="preserve">Witnesses: </w:t>
      </w:r>
      <w:bookmarkStart w:id="0" w:name="Panel1"/>
      <w:bookmarkStart w:id="1" w:name="_GoBack"/>
      <w:bookmarkEnd w:id="0"/>
      <w:bookmarkEnd w:id="1"/>
      <w:r w:rsidR="00D872AE">
        <w:t>Elizabeth de Jong</w:t>
      </w:r>
      <w:r>
        <w:t>,</w:t>
      </w:r>
      <w:r w:rsidR="00D872AE">
        <w:t xml:space="preserve"> Maggie Simpson and Richard Burnett.</w:t>
      </w:r>
    </w:p>
    <w:p w:rsidR="00765133" w:rsidP="002825A1">
      <w:pPr>
        <w:pStyle w:val="Question"/>
      </w:pPr>
      <w:sdt>
        <w:sdtPr>
          <w:alias w:val="Member"/>
          <w:tag w:val="&lt;Member mnisId='4442' dodsId='72290'&gt;"/>
          <w:id w:val="-340474324"/>
          <w:placeholder>
            <w:docPart w:val="DefaultPlaceholder_-1854013440"/>
          </w:placeholder>
          <w:richText/>
        </w:sdtPr>
        <w:sdtContent>
          <w:r w:rsidRPr="00F02F4D" w:rsidR="00E91B8C">
            <w:rPr>
              <w:b/>
            </w:rPr>
            <w:t>Chair:</w:t>
          </w:r>
        </w:sdtContent>
      </w:sdt>
      <w:r w:rsidR="00E91B8C">
        <w:t xml:space="preserve"> </w:t>
      </w:r>
      <w:r w:rsidR="00ED5E4D">
        <w:t xml:space="preserve">This is the Transport </w:t>
      </w:r>
      <w:r w:rsidR="005F5A2B">
        <w:t>Select Committee’s</w:t>
      </w:r>
      <w:r w:rsidR="00636F11">
        <w:t xml:space="preserve"> inquiry into the implications </w:t>
      </w:r>
      <w:r w:rsidR="00412E56">
        <w:t>of</w:t>
      </w:r>
      <w:r w:rsidR="00636F11">
        <w:t xml:space="preserve"> coronavirus </w:t>
      </w:r>
      <w:r w:rsidR="00BC19E4">
        <w:t>for</w:t>
      </w:r>
      <w:r w:rsidR="00636F11">
        <w:t xml:space="preserve"> the freight and maritime industry. We have two panels with us this morning</w:t>
      </w:r>
      <w:r w:rsidR="005F5A2B">
        <w:t>:</w:t>
      </w:r>
      <w:r w:rsidR="00636F11">
        <w:t xml:space="preserve"> </w:t>
      </w:r>
      <w:r w:rsidR="005F5A2B">
        <w:t xml:space="preserve">the first is </w:t>
      </w:r>
      <w:r w:rsidR="00636F11">
        <w:t>from the freight organisations</w:t>
      </w:r>
      <w:r w:rsidR="005F5A2B">
        <w:t xml:space="preserve">, and the </w:t>
      </w:r>
      <w:r w:rsidR="00636F11">
        <w:t>secondly</w:t>
      </w:r>
      <w:r w:rsidR="005F5A2B">
        <w:t xml:space="preserve"> is </w:t>
      </w:r>
      <w:r w:rsidR="00636F11">
        <w:t>from maritime.</w:t>
      </w:r>
      <w:r w:rsidR="00F02F4D">
        <w:t xml:space="preserve"> Will the</w:t>
      </w:r>
      <w:r w:rsidR="00636F11">
        <w:t xml:space="preserve"> first panel of witnesses </w:t>
      </w:r>
      <w:r>
        <w:t xml:space="preserve">introduce themselves for </w:t>
      </w:r>
      <w:r w:rsidR="005F5A2B">
        <w:t>the</w:t>
      </w:r>
      <w:r>
        <w:t xml:space="preserve"> record</w:t>
      </w:r>
      <w:r w:rsidR="00F02F4D">
        <w:t>?</w:t>
      </w:r>
    </w:p>
    <w:p w:rsidR="0077111C" w:rsidP="002825A1">
      <w:pPr>
        <w:pStyle w:val="Answer"/>
      </w:pPr>
      <w:sdt>
        <w:sdtPr>
          <w:alias w:val="Witness"/>
          <w:id w:val="1200901416"/>
          <w:placeholder>
            <w:docPart w:val="DefaultPlaceholder_-1854013440"/>
          </w:placeholder>
          <w:richText/>
        </w:sdtPr>
        <w:sdtContent>
          <w:r w:rsidRPr="00765133" w:rsidR="00765133">
            <w:rPr>
              <w:b/>
              <w:i/>
            </w:rPr>
            <w:t>Elizabeth de Jong:</w:t>
          </w:r>
        </w:sdtContent>
      </w:sdt>
      <w:r w:rsidR="00E91B8C">
        <w:t xml:space="preserve"> </w:t>
      </w:r>
      <w:r w:rsidR="00765133">
        <w:t>I am Elizabeth de Jong</w:t>
      </w:r>
      <w:r w:rsidR="00F02F4D">
        <w:t>, d</w:t>
      </w:r>
      <w:r w:rsidR="00765133">
        <w:t xml:space="preserve">irector of </w:t>
      </w:r>
      <w:r w:rsidR="00F02F4D">
        <w:t>p</w:t>
      </w:r>
      <w:r w:rsidR="00765133">
        <w:t xml:space="preserve">olicy for the Freight Transport Association, which represents the logistics industry across all modes of transport. </w:t>
      </w:r>
    </w:p>
    <w:p w:rsidR="0077111C" w:rsidP="002825A1">
      <w:pPr>
        <w:pStyle w:val="Answer"/>
      </w:pPr>
      <w:sdt>
        <w:sdtPr>
          <w:alias w:val="Witness"/>
          <w:id w:val="-702554696"/>
          <w:placeholder>
            <w:docPart w:val="DefaultPlaceholder_-1854013440"/>
          </w:placeholder>
          <w:richText/>
        </w:sdtPr>
        <w:sdtContent>
          <w:r w:rsidRPr="0077111C">
            <w:rPr>
              <w:b/>
              <w:i/>
            </w:rPr>
            <w:t>Maggie Simpson:</w:t>
          </w:r>
        </w:sdtContent>
      </w:sdt>
      <w:r>
        <w:t xml:space="preserve"> I am Maggie Simpson, </w:t>
      </w:r>
      <w:r w:rsidR="00F02F4D">
        <w:t>d</w:t>
      </w:r>
      <w:r>
        <w:t xml:space="preserve">irector </w:t>
      </w:r>
      <w:r w:rsidR="00F02F4D">
        <w:t>g</w:t>
      </w:r>
      <w:r>
        <w:t xml:space="preserve">eneral of the Rail Freight Group. We represent businesses </w:t>
      </w:r>
      <w:r w:rsidR="005F5A2B">
        <w:t>that</w:t>
      </w:r>
      <w:r>
        <w:t xml:space="preserve"> are operators, users and supplie</w:t>
      </w:r>
      <w:r w:rsidR="00F02F4D">
        <w:t>r</w:t>
      </w:r>
      <w:r>
        <w:t xml:space="preserve">s to the rail freight industry. </w:t>
      </w:r>
    </w:p>
    <w:p w:rsidR="00C51607" w:rsidP="002825A1">
      <w:pPr>
        <w:pStyle w:val="Answer"/>
      </w:pPr>
      <w:sdt>
        <w:sdtPr>
          <w:alias w:val="Witness"/>
          <w:id w:val="1768581129"/>
          <w:placeholder>
            <w:docPart w:val="DefaultPlaceholder_-1854013440"/>
          </w:placeholder>
          <w:richText/>
        </w:sdtPr>
        <w:sdtContent>
          <w:r w:rsidRPr="0077111C" w:rsidR="0077111C">
            <w:rPr>
              <w:b/>
              <w:i/>
            </w:rPr>
            <w:t>Richard Burnett:</w:t>
          </w:r>
        </w:sdtContent>
      </w:sdt>
      <w:r w:rsidR="0077111C">
        <w:t xml:space="preserve"> </w:t>
      </w:r>
      <w:r w:rsidR="005F5A2B">
        <w:t>I am</w:t>
      </w:r>
      <w:r w:rsidR="003F0A02">
        <w:t xml:space="preserve"> Richard Burnett</w:t>
      </w:r>
      <w:r w:rsidR="00F02F4D">
        <w:t xml:space="preserve">, </w:t>
      </w:r>
      <w:r w:rsidR="003F0A02">
        <w:t xml:space="preserve">the </w:t>
      </w:r>
      <w:r w:rsidR="00F02F4D">
        <w:t>c</w:t>
      </w:r>
      <w:r w:rsidR="003F0A02">
        <w:t xml:space="preserve">hief </w:t>
      </w:r>
      <w:r w:rsidR="00F02F4D">
        <w:t>e</w:t>
      </w:r>
      <w:r w:rsidR="003F0A02">
        <w:t>xecutive of the Road Haulage Association. We represent the road transport industry in the UK</w:t>
      </w:r>
      <w:r>
        <w:t xml:space="preserve"> and anyone </w:t>
      </w:r>
      <w:r w:rsidR="00F02F4D">
        <w:t>who</w:t>
      </w:r>
      <w:r>
        <w:t xml:space="preserve"> operates a commercial vehicle. </w:t>
      </w:r>
    </w:p>
    <w:p w:rsidR="00C51607" w:rsidP="002825A1">
      <w:pPr>
        <w:pStyle w:val="Question"/>
      </w:pPr>
      <w:sdt>
        <w:sdtPr>
          <w:alias w:val="Member"/>
          <w:tag w:val="&lt;Member mnisId='4442' dodsId='72290'&gt;"/>
          <w:id w:val="-232622074"/>
          <w:placeholder>
            <w:docPart w:val="DefaultPlaceholder_-1854013440"/>
          </w:placeholder>
          <w:richText/>
        </w:sdtPr>
        <w:sdtContent>
          <w:r w:rsidRPr="00C51607">
            <w:rPr>
              <w:b/>
            </w:rPr>
            <w:t>Chair:</w:t>
          </w:r>
        </w:sdtContent>
      </w:sdt>
      <w:r>
        <w:t xml:space="preserve"> Thank you all for being with us this morning. I will start by asking you briefly to set the scene and the challenges that your industry has faced. Perhaps Elizabeth </w:t>
      </w:r>
      <w:r w:rsidR="00744AC3">
        <w:t>would</w:t>
      </w:r>
      <w:r>
        <w:t xml:space="preserve"> describe that, </w:t>
      </w:r>
      <w:r w:rsidR="0023709C">
        <w:t xml:space="preserve">and </w:t>
      </w:r>
      <w:r>
        <w:t xml:space="preserve">then I can come to Maggie and Richard to see if they have any different experiences to add. </w:t>
      </w:r>
    </w:p>
    <w:p w:rsidR="00945D22" w:rsidP="002825A1">
      <w:pPr>
        <w:pStyle w:val="Answer"/>
      </w:pPr>
      <w:sdt>
        <w:sdtPr>
          <w:alias w:val="Witness"/>
          <w:id w:val="-231316011"/>
          <w:placeholder>
            <w:docPart w:val="DefaultPlaceholder_-1854013440"/>
          </w:placeholder>
          <w:richText/>
        </w:sdtPr>
        <w:sdtContent>
          <w:r w:rsidRPr="00C51607" w:rsidR="00C51607">
            <w:rPr>
              <w:b/>
              <w:i/>
            </w:rPr>
            <w:t>Elizabeth de Jong:</w:t>
          </w:r>
        </w:sdtContent>
      </w:sdt>
      <w:r w:rsidR="00C51607">
        <w:t xml:space="preserve"> </w:t>
      </w:r>
      <w:r w:rsidR="00BA4EAF">
        <w:t>O</w:t>
      </w:r>
      <w:r>
        <w:t>verall</w:t>
      </w:r>
      <w:r w:rsidR="00BA4EAF">
        <w:t>, there h</w:t>
      </w:r>
      <w:r>
        <w:t>as</w:t>
      </w:r>
      <w:r w:rsidR="00BA4EAF">
        <w:t xml:space="preserve"> been</w:t>
      </w:r>
      <w:r>
        <w:t xml:space="preserve"> a massive shock to the industry, and there will be further difficult times ahead whil</w:t>
      </w:r>
      <w:r w:rsidR="003F4D11">
        <w:t>e</w:t>
      </w:r>
      <w:r>
        <w:t xml:space="preserve"> our economy recovers. There have been huge operational and financial challenges, but logistics is determined and flexible</w:t>
      </w:r>
      <w:r w:rsidR="003F4D11">
        <w:t>, and</w:t>
      </w:r>
      <w:r>
        <w:t xml:space="preserve"> has delivered throughout for our economy and for society.</w:t>
      </w:r>
      <w:r w:rsidR="007B0F61">
        <w:t xml:space="preserve"> </w:t>
      </w:r>
      <w:r>
        <w:t>There have undoubtedly been operational challenges</w:t>
      </w:r>
      <w:r w:rsidR="00C96D06">
        <w:t xml:space="preserve">. Industry and </w:t>
      </w:r>
      <w:r w:rsidR="003F4D11">
        <w:t>G</w:t>
      </w:r>
      <w:r w:rsidR="00C96D06">
        <w:t>overnments have generally worked very well together to overcome them, particularly around regulations</w:t>
      </w:r>
      <w:r w:rsidR="007B0F61">
        <w:t>,</w:t>
      </w:r>
      <w:r w:rsidR="00C96D06">
        <w:t xml:space="preserve"> such as the extension in drivers’ hours, delivery hours, broader efficiency and so on.</w:t>
      </w:r>
    </w:p>
    <w:p w:rsidR="00C96D06" w:rsidP="002825A1">
      <w:pPr>
        <w:pStyle w:val="Answer"/>
      </w:pPr>
      <w:r>
        <w:t>Although our industry has been kept open for business, its fortunes have mirrored that of the economy.</w:t>
      </w:r>
      <w:r w:rsidR="006C1033">
        <w:t xml:space="preserve"> The biggest challenge to us has been financial</w:t>
      </w:r>
      <w:r w:rsidR="007B0F61">
        <w:t>,</w:t>
      </w:r>
      <w:r w:rsidR="006C1033">
        <w:t xml:space="preserve"> around volumes of work</w:t>
      </w:r>
      <w:r w:rsidR="00C243A0">
        <w:t>,</w:t>
      </w:r>
      <w:r w:rsidR="006C1033">
        <w:t xml:space="preserve"> and </w:t>
      </w:r>
      <w:r w:rsidR="00C243A0">
        <w:t xml:space="preserve">with </w:t>
      </w:r>
      <w:r w:rsidR="006C1033">
        <w:t>cash</w:t>
      </w:r>
      <w:r w:rsidR="00EA1913">
        <w:t xml:space="preserve"> </w:t>
      </w:r>
      <w:r w:rsidR="006C1033">
        <w:t xml:space="preserve">flow and difficulty in planning. There have </w:t>
      </w:r>
      <w:r w:rsidR="00C243A0">
        <w:t xml:space="preserve">been </w:t>
      </w:r>
      <w:r w:rsidR="00942008">
        <w:t>big variations by sector</w:t>
      </w:r>
      <w:r w:rsidR="00DE70DC">
        <w:t xml:space="preserve"> and</w:t>
      </w:r>
      <w:r w:rsidR="00942008">
        <w:t xml:space="preserve"> mode</w:t>
      </w:r>
      <w:r w:rsidR="00DE70DC">
        <w:t>,</w:t>
      </w:r>
      <w:r w:rsidR="00942008">
        <w:t xml:space="preserve"> as well as </w:t>
      </w:r>
      <w:r w:rsidR="005F5A2B">
        <w:t xml:space="preserve">by </w:t>
      </w:r>
      <w:r w:rsidR="00942008">
        <w:t>fleet and business size.</w:t>
      </w:r>
    </w:p>
    <w:p w:rsidR="00942008" w:rsidP="002825A1">
      <w:pPr>
        <w:pStyle w:val="Answer"/>
      </w:pPr>
      <w:r>
        <w:t>Generally, the most challenging time was over the first six weeks of the crisis</w:t>
      </w:r>
      <w:r w:rsidR="005F5A2B">
        <w:t>,</w:t>
      </w:r>
      <w:r>
        <w:t xml:space="preserve"> before the easing of lockdown and the issuing of the BEIS work</w:t>
      </w:r>
      <w:r w:rsidR="00FE2313">
        <w:t>ing safely</w:t>
      </w:r>
      <w:r w:rsidR="007A4D70">
        <w:t xml:space="preserve"> guidance. To give you a flavour of those first weeks, there </w:t>
      </w:r>
      <w:r w:rsidR="00FE2313">
        <w:t>was</w:t>
      </w:r>
      <w:r w:rsidR="007A4D70">
        <w:t xml:space="preserve"> about 85% general business downturn, with work and orders cancelled</w:t>
      </w:r>
      <w:r w:rsidR="0064583E">
        <w:t>; a</w:t>
      </w:r>
      <w:r w:rsidR="007A4D70">
        <w:t xml:space="preserve">bout 40% </w:t>
      </w:r>
      <w:r w:rsidR="0064583E">
        <w:t>we</w:t>
      </w:r>
      <w:r w:rsidR="007A4D70">
        <w:t>re experiencing extreme d</w:t>
      </w:r>
      <w:r w:rsidR="0064583E">
        <w:t>isruption and abo</w:t>
      </w:r>
      <w:r w:rsidR="007A4D70">
        <w:t>ut 76% of businesses furloughed staff during that time. Volumes have been down as well. During the first weeks of the crisis</w:t>
      </w:r>
      <w:r w:rsidR="00EE535F">
        <w:t>,</w:t>
      </w:r>
      <w:r w:rsidR="007A4D70">
        <w:t xml:space="preserve"> HGV traffic was down by 40%</w:t>
      </w:r>
      <w:r w:rsidR="007B31A7">
        <w:t xml:space="preserve"> and vans</w:t>
      </w:r>
      <w:r w:rsidR="005F5A2B">
        <w:t xml:space="preserve"> by</w:t>
      </w:r>
      <w:r w:rsidR="007B31A7">
        <w:t xml:space="preserve"> over 60%. Rail traffic weekly movements were down by a third on the year before. Air movements were down to 10% o</w:t>
      </w:r>
      <w:r w:rsidR="00EE535F">
        <w:t>r</w:t>
      </w:r>
      <w:r w:rsidR="007B31A7">
        <w:t xml:space="preserve"> so in the early weeks.</w:t>
      </w:r>
    </w:p>
    <w:p w:rsidR="007B31A7" w:rsidP="002825A1">
      <w:pPr>
        <w:pStyle w:val="Answer"/>
      </w:pPr>
      <w:r>
        <w:t xml:space="preserve">There has </w:t>
      </w:r>
      <w:r w:rsidR="00EE535F">
        <w:t xml:space="preserve">now </w:t>
      </w:r>
      <w:r>
        <w:t>been recovery</w:t>
      </w:r>
      <w:r w:rsidR="00EE535F">
        <w:t>,</w:t>
      </w:r>
      <w:r>
        <w:t xml:space="preserve"> </w:t>
      </w:r>
      <w:r w:rsidR="00902FF2">
        <w:t xml:space="preserve">but </w:t>
      </w:r>
      <w:r>
        <w:t>not full recovery</w:t>
      </w:r>
      <w:r w:rsidR="00902FF2">
        <w:t>. T</w:t>
      </w:r>
      <w:r>
        <w:t>here are signs of recovery</w:t>
      </w:r>
      <w:r w:rsidR="00902FF2">
        <w:t>, but 60%</w:t>
      </w:r>
      <w:r w:rsidR="00CB3AA9">
        <w:t xml:space="preserve"> </w:t>
      </w:r>
      <w:r>
        <w:t>still experienc</w:t>
      </w:r>
      <w:r w:rsidR="00847C92">
        <w:t>e</w:t>
      </w:r>
      <w:r>
        <w:t xml:space="preserve"> general business downturn. There is still a very high dependency on furloughing, but we have seen recovery of some volumes</w:t>
      </w:r>
      <w:r w:rsidR="00902FF2">
        <w:t>;</w:t>
      </w:r>
      <w:r>
        <w:t xml:space="preserve"> HGV is up to around 90%</w:t>
      </w:r>
      <w:r w:rsidR="00BF7145">
        <w:t>, v</w:t>
      </w:r>
      <w:r w:rsidR="00C87E6C">
        <w:t>ans are up to around 90%</w:t>
      </w:r>
      <w:r w:rsidR="00BF7145">
        <w:t xml:space="preserve"> and r</w:t>
      </w:r>
      <w:r w:rsidR="00C87E6C">
        <w:t>ail is about 80% of movements. Cargo</w:t>
      </w:r>
      <w:r w:rsidR="003E5923">
        <w:t xml:space="preserve"> tonnage is down by about 36%</w:t>
      </w:r>
      <w:r w:rsidR="00BF7145">
        <w:t>,</w:t>
      </w:r>
      <w:r w:rsidR="003E5923">
        <w:t xml:space="preserve"> compared to a year ago.</w:t>
      </w:r>
    </w:p>
    <w:p w:rsidR="003E5923" w:rsidP="002825A1">
      <w:pPr>
        <w:pStyle w:val="Answer"/>
      </w:pPr>
      <w:r>
        <w:t>On top of</w:t>
      </w:r>
      <w:r w:rsidR="00FF503E">
        <w:t xml:space="preserve"> that, </w:t>
      </w:r>
      <w:r>
        <w:t xml:space="preserve">there have been variations by sector, mirroring the economy, and variations by size of business. </w:t>
      </w:r>
      <w:r w:rsidR="00FF503E">
        <w:t>T</w:t>
      </w:r>
      <w:r>
        <w:t>he small</w:t>
      </w:r>
      <w:r w:rsidR="00FF503E">
        <w:t>er</w:t>
      </w:r>
      <w:r>
        <w:t xml:space="preserve"> companies have been more affected. Larger companies, quite rationally, have taken subcontracting in-house as volumes have fallen. Cash</w:t>
      </w:r>
      <w:r w:rsidR="00FF503E">
        <w:t xml:space="preserve"> </w:t>
      </w:r>
      <w:r>
        <w:t>flow is an issue for smaller companies.</w:t>
      </w:r>
    </w:p>
    <w:p w:rsidR="003E5923" w:rsidP="002825A1">
      <w:pPr>
        <w:pStyle w:val="Answer"/>
      </w:pPr>
      <w:r>
        <w:t xml:space="preserve">I hope that gives you an introductory flavour. </w:t>
      </w:r>
    </w:p>
    <w:p w:rsidR="003E5923" w:rsidP="002825A1">
      <w:pPr>
        <w:pStyle w:val="Question"/>
      </w:pPr>
      <w:sdt>
        <w:sdtPr>
          <w:alias w:val="Member"/>
          <w:tag w:val="&lt;Member mnisId='4442' dodsId='72290'&gt;"/>
          <w:id w:val="-407924621"/>
          <w:placeholder>
            <w:docPart w:val="DefaultPlaceholder_-1854013440"/>
          </w:placeholder>
          <w:richText/>
        </w:sdtPr>
        <w:sdtContent>
          <w:r w:rsidRPr="003E5923">
            <w:rPr>
              <w:b/>
            </w:rPr>
            <w:t>Chair:</w:t>
          </w:r>
        </w:sdtContent>
      </w:sdt>
      <w:r>
        <w:t xml:space="preserve"> It certainly does</w:t>
      </w:r>
      <w:r w:rsidR="00FF503E">
        <w:t>. T</w:t>
      </w:r>
      <w:r>
        <w:t>hank you</w:t>
      </w:r>
      <w:r w:rsidR="003F53B0">
        <w:t>; it was</w:t>
      </w:r>
      <w:r>
        <w:t xml:space="preserve"> really comprehensive. Maggie, d</w:t>
      </w:r>
      <w:r w:rsidR="003F53B0">
        <w:t>o</w:t>
      </w:r>
      <w:r>
        <w:t xml:space="preserve"> you have anything to add from the rail freight side of things? </w:t>
      </w:r>
    </w:p>
    <w:p w:rsidR="00003F3C" w:rsidP="002825A1">
      <w:pPr>
        <w:pStyle w:val="Answer"/>
      </w:pPr>
      <w:sdt>
        <w:sdtPr>
          <w:alias w:val="Witness"/>
          <w:id w:val="1756090982"/>
          <w:placeholder>
            <w:docPart w:val="DefaultPlaceholder_-1854013440"/>
          </w:placeholder>
          <w:richText/>
        </w:sdtPr>
        <w:sdtContent>
          <w:r w:rsidRPr="003E5923" w:rsidR="003E5923">
            <w:rPr>
              <w:b/>
              <w:i/>
            </w:rPr>
            <w:t>Maggie Simpson:</w:t>
          </w:r>
        </w:sdtContent>
      </w:sdt>
      <w:r w:rsidR="003E5923">
        <w:t xml:space="preserve"> Elizabeth has summarised the position very well. We share common concerns across a lot of those areas. The one point I would highlight is </w:t>
      </w:r>
      <w:r w:rsidR="00302EF2">
        <w:t xml:space="preserve">that the passenger rail sector, which we work very closely with, </w:t>
      </w:r>
      <w:r w:rsidR="007D456C">
        <w:t xml:space="preserve">and </w:t>
      </w:r>
      <w:r w:rsidR="00302EF2">
        <w:t>co-operate and share a network with, has of course seen very different structural issues and financial support from Government. Whil</w:t>
      </w:r>
      <w:r w:rsidR="00F91BCC">
        <w:t>e</w:t>
      </w:r>
      <w:r w:rsidR="00302EF2">
        <w:t xml:space="preserve"> </w:t>
      </w:r>
      <w:r w:rsidR="00F91BCC">
        <w:t>it</w:t>
      </w:r>
      <w:r w:rsidR="00302EF2">
        <w:t xml:space="preserve"> is a very different sector</w:t>
      </w:r>
      <w:r>
        <w:t xml:space="preserve"> and it is not the topic </w:t>
      </w:r>
      <w:r w:rsidR="00F91BCC">
        <w:t>for</w:t>
      </w:r>
      <w:r>
        <w:t xml:space="preserve"> today, I want to be clear that the emergency arrangements that have been put in place for the passenger railway have not been applied to the freight railway. That is inevitable, and we all understand the reasons, but I</w:t>
      </w:r>
      <w:r w:rsidR="00847333">
        <w:t xml:space="preserve"> </w:t>
      </w:r>
      <w:r>
        <w:t xml:space="preserve">want to be very clear with the Committee that that is different. </w:t>
      </w:r>
    </w:p>
    <w:p w:rsidR="00712776" w:rsidP="002825A1">
      <w:pPr>
        <w:pStyle w:val="Question"/>
      </w:pPr>
      <w:sdt>
        <w:sdtPr>
          <w:alias w:val="Member"/>
          <w:tag w:val="&lt;Member mnisId='4442' dodsId='72290'&gt;"/>
          <w:id w:val="-1237082669"/>
          <w:placeholder>
            <w:docPart w:val="DefaultPlaceholder_-1854013440"/>
          </w:placeholder>
          <w:richText/>
        </w:sdtPr>
        <w:sdtContent>
          <w:r w:rsidRPr="00003F3C" w:rsidR="00003F3C">
            <w:rPr>
              <w:b/>
            </w:rPr>
            <w:t>Chair:</w:t>
          </w:r>
        </w:sdtContent>
      </w:sdt>
      <w:r w:rsidR="00003F3C">
        <w:t xml:space="preserve"> Thank you. My next question might come on to that theme. Before I do so, does Elizabeth’s summary </w:t>
      </w:r>
      <w:r>
        <w:t xml:space="preserve">set things </w:t>
      </w:r>
      <w:r w:rsidR="00847333">
        <w:t xml:space="preserve">out </w:t>
      </w:r>
      <w:r>
        <w:t>for you as well, Richard?</w:t>
      </w:r>
    </w:p>
    <w:p w:rsidR="003E5923" w:rsidP="002825A1">
      <w:pPr>
        <w:pStyle w:val="Answer"/>
      </w:pPr>
      <w:sdt>
        <w:sdtPr>
          <w:alias w:val="Witness"/>
          <w:id w:val="2132515231"/>
          <w:placeholder>
            <w:docPart w:val="DefaultPlaceholder_-1854013440"/>
          </w:placeholder>
          <w:richText/>
        </w:sdtPr>
        <w:sdtContent>
          <w:r w:rsidRPr="00712776" w:rsidR="00712776">
            <w:rPr>
              <w:b/>
              <w:i/>
            </w:rPr>
            <w:t>Richard Burnett:</w:t>
          </w:r>
        </w:sdtContent>
      </w:sdt>
      <w:r w:rsidR="00712776">
        <w:t xml:space="preserve"> Elizabeth’s summary was very good. </w:t>
      </w:r>
      <w:r w:rsidR="00056C55">
        <w:t xml:space="preserve">As </w:t>
      </w:r>
      <w:r w:rsidR="00712776">
        <w:t xml:space="preserve">I see </w:t>
      </w:r>
      <w:r w:rsidR="00056C55">
        <w:t xml:space="preserve">it, there were </w:t>
      </w:r>
      <w:r w:rsidR="00712776">
        <w:t xml:space="preserve">two parts to the </w:t>
      </w:r>
      <w:r w:rsidR="005F5A2B">
        <w:t xml:space="preserve">covid </w:t>
      </w:r>
      <w:r w:rsidR="00712776">
        <w:t xml:space="preserve">pandemic. </w:t>
      </w:r>
      <w:r w:rsidR="003B3CD1">
        <w:t>One was that</w:t>
      </w:r>
      <w:r w:rsidR="003A1C80">
        <w:t>,</w:t>
      </w:r>
      <w:r w:rsidR="003B3CD1">
        <w:t xml:space="preserve"> as we were</w:t>
      </w:r>
      <w:r w:rsidR="00712776">
        <w:t xml:space="preserve"> part of the </w:t>
      </w:r>
      <w:r w:rsidR="00AF2EE2">
        <w:t>food resilience forum, we were keeping the nation fed</w:t>
      </w:r>
      <w:r w:rsidR="006500D2">
        <w:t>,</w:t>
      </w:r>
      <w:r w:rsidR="00AF2EE2">
        <w:t xml:space="preserve"> and </w:t>
      </w:r>
      <w:r w:rsidR="006500D2">
        <w:t xml:space="preserve">keeping </w:t>
      </w:r>
      <w:r w:rsidR="00AF2EE2">
        <w:t>food and medicine moving. Part of the challenge in the early days was very much about people. It was very much about the drivers</w:t>
      </w:r>
      <w:r w:rsidR="001D2BA4">
        <w:t xml:space="preserve"> and the warehouse operatives, who were saying, “Why are we picked to go in and be key workers? Why do we need to continue?” It was a real challenge for the industry to keep things moving. </w:t>
      </w:r>
      <w:r w:rsidR="00BB28A0">
        <w:t>Having</w:t>
      </w:r>
      <w:r w:rsidR="001D2BA4">
        <w:t xml:space="preserve"> to face that in the very early days was an enormous challenge for all of us.</w:t>
      </w:r>
    </w:p>
    <w:p w:rsidR="00FA4C76" w:rsidP="002825A1">
      <w:pPr>
        <w:pStyle w:val="Answer"/>
      </w:pPr>
      <w:r>
        <w:t xml:space="preserve">The triage </w:t>
      </w:r>
      <w:r w:rsidR="00BB28A0">
        <w:t>in</w:t>
      </w:r>
      <w:r>
        <w:t xml:space="preserve"> the transport industry—the issues around finance and ensuring that cash</w:t>
      </w:r>
      <w:r w:rsidR="003F352E">
        <w:t>-</w:t>
      </w:r>
      <w:r>
        <w:t>flow</w:t>
      </w:r>
      <w:r w:rsidR="00A81C09">
        <w:t xml:space="preserve"> businesses w</w:t>
      </w:r>
      <w:r w:rsidR="00CA08D6">
        <w:t>ere</w:t>
      </w:r>
      <w:r w:rsidR="00A81C09">
        <w:t xml:space="preserve"> being supported—was a critical part. There were sectors that were absolutely decimated. The events sector and food and drink have been decimated. That focus, in recovery, is going to be a critical part of where we need to look when moving forward.</w:t>
      </w:r>
    </w:p>
    <w:p w:rsidR="00FE5145" w:rsidP="002825A1">
      <w:pPr>
        <w:pStyle w:val="Question"/>
      </w:pPr>
      <w:sdt>
        <w:sdtPr>
          <w:alias w:val="Member"/>
          <w:tag w:val="&lt;Member mnisId='4442' dodsId='72290'&gt;"/>
          <w:id w:val="-1137717765"/>
          <w:placeholder>
            <w:docPart w:val="DefaultPlaceholder_-1854013440"/>
          </w:placeholder>
          <w:richText/>
        </w:sdtPr>
        <w:sdtContent>
          <w:r w:rsidRPr="00FA4C76" w:rsidR="00FA4C76">
            <w:rPr>
              <w:b/>
            </w:rPr>
            <w:t>Chair:</w:t>
          </w:r>
        </w:sdtContent>
      </w:sdt>
      <w:r w:rsidR="00FA4C76">
        <w:t xml:space="preserve"> Thank you, Richard. </w:t>
      </w:r>
      <w:r w:rsidR="00F3414E">
        <w:t xml:space="preserve">How </w:t>
      </w:r>
      <w:r w:rsidR="00FA4C76">
        <w:t xml:space="preserve">effective </w:t>
      </w:r>
      <w:r w:rsidR="00F3414E">
        <w:t xml:space="preserve">do </w:t>
      </w:r>
      <w:r w:rsidR="00FA4C76">
        <w:t>you believe Government</w:t>
      </w:r>
      <w:r w:rsidR="00F3414E">
        <w:t>,</w:t>
      </w:r>
      <w:r w:rsidR="00FA4C76">
        <w:t xml:space="preserve"> and indeed public body</w:t>
      </w:r>
      <w:r w:rsidR="00F3414E">
        <w:t>,</w:t>
      </w:r>
      <w:r w:rsidR="00FA4C76">
        <w:t xml:space="preserve"> support and action ha</w:t>
      </w:r>
      <w:r w:rsidR="00F3414E">
        <w:t>ve</w:t>
      </w:r>
      <w:r w:rsidR="00FA4C76">
        <w:t xml:space="preserve"> been over the last few months</w:t>
      </w:r>
      <w:r w:rsidR="00C45D3A">
        <w:t>?</w:t>
      </w:r>
    </w:p>
    <w:p w:rsidR="0068304C" w:rsidP="002825A1">
      <w:pPr>
        <w:pStyle w:val="Answer"/>
      </w:pPr>
      <w:sdt>
        <w:sdtPr>
          <w:alias w:val="Witness"/>
          <w:id w:val="-1499110084"/>
          <w:placeholder>
            <w:docPart w:val="DefaultPlaceholder_-1854013440"/>
          </w:placeholder>
          <w:richText/>
        </w:sdtPr>
        <w:sdtContent>
          <w:r w:rsidRPr="00FE5145" w:rsidR="00FE5145">
            <w:rPr>
              <w:b/>
              <w:i/>
            </w:rPr>
            <w:t>Richard Burnett:</w:t>
          </w:r>
        </w:sdtContent>
      </w:sdt>
      <w:r w:rsidR="00FE5145">
        <w:t xml:space="preserve"> Government support has been very good. Furlough has been a saviour for our industry. It has been for many businesses and many parts of the UK economy, but very much for our industry. There </w:t>
      </w:r>
      <w:r w:rsidR="00AB66F4">
        <w:t>are</w:t>
      </w:r>
      <w:r w:rsidR="00FE5145">
        <w:t xml:space="preserve"> things that have </w:t>
      </w:r>
      <w:r w:rsidR="00AB66F4">
        <w:t>been very challenging for the industry</w:t>
      </w:r>
      <w:r w:rsidR="00495F0E">
        <w:t>, such as t</w:t>
      </w:r>
      <w:r w:rsidR="00D9317D">
        <w:t>aking on</w:t>
      </w:r>
      <w:r w:rsidR="00AB66F4">
        <w:t xml:space="preserve"> debt and loans</w:t>
      </w:r>
      <w:r w:rsidR="00BC098B">
        <w:t>—the CBIL loans and the bounce back loans</w:t>
      </w:r>
      <w:r w:rsidR="00495F0E">
        <w:t>. S</w:t>
      </w:r>
      <w:r w:rsidR="005B5A25">
        <w:t>ome of that has been successful. CBILs ha</w:t>
      </w:r>
      <w:r w:rsidR="00991D38">
        <w:t>ve</w:t>
      </w:r>
      <w:r w:rsidR="005B5A25">
        <w:t xml:space="preserve"> not; </w:t>
      </w:r>
      <w:r w:rsidR="00822B7B">
        <w:t xml:space="preserve">the </w:t>
      </w:r>
      <w:r w:rsidR="005B5A25">
        <w:t xml:space="preserve">industry has </w:t>
      </w:r>
      <w:r w:rsidR="00822B7B">
        <w:t xml:space="preserve">certainly </w:t>
      </w:r>
      <w:r w:rsidR="005B5A25">
        <w:t>not been supported from a financial perspective.</w:t>
      </w:r>
      <w:r>
        <w:t xml:space="preserve"> </w:t>
      </w:r>
      <w:r w:rsidR="005B5A25">
        <w:t xml:space="preserve">In terms of recovery, those </w:t>
      </w:r>
      <w:r w:rsidR="00440798">
        <w:t>that have been able to take loans may well have put off the inevitable. In a year’s time</w:t>
      </w:r>
      <w:r w:rsidR="00991D38">
        <w:t>,</w:t>
      </w:r>
      <w:r w:rsidR="00440798">
        <w:t xml:space="preserve"> they have to pay that debt back.</w:t>
      </w:r>
    </w:p>
    <w:p w:rsidR="008374AB" w:rsidP="002825A1">
      <w:pPr>
        <w:pStyle w:val="Answer"/>
      </w:pPr>
      <w:r>
        <w:t xml:space="preserve">Furlough has definitely been a success. </w:t>
      </w:r>
      <w:r w:rsidR="00E46982">
        <w:t xml:space="preserve">The need for that in the future is still going to be critical. Our biggest concern around the tapering of furlough </w:t>
      </w:r>
      <w:r w:rsidR="003F19E1">
        <w:t xml:space="preserve">is </w:t>
      </w:r>
      <w:r w:rsidR="00E46982">
        <w:t>that</w:t>
      </w:r>
      <w:r w:rsidR="00B6551A">
        <w:t>,</w:t>
      </w:r>
      <w:r w:rsidR="00E46982">
        <w:t xml:space="preserve"> as we see volumetric downturn, and businesses having to make decisions about costs, we are </w:t>
      </w:r>
      <w:r w:rsidR="004F3771">
        <w:t>going to see more redundancies over the next two to three months. That will have a volumetric impact on our industry as well. We are a volume-based industry. If unemployment rises, volumes drop. That will have a further impact on road freight and logistics.</w:t>
      </w:r>
    </w:p>
    <w:p w:rsidR="005B5A25" w:rsidP="002825A1">
      <w:pPr>
        <w:pStyle w:val="Answer"/>
      </w:pPr>
      <w:sdt>
        <w:sdtPr>
          <w:alias w:val="Witness"/>
          <w:id w:val="-259916375"/>
          <w:placeholder>
            <w:docPart w:val="DefaultPlaceholder_-1854013440"/>
          </w:placeholder>
          <w:richText/>
        </w:sdtPr>
        <w:sdtContent>
          <w:r w:rsidRPr="008374AB" w:rsidR="008374AB">
            <w:rPr>
              <w:b/>
              <w:i/>
            </w:rPr>
            <w:t>Maggie Simpson:</w:t>
          </w:r>
        </w:sdtContent>
      </w:sdt>
      <w:r w:rsidR="008374AB">
        <w:t xml:space="preserve"> It is fair to say that the Department for Transport and </w:t>
      </w:r>
      <w:r w:rsidR="005F5A2B">
        <w:t xml:space="preserve">the </w:t>
      </w:r>
      <w:r w:rsidR="008374AB">
        <w:t xml:space="preserve">Government were brilliant in the heat of the crisis. I am not somebody who tends to congratulate </w:t>
      </w:r>
      <w:r w:rsidR="009B305A">
        <w:t>G</w:t>
      </w:r>
      <w:r w:rsidR="008374AB">
        <w:t>overnments too easily</w:t>
      </w:r>
      <w:r w:rsidR="00DE421C">
        <w:t>. Genuinely</w:t>
      </w:r>
      <w:r w:rsidR="009B305A">
        <w:t>,</w:t>
      </w:r>
      <w:r w:rsidR="00DE421C">
        <w:t xml:space="preserve"> they were brilliant. They responded to the crisis. We had constant contact from Ministers across the </w:t>
      </w:r>
      <w:r w:rsidR="009B305A">
        <w:t>D</w:t>
      </w:r>
      <w:r w:rsidR="00DE421C">
        <w:t>epartment at all different levels and in multiple working forums. They fought our corner well with</w:t>
      </w:r>
      <w:r w:rsidR="005F5A2B">
        <w:t xml:space="preserve"> the</w:t>
      </w:r>
      <w:r w:rsidR="00DE421C">
        <w:t xml:space="preserve"> Treasury on getting changes to some of the schemes that Richard mentioned</w:t>
      </w:r>
      <w:r w:rsidR="009B305A">
        <w:t>,</w:t>
      </w:r>
      <w:r w:rsidR="00DE421C">
        <w:t xml:space="preserve"> to make them properly applicable.</w:t>
      </w:r>
    </w:p>
    <w:p w:rsidR="00DE421C" w:rsidP="002825A1">
      <w:pPr>
        <w:pStyle w:val="Answer"/>
      </w:pPr>
      <w:r>
        <w:t>Network Rail stepped up to the mark too. They extended payment terms. They helped the industry co-ordinate areas such as PPE</w:t>
      </w:r>
      <w:r w:rsidR="001C2EAE">
        <w:t>, access to hotels for key workers and a whole host of other functional areas that were best solved cross</w:t>
      </w:r>
      <w:r w:rsidR="009B305A">
        <w:t>-</w:t>
      </w:r>
      <w:r w:rsidR="001C2EAE">
        <w:t>sector. We were really impressed</w:t>
      </w:r>
      <w:r w:rsidR="00170665">
        <w:t>,</w:t>
      </w:r>
      <w:r w:rsidR="001C2EAE">
        <w:t xml:space="preserve"> and continue to be impressed</w:t>
      </w:r>
      <w:r w:rsidR="00170665">
        <w:t>,</w:t>
      </w:r>
      <w:r w:rsidR="001C2EAE">
        <w:t xml:space="preserve"> with the dedication that has been shown to the freight industry by Government.</w:t>
      </w:r>
    </w:p>
    <w:p w:rsidR="00475D26" w:rsidP="002825A1">
      <w:pPr>
        <w:pStyle w:val="Answer"/>
      </w:pPr>
      <w:r>
        <w:t>The points that Richard makes are valid.</w:t>
      </w:r>
      <w:r w:rsidR="00665B3C">
        <w:t xml:space="preserve"> We are not through this yet, and the road to recovery is long. At the moment</w:t>
      </w:r>
      <w:r w:rsidR="00DA61A4">
        <w:t>,</w:t>
      </w:r>
      <w:r w:rsidR="00665B3C">
        <w:t xml:space="preserve"> it is looking very uncertain. It is good to see volumes coming back up, but it feels a little bit like a phoney war. </w:t>
      </w:r>
      <w:r w:rsidR="00DA61A4">
        <w:t>T</w:t>
      </w:r>
      <w:r w:rsidR="00665B3C">
        <w:t>he challenge for Government now is to see how we can extend the right level of support to the private sector to build back business confidence in a sustained way. There is a danger that we think it is all over and go off on to Brexit and other business as usual policy areas. They are</w:t>
      </w:r>
      <w:r w:rsidRPr="005F5A2B" w:rsidR="005F5A2B">
        <w:t xml:space="preserve"> </w:t>
      </w:r>
      <w:r w:rsidR="005F5A2B">
        <w:t>also important</w:t>
      </w:r>
      <w:r w:rsidR="00665B3C">
        <w:t xml:space="preserve">, of course, but we must not lose sight of the fact that there is still a great deal of uncertainty around. </w:t>
      </w:r>
    </w:p>
    <w:p w:rsidR="001C2EAE" w:rsidP="002825A1">
      <w:pPr>
        <w:pStyle w:val="Answer"/>
      </w:pPr>
      <w:sdt>
        <w:sdtPr>
          <w:alias w:val="Witness"/>
          <w:id w:val="-1600258317"/>
          <w:placeholder>
            <w:docPart w:val="DefaultPlaceholder_-1854013440"/>
          </w:placeholder>
          <w:richText/>
        </w:sdtPr>
        <w:sdtContent>
          <w:r w:rsidRPr="00475D26" w:rsidR="00475D26">
            <w:rPr>
              <w:b/>
              <w:i/>
            </w:rPr>
            <w:t>Elizabeth de Jong:</w:t>
          </w:r>
        </w:sdtContent>
      </w:sdt>
      <w:r w:rsidR="00475D26">
        <w:t xml:space="preserve"> My comments support what Maggie and Richard said. There was very high and excellent engagement in the first eight to 10 weeks, </w:t>
      </w:r>
      <w:r w:rsidR="005F5A2B">
        <w:t xml:space="preserve">and </w:t>
      </w:r>
      <w:r w:rsidR="00475D26">
        <w:t>not only from DFT but from BEIS and the Treasury on the cross-economy schemes</w:t>
      </w:r>
      <w:r w:rsidR="00140709">
        <w:t xml:space="preserve">. They were listening to us </w:t>
      </w:r>
      <w:r w:rsidR="00A2431B">
        <w:t>about</w:t>
      </w:r>
      <w:r w:rsidR="00140709">
        <w:t xml:space="preserve"> flexibility for those schemes, such as improvements to the job retention scheme.</w:t>
      </w:r>
    </w:p>
    <w:p w:rsidR="00A63EF0" w:rsidP="002825A1">
      <w:pPr>
        <w:pStyle w:val="Answer"/>
      </w:pPr>
      <w:r>
        <w:t>There are two things</w:t>
      </w:r>
      <w:r w:rsidR="00C37C80">
        <w:t xml:space="preserve"> I</w:t>
      </w:r>
      <w:r>
        <w:t xml:space="preserve"> want to add. The establishment of the multimodal critical freight </w:t>
      </w:r>
      <w:r>
        <w:t xml:space="preserve">taskforce has been very important at this time, showing understanding that the supply chains are over all modes, that they work together and that they are critical to economic recovery. I </w:t>
      </w:r>
      <w:r w:rsidR="003C1B6E">
        <w:t>see</w:t>
      </w:r>
      <w:r>
        <w:t xml:space="preserve"> that as a big step forward.</w:t>
      </w:r>
      <w:r w:rsidR="00795B8C">
        <w:t xml:space="preserve"> </w:t>
      </w:r>
      <w:r w:rsidR="003C1B6E">
        <w:t>The</w:t>
      </w:r>
      <w:r>
        <w:t xml:space="preserve"> DFT </w:t>
      </w:r>
      <w:r w:rsidR="003C1B6E">
        <w:t>is</w:t>
      </w:r>
      <w:r>
        <w:t xml:space="preserve"> doing a lot of financial monitoring</w:t>
      </w:r>
      <w:r w:rsidR="00795B8C">
        <w:t>, and t</w:t>
      </w:r>
      <w:r>
        <w:t xml:space="preserve">hat needs to continue. </w:t>
      </w:r>
      <w:r w:rsidR="00795B8C">
        <w:t>I</w:t>
      </w:r>
      <w:r>
        <w:t>t is tracking</w:t>
      </w:r>
      <w:r w:rsidR="0081181D">
        <w:t xml:space="preserve"> and</w:t>
      </w:r>
      <w:r>
        <w:t xml:space="preserve"> looking at surveys and data to see if recovery is taking place as we would expect or whether </w:t>
      </w:r>
      <w:r w:rsidR="0003029E">
        <w:t>more</w:t>
      </w:r>
      <w:r>
        <w:t xml:space="preserve"> help is needed.</w:t>
      </w:r>
    </w:p>
    <w:p w:rsidR="00A63EF0" w:rsidP="002825A1">
      <w:pPr>
        <w:pStyle w:val="Answer"/>
      </w:pPr>
      <w:r>
        <w:t>Two areas have been difficult. Sometimes there have been slow announcements. We have had a number of area</w:t>
      </w:r>
      <w:r w:rsidR="00504612">
        <w:t>s</w:t>
      </w:r>
      <w:r>
        <w:t>—medical elements of testing—stu</w:t>
      </w:r>
      <w:r w:rsidR="008A5866">
        <w:t>ck at No</w:t>
      </w:r>
      <w:r w:rsidR="00B1175E">
        <w:t>.</w:t>
      </w:r>
      <w:r w:rsidR="008A5866">
        <w:t xml:space="preserve"> 10 for a while, which has been a disappointment when so much good work has been done at departmental level. I want to make you aware of that.</w:t>
      </w:r>
    </w:p>
    <w:p w:rsidR="00B50D22" w:rsidP="002825A1">
      <w:pPr>
        <w:pStyle w:val="Answer"/>
      </w:pPr>
      <w:r>
        <w:t xml:space="preserve">The area where there has been big disappointment in industry has been with DVSA. There has been frustration and even anger, because </w:t>
      </w:r>
      <w:r>
        <w:t xml:space="preserve">the </w:t>
      </w:r>
      <w:r>
        <w:t>industry has been working so hard</w:t>
      </w:r>
      <w:r w:rsidR="00F44CF6">
        <w:t xml:space="preserve">. It has </w:t>
      </w:r>
      <w:r w:rsidR="00876055">
        <w:t xml:space="preserve">had </w:t>
      </w:r>
      <w:r w:rsidR="00F44CF6">
        <w:t>obligations throughout to maintain roadworthiness of HGVs. The industry’s main</w:t>
      </w:r>
      <w:r w:rsidR="00304F0C">
        <w:t xml:space="preserve">tenance staff and technicians have been working hard, taking a health risk, but DVSA withdrew </w:t>
      </w:r>
      <w:r w:rsidR="00714596">
        <w:t>its</w:t>
      </w:r>
      <w:r w:rsidR="00304F0C">
        <w:t xml:space="preserve"> staff who carry out annual MOT inspections</w:t>
      </w:r>
      <w:r w:rsidR="00F84E17">
        <w:t xml:space="preserve"> almost immediately</w:t>
      </w:r>
      <w:r>
        <w:t>,</w:t>
      </w:r>
      <w:r w:rsidR="00F84E17">
        <w:t xml:space="preserve"> citing concern for health. Initially it was for two days, but they are only just getting back to work.</w:t>
      </w:r>
    </w:p>
    <w:p w:rsidR="004B1B68" w:rsidP="002825A1">
      <w:pPr>
        <w:pStyle w:val="Answer"/>
      </w:pPr>
      <w:r>
        <w:t>There ha</w:t>
      </w:r>
      <w:r w:rsidR="00543429">
        <w:t>ve</w:t>
      </w:r>
      <w:r>
        <w:t xml:space="preserve"> been temporary extensions to the validity of test certificates</w:t>
      </w:r>
      <w:r w:rsidR="00543429">
        <w:t>, but the</w:t>
      </w:r>
      <w:r w:rsidR="00B50D22">
        <w:t>y</w:t>
      </w:r>
      <w:r w:rsidR="00543429">
        <w:t xml:space="preserve"> have come late and have needed lots of re</w:t>
      </w:r>
      <w:r w:rsidR="00AF2580">
        <w:t>-</w:t>
      </w:r>
      <w:r w:rsidR="00543429">
        <w:t>planning. Sometimes</w:t>
      </w:r>
      <w:r w:rsidR="00B50D22">
        <w:t>,</w:t>
      </w:r>
      <w:r w:rsidR="00543429">
        <w:t xml:space="preserve"> one announcement takes three days of re-planning schedules</w:t>
      </w:r>
      <w:r w:rsidR="00906677">
        <w:t xml:space="preserve"> for our members, so unfortunately there has been, and still is, some bad feeling about the private sector working hard through this time</w:t>
      </w:r>
      <w:r w:rsidR="00CA5AC4">
        <w:t>,</w:t>
      </w:r>
      <w:r w:rsidR="00906677">
        <w:t xml:space="preserve"> but the public sector and people undertaking </w:t>
      </w:r>
      <w:r>
        <w:t xml:space="preserve">similar tasks not working through this time. There are lots of things that need to happen to rebuild the relationship with DVSA and get testing back on track. </w:t>
      </w:r>
    </w:p>
    <w:p w:rsidR="004B1B68" w:rsidP="002825A1">
      <w:pPr>
        <w:pStyle w:val="Question"/>
        <w:numPr>
          <w:ilvl w:val="0"/>
          <w:numId w:val="0"/>
        </w:numPr>
        <w:ind w:left="794"/>
      </w:pPr>
      <w:sdt>
        <w:sdtPr>
          <w:alias w:val="Member"/>
          <w:tag w:val="&lt;Member mnisId='4442' dodsId='72290'&gt;"/>
          <w:id w:val="-998883203"/>
          <w:placeholder>
            <w:docPart w:val="DefaultPlaceholder_-1854013440"/>
          </w:placeholder>
          <w:richText/>
        </w:sdtPr>
        <w:sdtContent>
          <w:r w:rsidRPr="004B1B68">
            <w:rPr>
              <w:b/>
            </w:rPr>
            <w:t>Chair:</w:t>
          </w:r>
        </w:sdtContent>
      </w:sdt>
      <w:r>
        <w:t xml:space="preserve"> Thank you to all three of you for the opener. Committee </w:t>
      </w:r>
      <w:r w:rsidR="00CA5AC4">
        <w:t>m</w:t>
      </w:r>
      <w:r>
        <w:t xml:space="preserve">embers </w:t>
      </w:r>
      <w:r w:rsidR="00CA5AC4">
        <w:t>are</w:t>
      </w:r>
      <w:r>
        <w:t xml:space="preserve"> aware of issues with regard to the DVSA</w:t>
      </w:r>
      <w:r w:rsidR="00CA5AC4">
        <w:t>,</w:t>
      </w:r>
      <w:r>
        <w:t xml:space="preserve"> so we might drill into that in more detail</w:t>
      </w:r>
      <w:r w:rsidR="002E1AAD">
        <w:t xml:space="preserve">. </w:t>
      </w:r>
      <w:r>
        <w:t xml:space="preserve">We </w:t>
      </w:r>
      <w:r w:rsidR="005F5A2B">
        <w:t xml:space="preserve">will move </w:t>
      </w:r>
      <w:r w:rsidR="002E1AAD">
        <w:t xml:space="preserve">on </w:t>
      </w:r>
      <w:r>
        <w:t>to road freight now.</w:t>
      </w:r>
    </w:p>
    <w:p w:rsidR="00FB51D9" w:rsidP="002825A1">
      <w:pPr>
        <w:pStyle w:val="Question"/>
        <w:numPr>
          <w:ilvl w:val="0"/>
          <w:numId w:val="9"/>
        </w:numPr>
      </w:pPr>
      <w:sdt>
        <w:sdtPr>
          <w:alias w:val="Member"/>
          <w:tag w:val="&lt;Member mnisId='4778' dodsId=''&gt;"/>
          <w:id w:val="700745308"/>
          <w:placeholder>
            <w:docPart w:val="DefaultPlaceholder_-1854013440"/>
          </w:placeholder>
          <w:richText/>
        </w:sdtPr>
        <w:sdtContent>
          <w:r w:rsidRPr="004B1B68" w:rsidR="004B1B68">
            <w:rPr>
              <w:b/>
            </w:rPr>
            <w:t>Greg Smith:</w:t>
          </w:r>
        </w:sdtContent>
      </w:sdt>
      <w:r w:rsidR="004B1B68">
        <w:t xml:space="preserve"> </w:t>
      </w:r>
      <w:r w:rsidR="00BD06CA">
        <w:t xml:space="preserve">Good morning, everyone. As we finished the last question on the DVSA point, I think it would be very helpful to get your take, particularly </w:t>
      </w:r>
      <w:r w:rsidR="005F5A2B">
        <w:t xml:space="preserve">from </w:t>
      </w:r>
      <w:r w:rsidR="00BD06CA">
        <w:t xml:space="preserve">Elizabeth </w:t>
      </w:r>
      <w:r w:rsidR="009466B2">
        <w:t xml:space="preserve">and </w:t>
      </w:r>
      <w:r w:rsidR="00BD06CA">
        <w:t>Richard</w:t>
      </w:r>
      <w:r w:rsidR="009466B2">
        <w:t>, on</w:t>
      </w:r>
      <w:r w:rsidR="0020017E">
        <w:t xml:space="preserve"> </w:t>
      </w:r>
      <w:r>
        <w:t xml:space="preserve">what needs to happen next. </w:t>
      </w:r>
      <w:r w:rsidR="0020017E">
        <w:t>The</w:t>
      </w:r>
      <w:r>
        <w:t xml:space="preserve"> Business and Planning Bill going through Parliament at the moment </w:t>
      </w:r>
      <w:r w:rsidR="0020017E">
        <w:t xml:space="preserve">looks </w:t>
      </w:r>
      <w:r>
        <w:t xml:space="preserve">at certain measures to try </w:t>
      </w:r>
      <w:r w:rsidR="0020017E">
        <w:t>to</w:t>
      </w:r>
      <w:r>
        <w:t xml:space="preserve"> combat th</w:t>
      </w:r>
      <w:r w:rsidR="0020017E">
        <w:t>e test</w:t>
      </w:r>
      <w:r>
        <w:t xml:space="preserve"> backlog.</w:t>
      </w:r>
      <w:r w:rsidR="005F5A2B">
        <w:t xml:space="preserve"> </w:t>
      </w:r>
      <w:r w:rsidR="0020017E">
        <w:t>W</w:t>
      </w:r>
      <w:r>
        <w:t>hat is your view of the measures</w:t>
      </w:r>
      <w:r w:rsidR="0020017E">
        <w:t xml:space="preserve"> </w:t>
      </w:r>
      <w:r>
        <w:t>in that Bill? Are they going to be good enough? If they are not, what else do you need to see happen</w:t>
      </w:r>
      <w:r w:rsidR="0020017E">
        <w:t>,</w:t>
      </w:r>
      <w:r>
        <w:t xml:space="preserve"> other than the DVSA getting back to work?</w:t>
      </w:r>
    </w:p>
    <w:p w:rsidR="00FB51D9" w:rsidP="002825A1">
      <w:pPr>
        <w:pStyle w:val="Answer"/>
      </w:pPr>
      <w:sdt>
        <w:sdtPr>
          <w:alias w:val="Witness"/>
          <w:id w:val="974026818"/>
          <w:placeholder>
            <w:docPart w:val="D86635E248CB460A82C45405E949E7E1"/>
          </w:placeholder>
          <w:richText/>
        </w:sdtPr>
        <w:sdtContent>
          <w:r w:rsidRPr="005765B2">
            <w:rPr>
              <w:b/>
              <w:i/>
            </w:rPr>
            <w:t>Elizabeth de Jong:</w:t>
          </w:r>
        </w:sdtContent>
      </w:sdt>
      <w:r>
        <w:t xml:space="preserve"> Yes</w:t>
      </w:r>
      <w:r w:rsidR="0020017E">
        <w:t>,</w:t>
      </w:r>
      <w:r>
        <w:t xml:space="preserve"> we are very supportive of the measures in th</w:t>
      </w:r>
      <w:r w:rsidR="0020017E">
        <w:t>e</w:t>
      </w:r>
      <w:r>
        <w:t xml:space="preserve"> Business and Planning Bill. DVSA testing resource has been a constraint </w:t>
      </w:r>
      <w:r w:rsidR="00CD588E">
        <w:t>for</w:t>
      </w:r>
      <w:r>
        <w:t xml:space="preserve"> industry for many years, with industry having difficulty booking tests or needing to travel a long way for them.</w:t>
      </w:r>
    </w:p>
    <w:p w:rsidR="00FB51D9" w:rsidP="002825A1">
      <w:pPr>
        <w:pStyle w:val="Answer"/>
      </w:pPr>
      <w:r>
        <w:t>T</w:t>
      </w:r>
      <w:r>
        <w:t>he DVSA ha</w:t>
      </w:r>
      <w:r>
        <w:t xml:space="preserve">s </w:t>
      </w:r>
      <w:r>
        <w:t xml:space="preserve">not been testing for </w:t>
      </w:r>
      <w:r w:rsidR="005F5A2B">
        <w:t>three and a half</w:t>
      </w:r>
      <w:r>
        <w:t xml:space="preserve"> months</w:t>
      </w:r>
      <w:r w:rsidR="005F5A2B">
        <w:t>,</w:t>
      </w:r>
      <w:r>
        <w:t xml:space="preserve"> and at the moment t</w:t>
      </w:r>
      <w:r>
        <w:t>here is a huge backlog. I think about 200% of normal amounts of testing would be required in October without that Bill. We are supportive of th</w:t>
      </w:r>
      <w:r w:rsidR="00682D1A">
        <w:t>e</w:t>
      </w:r>
      <w:r>
        <w:t xml:space="preserve"> risk-based approach to testing. Industry has a number of ways of validating a risk-based approach and assessing risk as well.</w:t>
      </w:r>
    </w:p>
    <w:p w:rsidR="00FB51D9" w:rsidP="002825A1">
      <w:pPr>
        <w:pStyle w:val="Answer"/>
      </w:pPr>
      <w:r>
        <w:t>We want to get as many operators back to their original testing slot</w:t>
      </w:r>
      <w:r w:rsidR="00A82A8D">
        <w:t xml:space="preserve"> as we can</w:t>
      </w:r>
      <w:r>
        <w:t>. Our concern is that industry needs to flex and bear the cost</w:t>
      </w:r>
      <w:r w:rsidR="00BF269D">
        <w:t>s</w:t>
      </w:r>
      <w:r>
        <w:t xml:space="preserve"> of re-planning and </w:t>
      </w:r>
      <w:r w:rsidR="00BF269D">
        <w:t xml:space="preserve">of </w:t>
      </w:r>
      <w:r>
        <w:t>not having enough capacity</w:t>
      </w:r>
      <w:r w:rsidR="00AE702E">
        <w:t>,</w:t>
      </w:r>
      <w:r>
        <w:t xml:space="preserve"> in order to work around a constrained DVSA resource. I will let Richard build on th</w:t>
      </w:r>
      <w:r w:rsidR="00AE702E">
        <w:t>at</w:t>
      </w:r>
      <w:r>
        <w:t xml:space="preserve"> as I know he has strong views. </w:t>
      </w:r>
    </w:p>
    <w:p w:rsidR="00FB51D9" w:rsidP="002825A1">
      <w:pPr>
        <w:pStyle w:val="Answer"/>
      </w:pPr>
      <w:sdt>
        <w:sdtPr>
          <w:alias w:val="Witness"/>
          <w:id w:val="-1112747464"/>
          <w:placeholder>
            <w:docPart w:val="D86635E248CB460A82C45405E949E7E1"/>
          </w:placeholder>
          <w:richText/>
        </w:sdtPr>
        <w:sdtContent>
          <w:r w:rsidRPr="002D77E0">
            <w:rPr>
              <w:b/>
              <w:i/>
            </w:rPr>
            <w:t>Richard Burnett:</w:t>
          </w:r>
        </w:sdtContent>
      </w:sdt>
      <w:r>
        <w:t xml:space="preserve"> We have some very deep concerns about DVSA and testing. This is not a new issue; </w:t>
      </w:r>
      <w:r w:rsidR="00AE702E">
        <w:t>it</w:t>
      </w:r>
      <w:r>
        <w:t xml:space="preserve"> is a long</w:t>
      </w:r>
      <w:r w:rsidR="00AE702E">
        <w:t>-</w:t>
      </w:r>
      <w:r>
        <w:t xml:space="preserve">standing issue. </w:t>
      </w:r>
      <w:r w:rsidR="002E3007">
        <w:t>For</w:t>
      </w:r>
      <w:r>
        <w:t xml:space="preserve"> two or three years</w:t>
      </w:r>
      <w:r w:rsidR="002E3007">
        <w:t>,</w:t>
      </w:r>
      <w:r>
        <w:t xml:space="preserve"> test availability has been a big problem for the industry. </w:t>
      </w:r>
      <w:r w:rsidR="002E3007">
        <w:t>It</w:t>
      </w:r>
      <w:r>
        <w:t xml:space="preserve"> has been absolutely exacerbated by </w:t>
      </w:r>
      <w:r w:rsidR="002E7B6C">
        <w:t xml:space="preserve">the impact of </w:t>
      </w:r>
      <w:r>
        <w:t xml:space="preserve">coronavirus. </w:t>
      </w:r>
    </w:p>
    <w:p w:rsidR="00FB51D9" w:rsidP="002825A1">
      <w:pPr>
        <w:pStyle w:val="Answer"/>
      </w:pPr>
      <w:r>
        <w:t xml:space="preserve">We </w:t>
      </w:r>
      <w:r w:rsidR="002E7B6C">
        <w:t>said</w:t>
      </w:r>
      <w:r>
        <w:t xml:space="preserve"> at the outset that we were very concerned that testing would be ceased. As </w:t>
      </w:r>
      <w:r w:rsidR="006E6D0A">
        <w:t xml:space="preserve">those in </w:t>
      </w:r>
      <w:r>
        <w:t>our industry were classified as key workers, we could not understand why DVSA w</w:t>
      </w:r>
      <w:r w:rsidR="006E6D0A">
        <w:t>as</w:t>
      </w:r>
      <w:r>
        <w:t xml:space="preserve"> not providing that very important safety service</w:t>
      </w:r>
      <w:r w:rsidR="006E6D0A">
        <w:t>,</w:t>
      </w:r>
      <w:r>
        <w:t xml:space="preserve"> to ensure that vehicles were still being tested and MOT</w:t>
      </w:r>
      <w:r w:rsidR="002E2588">
        <w:t>-ed</w:t>
      </w:r>
      <w:r>
        <w:t xml:space="preserve"> right the way through </w:t>
      </w:r>
      <w:r w:rsidR="005F5A2B">
        <w:t>covid</w:t>
      </w:r>
      <w:r>
        <w:t>-19.</w:t>
      </w:r>
      <w:r w:rsidR="003A292A">
        <w:t xml:space="preserve"> </w:t>
      </w:r>
      <w:r>
        <w:t xml:space="preserve">We are looking at somewhere in the region of 200,000 bits of equipment </w:t>
      </w:r>
      <w:r w:rsidR="003A292A">
        <w:t xml:space="preserve">in the backlog </w:t>
      </w:r>
      <w:r>
        <w:t xml:space="preserve">that still require tests. We have no confidence in the plan that has been provided by DVSA so far </w:t>
      </w:r>
      <w:r w:rsidR="00E615D4">
        <w:t>on</w:t>
      </w:r>
      <w:r>
        <w:t xml:space="preserve"> how we get on top of testing. We welcome measures in the Bill.</w:t>
      </w:r>
    </w:p>
    <w:p w:rsidR="00FB51D9" w:rsidP="002825A1">
      <w:pPr>
        <w:pStyle w:val="Answer"/>
      </w:pPr>
      <w:r>
        <w:t>Another</w:t>
      </w:r>
      <w:r>
        <w:t xml:space="preserve"> element we have talked about right the way through is delegated testing. There is a need to review delegated testing. We have ATF</w:t>
      </w:r>
      <w:r w:rsidR="007C6BCF">
        <w:t>s</w:t>
      </w:r>
      <w:r>
        <w:t xml:space="preserve"> that could be used 24 hours a day, seven days a week, with the right people and the right skills that could get on top of th</w:t>
      </w:r>
      <w:r w:rsidR="000C7134">
        <w:t>e</w:t>
      </w:r>
      <w:r>
        <w:t xml:space="preserve"> backlog. Safety is absolutely critical for </w:t>
      </w:r>
      <w:r w:rsidR="000C7134">
        <w:t xml:space="preserve">the operation of </w:t>
      </w:r>
      <w:r>
        <w:t>our industry.</w:t>
      </w:r>
    </w:p>
    <w:p w:rsidR="00FB51D9" w:rsidP="002825A1">
      <w:pPr>
        <w:pStyle w:val="Answer"/>
      </w:pPr>
      <w:r>
        <w:t>We have retailers and manufacturers who are deeply concerned about the ability to get on top of testing, and the geographic impact. Do we have sufficie</w:t>
      </w:r>
      <w:r w:rsidR="000D172B">
        <w:t>n</w:t>
      </w:r>
      <w:r>
        <w:t>t testers in certain geographic areas to fulfil the requirements? At this stage</w:t>
      </w:r>
      <w:r w:rsidR="001F3919">
        <w:t>,</w:t>
      </w:r>
      <w:r>
        <w:t xml:space="preserve"> I do not think we have sufficient visibility of exactly what th</w:t>
      </w:r>
      <w:r w:rsidR="007C6BCF">
        <w:t>e</w:t>
      </w:r>
      <w:r>
        <w:t xml:space="preserve"> plan looks like and how DVSA </w:t>
      </w:r>
      <w:r w:rsidR="000D172B">
        <w:t>is</w:t>
      </w:r>
      <w:r>
        <w:t xml:space="preserve"> going to deliver </w:t>
      </w:r>
      <w:r w:rsidR="0084505C">
        <w:t>it</w:t>
      </w:r>
      <w:r>
        <w:t>. It is a growing concern, even with the Bill that is being passed at the moment. The devil is in the detail. We need DVSA to come to the table and work with industry far more transparently than it has. It has been a blocker right the way through. I absolutely concur and agree with what Elizabeth said</w:t>
      </w:r>
      <w:r w:rsidR="00BB6CEE">
        <w:t>;</w:t>
      </w:r>
      <w:r>
        <w:t xml:space="preserve"> DVSA need</w:t>
      </w:r>
      <w:r w:rsidR="00BB6CEE">
        <w:t>s</w:t>
      </w:r>
      <w:r>
        <w:t xml:space="preserve"> to be held to account. </w:t>
      </w:r>
      <w:r w:rsidR="00BB6CEE">
        <w:t>It</w:t>
      </w:r>
      <w:r>
        <w:t xml:space="preserve"> need</w:t>
      </w:r>
      <w:r w:rsidR="00BB6CEE">
        <w:t>s</w:t>
      </w:r>
      <w:r>
        <w:t xml:space="preserve"> to work far more openly with us. </w:t>
      </w:r>
    </w:p>
    <w:p w:rsidR="00FB51D9" w:rsidP="002825A1">
      <w:pPr>
        <w:pStyle w:val="Question"/>
        <w:numPr>
          <w:ilvl w:val="0"/>
          <w:numId w:val="9"/>
        </w:numPr>
      </w:pPr>
      <w:sdt>
        <w:sdtPr>
          <w:alias w:val="Member"/>
          <w:tag w:val="&lt;Member mnisId='4778' dodsId=''&gt;"/>
          <w:id w:val="1316305665"/>
          <w:placeholder>
            <w:docPart w:val="D86635E248CB460A82C45405E949E7E1"/>
          </w:placeholder>
          <w:richText/>
        </w:sdtPr>
        <w:sdtContent>
          <w:r w:rsidRPr="0084407E">
            <w:rPr>
              <w:b/>
            </w:rPr>
            <w:t>Greg Smith:</w:t>
          </w:r>
        </w:sdtContent>
      </w:sdt>
      <w:r>
        <w:t xml:space="preserve"> Is it the case that when you try </w:t>
      </w:r>
      <w:r w:rsidR="00465260">
        <w:t>to</w:t>
      </w:r>
      <w:r>
        <w:t xml:space="preserve"> have dialogue you just receive silence, or do they fob you off with something that you do not want to hear? How can we open </w:t>
      </w:r>
      <w:r w:rsidR="00BB6CEE">
        <w:t>up</w:t>
      </w:r>
      <w:r>
        <w:t xml:space="preserve"> transparency a little bit? Is it basically just getting people talking, or is it a little bit more deep-rooted than that?</w:t>
      </w:r>
    </w:p>
    <w:p w:rsidR="00FB51D9" w:rsidP="002825A1">
      <w:pPr>
        <w:pStyle w:val="Answer"/>
      </w:pPr>
      <w:sdt>
        <w:sdtPr>
          <w:alias w:val="Witness"/>
          <w:id w:val="-439450702"/>
          <w:placeholder>
            <w:docPart w:val="D86635E248CB460A82C45405E949E7E1"/>
          </w:placeholder>
          <w:richText/>
        </w:sdtPr>
        <w:sdtContent>
          <w:r w:rsidRPr="0084407E">
            <w:rPr>
              <w:b/>
              <w:i/>
            </w:rPr>
            <w:t>Richard Burnett:</w:t>
          </w:r>
        </w:sdtContent>
      </w:sdt>
      <w:r>
        <w:t xml:space="preserve"> There have been some very good examples right the way through coronavirus where we have worked very closely with Government </w:t>
      </w:r>
      <w:r w:rsidR="00BB6CEE">
        <w:t>D</w:t>
      </w:r>
      <w:r>
        <w:t xml:space="preserve">epartments. We have worked very closely on Brexit </w:t>
      </w:r>
      <w:r>
        <w:t>transition, for instance, under NDA</w:t>
      </w:r>
      <w:r w:rsidR="003422DB">
        <w:t>s</w:t>
      </w:r>
      <w:r w:rsidR="00B4471A">
        <w:t>,</w:t>
      </w:r>
      <w:r>
        <w:t xml:space="preserve"> and not discussed openly what the issues were or what the challenges are. </w:t>
      </w:r>
    </w:p>
    <w:p w:rsidR="00FB51D9" w:rsidP="002825A1">
      <w:pPr>
        <w:pStyle w:val="Answer"/>
      </w:pPr>
      <w:r>
        <w:t>With DVSA</w:t>
      </w:r>
      <w:r w:rsidR="003422DB">
        <w:t>,</w:t>
      </w:r>
      <w:r>
        <w:t xml:space="preserve"> it is a brick wall. We try </w:t>
      </w:r>
      <w:r w:rsidR="003422DB">
        <w:t>to</w:t>
      </w:r>
      <w:r>
        <w:t xml:space="preserve"> have an open and transparent conversation</w:t>
      </w:r>
      <w:r w:rsidR="003422DB">
        <w:t>:</w:t>
      </w:r>
      <w:r>
        <w:t xml:space="preserve"> “What are you thinking? Can we help you with the planning?” DVSA just look</w:t>
      </w:r>
      <w:r w:rsidR="000F2F69">
        <w:t>s</w:t>
      </w:r>
      <w:r>
        <w:t xml:space="preserve"> at it from one element. </w:t>
      </w:r>
      <w:r w:rsidR="000F2F69">
        <w:t>It does</w:t>
      </w:r>
      <w:r>
        <w:t xml:space="preserve"> not actually consider the operators, the OEMs, the vehicle manufacturers or the people who are testing vehicles</w:t>
      </w:r>
      <w:r w:rsidR="000D4F26">
        <w:t>,</w:t>
      </w:r>
      <w:r>
        <w:t xml:space="preserve"> and the capacity and constraints that they have. We need industry, </w:t>
      </w:r>
      <w:r w:rsidR="005F5A2B">
        <w:t xml:space="preserve">the </w:t>
      </w:r>
      <w:r>
        <w:t xml:space="preserve">Government and </w:t>
      </w:r>
      <w:r w:rsidR="005F5A2B">
        <w:t xml:space="preserve">the </w:t>
      </w:r>
      <w:r>
        <w:t xml:space="preserve">DVSA to come together as one to </w:t>
      </w:r>
      <w:r w:rsidR="005F5A2B">
        <w:t>ask</w:t>
      </w:r>
      <w:r>
        <w:t>, “What is the solution? How do we fix this together?” They should not be working in silos, bringing the shutters down and not engaging with us.</w:t>
      </w:r>
      <w:r w:rsidR="00EE3F91">
        <w:t xml:space="preserve"> </w:t>
      </w:r>
      <w:r>
        <w:t>It has been a long</w:t>
      </w:r>
      <w:r w:rsidR="00EE3F91">
        <w:t>-</w:t>
      </w:r>
      <w:r>
        <w:t xml:space="preserve">standing issue. There is a cultural issue, I believe, in DVSA that also needs to be fixed. </w:t>
      </w:r>
    </w:p>
    <w:p w:rsidR="00FB51D9" w:rsidP="002825A1">
      <w:pPr>
        <w:pStyle w:val="Question"/>
        <w:numPr>
          <w:ilvl w:val="0"/>
          <w:numId w:val="9"/>
        </w:numPr>
      </w:pPr>
      <w:sdt>
        <w:sdtPr>
          <w:alias w:val="Member"/>
          <w:tag w:val="&lt;Member mnisId='4778' dodsId=''&gt;"/>
          <w:id w:val="-1853017037"/>
          <w:placeholder>
            <w:docPart w:val="D86635E248CB460A82C45405E949E7E1"/>
          </w:placeholder>
          <w:richText/>
        </w:sdtPr>
        <w:sdtContent>
          <w:r w:rsidRPr="00CD1743">
            <w:rPr>
              <w:b/>
            </w:rPr>
            <w:t>Greg Smith:</w:t>
          </w:r>
        </w:sdtContent>
      </w:sdt>
      <w:r>
        <w:t xml:space="preserve"> That is very helpful. In your earlier answer</w:t>
      </w:r>
      <w:r w:rsidR="000A0EB4">
        <w:t>,</w:t>
      </w:r>
      <w:r>
        <w:t xml:space="preserve"> you talked about geographic disparity in testing capacity and capability. Can you give us a flavour of what parts of the UK you think are better covered than others? Is there a broad theme, or is it very much spread out across the country?</w:t>
      </w:r>
    </w:p>
    <w:p w:rsidR="00FB51D9" w:rsidP="002825A1">
      <w:pPr>
        <w:pStyle w:val="Answer"/>
      </w:pPr>
      <w:sdt>
        <w:sdtPr>
          <w:alias w:val="Witness"/>
          <w:id w:val="918299846"/>
          <w:placeholder>
            <w:docPart w:val="D86635E248CB460A82C45405E949E7E1"/>
          </w:placeholder>
          <w:richText/>
        </w:sdtPr>
        <w:sdtContent>
          <w:r w:rsidRPr="0007593A">
            <w:rPr>
              <w:b/>
              <w:i/>
            </w:rPr>
            <w:t>Richard Burnett:</w:t>
          </w:r>
        </w:sdtContent>
      </w:sdt>
      <w:r>
        <w:t xml:space="preserve"> </w:t>
      </w:r>
      <w:r w:rsidR="0047308D">
        <w:t>On</w:t>
      </w:r>
      <w:r>
        <w:t xml:space="preserve"> testing capacity, we have asked for detail as to where testers will be available against the capacity required. Over the last two or three years we have had issues with DVSA, where they have actually flown their testers around the country to try </w:t>
      </w:r>
      <w:r w:rsidR="00C10815">
        <w:t>to</w:t>
      </w:r>
      <w:r>
        <w:t xml:space="preserve"> pick up capacity where there was greater demand for tests that could not be supplied in other geographic regions. For instance, in the midlands and the south</w:t>
      </w:r>
      <w:r w:rsidR="00C10815">
        <w:t>-</w:t>
      </w:r>
      <w:r>
        <w:t>west they mov</w:t>
      </w:r>
      <w:r w:rsidR="00C10815">
        <w:t>e</w:t>
      </w:r>
      <w:r>
        <w:t xml:space="preserve"> testers around because they do not have the right testers in the right place to meet capacity.</w:t>
      </w:r>
    </w:p>
    <w:p w:rsidR="00FB51D9" w:rsidP="002825A1">
      <w:pPr>
        <w:pStyle w:val="Answer"/>
      </w:pPr>
      <w:r>
        <w:t xml:space="preserve">There is also an issue of closed ATFs. </w:t>
      </w:r>
      <w:r w:rsidR="00C10815">
        <w:t>I</w:t>
      </w:r>
      <w:r>
        <w:t>t might be an in-house operation providing tests for the Post Office, where productivity rates may be far lower in terms of the testers and the number of vehicles they are putting through the test station, if that makes sense. At face value</w:t>
      </w:r>
      <w:r w:rsidR="00C57E84">
        <w:t>,</w:t>
      </w:r>
      <w:r>
        <w:t xml:space="preserve"> it might look as though you have sufficient testers and ATFs to test in, but the reality is that th</w:t>
      </w:r>
      <w:r w:rsidR="00C57E84">
        <w:t>e</w:t>
      </w:r>
      <w:r>
        <w:t xml:space="preserve"> productivity rate, and how </w:t>
      </w:r>
      <w:r w:rsidR="00C57E84">
        <w:t>i</w:t>
      </w:r>
      <w:r>
        <w:t>t is being managed by DVSA, is lacking enormously</w:t>
      </w:r>
      <w:r w:rsidR="00C57E84">
        <w:t>,</w:t>
      </w:r>
      <w:r>
        <w:t xml:space="preserve"> to make sure that you have the right testers in the right geographic locations against the demand. </w:t>
      </w:r>
    </w:p>
    <w:p w:rsidR="00FB51D9" w:rsidP="002825A1">
      <w:pPr>
        <w:pStyle w:val="Question"/>
        <w:numPr>
          <w:ilvl w:val="0"/>
          <w:numId w:val="9"/>
        </w:numPr>
      </w:pPr>
      <w:sdt>
        <w:sdtPr>
          <w:alias w:val="Member"/>
          <w:tag w:val="&lt;Member mnisId='4778' dodsId=''&gt;"/>
          <w:id w:val="-1227304137"/>
          <w:placeholder>
            <w:docPart w:val="D86635E248CB460A82C45405E949E7E1"/>
          </w:placeholder>
          <w:richText/>
        </w:sdtPr>
        <w:sdtContent>
          <w:r w:rsidRPr="00F766C7">
            <w:rPr>
              <w:b/>
            </w:rPr>
            <w:t>Greg Smith:</w:t>
          </w:r>
        </w:sdtContent>
      </w:sdt>
      <w:r>
        <w:t xml:space="preserve"> Moving the conversation back to where I intended to start, during the bulk of the crisis there was a big problem with drivers being unable to access service stations</w:t>
      </w:r>
      <w:r w:rsidR="009E7386">
        <w:t xml:space="preserve"> and</w:t>
      </w:r>
      <w:r>
        <w:t xml:space="preserve"> toilet facilities, </w:t>
      </w:r>
      <w:r w:rsidR="009E7386">
        <w:t xml:space="preserve">and </w:t>
      </w:r>
      <w:r>
        <w:t xml:space="preserve">to get food </w:t>
      </w:r>
      <w:r w:rsidR="009E7386">
        <w:t>and so on while</w:t>
      </w:r>
      <w:r>
        <w:t xml:space="preserve"> they were on the road. I know that things improve</w:t>
      </w:r>
      <w:r w:rsidR="009E7386">
        <w:t>d</w:t>
      </w:r>
      <w:r>
        <w:t xml:space="preserve"> through May, but are we now in a place where the industry is happy</w:t>
      </w:r>
      <w:r w:rsidR="001B0728">
        <w:t>,</w:t>
      </w:r>
      <w:r>
        <w:t xml:space="preserve"> or are there still some issues for drivers’ welfare whil</w:t>
      </w:r>
      <w:r w:rsidR="001B0728">
        <w:t>e</w:t>
      </w:r>
      <w:r>
        <w:t xml:space="preserve"> they are out on the road?</w:t>
      </w:r>
    </w:p>
    <w:p w:rsidR="00FB51D9" w:rsidP="002825A1">
      <w:pPr>
        <w:pStyle w:val="Answer"/>
      </w:pPr>
      <w:sdt>
        <w:sdtPr>
          <w:alias w:val="Witness"/>
          <w:id w:val="-301621142"/>
          <w:placeholder>
            <w:docPart w:val="D86635E248CB460A82C45405E949E7E1"/>
          </w:placeholder>
          <w:richText/>
        </w:sdtPr>
        <w:sdtContent>
          <w:r w:rsidRPr="00AE581D">
            <w:rPr>
              <w:b/>
              <w:i/>
            </w:rPr>
            <w:t>Richard Burnett:</w:t>
          </w:r>
        </w:sdtContent>
      </w:sdt>
      <w:r>
        <w:t xml:space="preserve"> From my perspective</w:t>
      </w:r>
      <w:r w:rsidR="001B0728">
        <w:t>,</w:t>
      </w:r>
      <w:r>
        <w:t xml:space="preserve"> there are some issues. What we saw at the beginning of </w:t>
      </w:r>
      <w:r w:rsidR="005F5A2B">
        <w:t>covid</w:t>
      </w:r>
      <w:r>
        <w:t xml:space="preserve">, certainly as we were delivering to retailers, was a big problem with drivers </w:t>
      </w:r>
      <w:r w:rsidR="005F5A2B">
        <w:t xml:space="preserve">not </w:t>
      </w:r>
      <w:r>
        <w:t>being given access as they were delivering to retail distribution centres. We fixed that problem in the very early days. Baroness Vere was incredibly supportive in getting on top of things and ensuring that HSE w</w:t>
      </w:r>
      <w:r w:rsidR="00FB44DD">
        <w:t>as</w:t>
      </w:r>
      <w:r>
        <w:t xml:space="preserve"> supporting</w:t>
      </w:r>
      <w:r w:rsidR="00FB44DD">
        <w:t xml:space="preserve"> us</w:t>
      </w:r>
      <w:r>
        <w:t xml:space="preserve">. As we have gone through the unlocking process, and unlocking other businesses where drivers are </w:t>
      </w:r>
      <w:r>
        <w:t>delivering to manufacturers or non-essential retail sites</w:t>
      </w:r>
      <w:r w:rsidR="00FB44DD">
        <w:t>,</w:t>
      </w:r>
      <w:r>
        <w:t xml:space="preserve"> and people have gone back to work, we have almost had to start again</w:t>
      </w:r>
      <w:r w:rsidR="00EF7E77">
        <w:t xml:space="preserve"> with e</w:t>
      </w:r>
      <w:r>
        <w:t>ach of the individual sites they deliver t</w:t>
      </w:r>
      <w:r w:rsidR="00165B70">
        <w:t>hat</w:t>
      </w:r>
      <w:r>
        <w:t xml:space="preserve"> ha</w:t>
      </w:r>
      <w:r w:rsidR="00092071">
        <w:t>s</w:t>
      </w:r>
      <w:r>
        <w:t xml:space="preserve"> not allowed drivers access to facilities. </w:t>
      </w:r>
    </w:p>
    <w:p w:rsidR="00FB51D9" w:rsidP="002825A1">
      <w:pPr>
        <w:pStyle w:val="Answer"/>
      </w:pPr>
      <w:r>
        <w:t>In the early stages of</w:t>
      </w:r>
      <w:r>
        <w:t xml:space="preserve"> </w:t>
      </w:r>
      <w:r w:rsidR="005F5A2B">
        <w:t>covid</w:t>
      </w:r>
      <w:r>
        <w:t>-19</w:t>
      </w:r>
      <w:r>
        <w:t>,</w:t>
      </w:r>
      <w:r>
        <w:t xml:space="preserve"> there was a real issue </w:t>
      </w:r>
      <w:r w:rsidR="005F5A2B">
        <w:t>with the in</w:t>
      </w:r>
      <w:r>
        <w:t xml:space="preserve">ability to get a hot meal or running water </w:t>
      </w:r>
      <w:r w:rsidR="007F2C21">
        <w:t>on</w:t>
      </w:r>
      <w:r>
        <w:t xml:space="preserve"> the SRN </w:t>
      </w:r>
      <w:r w:rsidR="007F2C21">
        <w:t xml:space="preserve">and </w:t>
      </w:r>
      <w:r>
        <w:t xml:space="preserve">in service stations. That was a significant challenge. The industry had to adapt to the initial challenges of how drivers were fed in the early stages. </w:t>
      </w:r>
      <w:r w:rsidR="00AB3938">
        <w:t>I</w:t>
      </w:r>
      <w:r>
        <w:t>t is getting better. There is more availability now. The big issue is that we are still facing operators and sites that deny access to male and female drivers.</w:t>
      </w:r>
    </w:p>
    <w:p w:rsidR="00FB51D9" w:rsidP="002825A1">
      <w:pPr>
        <w:pStyle w:val="Answer"/>
      </w:pPr>
      <w:sdt>
        <w:sdtPr>
          <w:alias w:val="Witness"/>
          <w:id w:val="-1587840134"/>
          <w:placeholder>
            <w:docPart w:val="D86635E248CB460A82C45405E949E7E1"/>
          </w:placeholder>
          <w:richText/>
        </w:sdtPr>
        <w:sdtContent>
          <w:r w:rsidRPr="003F2766">
            <w:rPr>
              <w:b/>
              <w:i/>
            </w:rPr>
            <w:t>Elizabeth de Jong:</w:t>
          </w:r>
        </w:sdtContent>
      </w:sdt>
      <w:r>
        <w:t xml:space="preserve"> </w:t>
      </w:r>
      <w:r w:rsidR="00AB43E8">
        <w:t>In the Department and elsewhere, t</w:t>
      </w:r>
      <w:r>
        <w:t>his period has shone a spotlight on driver facilities</w:t>
      </w:r>
      <w:r w:rsidR="00B5426E">
        <w:t>.</w:t>
      </w:r>
      <w:r>
        <w:t xml:space="preserve"> It has been a time when society and Government ha</w:t>
      </w:r>
      <w:r w:rsidR="00AB43E8">
        <w:t>ve</w:t>
      </w:r>
      <w:r>
        <w:t xml:space="preserve"> seen the value of the industry</w:t>
      </w:r>
      <w:r w:rsidR="00AB43E8">
        <w:t xml:space="preserve"> and</w:t>
      </w:r>
      <w:r>
        <w:t xml:space="preserve"> that it is not appropriate in a valuable industry to expect drivers to sleep overnight in lay-bys or go to the loo in bushes.</w:t>
      </w:r>
    </w:p>
    <w:p w:rsidR="00FB51D9" w:rsidP="002825A1">
      <w:pPr>
        <w:pStyle w:val="Answer"/>
      </w:pPr>
      <w:r>
        <w:t xml:space="preserve">There has been </w:t>
      </w:r>
      <w:r w:rsidR="005F5A2B">
        <w:t xml:space="preserve">a </w:t>
      </w:r>
      <w:r>
        <w:t>recognition that there are far too few overnight parking spaces and</w:t>
      </w:r>
      <w:r w:rsidR="00083A5D">
        <w:t xml:space="preserve"> </w:t>
      </w:r>
      <w:r>
        <w:t>provision</w:t>
      </w:r>
      <w:r w:rsidR="00083A5D">
        <w:t>s</w:t>
      </w:r>
      <w:r>
        <w:t xml:space="preserve"> of hygiene facilities for drivers. DFT promised an additional 1,400 parking spaces two years ago. A couple of weeks ago</w:t>
      </w:r>
      <w:r w:rsidR="00332804">
        <w:t>,</w:t>
      </w:r>
      <w:r>
        <w:t xml:space="preserve"> </w:t>
      </w:r>
      <w:r w:rsidR="0031476E">
        <w:t>it</w:t>
      </w:r>
      <w:r>
        <w:t xml:space="preserve"> launched a project to make sure that those have been delivered or are going to be delivered. Thus far</w:t>
      </w:r>
      <w:r w:rsidR="008938EE">
        <w:t>,</w:t>
      </w:r>
      <w:r>
        <w:t xml:space="preserve"> they have not been. </w:t>
      </w:r>
    </w:p>
    <w:p w:rsidR="00FB51D9" w:rsidP="002825A1">
      <w:pPr>
        <w:pStyle w:val="Question"/>
        <w:numPr>
          <w:ilvl w:val="0"/>
          <w:numId w:val="9"/>
        </w:numPr>
      </w:pPr>
      <w:sdt>
        <w:sdtPr>
          <w:alias w:val="Member"/>
          <w:tag w:val="&lt;Member mnisId='4778' dodsId=''&gt;"/>
          <w:id w:val="578791850"/>
          <w:placeholder>
            <w:docPart w:val="D86635E248CB460A82C45405E949E7E1"/>
          </w:placeholder>
          <w:richText/>
        </w:sdtPr>
        <w:sdtContent>
          <w:r w:rsidRPr="0080789B">
            <w:rPr>
              <w:b/>
            </w:rPr>
            <w:t>Greg Smith:</w:t>
          </w:r>
        </w:sdtContent>
      </w:sdt>
      <w:r>
        <w:t xml:space="preserve"> Richard, you have been quite critical throughout the crisis of the reallocation of road space, particularly through the active travel agenda. In order to ensure that the road is there for everyone </w:t>
      </w:r>
      <w:r w:rsidR="008938EE">
        <w:t>who</w:t>
      </w:r>
      <w:r>
        <w:t xml:space="preserve"> needs it—I totally agree that hauliers absolutely need it to get goods around the country—what are the changes that you would principally like to see to ensure that the road is there for everyone, including those you represent?</w:t>
      </w:r>
    </w:p>
    <w:p w:rsidR="00FB51D9" w:rsidP="002825A1">
      <w:pPr>
        <w:pStyle w:val="Answer"/>
      </w:pPr>
      <w:sdt>
        <w:sdtPr>
          <w:alias w:val="Witness"/>
          <w:id w:val="-661157145"/>
          <w:placeholder>
            <w:docPart w:val="D86635E248CB460A82C45405E949E7E1"/>
          </w:placeholder>
          <w:richText/>
        </w:sdtPr>
        <w:sdtContent>
          <w:r w:rsidRPr="0080789B">
            <w:rPr>
              <w:b/>
              <w:i/>
            </w:rPr>
            <w:t>Richard Burnett:</w:t>
          </w:r>
        </w:sdtContent>
      </w:sdt>
      <w:r>
        <w:t xml:space="preserve"> The big challenge that we face is the lack of consultation and lack of consideration </w:t>
      </w:r>
      <w:r w:rsidR="009A34F5">
        <w:t>of</w:t>
      </w:r>
      <w:r>
        <w:t xml:space="preserve"> freight. In the very early stages</w:t>
      </w:r>
      <w:r w:rsidR="000B1325">
        <w:t>,</w:t>
      </w:r>
      <w:r>
        <w:t xml:space="preserve"> both </w:t>
      </w:r>
      <w:r w:rsidR="000B1325">
        <w:t>we</w:t>
      </w:r>
      <w:r>
        <w:t xml:space="preserve"> and the FTA were deeply concerned about road freight not being part of the guidance. It was not even mentioned as part of the guidance. </w:t>
      </w:r>
    </w:p>
    <w:p w:rsidR="00FB51D9" w:rsidP="002825A1">
      <w:pPr>
        <w:pStyle w:val="Answer"/>
      </w:pPr>
      <w:r>
        <w:t xml:space="preserve">We faced local authorities coming up with measures and plans that </w:t>
      </w:r>
      <w:r w:rsidR="000B1325">
        <w:t>did</w:t>
      </w:r>
      <w:r>
        <w:t xml:space="preserve"> not consider freight at all. We said that </w:t>
      </w:r>
      <w:r w:rsidR="000B1325">
        <w:t>i</w:t>
      </w:r>
      <w:r>
        <w:t>t must be a consideration going forward</w:t>
      </w:r>
      <w:r w:rsidR="005A49A9">
        <w:t>—</w:t>
      </w:r>
      <w:r w:rsidR="007B7936">
        <w:t>not should but must.</w:t>
      </w:r>
      <w:r>
        <w:t xml:space="preserve"> The challenges that we face on the back of that are that we have to try </w:t>
      </w:r>
      <w:r w:rsidR="007B7936">
        <w:t xml:space="preserve">to </w:t>
      </w:r>
      <w:r>
        <w:t xml:space="preserve">resolve both locally and nationally changes to road networks and layouts that mean </w:t>
      </w:r>
      <w:r w:rsidR="005A49A9">
        <w:t xml:space="preserve">that </w:t>
      </w:r>
      <w:r>
        <w:t>when drivers have to deliver product to the high street it becomes an enormous challenge. On the one hand</w:t>
      </w:r>
      <w:r w:rsidR="005E027D">
        <w:t>,</w:t>
      </w:r>
      <w:r>
        <w:t xml:space="preserve"> the nation recognis</w:t>
      </w:r>
      <w:r w:rsidR="005A49A9">
        <w:t>es</w:t>
      </w:r>
      <w:r>
        <w:t xml:space="preserve"> the importance of road haulage and how it has kept everyone fed and watered through </w:t>
      </w:r>
      <w:r w:rsidR="005F5A2B">
        <w:t>covid</w:t>
      </w:r>
      <w:r>
        <w:t xml:space="preserve">, but there needs to be greater focus and emphasis on </w:t>
      </w:r>
      <w:r w:rsidR="0085401B">
        <w:t xml:space="preserve">consultation, and </w:t>
      </w:r>
      <w:r>
        <w:t xml:space="preserve">how we are involved in </w:t>
      </w:r>
      <w:r w:rsidR="0085401B">
        <w:t>that,</w:t>
      </w:r>
      <w:r>
        <w:t xml:space="preserve"> to make sure that we get the appropriate measures moving forward. </w:t>
      </w:r>
    </w:p>
    <w:p w:rsidR="00FB51D9" w:rsidP="002825A1">
      <w:pPr>
        <w:pStyle w:val="Question"/>
        <w:numPr>
          <w:ilvl w:val="0"/>
          <w:numId w:val="9"/>
        </w:numPr>
      </w:pPr>
      <w:sdt>
        <w:sdtPr>
          <w:alias w:val="Member"/>
          <w:tag w:val="&lt;Member mnisId='4778' dodsId=''&gt;"/>
          <w:id w:val="715863241"/>
          <w:placeholder>
            <w:docPart w:val="D86635E248CB460A82C45405E949E7E1"/>
          </w:placeholder>
          <w:richText/>
        </w:sdtPr>
        <w:sdtContent>
          <w:r w:rsidRPr="000D2BEF">
            <w:rPr>
              <w:b/>
            </w:rPr>
            <w:t>Greg Smith:</w:t>
          </w:r>
        </w:sdtContent>
      </w:sdt>
      <w:r>
        <w:t xml:space="preserve"> Elizabeth,</w:t>
      </w:r>
      <w:r w:rsidR="006B798F">
        <w:t xml:space="preserve"> can you answer quickly on that? Then</w:t>
      </w:r>
      <w:r>
        <w:t xml:space="preserve"> I have one quite broad question. I am not expecting detailed answers on it now, given the time, but it is something to ponder. </w:t>
      </w:r>
    </w:p>
    <w:p w:rsidR="00FB51D9" w:rsidP="002825A1">
      <w:pPr>
        <w:pStyle w:val="Answer"/>
      </w:pPr>
      <w:sdt>
        <w:sdtPr>
          <w:alias w:val="Witness"/>
          <w:id w:val="1218403935"/>
          <w:placeholder>
            <w:docPart w:val="D86635E248CB460A82C45405E949E7E1"/>
          </w:placeholder>
          <w:richText/>
        </w:sdtPr>
        <w:sdtContent>
          <w:r w:rsidRPr="000D2BEF">
            <w:rPr>
              <w:b/>
              <w:i/>
            </w:rPr>
            <w:t>Elizabeth de Jong:</w:t>
          </w:r>
        </w:sdtContent>
      </w:sdt>
      <w:r>
        <w:t xml:space="preserve"> One way of solving </w:t>
      </w:r>
      <w:r w:rsidR="00D9000F">
        <w:t>it</w:t>
      </w:r>
      <w:r>
        <w:t xml:space="preserve"> is to allow earlier and later deliveries. That was allowed during the early weeks of </w:t>
      </w:r>
      <w:r w:rsidR="005F5A2B">
        <w:t>covid</w:t>
      </w:r>
      <w:r>
        <w:t xml:space="preserve">. Lorries and </w:t>
      </w:r>
      <w:r>
        <w:t>vehicles are less noisy than they were when many of the constraints were brought in. We would like to see that revisited as part of the solution</w:t>
      </w:r>
      <w:r w:rsidR="00D9000F">
        <w:t xml:space="preserve"> in</w:t>
      </w:r>
      <w:r>
        <w:t xml:space="preserve"> road space, active travel and economic recovery. </w:t>
      </w:r>
    </w:p>
    <w:p w:rsidR="00FB51D9" w:rsidP="002825A1">
      <w:pPr>
        <w:pStyle w:val="Question"/>
        <w:numPr>
          <w:ilvl w:val="0"/>
          <w:numId w:val="9"/>
        </w:numPr>
      </w:pPr>
      <w:sdt>
        <w:sdtPr>
          <w:alias w:val="Member"/>
          <w:tag w:val="&lt;Member mnisId='4778' dodsId=''&gt;"/>
          <w:id w:val="1272045422"/>
          <w:placeholder>
            <w:docPart w:val="D86635E248CB460A82C45405E949E7E1"/>
          </w:placeholder>
          <w:richText/>
        </w:sdtPr>
        <w:sdtContent>
          <w:r w:rsidRPr="00EC5A3A">
            <w:rPr>
              <w:b/>
            </w:rPr>
            <w:t>Greg Smith:</w:t>
          </w:r>
        </w:sdtContent>
      </w:sdt>
      <w:r>
        <w:t xml:space="preserve"> My last question could spur a massive debate, but </w:t>
      </w:r>
      <w:r w:rsidR="00376F9C">
        <w:t xml:space="preserve">perhaps you </w:t>
      </w:r>
      <w:r>
        <w:t>could give a quick answer now</w:t>
      </w:r>
      <w:r w:rsidR="00376F9C">
        <w:t>. It may be</w:t>
      </w:r>
      <w:r>
        <w:t xml:space="preserve"> something we could pick up in the future.</w:t>
      </w:r>
    </w:p>
    <w:p w:rsidR="00FB51D9" w:rsidP="002825A1">
      <w:pPr>
        <w:pStyle w:val="QuestionCont"/>
      </w:pPr>
      <w:r>
        <w:t xml:space="preserve">Throughout </w:t>
      </w:r>
      <w:r w:rsidR="005F5A2B">
        <w:t>covid</w:t>
      </w:r>
      <w:r>
        <w:t xml:space="preserve">, </w:t>
      </w:r>
      <w:r w:rsidR="00E0039F">
        <w:t xml:space="preserve">I have </w:t>
      </w:r>
      <w:r w:rsidR="00E54E9C">
        <w:t xml:space="preserve">been talking to </w:t>
      </w:r>
      <w:r>
        <w:t>some of the smaller road hauliers based in my constituency</w:t>
      </w:r>
      <w:r w:rsidR="008C24D3">
        <w:t xml:space="preserve"> </w:t>
      </w:r>
      <w:r w:rsidR="00E54E9C">
        <w:t xml:space="preserve">and they have </w:t>
      </w:r>
      <w:r>
        <w:t>very much felt left out. Whil</w:t>
      </w:r>
      <w:r w:rsidR="008C24D3">
        <w:t>e</w:t>
      </w:r>
      <w:r>
        <w:t xml:space="preserve"> it was necessary for things to move very fast as the pandemic evolved, they felt left out because the big contractors and hauliers seemed to get all the additional work with supermarkets, and food distribution </w:t>
      </w:r>
      <w:r w:rsidR="00156647">
        <w:t>and so on</w:t>
      </w:r>
      <w:r>
        <w:t>. In the future, how can we make sure that things do not always go to the big operators and that the whole industry gets a fair shot, be it in a crisis scenario or back to whatever the new normal looks like? How do we ensure that those smaller hauliers get the business?</w:t>
      </w:r>
    </w:p>
    <w:p w:rsidR="00FB51D9" w:rsidP="002825A1">
      <w:pPr>
        <w:pStyle w:val="Answer"/>
      </w:pPr>
      <w:sdt>
        <w:sdtPr>
          <w:alias w:val="Witness"/>
          <w:id w:val="-1269772150"/>
          <w:placeholder>
            <w:docPart w:val="D86635E248CB460A82C45405E949E7E1"/>
          </w:placeholder>
          <w:richText/>
        </w:sdtPr>
        <w:sdtContent>
          <w:r w:rsidRPr="00796F88">
            <w:rPr>
              <w:b/>
              <w:i/>
            </w:rPr>
            <w:t>Richard Burnett:</w:t>
          </w:r>
        </w:sdtContent>
      </w:sdt>
      <w:r>
        <w:t xml:space="preserve"> I will answer that from a road haulage perspective. If you look at the market, 85% is SMEs. There are 55,000 operators that have </w:t>
      </w:r>
      <w:r w:rsidR="00376492">
        <w:t xml:space="preserve">between </w:t>
      </w:r>
      <w:r>
        <w:t xml:space="preserve">one </w:t>
      </w:r>
      <w:r w:rsidR="00376492">
        <w:t>and</w:t>
      </w:r>
      <w:r>
        <w:t xml:space="preserve"> 20 trucks, so it is an enormous part of the industry as a whole. </w:t>
      </w:r>
    </w:p>
    <w:p w:rsidR="00FB51D9" w:rsidP="002825A1">
      <w:pPr>
        <w:pStyle w:val="Answer"/>
      </w:pPr>
      <w:r>
        <w:t xml:space="preserve">The problem with </w:t>
      </w:r>
      <w:r w:rsidR="005F5A2B">
        <w:t>covid</w:t>
      </w:r>
      <w:r>
        <w:t xml:space="preserve">-19 was that the big operators who usually contract out to the smaller operators lost levels of volume in certain sectors. For instance, the container and logistics industry collapsed. The construction sector collapsed. The big </w:t>
      </w:r>
      <w:r w:rsidR="006E2BC7">
        <w:t>3</w:t>
      </w:r>
      <w:r>
        <w:t>PLs then used their core fleets</w:t>
      </w:r>
      <w:r w:rsidR="00871D7F">
        <w:t>, which</w:t>
      </w:r>
      <w:r>
        <w:t xml:space="preserve"> they would have used on those sectors</w:t>
      </w:r>
      <w:r w:rsidR="00871D7F">
        <w:t>,</w:t>
      </w:r>
      <w:r>
        <w:t xml:space="preserve"> to support the delivery of medicine and food. That is going to be a continuing problem, I would suggest, even as we go through recovery. There will be a rebalancing in the market of </w:t>
      </w:r>
      <w:r w:rsidR="003E1C5D">
        <w:t xml:space="preserve">the </w:t>
      </w:r>
      <w:r>
        <w:t>volumetric increase and inefficiency that we see across many sectors.</w:t>
      </w:r>
    </w:p>
    <w:p w:rsidR="00FB51D9" w:rsidP="002825A1">
      <w:pPr>
        <w:pStyle w:val="Answer"/>
      </w:pPr>
      <w:r>
        <w:t xml:space="preserve">How do we fix that? We faced a very unusual period through </w:t>
      </w:r>
      <w:r w:rsidR="005F5A2B">
        <w:t>covid</w:t>
      </w:r>
      <w:r>
        <w:t xml:space="preserve">-19. We have never had to deal with this kind of pandemic or this kind of crisis. It has emitted problems that we have not seen before and on a scale that we have not seen before. Protection for smaller regional hauliers in terms of how we step through this from a grant perspective to support them and make sure </w:t>
      </w:r>
      <w:r w:rsidR="00E35F75">
        <w:t xml:space="preserve">that </w:t>
      </w:r>
      <w:r>
        <w:t xml:space="preserve">they are still around at the back end of this year is going to be a critical part of resolving it and getting back to recovery. </w:t>
      </w:r>
    </w:p>
    <w:p w:rsidR="00FB51D9" w:rsidP="002825A1">
      <w:pPr>
        <w:pStyle w:val="Question"/>
        <w:numPr>
          <w:ilvl w:val="0"/>
          <w:numId w:val="0"/>
        </w:numPr>
        <w:ind w:left="794"/>
      </w:pPr>
      <w:sdt>
        <w:sdtPr>
          <w:alias w:val="Member"/>
          <w:tag w:val="&lt;Member mnisId='4778' dodsId=''&gt;"/>
          <w:id w:val="998932139"/>
          <w:placeholder>
            <w:docPart w:val="D86635E248CB460A82C45405E949E7E1"/>
          </w:placeholder>
          <w:richText/>
        </w:sdtPr>
        <w:sdtContent>
          <w:r w:rsidRPr="009A0E9A">
            <w:rPr>
              <w:b/>
            </w:rPr>
            <w:t>Greg Smith:</w:t>
          </w:r>
        </w:sdtContent>
      </w:sdt>
      <w:r>
        <w:t xml:space="preserve"> Thank you. I am mindful of the time, and there are others who want to come in.</w:t>
      </w:r>
    </w:p>
    <w:p w:rsidR="00FB51D9" w:rsidP="002825A1">
      <w:pPr>
        <w:pStyle w:val="Question"/>
        <w:numPr>
          <w:ilvl w:val="0"/>
          <w:numId w:val="0"/>
        </w:numPr>
        <w:ind w:left="794"/>
      </w:pPr>
      <w:sdt>
        <w:sdtPr>
          <w:alias w:val="Member"/>
          <w:tag w:val="&lt;Member mnisId='4442' dodsId='72290'&gt;"/>
          <w:id w:val="602996078"/>
          <w:placeholder>
            <w:docPart w:val="D86635E248CB460A82C45405E949E7E1"/>
          </w:placeholder>
          <w:richText/>
        </w:sdtPr>
        <w:sdtContent>
          <w:r w:rsidRPr="009A0E9A">
            <w:rPr>
              <w:b/>
            </w:rPr>
            <w:t>Chair:</w:t>
          </w:r>
        </w:sdtContent>
      </w:sdt>
      <w:r>
        <w:t xml:space="preserve"> I would like to bring </w:t>
      </w:r>
      <w:r w:rsidR="00513120">
        <w:t xml:space="preserve">in </w:t>
      </w:r>
      <w:r>
        <w:t>another couple of colleagues before we move to rail, and more of Maggie.</w:t>
      </w:r>
    </w:p>
    <w:p w:rsidR="00FB51D9" w:rsidP="002825A1">
      <w:pPr>
        <w:pStyle w:val="Question"/>
        <w:numPr>
          <w:ilvl w:val="0"/>
          <w:numId w:val="9"/>
        </w:numPr>
      </w:pPr>
      <w:sdt>
        <w:sdtPr>
          <w:alias w:val="Member"/>
          <w:tag w:val="&lt;Member mnisId='4420' dodsId='138156'&gt;"/>
          <w:id w:val="1198971273"/>
          <w:placeholder>
            <w:docPart w:val="D86635E248CB460A82C45405E949E7E1"/>
          </w:placeholder>
          <w:richText/>
        </w:sdtPr>
        <w:sdtContent>
          <w:r w:rsidRPr="006630EC">
            <w:rPr>
              <w:b/>
            </w:rPr>
            <w:t>Gavin Newlands:</w:t>
          </w:r>
        </w:sdtContent>
      </w:sdt>
      <w:r>
        <w:t xml:space="preserve"> Speaking to the hauliers in my constituency, as I have done through this period, their big concern</w:t>
      </w:r>
      <w:r w:rsidR="00281785">
        <w:t>,</w:t>
      </w:r>
      <w:r>
        <w:t xml:space="preserve"> as we come out of lockdown and the economy starts to pick up again</w:t>
      </w:r>
      <w:r w:rsidR="00281785">
        <w:t>,</w:t>
      </w:r>
      <w:r>
        <w:t xml:space="preserve"> is the rather fragmented nature of the</w:t>
      </w:r>
      <w:r w:rsidR="006630EC">
        <w:t>ir</w:t>
      </w:r>
      <w:r>
        <w:t xml:space="preserve"> business. The cash</w:t>
      </w:r>
      <w:r w:rsidR="00281785">
        <w:t xml:space="preserve"> </w:t>
      </w:r>
      <w:r>
        <w:t>flow is unpredictable, and therefore it is very difficult when it comes to predicting the jobs that may be required moving forward.</w:t>
      </w:r>
      <w:r w:rsidR="006630EC">
        <w:t xml:space="preserve"> </w:t>
      </w:r>
      <w:r>
        <w:t xml:space="preserve">How much of an issue is that for the haulage industry at large? </w:t>
      </w:r>
    </w:p>
    <w:p w:rsidR="00FB51D9" w:rsidP="002825A1">
      <w:pPr>
        <w:pStyle w:val="Answer"/>
      </w:pPr>
      <w:sdt>
        <w:sdtPr>
          <w:alias w:val="Witness"/>
          <w:id w:val="212547828"/>
          <w:placeholder>
            <w:docPart w:val="D86635E248CB460A82C45405E949E7E1"/>
          </w:placeholder>
          <w:richText/>
        </w:sdtPr>
        <w:sdtContent>
          <w:r w:rsidRPr="006A0C50">
            <w:rPr>
              <w:b/>
              <w:i/>
            </w:rPr>
            <w:t>Richard Burnett:</w:t>
          </w:r>
        </w:sdtContent>
      </w:sdt>
      <w:r>
        <w:t xml:space="preserve"> It is an enormous issue. It has also been an enormous issue for the banks, in how the</w:t>
      </w:r>
      <w:r w:rsidR="005F5A2B">
        <w:t>y</w:t>
      </w:r>
      <w:r>
        <w:t xml:space="preserve"> have supported hauliers through th</w:t>
      </w:r>
      <w:r w:rsidR="006630EC">
        <w:t>e</w:t>
      </w:r>
      <w:r>
        <w:t xml:space="preserve"> crisis. There is no guarantee </w:t>
      </w:r>
      <w:r w:rsidR="006630EC">
        <w:t>of</w:t>
      </w:r>
      <w:r>
        <w:t xml:space="preserve"> future volumes or what the forecasts look like. What we see across the board are real challenges for smaller operators. That is segmented again into very sector-specific areas</w:t>
      </w:r>
      <w:r w:rsidR="00D810B6">
        <w:t>;</w:t>
      </w:r>
      <w:r>
        <w:t xml:space="preserve"> the events sector and concert hauliers, food and drink and on-trade deliveries for pubs</w:t>
      </w:r>
      <w:r w:rsidR="00F40F3E">
        <w:t xml:space="preserve"> </w:t>
      </w:r>
      <w:r>
        <w:t>might take some time to unlock and get back to larger volumes. In construction</w:t>
      </w:r>
      <w:r w:rsidR="00F40F3E">
        <w:t>,</w:t>
      </w:r>
      <w:r>
        <w:t xml:space="preserve"> volumes are still 50% down. In each of those sub-sectors, those detailed sectors, where </w:t>
      </w:r>
      <w:r w:rsidR="00D32752">
        <w:t xml:space="preserve">there are </w:t>
      </w:r>
      <w:r>
        <w:t>small operato</w:t>
      </w:r>
      <w:r w:rsidR="00D32752">
        <w:t>rs,</w:t>
      </w:r>
      <w:r>
        <w:t xml:space="preserve"> it is going to be an enormous challenge to prop them up.</w:t>
      </w:r>
    </w:p>
    <w:p w:rsidR="00FB51D9" w:rsidP="002825A1">
      <w:pPr>
        <w:pStyle w:val="Answer"/>
      </w:pPr>
      <w:r>
        <w:t>F</w:t>
      </w:r>
      <w:r>
        <w:t xml:space="preserve">urlough has been very successful in supporting smaller hauliers through </w:t>
      </w:r>
      <w:r w:rsidR="005F5A2B">
        <w:t>covid</w:t>
      </w:r>
      <w:r>
        <w:t>. We might have negotiated payment holidays and lease holidays for tractors and trailers, but the lease companies cannot sustain that in the longer term. The big issue that we will now face is companies demanding payment for tractor and trailer leases, and hauliers without that work unable to sustain cost</w:t>
      </w:r>
      <w:r w:rsidR="00F501CB">
        <w:t>s.</w:t>
      </w:r>
      <w:r>
        <w:t xml:space="preserve"> That is going to be a future issue. </w:t>
      </w:r>
    </w:p>
    <w:p w:rsidR="00FB51D9" w:rsidP="002825A1">
      <w:pPr>
        <w:pStyle w:val="Answer"/>
      </w:pPr>
      <w:r>
        <w:t>Th</w:t>
      </w:r>
      <w:r w:rsidR="00562634">
        <w:t>e</w:t>
      </w:r>
      <w:r>
        <w:t xml:space="preserve"> tracking that we are doing with DFT</w:t>
      </w:r>
      <w:r w:rsidR="00562634">
        <w:t>,</w:t>
      </w:r>
      <w:r>
        <w:t xml:space="preserve"> to understand the trigger points </w:t>
      </w:r>
      <w:r w:rsidR="007E1211">
        <w:t xml:space="preserve">for </w:t>
      </w:r>
      <w:r>
        <w:t>both volume and cost</w:t>
      </w:r>
      <w:r w:rsidR="00F501CB">
        <w:t>,</w:t>
      </w:r>
      <w:r>
        <w:t xml:space="preserve"> will potentially drive further intervention, but we need to work very hard on behalf of smaller hauliers to ensure that they are still </w:t>
      </w:r>
      <w:r w:rsidR="007E1211">
        <w:t>t</w:t>
      </w:r>
      <w:r>
        <w:t xml:space="preserve">here in six months’ time. </w:t>
      </w:r>
    </w:p>
    <w:p w:rsidR="00FB51D9" w:rsidP="002825A1">
      <w:pPr>
        <w:pStyle w:val="Question"/>
        <w:numPr>
          <w:ilvl w:val="0"/>
          <w:numId w:val="9"/>
        </w:numPr>
      </w:pPr>
      <w:sdt>
        <w:sdtPr>
          <w:alias w:val="Member"/>
          <w:tag w:val="&lt;Member mnisId='4420' dodsId='138156'&gt;"/>
          <w:id w:val="1434237507"/>
          <w:placeholder>
            <w:docPart w:val="D86635E248CB460A82C45405E949E7E1"/>
          </w:placeholder>
          <w:richText/>
        </w:sdtPr>
        <w:sdtContent>
          <w:r w:rsidRPr="004F414B">
            <w:rPr>
              <w:b/>
            </w:rPr>
            <w:t>Gavin Newlands:</w:t>
          </w:r>
        </w:sdtContent>
      </w:sdt>
      <w:r>
        <w:t xml:space="preserve"> Is there anything else that the Government could and should be doing to ensure that the industry is healthy, or reasonably healthy given the circumstances, moving forward?</w:t>
      </w:r>
    </w:p>
    <w:p w:rsidR="00FB51D9" w:rsidP="002825A1">
      <w:pPr>
        <w:pStyle w:val="Answer"/>
      </w:pPr>
      <w:sdt>
        <w:sdtPr>
          <w:alias w:val="Witness"/>
          <w:id w:val="-627472255"/>
          <w:placeholder>
            <w:docPart w:val="D86635E248CB460A82C45405E949E7E1"/>
          </w:placeholder>
          <w:richText/>
        </w:sdtPr>
        <w:sdtContent>
          <w:r w:rsidRPr="004F414B">
            <w:rPr>
              <w:b/>
              <w:i/>
            </w:rPr>
            <w:t>Richard Burnett:</w:t>
          </w:r>
        </w:sdtContent>
      </w:sdt>
      <w:r>
        <w:t xml:space="preserve"> We have requested a package of measures, recognising</w:t>
      </w:r>
      <w:r w:rsidR="00D375D1">
        <w:t>,</w:t>
      </w:r>
      <w:r>
        <w:t xml:space="preserve"> as I sa</w:t>
      </w:r>
      <w:r w:rsidR="00D375D1">
        <w:t>id,</w:t>
      </w:r>
      <w:r>
        <w:t xml:space="preserve"> that furlough has been very successful. There are fixed costs that hauliers operat</w:t>
      </w:r>
      <w:r w:rsidR="005D633B">
        <w:t>e</w:t>
      </w:r>
      <w:r>
        <w:t xml:space="preserve"> to and variable costs </w:t>
      </w:r>
      <w:r w:rsidR="005D633B">
        <w:t>for</w:t>
      </w:r>
      <w:r>
        <w:t xml:space="preserve"> fuel. We have talked about an essential user fuel rebate that could help </w:t>
      </w:r>
      <w:r w:rsidR="005D633B">
        <w:t xml:space="preserve">to </w:t>
      </w:r>
      <w:r>
        <w:t>support</w:t>
      </w:r>
      <w:r w:rsidR="005D633B">
        <w:t xml:space="preserve"> them</w:t>
      </w:r>
      <w:r>
        <w:t>, very similar to that of the bus industry</w:t>
      </w:r>
      <w:r w:rsidR="00025FE1">
        <w:t>, which</w:t>
      </w:r>
      <w:r>
        <w:t xml:space="preserve"> pays a far lower level of fuel duty. That would certainly </w:t>
      </w:r>
      <w:r w:rsidR="00025FE1">
        <w:t xml:space="preserve">be a </w:t>
      </w:r>
      <w:r>
        <w:t xml:space="preserve">support. </w:t>
      </w:r>
    </w:p>
    <w:p w:rsidR="00FB51D9" w:rsidP="002825A1">
      <w:pPr>
        <w:pStyle w:val="Answer"/>
      </w:pPr>
      <w:r>
        <w:t xml:space="preserve">We are a long way off the efficient network that we used to run. </w:t>
      </w:r>
      <w:r w:rsidR="00025FE1">
        <w:t>R</w:t>
      </w:r>
      <w:r>
        <w:t>oad transport in the UK has become very integrated</w:t>
      </w:r>
      <w:r w:rsidR="00A95E69">
        <w:t>; y</w:t>
      </w:r>
      <w:r>
        <w:t>ou might take a retail load out and take a manufacturing load back, and you only get paid for the leg of the journey that you do. Back</w:t>
      </w:r>
      <w:r w:rsidR="005E5A54">
        <w:t>haul</w:t>
      </w:r>
      <w:r>
        <w:t xml:space="preserve"> through </w:t>
      </w:r>
      <w:r w:rsidR="005F5A2B">
        <w:t xml:space="preserve">covid </w:t>
      </w:r>
      <w:r>
        <w:t>has dropped significantly</w:t>
      </w:r>
      <w:r w:rsidR="005F5A2B">
        <w:t xml:space="preserve">—it </w:t>
      </w:r>
      <w:r>
        <w:t>has been as low as 50% or 60% down on what it would normally be</w:t>
      </w:r>
      <w:r w:rsidR="005F5A2B">
        <w:t xml:space="preserve">; and even </w:t>
      </w:r>
      <w:r>
        <w:t>now it is probably 40% down against normal market measures.</w:t>
      </w:r>
    </w:p>
    <w:p w:rsidR="00FB51D9" w:rsidP="002825A1">
      <w:pPr>
        <w:pStyle w:val="Answer"/>
      </w:pPr>
      <w:r>
        <w:t>F</w:t>
      </w:r>
      <w:r>
        <w:t>inancial intervention to help</w:t>
      </w:r>
      <w:r>
        <w:t xml:space="preserve"> </w:t>
      </w:r>
      <w:r>
        <w:t>support those operators for the longer term is going to be required. As furlough tapers</w:t>
      </w:r>
      <w:r w:rsidR="0024267D">
        <w:t xml:space="preserve">, and </w:t>
      </w:r>
      <w:r>
        <w:t>we probably see unemployment increase and volumes drop</w:t>
      </w:r>
      <w:r w:rsidR="0024267D">
        <w:t>. it</w:t>
      </w:r>
      <w:r>
        <w:t xml:space="preserve"> will become an even greater level of focus for smaller hauliers. </w:t>
      </w:r>
    </w:p>
    <w:p w:rsidR="00FB51D9" w:rsidP="002825A1">
      <w:pPr>
        <w:pStyle w:val="Answer"/>
      </w:pPr>
      <w:sdt>
        <w:sdtPr>
          <w:alias w:val="Witness"/>
          <w:id w:val="918293010"/>
          <w:placeholder>
            <w:docPart w:val="D86635E248CB460A82C45405E949E7E1"/>
          </w:placeholder>
          <w:richText/>
        </w:sdtPr>
        <w:sdtContent>
          <w:r w:rsidRPr="00C763A1">
            <w:rPr>
              <w:b/>
              <w:i/>
            </w:rPr>
            <w:t>Elizabeth de Jong:</w:t>
          </w:r>
        </w:sdtContent>
      </w:sdt>
      <w:r>
        <w:t xml:space="preserve"> All of the logistics industry is absolutely dependent on economic demand. The more the Government can do to get th</w:t>
      </w:r>
      <w:r w:rsidR="002852BE">
        <w:t>e</w:t>
      </w:r>
      <w:r>
        <w:t xml:space="preserve"> economy opening, </w:t>
      </w:r>
      <w:r w:rsidR="00B87D1E">
        <w:t xml:space="preserve">with </w:t>
      </w:r>
      <w:r>
        <w:t xml:space="preserve">people working and shopping safely, and as many businesses opening as possible, the better the outlook for the whole of the logistics </w:t>
      </w:r>
      <w:r>
        <w:t>industry</w:t>
      </w:r>
      <w:r w:rsidR="00784860">
        <w:t xml:space="preserve">, so </w:t>
      </w:r>
      <w:r w:rsidR="001400EF">
        <w:t xml:space="preserve">we need </w:t>
      </w:r>
      <w:r w:rsidR="00784860">
        <w:t xml:space="preserve">a </w:t>
      </w:r>
      <w:r>
        <w:t xml:space="preserve">relentless economic reopening focus as quickly as it is safe to do so. </w:t>
      </w:r>
    </w:p>
    <w:p w:rsidR="00FB51D9" w:rsidP="002825A1">
      <w:pPr>
        <w:pStyle w:val="Question"/>
        <w:numPr>
          <w:ilvl w:val="0"/>
          <w:numId w:val="9"/>
        </w:numPr>
      </w:pPr>
      <w:sdt>
        <w:sdtPr>
          <w:alias w:val="Member"/>
          <w:tag w:val="&lt;Member mnisId='4852' dodsId=''&gt;"/>
          <w:id w:val="567458418"/>
          <w:placeholder>
            <w:docPart w:val="D86635E248CB460A82C45405E949E7E1"/>
          </w:placeholder>
          <w:richText/>
        </w:sdtPr>
        <w:sdtContent>
          <w:r w:rsidRPr="00A74AF9">
            <w:rPr>
              <w:b/>
            </w:rPr>
            <w:t>Robert Largan:</w:t>
          </w:r>
        </w:sdtContent>
      </w:sdt>
      <w:r>
        <w:t xml:space="preserve"> Good morning to the panellists. On a similar theme, when I have been talking to big haulage companies in my constituency—often specialist haulage companies—one of the things that they have been saying is that a real handbrake on them being able to grow</w:t>
      </w:r>
      <w:r w:rsidR="00FF55AF">
        <w:t xml:space="preserve">, which </w:t>
      </w:r>
      <w:r>
        <w:t>is going to be important to recovery</w:t>
      </w:r>
      <w:r w:rsidR="00A223B1">
        <w:t xml:space="preserve">, is </w:t>
      </w:r>
      <w:r>
        <w:t>difficulty in recruiting drivers and staff. Given that there has been an awful lot of talk a</w:t>
      </w:r>
      <w:r w:rsidR="00A223B1">
        <w:t>bout</w:t>
      </w:r>
      <w:r>
        <w:t xml:space="preserve"> training programmes and support for retraining, I </w:t>
      </w:r>
      <w:r w:rsidR="00A223B1">
        <w:t>am</w:t>
      </w:r>
      <w:r>
        <w:t xml:space="preserve"> interested to know the panellists’ thoughts on driver recruitment</w:t>
      </w:r>
      <w:r w:rsidR="00A223B1">
        <w:t xml:space="preserve"> in general</w:t>
      </w:r>
      <w:r>
        <w:t xml:space="preserve"> and what </w:t>
      </w:r>
      <w:r w:rsidR="00A223B1">
        <w:t xml:space="preserve">the </w:t>
      </w:r>
      <w:r>
        <w:t xml:space="preserve">Government could do to help in that area. </w:t>
      </w:r>
    </w:p>
    <w:p w:rsidR="00FB51D9" w:rsidP="002825A1">
      <w:pPr>
        <w:pStyle w:val="Answer"/>
      </w:pPr>
      <w:sdt>
        <w:sdtPr>
          <w:alias w:val="Witness"/>
          <w:id w:val="-1595778315"/>
          <w:placeholder>
            <w:docPart w:val="D86635E248CB460A82C45405E949E7E1"/>
          </w:placeholder>
          <w:richText/>
        </w:sdtPr>
        <w:sdtContent>
          <w:r w:rsidRPr="004D351D">
            <w:rPr>
              <w:b/>
              <w:i/>
            </w:rPr>
            <w:t>Richard Burnett:</w:t>
          </w:r>
        </w:sdtContent>
      </w:sdt>
      <w:r>
        <w:t xml:space="preserve"> Before </w:t>
      </w:r>
      <w:r w:rsidR="005F5A2B">
        <w:t>covid</w:t>
      </w:r>
      <w:r w:rsidR="005B6A5B">
        <w:t>,</w:t>
      </w:r>
      <w:r>
        <w:t xml:space="preserve"> the apprenticeship levy was an enormous problem for our industry. We had paid something like £280 million into the levy and </w:t>
      </w:r>
      <w:r w:rsidR="005B6A5B">
        <w:t xml:space="preserve">had </w:t>
      </w:r>
      <w:r>
        <w:t xml:space="preserve">been able to access £20 million of that. The shape of the actual apprenticeship itself was not supporting the industry. We needed to move to a C+E licence as part of the levy, which has been successful as part of the </w:t>
      </w:r>
      <w:r w:rsidR="00BC7AA2">
        <w:t xml:space="preserve">shape of </w:t>
      </w:r>
      <w:r w:rsidR="002553FE">
        <w:t xml:space="preserve">the </w:t>
      </w:r>
      <w:r w:rsidR="00721449">
        <w:t>T</w:t>
      </w:r>
      <w:r>
        <w:t xml:space="preserve">railblazer apprenticeship scheme moving forward, but we have </w:t>
      </w:r>
      <w:r w:rsidR="00D55B14">
        <w:t>a</w:t>
      </w:r>
      <w:r>
        <w:t xml:space="preserve"> big challenge in access</w:t>
      </w:r>
      <w:r w:rsidR="005C0AD5">
        <w:t>ing</w:t>
      </w:r>
      <w:r>
        <w:t xml:space="preserve"> that funding.</w:t>
      </w:r>
    </w:p>
    <w:p w:rsidR="00FB51D9" w:rsidP="002825A1">
      <w:pPr>
        <w:pStyle w:val="Answer"/>
      </w:pPr>
      <w:r>
        <w:t>I</w:t>
      </w:r>
      <w:r>
        <w:t>n the midst of coronavirus, the recovery and the unlocking</w:t>
      </w:r>
      <w:r w:rsidR="00366B8D">
        <w:t>,</w:t>
      </w:r>
      <w:r>
        <w:t xml:space="preserve"> </w:t>
      </w:r>
      <w:r>
        <w:t xml:space="preserve">the point </w:t>
      </w:r>
      <w:r>
        <w:t>is that we are a volume-based industry. With volume down</w:t>
      </w:r>
      <w:r>
        <w:t>,</w:t>
      </w:r>
      <w:r>
        <w:t xml:space="preserve"> we may not have a driver shortage in the same way that we had prior to the pandemic. Part of th</w:t>
      </w:r>
      <w:r>
        <w:t>e</w:t>
      </w:r>
      <w:r>
        <w:t xml:space="preserve"> challenge, if we head into a recession in the same way </w:t>
      </w:r>
      <w:r>
        <w:t>as</w:t>
      </w:r>
      <w:r>
        <w:t xml:space="preserve"> in 2008, </w:t>
      </w:r>
      <w:r>
        <w:t>is that we will</w:t>
      </w:r>
      <w:r w:rsidR="006E14EC">
        <w:t xml:space="preserve"> lose</w:t>
      </w:r>
      <w:r>
        <w:t xml:space="preserve"> a lot of drivers. Th</w:t>
      </w:r>
      <w:r w:rsidR="006E14EC">
        <w:t>e</w:t>
      </w:r>
      <w:r>
        <w:t xml:space="preserve"> focus on retraining and bringing drivers through</w:t>
      </w:r>
      <w:r w:rsidR="006E14EC">
        <w:t>,</w:t>
      </w:r>
      <w:r>
        <w:t xml:space="preserve"> with schemes </w:t>
      </w:r>
      <w:r w:rsidR="005F5A2B">
        <w:t>such as</w:t>
      </w:r>
      <w:r>
        <w:t xml:space="preserve"> Road to </w:t>
      </w:r>
      <w:r w:rsidR="000612A3">
        <w:t>L</w:t>
      </w:r>
      <w:r>
        <w:t>ogistics, which we set up</w:t>
      </w:r>
      <w:r w:rsidR="005C7DF9">
        <w:t>, with suppor</w:t>
      </w:r>
      <w:r>
        <w:t>t funding from Government</w:t>
      </w:r>
      <w:r w:rsidR="005C7DF9">
        <w:t>,</w:t>
      </w:r>
      <w:r>
        <w:t xml:space="preserve"> to retrain ex-offenders, will be an important element in</w:t>
      </w:r>
      <w:r w:rsidR="00BB0CE7">
        <w:t xml:space="preserve"> trying </w:t>
      </w:r>
      <w:r>
        <w:t>to maintain th</w:t>
      </w:r>
      <w:r w:rsidR="00BB0CE7">
        <w:t>e</w:t>
      </w:r>
      <w:r>
        <w:t xml:space="preserve"> driver workforce for the future. As it stands today, and as we look at recovery, the balance of the demand on drivers is not clear at this point in time. </w:t>
      </w:r>
    </w:p>
    <w:p w:rsidR="00FB51D9" w:rsidP="002825A1">
      <w:pPr>
        <w:pStyle w:val="Question"/>
      </w:pPr>
      <w:sdt>
        <w:sdtPr>
          <w:alias w:val="Member"/>
          <w:tag w:val="&lt;Member mnisId='4442' dodsId='72290'&gt;"/>
          <w:id w:val="1070235905"/>
          <w:placeholder>
            <w:docPart w:val="D86635E248CB460A82C45405E949E7E1"/>
          </w:placeholder>
          <w:richText/>
        </w:sdtPr>
        <w:sdtContent>
          <w:r w:rsidRPr="008E13A4">
            <w:rPr>
              <w:b/>
            </w:rPr>
            <w:t>Chair:</w:t>
          </w:r>
        </w:sdtContent>
      </w:sdt>
      <w:r>
        <w:t xml:space="preserve"> Elizabeth, you want to come in. Can you be brief</w:t>
      </w:r>
      <w:r w:rsidR="008D3CB5">
        <w:t>,</w:t>
      </w:r>
      <w:r>
        <w:t xml:space="preserve"> because I am conscious of time</w:t>
      </w:r>
      <w:r w:rsidR="008E13A4">
        <w:t>?</w:t>
      </w:r>
    </w:p>
    <w:p w:rsidR="00FB51D9" w:rsidP="002825A1">
      <w:pPr>
        <w:pStyle w:val="Answer"/>
      </w:pPr>
      <w:sdt>
        <w:sdtPr>
          <w:alias w:val="Witness"/>
          <w:id w:val="-307633141"/>
          <w:placeholder>
            <w:docPart w:val="D86635E248CB460A82C45405E949E7E1"/>
          </w:placeholder>
          <w:richText/>
        </w:sdtPr>
        <w:sdtContent>
          <w:r w:rsidRPr="00890D0C">
            <w:rPr>
              <w:b/>
              <w:i/>
            </w:rPr>
            <w:t>Elizabeth de Jong:</w:t>
          </w:r>
        </w:sdtContent>
      </w:sdt>
      <w:r>
        <w:t xml:space="preserve"> At the end of the transition period</w:t>
      </w:r>
      <w:r w:rsidR="008D3CB5">
        <w:t>,</w:t>
      </w:r>
      <w:r>
        <w:t xml:space="preserve"> there </w:t>
      </w:r>
      <w:r w:rsidR="008D3CB5">
        <w:t>will be</w:t>
      </w:r>
      <w:r>
        <w:t xml:space="preserve"> the opportunity to look at how tests are carried out for drivers of articulated vehicles. Currently</w:t>
      </w:r>
      <w:r w:rsidR="008D3CB5">
        <w:t>,</w:t>
      </w:r>
      <w:r>
        <w:t xml:space="preserve"> they have to get a licence for a rigid vehicle before they get an articulated vehicle. Th</w:t>
      </w:r>
      <w:r w:rsidR="00530E75">
        <w:t>at</w:t>
      </w:r>
      <w:r>
        <w:t xml:space="preserve"> is an additional cost of between £3,000 and £5,000 for them, so that </w:t>
      </w:r>
      <w:r w:rsidR="00530E75">
        <w:t>is</w:t>
      </w:r>
      <w:r>
        <w:t xml:space="preserve"> something that could be overturned from January. </w:t>
      </w:r>
    </w:p>
    <w:p w:rsidR="00FB51D9" w:rsidP="002825A1">
      <w:pPr>
        <w:pStyle w:val="Question"/>
        <w:numPr>
          <w:ilvl w:val="0"/>
          <w:numId w:val="0"/>
        </w:numPr>
        <w:ind w:left="794"/>
      </w:pPr>
      <w:sdt>
        <w:sdtPr>
          <w:alias w:val="Member"/>
          <w:tag w:val="&lt;Member mnisId='4442' dodsId='72290'&gt;"/>
          <w:id w:val="-547529168"/>
          <w:placeholder>
            <w:docPart w:val="D86635E248CB460A82C45405E949E7E1"/>
          </w:placeholder>
          <w:richText/>
        </w:sdtPr>
        <w:sdtContent>
          <w:r w:rsidRPr="001C1398">
            <w:rPr>
              <w:b/>
            </w:rPr>
            <w:t>Chair:</w:t>
          </w:r>
        </w:sdtContent>
      </w:sdt>
      <w:r>
        <w:t xml:space="preserve"> We will move from road freight to rail freight now.</w:t>
      </w:r>
    </w:p>
    <w:p w:rsidR="00FB51D9" w:rsidP="002825A1">
      <w:pPr>
        <w:pStyle w:val="Question"/>
        <w:numPr>
          <w:ilvl w:val="0"/>
          <w:numId w:val="9"/>
        </w:numPr>
      </w:pPr>
      <w:sdt>
        <w:sdtPr>
          <w:alias w:val="Member"/>
          <w:tag w:val="&lt;Member mnisId='4751' dodsId=''&gt;"/>
          <w:id w:val="-1473055710"/>
          <w:placeholder>
            <w:docPart w:val="D86635E248CB460A82C45405E949E7E1"/>
          </w:placeholder>
          <w:richText/>
        </w:sdtPr>
        <w:sdtContent>
          <w:r w:rsidRPr="001C1398">
            <w:rPr>
              <w:b/>
            </w:rPr>
            <w:t>Chris Loder:</w:t>
          </w:r>
        </w:sdtContent>
      </w:sdt>
      <w:r>
        <w:t xml:space="preserve"> Good morning, everybody. Maggie, </w:t>
      </w:r>
      <w:r w:rsidR="00E34410">
        <w:t>t</w:t>
      </w:r>
      <w:r>
        <w:t>he Secretary of State told us in March that there was an increase in rail freight services. Could you tell us to what extent, approximately, that increase materialised?</w:t>
      </w:r>
    </w:p>
    <w:p w:rsidR="00C117F9" w:rsidP="002825A1">
      <w:pPr>
        <w:pStyle w:val="Answer"/>
      </w:pPr>
      <w:sdt>
        <w:sdtPr>
          <w:alias w:val="Witness"/>
          <w:id w:val="-1443217527"/>
          <w:placeholder>
            <w:docPart w:val="D86635E248CB460A82C45405E949E7E1"/>
          </w:placeholder>
          <w:richText/>
        </w:sdtPr>
        <w:sdtContent>
          <w:r w:rsidRPr="00A9648A" w:rsidR="00FB51D9">
            <w:rPr>
              <w:b/>
              <w:i/>
            </w:rPr>
            <w:t>Maggie Simpson:</w:t>
          </w:r>
        </w:sdtContent>
      </w:sdt>
      <w:r w:rsidR="00FB51D9">
        <w:t xml:space="preserve"> </w:t>
      </w:r>
      <w:r w:rsidR="00CA2CD6">
        <w:t xml:space="preserve">Reflecting similar themes in road freight, what we saw in rail freight was very different </w:t>
      </w:r>
      <w:r w:rsidR="007E3A9E">
        <w:t>by</w:t>
      </w:r>
      <w:r w:rsidR="002C0F5C">
        <w:t xml:space="preserve"> commodity sector</w:t>
      </w:r>
      <w:r w:rsidR="007E3A9E">
        <w:t xml:space="preserve"> that </w:t>
      </w:r>
      <w:r w:rsidR="002C0F5C">
        <w:t xml:space="preserve">we move. </w:t>
      </w:r>
      <w:r w:rsidR="00B94C11">
        <w:t>For t</w:t>
      </w:r>
      <w:r w:rsidR="002C0F5C">
        <w:t>rains that were moving product for supermarkets</w:t>
      </w:r>
      <w:r w:rsidR="00B94C11">
        <w:t xml:space="preserve">, typically what we call a domestic intermodal train, perhaps between the midlands and Scotland, </w:t>
      </w:r>
      <w:r w:rsidR="00825B65">
        <w:t>there were additional services running. Those services were extended; in fact, one of them was</w:t>
      </w:r>
      <w:r w:rsidR="00B24940">
        <w:t xml:space="preserve"> three</w:t>
      </w:r>
      <w:r w:rsidR="008E13A4">
        <w:t xml:space="preserve"> </w:t>
      </w:r>
      <w:r w:rsidR="00B24940">
        <w:t>quarters of a kilometre long</w:t>
      </w:r>
      <w:r w:rsidR="00DF2015">
        <w:t>, the longest train on the network</w:t>
      </w:r>
      <w:r>
        <w:t>.</w:t>
      </w:r>
      <w:r w:rsidR="00B446FD">
        <w:t xml:space="preserve"> </w:t>
      </w:r>
      <w:r>
        <w:t xml:space="preserve">Domestic waste services boomed as we all went home and made more rubbish. Some of the energy trains that we move for biomass generation continued to run very strongly. </w:t>
      </w:r>
    </w:p>
    <w:p w:rsidR="00C117F9" w:rsidP="002825A1">
      <w:pPr>
        <w:pStyle w:val="Answer"/>
      </w:pPr>
      <w:r>
        <w:t xml:space="preserve">Offsetting that, we saw trends in construction </w:t>
      </w:r>
      <w:r w:rsidR="00856733">
        <w:t xml:space="preserve">similar to those </w:t>
      </w:r>
      <w:r>
        <w:t>that Elizabeth and Richard referred to. We dropped to half of where we should have been. On maritime</w:t>
      </w:r>
      <w:r w:rsidR="00856733">
        <w:t>—</w:t>
      </w:r>
      <w:r>
        <w:t>port intermodal imported goods</w:t>
      </w:r>
      <w:r w:rsidR="00856733">
        <w:t>—</w:t>
      </w:r>
      <w:r>
        <w:t>we lost a sustained third of that business</w:t>
      </w:r>
      <w:r w:rsidR="00856733">
        <w:t>,</w:t>
      </w:r>
      <w:r>
        <w:t xml:space="preserve"> and we are only very slowly beginning to see </w:t>
      </w:r>
      <w:r w:rsidR="00856733">
        <w:t xml:space="preserve">it </w:t>
      </w:r>
      <w:r>
        <w:t xml:space="preserve">rise. </w:t>
      </w:r>
    </w:p>
    <w:p w:rsidR="00C117F9" w:rsidP="002825A1">
      <w:pPr>
        <w:pStyle w:val="Answer"/>
      </w:pPr>
      <w:r>
        <w:t xml:space="preserve">It </w:t>
      </w:r>
      <w:r>
        <w:t>was a very mixed story. I was exceptionally proud of everyone for stepping up and getting the extra trains running at the most difficult of times. There is huge credit to everyone, including Network Rail, for doing that and allowing some of the trains to be longer and to go more directly than they normally would. We saw big productivity savings. The trains to Drax power station, for example, got there in four hours instead of the usual nine hours. There were some real benefits that people were able to pull out, but it was a mixed story.</w:t>
      </w:r>
    </w:p>
    <w:p w:rsidR="00C117F9" w:rsidP="002825A1">
      <w:pPr>
        <w:pStyle w:val="Question"/>
        <w:numPr>
          <w:ilvl w:val="0"/>
          <w:numId w:val="9"/>
        </w:numPr>
      </w:pPr>
      <w:sdt>
        <w:sdtPr>
          <w:alias w:val="Member"/>
          <w:tag w:val="&lt;Member mnisId='4751' dodsId=''&gt;"/>
          <w:id w:val="1177077510"/>
          <w:placeholder>
            <w:docPart w:val="E39ABE576009478E9F82B6053AE9F999"/>
          </w:placeholder>
          <w:richText/>
        </w:sdtPr>
        <w:sdtContent>
          <w:r w:rsidRPr="00DB62B1">
            <w:rPr>
              <w:b/>
            </w:rPr>
            <w:t>Chris Loder:</w:t>
          </w:r>
        </w:sdtContent>
      </w:sdt>
      <w:r>
        <w:t xml:space="preserve"> Overall, would you say the number of freight trains on the network ha</w:t>
      </w:r>
      <w:r w:rsidR="006D3391">
        <w:t>s</w:t>
      </w:r>
      <w:r>
        <w:t xml:space="preserve"> increased or</w:t>
      </w:r>
      <w:r w:rsidR="00C36BD0">
        <w:t>,</w:t>
      </w:r>
      <w:r>
        <w:t xml:space="preserve"> net</w:t>
      </w:r>
      <w:r w:rsidR="00C36BD0">
        <w:t>,</w:t>
      </w:r>
      <w:r>
        <w:t xml:space="preserve"> decreased?</w:t>
      </w:r>
    </w:p>
    <w:p w:rsidR="00C117F9" w:rsidP="002825A1">
      <w:pPr>
        <w:pStyle w:val="Answer"/>
      </w:pPr>
      <w:sdt>
        <w:sdtPr>
          <w:alias w:val="Witness"/>
          <w:id w:val="-1958022063"/>
          <w:placeholder>
            <w:docPart w:val="E39ABE576009478E9F82B6053AE9F999"/>
          </w:placeholder>
          <w:richText/>
        </w:sdtPr>
        <w:sdtContent>
          <w:r w:rsidRPr="00DB62B1">
            <w:rPr>
              <w:b/>
              <w:i/>
            </w:rPr>
            <w:t>Maggie Simpson:</w:t>
          </w:r>
        </w:sdtContent>
      </w:sdt>
      <w:r>
        <w:t xml:space="preserve"> </w:t>
      </w:r>
      <w:r w:rsidR="00C36BD0">
        <w:t>There</w:t>
      </w:r>
      <w:r>
        <w:t xml:space="preserve"> was a definite decrease in total. </w:t>
      </w:r>
      <w:r w:rsidR="00035153">
        <w:t>W</w:t>
      </w:r>
      <w:r>
        <w:t>e were probably 40% down</w:t>
      </w:r>
      <w:r w:rsidR="007D4C81">
        <w:t>,</w:t>
      </w:r>
      <w:r>
        <w:t xml:space="preserve"> and 50% some weeks. We are now back to a situation where</w:t>
      </w:r>
      <w:r w:rsidR="00CF50F0">
        <w:t>,</w:t>
      </w:r>
      <w:r>
        <w:t xml:space="preserve"> overall</w:t>
      </w:r>
      <w:r w:rsidR="00CF50F0">
        <w:t>,</w:t>
      </w:r>
      <w:r>
        <w:t xml:space="preserve"> we are probably at about 85% of where we should be. </w:t>
      </w:r>
    </w:p>
    <w:p w:rsidR="00C117F9" w:rsidP="002825A1">
      <w:pPr>
        <w:pStyle w:val="Question"/>
        <w:numPr>
          <w:ilvl w:val="0"/>
          <w:numId w:val="9"/>
        </w:numPr>
      </w:pPr>
      <w:sdt>
        <w:sdtPr>
          <w:alias w:val="Member"/>
          <w:tag w:val="&lt;Member mnisId='4751' dodsId=''&gt;"/>
          <w:id w:val="1698579036"/>
          <w:placeholder>
            <w:docPart w:val="E39ABE576009478E9F82B6053AE9F999"/>
          </w:placeholder>
          <w:richText/>
        </w:sdtPr>
        <w:sdtContent>
          <w:r w:rsidRPr="00CE2D47">
            <w:rPr>
              <w:b/>
            </w:rPr>
            <w:t>Chris Loder:</w:t>
          </w:r>
        </w:sdtContent>
      </w:sdt>
      <w:r>
        <w:t xml:space="preserve"> Could I ask you specifically about whether or not any of the freight operating companies have received any financial support? I am sure you know that a good number of the train operating companies are subject to emergency measures agreements and the like. I wondered if any of the freight operators had received any specific Government support that you could articulate.</w:t>
      </w:r>
    </w:p>
    <w:p w:rsidR="00C117F9" w:rsidP="002825A1">
      <w:pPr>
        <w:pStyle w:val="Answer"/>
      </w:pPr>
      <w:sdt>
        <w:sdtPr>
          <w:alias w:val="Witness"/>
          <w:id w:val="-109891983"/>
          <w:placeholder>
            <w:docPart w:val="E39ABE576009478E9F82B6053AE9F999"/>
          </w:placeholder>
          <w:richText/>
        </w:sdtPr>
        <w:sdtContent>
          <w:r w:rsidRPr="005D62FE">
            <w:rPr>
              <w:b/>
              <w:i/>
            </w:rPr>
            <w:t>Maggie Simpson:</w:t>
          </w:r>
        </w:sdtContent>
      </w:sdt>
      <w:r>
        <w:t xml:space="preserve"> </w:t>
      </w:r>
      <w:r w:rsidR="00035153">
        <w:t>O</w:t>
      </w:r>
      <w:r>
        <w:t>ne piece of specific Government support was offered. A small proportion of trains receive a revenue grant scheme, which aims to equate the cost</w:t>
      </w:r>
      <w:r w:rsidR="00654DF6">
        <w:t>s</w:t>
      </w:r>
      <w:r>
        <w:t xml:space="preserve"> of road and rail haulage. The rates for that grant scheme were adjusted to reflect the on-train utilisation rates </w:t>
      </w:r>
      <w:r w:rsidR="005F5A2B">
        <w:t xml:space="preserve">that </w:t>
      </w:r>
      <w:r>
        <w:t xml:space="preserve">we were getting. We were running trains with </w:t>
      </w:r>
      <w:r w:rsidR="00654DF6">
        <w:t>fewer</w:t>
      </w:r>
      <w:r>
        <w:t xml:space="preserve"> loads on them, in effect. The rates for that were adjusted to give a little bit more money for those particular trains. That was the only direct financial support.</w:t>
      </w:r>
    </w:p>
    <w:p w:rsidR="00C117F9" w:rsidP="002825A1">
      <w:pPr>
        <w:pStyle w:val="Answer"/>
      </w:pPr>
      <w:r>
        <w:t>W</w:t>
      </w:r>
      <w:r>
        <w:t xml:space="preserve">e were able to use furlough. I do not honestly know whether any of my members took advantage of the loan schemes, although </w:t>
      </w:r>
      <w:r>
        <w:t>D</w:t>
      </w:r>
      <w:r>
        <w:t>FT work</w:t>
      </w:r>
      <w:r>
        <w:t>ed</w:t>
      </w:r>
      <w:r>
        <w:t xml:space="preserve"> quite hard to make sure that they were structured in a way that they could be used. I do not know if they did. </w:t>
      </w:r>
    </w:p>
    <w:p w:rsidR="00C117F9" w:rsidP="002825A1">
      <w:pPr>
        <w:pStyle w:val="Question"/>
        <w:numPr>
          <w:ilvl w:val="0"/>
          <w:numId w:val="0"/>
        </w:numPr>
        <w:ind w:left="794"/>
      </w:pPr>
      <w:sdt>
        <w:sdtPr>
          <w:alias w:val="Member"/>
          <w:tag w:val="&lt;Member mnisId='4751' dodsId=''&gt;"/>
          <w:id w:val="1429769991"/>
          <w:placeholder>
            <w:docPart w:val="E39ABE576009478E9F82B6053AE9F999"/>
          </w:placeholder>
          <w:richText/>
        </w:sdtPr>
        <w:sdtContent>
          <w:r w:rsidRPr="001E25F3">
            <w:rPr>
              <w:b/>
            </w:rPr>
            <w:t>Chris Loder:</w:t>
          </w:r>
        </w:sdtContent>
      </w:sdt>
      <w:r>
        <w:t xml:space="preserve"> Elizabeth, d</w:t>
      </w:r>
      <w:r w:rsidR="006B318F">
        <w:t>o</w:t>
      </w:r>
      <w:r>
        <w:t xml:space="preserve"> you have anything to add on the questions I have just asked Maggie?</w:t>
      </w:r>
    </w:p>
    <w:p w:rsidR="00C117F9" w:rsidP="002825A1">
      <w:pPr>
        <w:pStyle w:val="Answer"/>
      </w:pPr>
      <w:sdt>
        <w:sdtPr>
          <w:alias w:val="Witness"/>
          <w:id w:val="813920876"/>
          <w:placeholder>
            <w:docPart w:val="E39ABE576009478E9F82B6053AE9F999"/>
          </w:placeholder>
          <w:richText/>
        </w:sdtPr>
        <w:sdtContent>
          <w:r w:rsidRPr="001E25F3">
            <w:rPr>
              <w:b/>
              <w:i/>
            </w:rPr>
            <w:t>Elizabeth de Jong:</w:t>
          </w:r>
        </w:sdtContent>
      </w:sdt>
      <w:r>
        <w:t xml:space="preserve"> No</w:t>
      </w:r>
      <w:r w:rsidR="006B318F">
        <w:t>,</w:t>
      </w:r>
      <w:r>
        <w:t xml:space="preserve"> not on those questions. </w:t>
      </w:r>
    </w:p>
    <w:p w:rsidR="00C117F9" w:rsidP="002825A1">
      <w:pPr>
        <w:pStyle w:val="Question"/>
        <w:numPr>
          <w:ilvl w:val="0"/>
          <w:numId w:val="9"/>
        </w:numPr>
      </w:pPr>
      <w:sdt>
        <w:sdtPr>
          <w:alias w:val="Member"/>
          <w:tag w:val="&lt;Member mnisId='4751' dodsId=''&gt;"/>
          <w:id w:val="-833840571"/>
          <w:placeholder>
            <w:docPart w:val="E39ABE576009478E9F82B6053AE9F999"/>
          </w:placeholder>
          <w:richText/>
        </w:sdtPr>
        <w:sdtContent>
          <w:r w:rsidRPr="001E25F3">
            <w:rPr>
              <w:b/>
            </w:rPr>
            <w:t>Chris Loder:</w:t>
          </w:r>
        </w:sdtContent>
      </w:sdt>
      <w:r>
        <w:t xml:space="preserve"> Maggie, I would like to talk about Network Rail a little bit. I am keen to understand whether you believe that Network Rail has adequately responded, given the vast changes in demand that we have seen and the vast changes in requests for track access. </w:t>
      </w:r>
    </w:p>
    <w:p w:rsidR="00C117F9" w:rsidP="002825A1">
      <w:pPr>
        <w:pStyle w:val="Answer"/>
      </w:pPr>
      <w:sdt>
        <w:sdtPr>
          <w:alias w:val="Witness"/>
          <w:id w:val="-1609582435"/>
          <w:placeholder>
            <w:docPart w:val="E39ABE576009478E9F82B6053AE9F999"/>
          </w:placeholder>
          <w:richText/>
        </w:sdtPr>
        <w:sdtContent>
          <w:r w:rsidRPr="00A37B5D">
            <w:rPr>
              <w:b/>
              <w:i/>
            </w:rPr>
            <w:t>Maggie Simpson:</w:t>
          </w:r>
        </w:sdtContent>
      </w:sdt>
      <w:r>
        <w:t xml:space="preserve"> In the heat of the crisis</w:t>
      </w:r>
      <w:r w:rsidR="006B318F">
        <w:t>,</w:t>
      </w:r>
      <w:r>
        <w:t xml:space="preserve"> Network Rail and </w:t>
      </w:r>
      <w:r w:rsidR="005F5A2B">
        <w:t xml:space="preserve">the </w:t>
      </w:r>
      <w:r>
        <w:t>Government were exceptional in their response. They allowed</w:t>
      </w:r>
      <w:r w:rsidR="005F5A2B">
        <w:t xml:space="preserve"> </w:t>
      </w:r>
      <w:r>
        <w:t>longer trains to run</w:t>
      </w:r>
      <w:r w:rsidR="005F5A2B">
        <w:t xml:space="preserve"> and they </w:t>
      </w:r>
      <w:r>
        <w:t>kept the network open for freight. That was not a guarantee at the beginning. They were flexible on payment terms</w:t>
      </w:r>
      <w:r w:rsidR="006B318F">
        <w:t>,</w:t>
      </w:r>
      <w:r>
        <w:t xml:space="preserve"> and they took actions to support where they could.</w:t>
      </w:r>
    </w:p>
    <w:p w:rsidR="00C117F9" w:rsidP="002825A1">
      <w:pPr>
        <w:pStyle w:val="Answer"/>
      </w:pPr>
      <w:r>
        <w:t>There were some things that we thought Network Rail might have done. For example, they offered their retail tenants a payment holiday on lease</w:t>
      </w:r>
      <w:r w:rsidR="0003176D">
        <w:t>s</w:t>
      </w:r>
      <w:r w:rsidR="006B318F">
        <w:t>—</w:t>
      </w:r>
      <w:r>
        <w:t xml:space="preserve">shops in stations, </w:t>
      </w:r>
      <w:r w:rsidR="006B318F">
        <w:t>essentially—</w:t>
      </w:r>
      <w:r>
        <w:t>but freight tenants on their estate were not offered that. There were some things they might have been able to do but did not. I do not know whether that was their decision or Government’s. Obviously, it is a very close relationship.</w:t>
      </w:r>
    </w:p>
    <w:p w:rsidR="00C117F9" w:rsidP="002825A1">
      <w:pPr>
        <w:pStyle w:val="Answer"/>
      </w:pPr>
      <w:r>
        <w:t>Operationally</w:t>
      </w:r>
      <w:r w:rsidR="006B318F">
        <w:t>,</w:t>
      </w:r>
      <w:r>
        <w:t xml:space="preserve"> they pull</w:t>
      </w:r>
      <w:r w:rsidR="007323CC">
        <w:t>ed</w:t>
      </w:r>
      <w:r>
        <w:t xml:space="preserve"> out all the stops for us. The challenge now is making sure that we can keep some of those benefits as the passenger railway resumes. There is some work under</w:t>
      </w:r>
      <w:r w:rsidR="007323CC">
        <w:t xml:space="preserve"> </w:t>
      </w:r>
      <w:r>
        <w:t xml:space="preserve">way to try </w:t>
      </w:r>
      <w:r w:rsidR="007323CC">
        <w:t>to</w:t>
      </w:r>
      <w:r>
        <w:t xml:space="preserve"> keep some of the longer trains running, but it is complicated</w:t>
      </w:r>
      <w:r w:rsidR="007323CC">
        <w:t>;</w:t>
      </w:r>
      <w:r>
        <w:t xml:space="preserve"> it depends on how you balance the demands of the freight railway and the demands of the passenger railway in certain places. </w:t>
      </w:r>
    </w:p>
    <w:p w:rsidR="00C117F9" w:rsidP="002825A1">
      <w:pPr>
        <w:pStyle w:val="Question"/>
        <w:numPr>
          <w:ilvl w:val="0"/>
          <w:numId w:val="9"/>
        </w:numPr>
      </w:pPr>
      <w:sdt>
        <w:sdtPr>
          <w:alias w:val="Member"/>
          <w:tag w:val="&lt;Member mnisId='4751' dodsId=''&gt;"/>
          <w:id w:val="1458600063"/>
          <w:placeholder>
            <w:docPart w:val="E39ABE576009478E9F82B6053AE9F999"/>
          </w:placeholder>
          <w:richText/>
        </w:sdtPr>
        <w:sdtContent>
          <w:r w:rsidRPr="004C3201">
            <w:rPr>
              <w:b/>
            </w:rPr>
            <w:t>Chris Loder:</w:t>
          </w:r>
        </w:sdtContent>
      </w:sdt>
      <w:r>
        <w:t xml:space="preserve"> Going back to the tenants point that you made, do you believe that Network Rail offered a payment holiday to its retail tenants because they are more of a flight risk than their freight tenants, who are much more difficult to move?</w:t>
      </w:r>
    </w:p>
    <w:p w:rsidR="00C117F9" w:rsidP="002825A1">
      <w:pPr>
        <w:pStyle w:val="Answer"/>
      </w:pPr>
      <w:sdt>
        <w:sdtPr>
          <w:alias w:val="Witness"/>
          <w:id w:val="-1051463617"/>
          <w:placeholder>
            <w:docPart w:val="E39ABE576009478E9F82B6053AE9F999"/>
          </w:placeholder>
          <w:richText/>
        </w:sdtPr>
        <w:sdtContent>
          <w:r w:rsidRPr="009A20C1">
            <w:rPr>
              <w:b/>
              <w:i/>
            </w:rPr>
            <w:t>Maggie Simpson:</w:t>
          </w:r>
        </w:sdtContent>
      </w:sdt>
      <w:r>
        <w:t xml:space="preserve"> Honestly, I could not comment. I do not know how flighty the retail tenants are. If you are managing a relationship for the long term, it is reasonable to be sensible and flexible in the way you treat contracts. If that was the right thing to do for their retail tenants, I certainly would not criticise them for doing </w:t>
      </w:r>
      <w:r w:rsidR="00CD17D8">
        <w:t>i</w:t>
      </w:r>
      <w:r>
        <w:t xml:space="preserve">t. Many of the freight tenants are construction businesses </w:t>
      </w:r>
      <w:r w:rsidR="004664C2">
        <w:t>that</w:t>
      </w:r>
      <w:r>
        <w:t xml:space="preserve"> have gone from a position of probably record levels of trains earlier in the year to virtually no traffic at all. It </w:t>
      </w:r>
      <w:r w:rsidR="004664C2">
        <w:t>felt</w:t>
      </w:r>
      <w:r>
        <w:t xml:space="preserve"> particularly harsh that there was nothing that could be done for them. </w:t>
      </w:r>
    </w:p>
    <w:p w:rsidR="00C117F9" w:rsidP="002825A1">
      <w:pPr>
        <w:pStyle w:val="Question"/>
        <w:numPr>
          <w:ilvl w:val="0"/>
          <w:numId w:val="9"/>
        </w:numPr>
      </w:pPr>
      <w:sdt>
        <w:sdtPr>
          <w:alias w:val="Member"/>
          <w:tag w:val="&lt;Member mnisId='4751' dodsId=''&gt;"/>
          <w:id w:val="-2107945776"/>
          <w:placeholder>
            <w:docPart w:val="E39ABE576009478E9F82B6053AE9F999"/>
          </w:placeholder>
          <w:richText/>
        </w:sdtPr>
        <w:sdtContent>
          <w:r w:rsidRPr="00B83AB0">
            <w:rPr>
              <w:b/>
            </w:rPr>
            <w:t>Chris Loder:</w:t>
          </w:r>
        </w:sdtContent>
      </w:sdt>
      <w:r>
        <w:t xml:space="preserve"> That was one of the reasons for my question. SSP is one of the largest retail tenants of Network Rail and</w:t>
      </w:r>
      <w:r w:rsidR="00E26192">
        <w:t>,</w:t>
      </w:r>
      <w:r>
        <w:t xml:space="preserve"> as you may have heard over the last few days</w:t>
      </w:r>
      <w:r w:rsidR="00483F06">
        <w:t>,</w:t>
      </w:r>
      <w:r>
        <w:t xml:space="preserve"> </w:t>
      </w:r>
      <w:r w:rsidR="005F5A2B">
        <w:t xml:space="preserve">it has </w:t>
      </w:r>
      <w:r>
        <w:t>announced considerable closures and redundancies. Clearly</w:t>
      </w:r>
      <w:r w:rsidR="00483F06">
        <w:t>,</w:t>
      </w:r>
      <w:r>
        <w:t xml:space="preserve"> that has not worked for </w:t>
      </w:r>
      <w:r w:rsidR="005F5A2B">
        <w:t>it</w:t>
      </w:r>
      <w:r>
        <w:t>. I want to make sure that from a freight perspective as much as possible is done.</w:t>
      </w:r>
    </w:p>
    <w:p w:rsidR="00C117F9" w:rsidP="002825A1">
      <w:pPr>
        <w:pStyle w:val="QuestionCont"/>
      </w:pPr>
      <w:r>
        <w:t xml:space="preserve">In respect of capacity </w:t>
      </w:r>
      <w:r w:rsidR="00237F55">
        <w:t>o</w:t>
      </w:r>
      <w:r>
        <w:t>n the network, we have talked about freight capacity</w:t>
      </w:r>
      <w:r w:rsidR="00E26192">
        <w:t>,</w:t>
      </w:r>
      <w:r>
        <w:t xml:space="preserve"> and in many cases the reduction </w:t>
      </w:r>
      <w:r w:rsidR="00C84608">
        <w:t xml:space="preserve">in </w:t>
      </w:r>
      <w:r>
        <w:t>passenger use of the network</w:t>
      </w:r>
      <w:r w:rsidR="00C84608">
        <w:t xml:space="preserve"> </w:t>
      </w:r>
      <w:r>
        <w:t xml:space="preserve">has enabled much more flexibility in freight capacity. Do you believe, going forward, </w:t>
      </w:r>
      <w:r w:rsidR="00472284">
        <w:t xml:space="preserve">that </w:t>
      </w:r>
      <w:r w:rsidR="00D9251B">
        <w:t xml:space="preserve">similar </w:t>
      </w:r>
      <w:r>
        <w:t>access for freight operators should be there to allow you to continue?</w:t>
      </w:r>
    </w:p>
    <w:p w:rsidR="00C117F9" w:rsidP="002825A1">
      <w:pPr>
        <w:pStyle w:val="Answer"/>
      </w:pPr>
      <w:sdt>
        <w:sdtPr>
          <w:alias w:val="Witness"/>
          <w:id w:val="1261407453"/>
          <w:placeholder>
            <w:docPart w:val="E39ABE576009478E9F82B6053AE9F999"/>
          </w:placeholder>
          <w:richText/>
        </w:sdtPr>
        <w:sdtContent>
          <w:r w:rsidRPr="00842085">
            <w:rPr>
              <w:b/>
              <w:i/>
            </w:rPr>
            <w:t>Maggie Simpson:</w:t>
          </w:r>
        </w:sdtContent>
      </w:sdt>
      <w:r>
        <w:t xml:space="preserve"> The challenge that we have now, as Richard and Elizabeth reflected in road haulage, is that we are in a situation with an unpredictable economic outlook. Recession will dampen demand in some sectors. It may increase it in others. There are questions, as we have seen, around availability of road haulage, costs and all of that. It is a very uncertain world for freight operators, as for road hauliers, whereas the passenger railway</w:t>
      </w:r>
      <w:r w:rsidR="002F419C">
        <w:t xml:space="preserve"> is secure financially, at least for now</w:t>
      </w:r>
      <w:r w:rsidR="00B2506D">
        <w:t>.</w:t>
      </w:r>
      <w:r w:rsidR="002F419C">
        <w:t xml:space="preserve"> </w:t>
      </w:r>
      <w:r>
        <w:t>I would not wish to be in their shoes</w:t>
      </w:r>
      <w:r w:rsidR="00B2506D">
        <w:t>;</w:t>
      </w:r>
      <w:r>
        <w:t xml:space="preserve"> this is a very difficult place for them</w:t>
      </w:r>
      <w:r w:rsidR="009865F8">
        <w:t>.</w:t>
      </w:r>
    </w:p>
    <w:p w:rsidR="00C117F9" w:rsidP="002825A1">
      <w:pPr>
        <w:pStyle w:val="Answer"/>
      </w:pPr>
      <w:r>
        <w:t xml:space="preserve">We are asking </w:t>
      </w:r>
      <w:r w:rsidR="005F5A2B">
        <w:t xml:space="preserve">the </w:t>
      </w:r>
      <w:r>
        <w:t>Government to do things t</w:t>
      </w:r>
      <w:r w:rsidR="00B2506D">
        <w:t>hat</w:t>
      </w:r>
      <w:r>
        <w:t xml:space="preserve"> give </w:t>
      </w:r>
      <w:r w:rsidR="000A6515">
        <w:t xml:space="preserve">back </w:t>
      </w:r>
      <w:r>
        <w:t>confidence to the rail freight market to invest and to grow. To have that confidence</w:t>
      </w:r>
      <w:r w:rsidR="000B79F4">
        <w:t>,</w:t>
      </w:r>
      <w:r>
        <w:t xml:space="preserve"> you need certainty. We need certainty of access on the network</w:t>
      </w:r>
      <w:r w:rsidR="000B79F4">
        <w:t>,</w:t>
      </w:r>
      <w:r>
        <w:t xml:space="preserve"> if we are looking in the longer term to invest in new bi-mode locomotives, electric locomotives or new terminals. You cannot make that investment unless you know that you can get capacity on the network. We need certainty of access. </w:t>
      </w:r>
    </w:p>
    <w:p w:rsidR="00C117F9" w:rsidP="002825A1">
      <w:pPr>
        <w:pStyle w:val="Question"/>
        <w:numPr>
          <w:ilvl w:val="0"/>
          <w:numId w:val="9"/>
        </w:numPr>
      </w:pPr>
      <w:sdt>
        <w:sdtPr>
          <w:alias w:val="Member"/>
          <w:tag w:val="&lt;Member mnisId='4751' dodsId=''&gt;"/>
          <w:id w:val="487830244"/>
          <w:placeholder>
            <w:docPart w:val="E39ABE576009478E9F82B6053AE9F999"/>
          </w:placeholder>
          <w:richText/>
        </w:sdtPr>
        <w:sdtContent>
          <w:r w:rsidRPr="00445C72">
            <w:rPr>
              <w:b/>
            </w:rPr>
            <w:t>Chris Loder:</w:t>
          </w:r>
        </w:sdtContent>
      </w:sdt>
      <w:r>
        <w:t xml:space="preserve"> </w:t>
      </w:r>
      <w:r w:rsidR="004C0092">
        <w:t>T</w:t>
      </w:r>
      <w:r>
        <w:t>he Rail Freight Group ha</w:t>
      </w:r>
      <w:r w:rsidR="004C0092">
        <w:t>s</w:t>
      </w:r>
      <w:r>
        <w:t xml:space="preserve"> said previously that there are </w:t>
      </w:r>
      <w:r w:rsidR="000247BC">
        <w:t>“</w:t>
      </w:r>
      <w:r>
        <w:t>severe and profound financial issues</w:t>
      </w:r>
      <w:r w:rsidR="00C753CC">
        <w:t>”</w:t>
      </w:r>
      <w:r>
        <w:t xml:space="preserve"> as a result of coronavirus, and </w:t>
      </w:r>
      <w:r w:rsidR="00D91C87">
        <w:t xml:space="preserve">it </w:t>
      </w:r>
      <w:r>
        <w:t>ha</w:t>
      </w:r>
      <w:r w:rsidR="004C0092">
        <w:t>s</w:t>
      </w:r>
      <w:r>
        <w:t xml:space="preserve"> indicated the volatility of the sector. </w:t>
      </w:r>
      <w:r w:rsidR="00C753CC">
        <w:t>C</w:t>
      </w:r>
      <w:r>
        <w:t>ould you tell me a little bit about th</w:t>
      </w:r>
      <w:r w:rsidR="00C753CC">
        <w:t>ose profound</w:t>
      </w:r>
      <w:r w:rsidR="00815303">
        <w:t xml:space="preserve"> financial issues</w:t>
      </w:r>
      <w:r>
        <w:t xml:space="preserve">? Is it basically volatility </w:t>
      </w:r>
      <w:r w:rsidR="00815303">
        <w:t>in</w:t>
      </w:r>
      <w:r>
        <w:t xml:space="preserve"> demand for use of your services that is the key driver?</w:t>
      </w:r>
    </w:p>
    <w:p w:rsidR="00C117F9" w:rsidP="002825A1">
      <w:pPr>
        <w:pStyle w:val="Answer"/>
      </w:pPr>
      <w:sdt>
        <w:sdtPr>
          <w:alias w:val="Witness"/>
          <w:id w:val="1054974480"/>
          <w:placeholder>
            <w:docPart w:val="E39ABE576009478E9F82B6053AE9F999"/>
          </w:placeholder>
          <w:richText/>
        </w:sdtPr>
        <w:sdtContent>
          <w:r w:rsidRPr="00701607">
            <w:rPr>
              <w:b/>
              <w:i/>
            </w:rPr>
            <w:t>Maggie Simpson:</w:t>
          </w:r>
        </w:sdtContent>
      </w:sdt>
      <w:r>
        <w:t xml:space="preserve"> Yes. A freight train makes money, bluntly, if it is long and fully loaded</w:t>
      </w:r>
      <w:r w:rsidR="006153AD">
        <w:t>,</w:t>
      </w:r>
      <w:r>
        <w:t xml:space="preserve"> and if, as Richard said, it is able to load in both directions and can run in a productive path on </w:t>
      </w:r>
      <w:r w:rsidR="006153AD">
        <w:t>a</w:t>
      </w:r>
      <w:r>
        <w:t xml:space="preserve"> network </w:t>
      </w:r>
      <w:r w:rsidR="006153AD">
        <w:t>that</w:t>
      </w:r>
      <w:r>
        <w:t xml:space="preserve"> manages resources and driver time effectively. When we are running trains </w:t>
      </w:r>
      <w:r w:rsidR="00C50515">
        <w:t>that</w:t>
      </w:r>
      <w:r>
        <w:t xml:space="preserve"> are not as well loaded as they should be, but obviously we want to run them for the customers using them, that is a financial drag.</w:t>
      </w:r>
    </w:p>
    <w:p w:rsidR="00C117F9" w:rsidP="002825A1">
      <w:pPr>
        <w:pStyle w:val="Answer"/>
      </w:pPr>
      <w:r>
        <w:t>In our sector</w:t>
      </w:r>
      <w:r w:rsidR="00C641A7">
        <w:t>,</w:t>
      </w:r>
      <w:r>
        <w:t xml:space="preserve"> a profit margin of 1% to 2% has been common for the last few years. Businesses are looking to their owners for support at the moment. Those owners are multinational businesses and they have choices about where they will spend that investment money in the long term. We want it to be the UK</w:t>
      </w:r>
      <w:r w:rsidR="00C641A7">
        <w:t>.</w:t>
      </w:r>
      <w:r>
        <w:t xml:space="preserve"> </w:t>
      </w:r>
    </w:p>
    <w:p w:rsidR="00C117F9" w:rsidP="002825A1">
      <w:pPr>
        <w:pStyle w:val="Answer"/>
      </w:pPr>
      <w:sdt>
        <w:sdtPr>
          <w:alias w:val="Witness"/>
          <w:id w:val="-1895955220"/>
          <w:placeholder>
            <w:docPart w:val="E39ABE576009478E9F82B6053AE9F999"/>
          </w:placeholder>
          <w:richText/>
        </w:sdtPr>
        <w:sdtContent>
          <w:r w:rsidRPr="00701607">
            <w:rPr>
              <w:b/>
              <w:i/>
            </w:rPr>
            <w:t>Elizabeth de Jong:</w:t>
          </w:r>
        </w:sdtContent>
      </w:sdt>
      <w:r>
        <w:t xml:space="preserve"> I support the case for more rail capacity. In order for UK </w:t>
      </w:r>
      <w:r w:rsidR="005F5A2B">
        <w:t xml:space="preserve">plc </w:t>
      </w:r>
      <w:r>
        <w:t>to be its most productive and most competitive</w:t>
      </w:r>
      <w:r w:rsidR="00C641A7">
        <w:t>,</w:t>
      </w:r>
      <w:r>
        <w:t xml:space="preserve"> it is very important that each mode plays to its strength. They are not always price sensitive to each other, and </w:t>
      </w:r>
      <w:r w:rsidR="0046623B">
        <w:t xml:space="preserve">mode </w:t>
      </w:r>
      <w:r>
        <w:t>choice is often made due to capacity. There are difficulties</w:t>
      </w:r>
      <w:r w:rsidR="00F9017E">
        <w:t>,</w:t>
      </w:r>
      <w:r>
        <w:t xml:space="preserve"> particularly where bigger, heavier loads are more suitable to rail. It would have both economic and environmental benefits for there to be more rail capacity. </w:t>
      </w:r>
    </w:p>
    <w:p w:rsidR="00C117F9" w:rsidP="002825A1">
      <w:pPr>
        <w:pStyle w:val="Question"/>
        <w:numPr>
          <w:ilvl w:val="0"/>
          <w:numId w:val="9"/>
        </w:numPr>
      </w:pPr>
      <w:sdt>
        <w:sdtPr>
          <w:alias w:val="Member"/>
          <w:tag w:val="&lt;Member mnisId='4751' dodsId=''&gt;"/>
          <w:id w:val="-1355958558"/>
          <w:placeholder>
            <w:docPart w:val="E39ABE576009478E9F82B6053AE9F999"/>
          </w:placeholder>
          <w:richText/>
        </w:sdtPr>
        <w:sdtContent>
          <w:r w:rsidRPr="006E0FF0">
            <w:rPr>
              <w:b/>
            </w:rPr>
            <w:t>Chris Loder:</w:t>
          </w:r>
        </w:sdtContent>
      </w:sdt>
      <w:r>
        <w:t xml:space="preserve"> Finally, Maggie, the </w:t>
      </w:r>
      <w:r w:rsidR="0046623B">
        <w:t>m</w:t>
      </w:r>
      <w:r>
        <w:t xml:space="preserve">anaging </w:t>
      </w:r>
      <w:r w:rsidR="0046623B">
        <w:t>d</w:t>
      </w:r>
      <w:r>
        <w:t>irector of GB Rail</w:t>
      </w:r>
      <w:r w:rsidR="00E40CA8">
        <w:t>f</w:t>
      </w:r>
      <w:r>
        <w:t>reight said a little while ago that he expected fierce competition as a result of some of the developments with coronavirus. Could you tell us whether or not that has indeed manifested itself in the market? If it has, does it require attention or to be addressed in any way?</w:t>
      </w:r>
    </w:p>
    <w:p w:rsidR="00DA2EDE" w:rsidP="002825A1">
      <w:pPr>
        <w:pStyle w:val="Answer"/>
      </w:pPr>
      <w:sdt>
        <w:sdtPr>
          <w:alias w:val="Witness"/>
          <w:id w:val="1830478521"/>
          <w:placeholder>
            <w:docPart w:val="E39ABE576009478E9F82B6053AE9F999"/>
          </w:placeholder>
          <w:richText/>
        </w:sdtPr>
        <w:sdtContent>
          <w:r w:rsidRPr="006E0FF0" w:rsidR="00C117F9">
            <w:rPr>
              <w:b/>
              <w:i/>
            </w:rPr>
            <w:t>Maggie Simpson:</w:t>
          </w:r>
        </w:sdtContent>
      </w:sdt>
      <w:r w:rsidR="00C117F9">
        <w:t xml:space="preserve"> It is difficult to know what will happen going forward</w:t>
      </w:r>
      <w:r w:rsidR="00210317">
        <w:t>. I</w:t>
      </w:r>
      <w:r w:rsidR="00C117F9">
        <w:t>n a world where there is less volume and the same supply, i</w:t>
      </w:r>
      <w:r w:rsidR="00210317">
        <w:t>t will i</w:t>
      </w:r>
      <w:r w:rsidR="00C117F9">
        <w:t xml:space="preserve">nevitably lead to competition. That competition could be road versus rail versus coastal shipping, </w:t>
      </w:r>
      <w:r>
        <w:t>and so on</w:t>
      </w:r>
      <w:r w:rsidR="00C117F9">
        <w:t>, and it could be between operators. At the moment</w:t>
      </w:r>
      <w:r>
        <w:t>,</w:t>
      </w:r>
      <w:r w:rsidR="00C117F9">
        <w:t xml:space="preserve"> I do not think I see anything that would require direct intervention from the rail regulator or the competition authorities. It is a level playing field and people will inevitably have to take the business decisions that they have to take, however unfortunate some of th</w:t>
      </w:r>
      <w:r>
        <w:t>em</w:t>
      </w:r>
      <w:r w:rsidR="00C117F9">
        <w:t xml:space="preserve"> might be.</w:t>
      </w:r>
    </w:p>
    <w:p w:rsidR="00C117F9" w:rsidP="002825A1">
      <w:pPr>
        <w:pStyle w:val="Answer"/>
      </w:pPr>
      <w:r>
        <w:t>T</w:t>
      </w:r>
      <w:r>
        <w:t>he challenge is making sure that Government decisions are fair in a sector that has very different pricing structures between road and rail. We are two weeks away from a consultation on removing red diesel rebate. That will impact</w:t>
      </w:r>
      <w:r w:rsidR="006B49E2">
        <w:t xml:space="preserve"> on handling</w:t>
      </w:r>
      <w:r>
        <w:t xml:space="preserve"> in terminals and ports. We need to make sure that things like that do not start to create sectoral distortions that worsen competition. </w:t>
      </w:r>
    </w:p>
    <w:p w:rsidR="00C117F9" w:rsidP="002825A1">
      <w:pPr>
        <w:pStyle w:val="Question"/>
        <w:numPr>
          <w:ilvl w:val="0"/>
          <w:numId w:val="0"/>
        </w:numPr>
        <w:ind w:left="794"/>
      </w:pPr>
      <w:sdt>
        <w:sdtPr>
          <w:alias w:val="Member"/>
          <w:tag w:val="&lt;Member mnisId='4442' dodsId='72290'&gt;"/>
          <w:id w:val="157124678"/>
          <w:placeholder>
            <w:docPart w:val="E39ABE576009478E9F82B6053AE9F999"/>
          </w:placeholder>
          <w:richText/>
        </w:sdtPr>
        <w:sdtContent>
          <w:r w:rsidRPr="001F3B35">
            <w:rPr>
              <w:b/>
            </w:rPr>
            <w:t>Chair:</w:t>
          </w:r>
        </w:sdtContent>
      </w:sdt>
      <w:r>
        <w:t xml:space="preserve"> We only have 10 minutes left and we are about halfway through the list of topics</w:t>
      </w:r>
      <w:r w:rsidR="0036511F">
        <w:t xml:space="preserve">, so can I ask </w:t>
      </w:r>
      <w:r>
        <w:t>for brief answers</w:t>
      </w:r>
      <w:r w:rsidR="008D7F1E">
        <w:t>?</w:t>
      </w:r>
      <w:r>
        <w:t xml:space="preserve"> We might just come to one rather than all three of you.</w:t>
      </w:r>
    </w:p>
    <w:p w:rsidR="00C117F9" w:rsidP="002825A1">
      <w:pPr>
        <w:pStyle w:val="Question"/>
        <w:numPr>
          <w:ilvl w:val="0"/>
          <w:numId w:val="9"/>
        </w:numPr>
      </w:pPr>
      <w:sdt>
        <w:sdtPr>
          <w:alias w:val="Member"/>
          <w:tag w:val="&lt;Member mnisId='4389' dodsId='108781'&gt;"/>
          <w:id w:val="-1422945111"/>
          <w:placeholder>
            <w:docPart w:val="E39ABE576009478E9F82B6053AE9F999"/>
          </w:placeholder>
          <w:richText/>
        </w:sdtPr>
        <w:sdtContent>
          <w:r w:rsidRPr="001F3B35">
            <w:rPr>
              <w:b/>
            </w:rPr>
            <w:t>Ruth Cadbury:</w:t>
          </w:r>
        </w:sdtContent>
      </w:sdt>
      <w:r>
        <w:t xml:space="preserve"> Elizabeth, what has been the impact of the collapse in passenger flights on air cargo? What are the wider implications for businesses and the economy?</w:t>
      </w:r>
    </w:p>
    <w:p w:rsidR="00C117F9" w:rsidP="002825A1">
      <w:pPr>
        <w:pStyle w:val="Answer"/>
      </w:pPr>
      <w:sdt>
        <w:sdtPr>
          <w:alias w:val="Witness"/>
          <w:id w:val="1420833433"/>
          <w:placeholder>
            <w:docPart w:val="E39ABE576009478E9F82B6053AE9F999"/>
          </w:placeholder>
          <w:richText/>
        </w:sdtPr>
        <w:sdtContent>
          <w:r w:rsidRPr="00397E52">
            <w:rPr>
              <w:b/>
              <w:i/>
            </w:rPr>
            <w:t>Elizabeth de Jong:</w:t>
          </w:r>
        </w:sdtContent>
      </w:sdt>
      <w:r>
        <w:t xml:space="preserve"> Aviation has been particularly affected by the near curtailment in passenger air volumes of over 90%. As you know</w:t>
      </w:r>
      <w:r w:rsidR="00054B96">
        <w:t>,</w:t>
      </w:r>
      <w:r>
        <w:t xml:space="preserve"> 60% of air freight is in the bellyhold of passenger planes. Passenger conversion to freight</w:t>
      </w:r>
      <w:r w:rsidR="00780CD1">
        <w:t>-</w:t>
      </w:r>
      <w:r>
        <w:t xml:space="preserve">only helped in the short term, particularly for PPE and pharmaceuticals. Both freight and passenger routes are more financially viable when they are coupled together, particularly for long haul. Both are needed for </w:t>
      </w:r>
      <w:r w:rsidR="00780CD1">
        <w:t>a</w:t>
      </w:r>
      <w:r>
        <w:t xml:space="preserve"> comprehensive freight network.</w:t>
      </w:r>
    </w:p>
    <w:p w:rsidR="00C117F9" w:rsidP="002825A1">
      <w:pPr>
        <w:pStyle w:val="Answer"/>
      </w:pPr>
      <w:r>
        <w:t>Initially</w:t>
      </w:r>
      <w:r w:rsidR="00780CD1">
        <w:t>,</w:t>
      </w:r>
      <w:r>
        <w:t xml:space="preserve"> there was </w:t>
      </w:r>
      <w:r w:rsidR="00780CD1">
        <w:t>a</w:t>
      </w:r>
      <w:r>
        <w:t xml:space="preserve"> collapse in cargo capacity. </w:t>
      </w:r>
      <w:r w:rsidR="00780CD1">
        <w:t>I</w:t>
      </w:r>
      <w:r>
        <w:t xml:space="preserve">t is now down by about 36% compared </w:t>
      </w:r>
      <w:r w:rsidR="00780CD1">
        <w:t>with</w:t>
      </w:r>
      <w:r>
        <w:t xml:space="preserve"> a year ago. The passenger aircraft cargo flights have been an important part of that, but we are seeing passenger bellyholds start a very slow uptick. There is a small decrease in cargo-only movements at the moment. We need both air passenger and freight to give </w:t>
      </w:r>
      <w:r w:rsidR="007679FD">
        <w:t>a</w:t>
      </w:r>
      <w:r>
        <w:t xml:space="preserve"> comprehensive network for air freight. </w:t>
      </w:r>
    </w:p>
    <w:p w:rsidR="00C117F9" w:rsidP="002825A1">
      <w:pPr>
        <w:pStyle w:val="Question"/>
        <w:numPr>
          <w:ilvl w:val="0"/>
          <w:numId w:val="9"/>
        </w:numPr>
      </w:pPr>
      <w:sdt>
        <w:sdtPr>
          <w:alias w:val="Member"/>
          <w:tag w:val="&lt;Member mnisId='4389' dodsId='108781'&gt;"/>
          <w:id w:val="1656723041"/>
          <w:placeholder>
            <w:docPart w:val="E39ABE576009478E9F82B6053AE9F999"/>
          </w:placeholder>
          <w:richText/>
        </w:sdtPr>
        <w:sdtContent>
          <w:r w:rsidRPr="0029739F">
            <w:rPr>
              <w:b/>
            </w:rPr>
            <w:t>Ruth Cadbury:</w:t>
          </w:r>
        </w:sdtContent>
      </w:sdt>
      <w:r>
        <w:t xml:space="preserve"> Heathrow has seen freight-only flights since </w:t>
      </w:r>
      <w:r w:rsidR="005F5A2B">
        <w:t>covid</w:t>
      </w:r>
      <w:r>
        <w:t xml:space="preserve">. Do you think they will continue coming into Heathrow, or do you think </w:t>
      </w:r>
      <w:r w:rsidR="00AD15F8">
        <w:t>that</w:t>
      </w:r>
      <w:r w:rsidR="00891F5C">
        <w:t>,</w:t>
      </w:r>
      <w:r w:rsidR="00AD15F8">
        <w:t xml:space="preserve"> </w:t>
      </w:r>
      <w:r>
        <w:t>as we gradually get back the passenger flights</w:t>
      </w:r>
      <w:r w:rsidR="00891F5C">
        <w:t>,</w:t>
      </w:r>
      <w:r>
        <w:t xml:space="preserve"> the freight</w:t>
      </w:r>
      <w:r w:rsidR="007679FD">
        <w:t>-</w:t>
      </w:r>
      <w:r>
        <w:t>only flights will revert away from Heathrow?</w:t>
      </w:r>
    </w:p>
    <w:p w:rsidR="00C117F9" w:rsidP="002825A1">
      <w:pPr>
        <w:pStyle w:val="Answer"/>
      </w:pPr>
      <w:sdt>
        <w:sdtPr>
          <w:alias w:val="Witness"/>
          <w:id w:val="-1297297998"/>
          <w:placeholder>
            <w:docPart w:val="E39ABE576009478E9F82B6053AE9F999"/>
          </w:placeholder>
          <w:richText/>
        </w:sdtPr>
        <w:sdtContent>
          <w:r w:rsidRPr="0029739F">
            <w:rPr>
              <w:b/>
              <w:i/>
            </w:rPr>
            <w:t>Elizabeth de Jong:</w:t>
          </w:r>
        </w:sdtContent>
      </w:sdt>
      <w:r>
        <w:t xml:space="preserve"> I could not particularly say where they will be landing and what will be the relative economics. It depends. We will have to monitor what happens to the passenger airline industry for that. </w:t>
      </w:r>
    </w:p>
    <w:p w:rsidR="00C117F9" w:rsidP="002825A1">
      <w:pPr>
        <w:pStyle w:val="Question"/>
        <w:numPr>
          <w:ilvl w:val="0"/>
          <w:numId w:val="0"/>
        </w:numPr>
        <w:ind w:left="794"/>
      </w:pPr>
      <w:sdt>
        <w:sdtPr>
          <w:alias w:val="Member"/>
          <w:tag w:val="&lt;Member mnisId='4442' dodsId='72290'&gt;"/>
          <w:id w:val="-46613171"/>
          <w:placeholder>
            <w:docPart w:val="E39ABE576009478E9F82B6053AE9F999"/>
          </w:placeholder>
          <w:richText/>
        </w:sdtPr>
        <w:sdtContent>
          <w:r w:rsidRPr="005E6FBF">
            <w:rPr>
              <w:b/>
            </w:rPr>
            <w:t>Chair:</w:t>
          </w:r>
        </w:sdtContent>
      </w:sdt>
      <w:r>
        <w:t xml:space="preserve"> We now move to the impact </w:t>
      </w:r>
      <w:r w:rsidR="00A34C0F">
        <w:t>of</w:t>
      </w:r>
      <w:r>
        <w:t xml:space="preserve"> </w:t>
      </w:r>
      <w:r w:rsidR="005F5A2B">
        <w:t xml:space="preserve">covid </w:t>
      </w:r>
      <w:r>
        <w:t>on Brexit preparedness in your sector.</w:t>
      </w:r>
    </w:p>
    <w:p w:rsidR="00C117F9" w:rsidP="002825A1">
      <w:pPr>
        <w:pStyle w:val="Question"/>
        <w:numPr>
          <w:ilvl w:val="0"/>
          <w:numId w:val="9"/>
        </w:numPr>
      </w:pPr>
      <w:sdt>
        <w:sdtPr>
          <w:alias w:val="Member"/>
          <w:tag w:val="&lt;Member mnisId='4420' dodsId='138156'&gt;"/>
          <w:id w:val="663361507"/>
          <w:placeholder>
            <w:docPart w:val="E39ABE576009478E9F82B6053AE9F999"/>
          </w:placeholder>
          <w:richText/>
        </w:sdtPr>
        <w:sdtContent>
          <w:r w:rsidRPr="00031D91">
            <w:rPr>
              <w:b/>
            </w:rPr>
            <w:t>Gavin Newlands:</w:t>
          </w:r>
        </w:sdtContent>
      </w:sdt>
      <w:r>
        <w:t xml:space="preserve"> I am sorry to bring up the B-word, but in what ways has the pandemic affected your preparations for Brexit? Can you say what else the Government could do to help the sector prepare for the end of the transition period in January? </w:t>
      </w:r>
      <w:r w:rsidR="00A34C0F">
        <w:t>Could you all be brief?</w:t>
      </w:r>
    </w:p>
    <w:p w:rsidR="00C117F9" w:rsidP="002825A1">
      <w:pPr>
        <w:pStyle w:val="Answer"/>
      </w:pPr>
      <w:sdt>
        <w:sdtPr>
          <w:alias w:val="Witness"/>
          <w:id w:val="-1123304044"/>
          <w:placeholder>
            <w:docPart w:val="E39ABE576009478E9F82B6053AE9F999"/>
          </w:placeholder>
          <w:richText/>
        </w:sdtPr>
        <w:sdtContent>
          <w:r w:rsidRPr="00FF387A">
            <w:rPr>
              <w:b/>
              <w:i/>
            </w:rPr>
            <w:t>Elizabeth de Jong:</w:t>
          </w:r>
        </w:sdtContent>
      </w:sdt>
      <w:r>
        <w:t xml:space="preserve"> I will be as brief as I can. F</w:t>
      </w:r>
      <w:r w:rsidR="00A34C0F">
        <w:t>T</w:t>
      </w:r>
      <w:r>
        <w:t>A</w:t>
      </w:r>
      <w:r w:rsidR="00A34C0F">
        <w:t xml:space="preserve"> has</w:t>
      </w:r>
      <w:r>
        <w:t xml:space="preserve"> publicly made two requests. One was back in March to Michael Gove for an extension because we had an absolute operational focus during the crisis. We knew that was not acceptable, so </w:t>
      </w:r>
      <w:r w:rsidR="005F5A2B">
        <w:t xml:space="preserve">on 1 June </w:t>
      </w:r>
      <w:r>
        <w:t xml:space="preserve">we asked for an implementation period. The 12 June announcement </w:t>
      </w:r>
      <w:r w:rsidR="00A34C0F">
        <w:t>has</w:t>
      </w:r>
      <w:r>
        <w:t xml:space="preserve"> many features of an implementation period, so we have welcomed the phasing of imports, customs declarations and checks and some of the </w:t>
      </w:r>
      <w:r w:rsidR="00EB2DDD">
        <w:t>phyto</w:t>
      </w:r>
      <w:r>
        <w:t>sanitary checks.</w:t>
      </w:r>
    </w:p>
    <w:p w:rsidR="00C117F9" w:rsidP="002825A1">
      <w:pPr>
        <w:pStyle w:val="Answer"/>
      </w:pPr>
      <w:r>
        <w:t xml:space="preserve">Although we are more confident about being ready for imports, we are less confident about exports because there is no phasing for that. We are dependent on a number of EU decisions and </w:t>
      </w:r>
      <w:r w:rsidR="002C0B6F">
        <w:t>m</w:t>
      </w:r>
      <w:r>
        <w:t xml:space="preserve">ember </w:t>
      </w:r>
      <w:r w:rsidR="002C0B6F">
        <w:t>s</w:t>
      </w:r>
      <w:r>
        <w:t>tate actions</w:t>
      </w:r>
      <w:r w:rsidR="00275881">
        <w:t>, and on</w:t>
      </w:r>
      <w:r>
        <w:t xml:space="preserve"> information for us to plan for our exports.</w:t>
      </w:r>
    </w:p>
    <w:p w:rsidR="00C117F9" w:rsidP="002825A1">
      <w:pPr>
        <w:pStyle w:val="Answer"/>
      </w:pPr>
      <w:r>
        <w:t>I</w:t>
      </w:r>
      <w:r>
        <w:t xml:space="preserve">f I have not been too quick with that summary, </w:t>
      </w:r>
      <w:r w:rsidR="00CD12E8">
        <w:t>we really need the UK</w:t>
      </w:r>
      <w:r>
        <w:t xml:space="preserve"> Government to do </w:t>
      </w:r>
      <w:r w:rsidR="00475791">
        <w:t>the</w:t>
      </w:r>
      <w:r>
        <w:t xml:space="preserve"> trade deal with the EU</w:t>
      </w:r>
      <w:r w:rsidR="00475791">
        <w:t xml:space="preserve">, and implement customs arrangements, </w:t>
      </w:r>
      <w:r>
        <w:t>making sure that trucks and planes can move across the border</w:t>
      </w:r>
      <w:r w:rsidR="00AF1F6F">
        <w:t xml:space="preserve">, </w:t>
      </w:r>
      <w:r>
        <w:t>that we know what tariffs and quotas are coming up</w:t>
      </w:r>
      <w:r w:rsidR="00AF1F6F">
        <w:t>, and</w:t>
      </w:r>
      <w:r>
        <w:t xml:space="preserve"> that there is a focus on getting business ready.</w:t>
      </w:r>
      <w:r w:rsidR="00485E70">
        <w:t xml:space="preserve"> </w:t>
      </w:r>
      <w:r>
        <w:t xml:space="preserve">We are up and running again and working with Government, now that we have the capacity in industry to help with getting the systems, contingencies and facilitations ready and to start preparing. We need as much information as possible, particularly from the EU side, to be able to do that. </w:t>
      </w:r>
    </w:p>
    <w:p w:rsidR="00C117F9" w:rsidP="002825A1">
      <w:pPr>
        <w:pStyle w:val="Question"/>
        <w:numPr>
          <w:ilvl w:val="0"/>
          <w:numId w:val="9"/>
        </w:numPr>
      </w:pPr>
      <w:sdt>
        <w:sdtPr>
          <w:alias w:val="Member"/>
          <w:tag w:val="&lt;Member mnisId='4420' dodsId='138156'&gt;"/>
          <w:id w:val="-55325871"/>
          <w:placeholder>
            <w:docPart w:val="E39ABE576009478E9F82B6053AE9F999"/>
          </w:placeholder>
          <w:richText/>
        </w:sdtPr>
        <w:sdtContent>
          <w:r w:rsidRPr="006E63BE">
            <w:rPr>
              <w:b/>
            </w:rPr>
            <w:t>Gavin Newlands:</w:t>
          </w:r>
        </w:sdtContent>
      </w:sdt>
      <w:r>
        <w:t xml:space="preserve"> How confident are you that the </w:t>
      </w:r>
      <w:r w:rsidR="005F5A2B">
        <w:t>goods vehicle movement service</w:t>
      </w:r>
      <w:r>
        <w:t>—the IT system that the Government are implementing—will work, and work from the start?</w:t>
      </w:r>
    </w:p>
    <w:p w:rsidR="00C117F9" w:rsidP="002825A1">
      <w:pPr>
        <w:pStyle w:val="Answer"/>
      </w:pPr>
      <w:sdt>
        <w:sdtPr>
          <w:alias w:val="Witness"/>
          <w:id w:val="-1218425338"/>
          <w:placeholder>
            <w:docPart w:val="E39ABE576009478E9F82B6053AE9F999"/>
          </w:placeholder>
          <w:richText/>
        </w:sdtPr>
        <w:sdtContent>
          <w:r w:rsidRPr="006E63BE">
            <w:rPr>
              <w:b/>
              <w:i/>
            </w:rPr>
            <w:t>Elizabeth de Jong:</w:t>
          </w:r>
        </w:sdtContent>
      </w:sdt>
      <w:r>
        <w:t xml:space="preserve"> There is a lot of work on that, and we need to continue to develop it. It is going to be rolled out to Northern Ireland first</w:t>
      </w:r>
      <w:r w:rsidR="0074016D">
        <w:t>,</w:t>
      </w:r>
      <w:r>
        <w:t xml:space="preserve"> at the end of the year. The sooner we can start testing </w:t>
      </w:r>
      <w:r w:rsidR="0077166D">
        <w:t>i</w:t>
      </w:r>
      <w:r>
        <w:t>t, the better. We are in very detailed working parties on that. We will be holding our hand up if we think it is not going to be ready in good time for testing. Currently</w:t>
      </w:r>
      <w:r w:rsidR="001E5725">
        <w:t>,</w:t>
      </w:r>
      <w:r>
        <w:t xml:space="preserve"> we cannot say that it will not be. We cannot say that it will be, but we know that we are working as hard as possible with Government to make it as advanced as possible. </w:t>
      </w:r>
    </w:p>
    <w:p w:rsidR="00C117F9" w:rsidP="002825A1">
      <w:pPr>
        <w:pStyle w:val="Answer"/>
      </w:pPr>
      <w:sdt>
        <w:sdtPr>
          <w:alias w:val="Witness"/>
          <w:id w:val="440811081"/>
          <w:placeholder>
            <w:docPart w:val="E39ABE576009478E9F82B6053AE9F999"/>
          </w:placeholder>
          <w:richText/>
        </w:sdtPr>
        <w:sdtContent>
          <w:r w:rsidRPr="00535255">
            <w:rPr>
              <w:b/>
              <w:i/>
            </w:rPr>
            <w:t>Richard Burnett:</w:t>
          </w:r>
        </w:sdtContent>
      </w:sdt>
      <w:r>
        <w:t xml:space="preserve"> The one thing that we have lost right the way through </w:t>
      </w:r>
      <w:r w:rsidR="005F5A2B">
        <w:t xml:space="preserve">covid </w:t>
      </w:r>
      <w:r>
        <w:t>is time. That is the big challenge. Even with the extensions that we are looking at, we are very challenged in delivering against the timeframes. The relaxations are only against certain products. Controlled products still have to have full documentation.</w:t>
      </w:r>
    </w:p>
    <w:p w:rsidR="00C117F9" w:rsidP="002825A1">
      <w:pPr>
        <w:pStyle w:val="Answer"/>
      </w:pPr>
      <w:r>
        <w:t xml:space="preserve">The biggest issue that we see is </w:t>
      </w:r>
      <w:r w:rsidR="00245F97">
        <w:t>with the</w:t>
      </w:r>
      <w:r>
        <w:t xml:space="preserve"> intermediaries</w:t>
      </w:r>
      <w:r w:rsidR="00245F97">
        <w:t>—</w:t>
      </w:r>
      <w:r>
        <w:t>the customs agents</w:t>
      </w:r>
      <w:r w:rsidR="008141AD">
        <w:t xml:space="preserve"> and</w:t>
      </w:r>
      <w:r>
        <w:t xml:space="preserve"> customs brokers. We need another 50,000 customs agents and brokers to support the process. There has been money announced </w:t>
      </w:r>
      <w:r w:rsidR="008141AD">
        <w:t>that</w:t>
      </w:r>
      <w:r>
        <w:t xml:space="preserve"> would help that, but the review </w:t>
      </w:r>
      <w:r w:rsidR="00DD5BF5">
        <w:t>of</w:t>
      </w:r>
      <w:r>
        <w:t xml:space="preserve"> the constraints </w:t>
      </w:r>
      <w:r w:rsidR="00DD5BF5">
        <w:t>on</w:t>
      </w:r>
      <w:r>
        <w:t xml:space="preserve"> how that money can </w:t>
      </w:r>
      <w:r>
        <w:t xml:space="preserve">be spent at this point in time needs to speed up. We need to access that quickly. If we </w:t>
      </w:r>
      <w:r w:rsidR="000E40F9">
        <w:t xml:space="preserve">are to </w:t>
      </w:r>
      <w:r>
        <w:t>have any chance of recruiting and training customs brokers</w:t>
      </w:r>
      <w:r w:rsidR="000E40F9">
        <w:t>,</w:t>
      </w:r>
      <w:r>
        <w:t xml:space="preserve"> we need to get off the blocks as soon as possible.</w:t>
      </w:r>
    </w:p>
    <w:p w:rsidR="00C117F9" w:rsidP="002825A1">
      <w:pPr>
        <w:pStyle w:val="Answer"/>
      </w:pPr>
      <w:r>
        <w:t xml:space="preserve">We also need to recognise that </w:t>
      </w:r>
      <w:r w:rsidR="000E40F9">
        <w:t>it</w:t>
      </w:r>
      <w:r>
        <w:t xml:space="preserve"> is about traders getting themselves ready, both in the UK and in the EU, and understanding what the processes are. </w:t>
      </w:r>
      <w:r w:rsidR="000E40F9">
        <w:t>It</w:t>
      </w:r>
      <w:r>
        <w:t xml:space="preserve"> is not just about the haulage sector per se. It is about businesses that trade, and them understanding how they are going to access the intermediaries to support th</w:t>
      </w:r>
      <w:r w:rsidR="000E40F9">
        <w:t>e</w:t>
      </w:r>
      <w:r>
        <w:t xml:space="preserve"> process. We have little time and we need to drive the momentum behind releasing cash to support training, recruitment and employment when businesses are struggling right now. </w:t>
      </w:r>
    </w:p>
    <w:p w:rsidR="00C117F9" w:rsidP="002825A1">
      <w:pPr>
        <w:pStyle w:val="Question"/>
        <w:numPr>
          <w:ilvl w:val="0"/>
          <w:numId w:val="9"/>
        </w:numPr>
      </w:pPr>
      <w:sdt>
        <w:sdtPr>
          <w:alias w:val="Member"/>
          <w:tag w:val="&lt;Member mnisId='4028' dodsId='35387'&gt;"/>
          <w:id w:val="2040000802"/>
          <w:placeholder>
            <w:docPart w:val="E39ABE576009478E9F82B6053AE9F999"/>
          </w:placeholder>
          <w:richText/>
        </w:sdtPr>
        <w:sdtContent>
          <w:r w:rsidRPr="001002EB">
            <w:rPr>
              <w:b/>
            </w:rPr>
            <w:t>Karl McCartney:</w:t>
          </w:r>
        </w:sdtContent>
      </w:sdt>
      <w:r>
        <w:t xml:space="preserve"> Good morning</w:t>
      </w:r>
      <w:r w:rsidR="004D2826">
        <w:t>,</w:t>
      </w:r>
      <w:r>
        <w:t xml:space="preserve"> Elizabeth, Richard</w:t>
      </w:r>
      <w:r w:rsidR="009F5BD5">
        <w:t>,</w:t>
      </w:r>
      <w:r>
        <w:t xml:space="preserve"> and especially Maggie. Maggie, I am going to give you an opportunity to answer a quick question because we have to try </w:t>
      </w:r>
      <w:r w:rsidR="004D2826">
        <w:t>to</w:t>
      </w:r>
      <w:r>
        <w:t xml:space="preserve"> cram a few things in before we finish. I hate to sound like a BBC presenter and keep banging on about Brexit, but you were the first one to mention it earlier on.</w:t>
      </w:r>
    </w:p>
    <w:p w:rsidR="00C117F9" w:rsidP="002825A1">
      <w:pPr>
        <w:pStyle w:val="QuestionCont"/>
      </w:pPr>
      <w:r>
        <w:t xml:space="preserve">Are there some good things that have come out of the pandemic period? Maybe </w:t>
      </w:r>
      <w:r w:rsidR="002D5903">
        <w:t>there has been some</w:t>
      </w:r>
      <w:r>
        <w:t xml:space="preserve"> communication with Government </w:t>
      </w:r>
      <w:r w:rsidR="002D5903">
        <w:t>D</w:t>
      </w:r>
      <w:r>
        <w:t>epartments that was not there before. Would you agree with that? Has that helped as we prepare for Brexit, which is happening at the end of the year?</w:t>
      </w:r>
    </w:p>
    <w:p w:rsidR="00C117F9" w:rsidP="002825A1">
      <w:pPr>
        <w:pStyle w:val="Answer"/>
      </w:pPr>
      <w:sdt>
        <w:sdtPr>
          <w:alias w:val="Witness"/>
          <w:id w:val="-899668010"/>
          <w:placeholder>
            <w:docPart w:val="E39ABE576009478E9F82B6053AE9F999"/>
          </w:placeholder>
          <w:richText/>
        </w:sdtPr>
        <w:sdtContent>
          <w:r w:rsidRPr="003F2968">
            <w:rPr>
              <w:b/>
              <w:i/>
            </w:rPr>
            <w:t>Maggie Simpson:</w:t>
          </w:r>
        </w:sdtContent>
      </w:sdt>
      <w:r>
        <w:t xml:space="preserve"> Yes. The upside of both Brexit and coronavirus—there are scant few</w:t>
      </w:r>
      <w:r w:rsidR="00057440">
        <w:t>, certainly</w:t>
      </w:r>
      <w:r>
        <w:t xml:space="preserve"> in the latter—is that Government ha</w:t>
      </w:r>
      <w:r w:rsidR="00057440">
        <w:t>ve</w:t>
      </w:r>
      <w:r>
        <w:t xml:space="preserve"> had to wake up to the fact that freight is not just a nuisance but is a driver of the economy and household satisfact</w:t>
      </w:r>
      <w:r w:rsidR="00E14F5E">
        <w:t>ion</w:t>
      </w:r>
      <w:r>
        <w:t>. It is a driver of happiness; let</w:t>
      </w:r>
      <w:r w:rsidR="00E14F5E">
        <w:t>’</w:t>
      </w:r>
      <w:r>
        <w:t xml:space="preserve">s put it that way. That is a very different place </w:t>
      </w:r>
      <w:r w:rsidR="00E14F5E">
        <w:t>from</w:t>
      </w:r>
      <w:r>
        <w:t xml:space="preserve"> where Government, both centrally and locally, have been. Often freight has simply been viewed as a bit of a nuisance, frankly. </w:t>
      </w:r>
    </w:p>
    <w:p w:rsidR="00C117F9" w:rsidP="002825A1">
      <w:pPr>
        <w:pStyle w:val="Answer"/>
      </w:pPr>
      <w:r>
        <w:t>A lot of the workstreams in Government—Elizabeth referred to the cross-modal working group—are evidence of the Government saying, “We need to understand this sector better and we need to see how we can really ba</w:t>
      </w:r>
      <w:r w:rsidR="00011B04">
        <w:t>n</w:t>
      </w:r>
      <w:r>
        <w:t>k some of the benefits.” I see that playing out in the action that Elizabeth has referred to on Brexit</w:t>
      </w:r>
      <w:r w:rsidR="00011B04">
        <w:t>,</w:t>
      </w:r>
      <w:r>
        <w:t xml:space="preserve"> and in the discussions that we are having about rail freight’s role in decarbonisation. Hopefully, </w:t>
      </w:r>
      <w:r w:rsidR="007F7C87">
        <w:t xml:space="preserve">in </w:t>
      </w:r>
      <w:r>
        <w:t xml:space="preserve">whatever happens in rail reform, those messages will help us </w:t>
      </w:r>
      <w:r w:rsidR="007F7C87">
        <w:t xml:space="preserve">to </w:t>
      </w:r>
      <w:r>
        <w:t xml:space="preserve">remain a strong part of the network and the industry. </w:t>
      </w:r>
    </w:p>
    <w:p w:rsidR="00C117F9" w:rsidP="002825A1">
      <w:pPr>
        <w:pStyle w:val="Answer"/>
      </w:pPr>
      <w:r>
        <w:t>There is an upside. We have to</w:t>
      </w:r>
      <w:r w:rsidR="00BC1D5A">
        <w:t xml:space="preserve"> </w:t>
      </w:r>
      <w:r>
        <w:t xml:space="preserve">try </w:t>
      </w:r>
      <w:r w:rsidR="00BC1D5A">
        <w:t>to</w:t>
      </w:r>
      <w:r>
        <w:t xml:space="preserve"> maintain </w:t>
      </w:r>
      <w:r w:rsidR="007F7C87">
        <w:t>i</w:t>
      </w:r>
      <w:r>
        <w:t>t as the passenger railway</w:t>
      </w:r>
      <w:r w:rsidR="007F7C87">
        <w:t>,</w:t>
      </w:r>
      <w:r>
        <w:t xml:space="preserve"> hopefully</w:t>
      </w:r>
      <w:r w:rsidR="007F7C87">
        <w:t>,</w:t>
      </w:r>
      <w:r>
        <w:t xml:space="preserve"> resumes at full strength. </w:t>
      </w:r>
    </w:p>
    <w:p w:rsidR="00C117F9" w:rsidP="002825A1">
      <w:pPr>
        <w:pStyle w:val="Question"/>
        <w:numPr>
          <w:ilvl w:val="0"/>
          <w:numId w:val="0"/>
        </w:numPr>
        <w:ind w:left="794"/>
      </w:pPr>
      <w:sdt>
        <w:sdtPr>
          <w:alias w:val="Member"/>
          <w:tag w:val="&lt;Member mnisId='4028' dodsId='35387'&gt;"/>
          <w:id w:val="715630103"/>
          <w:placeholder>
            <w:docPart w:val="E39ABE576009478E9F82B6053AE9F999"/>
          </w:placeholder>
          <w:richText/>
        </w:sdtPr>
        <w:sdtContent>
          <w:r w:rsidRPr="00C95AEC">
            <w:rPr>
              <w:b/>
            </w:rPr>
            <w:t>Karl McCartney:</w:t>
          </w:r>
        </w:sdtContent>
      </w:sdt>
      <w:r>
        <w:t xml:space="preserve"> Richard or Elizabeth, do you have anything to add? </w:t>
      </w:r>
    </w:p>
    <w:p w:rsidR="00C117F9" w:rsidP="002825A1">
      <w:pPr>
        <w:pStyle w:val="Answer"/>
      </w:pPr>
      <w:sdt>
        <w:sdtPr>
          <w:alias w:val="Witness"/>
          <w:id w:val="-1578429303"/>
          <w:placeholder>
            <w:docPart w:val="E39ABE576009478E9F82B6053AE9F999"/>
          </w:placeholder>
          <w:richText/>
        </w:sdtPr>
        <w:sdtContent>
          <w:r w:rsidRPr="00902674">
            <w:rPr>
              <w:b/>
              <w:i/>
            </w:rPr>
            <w:t>Elizabeth de Jong:</w:t>
          </w:r>
        </w:sdtContent>
      </w:sdt>
      <w:r>
        <w:t xml:space="preserve"> No</w:t>
      </w:r>
      <w:r w:rsidR="007F7C87">
        <w:t>,</w:t>
      </w:r>
      <w:r>
        <w:t xml:space="preserve"> that was a good summary. </w:t>
      </w:r>
    </w:p>
    <w:p w:rsidR="00C117F9" w:rsidP="002825A1">
      <w:pPr>
        <w:pStyle w:val="Answer"/>
      </w:pPr>
      <w:sdt>
        <w:sdtPr>
          <w:alias w:val="Witness"/>
          <w:id w:val="2106913061"/>
          <w:placeholder>
            <w:docPart w:val="E39ABE576009478E9F82B6053AE9F999"/>
          </w:placeholder>
          <w:richText/>
        </w:sdtPr>
        <w:sdtContent>
          <w:r w:rsidRPr="00902674">
            <w:rPr>
              <w:b/>
              <w:i/>
            </w:rPr>
            <w:t>Richard Burnett:</w:t>
          </w:r>
        </w:sdtContent>
      </w:sdt>
      <w:r>
        <w:t xml:space="preserve"> I have nothing to add. </w:t>
      </w:r>
    </w:p>
    <w:p w:rsidR="00C117F9" w:rsidP="002825A1">
      <w:pPr>
        <w:pStyle w:val="Question"/>
        <w:numPr>
          <w:ilvl w:val="0"/>
          <w:numId w:val="0"/>
        </w:numPr>
        <w:ind w:left="794"/>
      </w:pPr>
      <w:sdt>
        <w:sdtPr>
          <w:alias w:val="Member"/>
          <w:tag w:val="&lt;Member mnisId='4442' dodsId='72290'&gt;"/>
          <w:id w:val="168918080"/>
          <w:placeholder>
            <w:docPart w:val="E39ABE576009478E9F82B6053AE9F999"/>
          </w:placeholder>
          <w:richText/>
        </w:sdtPr>
        <w:sdtContent>
          <w:r w:rsidRPr="00902674">
            <w:rPr>
              <w:b/>
            </w:rPr>
            <w:t>Chair:</w:t>
          </w:r>
        </w:sdtContent>
      </w:sdt>
      <w:r>
        <w:t xml:space="preserve"> I am conscious of time but I want to make sure </w:t>
      </w:r>
      <w:r w:rsidR="002825A1">
        <w:t xml:space="preserve">that </w:t>
      </w:r>
      <w:r>
        <w:t xml:space="preserve">we have enough time to cover </w:t>
      </w:r>
      <w:r w:rsidR="00ED402F">
        <w:t>our final section—</w:t>
      </w:r>
      <w:r>
        <w:t>so apologies to the next panel—</w:t>
      </w:r>
      <w:r w:rsidR="00ED402F">
        <w:t xml:space="preserve">which </w:t>
      </w:r>
      <w:r>
        <w:t xml:space="preserve">is on </w:t>
      </w:r>
      <w:r>
        <w:t xml:space="preserve">the implications of </w:t>
      </w:r>
      <w:r w:rsidR="002825A1">
        <w:t>covid</w:t>
      </w:r>
      <w:r>
        <w:t>-19 for decarbonising freight.</w:t>
      </w:r>
    </w:p>
    <w:p w:rsidR="00C117F9" w:rsidP="002825A1">
      <w:pPr>
        <w:pStyle w:val="Question"/>
        <w:numPr>
          <w:ilvl w:val="0"/>
          <w:numId w:val="9"/>
        </w:numPr>
      </w:pPr>
      <w:sdt>
        <w:sdtPr>
          <w:alias w:val="Member"/>
          <w:tag w:val="&lt;Member mnisId='4029' dodsId='72265'&gt;"/>
          <w:id w:val="-633563358"/>
          <w:placeholder>
            <w:docPart w:val="E39ABE576009478E9F82B6053AE9F999"/>
          </w:placeholder>
          <w:richText/>
        </w:sdtPr>
        <w:sdtContent>
          <w:r w:rsidRPr="0006335F">
            <w:rPr>
              <w:b/>
            </w:rPr>
            <w:t>Lilian Greenwood:</w:t>
          </w:r>
        </w:sdtContent>
      </w:sdt>
      <w:r>
        <w:t xml:space="preserve"> </w:t>
      </w:r>
      <w:r w:rsidR="00ED402F">
        <w:t>G</w:t>
      </w:r>
      <w:r>
        <w:t>ood morning</w:t>
      </w:r>
      <w:r w:rsidR="00ED402F">
        <w:t>,</w:t>
      </w:r>
      <w:r>
        <w:t xml:space="preserve"> panel. Obviously, in recent months the focus has rightly been on the </w:t>
      </w:r>
      <w:r w:rsidR="002825A1">
        <w:t xml:space="preserve">covid </w:t>
      </w:r>
      <w:r>
        <w:t xml:space="preserve">crisis, but the climate crisis has not gone away. How has the pandemic affected the ability of your members to invest in their decarbonisation objectives and to get towards their targets? </w:t>
      </w:r>
    </w:p>
    <w:p w:rsidR="00583E67" w:rsidP="002825A1">
      <w:pPr>
        <w:pStyle w:val="Answer"/>
      </w:pPr>
      <w:sdt>
        <w:sdtPr>
          <w:alias w:val="Witness"/>
          <w:id w:val="1716855559"/>
          <w:placeholder>
            <w:docPart w:val="E39ABE576009478E9F82B6053AE9F999"/>
          </w:placeholder>
          <w:richText/>
        </w:sdtPr>
        <w:sdtContent>
          <w:r w:rsidRPr="001F53F2" w:rsidR="00C117F9">
            <w:rPr>
              <w:b/>
              <w:i/>
            </w:rPr>
            <w:t>Richard Burnett:</w:t>
          </w:r>
        </w:sdtContent>
      </w:sdt>
      <w:r w:rsidR="00C117F9">
        <w:t xml:space="preserve"> Covid-19 has created some real challenges for our sector. </w:t>
      </w:r>
      <w:r w:rsidR="005129B9">
        <w:t xml:space="preserve">To </w:t>
      </w:r>
      <w:r w:rsidR="00C117F9">
        <w:t>go back to the point I made earlier about 85% of the transport sector in the UK being SMEs, we have probably somewhere in the region of 180,000 to 200,000 Euro</w:t>
      </w:r>
      <w:r w:rsidR="00B0100D">
        <w:t xml:space="preserve"> </w:t>
      </w:r>
      <w:r w:rsidR="00C117F9">
        <w:t>6 trucks currently. There are 525,000 trucks on the road in the UK, so we still have a significant number of trucks that need to be converted to Euro</w:t>
      </w:r>
      <w:r w:rsidR="00B0100D">
        <w:t xml:space="preserve"> </w:t>
      </w:r>
      <w:r w:rsidR="00C117F9">
        <w:t>6</w:t>
      </w:r>
      <w:r>
        <w:t>,</w:t>
      </w:r>
      <w:r w:rsidR="00C117F9">
        <w:t xml:space="preserve"> even in the current restraints of where we are operating, let alone looking at electric and other types of fuel.</w:t>
      </w:r>
    </w:p>
    <w:p w:rsidR="00C117F9" w:rsidP="002825A1">
      <w:pPr>
        <w:pStyle w:val="Answer"/>
      </w:pPr>
      <w:r>
        <w:t xml:space="preserve">That financial challenge is an enormous one. We </w:t>
      </w:r>
      <w:r w:rsidR="00684AB5">
        <w:t>see</w:t>
      </w:r>
      <w:r>
        <w:t xml:space="preserve"> businesses struggling to keep their heads above water from a financial perspective now. The investment in Euro</w:t>
      </w:r>
      <w:r w:rsidR="00B0100D">
        <w:t xml:space="preserve"> </w:t>
      </w:r>
      <w:r>
        <w:t>6 going forward is a greater challenge. How Brexit transition impacts in terms of the tariffs on trucks potentially</w:t>
      </w:r>
      <w:r w:rsidR="000662BF">
        <w:t>,</w:t>
      </w:r>
      <w:r>
        <w:t xml:space="preserve"> and the cost o</w:t>
      </w:r>
      <w:r w:rsidR="001242D5">
        <w:t>f</w:t>
      </w:r>
      <w:r>
        <w:t xml:space="preserve"> trucks</w:t>
      </w:r>
      <w:r w:rsidR="000662BF">
        <w:t>,</w:t>
      </w:r>
      <w:r>
        <w:t xml:space="preserve"> will be another penalty for hauliers, who will find it very difficult to invest. </w:t>
      </w:r>
    </w:p>
    <w:p w:rsidR="00C117F9" w:rsidP="002825A1">
      <w:pPr>
        <w:pStyle w:val="Answer"/>
      </w:pPr>
      <w:r>
        <w:t>As we sit here today, it is going to be a very challeng</w:t>
      </w:r>
      <w:r w:rsidR="004D3B85">
        <w:t>ing</w:t>
      </w:r>
      <w:r>
        <w:t xml:space="preserve"> six to 12 months as businesses look at that investment. </w:t>
      </w:r>
      <w:r w:rsidR="004D3B85">
        <w:t>T</w:t>
      </w:r>
      <w:r>
        <w:t xml:space="preserve">here is a case to be made with Government to say that there needs to be some grant intervention if we want to speed </w:t>
      </w:r>
      <w:r w:rsidR="000A6D19">
        <w:t xml:space="preserve">up </w:t>
      </w:r>
      <w:r>
        <w:t xml:space="preserve">that process, </w:t>
      </w:r>
      <w:r w:rsidR="002825A1">
        <w:t xml:space="preserve">because </w:t>
      </w:r>
      <w:r>
        <w:t xml:space="preserve">otherwise the haulage industry is going to suffer. </w:t>
      </w:r>
    </w:p>
    <w:p w:rsidR="00C117F9" w:rsidP="002825A1">
      <w:pPr>
        <w:pStyle w:val="Answer"/>
      </w:pPr>
      <w:sdt>
        <w:sdtPr>
          <w:alias w:val="Witness"/>
          <w:id w:val="1492911792"/>
          <w:placeholder>
            <w:docPart w:val="E39ABE576009478E9F82B6053AE9F999"/>
          </w:placeholder>
          <w:richText/>
        </w:sdtPr>
        <w:sdtContent>
          <w:r w:rsidRPr="00EA0852">
            <w:rPr>
              <w:b/>
              <w:i/>
            </w:rPr>
            <w:t>Elizabeth de Jong:</w:t>
          </w:r>
        </w:sdtContent>
      </w:sdt>
      <w:r>
        <w:t xml:space="preserve"> Regardless of </w:t>
      </w:r>
      <w:r w:rsidR="002825A1">
        <w:t>covid</w:t>
      </w:r>
      <w:r>
        <w:t xml:space="preserve">, we have to rebuild margins and make money available for investment. We have been concerned for a long time that it is only the organisations </w:t>
      </w:r>
      <w:r w:rsidR="006714E2">
        <w:t>that</w:t>
      </w:r>
      <w:r>
        <w:t xml:space="preserve"> have a CSR—corporate and social responsibility—budget </w:t>
      </w:r>
      <w:r w:rsidR="006714E2">
        <w:t>that</w:t>
      </w:r>
      <w:r>
        <w:t xml:space="preserve"> have been able to afford to invest and experiment. Th</w:t>
      </w:r>
      <w:r w:rsidR="006714E2">
        <w:t>at</w:t>
      </w:r>
      <w:r>
        <w:t xml:space="preserve"> has meant that the development of commercially affordable mass market alternatives to diesel has been constrained. The development therefore cannot be market led. We need large-scale research and testing. It is unclear how the heavier end of road freight will be decarbonised.</w:t>
      </w:r>
    </w:p>
    <w:p w:rsidR="00C117F9" w:rsidP="002825A1">
      <w:pPr>
        <w:pStyle w:val="Answer"/>
      </w:pPr>
      <w:r>
        <w:t>For lighter vehicles</w:t>
      </w:r>
      <w:r w:rsidR="00A030D2">
        <w:t>,</w:t>
      </w:r>
      <w:r>
        <w:t xml:space="preserve"> we are still having problems with the charging infrastructure and the quality of supply of power to industrial sites. Th</w:t>
      </w:r>
      <w:r w:rsidR="00A030D2">
        <w:t>at was</w:t>
      </w:r>
      <w:r>
        <w:t xml:space="preserve"> before </w:t>
      </w:r>
      <w:r w:rsidR="002825A1">
        <w:t xml:space="preserve">covid </w:t>
      </w:r>
      <w:r w:rsidR="00A030D2">
        <w:t>and i</w:t>
      </w:r>
      <w:r>
        <w:t xml:space="preserve">t is still there. Even larger operators can charge </w:t>
      </w:r>
      <w:r w:rsidR="002825A1">
        <w:t xml:space="preserve">only </w:t>
      </w:r>
      <w:r>
        <w:t xml:space="preserve">a small number of electric vehicles. We need to find a way </w:t>
      </w:r>
      <w:r w:rsidR="00863C61">
        <w:t>of</w:t>
      </w:r>
      <w:r>
        <w:t xml:space="preserve"> increasing th</w:t>
      </w:r>
      <w:r w:rsidR="009557F9">
        <w:t>e</w:t>
      </w:r>
      <w:r>
        <w:t xml:space="preserve"> electricity supply from industry and from Government because it is not a business case for investment that the commercial sector can take. </w:t>
      </w:r>
    </w:p>
    <w:p w:rsidR="00C117F9" w:rsidP="002825A1">
      <w:pPr>
        <w:pStyle w:val="Question"/>
        <w:numPr>
          <w:ilvl w:val="0"/>
          <w:numId w:val="9"/>
        </w:numPr>
      </w:pPr>
      <w:sdt>
        <w:sdtPr>
          <w:alias w:val="Member"/>
          <w:tag w:val="&lt;Member mnisId='4029' dodsId='72265'&gt;"/>
          <w:id w:val="-1463038119"/>
          <w:placeholder>
            <w:docPart w:val="E39ABE576009478E9F82B6053AE9F999"/>
          </w:placeholder>
          <w:richText/>
        </w:sdtPr>
        <w:sdtContent>
          <w:r w:rsidRPr="006673A2">
            <w:rPr>
              <w:b/>
            </w:rPr>
            <w:t>Lilian Greenwood:</w:t>
          </w:r>
        </w:sdtContent>
      </w:sdt>
      <w:r>
        <w:t xml:space="preserve"> Prior to the pandemic</w:t>
      </w:r>
      <w:r w:rsidR="009557F9">
        <w:t>,</w:t>
      </w:r>
      <w:r>
        <w:t xml:space="preserve"> do you think you were on track to reach the 15% voluntary reduction in greenhouse gas emissions from HGVs, or do you think you were already off track?</w:t>
      </w:r>
    </w:p>
    <w:p w:rsidR="00C117F9" w:rsidP="002825A1">
      <w:pPr>
        <w:pStyle w:val="Answer"/>
      </w:pPr>
      <w:sdt>
        <w:sdtPr>
          <w:alias w:val="Witness"/>
          <w:id w:val="-1641870473"/>
          <w:placeholder>
            <w:docPart w:val="E39ABE576009478E9F82B6053AE9F999"/>
          </w:placeholder>
          <w:richText/>
        </w:sdtPr>
        <w:sdtContent>
          <w:r w:rsidRPr="006673A2">
            <w:rPr>
              <w:b/>
              <w:i/>
            </w:rPr>
            <w:t>Elizabeth de Jong:</w:t>
          </w:r>
        </w:sdtContent>
      </w:sdt>
      <w:r>
        <w:t xml:space="preserve"> From my point of view, we did not have the things that were needed. There were a number of things we needed around electricity supply to meet that. There were a number of things we needed </w:t>
      </w:r>
      <w:r>
        <w:t>around focusing on congestion in order to deliver that. We needed some definitions of ultra-low emission trucks. There were a number of things that we were dependent on in order to do our part.</w:t>
      </w:r>
    </w:p>
    <w:p w:rsidR="00C117F9" w:rsidP="002825A1">
      <w:pPr>
        <w:pStyle w:val="Question"/>
        <w:numPr>
          <w:ilvl w:val="0"/>
          <w:numId w:val="9"/>
        </w:numPr>
      </w:pPr>
      <w:sdt>
        <w:sdtPr>
          <w:alias w:val="Member"/>
          <w:tag w:val="&lt;Member mnisId='4029' dodsId='72265'&gt;"/>
          <w:id w:val="-635263957"/>
          <w:placeholder>
            <w:docPart w:val="E39ABE576009478E9F82B6053AE9F999"/>
          </w:placeholder>
          <w:richText/>
        </w:sdtPr>
        <w:sdtContent>
          <w:r w:rsidRPr="005155C5">
            <w:rPr>
              <w:b/>
            </w:rPr>
            <w:t>Lilian Greenwood:</w:t>
          </w:r>
        </w:sdtContent>
      </w:sdt>
      <w:r>
        <w:t xml:space="preserve"> </w:t>
      </w:r>
      <w:r w:rsidR="00F4107C">
        <w:t>I</w:t>
      </w:r>
      <w:r>
        <w:t>t was already behind and now it has got more difficult. Maggie, what is the position in rail freight around decarbonisation and your efforts?</w:t>
      </w:r>
    </w:p>
    <w:p w:rsidR="00C117F9" w:rsidP="002825A1">
      <w:pPr>
        <w:pStyle w:val="Answer"/>
      </w:pPr>
      <w:sdt>
        <w:sdtPr>
          <w:alias w:val="Witness"/>
          <w:id w:val="322175453"/>
          <w:placeholder>
            <w:docPart w:val="E39ABE576009478E9F82B6053AE9F999"/>
          </w:placeholder>
          <w:richText/>
        </w:sdtPr>
        <w:sdtContent>
          <w:r w:rsidRPr="005155C5">
            <w:rPr>
              <w:b/>
              <w:i/>
            </w:rPr>
            <w:t>Maggie Simpson:</w:t>
          </w:r>
        </w:sdtContent>
      </w:sdt>
      <w:r>
        <w:t xml:space="preserve"> There are two angles. </w:t>
      </w:r>
      <w:r w:rsidR="00A36477">
        <w:t>Modal shift</w:t>
      </w:r>
      <w:r>
        <w:t xml:space="preserve"> today can already reduce carbon by 76%. We have already had a conversation a</w:t>
      </w:r>
      <w:r w:rsidR="007D2B17">
        <w:t>bout</w:t>
      </w:r>
      <w:r>
        <w:t xml:space="preserve"> capacity on the network and space for growth</w:t>
      </w:r>
      <w:r w:rsidR="00B753E1">
        <w:t xml:space="preserve">. </w:t>
      </w:r>
      <w:r>
        <w:t xml:space="preserve">In terms of decarbonising rail freight itself, it is clear that the very big diesel engine alternatives, such as hydrogen and batteries, simply are not in the place to fill that hole. Overhead electrification is tried and tested technology. We have operators who will invest in the right locomotives if the conditions are right for investment. That is about business certainty and recovery from </w:t>
      </w:r>
      <w:r w:rsidR="002825A1">
        <w:t>covid</w:t>
      </w:r>
      <w:r>
        <w:t xml:space="preserve">. It is about Government committing, first, to in-fill electrification so that we can do more things today with the locos we already have, and then a rolling programme of electrification moving forward. </w:t>
      </w:r>
    </w:p>
    <w:p w:rsidR="00C117F9" w:rsidP="002825A1">
      <w:pPr>
        <w:pStyle w:val="Question"/>
        <w:numPr>
          <w:ilvl w:val="0"/>
          <w:numId w:val="9"/>
        </w:numPr>
      </w:pPr>
      <w:sdt>
        <w:sdtPr>
          <w:alias w:val="Member"/>
          <w:tag w:val="&lt;Member mnisId='4029' dodsId='72265'&gt;"/>
          <w:id w:val="116493471"/>
          <w:placeholder>
            <w:docPart w:val="E39ABE576009478E9F82B6053AE9F999"/>
          </w:placeholder>
          <w:richText/>
        </w:sdtPr>
        <w:sdtContent>
          <w:r w:rsidRPr="00DF4901">
            <w:rPr>
              <w:b/>
            </w:rPr>
            <w:t>Lilian Greenwood:</w:t>
          </w:r>
        </w:sdtContent>
      </w:sdt>
      <w:r>
        <w:t xml:space="preserve"> You have called for a target for increasing rail freight use in the transport decarbonisation plan for exactly the reason that you have </w:t>
      </w:r>
      <w:r w:rsidR="00811206">
        <w:t>given</w:t>
      </w:r>
      <w:r>
        <w:t xml:space="preserve">, which is that rail is already generally a lower carbon option. What would be the implications of not having such a target? </w:t>
      </w:r>
    </w:p>
    <w:p w:rsidR="00C117F9" w:rsidP="002825A1">
      <w:pPr>
        <w:pStyle w:val="Answer"/>
      </w:pPr>
      <w:sdt>
        <w:sdtPr>
          <w:alias w:val="Witness"/>
          <w:id w:val="-1535270285"/>
          <w:placeholder>
            <w:docPart w:val="E39ABE576009478E9F82B6053AE9F999"/>
          </w:placeholder>
          <w:richText/>
        </w:sdtPr>
        <w:sdtContent>
          <w:r w:rsidRPr="00DF4901">
            <w:rPr>
              <w:b/>
              <w:i/>
            </w:rPr>
            <w:t>Maggie Simpson:</w:t>
          </w:r>
        </w:sdtContent>
      </w:sdt>
      <w:r>
        <w:t xml:space="preserve"> The </w:t>
      </w:r>
      <w:r w:rsidR="00B10071">
        <w:t>beauty</w:t>
      </w:r>
      <w:r>
        <w:t xml:space="preserve"> of having a target</w:t>
      </w:r>
      <w:r w:rsidR="00B10071">
        <w:t>, as</w:t>
      </w:r>
      <w:r>
        <w:t xml:space="preserve"> we have seen with Network Rail in Scotland</w:t>
      </w:r>
      <w:r w:rsidR="00B10071">
        <w:t xml:space="preserve">, </w:t>
      </w:r>
      <w:r>
        <w:t xml:space="preserve">is that it focuses people’s minds on the things </w:t>
      </w:r>
      <w:r w:rsidR="00B10071">
        <w:t>we</w:t>
      </w:r>
      <w:r>
        <w:t xml:space="preserve"> need to do to grow rail freight. It focuses people on </w:t>
      </w:r>
      <w:r w:rsidR="00B10071">
        <w:t>a</w:t>
      </w:r>
      <w:r>
        <w:t xml:space="preserve"> positive narrative, on the right investments and on engagement with both operators and end customers in the development of schemes. It creates a positive mindset about the opportunity that rail freight presents. It is much more than, “Have we met the target? Have we undershot the target?” It is about a mindset shift. That is why we want target setting rolled out more generally. </w:t>
      </w:r>
    </w:p>
    <w:p w:rsidR="00C117F9" w:rsidP="002825A1">
      <w:pPr>
        <w:pStyle w:val="Question"/>
        <w:numPr>
          <w:ilvl w:val="0"/>
          <w:numId w:val="9"/>
        </w:numPr>
      </w:pPr>
      <w:sdt>
        <w:sdtPr>
          <w:alias w:val="Member"/>
          <w:tag w:val="&lt;Member mnisId='4029' dodsId='72265'&gt;"/>
          <w:id w:val="18440249"/>
          <w:placeholder>
            <w:docPart w:val="E39ABE576009478E9F82B6053AE9F999"/>
          </w:placeholder>
          <w:richText/>
        </w:sdtPr>
        <w:sdtContent>
          <w:r w:rsidRPr="003B38BF">
            <w:rPr>
              <w:b/>
            </w:rPr>
            <w:t>Lilian Greenwood:</w:t>
          </w:r>
        </w:sdtContent>
      </w:sdt>
      <w:r>
        <w:t xml:space="preserve"> </w:t>
      </w:r>
      <w:r w:rsidR="00615751">
        <w:t>A</w:t>
      </w:r>
      <w:r>
        <w:t xml:space="preserve">s </w:t>
      </w:r>
      <w:r w:rsidR="00615751">
        <w:t>you</w:t>
      </w:r>
      <w:r>
        <w:t xml:space="preserve"> said earlier, there are 76% less carbon dioxide emissions on rail than on road. Should we be thinking about road as having a future in freight? Why should it be the dominant player in the freight market? I appreciate that is quite a challenge for Richard. What is the argument, particularly if you are not moving to a decarbonised fleet?</w:t>
      </w:r>
    </w:p>
    <w:p w:rsidR="00522D51" w:rsidP="002825A1">
      <w:pPr>
        <w:pStyle w:val="Answer"/>
      </w:pPr>
      <w:sdt>
        <w:sdtPr>
          <w:alias w:val="Witness"/>
          <w:id w:val="-443619082"/>
          <w:placeholder>
            <w:docPart w:val="E39ABE576009478E9F82B6053AE9F999"/>
          </w:placeholder>
          <w:richText/>
        </w:sdtPr>
        <w:sdtContent>
          <w:r w:rsidRPr="00704D80" w:rsidR="00C117F9">
            <w:rPr>
              <w:b/>
              <w:i/>
            </w:rPr>
            <w:t>Richard Burnett:</w:t>
          </w:r>
        </w:sdtContent>
      </w:sdt>
      <w:r w:rsidR="00C117F9">
        <w:t xml:space="preserve"> It may surprise you to hear that I do not have a problem with fully moving from road to rail.</w:t>
      </w:r>
      <w:r w:rsidR="00691A21">
        <w:t xml:space="preserve"> T</w:t>
      </w:r>
      <w:r w:rsidR="00C117F9">
        <w:t xml:space="preserve">here is a place for rail in the decarbonisation agenda. There is a part for </w:t>
      </w:r>
      <w:r w:rsidR="00423A1B">
        <w:t>it</w:t>
      </w:r>
      <w:r w:rsidR="00C117F9">
        <w:t xml:space="preserve"> to play.</w:t>
      </w:r>
    </w:p>
    <w:p w:rsidR="00C117F9" w:rsidP="002825A1">
      <w:pPr>
        <w:pStyle w:val="Answer"/>
      </w:pPr>
      <w:r>
        <w:t>I come from an operational background</w:t>
      </w:r>
      <w:r w:rsidR="00522D51">
        <w:t>.</w:t>
      </w:r>
      <w:r>
        <w:t xml:space="preserve"> </w:t>
      </w:r>
      <w:r>
        <w:t>The big challenge that we face</w:t>
      </w:r>
      <w:r w:rsidR="00522D51">
        <w:t xml:space="preserve"> </w:t>
      </w:r>
      <w:r>
        <w:t>is about timing</w:t>
      </w:r>
      <w:r w:rsidR="002825A1">
        <w:t xml:space="preserve">—it </w:t>
      </w:r>
      <w:r>
        <w:t xml:space="preserve">might be about capacity but it is also about timing in the network. The biggest issue </w:t>
      </w:r>
      <w:r w:rsidR="00794536">
        <w:t xml:space="preserve">we </w:t>
      </w:r>
      <w:r>
        <w:t>faced was that we could not get the</w:t>
      </w:r>
      <w:r w:rsidR="008D78E5">
        <w:t xml:space="preserve"> </w:t>
      </w:r>
      <w:r>
        <w:t>train</w:t>
      </w:r>
      <w:r w:rsidR="00725B18">
        <w:t xml:space="preserve"> timing</w:t>
      </w:r>
      <w:r>
        <w:t xml:space="preserve">s </w:t>
      </w:r>
      <w:r w:rsidR="009F73DA">
        <w:t>that were needed for a product to</w:t>
      </w:r>
      <w:r>
        <w:t xml:space="preserve"> get to its destination, and </w:t>
      </w:r>
      <w:r w:rsidR="0046235B">
        <w:t xml:space="preserve">for </w:t>
      </w:r>
      <w:r>
        <w:t xml:space="preserve">the repatriation of boxes to fit in those timescales. If capacity gave rise to a greater level of trains </w:t>
      </w:r>
      <w:r w:rsidR="002868CA">
        <w:t>leaving</w:t>
      </w:r>
      <w:r>
        <w:t xml:space="preserve"> at specific times in order to get there on a more regular basis, there </w:t>
      </w:r>
      <w:r w:rsidR="00BC579C">
        <w:t>would be</w:t>
      </w:r>
      <w:r>
        <w:t xml:space="preserve"> a better chance of converting. </w:t>
      </w:r>
    </w:p>
    <w:p w:rsidR="00C117F9" w:rsidP="002825A1">
      <w:pPr>
        <w:pStyle w:val="Answer"/>
      </w:pPr>
      <w:r>
        <w:t xml:space="preserve">With </w:t>
      </w:r>
      <w:r>
        <w:t xml:space="preserve">Felixstowe as a port of entry, linking the midlands with maritime, </w:t>
      </w:r>
      <w:r>
        <w:t>i</w:t>
      </w:r>
      <w:r>
        <w:t>t is taking volume off the road. All we need to do is put the vehicles, the trailers and the boxes where they need to be from a centre of gravity perspective to take volume off the roads. It needs a thoughtful approach, but the devil is in the detail. We certainly would not be against it.</w:t>
      </w:r>
      <w:r>
        <w:t xml:space="preserve"> W</w:t>
      </w:r>
      <w:r>
        <w:t xml:space="preserve">e need to work together on what </w:t>
      </w:r>
      <w:r w:rsidR="00C7542D">
        <w:t>i</w:t>
      </w:r>
      <w:r>
        <w:t xml:space="preserve">t looks like. </w:t>
      </w:r>
    </w:p>
    <w:p w:rsidR="00C117F9" w:rsidP="002825A1">
      <w:pPr>
        <w:pStyle w:val="Question"/>
        <w:numPr>
          <w:ilvl w:val="0"/>
          <w:numId w:val="9"/>
        </w:numPr>
      </w:pPr>
      <w:sdt>
        <w:sdtPr>
          <w:alias w:val="Member"/>
          <w:tag w:val="&lt;Member mnisId='4029' dodsId='72265'&gt;"/>
          <w:id w:val="-701624043"/>
          <w:placeholder>
            <w:docPart w:val="E39ABE576009478E9F82B6053AE9F999"/>
          </w:placeholder>
          <w:richText/>
        </w:sdtPr>
        <w:sdtContent>
          <w:r w:rsidRPr="00113C29">
            <w:rPr>
              <w:b/>
            </w:rPr>
            <w:t>Lilian Greenwood:</w:t>
          </w:r>
        </w:sdtContent>
      </w:sdt>
      <w:r>
        <w:t xml:space="preserve"> </w:t>
      </w:r>
      <w:r w:rsidR="003A491F">
        <w:t>P</w:t>
      </w:r>
      <w:r>
        <w:t>erhaps</w:t>
      </w:r>
      <w:r w:rsidR="003A491F">
        <w:t xml:space="preserve"> it is</w:t>
      </w:r>
      <w:r>
        <w:t xml:space="preserve"> an argument for more investment in rail capacity rather than extra road capacity. </w:t>
      </w:r>
    </w:p>
    <w:p w:rsidR="00C117F9" w:rsidP="002825A1">
      <w:pPr>
        <w:pStyle w:val="Answer"/>
      </w:pPr>
      <w:sdt>
        <w:sdtPr>
          <w:alias w:val="Witness"/>
          <w:id w:val="-1929581259"/>
          <w:placeholder>
            <w:docPart w:val="E39ABE576009478E9F82B6053AE9F999"/>
          </w:placeholder>
          <w:richText/>
        </w:sdtPr>
        <w:sdtContent>
          <w:r w:rsidRPr="00113C29">
            <w:rPr>
              <w:b/>
              <w:i/>
            </w:rPr>
            <w:t>Richard Burnett:</w:t>
          </w:r>
        </w:sdtContent>
      </w:sdt>
      <w:r>
        <w:t xml:space="preserve"> I think there is a balance. You are still going to require trucks and roads for the final</w:t>
      </w:r>
      <w:r w:rsidR="00932FDE">
        <w:t>-</w:t>
      </w:r>
      <w:r>
        <w:t xml:space="preserve">mile deliveries and radial distribution. That will be a requirement, but for primary freight the timing means that there needs to be greater investment in how that works. </w:t>
      </w:r>
    </w:p>
    <w:p w:rsidR="00C117F9" w:rsidP="002825A1">
      <w:pPr>
        <w:pStyle w:val="Answer"/>
      </w:pPr>
      <w:sdt>
        <w:sdtPr>
          <w:alias w:val="Witness"/>
          <w:id w:val="2017273964"/>
          <w:placeholder>
            <w:docPart w:val="E39ABE576009478E9F82B6053AE9F999"/>
          </w:placeholder>
          <w:richText/>
        </w:sdtPr>
        <w:sdtContent>
          <w:r w:rsidRPr="001A0F86">
            <w:rPr>
              <w:b/>
              <w:i/>
            </w:rPr>
            <w:t>Elizabeth de Jong:</w:t>
          </w:r>
        </w:sdtContent>
      </w:sdt>
      <w:r>
        <w:t xml:space="preserve"> It is also a question of maths. We have 78% of things transported by road at the moment and only 9% or so by rail. The capacity would not be there; it would be such a shift in how our whole country looks and operates. </w:t>
      </w:r>
    </w:p>
    <w:p w:rsidR="00C117F9" w:rsidP="002825A1">
      <w:pPr>
        <w:pStyle w:val="Question"/>
        <w:numPr>
          <w:ilvl w:val="0"/>
          <w:numId w:val="9"/>
        </w:numPr>
      </w:pPr>
      <w:sdt>
        <w:sdtPr>
          <w:alias w:val="Member"/>
          <w:tag w:val="&lt;Member mnisId='4389' dodsId='108781'&gt;"/>
          <w:id w:val="1062521089"/>
          <w:placeholder>
            <w:docPart w:val="E39ABE576009478E9F82B6053AE9F999"/>
          </w:placeholder>
          <w:richText/>
        </w:sdtPr>
        <w:sdtContent>
          <w:r w:rsidRPr="00217818">
            <w:rPr>
              <w:b/>
            </w:rPr>
            <w:t>Ruth Cadbury:</w:t>
          </w:r>
        </w:sdtContent>
      </w:sdt>
      <w:r>
        <w:t xml:space="preserve"> This is a question for Elizabeth and possibly for Richard. It is estimated that between 10% and 30% of goods in urban areas could be transported by cargo bike and cargo e-bike, with capacities of up to 250 kilograms or 1.5 cubic metres. What would help to incentivise the shift to the use of cargo bikes?</w:t>
      </w:r>
    </w:p>
    <w:p w:rsidR="00C117F9" w:rsidP="002825A1">
      <w:pPr>
        <w:pStyle w:val="Answer"/>
      </w:pPr>
      <w:sdt>
        <w:sdtPr>
          <w:alias w:val="Witness"/>
          <w:id w:val="-2003194273"/>
          <w:placeholder>
            <w:docPart w:val="E39ABE576009478E9F82B6053AE9F999"/>
          </w:placeholder>
          <w:richText/>
        </w:sdtPr>
        <w:sdtContent>
          <w:r w:rsidRPr="00AD2A1A">
            <w:rPr>
              <w:b/>
              <w:i/>
            </w:rPr>
            <w:t>Elizabeth de Jong:</w:t>
          </w:r>
        </w:sdtContent>
      </w:sdt>
      <w:r>
        <w:t xml:space="preserve"> </w:t>
      </w:r>
      <w:r w:rsidR="00C450D0">
        <w:t>For me, c</w:t>
      </w:r>
      <w:r>
        <w:t xml:space="preserve">argo bikes have a niche role. We </w:t>
      </w:r>
      <w:r w:rsidR="00C450D0">
        <w:t xml:space="preserve">would </w:t>
      </w:r>
      <w:r>
        <w:t>need about 100 cargo bikes to take what is in a lorry. In terms of congestion</w:t>
      </w:r>
      <w:r w:rsidR="00C95AEC">
        <w:t>,</w:t>
      </w:r>
      <w:r>
        <w:t xml:space="preserve"> we can imagine how huge th</w:t>
      </w:r>
      <w:r w:rsidR="00B237E3">
        <w:t>e</w:t>
      </w:r>
      <w:r>
        <w:t xml:space="preserve"> differen</w:t>
      </w:r>
      <w:r w:rsidR="00B237E3">
        <w:t>ce</w:t>
      </w:r>
      <w:r>
        <w:t xml:space="preserve"> would be if everything was taken out of th</w:t>
      </w:r>
      <w:r w:rsidR="00B237E3">
        <w:t>e</w:t>
      </w:r>
      <w:r>
        <w:t xml:space="preserve"> lorry. In some circumstances</w:t>
      </w:r>
      <w:r w:rsidR="00B237E3">
        <w:t>,</w:t>
      </w:r>
      <w:r>
        <w:t xml:space="preserve"> we can say that is the best thing for the environment because of the impact of congestion on carbon for other road users. Also, </w:t>
      </w:r>
      <w:r w:rsidR="00B237E3">
        <w:t>you</w:t>
      </w:r>
      <w:r>
        <w:t xml:space="preserve"> can imagine how many more people we would need to be working in the industry on e-cargo bikes. </w:t>
      </w:r>
    </w:p>
    <w:p w:rsidR="00C117F9" w:rsidP="002825A1">
      <w:pPr>
        <w:pStyle w:val="Answer"/>
      </w:pPr>
      <w:r>
        <w:t>T</w:t>
      </w:r>
      <w:r>
        <w:t xml:space="preserve">hey are popular and attractive things to </w:t>
      </w:r>
      <w:r>
        <w:t>use</w:t>
      </w:r>
      <w:r>
        <w:t xml:space="preserve">, particularly </w:t>
      </w:r>
      <w:r>
        <w:t>for</w:t>
      </w:r>
      <w:r>
        <w:t xml:space="preserve"> the final</w:t>
      </w:r>
      <w:r w:rsidR="003D752F">
        <w:t>-</w:t>
      </w:r>
      <w:r>
        <w:t xml:space="preserve">mile locations, but they are always likely to be niche. I do not necessarily think that there is more Government investment to be done. </w:t>
      </w:r>
      <w:r w:rsidR="007921FB">
        <w:t>L</w:t>
      </w:r>
      <w:r>
        <w:t>ocal authorities are all quite excited about e-cargo bikes</w:t>
      </w:r>
      <w:r w:rsidR="007921FB">
        <w:t>,</w:t>
      </w:r>
      <w:r>
        <w:t xml:space="preserve"> but it is about using them wisely.</w:t>
      </w:r>
    </w:p>
    <w:p w:rsidR="00C117F9" w:rsidP="002825A1">
      <w:pPr>
        <w:pStyle w:val="Answer"/>
      </w:pPr>
      <w:sdt>
        <w:sdtPr>
          <w:alias w:val="Witness"/>
          <w:id w:val="2019188369"/>
          <w:placeholder>
            <w:docPart w:val="E39ABE576009478E9F82B6053AE9F999"/>
          </w:placeholder>
          <w:richText/>
        </w:sdtPr>
        <w:sdtContent>
          <w:r w:rsidRPr="000111C8">
            <w:rPr>
              <w:b/>
              <w:i/>
            </w:rPr>
            <w:t>Richard Burnett:</w:t>
          </w:r>
        </w:sdtContent>
      </w:sdt>
      <w:r>
        <w:t xml:space="preserve"> I am not sure it is the right solution. I think </w:t>
      </w:r>
      <w:r w:rsidR="009B52CC">
        <w:t xml:space="preserve">it could be </w:t>
      </w:r>
      <w:r>
        <w:t>pre-consolidation vehicle fill, whether</w:t>
      </w:r>
      <w:r w:rsidR="009B52CC">
        <w:t xml:space="preserve"> or not</w:t>
      </w:r>
      <w:r>
        <w:t xml:space="preserve"> it is on smaller electric vehicles</w:t>
      </w:r>
      <w:r w:rsidR="009B52CC">
        <w:t>. It</w:t>
      </w:r>
      <w:r>
        <w:t xml:space="preserve"> is about drop</w:t>
      </w:r>
      <w:r w:rsidR="00CC08FA">
        <w:t>-</w:t>
      </w:r>
      <w:r>
        <w:t>point consolidation as well</w:t>
      </w:r>
      <w:r w:rsidR="00CC08FA">
        <w:t xml:space="preserve"> so that you</w:t>
      </w:r>
      <w:r>
        <w:t xml:space="preserve"> get as much volume </w:t>
      </w:r>
      <w:r w:rsidR="00D94078">
        <w:t xml:space="preserve">as you can </w:t>
      </w:r>
      <w:r>
        <w:t>from lots and lots of different businesses into the same vehicle. That is probably where we need to focus going forward to ensure that we have a more refined final</w:t>
      </w:r>
      <w:r w:rsidR="00E86E7C">
        <w:t>-</w:t>
      </w:r>
      <w:r>
        <w:t xml:space="preserve">mile approach to delivering parcels. </w:t>
      </w:r>
    </w:p>
    <w:p w:rsidR="00C117F9" w:rsidRPr="00AC45FF" w:rsidP="002825A1">
      <w:pPr>
        <w:pStyle w:val="Question"/>
        <w:numPr>
          <w:ilvl w:val="0"/>
          <w:numId w:val="0"/>
        </w:numPr>
        <w:ind w:left="794"/>
      </w:pPr>
      <w:sdt>
        <w:sdtPr>
          <w:alias w:val="Member"/>
          <w:tag w:val="&lt;Member mnisId='4442' dodsId='72290'&gt;"/>
          <w:id w:val="832411078"/>
          <w:placeholder>
            <w:docPart w:val="E39ABE576009478E9F82B6053AE9F999"/>
          </w:placeholder>
          <w:richText/>
        </w:sdtPr>
        <w:sdtContent>
          <w:r w:rsidRPr="00350188">
            <w:rPr>
              <w:b/>
            </w:rPr>
            <w:t>Chair:</w:t>
          </w:r>
        </w:sdtContent>
      </w:sdt>
      <w:r>
        <w:t xml:space="preserve"> Thank you </w:t>
      </w:r>
      <w:r w:rsidR="00E86E7C">
        <w:t xml:space="preserve">very </w:t>
      </w:r>
      <w:r>
        <w:t>much indeed</w:t>
      </w:r>
      <w:r w:rsidR="00093047">
        <w:t>,</w:t>
      </w:r>
      <w:r>
        <w:t xml:space="preserve"> Elizabeth, Maggie and Richard for such comprehensive evidence</w:t>
      </w:r>
      <w:r w:rsidR="002825A1">
        <w:t xml:space="preserve">; we </w:t>
      </w:r>
      <w:r>
        <w:t xml:space="preserve">are very grateful. On behalf of us all, </w:t>
      </w:r>
      <w:r w:rsidR="00E86E7C">
        <w:t>I</w:t>
      </w:r>
      <w:r>
        <w:t xml:space="preserve"> wish</w:t>
      </w:r>
      <w:r w:rsidR="00E86E7C">
        <w:t xml:space="preserve"> you,</w:t>
      </w:r>
      <w:r>
        <w:t xml:space="preserve"> your teams and your industry well in these challenging times. Thank you again.</w:t>
      </w:r>
    </w:p>
    <w:p w:rsidR="00C117F9" w:rsidP="002825A1">
      <w:pPr>
        <w:pStyle w:val="TitlePanel0"/>
      </w:pPr>
      <w:r>
        <w:t>Examination of witnesses</w:t>
      </w:r>
    </w:p>
    <w:p w:rsidR="00C117F9" w:rsidP="002825A1">
      <w:pPr>
        <w:pStyle w:val="Para"/>
      </w:pPr>
      <w:r>
        <w:t xml:space="preserve">Witnesses: </w:t>
      </w:r>
      <w:bookmarkStart w:id="2" w:name="Panel2"/>
      <w:bookmarkEnd w:id="2"/>
      <w:r>
        <w:t>Benjamin Dove-Seymour</w:t>
      </w:r>
      <w:r>
        <w:t>,</w:t>
      </w:r>
      <w:r>
        <w:t xml:space="preserve"> Richard Ballantyne and Gavin Simmonds.</w:t>
      </w:r>
    </w:p>
    <w:p w:rsidR="00C117F9" w:rsidP="002825A1">
      <w:pPr>
        <w:pStyle w:val="Question"/>
        <w:numPr>
          <w:ilvl w:val="0"/>
          <w:numId w:val="9"/>
        </w:numPr>
      </w:pPr>
      <w:sdt>
        <w:sdtPr>
          <w:alias w:val="Member"/>
          <w:tag w:val="&lt;Member mnisId='4442' dodsId='72290'&gt;"/>
          <w:id w:val="1154410524"/>
          <w:placeholder>
            <w:docPart w:val="E39ABE576009478E9F82B6053AE9F999"/>
          </w:placeholder>
          <w:richText/>
        </w:sdtPr>
        <w:sdtContent>
          <w:r w:rsidRPr="00E32347">
            <w:rPr>
              <w:b/>
            </w:rPr>
            <w:t>Chair:</w:t>
          </w:r>
        </w:sdtContent>
      </w:sdt>
      <w:r>
        <w:t xml:space="preserve"> We now move to our second panel</w:t>
      </w:r>
      <w:r w:rsidR="006E793D">
        <w:t xml:space="preserve"> and</w:t>
      </w:r>
      <w:r>
        <w:t xml:space="preserve"> the implications of coronavirus</w:t>
      </w:r>
      <w:r w:rsidR="009D47E4">
        <w:t xml:space="preserve"> </w:t>
      </w:r>
      <w:r>
        <w:t>on maritime and shipping. My apologies for starting 10 minutes late. Can I ask the panellists to introduce themselves</w:t>
      </w:r>
      <w:r w:rsidR="00FF12A3">
        <w:t>?</w:t>
      </w:r>
      <w:r>
        <w:t xml:space="preserve"> </w:t>
      </w:r>
    </w:p>
    <w:p w:rsidR="00C117F9" w:rsidP="002825A1">
      <w:pPr>
        <w:pStyle w:val="Answer"/>
      </w:pPr>
      <w:sdt>
        <w:sdtPr>
          <w:alias w:val="Witness"/>
          <w:id w:val="-1525322900"/>
          <w:placeholder>
            <w:docPart w:val="E39ABE576009478E9F82B6053AE9F999"/>
          </w:placeholder>
          <w:richText/>
        </w:sdtPr>
        <w:sdtContent>
          <w:r w:rsidRPr="003E63D8">
            <w:rPr>
              <w:b/>
              <w:i/>
            </w:rPr>
            <w:t>Gavin Simmonds:</w:t>
          </w:r>
        </w:sdtContent>
      </w:sdt>
      <w:r>
        <w:t xml:space="preserve"> Good morning, Chairman and Committee. My name is Gavin Simmonds. I am the </w:t>
      </w:r>
      <w:r w:rsidR="00FF12A3">
        <w:t>p</w:t>
      </w:r>
      <w:r>
        <w:t xml:space="preserve">olicy </w:t>
      </w:r>
      <w:r w:rsidR="00FF12A3">
        <w:t>d</w:t>
      </w:r>
      <w:r>
        <w:t xml:space="preserve">irector at the Chamber of Shipping. During </w:t>
      </w:r>
      <w:r w:rsidR="002825A1">
        <w:t>covid</w:t>
      </w:r>
      <w:r>
        <w:t>-19</w:t>
      </w:r>
      <w:r w:rsidR="00B76516">
        <w:t>,</w:t>
      </w:r>
      <w:r>
        <w:t xml:space="preserve"> I have been chairing an emergency </w:t>
      </w:r>
      <w:r w:rsidR="00812924">
        <w:t xml:space="preserve">and </w:t>
      </w:r>
      <w:r>
        <w:t xml:space="preserve">recovery ferry and </w:t>
      </w:r>
      <w:r w:rsidR="00F37FA2">
        <w:t>cruise</w:t>
      </w:r>
      <w:r>
        <w:t xml:space="preserve"> working group. I also sit on the DFT recovery group. </w:t>
      </w:r>
    </w:p>
    <w:p w:rsidR="00C117F9" w:rsidP="002825A1">
      <w:pPr>
        <w:pStyle w:val="Answer"/>
      </w:pPr>
      <w:sdt>
        <w:sdtPr>
          <w:alias w:val="Witness"/>
          <w:id w:val="1662127266"/>
          <w:placeholder>
            <w:docPart w:val="E39ABE576009478E9F82B6053AE9F999"/>
          </w:placeholder>
          <w:richText/>
        </w:sdtPr>
        <w:sdtContent>
          <w:r w:rsidRPr="00477584">
            <w:rPr>
              <w:b/>
              <w:i/>
            </w:rPr>
            <w:t>Richard Ballantyne:</w:t>
          </w:r>
        </w:sdtContent>
      </w:sdt>
      <w:r>
        <w:t xml:space="preserve"> I am Richard Ballantyne, the </w:t>
      </w:r>
      <w:r w:rsidR="00B76516">
        <w:t>c</w:t>
      </w:r>
      <w:r>
        <w:t xml:space="preserve">hief </w:t>
      </w:r>
      <w:r w:rsidR="00B76516">
        <w:t>e</w:t>
      </w:r>
      <w:r>
        <w:t>xecutive of the British Ports Association, the national trade association for UK ports and harbours. We represent 86% of ports by tonnage handled through UK ports. We also represent 100% of UK passenger ports and a host of other ports that facilitate energy, fish, recreational activity and tourism.</w:t>
      </w:r>
    </w:p>
    <w:p w:rsidR="00C117F9" w:rsidP="002825A1">
      <w:pPr>
        <w:pStyle w:val="Answer"/>
      </w:pPr>
      <w:sdt>
        <w:sdtPr>
          <w:alias w:val="Witness"/>
          <w:id w:val="-719980571"/>
          <w:placeholder>
            <w:docPart w:val="E39ABE576009478E9F82B6053AE9F999"/>
          </w:placeholder>
          <w:richText/>
        </w:sdtPr>
        <w:sdtContent>
          <w:r w:rsidRPr="00F82EC5">
            <w:rPr>
              <w:b/>
              <w:i/>
            </w:rPr>
            <w:t>Benjamin Dove-Seymour:</w:t>
          </w:r>
        </w:sdtContent>
      </w:sdt>
      <w:r>
        <w:t xml:space="preserve"> I am Ben Dove-Seymour. I am a </w:t>
      </w:r>
      <w:r w:rsidR="00384BDC">
        <w:t>d</w:t>
      </w:r>
      <w:r>
        <w:t xml:space="preserve">irector at CLdN, which is a European integrated ports and shipping group. We operate in the unaccompanied </w:t>
      </w:r>
      <w:r w:rsidR="00450840">
        <w:t>ro</w:t>
      </w:r>
      <w:r w:rsidR="00F545E8">
        <w:t>-ro</w:t>
      </w:r>
      <w:r>
        <w:t xml:space="preserve"> sector</w:t>
      </w:r>
      <w:r w:rsidR="00CE4D16">
        <w:t xml:space="preserve"> and w</w:t>
      </w:r>
      <w:r>
        <w:t xml:space="preserve">e have operational ports in the UK and northern Europe. We have about 50% of the North </w:t>
      </w:r>
      <w:r w:rsidR="00517687">
        <w:t>s</w:t>
      </w:r>
      <w:r>
        <w:t xml:space="preserve">ea share of the market. </w:t>
      </w:r>
    </w:p>
    <w:p w:rsidR="00517687" w:rsidP="002825A1">
      <w:pPr>
        <w:pStyle w:val="Question"/>
        <w:numPr>
          <w:ilvl w:val="0"/>
          <w:numId w:val="9"/>
        </w:numPr>
      </w:pPr>
      <w:sdt>
        <w:sdtPr>
          <w:alias w:val="Member"/>
          <w:tag w:val="&lt;Member mnisId='4442' dodsId='72290'&gt;"/>
          <w:id w:val="-1772772727"/>
          <w:placeholder>
            <w:docPart w:val="E39ABE576009478E9F82B6053AE9F999"/>
          </w:placeholder>
          <w:richText/>
        </w:sdtPr>
        <w:sdtContent>
          <w:r w:rsidRPr="00517687" w:rsidR="00C117F9">
            <w:rPr>
              <w:b/>
            </w:rPr>
            <w:t>Chair:</w:t>
          </w:r>
        </w:sdtContent>
      </w:sdt>
      <w:r w:rsidR="00C117F9">
        <w:t xml:space="preserve"> I will </w:t>
      </w:r>
      <w:r w:rsidR="00310D94">
        <w:t>ask</w:t>
      </w:r>
      <w:r w:rsidR="00C117F9">
        <w:t xml:space="preserve"> the opening question in the same way as with the previous panel on freight, but specific to maritime and ports</w:t>
      </w:r>
      <w:r>
        <w:t>,</w:t>
      </w:r>
      <w:r w:rsidR="00C117F9">
        <w:t xml:space="preserve"> from your perspective. I will ask Gavin</w:t>
      </w:r>
      <w:r w:rsidR="00F545E8">
        <w:t xml:space="preserve"> first</w:t>
      </w:r>
      <w:r w:rsidR="00C117F9">
        <w:t>, and the other two panellists can say if they concur or have anything different to add.</w:t>
      </w:r>
      <w:r>
        <w:t xml:space="preserve"> </w:t>
      </w:r>
      <w:r w:rsidR="00C117F9">
        <w:t>Could you briefly set the scene as to how challenging the last few months have been for your industry?</w:t>
      </w:r>
    </w:p>
    <w:p w:rsidR="006908C8" w:rsidP="002825A1">
      <w:pPr>
        <w:pStyle w:val="Answer"/>
      </w:pPr>
      <w:sdt>
        <w:sdtPr>
          <w:alias w:val="Witness"/>
          <w:id w:val="487756497"/>
          <w:placeholder>
            <w:docPart w:val="DefaultPlaceholder_-1854013440"/>
          </w:placeholder>
          <w:richText/>
        </w:sdtPr>
        <w:sdtContent>
          <w:r w:rsidRPr="00517687" w:rsidR="00517687">
            <w:rPr>
              <w:b/>
              <w:i/>
            </w:rPr>
            <w:t>Gavin Simmonds:</w:t>
          </w:r>
        </w:sdtContent>
      </w:sdt>
      <w:r w:rsidR="00517687">
        <w:t xml:space="preserve"> </w:t>
      </w:r>
      <w:r w:rsidR="00310D94">
        <w:t>It was totally unexpected and sudden</w:t>
      </w:r>
      <w:r>
        <w:t xml:space="preserve">. Immediately </w:t>
      </w:r>
      <w:r w:rsidR="002825A1">
        <w:t xml:space="preserve">after </w:t>
      </w:r>
      <w:r>
        <w:t xml:space="preserve">the Government introduced the </w:t>
      </w:r>
      <w:r w:rsidR="002825A1">
        <w:t>covid</w:t>
      </w:r>
      <w:r>
        <w:t>-19 lockdown, all shipping routes began to close their passenger-carrying services. There were very immediate effects, both on ship deployment and very rapidly on employment for seafarers. Several hundred seafarers</w:t>
      </w:r>
      <w:r w:rsidR="001D7231">
        <w:t>,</w:t>
      </w:r>
      <w:r>
        <w:t xml:space="preserve"> thankfully</w:t>
      </w:r>
      <w:r w:rsidR="001D7231">
        <w:t>,</w:t>
      </w:r>
      <w:r>
        <w:t xml:space="preserve"> were admitted </w:t>
      </w:r>
      <w:r w:rsidR="009F74B6">
        <w:t>to</w:t>
      </w:r>
      <w:r w:rsidR="002825A1">
        <w:t>,</w:t>
      </w:r>
      <w:r w:rsidR="009F74B6">
        <w:t xml:space="preserve"> </w:t>
      </w:r>
      <w:r>
        <w:t>or found to be eligible for</w:t>
      </w:r>
      <w:r w:rsidR="002825A1">
        <w:t>,</w:t>
      </w:r>
      <w:r>
        <w:t xml:space="preserve"> the job retention scheme. That was very much the immediate concern of the UK’s major ferry companies.</w:t>
      </w:r>
      <w:r w:rsidR="00291889">
        <w:t xml:space="preserve"> </w:t>
      </w:r>
      <w:r>
        <w:t xml:space="preserve">It is worth recognising that those ferry companies </w:t>
      </w:r>
      <w:r w:rsidR="002825A1">
        <w:t xml:space="preserve">provide </w:t>
      </w:r>
      <w:r w:rsidR="00966B65">
        <w:t xml:space="preserve">not just </w:t>
      </w:r>
      <w:r>
        <w:t xml:space="preserve">vital international links across the Irish </w:t>
      </w:r>
      <w:r w:rsidR="00103EBB">
        <w:t>s</w:t>
      </w:r>
      <w:r>
        <w:t xml:space="preserve">ea, the </w:t>
      </w:r>
      <w:r w:rsidR="00046A44">
        <w:t>c</w:t>
      </w:r>
      <w:r>
        <w:t xml:space="preserve">hannel and the North </w:t>
      </w:r>
      <w:r w:rsidR="00103EBB">
        <w:t>s</w:t>
      </w:r>
      <w:r>
        <w:t xml:space="preserve">ea, but vital domestic routes serving the Isle of Wight, the Solent, the Scilly Isles—obviously to a lesser degree—and very extensive domestic services in Scotland to the Western Isles, Orkney and Shetland. </w:t>
      </w:r>
    </w:p>
    <w:p w:rsidR="006908C8" w:rsidP="002825A1">
      <w:pPr>
        <w:pStyle w:val="Answer"/>
      </w:pPr>
      <w:r>
        <w:t xml:space="preserve">It took a while for the data to come through, but there was an immediate reduction of about 20% of freight across all those different routes. As companies began to respond to very dramatically changed trading conditions, ships were withdrawn. Most of the western channel services, which were heavily reliant on passenger volumes, immediately ceased. A few freight services and services that provide the most heavily used routes connecting Dover and Calais and to Belgium and Holland maintained pretty </w:t>
      </w:r>
      <w:r>
        <w:t xml:space="preserve">much their normal schedules, but with </w:t>
      </w:r>
      <w:r w:rsidR="002E3A9D">
        <w:t xml:space="preserve">no passengers. There was </w:t>
      </w:r>
      <w:r>
        <w:t>a total loss of passenger revenue and a big downturn in freight. Once local adjustments had taken place</w:t>
      </w:r>
      <w:r w:rsidR="00024DC9">
        <w:t>,</w:t>
      </w:r>
      <w:r>
        <w:t xml:space="preserve"> the</w:t>
      </w:r>
      <w:r w:rsidR="00024DC9">
        <w:t xml:space="preserve"> reduction was</w:t>
      </w:r>
      <w:r>
        <w:t xml:space="preserve"> generally in the range of 20% to 35%. Those are the sort</w:t>
      </w:r>
      <w:r w:rsidR="005228FC">
        <w:t>s</w:t>
      </w:r>
      <w:r>
        <w:t xml:space="preserve"> of figures that we see across the UK. </w:t>
      </w:r>
      <w:r w:rsidR="007411D9">
        <w:t>T</w:t>
      </w:r>
      <w:r>
        <w:t xml:space="preserve">here are in the range of 38 to 45 major ferry routes serving the UK. </w:t>
      </w:r>
    </w:p>
    <w:p w:rsidR="006908C8" w:rsidP="002825A1">
      <w:pPr>
        <w:pStyle w:val="Question"/>
        <w:numPr>
          <w:ilvl w:val="0"/>
          <w:numId w:val="9"/>
        </w:numPr>
      </w:pPr>
      <w:sdt>
        <w:sdtPr>
          <w:alias w:val="Member"/>
          <w:tag w:val="&lt;Member mnisId='4442' dodsId='72290'&gt;"/>
          <w:id w:val="287716951"/>
          <w:placeholder>
            <w:docPart w:val="6880DACD743840A894090FAAAD996E1A"/>
          </w:placeholder>
          <w:richText/>
        </w:sdtPr>
        <w:sdtContent>
          <w:r w:rsidRPr="0014732C">
            <w:rPr>
              <w:b/>
            </w:rPr>
            <w:t>Chair:</w:t>
          </w:r>
        </w:sdtContent>
      </w:sdt>
      <w:r>
        <w:t xml:space="preserve"> Richard, d</w:t>
      </w:r>
      <w:r w:rsidR="000B745B">
        <w:t>o</w:t>
      </w:r>
      <w:r>
        <w:t xml:space="preserve"> you have anything different to add to the picture that Gavin has just painted?</w:t>
      </w:r>
    </w:p>
    <w:p w:rsidR="00D53C07" w:rsidP="002825A1">
      <w:pPr>
        <w:pStyle w:val="Answer"/>
      </w:pPr>
      <w:sdt>
        <w:sdtPr>
          <w:alias w:val="Witness"/>
          <w:id w:val="-477070070"/>
          <w:placeholder>
            <w:docPart w:val="6880DACD743840A894090FAAAD996E1A"/>
          </w:placeholder>
          <w:richText/>
        </w:sdtPr>
        <w:sdtContent>
          <w:r w:rsidRPr="00B63F5A" w:rsidR="006908C8">
            <w:rPr>
              <w:b/>
              <w:i/>
            </w:rPr>
            <w:t>Richard Ballantyne:</w:t>
          </w:r>
        </w:sdtContent>
      </w:sdt>
      <w:r w:rsidR="006908C8">
        <w:t xml:space="preserve"> I concur with Gavin’s observations.</w:t>
      </w:r>
      <w:r w:rsidR="009C144B">
        <w:t xml:space="preserve"> Although it is very fragmented across our sector,</w:t>
      </w:r>
      <w:r w:rsidR="006908C8">
        <w:t xml:space="preserve"> 20% broadly seems right. Gavin very well described the value and activities of the ferry sector—the roll-on roll-off sector—which effectively keeps a lot of our shops</w:t>
      </w:r>
      <w:r w:rsidR="00571765">
        <w:t xml:space="preserve"> supplied</w:t>
      </w:r>
      <w:r w:rsidR="001B4AEC">
        <w:t xml:space="preserve"> with </w:t>
      </w:r>
      <w:r w:rsidR="006908C8">
        <w:t>essentials.</w:t>
      </w:r>
    </w:p>
    <w:p w:rsidR="006908C8" w:rsidP="002825A1">
      <w:pPr>
        <w:pStyle w:val="Answer"/>
      </w:pPr>
      <w:r>
        <w:t xml:space="preserve">In offshore energy, construction and manufacturing there </w:t>
      </w:r>
      <w:r w:rsidR="0069221A">
        <w:t>we</w:t>
      </w:r>
      <w:r>
        <w:t>re varying impacts. For example, we saw an almost complete close</w:t>
      </w:r>
      <w:r w:rsidR="0069221A">
        <w:t>-</w:t>
      </w:r>
      <w:r>
        <w:t>down in car manufacturing, which had a big impact on ports that handle either components or manufacturing, or indeed the finished cars themselves. We have seen other manufacturing processes slow down, which has completely scuppered demand, at least temporarily. We are starting to see that go back on track now.</w:t>
      </w:r>
    </w:p>
    <w:p w:rsidR="006908C8" w:rsidP="002825A1">
      <w:pPr>
        <w:pStyle w:val="Answer"/>
      </w:pPr>
      <w:r>
        <w:t>There are other sectors</w:t>
      </w:r>
      <w:r w:rsidR="00786375">
        <w:t>,</w:t>
      </w:r>
      <w:r>
        <w:t xml:space="preserve"> such as the tourism sector. Gavin mentioned passenger services on ferries</w:t>
      </w:r>
      <w:r w:rsidR="00786375">
        <w:t>,</w:t>
      </w:r>
      <w:r>
        <w:t xml:space="preserve"> but le</w:t>
      </w:r>
      <w:r w:rsidR="00786375">
        <w:t>t’</w:t>
      </w:r>
      <w:r>
        <w:t>s not forget the cruise sector. The second largest growth area in world cruise was around the UK. We have seen that effectively put on hold, hopefully with some services coming back before the end of this season. It has not been a good year.</w:t>
      </w:r>
    </w:p>
    <w:p w:rsidR="006908C8" w:rsidP="002825A1">
      <w:pPr>
        <w:pStyle w:val="Answer"/>
      </w:pPr>
      <w:r>
        <w:t>Alongside that</w:t>
      </w:r>
      <w:r w:rsidR="00786375">
        <w:t>,</w:t>
      </w:r>
      <w:r>
        <w:t xml:space="preserve"> recreational sailing and lots of </w:t>
      </w:r>
      <w:r w:rsidR="00786375">
        <w:t xml:space="preserve">the </w:t>
      </w:r>
      <w:r>
        <w:t xml:space="preserve">leisure activities that happen at smaller ports and </w:t>
      </w:r>
      <w:r w:rsidR="00C561A8">
        <w:t xml:space="preserve">in </w:t>
      </w:r>
      <w:r>
        <w:t>coastal regions have completely closed down. It is just starting to open now. There are other sectors, such as fishing activities for the supply of fish to European markets, for example, for restaurants and other businesses. The demand has gone, which has meant that the fish price has gone. Fishermen have not been landing as m</w:t>
      </w:r>
      <w:r w:rsidR="00FA3898">
        <w:t>uch</w:t>
      </w:r>
      <w:r>
        <w:t xml:space="preserve"> fish and that has not been going through our ports. The ports have not derived any income there.</w:t>
      </w:r>
    </w:p>
    <w:p w:rsidR="006908C8" w:rsidP="002825A1">
      <w:pPr>
        <w:pStyle w:val="Answer"/>
      </w:pPr>
      <w:r>
        <w:t>The final point is that ports have a lot of fixed costs. They have fixed assets</w:t>
      </w:r>
      <w:r w:rsidR="00A35ECB">
        <w:t>, and, y</w:t>
      </w:r>
      <w:r>
        <w:t>es, they have been able to take advantage of the Government’s furlough scheme and one or two other support packages, but broadly speaking they have to keep their operations running. Vessel traffic services and land</w:t>
      </w:r>
      <w:r w:rsidR="00345AEA">
        <w:t>-</w:t>
      </w:r>
      <w:r>
        <w:t xml:space="preserve">side operations, for example, have had to keep going against a balance of lower income. That is something we have communicated to the UK Government. </w:t>
      </w:r>
    </w:p>
    <w:p w:rsidR="006908C8" w:rsidP="002825A1">
      <w:pPr>
        <w:pStyle w:val="Answer"/>
      </w:pPr>
      <w:r>
        <w:t xml:space="preserve">Finally, a huge thank you and </w:t>
      </w:r>
      <w:r w:rsidR="00345AEA">
        <w:t xml:space="preserve">my </w:t>
      </w:r>
      <w:r>
        <w:t xml:space="preserve">gratitude to the Department for Transport and the devolved </w:t>
      </w:r>
      <w:r w:rsidR="00345AEA">
        <w:t>A</w:t>
      </w:r>
      <w:r>
        <w:t>dministrations</w:t>
      </w:r>
      <w:r w:rsidR="002825A1">
        <w:t>,</w:t>
      </w:r>
      <w:r>
        <w:t xml:space="preserve"> who have been in regular contact with us. Elizabeth mentioned earlier the critical freight taskforce </w:t>
      </w:r>
      <w:r w:rsidR="002825A1">
        <w:t xml:space="preserve">that </w:t>
      </w:r>
      <w:r>
        <w:t>has been looking at shoring up supplies to the UK. That has been very welcome</w:t>
      </w:r>
      <w:r w:rsidR="003B108C">
        <w:t>,</w:t>
      </w:r>
      <w:r>
        <w:t xml:space="preserve"> but it goes much further than that. I would like to put </w:t>
      </w:r>
      <w:r w:rsidR="003B108C">
        <w:t xml:space="preserve">on </w:t>
      </w:r>
      <w:r w:rsidR="002825A1">
        <w:t xml:space="preserve">the </w:t>
      </w:r>
      <w:r w:rsidR="003B108C">
        <w:t xml:space="preserve">record my </w:t>
      </w:r>
      <w:r>
        <w:t xml:space="preserve">thanks </w:t>
      </w:r>
      <w:r>
        <w:t xml:space="preserve">to all the officials who were sending emails through the middle of the night during the height of the lockdown and the pandemic. </w:t>
      </w:r>
    </w:p>
    <w:p w:rsidR="006908C8" w:rsidP="002825A1">
      <w:pPr>
        <w:pStyle w:val="Question"/>
        <w:numPr>
          <w:ilvl w:val="0"/>
          <w:numId w:val="9"/>
        </w:numPr>
      </w:pPr>
      <w:sdt>
        <w:sdtPr>
          <w:alias w:val="Member"/>
          <w:tag w:val="&lt;Member mnisId='4442' dodsId='72290'&gt;"/>
          <w:id w:val="855705009"/>
          <w:placeholder>
            <w:docPart w:val="6880DACD743840A894090FAAAD996E1A"/>
          </w:placeholder>
          <w:richText/>
        </w:sdtPr>
        <w:sdtContent>
          <w:r w:rsidRPr="00661508">
            <w:rPr>
              <w:b/>
            </w:rPr>
            <w:t>Chair:</w:t>
          </w:r>
        </w:sdtContent>
      </w:sdt>
      <w:r>
        <w:t xml:space="preserve"> Ben, d</w:t>
      </w:r>
      <w:r w:rsidR="003B108C">
        <w:t>o</w:t>
      </w:r>
      <w:r>
        <w:t xml:space="preserve"> you have anything to add? We are going to ask you specifically about a matter pertinent to you, but d</w:t>
      </w:r>
      <w:r w:rsidR="003B108C">
        <w:t>o</w:t>
      </w:r>
      <w:r>
        <w:t xml:space="preserve"> you have anything further to add on this part? </w:t>
      </w:r>
    </w:p>
    <w:p w:rsidR="006908C8" w:rsidP="002825A1">
      <w:pPr>
        <w:pStyle w:val="Answer"/>
      </w:pPr>
      <w:sdt>
        <w:sdtPr>
          <w:alias w:val="Witness"/>
          <w:id w:val="333879333"/>
          <w:placeholder>
            <w:docPart w:val="6880DACD743840A894090FAAAD996E1A"/>
          </w:placeholder>
          <w:richText/>
        </w:sdtPr>
        <w:sdtContent>
          <w:r w:rsidRPr="00F76E89">
            <w:rPr>
              <w:b/>
              <w:i/>
            </w:rPr>
            <w:t>Benjamin Dove-Seymour:</w:t>
          </w:r>
        </w:sdtContent>
      </w:sdt>
      <w:r>
        <w:t xml:space="preserve"> I broadly concur. We experienced an initial drop in volume year on year of about 30%. We handle on our ships and through our terminals, particularly at Purfleet on the Thames and Killingholme on the Humber</w:t>
      </w:r>
      <w:r w:rsidR="003D48F2">
        <w:t>,</w:t>
      </w:r>
      <w:r>
        <w:t xml:space="preserve"> a large volume of car imports and exports. A large section of our normal freight volumes disappeared as the car manufacturers closed, as Richard highlighted.</w:t>
      </w:r>
    </w:p>
    <w:p w:rsidR="006908C8" w:rsidP="002825A1">
      <w:pPr>
        <w:pStyle w:val="Answer"/>
      </w:pPr>
      <w:r>
        <w:t xml:space="preserve">We are seeing a trajectory through June and the early part of July where we expect the reduction year on year </w:t>
      </w:r>
      <w:r w:rsidR="003D48F2">
        <w:t>to be about</w:t>
      </w:r>
      <w:r>
        <w:t xml:space="preserve"> 15%. That is encouraging. As Richard identified, as an operational business with port staff shore</w:t>
      </w:r>
      <w:r w:rsidR="00841034">
        <w:t>-</w:t>
      </w:r>
      <w:r>
        <w:t>side and crews on ships, we have particular challenges to deal with in order to continue to operate our services.</w:t>
      </w:r>
      <w:r w:rsidR="00841034">
        <w:t xml:space="preserve"> </w:t>
      </w:r>
      <w:r>
        <w:t>We took steps immediately to mitigate the impacts of the virus on our operations. We laid up about five vessels</w:t>
      </w:r>
      <w:r w:rsidR="00841034">
        <w:t>, and w</w:t>
      </w:r>
      <w:r>
        <w:t xml:space="preserve">e adjusted our sailing schedules to take the reduced demand into account. </w:t>
      </w:r>
    </w:p>
    <w:p w:rsidR="006908C8" w:rsidP="002825A1">
      <w:pPr>
        <w:pStyle w:val="Question"/>
        <w:numPr>
          <w:ilvl w:val="0"/>
          <w:numId w:val="9"/>
        </w:numPr>
      </w:pPr>
      <w:sdt>
        <w:sdtPr>
          <w:alias w:val="Member"/>
          <w:tag w:val="&lt;Member mnisId='4442' dodsId='72290'&gt;"/>
          <w:id w:val="677159736"/>
          <w:placeholder>
            <w:docPart w:val="6880DACD743840A894090FAAAD996E1A"/>
          </w:placeholder>
          <w:richText/>
        </w:sdtPr>
        <w:sdtContent>
          <w:r w:rsidRPr="009F3788">
            <w:rPr>
              <w:b/>
            </w:rPr>
            <w:t>Chair:</w:t>
          </w:r>
        </w:sdtContent>
      </w:sdt>
      <w:r>
        <w:t xml:space="preserve"> Richard, I want to ask you very briefly about quarantine. You warned that the quarantine policy</w:t>
      </w:r>
      <w:r w:rsidR="008B074F">
        <w:t>,</w:t>
      </w:r>
      <w:r>
        <w:t xml:space="preserve"> as it was</w:t>
      </w:r>
      <w:r w:rsidR="008B074F">
        <w:t>,</w:t>
      </w:r>
      <w:r>
        <w:t xml:space="preserve"> could make a challenging situation even more pressing. Are you happy with the revised policy? </w:t>
      </w:r>
    </w:p>
    <w:p w:rsidR="006908C8" w:rsidP="002825A1">
      <w:pPr>
        <w:pStyle w:val="Answer"/>
      </w:pPr>
      <w:sdt>
        <w:sdtPr>
          <w:alias w:val="Witness"/>
          <w:id w:val="-449404596"/>
          <w:placeholder>
            <w:docPart w:val="6880DACD743840A894090FAAAD996E1A"/>
          </w:placeholder>
          <w:richText/>
        </w:sdtPr>
        <w:sdtContent>
          <w:r w:rsidRPr="009F3788">
            <w:rPr>
              <w:b/>
              <w:i/>
            </w:rPr>
            <w:t>Richard Ballantyne:</w:t>
          </w:r>
        </w:sdtContent>
      </w:sdt>
      <w:r>
        <w:t xml:space="preserve"> Yes</w:t>
      </w:r>
      <w:r w:rsidR="008B074F">
        <w:t>,</w:t>
      </w:r>
      <w:r>
        <w:t xml:space="preserve"> it was something that got us quite excited, I have to say, in a negative way. Essentially, as Gavin well articulated, a lot of ferry operators sustain most of their income from freight services, but several of them rely on passenger income. It certainly helps to keep those services sustained, as I said. There have been ports </w:t>
      </w:r>
      <w:r w:rsidR="008B074F">
        <w:t>that</w:t>
      </w:r>
      <w:r>
        <w:t xml:space="preserve"> have lost ferry sailings and services, such as the Port of Poole and the Port of Tyne, where they were heavily reliant on passenger activity, but the demand has obviously gone and the operators have been forced to remove services</w:t>
      </w:r>
      <w:r w:rsidR="008B074F">
        <w:t>,</w:t>
      </w:r>
      <w:r>
        <w:t xml:space="preserve"> understandably.</w:t>
      </w:r>
    </w:p>
    <w:p w:rsidR="006908C8" w:rsidP="002825A1">
      <w:pPr>
        <w:pStyle w:val="Answer"/>
      </w:pPr>
      <w:r>
        <w:t>When we were approaching the easing of the lockdown restrictions, we were starting to look</w:t>
      </w:r>
      <w:r w:rsidR="008B074F">
        <w:t>,</w:t>
      </w:r>
      <w:r>
        <w:t xml:space="preserve"> with our colleagues at the Chamber of Shipping and elsewhere</w:t>
      </w:r>
      <w:r w:rsidR="008B074F">
        <w:t>,</w:t>
      </w:r>
      <w:r>
        <w:t xml:space="preserve"> at ways to promote safe passenger travel and ferry travel without undermining the aviation sector. The thing about maritime is that the overwhelming majority of passengers are in vehicles going to ferry ports. T</w:t>
      </w:r>
      <w:r w:rsidR="00A6615F">
        <w:t>ypically, t</w:t>
      </w:r>
      <w:r>
        <w:t>hey do not have to go on public transport. There is a lot more opportunity to social distance at port terminals. Even on board</w:t>
      </w:r>
      <w:r w:rsidR="00A6615F">
        <w:t>,</w:t>
      </w:r>
      <w:r>
        <w:t xml:space="preserve"> they can go and get fresh air, </w:t>
      </w:r>
      <w:r w:rsidR="00A6615F">
        <w:t>so w</w:t>
      </w:r>
      <w:r>
        <w:t>e thought that ferry travel was in a good place.</w:t>
      </w:r>
    </w:p>
    <w:p w:rsidR="006908C8" w:rsidP="002825A1">
      <w:pPr>
        <w:pStyle w:val="Answer"/>
      </w:pPr>
      <w:r>
        <w:t>The ferry routes are overwhelmingly to countries with similar health standards and at a similar stage of their coronavirus pandemic response</w:t>
      </w:r>
      <w:r w:rsidR="00801F9E">
        <w:t>, so w</w:t>
      </w:r>
      <w:r>
        <w:t>e were very disappointed with the quarantine measures. We saw that a</w:t>
      </w:r>
      <w:r w:rsidR="00801F9E">
        <w:t>s a</w:t>
      </w:r>
      <w:r>
        <w:t xml:space="preserve"> real dent in confidence, but we understand the reasons why </w:t>
      </w:r>
      <w:r w:rsidR="00801F9E">
        <w:t>they were</w:t>
      </w:r>
      <w:r>
        <w:t xml:space="preserve"> </w:t>
      </w:r>
      <w:r>
        <w:t>taken. We are pleased that the Government ha</w:t>
      </w:r>
      <w:r w:rsidR="00801F9E">
        <w:t>ve</w:t>
      </w:r>
      <w:r>
        <w:t xml:space="preserve"> opened up the international transit corridors with countries </w:t>
      </w:r>
      <w:r w:rsidR="002825A1">
        <w:t>such as</w:t>
      </w:r>
      <w:r>
        <w:t xml:space="preserve"> France, Spain and the Netherlands</w:t>
      </w:r>
      <w:r w:rsidR="00801F9E">
        <w:t>,</w:t>
      </w:r>
      <w:r>
        <w:t xml:space="preserve"> as well as sustaining the common travel area with the Republic of Ireland routes through the pandemic.</w:t>
      </w:r>
    </w:p>
    <w:p w:rsidR="006908C8" w:rsidP="002825A1">
      <w:pPr>
        <w:pStyle w:val="Question"/>
        <w:numPr>
          <w:ilvl w:val="0"/>
          <w:numId w:val="0"/>
        </w:numPr>
        <w:ind w:left="794"/>
      </w:pPr>
      <w:sdt>
        <w:sdtPr>
          <w:alias w:val="Member"/>
          <w:tag w:val="&lt;Member mnisId='4442' dodsId='72290'&gt;"/>
          <w:id w:val="1568613295"/>
          <w:placeholder>
            <w:docPart w:val="6880DACD743840A894090FAAAD996E1A"/>
          </w:placeholder>
          <w:richText/>
        </w:sdtPr>
        <w:sdtContent>
          <w:r w:rsidRPr="00BD0D8B">
            <w:rPr>
              <w:b/>
            </w:rPr>
            <w:t>Chair:</w:t>
          </w:r>
        </w:sdtContent>
      </w:sdt>
      <w:r>
        <w:t xml:space="preserve"> We are going to drill down into a bit more detail on Government support.</w:t>
      </w:r>
    </w:p>
    <w:p w:rsidR="006908C8" w:rsidP="002825A1">
      <w:pPr>
        <w:pStyle w:val="Question"/>
        <w:numPr>
          <w:ilvl w:val="0"/>
          <w:numId w:val="9"/>
        </w:numPr>
      </w:pPr>
      <w:sdt>
        <w:sdtPr>
          <w:alias w:val="Member"/>
          <w:tag w:val="&lt;Member mnisId='3973' dodsId='64630'&gt;"/>
          <w:id w:val="451520163"/>
          <w:placeholder>
            <w:docPart w:val="6880DACD743840A894090FAAAD996E1A"/>
          </w:placeholder>
          <w:richText/>
        </w:sdtPr>
        <w:sdtContent>
          <w:r w:rsidRPr="005025F2">
            <w:rPr>
              <w:b/>
            </w:rPr>
            <w:t>Grahame Morris:</w:t>
          </w:r>
        </w:sdtContent>
      </w:sdt>
      <w:r>
        <w:t xml:space="preserve"> Good morning, panel. </w:t>
      </w:r>
      <w:r w:rsidR="00801F9E">
        <w:t>M</w:t>
      </w:r>
      <w:r>
        <w:t xml:space="preserve">y first question on Government support for the shipping sector </w:t>
      </w:r>
      <w:r w:rsidR="008461B7">
        <w:t>is t</w:t>
      </w:r>
      <w:r>
        <w:t xml:space="preserve">o Mr Dove-Seymour, particularly in </w:t>
      </w:r>
      <w:r w:rsidR="002825A1">
        <w:t xml:space="preserve">the </w:t>
      </w:r>
      <w:r>
        <w:t>light of criticism from CLdN about the Government’s £35 million financial support package for shipping freight operators.</w:t>
      </w:r>
    </w:p>
    <w:p w:rsidR="006908C8" w:rsidP="002825A1">
      <w:pPr>
        <w:pStyle w:val="QuestionCont"/>
      </w:pPr>
      <w:r>
        <w:t>I was listening intently to Mr Simmonds’s opening remarks</w:t>
      </w:r>
      <w:r w:rsidR="008461B7">
        <w:t>,</w:t>
      </w:r>
      <w:r>
        <w:t xml:space="preserve"> where he identified over 40 vital routes to ensure that trade continued. Given the impact of the pandemic</w:t>
      </w:r>
      <w:r w:rsidR="008461B7">
        <w:t>,</w:t>
      </w:r>
      <w:r>
        <w:t xml:space="preserve"> was it not sensible for</w:t>
      </w:r>
      <w:r w:rsidR="002825A1">
        <w:t xml:space="preserve"> the</w:t>
      </w:r>
      <w:r>
        <w:t xml:space="preserve"> Government to support the continued supply of essential goods? </w:t>
      </w:r>
    </w:p>
    <w:p w:rsidR="006908C8" w:rsidP="002825A1">
      <w:pPr>
        <w:pStyle w:val="Answer"/>
      </w:pPr>
      <w:sdt>
        <w:sdtPr>
          <w:alias w:val="Witness"/>
          <w:id w:val="-1274629983"/>
          <w:placeholder>
            <w:docPart w:val="6880DACD743840A894090FAAAD996E1A"/>
          </w:placeholder>
          <w:richText/>
        </w:sdtPr>
        <w:sdtContent>
          <w:r w:rsidRPr="005025F2">
            <w:rPr>
              <w:b/>
              <w:i/>
            </w:rPr>
            <w:t>Benjamin Dove-Seymour:</w:t>
          </w:r>
        </w:sdtContent>
      </w:sdt>
      <w:r>
        <w:t xml:space="preserve"> What we viewed, as the impact of the pandemic started to hit, was a drop in demand. I have already alluded to our particular issue, which was a drop in import and export car volumes. There was a drop in demand across the freight sector.</w:t>
      </w:r>
    </w:p>
    <w:p w:rsidR="006908C8" w:rsidP="002825A1">
      <w:pPr>
        <w:pStyle w:val="Answer"/>
      </w:pPr>
      <w:r>
        <w:t>Operators responded to that by making the sort</w:t>
      </w:r>
      <w:r w:rsidR="002825A1">
        <w:t>s</w:t>
      </w:r>
      <w:r>
        <w:t xml:space="preserve"> of adjustments I highlighted earlier, such as laying up vessels and adjusting their sailing schedules. The sector typically operates with some excess capacity. There are different views on the amount of excess capacity, but there is excess capacity. </w:t>
      </w:r>
    </w:p>
    <w:p w:rsidR="00CC575B" w:rsidP="002825A1">
      <w:pPr>
        <w:pStyle w:val="Answer"/>
      </w:pPr>
      <w:r>
        <w:t>The Government</w:t>
      </w:r>
      <w:r w:rsidR="003855F7">
        <w:t>’</w:t>
      </w:r>
      <w:r>
        <w:t>s scheme</w:t>
      </w:r>
      <w:r w:rsidR="002825A1">
        <w:t>—</w:t>
      </w:r>
      <w:r>
        <w:t>the freight capacity subsidy</w:t>
      </w:r>
      <w:r w:rsidR="002825A1">
        <w:t>—</w:t>
      </w:r>
      <w:r>
        <w:t>was built around securing the UK’s necessary freight capacity needs. That involved subsidising operators with public money</w:t>
      </w:r>
      <w:r w:rsidR="00A0437E">
        <w:t>,</w:t>
      </w:r>
      <w:r>
        <w:t xml:space="preserve"> on the basis that there was a threat to freight capacity across the market.</w:t>
      </w:r>
    </w:p>
    <w:p w:rsidR="006908C8" w:rsidP="002825A1">
      <w:pPr>
        <w:pStyle w:val="Answer"/>
      </w:pPr>
      <w:r>
        <w:t>O</w:t>
      </w:r>
      <w:r>
        <w:t xml:space="preserve">ur contention </w:t>
      </w:r>
      <w:r>
        <w:t xml:space="preserve">is that </w:t>
      </w:r>
      <w:r>
        <w:t>there was not an issue with freight capacity. In fact, Mr Simmonds earlier referred to the fact that many operators continued sailing. There was still capacity</w:t>
      </w:r>
      <w:r w:rsidR="00CC575B">
        <w:t>,</w:t>
      </w:r>
      <w:r>
        <w:t xml:space="preserve"> and capacity volume</w:t>
      </w:r>
      <w:r w:rsidR="00CC575B">
        <w:t>s are</w:t>
      </w:r>
      <w:r>
        <w:t xml:space="preserve"> now looking up, which is encouraging. That is not </w:t>
      </w:r>
      <w:r w:rsidR="002825A1">
        <w:t xml:space="preserve">to </w:t>
      </w:r>
      <w:r>
        <w:t>say that we are through the worst of it, but we are hopeful.</w:t>
      </w:r>
    </w:p>
    <w:p w:rsidR="006908C8" w:rsidP="002825A1">
      <w:pPr>
        <w:pStyle w:val="Answer"/>
      </w:pPr>
      <w:r>
        <w:t xml:space="preserve">Our issue is that in an environment where there is no initial threat to capacity, and </w:t>
      </w:r>
      <w:r w:rsidR="00AD0FB5">
        <w:t>i</w:t>
      </w:r>
      <w:r>
        <w:t xml:space="preserve">t is not borne out because capacity is still available, should the Government intervene in a market where there is no need to do that? That is not to say—let me be very clear with you on this, if I may—that there is not a case in some sections of the market for looking at </w:t>
      </w:r>
      <w:r w:rsidR="00A313E8">
        <w:t xml:space="preserve">particular </w:t>
      </w:r>
      <w:r>
        <w:t>support. In the passenger sector</w:t>
      </w:r>
      <w:r w:rsidR="00A313E8">
        <w:t>,</w:t>
      </w:r>
      <w:r>
        <w:t xml:space="preserve"> passenger numbers are down and those operators have been particularly affected. Those are real challenges. We are unaccompanied freight operators and therefore we do not have that issue.</w:t>
      </w:r>
    </w:p>
    <w:p w:rsidR="006908C8" w:rsidP="002825A1">
      <w:pPr>
        <w:pStyle w:val="Answer"/>
      </w:pPr>
      <w:r>
        <w:t xml:space="preserve">It is important not to confuse and conflate the challenges of one sector with a problem of freight capacity, and therefore the Government </w:t>
      </w:r>
      <w:r>
        <w:t xml:space="preserve">intervening in that way. The impact of intervening when it is not necessary is that it will distort the market. </w:t>
      </w:r>
    </w:p>
    <w:p w:rsidR="006908C8" w:rsidP="002825A1">
      <w:pPr>
        <w:pStyle w:val="Question"/>
        <w:numPr>
          <w:ilvl w:val="0"/>
          <w:numId w:val="9"/>
        </w:numPr>
      </w:pPr>
      <w:sdt>
        <w:sdtPr>
          <w:alias w:val="Member"/>
          <w:tag w:val="&lt;Member mnisId='3973' dodsId='64630'&gt;"/>
          <w:id w:val="694808779"/>
          <w:placeholder>
            <w:docPart w:val="6880DACD743840A894090FAAAD996E1A"/>
          </w:placeholder>
          <w:richText/>
        </w:sdtPr>
        <w:sdtContent>
          <w:r w:rsidRPr="00D9196F">
            <w:rPr>
              <w:b/>
            </w:rPr>
            <w:t>Grahame Morris:</w:t>
          </w:r>
        </w:sdtContent>
      </w:sdt>
      <w:r>
        <w:t xml:space="preserve"> I understand. I appreciate you</w:t>
      </w:r>
      <w:r w:rsidR="00D9196F">
        <w:t>r</w:t>
      </w:r>
      <w:r>
        <w:t xml:space="preserve"> clarifying that</w:t>
      </w:r>
      <w:r w:rsidR="00D9196F">
        <w:t>,</w:t>
      </w:r>
      <w:r>
        <w:t xml:space="preserve"> because CLdN ha</w:t>
      </w:r>
      <w:r w:rsidR="00D9196F">
        <w:t>s</w:t>
      </w:r>
      <w:r>
        <w:t xml:space="preserve"> applied for</w:t>
      </w:r>
      <w:r w:rsidR="00D9196F">
        <w:t xml:space="preserve"> </w:t>
      </w:r>
      <w:r>
        <w:t>judicial review. It is important for the Committee to understand the basis of that court case.</w:t>
      </w:r>
      <w:r w:rsidR="00D9196F">
        <w:t xml:space="preserve"> </w:t>
      </w:r>
      <w:r>
        <w:t>Your contention is essentially that</w:t>
      </w:r>
      <w:r w:rsidR="00F07C54">
        <w:t>,</w:t>
      </w:r>
      <w:r>
        <w:t xml:space="preserve"> without the critical freight grant</w:t>
      </w:r>
      <w:r w:rsidR="00D9196F">
        <w:t>,</w:t>
      </w:r>
      <w:r>
        <w:t xml:space="preserve"> the market would still have been able to maintain the supply of essential goods and sustain that. I understand</w:t>
      </w:r>
      <w:r w:rsidR="00D9196F">
        <w:t>;</w:t>
      </w:r>
      <w:r>
        <w:t xml:space="preserve"> you have made that point very well.</w:t>
      </w:r>
    </w:p>
    <w:p w:rsidR="006908C8" w:rsidP="002825A1">
      <w:pPr>
        <w:pStyle w:val="QuestionCont"/>
      </w:pPr>
      <w:r>
        <w:t>Mr Simmonds and Mr Ballantyne,</w:t>
      </w:r>
      <w:r w:rsidR="00D9196F">
        <w:t xml:space="preserve"> do you share the</w:t>
      </w:r>
      <w:r>
        <w:t xml:space="preserve"> view that the critical freight grant was an unnecessary Government intervention and that the market would have maintained the supply of essential goods to the UK?</w:t>
      </w:r>
    </w:p>
    <w:p w:rsidR="00E74701" w:rsidP="002825A1">
      <w:pPr>
        <w:pStyle w:val="Answer"/>
      </w:pPr>
      <w:sdt>
        <w:sdtPr>
          <w:alias w:val="Witness"/>
          <w:id w:val="1137604207"/>
          <w:placeholder>
            <w:docPart w:val="6880DACD743840A894090FAAAD996E1A"/>
          </w:placeholder>
          <w:richText/>
        </w:sdtPr>
        <w:sdtContent>
          <w:r w:rsidRPr="00F467ED" w:rsidR="006908C8">
            <w:rPr>
              <w:b/>
              <w:i/>
            </w:rPr>
            <w:t>Gavin Simmonds:</w:t>
          </w:r>
        </w:sdtContent>
      </w:sdt>
      <w:r w:rsidR="006908C8">
        <w:t xml:space="preserve"> </w:t>
      </w:r>
      <w:r>
        <w:t>I</w:t>
      </w:r>
      <w:r w:rsidR="006908C8">
        <w:t>t is important to say that the UK Chamber of Shipping represents all shipping sectors</w:t>
      </w:r>
      <w:r>
        <w:t>, and</w:t>
      </w:r>
      <w:r w:rsidR="006908C8">
        <w:t xml:space="preserve"> CLdN is a valued member of the Chamber of Shipping. We also have P&amp;O, Stena, DFDS, Brittany Ferries and the important domestic operators in our membership.</w:t>
      </w:r>
    </w:p>
    <w:p w:rsidR="006908C8" w:rsidP="002825A1">
      <w:pPr>
        <w:pStyle w:val="Answer"/>
      </w:pPr>
      <w:r>
        <w:t>This is not a new debate for us. It is one that needs very careful handling.</w:t>
      </w:r>
      <w:r w:rsidR="00E74701">
        <w:t xml:space="preserve"> </w:t>
      </w:r>
      <w:r>
        <w:t>I am not involved, and I am not familiar with the judicial review. I listened intently to what Mr Dove-Seymour said. In a way</w:t>
      </w:r>
      <w:r w:rsidR="00CC3645">
        <w:t>,</w:t>
      </w:r>
      <w:r>
        <w:t xml:space="preserve"> it makes entire sense, but I think the view of the Chamber was that we are fortunate in the UK to have a very varied and wide range of efficient, quality ferry services that serve our islands</w:t>
      </w:r>
      <w:r w:rsidR="00166582">
        <w:t xml:space="preserve"> and</w:t>
      </w:r>
      <w:r>
        <w:t xml:space="preserve"> our main ports and provide vital links to our main trading partners. When it comes to roll-on roll-off and regular traffic, most of those trades are to EU countries and our nearest neighbours. It is a very short route and highly efficient. </w:t>
      </w:r>
    </w:p>
    <w:p w:rsidR="006908C8" w:rsidP="002825A1">
      <w:pPr>
        <w:pStyle w:val="Answer"/>
      </w:pPr>
      <w:r>
        <w:t>We have grown up with a business model in the private sector. Ports may be a hybrid of trust ports or they may be entirely in the private sector—</w:t>
      </w:r>
    </w:p>
    <w:p w:rsidR="006908C8" w:rsidP="002825A1">
      <w:pPr>
        <w:pStyle w:val="Question"/>
        <w:numPr>
          <w:ilvl w:val="0"/>
          <w:numId w:val="9"/>
        </w:numPr>
      </w:pPr>
      <w:sdt>
        <w:sdtPr>
          <w:alias w:val="Member"/>
          <w:tag w:val="&lt;Member mnisId='3973' dodsId='64630'&gt;"/>
          <w:id w:val="-530880154"/>
          <w:placeholder>
            <w:docPart w:val="6880DACD743840A894090FAAAD996E1A"/>
          </w:placeholder>
          <w:richText/>
        </w:sdtPr>
        <w:sdtContent>
          <w:r w:rsidRPr="001D3C6B">
            <w:rPr>
              <w:b/>
            </w:rPr>
            <w:t>Grahame Morris:</w:t>
          </w:r>
        </w:sdtContent>
      </w:sdt>
      <w:r>
        <w:t xml:space="preserve"> I fully understand that, but the nub of my question both to you and </w:t>
      </w:r>
      <w:r w:rsidR="002825A1">
        <w:t xml:space="preserve">to </w:t>
      </w:r>
      <w:r>
        <w:t xml:space="preserve">Mr Ballantyne—because there are other areas I want to explore and time is short—is </w:t>
      </w:r>
      <w:r w:rsidR="00246BF9">
        <w:t>whether</w:t>
      </w:r>
      <w:r>
        <w:t xml:space="preserve"> you think that the critical freight grant was essential to maintain the routes that you mentioned earlier</w:t>
      </w:r>
      <w:r w:rsidR="00246BF9">
        <w:t>.</w:t>
      </w:r>
    </w:p>
    <w:p w:rsidR="006908C8" w:rsidP="002825A1">
      <w:pPr>
        <w:pStyle w:val="Answer"/>
      </w:pPr>
      <w:sdt>
        <w:sdtPr>
          <w:alias w:val="Witness"/>
          <w:id w:val="-2104942848"/>
          <w:placeholder>
            <w:docPart w:val="6880DACD743840A894090FAAAD996E1A"/>
          </w:placeholder>
          <w:richText/>
        </w:sdtPr>
        <w:sdtContent>
          <w:r w:rsidRPr="00F47734">
            <w:rPr>
              <w:b/>
              <w:i/>
            </w:rPr>
            <w:t>Gavin Simmonds:</w:t>
          </w:r>
        </w:sdtContent>
      </w:sdt>
      <w:r>
        <w:t xml:space="preserve"> The short answer is yes. It was essential at the beginning of </w:t>
      </w:r>
      <w:r w:rsidR="002825A1">
        <w:t>covid</w:t>
      </w:r>
      <w:r>
        <w:t xml:space="preserve">-19. As I said earlier, we were immediately aware of large redundancies </w:t>
      </w:r>
      <w:r w:rsidR="009109B8">
        <w:t>i</w:t>
      </w:r>
      <w:r>
        <w:t>n major ferry companies when they stopped carrying passengers and withdrew their passenger services on board. Those vessels then continued to run at a substantial and critical loss, maintaining essential freight services.</w:t>
      </w:r>
    </w:p>
    <w:p w:rsidR="006908C8" w:rsidP="002825A1">
      <w:pPr>
        <w:pStyle w:val="Question"/>
        <w:numPr>
          <w:ilvl w:val="0"/>
          <w:numId w:val="9"/>
        </w:numPr>
      </w:pPr>
      <w:sdt>
        <w:sdtPr>
          <w:alias w:val="Member"/>
          <w:tag w:val="&lt;Member mnisId='3973' dodsId='64630'&gt;"/>
          <w:id w:val="65157194"/>
          <w:placeholder>
            <w:docPart w:val="6880DACD743840A894090FAAAD996E1A"/>
          </w:placeholder>
          <w:richText/>
        </w:sdtPr>
        <w:sdtContent>
          <w:r w:rsidRPr="009D03FF">
            <w:rPr>
              <w:b/>
            </w:rPr>
            <w:t>Grahame Morris:</w:t>
          </w:r>
        </w:sdtContent>
      </w:sdt>
      <w:r>
        <w:t xml:space="preserve"> I understand that. I want to come on to redundancies in a moment. Mr Ballantyne</w:t>
      </w:r>
      <w:r w:rsidR="008046D2">
        <w:t>, do you agree</w:t>
      </w:r>
      <w:r>
        <w:t xml:space="preserve"> with </w:t>
      </w:r>
      <w:r w:rsidR="008046D2">
        <w:t>that</w:t>
      </w:r>
      <w:r>
        <w:t xml:space="preserve"> view or Mr Dove-Seymour’s view in relation to the grant?</w:t>
      </w:r>
    </w:p>
    <w:p w:rsidR="006908C8" w:rsidP="002825A1">
      <w:pPr>
        <w:pStyle w:val="Answer"/>
      </w:pPr>
      <w:sdt>
        <w:sdtPr>
          <w:alias w:val="Witness"/>
          <w:id w:val="-113289440"/>
          <w:placeholder>
            <w:docPart w:val="6880DACD743840A894090FAAAD996E1A"/>
          </w:placeholder>
          <w:richText/>
        </w:sdtPr>
        <w:sdtContent>
          <w:r w:rsidRPr="00080604">
            <w:rPr>
              <w:b/>
              <w:i/>
            </w:rPr>
            <w:t>Richard Ballantyne:</w:t>
          </w:r>
        </w:sdtContent>
      </w:sdt>
      <w:r>
        <w:t xml:space="preserve"> Benjamin will find it slightly amusing that</w:t>
      </w:r>
      <w:r w:rsidR="00B84A2A">
        <w:t>,</w:t>
      </w:r>
      <w:r>
        <w:t xml:space="preserve"> as well as being a member of the Chamber of Shipping</w:t>
      </w:r>
      <w:r w:rsidR="00EF4240">
        <w:t>,</w:t>
      </w:r>
      <w:r>
        <w:t xml:space="preserve"> he is also a member of the British Ports Association</w:t>
      </w:r>
      <w:r w:rsidR="002825A1">
        <w:t>,</w:t>
      </w:r>
      <w:r>
        <w:t xml:space="preserve"> because Purfleet, Killingholme and indeed Sutton Bridge are active members of the BPA.</w:t>
      </w:r>
    </w:p>
    <w:p w:rsidR="006908C8" w:rsidP="002825A1">
      <w:pPr>
        <w:pStyle w:val="Answer"/>
      </w:pPr>
      <w:r>
        <w:t>N</w:t>
      </w:r>
      <w:r>
        <w:t>ot to sidestep your question</w:t>
      </w:r>
      <w:r w:rsidR="00725D2F">
        <w:t>,</w:t>
      </w:r>
      <w:r>
        <w:t xml:space="preserve"> Mr Morris, the support was critical to the routes that received it. It was very welcome to those routes. Where we </w:t>
      </w:r>
      <w:r>
        <w:t>saw</w:t>
      </w:r>
      <w:r>
        <w:t xml:space="preserve"> issues was where the ports I mentioned</w:t>
      </w:r>
      <w:r w:rsidR="00406F9D">
        <w:t>,</w:t>
      </w:r>
      <w:r>
        <w:t xml:space="preserve"> with services that were closed down</w:t>
      </w:r>
      <w:r w:rsidR="00406F9D">
        <w:t>,</w:t>
      </w:r>
      <w:r>
        <w:t xml:space="preserve"> did not receive anything, and shipping services that are outside the </w:t>
      </w:r>
      <w:r w:rsidR="00406F9D">
        <w:t>ro-r</w:t>
      </w:r>
      <w:r>
        <w:t>o sector did not receive anything either. I think you have to be careful with state aid issues.</w:t>
      </w:r>
    </w:p>
    <w:p w:rsidR="006908C8" w:rsidP="002825A1">
      <w:pPr>
        <w:pStyle w:val="Answer"/>
      </w:pPr>
      <w:r>
        <w:t>We have seen it with Brexit and elsewhere. We are a market-led industry</w:t>
      </w:r>
      <w:r w:rsidR="00E21920">
        <w:t>,</w:t>
      </w:r>
      <w:r>
        <w:t xml:space="preserve"> and we generally push back from support, unless it is for things like fisheries policy where fisheries legislation has impacted the ability of the sector to realise its potential. Broadly speaking, the maritime sector is market led</w:t>
      </w:r>
      <w:r w:rsidR="00E21920">
        <w:t xml:space="preserve">, </w:t>
      </w:r>
      <w:r>
        <w:t xml:space="preserve">so yes, it was welcome there. I underline the point that Government did not see </w:t>
      </w:r>
      <w:r w:rsidR="003A33EA">
        <w:t>it</w:t>
      </w:r>
      <w:r>
        <w:t xml:space="preserve"> as sustaining actual operators. </w:t>
      </w:r>
      <w:r w:rsidR="003A33EA">
        <w:t>It</w:t>
      </w:r>
      <w:r>
        <w:t xml:space="preserve"> was about Government ensuring that critical routes were open so that the country was supplied. </w:t>
      </w:r>
    </w:p>
    <w:p w:rsidR="006908C8" w:rsidP="002825A1">
      <w:pPr>
        <w:pStyle w:val="Question"/>
        <w:numPr>
          <w:ilvl w:val="0"/>
          <w:numId w:val="9"/>
        </w:numPr>
      </w:pPr>
      <w:sdt>
        <w:sdtPr>
          <w:alias w:val="Member"/>
          <w:tag w:val="&lt;Member mnisId='3973' dodsId='64630'&gt;"/>
          <w:id w:val="-1184429175"/>
          <w:placeholder>
            <w:docPart w:val="6880DACD743840A894090FAAAD996E1A"/>
          </w:placeholder>
          <w:richText/>
        </w:sdtPr>
        <w:sdtContent>
          <w:r w:rsidRPr="00C24567">
            <w:rPr>
              <w:b/>
            </w:rPr>
            <w:t>Grahame Morris:</w:t>
          </w:r>
        </w:sdtContent>
      </w:sdt>
      <w:r>
        <w:t xml:space="preserve"> I understand that</w:t>
      </w:r>
      <w:r w:rsidR="003A33EA">
        <w:t>. Thanks.</w:t>
      </w:r>
      <w:r>
        <w:t xml:space="preserve"> I would like to move back to the issue that Mr Simmonds raised in relation to restructuring and redundancies. Personally, I am disappointed that P&amp;O Ferries </w:t>
      </w:r>
      <w:r w:rsidR="00EE12B5">
        <w:t>is</w:t>
      </w:r>
      <w:r>
        <w:t xml:space="preserve"> not here giving evidence</w:t>
      </w:r>
      <w:r w:rsidR="003A33EA">
        <w:t>, but t</w:t>
      </w:r>
      <w:r>
        <w:t>hat is something we will hopefully be able to address.</w:t>
      </w:r>
    </w:p>
    <w:p w:rsidR="006908C8" w:rsidP="002825A1">
      <w:pPr>
        <w:pStyle w:val="QuestionCont"/>
      </w:pPr>
      <w:r>
        <w:t>Mr Simmonds, bearing in mind</w:t>
      </w:r>
      <w:r w:rsidR="006815A0">
        <w:t xml:space="preserve"> that</w:t>
      </w:r>
      <w:r>
        <w:t xml:space="preserve"> it is Seafarers Awareness week, </w:t>
      </w:r>
      <w:r w:rsidR="006815A0">
        <w:t xml:space="preserve">and </w:t>
      </w:r>
      <w:r>
        <w:t>P&amp;O Ferries is one of your members</w:t>
      </w:r>
      <w:r w:rsidR="006815A0">
        <w:t>, i</w:t>
      </w:r>
      <w:r>
        <w:t>n your view, are their actions justified in terms of the scale of redundancies announced by the company, particularly given the level of public funding</w:t>
      </w:r>
      <w:r w:rsidR="00746041">
        <w:t>?</w:t>
      </w:r>
      <w:r>
        <w:t xml:space="preserve"> We have been speaking about the freight grant, but it is also in relation to </w:t>
      </w:r>
      <w:r w:rsidR="00746041">
        <w:t>the</w:t>
      </w:r>
      <w:r>
        <w:t xml:space="preserve"> </w:t>
      </w:r>
      <w:r w:rsidR="002825A1">
        <w:t xml:space="preserve">covid </w:t>
      </w:r>
      <w:r>
        <w:t xml:space="preserve">jobs retention grant. </w:t>
      </w:r>
      <w:r w:rsidR="009902EF">
        <w:t>I</w:t>
      </w:r>
      <w:r>
        <w:t>n view of the amount of public money they received</w:t>
      </w:r>
      <w:r w:rsidR="009902EF">
        <w:t>, do you think those redundancies are justified</w:t>
      </w:r>
      <w:r>
        <w:t>?</w:t>
      </w:r>
    </w:p>
    <w:p w:rsidR="00C76C22" w:rsidP="002825A1">
      <w:pPr>
        <w:pStyle w:val="Answer"/>
      </w:pPr>
      <w:sdt>
        <w:sdtPr>
          <w:alias w:val="Witness"/>
          <w:id w:val="-1962793243"/>
          <w:placeholder>
            <w:docPart w:val="6880DACD743840A894090FAAAD996E1A"/>
          </w:placeholder>
          <w:richText/>
        </w:sdtPr>
        <w:sdtContent>
          <w:r w:rsidRPr="00FA09DA" w:rsidR="006908C8">
            <w:rPr>
              <w:b/>
              <w:i/>
            </w:rPr>
            <w:t>Gavin Simmonds:</w:t>
          </w:r>
        </w:sdtContent>
      </w:sdt>
      <w:r w:rsidR="006908C8">
        <w:t xml:space="preserve"> I think that is a very good question and a genuine one. I know that P&amp;O Ferries, as a member, is going through very delicate negotiations and restructuring. Th</w:t>
      </w:r>
      <w:r>
        <w:t>at</w:t>
      </w:r>
      <w:r w:rsidR="006908C8">
        <w:t xml:space="preserve"> was initiated at the time the grants were made. I understand that there were elements of the grant that were conditional on a viable business model for the future being identified.</w:t>
      </w:r>
    </w:p>
    <w:p w:rsidR="006908C8" w:rsidP="002825A1">
      <w:pPr>
        <w:pStyle w:val="Answer"/>
      </w:pPr>
      <w:r>
        <w:t>As Mr Dove-Seymour said, there is an element of over</w:t>
      </w:r>
      <w:r w:rsidR="0028043C">
        <w:t>-</w:t>
      </w:r>
      <w:r>
        <w:t>capacity in the market. That over</w:t>
      </w:r>
      <w:r w:rsidR="0028043C">
        <w:t>-</w:t>
      </w:r>
      <w:r>
        <w:t>capacity is presumably in passenger volumes as well as freight volumes. Where it comes down to seafarers’ jobs</w:t>
      </w:r>
      <w:r w:rsidR="0028043C">
        <w:t>,</w:t>
      </w:r>
      <w:r>
        <w:t xml:space="preserve"> it is obviously tragic on an individual level, and very disappointing to the Chamber of Shipping</w:t>
      </w:r>
      <w:r w:rsidR="002825A1">
        <w:t>,</w:t>
      </w:r>
      <w:r>
        <w:t xml:space="preserve"> where we give the highest priority</w:t>
      </w:r>
      <w:r w:rsidR="005E1BB9">
        <w:t xml:space="preserve"> to seafarers’ jobs,</w:t>
      </w:r>
      <w:r>
        <w:t xml:space="preserve"> and we have all sorts of schemes for the promotion of seafarers’ jobs. The loss of seafarers’ jobs is very sad indeed</w:t>
      </w:r>
      <w:r w:rsidR="00DF64AE">
        <w:t>,</w:t>
      </w:r>
      <w:r>
        <w:t xml:space="preserve"> and we do everything we can to avoid </w:t>
      </w:r>
      <w:r w:rsidR="00DF64AE">
        <w:t>it</w:t>
      </w:r>
      <w:r>
        <w:t xml:space="preserve">. </w:t>
      </w:r>
    </w:p>
    <w:p w:rsidR="006908C8" w:rsidP="002825A1">
      <w:pPr>
        <w:pStyle w:val="Answer"/>
      </w:pPr>
      <w:r>
        <w:t xml:space="preserve">Hopefully, there may be some displacement and those seafarers will find other jobs. As </w:t>
      </w:r>
      <w:r w:rsidR="00DF64AE">
        <w:t>with</w:t>
      </w:r>
      <w:r>
        <w:t xml:space="preserve"> any occupation, it </w:t>
      </w:r>
      <w:r w:rsidR="00DF64AE">
        <w:t xml:space="preserve">has </w:t>
      </w:r>
      <w:r>
        <w:t>to be flexible. There has to be mobility in the seafarers workforce. I hope that those seafarers will find employment else</w:t>
      </w:r>
      <w:r w:rsidR="002825A1">
        <w:t>where</w:t>
      </w:r>
      <w:r>
        <w:t xml:space="preserve"> in the maritime sector very rapidly.</w:t>
      </w:r>
    </w:p>
    <w:p w:rsidR="006908C8" w:rsidP="002825A1">
      <w:pPr>
        <w:pStyle w:val="Question"/>
        <w:numPr>
          <w:ilvl w:val="0"/>
          <w:numId w:val="9"/>
        </w:numPr>
      </w:pPr>
      <w:sdt>
        <w:sdtPr>
          <w:alias w:val="Member"/>
          <w:tag w:val="&lt;Member mnisId='3973' dodsId='64630'&gt;"/>
          <w:id w:val="-734084595"/>
          <w:placeholder>
            <w:docPart w:val="6880DACD743840A894090FAAAD996E1A"/>
          </w:placeholder>
          <w:richText/>
        </w:sdtPr>
        <w:sdtContent>
          <w:r w:rsidRPr="007805E0">
            <w:rPr>
              <w:b/>
            </w:rPr>
            <w:t>Grahame Morris:</w:t>
          </w:r>
        </w:sdtContent>
      </w:sdt>
      <w:r>
        <w:t xml:space="preserve"> Mr Dove-Seymour, I want to amplify that. Freight workers have generally been acknowledged as key workers keeping </w:t>
      </w:r>
      <w:r>
        <w:t xml:space="preserve">essential goods moving and delivering vital supplies during the </w:t>
      </w:r>
      <w:r w:rsidR="002825A1">
        <w:t xml:space="preserve">covid </w:t>
      </w:r>
      <w:r>
        <w:t>pandemic. Is</w:t>
      </w:r>
      <w:r w:rsidR="00DF64AE">
        <w:t>n’t</w:t>
      </w:r>
      <w:r>
        <w:t xml:space="preserve"> it reasonable that they should feel assured that, doing such vital work, their jobs would be protected? </w:t>
      </w:r>
    </w:p>
    <w:p w:rsidR="006908C8" w:rsidP="002825A1">
      <w:pPr>
        <w:pStyle w:val="Answer"/>
      </w:pPr>
      <w:sdt>
        <w:sdtPr>
          <w:alias w:val="Witness"/>
          <w:id w:val="845135576"/>
          <w:placeholder>
            <w:docPart w:val="6880DACD743840A894090FAAAD996E1A"/>
          </w:placeholder>
          <w:richText/>
        </w:sdtPr>
        <w:sdtContent>
          <w:r w:rsidRPr="007C759C">
            <w:rPr>
              <w:b/>
              <w:i/>
            </w:rPr>
            <w:t>Benjamin Dove-Seymour:</w:t>
          </w:r>
        </w:sdtContent>
      </w:sdt>
      <w:r>
        <w:t xml:space="preserve"> They have been identified as key workers. I do not mean th</w:t>
      </w:r>
      <w:r w:rsidR="005D3B1B">
        <w:t>at</w:t>
      </w:r>
      <w:r>
        <w:t xml:space="preserve"> flippantly</w:t>
      </w:r>
      <w:r w:rsidR="006815AD">
        <w:t>;</w:t>
      </w:r>
      <w:r>
        <w:t xml:space="preserve"> they are key workers for our business. Without our seafarers or crewmen and without our port operatives shore</w:t>
      </w:r>
      <w:r w:rsidR="004E73F8">
        <w:t>-</w:t>
      </w:r>
      <w:r>
        <w:t>side</w:t>
      </w:r>
      <w:r w:rsidR="004E73F8">
        <w:t>,</w:t>
      </w:r>
      <w:r>
        <w:t xml:space="preserve"> we could not do the fundamental job of our business, which is to move freight. We are highly dependent on those people, and they have been extremely dedicated throughout the crisis both on ship and port</w:t>
      </w:r>
      <w:r w:rsidR="004E73F8">
        <w:t>-</w:t>
      </w:r>
      <w:r>
        <w:t>side.</w:t>
      </w:r>
    </w:p>
    <w:p w:rsidR="006908C8" w:rsidP="002825A1">
      <w:pPr>
        <w:pStyle w:val="Answer"/>
      </w:pPr>
      <w:r>
        <w:t>We have also been extremely fortunate with the measures the Government took through the furlough scheme to access support to ensure that we could avoid redundancies. As I mentioned earlier, we had a large drop in car volumes. A large part of our business, both at Purfleet and at Killingholme, is pre-delivery inspection of vehicles on behalf of manufacturers</w:t>
      </w:r>
      <w:r w:rsidR="00C41E92">
        <w:t>,</w:t>
      </w:r>
      <w:r>
        <w:t xml:space="preserve"> and moving vehicles around. Obviously that work was not required at the time, so we were able to take advantage of the furlough scheme for our UK-registered port businesses. That was vital.</w:t>
      </w:r>
    </w:p>
    <w:p w:rsidR="006908C8" w:rsidP="002825A1">
      <w:pPr>
        <w:pStyle w:val="Answer"/>
      </w:pPr>
      <w:r>
        <w:t>T</w:t>
      </w:r>
      <w:r>
        <w:t>he freight capacity subsidy scheme was not about securing jobs</w:t>
      </w:r>
      <w:r>
        <w:t>,</w:t>
      </w:r>
      <w:r>
        <w:t xml:space="preserve"> but we have been extremely fortunate that those measures </w:t>
      </w:r>
      <w:r>
        <w:t>were</w:t>
      </w:r>
      <w:r>
        <w:t xml:space="preserve"> there. I am happy to talk about the measures we have taken to support our crews, but that may be something you want to come on to later. </w:t>
      </w:r>
    </w:p>
    <w:p w:rsidR="006908C8" w:rsidP="002825A1">
      <w:pPr>
        <w:pStyle w:val="Question"/>
        <w:numPr>
          <w:ilvl w:val="0"/>
          <w:numId w:val="9"/>
        </w:numPr>
      </w:pPr>
      <w:sdt>
        <w:sdtPr>
          <w:alias w:val="Member"/>
          <w:tag w:val="&lt;Member mnisId='3973' dodsId='64630'&gt;"/>
          <w:id w:val="249324614"/>
          <w:placeholder>
            <w:docPart w:val="6880DACD743840A894090FAAAD996E1A"/>
          </w:placeholder>
          <w:richText/>
        </w:sdtPr>
        <w:sdtContent>
          <w:r w:rsidRPr="00FE63E3">
            <w:rPr>
              <w:b/>
            </w:rPr>
            <w:t>Grahame Morris:</w:t>
          </w:r>
        </w:sdtContent>
      </w:sdt>
      <w:r>
        <w:t xml:space="preserve"> It is indeed</w:t>
      </w:r>
      <w:r w:rsidR="00470006">
        <w:t>;</w:t>
      </w:r>
      <w:r>
        <w:t xml:space="preserve"> I have a small bite of the cherry. Does that not reinforce the arguments that Mr Simmonds was making a little earlier? Government support for the industry is absolutely vital, given the scale of redundancies we have already seen in the whole of Dover and elsewhere, which seems to be in contrast to the position adopted by your company in pursuing legal action. </w:t>
      </w:r>
    </w:p>
    <w:p w:rsidR="002A0173" w:rsidP="002825A1">
      <w:pPr>
        <w:pStyle w:val="Answer"/>
      </w:pPr>
      <w:sdt>
        <w:sdtPr>
          <w:alias w:val="Witness"/>
          <w:id w:val="-565100304"/>
          <w:placeholder>
            <w:docPart w:val="6880DACD743840A894090FAAAD996E1A"/>
          </w:placeholder>
          <w:richText/>
        </w:sdtPr>
        <w:sdtContent>
          <w:r w:rsidRPr="004E0751" w:rsidR="006908C8">
            <w:rPr>
              <w:b/>
              <w:i/>
            </w:rPr>
            <w:t>Benjamin Dove-Seymour:</w:t>
          </w:r>
        </w:sdtContent>
      </w:sdt>
      <w:r w:rsidR="006908C8">
        <w:t xml:space="preserve"> Our contention </w:t>
      </w:r>
      <w:r w:rsidR="00891112">
        <w:t xml:space="preserve">in </w:t>
      </w:r>
      <w:r w:rsidR="006908C8">
        <w:t>our legal action</w:t>
      </w:r>
      <w:r w:rsidR="00602862">
        <w:t xml:space="preserve">, and our contention </w:t>
      </w:r>
      <w:r w:rsidR="006908C8">
        <w:t>about the freight capacity subsidy</w:t>
      </w:r>
      <w:r w:rsidR="00602862">
        <w:t xml:space="preserve">, </w:t>
      </w:r>
      <w:r w:rsidR="006908C8">
        <w:t xml:space="preserve">is </w:t>
      </w:r>
      <w:r w:rsidR="00891112">
        <w:t xml:space="preserve">about </w:t>
      </w:r>
      <w:r w:rsidR="006908C8">
        <w:t>whether it was necessary use of public money to support freight routes</w:t>
      </w:r>
      <w:r w:rsidR="007C65D7">
        <w:t>,</w:t>
      </w:r>
      <w:r w:rsidR="006908C8">
        <w:t xml:space="preserve"> and therefore an interference in a very well-functioning and well-developed market. That is not to say that in individual cases certain operators may </w:t>
      </w:r>
      <w:r w:rsidR="00C80B3B">
        <w:t xml:space="preserve">not </w:t>
      </w:r>
      <w:r w:rsidR="006908C8">
        <w:t>have had specific challenges that did not relate to freight capacity at all</w:t>
      </w:r>
      <w:r w:rsidR="00FF61B8">
        <w:t>,</w:t>
      </w:r>
      <w:r w:rsidR="006908C8">
        <w:t xml:space="preserve"> but to the reduction in volumes in a large part of their business in the passenger sector.</w:t>
      </w:r>
    </w:p>
    <w:p w:rsidR="006908C8" w:rsidP="002825A1">
      <w:pPr>
        <w:pStyle w:val="Answer"/>
      </w:pPr>
      <w:r>
        <w:t>It is an extremely serious situation</w:t>
      </w:r>
      <w:r w:rsidR="002A0173">
        <w:t>,</w:t>
      </w:r>
      <w:r>
        <w:t xml:space="preserve"> where people’s jobs are at risk, but I think there were other things </w:t>
      </w:r>
      <w:r w:rsidR="002825A1">
        <w:t xml:space="preserve">that </w:t>
      </w:r>
      <w:r>
        <w:t xml:space="preserve">the Government could have done to support operators where that was the case. That might have been by guarantees for loans or loan financing, </w:t>
      </w:r>
      <w:r w:rsidR="00016E07">
        <w:t>but</w:t>
      </w:r>
      <w:r>
        <w:t xml:space="preserve"> not dress</w:t>
      </w:r>
      <w:r w:rsidR="00174D3D">
        <w:t>ing</w:t>
      </w:r>
      <w:r>
        <w:t xml:space="preserve"> it up as support for the freight sector </w:t>
      </w:r>
      <w:r w:rsidR="00174D3D">
        <w:t>under</w:t>
      </w:r>
      <w:r>
        <w:t xml:space="preserve"> freight capacity when the issue was actually jobs.</w:t>
      </w:r>
      <w:r w:rsidR="00016E07">
        <w:t xml:space="preserve"> </w:t>
      </w:r>
      <w:r>
        <w:t xml:space="preserve">The Government </w:t>
      </w:r>
      <w:r w:rsidR="00016E07">
        <w:t>themselves</w:t>
      </w:r>
      <w:r>
        <w:t xml:space="preserve"> said that the freight capacity</w:t>
      </w:r>
      <w:r w:rsidR="00174D3D">
        <w:t xml:space="preserve"> scheme</w:t>
      </w:r>
      <w:r>
        <w:t xml:space="preserve"> was not about supporting jobs.</w:t>
      </w:r>
    </w:p>
    <w:p w:rsidR="006908C8" w:rsidP="002825A1">
      <w:pPr>
        <w:pStyle w:val="Question"/>
        <w:numPr>
          <w:ilvl w:val="0"/>
          <w:numId w:val="0"/>
        </w:numPr>
        <w:ind w:left="794"/>
      </w:pPr>
      <w:sdt>
        <w:sdtPr>
          <w:alias w:val="Member"/>
          <w:tag w:val="&lt;Member mnisId='3973' dodsId='64630'&gt;"/>
          <w:id w:val="-319893427"/>
          <w:placeholder>
            <w:docPart w:val="6880DACD743840A894090FAAAD996E1A"/>
          </w:placeholder>
          <w:richText/>
        </w:sdtPr>
        <w:sdtContent>
          <w:r w:rsidRPr="00750CDE">
            <w:rPr>
              <w:b/>
            </w:rPr>
            <w:t>Grahame Morris:</w:t>
          </w:r>
        </w:sdtContent>
      </w:sdt>
      <w:r>
        <w:t xml:space="preserve"> Thank you for clarifying that.</w:t>
      </w:r>
    </w:p>
    <w:p w:rsidR="006908C8" w:rsidP="002825A1">
      <w:pPr>
        <w:pStyle w:val="Answer"/>
      </w:pPr>
      <w:sdt>
        <w:sdtPr>
          <w:alias w:val="Witness"/>
          <w:id w:val="-2001648272"/>
          <w:placeholder>
            <w:docPart w:val="6880DACD743840A894090FAAAD996E1A"/>
          </w:placeholder>
          <w:richText/>
        </w:sdtPr>
        <w:sdtContent>
          <w:r w:rsidRPr="00D74483">
            <w:rPr>
              <w:b/>
              <w:i/>
            </w:rPr>
            <w:t>Richard Ballantyne:</w:t>
          </w:r>
        </w:sdtContent>
      </w:sdt>
      <w:r>
        <w:t xml:space="preserve"> May I come back very briefly, although </w:t>
      </w:r>
      <w:r w:rsidR="003806F0">
        <w:t>the</w:t>
      </w:r>
      <w:r>
        <w:t xml:space="preserve"> question was directed at the shipping sector</w:t>
      </w:r>
      <w:r w:rsidR="003806F0">
        <w:t>?</w:t>
      </w:r>
      <w:r>
        <w:t xml:space="preserve"> One point I would make about quarantine is that a lot of the job losses</w:t>
      </w:r>
      <w:r w:rsidR="00174D3D">
        <w:t xml:space="preserve"> in the shipping sector</w:t>
      </w:r>
      <w:r w:rsidR="002825A1">
        <w:t xml:space="preserve">—though </w:t>
      </w:r>
      <w:r>
        <w:t>not all of them</w:t>
      </w:r>
      <w:r w:rsidR="002825A1">
        <w:t>—</w:t>
      </w:r>
      <w:r>
        <w:t>have been in relation to passenger services, whether that is land</w:t>
      </w:r>
      <w:r w:rsidR="00174D3D">
        <w:t>-</w:t>
      </w:r>
      <w:r>
        <w:t>side or on ferries. To draw your attention back to the issue of quarantine</w:t>
      </w:r>
      <w:r w:rsidR="001870CA">
        <w:t>, t</w:t>
      </w:r>
      <w:r>
        <w:t>hat certainly did not help. I am not saying that it caused job losses, but it did not help to sustain those numbers.</w:t>
      </w:r>
    </w:p>
    <w:p w:rsidR="006908C8" w:rsidP="002825A1">
      <w:pPr>
        <w:pStyle w:val="Answer"/>
      </w:pPr>
      <w:r>
        <w:t>More broadly, as Benjamin mentioned, general support packages such as furloughing</w:t>
      </w:r>
      <w:r w:rsidR="00174D3D">
        <w:t>,</w:t>
      </w:r>
      <w:r>
        <w:t xml:space="preserve"> have been very well received by the sector. Indeed, the Department for Transport </w:t>
      </w:r>
      <w:r w:rsidR="006355F1">
        <w:t>was</w:t>
      </w:r>
      <w:r>
        <w:t xml:space="preserve"> able to broaden </w:t>
      </w:r>
      <w:r w:rsidR="00BE19EA">
        <w:t xml:space="preserve">that </w:t>
      </w:r>
      <w:r>
        <w:t xml:space="preserve">out with </w:t>
      </w:r>
      <w:r w:rsidR="00534749">
        <w:t>its</w:t>
      </w:r>
      <w:r>
        <w:t xml:space="preserve"> Treasury colleagues to make sure that port and shipping operators and key workers were eligible. We welcome that. We encourage</w:t>
      </w:r>
      <w:r w:rsidR="005976F5">
        <w:t>d</w:t>
      </w:r>
      <w:r>
        <w:t xml:space="preserve">, as you would imagine, the Treasury and the Chancellor to push an extension of furloughing, but we understand the economic situation they are in. </w:t>
      </w:r>
    </w:p>
    <w:p w:rsidR="006908C8" w:rsidP="002825A1">
      <w:pPr>
        <w:pStyle w:val="Question"/>
        <w:numPr>
          <w:ilvl w:val="0"/>
          <w:numId w:val="0"/>
        </w:numPr>
        <w:ind w:left="794"/>
      </w:pPr>
      <w:sdt>
        <w:sdtPr>
          <w:alias w:val="Member"/>
          <w:tag w:val="&lt;Member mnisId='3973' dodsId='64630'&gt;"/>
          <w:id w:val="353004826"/>
          <w:placeholder>
            <w:docPart w:val="6880DACD743840A894090FAAAD996E1A"/>
          </w:placeholder>
          <w:richText/>
        </w:sdtPr>
        <w:sdtContent>
          <w:r w:rsidRPr="006D590E">
            <w:rPr>
              <w:b/>
            </w:rPr>
            <w:t>Grahame Morris:</w:t>
          </w:r>
        </w:sdtContent>
      </w:sdt>
      <w:r>
        <w:t xml:space="preserve"> I am grateful for that. You can understand the concern of the Committee whe</w:t>
      </w:r>
      <w:r w:rsidR="00C65308">
        <w:t>n</w:t>
      </w:r>
      <w:r>
        <w:t xml:space="preserve"> companies are taking advantage of both the freight grant and the job retention scheme</w:t>
      </w:r>
      <w:r w:rsidR="00E23633">
        <w:t>,</w:t>
      </w:r>
      <w:r>
        <w:t xml:space="preserve"> and then announcing large-scale redundancies. That was one of the reasons for the line of questioning. Thank you very much. </w:t>
      </w:r>
    </w:p>
    <w:p w:rsidR="006908C8" w:rsidP="002825A1">
      <w:pPr>
        <w:pStyle w:val="Question"/>
        <w:numPr>
          <w:ilvl w:val="0"/>
          <w:numId w:val="9"/>
        </w:numPr>
      </w:pPr>
      <w:sdt>
        <w:sdtPr>
          <w:alias w:val="Member"/>
          <w:tag w:val="&lt;Member mnisId='4442' dodsId='72290'&gt;"/>
          <w:id w:val="-768465851"/>
          <w:placeholder>
            <w:docPart w:val="6880DACD743840A894090FAAAD996E1A"/>
          </w:placeholder>
          <w:richText/>
        </w:sdtPr>
        <w:sdtContent>
          <w:r w:rsidRPr="0020341F">
            <w:rPr>
              <w:b/>
            </w:rPr>
            <w:t>Chair:</w:t>
          </w:r>
        </w:sdtContent>
      </w:sdt>
      <w:r>
        <w:t xml:space="preserve"> Grahame is absolutely right. We had hoped as a Committee that P&amp;O would be here to put </w:t>
      </w:r>
      <w:r w:rsidR="0029252E">
        <w:t>its</w:t>
      </w:r>
      <w:r>
        <w:t xml:space="preserve"> side of the story, but </w:t>
      </w:r>
      <w:r w:rsidR="0029252E">
        <w:t xml:space="preserve">it </w:t>
      </w:r>
      <w:r w:rsidR="00F821D4">
        <w:t>w</w:t>
      </w:r>
      <w:r w:rsidR="0029252E">
        <w:t>as</w:t>
      </w:r>
      <w:r>
        <w:t xml:space="preserve"> unable to attend at this date. We very much expect </w:t>
      </w:r>
      <w:r w:rsidR="0029252E">
        <w:t>it</w:t>
      </w:r>
      <w:r>
        <w:t xml:space="preserve"> to come before us for the second session, which we will have in September.</w:t>
      </w:r>
    </w:p>
    <w:p w:rsidR="006908C8" w:rsidP="002825A1">
      <w:pPr>
        <w:pStyle w:val="QuestionCont"/>
      </w:pPr>
      <w:r>
        <w:t>I want to touch on one point that Mr Morris raised. It pertains to the legal action that, Ben, your employer CLdN has commenced with the Government.</w:t>
      </w:r>
      <w:r w:rsidR="001B65A7">
        <w:t xml:space="preserve"> </w:t>
      </w:r>
      <w:r>
        <w:t>Th</w:t>
      </w:r>
      <w:r w:rsidR="001B65A7">
        <w:t>ere</w:t>
      </w:r>
      <w:r>
        <w:t xml:space="preserve"> was a £35 million critical freight grant </w:t>
      </w:r>
      <w:r w:rsidR="00122075">
        <w:t>that</w:t>
      </w:r>
      <w:r>
        <w:t xml:space="preserve"> the Government put in place in order to ensure that medical and other essential supplies could still be brought in. Your organisation could have applied for that but did not. It is a drop in the ocean in the sheer funding that Government </w:t>
      </w:r>
      <w:r w:rsidR="0092598F">
        <w:t>are</w:t>
      </w:r>
      <w:r>
        <w:t xml:space="preserve"> spending to keep things going. It strikes me as a little mean</w:t>
      </w:r>
      <w:r w:rsidR="001B65A7">
        <w:t>-</w:t>
      </w:r>
      <w:r>
        <w:t>spirited of your organisation to take legal action</w:t>
      </w:r>
      <w:r w:rsidR="00AE4FC1">
        <w:t>, although y</w:t>
      </w:r>
      <w:r>
        <w:t xml:space="preserve">ou probably cannot comment on that. </w:t>
      </w:r>
    </w:p>
    <w:p w:rsidR="006908C8" w:rsidP="002825A1">
      <w:pPr>
        <w:pStyle w:val="QuestionCont"/>
      </w:pPr>
      <w:r>
        <w:t xml:space="preserve">Touching on quarantine, it is the case that those who were bringing judicial review on quarantine are no longer </w:t>
      </w:r>
      <w:r w:rsidR="00AE4FC1">
        <w:t xml:space="preserve">doing so </w:t>
      </w:r>
      <w:r>
        <w:t>because quarantine has been changed. The critical freight grant will not be extended beyond £35 million. Are you minded to drop the legal action in the same manner?</w:t>
      </w:r>
    </w:p>
    <w:p w:rsidR="006908C8" w:rsidP="002825A1">
      <w:pPr>
        <w:pStyle w:val="Answer"/>
      </w:pPr>
      <w:sdt>
        <w:sdtPr>
          <w:alias w:val="Witness"/>
          <w:id w:val="430328273"/>
          <w:placeholder>
            <w:docPart w:val="6880DACD743840A894090FAAAD996E1A"/>
          </w:placeholder>
          <w:richText/>
        </w:sdtPr>
        <w:sdtContent>
          <w:r w:rsidRPr="00A91AE8">
            <w:rPr>
              <w:b/>
              <w:i/>
            </w:rPr>
            <w:t>Benjamin Dove-Seymour:</w:t>
          </w:r>
        </w:sdtContent>
      </w:sdt>
      <w:r>
        <w:t xml:space="preserve"> I will answer in a slightly roundabout way. I have addressed already our concerns about the impact of Government intervention, particularly where </w:t>
      </w:r>
      <w:r w:rsidR="00204ADD">
        <w:t>i</w:t>
      </w:r>
      <w:r>
        <w:t>t is not necessary. Richard highlighted that as well.</w:t>
      </w:r>
    </w:p>
    <w:p w:rsidR="006908C8" w:rsidP="002825A1">
      <w:pPr>
        <w:pStyle w:val="Answer"/>
      </w:pPr>
      <w:r>
        <w:t>This is a very highly developed and well-functioning market. It is a complex market. Our view is that the DFT took action on the basis of the sort</w:t>
      </w:r>
      <w:r w:rsidR="002825A1">
        <w:t>s</w:t>
      </w:r>
      <w:r>
        <w:t xml:space="preserve"> of issues that Mr Simmonds identified around difficulties in the sector, but actually </w:t>
      </w:r>
      <w:r w:rsidR="00FF762E">
        <w:t>it</w:t>
      </w:r>
      <w:r>
        <w:t xml:space="preserve"> did not look at the whole sector. We do not take legal action for the sake of it</w:t>
      </w:r>
      <w:r w:rsidR="00FF762E">
        <w:t>, and I</w:t>
      </w:r>
      <w:r>
        <w:t xml:space="preserve"> emphasise that we are not looking to extract financial </w:t>
      </w:r>
      <w:r>
        <w:t>concessions from the Government.</w:t>
      </w:r>
      <w:r w:rsidR="00FF762E">
        <w:t xml:space="preserve"> </w:t>
      </w:r>
      <w:r>
        <w:t xml:space="preserve">We think it is very important for the DFT, where it looks to support </w:t>
      </w:r>
      <w:r w:rsidR="00FF762E">
        <w:t>a</w:t>
      </w:r>
      <w:r>
        <w:t xml:space="preserve"> sector, to do </w:t>
      </w:r>
      <w:r w:rsidR="001F3FDB">
        <w:t>i</w:t>
      </w:r>
      <w:r>
        <w:t xml:space="preserve">t in a way that ensures a level playing field and that it fully understands what it is doing. Richard alluded to the fact that a large portion—about 20% of the short sea market, which is the </w:t>
      </w:r>
      <w:r w:rsidR="004876D9">
        <w:t>lo-lo</w:t>
      </w:r>
      <w:r>
        <w:t xml:space="preserve"> market—was excluded from th</w:t>
      </w:r>
      <w:r w:rsidR="001F3FDB">
        <w:t>e</w:t>
      </w:r>
      <w:r>
        <w:t xml:space="preserve"> scheme.</w:t>
      </w:r>
    </w:p>
    <w:p w:rsidR="006908C8" w:rsidP="002825A1">
      <w:pPr>
        <w:pStyle w:val="Answer"/>
      </w:pPr>
      <w:r>
        <w:t>As to the impacts of th</w:t>
      </w:r>
      <w:r w:rsidR="00132D03">
        <w:t>e</w:t>
      </w:r>
      <w:r>
        <w:t xml:space="preserve"> two-month duration</w:t>
      </w:r>
      <w:r w:rsidR="00132D03">
        <w:t>,</w:t>
      </w:r>
      <w:r>
        <w:t xml:space="preserve"> we will see</w:t>
      </w:r>
      <w:r w:rsidR="002825A1">
        <w:t xml:space="preserve">. But </w:t>
      </w:r>
      <w:r>
        <w:t>we certainly want to be sure in future that</w:t>
      </w:r>
      <w:r w:rsidR="00122075">
        <w:t>,</w:t>
      </w:r>
      <w:r>
        <w:t xml:space="preserve"> if the Government look to support the short sea freight sector, </w:t>
      </w:r>
      <w:r w:rsidR="00132D03">
        <w:t>they do</w:t>
      </w:r>
      <w:r>
        <w:t xml:space="preserve"> so on the basis of ful</w:t>
      </w:r>
      <w:r w:rsidR="0005780C">
        <w:t>ly</w:t>
      </w:r>
      <w:r>
        <w:t xml:space="preserve"> understanding the market and with full understanding of the data available. There may be something to be said about liaison between the market and the Department. That can be improved. </w:t>
      </w:r>
      <w:r w:rsidR="00340845">
        <w:t>They</w:t>
      </w:r>
      <w:r>
        <w:t xml:space="preserve"> must be sure that </w:t>
      </w:r>
      <w:r w:rsidR="00340845">
        <w:t>they do</w:t>
      </w:r>
      <w:r>
        <w:t xml:space="preserve"> not act in a precautionary way.</w:t>
      </w:r>
    </w:p>
    <w:p w:rsidR="006908C8" w:rsidP="002825A1">
      <w:pPr>
        <w:pStyle w:val="Answer"/>
      </w:pPr>
      <w:r>
        <w:t xml:space="preserve">As to whether we cease our legal action, we will obviously look at the announcements the Department makes about the end of the scheme, whether it will cease and whether it will seek to resurrect it. We will not pursue legal action for the sake of it. I can assure the Committee of that. </w:t>
      </w:r>
    </w:p>
    <w:p w:rsidR="006908C8" w:rsidP="002825A1">
      <w:pPr>
        <w:pStyle w:val="Question"/>
        <w:numPr>
          <w:ilvl w:val="0"/>
          <w:numId w:val="9"/>
        </w:numPr>
      </w:pPr>
      <w:sdt>
        <w:sdtPr>
          <w:alias w:val="Member"/>
          <w:tag w:val="&lt;Member mnisId='4442' dodsId='72290'&gt;"/>
          <w:id w:val="362257956"/>
          <w:placeholder>
            <w:docPart w:val="6880DACD743840A894090FAAAD996E1A"/>
          </w:placeholder>
          <w:richText/>
        </w:sdtPr>
        <w:sdtContent>
          <w:r w:rsidRPr="00825666">
            <w:rPr>
              <w:b/>
            </w:rPr>
            <w:t>Chair:</w:t>
          </w:r>
        </w:sdtContent>
      </w:sdt>
      <w:r>
        <w:t xml:space="preserve"> That is reassuring to hear. The panel here and the previous panel have thanked the officials in the Department for Transport, and I dare say this just adds more time to their busy diaries and also more costs to your company and the taxpayer. I was going to ask </w:t>
      </w:r>
      <w:r w:rsidR="002825A1">
        <w:t xml:space="preserve">briefly </w:t>
      </w:r>
      <w:r>
        <w:t>what you were seeking to obtain from the legal action, given that the Government have said that they are not going to continue th</w:t>
      </w:r>
      <w:r w:rsidR="00505FC6">
        <w:t>e scheme</w:t>
      </w:r>
      <w:r>
        <w:t xml:space="preserve">. Are you just seeking </w:t>
      </w:r>
      <w:r w:rsidR="000527C5">
        <w:t xml:space="preserve">that </w:t>
      </w:r>
      <w:r>
        <w:t xml:space="preserve">the money </w:t>
      </w:r>
      <w:r w:rsidR="000527C5">
        <w:t>is</w:t>
      </w:r>
      <w:r>
        <w:t xml:space="preserve"> clawed back from your fellow companies that have taken the grant?</w:t>
      </w:r>
    </w:p>
    <w:p w:rsidR="00AC5B8C" w:rsidP="002825A1">
      <w:pPr>
        <w:pStyle w:val="Answer"/>
      </w:pPr>
      <w:sdt>
        <w:sdtPr>
          <w:alias w:val="Witness"/>
          <w:id w:val="1258022176"/>
          <w:placeholder>
            <w:docPart w:val="6880DACD743840A894090FAAAD996E1A"/>
          </w:placeholder>
          <w:richText/>
        </w:sdtPr>
        <w:sdtContent>
          <w:r w:rsidRPr="008A2FAA" w:rsidR="006908C8">
            <w:rPr>
              <w:b/>
              <w:i/>
            </w:rPr>
            <w:t>Benjamin Dove-Seymour:</w:t>
          </w:r>
        </w:sdtContent>
      </w:sdt>
      <w:r w:rsidR="006908C8">
        <w:t xml:space="preserve"> The primary aim of the case was that we thought it was wrong</w:t>
      </w:r>
      <w:r>
        <w:t>,</w:t>
      </w:r>
      <w:r w:rsidR="006908C8">
        <w:t xml:space="preserve"> and that it should be stopped</w:t>
      </w:r>
      <w:r>
        <w:t>, and that if</w:t>
      </w:r>
      <w:r w:rsidR="006908C8">
        <w:t xml:space="preserve"> it is stopped it should not be resurrected or extended. If that is achieved, we will look at that, of course.</w:t>
      </w:r>
    </w:p>
    <w:p w:rsidR="006908C8" w:rsidP="002825A1">
      <w:pPr>
        <w:pStyle w:val="Answer"/>
      </w:pPr>
      <w:r>
        <w:t>O</w:t>
      </w:r>
      <w:r>
        <w:t>ver recent weeks</w:t>
      </w:r>
      <w:r w:rsidR="002825A1">
        <w:t xml:space="preserve"> </w:t>
      </w:r>
      <w:r>
        <w:t xml:space="preserve">we have had very effective and direct engagement with officials in the Department. We fully accept the issues that the sector has been facing and the work that the Department </w:t>
      </w:r>
      <w:r w:rsidR="00AE2833">
        <w:t>is</w:t>
      </w:r>
      <w:r>
        <w:t xml:space="preserve"> doing. We are very hopeful and look forward to that engagement increasing. To no extent do we take legal action in a flippant way. </w:t>
      </w:r>
    </w:p>
    <w:p w:rsidR="006908C8" w:rsidP="002825A1">
      <w:pPr>
        <w:pStyle w:val="Question"/>
        <w:numPr>
          <w:ilvl w:val="0"/>
          <w:numId w:val="0"/>
        </w:numPr>
        <w:ind w:left="794"/>
      </w:pPr>
      <w:sdt>
        <w:sdtPr>
          <w:alias w:val="Member"/>
          <w:tag w:val="&lt;Member mnisId='4442' dodsId='72290'&gt;"/>
          <w:id w:val="-57636689"/>
          <w:placeholder>
            <w:docPart w:val="6880DACD743840A894090FAAAD996E1A"/>
          </w:placeholder>
          <w:richText/>
        </w:sdtPr>
        <w:sdtContent>
          <w:r w:rsidRPr="00BE31D9">
            <w:rPr>
              <w:b/>
            </w:rPr>
            <w:t>Chair:</w:t>
          </w:r>
        </w:sdtContent>
      </w:sdt>
      <w:r>
        <w:t xml:space="preserve"> Thank you. I appreciate that you have been quite open in that regard, notwithstanding the action. We appreciate what you have just said. Let</w:t>
      </w:r>
      <w:r w:rsidR="003E798E">
        <w:t>’</w:t>
      </w:r>
      <w:r>
        <w:t xml:space="preserve">s move on. We will now touch on the impact of </w:t>
      </w:r>
      <w:r w:rsidR="002825A1">
        <w:t>covid</w:t>
      </w:r>
      <w:r>
        <w:t>-19 on Brexit preparedness for the maritime industry.</w:t>
      </w:r>
    </w:p>
    <w:p w:rsidR="00BD2C2A" w:rsidP="002825A1">
      <w:pPr>
        <w:pStyle w:val="Question"/>
        <w:numPr>
          <w:ilvl w:val="0"/>
          <w:numId w:val="9"/>
        </w:numPr>
      </w:pPr>
      <w:sdt>
        <w:sdtPr>
          <w:alias w:val="Member"/>
          <w:tag w:val="&lt;Member mnisId='4028' dodsId='35387'&gt;"/>
          <w:id w:val="411209636"/>
          <w:placeholder>
            <w:docPart w:val="6880DACD743840A894090FAAAD996E1A"/>
          </w:placeholder>
          <w:richText/>
        </w:sdtPr>
        <w:sdtContent>
          <w:r w:rsidRPr="00AB62D5" w:rsidR="006908C8">
            <w:rPr>
              <w:b/>
            </w:rPr>
            <w:t>Karl McCartney:</w:t>
          </w:r>
        </w:sdtContent>
      </w:sdt>
      <w:r w:rsidR="006908C8">
        <w:t xml:space="preserve"> </w:t>
      </w:r>
      <w:r w:rsidR="0028664A">
        <w:t xml:space="preserve">Good morning, panellists. My question was the same in the previous session, if you were listening to that. </w:t>
      </w:r>
      <w:r w:rsidR="0003127C">
        <w:t>You have had some conversations with the Department and the Government. Has that helped in your sector’s preparations for Brexit, which is coming down the line later this year</w:t>
      </w:r>
      <w:r w:rsidR="00071463">
        <w:t>,</w:t>
      </w:r>
      <w:r>
        <w:t xml:space="preserve"> and with some of the things that have happened in the past few months?</w:t>
      </w:r>
    </w:p>
    <w:p w:rsidR="009B3C26" w:rsidP="002825A1">
      <w:pPr>
        <w:pStyle w:val="Answer"/>
      </w:pPr>
      <w:sdt>
        <w:sdtPr>
          <w:alias w:val="Witness"/>
          <w:id w:val="443816698"/>
          <w:placeholder>
            <w:docPart w:val="DefaultPlaceholder_-1854013440"/>
          </w:placeholder>
          <w:richText/>
        </w:sdtPr>
        <w:sdtContent>
          <w:r w:rsidRPr="00BD2C2A" w:rsidR="00BD2C2A">
            <w:rPr>
              <w:b/>
              <w:i/>
            </w:rPr>
            <w:t>Richard Burnett:</w:t>
          </w:r>
        </w:sdtContent>
      </w:sdt>
      <w:r w:rsidR="00BD2C2A">
        <w:t xml:space="preserve"> Thank you for that que</w:t>
      </w:r>
      <w:r w:rsidR="00873E79">
        <w:t>stion</w:t>
      </w:r>
      <w:r w:rsidR="002825A1">
        <w:t xml:space="preserve">; it </w:t>
      </w:r>
      <w:r w:rsidR="00873E79">
        <w:t>is one we were expecting</w:t>
      </w:r>
      <w:r w:rsidR="00DC7549">
        <w:t>. A</w:t>
      </w:r>
      <w:r w:rsidR="00873E79">
        <w:t xml:space="preserve">s you </w:t>
      </w:r>
      <w:r>
        <w:t>can imagine, until coronavirus</w:t>
      </w:r>
      <w:r w:rsidR="000C357C">
        <w:t>,</w:t>
      </w:r>
      <w:r>
        <w:t xml:space="preserve"> Brexit was one of the big unknowns for our sector, particularly the roll-on roll-off sector where the imposition of new customs and border controls could impact </w:t>
      </w:r>
      <w:r w:rsidR="00615B52">
        <w:t xml:space="preserve">on </w:t>
      </w:r>
      <w:r>
        <w:t xml:space="preserve">freight flows at accompanied and unaccompanied ports, and </w:t>
      </w:r>
      <w:r w:rsidR="00652693">
        <w:t xml:space="preserve">on </w:t>
      </w:r>
      <w:r>
        <w:t>a range of port operations</w:t>
      </w:r>
      <w:r w:rsidR="00652693">
        <w:t>,</w:t>
      </w:r>
      <w:r>
        <w:t xml:space="preserve"> as well as impacts on the economy</w:t>
      </w:r>
      <w:r w:rsidR="003B152C">
        <w:t xml:space="preserve"> and so on</w:t>
      </w:r>
      <w:r>
        <w:t>.</w:t>
      </w:r>
    </w:p>
    <w:p w:rsidR="002825A1" w:rsidP="002825A1">
      <w:pPr>
        <w:pStyle w:val="Answer"/>
      </w:pPr>
      <w:r>
        <w:t>It is fair to say that we have been able to stay in contact with the Government officials leading this</w:t>
      </w:r>
      <w:r w:rsidR="00652693">
        <w:t>,</w:t>
      </w:r>
      <w:r>
        <w:t xml:space="preserve"> but there was a bit of </w:t>
      </w:r>
      <w:r w:rsidR="00720428">
        <w:t xml:space="preserve">a </w:t>
      </w:r>
      <w:r>
        <w:t>lull in activity. At certain ports</w:t>
      </w:r>
      <w:r w:rsidR="00652693">
        <w:t>,</w:t>
      </w:r>
      <w:r>
        <w:t xml:space="preserve"> the people who would deal with resilience issues and preparations for Brexit were the same people who were looking at coronavirus controls. Elsewhere</w:t>
      </w:r>
      <w:r w:rsidR="00652693">
        <w:t>,</w:t>
      </w:r>
      <w:r>
        <w:t xml:space="preserve"> we have seen that other people have found time. They were encouraging some further activity from the border protocol and delivery group, which is now </w:t>
      </w:r>
      <w:r w:rsidR="00FC5DA2">
        <w:t xml:space="preserve">at </w:t>
      </w:r>
      <w:r>
        <w:t xml:space="preserve">the Cabinet Office. </w:t>
      </w:r>
    </w:p>
    <w:p w:rsidR="009B3C26" w:rsidP="002825A1">
      <w:pPr>
        <w:pStyle w:val="Answer"/>
      </w:pPr>
      <w:r>
        <w:t>We have seen</w:t>
      </w:r>
      <w:r w:rsidR="00FC5DA2">
        <w:t xml:space="preserve"> </w:t>
      </w:r>
      <w:r>
        <w:t>in the last four or five weeks or so an unprecedented increase in activity and Brexit discussions. Gavin and I, with other colleagues in the sector</w:t>
      </w:r>
      <w:r w:rsidR="00BE3A86">
        <w:t>,</w:t>
      </w:r>
      <w:r>
        <w:t xml:space="preserve"> including some of the </w:t>
      </w:r>
      <w:r w:rsidR="002825A1">
        <w:t xml:space="preserve">earlier </w:t>
      </w:r>
      <w:r>
        <w:t xml:space="preserve">witnesses, are on almost daily calls with </w:t>
      </w:r>
      <w:r w:rsidR="00BE3A86">
        <w:t xml:space="preserve">the </w:t>
      </w:r>
      <w:r>
        <w:t xml:space="preserve">HMRC </w:t>
      </w:r>
      <w:r w:rsidR="009F0D64">
        <w:t>border</w:t>
      </w:r>
      <w:r>
        <w:t xml:space="preserve"> delivery group and others, looking at what the measures will be</w:t>
      </w:r>
      <w:r w:rsidR="00ED1FA1">
        <w:t>,</w:t>
      </w:r>
      <w:r>
        <w:t xml:space="preserve"> from Northern Irish controls to transition extensions.</w:t>
      </w:r>
    </w:p>
    <w:p w:rsidR="009B3C26" w:rsidP="002825A1">
      <w:pPr>
        <w:pStyle w:val="Answer"/>
      </w:pPr>
      <w:r>
        <w:t xml:space="preserve">Echoing Elizabeth’s </w:t>
      </w:r>
      <w:r w:rsidR="002825A1">
        <w:t xml:space="preserve">earlier </w:t>
      </w:r>
      <w:r>
        <w:t>point, we welcome</w:t>
      </w:r>
      <w:r w:rsidR="00ED1FA1">
        <w:t>d</w:t>
      </w:r>
      <w:r>
        <w:t xml:space="preserve"> the slight extension for GB to EU arrangements, which are now largely delayed until July next year. We still have concerns about exports, as she mentioned. Something she did not mention was Northern Ireland, where we do not have the same timescales</w:t>
      </w:r>
      <w:r w:rsidR="00E3192F">
        <w:t>; w</w:t>
      </w:r>
      <w:r>
        <w:t xml:space="preserve">e have much shorter timescales. </w:t>
      </w:r>
      <w:r w:rsidR="00AD4B3F">
        <w:t>With th</w:t>
      </w:r>
      <w:r>
        <w:t xml:space="preserve">e construction of new border infrastructure, new routes and </w:t>
      </w:r>
      <w:r w:rsidR="00AD4B3F">
        <w:t xml:space="preserve">new </w:t>
      </w:r>
      <w:r>
        <w:t>IT systems</w:t>
      </w:r>
      <w:r w:rsidR="00AD4B3F">
        <w:t>,</w:t>
      </w:r>
      <w:r>
        <w:t xml:space="preserve"> we are really up against it. It is something that industry is trying to work towards</w:t>
      </w:r>
      <w:r w:rsidR="00BD1FCA">
        <w:t>, and the</w:t>
      </w:r>
      <w:r>
        <w:t xml:space="preserve"> officials are doing their best, but again it is being left</w:t>
      </w:r>
      <w:r w:rsidR="00BD1FCA">
        <w:t xml:space="preserve"> until</w:t>
      </w:r>
      <w:r>
        <w:t xml:space="preserve"> the eleventh hour. Th</w:t>
      </w:r>
      <w:r w:rsidR="00BD1FCA">
        <w:t>at</w:t>
      </w:r>
      <w:r>
        <w:t xml:space="preserve"> is unhelpful.</w:t>
      </w:r>
    </w:p>
    <w:p w:rsidR="009B3C26" w:rsidP="002825A1">
      <w:pPr>
        <w:pStyle w:val="Answer"/>
      </w:pPr>
      <w:r>
        <w:t xml:space="preserve">Broadly speaking, I welcome some of the </w:t>
      </w:r>
      <w:r w:rsidR="002825A1">
        <w:t xml:space="preserve">recent </w:t>
      </w:r>
      <w:r>
        <w:t xml:space="preserve">announcements on the new </w:t>
      </w:r>
      <w:r w:rsidR="002825A1">
        <w:t>goods vehicle movement service</w:t>
      </w:r>
      <w:r>
        <w:t xml:space="preserve">. </w:t>
      </w:r>
      <w:r w:rsidR="00D94279">
        <w:t>It</w:t>
      </w:r>
      <w:r>
        <w:t xml:space="preserve"> is an IT system </w:t>
      </w:r>
      <w:r w:rsidR="00D94279">
        <w:t>that</w:t>
      </w:r>
      <w:r>
        <w:t xml:space="preserve"> will help roll-on roll-off operators, unaccompanied and accompanied services, deal with certain new arrangements and some of the other infrastructure commitments either inland or at ports</w:t>
      </w:r>
      <w:r w:rsidR="000253B6">
        <w:t xml:space="preserve">. </w:t>
      </w:r>
      <w:r>
        <w:t xml:space="preserve">Government </w:t>
      </w:r>
      <w:r w:rsidR="000253B6">
        <w:t>are</w:t>
      </w:r>
      <w:r>
        <w:t xml:space="preserve"> now largely going to cover the costs of</w:t>
      </w:r>
      <w:r w:rsidR="000253B6">
        <w:t xml:space="preserve"> those</w:t>
      </w:r>
      <w:r>
        <w:t xml:space="preserve">. </w:t>
      </w:r>
    </w:p>
    <w:p w:rsidR="009B3C26" w:rsidP="002825A1">
      <w:pPr>
        <w:pStyle w:val="Question"/>
        <w:numPr>
          <w:ilvl w:val="0"/>
          <w:numId w:val="9"/>
        </w:numPr>
      </w:pPr>
      <w:sdt>
        <w:sdtPr>
          <w:alias w:val="Member"/>
          <w:tag w:val="&lt;Member mnisId='4028' dodsId='35387'&gt;"/>
          <w:id w:val="-1223747500"/>
          <w:placeholder>
            <w:docPart w:val="C90395C0342247A483521ABBC06E9392"/>
          </w:placeholder>
          <w:richText/>
        </w:sdtPr>
        <w:sdtContent>
          <w:r w:rsidRPr="00B72784">
            <w:rPr>
              <w:b/>
            </w:rPr>
            <w:t>Karl McCartney:</w:t>
          </w:r>
        </w:sdtContent>
      </w:sdt>
      <w:r>
        <w:t xml:space="preserve"> Gavin or Ben</w:t>
      </w:r>
      <w:r w:rsidR="002B6098">
        <w:t>, do you</w:t>
      </w:r>
      <w:r>
        <w:t xml:space="preserve"> want to add anything? </w:t>
      </w:r>
    </w:p>
    <w:p w:rsidR="009B3C26" w:rsidP="002825A1">
      <w:pPr>
        <w:pStyle w:val="Answer"/>
      </w:pPr>
      <w:sdt>
        <w:sdtPr>
          <w:alias w:val="Witness"/>
          <w:id w:val="-470440832"/>
          <w:placeholder>
            <w:docPart w:val="C90395C0342247A483521ABBC06E9392"/>
          </w:placeholder>
          <w:richText/>
        </w:sdtPr>
        <w:sdtContent>
          <w:r w:rsidRPr="00BD2283">
            <w:rPr>
              <w:b/>
              <w:i/>
            </w:rPr>
            <w:t>Gavin Simmonds:</w:t>
          </w:r>
        </w:sdtContent>
      </w:sdt>
      <w:r>
        <w:t xml:space="preserve"> I agree with what Richard Ballantyne</w:t>
      </w:r>
      <w:r w:rsidR="002825A1">
        <w:t xml:space="preserve"> has</w:t>
      </w:r>
      <w:r>
        <w:t xml:space="preserve"> said. It is important to recognise that the shipping industry did not stop during </w:t>
      </w:r>
      <w:r w:rsidR="002825A1">
        <w:t>covid;</w:t>
      </w:r>
      <w:r>
        <w:t xml:space="preserve"> </w:t>
      </w:r>
      <w:r w:rsidR="002825A1">
        <w:t xml:space="preserve">we </w:t>
      </w:r>
      <w:r>
        <w:t xml:space="preserve">continued to run, albeit with reduced services around the UK. We were preparing for Brexit, and we have a good deal of practice getting ready for no deal. The </w:t>
      </w:r>
      <w:r w:rsidR="002825A1">
        <w:t xml:space="preserve">Chamber </w:t>
      </w:r>
      <w:r>
        <w:t xml:space="preserve">board met recently and </w:t>
      </w:r>
      <w:r w:rsidR="001B423A">
        <w:t xml:space="preserve">we </w:t>
      </w:r>
      <w:r>
        <w:t>were absolutely clear that we want to see the UK achieve as positive and as full an F</w:t>
      </w:r>
      <w:r w:rsidR="001B423A">
        <w:t>T</w:t>
      </w:r>
      <w:r>
        <w:t xml:space="preserve">A with the EU as possible. There are some issues around seafarers certification and other safety-related issues with EMSA that need to be fine-tuned; that is all. </w:t>
      </w:r>
    </w:p>
    <w:p w:rsidR="009B3C26" w:rsidP="002825A1">
      <w:pPr>
        <w:pStyle w:val="Answer"/>
      </w:pPr>
      <w:r>
        <w:t>Richard highlighted the major challenges</w:t>
      </w:r>
      <w:r w:rsidR="00456987">
        <w:t>, which are</w:t>
      </w:r>
      <w:r>
        <w:t xml:space="preserve"> around the establishment of new orders for UK-EU trade, particularly the urgency </w:t>
      </w:r>
      <w:r w:rsidR="00AB4DA6">
        <w:t xml:space="preserve">of </w:t>
      </w:r>
      <w:r>
        <w:t xml:space="preserve">the need for new border controls to monitor the implementation of the Northern Ireland protocol. It is stating the obvious, but the challenge is very real there. The timescales are very short. </w:t>
      </w:r>
      <w:r w:rsidR="000C002A">
        <w:t>T</w:t>
      </w:r>
      <w:r>
        <w:t>he introduction of quasi-customs controls between Scotland and Northern Ireland has not been done before. They are new procedures</w:t>
      </w:r>
      <w:r w:rsidR="000C002A">
        <w:t>,</w:t>
      </w:r>
      <w:r>
        <w:t xml:space="preserve"> with new IT and infrastructure. Most of all, we have to introduce those requirements to a very large—</w:t>
      </w:r>
    </w:p>
    <w:p w:rsidR="009B3C26" w:rsidP="002825A1">
      <w:pPr>
        <w:pStyle w:val="Question"/>
        <w:numPr>
          <w:ilvl w:val="0"/>
          <w:numId w:val="9"/>
        </w:numPr>
      </w:pPr>
      <w:sdt>
        <w:sdtPr>
          <w:alias w:val="Member"/>
          <w:tag w:val="&lt;Member mnisId='4028' dodsId='35387'&gt;"/>
          <w:id w:val="-660923952"/>
          <w:placeholder>
            <w:docPart w:val="C90395C0342247A483521ABBC06E9392"/>
          </w:placeholder>
          <w:richText/>
        </w:sdtPr>
        <w:sdtContent>
          <w:r w:rsidRPr="00067C4B">
            <w:rPr>
              <w:b/>
            </w:rPr>
            <w:t>Karl McCartney:</w:t>
          </w:r>
        </w:sdtContent>
      </w:sdt>
      <w:r>
        <w:t xml:space="preserve"> I am going to bring Ben in</w:t>
      </w:r>
      <w:r w:rsidR="00793DDC">
        <w:t xml:space="preserve">. </w:t>
      </w:r>
      <w:r>
        <w:t xml:space="preserve">I am conscious </w:t>
      </w:r>
      <w:r w:rsidR="002825A1">
        <w:t xml:space="preserve">that </w:t>
      </w:r>
      <w:r>
        <w:t xml:space="preserve">we are short of time and I have one more question to ask after this. </w:t>
      </w:r>
    </w:p>
    <w:p w:rsidR="009B3C26" w:rsidP="002825A1">
      <w:pPr>
        <w:pStyle w:val="Answer"/>
      </w:pPr>
      <w:sdt>
        <w:sdtPr>
          <w:alias w:val="Witness"/>
          <w:id w:val="-257913264"/>
          <w:placeholder>
            <w:docPart w:val="C90395C0342247A483521ABBC06E9392"/>
          </w:placeholder>
          <w:richText/>
        </w:sdtPr>
        <w:sdtContent>
          <w:r w:rsidRPr="00067C4B">
            <w:rPr>
              <w:b/>
              <w:i/>
            </w:rPr>
            <w:t>Benjamin Dove-Seymour:</w:t>
          </w:r>
        </w:sdtContent>
      </w:sdt>
      <w:r>
        <w:t xml:space="preserve"> Richard highlighted very well a number of issues for port operators. We are in the unaccompanied sector, as you know, so there are particular issues for us. There are some issues around the particular route you choose</w:t>
      </w:r>
      <w:r w:rsidR="008A79BC">
        <w:t>, whether</w:t>
      </w:r>
      <w:r>
        <w:t xml:space="preserve"> pre-lodgement or temporary storage. I appreciate that you may not want to get into that sort of detail now, but as a mixed operator </w:t>
      </w:r>
      <w:r w:rsidR="00F21301">
        <w:t>of</w:t>
      </w:r>
      <w:r>
        <w:t xml:space="preserve"> both freight units and cars we are being asked to choose one or the other, and that does not quite work.</w:t>
      </w:r>
    </w:p>
    <w:p w:rsidR="009B3C26" w:rsidP="002825A1">
      <w:pPr>
        <w:pStyle w:val="Answer"/>
      </w:pPr>
      <w:r>
        <w:t>There are issues in the unaccompanied sector around the paperwork you have to carry. All these things are carrying on and discussions are ongoing. I think there is a huge effort by Government to achieve that with good liaison. What we need is time to make sure that we put the systems and processes in place if we have to put in infrastructural facilities.</w:t>
      </w:r>
      <w:r w:rsidR="00AD34EA">
        <w:t xml:space="preserve"> </w:t>
      </w:r>
      <w:r>
        <w:t xml:space="preserve">There is extra pressure now with </w:t>
      </w:r>
      <w:r w:rsidR="002825A1">
        <w:t>covid</w:t>
      </w:r>
      <w:r>
        <w:t xml:space="preserve">, but it is very much as it was before. </w:t>
      </w:r>
    </w:p>
    <w:p w:rsidR="009B3C26" w:rsidP="002825A1">
      <w:pPr>
        <w:pStyle w:val="Question"/>
        <w:numPr>
          <w:ilvl w:val="0"/>
          <w:numId w:val="9"/>
        </w:numPr>
      </w:pPr>
      <w:sdt>
        <w:sdtPr>
          <w:alias w:val="Member"/>
          <w:tag w:val="&lt;Member mnisId='4028' dodsId='35387'&gt;"/>
          <w:id w:val="263888213"/>
          <w:placeholder>
            <w:docPart w:val="C90395C0342247A483521ABBC06E9392"/>
          </w:placeholder>
          <w:richText/>
        </w:sdtPr>
        <w:sdtContent>
          <w:r w:rsidRPr="00534EE9">
            <w:rPr>
              <w:b/>
            </w:rPr>
            <w:t>Karl McCartney:</w:t>
          </w:r>
        </w:sdtContent>
      </w:sdt>
      <w:r>
        <w:t xml:space="preserve"> Thank you. A final quickfire to all three, and in the same order. I am going to come to you very quickly, so you </w:t>
      </w:r>
      <w:r w:rsidR="00AD34EA">
        <w:t xml:space="preserve">might </w:t>
      </w:r>
      <w:r>
        <w:t xml:space="preserve">want to think about the answers. First, if you can give us a percentage, using 100% as the scale, how ready is the maritime sector for the end of the transition period? </w:t>
      </w:r>
    </w:p>
    <w:p w:rsidR="009B3C26" w:rsidP="002825A1">
      <w:pPr>
        <w:pStyle w:val="Answer"/>
      </w:pPr>
      <w:sdt>
        <w:sdtPr>
          <w:alias w:val="Witness"/>
          <w:id w:val="1863237491"/>
          <w:placeholder>
            <w:docPart w:val="C90395C0342247A483521ABBC06E9392"/>
          </w:placeholder>
          <w:richText/>
        </w:sdtPr>
        <w:sdtContent>
          <w:r w:rsidRPr="00EA36EB">
            <w:rPr>
              <w:b/>
              <w:i/>
            </w:rPr>
            <w:t>Richard Ballantyne:</w:t>
          </w:r>
        </w:sdtContent>
      </w:sdt>
      <w:r>
        <w:t xml:space="preserve"> I cannot give you a straight answer because—</w:t>
      </w:r>
    </w:p>
    <w:p w:rsidR="009B3C26" w:rsidP="002825A1">
      <w:pPr>
        <w:pStyle w:val="Question"/>
        <w:numPr>
          <w:ilvl w:val="0"/>
          <w:numId w:val="0"/>
        </w:numPr>
        <w:ind w:left="794"/>
      </w:pPr>
      <w:sdt>
        <w:sdtPr>
          <w:alias w:val="Member"/>
          <w:tag w:val="&lt;Member mnisId='4028' dodsId='35387'&gt;"/>
          <w:id w:val="-1769376267"/>
          <w:placeholder>
            <w:docPart w:val="C90395C0342247A483521ABBC06E9392"/>
          </w:placeholder>
          <w:richText/>
        </w:sdtPr>
        <w:sdtContent>
          <w:r w:rsidRPr="00EA36EB">
            <w:rPr>
              <w:b/>
            </w:rPr>
            <w:t>Karl McCartney:</w:t>
          </w:r>
        </w:sdtContent>
      </w:sdt>
      <w:r>
        <w:t xml:space="preserve"> Go on</w:t>
      </w:r>
      <w:r w:rsidR="000C357C">
        <w:t>;</w:t>
      </w:r>
      <w:r>
        <w:t xml:space="preserve"> try</w:t>
      </w:r>
      <w:r w:rsidR="00323120">
        <w:t>. B</w:t>
      </w:r>
      <w:r>
        <w:t xml:space="preserve">e quick. Just give us a figure. </w:t>
      </w:r>
    </w:p>
    <w:p w:rsidR="009B3C26" w:rsidP="002825A1">
      <w:pPr>
        <w:pStyle w:val="Answer"/>
      </w:pPr>
      <w:sdt>
        <w:sdtPr>
          <w:alias w:val="Witness"/>
          <w:id w:val="386772131"/>
          <w:placeholder>
            <w:docPart w:val="C90395C0342247A483521ABBC06E9392"/>
          </w:placeholder>
          <w:richText/>
        </w:sdtPr>
        <w:sdtContent>
          <w:r w:rsidRPr="005B7ECA">
            <w:rPr>
              <w:b/>
              <w:i/>
            </w:rPr>
            <w:t>Richard Ballantyne:</w:t>
          </w:r>
        </w:sdtContent>
      </w:sdt>
      <w:r>
        <w:t xml:space="preserve"> I would say in the roll-on roll-off sector we are about 50% there, whereas</w:t>
      </w:r>
      <w:r w:rsidR="000C357C">
        <w:t>,</w:t>
      </w:r>
      <w:r>
        <w:t xml:space="preserve"> if you go outside the roll-on roll-off sector, you have the </w:t>
      </w:r>
      <w:r w:rsidR="00323120">
        <w:t>lo</w:t>
      </w:r>
      <w:r w:rsidR="000D7A7C">
        <w:t>-lo</w:t>
      </w:r>
      <w:r>
        <w:t xml:space="preserve"> sectors and the dry bulk sector. I think they would be nearing 80%, if that is the term, because—</w:t>
      </w:r>
    </w:p>
    <w:p w:rsidR="009B3C26" w:rsidP="002825A1">
      <w:pPr>
        <w:pStyle w:val="Question"/>
        <w:numPr>
          <w:ilvl w:val="0"/>
          <w:numId w:val="0"/>
        </w:numPr>
        <w:ind w:left="794"/>
      </w:pPr>
      <w:sdt>
        <w:sdtPr>
          <w:alias w:val="Member"/>
          <w:tag w:val="&lt;Member mnisId='4028' dodsId='35387'&gt;"/>
          <w:id w:val="1466695627"/>
          <w:placeholder>
            <w:docPart w:val="C90395C0342247A483521ABBC06E9392"/>
          </w:placeholder>
          <w:richText/>
        </w:sdtPr>
        <w:sdtContent>
          <w:r w:rsidRPr="00195A9C">
            <w:rPr>
              <w:b/>
            </w:rPr>
            <w:t>Karl McCartney:</w:t>
          </w:r>
        </w:sdtContent>
      </w:sdt>
      <w:r>
        <w:t xml:space="preserve"> Thank you. Gavin?</w:t>
      </w:r>
    </w:p>
    <w:p w:rsidR="009B3C26" w:rsidP="002825A1">
      <w:pPr>
        <w:pStyle w:val="Answer"/>
      </w:pPr>
      <w:sdt>
        <w:sdtPr>
          <w:alias w:val="Witness"/>
          <w:id w:val="-1219428103"/>
          <w:placeholder>
            <w:docPart w:val="C90395C0342247A483521ABBC06E9392"/>
          </w:placeholder>
          <w:richText/>
        </w:sdtPr>
        <w:sdtContent>
          <w:r w:rsidRPr="00195A9C">
            <w:rPr>
              <w:b/>
              <w:i/>
            </w:rPr>
            <w:t>Gavin Simmonds:</w:t>
          </w:r>
        </w:sdtContent>
      </w:sdt>
      <w:r>
        <w:t xml:space="preserve"> </w:t>
      </w:r>
      <w:r w:rsidR="000D7A7C">
        <w:t xml:space="preserve">For </w:t>
      </w:r>
      <w:r w:rsidR="007708C5">
        <w:t xml:space="preserve">most sectors, </w:t>
      </w:r>
      <w:r>
        <w:t xml:space="preserve">95%. </w:t>
      </w:r>
      <w:r w:rsidR="002825A1">
        <w:t>For the ro</w:t>
      </w:r>
      <w:r w:rsidR="007708C5">
        <w:t>-r</w:t>
      </w:r>
      <w:r>
        <w:t xml:space="preserve">o sector, 80% plus. </w:t>
      </w:r>
    </w:p>
    <w:p w:rsidR="009B3C26" w:rsidP="002825A1">
      <w:pPr>
        <w:pStyle w:val="Question"/>
        <w:numPr>
          <w:ilvl w:val="0"/>
          <w:numId w:val="0"/>
        </w:numPr>
        <w:ind w:left="794"/>
      </w:pPr>
      <w:sdt>
        <w:sdtPr>
          <w:alias w:val="Member"/>
          <w:tag w:val="&lt;Member mnisId='4028' dodsId='35387'&gt;"/>
          <w:id w:val="-286133337"/>
          <w:placeholder>
            <w:docPart w:val="C90395C0342247A483521ABBC06E9392"/>
          </w:placeholder>
          <w:richText/>
        </w:sdtPr>
        <w:sdtContent>
          <w:r w:rsidRPr="00195A9C">
            <w:rPr>
              <w:b/>
            </w:rPr>
            <w:t>Karl McCartney:</w:t>
          </w:r>
        </w:sdtContent>
      </w:sdt>
      <w:r>
        <w:t xml:space="preserve"> Ben?</w:t>
      </w:r>
    </w:p>
    <w:p w:rsidR="009B3C26" w:rsidP="002825A1">
      <w:pPr>
        <w:pStyle w:val="Answer"/>
      </w:pPr>
      <w:sdt>
        <w:sdtPr>
          <w:alias w:val="Witness"/>
          <w:id w:val="-358513584"/>
          <w:placeholder>
            <w:docPart w:val="C90395C0342247A483521ABBC06E9392"/>
          </w:placeholder>
          <w:richText/>
        </w:sdtPr>
        <w:sdtContent>
          <w:r w:rsidRPr="00195A9C">
            <w:rPr>
              <w:b/>
              <w:i/>
            </w:rPr>
            <w:t>Benjamin Dove-Seymour:</w:t>
          </w:r>
        </w:sdtContent>
      </w:sdt>
      <w:r>
        <w:t xml:space="preserve"> Perhaps somewhere between 50% and 80%. There is some fine detail to work out. </w:t>
      </w:r>
    </w:p>
    <w:p w:rsidR="009B3C26" w:rsidP="002825A1">
      <w:pPr>
        <w:pStyle w:val="Question"/>
        <w:numPr>
          <w:ilvl w:val="0"/>
          <w:numId w:val="9"/>
        </w:numPr>
      </w:pPr>
      <w:sdt>
        <w:sdtPr>
          <w:alias w:val="Member"/>
          <w:tag w:val="&lt;Member mnisId='4028' dodsId='35387'&gt;"/>
          <w:id w:val="839745243"/>
          <w:placeholder>
            <w:docPart w:val="C90395C0342247A483521ABBC06E9392"/>
          </w:placeholder>
          <w:richText/>
        </w:sdtPr>
        <w:sdtContent>
          <w:r w:rsidRPr="002F5F9E">
            <w:rPr>
              <w:b/>
            </w:rPr>
            <w:t>Karl McCartney:</w:t>
          </w:r>
        </w:sdtContent>
      </w:sdt>
      <w:r>
        <w:t xml:space="preserve"> </w:t>
      </w:r>
      <w:r w:rsidR="007708C5">
        <w:t>I</w:t>
      </w:r>
      <w:r>
        <w:t>f there was one thing you could say in a short sentence, what more could the UK Government do to help the sector prepare?</w:t>
      </w:r>
    </w:p>
    <w:p w:rsidR="009B3C26" w:rsidP="002825A1">
      <w:pPr>
        <w:pStyle w:val="Answer"/>
      </w:pPr>
      <w:sdt>
        <w:sdtPr>
          <w:alias w:val="Witness"/>
          <w:id w:val="-2138634060"/>
          <w:placeholder>
            <w:docPart w:val="C90395C0342247A483521ABBC06E9392"/>
          </w:placeholder>
          <w:richText/>
        </w:sdtPr>
        <w:sdtContent>
          <w:r w:rsidRPr="002F5F9E">
            <w:rPr>
              <w:b/>
              <w:i/>
            </w:rPr>
            <w:t>Richard Ballantyne:</w:t>
          </w:r>
        </w:sdtContent>
      </w:sdt>
      <w:r>
        <w:t xml:space="preserve"> Clarity on the border operating model</w:t>
      </w:r>
      <w:r w:rsidR="005F6499">
        <w:t xml:space="preserve">, and </w:t>
      </w:r>
      <w:r>
        <w:t>what the actual procedures are going to be at borders</w:t>
      </w:r>
      <w:r w:rsidR="006F0B48">
        <w:t>;</w:t>
      </w:r>
      <w:r>
        <w:t xml:space="preserve"> </w:t>
      </w:r>
      <w:r w:rsidR="006F0B48">
        <w:t>f</w:t>
      </w:r>
      <w:r>
        <w:t xml:space="preserve">urther clarity on exactly the infrastructure investment and processes for border control posts, customs facilities, </w:t>
      </w:r>
      <w:r w:rsidR="005F6499">
        <w:t>and so on</w:t>
      </w:r>
      <w:r w:rsidR="006F0B48">
        <w:t>;</w:t>
      </w:r>
      <w:r>
        <w:t xml:space="preserve"> </w:t>
      </w:r>
      <w:r w:rsidR="006F0B48">
        <w:t>m</w:t>
      </w:r>
      <w:r>
        <w:t xml:space="preserve">ore clarity and fixed timescales there. </w:t>
      </w:r>
    </w:p>
    <w:p w:rsidR="009B3C26" w:rsidP="002825A1">
      <w:pPr>
        <w:pStyle w:val="Answer"/>
      </w:pPr>
      <w:sdt>
        <w:sdtPr>
          <w:alias w:val="Witness"/>
          <w:id w:val="-1941821905"/>
          <w:placeholder>
            <w:docPart w:val="C90395C0342247A483521ABBC06E9392"/>
          </w:placeholder>
          <w:richText/>
        </w:sdtPr>
        <w:sdtContent>
          <w:r w:rsidRPr="002F5F9E">
            <w:rPr>
              <w:b/>
              <w:i/>
            </w:rPr>
            <w:t>Gavin Simmonds:</w:t>
          </w:r>
        </w:sdtContent>
      </w:sdt>
      <w:r>
        <w:t xml:space="preserve"> Clarity around implementation of the border model. </w:t>
      </w:r>
    </w:p>
    <w:p w:rsidR="009B3C26" w:rsidP="002825A1">
      <w:pPr>
        <w:pStyle w:val="Answer"/>
      </w:pPr>
      <w:sdt>
        <w:sdtPr>
          <w:alias w:val="Witness"/>
          <w:id w:val="1008562660"/>
          <w:placeholder>
            <w:docPart w:val="C90395C0342247A483521ABBC06E9392"/>
          </w:placeholder>
          <w:richText/>
        </w:sdtPr>
        <w:sdtContent>
          <w:r w:rsidRPr="0035775C">
            <w:rPr>
              <w:b/>
              <w:i/>
            </w:rPr>
            <w:t>Benjamin Dove-Seymour:</w:t>
          </w:r>
        </w:sdtContent>
      </w:sdt>
      <w:r>
        <w:t xml:space="preserve"> Richard has put it very well</w:t>
      </w:r>
      <w:r w:rsidR="003A2ED0">
        <w:t>:</w:t>
      </w:r>
      <w:r>
        <w:t xml:space="preserve"> detail. </w:t>
      </w:r>
    </w:p>
    <w:p w:rsidR="009B3C26" w:rsidP="002825A1">
      <w:pPr>
        <w:pStyle w:val="Question"/>
        <w:numPr>
          <w:ilvl w:val="0"/>
          <w:numId w:val="0"/>
        </w:numPr>
        <w:ind w:left="794"/>
      </w:pPr>
      <w:sdt>
        <w:sdtPr>
          <w:alias w:val="Member"/>
          <w:tag w:val="&lt;Member mnisId='4028' dodsId='35387'&gt;"/>
          <w:id w:val="1109625136"/>
          <w:placeholder>
            <w:docPart w:val="C90395C0342247A483521ABBC06E9392"/>
          </w:placeholder>
          <w:richText/>
        </w:sdtPr>
        <w:sdtContent>
          <w:r w:rsidRPr="0035775C">
            <w:rPr>
              <w:b/>
            </w:rPr>
            <w:t>Karl McCartney:</w:t>
          </w:r>
        </w:sdtContent>
      </w:sdt>
      <w:r>
        <w:t xml:space="preserve"> Another good answer. Thank you very much indeed.</w:t>
      </w:r>
    </w:p>
    <w:p w:rsidR="009B3C26" w:rsidP="002825A1">
      <w:pPr>
        <w:pStyle w:val="Question"/>
        <w:numPr>
          <w:ilvl w:val="0"/>
          <w:numId w:val="0"/>
        </w:numPr>
        <w:ind w:left="794"/>
      </w:pPr>
      <w:sdt>
        <w:sdtPr>
          <w:alias w:val="Member"/>
          <w:tag w:val="&lt;Member mnisId='4442' dodsId='72290'&gt;"/>
          <w:id w:val="1932697483"/>
          <w:placeholder>
            <w:docPart w:val="C90395C0342247A483521ABBC06E9392"/>
          </w:placeholder>
          <w:richText/>
        </w:sdtPr>
        <w:sdtContent>
          <w:r w:rsidRPr="0035775C">
            <w:rPr>
              <w:b/>
            </w:rPr>
            <w:t>Chair:</w:t>
          </w:r>
        </w:sdtContent>
      </w:sdt>
      <w:r>
        <w:t xml:space="preserve"> Ben, your previous answer made me think you should be sat </w:t>
      </w:r>
      <w:r w:rsidR="00B70F6B">
        <w:t>at</w:t>
      </w:r>
      <w:r>
        <w:t xml:space="preserve"> this table rather than yours.</w:t>
      </w:r>
    </w:p>
    <w:p w:rsidR="00A23734" w:rsidP="002825A1">
      <w:pPr>
        <w:pStyle w:val="Question"/>
        <w:numPr>
          <w:ilvl w:val="0"/>
          <w:numId w:val="9"/>
        </w:numPr>
      </w:pPr>
      <w:sdt>
        <w:sdtPr>
          <w:alias w:val="Member"/>
          <w:tag w:val="&lt;Member mnisId='4420' dodsId='138156'&gt;"/>
          <w:id w:val="478339505"/>
          <w:placeholder>
            <w:docPart w:val="C90395C0342247A483521ABBC06E9392"/>
          </w:placeholder>
          <w:richText/>
        </w:sdtPr>
        <w:sdtContent>
          <w:r w:rsidRPr="00F82F9B" w:rsidR="009B3C26">
            <w:rPr>
              <w:b/>
            </w:rPr>
            <w:t>Gavin Newlands:</w:t>
          </w:r>
        </w:sdtContent>
      </w:sdt>
      <w:r w:rsidR="009B3C26">
        <w:t xml:space="preserve"> The irony of a politician demanding a quick and straight answer. </w:t>
      </w:r>
      <w:r>
        <w:t>Well done, the panel.</w:t>
      </w:r>
    </w:p>
    <w:p w:rsidR="009B3C26" w:rsidRPr="002B609B" w:rsidP="002825A1">
      <w:pPr>
        <w:pStyle w:val="Question"/>
        <w:numPr>
          <w:ilvl w:val="0"/>
          <w:numId w:val="0"/>
        </w:numPr>
        <w:ind w:left="794"/>
      </w:pPr>
      <w:r>
        <w:t>I have a couple of specific questions</w:t>
      </w:r>
      <w:r w:rsidR="00627E5B">
        <w:t>, and perhaps you could give quick answers</w:t>
      </w:r>
      <w:r>
        <w:t xml:space="preserve">. How concerned are you that the EU </w:t>
      </w:r>
      <w:r w:rsidR="001777FE">
        <w:t>is</w:t>
      </w:r>
      <w:r>
        <w:t xml:space="preserve"> maintaining </w:t>
      </w:r>
      <w:r w:rsidR="007948E5">
        <w:t>full border checks</w:t>
      </w:r>
      <w:r>
        <w:t xml:space="preserve"> from January</w:t>
      </w:r>
      <w:r w:rsidR="007948E5">
        <w:t>,</w:t>
      </w:r>
      <w:r>
        <w:t xml:space="preserve"> and the balance then? Could you also comment on the EU’s level of</w:t>
      </w:r>
      <w:r w:rsidR="007948E5">
        <w:t xml:space="preserve"> preparedness </w:t>
      </w:r>
      <w:r>
        <w:t>versus the UK’s</w:t>
      </w:r>
      <w:r w:rsidR="00F447E7">
        <w:t>?</w:t>
      </w:r>
    </w:p>
    <w:p w:rsidR="009B3C26" w:rsidP="002825A1">
      <w:pPr>
        <w:pStyle w:val="Answer"/>
      </w:pPr>
      <w:sdt>
        <w:sdtPr>
          <w:alias w:val="Witness"/>
          <w:id w:val="-1628303659"/>
          <w:placeholder>
            <w:docPart w:val="C90395C0342247A483521ABBC06E9392"/>
          </w:placeholder>
          <w:richText/>
        </w:sdtPr>
        <w:sdtContent>
          <w:r w:rsidRPr="002B609B">
            <w:rPr>
              <w:b/>
              <w:i/>
            </w:rPr>
            <w:t>Richard Ballantyne:</w:t>
          </w:r>
        </w:sdtContent>
      </w:sdt>
      <w:r>
        <w:t xml:space="preserve"> Yes</w:t>
      </w:r>
      <w:r w:rsidR="00C37E18">
        <w:t>,</w:t>
      </w:r>
      <w:r>
        <w:t xml:space="preserve"> it is a concern</w:t>
      </w:r>
      <w:r w:rsidR="001777FE">
        <w:t>,</w:t>
      </w:r>
      <w:r>
        <w:t xml:space="preserve"> absolutely, and </w:t>
      </w:r>
      <w:r w:rsidR="00C76C8E">
        <w:t>it</w:t>
      </w:r>
      <w:r>
        <w:t xml:space="preserve"> is something that is outside our control. On one level</w:t>
      </w:r>
      <w:r w:rsidR="003F54F9">
        <w:t>,</w:t>
      </w:r>
      <w:r>
        <w:t xml:space="preserve"> I sympathise. Rules </w:t>
      </w:r>
      <w:r w:rsidR="003F54F9">
        <w:t>is</w:t>
      </w:r>
      <w:r>
        <w:t xml:space="preserve"> rules, to coin that phrase, and we have taken the decision. However, we</w:t>
      </w:r>
      <w:r w:rsidR="003F54F9">
        <w:t xml:space="preserve"> </w:t>
      </w:r>
      <w:r>
        <w:t xml:space="preserve">hope that </w:t>
      </w:r>
      <w:r w:rsidR="00146786">
        <w:t>Governments</w:t>
      </w:r>
      <w:r>
        <w:t>, particularly in France, Belgium, Spain and the Netherlands</w:t>
      </w:r>
      <w:r w:rsidR="003F54F9">
        <w:t>,</w:t>
      </w:r>
      <w:r>
        <w:t xml:space="preserve"> take </w:t>
      </w:r>
      <w:r w:rsidR="006200A6">
        <w:t>the</w:t>
      </w:r>
      <w:r>
        <w:t xml:space="preserve"> pragmatic view that we need a pro-trade deal to prevent the same kind of blockages happening at the other end of the ferry routes as we have been talking about in the UK. </w:t>
      </w:r>
    </w:p>
    <w:p w:rsidR="009B3C26" w:rsidP="002825A1">
      <w:pPr>
        <w:pStyle w:val="Question"/>
        <w:numPr>
          <w:ilvl w:val="0"/>
          <w:numId w:val="9"/>
        </w:numPr>
      </w:pPr>
      <w:sdt>
        <w:sdtPr>
          <w:alias w:val="Member"/>
          <w:tag w:val="&lt;Member mnisId='4420' dodsId='138156'&gt;"/>
          <w:id w:val="1592507539"/>
          <w:placeholder>
            <w:docPart w:val="C90395C0342247A483521ABBC06E9392"/>
          </w:placeholder>
          <w:richText/>
        </w:sdtPr>
        <w:sdtContent>
          <w:r w:rsidRPr="008332D2">
            <w:rPr>
              <w:b/>
            </w:rPr>
            <w:t>Gavin Newlands:</w:t>
          </w:r>
        </w:sdtContent>
      </w:sdt>
      <w:r>
        <w:t xml:space="preserve"> Do either of our other two witnesses have anything to add? </w:t>
      </w:r>
    </w:p>
    <w:p w:rsidR="009B3C26" w:rsidP="002825A1">
      <w:pPr>
        <w:pStyle w:val="Answer"/>
      </w:pPr>
      <w:sdt>
        <w:sdtPr>
          <w:alias w:val="Witness"/>
          <w:id w:val="-1853941583"/>
          <w:placeholder>
            <w:docPart w:val="C90395C0342247A483521ABBC06E9392"/>
          </w:placeholder>
          <w:richText/>
        </w:sdtPr>
        <w:sdtContent>
          <w:r w:rsidRPr="008332D2">
            <w:rPr>
              <w:b/>
              <w:i/>
            </w:rPr>
            <w:t>Gavin Simmonds:</w:t>
          </w:r>
        </w:sdtContent>
      </w:sdt>
      <w:r>
        <w:t xml:space="preserve"> Our ferry services are highly integrated with the EU. We understand that a lot of the customs authorities on the other side of the </w:t>
      </w:r>
      <w:r w:rsidR="00CF69DA">
        <w:t>c</w:t>
      </w:r>
      <w:r>
        <w:t xml:space="preserve">hannel were well prepared for no deal. They are well prepared for the end of the transition period. It will be an additional burden on us, but some of their procedures are quite streamlined. We are working through the detail. It is not a major area of concern. </w:t>
      </w:r>
    </w:p>
    <w:p w:rsidR="009B3C26" w:rsidP="002825A1">
      <w:pPr>
        <w:pStyle w:val="Answer"/>
      </w:pPr>
      <w:sdt>
        <w:sdtPr>
          <w:alias w:val="Witness"/>
          <w:id w:val="621893960"/>
          <w:placeholder>
            <w:docPart w:val="C90395C0342247A483521ABBC06E9392"/>
          </w:placeholder>
          <w:richText/>
        </w:sdtPr>
        <w:sdtContent>
          <w:r w:rsidRPr="00FA1F69">
            <w:rPr>
              <w:b/>
              <w:i/>
            </w:rPr>
            <w:t>Benjamin Dove-Seymour:</w:t>
          </w:r>
        </w:sdtContent>
      </w:sdt>
      <w:r>
        <w:t xml:space="preserve"> As an integrated business</w:t>
      </w:r>
      <w:r w:rsidR="00C158D8">
        <w:t>,</w:t>
      </w:r>
      <w:r>
        <w:t xml:space="preserve"> we operate ports </w:t>
      </w:r>
      <w:r w:rsidR="006773DF">
        <w:t xml:space="preserve">and our ships </w:t>
      </w:r>
      <w:r>
        <w:t xml:space="preserve">on both sides. The clarity with the EU position perhaps is that we know how to deal with checks. The challenge on the UK side is more what those are going to be, and that is still developing. </w:t>
      </w:r>
    </w:p>
    <w:p w:rsidR="009B3C26" w:rsidP="002825A1">
      <w:pPr>
        <w:pStyle w:val="Question"/>
        <w:numPr>
          <w:ilvl w:val="0"/>
          <w:numId w:val="9"/>
        </w:numPr>
      </w:pPr>
      <w:sdt>
        <w:sdtPr>
          <w:alias w:val="Member"/>
          <w:tag w:val="&lt;Member mnisId='4420' dodsId='138156'&gt;"/>
          <w:id w:val="-809250046"/>
          <w:placeholder>
            <w:docPart w:val="C90395C0342247A483521ABBC06E9392"/>
          </w:placeholder>
          <w:richText/>
        </w:sdtPr>
        <w:sdtContent>
          <w:r w:rsidRPr="00FC2A6E">
            <w:rPr>
              <w:b/>
            </w:rPr>
            <w:t>Gavin Newlands:</w:t>
          </w:r>
        </w:sdtContent>
      </w:sdt>
      <w:r>
        <w:t xml:space="preserve"> Richard, you spoke of the situation on the Northern Irish border. There is a lot of confusion, particularly among the public</w:t>
      </w:r>
      <w:r w:rsidR="002825A1">
        <w:t>,</w:t>
      </w:r>
      <w:r>
        <w:t xml:space="preserve"> </w:t>
      </w:r>
      <w:r w:rsidR="002825A1">
        <w:t xml:space="preserve">resulting </w:t>
      </w:r>
      <w:r>
        <w:t>from comments reported in the press. Can you outline what</w:t>
      </w:r>
      <w:r w:rsidR="00484E24">
        <w:t xml:space="preserve"> the arrangements are? A</w:t>
      </w:r>
      <w:r>
        <w:t xml:space="preserve">s you understand it at the moment, </w:t>
      </w:r>
      <w:r w:rsidR="00484E24">
        <w:t xml:space="preserve">what </w:t>
      </w:r>
      <w:r>
        <w:t>is going to happen at the border between Scotland and Northern Ireland?</w:t>
      </w:r>
    </w:p>
    <w:p w:rsidR="00BF5AE8" w:rsidP="002825A1">
      <w:pPr>
        <w:pStyle w:val="Answer"/>
      </w:pPr>
      <w:sdt>
        <w:sdtPr>
          <w:alias w:val="Witness"/>
          <w:id w:val="-1315335435"/>
          <w:placeholder>
            <w:docPart w:val="C90395C0342247A483521ABBC06E9392"/>
          </w:placeholder>
          <w:richText/>
        </w:sdtPr>
        <w:sdtContent>
          <w:r w:rsidRPr="00606B7F" w:rsidR="009B3C26">
            <w:rPr>
              <w:b/>
              <w:i/>
            </w:rPr>
            <w:t>Richard Ballantyne:</w:t>
          </w:r>
        </w:sdtContent>
      </w:sdt>
      <w:r w:rsidR="009B3C26">
        <w:t xml:space="preserve"> It has been the 64,000 </w:t>
      </w:r>
      <w:r w:rsidR="001A17AD">
        <w:t xml:space="preserve">dollar </w:t>
      </w:r>
      <w:r w:rsidR="009B3C26">
        <w:t>question in our sector, as you can imagine</w:t>
      </w:r>
      <w:r w:rsidR="00C2783B">
        <w:t>,</w:t>
      </w:r>
      <w:r w:rsidR="009B3C26">
        <w:t xml:space="preserve"> Mr Newlands.</w:t>
      </w:r>
    </w:p>
    <w:p w:rsidR="00BF5AE8" w:rsidP="002825A1">
      <w:pPr>
        <w:pStyle w:val="Question"/>
        <w:numPr>
          <w:ilvl w:val="0"/>
          <w:numId w:val="0"/>
        </w:numPr>
        <w:ind w:left="794"/>
      </w:pPr>
      <w:sdt>
        <w:sdtPr>
          <w:alias w:val="Member"/>
          <w:tag w:val="&lt;Member mnisId='4420' dodsId='138156'&gt;"/>
          <w:id w:val="-884875805"/>
          <w:placeholder>
            <w:docPart w:val="DefaultPlaceholder_-1854013440"/>
          </w:placeholder>
          <w:richText/>
        </w:sdtPr>
        <w:sdtContent>
          <w:r w:rsidRPr="00BF5AE8">
            <w:rPr>
              <w:b/>
            </w:rPr>
            <w:t>Gavin Newlands:</w:t>
          </w:r>
        </w:sdtContent>
      </w:sdt>
      <w:r>
        <w:t xml:space="preserve"> That’s why I asked.</w:t>
      </w:r>
    </w:p>
    <w:p w:rsidR="009B3C26" w:rsidP="002825A1">
      <w:pPr>
        <w:pStyle w:val="Answer"/>
      </w:pPr>
      <w:sdt>
        <w:sdtPr>
          <w:alias w:val="Witness"/>
          <w:id w:val="163366410"/>
          <w:placeholder>
            <w:docPart w:val="DefaultPlaceholder_-1854013440"/>
          </w:placeholder>
          <w:richText/>
        </w:sdtPr>
        <w:sdtContent>
          <w:r w:rsidRPr="00BF5AE8" w:rsidR="00BF5AE8">
            <w:rPr>
              <w:b/>
              <w:i/>
            </w:rPr>
            <w:t>Richard Ballantyne:</w:t>
          </w:r>
        </w:sdtContent>
      </w:sdt>
      <w:r w:rsidR="00BF5AE8">
        <w:t xml:space="preserve"> </w:t>
      </w:r>
      <w:r>
        <w:t>In a very simplified way, we understand that there will be a customs process for goods going from, for example, Scotland and the rest of Great Britain to Northern Ireland, whereas for goods coming back there will be a more simplified arrangement.</w:t>
      </w:r>
    </w:p>
    <w:p w:rsidR="009B3C26" w:rsidP="002825A1">
      <w:pPr>
        <w:pStyle w:val="Answer"/>
      </w:pPr>
      <w:r>
        <w:t>We have had commitments from the UK Government that there will be no new infrastructure required for customs, but there will be infrastructure and checks on things like animal and plant-based products. We are working through the detail at the moment with HMRC and the border protocol and delivery group. Port operators are fully in the loop. There has been some question about whether or not the food and animal/plant</w:t>
      </w:r>
      <w:r w:rsidR="006F0B48">
        <w:t>-</w:t>
      </w:r>
      <w:r>
        <w:t>type check facilities and infrastructure will be funded, but we think that is going to be funded</w:t>
      </w:r>
      <w:r w:rsidR="00D91BB8">
        <w:t>,</w:t>
      </w:r>
      <w:r>
        <w:t xml:space="preserve"> which is very welcome to us. </w:t>
      </w:r>
    </w:p>
    <w:p w:rsidR="009B3C26" w:rsidP="002825A1">
      <w:pPr>
        <w:pStyle w:val="Answer"/>
      </w:pPr>
      <w:r>
        <w:t>There is a wider question about the preparedness of the wider freight sector. We have seen some welcome announcements about support for intermediaries</w:t>
      </w:r>
      <w:r w:rsidR="002817AC">
        <w:t>—</w:t>
      </w:r>
      <w:r>
        <w:t xml:space="preserve">the agents who complete customs declarations on the Irish </w:t>
      </w:r>
      <w:r w:rsidR="006F0B48">
        <w:t>s</w:t>
      </w:r>
      <w:r>
        <w:t>ea. Generally</w:t>
      </w:r>
      <w:r w:rsidR="00FB4757">
        <w:t>,</w:t>
      </w:r>
      <w:r>
        <w:t xml:space="preserve"> we</w:t>
      </w:r>
      <w:r w:rsidR="002817AC">
        <w:t xml:space="preserve"> </w:t>
      </w:r>
      <w:r>
        <w:t>need to bear th</w:t>
      </w:r>
      <w:r w:rsidR="002817AC">
        <w:t>at</w:t>
      </w:r>
      <w:r>
        <w:t xml:space="preserve"> in mind, especially given the timescales coming up on 1 January 2021. </w:t>
      </w:r>
    </w:p>
    <w:p w:rsidR="009B3C26" w:rsidP="002825A1">
      <w:pPr>
        <w:pStyle w:val="Question"/>
        <w:numPr>
          <w:ilvl w:val="0"/>
          <w:numId w:val="0"/>
        </w:numPr>
        <w:ind w:left="794"/>
      </w:pPr>
      <w:sdt>
        <w:sdtPr>
          <w:alias w:val="Member"/>
          <w:tag w:val="&lt;Member mnisId='4420' dodsId='138156'&gt;"/>
          <w:id w:val="1596361362"/>
          <w:placeholder>
            <w:docPart w:val="C90395C0342247A483521ABBC06E9392"/>
          </w:placeholder>
          <w:richText/>
        </w:sdtPr>
        <w:sdtContent>
          <w:r w:rsidRPr="00E54D06">
            <w:rPr>
              <w:b/>
            </w:rPr>
            <w:t>Gavin Newlands:</w:t>
          </w:r>
        </w:sdtContent>
      </w:sdt>
      <w:r>
        <w:t xml:space="preserve"> </w:t>
      </w:r>
      <w:r w:rsidR="003F00C3">
        <w:t>In a section on</w:t>
      </w:r>
      <w:r>
        <w:t xml:space="preserve"> Brexit and ferries</w:t>
      </w:r>
      <w:r w:rsidR="003F00C3">
        <w:t xml:space="preserve">, </w:t>
      </w:r>
      <w:r>
        <w:t>I resisted the obvious temptation to talk about Seaborne Freight.</w:t>
      </w:r>
    </w:p>
    <w:p w:rsidR="009B3C26" w:rsidP="002825A1">
      <w:pPr>
        <w:pStyle w:val="Question"/>
        <w:numPr>
          <w:ilvl w:val="0"/>
          <w:numId w:val="0"/>
        </w:numPr>
        <w:ind w:left="794"/>
      </w:pPr>
      <w:sdt>
        <w:sdtPr>
          <w:alias w:val="Member"/>
          <w:tag w:val="&lt;Member mnisId='4442' dodsId='72290'&gt;"/>
          <w:id w:val="1316691111"/>
          <w:placeholder>
            <w:docPart w:val="C90395C0342247A483521ABBC06E9392"/>
          </w:placeholder>
          <w:richText/>
        </w:sdtPr>
        <w:sdtContent>
          <w:r w:rsidRPr="00481A39">
            <w:rPr>
              <w:b/>
            </w:rPr>
            <w:t>Chair:</w:t>
          </w:r>
        </w:sdtContent>
      </w:sdt>
      <w:r>
        <w:t xml:space="preserve"> </w:t>
      </w:r>
      <w:r w:rsidR="004A4E40">
        <w:t xml:space="preserve">Thank you, Gavin. </w:t>
      </w:r>
      <w:r>
        <w:t>We want to talk about the implications o</w:t>
      </w:r>
      <w:r w:rsidR="00147FB6">
        <w:t>f</w:t>
      </w:r>
      <w:r>
        <w:t xml:space="preserve"> decarbonisation o</w:t>
      </w:r>
      <w:r w:rsidR="00147FB6">
        <w:t>n</w:t>
      </w:r>
      <w:r>
        <w:t xml:space="preserve"> the shipping sector. </w:t>
      </w:r>
    </w:p>
    <w:p w:rsidR="009B3C26" w:rsidP="002825A1">
      <w:pPr>
        <w:pStyle w:val="Question"/>
        <w:numPr>
          <w:ilvl w:val="0"/>
          <w:numId w:val="9"/>
        </w:numPr>
      </w:pPr>
      <w:sdt>
        <w:sdtPr>
          <w:alias w:val="Member"/>
          <w:tag w:val="&lt;Member mnisId='4029' dodsId='72265'&gt;"/>
          <w:id w:val="-1464187702"/>
          <w:placeholder>
            <w:docPart w:val="C90395C0342247A483521ABBC06E9392"/>
          </w:placeholder>
          <w:richText/>
        </w:sdtPr>
        <w:sdtContent>
          <w:r w:rsidRPr="007D2DD6">
            <w:rPr>
              <w:b/>
            </w:rPr>
            <w:t>Lilian Greenwood:</w:t>
          </w:r>
        </w:sdtContent>
      </w:sdt>
      <w:r>
        <w:t xml:space="preserve"> If </w:t>
      </w:r>
      <w:r w:rsidR="00D9154B">
        <w:t>our witnesses</w:t>
      </w:r>
      <w:r>
        <w:t xml:space="preserve"> were watching the earlier session</w:t>
      </w:r>
      <w:r w:rsidR="006F0B48">
        <w:t>,</w:t>
      </w:r>
      <w:r>
        <w:t xml:space="preserve"> </w:t>
      </w:r>
      <w:r w:rsidR="00D9154B">
        <w:t>they</w:t>
      </w:r>
      <w:r>
        <w:t xml:space="preserve"> will be anticipating this. What impact has the pandemic had on the ability of shipping to make progress towards meeting its net zero emissions targets</w:t>
      </w:r>
      <w:r w:rsidR="00D9154B">
        <w:t>,</w:t>
      </w:r>
      <w:r>
        <w:t xml:space="preserve"> as set out in the Maritime 2050 strategy? </w:t>
      </w:r>
      <w:r w:rsidR="00D9154B">
        <w:t>Perhaps we can</w:t>
      </w:r>
      <w:r w:rsidR="00D65110">
        <w:t xml:space="preserve"> start</w:t>
      </w:r>
      <w:r>
        <w:t xml:space="preserve"> with Gavin, with the view from shipping, and then Richard from </w:t>
      </w:r>
      <w:r w:rsidR="00D65110">
        <w:t>the</w:t>
      </w:r>
      <w:r>
        <w:t xml:space="preserve"> ports perspective. </w:t>
      </w:r>
    </w:p>
    <w:p w:rsidR="009B3C26" w:rsidP="002825A1">
      <w:pPr>
        <w:pStyle w:val="Answer"/>
      </w:pPr>
      <w:sdt>
        <w:sdtPr>
          <w:alias w:val="Witness"/>
          <w:id w:val="1407801431"/>
          <w:placeholder>
            <w:docPart w:val="C90395C0342247A483521ABBC06E9392"/>
          </w:placeholder>
          <w:richText/>
        </w:sdtPr>
        <w:sdtContent>
          <w:r w:rsidRPr="004F6F8F">
            <w:rPr>
              <w:b/>
              <w:i/>
            </w:rPr>
            <w:t>Gavin Simmonds:</w:t>
          </w:r>
        </w:sdtContent>
      </w:sdt>
      <w:r>
        <w:t xml:space="preserve"> The immediate priority was to contain and mitigate the impacts of </w:t>
      </w:r>
      <w:r w:rsidR="002825A1">
        <w:t>covid</w:t>
      </w:r>
      <w:r>
        <w:t xml:space="preserve">-19, but we have moved very rapidly back to pick up the climate change agenda. We have been discussing </w:t>
      </w:r>
      <w:r w:rsidR="00D65110">
        <w:t>it</w:t>
      </w:r>
      <w:r>
        <w:t xml:space="preserve"> both internationally and with our European colleagues.</w:t>
      </w:r>
    </w:p>
    <w:p w:rsidR="009B3C26" w:rsidP="002825A1">
      <w:pPr>
        <w:pStyle w:val="Answer"/>
      </w:pPr>
      <w:r>
        <w:t>I think there is more enthusiasm and commitment in the UK to progressing the schemes that we had in mind for reducing emissions. The only small issues around the commitments that were made pre-</w:t>
      </w:r>
      <w:r w:rsidR="002825A1">
        <w:t xml:space="preserve">covid </w:t>
      </w:r>
      <w:r>
        <w:t>are the importance of getting decisions made quickly and ensuring access to finance and fiscal support. Getting the projects moving</w:t>
      </w:r>
      <w:r w:rsidR="006A5AE0">
        <w:t xml:space="preserve"> </w:t>
      </w:r>
      <w:r>
        <w:t>is the priority.</w:t>
      </w:r>
    </w:p>
    <w:p w:rsidR="009B3C26" w:rsidP="002825A1">
      <w:pPr>
        <w:pStyle w:val="Answer"/>
      </w:pPr>
      <w:r>
        <w:t xml:space="preserve">Our companies have been very adversely affected financially by </w:t>
      </w:r>
      <w:r w:rsidR="002825A1">
        <w:t>covid</w:t>
      </w:r>
      <w:r>
        <w:t>. They are reassessing their environmental projects and their investments in them, but at the moment all the signs are that it is a question of retiming. We are getting started on the projects as soon as we can agree the sort</w:t>
      </w:r>
      <w:r w:rsidR="002825A1">
        <w:t>s</w:t>
      </w:r>
      <w:r>
        <w:t xml:space="preserve"> of support measures that the Government ha</w:t>
      </w:r>
      <w:r w:rsidR="006B70FF">
        <w:t>ve</w:t>
      </w:r>
      <w:r>
        <w:t xml:space="preserve"> offered. </w:t>
      </w:r>
    </w:p>
    <w:p w:rsidR="009B3C26" w:rsidP="002825A1">
      <w:pPr>
        <w:pStyle w:val="Question"/>
        <w:numPr>
          <w:ilvl w:val="0"/>
          <w:numId w:val="9"/>
        </w:numPr>
      </w:pPr>
      <w:sdt>
        <w:sdtPr>
          <w:alias w:val="Member"/>
          <w:tag w:val="&lt;Member mnisId='4029' dodsId='72265'&gt;"/>
          <w:id w:val="1137222263"/>
          <w:placeholder>
            <w:docPart w:val="C90395C0342247A483521ABBC06E9392"/>
          </w:placeholder>
          <w:richText/>
        </w:sdtPr>
        <w:sdtContent>
          <w:r w:rsidRPr="002E103F">
            <w:rPr>
              <w:b/>
            </w:rPr>
            <w:t>Lilian Greenwood:</w:t>
          </w:r>
        </w:sdtContent>
      </w:sdt>
      <w:r>
        <w:t xml:space="preserve"> It sounds like things have not really got started yet </w:t>
      </w:r>
      <w:r>
        <w:t>and they are going to be delayed. Would that be fair?</w:t>
      </w:r>
    </w:p>
    <w:p w:rsidR="009B3C26" w:rsidP="002825A1">
      <w:pPr>
        <w:pStyle w:val="Answer"/>
      </w:pPr>
      <w:sdt>
        <w:sdtPr>
          <w:alias w:val="Witness"/>
          <w:id w:val="1754861295"/>
          <w:placeholder>
            <w:docPart w:val="C90395C0342247A483521ABBC06E9392"/>
          </w:placeholder>
          <w:richText/>
        </w:sdtPr>
        <w:sdtContent>
          <w:r w:rsidRPr="002E103F">
            <w:rPr>
              <w:b/>
              <w:i/>
            </w:rPr>
            <w:t>Gavin Simmonds:</w:t>
          </w:r>
        </w:sdtContent>
      </w:sdt>
      <w:r>
        <w:t xml:space="preserve"> No</w:t>
      </w:r>
      <w:r w:rsidR="006B70FF">
        <w:t>,</w:t>
      </w:r>
      <w:r>
        <w:t xml:space="preserve"> I do not think that is the case. The discussions we are having are about regrouping and checking the finances for projects and prioritising them. In all our discussions</w:t>
      </w:r>
      <w:r w:rsidR="004224DD">
        <w:t>,</w:t>
      </w:r>
      <w:r>
        <w:t xml:space="preserve"> we are absolutely committed to the undertakings that we made previously on Maritime 2050. </w:t>
      </w:r>
    </w:p>
    <w:p w:rsidR="009B3C26" w:rsidP="002825A1">
      <w:pPr>
        <w:pStyle w:val="Question"/>
        <w:numPr>
          <w:ilvl w:val="0"/>
          <w:numId w:val="9"/>
        </w:numPr>
      </w:pPr>
      <w:sdt>
        <w:sdtPr>
          <w:alias w:val="Member"/>
          <w:tag w:val="&lt;Member mnisId='4029' dodsId='72265'&gt;"/>
          <w:id w:val="1243296796"/>
          <w:placeholder>
            <w:docPart w:val="C90395C0342247A483521ABBC06E9392"/>
          </w:placeholder>
          <w:richText/>
        </w:sdtPr>
        <w:sdtContent>
          <w:r w:rsidRPr="002E103F">
            <w:rPr>
              <w:b/>
            </w:rPr>
            <w:t>Lilian Greenwood:</w:t>
          </w:r>
        </w:sdtContent>
      </w:sdt>
      <w:r>
        <w:t xml:space="preserve"> Richard, from the ports perspective</w:t>
      </w:r>
      <w:r w:rsidR="004224DD">
        <w:t>,</w:t>
      </w:r>
      <w:r>
        <w:t xml:space="preserve"> what are you seeing on decarbonisation?</w:t>
      </w:r>
    </w:p>
    <w:p w:rsidR="009B3C26" w:rsidP="002825A1">
      <w:pPr>
        <w:pStyle w:val="Answer"/>
      </w:pPr>
      <w:sdt>
        <w:sdtPr>
          <w:alias w:val="Witness"/>
          <w:id w:val="461317037"/>
          <w:placeholder>
            <w:docPart w:val="C90395C0342247A483521ABBC06E9392"/>
          </w:placeholder>
          <w:richText/>
        </w:sdtPr>
        <w:sdtContent>
          <w:r w:rsidRPr="006C27F6">
            <w:rPr>
              <w:b/>
              <w:i/>
            </w:rPr>
            <w:t>Richard Ballantyne:</w:t>
          </w:r>
        </w:sdtContent>
      </w:sdt>
      <w:r>
        <w:t xml:space="preserve"> I would not differ too much from Gavin</w:t>
      </w:r>
      <w:r w:rsidR="00A050FD">
        <w:t>. T</w:t>
      </w:r>
      <w:r>
        <w:t>here has been a slight delay on certain things, understandably. We are talking about a modest delay. Effectively</w:t>
      </w:r>
      <w:r w:rsidR="00A050FD">
        <w:t>,</w:t>
      </w:r>
      <w:r>
        <w:t xml:space="preserve"> larger ports in the UK are required to compile air quality strategies, which will look at ways to mitigate the impacts of air quality where they can. The things they are responsible for are polluters, so to speak. The air quality strategy deadlines are being extended by the UK Government very slightly to later in the year.</w:t>
      </w:r>
      <w:r w:rsidR="00A71693">
        <w:t xml:space="preserve"> There is still a lot of work—</w:t>
      </w:r>
    </w:p>
    <w:p w:rsidR="009B3C26" w:rsidP="002825A1">
      <w:pPr>
        <w:pStyle w:val="Question"/>
        <w:numPr>
          <w:ilvl w:val="0"/>
          <w:numId w:val="9"/>
        </w:numPr>
      </w:pPr>
      <w:sdt>
        <w:sdtPr>
          <w:alias w:val="Member"/>
          <w:tag w:val="&lt;Member mnisId='4029' dodsId='72265'&gt;"/>
          <w:id w:val="2033682182"/>
          <w:placeholder>
            <w:docPart w:val="C90395C0342247A483521ABBC06E9392"/>
          </w:placeholder>
          <w:richText/>
        </w:sdtPr>
        <w:sdtContent>
          <w:r w:rsidRPr="00B76368">
            <w:rPr>
              <w:b/>
            </w:rPr>
            <w:t>Lilian Greenwood:</w:t>
          </w:r>
        </w:sdtContent>
      </w:sdt>
      <w:r>
        <w:t xml:space="preserve"> What about carbon emission</w:t>
      </w:r>
      <w:r w:rsidR="00A71693">
        <w:t>s</w:t>
      </w:r>
      <w:r>
        <w:t xml:space="preserve">? They are not necessarily the same issues. </w:t>
      </w:r>
    </w:p>
    <w:p w:rsidR="009B3C26" w:rsidP="002825A1">
      <w:pPr>
        <w:pStyle w:val="Answer"/>
      </w:pPr>
      <w:sdt>
        <w:sdtPr>
          <w:alias w:val="Witness"/>
          <w:id w:val="-1295522391"/>
          <w:placeholder>
            <w:docPart w:val="C90395C0342247A483521ABBC06E9392"/>
          </w:placeholder>
          <w:richText/>
        </w:sdtPr>
        <w:sdtContent>
          <w:r w:rsidRPr="00B76368">
            <w:rPr>
              <w:b/>
              <w:i/>
            </w:rPr>
            <w:t>Richard Ballantyne:</w:t>
          </w:r>
        </w:sdtContent>
      </w:sdt>
      <w:r>
        <w:t xml:space="preserve"> More broadly, we have been looking at other issues. I do not quite know how my head of policy and </w:t>
      </w:r>
      <w:r w:rsidR="007800C3">
        <w:t xml:space="preserve">the </w:t>
      </w:r>
      <w:r>
        <w:t>policy analysts who work with me have managed to do this during the pandemic</w:t>
      </w:r>
      <w:r w:rsidR="007800C3">
        <w:t>,</w:t>
      </w:r>
      <w:r>
        <w:t xml:space="preserve"> whil</w:t>
      </w:r>
      <w:r w:rsidR="007800C3">
        <w:t>e</w:t>
      </w:r>
      <w:r>
        <w:t xml:space="preserve"> we have been filtering through all the other bits of advice from Government, but they have compiled quite a large report on shore-to-ship power.</w:t>
      </w:r>
      <w:r w:rsidR="007800C3">
        <w:t xml:space="preserve"> That</w:t>
      </w:r>
      <w:r>
        <w:t xml:space="preserve"> is where ships can plug into energy supplies when they are in port</w:t>
      </w:r>
      <w:r w:rsidR="002576A0">
        <w:t xml:space="preserve"> and</w:t>
      </w:r>
      <w:r>
        <w:t xml:space="preserve"> turn off their engines, to reduce the pollutants they emit.</w:t>
      </w:r>
    </w:p>
    <w:p w:rsidR="009B3C26" w:rsidP="002825A1">
      <w:pPr>
        <w:pStyle w:val="Answer"/>
      </w:pPr>
      <w:r>
        <w:t>He will not like this, but I would like to volunteer my colleague to come before th</w:t>
      </w:r>
      <w:r w:rsidR="002576A0">
        <w:t>e</w:t>
      </w:r>
      <w:r>
        <w:t xml:space="preserve"> Committee, if you decide you are going to look further at emissions in the maritime and transport sector, to give a good overview of what that requires. One of the headlines we found is that without some level of Government financial support, an</w:t>
      </w:r>
      <w:r w:rsidR="00A8758C">
        <w:t>d</w:t>
      </w:r>
      <w:r>
        <w:t xml:space="preserve"> investment in things like energy infrastructure—not just at the ports but the wider energy networks—we will not see an immediate </w:t>
      </w:r>
      <w:r w:rsidR="00A8758C">
        <w:t xml:space="preserve">move </w:t>
      </w:r>
      <w:r>
        <w:t>to shore power provision, certainly in the UK. Th</w:t>
      </w:r>
      <w:r w:rsidR="00A8758C">
        <w:t>at</w:t>
      </w:r>
      <w:r>
        <w:t xml:space="preserve"> has been the case around the world where we have shore power</w:t>
      </w:r>
      <w:r w:rsidR="00A8758C">
        <w:t>;</w:t>
      </w:r>
      <w:r w:rsidR="00B13981">
        <w:t xml:space="preserve"> i</w:t>
      </w:r>
      <w:r>
        <w:t>t has always relied on levels of public funding.</w:t>
      </w:r>
      <w:r w:rsidR="00B13981">
        <w:t xml:space="preserve"> </w:t>
      </w:r>
      <w:r>
        <w:t xml:space="preserve">Not to draw the conversation back and get Benjamin too excited again, we are considering the way forward to do that in a market-led industry to make sure that we do not disadvantage any operators. </w:t>
      </w:r>
    </w:p>
    <w:p w:rsidR="009B3C26" w:rsidP="002825A1">
      <w:pPr>
        <w:pStyle w:val="Question"/>
        <w:numPr>
          <w:ilvl w:val="0"/>
          <w:numId w:val="9"/>
        </w:numPr>
      </w:pPr>
      <w:sdt>
        <w:sdtPr>
          <w:alias w:val="Member"/>
          <w:tag w:val="&lt;Member mnisId='4029' dodsId='72265'&gt;"/>
          <w:id w:val="-1621063728"/>
          <w:placeholder>
            <w:docPart w:val="C90395C0342247A483521ABBC06E9392"/>
          </w:placeholder>
          <w:richText/>
        </w:sdtPr>
        <w:sdtContent>
          <w:r w:rsidRPr="00A31EF7">
            <w:rPr>
              <w:b/>
            </w:rPr>
            <w:t>Lilian Greenwood:</w:t>
          </w:r>
        </w:sdtContent>
      </w:sdt>
      <w:r>
        <w:t xml:space="preserve"> </w:t>
      </w:r>
      <w:r w:rsidR="00C90D39">
        <w:t>Ben, i</w:t>
      </w:r>
      <w:r>
        <w:t>s there anything to add from company level around how you are approaching the issue of decarbonisation, and how it has been impacted by the crisis of Covid?</w:t>
      </w:r>
    </w:p>
    <w:p w:rsidR="009B3C26" w:rsidP="002825A1">
      <w:pPr>
        <w:pStyle w:val="Answer"/>
      </w:pPr>
      <w:sdt>
        <w:sdtPr>
          <w:alias w:val="Witness"/>
          <w:id w:val="404040714"/>
          <w:placeholder>
            <w:docPart w:val="C90395C0342247A483521ABBC06E9392"/>
          </w:placeholder>
          <w:richText/>
        </w:sdtPr>
        <w:sdtContent>
          <w:r w:rsidRPr="00A31EF7">
            <w:rPr>
              <w:b/>
              <w:i/>
            </w:rPr>
            <w:t>Benjamin Dove-Seymour:</w:t>
          </w:r>
        </w:sdtContent>
      </w:sdt>
      <w:r>
        <w:t xml:space="preserve"> Not really, in the sense that for a long time as a company we have had a green environmental strategy that is built around increasing the efficiency of our fleet and modernising our fleet. Over the last 10 to 15 years</w:t>
      </w:r>
      <w:r w:rsidR="006D5971">
        <w:t>,</w:t>
      </w:r>
      <w:r>
        <w:t xml:space="preserve"> we have massively invested in new vessels, all of which are larger. They operate better </w:t>
      </w:r>
      <w:r w:rsidR="006D5971">
        <w:t xml:space="preserve">fuel </w:t>
      </w:r>
      <w:r>
        <w:t>engine technologies</w:t>
      </w:r>
      <w:r w:rsidR="009F0C6C">
        <w:t xml:space="preserve"> that are less </w:t>
      </w:r>
      <w:r w:rsidR="009F0C6C">
        <w:t>polluting</w:t>
      </w:r>
      <w:r>
        <w:t>.</w:t>
      </w:r>
      <w:r w:rsidR="009F0C6C">
        <w:t xml:space="preserve"> </w:t>
      </w:r>
      <w:r>
        <w:t>We are introducing two new LNG-powered vessels</w:t>
      </w:r>
      <w:r w:rsidR="009F0C6C">
        <w:t xml:space="preserve"> that will have that ability</w:t>
      </w:r>
      <w:r>
        <w:t>. They are on order and due for delivery next year.</w:t>
      </w:r>
    </w:p>
    <w:p w:rsidR="009B3C26" w:rsidP="002825A1">
      <w:pPr>
        <w:pStyle w:val="Answer"/>
      </w:pPr>
      <w:r>
        <w:t>We have performance</w:t>
      </w:r>
      <w:r w:rsidR="000055CA">
        <w:t xml:space="preserve"> </w:t>
      </w:r>
      <w:r>
        <w:t>management systems across ships, which enables us to centrally monitor issues such as hull drag or propeller drag. We can then instigate dry docking to clean the hull and clean the propeller by removing entangled nets and so forth. It is those sorts of measures. We are looking increasingly at shore-side power at our own terminals.</w:t>
      </w:r>
    </w:p>
    <w:p w:rsidR="009B3C26" w:rsidP="002825A1">
      <w:pPr>
        <w:pStyle w:val="Question"/>
        <w:numPr>
          <w:ilvl w:val="0"/>
          <w:numId w:val="9"/>
        </w:numPr>
      </w:pPr>
      <w:sdt>
        <w:sdtPr>
          <w:alias w:val="Member"/>
          <w:tag w:val="&lt;Member mnisId='4029' dodsId='72265'&gt;"/>
          <w:id w:val="-781951688"/>
          <w:placeholder>
            <w:docPart w:val="C90395C0342247A483521ABBC06E9392"/>
          </w:placeholder>
          <w:richText/>
        </w:sdtPr>
        <w:sdtContent>
          <w:r w:rsidRPr="008446C1">
            <w:rPr>
              <w:b/>
            </w:rPr>
            <w:t>Lilian Greenwood:</w:t>
          </w:r>
        </w:sdtContent>
      </w:sdt>
      <w:r>
        <w:t xml:space="preserve"> Is all that continuing despite the pandemic, or has it been interrupted?</w:t>
      </w:r>
    </w:p>
    <w:p w:rsidR="009B3C26" w:rsidP="002825A1">
      <w:pPr>
        <w:pStyle w:val="Answer"/>
      </w:pPr>
      <w:sdt>
        <w:sdtPr>
          <w:alias w:val="Witness"/>
          <w:id w:val="-1900583524"/>
          <w:placeholder>
            <w:docPart w:val="C90395C0342247A483521ABBC06E9392"/>
          </w:placeholder>
          <w:richText/>
        </w:sdtPr>
        <w:sdtContent>
          <w:r w:rsidRPr="00D763A1">
            <w:rPr>
              <w:b/>
              <w:i/>
            </w:rPr>
            <w:t>Benjamin Dove-Seymour:</w:t>
          </w:r>
        </w:sdtContent>
      </w:sdt>
      <w:r>
        <w:t xml:space="preserve"> The priorities change</w:t>
      </w:r>
      <w:r w:rsidR="008B5BD5">
        <w:t>d</w:t>
      </w:r>
      <w:r>
        <w:t xml:space="preserve"> in a sense during the time of the pandemic, but we have carried on the same trajectory. Of course, with all of </w:t>
      </w:r>
      <w:r w:rsidR="008B5BD5">
        <w:t>it</w:t>
      </w:r>
      <w:r w:rsidR="006F0B48">
        <w:t>,</w:t>
      </w:r>
      <w:r>
        <w:t xml:space="preserve"> the bottom line is that you consume less fuel</w:t>
      </w:r>
      <w:r w:rsidR="0013512D">
        <w:t>,</w:t>
      </w:r>
      <w:r>
        <w:t xml:space="preserve"> which is good for the environment </w:t>
      </w:r>
      <w:r w:rsidR="0013512D">
        <w:t>and</w:t>
      </w:r>
      <w:r>
        <w:t xml:space="preserve"> also obviously has a positive impact for our own operations.</w:t>
      </w:r>
    </w:p>
    <w:p w:rsidR="009B3C26" w:rsidP="002825A1">
      <w:pPr>
        <w:pStyle w:val="Question"/>
        <w:numPr>
          <w:ilvl w:val="0"/>
          <w:numId w:val="9"/>
        </w:numPr>
      </w:pPr>
      <w:sdt>
        <w:sdtPr>
          <w:alias w:val="Member"/>
          <w:tag w:val="&lt;Member mnisId='4029' dodsId='72265'&gt;"/>
          <w:id w:val="1989513675"/>
          <w:placeholder>
            <w:docPart w:val="C90395C0342247A483521ABBC06E9392"/>
          </w:placeholder>
          <w:richText/>
        </w:sdtPr>
        <w:sdtContent>
          <w:r w:rsidRPr="004B7DE7">
            <w:rPr>
              <w:b/>
            </w:rPr>
            <w:t>Lilian Greenwood:</w:t>
          </w:r>
        </w:sdtContent>
      </w:sdt>
      <w:r>
        <w:t xml:space="preserve"> I do not know whether you were one of the recipients of the £1.4 million from Government to 10 maritime organisations to encourage a</w:t>
      </w:r>
      <w:r w:rsidR="002825A1">
        <w:t xml:space="preserve"> </w:t>
      </w:r>
      <w:r>
        <w:t>gree</w:t>
      </w:r>
      <w:r w:rsidR="002825A1">
        <w:t>n</w:t>
      </w:r>
      <w:r>
        <w:t xml:space="preserve"> recovery from </w:t>
      </w:r>
      <w:r w:rsidR="002825A1">
        <w:t>covid</w:t>
      </w:r>
      <w:r>
        <w:t xml:space="preserve">-19. </w:t>
      </w:r>
      <w:r w:rsidR="0013512D">
        <w:t>W</w:t>
      </w:r>
      <w:r>
        <w:t xml:space="preserve">hat impact </w:t>
      </w:r>
      <w:r w:rsidR="0013512D">
        <w:t xml:space="preserve">did </w:t>
      </w:r>
      <w:r>
        <w:t>that funding ha</w:t>
      </w:r>
      <w:r w:rsidR="00BD698B">
        <w:t>ve</w:t>
      </w:r>
      <w:r>
        <w:t>, and what more could be done to support the green recovery of the sector</w:t>
      </w:r>
      <w:r w:rsidR="00BD698B">
        <w:t>?</w:t>
      </w:r>
      <w:r>
        <w:t xml:space="preserve"> Ben, is there anything you want to comment on</w:t>
      </w:r>
      <w:r w:rsidR="002825A1">
        <w:t>?</w:t>
      </w:r>
      <w:r>
        <w:t xml:space="preserve"> </w:t>
      </w:r>
      <w:r w:rsidR="002825A1">
        <w:t xml:space="preserve">Otherwise, </w:t>
      </w:r>
      <w:r>
        <w:t>I will pass to Gavin and then Richard</w:t>
      </w:r>
      <w:r w:rsidR="002825A1">
        <w:t>.</w:t>
      </w:r>
    </w:p>
    <w:p w:rsidR="009B3C26" w:rsidP="002825A1">
      <w:pPr>
        <w:pStyle w:val="Answer"/>
      </w:pPr>
      <w:sdt>
        <w:sdtPr>
          <w:alias w:val="Witness"/>
          <w:id w:val="-1900355689"/>
          <w:placeholder>
            <w:docPart w:val="C90395C0342247A483521ABBC06E9392"/>
          </w:placeholder>
          <w:richText/>
        </w:sdtPr>
        <w:sdtContent>
          <w:r w:rsidRPr="00AB321A">
            <w:rPr>
              <w:b/>
              <w:i/>
            </w:rPr>
            <w:t>Benjamin Dove-Seymour:</w:t>
          </w:r>
        </w:sdtContent>
      </w:sdt>
      <w:r>
        <w:t xml:space="preserve"> We were not. </w:t>
      </w:r>
      <w:r w:rsidR="00291FF0">
        <w:t>Certainly,</w:t>
      </w:r>
      <w:r>
        <w:t xml:space="preserve"> for infrastructure </w:t>
      </w:r>
      <w:r w:rsidR="002825A1">
        <w:t xml:space="preserve">such as </w:t>
      </w:r>
      <w:r>
        <w:t>shore-side power, which has a major impact on air quality, there is a place for Government to help support the necessary side infrastructure</w:t>
      </w:r>
      <w:r w:rsidR="0092475E">
        <w:t>,</w:t>
      </w:r>
      <w:r>
        <w:t xml:space="preserve"> in the electricity networks and so forth</w:t>
      </w:r>
      <w:r w:rsidR="0092475E">
        <w:t>,</w:t>
      </w:r>
      <w:r w:rsidR="00B82CF6">
        <w:t xml:space="preserve"> t</w:t>
      </w:r>
      <w:r>
        <w:t xml:space="preserve">hat can be done in a market-favourable way. As to the generality, I pass to Richard and Gavin. </w:t>
      </w:r>
    </w:p>
    <w:p w:rsidR="009B3C26" w:rsidP="002825A1">
      <w:pPr>
        <w:pStyle w:val="Question"/>
        <w:numPr>
          <w:ilvl w:val="0"/>
          <w:numId w:val="9"/>
        </w:numPr>
      </w:pPr>
      <w:sdt>
        <w:sdtPr>
          <w:alias w:val="Member"/>
          <w:tag w:val="&lt;Member mnisId='4029' dodsId='72265'&gt;"/>
          <w:id w:val="-1797051978"/>
          <w:placeholder>
            <w:docPart w:val="C90395C0342247A483521ABBC06E9392"/>
          </w:placeholder>
          <w:richText/>
        </w:sdtPr>
        <w:sdtContent>
          <w:r w:rsidRPr="008A282A">
            <w:rPr>
              <w:b/>
            </w:rPr>
            <w:t>Lilian Greenwood:</w:t>
          </w:r>
        </w:sdtContent>
      </w:sdt>
      <w:r>
        <w:t xml:space="preserve"> Gavin, how has the £1.4 million towards</w:t>
      </w:r>
      <w:r w:rsidR="00FB2C99">
        <w:t xml:space="preserve"> </w:t>
      </w:r>
      <w:r>
        <w:t>green recovery in maritime</w:t>
      </w:r>
      <w:r w:rsidR="00B82CF6">
        <w:t xml:space="preserve"> been used</w:t>
      </w:r>
      <w:r>
        <w:t xml:space="preserve">? What has been its impact and what more could be done? </w:t>
      </w:r>
    </w:p>
    <w:p w:rsidR="009B3C26" w:rsidP="002825A1">
      <w:pPr>
        <w:pStyle w:val="Answer"/>
      </w:pPr>
      <w:sdt>
        <w:sdtPr>
          <w:alias w:val="Witness"/>
          <w:id w:val="-376626298"/>
          <w:placeholder>
            <w:docPart w:val="C90395C0342247A483521ABBC06E9392"/>
          </w:placeholder>
          <w:richText/>
        </w:sdtPr>
        <w:sdtContent>
          <w:r w:rsidRPr="00F7256A">
            <w:rPr>
              <w:b/>
              <w:i/>
            </w:rPr>
            <w:t>Gavin Simmonds:</w:t>
          </w:r>
        </w:sdtContent>
      </w:sdt>
      <w:r>
        <w:t xml:space="preserve"> My understanding is that </w:t>
      </w:r>
      <w:r w:rsidR="00FB2C99">
        <w:t>i</w:t>
      </w:r>
      <w:r>
        <w:t>t is money across the entire maritime sector</w:t>
      </w:r>
      <w:r w:rsidR="00FB2C99">
        <w:t xml:space="preserve">, </w:t>
      </w:r>
      <w:r>
        <w:t>for offshore energy projects and for shore power. Most of that funding, I understand, is directed at non-shipping activities. We are quite keen to see how some of th</w:t>
      </w:r>
      <w:r w:rsidR="007B262E">
        <w:t>e</w:t>
      </w:r>
      <w:r>
        <w:t xml:space="preserve"> money might assist the environmental technologies that we are trying to introduce on ships.</w:t>
      </w:r>
    </w:p>
    <w:p w:rsidR="009B3C26" w:rsidP="002825A1">
      <w:pPr>
        <w:pStyle w:val="Question"/>
        <w:numPr>
          <w:ilvl w:val="0"/>
          <w:numId w:val="9"/>
        </w:numPr>
      </w:pPr>
      <w:sdt>
        <w:sdtPr>
          <w:alias w:val="Member"/>
          <w:tag w:val="&lt;Member mnisId='4029' dodsId='72265'&gt;"/>
          <w:id w:val="1246993729"/>
          <w:placeholder>
            <w:docPart w:val="C90395C0342247A483521ABBC06E9392"/>
          </w:placeholder>
          <w:richText/>
        </w:sdtPr>
        <w:sdtContent>
          <w:r w:rsidRPr="00F7256A">
            <w:rPr>
              <w:b/>
            </w:rPr>
            <w:t>Lilian Greenwood:</w:t>
          </w:r>
        </w:sdtContent>
      </w:sdt>
      <w:r>
        <w:t xml:space="preserve"> Richard, do you have anything to add </w:t>
      </w:r>
      <w:r w:rsidR="00630765">
        <w:t>about the</w:t>
      </w:r>
      <w:r>
        <w:t xml:space="preserve"> impact it has had on your members, and what more could be done to support a green recovery in the sector?</w:t>
      </w:r>
    </w:p>
    <w:p w:rsidR="009B3C26" w:rsidP="002825A1">
      <w:pPr>
        <w:pStyle w:val="Answer"/>
      </w:pPr>
      <w:sdt>
        <w:sdtPr>
          <w:alias w:val="Witness"/>
          <w:id w:val="-372462155"/>
          <w:placeholder>
            <w:docPart w:val="C90395C0342247A483521ABBC06E9392"/>
          </w:placeholder>
          <w:richText/>
        </w:sdtPr>
        <w:sdtContent>
          <w:r w:rsidRPr="008A282A">
            <w:rPr>
              <w:b/>
              <w:i/>
            </w:rPr>
            <w:t>Richard Ballantyne:</w:t>
          </w:r>
        </w:sdtContent>
      </w:sdt>
      <w:r>
        <w:t xml:space="preserve"> I am afraid that I am not sighted on the detail of that fund. I have come across it, of course, but I do not know all the particular awards within </w:t>
      </w:r>
      <w:r w:rsidR="0073386A">
        <w:t>i</w:t>
      </w:r>
      <w:r>
        <w:t>t</w:t>
      </w:r>
      <w:r w:rsidR="0073386A">
        <w:t>,</w:t>
      </w:r>
      <w:r>
        <w:t xml:space="preserve"> so I cannot comment greatly on </w:t>
      </w:r>
      <w:r w:rsidR="0073386A">
        <w:t>i</w:t>
      </w:r>
      <w:r>
        <w:t xml:space="preserve">t. </w:t>
      </w:r>
    </w:p>
    <w:p w:rsidR="00466316" w:rsidP="002825A1">
      <w:pPr>
        <w:pStyle w:val="Answer"/>
      </w:pPr>
      <w:r>
        <w:t>Earlie</w:t>
      </w:r>
      <w:r w:rsidR="0073386A">
        <w:t>r,</w:t>
      </w:r>
      <w:r>
        <w:t xml:space="preserve"> in the first session</w:t>
      </w:r>
      <w:r w:rsidR="0073386A">
        <w:t>,</w:t>
      </w:r>
      <w:r>
        <w:t xml:space="preserve"> you had some discussion about modal shift, coastal shipping and rail freight. The obvious fact that the UK’s freight industry cannot escape from is that</w:t>
      </w:r>
      <w:r w:rsidR="00260B6A">
        <w:t>,</w:t>
      </w:r>
      <w:r>
        <w:t xml:space="preserve"> as an island nation</w:t>
      </w:r>
      <w:r w:rsidR="00260B6A">
        <w:t>,</w:t>
      </w:r>
      <w:r>
        <w:t xml:space="preserve"> it is much more cost</w:t>
      </w:r>
      <w:r w:rsidR="0073386A">
        <w:t>-</w:t>
      </w:r>
      <w:r>
        <w:t xml:space="preserve">effective to truck freight around. There are absolutely opportunities to </w:t>
      </w:r>
      <w:r>
        <w:t>get more freight on</w:t>
      </w:r>
      <w:r w:rsidR="0073386A">
        <w:t xml:space="preserve"> </w:t>
      </w:r>
      <w:r>
        <w:t xml:space="preserve">to rail, and particularly </w:t>
      </w:r>
      <w:r w:rsidR="00C45202">
        <w:t xml:space="preserve">on to </w:t>
      </w:r>
      <w:r>
        <w:t>coastal shipping</w:t>
      </w:r>
      <w:r w:rsidR="00C45202">
        <w:t>,</w:t>
      </w:r>
      <w:r>
        <w:t xml:space="preserve"> which is often the poor relation of freight subsidy support from the UK Government, but you will not get away from the fact that our geography means that it is much more cost</w:t>
      </w:r>
      <w:r w:rsidR="00C45202">
        <w:t>-</w:t>
      </w:r>
      <w:r>
        <w:t>effective to transport goods by lorry.</w:t>
      </w:r>
    </w:p>
    <w:p w:rsidR="009B3C26" w:rsidP="002825A1">
      <w:pPr>
        <w:pStyle w:val="Answer"/>
      </w:pPr>
      <w:r>
        <w:t xml:space="preserve">It would be quite a difficult task for </w:t>
      </w:r>
      <w:r w:rsidR="00466316">
        <w:t>G</w:t>
      </w:r>
      <w:r>
        <w:t>overnment to radically change that through subsidies</w:t>
      </w:r>
      <w:r w:rsidR="00466316">
        <w:t>;</w:t>
      </w:r>
      <w:r>
        <w:t xml:space="preserve"> it would be quite expensive.</w:t>
      </w:r>
      <w:r w:rsidR="00466316">
        <w:t xml:space="preserve"> </w:t>
      </w:r>
      <w:r>
        <w:t>We w</w:t>
      </w:r>
      <w:r w:rsidR="00466316">
        <w:t>ould</w:t>
      </w:r>
      <w:r>
        <w:t xml:space="preserve"> get into </w:t>
      </w:r>
      <w:r w:rsidR="00466316">
        <w:t xml:space="preserve">the </w:t>
      </w:r>
      <w:r>
        <w:t xml:space="preserve">discussions </w:t>
      </w:r>
      <w:r w:rsidR="00466316">
        <w:t>that</w:t>
      </w:r>
      <w:r>
        <w:t xml:space="preserve"> Benjamin has eloquently described this morning about intervention in markets. The Government took the decision a long time ago that</w:t>
      </w:r>
      <w:r w:rsidR="00466316">
        <w:t>, broadly,</w:t>
      </w:r>
      <w:r>
        <w:t xml:space="preserve"> </w:t>
      </w:r>
      <w:r w:rsidR="00466316">
        <w:t xml:space="preserve">they </w:t>
      </w:r>
      <w:r>
        <w:t>would not interfere with ports, shipping and freight markets. Although</w:t>
      </w:r>
      <w:r w:rsidR="00BA0F97">
        <w:t>, as</w:t>
      </w:r>
      <w:r>
        <w:t xml:space="preserve"> we mentioned</w:t>
      </w:r>
      <w:r w:rsidR="00BA0F97">
        <w:t xml:space="preserve"> earlier,</w:t>
      </w:r>
      <w:r>
        <w:t xml:space="preserve"> the mixed port ownership model is largely commercially run, most of it is run in a private sector</w:t>
      </w:r>
      <w:r w:rsidR="00CF0231">
        <w:t>-</w:t>
      </w:r>
      <w:r>
        <w:t>style environment. We are not used to that kind of funding. When we see funding</w:t>
      </w:r>
      <w:r w:rsidR="00CF0231">
        <w:t>,</w:t>
      </w:r>
      <w:r>
        <w:t xml:space="preserve"> a lot of the other operators object, as we have seen. </w:t>
      </w:r>
    </w:p>
    <w:p w:rsidR="009B3C26" w:rsidP="002825A1">
      <w:pPr>
        <w:pStyle w:val="Question"/>
        <w:numPr>
          <w:ilvl w:val="0"/>
          <w:numId w:val="9"/>
        </w:numPr>
      </w:pPr>
      <w:sdt>
        <w:sdtPr>
          <w:alias w:val="Member"/>
          <w:tag w:val="&lt;Member mnisId='4029' dodsId='72265'&gt;"/>
          <w:id w:val="1740044581"/>
          <w:placeholder>
            <w:docPart w:val="C90395C0342247A483521ABBC06E9392"/>
          </w:placeholder>
          <w:richText/>
        </w:sdtPr>
        <w:sdtContent>
          <w:r w:rsidRPr="00544A66">
            <w:rPr>
              <w:b/>
            </w:rPr>
            <w:t>Lilian Greenwood:</w:t>
          </w:r>
        </w:sdtContent>
      </w:sdt>
      <w:r>
        <w:t xml:space="preserve"> What support would you need to make your industry more environmentally friendly and to reduce greenhouse gas emissions?</w:t>
      </w:r>
    </w:p>
    <w:p w:rsidR="009B3C26" w:rsidP="002825A1">
      <w:pPr>
        <w:pStyle w:val="Answer"/>
      </w:pPr>
      <w:sdt>
        <w:sdtPr>
          <w:alias w:val="Witness"/>
          <w:id w:val="-377468902"/>
          <w:placeholder>
            <w:docPart w:val="C90395C0342247A483521ABBC06E9392"/>
          </w:placeholder>
          <w:richText/>
        </w:sdtPr>
        <w:sdtContent>
          <w:r w:rsidRPr="00544A66">
            <w:rPr>
              <w:b/>
              <w:i/>
            </w:rPr>
            <w:t>Richard Ballantyne:</w:t>
          </w:r>
        </w:sdtContent>
      </w:sdt>
      <w:r>
        <w:t xml:space="preserve"> </w:t>
      </w:r>
      <w:r w:rsidR="00586120">
        <w:t>W</w:t>
      </w:r>
      <w:r>
        <w:t>e are looking at some kind of green maritime fund</w:t>
      </w:r>
      <w:r w:rsidR="00586120">
        <w:t>,</w:t>
      </w:r>
      <w:r>
        <w:t xml:space="preserve"> which would be broadly available across the sector and not just limited to one particular area of th</w:t>
      </w:r>
      <w:r w:rsidR="00586120">
        <w:t>e</w:t>
      </w:r>
      <w:r>
        <w:t xml:space="preserve"> sector. It would facilitate things like shore-side power provision and other anti-congestion measures. </w:t>
      </w:r>
    </w:p>
    <w:p w:rsidR="009B3C26" w:rsidP="002825A1">
      <w:pPr>
        <w:pStyle w:val="Answer"/>
      </w:pPr>
      <w:r>
        <w:t xml:space="preserve">We are looking at the resilience of the UK’s transport networks at the moment and how ports figure in that. They are </w:t>
      </w:r>
      <w:r w:rsidR="00205DA4">
        <w:t xml:space="preserve">gateways </w:t>
      </w:r>
      <w:r>
        <w:t>at the end</w:t>
      </w:r>
      <w:r w:rsidR="00205DA4">
        <w:t xml:space="preserve"> </w:t>
      </w:r>
      <w:r>
        <w:t>of the transport network, so to speak</w:t>
      </w:r>
      <w:r w:rsidR="007C10D3">
        <w:t>—</w:t>
      </w:r>
      <w:r>
        <w:t xml:space="preserve">the last mile. </w:t>
      </w:r>
      <w:r w:rsidR="00CE769A">
        <w:t xml:space="preserve">How </w:t>
      </w:r>
      <w:r w:rsidR="007C10D3">
        <w:t xml:space="preserve">do </w:t>
      </w:r>
      <w:r>
        <w:t xml:space="preserve">we fund those transport networks to improve efficiencies and ensure that there are </w:t>
      </w:r>
      <w:r w:rsidR="00205DA4">
        <w:t>fewer</w:t>
      </w:r>
      <w:r w:rsidR="00804470">
        <w:t xml:space="preserve"> </w:t>
      </w:r>
      <w:r>
        <w:t>amounts of good</w:t>
      </w:r>
      <w:r w:rsidR="00804470">
        <w:t>s</w:t>
      </w:r>
      <w:r>
        <w:t xml:space="preserve"> queued up on lorries and other transport modes, creating pollution and congestion in coastal communities</w:t>
      </w:r>
      <w:r w:rsidR="00804470">
        <w:t>?</w:t>
      </w:r>
      <w:r>
        <w:t xml:space="preserve"> </w:t>
      </w:r>
      <w:r w:rsidR="00804470">
        <w:t>We are</w:t>
      </w:r>
      <w:r>
        <w:t xml:space="preserve"> very much looking at a green maritime fund, which could be pitched in with the Government’s recovery principles and meet </w:t>
      </w:r>
      <w:r w:rsidR="00804470">
        <w:t>their</w:t>
      </w:r>
      <w:r>
        <w:t xml:space="preserve"> long-term aspirations to reduce emissions. </w:t>
      </w:r>
    </w:p>
    <w:p w:rsidR="009B3C26" w:rsidP="002825A1">
      <w:pPr>
        <w:pStyle w:val="Question"/>
        <w:numPr>
          <w:ilvl w:val="0"/>
          <w:numId w:val="9"/>
        </w:numPr>
      </w:pPr>
      <w:sdt>
        <w:sdtPr>
          <w:alias w:val="Member"/>
          <w:tag w:val="&lt;Member mnisId='4029' dodsId='72265'&gt;"/>
          <w:id w:val="-858347877"/>
          <w:placeholder>
            <w:docPart w:val="C90395C0342247A483521ABBC06E9392"/>
          </w:placeholder>
          <w:richText/>
        </w:sdtPr>
        <w:sdtContent>
          <w:r w:rsidRPr="00FC666D">
            <w:rPr>
              <w:b/>
            </w:rPr>
            <w:t>Lilian Greenwood:</w:t>
          </w:r>
        </w:sdtContent>
      </w:sdt>
      <w:r>
        <w:t xml:space="preserve"> Ben, do you want to come in?</w:t>
      </w:r>
    </w:p>
    <w:p w:rsidR="009B3C26" w:rsidP="002825A1">
      <w:pPr>
        <w:pStyle w:val="Answer"/>
      </w:pPr>
      <w:sdt>
        <w:sdtPr>
          <w:alias w:val="Witness"/>
          <w:id w:val="1967620097"/>
          <w:placeholder>
            <w:docPart w:val="C90395C0342247A483521ABBC06E9392"/>
          </w:placeholder>
          <w:richText/>
        </w:sdtPr>
        <w:sdtContent>
          <w:r w:rsidRPr="00FC666D">
            <w:rPr>
              <w:b/>
              <w:i/>
            </w:rPr>
            <w:t>Benjamin Dove-Seymour:</w:t>
          </w:r>
        </w:sdtContent>
      </w:sdt>
      <w:r>
        <w:t xml:space="preserve"> Not particularly on th</w:t>
      </w:r>
      <w:r w:rsidR="006B1B13">
        <w:t>e</w:t>
      </w:r>
      <w:r>
        <w:t xml:space="preserve"> issue of direct funding</w:t>
      </w:r>
      <w:r w:rsidR="00DB4D4A">
        <w:t>. M</w:t>
      </w:r>
      <w:r>
        <w:t>ore broadly</w:t>
      </w:r>
      <w:r w:rsidR="00DB4D4A">
        <w:t>,</w:t>
      </w:r>
      <w:r w:rsidR="00E857EE">
        <w:t xml:space="preserve"> it would be </w:t>
      </w:r>
      <w:r w:rsidR="00455E17">
        <w:t xml:space="preserve">about </w:t>
      </w:r>
      <w:r>
        <w:t xml:space="preserve">changing </w:t>
      </w:r>
      <w:r w:rsidR="00AB04E7">
        <w:t xml:space="preserve">the </w:t>
      </w:r>
      <w:r>
        <w:t>understanding of the place and the role of the east coast ports in the UK freight capacity make-up</w:t>
      </w:r>
      <w:r w:rsidR="002825A1">
        <w:t xml:space="preserve">. For </w:t>
      </w:r>
      <w:r>
        <w:t>example, we deliver vehicles—Mercedes manufactured in Germany—to Purfleet in the Thames or Killingholme on the Humber, depending on their end destination. That obviously reduces road miles.</w:t>
      </w:r>
    </w:p>
    <w:p w:rsidR="009B3C26" w:rsidP="002825A1">
      <w:pPr>
        <w:pStyle w:val="Answer"/>
      </w:pPr>
      <w:r>
        <w:t>It is also a</w:t>
      </w:r>
      <w:r w:rsidR="00D615CB">
        <w:t>bout</w:t>
      </w:r>
      <w:r>
        <w:t xml:space="preserve"> broader understanding of the way that some sort of policy understanding or support can help that. In 2008</w:t>
      </w:r>
      <w:r w:rsidR="007A6353">
        <w:t>, in the middle of the financial crisis,</w:t>
      </w:r>
      <w:r>
        <w:t xml:space="preserve"> we began a service between Rotterdam and Zeebrugge and Dublin. We estimate that that has led to probably 500,000 HGVs being taken off the roads. That is a privately-led initiative on our part, but </w:t>
      </w:r>
      <w:r w:rsidR="006D4306">
        <w:t xml:space="preserve">if </w:t>
      </w:r>
      <w:r>
        <w:t>there is a policy basis</w:t>
      </w:r>
      <w:r w:rsidR="006D4306">
        <w:t>,</w:t>
      </w:r>
      <w:r>
        <w:t xml:space="preserve"> and understanding and support</w:t>
      </w:r>
      <w:r w:rsidR="006D4306">
        <w:t>, it</w:t>
      </w:r>
      <w:r>
        <w:t xml:space="preserve"> will do much to help.</w:t>
      </w:r>
    </w:p>
    <w:p w:rsidR="009B3C26" w:rsidP="002825A1">
      <w:pPr>
        <w:pStyle w:val="Question"/>
        <w:numPr>
          <w:ilvl w:val="0"/>
          <w:numId w:val="9"/>
        </w:numPr>
      </w:pPr>
      <w:sdt>
        <w:sdtPr>
          <w:alias w:val="Member"/>
          <w:tag w:val="&lt;Member mnisId='4029' dodsId='72265'&gt;"/>
          <w:id w:val="-1866586187"/>
          <w:placeholder>
            <w:docPart w:val="C90395C0342247A483521ABBC06E9392"/>
          </w:placeholder>
          <w:richText/>
        </w:sdtPr>
        <w:sdtContent>
          <w:r w:rsidRPr="00AD4191">
            <w:rPr>
              <w:b/>
            </w:rPr>
            <w:t>Lilian Greenwood:</w:t>
          </w:r>
        </w:sdtContent>
      </w:sdt>
      <w:r>
        <w:t xml:space="preserve"> </w:t>
      </w:r>
      <w:r w:rsidR="00C90B59">
        <w:t>R</w:t>
      </w:r>
      <w:r>
        <w:t>ather than decarbonising your sector, it is more about how you use your sector to decarbonise more broadly.</w:t>
      </w:r>
    </w:p>
    <w:p w:rsidR="009B3C26" w:rsidP="002825A1">
      <w:pPr>
        <w:pStyle w:val="Answer"/>
      </w:pPr>
      <w:sdt>
        <w:sdtPr>
          <w:alias w:val="Witness"/>
          <w:id w:val="-1565713926"/>
          <w:placeholder>
            <w:docPart w:val="C90395C0342247A483521ABBC06E9392"/>
          </w:placeholder>
          <w:richText/>
        </w:sdtPr>
        <w:sdtContent>
          <w:r w:rsidRPr="006F4B32">
            <w:rPr>
              <w:b/>
              <w:i/>
            </w:rPr>
            <w:t>Benjamin Dove-Seymour:</w:t>
          </w:r>
        </w:sdtContent>
      </w:sdt>
      <w:r>
        <w:t xml:space="preserve"> Indeed</w:t>
      </w:r>
      <w:r w:rsidR="00287B7A">
        <w:t>. Y</w:t>
      </w:r>
      <w:r>
        <w:t xml:space="preserve">es. </w:t>
      </w:r>
    </w:p>
    <w:p w:rsidR="009B3C26" w:rsidP="002825A1">
      <w:pPr>
        <w:pStyle w:val="Question"/>
        <w:numPr>
          <w:ilvl w:val="0"/>
          <w:numId w:val="9"/>
        </w:numPr>
      </w:pPr>
      <w:sdt>
        <w:sdtPr>
          <w:alias w:val="Member"/>
          <w:tag w:val="&lt;Member mnisId='4442' dodsId='72290'&gt;"/>
          <w:id w:val="-1257279096"/>
          <w:placeholder>
            <w:docPart w:val="C90395C0342247A483521ABBC06E9392"/>
          </w:placeholder>
          <w:richText/>
        </w:sdtPr>
        <w:sdtContent>
          <w:r w:rsidRPr="006F4B32">
            <w:rPr>
              <w:b/>
            </w:rPr>
            <w:t>Chair:</w:t>
          </w:r>
        </w:sdtContent>
      </w:sdt>
      <w:r>
        <w:t xml:space="preserve"> I </w:t>
      </w:r>
      <w:r w:rsidR="00287B7A">
        <w:t>have</w:t>
      </w:r>
      <w:r>
        <w:t xml:space="preserve"> a concluding question with regard to the 400,000 seafarers who are stranded either at sea</w:t>
      </w:r>
      <w:r w:rsidR="006D4306">
        <w:t>,</w:t>
      </w:r>
      <w:r>
        <w:t xml:space="preserve"> with welfare issues </w:t>
      </w:r>
      <w:r w:rsidR="00287B7A">
        <w:t xml:space="preserve">as a result, </w:t>
      </w:r>
      <w:r>
        <w:t xml:space="preserve">or at home and therefore unable to work. </w:t>
      </w:r>
      <w:r w:rsidR="002825A1">
        <w:t xml:space="preserve">This Committee </w:t>
      </w:r>
      <w:r>
        <w:t xml:space="preserve">been approached by Lord Sterling, a former P&amp;O </w:t>
      </w:r>
      <w:r w:rsidR="00287B7A">
        <w:t>c</w:t>
      </w:r>
      <w:r>
        <w:t>hairman, who has raised th</w:t>
      </w:r>
      <w:r w:rsidR="00287B7A">
        <w:t>eir</w:t>
      </w:r>
      <w:r>
        <w:t xml:space="preserve"> plight</w:t>
      </w:r>
      <w:r w:rsidR="00003533">
        <w:t>, and we</w:t>
      </w:r>
      <w:r>
        <w:t xml:space="preserve"> have written to the Prime Minister to ask him to </w:t>
      </w:r>
      <w:r w:rsidR="002825A1">
        <w:t xml:space="preserve">intervene </w:t>
      </w:r>
      <w:r>
        <w:t>directly.</w:t>
      </w:r>
      <w:r w:rsidR="002825A1">
        <w:t xml:space="preserve"> </w:t>
      </w:r>
      <w:r>
        <w:t>Gavin, how concerned are you about th</w:t>
      </w:r>
      <w:r w:rsidR="00003533">
        <w:t>e</w:t>
      </w:r>
      <w:r>
        <w:t xml:space="preserve"> situation? Do you believe that enough is being done and </w:t>
      </w:r>
      <w:r w:rsidR="00003533">
        <w:t xml:space="preserve">that </w:t>
      </w:r>
      <w:r>
        <w:t>it</w:t>
      </w:r>
      <w:r w:rsidR="00003533">
        <w:t>s seriousness</w:t>
      </w:r>
      <w:r>
        <w:t xml:space="preserve"> is being spoken about enough?</w:t>
      </w:r>
    </w:p>
    <w:p w:rsidR="00FD5B24" w:rsidP="002825A1">
      <w:pPr>
        <w:pStyle w:val="Answer"/>
      </w:pPr>
      <w:sdt>
        <w:sdtPr>
          <w:alias w:val="Witness"/>
          <w:id w:val="952443403"/>
          <w:placeholder>
            <w:docPart w:val="C90395C0342247A483521ABBC06E9392"/>
          </w:placeholder>
          <w:richText/>
        </w:sdtPr>
        <w:sdtContent>
          <w:r w:rsidRPr="008E3A22" w:rsidR="009B3C26">
            <w:rPr>
              <w:b/>
              <w:i/>
            </w:rPr>
            <w:t>Gavin Simmonds:</w:t>
          </w:r>
        </w:sdtContent>
      </w:sdt>
      <w:r w:rsidR="009B3C26">
        <w:t xml:space="preserve"> I am pleased Lord Sterling has written to you. It is quite right that he should, and he highlights a real problem.</w:t>
      </w:r>
      <w:r w:rsidR="004918CE">
        <w:t xml:space="preserve"> </w:t>
      </w:r>
      <w:r w:rsidR="009B3C26">
        <w:t xml:space="preserve">It is a problem that </w:t>
      </w:r>
      <w:r w:rsidR="004918CE">
        <w:t xml:space="preserve">also </w:t>
      </w:r>
      <w:r w:rsidR="009B3C26">
        <w:t>concerns seafarers of other nationalities.</w:t>
      </w:r>
      <w:r>
        <w:t xml:space="preserve"> </w:t>
      </w:r>
      <w:r w:rsidR="009B3C26">
        <w:t>We have quite a positive picture</w:t>
      </w:r>
      <w:r w:rsidR="004918CE">
        <w:t>,</w:t>
      </w:r>
      <w:r w:rsidR="009B3C26">
        <w:t xml:space="preserve"> </w:t>
      </w:r>
      <w:r w:rsidR="004918CE">
        <w:t xml:space="preserve">in </w:t>
      </w:r>
      <w:r w:rsidR="009B3C26">
        <w:t xml:space="preserve">that our </w:t>
      </w:r>
      <w:r w:rsidR="002825A1">
        <w:t xml:space="preserve">Chamber </w:t>
      </w:r>
      <w:r w:rsidR="009B3C26">
        <w:t>members have generally been quite successful in repatriating UK seafarers and a lot of their other seafarers.</w:t>
      </w:r>
    </w:p>
    <w:p w:rsidR="00F9744E" w:rsidP="002825A1">
      <w:pPr>
        <w:pStyle w:val="Answer"/>
      </w:pPr>
      <w:r>
        <w:t>For</w:t>
      </w:r>
      <w:r w:rsidR="009B3C26">
        <w:t xml:space="preserve"> the hundreds of thousands of seafarers who remain displaced around the world, </w:t>
      </w:r>
      <w:r w:rsidR="00CE1F65">
        <w:t>it</w:t>
      </w:r>
      <w:r w:rsidR="009B3C26">
        <w:t xml:space="preserve"> represents a real problem. All the ship</w:t>
      </w:r>
      <w:r w:rsidR="002825A1">
        <w:t>-</w:t>
      </w:r>
      <w:r w:rsidR="009B3C26">
        <w:t xml:space="preserve">owning associations, and indeed the major maritime nations and </w:t>
      </w:r>
      <w:r>
        <w:t>G</w:t>
      </w:r>
      <w:r w:rsidR="009B3C26">
        <w:t>overnments, are engaged. Letters have been submitted at a European level this morning on th</w:t>
      </w:r>
      <w:r>
        <w:t>e</w:t>
      </w:r>
      <w:r w:rsidR="009B3C26">
        <w:t xml:space="preserve"> subject.</w:t>
      </w:r>
    </w:p>
    <w:p w:rsidR="009B3C26" w:rsidP="002825A1">
      <w:pPr>
        <w:pStyle w:val="Answer"/>
      </w:pPr>
      <w:r>
        <w:t>It comes down to problems at borders, visa waivers and enabling seafarers to be replaced on board ships by other seafarers</w:t>
      </w:r>
      <w:r w:rsidR="00DF6B8B">
        <w:t>,</w:t>
      </w:r>
      <w:r>
        <w:t xml:space="preserve"> to allow them to travel home. Most of the problems are in the home countries</w:t>
      </w:r>
      <w:r w:rsidR="002825A1">
        <w:t>—</w:t>
      </w:r>
      <w:r>
        <w:t xml:space="preserve">in India, the Philippines and China. That is where </w:t>
      </w:r>
      <w:r w:rsidR="00537BD6">
        <w:t>a</w:t>
      </w:r>
      <w:r>
        <w:t xml:space="preserve"> large number of seafarers are still displaced. We are doing everything we can to get them home as soon as possible. The UK Government and the Maritime Minister, Kelly Tolhurst, have been very sharp on this and very helpful. The UK Government </w:t>
      </w:r>
      <w:r w:rsidR="00537BD6">
        <w:t>are</w:t>
      </w:r>
      <w:r>
        <w:t xml:space="preserve"> very onside. </w:t>
      </w:r>
    </w:p>
    <w:p w:rsidR="009B3C26" w:rsidP="002825A1">
      <w:pPr>
        <w:pStyle w:val="Answer"/>
      </w:pPr>
      <w:sdt>
        <w:sdtPr>
          <w:alias w:val="Witness"/>
          <w:id w:val="-948005408"/>
          <w:placeholder>
            <w:docPart w:val="C90395C0342247A483521ABBC06E9392"/>
          </w:placeholder>
          <w:richText/>
        </w:sdtPr>
        <w:sdtContent>
          <w:r w:rsidRPr="008A4443">
            <w:rPr>
              <w:b/>
              <w:i/>
            </w:rPr>
            <w:t>Richard Ballantyne:</w:t>
          </w:r>
        </w:sdtContent>
      </w:sdt>
      <w:r>
        <w:t xml:space="preserve"> </w:t>
      </w:r>
      <w:r w:rsidR="0061095E">
        <w:t>It</w:t>
      </w:r>
      <w:r>
        <w:t xml:space="preserve"> is predominantly a shipping issue</w:t>
      </w:r>
      <w:r w:rsidR="0061095E">
        <w:t>, and w</w:t>
      </w:r>
      <w:r>
        <w:t>e fully sympathise with and support our partners, and the Chamber of Shipping and Gavin</w:t>
      </w:r>
      <w:r w:rsidR="00C4555B">
        <w:t>,</w:t>
      </w:r>
      <w:r>
        <w:t xml:space="preserve"> in what they are doing.</w:t>
      </w:r>
    </w:p>
    <w:p w:rsidR="009B3C26" w:rsidP="002825A1">
      <w:pPr>
        <w:pStyle w:val="Answer"/>
      </w:pPr>
      <w:r>
        <w:t xml:space="preserve">I </w:t>
      </w:r>
      <w:r w:rsidR="00216FF5">
        <w:t>have</w:t>
      </w:r>
      <w:r>
        <w:t xml:space="preserve"> one example of where </w:t>
      </w:r>
      <w:r w:rsidR="00216FF5">
        <w:t>it</w:t>
      </w:r>
      <w:r>
        <w:t xml:space="preserve"> happened in the UK, or slight issues have arisen in the UK. I mentioned </w:t>
      </w:r>
      <w:r w:rsidR="00216FF5">
        <w:t xml:space="preserve">that </w:t>
      </w:r>
      <w:r>
        <w:t>the cruise industry has had to lay up its ships, so</w:t>
      </w:r>
      <w:r w:rsidR="00216FF5">
        <w:t xml:space="preserve"> it has</w:t>
      </w:r>
      <w:r>
        <w:t xml:space="preserve"> effectively park</w:t>
      </w:r>
      <w:r w:rsidR="00216FF5">
        <w:t>ed</w:t>
      </w:r>
      <w:r>
        <w:t xml:space="preserve"> those ships in certain ports around the country. There has been a bit of suspicion from local communities, and indeed local authorities, about crew members on cruise ships and others</w:t>
      </w:r>
      <w:r w:rsidR="00874D64">
        <w:t>,</w:t>
      </w:r>
      <w:r w:rsidR="00302622">
        <w:t xml:space="preserve"> such as </w:t>
      </w:r>
      <w:r>
        <w:t>tankers</w:t>
      </w:r>
      <w:r w:rsidR="00302622">
        <w:t xml:space="preserve"> </w:t>
      </w:r>
      <w:r w:rsidR="00874D64">
        <w:t xml:space="preserve">and </w:t>
      </w:r>
      <w:r>
        <w:t>bulk carriers,</w:t>
      </w:r>
      <w:r w:rsidR="00302622">
        <w:t xml:space="preserve"> </w:t>
      </w:r>
      <w:r>
        <w:t>that have been forced to lay up.</w:t>
      </w:r>
    </w:p>
    <w:p w:rsidR="009B3C26" w:rsidP="002825A1">
      <w:pPr>
        <w:pStyle w:val="Answer"/>
      </w:pPr>
      <w:r>
        <w:t>It is important to bear in mind that the people on those ships are sometimes a skeleton crew</w:t>
      </w:r>
      <w:r w:rsidR="000E7671">
        <w:t>, and far fewer</w:t>
      </w:r>
      <w:r>
        <w:t xml:space="preserve"> than would normally be there, but we need to allow them to come ashore to go to supermarkets</w:t>
      </w:r>
      <w:r w:rsidR="00F816F6">
        <w:t xml:space="preserve"> and</w:t>
      </w:r>
      <w:r>
        <w:t xml:space="preserve"> buy essentials. I am not pointing the finger at the local authority sector, but there have been some unhelpful comments from council leaders, for example in Scotland, about th</w:t>
      </w:r>
      <w:r w:rsidR="00293239">
        <w:t>o</w:t>
      </w:r>
      <w:r>
        <w:t>se ships. A lot of local media and communities have been understandably very concerned that the ships, crewed with foreign nationals or people from outside their region, might be bringing the virus to th</w:t>
      </w:r>
      <w:r w:rsidR="00293239">
        <w:t>eir</w:t>
      </w:r>
      <w:r>
        <w:t xml:space="preserve"> area.</w:t>
      </w:r>
    </w:p>
    <w:p w:rsidR="009B3C26" w:rsidP="002825A1">
      <w:pPr>
        <w:pStyle w:val="Answer"/>
      </w:pPr>
      <w:r>
        <w:t>It is something to bear in mind. Equally</w:t>
      </w:r>
      <w:r>
        <w:t>, in normal times the cruise industry has maintained a lot of businesses in those regions</w:t>
      </w:r>
      <w:r>
        <w:t>,</w:t>
      </w:r>
      <w:r>
        <w:t xml:space="preserve"> with passenger visitors who come in, go on tourist excursions and buy goods from local shops and </w:t>
      </w:r>
      <w:r w:rsidR="002825A1">
        <w:t>café</w:t>
      </w:r>
      <w:r>
        <w:t xml:space="preserve">s. We urge a measured response from those communities, to </w:t>
      </w:r>
      <w:r>
        <w:t xml:space="preserve">be </w:t>
      </w:r>
      <w:r>
        <w:t>understand</w:t>
      </w:r>
      <w:r>
        <w:t>ing</w:t>
      </w:r>
      <w:r>
        <w:t xml:space="preserve"> and make sure people on board </w:t>
      </w:r>
      <w:r w:rsidR="001E0ECD">
        <w:t xml:space="preserve">those </w:t>
      </w:r>
      <w:r>
        <w:t xml:space="preserve">vessels are not wrongly persecuted. </w:t>
      </w:r>
    </w:p>
    <w:p w:rsidR="00374D2C" w:rsidP="002825A1">
      <w:pPr>
        <w:pStyle w:val="Question"/>
        <w:numPr>
          <w:ilvl w:val="0"/>
          <w:numId w:val="0"/>
        </w:numPr>
        <w:ind w:left="794"/>
      </w:pPr>
      <w:sdt>
        <w:sdtPr>
          <w:alias w:val="Member"/>
          <w:tag w:val="&lt;Member mnisId='4442' dodsId='72290'&gt;"/>
          <w:id w:val="-57400203"/>
          <w:placeholder>
            <w:docPart w:val="C90395C0342247A483521ABBC06E9392"/>
          </w:placeholder>
          <w:richText/>
        </w:sdtPr>
        <w:sdtContent>
          <w:r w:rsidRPr="0026251B" w:rsidR="009B3C26">
            <w:rPr>
              <w:b/>
            </w:rPr>
            <w:t>Chair:</w:t>
          </w:r>
        </w:sdtContent>
      </w:sdt>
      <w:r w:rsidR="009B3C26">
        <w:t xml:space="preserve"> </w:t>
      </w:r>
      <w:r w:rsidR="00765C31">
        <w:t>T</w:t>
      </w:r>
      <w:r w:rsidR="009B3C26">
        <w:t>hank you very much indeed, Richard, Gavin, and particularly Ben</w:t>
      </w:r>
      <w:r w:rsidR="00216396">
        <w:t>,</w:t>
      </w:r>
      <w:r w:rsidR="009B3C26">
        <w:t xml:space="preserve"> because you</w:t>
      </w:r>
      <w:r>
        <w:t xml:space="preserve"> </w:t>
      </w:r>
      <w:r w:rsidR="009B3C26">
        <w:t>stepped in for one of your colleagues at the last minute.</w:t>
      </w:r>
      <w:r>
        <w:t xml:space="preserve"> P</w:t>
      </w:r>
      <w:r w:rsidR="009B3C26">
        <w:t xml:space="preserve">lease send </w:t>
      </w:r>
      <w:r>
        <w:t xml:space="preserve">him </w:t>
      </w:r>
      <w:r w:rsidR="009B3C26">
        <w:t>our best wishes. We also send our best wishes to all of your teams and your members at this difficult time.</w:t>
      </w:r>
    </w:p>
    <w:p w:rsidR="004A7EAF" w:rsidRPr="00EA0FC1" w:rsidP="002825A1">
      <w:pPr>
        <w:pStyle w:val="Question"/>
        <w:numPr>
          <w:ilvl w:val="0"/>
          <w:numId w:val="0"/>
        </w:numPr>
        <w:ind w:left="794"/>
      </w:pPr>
      <w:r>
        <w:t>Our s</w:t>
      </w:r>
      <w:r w:rsidR="009B3C26">
        <w:t xml:space="preserve">econd </w:t>
      </w:r>
      <w:r w:rsidR="002825A1">
        <w:t xml:space="preserve">evidence </w:t>
      </w:r>
      <w:r w:rsidR="009B3C26">
        <w:t>session</w:t>
      </w:r>
      <w:r>
        <w:t xml:space="preserve"> will be</w:t>
      </w:r>
      <w:r w:rsidR="009B3C26">
        <w:t xml:space="preserve"> at the beginning of September, whe</w:t>
      </w:r>
      <w:r>
        <w:t>n</w:t>
      </w:r>
      <w:r w:rsidR="009B3C26">
        <w:t xml:space="preserve"> we hope</w:t>
      </w:r>
      <w:r>
        <w:t xml:space="preserve"> </w:t>
      </w:r>
      <w:r w:rsidR="00E8463D">
        <w:t>to have</w:t>
      </w:r>
      <w:r>
        <w:t xml:space="preserve"> the Government Minister,</w:t>
      </w:r>
      <w:r w:rsidR="009B3C26">
        <w:t xml:space="preserve"> among others</w:t>
      </w:r>
      <w:r>
        <w:t>,</w:t>
      </w:r>
      <w:r w:rsidR="009B3C26">
        <w:t xml:space="preserve"> </w:t>
      </w:r>
      <w:r w:rsidR="00E8463D">
        <w:t>t</w:t>
      </w:r>
      <w:r w:rsidR="009B3C26">
        <w:t>o take some of the points that have been raised</w:t>
      </w:r>
      <w:r w:rsidR="00A824C1">
        <w:t>.</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2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2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28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2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D908F60A3694EFAB667CC280080557B"/>
      </w:placeholder>
      <w:richText/>
    </w:sdtPr>
    <w:sdtContent>
      <w:p w:rsidR="007C1284" w:rsidP="009277D8">
        <w:pPr>
          <w:pStyle w:val="Para"/>
          <w:rPr>
            <w:color w:val="808080"/>
          </w:rPr>
        </w:pPr>
        <w:r w:rsidRPr="00D872AE">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180F69713C1476C82FA3B8853C74CD7"/>
      </w:placeholder>
      <w:richText/>
    </w:sdtPr>
    <w:sdtContent>
      <w:p w:rsidR="007C128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12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6EE6480"/>
    <w:lvl w:ilvl="0">
      <w:start w:val="3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87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908F60A3694EFAB667CC280080557B"/>
        <w:category>
          <w:name w:val="General"/>
          <w:gallery w:val="placeholder"/>
        </w:category>
        <w:types>
          <w:type w:val="bbPlcHdr"/>
        </w:types>
        <w:behaviors>
          <w:behavior w:val="content"/>
        </w:behaviors>
        <w:guid w:val="{94ABE8E1-6413-4BBD-9D38-B394F3D03625}"/>
      </w:docPartPr>
      <w:docPartBody>
        <w:p w:rsidR="001D5CFC" w:rsidP="00BF1799">
          <w:pPr>
            <w:pStyle w:val="4D908F60A3694EFAB667CC280080557B"/>
          </w:pPr>
          <w:r w:rsidRPr="000753FC">
            <w:rPr>
              <w:rStyle w:val="PlaceholderText"/>
            </w:rPr>
            <w:t>Click here to enter text.</w:t>
          </w:r>
        </w:p>
      </w:docPartBody>
    </w:docPart>
    <w:docPart>
      <w:docPartPr>
        <w:name w:val="8180F69713C1476C82FA3B8853C74CD7"/>
        <w:category>
          <w:name w:val="General"/>
          <w:gallery w:val="placeholder"/>
        </w:category>
        <w:types>
          <w:type w:val="bbPlcHdr"/>
        </w:types>
        <w:behaviors>
          <w:behavior w:val="content"/>
        </w:behaviors>
        <w:guid w:val="{2685B7F4-DE66-4F99-8027-EE30012781B9}"/>
      </w:docPartPr>
      <w:docPartBody>
        <w:p w:rsidR="001D5CFC" w:rsidP="00BF1799">
          <w:pPr>
            <w:pStyle w:val="8180F69713C1476C82FA3B8853C74CD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6D70294-9B7C-4E23-9B80-92019C6E44A4}"/>
      </w:docPartPr>
      <w:docPartBody>
        <w:p w:rsidR="001D5CFC">
          <w:r w:rsidRPr="00175914">
            <w:rPr>
              <w:rStyle w:val="PlaceholderText"/>
            </w:rPr>
            <w:t>Click or tap here to enter text.</w:t>
          </w:r>
        </w:p>
      </w:docPartBody>
    </w:docPart>
    <w:docPart>
      <w:docPartPr>
        <w:name w:val="D86635E248CB460A82C45405E949E7E1"/>
        <w:category>
          <w:name w:val="General"/>
          <w:gallery w:val="placeholder"/>
        </w:category>
        <w:types>
          <w:type w:val="bbPlcHdr"/>
        </w:types>
        <w:behaviors>
          <w:behavior w:val="content"/>
        </w:behaviors>
        <w:guid w:val="{F03F7D92-ECDB-4D39-B7FE-4709B70FA781}"/>
      </w:docPartPr>
      <w:docPartBody>
        <w:p w:rsidR="00BE5C0A" w:rsidP="00502179">
          <w:pPr>
            <w:pStyle w:val="D86635E248CB460A82C45405E949E7E1"/>
          </w:pPr>
          <w:r w:rsidRPr="00175914">
            <w:rPr>
              <w:rStyle w:val="PlaceholderText"/>
            </w:rPr>
            <w:t>Click or tap here to enter text.</w:t>
          </w:r>
        </w:p>
      </w:docPartBody>
    </w:docPart>
    <w:docPart>
      <w:docPartPr>
        <w:name w:val="E39ABE576009478E9F82B6053AE9F999"/>
        <w:category>
          <w:name w:val="General"/>
          <w:gallery w:val="placeholder"/>
        </w:category>
        <w:types>
          <w:type w:val="bbPlcHdr"/>
        </w:types>
        <w:behaviors>
          <w:behavior w:val="content"/>
        </w:behaviors>
        <w:guid w:val="{6CC1F7A4-289A-4524-980F-378BFD757F2B}"/>
      </w:docPartPr>
      <w:docPartBody>
        <w:p w:rsidR="00BE5C0A" w:rsidP="00502179">
          <w:pPr>
            <w:pStyle w:val="E39ABE576009478E9F82B6053AE9F999"/>
          </w:pPr>
          <w:r w:rsidRPr="00175914">
            <w:rPr>
              <w:rStyle w:val="PlaceholderText"/>
            </w:rPr>
            <w:t>Click or tap here to enter text.</w:t>
          </w:r>
        </w:p>
      </w:docPartBody>
    </w:docPart>
    <w:docPart>
      <w:docPartPr>
        <w:name w:val="6880DACD743840A894090FAAAD996E1A"/>
        <w:category>
          <w:name w:val="General"/>
          <w:gallery w:val="placeholder"/>
        </w:category>
        <w:types>
          <w:type w:val="bbPlcHdr"/>
        </w:types>
        <w:behaviors>
          <w:behavior w:val="content"/>
        </w:behaviors>
        <w:guid w:val="{12745041-F682-4F42-AA92-C514682FA3DF}"/>
      </w:docPartPr>
      <w:docPartBody>
        <w:p w:rsidR="00BE5C0A" w:rsidP="00502179">
          <w:pPr>
            <w:pStyle w:val="6880DACD743840A894090FAAAD996E1A"/>
          </w:pPr>
          <w:r w:rsidRPr="00175914">
            <w:rPr>
              <w:rStyle w:val="PlaceholderText"/>
            </w:rPr>
            <w:t>Click or tap here to enter text.</w:t>
          </w:r>
        </w:p>
      </w:docPartBody>
    </w:docPart>
    <w:docPart>
      <w:docPartPr>
        <w:name w:val="C90395C0342247A483521ABBC06E9392"/>
        <w:category>
          <w:name w:val="General"/>
          <w:gallery w:val="placeholder"/>
        </w:category>
        <w:types>
          <w:type w:val="bbPlcHdr"/>
        </w:types>
        <w:behaviors>
          <w:behavior w:val="content"/>
        </w:behaviors>
        <w:guid w:val="{6A962371-8635-4CDB-B0D2-38B2140C7C50}"/>
      </w:docPartPr>
      <w:docPartBody>
        <w:p w:rsidR="006C0C4E" w:rsidP="00BE5C0A">
          <w:pPr>
            <w:pStyle w:val="C90395C0342247A483521ABBC06E9392"/>
          </w:pPr>
          <w:r w:rsidRPr="001759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5C0A"/>
    <w:rPr>
      <w:color w:val="808080"/>
    </w:rPr>
  </w:style>
  <w:style w:type="paragraph" w:customStyle="1" w:styleId="4D908F60A3694EFAB667CC280080557B">
    <w:name w:val="4D908F60A3694EFAB667CC280080557B"/>
    <w:rsid w:val="00BF1799"/>
  </w:style>
  <w:style w:type="paragraph" w:customStyle="1" w:styleId="BFB23ED210CF4A1E9EBC4072883ED61C">
    <w:name w:val="BFB23ED210CF4A1E9EBC4072883ED61C"/>
    <w:rsid w:val="00BF1799"/>
  </w:style>
  <w:style w:type="paragraph" w:customStyle="1" w:styleId="85E5AA831FD9489D9A051D99C4F9122C">
    <w:name w:val="85E5AA831FD9489D9A051D99C4F9122C"/>
    <w:rsid w:val="00BF1799"/>
  </w:style>
  <w:style w:type="paragraph" w:customStyle="1" w:styleId="5F4E9CFDB0A04D5C995A338D2F9CC7A2">
    <w:name w:val="5F4E9CFDB0A04D5C995A338D2F9CC7A2"/>
    <w:rsid w:val="00BF1799"/>
  </w:style>
  <w:style w:type="paragraph" w:customStyle="1" w:styleId="D2018DD508404152BAC75DF5F170C877">
    <w:name w:val="D2018DD508404152BAC75DF5F170C877"/>
    <w:rsid w:val="00BF1799"/>
  </w:style>
  <w:style w:type="paragraph" w:customStyle="1" w:styleId="8EA514FC30BA4F7FB163477D7652D384">
    <w:name w:val="8EA514FC30BA4F7FB163477D7652D384"/>
    <w:rsid w:val="00BF1799"/>
  </w:style>
  <w:style w:type="paragraph" w:customStyle="1" w:styleId="8180F69713C1476C82FA3B8853C74CD7">
    <w:name w:val="8180F69713C1476C82FA3B8853C74CD7"/>
    <w:rsid w:val="00BF1799"/>
  </w:style>
  <w:style w:type="paragraph" w:customStyle="1" w:styleId="0146186D07C74E59AE17BB1A884C0425">
    <w:name w:val="0146186D07C74E59AE17BB1A884C0425"/>
    <w:rsid w:val="00BF1799"/>
  </w:style>
  <w:style w:type="paragraph" w:customStyle="1" w:styleId="3FE57DF3612A42DD93D1C199D5C39752">
    <w:name w:val="3FE57DF3612A42DD93D1C199D5C39752"/>
    <w:rsid w:val="00BF1799"/>
  </w:style>
  <w:style w:type="paragraph" w:customStyle="1" w:styleId="E9466696F16746088C5A23F45D1F45B0">
    <w:name w:val="E9466696F16746088C5A23F45D1F45B0"/>
    <w:rsid w:val="00BF1799"/>
  </w:style>
  <w:style w:type="paragraph" w:customStyle="1" w:styleId="75B6E2D59EAB410C928C3D480620F97F">
    <w:name w:val="75B6E2D59EAB410C928C3D480620F97F"/>
    <w:rsid w:val="00BF1799"/>
  </w:style>
  <w:style w:type="paragraph" w:customStyle="1" w:styleId="D86635E248CB460A82C45405E949E7E1">
    <w:name w:val="D86635E248CB460A82C45405E949E7E1"/>
    <w:rsid w:val="00502179"/>
  </w:style>
  <w:style w:type="paragraph" w:customStyle="1" w:styleId="E39ABE576009478E9F82B6053AE9F999">
    <w:name w:val="E39ABE576009478E9F82B6053AE9F999"/>
    <w:rsid w:val="00502179"/>
  </w:style>
  <w:style w:type="paragraph" w:customStyle="1" w:styleId="6880DACD743840A894090FAAAD996E1A">
    <w:name w:val="6880DACD743840A894090FAAAD996E1A"/>
    <w:rsid w:val="00502179"/>
  </w:style>
  <w:style w:type="paragraph" w:customStyle="1" w:styleId="C90395C0342247A483521ABBC06E9392">
    <w:name w:val="C90395C0342247A483521ABBC06E9392"/>
    <w:rsid w:val="00BE5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1" ma:contentTypeDescription="Create a new document." ma:contentTypeScope="" ma:versionID="5a3ea53450f69bfebbad4d0c20e5ea16">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278805011da31296e73c87e71150457f"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01;#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Meeting_x0020_Date xmlns="434d0541-f668-4057-bf54-94d656514af3" xsi:nil="true"/>
    <Allocated_x0020_to xmlns="434d0541-f668-4057-bf54-94d656514af3">
      <UserInfo>
        <DisplayName/>
        <AccountId xsi:nil="true"/>
        <AccountType/>
      </UserInfo>
    </Allocated_x0020_to>
    <Related_x0020_Document xmlns="434d0541-f668-4057-bf54-94d656514af3">
      <Url xsi:nil="true"/>
      <Description xsi:nil="true"/>
    </Related_x0020_Document>
    <j3dc9349b3384741bd6025ba1321f3a9 xmlns="434d0541-f668-4057-bf54-94d656514af3">
      <Terms xmlns="http://schemas.microsoft.com/office/infopath/2007/PartnerControls"/>
    </j3dc9349b3384741bd6025ba1321f3a9>
    <TaxCatchAll xmlns="4600776d-0a3c-44b4-bff2-0ceaafb13046"/>
    <g3ef09377e3444258679b6035a1ff93a xmlns="4600776d-0a3c-44b4-bff2-0ceaafb13046">
      <Terms xmlns="http://schemas.microsoft.com/office/infopath/2007/PartnerControls"/>
    </g3ef09377e3444258679b6035a1ff93a>
    <n78ca1497cf6442fb3babdda785c85ae xmlns="434d0541-f668-4057-bf54-94d656514af3">
      <Terms xmlns="http://schemas.microsoft.com/office/infopath/2007/PartnerControls"/>
    </n78ca1497cf6442fb3babdda785c85ae>
    <Brief_x0020_status xmlns="434d0541-f668-4057-bf54-94d656514af3" xsi:nil="true"/>
    <Additional_x0020_category xmlns="434d0541-f668-4057-bf54-94d656514af3" xsi:nil="true"/>
    <Deadline xmlns="434d0541-f668-4057-bf54-94d656514af3" xsi:nil="true"/>
    <j6c5b17cd04246da82e5604daf08bc68 xmlns="4600776d-0a3c-44b4-bff2-0ceaafb13046">
      <Terms xmlns="http://schemas.microsoft.com/office/infopath/2007/PartnerControls"/>
    </j6c5b17cd04246da82e5604daf08bc68>
    <tzob xmlns="434d0541-f668-4057-bf54-94d656514af3">
      <UserInfo>
        <DisplayName/>
        <AccountId xsi:nil="true"/>
        <AccountType/>
      </UserInfo>
    </tzob>
    <Document_x0020_Status xmlns="434d0541-f668-4057-bf54-94d656514af3" xsi:nil="true"/>
    <Public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Status_x0020_of_x0020_correspondence xmlns="434d0541-f668-4057-bf54-94d656514af3" xsi:nil="true"/>
    <EndofSessionDate xmlns="4600776d-0a3c-44b4-bff2-0ceaafb13046" xsi:nil="true"/>
    <DateReceived xmlns="4600776d-0a3c-44b4-bff2-0ceaafb13046" xsi:nil="true"/>
    <TransfertoArchives xmlns="4600776d-0a3c-44b4-bff2-0ceaafb13046">false</TransfertoArchives>
    <Visit xmlns="0606af38-29d8-407d-826d-7a0cb9d9f4ed" xsi:nil="true"/>
    <Notes0 xmlns="434d0541-f668-4057-bf54-94d656514af3" xsi:nil="true"/>
    <Department xmlns="434d0541-f668-4057-bf54-94d656514af3" xsi:nil="true"/>
    <Date xmlns="434d0541-f668-4057-bf54-94d656514af3"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Type_x0020_of_x0020_correspondence xmlns="434d0541-f668-4057-bf54-94d656514af3">Not applicable</Type_x0020_of_x0020_correspondence>
    <Witness xmlns="0606af38-29d8-407d-826d-7a0cb9d9f4ed" xsi:nil="true"/>
    <Circulation_x0020_Date xmlns="434d0541-f668-4057-bf54-94d656514af3"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Useful_x0020_Docs xmlns="434d0541-f668-4057-bf54-94d656514af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ACDDA-AF3A-4E49-8DB8-596FCAAB9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5C01A-AA89-49FF-B6C8-D30D9BF8FD15}">
  <ds:schemaRefs>
    <ds:schemaRef ds:uri="http://schemas.microsoft.com/sharepoint/events"/>
  </ds:schemaRefs>
</ds:datastoreItem>
</file>

<file path=customXml/itemProps3.xml><?xml version="1.0" encoding="utf-8"?>
<ds:datastoreItem xmlns:ds="http://schemas.openxmlformats.org/officeDocument/2006/customXml" ds:itemID="{330FBBEF-05BE-4315-A48B-A21E6A804D9D}">
  <ds:schemaRefs>
    <ds:schemaRef ds:uri="http://schemas.microsoft.com/sharepoint/v3/contenttype/forms"/>
  </ds:schemaRefs>
</ds:datastoreItem>
</file>

<file path=customXml/itemProps4.xml><?xml version="1.0" encoding="utf-8"?>
<ds:datastoreItem xmlns:ds="http://schemas.openxmlformats.org/officeDocument/2006/customXml" ds:itemID="{D5F3F7B1-614E-47F9-8FC8-52FC81E72554}">
  <ds:schemaRefs>
    <ds:schemaRef ds:uri="0606af38-29d8-407d-826d-7a0cb9d9f4ed"/>
    <ds:schemaRef ds:uri="http://purl.org/dc/elements/1.1/"/>
    <ds:schemaRef ds:uri="http://schemas.microsoft.com/office/2006/metadata/properties"/>
    <ds:schemaRef ds:uri="c86d72e2-090a-4e7d-987e-218d8a0db591"/>
    <ds:schemaRef ds:uri="6ab18433-7710-49bd-9bb4-0bb85747556a"/>
    <ds:schemaRef ds:uri="http://purl.org/dc/terms/"/>
    <ds:schemaRef ds:uri="http://schemas.openxmlformats.org/package/2006/metadata/core-properties"/>
    <ds:schemaRef ds:uri="434d0541-f668-4057-bf54-94d656514af3"/>
    <ds:schemaRef ds:uri="http://schemas.microsoft.com/office/2006/documentManagement/types"/>
    <ds:schemaRef ds:uri="http://schemas.microsoft.com/office/infopath/2007/PartnerControl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BC4FA41B-D398-4446-A9D6-21D92FEC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