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D16A5" w:rsidP="00E05BF8">
      <w:pPr>
        <w:pStyle w:val="TitleCommittee0"/>
      </w:pPr>
      <w:sdt>
        <w:sdtPr>
          <w:alias w:val="CommitteeName"/>
          <w:tag w:val="CommitteeName"/>
          <w:id w:val="1869951332"/>
          <w:placeholder>
            <w:docPart w:val="DA584DF63A8A47448A143E27A09B4848"/>
          </w:placeholder>
          <w:richText/>
        </w:sdtPr>
        <w:sdtContent>
          <w:r>
            <w:t>International Development Committee</w:t>
          </w:r>
        </w:sdtContent>
      </w:sdt>
    </w:p>
    <w:p w:rsidR="001D16A5" w:rsidP="00E05BF8">
      <w:pPr>
        <w:pStyle w:val="TitleInquiry0"/>
      </w:pPr>
      <w:r>
        <w:t xml:space="preserve">Oral evidence: </w:t>
      </w:r>
      <w:sdt>
        <w:sdtPr>
          <w:alias w:val="InquiryName"/>
          <w:tag w:val="InquiryName"/>
          <w:id w:val="377371847"/>
          <w:placeholder>
            <w:docPart w:val="DA584DF63A8A47448A143E27A09B4848"/>
          </w:placeholder>
          <w:richText/>
        </w:sdtPr>
        <w:sdtContent>
          <w:r>
            <w:t>Humanitarian crises monitoring: impact of coronavirus</w:t>
          </w:r>
        </w:sdtContent>
      </w:sdt>
      <w:r>
        <w:t xml:space="preserve">, HC </w:t>
      </w:r>
      <w:sdt>
        <w:sdtPr>
          <w:alias w:val="InquiryRefNo"/>
          <w:tag w:val="InquiryRefNo"/>
          <w:id w:val="-281725174"/>
          <w:placeholder>
            <w:docPart w:val="DA584DF63A8A47448A143E27A09B4848"/>
          </w:placeholder>
          <w:richText/>
        </w:sdtPr>
        <w:sdtContent>
          <w:r>
            <w:t>292</w:t>
          </w:r>
        </w:sdtContent>
      </w:sdt>
    </w:p>
    <w:sdt>
      <w:sdtPr>
        <w:alias w:val="SittingDate"/>
        <w:tag w:val="SittingDate"/>
        <w:id w:val="-1160222926"/>
        <w:placeholder>
          <w:docPart w:val="DA584DF63A8A47448A143E27A09B4848"/>
        </w:placeholder>
        <w:richText/>
      </w:sdtPr>
      <w:sdtContent>
        <w:p w:rsidR="001D16A5" w:rsidP="00E05BF8">
          <w:pPr>
            <w:pStyle w:val="Para"/>
          </w:pPr>
          <w:r>
            <w:t>Thursday 2 July 2020</w:t>
          </w:r>
        </w:p>
      </w:sdtContent>
    </w:sdt>
    <w:p w:rsidR="001D16A5" w:rsidP="00E05BF8">
      <w:pPr>
        <w:pStyle w:val="Para"/>
      </w:pPr>
      <w:r>
        <w:t xml:space="preserve">Ordered by the House of </w:t>
      </w:r>
      <w:sdt>
        <w:sdtPr>
          <w:alias w:val="House"/>
          <w:tag w:val="House"/>
          <w:id w:val="809213435"/>
          <w:placeholder>
            <w:docPart w:val="DA584DF63A8A47448A143E27A09B4848"/>
          </w:placeholder>
          <w:richText/>
        </w:sdtPr>
        <w:sdtContent>
          <w:r w:rsidRPr="00615759">
            <w:t>Commons</w:t>
          </w:r>
        </w:sdtContent>
      </w:sdt>
      <w:r w:rsidRPr="00615759">
        <w:t xml:space="preserve"> to be published on </w:t>
      </w:r>
      <w:sdt>
        <w:sdtPr>
          <w:alias w:val="PublishDate"/>
          <w:tag w:val="PublishDate"/>
          <w:id w:val="217021599"/>
          <w:placeholder>
            <w:docPart w:val="DA584DF63A8A47448A143E27A09B4848"/>
          </w:placeholder>
          <w:richText/>
        </w:sdtPr>
        <w:sdtContent>
          <w:r>
            <w:t>2 July 2020</w:t>
          </w:r>
        </w:sdtContent>
      </w:sdt>
      <w:r w:rsidRPr="00615759">
        <w:t>.</w:t>
      </w:r>
    </w:p>
    <w:p w:rsidR="001D16A5" w:rsidP="00E05BF8">
      <w:sdt>
        <w:sdtPr>
          <w:alias w:val="VideoHyperlink"/>
          <w:tag w:val="VideoHyperlink"/>
          <w:id w:val="703995351"/>
          <w:placeholder>
            <w:docPart w:val="DA584DF63A8A47448A143E27A09B4848"/>
          </w:placeholder>
          <w:richText/>
        </w:sdtPr>
        <w:sdtContent>
          <w:r>
            <w:fldChar w:fldCharType="begin"/>
          </w:r>
          <w:r>
            <w:instrText xml:space="preserve"> HYPERLINK "https://parliamentlive.tv/event/index/852a1db4-8039-4c4d-b481-7e8b95a12e5d" </w:instrText>
          </w:r>
          <w:r>
            <w:fldChar w:fldCharType="separate"/>
          </w:r>
          <w:r w:rsidRPr="003306E4">
            <w:rPr>
              <w:rStyle w:val="Hyperlink"/>
            </w:rPr>
            <w:t>Watch the meeting</w:t>
          </w:r>
          <w:r>
            <w:fldChar w:fldCharType="end"/>
          </w:r>
        </w:sdtContent>
      </w:sdt>
    </w:p>
    <w:p w:rsidR="001D16A5" w:rsidP="00E05BF8">
      <w:r>
        <w:t xml:space="preserve">Members present: </w:t>
      </w:r>
      <w:sdt>
        <w:sdtPr>
          <w:alias w:val="MembersPresent"/>
          <w:tag w:val="MembersPresent"/>
          <w:id w:val="366340316"/>
          <w:placeholder>
            <w:docPart w:val="DA584DF63A8A47448A143E27A09B4848"/>
          </w:placeholder>
          <w:richText/>
        </w:sdtPr>
        <w:sdtContent>
          <w:r w:rsidR="00286F77">
            <w:t xml:space="preserve">Sarah Champion (Chair); Mr Richard </w:t>
          </w:r>
          <w:r w:rsidR="0071742A">
            <w:t>Bacon; Brendan Clarke</w:t>
          </w:r>
          <w:r w:rsidR="0071742A">
            <w:noBreakHyphen/>
          </w:r>
          <w:r w:rsidR="00286F77">
            <w:t>Smith</w:t>
          </w:r>
          <w:r w:rsidR="0071742A">
            <w:t>; Mrs Pauline Latham; Chris Law</w:t>
          </w:r>
          <w:r w:rsidR="00286F77">
            <w:t xml:space="preserve">; </w:t>
          </w:r>
          <w:r w:rsidR="005D2CFA">
            <w:t>Navend</w:t>
          </w:r>
          <w:r w:rsidR="00286F77">
            <w:t>u Mishra; Kate O</w:t>
          </w:r>
          <w:r w:rsidR="0071742A">
            <w:t>samor</w:t>
          </w:r>
          <w:r w:rsidR="00286F77">
            <w:t>; Mr Virendra Sharma.</w:t>
          </w:r>
        </w:sdtContent>
      </w:sdt>
    </w:p>
    <w:p w:rsidR="001D16A5" w:rsidP="00E05BF8">
      <w:pPr>
        <w:pStyle w:val="ParaCentre"/>
      </w:pPr>
      <w:r w:rsidRPr="00156A60">
        <w:t xml:space="preserve">Questions </w:t>
      </w:r>
      <w:sdt>
        <w:sdtPr>
          <w:alias w:val="QuestionNumbers"/>
          <w:tag w:val="QuestionNumbers"/>
          <w:id w:val="-1223666168"/>
          <w:placeholder>
            <w:docPart w:val="DA584DF63A8A47448A143E27A09B4848"/>
          </w:placeholder>
          <w:richText/>
        </w:sdtPr>
        <w:sdtContent>
          <w:r>
            <w:t>118-</w:t>
          </w:r>
          <w:r w:rsidR="00D81BB2">
            <w:t>139</w:t>
          </w:r>
        </w:sdtContent>
      </w:sdt>
    </w:p>
    <w:p w:rsidR="001D16A5" w:rsidP="00E05BF8">
      <w:pPr>
        <w:pStyle w:val="TitleWitnesses0"/>
      </w:pPr>
      <w:r>
        <w:t>Witnesses</w:t>
      </w:r>
    </w:p>
    <w:sdt>
      <w:sdtPr>
        <w:alias w:val="WitnessSet"/>
        <w:tag w:val="WitnessSet"/>
        <w:id w:val="-368373484"/>
        <w:placeholder>
          <w:docPart w:val="22736743DC3D4E30983961091B802CDC"/>
        </w:placeholder>
        <w:richText/>
      </w:sdtPr>
      <w:sdtContent>
        <w:p w:rsidR="001D16A5" w:rsidP="001D16A5">
          <w:pPr>
            <w:pStyle w:val="Para"/>
          </w:pPr>
          <w:r>
            <w:t xml:space="preserve">I: Dr Samia Saad, Director of Resource Mobilisation, Coalition for Epidemic Preparedness Innovations; Dr Josie Golding, Epidemics Lead, Wellcome Trust (part of both CEPI and the Covid </w:t>
          </w:r>
          <w:r w:rsidR="00746B54">
            <w:t xml:space="preserve">Therapeutics Accelerator </w:t>
          </w:r>
          <w:r>
            <w:t xml:space="preserve">(CTA) partnership); </w:t>
          </w:r>
          <w:r w:rsidRPr="00F331ED" w:rsidR="00F331ED">
            <w:t xml:space="preserve">Professor David Heymann CBE, Board </w:t>
          </w:r>
          <w:r w:rsidRPr="00F331ED" w:rsidR="005E56B5">
            <w:t>Member</w:t>
          </w:r>
          <w:r w:rsidRPr="00F331ED" w:rsidR="00F331ED">
            <w:t>, Foundation for Innovative New Diagnostics (FIND)</w:t>
          </w:r>
          <w:r w:rsidR="00705318">
            <w:t>.</w:t>
          </w:r>
        </w:p>
      </w:sdtContent>
    </w:sdt>
    <w:p w:rsidR="001D16A5" w:rsidP="00E05BF8">
      <w:pPr>
        <w:pStyle w:val="Para"/>
      </w:pPr>
    </w:p>
    <w:p w:rsidR="001D16A5" w:rsidP="00E05BF8">
      <w:pPr>
        <w:rPr>
          <w:rFonts w:eastAsia="Times New Roman"/>
          <w:szCs w:val="20"/>
        </w:rPr>
      </w:pPr>
      <w:bookmarkStart w:id="0" w:name="_GoBack"/>
      <w:bookmarkEnd w:id="0"/>
      <w:r>
        <w:br w:type="page"/>
      </w:r>
    </w:p>
    <w:sdt>
      <w:sdtPr>
        <w:rPr>
          <w:szCs w:val="28"/>
        </w:rPr>
        <w:alias w:val="WitnessExamination"/>
        <w:tag w:val="WitnessExamination"/>
        <w:id w:val="2003463402"/>
        <w:placeholder>
          <w:docPart w:val="22736743DC3D4E30983961091B802CDC"/>
        </w:placeholder>
        <w:richText/>
      </w:sdtPr>
      <w:sdtEndPr>
        <w:rPr>
          <w:sz w:val="22"/>
        </w:rPr>
      </w:sdtEndPr>
      <w:sdtContent>
        <w:p w:rsidR="005E56B5" w:rsidP="005E56B5">
          <w:pPr>
            <w:pStyle w:val="TitlePanel0"/>
            <w:rPr>
              <w:szCs w:val="28"/>
            </w:rPr>
          </w:pPr>
          <w:bookmarkStart w:id="1" w:name="Panel1"/>
          <w:r w:rsidRPr="001D16A5">
            <w:rPr>
              <w:szCs w:val="28"/>
            </w:rPr>
            <w:t>Examination of witnesses</w:t>
          </w:r>
          <w:bookmarkEnd w:id="1"/>
        </w:p>
        <w:p w:rsidR="005E56B5" w:rsidRPr="005E56B5" w:rsidP="005E56B5">
          <w:pPr>
            <w:pStyle w:val="TitlePanel0"/>
            <w:jc w:val="left"/>
            <w:rPr>
              <w:sz w:val="22"/>
              <w:szCs w:val="28"/>
            </w:rPr>
          </w:pPr>
          <w:r w:rsidRPr="005E56B5">
            <w:rPr>
              <w:sz w:val="22"/>
              <w:szCs w:val="28"/>
            </w:rPr>
            <w:t xml:space="preserve">Witnesses: </w:t>
          </w:r>
          <w:r w:rsidR="005063EE">
            <w:rPr>
              <w:sz w:val="22"/>
              <w:szCs w:val="28"/>
            </w:rPr>
            <w:t xml:space="preserve">Dr </w:t>
          </w:r>
          <w:r w:rsidRPr="005E56B5">
            <w:rPr>
              <w:sz w:val="22"/>
              <w:szCs w:val="28"/>
            </w:rPr>
            <w:t xml:space="preserve">Samia Saad, </w:t>
          </w:r>
          <w:r w:rsidR="005063EE">
            <w:rPr>
              <w:sz w:val="22"/>
              <w:szCs w:val="28"/>
            </w:rPr>
            <w:t xml:space="preserve">Dr </w:t>
          </w:r>
          <w:r w:rsidRPr="005E56B5">
            <w:rPr>
              <w:sz w:val="22"/>
              <w:szCs w:val="28"/>
            </w:rPr>
            <w:t xml:space="preserve">Josie Golding and </w:t>
          </w:r>
          <w:r w:rsidR="005063EE">
            <w:rPr>
              <w:sz w:val="22"/>
              <w:szCs w:val="28"/>
            </w:rPr>
            <w:t xml:space="preserve">Professor </w:t>
          </w:r>
          <w:r w:rsidRPr="005E56B5">
            <w:rPr>
              <w:sz w:val="22"/>
              <w:szCs w:val="28"/>
            </w:rPr>
            <w:t>David Heymann.</w:t>
          </w:r>
        </w:p>
      </w:sdtContent>
    </w:sdt>
    <w:p w:rsidR="004A7EAF" w:rsidP="005E56B5">
      <w:pPr>
        <w:pStyle w:val="Question"/>
      </w:pPr>
      <w:sdt>
        <w:sdtPr>
          <w:alias w:val="Member"/>
          <w:tag w:val="&lt;Member mnisId='4267' dodsId='101347'&gt;"/>
          <w:id w:val="-1847862391"/>
          <w:placeholder>
            <w:docPart w:val="DefaultPlaceholder_1082065158"/>
          </w:placeholder>
          <w:richText/>
        </w:sdtPr>
        <w:sdtContent>
          <w:r w:rsidRPr="00F649E0" w:rsidR="00F649E0">
            <w:rPr>
              <w:b/>
            </w:rPr>
            <w:t>Chair:</w:t>
          </w:r>
        </w:sdtContent>
      </w:sdt>
      <w:r w:rsidR="00F649E0">
        <w:t xml:space="preserve"> </w:t>
      </w:r>
      <w:r w:rsidR="007D6DD7">
        <w:t xml:space="preserve">I would like to </w:t>
      </w:r>
      <w:r w:rsidR="00011EAE">
        <w:t xml:space="preserve">welcome </w:t>
      </w:r>
      <w:r w:rsidR="007D6DD7">
        <w:t>everyone</w:t>
      </w:r>
      <w:r w:rsidR="004A47C7">
        <w:t xml:space="preserve"> to our session on humanitarian aid and the impact that </w:t>
      </w:r>
      <w:r w:rsidR="005E56B5">
        <w:t>Covid</w:t>
      </w:r>
      <w:r w:rsidR="004A47C7">
        <w:t>-19 is having on that. W</w:t>
      </w:r>
      <w:r w:rsidR="007D6DD7">
        <w:t>e have three witnesses</w:t>
      </w:r>
      <w:r w:rsidR="004A47C7">
        <w:t xml:space="preserve"> today</w:t>
      </w:r>
      <w:r w:rsidR="007D6DD7">
        <w:t xml:space="preserve">. </w:t>
      </w:r>
      <w:r w:rsidR="004A47C7">
        <w:t>I wonder if the witnesses could start by introducing themselves</w:t>
      </w:r>
      <w:r w:rsidR="00FA3DE3">
        <w:t xml:space="preserve"> </w:t>
      </w:r>
      <w:r w:rsidR="004A47C7">
        <w:t xml:space="preserve">and </w:t>
      </w:r>
      <w:r w:rsidR="007D6DD7">
        <w:t>explain</w:t>
      </w:r>
      <w:r w:rsidR="005E56B5">
        <w:t>ing</w:t>
      </w:r>
      <w:r w:rsidR="007D6DD7">
        <w:t xml:space="preserve"> a bit about your organisation</w:t>
      </w:r>
      <w:r w:rsidR="004A47C7">
        <w:t>,</w:t>
      </w:r>
      <w:r w:rsidR="005E56B5">
        <w:t xml:space="preserve"> the make-up of your initiative</w:t>
      </w:r>
      <w:r w:rsidR="004A47C7">
        <w:t xml:space="preserve"> and how close to a breakthrough you might be.</w:t>
      </w:r>
      <w:r w:rsidR="00011EAE">
        <w:t xml:space="preserve"> </w:t>
      </w:r>
    </w:p>
    <w:p w:rsidR="003054D7" w:rsidP="007D6DD7">
      <w:pPr>
        <w:pStyle w:val="Answer"/>
      </w:pPr>
      <w:sdt>
        <w:sdtPr>
          <w:alias w:val="Witness"/>
          <w:id w:val="-1949388066"/>
          <w:placeholder>
            <w:docPart w:val="DefaultPlaceholder_1082065158"/>
          </w:placeholder>
          <w:richText/>
        </w:sdtPr>
        <w:sdtContent>
          <w:r w:rsidRPr="00A732B7" w:rsidR="00A732B7">
            <w:rPr>
              <w:b/>
              <w:i/>
            </w:rPr>
            <w:t>Dr Saad:</w:t>
          </w:r>
          <w:r w:rsidRPr="007D6DD7" w:rsidR="007D6DD7">
            <w:rPr>
              <w:b/>
            </w:rPr>
            <w:t xml:space="preserve"> </w:t>
          </w:r>
        </w:sdtContent>
      </w:sdt>
      <w:r>
        <w:t xml:space="preserve">I am </w:t>
      </w:r>
      <w:r w:rsidR="007D6DD7">
        <w:t xml:space="preserve">Samia Saad from the </w:t>
      </w:r>
      <w:r>
        <w:t>C</w:t>
      </w:r>
      <w:r w:rsidR="007D6DD7">
        <w:t>oalition</w:t>
      </w:r>
      <w:r>
        <w:t xml:space="preserve"> for Epidemic Preparedness Innovations. </w:t>
      </w:r>
      <w:r w:rsidR="007D6DD7">
        <w:t xml:space="preserve">I am </w:t>
      </w:r>
      <w:r w:rsidR="005E56B5">
        <w:t xml:space="preserve">director </w:t>
      </w:r>
      <w:r>
        <w:t xml:space="preserve">of </w:t>
      </w:r>
      <w:r w:rsidR="005272D0">
        <w:t>resource mobilisation and investor relations</w:t>
      </w:r>
      <w:r>
        <w:t xml:space="preserve">, and partner very closely with the UK Government, </w:t>
      </w:r>
      <w:r w:rsidR="005272D0">
        <w:t xml:space="preserve">which are </w:t>
      </w:r>
      <w:r>
        <w:t xml:space="preserve">one of the biggest investors in </w:t>
      </w:r>
      <w:r w:rsidR="007D6DD7">
        <w:t>CEPI.</w:t>
      </w:r>
      <w:r>
        <w:t xml:space="preserve"> It is a public-private partnership, not for profit, that sprung out of the need for a co</w:t>
      </w:r>
      <w:r>
        <w:noBreakHyphen/>
        <w:t xml:space="preserve">ordinated approach </w:t>
      </w:r>
      <w:r w:rsidR="004E3E04">
        <w:t>post</w:t>
      </w:r>
      <w:r>
        <w:t xml:space="preserve"> the </w:t>
      </w:r>
      <w:r w:rsidR="004E3E04">
        <w:t xml:space="preserve">west </w:t>
      </w:r>
      <w:r>
        <w:t xml:space="preserve">Africa </w:t>
      </w:r>
      <w:r w:rsidR="004E3E04">
        <w:t>Ebola</w:t>
      </w:r>
      <w:r>
        <w:t xml:space="preserve"> outbreak. It was launched in 2017 with several founding </w:t>
      </w:r>
      <w:r w:rsidR="004E3E04">
        <w:t xml:space="preserve">Governments </w:t>
      </w:r>
      <w:r>
        <w:t>as funding contributors, as well as a couple of philanthropic organisations. Since then</w:t>
      </w:r>
      <w:r w:rsidR="004E3E04">
        <w:t>,</w:t>
      </w:r>
      <w:r>
        <w:t xml:space="preserve"> the number of funders has increased quite a lot</w:t>
      </w:r>
      <w:r w:rsidR="00407667">
        <w:t>.</w:t>
      </w:r>
      <w:r>
        <w:t xml:space="preserve"> </w:t>
      </w:r>
      <w:r w:rsidR="00407667">
        <w:t xml:space="preserve">The </w:t>
      </w:r>
      <w:r>
        <w:t>UK joined pre-</w:t>
      </w:r>
      <w:r w:rsidR="005E56B5">
        <w:t>Covid</w:t>
      </w:r>
      <w:r>
        <w:t xml:space="preserve">, but has also given substantial funding towards the </w:t>
      </w:r>
      <w:r w:rsidR="005E56B5">
        <w:t>Covid</w:t>
      </w:r>
      <w:r>
        <w:t xml:space="preserve"> vaccine effort.</w:t>
      </w:r>
    </w:p>
    <w:p w:rsidR="003054D7" w:rsidP="007D6DD7">
      <w:pPr>
        <w:pStyle w:val="Answer"/>
      </w:pPr>
      <w:r>
        <w:t>The reason</w:t>
      </w:r>
      <w:r>
        <w:t xml:space="preserve"> for CEPI being founded was that</w:t>
      </w:r>
      <w:r>
        <w:t>,</w:t>
      </w:r>
      <w:r>
        <w:t xml:space="preserve"> while there were lots of different efforts towards developing </w:t>
      </w:r>
      <w:r w:rsidR="00BF1E52">
        <w:t>vaccines or other health int</w:t>
      </w:r>
      <w:r>
        <w:t xml:space="preserve">erventions to fight epidemics, </w:t>
      </w:r>
      <w:r w:rsidR="00DE3DD1">
        <w:t>et cetera</w:t>
      </w:r>
      <w:r>
        <w:t xml:space="preserve">, there was not enough investment in preparedness. For example, while there was a vaccine for </w:t>
      </w:r>
      <w:r w:rsidR="004E3E04">
        <w:t>Ebola</w:t>
      </w:r>
      <w:r>
        <w:t xml:space="preserve">, the one </w:t>
      </w:r>
      <w:r w:rsidR="00B9233E">
        <w:t xml:space="preserve">that ended up being successful </w:t>
      </w:r>
      <w:r>
        <w:t>had only gone part of the w</w:t>
      </w:r>
      <w:r w:rsidR="00B9233E">
        <w:t>a</w:t>
      </w:r>
      <w:r>
        <w:t xml:space="preserve">y through development and had then sat on a shelf. The tragedy is that it did eventually get developed, </w:t>
      </w:r>
      <w:r w:rsidR="00DE3DD1">
        <w:t xml:space="preserve">and </w:t>
      </w:r>
      <w:r>
        <w:t xml:space="preserve">it turned out </w:t>
      </w:r>
      <w:r w:rsidR="00DE3DD1">
        <w:t xml:space="preserve">to be </w:t>
      </w:r>
      <w:r>
        <w:t xml:space="preserve">very effective in preventing transmission and getting </w:t>
      </w:r>
      <w:r w:rsidR="004E3E04">
        <w:t>Ebola</w:t>
      </w:r>
      <w:r w:rsidR="00DE3DD1">
        <w:t>,</w:t>
      </w:r>
      <w:r>
        <w:t xml:space="preserve"> but </w:t>
      </w:r>
      <w:r w:rsidR="00DE3DD1">
        <w:t xml:space="preserve">it </w:t>
      </w:r>
      <w:r>
        <w:t xml:space="preserve">was only made available for use a year </w:t>
      </w:r>
      <w:r w:rsidR="00746B54">
        <w:t>post</w:t>
      </w:r>
      <w:r>
        <w:t xml:space="preserve"> the peak of the crisis. That is the rationale for having set up CEPI.</w:t>
      </w:r>
    </w:p>
    <w:p w:rsidR="007D6DD7" w:rsidP="007D6DD7">
      <w:pPr>
        <w:pStyle w:val="Answer"/>
      </w:pPr>
      <w:r>
        <w:t>The core of CEPI’s mission is equitable access and leaving nobody behind. That policy and principle governs our mission and is reflected in the contracts we cut with product dev</w:t>
      </w:r>
      <w:r w:rsidR="00746B54">
        <w:t xml:space="preserve">elopers and vaccine developers. </w:t>
      </w:r>
      <w:r>
        <w:t>I can certainly talk about that a little bit more. I will stop there, having given you a brief overview.</w:t>
      </w:r>
    </w:p>
    <w:p w:rsidR="003B734C" w:rsidP="007D6DD7">
      <w:pPr>
        <w:pStyle w:val="Answer"/>
      </w:pPr>
      <w:sdt>
        <w:sdtPr>
          <w:alias w:val="Witness"/>
          <w:id w:val="-162707294"/>
          <w:placeholder>
            <w:docPart w:val="DefaultPlaceholder_1082065158"/>
          </w:placeholder>
          <w:richText/>
        </w:sdtPr>
        <w:sdtContent>
          <w:r w:rsidRPr="00A732B7" w:rsidR="00A732B7">
            <w:rPr>
              <w:b/>
              <w:i/>
            </w:rPr>
            <w:t>Dr Golding:</w:t>
          </w:r>
          <w:r w:rsidRPr="007D6DD7" w:rsidR="007D6DD7">
            <w:rPr>
              <w:b/>
            </w:rPr>
            <w:t xml:space="preserve"> </w:t>
          </w:r>
        </w:sdtContent>
      </w:sdt>
      <w:r w:rsidR="007D6DD7">
        <w:t>I am Josie Golding.</w:t>
      </w:r>
      <w:r w:rsidR="00F04D20">
        <w:t xml:space="preserve"> </w:t>
      </w:r>
      <w:r w:rsidR="007D6DD7">
        <w:t xml:space="preserve">I am the </w:t>
      </w:r>
      <w:r w:rsidR="00746B54">
        <w:t>epidemics lead at the Wellcome Trust</w:t>
      </w:r>
      <w:r w:rsidR="00F04D20">
        <w:t xml:space="preserve"> and my role is to co</w:t>
      </w:r>
      <w:r w:rsidR="000459A8">
        <w:noBreakHyphen/>
      </w:r>
      <w:r w:rsidR="00F04D20">
        <w:t>ordinate to the var</w:t>
      </w:r>
      <w:r w:rsidR="00746B54">
        <w:t>ious preparedness and epidemic response work</w:t>
      </w:r>
      <w:r w:rsidR="00F04D20">
        <w:t xml:space="preserve"> across the organisation. Wellcome funds research at a global level.</w:t>
      </w:r>
      <w:r>
        <w:t xml:space="preserve"> We have invested in academic support over the last six years, building on what </w:t>
      </w:r>
      <w:r w:rsidR="00746B54">
        <w:t>Samia mentioned</w:t>
      </w:r>
      <w:r>
        <w:t xml:space="preserve"> in the </w:t>
      </w:r>
      <w:r w:rsidR="004E3E04">
        <w:t xml:space="preserve">west </w:t>
      </w:r>
      <w:r>
        <w:t xml:space="preserve">Africa </w:t>
      </w:r>
      <w:r w:rsidR="004E3E04">
        <w:t>Ebola</w:t>
      </w:r>
      <w:r>
        <w:t xml:space="preserve"> outbreak. We are a founding partner of CEPI a</w:t>
      </w:r>
      <w:r w:rsidR="00746B54">
        <w:t>nd a funder as well. With DFID, we have</w:t>
      </w:r>
      <w:r>
        <w:t xml:space="preserve"> support</w:t>
      </w:r>
      <w:r w:rsidR="00746B54">
        <w:t xml:space="preserve">ed </w:t>
      </w:r>
      <w:r>
        <w:t xml:space="preserve">a range of research initiatives related to epidemics. In particular, we have a large joint initiative on funding epidemic research that has been going on since 2018. It includes a lot of the </w:t>
      </w:r>
      <w:r w:rsidR="004E3E04">
        <w:t>Ebola</w:t>
      </w:r>
      <w:r>
        <w:t xml:space="preserve"> work but also encompasses </w:t>
      </w:r>
      <w:r w:rsidR="005E56B5">
        <w:t>Covid</w:t>
      </w:r>
      <w:r>
        <w:t>.</w:t>
      </w:r>
    </w:p>
    <w:p w:rsidR="00DA193D" w:rsidP="007D6DD7">
      <w:pPr>
        <w:pStyle w:val="Answer"/>
      </w:pPr>
      <w:r>
        <w:t xml:space="preserve">Today I can also talk about the </w:t>
      </w:r>
      <w:r w:rsidR="00746B54">
        <w:t>therapeutics accelerator</w:t>
      </w:r>
      <w:r>
        <w:t xml:space="preserve">, which is a very new initiative that </w:t>
      </w:r>
      <w:r w:rsidR="00200412">
        <w:t>was</w:t>
      </w:r>
      <w:r>
        <w:t xml:space="preserve"> formed </w:t>
      </w:r>
      <w:r w:rsidR="00746B54">
        <w:t>by</w:t>
      </w:r>
      <w:r>
        <w:t xml:space="preserve"> the founding partners, the Gates </w:t>
      </w:r>
      <w:r>
        <w:t xml:space="preserve">Foundation, Mastercard and Wellcome, with an initial pledge of </w:t>
      </w:r>
      <w:r w:rsidR="00746B54">
        <w:t>$</w:t>
      </w:r>
      <w:r>
        <w:t>125 million</w:t>
      </w:r>
      <w:r w:rsidRPr="00200412" w:rsidR="00200412">
        <w:t xml:space="preserve"> </w:t>
      </w:r>
      <w:r w:rsidR="00200412">
        <w:t>at the end of April</w:t>
      </w:r>
      <w:r>
        <w:t>. Since</w:t>
      </w:r>
      <w:r w:rsidR="00200412">
        <w:t xml:space="preserve"> then,</w:t>
      </w:r>
      <w:r>
        <w:t xml:space="preserve"> other partners such as DFID have come on board to support this</w:t>
      </w:r>
      <w:r w:rsidR="00200412">
        <w:t xml:space="preserve">. While </w:t>
      </w:r>
      <w:r>
        <w:t>there has definitely been a focus on vaccine over the last few years for epidemics, there has been no co</w:t>
      </w:r>
      <w:r w:rsidR="000459A8">
        <w:noBreakHyphen/>
      </w:r>
      <w:r>
        <w:t xml:space="preserve">ordination effort related to </w:t>
      </w:r>
      <w:r w:rsidRPr="00200412">
        <w:t xml:space="preserve">therapeutics, so this is part of what we saw as a big gap, </w:t>
      </w:r>
      <w:r w:rsidRPr="00200412" w:rsidR="00200412">
        <w:t>in particular</w:t>
      </w:r>
      <w:r w:rsidRPr="00200412">
        <w:t xml:space="preserve"> with </w:t>
      </w:r>
      <w:r w:rsidRPr="00200412" w:rsidR="005E56B5">
        <w:t>Covid</w:t>
      </w:r>
      <w:r w:rsidRPr="00200412">
        <w:t>. Similar to CEPI, the ma</w:t>
      </w:r>
      <w:r w:rsidRPr="00200412" w:rsidR="00200412">
        <w:t xml:space="preserve">in function is equitable access, particularly </w:t>
      </w:r>
      <w:r w:rsidRPr="00200412">
        <w:t xml:space="preserve">in </w:t>
      </w:r>
      <w:r w:rsidRPr="00200412" w:rsidR="00200412">
        <w:t>low-</w:t>
      </w:r>
      <w:r w:rsidRPr="00200412">
        <w:t>resource setting</w:t>
      </w:r>
      <w:r w:rsidRPr="00200412" w:rsidR="00200412">
        <w:t>s, making sure</w:t>
      </w:r>
      <w:r w:rsidRPr="00200412">
        <w:t xml:space="preserve"> these treatment options are available</w:t>
      </w:r>
      <w:r>
        <w:t>.</w:t>
      </w:r>
    </w:p>
    <w:p w:rsidR="007D6DD7" w:rsidP="00DA193D">
      <w:pPr>
        <w:pStyle w:val="Question"/>
      </w:pPr>
      <w:sdt>
        <w:sdtPr>
          <w:alias w:val="Member"/>
          <w:tag w:val="&lt;Member mnisId='4267' dodsId='101347'&gt;"/>
          <w:id w:val="1645162247"/>
          <w:placeholder>
            <w:docPart w:val="DefaultPlaceholder_1082065158"/>
          </w:placeholder>
          <w:richText/>
        </w:sdtPr>
        <w:sdtContent>
          <w:r w:rsidRPr="00DA193D" w:rsidR="00DA193D">
            <w:rPr>
              <w:b/>
            </w:rPr>
            <w:t>Chair:</w:t>
          </w:r>
        </w:sdtContent>
      </w:sdt>
      <w:r w:rsidR="00DA193D">
        <w:t xml:space="preserve"> Professor Heymann, </w:t>
      </w:r>
      <w:r w:rsidR="003808F0">
        <w:t xml:space="preserve">I know </w:t>
      </w:r>
      <w:r w:rsidR="00DA193D">
        <w:t>you have come in</w:t>
      </w:r>
      <w:r w:rsidR="003808F0">
        <w:t xml:space="preserve"> at very short notice. We are incredibly grateful that you did that.</w:t>
      </w:r>
      <w:r w:rsidR="00692791">
        <w:t xml:space="preserve"> I wonder if I could ask you the same question.</w:t>
      </w:r>
      <w:r w:rsidR="003808F0">
        <w:t xml:space="preserve"> Could you tell us a bit about the </w:t>
      </w:r>
      <w:r w:rsidR="00692791">
        <w:t>institution</w:t>
      </w:r>
      <w:r w:rsidR="003808F0">
        <w:t>, the make-up of your initiative and if you are getting anywhere close</w:t>
      </w:r>
      <w:r w:rsidRPr="00D70625" w:rsidR="003808F0">
        <w:t>—</w:t>
      </w:r>
      <w:r w:rsidR="003808F0">
        <w:t>or believe anybody is getting anywhere close</w:t>
      </w:r>
      <w:r w:rsidRPr="00D70625" w:rsidR="003808F0">
        <w:t>—</w:t>
      </w:r>
      <w:r w:rsidR="003808F0">
        <w:t xml:space="preserve">to a vaccine for </w:t>
      </w:r>
      <w:r w:rsidR="005E56B5">
        <w:t>Covid</w:t>
      </w:r>
      <w:r w:rsidR="003808F0">
        <w:t>-19?</w:t>
      </w:r>
    </w:p>
    <w:p w:rsidR="004E6ACB" w:rsidP="00DA193D">
      <w:pPr>
        <w:pStyle w:val="Answer"/>
      </w:pPr>
      <w:sdt>
        <w:sdtPr>
          <w:alias w:val="Witness"/>
          <w:id w:val="21286308"/>
          <w:placeholder>
            <w:docPart w:val="DefaultPlaceholder_1082065158"/>
          </w:placeholder>
          <w:richText/>
        </w:sdtPr>
        <w:sdtContent>
          <w:r w:rsidRPr="00A732B7" w:rsidR="00A732B7">
            <w:rPr>
              <w:b/>
              <w:i/>
            </w:rPr>
            <w:t>Professor Heymann:</w:t>
          </w:r>
          <w:r w:rsidRPr="00DA193D" w:rsidR="00DA193D">
            <w:rPr>
              <w:b/>
            </w:rPr>
            <w:t xml:space="preserve"> </w:t>
          </w:r>
        </w:sdtContent>
      </w:sdt>
      <w:r w:rsidR="00DA193D">
        <w:t>I am David Heyman</w:t>
      </w:r>
      <w:r w:rsidR="00032727">
        <w:t>n</w:t>
      </w:r>
      <w:r w:rsidR="003808F0">
        <w:t xml:space="preserve"> and I am a </w:t>
      </w:r>
      <w:r w:rsidR="00032727">
        <w:t xml:space="preserve">professor of infectious disease and epidemiology </w:t>
      </w:r>
      <w:r w:rsidR="003808F0">
        <w:t xml:space="preserve">at the London School of Hygiene and Tropical Medicine, but also a member of the </w:t>
      </w:r>
      <w:r w:rsidR="00032727">
        <w:t xml:space="preserve">board </w:t>
      </w:r>
      <w:r w:rsidR="003808F0">
        <w:t xml:space="preserve">of FIND. FIND is an international </w:t>
      </w:r>
      <w:r w:rsidR="00DA193D">
        <w:t>organisation</w:t>
      </w:r>
      <w:r w:rsidR="003808F0">
        <w:t>, non-profit, which is focused on diagnostic testing for global health. FIND has really had a strong record of success. In fact, just last week at our board meeting we reviewed the progress that FIND has made since 2003</w:t>
      </w:r>
      <w:r w:rsidR="00EE7ECE">
        <w:t>,</w:t>
      </w:r>
      <w:r w:rsidR="003808F0">
        <w:t xml:space="preserve"> when it was first established</w:t>
      </w:r>
      <w:r w:rsidR="00EE7ECE">
        <w:t>.</w:t>
      </w:r>
      <w:r w:rsidR="003808F0">
        <w:t xml:space="preserve"> </w:t>
      </w:r>
      <w:r w:rsidR="00EE7ECE">
        <w:t xml:space="preserve">It </w:t>
      </w:r>
      <w:r w:rsidR="003808F0">
        <w:t>has been integral in the development of 24 new diagnostic tools</w:t>
      </w:r>
      <w:r w:rsidR="00EE7ECE">
        <w:t xml:space="preserve">; that is, tools </w:t>
      </w:r>
      <w:r w:rsidR="003808F0">
        <w:t>to diagnose the cause of disease. This has been effective in providing tests to 150 lower and middle</w:t>
      </w:r>
      <w:r w:rsidR="00EE7ECE">
        <w:t>-</w:t>
      </w:r>
      <w:r w:rsidR="003808F0">
        <w:t>income countries.</w:t>
      </w:r>
    </w:p>
    <w:p w:rsidR="003A1002" w:rsidP="00DA193D">
      <w:pPr>
        <w:pStyle w:val="Answer"/>
      </w:pPr>
      <w:r>
        <w:t>At the same time</w:t>
      </w:r>
      <w:r>
        <w:t xml:space="preserve">, FIND-supported projects </w:t>
      </w:r>
      <w:r w:rsidR="00EE7ECE">
        <w:t xml:space="preserve">have </w:t>
      </w:r>
      <w:r>
        <w:t xml:space="preserve">provided </w:t>
      </w:r>
      <w:r w:rsidR="00EE7ECE">
        <w:t xml:space="preserve">over 50 million tests </w:t>
      </w:r>
      <w:r>
        <w:t xml:space="preserve">to target markets. Those target markets are in developing countries and </w:t>
      </w:r>
      <w:r w:rsidR="00EE7ECE">
        <w:t xml:space="preserve">have been supported with </w:t>
      </w:r>
      <w:r>
        <w:t>50 million tests. FIND works with over 200 partners worldwide, including academia within the UK and elsewhere, and the private sector.</w:t>
      </w:r>
    </w:p>
    <w:p w:rsidR="003808F0" w:rsidP="00DA193D">
      <w:pPr>
        <w:pStyle w:val="Answer"/>
      </w:pPr>
      <w:r>
        <w:t xml:space="preserve">In response to </w:t>
      </w:r>
      <w:r w:rsidR="005E56B5">
        <w:t>Covid</w:t>
      </w:r>
      <w:r>
        <w:noBreakHyphen/>
        <w:t xml:space="preserve">19, FIND is really the key organisation in diagnostic testing and the hope for developing countries, because they are the ones </w:t>
      </w:r>
      <w:r w:rsidR="000A564B">
        <w:t>that</w:t>
      </w:r>
      <w:r>
        <w:t xml:space="preserve"> need these tests and FIND is developing mechanisms to get those tests to the countries. As you know, all we </w:t>
      </w:r>
      <w:r w:rsidR="000A564B">
        <w:t>now</w:t>
      </w:r>
      <w:r>
        <w:t xml:space="preserve"> have is one test, which is useful in identifying people who have acute illness. We need different tests than this test, because this test is very costly and requires laboratory equipment that could be bypassed if there were simple tests that could diagnose infection.</w:t>
      </w:r>
      <w:r w:rsidR="005E6588">
        <w:t xml:space="preserve"> That is what FIND is investing in</w:t>
      </w:r>
      <w:r w:rsidR="000A564B">
        <w:t xml:space="preserve"> at present, </w:t>
      </w:r>
      <w:r w:rsidR="005E6588">
        <w:t>diagnostic tests to identify people who have infection</w:t>
      </w:r>
      <w:r w:rsidR="000A564B">
        <w:t xml:space="preserve">, </w:t>
      </w:r>
      <w:r w:rsidR="005E6588">
        <w:t>as well as tests to look at the antibodies, giving a record of people who have had infection in the past.</w:t>
      </w:r>
    </w:p>
    <w:p w:rsidR="005E6588" w:rsidP="00E05BF8">
      <w:pPr>
        <w:pStyle w:val="Answer"/>
      </w:pPr>
      <w:r>
        <w:t>You asked what the breakthroughs are.</w:t>
      </w:r>
      <w:r w:rsidR="00AE14BA">
        <w:t xml:space="preserve"> </w:t>
      </w:r>
      <w:r w:rsidR="000A564B">
        <w:t xml:space="preserve">There </w:t>
      </w:r>
      <w:r w:rsidR="00AE14BA">
        <w:t>have been</w:t>
      </w:r>
      <w:r w:rsidR="00E05BF8">
        <w:t xml:space="preserve"> no major breakthroughs </w:t>
      </w:r>
      <w:r w:rsidR="00AE14BA">
        <w:t>in vaccines or in therapeutics, but t</w:t>
      </w:r>
      <w:r w:rsidR="00E05BF8">
        <w:t>here is a diagnostic test that is useful</w:t>
      </w:r>
      <w:r w:rsidR="000A564B">
        <w:t>,</w:t>
      </w:r>
      <w:r w:rsidR="00E05BF8">
        <w:t xml:space="preserve"> not only in </w:t>
      </w:r>
      <w:r w:rsidR="00AE14BA">
        <w:t xml:space="preserve">identifying people who are sick, </w:t>
      </w:r>
      <w:r w:rsidR="00E05BF8">
        <w:t>but in outbreak containment activities, ide</w:t>
      </w:r>
      <w:r w:rsidR="00AE14BA">
        <w:t xml:space="preserve">ntifying contacts who are sick and who need to be isolated as well. </w:t>
      </w:r>
      <w:r w:rsidR="00E05BF8">
        <w:t>New Zealand and other countries</w:t>
      </w:r>
      <w:r w:rsidR="000A564B">
        <w:t>, including Germany and the UK</w:t>
      </w:r>
      <w:r w:rsidR="00AE14BA">
        <w:t xml:space="preserve"> initially</w:t>
      </w:r>
      <w:r w:rsidR="000A564B">
        <w:t xml:space="preserve">, </w:t>
      </w:r>
      <w:r w:rsidR="00AE14BA">
        <w:t xml:space="preserve">have used </w:t>
      </w:r>
      <w:r w:rsidR="00E05BF8">
        <w:t xml:space="preserve">contact </w:t>
      </w:r>
      <w:r w:rsidR="00AE14BA">
        <w:t>tracing very well in identifying people, contai</w:t>
      </w:r>
      <w:r w:rsidR="000A564B">
        <w:t>ning those outbreaks that occur</w:t>
      </w:r>
      <w:r w:rsidR="00AE14BA">
        <w:t xml:space="preserve"> and </w:t>
      </w:r>
      <w:r w:rsidR="00E05BF8">
        <w:t>preventing further t</w:t>
      </w:r>
      <w:r w:rsidR="00AE14BA">
        <w:t>ransmission into the community. FIND is very well placed</w:t>
      </w:r>
      <w:r w:rsidRPr="00D70625" w:rsidR="00AE14BA">
        <w:t>—</w:t>
      </w:r>
      <w:r w:rsidR="00E05BF8">
        <w:t xml:space="preserve">and </w:t>
      </w:r>
      <w:r w:rsidR="00AE14BA">
        <w:t xml:space="preserve">we will </w:t>
      </w:r>
      <w:r w:rsidR="00AE14BA">
        <w:t>talk about that as we go on</w:t>
      </w:r>
      <w:r w:rsidRPr="00D70625" w:rsidR="00AE14BA">
        <w:t>—</w:t>
      </w:r>
      <w:r w:rsidR="00AE14BA">
        <w:t xml:space="preserve">through its </w:t>
      </w:r>
      <w:r w:rsidR="000A564B">
        <w:t xml:space="preserve">emerging infections </w:t>
      </w:r>
      <w:r w:rsidR="00E05BF8">
        <w:t>arm</w:t>
      </w:r>
      <w:r w:rsidR="000A564B">
        <w:t>,</w:t>
      </w:r>
      <w:r w:rsidR="00E05BF8">
        <w:t xml:space="preserve"> to continue to supply diagnostic tests to developing countries</w:t>
      </w:r>
      <w:r w:rsidR="000A564B">
        <w:t xml:space="preserve">. We </w:t>
      </w:r>
      <w:r w:rsidR="00AE14BA">
        <w:t xml:space="preserve">will </w:t>
      </w:r>
      <w:r w:rsidR="00E05BF8">
        <w:t xml:space="preserve">work closely with the </w:t>
      </w:r>
      <w:r w:rsidR="000A564B">
        <w:t>ACT</w:t>
      </w:r>
      <w:r w:rsidR="00AE14BA">
        <w:t xml:space="preserve"> </w:t>
      </w:r>
      <w:r w:rsidR="00E05BF8">
        <w:t>and other initiatives.</w:t>
      </w:r>
    </w:p>
    <w:p w:rsidR="00DA193D" w:rsidP="004E6ACB">
      <w:pPr>
        <w:pStyle w:val="Question"/>
      </w:pPr>
      <w:sdt>
        <w:sdtPr>
          <w:alias w:val="Member"/>
          <w:tag w:val="&lt;Member mnisId='4267' dodsId='101347'&gt;"/>
          <w:id w:val="-1550366630"/>
          <w:placeholder>
            <w:docPart w:val="DefaultPlaceholder_1082065158"/>
          </w:placeholder>
          <w:richText/>
        </w:sdtPr>
        <w:sdtContent>
          <w:r w:rsidRPr="004E6ACB" w:rsidR="004E6ACB">
            <w:rPr>
              <w:b/>
            </w:rPr>
            <w:t>Chair:</w:t>
          </w:r>
        </w:sdtContent>
      </w:sdt>
      <w:r w:rsidR="004E6ACB">
        <w:t xml:space="preserve"> Josie, could I come back to you?</w:t>
      </w:r>
      <w:r w:rsidR="00AE14BA">
        <w:t xml:space="preserve"> </w:t>
      </w:r>
      <w:r w:rsidR="00E05BF8">
        <w:t xml:space="preserve">You mentioned the </w:t>
      </w:r>
      <w:r w:rsidR="005E56B5">
        <w:t>Covid</w:t>
      </w:r>
      <w:r w:rsidR="00AE14BA">
        <w:t xml:space="preserve"> </w:t>
      </w:r>
      <w:r w:rsidR="00746B54">
        <w:t>Therapeutics Accelerator</w:t>
      </w:r>
      <w:r w:rsidR="00AE14BA">
        <w:t xml:space="preserve">. </w:t>
      </w:r>
      <w:r w:rsidR="00E05BF8">
        <w:t>I wonder if you could speak a little more about</w:t>
      </w:r>
      <w:r w:rsidR="00AE14BA">
        <w:t xml:space="preserve"> that </w:t>
      </w:r>
      <w:r w:rsidR="001C65C8">
        <w:t>now.</w:t>
      </w:r>
    </w:p>
    <w:p w:rsidR="00AE14BA" w:rsidP="00E05BF8">
      <w:pPr>
        <w:pStyle w:val="Answer"/>
      </w:pPr>
      <w:sdt>
        <w:sdtPr>
          <w:alias w:val="Witness"/>
          <w:id w:val="1286694323"/>
          <w:placeholder>
            <w:docPart w:val="DefaultPlaceholder_1082065158"/>
          </w:placeholder>
          <w:richText/>
        </w:sdtPr>
        <w:sdtContent>
          <w:r w:rsidRPr="00A732B7" w:rsidR="00A732B7">
            <w:rPr>
              <w:b/>
              <w:i/>
            </w:rPr>
            <w:t>Dr Golding:</w:t>
          </w:r>
          <w:r w:rsidRPr="004E6ACB" w:rsidR="004E6ACB">
            <w:rPr>
              <w:b/>
            </w:rPr>
            <w:t xml:space="preserve"> </w:t>
          </w:r>
        </w:sdtContent>
      </w:sdt>
      <w:r w:rsidR="000A564B">
        <w:t xml:space="preserve">To </w:t>
      </w:r>
      <w:r w:rsidR="00E05BF8">
        <w:t xml:space="preserve">take a step back, the treatment options that </w:t>
      </w:r>
      <w:r>
        <w:t xml:space="preserve">we </w:t>
      </w:r>
      <w:r w:rsidR="000A564B">
        <w:t>have seen</w:t>
      </w:r>
      <w:r w:rsidR="00E05BF8">
        <w:t xml:space="preserve"> being investigated </w:t>
      </w:r>
      <w:r>
        <w:t>ha</w:t>
      </w:r>
      <w:r w:rsidR="000A564B">
        <w:t>ve</w:t>
      </w:r>
      <w:r>
        <w:t xml:space="preserve"> been mostly in hospitalis</w:t>
      </w:r>
      <w:r w:rsidR="00E05BF8">
        <w:t>ed pa</w:t>
      </w:r>
      <w:r>
        <w:t>tients</w:t>
      </w:r>
      <w:r w:rsidR="000A564B">
        <w:t>,</w:t>
      </w:r>
      <w:r>
        <w:t xml:space="preserve"> looking at severe cases. </w:t>
      </w:r>
      <w:r w:rsidR="000A564B">
        <w:t xml:space="preserve">The </w:t>
      </w:r>
      <w:r w:rsidR="00746B54">
        <w:t>therapeutics accelerator</w:t>
      </w:r>
      <w:r w:rsidR="00E05BF8">
        <w:t xml:space="preserve"> </w:t>
      </w:r>
      <w:r>
        <w:t xml:space="preserve">differs </w:t>
      </w:r>
      <w:r w:rsidR="00E05BF8">
        <w:t>from that</w:t>
      </w:r>
      <w:r w:rsidR="000A564B">
        <w:t>.</w:t>
      </w:r>
      <w:r w:rsidR="00E05BF8">
        <w:t xml:space="preserve"> </w:t>
      </w:r>
      <w:r w:rsidR="000A564B">
        <w:t xml:space="preserve">When </w:t>
      </w:r>
      <w:r w:rsidR="00E05BF8">
        <w:t>we talk about equi</w:t>
      </w:r>
      <w:r>
        <w:t>table access a</w:t>
      </w:r>
      <w:r w:rsidR="001C65C8">
        <w:t>nd having therapi</w:t>
      </w:r>
      <w:r w:rsidR="000A564B">
        <w:t>e</w:t>
      </w:r>
      <w:r>
        <w:t xml:space="preserve">s and drugs available, </w:t>
      </w:r>
      <w:r w:rsidRPr="000A564B" w:rsidR="00E05BF8">
        <w:t>particularly to low</w:t>
      </w:r>
      <w:r w:rsidRPr="000A564B" w:rsidR="000A564B">
        <w:t>-</w:t>
      </w:r>
      <w:r w:rsidRPr="000A564B" w:rsidR="00E05BF8">
        <w:t>resource settings</w:t>
      </w:r>
      <w:r w:rsidRPr="000A564B">
        <w:t xml:space="preserve">, a hospitalised </w:t>
      </w:r>
      <w:r w:rsidRPr="000A564B" w:rsidR="00E05BF8">
        <w:t xml:space="preserve">setting </w:t>
      </w:r>
      <w:r w:rsidRPr="000A564B">
        <w:t xml:space="preserve">is probably not </w:t>
      </w:r>
      <w:r w:rsidRPr="000A564B" w:rsidR="00E05BF8">
        <w:t xml:space="preserve">where </w:t>
      </w:r>
      <w:r w:rsidRPr="000A564B">
        <w:t>we are going to see gre</w:t>
      </w:r>
      <w:r w:rsidRPr="000A564B" w:rsidR="000A564B">
        <w:t>at breakthroughs in low-</w:t>
      </w:r>
      <w:r w:rsidRPr="000A564B">
        <w:t xml:space="preserve">resource </w:t>
      </w:r>
      <w:r w:rsidRPr="000A564B" w:rsidR="00E05BF8">
        <w:t>setting</w:t>
      </w:r>
      <w:r w:rsidRPr="000A564B" w:rsidR="000A564B">
        <w:t>s.</w:t>
      </w:r>
      <w:r w:rsidRPr="000A564B">
        <w:t xml:space="preserve"> </w:t>
      </w:r>
      <w:r w:rsidRPr="000A564B" w:rsidR="000A564B">
        <w:t xml:space="preserve">This </w:t>
      </w:r>
      <w:r w:rsidRPr="000A564B" w:rsidR="00E05BF8">
        <w:t>is looking at treatments that are pre</w:t>
      </w:r>
      <w:r w:rsidRPr="000A564B" w:rsidR="000A564B">
        <w:t>ven</w:t>
      </w:r>
      <w:r w:rsidRPr="000A564B">
        <w:t>tive</w:t>
      </w:r>
      <w:r w:rsidRPr="000A564B" w:rsidR="000A564B">
        <w:t>,</w:t>
      </w:r>
      <w:r w:rsidRPr="000A564B">
        <w:t xml:space="preserve"> treating the mild and moderate </w:t>
      </w:r>
      <w:r w:rsidRPr="000A564B" w:rsidR="00E05BF8">
        <w:t xml:space="preserve">cases to prevent them from getting to </w:t>
      </w:r>
      <w:r w:rsidRPr="000A564B">
        <w:t>severe cases</w:t>
      </w:r>
      <w:r w:rsidRPr="000A564B" w:rsidR="00E05BF8">
        <w:t xml:space="preserve">. </w:t>
      </w:r>
      <w:r w:rsidRPr="000A564B">
        <w:t xml:space="preserve">It </w:t>
      </w:r>
      <w:r w:rsidRPr="000A564B" w:rsidR="00E05BF8">
        <w:t>is initially</w:t>
      </w:r>
      <w:r w:rsidR="00E05BF8">
        <w:t xml:space="preserve"> looking at repurpose</w:t>
      </w:r>
      <w:r>
        <w:t>d</w:t>
      </w:r>
      <w:r w:rsidR="00E05BF8">
        <w:t xml:space="preserve"> drugs, simi</w:t>
      </w:r>
      <w:r>
        <w:t>lar to wha</w:t>
      </w:r>
      <w:r w:rsidR="000A564B">
        <w:t>t we see in hospitalised cases, and</w:t>
      </w:r>
      <w:r>
        <w:t xml:space="preserve"> </w:t>
      </w:r>
      <w:r w:rsidR="00E05BF8">
        <w:t>looking to build evidence on that b</w:t>
      </w:r>
      <w:r>
        <w:t>y carrying out clinical trials.</w:t>
      </w:r>
    </w:p>
    <w:p w:rsidR="007B5E90" w:rsidP="00E05BF8">
      <w:pPr>
        <w:pStyle w:val="Answer"/>
      </w:pPr>
      <w:r>
        <w:t xml:space="preserve">It is </w:t>
      </w:r>
      <w:r w:rsidR="00E05BF8">
        <w:t xml:space="preserve">also </w:t>
      </w:r>
      <w:r>
        <w:t xml:space="preserve">focusing on </w:t>
      </w:r>
      <w:r w:rsidR="00E05BF8">
        <w:t xml:space="preserve">very early development to make sure </w:t>
      </w:r>
      <w:r w:rsidR="000A564B">
        <w:t>we have what we call a pipeline</w:t>
      </w:r>
      <w:r>
        <w:t xml:space="preserve"> </w:t>
      </w:r>
      <w:r w:rsidR="000A564B">
        <w:t xml:space="preserve">of drugs that can </w:t>
      </w:r>
      <w:r w:rsidR="00E05BF8">
        <w:t>move up through the process</w:t>
      </w:r>
      <w:r w:rsidR="000A564B">
        <w:t>,</w:t>
      </w:r>
      <w:r w:rsidR="00E05BF8">
        <w:t xml:space="preserve"> to go from </w:t>
      </w:r>
      <w:r>
        <w:t xml:space="preserve">early </w:t>
      </w:r>
      <w:r w:rsidR="00E05BF8">
        <w:t xml:space="preserve">investigations into people to look at the safety. </w:t>
      </w:r>
      <w:r w:rsidR="000A564B">
        <w:t xml:space="preserve">The </w:t>
      </w:r>
      <w:r w:rsidR="00E05BF8">
        <w:t>primary objective at the moment is on repurposed</w:t>
      </w:r>
      <w:r>
        <w:t xml:space="preserve"> drugs, so there has been focus</w:t>
      </w:r>
      <w:r w:rsidR="00E05BF8">
        <w:t xml:space="preserve"> on hydroxychloroquine, but there is also going to be a gr</w:t>
      </w:r>
      <w:r>
        <w:t xml:space="preserve">eater focus on other therapies. The </w:t>
      </w:r>
      <w:r w:rsidR="00E05BF8">
        <w:t xml:space="preserve">biggest </w:t>
      </w:r>
      <w:r>
        <w:t xml:space="preserve">investments </w:t>
      </w:r>
      <w:r w:rsidR="00E05BF8">
        <w:t xml:space="preserve">have been on hydroxychloroquine at the moment, where there </w:t>
      </w:r>
      <w:r>
        <w:t xml:space="preserve">is no </w:t>
      </w:r>
      <w:r w:rsidR="00E05BF8">
        <w:t>eviden</w:t>
      </w:r>
      <w:r>
        <w:t>ce at the moment to look at non-hospitalis</w:t>
      </w:r>
      <w:r w:rsidR="00E05BF8">
        <w:t>ed</w:t>
      </w:r>
      <w:r>
        <w:t xml:space="preserve"> patients. There has been </w:t>
      </w:r>
      <w:r w:rsidR="00E05BF8">
        <w:t xml:space="preserve">approximately </w:t>
      </w:r>
      <w:r>
        <w:t>$</w:t>
      </w:r>
      <w:r w:rsidR="00E05BF8">
        <w:t>50 million invested so far.</w:t>
      </w:r>
    </w:p>
    <w:p w:rsidR="004E6ACB" w:rsidP="007B5E90">
      <w:pPr>
        <w:pStyle w:val="Question"/>
      </w:pPr>
      <w:sdt>
        <w:sdtPr>
          <w:alias w:val="Member"/>
          <w:tag w:val="&lt;Member mnisId='4267' dodsId='101347'&gt;"/>
          <w:id w:val="1088272516"/>
          <w:placeholder>
            <w:docPart w:val="DefaultPlaceholder_1082065158"/>
          </w:placeholder>
          <w:richText/>
        </w:sdtPr>
        <w:sdtContent>
          <w:r w:rsidRPr="007B5E90" w:rsidR="007B5E90">
            <w:rPr>
              <w:b/>
            </w:rPr>
            <w:t>Chair:</w:t>
          </w:r>
        </w:sdtContent>
      </w:sdt>
      <w:r w:rsidR="007B5E90">
        <w:t xml:space="preserve"> </w:t>
      </w:r>
      <w:r w:rsidR="00AE14BA">
        <w:t>We want to come on</w:t>
      </w:r>
      <w:r w:rsidR="000A564B">
        <w:t xml:space="preserve"> </w:t>
      </w:r>
      <w:r w:rsidR="00AE14BA">
        <w:t>to that in a bit. Samia, did you want to come back in again?</w:t>
      </w:r>
    </w:p>
    <w:p w:rsidR="00AE14BA" w:rsidP="00E05BF8">
      <w:pPr>
        <w:pStyle w:val="Answer"/>
      </w:pPr>
      <w:sdt>
        <w:sdtPr>
          <w:alias w:val="Witness"/>
          <w:id w:val="-2098311756"/>
          <w:placeholder>
            <w:docPart w:val="DefaultPlaceholder_1082065158"/>
          </w:placeholder>
          <w:richText/>
        </w:sdtPr>
        <w:sdtContent>
          <w:r w:rsidRPr="00A732B7" w:rsidR="00A732B7">
            <w:rPr>
              <w:b/>
              <w:i/>
            </w:rPr>
            <w:t>Dr Saad:</w:t>
          </w:r>
          <w:r w:rsidRPr="007B5E90" w:rsidR="007B5E90">
            <w:rPr>
              <w:b/>
            </w:rPr>
            <w:t xml:space="preserve"> </w:t>
          </w:r>
        </w:sdtContent>
      </w:sdt>
      <w:r w:rsidR="007B5E90">
        <w:t>I did, because I realise I did not answer the question</w:t>
      </w:r>
      <w:r>
        <w:t xml:space="preserve"> around how close we are to a </w:t>
      </w:r>
      <w:r w:rsidR="005E56B5">
        <w:t>Covid</w:t>
      </w:r>
      <w:r>
        <w:t xml:space="preserve"> vaccine.</w:t>
      </w:r>
    </w:p>
    <w:p w:rsidR="00AE14BA" w:rsidP="000A564B">
      <w:pPr>
        <w:pStyle w:val="Question"/>
        <w:numPr>
          <w:ilvl w:val="0"/>
          <w:numId w:val="0"/>
        </w:numPr>
        <w:ind w:left="794"/>
      </w:pPr>
      <w:sdt>
        <w:sdtPr>
          <w:alias w:val="Member"/>
          <w:tag w:val="&lt;Member mnisId='4267' dodsId='101347'&gt;"/>
          <w:id w:val="-1232459363"/>
          <w:placeholder>
            <w:docPart w:val="DefaultPlaceholder_1082065158"/>
          </w:placeholder>
          <w:richText/>
        </w:sdtPr>
        <w:sdtContent>
          <w:r w:rsidRPr="00AE14BA">
            <w:rPr>
              <w:b/>
            </w:rPr>
            <w:t>Chair:</w:t>
          </w:r>
        </w:sdtContent>
      </w:sdt>
      <w:r>
        <w:t xml:space="preserve"> </w:t>
      </w:r>
      <w:r w:rsidR="007B5E90">
        <w:t xml:space="preserve">I </w:t>
      </w:r>
      <w:r>
        <w:t>thought you were avoiding it.</w:t>
      </w:r>
    </w:p>
    <w:p w:rsidR="002620F2" w:rsidP="00E05BF8">
      <w:pPr>
        <w:pStyle w:val="Answer"/>
      </w:pPr>
      <w:sdt>
        <w:sdtPr>
          <w:alias w:val="Witness"/>
          <w:id w:val="-2031479114"/>
          <w:placeholder>
            <w:docPart w:val="DefaultPlaceholder_1082065158"/>
          </w:placeholder>
          <w:richText/>
        </w:sdtPr>
        <w:sdtContent>
          <w:r w:rsidRPr="00A732B7" w:rsidR="00A732B7">
            <w:rPr>
              <w:b/>
              <w:i/>
            </w:rPr>
            <w:t>Dr Saad:</w:t>
          </w:r>
          <w:r w:rsidRPr="00AE14BA" w:rsidR="00AE14BA">
            <w:rPr>
              <w:b/>
            </w:rPr>
            <w:t xml:space="preserve"> </w:t>
          </w:r>
        </w:sdtContent>
      </w:sdt>
      <w:r w:rsidR="00AE14BA">
        <w:t>I was not</w:t>
      </w:r>
      <w:r w:rsidR="000A564B">
        <w:t>;</w:t>
      </w:r>
      <w:r w:rsidR="00AE14BA">
        <w:t xml:space="preserve"> I am not avoiding it. </w:t>
      </w:r>
      <w:r w:rsidR="007B5E90">
        <w:t xml:space="preserve">How close are we? </w:t>
      </w:r>
      <w:r w:rsidR="00AE14BA">
        <w:t>The</w:t>
      </w:r>
      <w:r w:rsidR="00E05BF8">
        <w:t xml:space="preserve"> good news is that there are hundreds</w:t>
      </w:r>
      <w:r w:rsidR="00AE14BA">
        <w:t xml:space="preserve"> </w:t>
      </w:r>
      <w:r w:rsidR="000A564B">
        <w:t xml:space="preserve">of </w:t>
      </w:r>
      <w:r w:rsidR="00AE14BA">
        <w:t xml:space="preserve">projects around the world. </w:t>
      </w:r>
      <w:r w:rsidR="00E05BF8">
        <w:t xml:space="preserve">However, there </w:t>
      </w:r>
      <w:r w:rsidR="00AE14BA">
        <w:t xml:space="preserve">are </w:t>
      </w:r>
      <w:r w:rsidR="00E05BF8">
        <w:t>a handful</w:t>
      </w:r>
      <w:r w:rsidR="00AE14BA">
        <w:t xml:space="preserve"> </w:t>
      </w:r>
      <w:r w:rsidR="00E05BF8">
        <w:t xml:space="preserve">that are in clinical trials. Of that handful, </w:t>
      </w:r>
      <w:r w:rsidR="00AE14BA">
        <w:t xml:space="preserve">six </w:t>
      </w:r>
      <w:r w:rsidR="00E05BF8">
        <w:t xml:space="preserve">out of the </w:t>
      </w:r>
      <w:r w:rsidR="00AE14BA">
        <w:t xml:space="preserve">nine </w:t>
      </w:r>
      <w:r w:rsidR="00E05BF8">
        <w:t xml:space="preserve">that </w:t>
      </w:r>
      <w:r w:rsidR="00AE14BA">
        <w:t xml:space="preserve">CEPI </w:t>
      </w:r>
      <w:r w:rsidR="00E05BF8">
        <w:t xml:space="preserve">currently has invested in are already in clinical trials and </w:t>
      </w:r>
      <w:r w:rsidR="000A564B">
        <w:t xml:space="preserve">are </w:t>
      </w:r>
      <w:r w:rsidR="00E05BF8">
        <w:t>very exciting</w:t>
      </w:r>
      <w:r w:rsidR="000A564B">
        <w:t>.</w:t>
      </w:r>
      <w:r w:rsidR="00E05BF8">
        <w:t xml:space="preserve"> </w:t>
      </w:r>
      <w:r w:rsidR="000A564B">
        <w:t xml:space="preserve">One </w:t>
      </w:r>
      <w:r w:rsidR="00E05BF8">
        <w:t>of them is quite advanced, which is a partnership</w:t>
      </w:r>
      <w:r w:rsidR="00AE14BA">
        <w:t xml:space="preserve"> </w:t>
      </w:r>
      <w:r w:rsidR="00E05BF8">
        <w:t>between Oxford Univer</w:t>
      </w:r>
      <w:r w:rsidR="005272E1">
        <w:t xml:space="preserve">sity and AstraZeneca. </w:t>
      </w:r>
      <w:r w:rsidR="00E05BF8">
        <w:t xml:space="preserve">That is the leading </w:t>
      </w:r>
      <w:r w:rsidR="005272E1">
        <w:t xml:space="preserve">one </w:t>
      </w:r>
      <w:r w:rsidR="00E05BF8">
        <w:t>in terms of how far along towards a licen</w:t>
      </w:r>
      <w:r w:rsidR="000A564B">
        <w:t>s</w:t>
      </w:r>
      <w:r w:rsidR="00E05BF8">
        <w:t>e</w:t>
      </w:r>
      <w:r w:rsidR="005272E1">
        <w:t>d</w:t>
      </w:r>
      <w:r w:rsidR="00E05BF8">
        <w:t xml:space="preserve"> vaccine we can get. </w:t>
      </w:r>
      <w:r w:rsidR="005272E1">
        <w:t>T</w:t>
      </w:r>
      <w:r w:rsidR="00E05BF8">
        <w:t>hat is promising, because the more vaccines you invest in</w:t>
      </w:r>
      <w:r w:rsidR="005272E1">
        <w:t xml:space="preserve"> </w:t>
      </w:r>
      <w:r w:rsidR="000A564B">
        <w:t>that</w:t>
      </w:r>
      <w:r w:rsidR="00E05BF8">
        <w:t xml:space="preserve"> are robust</w:t>
      </w:r>
      <w:r w:rsidR="000A564B">
        <w:t>,</w:t>
      </w:r>
      <w:r w:rsidR="005272E1">
        <w:t xml:space="preserve"> the bigger</w:t>
      </w:r>
      <w:r w:rsidR="00E05BF8">
        <w:t xml:space="preserve"> shots at </w:t>
      </w:r>
      <w:r>
        <w:t>goal you have.</w:t>
      </w:r>
    </w:p>
    <w:p w:rsidR="002620F2" w:rsidP="00E05BF8">
      <w:pPr>
        <w:pStyle w:val="Answer"/>
      </w:pPr>
      <w:r>
        <w:t>In addition to</w:t>
      </w:r>
      <w:r w:rsidR="00E05BF8">
        <w:t xml:space="preserve"> the </w:t>
      </w:r>
      <w:r>
        <w:t xml:space="preserve">nine </w:t>
      </w:r>
      <w:r w:rsidR="00E05BF8">
        <w:t>candidates</w:t>
      </w:r>
      <w:r>
        <w:t xml:space="preserve"> that CEPI is </w:t>
      </w:r>
      <w:r w:rsidR="00E05BF8">
        <w:t xml:space="preserve">investing </w:t>
      </w:r>
      <w:r>
        <w:t>in right now</w:t>
      </w:r>
      <w:r>
        <w:t xml:space="preserve">, it </w:t>
      </w:r>
      <w:r w:rsidR="00E05BF8">
        <w:t>has an open call to se</w:t>
      </w:r>
      <w:r w:rsidR="000A564B">
        <w:t>e if there are other candidates</w:t>
      </w:r>
      <w:r>
        <w:t xml:space="preserve"> </w:t>
      </w:r>
      <w:r w:rsidR="00E05BF8">
        <w:t xml:space="preserve">and </w:t>
      </w:r>
      <w:r w:rsidR="000A564B">
        <w:t>is</w:t>
      </w:r>
      <w:r>
        <w:t xml:space="preserve"> </w:t>
      </w:r>
      <w:r w:rsidR="00E05BF8">
        <w:t>constantly m</w:t>
      </w:r>
      <w:r>
        <w:t xml:space="preserve">onitoring the landscape. The </w:t>
      </w:r>
      <w:r w:rsidR="00E05BF8">
        <w:t>key</w:t>
      </w:r>
      <w:r>
        <w:t xml:space="preserve"> </w:t>
      </w:r>
      <w:r w:rsidR="00E05BF8">
        <w:t xml:space="preserve">for </w:t>
      </w:r>
      <w:r>
        <w:t xml:space="preserve">a </w:t>
      </w:r>
      <w:r w:rsidR="00E05BF8">
        <w:t>global pandemic is that you need an efficacious vaccine that is going to</w:t>
      </w:r>
      <w:r>
        <w:t xml:space="preserve"> give you immunity</w:t>
      </w:r>
      <w:r w:rsidR="000A564B">
        <w:t xml:space="preserve">. We </w:t>
      </w:r>
      <w:r>
        <w:t xml:space="preserve">still are learning a </w:t>
      </w:r>
      <w:r w:rsidR="00E05BF8">
        <w:t xml:space="preserve">lot </w:t>
      </w:r>
      <w:r>
        <w:t xml:space="preserve">about the disease because it is so new. We will need </w:t>
      </w:r>
      <w:r w:rsidR="00E05BF8">
        <w:t xml:space="preserve">billions </w:t>
      </w:r>
      <w:r w:rsidR="00E05BF8">
        <w:t xml:space="preserve">of doses, </w:t>
      </w:r>
      <w:r>
        <w:t xml:space="preserve">so it needs to be really scalable. You </w:t>
      </w:r>
      <w:r w:rsidR="00E05BF8">
        <w:t xml:space="preserve">need </w:t>
      </w:r>
      <w:r>
        <w:t xml:space="preserve">technologies that can scale. Speed, scale and access are </w:t>
      </w:r>
      <w:r w:rsidR="00E05BF8">
        <w:t>the drivers around the portfolio</w:t>
      </w:r>
      <w:r w:rsidR="000A564B">
        <w:t>.</w:t>
      </w:r>
      <w:r w:rsidR="00E05BF8">
        <w:t xml:space="preserve"> </w:t>
      </w:r>
      <w:r w:rsidR="000A564B">
        <w:t xml:space="preserve">It </w:t>
      </w:r>
      <w:r w:rsidR="00E05BF8">
        <w:t xml:space="preserve">is exciting that </w:t>
      </w:r>
      <w:r>
        <w:t xml:space="preserve">six </w:t>
      </w:r>
      <w:r w:rsidR="00E05BF8">
        <w:t xml:space="preserve">of the </w:t>
      </w:r>
      <w:r>
        <w:t xml:space="preserve">nine </w:t>
      </w:r>
      <w:r w:rsidR="00E05BF8">
        <w:t xml:space="preserve">candidates </w:t>
      </w:r>
      <w:r w:rsidR="000A564B">
        <w:t xml:space="preserve">are already </w:t>
      </w:r>
      <w:r w:rsidR="00E05BF8">
        <w:t>in clinical trials, with so</w:t>
      </w:r>
      <w:r>
        <w:t>me of them a</w:t>
      </w:r>
      <w:r w:rsidR="000A564B">
        <w:t xml:space="preserve">dvancing quite well. </w:t>
      </w:r>
      <w:r>
        <w:t>We are hopeful, b</w:t>
      </w:r>
      <w:r w:rsidR="00E05BF8">
        <w:t>ut again</w:t>
      </w:r>
      <w:r>
        <w:t xml:space="preserve">, </w:t>
      </w:r>
      <w:r w:rsidR="00E05BF8">
        <w:t xml:space="preserve">the science </w:t>
      </w:r>
      <w:r>
        <w:t>does not</w:t>
      </w:r>
      <w:r w:rsidR="00E05BF8">
        <w:t xml:space="preserve"> al</w:t>
      </w:r>
      <w:r>
        <w:t xml:space="preserve">ways do what you want it to do. We are </w:t>
      </w:r>
      <w:r w:rsidR="00E05BF8">
        <w:t>getting good</w:t>
      </w:r>
      <w:r>
        <w:t xml:space="preserve"> signals </w:t>
      </w:r>
      <w:r w:rsidR="00E05BF8">
        <w:t xml:space="preserve">that we might </w:t>
      </w:r>
      <w:r w:rsidR="000A564B">
        <w:t>have</w:t>
      </w:r>
      <w:r w:rsidR="00E05BF8">
        <w:t xml:space="preserve"> some dose</w:t>
      </w:r>
      <w:r>
        <w:t>s</w:t>
      </w:r>
      <w:r w:rsidR="000A564B">
        <w:t xml:space="preserve">, </w:t>
      </w:r>
      <w:r>
        <w:t>not billions</w:t>
      </w:r>
      <w:r w:rsidR="000A564B">
        <w:t xml:space="preserve">, </w:t>
      </w:r>
      <w:r w:rsidR="00E05BF8">
        <w:t xml:space="preserve">but </w:t>
      </w:r>
      <w:r w:rsidR="000A564B">
        <w:t xml:space="preserve">100 million doses </w:t>
      </w:r>
      <w:r w:rsidR="00E05BF8">
        <w:t xml:space="preserve">if </w:t>
      </w:r>
      <w:r>
        <w:t xml:space="preserve">we are </w:t>
      </w:r>
      <w:r w:rsidR="00E05BF8">
        <w:t>lucky</w:t>
      </w:r>
      <w:r w:rsidR="000A564B">
        <w:t>,</w:t>
      </w:r>
      <w:r>
        <w:t xml:space="preserve"> at the end of the year.</w:t>
      </w:r>
    </w:p>
    <w:p w:rsidR="00274173" w:rsidP="00EC7A62">
      <w:pPr>
        <w:pStyle w:val="Answer"/>
      </w:pPr>
      <w:r>
        <w:t xml:space="preserve">We are </w:t>
      </w:r>
      <w:r w:rsidR="00E05BF8">
        <w:t xml:space="preserve">partnering now with </w:t>
      </w:r>
      <w:r>
        <w:t xml:space="preserve">Gavi </w:t>
      </w:r>
      <w:r w:rsidR="00E05BF8">
        <w:t xml:space="preserve">and the </w:t>
      </w:r>
      <w:r>
        <w:t>WHO u</w:t>
      </w:r>
      <w:r w:rsidR="00E05BF8">
        <w:t xml:space="preserve">nder the </w:t>
      </w:r>
      <w:r>
        <w:t>ACT</w:t>
      </w:r>
      <w:r w:rsidR="000A564B">
        <w:t xml:space="preserve"> </w:t>
      </w:r>
      <w:r>
        <w:t>A</w:t>
      </w:r>
      <w:r w:rsidR="00E05BF8">
        <w:t xml:space="preserve">ccelerator, an initiative </w:t>
      </w:r>
      <w:r w:rsidR="000A564B">
        <w:t xml:space="preserve">in which </w:t>
      </w:r>
      <w:r w:rsidR="00E05BF8">
        <w:t xml:space="preserve">the EU, </w:t>
      </w:r>
      <w:r w:rsidR="001F7CC8">
        <w:t xml:space="preserve">WHO </w:t>
      </w:r>
      <w:r w:rsidR="00E05BF8">
        <w:t>and lots of other G20 coun</w:t>
      </w:r>
      <w:r w:rsidR="001F7CC8">
        <w:t xml:space="preserve">tries have come together to </w:t>
      </w:r>
      <w:r w:rsidR="00F74C72">
        <w:t>ask</w:t>
      </w:r>
      <w:r w:rsidR="001F7CC8">
        <w:t>, “W</w:t>
      </w:r>
      <w:r w:rsidR="00E05BF8">
        <w:t>hat can we do to accelerate?</w:t>
      </w:r>
      <w:r w:rsidR="001F7CC8">
        <w:t xml:space="preserve">” </w:t>
      </w:r>
      <w:r w:rsidR="00F74C72">
        <w:t xml:space="preserve">As </w:t>
      </w:r>
      <w:r w:rsidR="00E05BF8">
        <w:t xml:space="preserve">you know, the </w:t>
      </w:r>
      <w:r w:rsidR="00F74C72">
        <w:t>diagnostics partnership</w:t>
      </w:r>
      <w:r w:rsidR="00E05BF8">
        <w:t xml:space="preserve"> is led by </w:t>
      </w:r>
      <w:r w:rsidR="001F7CC8">
        <w:t xml:space="preserve">FIND, </w:t>
      </w:r>
      <w:r w:rsidR="00E05BF8">
        <w:t xml:space="preserve">the </w:t>
      </w:r>
      <w:r w:rsidR="001F7CC8">
        <w:t>t</w:t>
      </w:r>
      <w:r w:rsidR="00E05BF8">
        <w:t xml:space="preserve">herapeutics </w:t>
      </w:r>
      <w:r w:rsidR="00F74C72">
        <w:t>by</w:t>
      </w:r>
      <w:r w:rsidR="001F7CC8">
        <w:t xml:space="preserve"> </w:t>
      </w:r>
      <w:r w:rsidR="00F74C72">
        <w:t>Wellcome with other partners</w:t>
      </w:r>
      <w:r w:rsidR="001F7CC8">
        <w:t xml:space="preserve"> </w:t>
      </w:r>
      <w:r w:rsidR="00E05BF8">
        <w:t xml:space="preserve">and the </w:t>
      </w:r>
      <w:r w:rsidR="00F74C72">
        <w:t>vaccines initiative</w:t>
      </w:r>
      <w:r w:rsidR="001F7CC8">
        <w:t xml:space="preserve">. It is </w:t>
      </w:r>
      <w:r w:rsidR="00E05BF8">
        <w:t xml:space="preserve">trying to </w:t>
      </w:r>
      <w:r w:rsidR="001F7CC8">
        <w:t xml:space="preserve">bring an end-to-end vision. Once </w:t>
      </w:r>
      <w:r w:rsidR="00E05BF8">
        <w:t xml:space="preserve">we develop those vaccines, how do we get </w:t>
      </w:r>
      <w:r w:rsidR="001F7CC8">
        <w:t xml:space="preserve">them </w:t>
      </w:r>
      <w:r w:rsidR="00E05BF8">
        <w:t>equitably and fairly delivered</w:t>
      </w:r>
      <w:r w:rsidR="001F7CC8">
        <w:t>? That initiative</w:t>
      </w:r>
      <w:r w:rsidR="00E05BF8">
        <w:t xml:space="preserve"> </w:t>
      </w:r>
      <w:r w:rsidR="001F7CC8">
        <w:t>has been kicked off</w:t>
      </w:r>
      <w:r w:rsidR="00F74C72">
        <w:t xml:space="preserve">. That </w:t>
      </w:r>
      <w:r w:rsidR="001F7CC8">
        <w:t xml:space="preserve">end-to-end view is to really accelerate, getting </w:t>
      </w:r>
      <w:r w:rsidR="00E05BF8">
        <w:t xml:space="preserve">hopefully more than </w:t>
      </w:r>
      <w:r w:rsidR="001F7CC8">
        <w:t xml:space="preserve">one </w:t>
      </w:r>
      <w:r w:rsidR="00E05BF8">
        <w:t>shot at goal</w:t>
      </w:r>
      <w:r w:rsidR="001F7CC8">
        <w:t xml:space="preserve">, </w:t>
      </w:r>
      <w:r w:rsidR="00E05BF8">
        <w:t xml:space="preserve">because </w:t>
      </w:r>
      <w:r w:rsidR="001F7CC8">
        <w:t xml:space="preserve">we are </w:t>
      </w:r>
      <w:r w:rsidR="00E05BF8">
        <w:t>going to need more than on</w:t>
      </w:r>
      <w:r w:rsidR="00EC7A62">
        <w:t>e vaccine. That is the other thing to qualify; in order to scale in 2021</w:t>
      </w:r>
      <w:r w:rsidR="00F74C72">
        <w:t>,</w:t>
      </w:r>
      <w:r w:rsidR="00EC7A62">
        <w:t xml:space="preserve"> that is needed. It is much more promising than two months ago. </w:t>
      </w:r>
    </w:p>
    <w:p w:rsidR="007B5E90" w:rsidP="00E05BF8">
      <w:pPr>
        <w:pStyle w:val="Question"/>
      </w:pPr>
      <w:sdt>
        <w:sdtPr>
          <w:alias w:val="Member"/>
          <w:tag w:val="&lt;Member mnisId='4811' dodsId=''&gt;"/>
          <w:id w:val="-599873109"/>
          <w:placeholder>
            <w:docPart w:val="DefaultPlaceholder_1082065158"/>
          </w:placeholder>
          <w:richText/>
        </w:sdtPr>
        <w:sdtContent>
          <w:r w:rsidRPr="00274173" w:rsidR="00274173">
            <w:rPr>
              <w:b/>
            </w:rPr>
            <w:t>Navendu Mishra:</w:t>
          </w:r>
        </w:sdtContent>
      </w:sdt>
      <w:r w:rsidR="00274173">
        <w:t xml:space="preserve"> I would like to echo the Chair’s comments</w:t>
      </w:r>
      <w:r w:rsidR="00EC7A62">
        <w:t xml:space="preserve"> and thank you for making time for this session. </w:t>
      </w:r>
      <w:r w:rsidR="00E05BF8">
        <w:t>To each of you, could I ask who sets out the strat</w:t>
      </w:r>
      <w:r w:rsidR="00EC7A62">
        <w:t>egy and the criteria for grants</w:t>
      </w:r>
      <w:r w:rsidR="000028E3">
        <w:t xml:space="preserve"> of</w:t>
      </w:r>
      <w:r w:rsidR="00EC7A62">
        <w:t xml:space="preserve"> funding</w:t>
      </w:r>
      <w:r w:rsidR="000028E3">
        <w:t>?</w:t>
      </w:r>
      <w:r w:rsidR="00E05BF8">
        <w:t xml:space="preserve"> </w:t>
      </w:r>
      <w:r w:rsidR="000028E3">
        <w:t xml:space="preserve">Who </w:t>
      </w:r>
      <w:r w:rsidR="00EC7A62">
        <w:t xml:space="preserve">decides where the money goes? </w:t>
      </w:r>
      <w:r w:rsidR="00E05BF8">
        <w:t xml:space="preserve">In addition to that, does your organisation ensure the involvement of the </w:t>
      </w:r>
      <w:r w:rsidR="000028E3">
        <w:t>global south</w:t>
      </w:r>
      <w:r w:rsidR="00E05BF8">
        <w:t xml:space="preserve"> institutions in your research and development programmes, and do they have access to the funds?</w:t>
      </w:r>
    </w:p>
    <w:p w:rsidR="00EC7A62" w:rsidP="00E05BF8">
      <w:pPr>
        <w:pStyle w:val="Answer"/>
      </w:pPr>
      <w:sdt>
        <w:sdtPr>
          <w:alias w:val="Witness"/>
          <w:id w:val="-1572418545"/>
          <w:placeholder>
            <w:docPart w:val="DefaultPlaceholder_1082065158"/>
          </w:placeholder>
          <w:richText/>
        </w:sdtPr>
        <w:sdtContent>
          <w:r w:rsidRPr="00A732B7" w:rsidR="00A732B7">
            <w:rPr>
              <w:b/>
              <w:i/>
            </w:rPr>
            <w:t>Professor Heymann:</w:t>
          </w:r>
          <w:r w:rsidRPr="00274173" w:rsidR="00274173">
            <w:rPr>
              <w:b/>
            </w:rPr>
            <w:t xml:space="preserve"> </w:t>
          </w:r>
        </w:sdtContent>
      </w:sdt>
      <w:r>
        <w:t xml:space="preserve">I would be happy to talk about that a little bit. </w:t>
      </w:r>
      <w:r w:rsidR="00E05BF8">
        <w:t>Let me start with your last question about developing country involv</w:t>
      </w:r>
      <w:r>
        <w:t xml:space="preserve">ement. FACT has </w:t>
      </w:r>
      <w:r w:rsidR="00E05BF8">
        <w:t xml:space="preserve">invested quite heavily in a project in Senegal, which will be a transfer of technology, </w:t>
      </w:r>
      <w:r>
        <w:t xml:space="preserve">a </w:t>
      </w:r>
      <w:r w:rsidR="00E05BF8">
        <w:t xml:space="preserve">development of diagnostic tests from </w:t>
      </w:r>
      <w:r>
        <w:t>Mologic</w:t>
      </w:r>
      <w:r w:rsidR="000028E3">
        <w:t xml:space="preserve">, </w:t>
      </w:r>
      <w:r>
        <w:t xml:space="preserve">the </w:t>
      </w:r>
      <w:r w:rsidR="00E05BF8">
        <w:t>dia</w:t>
      </w:r>
      <w:r>
        <w:t>gnostics manufacturer in the UK</w:t>
      </w:r>
      <w:r w:rsidR="000028E3">
        <w:t xml:space="preserve">, </w:t>
      </w:r>
      <w:r w:rsidR="00E05BF8">
        <w:t>to Senegal</w:t>
      </w:r>
      <w:r w:rsidR="000028E3">
        <w:t>.</w:t>
      </w:r>
      <w:r w:rsidR="00E05BF8">
        <w:t xml:space="preserve"> </w:t>
      </w:r>
      <w:r w:rsidR="000028E3">
        <w:t xml:space="preserve">There </w:t>
      </w:r>
      <w:r w:rsidR="00E05BF8">
        <w:t>will be development and p</w:t>
      </w:r>
      <w:r>
        <w:t>roduction of tests</w:t>
      </w:r>
      <w:r w:rsidR="000028E3">
        <w:t>,</w:t>
      </w:r>
      <w:r>
        <w:t xml:space="preserve"> </w:t>
      </w:r>
      <w:r w:rsidR="00E05BF8">
        <w:t>which will then be provided to countries throughout Africa</w:t>
      </w:r>
      <w:r>
        <w:t xml:space="preserve"> at a fair price within Africa. The </w:t>
      </w:r>
      <w:r w:rsidR="00E05BF8">
        <w:t xml:space="preserve">whole context of </w:t>
      </w:r>
      <w:r>
        <w:t xml:space="preserve">FIND </w:t>
      </w:r>
      <w:r w:rsidR="00E05BF8">
        <w:t>is to work towards tests that are effective in developing coun</w:t>
      </w:r>
      <w:r>
        <w:t>tries and can be made available.</w:t>
      </w:r>
    </w:p>
    <w:p w:rsidR="00EC7A62" w:rsidP="00E05BF8">
      <w:pPr>
        <w:pStyle w:val="Answer"/>
      </w:pPr>
      <w:r>
        <w:t xml:space="preserve">FIND </w:t>
      </w:r>
      <w:r w:rsidR="00E05BF8">
        <w:t xml:space="preserve">also has a role in the </w:t>
      </w:r>
      <w:r>
        <w:t>ACT A</w:t>
      </w:r>
      <w:r w:rsidR="00E05BF8">
        <w:t>ccelerator</w:t>
      </w:r>
      <w:r>
        <w:t xml:space="preserve"> </w:t>
      </w:r>
      <w:r w:rsidR="00F43685">
        <w:t>on the</w:t>
      </w:r>
      <w:r w:rsidR="00E05BF8">
        <w:t xml:space="preserve"> </w:t>
      </w:r>
      <w:r>
        <w:t>pillar of diagnostics. Di</w:t>
      </w:r>
      <w:r w:rsidR="00E05BF8">
        <w:t xml:space="preserve">agnostic tests are a failsafe in case there </w:t>
      </w:r>
      <w:r>
        <w:t xml:space="preserve">is not </w:t>
      </w:r>
      <w:r w:rsidR="00E05BF8">
        <w:t>a vaccine</w:t>
      </w:r>
      <w:r>
        <w:t xml:space="preserve"> or </w:t>
      </w:r>
      <w:r w:rsidR="00E05BF8">
        <w:t>in case that vaccine is available</w:t>
      </w:r>
      <w:r>
        <w:t xml:space="preserve"> but cannot </w:t>
      </w:r>
      <w:r w:rsidR="00E05BF8">
        <w:t>be ma</w:t>
      </w:r>
      <w:r>
        <w:t xml:space="preserve">de accessible in all countries. It is the </w:t>
      </w:r>
      <w:r w:rsidR="00E05BF8">
        <w:t>same with the therapeut</w:t>
      </w:r>
      <w:r>
        <w:t>ic. D</w:t>
      </w:r>
      <w:r w:rsidR="00E05BF8">
        <w:t>iagno</w:t>
      </w:r>
      <w:r>
        <w:t xml:space="preserve">stic tests are there at present </w:t>
      </w:r>
      <w:r w:rsidR="00E05BF8">
        <w:t>and can be used successfully to identify patients, get thos</w:t>
      </w:r>
      <w:r>
        <w:t>e patients isolated and treated, and at the same time examine</w:t>
      </w:r>
      <w:r w:rsidR="00E05BF8">
        <w:t xml:space="preserve"> contacts who become </w:t>
      </w:r>
      <w:r>
        <w:t xml:space="preserve">sick </w:t>
      </w:r>
      <w:r w:rsidR="00E05BF8">
        <w:t>to make sure that</w:t>
      </w:r>
      <w:r w:rsidR="00067067">
        <w:t>,</w:t>
      </w:r>
      <w:r w:rsidR="00E05BF8">
        <w:t xml:space="preserve"> </w:t>
      </w:r>
      <w:r>
        <w:t>if they have an infection</w:t>
      </w:r>
      <w:r w:rsidR="00067067">
        <w:t>,</w:t>
      </w:r>
      <w:r>
        <w:t xml:space="preserve"> they are isolated.</w:t>
      </w:r>
    </w:p>
    <w:p w:rsidR="001D4AA3" w:rsidP="00E05BF8">
      <w:pPr>
        <w:pStyle w:val="Answer"/>
      </w:pPr>
      <w:r>
        <w:t xml:space="preserve">How </w:t>
      </w:r>
      <w:r w:rsidR="00E05BF8">
        <w:t xml:space="preserve">does this work? </w:t>
      </w:r>
      <w:r>
        <w:t xml:space="preserve">FIND </w:t>
      </w:r>
      <w:r w:rsidR="00E05BF8">
        <w:t xml:space="preserve">has developed a work plan on the </w:t>
      </w:r>
      <w:r>
        <w:t>ACT A</w:t>
      </w:r>
      <w:r w:rsidR="00E05BF8">
        <w:t>ccelerator with all the different parties involved.</w:t>
      </w:r>
      <w:r>
        <w:t xml:space="preserve"> </w:t>
      </w:r>
      <w:r w:rsidR="00E05BF8">
        <w:t xml:space="preserve">Funding </w:t>
      </w:r>
      <w:r>
        <w:t>that comes in</w:t>
      </w:r>
      <w:r w:rsidR="00E05BF8">
        <w:t xml:space="preserve">to </w:t>
      </w:r>
      <w:r>
        <w:t xml:space="preserve">FIND </w:t>
      </w:r>
      <w:r w:rsidR="00E05BF8">
        <w:t xml:space="preserve">for the </w:t>
      </w:r>
      <w:r>
        <w:t>ACT A</w:t>
      </w:r>
      <w:r w:rsidR="00E05BF8">
        <w:t>ccelerator comes from</w:t>
      </w:r>
      <w:r>
        <w:t xml:space="preserve"> d</w:t>
      </w:r>
      <w:r w:rsidR="00E05BF8">
        <w:t>esignated contribution</w:t>
      </w:r>
      <w:r>
        <w:t xml:space="preserve">s from countries, and </w:t>
      </w:r>
      <w:r w:rsidR="00E05BF8">
        <w:t>the UK has been very importa</w:t>
      </w:r>
      <w:r>
        <w:t xml:space="preserve">nt in that. That </w:t>
      </w:r>
      <w:r w:rsidR="00E05BF8">
        <w:t xml:space="preserve">funding is </w:t>
      </w:r>
      <w:r>
        <w:t xml:space="preserve">then </w:t>
      </w:r>
      <w:r w:rsidR="00E05BF8">
        <w:t xml:space="preserve">spent by </w:t>
      </w:r>
      <w:r>
        <w:t xml:space="preserve">FIND </w:t>
      </w:r>
      <w:r w:rsidR="00E05BF8">
        <w:t>in the way tha</w:t>
      </w:r>
      <w:r>
        <w:t xml:space="preserve">t it always spends its finances, </w:t>
      </w:r>
      <w:r w:rsidR="00E05BF8">
        <w:t xml:space="preserve">in a </w:t>
      </w:r>
      <w:r w:rsidR="004E4403">
        <w:t xml:space="preserve">controlled </w:t>
      </w:r>
      <w:r w:rsidR="00E05BF8">
        <w:t>way that requir</w:t>
      </w:r>
      <w:r w:rsidR="004E4403">
        <w:t>es</w:t>
      </w:r>
      <w:r w:rsidR="00E05BF8">
        <w:t xml:space="preserve"> </w:t>
      </w:r>
      <w:r>
        <w:t xml:space="preserve">reporting </w:t>
      </w:r>
      <w:r w:rsidR="00E05BF8">
        <w:t>from t</w:t>
      </w:r>
      <w:r>
        <w:t xml:space="preserve">he sites where </w:t>
      </w:r>
      <w:r w:rsidR="004E4403">
        <w:t>they are</w:t>
      </w:r>
      <w:r>
        <w:t xml:space="preserve"> received. Today, </w:t>
      </w:r>
      <w:r>
        <w:t>a</w:t>
      </w:r>
      <w:r w:rsidR="00E05BF8">
        <w:t>s you may know, the</w:t>
      </w:r>
      <w:r>
        <w:t xml:space="preserve"> ACT A</w:t>
      </w:r>
      <w:r w:rsidR="00E05BF8">
        <w:t xml:space="preserve">ccelerator has received </w:t>
      </w:r>
      <w:r w:rsidR="001470A1">
        <w:t xml:space="preserve">€9.8 </w:t>
      </w:r>
      <w:r w:rsidR="00E05BF8">
        <w:t xml:space="preserve">billion </w:t>
      </w:r>
      <w:r w:rsidR="001470A1">
        <w:t xml:space="preserve">of </w:t>
      </w:r>
      <w:r w:rsidR="00E05BF8">
        <w:t xml:space="preserve">pledges, of which unfortunately only </w:t>
      </w:r>
      <w:r w:rsidR="001470A1">
        <w:t>€</w:t>
      </w:r>
      <w:r w:rsidR="00E05BF8">
        <w:t xml:space="preserve">242 million </w:t>
      </w:r>
      <w:r w:rsidR="001470A1">
        <w:t xml:space="preserve">has been </w:t>
      </w:r>
      <w:r w:rsidR="0000290E">
        <w:t>earmarked for testing, just 2.5</w:t>
      </w:r>
      <w:r w:rsidR="001470A1">
        <w:t xml:space="preserve">% of the total. For an </w:t>
      </w:r>
      <w:r w:rsidR="00E05BF8">
        <w:t xml:space="preserve">intervention </w:t>
      </w:r>
      <w:r w:rsidR="004A7AFC">
        <w:t xml:space="preserve">that </w:t>
      </w:r>
      <w:r w:rsidR="00E05BF8">
        <w:t>is already available and must be vitally provided to countries</w:t>
      </w:r>
      <w:r w:rsidR="001470A1">
        <w:t xml:space="preserve">, that </w:t>
      </w:r>
      <w:r w:rsidR="00E05BF8">
        <w:t>is a very small amount of funding.</w:t>
      </w:r>
    </w:p>
    <w:p w:rsidR="00A17203" w:rsidP="00E05BF8">
      <w:pPr>
        <w:pStyle w:val="Answer"/>
      </w:pPr>
      <w:sdt>
        <w:sdtPr>
          <w:alias w:val="Witness"/>
          <w:id w:val="459934267"/>
          <w:placeholder>
            <w:docPart w:val="DefaultPlaceholder_1082065158"/>
          </w:placeholder>
          <w:richText/>
        </w:sdtPr>
        <w:sdtContent>
          <w:r w:rsidRPr="00A732B7" w:rsidR="00A732B7">
            <w:rPr>
              <w:b/>
              <w:i/>
            </w:rPr>
            <w:t>Dr Saad:</w:t>
          </w:r>
          <w:r w:rsidRPr="001D4AA3" w:rsidR="001D4AA3">
            <w:rPr>
              <w:b/>
            </w:rPr>
            <w:t xml:space="preserve"> </w:t>
          </w:r>
        </w:sdtContent>
      </w:sdt>
      <w:r w:rsidR="001D4AA3">
        <w:t xml:space="preserve">In terms of who sets the criteria, </w:t>
      </w:r>
      <w:r w:rsidR="00663D4C">
        <w:t xml:space="preserve">the </w:t>
      </w:r>
      <w:r w:rsidR="001D4AA3">
        <w:t>WHO is an observer to the board of CEPI</w:t>
      </w:r>
      <w:r>
        <w:t xml:space="preserve">. The core </w:t>
      </w:r>
      <w:r w:rsidR="00E05BF8">
        <w:t xml:space="preserve">priority pathogens that </w:t>
      </w:r>
      <w:r>
        <w:t xml:space="preserve">CEPI works on are set </w:t>
      </w:r>
      <w:r w:rsidR="00E05BF8">
        <w:t xml:space="preserve">through something called the </w:t>
      </w:r>
      <w:r w:rsidR="00663D4C">
        <w:t>research and development blueprint</w:t>
      </w:r>
      <w:r>
        <w:t>, where</w:t>
      </w:r>
      <w:r w:rsidR="00E05BF8">
        <w:t xml:space="preserve"> scientists have been brought together from around the world</w:t>
      </w:r>
      <w:r>
        <w:t xml:space="preserve"> to </w:t>
      </w:r>
      <w:r w:rsidR="00663D4C">
        <w:t>identify</w:t>
      </w:r>
      <w:r>
        <w:t xml:space="preserve"> </w:t>
      </w:r>
      <w:r w:rsidR="00E05BF8">
        <w:t xml:space="preserve">the potentially emerging pathogens, but </w:t>
      </w:r>
      <w:r>
        <w:t xml:space="preserve">also </w:t>
      </w:r>
      <w:r w:rsidR="00E05BF8">
        <w:t xml:space="preserve">the right tools to contain and reduce transmission and </w:t>
      </w:r>
      <w:r>
        <w:t xml:space="preserve">deaths. The WHO is a key partner in </w:t>
      </w:r>
      <w:r w:rsidR="005E56B5">
        <w:t>Covid</w:t>
      </w:r>
      <w:r>
        <w:t xml:space="preserve">, </w:t>
      </w:r>
      <w:r w:rsidR="00E05BF8">
        <w:t>working very closely in terms of the research agenda</w:t>
      </w:r>
      <w:r w:rsidR="00663D4C">
        <w:t xml:space="preserve"> and</w:t>
      </w:r>
      <w:r w:rsidR="00E05BF8">
        <w:t xml:space="preserve"> what the vac</w:t>
      </w:r>
      <w:r w:rsidR="0018606C">
        <w:t>cine profile needs to look like</w:t>
      </w:r>
      <w:r w:rsidR="00E05BF8">
        <w:t xml:space="preserve"> so you can deliver it in a</w:t>
      </w:r>
      <w:r>
        <w:t>ll sorts of settings, including</w:t>
      </w:r>
      <w:r w:rsidR="00663D4C">
        <w:t xml:space="preserve">, </w:t>
      </w:r>
      <w:r w:rsidR="00E05BF8">
        <w:t xml:space="preserve">most </w:t>
      </w:r>
      <w:r>
        <w:t>importantly</w:t>
      </w:r>
      <w:r w:rsidR="00663D4C">
        <w:t xml:space="preserve">, </w:t>
      </w:r>
      <w:r w:rsidR="00E05BF8">
        <w:t>in health systems settings</w:t>
      </w:r>
      <w:r>
        <w:t xml:space="preserve"> that are wea</w:t>
      </w:r>
      <w:r w:rsidR="00E05BF8">
        <w:t xml:space="preserve">k or not as </w:t>
      </w:r>
      <w:r>
        <w:t>efficient</w:t>
      </w:r>
      <w:r w:rsidR="00663D4C">
        <w:t xml:space="preserve">. How would </w:t>
      </w:r>
      <w:r>
        <w:t xml:space="preserve">you deliver a vaccine, </w:t>
      </w:r>
      <w:r w:rsidR="00663D4C">
        <w:t>et cetera?</w:t>
      </w:r>
    </w:p>
    <w:p w:rsidR="005A4A26" w:rsidP="00E05BF8">
      <w:pPr>
        <w:pStyle w:val="Answer"/>
      </w:pPr>
      <w:r>
        <w:t xml:space="preserve">We also have </w:t>
      </w:r>
      <w:r w:rsidR="00A17203">
        <w:t xml:space="preserve">a </w:t>
      </w:r>
      <w:r>
        <w:t xml:space="preserve">robust </w:t>
      </w:r>
      <w:r w:rsidR="00A17203">
        <w:t>sc</w:t>
      </w:r>
      <w:r>
        <w:t xml:space="preserve">ientific </w:t>
      </w:r>
      <w:r w:rsidR="00A17203">
        <w:t>a</w:t>
      </w:r>
      <w:r>
        <w:t xml:space="preserve">dvisory </w:t>
      </w:r>
      <w:r w:rsidR="00A17203">
        <w:t>c</w:t>
      </w:r>
      <w:r w:rsidR="0018606C">
        <w:t xml:space="preserve">ommittee, which </w:t>
      </w:r>
      <w:r>
        <w:t xml:space="preserve">looks </w:t>
      </w:r>
      <w:r w:rsidR="0018606C">
        <w:t xml:space="preserve">at </w:t>
      </w:r>
      <w:r w:rsidR="00A17203">
        <w:t xml:space="preserve">the criteria </w:t>
      </w:r>
      <w:r>
        <w:t>set under the research agenda</w:t>
      </w:r>
      <w:r w:rsidR="0018606C">
        <w:t xml:space="preserve"> that</w:t>
      </w:r>
      <w:r>
        <w:t xml:space="preserve"> </w:t>
      </w:r>
      <w:r w:rsidR="0018606C">
        <w:t>the</w:t>
      </w:r>
      <w:r>
        <w:t xml:space="preserve"> </w:t>
      </w:r>
      <w:r w:rsidR="00A17203">
        <w:t xml:space="preserve">WHO has brought </w:t>
      </w:r>
      <w:r>
        <w:t>gl</w:t>
      </w:r>
      <w:r w:rsidR="00A17203">
        <w:t xml:space="preserve">obal experts together to define. How do you </w:t>
      </w:r>
      <w:r>
        <w:t xml:space="preserve">move from </w:t>
      </w:r>
      <w:r w:rsidR="00A17203">
        <w:t xml:space="preserve">one </w:t>
      </w:r>
      <w:r>
        <w:t>phase of</w:t>
      </w:r>
      <w:r w:rsidR="00A17203">
        <w:t xml:space="preserve"> a particular vaccine project to the next? </w:t>
      </w:r>
      <w:r>
        <w:t xml:space="preserve">Does it maintain those </w:t>
      </w:r>
      <w:r w:rsidR="00A17203">
        <w:t xml:space="preserve">attributes? Is </w:t>
      </w:r>
      <w:r>
        <w:t>it going to be scalable, affordab</w:t>
      </w:r>
      <w:r w:rsidR="00A17203">
        <w:t xml:space="preserve">le and deliverable? That is how. </w:t>
      </w:r>
    </w:p>
    <w:p w:rsidR="00A17203" w:rsidP="00E05BF8">
      <w:pPr>
        <w:pStyle w:val="Answer"/>
      </w:pPr>
      <w:r>
        <w:t>The s</w:t>
      </w:r>
      <w:r w:rsidR="00E05BF8">
        <w:t xml:space="preserve">cientific </w:t>
      </w:r>
      <w:r>
        <w:t>a</w:t>
      </w:r>
      <w:r w:rsidR="00E05BF8">
        <w:t xml:space="preserve">dvisory </w:t>
      </w:r>
      <w:r>
        <w:t>c</w:t>
      </w:r>
      <w:r w:rsidR="00E05BF8">
        <w:t>ommittee is an advis</w:t>
      </w:r>
      <w:r w:rsidR="005A4A26">
        <w:t>e</w:t>
      </w:r>
      <w:r w:rsidR="00E05BF8">
        <w:t xml:space="preserve">r to the </w:t>
      </w:r>
      <w:r w:rsidR="005A4A26">
        <w:t xml:space="preserve">board </w:t>
      </w:r>
      <w:r w:rsidR="00E05BF8">
        <w:t xml:space="preserve">of </w:t>
      </w:r>
      <w:r>
        <w:t xml:space="preserve">CEPI, which has </w:t>
      </w:r>
      <w:r w:rsidR="00E05BF8">
        <w:t>functional experts and subject matter experts, but it also has rep</w:t>
      </w:r>
      <w:r>
        <w:t xml:space="preserve">resentation from the investors. </w:t>
      </w:r>
      <w:r w:rsidR="00E05BF8">
        <w:t>For example, the UK Government ha</w:t>
      </w:r>
      <w:r w:rsidR="005A4A26">
        <w:t>ve</w:t>
      </w:r>
      <w:r w:rsidR="00E05BF8">
        <w:t xml:space="preserve"> a seat</w:t>
      </w:r>
      <w:r>
        <w:t xml:space="preserve"> at </w:t>
      </w:r>
      <w:r w:rsidR="005A4A26">
        <w:t>the board</w:t>
      </w:r>
      <w:r w:rsidR="00CC7BB0">
        <w:t xml:space="preserve">. Then </w:t>
      </w:r>
      <w:r>
        <w:t xml:space="preserve">there is an </w:t>
      </w:r>
      <w:r w:rsidR="005A4A26">
        <w:t>investor council, which</w:t>
      </w:r>
      <w:r w:rsidR="00E05BF8">
        <w:t xml:space="preserve"> gets exactly the same material that the </w:t>
      </w:r>
      <w:r w:rsidR="005A4A26">
        <w:t xml:space="preserve">scientific advisory committee </w:t>
      </w:r>
      <w:r>
        <w:t>is putting forward</w:t>
      </w:r>
      <w:r w:rsidR="005A4A26">
        <w:t>,</w:t>
      </w:r>
      <w:r>
        <w:t xml:space="preserve"> so that there is </w:t>
      </w:r>
      <w:r w:rsidR="00E05BF8">
        <w:t>oversight of how</w:t>
      </w:r>
      <w:r>
        <w:t xml:space="preserve"> the investments are being made</w:t>
      </w:r>
      <w:r w:rsidR="005A4A26">
        <w:t>. The investor council</w:t>
      </w:r>
      <w:r>
        <w:t xml:space="preserve"> </w:t>
      </w:r>
      <w:r w:rsidR="005A4A26">
        <w:t>et cetera</w:t>
      </w:r>
      <w:r w:rsidR="00E05BF8">
        <w:t xml:space="preserve"> </w:t>
      </w:r>
      <w:r>
        <w:t xml:space="preserve">are all under </w:t>
      </w:r>
      <w:r w:rsidR="00E05BF8">
        <w:t>con</w:t>
      </w:r>
      <w:r>
        <w:t>fidentiality agreements as well.</w:t>
      </w:r>
    </w:p>
    <w:p w:rsidR="00A17203" w:rsidP="00E05BF8">
      <w:pPr>
        <w:pStyle w:val="Answer"/>
      </w:pPr>
      <w:r>
        <w:t xml:space="preserve">In </w:t>
      </w:r>
      <w:r w:rsidR="00E05BF8">
        <w:t xml:space="preserve">terms of </w:t>
      </w:r>
      <w:r>
        <w:t xml:space="preserve">developing country involvement, </w:t>
      </w:r>
      <w:r w:rsidR="005A4A26">
        <w:t>the board</w:t>
      </w:r>
      <w:r>
        <w:t xml:space="preserve"> and the </w:t>
      </w:r>
      <w:r w:rsidR="00CC7BB0">
        <w:t>investor council</w:t>
      </w:r>
      <w:r w:rsidR="00E05BF8">
        <w:t xml:space="preserve"> </w:t>
      </w:r>
      <w:r>
        <w:t>of CEPI a</w:t>
      </w:r>
      <w:r w:rsidR="00E05BF8">
        <w:t>ll have representation</w:t>
      </w:r>
      <w:r>
        <w:t xml:space="preserve"> that </w:t>
      </w:r>
      <w:r w:rsidR="00E05BF8">
        <w:t>is quite g</w:t>
      </w:r>
      <w:r>
        <w:t xml:space="preserve">lobal. We </w:t>
      </w:r>
      <w:r w:rsidR="00E05BF8">
        <w:t xml:space="preserve">have representation </w:t>
      </w:r>
      <w:r w:rsidR="00CC7BB0">
        <w:t>from high-income, middle-</w:t>
      </w:r>
      <w:r>
        <w:t>income</w:t>
      </w:r>
      <w:r w:rsidR="00CC7BB0">
        <w:t xml:space="preserve"> and low-</w:t>
      </w:r>
      <w:r>
        <w:t xml:space="preserve">income countries, and a </w:t>
      </w:r>
      <w:r w:rsidR="00E05BF8">
        <w:t>civil society lens</w:t>
      </w:r>
      <w:r>
        <w:t xml:space="preserve"> as well as a technical expert lens. </w:t>
      </w:r>
      <w:r w:rsidR="00E05BF8">
        <w:t xml:space="preserve">The </w:t>
      </w:r>
      <w:r w:rsidR="00CC7BB0">
        <w:t>scientific advisory committee</w:t>
      </w:r>
      <w:r w:rsidR="00E05BF8">
        <w:t xml:space="preserve"> is interesting</w:t>
      </w:r>
      <w:r>
        <w:t xml:space="preserve">ly chaired by a South African, so </w:t>
      </w:r>
      <w:r w:rsidR="00E05BF8">
        <w:t xml:space="preserve">there </w:t>
      </w:r>
      <w:r>
        <w:t xml:space="preserve">are </w:t>
      </w:r>
      <w:r w:rsidR="00E05BF8">
        <w:t xml:space="preserve">key voices </w:t>
      </w:r>
      <w:r w:rsidR="00CC7BB0">
        <w:t>i</w:t>
      </w:r>
      <w:r w:rsidR="00E05BF8">
        <w:t>n the scientific decision-making processes to ensure that</w:t>
      </w:r>
      <w:r w:rsidR="00CC7BB0">
        <w:t>,</w:t>
      </w:r>
      <w:r w:rsidR="00E05BF8">
        <w:t xml:space="preserve"> </w:t>
      </w:r>
      <w:r>
        <w:t xml:space="preserve">as we are </w:t>
      </w:r>
      <w:r w:rsidR="00E05BF8">
        <w:t>doing the research</w:t>
      </w:r>
      <w:r w:rsidR="00CC7BB0">
        <w:t>,</w:t>
      </w:r>
      <w:r>
        <w:t xml:space="preserve"> </w:t>
      </w:r>
      <w:r w:rsidR="00E05BF8">
        <w:t xml:space="preserve">those voices of what is needed </w:t>
      </w:r>
      <w:r>
        <w:t>are there.</w:t>
      </w:r>
    </w:p>
    <w:p w:rsidR="000B6986" w:rsidP="00E05BF8">
      <w:pPr>
        <w:pStyle w:val="Answer"/>
      </w:pPr>
      <w:r>
        <w:t xml:space="preserve">You then talked about access to funds. </w:t>
      </w:r>
      <w:r w:rsidR="00CC7BB0">
        <w:t xml:space="preserve">Funding </w:t>
      </w:r>
      <w:r w:rsidR="00E05BF8">
        <w:t>is deployed through an open call mechanism to solicit</w:t>
      </w:r>
      <w:r w:rsidR="009D3302">
        <w:t xml:space="preserve"> </w:t>
      </w:r>
      <w:r w:rsidR="00E05BF8">
        <w:t>research project</w:t>
      </w:r>
      <w:r w:rsidR="009D3302">
        <w:t>s</w:t>
      </w:r>
      <w:r w:rsidR="00E05BF8">
        <w:t>, b</w:t>
      </w:r>
      <w:r w:rsidR="009D3302">
        <w:t xml:space="preserve">ut also manufacturing capacity. On </w:t>
      </w:r>
      <w:r w:rsidR="005E56B5">
        <w:t>Covid</w:t>
      </w:r>
      <w:r w:rsidR="009D3302">
        <w:t xml:space="preserve">, </w:t>
      </w:r>
      <w:r w:rsidR="008465DC">
        <w:t xml:space="preserve">it </w:t>
      </w:r>
      <w:r w:rsidR="00E05BF8">
        <w:t xml:space="preserve">is really important that we manufacture the vaccines that are going to be successful, but even before they are successful there is a need </w:t>
      </w:r>
      <w:r>
        <w:t xml:space="preserve">to </w:t>
      </w:r>
      <w:r w:rsidR="00E05BF8">
        <w:t xml:space="preserve">take some risks of speed </w:t>
      </w:r>
      <w:r>
        <w:t xml:space="preserve">and </w:t>
      </w:r>
      <w:r w:rsidR="00E05BF8">
        <w:t xml:space="preserve">to create the manufacturing capacity to get to </w:t>
      </w:r>
      <w:r w:rsidR="00496F00">
        <w:t>2</w:t>
      </w:r>
      <w:r>
        <w:t xml:space="preserve"> billion doses</w:t>
      </w:r>
      <w:r w:rsidR="00E05BF8">
        <w:t xml:space="preserve">, which is what the </w:t>
      </w:r>
      <w:r>
        <w:t>ACT A</w:t>
      </w:r>
      <w:r w:rsidR="00E05BF8">
        <w:t xml:space="preserve">ccelerator </w:t>
      </w:r>
      <w:r w:rsidR="00496F00">
        <w:t>vaccines pillar</w:t>
      </w:r>
      <w:r w:rsidR="005D7CAD">
        <w:t>, COVAX</w:t>
      </w:r>
      <w:r>
        <w:t xml:space="preserve">, </w:t>
      </w:r>
      <w:r w:rsidR="00E05BF8">
        <w:t xml:space="preserve">is </w:t>
      </w:r>
      <w:r>
        <w:t xml:space="preserve">intending to try to achieve for 2021. The </w:t>
      </w:r>
      <w:r w:rsidR="00E05BF8">
        <w:t xml:space="preserve">manufacturing will happen all over the world, </w:t>
      </w:r>
      <w:r>
        <w:t>for multiple reasons</w:t>
      </w:r>
      <w:r w:rsidR="00496F00">
        <w:t>:</w:t>
      </w:r>
      <w:r>
        <w:t xml:space="preserve"> t</w:t>
      </w:r>
      <w:r w:rsidR="00E05BF8">
        <w:t>o get closer to where you need the vaccine</w:t>
      </w:r>
      <w:r w:rsidR="00496F00">
        <w:t>s</w:t>
      </w:r>
      <w:r w:rsidR="00E05BF8">
        <w:t xml:space="preserve"> to be deployed, but also to mitigate </w:t>
      </w:r>
      <w:r w:rsidR="00496F00">
        <w:t>if</w:t>
      </w:r>
      <w:r w:rsidR="00E05BF8">
        <w:t xml:space="preserve"> things go wrong in </w:t>
      </w:r>
      <w:r>
        <w:t xml:space="preserve">one location versus another. There </w:t>
      </w:r>
      <w:r w:rsidR="00E05BF8">
        <w:t>will be</w:t>
      </w:r>
      <w:r>
        <w:t xml:space="preserve"> </w:t>
      </w:r>
      <w:r w:rsidR="00E05BF8">
        <w:t>manufacturing capacity in different par</w:t>
      </w:r>
      <w:r>
        <w:t>ts of the world as appropriate, and that is another way.</w:t>
      </w:r>
    </w:p>
    <w:p w:rsidR="001D4AA3" w:rsidP="00E05BF8">
      <w:pPr>
        <w:pStyle w:val="Answer"/>
      </w:pPr>
      <w:r>
        <w:t xml:space="preserve">There are </w:t>
      </w:r>
      <w:r w:rsidR="00E05BF8">
        <w:t xml:space="preserve">currently </w:t>
      </w:r>
      <w:r w:rsidR="000B6986">
        <w:t>the beginning</w:t>
      </w:r>
      <w:r>
        <w:t>s</w:t>
      </w:r>
      <w:r w:rsidR="00E05BF8">
        <w:t xml:space="preserve"> of a clinical trial for </w:t>
      </w:r>
      <w:r w:rsidR="000B6986">
        <w:t xml:space="preserve">one </w:t>
      </w:r>
      <w:r w:rsidR="00E05BF8">
        <w:t>of the vaccines</w:t>
      </w:r>
      <w:r>
        <w:t>, which</w:t>
      </w:r>
      <w:r w:rsidR="00E05BF8">
        <w:t xml:space="preserve"> is going to start in South Africa</w:t>
      </w:r>
      <w:r w:rsidR="000B6986">
        <w:t xml:space="preserve">. We are </w:t>
      </w:r>
      <w:r w:rsidR="00E05BF8">
        <w:t>already engaging and testing some of the projects</w:t>
      </w:r>
      <w:r w:rsidR="000B6986">
        <w:t xml:space="preserve">. You </w:t>
      </w:r>
      <w:r>
        <w:t xml:space="preserve">obviously </w:t>
      </w:r>
      <w:r w:rsidR="000B6986">
        <w:t xml:space="preserve">have </w:t>
      </w:r>
      <w:r>
        <w:t>to have an outbreak.</w:t>
      </w:r>
      <w:r w:rsidR="000B6986">
        <w:t xml:space="preserve"> </w:t>
      </w:r>
      <w:r w:rsidR="00E05BF8">
        <w:t>You s</w:t>
      </w:r>
      <w:r w:rsidR="000B6986">
        <w:t xml:space="preserve">till need to make sure you </w:t>
      </w:r>
      <w:r>
        <w:t xml:space="preserve">do </w:t>
      </w:r>
      <w:r w:rsidR="00E05BF8">
        <w:t>your testing for later sta</w:t>
      </w:r>
      <w:r>
        <w:t>ges where there is an outbreak</w:t>
      </w:r>
      <w:r w:rsidR="000B6986">
        <w:t xml:space="preserve"> b</w:t>
      </w:r>
      <w:r w:rsidR="00E05BF8">
        <w:t>ut</w:t>
      </w:r>
      <w:r>
        <w:t>,</w:t>
      </w:r>
      <w:r w:rsidR="00E05BF8">
        <w:t xml:space="preserve"> yes, that is the other way that developing countries are engaged</w:t>
      </w:r>
      <w:r w:rsidR="000B6986">
        <w:t xml:space="preserve">, </w:t>
      </w:r>
      <w:r w:rsidR="00E05BF8">
        <w:t xml:space="preserve">from </w:t>
      </w:r>
      <w:r>
        <w:t xml:space="preserve">both </w:t>
      </w:r>
      <w:r w:rsidR="00E05BF8">
        <w:t>the scientific advisory side</w:t>
      </w:r>
      <w:r w:rsidR="000B6986">
        <w:t xml:space="preserve"> and </w:t>
      </w:r>
      <w:r w:rsidR="005A4A26">
        <w:t>the board</w:t>
      </w:r>
      <w:r w:rsidR="000B6986">
        <w:t xml:space="preserve"> and oversight side. </w:t>
      </w:r>
      <w:r w:rsidR="00E05BF8">
        <w:t xml:space="preserve">We have </w:t>
      </w:r>
      <w:r w:rsidR="000B6986">
        <w:t xml:space="preserve">Ethiopia </w:t>
      </w:r>
      <w:r w:rsidR="00134493">
        <w:t xml:space="preserve">and Mexico as </w:t>
      </w:r>
      <w:r w:rsidR="00E05BF8">
        <w:t>investor</w:t>
      </w:r>
      <w:r w:rsidR="00134493">
        <w:t xml:space="preserve">s </w:t>
      </w:r>
      <w:r w:rsidR="00E05BF8">
        <w:t>alongside the UK and other countries, but also engaging in the research on the ground.</w:t>
      </w:r>
      <w:r>
        <w:t xml:space="preserve"> </w:t>
      </w:r>
    </w:p>
    <w:p w:rsidR="001D4AA3" w:rsidP="00496F00">
      <w:pPr>
        <w:pStyle w:val="Question"/>
        <w:numPr>
          <w:ilvl w:val="0"/>
          <w:numId w:val="0"/>
        </w:numPr>
        <w:ind w:left="794"/>
      </w:pPr>
      <w:sdt>
        <w:sdtPr>
          <w:alias w:val="Member"/>
          <w:tag w:val="&lt;Member mnisId='4811' dodsId=''&gt;"/>
          <w:id w:val="-79217000"/>
          <w:placeholder>
            <w:docPart w:val="DefaultPlaceholder_1082065158"/>
          </w:placeholder>
          <w:richText/>
        </w:sdtPr>
        <w:sdtContent>
          <w:r w:rsidRPr="001D4AA3">
            <w:rPr>
              <w:b/>
            </w:rPr>
            <w:t>Navendu Mishra:</w:t>
          </w:r>
        </w:sdtContent>
      </w:sdt>
      <w:r>
        <w:t xml:space="preserve"> Thank you. It is quite interesting to hear about representation</w:t>
      </w:r>
      <w:r w:rsidR="00143FEA">
        <w:t xml:space="preserve"> from middle</w:t>
      </w:r>
      <w:r w:rsidR="00496F00">
        <w:t>-</w:t>
      </w:r>
      <w:r w:rsidR="00143FEA">
        <w:t>income and lower</w:t>
      </w:r>
      <w:r w:rsidR="00496F00">
        <w:t>-</w:t>
      </w:r>
      <w:r w:rsidR="00143FEA">
        <w:t>income countries.</w:t>
      </w:r>
    </w:p>
    <w:p w:rsidR="001D4AA3" w:rsidP="001D4AA3">
      <w:pPr>
        <w:pStyle w:val="Question"/>
      </w:pPr>
      <w:sdt>
        <w:sdtPr>
          <w:alias w:val="Member"/>
          <w:tag w:val="&lt;Member mnisId='4267' dodsId='101347'&gt;"/>
          <w:id w:val="2046093624"/>
          <w:placeholder>
            <w:docPart w:val="DefaultPlaceholder_1082065158"/>
          </w:placeholder>
          <w:richText/>
        </w:sdtPr>
        <w:sdtContent>
          <w:r w:rsidRPr="001D4AA3">
            <w:rPr>
              <w:b/>
            </w:rPr>
            <w:t>Chair:</w:t>
          </w:r>
        </w:sdtContent>
      </w:sdt>
      <w:r>
        <w:t xml:space="preserve"> </w:t>
      </w:r>
      <w:r w:rsidR="00496F00">
        <w:t xml:space="preserve">Can I ask a follow-up question? </w:t>
      </w:r>
      <w:r>
        <w:t>In the news today</w:t>
      </w:r>
      <w:r w:rsidR="00496F00">
        <w:t>,</w:t>
      </w:r>
      <w:r>
        <w:t xml:space="preserve"> there were reports of protests against vaccine </w:t>
      </w:r>
      <w:r w:rsidR="00E05BF8">
        <w:t xml:space="preserve">testing </w:t>
      </w:r>
      <w:r w:rsidR="00143FEA">
        <w:t xml:space="preserve">going on </w:t>
      </w:r>
      <w:r w:rsidR="00E05BF8">
        <w:t>in South Africa</w:t>
      </w:r>
      <w:r w:rsidR="00496F00">
        <w:t>.</w:t>
      </w:r>
      <w:r w:rsidR="00E05BF8">
        <w:t xml:space="preserve"> </w:t>
      </w:r>
      <w:r w:rsidR="00496F00">
        <w:t>T</w:t>
      </w:r>
      <w:r w:rsidRPr="00496F00" w:rsidR="00496F00">
        <w:t xml:space="preserve">he </w:t>
      </w:r>
      <w:r w:rsidRPr="00496F00" w:rsidR="00E05BF8">
        <w:t xml:space="preserve">boards they were holding up were quite clearly directed at the </w:t>
      </w:r>
      <w:r w:rsidRPr="00496F00" w:rsidR="00496F00">
        <w:t>Gates</w:t>
      </w:r>
      <w:r w:rsidR="00F86507">
        <w:t>es</w:t>
      </w:r>
      <w:r w:rsidRPr="00496F00" w:rsidR="00496F00">
        <w:t>.</w:t>
      </w:r>
      <w:r w:rsidR="00496F00">
        <w:t xml:space="preserve"> </w:t>
      </w:r>
      <w:r w:rsidR="00143FEA">
        <w:t>Is that your</w:t>
      </w:r>
      <w:r w:rsidR="00F86507">
        <w:t xml:space="preserve"> testing</w:t>
      </w:r>
      <w:r w:rsidR="00143FEA">
        <w:t xml:space="preserve"> </w:t>
      </w:r>
      <w:r w:rsidR="00E05BF8">
        <w:t>and</w:t>
      </w:r>
      <w:r w:rsidR="00143FEA">
        <w:t xml:space="preserve"> what are your thoughts on that?</w:t>
      </w:r>
    </w:p>
    <w:p w:rsidR="00F32FED" w:rsidP="00E05BF8">
      <w:pPr>
        <w:pStyle w:val="Answer"/>
      </w:pPr>
      <w:sdt>
        <w:sdtPr>
          <w:alias w:val="Witness"/>
          <w:id w:val="1021895760"/>
          <w:placeholder>
            <w:docPart w:val="DefaultPlaceholder_1082065158"/>
          </w:placeholder>
          <w:richText/>
        </w:sdtPr>
        <w:sdtContent>
          <w:r w:rsidRPr="00A732B7" w:rsidR="00A732B7">
            <w:rPr>
              <w:b/>
              <w:i/>
            </w:rPr>
            <w:t>Dr Saad:</w:t>
          </w:r>
          <w:r w:rsidRPr="001D4AA3" w:rsidR="001D4AA3">
            <w:rPr>
              <w:b/>
            </w:rPr>
            <w:t xml:space="preserve"> </w:t>
          </w:r>
        </w:sdtContent>
      </w:sdt>
      <w:r w:rsidR="001D4AA3">
        <w:t xml:space="preserve">There are </w:t>
      </w:r>
      <w:r w:rsidR="00F86507">
        <w:t xml:space="preserve">anti-vaccine </w:t>
      </w:r>
      <w:r w:rsidR="001D4AA3">
        <w:t>movements around the world.</w:t>
      </w:r>
      <w:r w:rsidR="00143FEA">
        <w:t xml:space="preserve"> </w:t>
      </w:r>
      <w:r w:rsidR="001D4AA3">
        <w:t xml:space="preserve">The important thing </w:t>
      </w:r>
      <w:r w:rsidR="00143FEA">
        <w:t xml:space="preserve">is </w:t>
      </w:r>
      <w:r w:rsidR="001D4AA3">
        <w:t xml:space="preserve">to </w:t>
      </w:r>
      <w:r w:rsidR="00143FEA">
        <w:t xml:space="preserve">constantly </w:t>
      </w:r>
      <w:r w:rsidR="001D4AA3">
        <w:t>communicate that the science needs to be robust</w:t>
      </w:r>
      <w:r w:rsidR="00143FEA">
        <w:t xml:space="preserve"> </w:t>
      </w:r>
      <w:r w:rsidR="00F86507">
        <w:t xml:space="preserve">and have safety oversight. That </w:t>
      </w:r>
      <w:r w:rsidR="00E05BF8">
        <w:t xml:space="preserve">is what </w:t>
      </w:r>
      <w:r w:rsidR="00143FEA">
        <w:t>we are doing</w:t>
      </w:r>
      <w:r w:rsidR="00F86507">
        <w:t>,</w:t>
      </w:r>
      <w:r w:rsidR="00143FEA">
        <w:t xml:space="preserve"> </w:t>
      </w:r>
      <w:r w:rsidR="00E05BF8">
        <w:t xml:space="preserve">partnering with the projects being developed at </w:t>
      </w:r>
      <w:r w:rsidR="00143FEA">
        <w:t>the WHO</w:t>
      </w:r>
      <w:r w:rsidR="00F86507">
        <w:t>,</w:t>
      </w:r>
      <w:r w:rsidR="00143FEA">
        <w:t xml:space="preserve"> regulatory agencies, </w:t>
      </w:r>
      <w:r w:rsidR="00F86507">
        <w:t>et cetera</w:t>
      </w:r>
      <w:r w:rsidR="00143FEA">
        <w:t xml:space="preserve">. Communities have concerns </w:t>
      </w:r>
      <w:r w:rsidR="00F86507">
        <w:t>and</w:t>
      </w:r>
      <w:r w:rsidR="00E05BF8">
        <w:t xml:space="preserve"> need to be communicated to</w:t>
      </w:r>
      <w:r w:rsidR="00143FEA">
        <w:t xml:space="preserve"> </w:t>
      </w:r>
      <w:r w:rsidR="00E05BF8">
        <w:t>about the science in a very transparent and understandable way</w:t>
      </w:r>
      <w:r w:rsidR="00143FEA">
        <w:t xml:space="preserve">. That </w:t>
      </w:r>
      <w:r w:rsidR="00E05BF8">
        <w:t>is what we continue to do</w:t>
      </w:r>
      <w:r w:rsidR="00143FEA">
        <w:t xml:space="preserve">: </w:t>
      </w:r>
      <w:r w:rsidR="00E05BF8">
        <w:t xml:space="preserve">try </w:t>
      </w:r>
      <w:r w:rsidR="00C1297D">
        <w:t xml:space="preserve">to </w:t>
      </w:r>
      <w:r w:rsidR="00E05BF8">
        <w:t>make sure that things are transparent</w:t>
      </w:r>
      <w:r w:rsidR="00F86507">
        <w:t xml:space="preserve"> and </w:t>
      </w:r>
      <w:r w:rsidR="00E05BF8">
        <w:t>communicated as well as possible,</w:t>
      </w:r>
      <w:r w:rsidR="00143FEA">
        <w:t xml:space="preserve"> </w:t>
      </w:r>
      <w:r w:rsidR="00E05BF8">
        <w:t xml:space="preserve">and to engage </w:t>
      </w:r>
      <w:r w:rsidR="00F86507">
        <w:t>with</w:t>
      </w:r>
      <w:r w:rsidR="00E05BF8">
        <w:t xml:space="preserve"> the concerns</w:t>
      </w:r>
      <w:r w:rsidR="00143FEA">
        <w:t xml:space="preserve">. </w:t>
      </w:r>
      <w:r w:rsidR="00F86507">
        <w:t xml:space="preserve">Vaccine </w:t>
      </w:r>
      <w:r w:rsidR="00E05BF8">
        <w:t xml:space="preserve">hesitancy is a broader movement than just </w:t>
      </w:r>
      <w:r w:rsidR="00143FEA">
        <w:t xml:space="preserve">the </w:t>
      </w:r>
      <w:r w:rsidR="005E56B5">
        <w:t>Covid</w:t>
      </w:r>
      <w:r w:rsidR="00143FEA">
        <w:t xml:space="preserve"> vaccine.</w:t>
      </w:r>
    </w:p>
    <w:p w:rsidR="001D4AA3" w:rsidP="00F32FED">
      <w:pPr>
        <w:pStyle w:val="Question"/>
      </w:pPr>
      <w:sdt>
        <w:sdtPr>
          <w:alias w:val="Member"/>
          <w:tag w:val="&lt;Member mnisId='4267' dodsId='101347'&gt;"/>
          <w:id w:val="-1657376635"/>
          <w:placeholder>
            <w:docPart w:val="DefaultPlaceholder_1082065158"/>
          </w:placeholder>
          <w:richText/>
        </w:sdtPr>
        <w:sdtContent>
          <w:r w:rsidRPr="00F32FED" w:rsidR="00F32FED">
            <w:rPr>
              <w:b/>
            </w:rPr>
            <w:t>Chair:</w:t>
          </w:r>
        </w:sdtContent>
      </w:sdt>
      <w:r w:rsidR="00F32FED">
        <w:t xml:space="preserve"> So was it against CEPI testing?</w:t>
      </w:r>
    </w:p>
    <w:p w:rsidR="00F32FED" w:rsidP="00F32FED">
      <w:pPr>
        <w:pStyle w:val="Answer"/>
      </w:pPr>
      <w:sdt>
        <w:sdtPr>
          <w:alias w:val="Witness"/>
          <w:id w:val="-1912456015"/>
          <w:placeholder>
            <w:docPart w:val="DefaultPlaceholder_1082065158"/>
          </w:placeholder>
          <w:richText/>
        </w:sdtPr>
        <w:sdtContent>
          <w:r w:rsidRPr="00A732B7" w:rsidR="00A732B7">
            <w:rPr>
              <w:b/>
              <w:i/>
            </w:rPr>
            <w:t>Dr Saad:</w:t>
          </w:r>
          <w:r w:rsidRPr="00F32FED">
            <w:rPr>
              <w:b/>
            </w:rPr>
            <w:t xml:space="preserve"> </w:t>
          </w:r>
        </w:sdtContent>
      </w:sdt>
      <w:r>
        <w:t>I would need to come back to you on that.</w:t>
      </w:r>
      <w:r w:rsidR="00F86507">
        <w:t xml:space="preserve"> You are ahead of me in reading that today.</w:t>
      </w:r>
    </w:p>
    <w:p w:rsidR="00E55F9A" w:rsidP="0091258C">
      <w:pPr>
        <w:pStyle w:val="Answer"/>
      </w:pPr>
      <w:sdt>
        <w:sdtPr>
          <w:alias w:val="Witness"/>
          <w:id w:val="747234642"/>
          <w:placeholder>
            <w:docPart w:val="DefaultPlaceholder_1082065158"/>
          </w:placeholder>
          <w:richText/>
        </w:sdtPr>
        <w:sdtContent>
          <w:r w:rsidRPr="00A732B7" w:rsidR="00A732B7">
            <w:rPr>
              <w:b/>
              <w:i/>
            </w:rPr>
            <w:t>Dr Golding:</w:t>
          </w:r>
          <w:r w:rsidRPr="00F32FED" w:rsidR="00F32FED">
            <w:rPr>
              <w:b/>
            </w:rPr>
            <w:t xml:space="preserve"> </w:t>
          </w:r>
        </w:sdtContent>
      </w:sdt>
      <w:r w:rsidR="00F32FED">
        <w:t xml:space="preserve">I </w:t>
      </w:r>
      <w:r w:rsidR="0091258C">
        <w:t>can tal</w:t>
      </w:r>
      <w:r w:rsidR="00F86507">
        <w:t>k about two initiatives. First</w:t>
      </w:r>
      <w:r w:rsidR="0091258C">
        <w:t xml:space="preserve">, the joint initiative is </w:t>
      </w:r>
      <w:r w:rsidR="00E05BF8">
        <w:t>the underpinning research that We</w:t>
      </w:r>
      <w:r w:rsidR="0091258C">
        <w:t>l</w:t>
      </w:r>
      <w:r>
        <w:t>lcome has</w:t>
      </w:r>
      <w:r w:rsidR="00E05BF8">
        <w:t xml:space="preserve"> been working </w:t>
      </w:r>
      <w:r>
        <w:t xml:space="preserve">and focusing on </w:t>
      </w:r>
      <w:r w:rsidR="00E05BF8">
        <w:t xml:space="preserve">with DFID for the last </w:t>
      </w:r>
      <w:r w:rsidR="0091258C">
        <w:t xml:space="preserve">two </w:t>
      </w:r>
      <w:r w:rsidR="00E05BF8">
        <w:t>years</w:t>
      </w:r>
      <w:r w:rsidR="0091258C">
        <w:t xml:space="preserve">. We </w:t>
      </w:r>
      <w:r w:rsidR="00E05BF8">
        <w:t xml:space="preserve">launched a funding </w:t>
      </w:r>
      <w:r w:rsidR="0091258C">
        <w:t xml:space="preserve">call </w:t>
      </w:r>
      <w:r w:rsidR="00E05BF8">
        <w:t xml:space="preserve">back in February, which was </w:t>
      </w:r>
      <w:r w:rsidR="0091258C">
        <w:t xml:space="preserve">linked </w:t>
      </w:r>
      <w:r w:rsidR="00E05BF8">
        <w:t xml:space="preserve">and aligned with the </w:t>
      </w:r>
      <w:r w:rsidR="000F16D8">
        <w:t>WH</w:t>
      </w:r>
      <w:r w:rsidR="0091258C">
        <w:t>O</w:t>
      </w:r>
      <w:r w:rsidR="000F16D8">
        <w:t xml:space="preserve"> </w:t>
      </w:r>
      <w:r w:rsidR="0091258C">
        <w:t xml:space="preserve">R&amp;D </w:t>
      </w:r>
      <w:r>
        <w:t>roadmap that outlines</w:t>
      </w:r>
      <w:r w:rsidR="00E05BF8">
        <w:t xml:space="preserve"> the research priorities for </w:t>
      </w:r>
      <w:r w:rsidR="005E56B5">
        <w:t>Covid</w:t>
      </w:r>
      <w:r w:rsidR="0091258C">
        <w:t xml:space="preserve">. It was not </w:t>
      </w:r>
      <w:r w:rsidR="00E05BF8">
        <w:t xml:space="preserve">just </w:t>
      </w:r>
      <w:r>
        <w:t>Wellcome and</w:t>
      </w:r>
      <w:r w:rsidR="0091258C">
        <w:t xml:space="preserve"> DFID; </w:t>
      </w:r>
      <w:r w:rsidR="00E05BF8">
        <w:t xml:space="preserve">many </w:t>
      </w:r>
      <w:r w:rsidR="0091258C">
        <w:t xml:space="preserve">funders internationally aligned with </w:t>
      </w:r>
      <w:r>
        <w:t xml:space="preserve">what </w:t>
      </w:r>
      <w:r w:rsidR="0091258C">
        <w:t xml:space="preserve">the WHO and the </w:t>
      </w:r>
      <w:r w:rsidR="00E05BF8">
        <w:t>range of expertise across the world put forward</w:t>
      </w:r>
      <w:r>
        <w:t>.</w:t>
      </w:r>
      <w:r w:rsidR="00E05BF8">
        <w:t xml:space="preserve"> </w:t>
      </w:r>
    </w:p>
    <w:p w:rsidR="0091258C" w:rsidP="0091258C">
      <w:pPr>
        <w:pStyle w:val="Answer"/>
      </w:pPr>
      <w:r>
        <w:t xml:space="preserve">We </w:t>
      </w:r>
      <w:r w:rsidR="00E05BF8">
        <w:t xml:space="preserve">tailored our funding </w:t>
      </w:r>
      <w:r>
        <w:t>call</w:t>
      </w:r>
      <w:r>
        <w:t xml:space="preserve"> to that. It was open globally. </w:t>
      </w:r>
      <w:r>
        <w:t>The</w:t>
      </w:r>
      <w:r w:rsidR="00E05BF8">
        <w:t xml:space="preserve"> focus for </w:t>
      </w:r>
      <w:r>
        <w:t xml:space="preserve">our </w:t>
      </w:r>
      <w:r w:rsidR="00E05BF8">
        <w:t>funding call was</w:t>
      </w:r>
      <w:r>
        <w:t xml:space="preserve"> on</w:t>
      </w:r>
      <w:r w:rsidR="00E05BF8">
        <w:t xml:space="preserve"> </w:t>
      </w:r>
      <w:r>
        <w:t xml:space="preserve">low and </w:t>
      </w:r>
      <w:r>
        <w:t>middle</w:t>
      </w:r>
      <w:r>
        <w:t>-</w:t>
      </w:r>
      <w:r w:rsidR="00E05BF8">
        <w:t xml:space="preserve">income countries, so our portfolio is around </w:t>
      </w:r>
      <w:r>
        <w:t>£</w:t>
      </w:r>
      <w:r w:rsidR="00E05BF8">
        <w:t>12 million pounds</w:t>
      </w:r>
      <w:r>
        <w:t xml:space="preserve"> supporting </w:t>
      </w:r>
      <w:r w:rsidR="00E05BF8">
        <w:t xml:space="preserve">research carried out on </w:t>
      </w:r>
      <w:r>
        <w:t>the African continent and in south</w:t>
      </w:r>
      <w:r>
        <w:noBreakHyphen/>
        <w:t>east Asia. This r</w:t>
      </w:r>
      <w:r w:rsidR="00E05BF8">
        <w:t>esearch is critical to vaccine development and therapeutics</w:t>
      </w:r>
      <w:r>
        <w:t xml:space="preserve">, because it </w:t>
      </w:r>
      <w:r w:rsidR="00E05BF8">
        <w:t xml:space="preserve">provides </w:t>
      </w:r>
      <w:r>
        <w:t xml:space="preserve">the </w:t>
      </w:r>
      <w:r w:rsidR="00E05BF8">
        <w:t xml:space="preserve">knowledge we need on the risk factors </w:t>
      </w:r>
      <w:r>
        <w:t>and</w:t>
      </w:r>
      <w:r>
        <w:t xml:space="preserve"> the </w:t>
      </w:r>
      <w:r>
        <w:t xml:space="preserve">immune </w:t>
      </w:r>
      <w:r w:rsidR="00E05BF8">
        <w:t>response</w:t>
      </w:r>
      <w:r>
        <w:t xml:space="preserve"> against </w:t>
      </w:r>
      <w:r w:rsidR="005E56B5">
        <w:t>Covid</w:t>
      </w:r>
      <w:r>
        <w:t xml:space="preserve">. That </w:t>
      </w:r>
      <w:r>
        <w:t>sort</w:t>
      </w:r>
      <w:r>
        <w:t xml:space="preserve"> </w:t>
      </w:r>
      <w:r w:rsidR="00E05BF8">
        <w:t>of research</w:t>
      </w:r>
      <w:r>
        <w:t xml:space="preserve"> is absolutely essential, s</w:t>
      </w:r>
      <w:r w:rsidR="00E05BF8">
        <w:t xml:space="preserve">o we </w:t>
      </w:r>
      <w:r>
        <w:t>funded that.</w:t>
      </w:r>
    </w:p>
    <w:p w:rsidR="0091258C" w:rsidP="00E05BF8">
      <w:pPr>
        <w:pStyle w:val="Answer"/>
      </w:pPr>
      <w:r>
        <w:t xml:space="preserve">You </w:t>
      </w:r>
      <w:r w:rsidR="00E05BF8">
        <w:t xml:space="preserve">asked about </w:t>
      </w:r>
      <w:r>
        <w:t xml:space="preserve">the </w:t>
      </w:r>
      <w:r w:rsidR="00E05BF8">
        <w:t xml:space="preserve">involvement </w:t>
      </w:r>
      <w:r>
        <w:t xml:space="preserve">of </w:t>
      </w:r>
      <w:r w:rsidR="00E55F9A">
        <w:t>the global south.</w:t>
      </w:r>
      <w:r>
        <w:t xml:space="preserve"> </w:t>
      </w:r>
      <w:r w:rsidR="00E05BF8">
        <w:t xml:space="preserve">I hope I </w:t>
      </w:r>
      <w:r>
        <w:t xml:space="preserve">have </w:t>
      </w:r>
      <w:r w:rsidR="00E05BF8">
        <w:t>made clear</w:t>
      </w:r>
      <w:r>
        <w:t xml:space="preserve"> that</w:t>
      </w:r>
      <w:r w:rsidR="00E55F9A">
        <w:t xml:space="preserve"> that</w:t>
      </w:r>
      <w:r>
        <w:t xml:space="preserve"> </w:t>
      </w:r>
      <w:r w:rsidR="00E05BF8">
        <w:t>is the real requirement</w:t>
      </w:r>
      <w:r>
        <w:t xml:space="preserve"> for </w:t>
      </w:r>
      <w:r w:rsidR="00E55F9A">
        <w:t>our funding: where the research w</w:t>
      </w:r>
      <w:r>
        <w:t xml:space="preserve">ould be carried out. Access to funding was through an open, transparent funding call. </w:t>
      </w:r>
      <w:r w:rsidR="00E05BF8">
        <w:t>We had</w:t>
      </w:r>
      <w:r w:rsidR="005063EE">
        <w:t>—</w:t>
      </w:r>
      <w:r w:rsidR="005063EE">
        <w:rPr>
          <w:i/>
          <w:iCs/>
          <w:sz w:val="20"/>
          <w:szCs w:val="20"/>
        </w:rPr>
        <w:t>[Inaudible]—</w:t>
      </w:r>
      <w:r w:rsidR="008D2371">
        <w:t>hundred</w:t>
      </w:r>
      <w:r w:rsidR="005063EE">
        <w:t xml:space="preserve"> </w:t>
      </w:r>
      <w:r w:rsidR="00E05BF8">
        <w:t>applications and it was quite challenging to get it down to those</w:t>
      </w:r>
      <w:r>
        <w:t xml:space="preserve"> we </w:t>
      </w:r>
      <w:r w:rsidR="00E05BF8">
        <w:t xml:space="preserve">thought </w:t>
      </w:r>
      <w:r>
        <w:t xml:space="preserve">would </w:t>
      </w:r>
      <w:r w:rsidR="00E05BF8">
        <w:t xml:space="preserve">have </w:t>
      </w:r>
      <w:r>
        <w:t>a great impact.</w:t>
      </w:r>
    </w:p>
    <w:p w:rsidR="0091258C" w:rsidP="00E05BF8">
      <w:pPr>
        <w:pStyle w:val="Answer"/>
      </w:pPr>
      <w:r>
        <w:t xml:space="preserve">We </w:t>
      </w:r>
      <w:r w:rsidR="00E05BF8">
        <w:t xml:space="preserve">are building </w:t>
      </w:r>
      <w:r>
        <w:t xml:space="preserve">on </w:t>
      </w:r>
      <w:r w:rsidR="00E05BF8">
        <w:t xml:space="preserve">the relationships and partnerships that </w:t>
      </w:r>
      <w:r>
        <w:t xml:space="preserve">we have </w:t>
      </w:r>
      <w:r w:rsidR="00E05BF8">
        <w:t xml:space="preserve">been supporting for some years now, together with </w:t>
      </w:r>
      <w:r>
        <w:t>DFID. B</w:t>
      </w:r>
      <w:r w:rsidR="00E05BF8">
        <w:t>uilding that capacity within the countries is critically important</w:t>
      </w:r>
      <w:r>
        <w:t xml:space="preserve">. You also </w:t>
      </w:r>
      <w:r w:rsidR="00E05BF8">
        <w:t>have the ability to move and enable research to happen rapidly, so it is really important</w:t>
      </w:r>
      <w:r>
        <w:t xml:space="preserve"> in epidemics</w:t>
      </w:r>
      <w:r>
        <w:t>, where</w:t>
      </w:r>
      <w:r>
        <w:t xml:space="preserve"> it is </w:t>
      </w:r>
      <w:r w:rsidR="00E05BF8">
        <w:t xml:space="preserve">very </w:t>
      </w:r>
      <w:r>
        <w:t>challenging to move rapidly</w:t>
      </w:r>
      <w:r>
        <w:t>,</w:t>
      </w:r>
      <w:r>
        <w:t xml:space="preserve"> </w:t>
      </w:r>
      <w:r w:rsidR="00E05BF8">
        <w:t>to</w:t>
      </w:r>
      <w:r>
        <w:t xml:space="preserve"> keep building on that capacity. </w:t>
      </w:r>
    </w:p>
    <w:p w:rsidR="0091258C" w:rsidP="00E05BF8">
      <w:pPr>
        <w:pStyle w:val="Answer"/>
      </w:pPr>
      <w:r>
        <w:t xml:space="preserve">On the </w:t>
      </w:r>
      <w:r w:rsidR="00746B54">
        <w:t>therapeutics accelerator</w:t>
      </w:r>
      <w:r w:rsidR="008D2371">
        <w:t>,</w:t>
      </w:r>
      <w:r>
        <w:t xml:space="preserve"> </w:t>
      </w:r>
      <w:r w:rsidR="00E05BF8">
        <w:t>it is really critical to highlight the difference of this compared to something</w:t>
      </w:r>
      <w:r>
        <w:t xml:space="preserve"> like CEPI and FIND. The </w:t>
      </w:r>
      <w:r w:rsidR="00746B54">
        <w:t>therapeutics accelerator</w:t>
      </w:r>
      <w:r>
        <w:t xml:space="preserve"> is</w:t>
      </w:r>
      <w:r w:rsidR="00E05BF8">
        <w:t xml:space="preserve"> not an entity. It is not a new com</w:t>
      </w:r>
      <w:r>
        <w:t xml:space="preserve">pany that has been established. </w:t>
      </w:r>
      <w:r w:rsidR="00E05BF8">
        <w:t>This is really bringing together different funders</w:t>
      </w:r>
      <w:r w:rsidR="008D2371">
        <w:t>,</w:t>
      </w:r>
      <w:r>
        <w:t xml:space="preserve"> such as the Gates Foundation</w:t>
      </w:r>
      <w:r w:rsidR="008D2371">
        <w:t xml:space="preserve"> and the Wellcome Trust</w:t>
      </w:r>
      <w:r w:rsidR="00E05BF8">
        <w:t xml:space="preserve"> initially</w:t>
      </w:r>
      <w:r>
        <w:t xml:space="preserve">, </w:t>
      </w:r>
      <w:r w:rsidR="008D2371">
        <w:t>that</w:t>
      </w:r>
      <w:r>
        <w:t xml:space="preserve"> </w:t>
      </w:r>
      <w:r w:rsidR="00E05BF8">
        <w:t xml:space="preserve">have the ability to mobilise and fund rapidly. </w:t>
      </w:r>
      <w:r>
        <w:t xml:space="preserve">We have </w:t>
      </w:r>
      <w:r w:rsidR="00E05BF8">
        <w:t>come</w:t>
      </w:r>
      <w:r>
        <w:t xml:space="preserve"> together with this partnership </w:t>
      </w:r>
      <w:r w:rsidR="00E05BF8">
        <w:t xml:space="preserve">and </w:t>
      </w:r>
      <w:r>
        <w:t xml:space="preserve">it has now </w:t>
      </w:r>
      <w:r w:rsidR="00E05BF8">
        <w:t xml:space="preserve">been expanded to those other investors. We have a clear governance structure on how we make sure we have coherence across </w:t>
      </w:r>
      <w:r>
        <w:t xml:space="preserve">the </w:t>
      </w:r>
      <w:r w:rsidR="00E05BF8">
        <w:t xml:space="preserve">different </w:t>
      </w:r>
      <w:r>
        <w:t xml:space="preserve">funders, </w:t>
      </w:r>
      <w:r w:rsidR="00E05BF8">
        <w:t xml:space="preserve">what </w:t>
      </w:r>
      <w:r>
        <w:t xml:space="preserve">our </w:t>
      </w:r>
      <w:r w:rsidR="00E05BF8">
        <w:t xml:space="preserve">focuses are </w:t>
      </w:r>
      <w:r>
        <w:t xml:space="preserve">and how we </w:t>
      </w:r>
      <w:r w:rsidR="00E05BF8">
        <w:t xml:space="preserve">will then </w:t>
      </w:r>
      <w:r>
        <w:t>continue to fund that research.</w:t>
      </w:r>
    </w:p>
    <w:p w:rsidR="008D2371" w:rsidP="00E05BF8">
      <w:pPr>
        <w:pStyle w:val="Answer"/>
      </w:pPr>
      <w:r>
        <w:t>For</w:t>
      </w:r>
      <w:r w:rsidR="00E05BF8">
        <w:t xml:space="preserve"> example, the governance structure is set out differently depending on those funding decisions and the recommendations we</w:t>
      </w:r>
      <w:r>
        <w:t xml:space="preserve"> want </w:t>
      </w:r>
      <w:r w:rsidR="00E05BF8">
        <w:t>based on the funding amount</w:t>
      </w:r>
      <w:r>
        <w:t xml:space="preserve">. We have a </w:t>
      </w:r>
      <w:r w:rsidR="00E05BF8">
        <w:t xml:space="preserve">funding advisory committee, which is over </w:t>
      </w:r>
      <w:r>
        <w:t>£</w:t>
      </w:r>
      <w:r w:rsidR="00E05BF8">
        <w:t xml:space="preserve">10 billion </w:t>
      </w:r>
      <w:r>
        <w:t xml:space="preserve">decision-making, </w:t>
      </w:r>
      <w:r w:rsidR="00E05BF8">
        <w:t xml:space="preserve">going down to </w:t>
      </w:r>
      <w:r>
        <w:t xml:space="preserve">a </w:t>
      </w:r>
      <w:r w:rsidR="00E05BF8">
        <w:t xml:space="preserve">more operational level </w:t>
      </w:r>
      <w:r>
        <w:t xml:space="preserve">between £2 million to £10 </w:t>
      </w:r>
      <w:r w:rsidR="00E05BF8">
        <w:t xml:space="preserve">million, and then below that </w:t>
      </w:r>
      <w:r>
        <w:t xml:space="preserve">is the technical working group. </w:t>
      </w:r>
    </w:p>
    <w:p w:rsidR="008D2371" w:rsidP="00E05BF8">
      <w:pPr>
        <w:pStyle w:val="Answer"/>
      </w:pPr>
      <w:r>
        <w:t>It is really importa</w:t>
      </w:r>
      <w:r w:rsidR="0091258C">
        <w:t xml:space="preserve">nt that we have that coherence </w:t>
      </w:r>
      <w:r>
        <w:t xml:space="preserve">between </w:t>
      </w:r>
      <w:r w:rsidR="0091258C">
        <w:t xml:space="preserve">the </w:t>
      </w:r>
      <w:r>
        <w:t>partners</w:t>
      </w:r>
      <w:r w:rsidR="0091258C">
        <w:t xml:space="preserve">, but what is also </w:t>
      </w:r>
      <w:r>
        <w:t>critical</w:t>
      </w:r>
      <w:r>
        <w:t>,</w:t>
      </w:r>
      <w:r w:rsidR="0091258C">
        <w:t xml:space="preserve"> and </w:t>
      </w:r>
      <w:r>
        <w:t xml:space="preserve">why these </w:t>
      </w:r>
      <w:r w:rsidR="0091258C">
        <w:t xml:space="preserve">two </w:t>
      </w:r>
      <w:r>
        <w:t xml:space="preserve">groups </w:t>
      </w:r>
      <w:r w:rsidR="0091258C">
        <w:t xml:space="preserve">and the </w:t>
      </w:r>
      <w:r>
        <w:t xml:space="preserve">various </w:t>
      </w:r>
      <w:r w:rsidR="0091258C">
        <w:t xml:space="preserve">donors are </w:t>
      </w:r>
      <w:r>
        <w:t>coming together</w:t>
      </w:r>
      <w:r>
        <w:t>,</w:t>
      </w:r>
      <w:r w:rsidR="0091258C">
        <w:t xml:space="preserve"> is that </w:t>
      </w:r>
      <w:r>
        <w:t>we b</w:t>
      </w:r>
      <w:r w:rsidR="0091258C">
        <w:t>uild on each other's expertise. T</w:t>
      </w:r>
      <w:r>
        <w:t>he Wellcome Trust</w:t>
      </w:r>
      <w:r w:rsidR="0091258C">
        <w:t xml:space="preserve"> has </w:t>
      </w:r>
      <w:r>
        <w:t xml:space="preserve">various investments across Asia and </w:t>
      </w:r>
      <w:r w:rsidR="0091258C">
        <w:t xml:space="preserve">the </w:t>
      </w:r>
      <w:r>
        <w:t xml:space="preserve">African continent, which </w:t>
      </w:r>
      <w:r w:rsidR="0091258C">
        <w:t xml:space="preserve">over decades </w:t>
      </w:r>
      <w:r>
        <w:t xml:space="preserve">has been building up </w:t>
      </w:r>
      <w:r w:rsidR="0091258C">
        <w:t xml:space="preserve">clinical </w:t>
      </w:r>
      <w:r>
        <w:t xml:space="preserve">research capacity, particularly </w:t>
      </w:r>
      <w:r w:rsidR="0091258C">
        <w:t>the trial capacity. This is where we want</w:t>
      </w:r>
      <w:r>
        <w:t xml:space="preserve"> to be able to promote the research in the </w:t>
      </w:r>
      <w:r>
        <w:t>global south</w:t>
      </w:r>
      <w:r w:rsidR="0091258C">
        <w:t xml:space="preserve">, </w:t>
      </w:r>
      <w:r>
        <w:t xml:space="preserve">to make sure research for treatment options can </w:t>
      </w:r>
      <w:r>
        <w:t xml:space="preserve">use </w:t>
      </w:r>
      <w:r>
        <w:t xml:space="preserve">those clinical trial </w:t>
      </w:r>
      <w:r w:rsidR="0091258C">
        <w:t xml:space="preserve">sites. </w:t>
      </w:r>
    </w:p>
    <w:p w:rsidR="00EE7B63" w:rsidP="00E05BF8">
      <w:pPr>
        <w:pStyle w:val="Answer"/>
      </w:pPr>
      <w:r>
        <w:t xml:space="preserve">Sarah mentioned clinical testing and testing </w:t>
      </w:r>
      <w:r w:rsidR="0091258C">
        <w:t xml:space="preserve">of vaccines </w:t>
      </w:r>
      <w:r>
        <w:t>in countries</w:t>
      </w:r>
      <w:r w:rsidR="008D2371">
        <w:t>.</w:t>
      </w:r>
      <w:r w:rsidR="0091258C">
        <w:t xml:space="preserve"> </w:t>
      </w:r>
      <w:r w:rsidR="008D2371">
        <w:t xml:space="preserve">This </w:t>
      </w:r>
      <w:r w:rsidR="0091258C">
        <w:t xml:space="preserve">is a very challenging area, </w:t>
      </w:r>
      <w:r>
        <w:t>where we know</w:t>
      </w:r>
      <w:r w:rsidR="008D2371">
        <w:t xml:space="preserve"> that </w:t>
      </w:r>
      <w:r>
        <w:t>vaccines</w:t>
      </w:r>
      <w:r w:rsidR="008D2371">
        <w:t xml:space="preserve"> in particular </w:t>
      </w:r>
      <w:r>
        <w:t xml:space="preserve">need to be assessed in the right </w:t>
      </w:r>
      <w:r w:rsidR="0091258C">
        <w:t xml:space="preserve">populations </w:t>
      </w:r>
      <w:r>
        <w:t xml:space="preserve">to make sure they are </w:t>
      </w:r>
      <w:r w:rsidR="0091258C">
        <w:t xml:space="preserve">actually effective. Basing it just on a </w:t>
      </w:r>
      <w:r>
        <w:t>European population may not be suitable</w:t>
      </w:r>
      <w:r w:rsidR="0091258C">
        <w:t xml:space="preserve">; </w:t>
      </w:r>
      <w:r>
        <w:t xml:space="preserve">you may not </w:t>
      </w:r>
      <w:r w:rsidR="0091258C">
        <w:t xml:space="preserve">end up with a vaccine that is </w:t>
      </w:r>
      <w:r>
        <w:t xml:space="preserve">very successful in </w:t>
      </w:r>
      <w:r w:rsidR="0091258C">
        <w:t xml:space="preserve">the </w:t>
      </w:r>
      <w:r>
        <w:t xml:space="preserve">population you are aiming for. </w:t>
      </w:r>
      <w:r w:rsidR="0091258C">
        <w:t xml:space="preserve">We </w:t>
      </w:r>
      <w:r>
        <w:t>know this from other research</w:t>
      </w:r>
      <w:r w:rsidR="008D2371">
        <w:t xml:space="preserve"> at the Wellcome Trust. This </w:t>
      </w:r>
      <w:r>
        <w:t xml:space="preserve">is just as critical for testing </w:t>
      </w:r>
      <w:r w:rsidR="0091258C">
        <w:t xml:space="preserve">of </w:t>
      </w:r>
      <w:r>
        <w:t xml:space="preserve">any </w:t>
      </w:r>
      <w:r w:rsidR="0091258C">
        <w:t xml:space="preserve">vaccine </w:t>
      </w:r>
      <w:r>
        <w:t>treatments in the future.</w:t>
      </w:r>
    </w:p>
    <w:p w:rsidR="00EE7B63" w:rsidP="00203C26">
      <w:pPr>
        <w:pStyle w:val="Question"/>
        <w:numPr>
          <w:ilvl w:val="0"/>
          <w:numId w:val="0"/>
        </w:numPr>
        <w:ind w:left="794"/>
      </w:pPr>
      <w:sdt>
        <w:sdtPr>
          <w:alias w:val="Member"/>
          <w:tag w:val="&lt;Member mnisId='4811' dodsId=''&gt;"/>
          <w:id w:val="1624119026"/>
          <w:placeholder>
            <w:docPart w:val="DefaultPlaceholder_1082065158"/>
          </w:placeholder>
          <w:richText/>
        </w:sdtPr>
        <w:sdtContent>
          <w:r w:rsidRPr="00EE7B63">
            <w:rPr>
              <w:b/>
            </w:rPr>
            <w:t>Navendu Mishra:</w:t>
          </w:r>
        </w:sdtContent>
      </w:sdt>
      <w:r w:rsidR="008A66B1">
        <w:t xml:space="preserve"> </w:t>
      </w:r>
      <w:r w:rsidRPr="00E05BF8" w:rsidR="00E05BF8">
        <w:t xml:space="preserve">It is quite interesting to hear from all </w:t>
      </w:r>
      <w:r w:rsidR="008A66B1">
        <w:t xml:space="preserve">three </w:t>
      </w:r>
      <w:r w:rsidRPr="00E05BF8" w:rsidR="00E05BF8">
        <w:t>speak</w:t>
      </w:r>
      <w:r w:rsidR="008A66B1">
        <w:t xml:space="preserve">ers about the investment that is going in. Professor Heymann mentioned </w:t>
      </w:r>
      <w:r w:rsidRPr="00E05BF8" w:rsidR="00E05BF8">
        <w:t>the programme in Senegal</w:t>
      </w:r>
      <w:r w:rsidR="008A66B1">
        <w:t xml:space="preserve">, which </w:t>
      </w:r>
      <w:r w:rsidR="004802AE">
        <w:t xml:space="preserve">sounds quite exciting and </w:t>
      </w:r>
      <w:r w:rsidR="008A66B1">
        <w:t>I will l</w:t>
      </w:r>
      <w:r w:rsidRPr="00E05BF8" w:rsidR="00E05BF8">
        <w:t>ook</w:t>
      </w:r>
      <w:r w:rsidR="004802AE">
        <w:t xml:space="preserve"> it</w:t>
      </w:r>
      <w:r w:rsidRPr="00E05BF8" w:rsidR="00E05BF8">
        <w:t xml:space="preserve"> up</w:t>
      </w:r>
      <w:r w:rsidR="008A66B1">
        <w:t xml:space="preserve">, </w:t>
      </w:r>
      <w:r w:rsidR="008A66B1">
        <w:t xml:space="preserve">and </w:t>
      </w:r>
      <w:r w:rsidR="004802AE">
        <w:t xml:space="preserve">there is </w:t>
      </w:r>
      <w:r w:rsidRPr="00E05BF8" w:rsidR="00E05BF8">
        <w:t>Sout</w:t>
      </w:r>
      <w:r w:rsidR="008A66B1">
        <w:t>h Africa as well</w:t>
      </w:r>
      <w:r w:rsidR="004802AE">
        <w:t>.</w:t>
      </w:r>
      <w:r w:rsidR="008A66B1">
        <w:t xml:space="preserve"> </w:t>
      </w:r>
      <w:r w:rsidR="004802AE">
        <w:t xml:space="preserve">Of </w:t>
      </w:r>
      <w:r w:rsidR="008A66B1">
        <w:t xml:space="preserve">course, as Dr Golding said, </w:t>
      </w:r>
      <w:r w:rsidRPr="00E05BF8" w:rsidR="00E05BF8">
        <w:t xml:space="preserve">there is </w:t>
      </w:r>
      <w:r w:rsidR="004802AE">
        <w:t>a lot</w:t>
      </w:r>
      <w:r w:rsidRPr="00E05BF8" w:rsidR="00E05BF8">
        <w:t xml:space="preserve"> more to be done. </w:t>
      </w:r>
      <w:r w:rsidR="008A66B1">
        <w:t>I am q</w:t>
      </w:r>
      <w:r w:rsidRPr="00E05BF8" w:rsidR="00E05BF8">
        <w:t xml:space="preserve">uite interested in the point you made about effectiveness in </w:t>
      </w:r>
      <w:r w:rsidR="004802AE">
        <w:t xml:space="preserve">a </w:t>
      </w:r>
      <w:r w:rsidRPr="00E05BF8" w:rsidR="00E05BF8">
        <w:t xml:space="preserve">European population compared to </w:t>
      </w:r>
      <w:r w:rsidR="008A66B1">
        <w:t>other parts of the world.</w:t>
      </w:r>
    </w:p>
    <w:p w:rsidR="00F32FED" w:rsidP="00EE7B63">
      <w:pPr>
        <w:pStyle w:val="Question"/>
      </w:pPr>
      <w:sdt>
        <w:sdtPr>
          <w:alias w:val="Member"/>
          <w:tag w:val="&lt;Member mnisId='4403' dodsId='137565'&gt;"/>
          <w:id w:val="-265080427"/>
          <w:placeholder>
            <w:docPart w:val="DefaultPlaceholder_1082065158"/>
          </w:placeholder>
          <w:richText/>
        </w:sdtPr>
        <w:sdtContent>
          <w:r w:rsidRPr="00EE7B63" w:rsidR="00EE7B63">
            <w:rPr>
              <w:b/>
            </w:rPr>
            <w:t>Chris Law:</w:t>
          </w:r>
        </w:sdtContent>
      </w:sdt>
      <w:r w:rsidR="00EE7B63">
        <w:t xml:space="preserve"> Dr Golding, I wanted to follow up </w:t>
      </w:r>
      <w:r w:rsidR="00203C26">
        <w:t>on</w:t>
      </w:r>
      <w:r w:rsidR="00EE7B63">
        <w:t xml:space="preserve"> the</w:t>
      </w:r>
      <w:r w:rsidR="008A66B1">
        <w:t xml:space="preserve"> </w:t>
      </w:r>
      <w:r w:rsidR="005E56B5">
        <w:t>Covid</w:t>
      </w:r>
      <w:r w:rsidR="008A66B1">
        <w:t xml:space="preserve"> </w:t>
      </w:r>
      <w:r w:rsidR="00746B54">
        <w:t>Therapeutics Accelerator</w:t>
      </w:r>
      <w:r w:rsidR="008A66B1">
        <w:t xml:space="preserve">. </w:t>
      </w:r>
      <w:r w:rsidR="00203C26">
        <w:t>It</w:t>
      </w:r>
      <w:r w:rsidR="008A66B1">
        <w:t xml:space="preserve"> is clear </w:t>
      </w:r>
      <w:r w:rsidR="00203C26">
        <w:t xml:space="preserve">that </w:t>
      </w:r>
      <w:r w:rsidR="008A66B1">
        <w:t>almost half your funding is into research for uses of hydroxychloroquine.</w:t>
      </w:r>
      <w:r w:rsidR="00203C26">
        <w:t xml:space="preserve"> There are two parts to what I want to ask.</w:t>
      </w:r>
      <w:r w:rsidR="008A66B1">
        <w:t xml:space="preserve"> </w:t>
      </w:r>
      <w:r w:rsidR="00EE7B63">
        <w:t xml:space="preserve">Is this not the drug that President Trump </w:t>
      </w:r>
      <w:r w:rsidR="008A66B1">
        <w:t xml:space="preserve">famously </w:t>
      </w:r>
      <w:r w:rsidR="00EE7B63">
        <w:t>claimed to be taking</w:t>
      </w:r>
      <w:r w:rsidR="008A66B1">
        <w:t xml:space="preserve"> because he had heard a lot of good stories and</w:t>
      </w:r>
      <w:r w:rsidR="00203C26">
        <w:t>,</w:t>
      </w:r>
      <w:r w:rsidR="008A66B1">
        <w:t xml:space="preserve"> if it is not good</w:t>
      </w:r>
      <w:r w:rsidR="00203C26">
        <w:t>,</w:t>
      </w:r>
      <w:r w:rsidR="008A66B1">
        <w:t xml:space="preserve"> he is not going to be hurt by it</w:t>
      </w:r>
      <w:r w:rsidR="00203C26">
        <w:t>,</w:t>
      </w:r>
      <w:r w:rsidR="008A66B1">
        <w:t xml:space="preserve"> because it has been around for 40 years? </w:t>
      </w:r>
      <w:r w:rsidR="00203C26">
        <w:t xml:space="preserve">Is </w:t>
      </w:r>
      <w:r w:rsidR="008A66B1">
        <w:t xml:space="preserve">it </w:t>
      </w:r>
      <w:r w:rsidR="00203C26">
        <w:t xml:space="preserve">not </w:t>
      </w:r>
      <w:r w:rsidR="008A66B1">
        <w:t>the drug that the W</w:t>
      </w:r>
      <w:r w:rsidR="005C3D21">
        <w:t xml:space="preserve">orld </w:t>
      </w:r>
      <w:r w:rsidR="008A66B1">
        <w:t>H</w:t>
      </w:r>
      <w:r w:rsidR="005C3D21">
        <w:t>ealth Organization</w:t>
      </w:r>
      <w:r w:rsidR="008A66B1">
        <w:t xml:space="preserve"> said cannot help </w:t>
      </w:r>
      <w:r w:rsidR="005E56B5">
        <w:t>Covid</w:t>
      </w:r>
      <w:r w:rsidR="008A66B1">
        <w:t xml:space="preserve"> patients? What are the prospects for hydroxychloroquine becoming a trusted w</w:t>
      </w:r>
      <w:r w:rsidR="005C3D21">
        <w:t>o</w:t>
      </w:r>
      <w:r w:rsidR="008A66B1">
        <w:t>rd against coronavirus after such a controversial statement?</w:t>
      </w:r>
    </w:p>
    <w:p w:rsidR="00E36343" w:rsidP="00E05BF8">
      <w:pPr>
        <w:pStyle w:val="Answer"/>
      </w:pPr>
      <w:sdt>
        <w:sdtPr>
          <w:alias w:val="Witness"/>
          <w:id w:val="-1756974354"/>
          <w:placeholder>
            <w:docPart w:val="DefaultPlaceholder_1082065158"/>
          </w:placeholder>
          <w:richText/>
        </w:sdtPr>
        <w:sdtContent>
          <w:r w:rsidRPr="00A732B7" w:rsidR="00A732B7">
            <w:rPr>
              <w:b/>
              <w:i/>
            </w:rPr>
            <w:t>Dr Golding:</w:t>
          </w:r>
          <w:r w:rsidRPr="00EE7B63" w:rsidR="00EE7B63">
            <w:rPr>
              <w:b/>
            </w:rPr>
            <w:t xml:space="preserve"> </w:t>
          </w:r>
        </w:sdtContent>
      </w:sdt>
      <w:r w:rsidR="00EE7B63">
        <w:t>It is a very important question</w:t>
      </w:r>
      <w:r w:rsidR="005C3D21">
        <w:t xml:space="preserve">. These </w:t>
      </w:r>
      <w:r w:rsidR="008A3DE9">
        <w:t>are definitely questions that we were asking internally with our partners as well. I would like to</w:t>
      </w:r>
      <w:r w:rsidR="00E05BF8">
        <w:t xml:space="preserve"> point out the differences between the use case</w:t>
      </w:r>
      <w:r w:rsidR="008A3DE9">
        <w:t>s</w:t>
      </w:r>
      <w:r w:rsidR="00E05BF8">
        <w:t xml:space="preserve"> </w:t>
      </w:r>
      <w:r w:rsidR="008A3DE9">
        <w:t xml:space="preserve">of </w:t>
      </w:r>
      <w:r w:rsidR="00E05BF8">
        <w:t xml:space="preserve">hydroxychloroquine that </w:t>
      </w:r>
      <w:r w:rsidR="008A3DE9">
        <w:t xml:space="preserve">we have </w:t>
      </w:r>
      <w:r w:rsidR="005C3D21">
        <w:t>seen</w:t>
      </w:r>
      <w:r w:rsidR="008A3DE9">
        <w:t xml:space="preserve">. The WHO </w:t>
      </w:r>
      <w:r w:rsidR="005C3D21">
        <w:t xml:space="preserve">Solidarity </w:t>
      </w:r>
      <w:r w:rsidR="00E05BF8">
        <w:t>trial that you referenced</w:t>
      </w:r>
      <w:r w:rsidR="005C3D21">
        <w:t xml:space="preserve"> </w:t>
      </w:r>
      <w:r w:rsidR="00E05BF8">
        <w:t xml:space="preserve">and the </w:t>
      </w:r>
      <w:r w:rsidR="005C3D21">
        <w:t xml:space="preserve">Recovery </w:t>
      </w:r>
      <w:r w:rsidR="00E05BF8">
        <w:t xml:space="preserve">trial that has been carried out in the </w:t>
      </w:r>
      <w:r w:rsidR="008A3DE9">
        <w:t>UK</w:t>
      </w:r>
      <w:r w:rsidR="005C3D21">
        <w:t xml:space="preserve"> have </w:t>
      </w:r>
      <w:r w:rsidR="00E05BF8">
        <w:t>assesse</w:t>
      </w:r>
      <w:r w:rsidR="008A3DE9">
        <w:t>d hydroxychloroquine</w:t>
      </w:r>
      <w:r w:rsidR="005C3D21">
        <w:t>.</w:t>
      </w:r>
      <w:r w:rsidR="00E05BF8">
        <w:t xml:space="preserve"> </w:t>
      </w:r>
      <w:r w:rsidR="005C3D21">
        <w:t xml:space="preserve">They </w:t>
      </w:r>
      <w:r w:rsidR="008A3DE9">
        <w:t xml:space="preserve">have </w:t>
      </w:r>
      <w:r w:rsidR="00E05BF8">
        <w:t xml:space="preserve">assessed it </w:t>
      </w:r>
      <w:r w:rsidR="008A3DE9">
        <w:t xml:space="preserve">in </w:t>
      </w:r>
      <w:r w:rsidR="00E05BF8">
        <w:t>severe</w:t>
      </w:r>
      <w:r w:rsidR="008A3DE9">
        <w:t xml:space="preserve"> patients in hospital settings. </w:t>
      </w:r>
    </w:p>
    <w:p w:rsidR="00E36343" w:rsidP="00E05BF8">
      <w:pPr>
        <w:pStyle w:val="Answer"/>
      </w:pPr>
      <w:r>
        <w:t>That</w:t>
      </w:r>
      <w:r w:rsidR="00E05BF8">
        <w:t xml:space="preserve"> is </w:t>
      </w:r>
      <w:r>
        <w:t>different</w:t>
      </w:r>
      <w:r w:rsidR="00E05BF8">
        <w:t xml:space="preserve"> from what we want to look at when it comes to the </w:t>
      </w:r>
      <w:r w:rsidR="00746B54">
        <w:t>therapeutics accelerator</w:t>
      </w:r>
      <w:r w:rsidR="008A3DE9">
        <w:t xml:space="preserve">. </w:t>
      </w:r>
      <w:r>
        <w:t xml:space="preserve">Because we </w:t>
      </w:r>
      <w:r w:rsidR="008A3DE9">
        <w:t xml:space="preserve">do not </w:t>
      </w:r>
      <w:r w:rsidR="00E05BF8">
        <w:t xml:space="preserve">believe </w:t>
      </w:r>
      <w:r w:rsidR="008A3DE9">
        <w:t xml:space="preserve">specialised </w:t>
      </w:r>
      <w:r w:rsidR="00E05BF8">
        <w:t xml:space="preserve">hospital settings </w:t>
      </w:r>
      <w:r w:rsidR="008A3DE9">
        <w:t xml:space="preserve">and critical care units are </w:t>
      </w:r>
      <w:r w:rsidR="00E05BF8">
        <w:t>accessible</w:t>
      </w:r>
      <w:r w:rsidR="008A3DE9">
        <w:t xml:space="preserve"> to m</w:t>
      </w:r>
      <w:r w:rsidR="00E05BF8">
        <w:t>a</w:t>
      </w:r>
      <w:r w:rsidR="008A3DE9">
        <w:t xml:space="preserve">ny populations around the world, </w:t>
      </w:r>
      <w:r w:rsidR="00E05BF8">
        <w:t xml:space="preserve">that </w:t>
      </w:r>
      <w:r w:rsidR="008A3DE9">
        <w:t xml:space="preserve">would not be our </w:t>
      </w:r>
      <w:r w:rsidR="00E05BF8">
        <w:t>target use</w:t>
      </w:r>
      <w:r w:rsidR="008A3DE9">
        <w:t xml:space="preserve"> case. We are </w:t>
      </w:r>
      <w:r w:rsidR="00E05BF8">
        <w:t>looking at</w:t>
      </w:r>
      <w:r w:rsidR="008A3DE9">
        <w:t xml:space="preserve"> giving </w:t>
      </w:r>
      <w:r w:rsidR="00E05BF8">
        <w:t>hydroxychloroquine t</w:t>
      </w:r>
      <w:r w:rsidR="008A3DE9">
        <w:t xml:space="preserve">o those who have mild symptoms </w:t>
      </w:r>
      <w:r w:rsidR="00E05BF8">
        <w:t xml:space="preserve">so we </w:t>
      </w:r>
      <w:r w:rsidR="008A3DE9">
        <w:t xml:space="preserve">can look at </w:t>
      </w:r>
      <w:r w:rsidRPr="00E36343" w:rsidR="008A3DE9">
        <w:t>the effect on that.</w:t>
      </w:r>
      <w:r>
        <w:t xml:space="preserve"> </w:t>
      </w:r>
      <w:r w:rsidRPr="00E36343" w:rsidR="008A3DE9">
        <w:t xml:space="preserve">There </w:t>
      </w:r>
      <w:r w:rsidRPr="00E36343">
        <w:t xml:space="preserve">is a difference. The </w:t>
      </w:r>
      <w:r w:rsidRPr="00E36343" w:rsidR="008A3DE9">
        <w:t xml:space="preserve">WHO </w:t>
      </w:r>
      <w:r w:rsidRPr="00E36343">
        <w:t xml:space="preserve">has </w:t>
      </w:r>
      <w:r w:rsidRPr="00E36343" w:rsidR="00E05BF8">
        <w:t xml:space="preserve">been very clear </w:t>
      </w:r>
      <w:r w:rsidRPr="00E36343" w:rsidR="008A3DE9">
        <w:t>that</w:t>
      </w:r>
      <w:r w:rsidRPr="00E36343">
        <w:t>,</w:t>
      </w:r>
      <w:r w:rsidRPr="00E36343" w:rsidR="008A3DE9">
        <w:t xml:space="preserve"> </w:t>
      </w:r>
      <w:r>
        <w:t xml:space="preserve">just </w:t>
      </w:r>
      <w:r w:rsidRPr="00E36343" w:rsidR="00E05BF8">
        <w:t xml:space="preserve">because </w:t>
      </w:r>
      <w:r w:rsidRPr="00E36343">
        <w:t>it has</w:t>
      </w:r>
      <w:r w:rsidRPr="00E36343" w:rsidR="00E05BF8">
        <w:t xml:space="preserve"> come out and said that</w:t>
      </w:r>
      <w:r w:rsidRPr="00E36343">
        <w:t>,</w:t>
      </w:r>
      <w:r w:rsidRPr="00E36343" w:rsidR="00E05BF8">
        <w:t xml:space="preserve"> aft</w:t>
      </w:r>
      <w:r w:rsidRPr="00E36343" w:rsidR="008A3DE9">
        <w:t xml:space="preserve">er the evidence being generated, </w:t>
      </w:r>
      <w:r w:rsidRPr="00E36343">
        <w:t>it has</w:t>
      </w:r>
      <w:r w:rsidRPr="00E36343" w:rsidR="008A3DE9">
        <w:t xml:space="preserve"> not </w:t>
      </w:r>
      <w:r w:rsidRPr="00E36343" w:rsidR="00E05BF8">
        <w:t xml:space="preserve">seen a benefit for the treatment of </w:t>
      </w:r>
      <w:r w:rsidRPr="00E36343" w:rsidR="005E56B5">
        <w:t>Covid</w:t>
      </w:r>
      <w:r w:rsidRPr="00E36343">
        <w:t xml:space="preserve"> in </w:t>
      </w:r>
      <w:r w:rsidRPr="00E36343" w:rsidR="008A3DE9">
        <w:t xml:space="preserve">clinical </w:t>
      </w:r>
      <w:r w:rsidRPr="00E36343" w:rsidR="00E05BF8">
        <w:t>settings</w:t>
      </w:r>
      <w:r w:rsidRPr="00E36343">
        <w:t>, it</w:t>
      </w:r>
      <w:r w:rsidRPr="00E36343" w:rsidR="008A3DE9">
        <w:t xml:space="preserve"> s</w:t>
      </w:r>
      <w:r w:rsidRPr="00E36343" w:rsidR="00E05BF8">
        <w:t xml:space="preserve">hould not preclude it being assessed in </w:t>
      </w:r>
      <w:r w:rsidRPr="00E36343" w:rsidR="008A3DE9">
        <w:t xml:space="preserve">non-severe cases. That is one point. </w:t>
      </w:r>
    </w:p>
    <w:p w:rsidR="00463278" w:rsidP="00E05BF8">
      <w:pPr>
        <w:pStyle w:val="Answer"/>
      </w:pPr>
      <w:r w:rsidRPr="00E36343">
        <w:t xml:space="preserve">We </w:t>
      </w:r>
      <w:r w:rsidRPr="00E36343" w:rsidR="00E05BF8">
        <w:t>need to really think about how we assess this</w:t>
      </w:r>
      <w:r w:rsidRPr="00E36343">
        <w:t>. A</w:t>
      </w:r>
      <w:r w:rsidRPr="00E36343" w:rsidR="00E05BF8">
        <w:t xml:space="preserve">ssessing any treatment </w:t>
      </w:r>
      <w:r w:rsidRPr="00E36343">
        <w:t xml:space="preserve">in mild </w:t>
      </w:r>
      <w:r w:rsidRPr="00E36343" w:rsidR="00E05BF8">
        <w:t>cases is going to be very</w:t>
      </w:r>
      <w:r w:rsidR="00E05BF8">
        <w:t xml:space="preserve"> challenging. We know this. </w:t>
      </w:r>
      <w:r>
        <w:t xml:space="preserve">You are </w:t>
      </w:r>
      <w:r w:rsidR="00E05BF8">
        <w:t xml:space="preserve">not going to see </w:t>
      </w:r>
      <w:r w:rsidR="00E36343">
        <w:t>the</w:t>
      </w:r>
      <w:r w:rsidR="00E05BF8">
        <w:t xml:space="preserve"> great benefit that you would see in severe cases</w:t>
      </w:r>
      <w:r>
        <w:t xml:space="preserve">. </w:t>
      </w:r>
      <w:r w:rsidR="00E05BF8">
        <w:t>That requires very large clinical trials to be established.</w:t>
      </w:r>
      <w:r w:rsidR="00E36343">
        <w:t xml:space="preserve"> You are right that</w:t>
      </w:r>
      <w:r>
        <w:t xml:space="preserve"> a</w:t>
      </w:r>
      <w:r w:rsidR="00E05BF8">
        <w:t xml:space="preserve"> lot of the inves</w:t>
      </w:r>
      <w:r>
        <w:t>tment to date</w:t>
      </w:r>
      <w:r w:rsidR="00E36343">
        <w:t xml:space="preserve">, </w:t>
      </w:r>
      <w:r w:rsidR="00E05BF8">
        <w:t>particularly back in April and May</w:t>
      </w:r>
      <w:r w:rsidR="00E36343">
        <w:t xml:space="preserve">, </w:t>
      </w:r>
      <w:r>
        <w:t>focused on hydroxychloroquine, but we have to evolve and move</w:t>
      </w:r>
      <w:r w:rsidR="00E05BF8">
        <w:t xml:space="preserve"> </w:t>
      </w:r>
      <w:r>
        <w:t xml:space="preserve">with the times </w:t>
      </w:r>
      <w:r w:rsidR="00E05BF8">
        <w:t xml:space="preserve">as </w:t>
      </w:r>
      <w:r w:rsidR="00E36343">
        <w:t>the evidence comes out</w:t>
      </w:r>
      <w:r>
        <w:t xml:space="preserve">. This is </w:t>
      </w:r>
      <w:r w:rsidR="00E05BF8">
        <w:t xml:space="preserve">something </w:t>
      </w:r>
      <w:r>
        <w:t xml:space="preserve">we are </w:t>
      </w:r>
      <w:r w:rsidR="00E05BF8">
        <w:t xml:space="preserve">definitely looking </w:t>
      </w:r>
      <w:r>
        <w:t>at internally.</w:t>
      </w:r>
    </w:p>
    <w:p w:rsidR="00EE7B63" w:rsidP="00463278">
      <w:pPr>
        <w:pStyle w:val="Question"/>
      </w:pPr>
      <w:sdt>
        <w:sdtPr>
          <w:alias w:val="Member"/>
          <w:tag w:val="&lt;Member mnisId='4403' dodsId='137565'&gt;"/>
          <w:id w:val="-1747264682"/>
          <w:placeholder>
            <w:docPart w:val="DefaultPlaceholder_1082065158"/>
          </w:placeholder>
          <w:richText/>
        </w:sdtPr>
        <w:sdtContent>
          <w:r w:rsidRPr="00463278" w:rsidR="00463278">
            <w:rPr>
              <w:b/>
            </w:rPr>
            <w:t>Chris Law:</w:t>
          </w:r>
        </w:sdtContent>
      </w:sdt>
      <w:r w:rsidR="00463278">
        <w:t xml:space="preserve"> Is there any evidence at all that</w:t>
      </w:r>
      <w:r w:rsidR="008A3DE9">
        <w:t xml:space="preserve"> it is useful as a prophylaxis? You are </w:t>
      </w:r>
      <w:r w:rsidRPr="00E36343" w:rsidR="008A3DE9">
        <w:t xml:space="preserve">discussing </w:t>
      </w:r>
      <w:r w:rsidRPr="00E36343" w:rsidR="007200FE">
        <w:t xml:space="preserve">using this on </w:t>
      </w:r>
      <w:r w:rsidRPr="00E36343" w:rsidR="008A3DE9">
        <w:t>people</w:t>
      </w:r>
      <w:r w:rsidR="008A3DE9">
        <w:t xml:space="preserve"> with mild symptoms.</w:t>
      </w:r>
    </w:p>
    <w:p w:rsidR="001E150E" w:rsidP="00E05BF8">
      <w:pPr>
        <w:pStyle w:val="Answer"/>
      </w:pPr>
      <w:sdt>
        <w:sdtPr>
          <w:alias w:val="Witness"/>
          <w:id w:val="-1505049490"/>
          <w:placeholder>
            <w:docPart w:val="DefaultPlaceholder_1082065158"/>
          </w:placeholder>
          <w:richText/>
        </w:sdtPr>
        <w:sdtContent>
          <w:r w:rsidRPr="00A732B7" w:rsidR="00A732B7">
            <w:rPr>
              <w:b/>
              <w:i/>
            </w:rPr>
            <w:t>Dr Golding:</w:t>
          </w:r>
          <w:r w:rsidRPr="00463278" w:rsidR="00463278">
            <w:rPr>
              <w:b/>
            </w:rPr>
            <w:t xml:space="preserve"> </w:t>
          </w:r>
        </w:sdtContent>
      </w:sdt>
      <w:r w:rsidR="007200FE">
        <w:t>It is looking at prophylaxis</w:t>
      </w:r>
      <w:r w:rsidR="00463278">
        <w:t xml:space="preserve"> as well.</w:t>
      </w:r>
      <w:r w:rsidR="007200FE">
        <w:t xml:space="preserve"> There is no evidence at the moment</w:t>
      </w:r>
      <w:r w:rsidR="00E36343">
        <w:t>.</w:t>
      </w:r>
      <w:r w:rsidR="007200FE">
        <w:t xml:space="preserve"> </w:t>
      </w:r>
      <w:r w:rsidR="00E36343">
        <w:t xml:space="preserve">This </w:t>
      </w:r>
      <w:r w:rsidR="00E05BF8">
        <w:t>is what needs to be</w:t>
      </w:r>
      <w:r w:rsidR="007200FE">
        <w:t xml:space="preserve"> determined. We </w:t>
      </w:r>
      <w:r w:rsidR="00E05BF8">
        <w:t xml:space="preserve">need to determine it with a randomised </w:t>
      </w:r>
      <w:r w:rsidR="007200FE">
        <w:t>control</w:t>
      </w:r>
      <w:r w:rsidR="00E36343">
        <w:t>led</w:t>
      </w:r>
      <w:r w:rsidR="007200FE">
        <w:t xml:space="preserve"> </w:t>
      </w:r>
      <w:r w:rsidR="00E36343">
        <w:t xml:space="preserve">clinical </w:t>
      </w:r>
      <w:r w:rsidR="00E05BF8">
        <w:t>trial so we can generat</w:t>
      </w:r>
      <w:r w:rsidR="007200FE">
        <w:t xml:space="preserve">e really robust evidence to say </w:t>
      </w:r>
      <w:r w:rsidR="00E05BF8">
        <w:t>yes</w:t>
      </w:r>
      <w:r w:rsidR="007200FE">
        <w:t xml:space="preserve"> or no. I would not </w:t>
      </w:r>
      <w:r w:rsidR="00E05BF8">
        <w:t xml:space="preserve">want to comment on </w:t>
      </w:r>
      <w:r w:rsidR="007200FE">
        <w:t xml:space="preserve">other </w:t>
      </w:r>
      <w:r w:rsidR="00E05BF8">
        <w:t>studies around the world that have been coming out</w:t>
      </w:r>
      <w:r w:rsidR="007200FE">
        <w:t>, b</w:t>
      </w:r>
      <w:r w:rsidR="00E05BF8">
        <w:t xml:space="preserve">ut yesterday </w:t>
      </w:r>
      <w:r w:rsidR="007200FE">
        <w:t xml:space="preserve">the </w:t>
      </w:r>
      <w:r w:rsidR="007200FE">
        <w:t xml:space="preserve">WHO </w:t>
      </w:r>
      <w:r w:rsidR="00E05BF8">
        <w:t xml:space="preserve">held a meeting looking </w:t>
      </w:r>
      <w:r w:rsidR="007200FE">
        <w:t xml:space="preserve">at </w:t>
      </w:r>
      <w:r>
        <w:t xml:space="preserve">and </w:t>
      </w:r>
      <w:r w:rsidR="00E05BF8">
        <w:t>reviewing that data</w:t>
      </w:r>
      <w:r w:rsidR="007200FE">
        <w:t xml:space="preserve">. </w:t>
      </w:r>
      <w:r>
        <w:t>It</w:t>
      </w:r>
      <w:r w:rsidR="007200FE">
        <w:t xml:space="preserve"> </w:t>
      </w:r>
      <w:r w:rsidR="00E05BF8">
        <w:t>had a panel of experts discussing this</w:t>
      </w:r>
      <w:r w:rsidR="00661D03">
        <w:t xml:space="preserve">. One </w:t>
      </w:r>
      <w:r w:rsidR="00E05BF8">
        <w:t xml:space="preserve">of the really disappointing points made </w:t>
      </w:r>
      <w:r>
        <w:t>i</w:t>
      </w:r>
      <w:r w:rsidR="00E05BF8">
        <w:t>n the discussion was that</w:t>
      </w:r>
      <w:r>
        <w:t>,</w:t>
      </w:r>
      <w:r w:rsidR="00E05BF8">
        <w:t xml:space="preserve"> in the hundreds of clinical trials that had been started </w:t>
      </w:r>
      <w:r w:rsidR="00661D03">
        <w:t xml:space="preserve">and logged in a global registry of </w:t>
      </w:r>
      <w:r w:rsidR="00E05BF8">
        <w:t>clinical trials</w:t>
      </w:r>
      <w:r w:rsidR="00661D03">
        <w:t>, only four</w:t>
      </w:r>
      <w:r w:rsidR="00E05BF8">
        <w:t xml:space="preserve"> major studies </w:t>
      </w:r>
      <w:r w:rsidR="00661D03">
        <w:t xml:space="preserve">of four </w:t>
      </w:r>
      <w:r w:rsidR="00E05BF8">
        <w:t>different drugs</w:t>
      </w:r>
      <w:r w:rsidR="00661D03">
        <w:t xml:space="preserve"> </w:t>
      </w:r>
      <w:r>
        <w:t xml:space="preserve">could </w:t>
      </w:r>
      <w:r w:rsidR="00E05BF8">
        <w:t>pr</w:t>
      </w:r>
      <w:r w:rsidR="00661D03">
        <w:t xml:space="preserve">oduce any evidence of substance. It was accumulative of 20,000 </w:t>
      </w:r>
      <w:r w:rsidR="00E05BF8">
        <w:t>people recruited across thos</w:t>
      </w:r>
      <w:r w:rsidR="00661D03">
        <w:t xml:space="preserve">e different trials, </w:t>
      </w:r>
      <w:r w:rsidR="00E05BF8">
        <w:t xml:space="preserve">when we know that </w:t>
      </w:r>
      <w:r w:rsidR="00661D03">
        <w:t xml:space="preserve">there have been millions of cases. </w:t>
      </w:r>
    </w:p>
    <w:p w:rsidR="00B3063B" w:rsidP="00E05BF8">
      <w:pPr>
        <w:pStyle w:val="Answer"/>
      </w:pPr>
      <w:r>
        <w:t>T</w:t>
      </w:r>
      <w:r w:rsidR="00E05BF8">
        <w:t>hat is the disappointment</w:t>
      </w:r>
      <w:r>
        <w:t xml:space="preserve"> and that is </w:t>
      </w:r>
      <w:r w:rsidR="00E05BF8">
        <w:t xml:space="preserve">why we need to make sure that any of the research we do is done </w:t>
      </w:r>
      <w:r>
        <w:t xml:space="preserve">in </w:t>
      </w:r>
      <w:r w:rsidR="00E05BF8">
        <w:t>that robust way</w:t>
      </w:r>
      <w:r w:rsidR="001E150E">
        <w:t>,</w:t>
      </w:r>
      <w:r w:rsidR="00E05BF8">
        <w:t xml:space="preserve"> </w:t>
      </w:r>
      <w:r w:rsidR="001E150E">
        <w:t xml:space="preserve">so that </w:t>
      </w:r>
      <w:r w:rsidR="00E05BF8">
        <w:t xml:space="preserve">we </w:t>
      </w:r>
      <w:r w:rsidR="001E150E">
        <w:t xml:space="preserve">can </w:t>
      </w:r>
      <w:r w:rsidR="00E05BF8">
        <w:t>capture it and make those final decisions</w:t>
      </w:r>
      <w:r>
        <w:t xml:space="preserve">. Either </w:t>
      </w:r>
      <w:r w:rsidR="00E05BF8">
        <w:t xml:space="preserve">it works </w:t>
      </w:r>
      <w:r>
        <w:t xml:space="preserve">or </w:t>
      </w:r>
      <w:r w:rsidR="00E05BF8">
        <w:t xml:space="preserve">we </w:t>
      </w:r>
      <w:r w:rsidR="001E150E">
        <w:t xml:space="preserve">lay it to rest and </w:t>
      </w:r>
      <w:r w:rsidR="00E05BF8">
        <w:t>move on to look at other drugs.</w:t>
      </w:r>
      <w:r w:rsidR="001E150E">
        <w:t xml:space="preserve"> </w:t>
      </w:r>
    </w:p>
    <w:p w:rsidR="00463278" w:rsidP="00B3063B">
      <w:pPr>
        <w:pStyle w:val="Question"/>
      </w:pPr>
      <w:sdt>
        <w:sdtPr>
          <w:alias w:val="Member"/>
          <w:tag w:val="&lt;Member mnisId='4403' dodsId='137565'&gt;"/>
          <w:id w:val="2118097628"/>
          <w:placeholder>
            <w:docPart w:val="DefaultPlaceholder_1082065158"/>
          </w:placeholder>
          <w:richText/>
        </w:sdtPr>
        <w:sdtContent>
          <w:r w:rsidRPr="00B3063B" w:rsidR="00B3063B">
            <w:rPr>
              <w:b/>
            </w:rPr>
            <w:t>Chris Law:</w:t>
          </w:r>
        </w:sdtContent>
      </w:sdt>
      <w:r w:rsidR="00B3063B">
        <w:t xml:space="preserve"> The </w:t>
      </w:r>
      <w:r w:rsidR="00746B54">
        <w:t>therapeutics accelerator</w:t>
      </w:r>
      <w:r w:rsidR="00DC4425">
        <w:t xml:space="preserve"> is funding </w:t>
      </w:r>
      <w:r w:rsidR="001E150E">
        <w:t xml:space="preserve">only </w:t>
      </w:r>
      <w:r w:rsidR="00DC4425">
        <w:t xml:space="preserve">one project specifically looking at the circumstances in the </w:t>
      </w:r>
      <w:r w:rsidR="008D2371">
        <w:t>global south</w:t>
      </w:r>
      <w:r w:rsidR="00DC4425">
        <w:t>. Are there more such studies in prospect, or is one enough in clinical terms?</w:t>
      </w:r>
    </w:p>
    <w:p w:rsidR="00B3063B" w:rsidP="00B3063B">
      <w:pPr>
        <w:pStyle w:val="Answer"/>
      </w:pPr>
      <w:sdt>
        <w:sdtPr>
          <w:alias w:val="Witness"/>
          <w:id w:val="-1010140315"/>
          <w:placeholder>
            <w:docPart w:val="DefaultPlaceholder_1082065158"/>
          </w:placeholder>
          <w:richText/>
        </w:sdtPr>
        <w:sdtContent>
          <w:r w:rsidRPr="00A732B7" w:rsidR="00A732B7">
            <w:rPr>
              <w:b/>
              <w:i/>
            </w:rPr>
            <w:t>Dr Golding:</w:t>
          </w:r>
          <w:r w:rsidRPr="00B3063B">
            <w:rPr>
              <w:b/>
            </w:rPr>
            <w:t xml:space="preserve"> </w:t>
          </w:r>
        </w:sdtContent>
      </w:sdt>
      <w:r>
        <w:t xml:space="preserve">There are more that are </w:t>
      </w:r>
      <w:r w:rsidR="00DC4425">
        <w:t>being reviewed internally</w:t>
      </w:r>
      <w:r w:rsidR="001E150E">
        <w:t xml:space="preserve"> at the moment</w:t>
      </w:r>
      <w:r w:rsidR="00DC4425">
        <w:t xml:space="preserve">. They are not something that we can </w:t>
      </w:r>
      <w:r w:rsidR="001E150E">
        <w:t xml:space="preserve">share </w:t>
      </w:r>
      <w:r w:rsidR="00DC4425">
        <w:t xml:space="preserve">externally </w:t>
      </w:r>
      <w:r w:rsidR="00CF34BB">
        <w:t>at the moment</w:t>
      </w:r>
      <w:r w:rsidR="00DC4425">
        <w:t xml:space="preserve"> but</w:t>
      </w:r>
      <w:r w:rsidR="00CF34BB">
        <w:t>,</w:t>
      </w:r>
      <w:r w:rsidR="00DC4425">
        <w:t xml:space="preserve"> yes, there are more.</w:t>
      </w:r>
    </w:p>
    <w:p w:rsidR="00B3063B" w:rsidP="00E05BF8">
      <w:pPr>
        <w:pStyle w:val="Question"/>
      </w:pPr>
      <w:sdt>
        <w:sdtPr>
          <w:alias w:val="Member"/>
          <w:tag w:val="&lt;Member mnisId='4756' dodsId=''&gt;"/>
          <w:id w:val="-1509668174"/>
          <w:placeholder>
            <w:docPart w:val="DefaultPlaceholder_1082065158"/>
          </w:placeholder>
          <w:richText/>
        </w:sdtPr>
        <w:sdtContent>
          <w:r w:rsidRPr="00B3063B">
            <w:rPr>
              <w:b/>
            </w:rPr>
            <w:t>Brendan Clarke-Smith:</w:t>
          </w:r>
        </w:sdtContent>
      </w:sdt>
      <w:r>
        <w:t xml:space="preserve"> </w:t>
      </w:r>
      <w:r w:rsidR="00CF34BB">
        <w:t xml:space="preserve">Good afternoon, everybody. Talking </w:t>
      </w:r>
      <w:r>
        <w:t>about transparency, have any of you</w:t>
      </w:r>
      <w:r w:rsidR="00E05BF8">
        <w:t xml:space="preserve"> </w:t>
      </w:r>
      <w:r w:rsidRPr="00E05BF8" w:rsidR="00E05BF8">
        <w:t>had concerns raised about conflicts of interest arising with the granting of funds, w</w:t>
      </w:r>
      <w:r w:rsidR="00262068">
        <w:t>here all the main players seem</w:t>
      </w:r>
      <w:r w:rsidRPr="00E05BF8" w:rsidR="00E05BF8">
        <w:t xml:space="preserve"> to be represented in these various alliances</w:t>
      </w:r>
      <w:r w:rsidR="00A732B7">
        <w:t>?</w:t>
      </w:r>
    </w:p>
    <w:p w:rsidR="00EF781D" w:rsidP="00E05BF8">
      <w:pPr>
        <w:pStyle w:val="Answer"/>
      </w:pPr>
      <w:sdt>
        <w:sdtPr>
          <w:alias w:val="Witness"/>
          <w:id w:val="-1302835813"/>
          <w:placeholder>
            <w:docPart w:val="DefaultPlaceholder_1082065158"/>
          </w:placeholder>
          <w:richText/>
        </w:sdtPr>
        <w:sdtContent>
          <w:r w:rsidRPr="00A732B7" w:rsidR="00A732B7">
            <w:rPr>
              <w:b/>
              <w:i/>
            </w:rPr>
            <w:t>Dr Saad:</w:t>
          </w:r>
          <w:r w:rsidRPr="00B3063B" w:rsidR="00B3063B">
            <w:rPr>
              <w:b/>
            </w:rPr>
            <w:t xml:space="preserve"> </w:t>
          </w:r>
        </w:sdtContent>
      </w:sdt>
      <w:r w:rsidR="00B3063B">
        <w:t>Let me pick that up from</w:t>
      </w:r>
      <w:r w:rsidR="00262068">
        <w:t xml:space="preserve"> the vaccines pillar, and I will let</w:t>
      </w:r>
      <w:r w:rsidR="00E05BF8">
        <w:t xml:space="preserve"> colleagues</w:t>
      </w:r>
      <w:r w:rsidR="00605562">
        <w:t xml:space="preserve"> talk to the other pillars.</w:t>
      </w:r>
      <w:r w:rsidR="00262068">
        <w:t xml:space="preserve"> </w:t>
      </w:r>
      <w:r>
        <w:t xml:space="preserve">You </w:t>
      </w:r>
      <w:r w:rsidR="00E05BF8">
        <w:t>need to bring into the discussion</w:t>
      </w:r>
      <w:r w:rsidR="00262068">
        <w:t xml:space="preserve">s </w:t>
      </w:r>
      <w:r w:rsidR="00E05BF8">
        <w:t xml:space="preserve">experts </w:t>
      </w:r>
      <w:r>
        <w:t>who</w:t>
      </w:r>
      <w:r w:rsidR="00E05BF8">
        <w:t xml:space="preserve"> have manufacturing experience or pharmaceutical </w:t>
      </w:r>
      <w:r w:rsidR="00262068">
        <w:t xml:space="preserve">and vaccine development experience. </w:t>
      </w:r>
      <w:r w:rsidR="00E05BF8">
        <w:t>The way the co</w:t>
      </w:r>
      <w:r w:rsidR="000459A8">
        <w:noBreakHyphen/>
      </w:r>
      <w:r w:rsidR="00E05BF8">
        <w:t>ordinating mechanism of the vaccines pillar brought that in without conflict</w:t>
      </w:r>
      <w:r>
        <w:t>s</w:t>
      </w:r>
      <w:r w:rsidR="00E05BF8">
        <w:t xml:space="preserve"> of interest </w:t>
      </w:r>
      <w:r>
        <w:t xml:space="preserve">was </w:t>
      </w:r>
      <w:r w:rsidR="00E05BF8">
        <w:t>to get the associations to nominate candidates</w:t>
      </w:r>
      <w:r w:rsidR="00262068">
        <w:t xml:space="preserve">. There </w:t>
      </w:r>
      <w:r w:rsidR="00E05BF8">
        <w:t>are very clear c</w:t>
      </w:r>
      <w:r>
        <w:t xml:space="preserve">onflict of interest guidelines. For example, if </w:t>
      </w:r>
      <w:r w:rsidR="00E05BF8">
        <w:t>there is a</w:t>
      </w:r>
      <w:r w:rsidR="00A74F44">
        <w:t xml:space="preserve"> discussion on a candidate</w:t>
      </w:r>
      <w:r>
        <w:t xml:space="preserve"> who is</w:t>
      </w:r>
      <w:r w:rsidR="00A74F44">
        <w:t xml:space="preserve"> </w:t>
      </w:r>
      <w:r w:rsidR="00E05BF8">
        <w:t xml:space="preserve">a representative </w:t>
      </w:r>
      <w:r w:rsidR="00A74F44">
        <w:t>nominated by the association</w:t>
      </w:r>
      <w:r w:rsidRPr="00D70625" w:rsidR="00A74F44">
        <w:t>—</w:t>
      </w:r>
      <w:r w:rsidR="00A74F44">
        <w:t>by the other companies</w:t>
      </w:r>
      <w:r w:rsidRPr="00D70625" w:rsidR="00A74F44">
        <w:t>—</w:t>
      </w:r>
      <w:r w:rsidR="00E05BF8">
        <w:t>on behalf of multinational compan</w:t>
      </w:r>
      <w:r w:rsidR="00A74F44">
        <w:t xml:space="preserve">ies, they would be recused from that discussion. There are </w:t>
      </w:r>
      <w:r w:rsidR="00E05BF8">
        <w:t>very, very clear</w:t>
      </w:r>
      <w:r w:rsidR="00A74F44">
        <w:t xml:space="preserve"> </w:t>
      </w:r>
      <w:r w:rsidR="00E05BF8">
        <w:t>conflict of interest clau</w:t>
      </w:r>
      <w:r w:rsidR="00A74F44">
        <w:t>ses in terms of th</w:t>
      </w:r>
      <w:r>
        <w:t xml:space="preserve">e discussions. </w:t>
      </w:r>
    </w:p>
    <w:p w:rsidR="00A74F44" w:rsidP="00E05BF8">
      <w:pPr>
        <w:pStyle w:val="Answer"/>
      </w:pPr>
      <w:r>
        <w:t xml:space="preserve">Many </w:t>
      </w:r>
      <w:r w:rsidR="00E05BF8">
        <w:t xml:space="preserve">of the experts </w:t>
      </w:r>
      <w:r>
        <w:t>who</w:t>
      </w:r>
      <w:r w:rsidR="00E05BF8">
        <w:t xml:space="preserve"> have been brought to the table </w:t>
      </w:r>
      <w:r>
        <w:t>to</w:t>
      </w:r>
      <w:r w:rsidR="00E05BF8">
        <w:t xml:space="preserve"> mak</w:t>
      </w:r>
      <w:r>
        <w:t>e</w:t>
      </w:r>
      <w:r w:rsidR="00E05BF8">
        <w:t xml:space="preserve"> the investment decisions</w:t>
      </w:r>
      <w:r w:rsidR="00A732B7">
        <w:t xml:space="preserve"> or </w:t>
      </w:r>
      <w:r>
        <w:t xml:space="preserve">give </w:t>
      </w:r>
      <w:r w:rsidR="00A732B7">
        <w:t xml:space="preserve">scientific advice </w:t>
      </w:r>
      <w:r>
        <w:t xml:space="preserve">are </w:t>
      </w:r>
      <w:r w:rsidR="00A732B7">
        <w:t>ex-pharma, ex-</w:t>
      </w:r>
      <w:r>
        <w:t>industry people</w:t>
      </w:r>
      <w:r>
        <w:t>.</w:t>
      </w:r>
      <w:r>
        <w:t xml:space="preserve"> </w:t>
      </w:r>
      <w:r>
        <w:t xml:space="preserve">They </w:t>
      </w:r>
      <w:r w:rsidR="00E05BF8">
        <w:t xml:space="preserve">have the expertise </w:t>
      </w:r>
      <w:r>
        <w:t>but they ar</w:t>
      </w:r>
      <w:r w:rsidR="00E05BF8">
        <w:t>e not currently associated with a particular organisati</w:t>
      </w:r>
      <w:r>
        <w:t xml:space="preserve">on. Having </w:t>
      </w:r>
      <w:r w:rsidR="00E05BF8">
        <w:t>clear conflict of interest clauses</w:t>
      </w:r>
      <w:r>
        <w:t xml:space="preserve"> </w:t>
      </w:r>
      <w:r w:rsidR="00E05BF8">
        <w:t xml:space="preserve">for every member </w:t>
      </w:r>
      <w:r w:rsidR="00CA54B8">
        <w:t>who</w:t>
      </w:r>
      <w:r w:rsidR="00E05BF8">
        <w:t xml:space="preserve"> sits on any of the investment or technical committees, but also trying to leverage expertise that </w:t>
      </w:r>
      <w:r>
        <w:t xml:space="preserve">is not </w:t>
      </w:r>
      <w:r w:rsidR="00E05BF8">
        <w:t xml:space="preserve">tied to </w:t>
      </w:r>
      <w:r w:rsidR="00CA54B8">
        <w:t>one entity</w:t>
      </w:r>
      <w:r>
        <w:t xml:space="preserve"> per se, is an approach the</w:t>
      </w:r>
      <w:r w:rsidR="00E05BF8">
        <w:t xml:space="preserve"> vaccines pi</w:t>
      </w:r>
      <w:r>
        <w:t>llar is taking.</w:t>
      </w:r>
    </w:p>
    <w:p w:rsidR="00B3063B" w:rsidP="00E05BF8">
      <w:pPr>
        <w:pStyle w:val="Answer"/>
      </w:pPr>
      <w:r>
        <w:t xml:space="preserve">In addition, </w:t>
      </w:r>
      <w:r w:rsidR="00CA54B8">
        <w:t>through</w:t>
      </w:r>
      <w:r w:rsidR="00E05BF8">
        <w:t xml:space="preserve"> </w:t>
      </w:r>
      <w:r w:rsidR="005A4A26">
        <w:t>the board</w:t>
      </w:r>
      <w:r w:rsidR="00E05BF8">
        <w:t xml:space="preserve"> and the </w:t>
      </w:r>
      <w:r w:rsidR="00CC7BB0">
        <w:t>investor council</w:t>
      </w:r>
      <w:r>
        <w:t xml:space="preserve"> that DFID represents the UK Government on</w:t>
      </w:r>
      <w:r w:rsidR="00CA54B8">
        <w:t>,</w:t>
      </w:r>
      <w:r>
        <w:t xml:space="preserve"> </w:t>
      </w:r>
      <w:r w:rsidR="00CA54B8">
        <w:t xml:space="preserve">they </w:t>
      </w:r>
      <w:r w:rsidR="00E05BF8">
        <w:t>get access to all the information, both what goes</w:t>
      </w:r>
      <w:r>
        <w:t xml:space="preserve"> before the investment decisions</w:t>
      </w:r>
      <w:r w:rsidR="00E05BF8">
        <w:t xml:space="preserve"> but also the discus</w:t>
      </w:r>
      <w:r>
        <w:t xml:space="preserve">sions that had taken place </w:t>
      </w:r>
      <w:r w:rsidR="00CA54B8">
        <w:t>et cetera</w:t>
      </w:r>
      <w:r>
        <w:t>, u</w:t>
      </w:r>
      <w:r w:rsidR="00E05BF8">
        <w:t>nder</w:t>
      </w:r>
      <w:r>
        <w:t xml:space="preserve"> confidentiality, o</w:t>
      </w:r>
      <w:r w:rsidR="00E05BF8">
        <w:t>f course.</w:t>
      </w:r>
    </w:p>
    <w:p w:rsidR="001C0900" w:rsidP="00E05BF8">
      <w:pPr>
        <w:pStyle w:val="Answer"/>
      </w:pPr>
      <w:sdt>
        <w:sdtPr>
          <w:alias w:val="Witness"/>
          <w:id w:val="1715074852"/>
          <w:placeholder>
            <w:docPart w:val="DefaultPlaceholder_1082065158"/>
          </w:placeholder>
          <w:richText/>
        </w:sdtPr>
        <w:sdtContent>
          <w:r w:rsidRPr="00A732B7" w:rsidR="00A732B7">
            <w:rPr>
              <w:b/>
              <w:i/>
            </w:rPr>
            <w:t>Dr Golding:</w:t>
          </w:r>
          <w:r w:rsidRPr="00B3063B" w:rsidR="00B3063B">
            <w:rPr>
              <w:b/>
            </w:rPr>
            <w:t xml:space="preserve"> </w:t>
          </w:r>
        </w:sdtContent>
      </w:sdt>
      <w:r w:rsidR="00170F67">
        <w:t xml:space="preserve">For both </w:t>
      </w:r>
      <w:r w:rsidR="00B3063B">
        <w:t>the joint initiative</w:t>
      </w:r>
      <w:r w:rsidR="00A74F44">
        <w:t xml:space="preserve"> and Wellcome’s part in the</w:t>
      </w:r>
      <w:r w:rsidR="00E05BF8">
        <w:t xml:space="preserve"> grant-making for the </w:t>
      </w:r>
      <w:r w:rsidR="00746B54">
        <w:t>therapeutics accelerator</w:t>
      </w:r>
      <w:r>
        <w:t>,</w:t>
      </w:r>
      <w:r w:rsidR="00A74F44">
        <w:t xml:space="preserve"> </w:t>
      </w:r>
      <w:r w:rsidR="00E05BF8">
        <w:t>we have a very robust</w:t>
      </w:r>
      <w:r w:rsidR="00A74F44">
        <w:t xml:space="preserve"> grant-</w:t>
      </w:r>
      <w:r w:rsidR="00E05BF8">
        <w:t>making process</w:t>
      </w:r>
      <w:r>
        <w:t>,</w:t>
      </w:r>
      <w:r w:rsidR="00A74F44">
        <w:t xml:space="preserve"> </w:t>
      </w:r>
      <w:r w:rsidR="00E05BF8">
        <w:t xml:space="preserve">which is particularly </w:t>
      </w:r>
      <w:r w:rsidR="00A74F44">
        <w:t>focused on conflict of interest</w:t>
      </w:r>
      <w:r>
        <w:t xml:space="preserve">. Similar </w:t>
      </w:r>
      <w:r w:rsidR="00E05BF8">
        <w:t xml:space="preserve">to what </w:t>
      </w:r>
      <w:r w:rsidR="00A74F44">
        <w:t>Samia had talked about</w:t>
      </w:r>
      <w:r>
        <w:t xml:space="preserve">, we seek </w:t>
      </w:r>
      <w:r w:rsidR="00E05BF8">
        <w:t>external advice o</w:t>
      </w:r>
      <w:r>
        <w:t>n</w:t>
      </w:r>
      <w:r w:rsidR="00E05BF8">
        <w:t xml:space="preserve"> whether something is appropriate </w:t>
      </w:r>
      <w:r w:rsidR="00A74F44">
        <w:t xml:space="preserve">or </w:t>
      </w:r>
      <w:r w:rsidR="00E05BF8">
        <w:t xml:space="preserve">is reaching its objectives and aims, and </w:t>
      </w:r>
      <w:r>
        <w:t xml:space="preserve">on </w:t>
      </w:r>
      <w:r w:rsidR="00E05BF8">
        <w:t>the way the</w:t>
      </w:r>
      <w:r w:rsidR="00A74F44">
        <w:t xml:space="preserve"> research is carried out. We use that process. It has </w:t>
      </w:r>
      <w:r w:rsidR="00E05BF8">
        <w:t>been continuously evolving over th</w:t>
      </w:r>
      <w:r w:rsidR="00A74F44">
        <w:t>e years, but it is very robust. T</w:t>
      </w:r>
      <w:r w:rsidR="00E05BF8">
        <w:t xml:space="preserve">hat is our </w:t>
      </w:r>
      <w:r w:rsidR="00A74F44">
        <w:t>p</w:t>
      </w:r>
      <w:r w:rsidR="00E05BF8">
        <w:t xml:space="preserve">rimary </w:t>
      </w:r>
      <w:r w:rsidR="00A74F44">
        <w:t xml:space="preserve">way of </w:t>
      </w:r>
      <w:r w:rsidR="00E05BF8">
        <w:t>co</w:t>
      </w:r>
      <w:r>
        <w:t xml:space="preserve">ntrolling conflicts of interest. </w:t>
      </w:r>
      <w:r w:rsidR="00A74F44">
        <w:t>T</w:t>
      </w:r>
      <w:r w:rsidR="00E05BF8">
        <w:t>o ensure that we get a range of peop</w:t>
      </w:r>
      <w:r w:rsidR="00A74F44">
        <w:t>le applying for funding</w:t>
      </w:r>
      <w:r w:rsidR="005F7B83">
        <w:t xml:space="preserve"> as well</w:t>
      </w:r>
      <w:r w:rsidR="00A74F44">
        <w:t xml:space="preserve">, we </w:t>
      </w:r>
      <w:r w:rsidR="00E05BF8">
        <w:t xml:space="preserve">have an open mechanism on the </w:t>
      </w:r>
      <w:r w:rsidR="00746B54">
        <w:t>therapeutics accelerator</w:t>
      </w:r>
      <w:r w:rsidR="00A74F44">
        <w:t xml:space="preserve"> for </w:t>
      </w:r>
      <w:r w:rsidR="00E05BF8">
        <w:t>people to submit their expressions of interest</w:t>
      </w:r>
      <w:r w:rsidR="00A74F44">
        <w:t xml:space="preserve">, and we follow up. </w:t>
      </w:r>
    </w:p>
    <w:p w:rsidR="00B3063B" w:rsidP="00E05BF8">
      <w:pPr>
        <w:pStyle w:val="Answer"/>
      </w:pPr>
      <w:r>
        <w:t xml:space="preserve">This </w:t>
      </w:r>
      <w:r w:rsidR="00A74F44">
        <w:t xml:space="preserve">is not specific to the </w:t>
      </w:r>
      <w:r w:rsidR="00746B54">
        <w:t>therapeutics accelerator</w:t>
      </w:r>
      <w:r w:rsidR="00A74F44">
        <w:t xml:space="preserve">, but </w:t>
      </w:r>
      <w:r>
        <w:t xml:space="preserve">for </w:t>
      </w:r>
      <w:r w:rsidR="00A74F44">
        <w:t>epidemics</w:t>
      </w:r>
      <w:r w:rsidRPr="001C0900">
        <w:t xml:space="preserve"> </w:t>
      </w:r>
      <w:r>
        <w:t xml:space="preserve">in general, in </w:t>
      </w:r>
      <w:r w:rsidR="00E05BF8">
        <w:t xml:space="preserve">building </w:t>
      </w:r>
      <w:r>
        <w:t xml:space="preserve">the clinical capacity </w:t>
      </w:r>
      <w:r w:rsidR="00E05BF8">
        <w:t>I talked about b</w:t>
      </w:r>
      <w:r w:rsidR="00A74F44">
        <w:t xml:space="preserve">efore, </w:t>
      </w:r>
      <w:r w:rsidR="00E05BF8">
        <w:t xml:space="preserve">we know </w:t>
      </w:r>
      <w:r w:rsidR="00A74F44">
        <w:t xml:space="preserve">where </w:t>
      </w:r>
      <w:r w:rsidR="00E05BF8">
        <w:t xml:space="preserve">centres of excellence exist around the world, particularly in the </w:t>
      </w:r>
      <w:r w:rsidR="008D2371">
        <w:t>global south</w:t>
      </w:r>
      <w:r w:rsidR="005F7B83">
        <w:t xml:space="preserve">. That </w:t>
      </w:r>
      <w:r w:rsidR="00E05BF8">
        <w:t xml:space="preserve">is a </w:t>
      </w:r>
      <w:r w:rsidR="00A74F44">
        <w:t xml:space="preserve">good </w:t>
      </w:r>
      <w:r w:rsidR="00E05BF8">
        <w:t xml:space="preserve">starting point, to ensure that we </w:t>
      </w:r>
      <w:r w:rsidR="00A74F44">
        <w:t>a</w:t>
      </w:r>
      <w:r w:rsidR="00E05BF8">
        <w:t>re building on that and the ability to carry out robust research.</w:t>
      </w:r>
    </w:p>
    <w:p w:rsidR="00170F67" w:rsidP="00A732B7">
      <w:pPr>
        <w:pStyle w:val="Answer"/>
      </w:pPr>
      <w:sdt>
        <w:sdtPr>
          <w:alias w:val="Witness"/>
          <w:id w:val="-2133235437"/>
          <w:placeholder>
            <w:docPart w:val="DefaultPlaceholder_1082065158"/>
          </w:placeholder>
          <w:richText/>
        </w:sdtPr>
        <w:sdtContent>
          <w:r w:rsidRPr="00A732B7" w:rsidR="00A732B7">
            <w:rPr>
              <w:b/>
              <w:i/>
            </w:rPr>
            <w:t>Professor Heymann:</w:t>
          </w:r>
          <w:r w:rsidRPr="00B3063B" w:rsidR="00B3063B">
            <w:rPr>
              <w:b/>
            </w:rPr>
            <w:t xml:space="preserve"> </w:t>
          </w:r>
        </w:sdtContent>
      </w:sdt>
      <w:r w:rsidR="00B3063B">
        <w:t xml:space="preserve">FIND </w:t>
      </w:r>
      <w:r w:rsidR="00E05BF8">
        <w:t xml:space="preserve">has always been very transparent in its conflict of interest </w:t>
      </w:r>
      <w:r w:rsidR="00A74F44">
        <w:t xml:space="preserve">work. That </w:t>
      </w:r>
      <w:r w:rsidR="00E05BF8">
        <w:t xml:space="preserve">includes involving </w:t>
      </w:r>
      <w:r w:rsidR="005A4A26">
        <w:t>the board</w:t>
      </w:r>
      <w:r w:rsidR="00A74F44">
        <w:t xml:space="preserve">, of </w:t>
      </w:r>
      <w:r w:rsidR="00E05BF8">
        <w:t xml:space="preserve">which I am a member </w:t>
      </w:r>
      <w:r w:rsidR="00A74F44">
        <w:t xml:space="preserve">and </w:t>
      </w:r>
      <w:r w:rsidR="00E05BF8">
        <w:t xml:space="preserve">which encompasses people from different continents around the world, and </w:t>
      </w:r>
      <w:r w:rsidR="00A74F44">
        <w:t xml:space="preserve">its donors council. Particularly </w:t>
      </w:r>
      <w:r w:rsidR="00E05BF8">
        <w:t xml:space="preserve">with the </w:t>
      </w:r>
      <w:r>
        <w:t xml:space="preserve">accelerator, </w:t>
      </w:r>
      <w:r w:rsidR="00E05BF8">
        <w:t xml:space="preserve">there is a need to work with industry to understand what is going on and stimulate the development of new tests, but at the same time </w:t>
      </w:r>
      <w:r>
        <w:t xml:space="preserve">to </w:t>
      </w:r>
      <w:r w:rsidR="00E05BF8">
        <w:t>make sure ther</w:t>
      </w:r>
      <w:r w:rsidR="00A74F44">
        <w:t xml:space="preserve">e is access to these tests. In </w:t>
      </w:r>
      <w:r w:rsidR="00E05BF8">
        <w:t>order to do this properly</w:t>
      </w:r>
      <w:r w:rsidR="00A74F44">
        <w:t xml:space="preserve"> u</w:t>
      </w:r>
      <w:r w:rsidR="00E05BF8">
        <w:t xml:space="preserve">nder the </w:t>
      </w:r>
      <w:r>
        <w:t xml:space="preserve">accelerator, </w:t>
      </w:r>
      <w:r w:rsidR="00E05BF8">
        <w:t xml:space="preserve">there </w:t>
      </w:r>
      <w:r w:rsidR="00A732B7">
        <w:t>has been a registry established</w:t>
      </w:r>
      <w:r>
        <w:t>, which</w:t>
      </w:r>
      <w:r w:rsidR="00E05BF8">
        <w:t xml:space="preserve"> is used by all members of the </w:t>
      </w:r>
      <w:r>
        <w:t>accelerator</w:t>
      </w:r>
      <w:r w:rsidR="00A74F44">
        <w:t xml:space="preserve">, </w:t>
      </w:r>
      <w:r>
        <w:t>which</w:t>
      </w:r>
      <w:r w:rsidR="00E05BF8">
        <w:t xml:space="preserve"> cl</w:t>
      </w:r>
      <w:r w:rsidR="00A74F44">
        <w:t xml:space="preserve">early state what they are doing and what their role is. This </w:t>
      </w:r>
      <w:r w:rsidR="00E05BF8">
        <w:t>is made transparent to everyone</w:t>
      </w:r>
      <w:r>
        <w:t>,</w:t>
      </w:r>
      <w:r w:rsidR="00A74F44">
        <w:t xml:space="preserve"> </w:t>
      </w:r>
      <w:r w:rsidR="00E05BF8">
        <w:t xml:space="preserve">so </w:t>
      </w:r>
      <w:r w:rsidR="00A74F44">
        <w:t xml:space="preserve">that </w:t>
      </w:r>
      <w:r w:rsidR="00E05BF8">
        <w:t>there are no questions</w:t>
      </w:r>
      <w:r w:rsidR="00A74F44">
        <w:t xml:space="preserve"> that </w:t>
      </w:r>
      <w:r w:rsidR="00E05BF8">
        <w:t>there could be even a</w:t>
      </w:r>
      <w:r w:rsidR="00A74F44">
        <w:t xml:space="preserve"> perceived conflict of interest. </w:t>
      </w:r>
    </w:p>
    <w:p w:rsidR="00B3063B" w:rsidP="00A732B7">
      <w:pPr>
        <w:pStyle w:val="Answer"/>
      </w:pPr>
      <w:r>
        <w:t xml:space="preserve">FIND has </w:t>
      </w:r>
      <w:r w:rsidR="00E05BF8">
        <w:t>always treated this very cautiously</w:t>
      </w:r>
      <w:r w:rsidR="00170F67">
        <w:t>,</w:t>
      </w:r>
      <w:r w:rsidR="00E05BF8">
        <w:t xml:space="preserve"> because of the need to work so closely with the diagnostics industry and ensure access at the same time</w:t>
      </w:r>
      <w:r w:rsidR="00170F67">
        <w:t>.</w:t>
      </w:r>
      <w:r w:rsidR="00E05BF8">
        <w:t xml:space="preserve"> </w:t>
      </w:r>
      <w:r w:rsidR="00170F67">
        <w:t xml:space="preserve">We </w:t>
      </w:r>
      <w:r>
        <w:t xml:space="preserve">will </w:t>
      </w:r>
      <w:r w:rsidR="00E05BF8">
        <w:t xml:space="preserve">continue to work in that transparent way in </w:t>
      </w:r>
      <w:r w:rsidR="00170F67">
        <w:t>the accelerator</w:t>
      </w:r>
      <w:r w:rsidR="00AB2F4C">
        <w:t xml:space="preserve"> with this added </w:t>
      </w:r>
      <w:r w:rsidR="00BF5258">
        <w:t>register</w:t>
      </w:r>
      <w:r w:rsidR="00170F67">
        <w:t>, which</w:t>
      </w:r>
      <w:r w:rsidR="00E05BF8">
        <w:t xml:space="preserve"> will be open to everyone.</w:t>
      </w:r>
    </w:p>
    <w:p w:rsidR="00B3063B" w:rsidP="00E05BF8">
      <w:pPr>
        <w:pStyle w:val="Question"/>
      </w:pPr>
      <w:sdt>
        <w:sdtPr>
          <w:alias w:val="Member"/>
          <w:tag w:val="&lt;Member mnisId='4756' dodsId=''&gt;"/>
          <w:id w:val="50431053"/>
          <w:placeholder>
            <w:docPart w:val="DefaultPlaceholder_1082065158"/>
          </w:placeholder>
          <w:richText/>
        </w:sdtPr>
        <w:sdtContent>
          <w:r w:rsidRPr="00B3063B">
            <w:rPr>
              <w:b/>
            </w:rPr>
            <w:t>Brendan Clarke-Smith:</w:t>
          </w:r>
        </w:sdtContent>
      </w:sdt>
      <w:r>
        <w:t xml:space="preserve"> </w:t>
      </w:r>
      <w:r w:rsidR="00170F67">
        <w:t xml:space="preserve">Following on from that, what </w:t>
      </w:r>
      <w:r>
        <w:t xml:space="preserve">arrangements are there </w:t>
      </w:r>
      <w:r w:rsidR="00BF5258">
        <w:t xml:space="preserve">for </w:t>
      </w:r>
      <w:r w:rsidRPr="00E05BF8" w:rsidR="00E05BF8">
        <w:t xml:space="preserve">those working within the various funding pools to be transparent about their roles and responsibilities elsewhere in the medical </w:t>
      </w:r>
      <w:r w:rsidR="00BF5258">
        <w:t>research and development system?</w:t>
      </w:r>
    </w:p>
    <w:p w:rsidR="00B3063B" w:rsidP="00B3063B">
      <w:pPr>
        <w:pStyle w:val="Answer"/>
      </w:pPr>
      <w:sdt>
        <w:sdtPr>
          <w:alias w:val="Witness"/>
          <w:id w:val="514967733"/>
          <w:placeholder>
            <w:docPart w:val="DefaultPlaceholder_1082065158"/>
          </w:placeholder>
          <w:richText/>
        </w:sdtPr>
        <w:sdtContent>
          <w:r w:rsidRPr="00A732B7" w:rsidR="00A732B7">
            <w:rPr>
              <w:b/>
              <w:i/>
            </w:rPr>
            <w:t>Professor Heymann:</w:t>
          </w:r>
          <w:r w:rsidRPr="00B3063B">
            <w:rPr>
              <w:b/>
            </w:rPr>
            <w:t xml:space="preserve"> </w:t>
          </w:r>
        </w:sdtContent>
      </w:sdt>
      <w:r>
        <w:t xml:space="preserve">Could you </w:t>
      </w:r>
      <w:r w:rsidR="00DF34C9">
        <w:t>clarify that</w:t>
      </w:r>
      <w:r>
        <w:t xml:space="preserve"> a little</w:t>
      </w:r>
      <w:r w:rsidR="00A732B7">
        <w:t>?</w:t>
      </w:r>
      <w:r w:rsidR="00BF5258">
        <w:t xml:space="preserve"> I am not sure I understood the question.</w:t>
      </w:r>
    </w:p>
    <w:p w:rsidR="00B3063B" w:rsidP="00170F67">
      <w:pPr>
        <w:pStyle w:val="Question"/>
        <w:numPr>
          <w:ilvl w:val="0"/>
          <w:numId w:val="0"/>
        </w:numPr>
        <w:ind w:left="794"/>
      </w:pPr>
      <w:sdt>
        <w:sdtPr>
          <w:alias w:val="Member"/>
          <w:tag w:val="&lt;Member mnisId='4756' dodsId=''&gt;"/>
          <w:id w:val="-2114503802"/>
          <w:placeholder>
            <w:docPart w:val="DefaultPlaceholder_1082065158"/>
          </w:placeholder>
          <w:richText/>
        </w:sdtPr>
        <w:sdtContent>
          <w:r w:rsidRPr="00B3063B">
            <w:rPr>
              <w:b/>
            </w:rPr>
            <w:t>Brendan Clarke-Smith:</w:t>
          </w:r>
        </w:sdtContent>
      </w:sdt>
      <w:r>
        <w:t xml:space="preserve"> </w:t>
      </w:r>
      <w:r w:rsidR="00A04221">
        <w:t xml:space="preserve">It is on </w:t>
      </w:r>
      <w:r w:rsidRPr="00E05BF8" w:rsidR="00E05BF8">
        <w:t xml:space="preserve">the different funding </w:t>
      </w:r>
      <w:r w:rsidR="00BF5258">
        <w:t xml:space="preserve">pools that are </w:t>
      </w:r>
      <w:r w:rsidRPr="00E05BF8" w:rsidR="00E05BF8">
        <w:t>available and the people who</w:t>
      </w:r>
      <w:r w:rsidR="00BF5258">
        <w:t xml:space="preserve"> work within them. In </w:t>
      </w:r>
      <w:r w:rsidRPr="00E05BF8" w:rsidR="00E05BF8">
        <w:t xml:space="preserve">terms of people being transparent with their roles and responsibilities within </w:t>
      </w:r>
      <w:r w:rsidR="00BF5258">
        <w:t xml:space="preserve">the whole research and development system, </w:t>
      </w:r>
      <w:r w:rsidRPr="00E05BF8" w:rsidR="00E05BF8">
        <w:t xml:space="preserve">do you think there are opportunities there for transparency or do you think that </w:t>
      </w:r>
      <w:r w:rsidR="00BF5258">
        <w:t xml:space="preserve">is </w:t>
      </w:r>
      <w:r w:rsidRPr="00E05BF8" w:rsidR="00E05BF8">
        <w:t>a wider problem?</w:t>
      </w:r>
    </w:p>
    <w:p w:rsidR="00753868" w:rsidP="00A732B7">
      <w:pPr>
        <w:pStyle w:val="Answer"/>
      </w:pPr>
      <w:sdt>
        <w:sdtPr>
          <w:alias w:val="Witness"/>
          <w:id w:val="-1913300028"/>
          <w:placeholder>
            <w:docPart w:val="DefaultPlaceholder_1082065158"/>
          </w:placeholder>
          <w:richText/>
        </w:sdtPr>
        <w:sdtContent>
          <w:r w:rsidRPr="00A732B7" w:rsidR="00A732B7">
            <w:rPr>
              <w:b/>
              <w:i/>
            </w:rPr>
            <w:t>Professor Heymann:</w:t>
          </w:r>
          <w:r w:rsidRPr="00B3063B" w:rsidR="00B3063B">
            <w:rPr>
              <w:b/>
            </w:rPr>
            <w:t xml:space="preserve"> </w:t>
          </w:r>
        </w:sdtContent>
      </w:sdt>
      <w:r w:rsidR="00E05BF8">
        <w:t>There certainly</w:t>
      </w:r>
      <w:r w:rsidR="00BF5258">
        <w:t xml:space="preserve"> are. Groups </w:t>
      </w:r>
      <w:r w:rsidR="00E05BF8">
        <w:t xml:space="preserve">have required </w:t>
      </w:r>
      <w:r w:rsidR="00BF5258">
        <w:t xml:space="preserve">that </w:t>
      </w:r>
      <w:r w:rsidR="00E05BF8">
        <w:t>board members</w:t>
      </w:r>
      <w:r>
        <w:t>, me</w:t>
      </w:r>
      <w:r w:rsidR="00E05BF8">
        <w:t xml:space="preserve"> included</w:t>
      </w:r>
      <w:r>
        <w:t xml:space="preserve">, </w:t>
      </w:r>
      <w:r w:rsidR="00BF5258">
        <w:t xml:space="preserve">have </w:t>
      </w:r>
      <w:r w:rsidR="00E05BF8">
        <w:t xml:space="preserve">to sign </w:t>
      </w:r>
      <w:r w:rsidR="00BF5258">
        <w:t xml:space="preserve">a </w:t>
      </w:r>
      <w:r w:rsidR="00E05BF8">
        <w:t>conflict of interest statement</w:t>
      </w:r>
      <w:r w:rsidR="00BF5258">
        <w:t xml:space="preserve"> </w:t>
      </w:r>
      <w:r w:rsidR="00E05BF8">
        <w:t xml:space="preserve">identifying their conflicts of interest </w:t>
      </w:r>
      <w:r w:rsidR="00BF5258">
        <w:t>at the start. That i</w:t>
      </w:r>
      <w:r w:rsidR="00E05BF8">
        <w:t>s a transparent system</w:t>
      </w:r>
      <w:r>
        <w:t>,</w:t>
      </w:r>
      <w:r w:rsidR="00E05BF8">
        <w:t xml:space="preserve"> </w:t>
      </w:r>
      <w:r w:rsidR="00BF5258">
        <w:t xml:space="preserve">which is available to everyone. At </w:t>
      </w:r>
      <w:r w:rsidR="00E05BF8">
        <w:t xml:space="preserve">the same time, when research projects </w:t>
      </w:r>
      <w:r>
        <w:t>are established with</w:t>
      </w:r>
      <w:r w:rsidR="00E05BF8">
        <w:t xml:space="preserve"> the industry, ther</w:t>
      </w:r>
      <w:r w:rsidR="00BF5258">
        <w:t xml:space="preserve">e are agreements with industry in </w:t>
      </w:r>
      <w:r>
        <w:t>that agreement that make</w:t>
      </w:r>
      <w:r w:rsidR="00E05BF8">
        <w:t xml:space="preserve"> it clear that industry must provide some type of fair price </w:t>
      </w:r>
      <w:r>
        <w:t xml:space="preserve">for </w:t>
      </w:r>
      <w:r w:rsidR="00E05BF8">
        <w:t>t</w:t>
      </w:r>
      <w:r>
        <w:t>he diagnostics it is developing</w:t>
      </w:r>
      <w:r w:rsidR="00E05BF8">
        <w:t xml:space="preserve"> and, if it should exit from that, that the intellectual property comes to </w:t>
      </w:r>
      <w:r w:rsidR="00FB6E96">
        <w:t xml:space="preserve">the FIND organisation. </w:t>
      </w:r>
    </w:p>
    <w:p w:rsidR="00B3063B" w:rsidP="00A732B7">
      <w:pPr>
        <w:pStyle w:val="Answer"/>
      </w:pPr>
      <w:r>
        <w:t xml:space="preserve">By </w:t>
      </w:r>
      <w:r w:rsidR="00E05BF8">
        <w:t>being transparent b</w:t>
      </w:r>
      <w:r w:rsidR="00A732B7">
        <w:t>oth in</w:t>
      </w:r>
      <w:r>
        <w:t xml:space="preserve"> </w:t>
      </w:r>
      <w:r w:rsidR="00A732B7">
        <w:t xml:space="preserve">conflict of interest </w:t>
      </w:r>
      <w:r w:rsidR="00E05BF8">
        <w:t>an</w:t>
      </w:r>
      <w:r>
        <w:t xml:space="preserve">d in intellectual property, it </w:t>
      </w:r>
      <w:r w:rsidR="00E05BF8">
        <w:t xml:space="preserve">is a way of making sure that things move ahead without even a </w:t>
      </w:r>
      <w:r>
        <w:t xml:space="preserve">perceived conflict of interest. The </w:t>
      </w:r>
      <w:r w:rsidR="00753868">
        <w:t xml:space="preserve">board </w:t>
      </w:r>
      <w:r>
        <w:t xml:space="preserve">is </w:t>
      </w:r>
      <w:r w:rsidR="00753868">
        <w:t xml:space="preserve">conscious of that and the accelerator </w:t>
      </w:r>
      <w:r>
        <w:t xml:space="preserve">is conscious of that. They are </w:t>
      </w:r>
      <w:r w:rsidR="00E05BF8">
        <w:t>doing</w:t>
      </w:r>
      <w:r>
        <w:t xml:space="preserve"> e</w:t>
      </w:r>
      <w:r w:rsidR="00E05BF8">
        <w:t>verything they can to make the funder</w:t>
      </w:r>
      <w:r>
        <w:t>’</w:t>
      </w:r>
      <w:r w:rsidR="00E05BF8">
        <w:t xml:space="preserve">s pool </w:t>
      </w:r>
      <w:r>
        <w:t>as transparent as can be.</w:t>
      </w:r>
    </w:p>
    <w:p w:rsidR="00B3063B" w:rsidP="00E05BF8">
      <w:pPr>
        <w:pStyle w:val="Answer"/>
      </w:pPr>
      <w:sdt>
        <w:sdtPr>
          <w:alias w:val="Witness"/>
          <w:id w:val="-979770145"/>
          <w:placeholder>
            <w:docPart w:val="DefaultPlaceholder_1082065158"/>
          </w:placeholder>
          <w:richText/>
        </w:sdtPr>
        <w:sdtContent>
          <w:r w:rsidRPr="00A732B7" w:rsidR="00A732B7">
            <w:rPr>
              <w:b/>
              <w:i/>
            </w:rPr>
            <w:t>Dr Saad:</w:t>
          </w:r>
          <w:r w:rsidRPr="00B3063B">
            <w:rPr>
              <w:b/>
            </w:rPr>
            <w:t xml:space="preserve"> </w:t>
          </w:r>
        </w:sdtContent>
      </w:sdt>
      <w:r w:rsidR="00FB6E96">
        <w:t xml:space="preserve">Similarly, </w:t>
      </w:r>
      <w:r>
        <w:t xml:space="preserve">the CEPI </w:t>
      </w:r>
      <w:r w:rsidR="00753868">
        <w:t xml:space="preserve">board </w:t>
      </w:r>
      <w:r>
        <w:t>and</w:t>
      </w:r>
      <w:r w:rsidR="00753868">
        <w:t>, indeed,</w:t>
      </w:r>
      <w:r>
        <w:t xml:space="preserve"> the</w:t>
      </w:r>
      <w:r w:rsidR="00FB6E96">
        <w:t xml:space="preserve"> </w:t>
      </w:r>
      <w:r w:rsidR="00753868">
        <w:t xml:space="preserve">research and development </w:t>
      </w:r>
      <w:r w:rsidR="00E05BF8">
        <w:t xml:space="preserve">and </w:t>
      </w:r>
      <w:r w:rsidR="00753868">
        <w:t xml:space="preserve">manufacturing investment committee </w:t>
      </w:r>
      <w:r w:rsidR="00E05BF8">
        <w:t xml:space="preserve">under the vaccines pillar have a conflict </w:t>
      </w:r>
      <w:r w:rsidR="00FB6E96">
        <w:t xml:space="preserve">of interest </w:t>
      </w:r>
      <w:r w:rsidR="00E05BF8">
        <w:t>declaration before coming in</w:t>
      </w:r>
      <w:r w:rsidR="00753868">
        <w:t>.</w:t>
      </w:r>
      <w:r w:rsidR="00E05BF8">
        <w:t xml:space="preserve"> </w:t>
      </w:r>
      <w:r w:rsidR="00753868">
        <w:t xml:space="preserve">That </w:t>
      </w:r>
      <w:r w:rsidR="00E05BF8">
        <w:t>is checked every time there is a meeti</w:t>
      </w:r>
      <w:r w:rsidR="00FB6E96">
        <w:t xml:space="preserve">ng and </w:t>
      </w:r>
      <w:r w:rsidR="00753868">
        <w:t>decision on investment</w:t>
      </w:r>
      <w:r w:rsidR="00FB6E96">
        <w:t xml:space="preserve">. That is there; it is </w:t>
      </w:r>
      <w:r w:rsidR="00E05BF8">
        <w:t xml:space="preserve">transparent for everybody to </w:t>
      </w:r>
      <w:r w:rsidR="00FB6E96">
        <w:t>see</w:t>
      </w:r>
      <w:r w:rsidR="00753868">
        <w:t>.</w:t>
      </w:r>
      <w:r w:rsidR="00FB6E96">
        <w:t xml:space="preserve"> </w:t>
      </w:r>
      <w:r w:rsidR="00753868">
        <w:t xml:space="preserve">If </w:t>
      </w:r>
      <w:r w:rsidR="00FB6E96">
        <w:t>there are any conflicts</w:t>
      </w:r>
      <w:r w:rsidR="00753868">
        <w:t>,</w:t>
      </w:r>
      <w:r w:rsidR="00FB6E96">
        <w:t xml:space="preserve"> th</w:t>
      </w:r>
      <w:r w:rsidR="00E05BF8">
        <w:t>ere</w:t>
      </w:r>
      <w:r w:rsidR="00FB6E96">
        <w:t xml:space="preserve"> is a way to manage them and rec</w:t>
      </w:r>
      <w:r w:rsidR="00E05BF8">
        <w:t>use people f</w:t>
      </w:r>
      <w:r w:rsidR="00FB6E96">
        <w:t>rom any discussions or decision-</w:t>
      </w:r>
      <w:r w:rsidR="00E05BF8">
        <w:t>making</w:t>
      </w:r>
      <w:r w:rsidR="00FB6E96">
        <w:t>. That is the main approach. As</w:t>
      </w:r>
      <w:r w:rsidR="00E05BF8">
        <w:t xml:space="preserve"> Dr </w:t>
      </w:r>
      <w:r w:rsidR="00FB6E96">
        <w:t xml:space="preserve">Golding </w:t>
      </w:r>
      <w:r w:rsidR="00E05BF8">
        <w:t>indicated, using an open call to solicit the research</w:t>
      </w:r>
      <w:r w:rsidR="00FB6E96">
        <w:t xml:space="preserve"> </w:t>
      </w:r>
      <w:r w:rsidR="00E05BF8">
        <w:t>makes it an even play</w:t>
      </w:r>
      <w:r w:rsidR="00FB6E96">
        <w:t>ing ground. H</w:t>
      </w:r>
      <w:r w:rsidR="00E05BF8">
        <w:t>aving an open call</w:t>
      </w:r>
      <w:r w:rsidR="00FB6E96">
        <w:t xml:space="preserve"> </w:t>
      </w:r>
      <w:r w:rsidR="00E05BF8">
        <w:t xml:space="preserve">soliciting research in a </w:t>
      </w:r>
      <w:r w:rsidR="008F5098">
        <w:t xml:space="preserve">transparent </w:t>
      </w:r>
      <w:r w:rsidR="00E05BF8">
        <w:t>way</w:t>
      </w:r>
      <w:r w:rsidR="00FB6E96">
        <w:t>, t</w:t>
      </w:r>
      <w:r w:rsidR="00E05BF8">
        <w:t>rying to create a level playing field</w:t>
      </w:r>
      <w:r w:rsidR="008F5098">
        <w:t>,</w:t>
      </w:r>
      <w:r w:rsidR="00E05BF8">
        <w:t xml:space="preserve"> is another way to </w:t>
      </w:r>
      <w:r w:rsidR="008F5098">
        <w:t xml:space="preserve">prevent the </w:t>
      </w:r>
      <w:r w:rsidR="00FB6E96">
        <w:t>cherry-</w:t>
      </w:r>
      <w:r w:rsidR="00E05BF8">
        <w:t xml:space="preserve">picking </w:t>
      </w:r>
      <w:r w:rsidR="008F5098">
        <w:t xml:space="preserve">of </w:t>
      </w:r>
      <w:r w:rsidR="00E05BF8">
        <w:t>projects</w:t>
      </w:r>
      <w:r w:rsidR="00FB6E96">
        <w:t>.</w:t>
      </w:r>
    </w:p>
    <w:p w:rsidR="00B3063B" w:rsidP="00B3063B">
      <w:pPr>
        <w:pStyle w:val="Answer"/>
      </w:pPr>
      <w:sdt>
        <w:sdtPr>
          <w:alias w:val="Witness"/>
          <w:id w:val="-1053001546"/>
          <w:placeholder>
            <w:docPart w:val="DefaultPlaceholder_1082065158"/>
          </w:placeholder>
          <w:richText/>
        </w:sdtPr>
        <w:sdtContent>
          <w:r w:rsidRPr="00A732B7" w:rsidR="00A732B7">
            <w:rPr>
              <w:b/>
              <w:i/>
            </w:rPr>
            <w:t>Dr Golding:</w:t>
          </w:r>
          <w:r w:rsidRPr="00B3063B">
            <w:rPr>
              <w:b/>
            </w:rPr>
            <w:t xml:space="preserve"> </w:t>
          </w:r>
        </w:sdtContent>
      </w:sdt>
      <w:r w:rsidR="008F5098">
        <w:t>What I would say is</w:t>
      </w:r>
      <w:r w:rsidRPr="00E05BF8" w:rsidR="00E05BF8">
        <w:t xml:space="preserve"> in </w:t>
      </w:r>
      <w:r w:rsidR="00BA7DF7">
        <w:t>alignment with what has been discussed. For the</w:t>
      </w:r>
      <w:r w:rsidRPr="00E05BF8" w:rsidR="00E05BF8">
        <w:t xml:space="preserve"> joint initiative, which is focused more on funders, </w:t>
      </w:r>
      <w:r w:rsidR="00BA7DF7">
        <w:t xml:space="preserve">where Wellcome and </w:t>
      </w:r>
      <w:r w:rsidRPr="00E05BF8" w:rsidR="00E05BF8">
        <w:t>DFID come together and m</w:t>
      </w:r>
      <w:r w:rsidR="00BA7DF7">
        <w:t>ake the final decision on that, t</w:t>
      </w:r>
      <w:r w:rsidRPr="00E05BF8" w:rsidR="00E05BF8">
        <w:t xml:space="preserve">he recommendations have come from an external peer review group, </w:t>
      </w:r>
      <w:r w:rsidR="008F5098">
        <w:t xml:space="preserve">which has </w:t>
      </w:r>
      <w:r w:rsidRPr="00E05BF8" w:rsidR="00E05BF8">
        <w:t>met</w:t>
      </w:r>
      <w:r w:rsidR="00BA7DF7">
        <w:t xml:space="preserve"> and made those decisions. They have </w:t>
      </w:r>
      <w:r w:rsidRPr="00E05BF8" w:rsidR="00E05BF8">
        <w:t xml:space="preserve">all </w:t>
      </w:r>
      <w:r w:rsidR="00BA7DF7">
        <w:t xml:space="preserve">had to declare their </w:t>
      </w:r>
      <w:r w:rsidRPr="00E05BF8" w:rsidR="00E05BF8">
        <w:t xml:space="preserve">conflicts of interest before their engagement on that panel, as well as any other written peer review comments. </w:t>
      </w:r>
      <w:r w:rsidR="00BA7DF7">
        <w:t xml:space="preserve">That is the </w:t>
      </w:r>
      <w:r w:rsidRPr="00E05BF8" w:rsidR="00E05BF8">
        <w:t>robust system I talked about earlier</w:t>
      </w:r>
      <w:r w:rsidR="008F5098">
        <w:t>.</w:t>
      </w:r>
      <w:r w:rsidRPr="00E05BF8" w:rsidR="00E05BF8">
        <w:t xml:space="preserve"> </w:t>
      </w:r>
      <w:r w:rsidRPr="00E05BF8" w:rsidR="008F5098">
        <w:t xml:space="preserve">That </w:t>
      </w:r>
      <w:r w:rsidRPr="00E05BF8" w:rsidR="00E05BF8">
        <w:t xml:space="preserve">is similarly applied </w:t>
      </w:r>
      <w:r w:rsidR="00D86805">
        <w:t>in</w:t>
      </w:r>
      <w:r w:rsidRPr="00E05BF8" w:rsidR="00E05BF8">
        <w:t xml:space="preserve"> the </w:t>
      </w:r>
      <w:r w:rsidR="00746B54">
        <w:t>therapeutics accelerator</w:t>
      </w:r>
      <w:r w:rsidRPr="00E05BF8" w:rsidR="00E05BF8">
        <w:t xml:space="preserve"> </w:t>
      </w:r>
      <w:r w:rsidR="00D86805">
        <w:t>to</w:t>
      </w:r>
      <w:r w:rsidR="0041592D">
        <w:t xml:space="preserve"> </w:t>
      </w:r>
      <w:r w:rsidRPr="00E05BF8" w:rsidR="00E05BF8">
        <w:t>those funding advisory groups, the different tiered group</w:t>
      </w:r>
      <w:r w:rsidR="00833A96">
        <w:t xml:space="preserve">s, </w:t>
      </w:r>
      <w:r w:rsidR="00D86805">
        <w:t xml:space="preserve">to identify </w:t>
      </w:r>
      <w:r w:rsidR="00833A96">
        <w:t xml:space="preserve">who is conflicted </w:t>
      </w:r>
      <w:r w:rsidRPr="00E05BF8" w:rsidR="00E05BF8">
        <w:t xml:space="preserve">within </w:t>
      </w:r>
      <w:r w:rsidR="00833A96">
        <w:t xml:space="preserve">the funders, </w:t>
      </w:r>
      <w:r w:rsidR="008F5098">
        <w:t xml:space="preserve">philanthropic </w:t>
      </w:r>
      <w:r w:rsidRPr="00E05BF8" w:rsidR="00E05BF8">
        <w:t>organisations and other donors.</w:t>
      </w:r>
    </w:p>
    <w:p w:rsidR="00332BD3" w:rsidP="00D86805">
      <w:pPr>
        <w:pStyle w:val="Question"/>
        <w:numPr>
          <w:ilvl w:val="0"/>
          <w:numId w:val="0"/>
        </w:numPr>
        <w:ind w:left="794"/>
      </w:pPr>
      <w:sdt>
        <w:sdtPr>
          <w:alias w:val="Member"/>
          <w:tag w:val="&lt;Member mnisId='4267' dodsId='101347'&gt;"/>
          <w:id w:val="1603304809"/>
          <w:placeholder>
            <w:docPart w:val="DefaultPlaceholder_1082065158"/>
          </w:placeholder>
          <w:richText/>
        </w:sdtPr>
        <w:sdtContent>
          <w:r w:rsidRPr="00B3063B" w:rsidR="00B3063B">
            <w:rPr>
              <w:b/>
            </w:rPr>
            <w:t>Chair:</w:t>
          </w:r>
        </w:sdtContent>
      </w:sdt>
      <w:r w:rsidR="00B3063B">
        <w:t xml:space="preserve"> I am afraid we are onl</w:t>
      </w:r>
      <w:r>
        <w:t>y halfway through the que</w:t>
      </w:r>
      <w:r w:rsidR="00840A41">
        <w:t>stions</w:t>
      </w:r>
      <w:r w:rsidR="008F5098">
        <w:t>,</w:t>
      </w:r>
      <w:r w:rsidR="00840A41">
        <w:t xml:space="preserve"> but we only </w:t>
      </w:r>
      <w:r w:rsidR="008F5098">
        <w:t>have</w:t>
      </w:r>
      <w:r w:rsidR="00C64465">
        <w:t xml:space="preserve"> </w:t>
      </w:r>
      <w:r w:rsidR="00E05BF8">
        <w:t>15</w:t>
      </w:r>
      <w:r>
        <w:t xml:space="preserve"> minutes left</w:t>
      </w:r>
      <w:r w:rsidR="008F5098">
        <w:t xml:space="preserve">. Could </w:t>
      </w:r>
      <w:r w:rsidR="00E05BF8">
        <w:t>I ask you either to be brief</w:t>
      </w:r>
      <w:r w:rsidR="00C64465">
        <w:t xml:space="preserve"> in </w:t>
      </w:r>
      <w:r w:rsidR="00E05BF8">
        <w:t xml:space="preserve">your answers or </w:t>
      </w:r>
      <w:r w:rsidR="00D86805">
        <w:t xml:space="preserve">to </w:t>
      </w:r>
      <w:r w:rsidR="00E05BF8">
        <w:t>just sup</w:t>
      </w:r>
      <w:r w:rsidR="00C64465">
        <w:t>port what the other person</w:t>
      </w:r>
      <w:r w:rsidR="008F5098">
        <w:t xml:space="preserve"> said and move it on</w:t>
      </w:r>
      <w:r w:rsidR="00C64465">
        <w:t>?</w:t>
      </w:r>
    </w:p>
    <w:p w:rsidR="00B3063B" w:rsidP="00E05BF8">
      <w:pPr>
        <w:pStyle w:val="Question"/>
      </w:pPr>
      <w:sdt>
        <w:sdtPr>
          <w:alias w:val="Member"/>
          <w:tag w:val="&lt;Member mnisId='4025' dodsId='41721'&gt;"/>
          <w:id w:val="-1356034274"/>
          <w:placeholder>
            <w:docPart w:val="DefaultPlaceholder_1082065158"/>
          </w:placeholder>
          <w:richText/>
        </w:sdtPr>
        <w:sdtContent>
          <w:r w:rsidRPr="00332BD3" w:rsidR="00332BD3">
            <w:rPr>
              <w:b/>
            </w:rPr>
            <w:t xml:space="preserve">Mrs </w:t>
          </w:r>
          <w:r w:rsidR="00D86805">
            <w:rPr>
              <w:b/>
            </w:rPr>
            <w:t>Latham:</w:t>
          </w:r>
        </w:sdtContent>
      </w:sdt>
      <w:r w:rsidR="00332BD3">
        <w:t xml:space="preserve"> The first half of my</w:t>
      </w:r>
      <w:r w:rsidR="00E05BF8">
        <w:t xml:space="preserve"> question was very similar to Brendan</w:t>
      </w:r>
      <w:r w:rsidR="00D86805">
        <w:t>’</w:t>
      </w:r>
      <w:r w:rsidR="00E05BF8">
        <w:t>s</w:t>
      </w:r>
      <w:r w:rsidR="00D86805">
        <w:t>,</w:t>
      </w:r>
      <w:r w:rsidR="000B18DA">
        <w:t xml:space="preserve"> </w:t>
      </w:r>
      <w:r w:rsidR="00E05BF8">
        <w:t xml:space="preserve">so </w:t>
      </w:r>
      <w:r w:rsidR="000B18DA">
        <w:t xml:space="preserve">I am </w:t>
      </w:r>
      <w:r w:rsidR="00E05BF8">
        <w:t>going to miss that out</w:t>
      </w:r>
      <w:r w:rsidR="00D86805">
        <w:t>.</w:t>
      </w:r>
      <w:r w:rsidR="000B18DA">
        <w:t xml:space="preserve"> </w:t>
      </w:r>
      <w:r w:rsidR="00D86805">
        <w:t xml:space="preserve">Given </w:t>
      </w:r>
      <w:r w:rsidR="00E05BF8">
        <w:t xml:space="preserve">that </w:t>
      </w:r>
      <w:r w:rsidR="000B18DA">
        <w:t xml:space="preserve">there is a </w:t>
      </w:r>
      <w:r w:rsidR="00E05BF8">
        <w:t>lot of money being thrown at this problem very quickly</w:t>
      </w:r>
      <w:r w:rsidR="00D86805">
        <w:t>,</w:t>
      </w:r>
      <w:r w:rsidR="000B18DA">
        <w:t xml:space="preserve"> </w:t>
      </w:r>
      <w:r w:rsidR="00E05BF8">
        <w:t>I hope that the standards and effi</w:t>
      </w:r>
      <w:r w:rsidR="00C64465">
        <w:t>cacy of all these things in R&amp;</w:t>
      </w:r>
      <w:r w:rsidR="00E05BF8">
        <w:t>D actually wor</w:t>
      </w:r>
      <w:r w:rsidR="001F7D7D">
        <w:t xml:space="preserve">k. </w:t>
      </w:r>
      <w:r w:rsidR="00D86805">
        <w:t xml:space="preserve">Money </w:t>
      </w:r>
      <w:r w:rsidR="00E05BF8">
        <w:t>has been thrown there very quickly because of the pandemic and the urgency, so those standards need to be kept</w:t>
      </w:r>
      <w:r w:rsidR="00D86805">
        <w:t>.</w:t>
      </w:r>
      <w:r w:rsidR="00E05BF8">
        <w:t xml:space="preserve"> </w:t>
      </w:r>
      <w:r w:rsidR="00D86805">
        <w:t xml:space="preserve">A </w:t>
      </w:r>
      <w:r w:rsidR="00E05BF8">
        <w:t xml:space="preserve">lot of media reports have talked about the efficacy of the coronavirus antibody test </w:t>
      </w:r>
      <w:r w:rsidR="001F7D7D">
        <w:t xml:space="preserve">and the </w:t>
      </w:r>
      <w:r w:rsidR="00E05BF8">
        <w:t>claims made by the manufacturers. How can you guarantee that nothing like that will occur in relation to the produc</w:t>
      </w:r>
      <w:r w:rsidR="001F7D7D">
        <w:t>ts of your various initiatives?</w:t>
      </w:r>
    </w:p>
    <w:p w:rsidR="00C040D0" w:rsidP="00E05BF8">
      <w:pPr>
        <w:pStyle w:val="Answer"/>
      </w:pPr>
      <w:sdt>
        <w:sdtPr>
          <w:alias w:val="Witness"/>
          <w:id w:val="-839853592"/>
          <w:placeholder>
            <w:docPart w:val="DefaultPlaceholder_1082065158"/>
          </w:placeholder>
          <w:richText/>
        </w:sdtPr>
        <w:sdtContent>
          <w:r w:rsidRPr="00A732B7" w:rsidR="00A732B7">
            <w:rPr>
              <w:b/>
              <w:i/>
            </w:rPr>
            <w:t>Professor Heymann:</w:t>
          </w:r>
          <w:r w:rsidRPr="0065726F" w:rsidR="0065726F">
            <w:rPr>
              <w:b/>
            </w:rPr>
            <w:t xml:space="preserve"> </w:t>
          </w:r>
        </w:sdtContent>
      </w:sdt>
      <w:r w:rsidR="0065726F">
        <w:t>I will start with diagnostics.</w:t>
      </w:r>
      <w:r w:rsidRPr="00E05BF8" w:rsidR="00E05BF8">
        <w:t xml:space="preserve"> </w:t>
      </w:r>
      <w:r w:rsidR="00E05BF8">
        <w:t>Right now</w:t>
      </w:r>
      <w:r w:rsidR="00E363E4">
        <w:t>,</w:t>
      </w:r>
      <w:r w:rsidR="00E05BF8">
        <w:t xml:space="preserve"> we have a good test to determine whether someone is infected and </w:t>
      </w:r>
      <w:r>
        <w:t xml:space="preserve">that is the </w:t>
      </w:r>
      <w:r w:rsidR="00F91874">
        <w:t>P</w:t>
      </w:r>
      <w:r>
        <w:t xml:space="preserve">CR. </w:t>
      </w:r>
      <w:r w:rsidR="00E05BF8">
        <w:t>We</w:t>
      </w:r>
      <w:r>
        <w:t xml:space="preserve"> need other tests in that area </w:t>
      </w:r>
      <w:r w:rsidR="00E05BF8">
        <w:t>that can tel</w:t>
      </w:r>
      <w:r>
        <w:t xml:space="preserve">l whether somebody is infected </w:t>
      </w:r>
      <w:r w:rsidR="00F91874">
        <w:t>and</w:t>
      </w:r>
      <w:r>
        <w:t xml:space="preserve"> </w:t>
      </w:r>
      <w:r w:rsidR="00E05BF8">
        <w:t>can be used closer to the patient</w:t>
      </w:r>
      <w:r w:rsidR="00F91874">
        <w:t>,</w:t>
      </w:r>
      <w:r w:rsidR="00E05BF8">
        <w:t xml:space="preserve"> </w:t>
      </w:r>
      <w:r w:rsidR="00F91874">
        <w:t xml:space="preserve">as a </w:t>
      </w:r>
      <w:r>
        <w:t xml:space="preserve">point of care diagnostic. For </w:t>
      </w:r>
      <w:r w:rsidR="00E05BF8">
        <w:t>antibody test</w:t>
      </w:r>
      <w:r>
        <w:t>s</w:t>
      </w:r>
      <w:r w:rsidR="00F91874">
        <w:t>,</w:t>
      </w:r>
      <w:r>
        <w:t xml:space="preserve"> many, many tests have been put on the market. </w:t>
      </w:r>
      <w:r w:rsidR="00E05BF8">
        <w:t>These have been validated by the companies where they have been made,</w:t>
      </w:r>
      <w:r>
        <w:t xml:space="preserve"> an internal evaluation</w:t>
      </w:r>
      <w:r w:rsidR="00E05BF8">
        <w:t>, and then l</w:t>
      </w:r>
      <w:r>
        <w:t xml:space="preserve">icensed by regulatory agencies. That does not </w:t>
      </w:r>
      <w:r w:rsidR="00E05BF8">
        <w:t>me</w:t>
      </w:r>
      <w:r>
        <w:t>an they a</w:t>
      </w:r>
      <w:r w:rsidR="00E05BF8">
        <w:t xml:space="preserve">re sensitive and specific </w:t>
      </w:r>
      <w:r>
        <w:t>enough to be used in daily life</w:t>
      </w:r>
      <w:r w:rsidR="00F91874">
        <w:t>.</w:t>
      </w:r>
      <w:r w:rsidR="00E05BF8">
        <w:t xml:space="preserve"> </w:t>
      </w:r>
      <w:r>
        <w:t xml:space="preserve">FIND </w:t>
      </w:r>
      <w:r w:rsidR="00E05BF8">
        <w:t>has been taking new diagnostic</w:t>
      </w:r>
      <w:r>
        <w:t xml:space="preserve"> tests </w:t>
      </w:r>
      <w:r w:rsidR="00E05BF8">
        <w:t xml:space="preserve">for </w:t>
      </w:r>
      <w:r>
        <w:t>serology</w:t>
      </w:r>
      <w:r w:rsidR="00E05BF8">
        <w:t xml:space="preserve"> when they become available and testing them on a broad </w:t>
      </w:r>
      <w:r w:rsidR="00F91874">
        <w:t>panel</w:t>
      </w:r>
      <w:r>
        <w:t xml:space="preserve"> of bloods</w:t>
      </w:r>
      <w:r w:rsidRPr="00D70625">
        <w:t>—</w:t>
      </w:r>
      <w:r w:rsidR="00E05BF8">
        <w:t xml:space="preserve">of </w:t>
      </w:r>
      <w:r>
        <w:t>sera</w:t>
      </w:r>
      <w:r w:rsidRPr="00D70625">
        <w:t>—</w:t>
      </w:r>
      <w:r w:rsidR="00E05BF8">
        <w:t xml:space="preserve">to make sure they </w:t>
      </w:r>
      <w:r>
        <w:t xml:space="preserve">do not </w:t>
      </w:r>
      <w:r w:rsidR="00E05BF8">
        <w:t>pick up other coronavirus antibod</w:t>
      </w:r>
      <w:r w:rsidR="00F91874">
        <w:t>ies</w:t>
      </w:r>
      <w:r w:rsidR="00E05BF8">
        <w:t>, for example, that they p</w:t>
      </w:r>
      <w:r>
        <w:t xml:space="preserve">ick up the coronavirus antibody, that they are sensitive enough to do that, and </w:t>
      </w:r>
      <w:r w:rsidR="00F91874">
        <w:t>that</w:t>
      </w:r>
      <w:r>
        <w:t xml:space="preserve"> they are</w:t>
      </w:r>
      <w:r w:rsidR="00E05BF8">
        <w:t xml:space="preserve"> specific e</w:t>
      </w:r>
      <w:r>
        <w:t>nough to give a good diagnosis.</w:t>
      </w:r>
    </w:p>
    <w:p w:rsidR="0065726F" w:rsidP="00E05BF8">
      <w:pPr>
        <w:pStyle w:val="Answer"/>
      </w:pPr>
      <w:r>
        <w:t xml:space="preserve">These </w:t>
      </w:r>
      <w:r w:rsidR="00E05BF8">
        <w:t>te</w:t>
      </w:r>
      <w:r>
        <w:t xml:space="preserve">sts are under study at present. </w:t>
      </w:r>
      <w:r w:rsidR="00E05BF8">
        <w:t xml:space="preserve">This </w:t>
      </w:r>
      <w:r>
        <w:t>involves</w:t>
      </w:r>
      <w:r w:rsidR="00E05BF8">
        <w:t xml:space="preserve"> collecting</w:t>
      </w:r>
      <w:r>
        <w:t xml:space="preserve"> a panel of </w:t>
      </w:r>
      <w:r w:rsidR="00E05BF8">
        <w:t>bloods from around the world</w:t>
      </w:r>
      <w:r w:rsidR="00F91874">
        <w:t>, which have</w:t>
      </w:r>
      <w:r w:rsidR="00E05BF8">
        <w:t xml:space="preserve"> been provided by many of the </w:t>
      </w:r>
      <w:r>
        <w:t>FIND offices</w:t>
      </w:r>
      <w:r w:rsidR="00F91874">
        <w:t xml:space="preserve">, </w:t>
      </w:r>
      <w:r w:rsidR="00E05BF8">
        <w:t xml:space="preserve">and </w:t>
      </w:r>
      <w:r>
        <w:t xml:space="preserve">FIND does have </w:t>
      </w:r>
      <w:r w:rsidR="00E05BF8">
        <w:t>o</w:t>
      </w:r>
      <w:r w:rsidR="00F91874">
        <w:t>ffice</w:t>
      </w:r>
      <w:r>
        <w:t>s in developing countries</w:t>
      </w:r>
      <w:r w:rsidR="00F91874">
        <w:t>. Those</w:t>
      </w:r>
      <w:r w:rsidR="00E05BF8">
        <w:t xml:space="preserve"> are then used to see whether these tests are </w:t>
      </w:r>
      <w:r>
        <w:t>valid</w:t>
      </w:r>
      <w:r w:rsidR="00E05BF8">
        <w:t>. At present</w:t>
      </w:r>
      <w:r w:rsidR="00F91874">
        <w:t>,</w:t>
      </w:r>
      <w:r>
        <w:t xml:space="preserve"> there is </w:t>
      </w:r>
      <w:r w:rsidR="00E05BF8">
        <w:t xml:space="preserve">no test </w:t>
      </w:r>
      <w:r>
        <w:t xml:space="preserve">that has </w:t>
      </w:r>
      <w:r w:rsidR="00E05BF8">
        <w:t>really been recommended as valid to go ahead and be used</w:t>
      </w:r>
      <w:r>
        <w:t xml:space="preserve"> as a serological </w:t>
      </w:r>
      <w:r w:rsidR="00E05BF8">
        <w:t>t</w:t>
      </w:r>
      <w:r>
        <w:t>est by the World Health Organi</w:t>
      </w:r>
      <w:r w:rsidR="005063EE">
        <w:t>s</w:t>
      </w:r>
      <w:r>
        <w:t>a</w:t>
      </w:r>
      <w:r w:rsidR="00E05BF8">
        <w:t xml:space="preserve">tion, based on the studies being done </w:t>
      </w:r>
      <w:r>
        <w:t xml:space="preserve">by FIND. FIND has </w:t>
      </w:r>
      <w:r w:rsidR="00E05BF8">
        <w:t xml:space="preserve">done many </w:t>
      </w:r>
      <w:r w:rsidR="00F91874">
        <w:t>tests from</w:t>
      </w:r>
      <w:r w:rsidR="005063EE">
        <w:t>—</w:t>
      </w:r>
      <w:r w:rsidR="005063EE">
        <w:rPr>
          <w:i/>
          <w:iCs/>
        </w:rPr>
        <w:t>[Inaudible]—</w:t>
      </w:r>
      <w:r>
        <w:t xml:space="preserve">and is </w:t>
      </w:r>
      <w:r w:rsidR="00E05BF8">
        <w:t xml:space="preserve">now doing tests from Europe </w:t>
      </w:r>
      <w:r>
        <w:t xml:space="preserve">and </w:t>
      </w:r>
      <w:r w:rsidR="00E05BF8">
        <w:t>other parts of the world.</w:t>
      </w:r>
      <w:r w:rsidR="006B7A3B">
        <w:t xml:space="preserve"> </w:t>
      </w:r>
    </w:p>
    <w:p w:rsidR="006B7A3B" w:rsidP="00C040D0">
      <w:pPr>
        <w:pStyle w:val="Answer"/>
      </w:pPr>
      <w:sdt>
        <w:sdtPr>
          <w:alias w:val="Witness"/>
          <w:id w:val="-1659684119"/>
          <w:placeholder>
            <w:docPart w:val="DefaultPlaceholder_1082065158"/>
          </w:placeholder>
          <w:richText/>
        </w:sdtPr>
        <w:sdtContent>
          <w:r w:rsidRPr="00A732B7" w:rsidR="00A732B7">
            <w:rPr>
              <w:b/>
              <w:i/>
            </w:rPr>
            <w:t>Dr Golding:</w:t>
          </w:r>
          <w:r w:rsidRPr="00894D48" w:rsidR="00894D48">
            <w:rPr>
              <w:b/>
            </w:rPr>
            <w:t xml:space="preserve"> </w:t>
          </w:r>
        </w:sdtContent>
      </w:sdt>
      <w:r w:rsidR="00894D48">
        <w:t>This is essential to make sure that the</w:t>
      </w:r>
      <w:r w:rsidR="00E05BF8">
        <w:t xml:space="preserve"> data </w:t>
      </w:r>
      <w:r w:rsidR="00C040D0">
        <w:t xml:space="preserve">being </w:t>
      </w:r>
      <w:r w:rsidR="00E05BF8">
        <w:t xml:space="preserve">generated through this </w:t>
      </w:r>
      <w:r>
        <w:t xml:space="preserve">funded </w:t>
      </w:r>
      <w:r w:rsidR="00E05BF8">
        <w:t xml:space="preserve">research is robust. It </w:t>
      </w:r>
      <w:r w:rsidR="00C040D0">
        <w:t xml:space="preserve">is being </w:t>
      </w:r>
      <w:r w:rsidR="00E05BF8">
        <w:t xml:space="preserve">generated in </w:t>
      </w:r>
      <w:r w:rsidR="00C040D0">
        <w:t xml:space="preserve">a </w:t>
      </w:r>
      <w:r w:rsidR="00E05BF8">
        <w:t>system</w:t>
      </w:r>
      <w:r w:rsidR="00C040D0">
        <w:t xml:space="preserve">; it </w:t>
      </w:r>
      <w:r w:rsidR="00E05BF8">
        <w:t>is not a standalone occurrence</w:t>
      </w:r>
      <w:r>
        <w:t xml:space="preserve">. Within </w:t>
      </w:r>
      <w:r w:rsidR="00E05BF8">
        <w:t>that</w:t>
      </w:r>
      <w:r>
        <w:t>,</w:t>
      </w:r>
      <w:r w:rsidR="00E05BF8">
        <w:t xml:space="preserve"> you have various </w:t>
      </w:r>
      <w:r>
        <w:t>thematic working groups</w:t>
      </w:r>
      <w:r w:rsidR="00E05BF8">
        <w:t xml:space="preserve"> within the </w:t>
      </w:r>
      <w:r w:rsidR="00C040D0">
        <w:t xml:space="preserve">WHO </w:t>
      </w:r>
      <w:r w:rsidR="00E05BF8">
        <w:t xml:space="preserve">focused on </w:t>
      </w:r>
      <w:r w:rsidR="005E56B5">
        <w:t>Covid</w:t>
      </w:r>
      <w:r w:rsidR="00C040D0">
        <w:t xml:space="preserve"> and</w:t>
      </w:r>
      <w:r w:rsidR="00E05BF8">
        <w:t xml:space="preserve"> that would include the diagnost</w:t>
      </w:r>
      <w:r w:rsidR="00C040D0">
        <w:t xml:space="preserve">ics, therapeutics and vaccines. There </w:t>
      </w:r>
      <w:r w:rsidR="00E05BF8">
        <w:t>is a lot of guidance being developed</w:t>
      </w:r>
      <w:r w:rsidR="00C040D0">
        <w:t xml:space="preserve"> there</w:t>
      </w:r>
      <w:r>
        <w:t>,</w:t>
      </w:r>
      <w:r w:rsidR="00C040D0">
        <w:t xml:space="preserve"> </w:t>
      </w:r>
      <w:r>
        <w:t>with</w:t>
      </w:r>
      <w:r w:rsidR="00C040D0">
        <w:t xml:space="preserve"> the </w:t>
      </w:r>
      <w:r w:rsidR="00E05BF8">
        <w:t xml:space="preserve">involvement of regulatory </w:t>
      </w:r>
      <w:r w:rsidR="00C040D0">
        <w:t xml:space="preserve">authorities such as the EMA and </w:t>
      </w:r>
      <w:r w:rsidR="00E05BF8">
        <w:t>FDA, which is essential when it comes to designing the clinical trials in the first place</w:t>
      </w:r>
      <w:r>
        <w:t>,</w:t>
      </w:r>
      <w:r w:rsidR="00E05BF8">
        <w:t xml:space="preserve"> to make sure that the data being generated is suitable and will be</w:t>
      </w:r>
      <w:r>
        <w:t xml:space="preserve"> on the pathway to licences.</w:t>
      </w:r>
    </w:p>
    <w:p w:rsidR="00C040D0" w:rsidP="00C040D0">
      <w:pPr>
        <w:pStyle w:val="Answer"/>
      </w:pPr>
      <w:r>
        <w:t>That is</w:t>
      </w:r>
      <w:r w:rsidR="00E05BF8">
        <w:t xml:space="preserve"> really important to talk about</w:t>
      </w:r>
      <w:r w:rsidR="006B7A3B">
        <w:t>.</w:t>
      </w:r>
      <w:r>
        <w:t xml:space="preserve"> </w:t>
      </w:r>
      <w:r w:rsidR="006B7A3B">
        <w:t>I</w:t>
      </w:r>
      <w:r w:rsidR="00E05BF8">
        <w:t xml:space="preserve">t is definitely </w:t>
      </w:r>
      <w:r>
        <w:t>a requirement</w:t>
      </w:r>
      <w:r w:rsidR="00E05BF8">
        <w:t xml:space="preserve"> that we want those discussions to happen earlier on, part</w:t>
      </w:r>
      <w:r>
        <w:t xml:space="preserve">icularly with the study design. On one </w:t>
      </w:r>
      <w:r w:rsidR="00E05BF8">
        <w:t xml:space="preserve">of the studies funded through the </w:t>
      </w:r>
      <w:r w:rsidR="00746B54">
        <w:t>therapeutics accelerator</w:t>
      </w:r>
      <w:r w:rsidR="006B7A3B">
        <w:t>,</w:t>
      </w:r>
      <w:r>
        <w:t xml:space="preserve"> there was engagement with the WHO</w:t>
      </w:r>
      <w:r w:rsidR="00E05BF8">
        <w:t xml:space="preserve"> on the study design, to make sure that it </w:t>
      </w:r>
      <w:r>
        <w:t xml:space="preserve">was not </w:t>
      </w:r>
      <w:r w:rsidR="00E05BF8">
        <w:t xml:space="preserve">benefiting just what we were investing in, but </w:t>
      </w:r>
      <w:r w:rsidR="006B7A3B">
        <w:t xml:space="preserve">also </w:t>
      </w:r>
      <w:r w:rsidR="00E05BF8">
        <w:t xml:space="preserve">the global community and other groups </w:t>
      </w:r>
      <w:r w:rsidR="006B7A3B">
        <w:t>they</w:t>
      </w:r>
      <w:r>
        <w:t xml:space="preserve"> may wish to invest</w:t>
      </w:r>
      <w:r w:rsidR="006B7A3B">
        <w:t xml:space="preserve"> in</w:t>
      </w:r>
      <w:r>
        <w:t>.</w:t>
      </w:r>
    </w:p>
    <w:p w:rsidR="006B7A3B" w:rsidP="00E05BF8">
      <w:pPr>
        <w:pStyle w:val="Answer"/>
      </w:pPr>
      <w:r>
        <w:t xml:space="preserve">For </w:t>
      </w:r>
      <w:r w:rsidR="00E05BF8">
        <w:t xml:space="preserve">all of these various studies, what is established </w:t>
      </w:r>
      <w:r>
        <w:t xml:space="preserve">is </w:t>
      </w:r>
      <w:r w:rsidR="00E05BF8">
        <w:t xml:space="preserve">a </w:t>
      </w:r>
      <w:r>
        <w:t>data safety monitoring board.</w:t>
      </w:r>
      <w:r w:rsidR="00E05BF8">
        <w:t xml:space="preserve"> </w:t>
      </w:r>
      <w:r>
        <w:t xml:space="preserve">That </w:t>
      </w:r>
      <w:r w:rsidR="00E05BF8">
        <w:t>is looking at the data that is coming out</w:t>
      </w:r>
      <w:r>
        <w:t xml:space="preserve"> </w:t>
      </w:r>
      <w:r w:rsidR="00E05BF8">
        <w:t xml:space="preserve">quite </w:t>
      </w:r>
      <w:r>
        <w:t>regularly</w:t>
      </w:r>
      <w:r>
        <w:t>,</w:t>
      </w:r>
      <w:r>
        <w:t xml:space="preserve"> </w:t>
      </w:r>
      <w:r w:rsidR="00E05BF8">
        <w:t xml:space="preserve">to assess it, analyse </w:t>
      </w:r>
      <w:r>
        <w:t>it</w:t>
      </w:r>
      <w:r>
        <w:t xml:space="preserve"> and determine</w:t>
      </w:r>
      <w:r w:rsidR="00E05BF8">
        <w:t xml:space="preserve"> whether to continue with the study.</w:t>
      </w:r>
      <w:r>
        <w:t xml:space="preserve"> </w:t>
      </w:r>
      <w:r>
        <w:t xml:space="preserve">A study </w:t>
      </w:r>
      <w:r>
        <w:t xml:space="preserve">will not </w:t>
      </w:r>
      <w:r w:rsidR="00E05BF8">
        <w:t xml:space="preserve">be continued </w:t>
      </w:r>
      <w:r>
        <w:t>if it is not showing that benefit, but of course we need that</w:t>
      </w:r>
      <w:r w:rsidR="00E05BF8">
        <w:t xml:space="preserve"> expertise at the international level</w:t>
      </w:r>
      <w:r>
        <w:t>,</w:t>
      </w:r>
      <w:r>
        <w:t xml:space="preserve"> with statisticians, </w:t>
      </w:r>
      <w:r>
        <w:t>et cetera</w:t>
      </w:r>
      <w:r>
        <w:t>, w</w:t>
      </w:r>
      <w:r w:rsidR="00E05BF8">
        <w:t>ho can p</w:t>
      </w:r>
      <w:r>
        <w:t>rovide that level of oversight</w:t>
      </w:r>
      <w:r>
        <w:t xml:space="preserve"> and</w:t>
      </w:r>
      <w:r>
        <w:t xml:space="preserve"> linkages with the WHO </w:t>
      </w:r>
      <w:r w:rsidR="00E05BF8">
        <w:t>where feasible, so it</w:t>
      </w:r>
      <w:r>
        <w:t xml:space="preserve"> is absolutely critical for us.</w:t>
      </w:r>
      <w:r>
        <w:t xml:space="preserve"> </w:t>
      </w:r>
    </w:p>
    <w:p w:rsidR="00E05BF8" w:rsidP="00E05BF8">
      <w:pPr>
        <w:pStyle w:val="Answer"/>
      </w:pPr>
      <w:r>
        <w:t xml:space="preserve">The </w:t>
      </w:r>
      <w:r>
        <w:t xml:space="preserve">way </w:t>
      </w:r>
      <w:r w:rsidR="00C040D0">
        <w:t xml:space="preserve">Wellcome </w:t>
      </w:r>
      <w:r>
        <w:t>funds means that</w:t>
      </w:r>
      <w:r>
        <w:t>,</w:t>
      </w:r>
      <w:r w:rsidR="00C040D0">
        <w:t xml:space="preserve"> </w:t>
      </w:r>
      <w:r>
        <w:t xml:space="preserve">although we state that we </w:t>
      </w:r>
      <w:r w:rsidR="00C040D0">
        <w:t>a</w:t>
      </w:r>
      <w:r>
        <w:t>re committed to funding a project</w:t>
      </w:r>
      <w:r w:rsidR="00C040D0">
        <w:t xml:space="preserve">, </w:t>
      </w:r>
      <w:r>
        <w:t xml:space="preserve">the research needs to be carried out for </w:t>
      </w:r>
      <w:r>
        <w:t>the funding to be dis</w:t>
      </w:r>
      <w:r>
        <w:t>bu</w:t>
      </w:r>
      <w:r>
        <w:t xml:space="preserve">rsed, so we are monitoring all the grants </w:t>
      </w:r>
      <w:r w:rsidR="00C040D0">
        <w:t xml:space="preserve">for </w:t>
      </w:r>
      <w:r w:rsidR="005E56B5">
        <w:t>Covid</w:t>
      </w:r>
      <w:r>
        <w:t xml:space="preserve"> very closely</w:t>
      </w:r>
      <w:r w:rsidR="00C040D0">
        <w:t xml:space="preserve"> </w:t>
      </w:r>
      <w:r>
        <w:t>and having those regular discussions with the researchers.</w:t>
      </w:r>
    </w:p>
    <w:p w:rsidR="009C2C5D" w:rsidP="00E05BF8">
      <w:pPr>
        <w:pStyle w:val="Answer"/>
      </w:pPr>
      <w:r>
        <w:t xml:space="preserve">Finally, </w:t>
      </w:r>
      <w:r w:rsidR="00E05BF8">
        <w:t xml:space="preserve">between the funders for the </w:t>
      </w:r>
      <w:r w:rsidR="00746B54">
        <w:t>therapeutics accelerator</w:t>
      </w:r>
      <w:r w:rsidR="006B7A3B">
        <w:t>,</w:t>
      </w:r>
      <w:r>
        <w:t xml:space="preserve"> </w:t>
      </w:r>
      <w:r w:rsidR="00E05BF8">
        <w:t>we have a commitment for the data</w:t>
      </w:r>
      <w:r w:rsidR="006B7A3B">
        <w:t>-</w:t>
      </w:r>
      <w:r w:rsidR="00E05BF8">
        <w:t>sha</w:t>
      </w:r>
      <w:r w:rsidR="006B7A3B">
        <w:t>ring principles that we set out</w:t>
      </w:r>
      <w:r w:rsidR="00E05BF8">
        <w:t xml:space="preserve"> at a global level thro</w:t>
      </w:r>
      <w:r>
        <w:t xml:space="preserve">ugh our data sharing statement. Again, we are </w:t>
      </w:r>
      <w:r w:rsidR="00E05BF8">
        <w:t>working together across the various projects being funded to ensure that</w:t>
      </w:r>
      <w:r w:rsidR="006B7A3B">
        <w:t xml:space="preserve"> this</w:t>
      </w:r>
      <w:r w:rsidR="00E05BF8">
        <w:t xml:space="preserve"> data</w:t>
      </w:r>
      <w:r w:rsidR="006B7A3B">
        <w:t xml:space="preserve">, </w:t>
      </w:r>
      <w:r w:rsidR="00E05BF8">
        <w:t>when appropriate</w:t>
      </w:r>
      <w:r w:rsidR="006B7A3B">
        <w:t xml:space="preserve">, </w:t>
      </w:r>
      <w:r w:rsidR="00E05BF8">
        <w:t xml:space="preserve">can be released so others </w:t>
      </w:r>
      <w:r>
        <w:t>can benefit</w:t>
      </w:r>
      <w:r w:rsidR="00E05BF8">
        <w:t xml:space="preserve"> from </w:t>
      </w:r>
      <w:r>
        <w:t xml:space="preserve">it </w:t>
      </w:r>
      <w:r w:rsidR="00E05BF8">
        <w:t>as well.</w:t>
      </w:r>
    </w:p>
    <w:p w:rsidR="00894D48" w:rsidP="009C2C5D">
      <w:pPr>
        <w:pStyle w:val="Question"/>
      </w:pPr>
      <w:sdt>
        <w:sdtPr>
          <w:alias w:val="Member"/>
          <w:tag w:val="&lt;Member mnisId='4025' dodsId='41721'&gt;"/>
          <w:id w:val="-612210180"/>
          <w:placeholder>
            <w:docPart w:val="DefaultPlaceholder_1082065158"/>
          </w:placeholder>
          <w:richText/>
        </w:sdtPr>
        <w:sdtContent>
          <w:r w:rsidRPr="009C2C5D" w:rsidR="009C2C5D">
            <w:rPr>
              <w:b/>
            </w:rPr>
            <w:t xml:space="preserve">Mrs </w:t>
          </w:r>
          <w:r w:rsidR="00D86805">
            <w:rPr>
              <w:b/>
            </w:rPr>
            <w:t>Latham:</w:t>
          </w:r>
        </w:sdtContent>
      </w:sdt>
      <w:r w:rsidR="009C2C5D">
        <w:t xml:space="preserve"> Dr Saad, you mentioned </w:t>
      </w:r>
      <w:r w:rsidR="00C1137E">
        <w:t xml:space="preserve">AstraZeneca’s vaccine right at the beginning. Could I </w:t>
      </w:r>
      <w:r w:rsidR="00E05BF8">
        <w:t>ask what you think a</w:t>
      </w:r>
      <w:r w:rsidR="00C1137E">
        <w:t xml:space="preserve">bout their </w:t>
      </w:r>
      <w:r w:rsidR="00E05BF8">
        <w:t>decision to start using it as a potential vaccine before they know whether it actually works</w:t>
      </w:r>
      <w:r w:rsidR="00C1137E">
        <w:t xml:space="preserve">? Do you think this is just wanting </w:t>
      </w:r>
      <w:r w:rsidR="00E05BF8">
        <w:t>to be the first to the market and a gamble</w:t>
      </w:r>
      <w:r w:rsidR="006B7A3B">
        <w:t>? Do you think it is</w:t>
      </w:r>
      <w:r w:rsidR="00E05BF8">
        <w:t xml:space="preserve"> </w:t>
      </w:r>
      <w:r w:rsidR="00C1137E">
        <w:t xml:space="preserve">extreme philanthropy </w:t>
      </w:r>
      <w:r w:rsidR="00E05BF8">
        <w:t>or a bit of both?</w:t>
      </w:r>
    </w:p>
    <w:p w:rsidR="00D879FC" w:rsidP="00E05BF8">
      <w:pPr>
        <w:pStyle w:val="Answer"/>
      </w:pPr>
      <w:sdt>
        <w:sdtPr>
          <w:alias w:val="Witness"/>
          <w:id w:val="1262038125"/>
          <w:placeholder>
            <w:docPart w:val="DefaultPlaceholder_1082065158"/>
          </w:placeholder>
          <w:richText/>
        </w:sdtPr>
        <w:sdtContent>
          <w:r w:rsidRPr="00A732B7" w:rsidR="00A732B7">
            <w:rPr>
              <w:b/>
              <w:i/>
            </w:rPr>
            <w:t>Dr Saad:</w:t>
          </w:r>
          <w:r w:rsidRPr="009C2C5D" w:rsidR="009C2C5D">
            <w:rPr>
              <w:b/>
            </w:rPr>
            <w:t xml:space="preserve"> </w:t>
          </w:r>
        </w:sdtContent>
      </w:sdt>
      <w:r w:rsidR="009C2C5D">
        <w:t>Just to qualify, nobody can use a vaccine without some sort of licen</w:t>
      </w:r>
      <w:r w:rsidR="006B7A3B">
        <w:t>c</w:t>
      </w:r>
      <w:r w:rsidR="009C2C5D">
        <w:t>e.</w:t>
      </w:r>
      <w:r w:rsidR="00E05BF8">
        <w:t xml:space="preserve"> </w:t>
      </w:r>
      <w:r w:rsidR="003F20BB">
        <w:t xml:space="preserve">It will at least </w:t>
      </w:r>
      <w:r w:rsidR="00E05BF8">
        <w:t xml:space="preserve">need to have some emergency use licence given by the </w:t>
      </w:r>
      <w:r w:rsidR="003F20BB">
        <w:t xml:space="preserve">WHO or </w:t>
      </w:r>
      <w:r w:rsidR="00E05BF8">
        <w:t xml:space="preserve">a </w:t>
      </w:r>
      <w:r w:rsidR="003F20BB">
        <w:t xml:space="preserve">regulatory authority. It needs some sort of licence. As </w:t>
      </w:r>
      <w:r w:rsidR="00E05BF8">
        <w:t xml:space="preserve">Dr Golding </w:t>
      </w:r>
      <w:r w:rsidR="003F20BB">
        <w:t xml:space="preserve">and Professor Heymann </w:t>
      </w:r>
      <w:r w:rsidR="00E05BF8">
        <w:t>set out</w:t>
      </w:r>
      <w:r w:rsidR="003F20BB">
        <w:t xml:space="preserve">, the speed </w:t>
      </w:r>
      <w:r w:rsidR="00E05BF8">
        <w:t>comes from different aspects</w:t>
      </w:r>
      <w:r w:rsidR="003F20BB">
        <w:t>. For example, there</w:t>
      </w:r>
      <w:r w:rsidR="00E05BF8">
        <w:t xml:space="preserve"> were already platform vaccine technologies being used</w:t>
      </w:r>
      <w:r>
        <w:t xml:space="preserve">, </w:t>
      </w:r>
      <w:r w:rsidR="00E05BF8">
        <w:t xml:space="preserve">at least in the </w:t>
      </w:r>
      <w:r w:rsidR="003F20BB">
        <w:t xml:space="preserve">CEPI </w:t>
      </w:r>
      <w:r w:rsidR="00E05BF8">
        <w:t>portfolio</w:t>
      </w:r>
      <w:r>
        <w:t xml:space="preserve">, </w:t>
      </w:r>
      <w:r w:rsidR="00E05BF8">
        <w:t xml:space="preserve">to look at other priority pathogens, such as </w:t>
      </w:r>
      <w:r>
        <w:t xml:space="preserve">MERS, Lassa fever, et cetera. With </w:t>
      </w:r>
      <w:r w:rsidR="00E05BF8">
        <w:t>our partners</w:t>
      </w:r>
      <w:r>
        <w:t>, we were able to</w:t>
      </w:r>
      <w:r w:rsidR="00E05BF8">
        <w:t xml:space="preserve"> pivot quickly to use </w:t>
      </w:r>
      <w:r>
        <w:t>those same technology platforms</w:t>
      </w:r>
      <w:r w:rsidR="00E05BF8">
        <w:t xml:space="preserve"> but with the sequence for the coronavirus. </w:t>
      </w:r>
      <w:r w:rsidR="00CA47C3">
        <w:t xml:space="preserve">Some of the speed comes from there. </w:t>
      </w:r>
    </w:p>
    <w:p w:rsidR="00CA47C3" w:rsidP="00E05BF8">
      <w:pPr>
        <w:pStyle w:val="Answer"/>
      </w:pPr>
      <w:r>
        <w:t>We stage</w:t>
      </w:r>
      <w:r w:rsidR="005063EE">
        <w:t>-</w:t>
      </w:r>
      <w:r w:rsidR="00E05BF8">
        <w:t>gate the research</w:t>
      </w:r>
      <w:r w:rsidR="00D879FC">
        <w:t>:</w:t>
      </w:r>
      <w:r>
        <w:t xml:space="preserve"> </w:t>
      </w:r>
      <w:r w:rsidR="00D879FC">
        <w:t xml:space="preserve">the </w:t>
      </w:r>
      <w:r w:rsidR="00E05BF8">
        <w:t>research has to hit certain safety parameters</w:t>
      </w:r>
      <w:r>
        <w:t>,</w:t>
      </w:r>
      <w:r w:rsidR="00D879FC">
        <w:t xml:space="preserve"> such as for the</w:t>
      </w:r>
      <w:r w:rsidR="00E05BF8">
        <w:t xml:space="preserve"> immune response</w:t>
      </w:r>
      <w:r>
        <w:t xml:space="preserve">, so those are not compromised. </w:t>
      </w:r>
      <w:r w:rsidR="00E05BF8">
        <w:t>Those are still in place</w:t>
      </w:r>
      <w:r w:rsidR="003958D9">
        <w:t>,</w:t>
      </w:r>
      <w:r w:rsidR="00E05BF8">
        <w:t xml:space="preserve"> with regulatory oversight</w:t>
      </w:r>
      <w:r w:rsidR="00045E59">
        <w:t xml:space="preserve"> and</w:t>
      </w:r>
      <w:r w:rsidR="00E05BF8">
        <w:t xml:space="preserve"> partnering with the </w:t>
      </w:r>
      <w:r>
        <w:t xml:space="preserve">WHO. </w:t>
      </w:r>
      <w:r w:rsidR="00E05BF8">
        <w:t xml:space="preserve">You set certain criteria that you will not </w:t>
      </w:r>
      <w:r>
        <w:t xml:space="preserve">fund </w:t>
      </w:r>
      <w:r w:rsidR="00E05BF8">
        <w:t>the next tranche of that project before you are satisfied t</w:t>
      </w:r>
      <w:r>
        <w:t xml:space="preserve">hat the safety </w:t>
      </w:r>
      <w:r w:rsidR="00E05BF8">
        <w:t>signal</w:t>
      </w:r>
      <w:r>
        <w:t xml:space="preserve"> looks right and the </w:t>
      </w:r>
      <w:r w:rsidR="00E05BF8">
        <w:t>stability</w:t>
      </w:r>
      <w:r>
        <w:t xml:space="preserve"> looks right. It is a </w:t>
      </w:r>
      <w:r w:rsidR="00E05BF8">
        <w:t>reassurance that those pro</w:t>
      </w:r>
      <w:r>
        <w:t xml:space="preserve">cesses are robust and </w:t>
      </w:r>
      <w:r w:rsidR="00045E59">
        <w:t>stay in line</w:t>
      </w:r>
      <w:r>
        <w:t>.</w:t>
      </w:r>
      <w:r w:rsidR="003958D9">
        <w:t xml:space="preserve"> </w:t>
      </w:r>
    </w:p>
    <w:p w:rsidR="003958D9" w:rsidP="00E05BF8">
      <w:pPr>
        <w:pStyle w:val="Answer"/>
      </w:pPr>
      <w:r>
        <w:t xml:space="preserve">The </w:t>
      </w:r>
      <w:r w:rsidR="00E05BF8">
        <w:t xml:space="preserve">speed comes from </w:t>
      </w:r>
      <w:r>
        <w:t>another different aspect</w:t>
      </w:r>
      <w:r w:rsidR="00E05BF8">
        <w:t>, at least in the vaccines side</w:t>
      </w:r>
      <w:r>
        <w:t xml:space="preserve">. Sometimes </w:t>
      </w:r>
      <w:r w:rsidR="00E05BF8">
        <w:t xml:space="preserve">investments that you would do sequentially </w:t>
      </w:r>
      <w:r>
        <w:t xml:space="preserve">have to </w:t>
      </w:r>
      <w:r>
        <w:t xml:space="preserve">now </w:t>
      </w:r>
      <w:r>
        <w:t>be done upfront. Som</w:t>
      </w:r>
      <w:r w:rsidR="00E05BF8">
        <w:t>etimes they are at risk, because we</w:t>
      </w:r>
      <w:r>
        <w:t xml:space="preserve"> need</w:t>
      </w:r>
      <w:r w:rsidR="00E05BF8">
        <w:t xml:space="preserve"> all </w:t>
      </w:r>
      <w:r>
        <w:t xml:space="preserve">three </w:t>
      </w:r>
      <w:r w:rsidR="00E05BF8">
        <w:t xml:space="preserve">tools, to be honest, to really make </w:t>
      </w:r>
      <w:r>
        <w:t xml:space="preserve">a dent </w:t>
      </w:r>
      <w:r w:rsidR="00E05BF8">
        <w:t>in the pa</w:t>
      </w:r>
      <w:r w:rsidR="001A7854">
        <w:t xml:space="preserve">ndemic over the next 12 months. </w:t>
      </w:r>
      <w:r w:rsidR="00E05BF8">
        <w:t xml:space="preserve">For the vaccines in particular, you </w:t>
      </w:r>
      <w:r w:rsidR="001A7854">
        <w:t>often wait to start doing scale-</w:t>
      </w:r>
      <w:r w:rsidR="00E05BF8">
        <w:t xml:space="preserve">up manufacturing until </w:t>
      </w:r>
      <w:r w:rsidR="0007118A">
        <w:t xml:space="preserve">you have the </w:t>
      </w:r>
      <w:r w:rsidR="00E05BF8">
        <w:t>licen</w:t>
      </w:r>
      <w:r>
        <w:t>s</w:t>
      </w:r>
      <w:r w:rsidR="00E05BF8">
        <w:t>e</w:t>
      </w:r>
      <w:r>
        <w:t>d</w:t>
      </w:r>
      <w:r w:rsidR="00E05BF8">
        <w:t xml:space="preserve"> vaccine, but we </w:t>
      </w:r>
      <w:r w:rsidR="0007118A">
        <w:t xml:space="preserve">cannot </w:t>
      </w:r>
      <w:r w:rsidR="00E05BF8">
        <w:t>do that right now. We need to make some investments at risk</w:t>
      </w:r>
      <w:r w:rsidR="0007118A">
        <w:t xml:space="preserve"> </w:t>
      </w:r>
      <w:r w:rsidR="00E05BF8">
        <w:t xml:space="preserve">in order </w:t>
      </w:r>
      <w:r>
        <w:t xml:space="preserve">to </w:t>
      </w:r>
      <w:r w:rsidR="00E05BF8">
        <w:t xml:space="preserve">hit the ground running when </w:t>
      </w:r>
      <w:r w:rsidR="0007118A">
        <w:t xml:space="preserve">one </w:t>
      </w:r>
      <w:r w:rsidR="00E05BF8">
        <w:t xml:space="preserve">of the vaccines gives really good scientific efficiency signals </w:t>
      </w:r>
      <w:r>
        <w:t>in terms of</w:t>
      </w:r>
      <w:r w:rsidR="00E05BF8">
        <w:t xml:space="preserve"> a</w:t>
      </w:r>
      <w:r>
        <w:t>n immune</w:t>
      </w:r>
      <w:r w:rsidR="00E05BF8">
        <w:t xml:space="preserve"> response</w:t>
      </w:r>
      <w:r>
        <w:t>.</w:t>
      </w:r>
      <w:r w:rsidR="00E05BF8">
        <w:t xml:space="preserve"> </w:t>
      </w:r>
    </w:p>
    <w:p w:rsidR="00750FB7" w:rsidP="00E05BF8">
      <w:pPr>
        <w:pStyle w:val="Answer"/>
      </w:pPr>
      <w:r>
        <w:t xml:space="preserve">But </w:t>
      </w:r>
      <w:r w:rsidR="00E05BF8">
        <w:t>the regula</w:t>
      </w:r>
      <w:r w:rsidR="0007118A">
        <w:t>tory processes are still there</w:t>
      </w:r>
      <w:r>
        <w:t xml:space="preserve">; they </w:t>
      </w:r>
      <w:r w:rsidR="0007118A">
        <w:t xml:space="preserve">are still </w:t>
      </w:r>
      <w:r w:rsidR="00E05BF8">
        <w:t>robust</w:t>
      </w:r>
      <w:r w:rsidR="0007118A">
        <w:t>. As Dr Golding said, there is a real</w:t>
      </w:r>
      <w:r w:rsidR="00E05BF8">
        <w:t xml:space="preserve"> sense of solidarity in t</w:t>
      </w:r>
      <w:r w:rsidR="008647A0">
        <w:t xml:space="preserve">erms of scientists sharing data </w:t>
      </w:r>
      <w:r w:rsidR="00E05BF8">
        <w:t xml:space="preserve">and </w:t>
      </w:r>
      <w:r w:rsidR="008647A0">
        <w:t>CEPI</w:t>
      </w:r>
      <w:r w:rsidR="00E05BF8">
        <w:t>, like other organisat</w:t>
      </w:r>
      <w:r w:rsidR="008647A0">
        <w:t>ions, investing in cross</w:t>
      </w:r>
      <w:r w:rsidR="008647A0">
        <w:noBreakHyphen/>
      </w:r>
      <w:r w:rsidR="00E05BF8">
        <w:t>cutting platfor</w:t>
      </w:r>
      <w:r w:rsidR="008647A0">
        <w:t xml:space="preserve">ms, enabling </w:t>
      </w:r>
      <w:r w:rsidR="00E05BF8">
        <w:t>science platforms and data sharing platform</w:t>
      </w:r>
      <w:r w:rsidR="008647A0">
        <w:t>s</w:t>
      </w:r>
      <w:r>
        <w:t>,</w:t>
      </w:r>
      <w:r w:rsidR="008647A0">
        <w:t xml:space="preserve"> </w:t>
      </w:r>
      <w:r w:rsidR="00E05BF8">
        <w:t>so that scientists all benefit from the knowledge we are gaining</w:t>
      </w:r>
      <w:r w:rsidR="008647A0">
        <w:t xml:space="preserve">. That </w:t>
      </w:r>
      <w:r w:rsidR="00E05BF8">
        <w:t xml:space="preserve">helps everybody speed up </w:t>
      </w:r>
      <w:r>
        <w:t xml:space="preserve">some of </w:t>
      </w:r>
      <w:r w:rsidR="00E05BF8">
        <w:t>the processes</w:t>
      </w:r>
      <w:r w:rsidR="008647A0">
        <w:t xml:space="preserve">, but </w:t>
      </w:r>
      <w:r w:rsidR="00E05BF8">
        <w:t>regulatory and safety oversight remains</w:t>
      </w:r>
      <w:r w:rsidR="008647A0">
        <w:t xml:space="preserve"> paramount.</w:t>
      </w:r>
    </w:p>
    <w:p w:rsidR="00B11035" w:rsidP="00C27422">
      <w:pPr>
        <w:pStyle w:val="Question"/>
      </w:pPr>
      <w:sdt>
        <w:sdtPr>
          <w:alias w:val="Member"/>
          <w:tag w:val="&lt;Member mnisId='1451' dodsId='25783'&gt;"/>
          <w:id w:val="-794057766"/>
          <w:placeholder>
            <w:docPart w:val="DefaultPlaceholder_1082065158"/>
          </w:placeholder>
          <w:richText/>
        </w:sdtPr>
        <w:sdtContent>
          <w:r w:rsidRPr="00750FB7" w:rsidR="00750FB7">
            <w:rPr>
              <w:b/>
            </w:rPr>
            <w:t xml:space="preserve">Mr </w:t>
          </w:r>
          <w:r w:rsidR="003958D9">
            <w:rPr>
              <w:b/>
            </w:rPr>
            <w:t>Bacon:</w:t>
          </w:r>
        </w:sdtContent>
      </w:sdt>
      <w:r w:rsidR="00750FB7">
        <w:t xml:space="preserve"> May I join others in thanking the witnesses for taking the time to come this afternoon</w:t>
      </w:r>
      <w:r w:rsidR="003958D9">
        <w:t>?</w:t>
      </w:r>
      <w:r w:rsidR="008647A0">
        <w:t xml:space="preserve"> I would </w:t>
      </w:r>
      <w:r w:rsidR="00E05BF8">
        <w:t xml:space="preserve">like to address this question in the first instance to </w:t>
      </w:r>
      <w:r w:rsidR="008647A0">
        <w:t>Dr Saad</w:t>
      </w:r>
      <w:r>
        <w:t xml:space="preserve">, </w:t>
      </w:r>
      <w:r w:rsidR="008647A0">
        <w:t>although I would be interested to hear from the others</w:t>
      </w:r>
      <w:r>
        <w:t xml:space="preserve">, </w:t>
      </w:r>
      <w:r w:rsidR="008647A0">
        <w:t xml:space="preserve">because your job title includes </w:t>
      </w:r>
      <w:r w:rsidR="00E05BF8">
        <w:t>investor relations</w:t>
      </w:r>
      <w:r w:rsidR="008647A0">
        <w:t xml:space="preserve"> and you referred to investment many times. It is </w:t>
      </w:r>
      <w:r w:rsidR="00E05BF8">
        <w:t xml:space="preserve">in the nature of an investment that </w:t>
      </w:r>
      <w:r w:rsidR="008647A0">
        <w:t xml:space="preserve">it </w:t>
      </w:r>
      <w:r w:rsidR="00E05BF8">
        <w:t>is to produce a return</w:t>
      </w:r>
      <w:r>
        <w:t xml:space="preserve">. While </w:t>
      </w:r>
      <w:r w:rsidR="00E05BF8">
        <w:t xml:space="preserve">the return for the public </w:t>
      </w:r>
      <w:r>
        <w:t>weal</w:t>
      </w:r>
      <w:r w:rsidR="00E05BF8">
        <w:t xml:space="preserve"> and for </w:t>
      </w:r>
      <w:r>
        <w:t xml:space="preserve">Governments </w:t>
      </w:r>
      <w:r w:rsidR="00E05BF8">
        <w:t xml:space="preserve">in many cases will be a healthy world, there are obviously financial implications </w:t>
      </w:r>
      <w:r w:rsidR="008647A0">
        <w:t>as well. The world’</w:t>
      </w:r>
      <w:r w:rsidR="00E05BF8">
        <w:t>s drug companies have been very good at making very large profits, very often</w:t>
      </w:r>
      <w:r>
        <w:t xml:space="preserve"> through the process of</w:t>
      </w:r>
      <w:r w:rsidR="00E05BF8">
        <w:t xml:space="preserve"> doing their basic research funded by publicly funded institutions, controlling access to th</w:t>
      </w:r>
      <w:r w:rsidR="0022580F">
        <w:t>e clinical trials evidence base so that the</w:t>
      </w:r>
      <w:r w:rsidR="00E05BF8">
        <w:t xml:space="preserve"> claims of </w:t>
      </w:r>
      <w:r w:rsidR="0022580F">
        <w:t>the efficacy of their drug</w:t>
      </w:r>
      <w:r>
        <w:t>s cannot be easily contradicted, and</w:t>
      </w:r>
      <w:r w:rsidR="0022580F">
        <w:t xml:space="preserve"> s</w:t>
      </w:r>
      <w:r w:rsidR="00E05BF8">
        <w:t xml:space="preserve">pending a lot of money </w:t>
      </w:r>
      <w:r w:rsidR="0022580F">
        <w:t xml:space="preserve">on marketing. </w:t>
      </w:r>
    </w:p>
    <w:p w:rsidR="009C2C5D" w:rsidP="00B11035">
      <w:pPr>
        <w:pStyle w:val="Question"/>
        <w:numPr>
          <w:ilvl w:val="0"/>
          <w:numId w:val="0"/>
        </w:numPr>
        <w:ind w:left="794"/>
      </w:pPr>
      <w:r>
        <w:t xml:space="preserve">In </w:t>
      </w:r>
      <w:r w:rsidR="00E05BF8">
        <w:t xml:space="preserve">relation to the contracts you </w:t>
      </w:r>
      <w:r w:rsidR="0022580F">
        <w:t xml:space="preserve">have </w:t>
      </w:r>
      <w:r w:rsidR="00E05BF8">
        <w:t>cut, as you put it, with these various organisations doing research</w:t>
      </w:r>
      <w:r w:rsidR="0022580F">
        <w:t>, w</w:t>
      </w:r>
      <w:r w:rsidR="00E05BF8">
        <w:t>hat protection is there for the public p</w:t>
      </w:r>
      <w:r w:rsidR="0022580F">
        <w:t xml:space="preserve">urse and for the taxpayer-funded </w:t>
      </w:r>
      <w:r w:rsidR="00E05BF8">
        <w:t xml:space="preserve">institutions in terms of intellectual property, both </w:t>
      </w:r>
      <w:r w:rsidR="0022580F">
        <w:t xml:space="preserve">for </w:t>
      </w:r>
      <w:r w:rsidR="00E05BF8">
        <w:t>the vaccines and for any other kinds of intellectual property</w:t>
      </w:r>
      <w:r w:rsidR="0022580F">
        <w:t xml:space="preserve"> </w:t>
      </w:r>
      <w:r>
        <w:t>that</w:t>
      </w:r>
      <w:r w:rsidR="0022580F">
        <w:t xml:space="preserve"> may emerge</w:t>
      </w:r>
      <w:r>
        <w:t>?</w:t>
      </w:r>
      <w:r w:rsidR="0022580F">
        <w:t xml:space="preserve"> We are all familiar with that</w:t>
      </w:r>
      <w:r>
        <w:t>:</w:t>
      </w:r>
      <w:r w:rsidR="0022580F">
        <w:t xml:space="preserve"> some</w:t>
      </w:r>
      <w:r>
        <w:t>times</w:t>
      </w:r>
      <w:r w:rsidR="00E05BF8">
        <w:t xml:space="preserve"> basic research produces huge potential financial gains in areas that </w:t>
      </w:r>
      <w:r w:rsidR="0022580F">
        <w:t xml:space="preserve">were not originally expected. Is that a </w:t>
      </w:r>
      <w:r w:rsidR="00E05BF8">
        <w:t>consideration that has been at the forefront of your minds</w:t>
      </w:r>
      <w:r w:rsidR="0022580F">
        <w:t>?</w:t>
      </w:r>
    </w:p>
    <w:p w:rsidR="00E414D4" w:rsidP="00C27422">
      <w:pPr>
        <w:pStyle w:val="Answer"/>
      </w:pPr>
      <w:sdt>
        <w:sdtPr>
          <w:alias w:val="Witness"/>
          <w:id w:val="-1280631530"/>
          <w:placeholder>
            <w:docPart w:val="DefaultPlaceholder_1082065158"/>
          </w:placeholder>
          <w:richText/>
        </w:sdtPr>
        <w:sdtContent>
          <w:r w:rsidRPr="00A732B7" w:rsidR="00A732B7">
            <w:rPr>
              <w:b/>
              <w:i/>
            </w:rPr>
            <w:t>Dr Saad:</w:t>
          </w:r>
          <w:r w:rsidRPr="008E4809" w:rsidR="008E4809">
            <w:rPr>
              <w:b/>
            </w:rPr>
            <w:t xml:space="preserve"> </w:t>
          </w:r>
        </w:sdtContent>
      </w:sdt>
      <w:r w:rsidRPr="00C27422" w:rsidR="00C27422">
        <w:t xml:space="preserve"> </w:t>
      </w:r>
      <w:r w:rsidR="00B11035">
        <w:t xml:space="preserve">In </w:t>
      </w:r>
      <w:r>
        <w:t>the short term</w:t>
      </w:r>
      <w:r w:rsidR="00B11035">
        <w:t>,</w:t>
      </w:r>
      <w:r>
        <w:t xml:space="preserve"> </w:t>
      </w:r>
      <w:r w:rsidR="00C27422">
        <w:t xml:space="preserve">nobody is going to make any </w:t>
      </w:r>
      <w:r>
        <w:t xml:space="preserve">money out of any of these tools, really. In </w:t>
      </w:r>
      <w:r w:rsidR="00C27422">
        <w:t xml:space="preserve">terms of the IP and how we manage it, the focus is on equitable access. </w:t>
      </w:r>
      <w:r>
        <w:t xml:space="preserve">There are </w:t>
      </w:r>
      <w:r w:rsidR="00C27422">
        <w:t>very stringent global ac</w:t>
      </w:r>
      <w:r>
        <w:t>cess conditions in the contract. F</w:t>
      </w:r>
      <w:r w:rsidR="00C27422">
        <w:t>or example, if a company or an entity developing vaccines decide</w:t>
      </w:r>
      <w:r w:rsidR="00550CFC">
        <w:t>s</w:t>
      </w:r>
      <w:r w:rsidR="00C27422">
        <w:t xml:space="preserve"> at some point to step away from it</w:t>
      </w:r>
      <w:r w:rsidR="00550CFC">
        <w:t>,</w:t>
      </w:r>
      <w:r w:rsidR="00C27422">
        <w:t xml:space="preserve"> </w:t>
      </w:r>
      <w:r w:rsidR="00550CFC">
        <w:t xml:space="preserve">we </w:t>
      </w:r>
      <w:r>
        <w:t>have step-</w:t>
      </w:r>
      <w:r w:rsidR="00C27422">
        <w:t>in</w:t>
      </w:r>
      <w:r>
        <w:t xml:space="preserve"> rights </w:t>
      </w:r>
      <w:r w:rsidR="00C27422">
        <w:t>so we can take that project with the IP and move it forward, should that be necessary.</w:t>
      </w:r>
    </w:p>
    <w:p w:rsidR="003D6A40" w:rsidP="00C27422">
      <w:pPr>
        <w:pStyle w:val="Answer"/>
      </w:pPr>
      <w:r>
        <w:t xml:space="preserve">In terms </w:t>
      </w:r>
      <w:r w:rsidR="00C27422">
        <w:t xml:space="preserve">of whether there is a commercial value or a potential to make profit, all our contracts similarly </w:t>
      </w:r>
      <w:r>
        <w:t>have profit</w:t>
      </w:r>
      <w:r w:rsidR="00550CFC">
        <w:t>-</w:t>
      </w:r>
      <w:r>
        <w:t>sharing conditions. In case the</w:t>
      </w:r>
      <w:r w:rsidR="00C27422">
        <w:t xml:space="preserve"> vaccine develop</w:t>
      </w:r>
      <w:r>
        <w:t xml:space="preserve">ed </w:t>
      </w:r>
      <w:r w:rsidR="00550CFC">
        <w:t xml:space="preserve">with </w:t>
      </w:r>
      <w:r>
        <w:t xml:space="preserve">CEPI funds is commercialised </w:t>
      </w:r>
      <w:r w:rsidR="00C27422">
        <w:t>and makes a profit</w:t>
      </w:r>
      <w:r>
        <w:t>, we are applying</w:t>
      </w:r>
      <w:r w:rsidRPr="00072F4F" w:rsidR="00072F4F">
        <w:t xml:space="preserve"> </w:t>
      </w:r>
      <w:r w:rsidR="00072F4F">
        <w:t>some principles</w:t>
      </w:r>
      <w:r>
        <w:t xml:space="preserve">. A </w:t>
      </w:r>
      <w:r w:rsidR="00C27422">
        <w:t xml:space="preserve">share in commercial benefits </w:t>
      </w:r>
      <w:r w:rsidR="00550CFC">
        <w:t>shall</w:t>
      </w:r>
      <w:r w:rsidR="00C27422">
        <w:t xml:space="preserve"> be </w:t>
      </w:r>
      <w:r w:rsidRPr="00072F4F" w:rsidR="00C27422">
        <w:t xml:space="preserve">proportionate to the values </w:t>
      </w:r>
      <w:r w:rsidRPr="00072F4F">
        <w:t xml:space="preserve">the CEPI </w:t>
      </w:r>
      <w:r w:rsidRPr="00072F4F" w:rsidR="00C27422">
        <w:t>in</w:t>
      </w:r>
      <w:r w:rsidRPr="00072F4F">
        <w:t xml:space="preserve">vestment brought to the vaccine, so that is </w:t>
      </w:r>
      <w:r w:rsidRPr="00072F4F" w:rsidR="008A7ADD">
        <w:t xml:space="preserve">really important, </w:t>
      </w:r>
      <w:r w:rsidRPr="00072F4F" w:rsidR="00072F4F">
        <w:t>with</w:t>
      </w:r>
      <w:r w:rsidRPr="00072F4F" w:rsidR="008A7ADD">
        <w:t xml:space="preserve"> </w:t>
      </w:r>
      <w:r w:rsidRPr="00072F4F" w:rsidR="00C27422">
        <w:t xml:space="preserve">no share in commercial benefits from </w:t>
      </w:r>
      <w:r w:rsidRPr="00072F4F" w:rsidR="00072F4F">
        <w:t>sales to LMIC</w:t>
      </w:r>
      <w:r w:rsidRPr="00072F4F" w:rsidR="008A7ADD">
        <w:t xml:space="preserve">s, </w:t>
      </w:r>
      <w:r w:rsidRPr="00072F4F" w:rsidR="00C27422">
        <w:t>protectin</w:t>
      </w:r>
      <w:r w:rsidRPr="00072F4F" w:rsidR="008A7ADD">
        <w:t xml:space="preserve">g the pricing components in low and </w:t>
      </w:r>
      <w:r w:rsidRPr="00072F4F" w:rsidR="00072F4F">
        <w:t>middle</w:t>
      </w:r>
      <w:r w:rsidRPr="00072F4F" w:rsidR="00072F4F">
        <w:noBreakHyphen/>
      </w:r>
      <w:r w:rsidRPr="00072F4F" w:rsidR="00C27422">
        <w:t>income countries</w:t>
      </w:r>
      <w:r w:rsidR="00C27422">
        <w:t xml:space="preserve"> so that they are affordable</w:t>
      </w:r>
      <w:r w:rsidR="00072F4F">
        <w:t xml:space="preserve">. Those </w:t>
      </w:r>
      <w:r w:rsidR="00C27422">
        <w:t>global access agree</w:t>
      </w:r>
      <w:r w:rsidR="008A7ADD">
        <w:t>ments abs</w:t>
      </w:r>
      <w:r w:rsidR="00072F4F">
        <w:t>olutely apply in those settings</w:t>
      </w:r>
      <w:r w:rsidR="008A7ADD">
        <w:t xml:space="preserve"> so</w:t>
      </w:r>
      <w:r w:rsidR="00072F4F">
        <w:t>,</w:t>
      </w:r>
      <w:r w:rsidR="008A7ADD">
        <w:t xml:space="preserve"> if </w:t>
      </w:r>
      <w:r w:rsidR="00C27422">
        <w:t>the commercial benefits happen</w:t>
      </w:r>
      <w:r w:rsidR="00072F4F">
        <w:t>,</w:t>
      </w:r>
      <w:r w:rsidR="008A7ADD">
        <w:t xml:space="preserve"> </w:t>
      </w:r>
      <w:r w:rsidR="00C27422">
        <w:t xml:space="preserve">they need to be outside of </w:t>
      </w:r>
      <w:r w:rsidR="008A7ADD">
        <w:t>the low-</w:t>
      </w:r>
      <w:r w:rsidR="00C27422">
        <w:t xml:space="preserve">income </w:t>
      </w:r>
      <w:r w:rsidR="008A7ADD">
        <w:t xml:space="preserve">communities </w:t>
      </w:r>
      <w:r w:rsidR="00072F4F">
        <w:t xml:space="preserve">that </w:t>
      </w:r>
      <w:r w:rsidR="00C27422">
        <w:t>cannot pay.</w:t>
      </w:r>
    </w:p>
    <w:p w:rsidR="008E4809" w:rsidP="00C27422">
      <w:pPr>
        <w:pStyle w:val="Question"/>
      </w:pPr>
      <w:sdt>
        <w:sdtPr>
          <w:alias w:val="Member"/>
          <w:tag w:val="&lt;Member mnisId='1451' dodsId='25783'&gt;"/>
          <w:id w:val="-1459950705"/>
          <w:placeholder>
            <w:docPart w:val="DefaultPlaceholder_1082065158"/>
          </w:placeholder>
          <w:richText/>
        </w:sdtPr>
        <w:sdtContent>
          <w:r w:rsidRPr="003D6A40" w:rsidR="003D6A40">
            <w:rPr>
              <w:b/>
            </w:rPr>
            <w:t xml:space="preserve">Mr </w:t>
          </w:r>
          <w:r w:rsidR="003958D9">
            <w:rPr>
              <w:b/>
            </w:rPr>
            <w:t>Bacon:</w:t>
          </w:r>
        </w:sdtContent>
      </w:sdt>
      <w:r w:rsidR="003D6A40">
        <w:t xml:space="preserve"> </w:t>
      </w:r>
      <w:r w:rsidR="00072F4F">
        <w:t>That is understood</w:t>
      </w:r>
      <w:r w:rsidR="003D6A40">
        <w:t xml:space="preserve">. </w:t>
      </w:r>
      <w:r w:rsidR="008A7ADD">
        <w:t xml:space="preserve">I </w:t>
      </w:r>
      <w:r w:rsidR="00072F4F">
        <w:t>understand</w:t>
      </w:r>
      <w:r w:rsidRPr="00C27422" w:rsidR="00C27422">
        <w:t xml:space="preserve"> that there is not likely to be </w:t>
      </w:r>
      <w:r w:rsidR="008A7ADD">
        <w:t xml:space="preserve">any profit for </w:t>
      </w:r>
      <w:r w:rsidRPr="00C27422" w:rsidR="00C27422">
        <w:t>anybody</w:t>
      </w:r>
      <w:r w:rsidR="008A7ADD">
        <w:t xml:space="preserve"> soon</w:t>
      </w:r>
      <w:r w:rsidR="00072F4F">
        <w:t xml:space="preserve">. I think I understand you correctly, but just confirm this. </w:t>
      </w:r>
      <w:r w:rsidRPr="00C27422" w:rsidR="00072F4F">
        <w:t xml:space="preserve">If </w:t>
      </w:r>
      <w:r w:rsidRPr="00C27422" w:rsidR="00C27422">
        <w:t>there are big commercial benefits at some point in the future</w:t>
      </w:r>
      <w:r w:rsidR="008A7ADD">
        <w:t>,</w:t>
      </w:r>
      <w:r w:rsidRPr="00C27422" w:rsidR="00C27422">
        <w:t xml:space="preserve"> those commercial benefits would be obtained from richer countries </w:t>
      </w:r>
      <w:r w:rsidR="00072F4F">
        <w:t>that</w:t>
      </w:r>
      <w:r w:rsidRPr="00C27422" w:rsidR="00C27422">
        <w:t xml:space="preserve"> </w:t>
      </w:r>
      <w:r w:rsidR="008A7ADD">
        <w:t>can afford to pay more</w:t>
      </w:r>
      <w:r w:rsidR="00072F4F">
        <w:t>.</w:t>
      </w:r>
      <w:r w:rsidRPr="00C27422" w:rsidR="00C27422">
        <w:t xml:space="preserve"> </w:t>
      </w:r>
      <w:r w:rsidRPr="00C27422" w:rsidR="00072F4F">
        <w:t xml:space="preserve">The </w:t>
      </w:r>
      <w:r w:rsidRPr="00C27422" w:rsidR="00C27422">
        <w:t xml:space="preserve">funders of the research, including </w:t>
      </w:r>
      <w:r w:rsidR="008A7ADD">
        <w:t xml:space="preserve">CEPI and others, </w:t>
      </w:r>
      <w:r w:rsidR="00072F4F">
        <w:t>which</w:t>
      </w:r>
      <w:r w:rsidRPr="00C27422" w:rsidR="00C27422">
        <w:t xml:space="preserve"> </w:t>
      </w:r>
      <w:r w:rsidR="008A7ADD">
        <w:t xml:space="preserve">in some cases </w:t>
      </w:r>
      <w:r w:rsidRPr="00C27422" w:rsidR="00C27422">
        <w:t xml:space="preserve">have been </w:t>
      </w:r>
      <w:r w:rsidR="008A7ADD">
        <w:t xml:space="preserve">using public funds, </w:t>
      </w:r>
      <w:r w:rsidRPr="00C27422" w:rsidR="00C27422">
        <w:t xml:space="preserve">would get </w:t>
      </w:r>
      <w:r w:rsidR="008A7ADD">
        <w:t xml:space="preserve">their </w:t>
      </w:r>
      <w:r w:rsidRPr="00C27422" w:rsidR="00C27422">
        <w:t>share of those benefits</w:t>
      </w:r>
      <w:r w:rsidR="008A7ADD">
        <w:t xml:space="preserve"> f</w:t>
      </w:r>
      <w:r w:rsidRPr="00C27422" w:rsidR="00C27422">
        <w:t>inancially.</w:t>
      </w:r>
    </w:p>
    <w:p w:rsidR="0071742A" w:rsidP="000615A8">
      <w:pPr>
        <w:pStyle w:val="Answer"/>
      </w:pPr>
      <w:sdt>
        <w:sdtPr>
          <w:alias w:val="Witness"/>
          <w:id w:val="1694262537"/>
          <w:placeholder>
            <w:docPart w:val="DefaultPlaceholder_1082065158"/>
          </w:placeholder>
          <w:richText/>
        </w:sdtPr>
        <w:sdtContent>
          <w:r w:rsidRPr="00A732B7" w:rsidR="00A732B7">
            <w:rPr>
              <w:b/>
              <w:i/>
            </w:rPr>
            <w:t>Dr Saad:</w:t>
          </w:r>
          <w:r w:rsidRPr="000615A8" w:rsidR="000615A8">
            <w:rPr>
              <w:b/>
            </w:rPr>
            <w:t xml:space="preserve"> </w:t>
          </w:r>
        </w:sdtContent>
      </w:sdt>
      <w:r w:rsidR="000615A8">
        <w:t>Yes.</w:t>
      </w:r>
      <w:r w:rsidR="008A7ADD">
        <w:t xml:space="preserve"> It va</w:t>
      </w:r>
      <w:r w:rsidR="00072F4F">
        <w:t>ries</w:t>
      </w:r>
      <w:r w:rsidR="000615A8">
        <w:t xml:space="preserve"> contract by contract, but that is the principle.</w:t>
      </w:r>
      <w:r w:rsidR="008A7ADD">
        <w:t xml:space="preserve"> It then </w:t>
      </w:r>
      <w:r w:rsidR="00C27422">
        <w:t xml:space="preserve">gets plugged back into the mission of developing vaccines for disadvantaged populations or where we think </w:t>
      </w:r>
      <w:r w:rsidR="008A7ADD">
        <w:t xml:space="preserve">there are going to be outbreaks, </w:t>
      </w:r>
      <w:r w:rsidR="00D879FC">
        <w:t>et cetera</w:t>
      </w:r>
      <w:r w:rsidR="008A7ADD">
        <w:t>.</w:t>
      </w:r>
    </w:p>
    <w:p w:rsidR="000615A8" w:rsidP="00C27422">
      <w:pPr>
        <w:pStyle w:val="Question"/>
      </w:pPr>
      <w:sdt>
        <w:sdtPr>
          <w:alias w:val="Member"/>
          <w:tag w:val="&lt;Member mnisId='1451' dodsId='25783'&gt;"/>
          <w:id w:val="-1761901879"/>
          <w:placeholder>
            <w:docPart w:val="DefaultPlaceholder_1082065158"/>
          </w:placeholder>
          <w:richText/>
        </w:sdtPr>
        <w:sdtContent>
          <w:r w:rsidRPr="0071742A" w:rsidR="0071742A">
            <w:rPr>
              <w:b/>
            </w:rPr>
            <w:t xml:space="preserve">Mr </w:t>
          </w:r>
          <w:r w:rsidR="003958D9">
            <w:rPr>
              <w:b/>
            </w:rPr>
            <w:t>Bacon:</w:t>
          </w:r>
        </w:sdtContent>
      </w:sdt>
      <w:r w:rsidR="0071742A">
        <w:t xml:space="preserve"> </w:t>
      </w:r>
      <w:r w:rsidR="00072F4F">
        <w:t xml:space="preserve">That is very clear, thank you. </w:t>
      </w:r>
      <w:r w:rsidR="0071742A">
        <w:t>You will be familiar with</w:t>
      </w:r>
      <w:r w:rsidR="008A7ADD">
        <w:t xml:space="preserve"> the work of the AllTrials</w:t>
      </w:r>
      <w:r w:rsidRPr="00C27422" w:rsidR="00C27422">
        <w:t xml:space="preserve"> campaign, </w:t>
      </w:r>
      <w:r w:rsidR="008A7ADD">
        <w:t xml:space="preserve">people like Sir Iain Chalmers, </w:t>
      </w:r>
      <w:r w:rsidR="00072F4F">
        <w:t xml:space="preserve">Professor </w:t>
      </w:r>
      <w:r w:rsidR="008A7ADD">
        <w:t xml:space="preserve">Carl Heneghan, Ben Goldacre and others. I </w:t>
      </w:r>
      <w:r w:rsidRPr="00C27422" w:rsidR="00C27422">
        <w:t>k</w:t>
      </w:r>
      <w:r w:rsidR="008A7ADD">
        <w:t xml:space="preserve">now that progress has been made, </w:t>
      </w:r>
      <w:r w:rsidRPr="00C27422" w:rsidR="00C27422">
        <w:t xml:space="preserve">but </w:t>
      </w:r>
      <w:r w:rsidR="008A7ADD">
        <w:t xml:space="preserve">we are </w:t>
      </w:r>
      <w:r w:rsidRPr="00C27422" w:rsidR="00C27422">
        <w:t xml:space="preserve">still nowhere near having full exposure, full access and full registration </w:t>
      </w:r>
      <w:r w:rsidRPr="00C27422" w:rsidR="00072F4F">
        <w:t xml:space="preserve">and reporting </w:t>
      </w:r>
      <w:r w:rsidRPr="00C27422" w:rsidR="00C27422">
        <w:t>for all clinical trials</w:t>
      </w:r>
      <w:r w:rsidR="008A7ADD">
        <w:t xml:space="preserve"> </w:t>
      </w:r>
      <w:r w:rsidRPr="00C27422" w:rsidR="00C27422">
        <w:t>for all uses.</w:t>
      </w:r>
      <w:r w:rsidR="008A7ADD">
        <w:t xml:space="preserve"> F</w:t>
      </w:r>
      <w:r w:rsidRPr="00C27422" w:rsidR="00C27422">
        <w:t>or these funded pieces of research</w:t>
      </w:r>
      <w:r w:rsidR="00072F4F">
        <w:t>,</w:t>
      </w:r>
      <w:r w:rsidR="008A7ADD">
        <w:t xml:space="preserve"> are you </w:t>
      </w:r>
      <w:r w:rsidRPr="00C27422" w:rsidR="00C27422">
        <w:t xml:space="preserve">taking a different approach that </w:t>
      </w:r>
      <w:r w:rsidR="008A7ADD">
        <w:t xml:space="preserve">insists on full clinical trials, </w:t>
      </w:r>
      <w:r w:rsidRPr="00C27422" w:rsidR="00C27422">
        <w:t>registratio</w:t>
      </w:r>
      <w:r w:rsidR="008A7ADD">
        <w:t>n and reporting from the outset?</w:t>
      </w:r>
    </w:p>
    <w:p w:rsidR="006619B4" w:rsidP="00BB37F7">
      <w:pPr>
        <w:pStyle w:val="Answer"/>
      </w:pPr>
      <w:sdt>
        <w:sdtPr>
          <w:alias w:val="Witness"/>
          <w:id w:val="-148435542"/>
          <w:placeholder>
            <w:docPart w:val="DefaultPlaceholder_1082065158"/>
          </w:placeholder>
          <w:richText/>
        </w:sdtPr>
        <w:sdtContent>
          <w:r w:rsidRPr="00A732B7" w:rsidR="00A732B7">
            <w:rPr>
              <w:b/>
              <w:i/>
            </w:rPr>
            <w:t>Dr Saad:</w:t>
          </w:r>
          <w:r w:rsidRPr="00BB37F7" w:rsidR="00BB37F7">
            <w:rPr>
              <w:b/>
            </w:rPr>
            <w:t xml:space="preserve"> </w:t>
          </w:r>
        </w:sdtContent>
      </w:sdt>
      <w:r w:rsidR="00072F4F">
        <w:t xml:space="preserve">Because </w:t>
      </w:r>
      <w:r w:rsidR="00BB37F7">
        <w:t>I do not do the negotiations myself with the manufacturers</w:t>
      </w:r>
      <w:r w:rsidR="00072F4F">
        <w:t>,</w:t>
      </w:r>
      <w:r w:rsidR="00BB37F7">
        <w:t xml:space="preserve"> I can come back.</w:t>
      </w:r>
      <w:r w:rsidR="008A7ADD">
        <w:t xml:space="preserve"> The key is that those terms are in there where there is an </w:t>
      </w:r>
      <w:r w:rsidRPr="00C27422" w:rsidR="00C27422">
        <w:t>importance in data sharing</w:t>
      </w:r>
      <w:r w:rsidR="008A7ADD">
        <w:t xml:space="preserve">. </w:t>
      </w:r>
      <w:r w:rsidRPr="00C27422" w:rsidR="00C27422">
        <w:t>I cannot tell you whether we require everybody to sign up to that database.</w:t>
      </w:r>
    </w:p>
    <w:p w:rsidR="00072F4F" w:rsidP="00072F4F">
      <w:pPr>
        <w:pStyle w:val="Question"/>
        <w:numPr>
          <w:ilvl w:val="0"/>
          <w:numId w:val="0"/>
        </w:numPr>
        <w:ind w:left="794"/>
      </w:pPr>
      <w:sdt>
        <w:sdtPr>
          <w:alias w:val="Member"/>
          <w:tag w:val="&lt;Member mnisId='1451' dodsId='25783'&gt;"/>
          <w:id w:val="1152333451"/>
          <w:placeholder>
            <w:docPart w:val="DefaultPlaceholder_1082065158"/>
          </w:placeholder>
          <w:richText/>
        </w:sdtPr>
        <w:sdtContent>
          <w:r w:rsidRPr="006619B4" w:rsidR="006619B4">
            <w:rPr>
              <w:b/>
            </w:rPr>
            <w:t xml:space="preserve">Mr </w:t>
          </w:r>
          <w:r w:rsidR="003958D9">
            <w:rPr>
              <w:b/>
            </w:rPr>
            <w:t>Bacon:</w:t>
          </w:r>
        </w:sdtContent>
      </w:sdt>
      <w:r w:rsidR="006619B4">
        <w:t xml:space="preserve"> </w:t>
      </w:r>
      <w:r w:rsidR="008A7ADD">
        <w:t xml:space="preserve">If you could come back on that it would be helpful. </w:t>
      </w:r>
    </w:p>
    <w:p w:rsidR="00072F4F" w:rsidRPr="00072F4F" w:rsidP="00072F4F">
      <w:pPr>
        <w:pStyle w:val="QuestionCont"/>
      </w:pPr>
      <w:sdt>
        <w:sdtPr>
          <w:alias w:val="Witness"/>
          <w:id w:val="1799336610"/>
          <w:placeholder>
            <w:docPart w:val="50AF609350FD410CADCB8C9FA4F0CAD6"/>
          </w:placeholder>
          <w:richText/>
        </w:sdtPr>
        <w:sdtContent>
          <w:r w:rsidRPr="00A732B7">
            <w:rPr>
              <w:b/>
              <w:i/>
            </w:rPr>
            <w:t>Dr Saad:</w:t>
          </w:r>
          <w:r w:rsidRPr="00BB37F7">
            <w:rPr>
              <w:b/>
            </w:rPr>
            <w:t xml:space="preserve"> </w:t>
          </w:r>
        </w:sdtContent>
      </w:sdt>
      <w:r>
        <w:t xml:space="preserve">I will. </w:t>
      </w:r>
    </w:p>
    <w:p w:rsidR="00072F4F" w:rsidP="00C27422">
      <w:pPr>
        <w:pStyle w:val="Question"/>
      </w:pPr>
      <w:sdt>
        <w:sdtPr>
          <w:alias w:val="Member"/>
          <w:tag w:val="&lt;Member mnisId='1451' dodsId='25783'&gt;"/>
          <w:id w:val="-260367864"/>
          <w:placeholder>
            <w:docPart w:val="63AA050A3893483D981F0F065569477B"/>
          </w:placeholder>
          <w:richText/>
        </w:sdtPr>
        <w:sdtContent>
          <w:r w:rsidRPr="006619B4">
            <w:rPr>
              <w:b/>
            </w:rPr>
            <w:t xml:space="preserve">Mr </w:t>
          </w:r>
          <w:r>
            <w:rPr>
              <w:b/>
            </w:rPr>
            <w:t>Bacon:</w:t>
          </w:r>
        </w:sdtContent>
      </w:sdt>
      <w:r>
        <w:t xml:space="preserve"> </w:t>
      </w:r>
      <w:r w:rsidR="008A7ADD">
        <w:t>Whether it</w:t>
      </w:r>
      <w:r w:rsidR="00C27422">
        <w:t xml:space="preserve"> turns out to be important or not</w:t>
      </w:r>
      <w:r w:rsidR="008A7ADD">
        <w:t xml:space="preserve">, the </w:t>
      </w:r>
      <w:r w:rsidR="00C27422">
        <w:t xml:space="preserve">whole point about the </w:t>
      </w:r>
      <w:r w:rsidR="008A7ADD">
        <w:t xml:space="preserve">AllTrials </w:t>
      </w:r>
      <w:r w:rsidR="00C27422">
        <w:t xml:space="preserve">campaign is that many pharmaceutical companies </w:t>
      </w:r>
      <w:r w:rsidR="008A7ADD">
        <w:t>over</w:t>
      </w:r>
      <w:r w:rsidR="00C27422">
        <w:t xml:space="preserve"> many, many decades</w:t>
      </w:r>
      <w:r w:rsidR="008A7ADD">
        <w:t xml:space="preserve"> </w:t>
      </w:r>
      <w:r w:rsidR="00C27422">
        <w:t xml:space="preserve">have controlled access to the full evidence base in order to make the drugs that they are developing look as if they have much greater efficacy than they actually </w:t>
      </w:r>
      <w:r>
        <w:t xml:space="preserve">do. They then </w:t>
      </w:r>
      <w:r w:rsidR="00C27422">
        <w:t>spend a great deal of money marketing them when they have, in some cases, not much effect and</w:t>
      </w:r>
      <w:r>
        <w:t>,</w:t>
      </w:r>
      <w:r w:rsidR="00C27422">
        <w:t xml:space="preserve"> i</w:t>
      </w:r>
      <w:r w:rsidR="008A7ADD">
        <w:t xml:space="preserve">n some cases, no effect at all. </w:t>
      </w:r>
      <w:r w:rsidR="00C27422">
        <w:t xml:space="preserve">The </w:t>
      </w:r>
      <w:r>
        <w:t>National Health Service</w:t>
      </w:r>
      <w:r w:rsidR="008A7ADD">
        <w:t xml:space="preserve"> spent £</w:t>
      </w:r>
      <w:r w:rsidR="00C27422">
        <w:t xml:space="preserve">420 million on </w:t>
      </w:r>
      <w:r w:rsidR="008A7ADD">
        <w:t>Tamiflu</w:t>
      </w:r>
      <w:r>
        <w:t>.</w:t>
      </w:r>
      <w:r w:rsidR="008A7ADD">
        <w:t xml:space="preserve"> </w:t>
      </w:r>
      <w:r>
        <w:t xml:space="preserve">It </w:t>
      </w:r>
      <w:r w:rsidR="008A7ADD">
        <w:t>was useful for cold and cold-</w:t>
      </w:r>
      <w:r w:rsidR="00C27422">
        <w:t xml:space="preserve">like symptoms, but </w:t>
      </w:r>
      <w:r w:rsidR="008A7ADD">
        <w:t xml:space="preserve">had </w:t>
      </w:r>
      <w:r w:rsidR="00C27422">
        <w:t>no use whatsoever</w:t>
      </w:r>
      <w:r w:rsidRPr="00D70625" w:rsidR="008A7ADD">
        <w:t>—</w:t>
      </w:r>
      <w:r w:rsidR="008A7ADD">
        <w:t>and this was proven to be the case</w:t>
      </w:r>
      <w:r w:rsidRPr="00D70625" w:rsidR="008A7ADD">
        <w:t>—</w:t>
      </w:r>
      <w:r w:rsidR="00C27422">
        <w:t xml:space="preserve">in terms of pandemic flu, yet </w:t>
      </w:r>
      <w:r w:rsidR="00EA197C">
        <w:t xml:space="preserve">the public purse spent over £400 </w:t>
      </w:r>
      <w:r w:rsidR="00C27422">
        <w:t xml:space="preserve">million </w:t>
      </w:r>
      <w:r w:rsidR="00EA197C">
        <w:t xml:space="preserve">on it. </w:t>
      </w:r>
    </w:p>
    <w:p w:rsidR="006619B4" w:rsidP="00072F4F">
      <w:pPr>
        <w:pStyle w:val="Question"/>
        <w:numPr>
          <w:ilvl w:val="0"/>
          <w:numId w:val="0"/>
        </w:numPr>
        <w:ind w:left="794"/>
      </w:pPr>
      <w:r>
        <w:t xml:space="preserve">Having full access to </w:t>
      </w:r>
      <w:r w:rsidR="00072F4F">
        <w:t>and registration of all the evidence</w:t>
      </w:r>
      <w:r w:rsidR="006758B6">
        <w:t>,</w:t>
      </w:r>
      <w:r>
        <w:t xml:space="preserve"> </w:t>
      </w:r>
      <w:r w:rsidR="00C27422">
        <w:t>all the trials</w:t>
      </w:r>
      <w:r w:rsidR="00072F4F">
        <w:t>,</w:t>
      </w:r>
      <w:r w:rsidR="00C27422">
        <w:t xml:space="preserve"> </w:t>
      </w:r>
      <w:r>
        <w:t xml:space="preserve">and </w:t>
      </w:r>
      <w:r w:rsidR="00C27422">
        <w:t>knowledge that they exist</w:t>
      </w:r>
      <w:r w:rsidR="008C1D66">
        <w:t>,</w:t>
      </w:r>
      <w:r w:rsidR="00072F4F">
        <w:t xml:space="preserve"> </w:t>
      </w:r>
      <w:r w:rsidR="00C27422">
        <w:t>in all domains</w:t>
      </w:r>
      <w:r w:rsidR="00072F4F">
        <w:t xml:space="preserve">—because </w:t>
      </w:r>
      <w:r w:rsidR="00C27422">
        <w:t xml:space="preserve">many multinational companies will report research </w:t>
      </w:r>
      <w:r w:rsidR="00072F4F">
        <w:t xml:space="preserve">they are doing </w:t>
      </w:r>
      <w:r w:rsidR="00C27422">
        <w:t xml:space="preserve">in </w:t>
      </w:r>
      <w:r>
        <w:t>one country</w:t>
      </w:r>
      <w:r w:rsidR="00072F4F">
        <w:t>, say</w:t>
      </w:r>
      <w:r>
        <w:t xml:space="preserve"> </w:t>
      </w:r>
      <w:r w:rsidR="00C27422">
        <w:t>the United States or Canada</w:t>
      </w:r>
      <w:r w:rsidR="00072F4F">
        <w:t>,</w:t>
      </w:r>
      <w:r>
        <w:t xml:space="preserve"> </w:t>
      </w:r>
      <w:r w:rsidR="00C27422">
        <w:t>but not researc</w:t>
      </w:r>
      <w:r>
        <w:t>h they are doing in Switzerland, or the other way round</w:t>
      </w:r>
      <w:r w:rsidR="00072F4F">
        <w:t xml:space="preserve">—all the time, is </w:t>
      </w:r>
      <w:r w:rsidR="00C27422">
        <w:t>a</w:t>
      </w:r>
      <w:r w:rsidR="0062552A">
        <w:t>ctually the whole point, is</w:t>
      </w:r>
      <w:r w:rsidR="00072F4F">
        <w:t>n’t</w:t>
      </w:r>
      <w:r w:rsidR="0062552A">
        <w:t xml:space="preserve"> it?</w:t>
      </w:r>
    </w:p>
    <w:p w:rsidR="006619B4" w:rsidP="006619B4">
      <w:pPr>
        <w:pStyle w:val="Answer"/>
      </w:pPr>
      <w:sdt>
        <w:sdtPr>
          <w:alias w:val="Witness"/>
          <w:id w:val="1291017343"/>
          <w:placeholder>
            <w:docPart w:val="DefaultPlaceholder_1082065158"/>
          </w:placeholder>
          <w:richText/>
        </w:sdtPr>
        <w:sdtContent>
          <w:r w:rsidRPr="00A732B7" w:rsidR="00A732B7">
            <w:rPr>
              <w:b/>
              <w:i/>
            </w:rPr>
            <w:t>Dr Saad:</w:t>
          </w:r>
          <w:r w:rsidRPr="006619B4">
            <w:rPr>
              <w:b/>
            </w:rPr>
            <w:t xml:space="preserve"> </w:t>
          </w:r>
        </w:sdtContent>
      </w:sdt>
      <w:r w:rsidR="0062552A">
        <w:t xml:space="preserve">I agree with you. </w:t>
      </w:r>
      <w:r w:rsidR="006758B6">
        <w:t>I</w:t>
      </w:r>
      <w:r w:rsidRPr="00C27422" w:rsidR="006758B6">
        <w:t xml:space="preserve">n </w:t>
      </w:r>
      <w:r w:rsidRPr="00C27422" w:rsidR="00C27422">
        <w:t>our contracts</w:t>
      </w:r>
      <w:r w:rsidR="006758B6">
        <w:t>,</w:t>
      </w:r>
      <w:r w:rsidR="0062552A">
        <w:t xml:space="preserve"> global data</w:t>
      </w:r>
      <w:r w:rsidR="006758B6">
        <w:t xml:space="preserve"> </w:t>
      </w:r>
      <w:r w:rsidRPr="00C27422" w:rsidR="00C27422">
        <w:t xml:space="preserve">sharing is part of </w:t>
      </w:r>
      <w:r w:rsidR="0062552A">
        <w:t>what we do. I cannot immediately answer w</w:t>
      </w:r>
      <w:r w:rsidRPr="00C27422" w:rsidR="00C27422">
        <w:t>hether we require specifically that each project is registered o</w:t>
      </w:r>
      <w:r w:rsidR="0062552A">
        <w:t xml:space="preserve">n the clinical trials register, </w:t>
      </w:r>
      <w:r w:rsidRPr="00C27422" w:rsidR="00C27422">
        <w:t>but I will come back to you.</w:t>
      </w:r>
    </w:p>
    <w:p w:rsidR="006758B6" w:rsidP="006619B4">
      <w:pPr>
        <w:pStyle w:val="Answer"/>
      </w:pPr>
      <w:sdt>
        <w:sdtPr>
          <w:alias w:val="Member"/>
          <w:tag w:val="&lt;Member mnisId='1451' dodsId='25783'&gt;"/>
          <w:id w:val="-1566333320"/>
          <w:placeholder>
            <w:docPart w:val="516C33A6235C4AA9849F4D6318F21011"/>
          </w:placeholder>
          <w:richText/>
        </w:sdtPr>
        <w:sdtContent>
          <w:r w:rsidRPr="006619B4">
            <w:rPr>
              <w:b/>
            </w:rPr>
            <w:t xml:space="preserve">Mr </w:t>
          </w:r>
          <w:r>
            <w:rPr>
              <w:b/>
            </w:rPr>
            <w:t>Bacon:</w:t>
          </w:r>
        </w:sdtContent>
      </w:sdt>
      <w:r>
        <w:t xml:space="preserve"> It would be very helpful.</w:t>
      </w:r>
    </w:p>
    <w:p w:rsidR="0062552A" w:rsidP="0062552A">
      <w:pPr>
        <w:pStyle w:val="Answer"/>
      </w:pPr>
      <w:sdt>
        <w:sdtPr>
          <w:alias w:val="Witness"/>
          <w:id w:val="999928226"/>
          <w:placeholder>
            <w:docPart w:val="DefaultPlaceholder_1082065158"/>
          </w:placeholder>
          <w:richText/>
        </w:sdtPr>
        <w:sdtContent>
          <w:r w:rsidRPr="00A732B7" w:rsidR="00A732B7">
            <w:rPr>
              <w:b/>
              <w:i/>
            </w:rPr>
            <w:t>Professor Heymann:</w:t>
          </w:r>
          <w:r w:rsidRPr="006619B4" w:rsidR="006619B4">
            <w:rPr>
              <w:b/>
            </w:rPr>
            <w:t xml:space="preserve"> </w:t>
          </w:r>
        </w:sdtContent>
      </w:sdt>
      <w:r w:rsidR="00C27422">
        <w:t xml:space="preserve">I </w:t>
      </w:r>
      <w:r>
        <w:t xml:space="preserve">said </w:t>
      </w:r>
      <w:r w:rsidR="00C27422">
        <w:t>a little bit about IP previ</w:t>
      </w:r>
      <w:r w:rsidR="006758B6">
        <w:t xml:space="preserve">ously. It </w:t>
      </w:r>
      <w:r w:rsidR="00C27422">
        <w:t xml:space="preserve">is the same arrangement that is being used by </w:t>
      </w:r>
      <w:r>
        <w:t xml:space="preserve">CEPI. </w:t>
      </w:r>
      <w:r w:rsidR="00C27422">
        <w:t>There has to be an agreement with the company</w:t>
      </w:r>
      <w:r>
        <w:t xml:space="preserve"> </w:t>
      </w:r>
      <w:r w:rsidR="00C27422">
        <w:t xml:space="preserve">receiving funds for development </w:t>
      </w:r>
      <w:r w:rsidR="008C1D66">
        <w:t>to say that</w:t>
      </w:r>
      <w:r w:rsidR="00C27422">
        <w:t xml:space="preserve"> they will give a public sector price that will permit </w:t>
      </w:r>
      <w:r>
        <w:t>FIND</w:t>
      </w:r>
      <w:r w:rsidR="00C27422">
        <w:t xml:space="preserve">, which also has an arm </w:t>
      </w:r>
      <w:r>
        <w:t xml:space="preserve">on access, </w:t>
      </w:r>
      <w:r w:rsidR="00C27422">
        <w:t>to make these p</w:t>
      </w:r>
      <w:r>
        <w:t xml:space="preserve">roducts available in countries. </w:t>
      </w:r>
      <w:r w:rsidR="008C1D66">
        <w:t xml:space="preserve">There is a requirement on that. If </w:t>
      </w:r>
      <w:r>
        <w:t xml:space="preserve">the </w:t>
      </w:r>
      <w:r w:rsidR="00C27422">
        <w:t xml:space="preserve">company </w:t>
      </w:r>
      <w:r>
        <w:t>ex</w:t>
      </w:r>
      <w:r w:rsidR="00C27422">
        <w:t>it</w:t>
      </w:r>
      <w:r w:rsidR="008C1D66">
        <w:t>s</w:t>
      </w:r>
      <w:r w:rsidR="00C27422">
        <w:t xml:space="preserve"> from the product</w:t>
      </w:r>
      <w:r w:rsidR="008C1D66">
        <w:t>,</w:t>
      </w:r>
      <w:r>
        <w:t xml:space="preserve"> </w:t>
      </w:r>
      <w:r w:rsidR="00C27422">
        <w:t>th</w:t>
      </w:r>
      <w:r>
        <w:t xml:space="preserve">e intellectual property then belongs to FIND. </w:t>
      </w:r>
      <w:r w:rsidR="00C27422">
        <w:t xml:space="preserve">The reason that </w:t>
      </w:r>
      <w:r>
        <w:t xml:space="preserve">FIND has </w:t>
      </w:r>
      <w:r w:rsidR="00C27422">
        <w:t xml:space="preserve">recently decided </w:t>
      </w:r>
      <w:r w:rsidR="00C27422">
        <w:t>to set up a donor council, which will include all the donors that are providing funding</w:t>
      </w:r>
      <w:r>
        <w:t xml:space="preserve"> to </w:t>
      </w:r>
      <w:r w:rsidR="00C27422">
        <w:t>its programmes, is that they will then be able to have oversight on this and make any corrections t</w:t>
      </w:r>
      <w:r>
        <w:t xml:space="preserve">hey wish to make going forward. </w:t>
      </w:r>
    </w:p>
    <w:p w:rsidR="006619B4" w:rsidP="0062552A">
      <w:pPr>
        <w:pStyle w:val="Question"/>
      </w:pPr>
      <w:sdt>
        <w:sdtPr>
          <w:alias w:val="Member"/>
          <w:tag w:val="&lt;Member mnisId='4515' dodsId='134269'&gt;"/>
          <w:id w:val="1178931932"/>
          <w:placeholder>
            <w:docPart w:val="DefaultPlaceholder_1082065158"/>
          </w:placeholder>
          <w:richText/>
        </w:sdtPr>
        <w:sdtContent>
          <w:r w:rsidRPr="0062552A" w:rsidR="0062552A">
            <w:rPr>
              <w:b/>
            </w:rPr>
            <w:t>Kate Osamor:</w:t>
          </w:r>
        </w:sdtContent>
      </w:sdt>
      <w:r w:rsidR="0062552A">
        <w:t xml:space="preserve"> Thank you </w:t>
      </w:r>
      <w:r>
        <w:t xml:space="preserve">to the witnesses for coming along </w:t>
      </w:r>
      <w:r w:rsidR="0062552A">
        <w:t xml:space="preserve">for </w:t>
      </w:r>
      <w:r>
        <w:t>this grilling.</w:t>
      </w:r>
      <w:r w:rsidR="0062552A">
        <w:t xml:space="preserve"> </w:t>
      </w:r>
      <w:r w:rsidR="00C27422">
        <w:t>I want to follow on from what Richard was speaking about around profi</w:t>
      </w:r>
      <w:r w:rsidR="0062552A">
        <w:t xml:space="preserve">t and pharmaceutical companies. </w:t>
      </w:r>
      <w:r w:rsidR="00C27422">
        <w:t>I want to focus now on health inequalit</w:t>
      </w:r>
      <w:r w:rsidR="008C1D66">
        <w:t>y.</w:t>
      </w:r>
      <w:r w:rsidR="00C27422">
        <w:t xml:space="preserve"> </w:t>
      </w:r>
      <w:r w:rsidR="008C1D66">
        <w:t xml:space="preserve">Coronavirus </w:t>
      </w:r>
      <w:r w:rsidR="003747E4">
        <w:t xml:space="preserve">has exacerbated </w:t>
      </w:r>
      <w:r w:rsidR="008C1D66">
        <w:t>that</w:t>
      </w:r>
      <w:r w:rsidR="003747E4">
        <w:t xml:space="preserve"> and exposed </w:t>
      </w:r>
      <w:r w:rsidR="00C27422">
        <w:t>that people with underlying health issues are more likely to contra</w:t>
      </w:r>
      <w:r w:rsidR="003747E4">
        <w:t xml:space="preserve">ct coronavirus and die from it. We have </w:t>
      </w:r>
      <w:r w:rsidR="00C27422">
        <w:t xml:space="preserve">received a lot of information, evidence from </w:t>
      </w:r>
      <w:r w:rsidR="003747E4">
        <w:t xml:space="preserve">NGOs </w:t>
      </w:r>
      <w:r w:rsidR="00C27422">
        <w:t>and civil society organisations</w:t>
      </w:r>
      <w:r w:rsidR="008C1D66">
        <w:t>,</w:t>
      </w:r>
      <w:r w:rsidR="00C27422">
        <w:t xml:space="preserve"> focus</w:t>
      </w:r>
      <w:r w:rsidR="008C1D66">
        <w:t>ed</w:t>
      </w:r>
      <w:r w:rsidR="00C27422">
        <w:t xml:space="preserve"> on the need for commitments, guarantees and concrete arrangements </w:t>
      </w:r>
      <w:r w:rsidR="008C1D66">
        <w:t xml:space="preserve">to </w:t>
      </w:r>
      <w:r w:rsidR="00C27422">
        <w:t>ensur</w:t>
      </w:r>
      <w:r w:rsidR="008C1D66">
        <w:t>e</w:t>
      </w:r>
      <w:r w:rsidR="00C27422">
        <w:t xml:space="preserve"> global accessibility to vaccines, treatments and tests arising from</w:t>
      </w:r>
      <w:r w:rsidR="008C1D66">
        <w:t xml:space="preserve">, </w:t>
      </w:r>
      <w:r w:rsidR="00C27422">
        <w:t>obviously</w:t>
      </w:r>
      <w:r w:rsidR="008C1D66">
        <w:t xml:space="preserve">, </w:t>
      </w:r>
      <w:r w:rsidR="00C27422">
        <w:t>public money</w:t>
      </w:r>
      <w:r w:rsidR="00C90D57">
        <w:t xml:space="preserve">. </w:t>
      </w:r>
      <w:r w:rsidR="00C27422">
        <w:t xml:space="preserve">Can you tell the Committee what guarantees are in place to ensure that products </w:t>
      </w:r>
      <w:r w:rsidR="00C90D57">
        <w:t xml:space="preserve">for </w:t>
      </w:r>
      <w:r w:rsidR="00C27422">
        <w:t>coronavirus produced with the assistance</w:t>
      </w:r>
      <w:r w:rsidR="00C90D57">
        <w:t xml:space="preserve"> of public money will be made available to those who need </w:t>
      </w:r>
      <w:r w:rsidR="008C1D66">
        <w:t>them</w:t>
      </w:r>
      <w:r w:rsidR="00C90D57">
        <w:t>, irrespective of personal or national income</w:t>
      </w:r>
      <w:r w:rsidR="00C27422">
        <w:t>?</w:t>
      </w:r>
    </w:p>
    <w:p w:rsidR="00540136" w:rsidP="00385E56">
      <w:pPr>
        <w:pStyle w:val="Answer"/>
      </w:pPr>
      <w:sdt>
        <w:sdtPr>
          <w:alias w:val="Witness"/>
          <w:id w:val="257020997"/>
          <w:placeholder>
            <w:docPart w:val="DefaultPlaceholder_1082065158"/>
          </w:placeholder>
          <w:richText/>
        </w:sdtPr>
        <w:sdtContent>
          <w:r w:rsidRPr="00A732B7" w:rsidR="00A732B7">
            <w:rPr>
              <w:b/>
              <w:i/>
            </w:rPr>
            <w:t>Professor Heymann:</w:t>
          </w:r>
          <w:r w:rsidRPr="006619B4" w:rsidR="006619B4">
            <w:rPr>
              <w:b/>
            </w:rPr>
            <w:t xml:space="preserve"> </w:t>
          </w:r>
        </w:sdtContent>
      </w:sdt>
      <w:r w:rsidR="00C90D57">
        <w:t>FIND has just</w:t>
      </w:r>
      <w:r w:rsidR="00C27422">
        <w:t xml:space="preserve"> </w:t>
      </w:r>
      <w:r w:rsidR="00C90D57">
        <w:t xml:space="preserve">been </w:t>
      </w:r>
      <w:r w:rsidR="00C27422">
        <w:t>setting up a new acces</w:t>
      </w:r>
      <w:r w:rsidR="00C90D57">
        <w:t>s initiative and alliance</w:t>
      </w:r>
      <w:r w:rsidR="008C1D66">
        <w:t>,</w:t>
      </w:r>
      <w:r w:rsidR="00C90D57">
        <w:t xml:space="preserve"> which, </w:t>
      </w:r>
      <w:r w:rsidR="00C27422">
        <w:t xml:space="preserve">working with the </w:t>
      </w:r>
      <w:r w:rsidR="0074768A">
        <w:t>Global Fund</w:t>
      </w:r>
      <w:r w:rsidR="008C1D66">
        <w:t xml:space="preserve"> </w:t>
      </w:r>
      <w:r w:rsidR="00C27422">
        <w:t xml:space="preserve">and others, will be able to procure and shape the market in developing </w:t>
      </w:r>
      <w:r w:rsidR="00C90D57">
        <w:t>countries</w:t>
      </w:r>
      <w:r w:rsidR="008C1D66">
        <w:t>,</w:t>
      </w:r>
      <w:r w:rsidR="00C90D57">
        <w:t xml:space="preserve"> and mak</w:t>
      </w:r>
      <w:r w:rsidR="00C27422">
        <w:t>e sure these goods are then delivered through proven mechanisms</w:t>
      </w:r>
      <w:r w:rsidR="008C1D66">
        <w:t>,</w:t>
      </w:r>
      <w:r>
        <w:t xml:space="preserve"> </w:t>
      </w:r>
      <w:r w:rsidR="00C27422">
        <w:t xml:space="preserve">such as within the </w:t>
      </w:r>
      <w:r w:rsidR="0074768A">
        <w:t>Global Fund</w:t>
      </w:r>
      <w:r w:rsidR="00C27422">
        <w:t xml:space="preserve">, </w:t>
      </w:r>
      <w:r w:rsidR="00C90D57">
        <w:t>where Peter Sands</w:t>
      </w:r>
      <w:r>
        <w:t xml:space="preserve">, who is </w:t>
      </w:r>
      <w:r w:rsidR="00C27422">
        <w:t>heading</w:t>
      </w:r>
      <w:r>
        <w:t xml:space="preserve"> the fund, </w:t>
      </w:r>
      <w:r w:rsidR="00C27422">
        <w:t>has set up mechanisms that get goods to the countries, including</w:t>
      </w:r>
      <w:r w:rsidR="008C1D66">
        <w:t xml:space="preserve"> in some instances</w:t>
      </w:r>
      <w:r>
        <w:t xml:space="preserve"> diagnostic tests. Using that</w:t>
      </w:r>
      <w:r w:rsidR="00C27422">
        <w:t xml:space="preserve"> model</w:t>
      </w:r>
      <w:r w:rsidR="008C1D66">
        <w:t>,</w:t>
      </w:r>
      <w:r w:rsidR="00C27422">
        <w:t xml:space="preserve"> </w:t>
      </w:r>
      <w:r>
        <w:t xml:space="preserve">FIND </w:t>
      </w:r>
      <w:r w:rsidR="00C27422">
        <w:t>will continue to increase its accessibility and access, because it is clearly unders</w:t>
      </w:r>
      <w:r>
        <w:t>tood that developing countries</w:t>
      </w:r>
      <w:r w:rsidR="008C1D66">
        <w:t xml:space="preserve">, </w:t>
      </w:r>
      <w:r w:rsidR="00C27422">
        <w:t>like our own countries</w:t>
      </w:r>
      <w:r w:rsidR="008C1D66">
        <w:t xml:space="preserve">, </w:t>
      </w:r>
      <w:r w:rsidR="00C27422">
        <w:t>have many people with comorbidities</w:t>
      </w:r>
      <w:r w:rsidR="008C1D66">
        <w:t>,</w:t>
      </w:r>
      <w:r w:rsidR="00C27422">
        <w:t xml:space="preserve"> and those people are at greatest ris</w:t>
      </w:r>
      <w:r>
        <w:t>k of serious illness and death.</w:t>
      </w:r>
    </w:p>
    <w:p w:rsidR="006619B4" w:rsidP="00385E56">
      <w:pPr>
        <w:pStyle w:val="Answer"/>
      </w:pPr>
      <w:r>
        <w:t xml:space="preserve">FIND </w:t>
      </w:r>
      <w:r w:rsidR="00C27422">
        <w:t>is grateful to the partnerships t</w:t>
      </w:r>
      <w:r w:rsidR="00540136">
        <w:t xml:space="preserve">hat are developing around this. </w:t>
      </w:r>
      <w:r w:rsidR="00C27422">
        <w:t>Investment in these diagnostic tests is really the only tool we have at present tha</w:t>
      </w:r>
      <w:r w:rsidR="00540136">
        <w:t xml:space="preserve">t can help us contain outbreaks, </w:t>
      </w:r>
      <w:r w:rsidR="00C27422">
        <w:t>ke</w:t>
      </w:r>
      <w:r>
        <w:t>ep that reproductive number low</w:t>
      </w:r>
      <w:r w:rsidR="00540136">
        <w:t xml:space="preserve"> </w:t>
      </w:r>
      <w:r w:rsidR="00C27422">
        <w:t>and keep th</w:t>
      </w:r>
      <w:r w:rsidR="00540136">
        <w:t xml:space="preserve">e viral transmission suppressed. These </w:t>
      </w:r>
      <w:r w:rsidR="00C27422">
        <w:t>tests will be usefu</w:t>
      </w:r>
      <w:r w:rsidR="00385E56">
        <w:t xml:space="preserve">l when and if </w:t>
      </w:r>
      <w:r w:rsidR="00540136">
        <w:t xml:space="preserve">vaccines and </w:t>
      </w:r>
      <w:r w:rsidR="00C27422">
        <w:t>other therapeutics come on board.</w:t>
      </w:r>
    </w:p>
    <w:p w:rsidR="00655832" w:rsidP="00C27422">
      <w:pPr>
        <w:pStyle w:val="Answer"/>
      </w:pPr>
      <w:sdt>
        <w:sdtPr>
          <w:alias w:val="Witness"/>
          <w:id w:val="1961609389"/>
          <w:placeholder>
            <w:docPart w:val="DefaultPlaceholder_1082065158"/>
          </w:placeholder>
          <w:richText/>
        </w:sdtPr>
        <w:sdtContent>
          <w:r w:rsidRPr="00A732B7" w:rsidR="00A732B7">
            <w:rPr>
              <w:b/>
              <w:i/>
            </w:rPr>
            <w:t>Dr Saad:</w:t>
          </w:r>
          <w:r w:rsidRPr="00840A41" w:rsidR="00840A41">
            <w:rPr>
              <w:b/>
            </w:rPr>
            <w:t xml:space="preserve"> </w:t>
          </w:r>
        </w:sdtContent>
      </w:sdt>
      <w:r w:rsidR="00C27422">
        <w:t>With respect to vaccines, as part of the global</w:t>
      </w:r>
      <w:r w:rsidR="00540136">
        <w:t xml:space="preserve"> access facility under the </w:t>
      </w:r>
      <w:r w:rsidR="00AB407F">
        <w:t xml:space="preserve">ACT </w:t>
      </w:r>
      <w:r w:rsidR="00540136">
        <w:t xml:space="preserve">vaccines pillar, the </w:t>
      </w:r>
      <w:r w:rsidR="00C27422">
        <w:t xml:space="preserve">core mission </w:t>
      </w:r>
      <w:r w:rsidR="00540136">
        <w:t xml:space="preserve">of CEPI and Gavi </w:t>
      </w:r>
      <w:r w:rsidR="00C27422">
        <w:t>is to have appropriate vaccines available to populations when and where they are needed, regardless of ability to pa</w:t>
      </w:r>
      <w:r w:rsidR="00540136">
        <w:t>y</w:t>
      </w:r>
      <w:r w:rsidR="00AB407F">
        <w:t>, with</w:t>
      </w:r>
      <w:r w:rsidR="00540136">
        <w:t xml:space="preserve"> nobody being left behind. </w:t>
      </w:r>
      <w:r w:rsidR="00C27422">
        <w:t>The challenge</w:t>
      </w:r>
      <w:r w:rsidR="00540136">
        <w:t xml:space="preserve"> </w:t>
      </w:r>
      <w:r w:rsidR="00C27422">
        <w:t>in ensuring access to a vaccine during a pandemic is fundamentally different to</w:t>
      </w:r>
      <w:r w:rsidR="00540136">
        <w:t xml:space="preserve"> an epidemic, which is more localised, </w:t>
      </w:r>
      <w:r w:rsidR="00C27422">
        <w:t>because demand is everywhere</w:t>
      </w:r>
      <w:r w:rsidR="00AB407F">
        <w:t xml:space="preserve">. At </w:t>
      </w:r>
      <w:r w:rsidR="00C27422">
        <w:t>the same time</w:t>
      </w:r>
      <w:r w:rsidR="00AB407F">
        <w:t>,</w:t>
      </w:r>
      <w:r w:rsidR="00C27422">
        <w:t xml:space="preserve"> the other big challenge is </w:t>
      </w:r>
      <w:r>
        <w:t xml:space="preserve">that </w:t>
      </w:r>
      <w:r w:rsidR="00C27422">
        <w:t>the supply of any successful vaccine is likely to be insufficient</w:t>
      </w:r>
      <w:r w:rsidR="006518C9">
        <w:t xml:space="preserve"> to cover the entirety of </w:t>
      </w:r>
      <w:r>
        <w:t xml:space="preserve">the </w:t>
      </w:r>
      <w:r w:rsidR="00AB407F">
        <w:t xml:space="preserve">7 billion-plus </w:t>
      </w:r>
      <w:r w:rsidR="00C27422">
        <w:t>global</w:t>
      </w:r>
      <w:r>
        <w:t xml:space="preserve"> population for several years. The </w:t>
      </w:r>
      <w:r w:rsidR="00C27422">
        <w:t>premise here is that</w:t>
      </w:r>
      <w:r w:rsidR="00AB407F">
        <w:t>,</w:t>
      </w:r>
      <w:r w:rsidR="00C27422">
        <w:t xml:space="preserve"> as long as </w:t>
      </w:r>
      <w:r>
        <w:t xml:space="preserve">there is a case of </w:t>
      </w:r>
      <w:r w:rsidR="00AB407F">
        <w:t xml:space="preserve">the </w:t>
      </w:r>
      <w:r>
        <w:t>virus anywhere in the world</w:t>
      </w:r>
      <w:r w:rsidR="00AB407F">
        <w:t>,</w:t>
      </w:r>
      <w:r>
        <w:t xml:space="preserve"> </w:t>
      </w:r>
      <w:r w:rsidR="00C27422">
        <w:t xml:space="preserve">everyone is at risk. </w:t>
      </w:r>
      <w:r>
        <w:t xml:space="preserve">It is </w:t>
      </w:r>
      <w:r w:rsidR="00C27422">
        <w:t>in everybody's interest that the vaccine is</w:t>
      </w:r>
      <w:r>
        <w:t xml:space="preserve"> made accessible based on need. </w:t>
      </w:r>
    </w:p>
    <w:p w:rsidR="00840A41" w:rsidP="00C27422">
      <w:pPr>
        <w:pStyle w:val="Answer"/>
      </w:pPr>
      <w:r>
        <w:t xml:space="preserve">The </w:t>
      </w:r>
      <w:r w:rsidR="00C27422">
        <w:t xml:space="preserve">primary objective of </w:t>
      </w:r>
      <w:r>
        <w:t xml:space="preserve">CEPI’s </w:t>
      </w:r>
      <w:r w:rsidR="00C27422">
        <w:t>access</w:t>
      </w:r>
      <w:r>
        <w:t xml:space="preserve"> c</w:t>
      </w:r>
      <w:r w:rsidR="00C27422">
        <w:t xml:space="preserve">ommitment is to contribute to </w:t>
      </w:r>
      <w:r>
        <w:t xml:space="preserve">the </w:t>
      </w:r>
      <w:r w:rsidR="00C27422">
        <w:t xml:space="preserve">economic and social benefit of developing countries by securing </w:t>
      </w:r>
      <w:r>
        <w:t xml:space="preserve">that </w:t>
      </w:r>
      <w:r w:rsidR="00C27422">
        <w:t>equitable access</w:t>
      </w:r>
      <w:r w:rsidR="00AB407F">
        <w:t>,</w:t>
      </w:r>
      <w:r w:rsidR="00C27422">
        <w:t xml:space="preserve"> makin</w:t>
      </w:r>
      <w:r w:rsidR="00AB407F">
        <w:t>g sure they are not left behind</w:t>
      </w:r>
      <w:r>
        <w:t xml:space="preserve"> </w:t>
      </w:r>
      <w:r w:rsidR="00C27422">
        <w:t xml:space="preserve">and they get their </w:t>
      </w:r>
      <w:r w:rsidR="00C27422">
        <w:t>fair doses of the vaccine at t</w:t>
      </w:r>
      <w:r>
        <w:t xml:space="preserve">he same time as everybody else. </w:t>
      </w:r>
      <w:r w:rsidR="00AB407F">
        <w:t xml:space="preserve">As </w:t>
      </w:r>
      <w:r w:rsidR="00C27422">
        <w:t xml:space="preserve">part of building up this global access facility </w:t>
      </w:r>
      <w:r>
        <w:t xml:space="preserve">for </w:t>
      </w:r>
      <w:r w:rsidR="005E56B5">
        <w:t>Covid</w:t>
      </w:r>
      <w:r>
        <w:t xml:space="preserve"> </w:t>
      </w:r>
      <w:r w:rsidR="00C27422">
        <w:t xml:space="preserve">vaccines with </w:t>
      </w:r>
      <w:r>
        <w:t>Gavi</w:t>
      </w:r>
      <w:r w:rsidR="00AB407F">
        <w:t>, we have tried</w:t>
      </w:r>
      <w:r>
        <w:t xml:space="preserve"> </w:t>
      </w:r>
      <w:r w:rsidR="00C27422">
        <w:t>to</w:t>
      </w:r>
      <w:r>
        <w:t xml:space="preserve"> e</w:t>
      </w:r>
      <w:r w:rsidR="00C27422">
        <w:t>nsure</w:t>
      </w:r>
      <w:r w:rsidR="0074768A">
        <w:t xml:space="preserve"> that</w:t>
      </w:r>
      <w:r w:rsidR="00C27422">
        <w:t xml:space="preserve"> there are vaccines for </w:t>
      </w:r>
      <w:r>
        <w:t>l</w:t>
      </w:r>
      <w:r w:rsidR="00C27422">
        <w:t xml:space="preserve">ow and </w:t>
      </w:r>
      <w:r>
        <w:t>m</w:t>
      </w:r>
      <w:r w:rsidR="00C27422">
        <w:t>iddle</w:t>
      </w:r>
      <w:r w:rsidR="00AB407F">
        <w:t>-</w:t>
      </w:r>
      <w:r>
        <w:t>i</w:t>
      </w:r>
      <w:r w:rsidR="00C27422">
        <w:t xml:space="preserve">ncome </w:t>
      </w:r>
      <w:r>
        <w:t>c</w:t>
      </w:r>
      <w:r w:rsidR="00C27422">
        <w:t>ountries at t</w:t>
      </w:r>
      <w:r>
        <w:t xml:space="preserve">he same time as </w:t>
      </w:r>
      <w:r w:rsidR="0074768A">
        <w:t xml:space="preserve">for </w:t>
      </w:r>
      <w:r>
        <w:t>everybody else</w:t>
      </w:r>
      <w:r w:rsidR="0074768A">
        <w:t>,</w:t>
      </w:r>
      <w:r>
        <w:t xml:space="preserve"> </w:t>
      </w:r>
      <w:r w:rsidR="00C27422">
        <w:t xml:space="preserve">and there </w:t>
      </w:r>
      <w:r>
        <w:t xml:space="preserve">is not a </w:t>
      </w:r>
      <w:r w:rsidR="00C27422">
        <w:t>monop</w:t>
      </w:r>
      <w:r>
        <w:t xml:space="preserve">oly just by those that can pay. The </w:t>
      </w:r>
      <w:r w:rsidR="00C27422">
        <w:t>premise</w:t>
      </w:r>
      <w:r>
        <w:t xml:space="preserve"> is</w:t>
      </w:r>
      <w:r w:rsidR="00AB407F">
        <w:t xml:space="preserve"> that</w:t>
      </w:r>
      <w:r>
        <w:t xml:space="preserve"> you cannot just solve </w:t>
      </w:r>
      <w:r w:rsidR="00C27422">
        <w:t xml:space="preserve">for </w:t>
      </w:r>
      <w:r>
        <w:t xml:space="preserve">one </w:t>
      </w:r>
      <w:r w:rsidR="00AB407F">
        <w:t>high</w:t>
      </w:r>
      <w:r w:rsidR="00AB407F">
        <w:noBreakHyphen/>
      </w:r>
      <w:r w:rsidR="00C27422">
        <w:t xml:space="preserve">income </w:t>
      </w:r>
      <w:r>
        <w:t xml:space="preserve">country’s population; </w:t>
      </w:r>
      <w:r w:rsidR="00C27422">
        <w:t>that will not sol</w:t>
      </w:r>
      <w:r>
        <w:t xml:space="preserve">ve the global pandemic problem. It is </w:t>
      </w:r>
      <w:r w:rsidR="00C27422">
        <w:t>important that everybo</w:t>
      </w:r>
      <w:r>
        <w:t xml:space="preserve">dy that needs a vaccine gets it, so all </w:t>
      </w:r>
      <w:r w:rsidR="00C27422">
        <w:t xml:space="preserve">the work that we are doing is based on the premise of not </w:t>
      </w:r>
      <w:r>
        <w:t xml:space="preserve">leaving </w:t>
      </w:r>
      <w:r w:rsidR="00C27422">
        <w:t>anybody behind</w:t>
      </w:r>
      <w:r w:rsidR="0074768A">
        <w:t>.</w:t>
      </w:r>
    </w:p>
    <w:p w:rsidR="00840A41" w:rsidP="0074768A">
      <w:pPr>
        <w:pStyle w:val="Question"/>
        <w:numPr>
          <w:ilvl w:val="0"/>
          <w:numId w:val="0"/>
        </w:numPr>
        <w:ind w:left="794"/>
      </w:pPr>
      <w:sdt>
        <w:sdtPr>
          <w:alias w:val="Member"/>
          <w:tag w:val="&lt;Member mnisId='4515' dodsId='134269'&gt;"/>
          <w:id w:val="-1932658316"/>
          <w:placeholder>
            <w:docPart w:val="DefaultPlaceholder_1082065158"/>
          </w:placeholder>
          <w:richText/>
        </w:sdtPr>
        <w:sdtContent>
          <w:r w:rsidRPr="00840A41">
            <w:rPr>
              <w:b/>
            </w:rPr>
            <w:t>Kate Osamor:</w:t>
          </w:r>
        </w:sdtContent>
      </w:sdt>
      <w:r>
        <w:t xml:space="preserve"> As we all know</w:t>
      </w:r>
      <w:r w:rsidR="00DF68B4">
        <w:t xml:space="preserve">, Gavi </w:t>
      </w:r>
      <w:r w:rsidR="00655832">
        <w:t xml:space="preserve">and </w:t>
      </w:r>
      <w:r w:rsidR="0074768A">
        <w:t>Global Fund</w:t>
      </w:r>
      <w:r w:rsidR="00655832">
        <w:t xml:space="preserve"> are proven partners, so you are on the right track. Thank you for your work.</w:t>
      </w:r>
    </w:p>
    <w:p w:rsidR="00840A41" w:rsidP="00840A41">
      <w:pPr>
        <w:pStyle w:val="Question"/>
      </w:pPr>
      <w:sdt>
        <w:sdtPr>
          <w:alias w:val="Member"/>
          <w:tag w:val="&lt;Member mnisId='1604' dodsId='61606'&gt;"/>
          <w:id w:val="-61492354"/>
          <w:placeholder>
            <w:docPart w:val="DefaultPlaceholder_1082065158"/>
          </w:placeholder>
          <w:richText/>
        </w:sdtPr>
        <w:sdtContent>
          <w:r w:rsidRPr="00840A41">
            <w:rPr>
              <w:b/>
            </w:rPr>
            <w:t xml:space="preserve">Mr </w:t>
          </w:r>
          <w:r w:rsidR="0074768A">
            <w:rPr>
              <w:b/>
            </w:rPr>
            <w:t>Sharma:</w:t>
          </w:r>
        </w:sdtContent>
      </w:sdt>
      <w:r>
        <w:t xml:space="preserve"> I know we are running over time. Is the capacity of healthcare systems to cope with the distribution </w:t>
      </w:r>
      <w:r w:rsidR="00655832">
        <w:t xml:space="preserve">of any vaccine in poorer countries or conflict zones </w:t>
      </w:r>
      <w:r>
        <w:t>a matter for CEPI</w:t>
      </w:r>
      <w:r w:rsidR="00655832">
        <w:t xml:space="preserve"> and the other partnership</w:t>
      </w:r>
      <w:r w:rsidR="0048128D">
        <w:t>s</w:t>
      </w:r>
      <w:r w:rsidR="0074768A">
        <w:t>,</w:t>
      </w:r>
      <w:r w:rsidR="00655832">
        <w:t xml:space="preserve"> as much as the development and protection of that medicine</w:t>
      </w:r>
      <w:r>
        <w:t>?</w:t>
      </w:r>
    </w:p>
    <w:p w:rsidR="000B3638" w:rsidP="00C96791">
      <w:pPr>
        <w:pStyle w:val="Answer"/>
      </w:pPr>
      <w:sdt>
        <w:sdtPr>
          <w:alias w:val="Witness"/>
          <w:id w:val="-1129008250"/>
          <w:placeholder>
            <w:docPart w:val="DefaultPlaceholder_1082065158"/>
          </w:placeholder>
          <w:richText/>
        </w:sdtPr>
        <w:sdtContent>
          <w:r w:rsidRPr="00A732B7" w:rsidR="00A732B7">
            <w:rPr>
              <w:b/>
              <w:i/>
            </w:rPr>
            <w:t>Dr Saad:</w:t>
          </w:r>
          <w:r w:rsidRPr="00840A41" w:rsidR="00840A41">
            <w:rPr>
              <w:b/>
            </w:rPr>
            <w:t xml:space="preserve"> </w:t>
          </w:r>
        </w:sdtContent>
      </w:sdt>
      <w:r w:rsidR="00840A41">
        <w:t xml:space="preserve">CEPI’s mandate is </w:t>
      </w:r>
      <w:r w:rsidR="00EE4CC8">
        <w:t xml:space="preserve">really </w:t>
      </w:r>
      <w:r w:rsidR="00840A41">
        <w:t>the R&amp;D, getting research project vaccines developed and manufactured</w:t>
      </w:r>
      <w:r w:rsidR="00EE4CC8">
        <w:t xml:space="preserve">, and </w:t>
      </w:r>
      <w:r w:rsidR="00C27422">
        <w:t>then there is a handover to</w:t>
      </w:r>
      <w:r w:rsidR="00EE4CC8">
        <w:t xml:space="preserve"> those </w:t>
      </w:r>
      <w:r w:rsidR="0074768A">
        <w:t>who</w:t>
      </w:r>
      <w:r w:rsidR="00EE4CC8">
        <w:t xml:space="preserve"> know how to deliver. </w:t>
      </w:r>
      <w:r w:rsidR="0074768A">
        <w:t xml:space="preserve">We partner </w:t>
      </w:r>
      <w:r w:rsidR="00EE4CC8">
        <w:t>with Gav</w:t>
      </w:r>
      <w:r w:rsidR="00C27422">
        <w:t xml:space="preserve">i, especially in creating an advance purchase commitment mechanism for low </w:t>
      </w:r>
      <w:r w:rsidR="00EE4CC8">
        <w:t>and middle</w:t>
      </w:r>
      <w:r w:rsidR="0074768A">
        <w:noBreakHyphen/>
      </w:r>
      <w:r w:rsidR="00C27422">
        <w:t>income countries</w:t>
      </w:r>
      <w:r w:rsidR="0074768A">
        <w:t>,</w:t>
      </w:r>
      <w:r w:rsidR="00C27422">
        <w:t xml:space="preserve"> and</w:t>
      </w:r>
      <w:r w:rsidR="0074768A">
        <w:t xml:space="preserve"> in</w:t>
      </w:r>
      <w:r w:rsidR="00C27422">
        <w:t xml:space="preserve"> the health sy</w:t>
      </w:r>
      <w:r w:rsidR="00EE4CC8">
        <w:t>stem strengthening work that Gav</w:t>
      </w:r>
      <w:r w:rsidR="00C27422">
        <w:t xml:space="preserve">i does in countries, building on </w:t>
      </w:r>
      <w:r w:rsidR="00EE4CC8">
        <w:t>the childhood vaccines packages. How do you</w:t>
      </w:r>
      <w:r w:rsidR="00C27422">
        <w:t xml:space="preserve"> build on that </w:t>
      </w:r>
      <w:r w:rsidR="0074768A">
        <w:t xml:space="preserve">to </w:t>
      </w:r>
      <w:r w:rsidR="00C96791">
        <w:t xml:space="preserve">deliver a pandemic </w:t>
      </w:r>
      <w:r w:rsidR="00EE4CC8">
        <w:t>vaccine? A</w:t>
      </w:r>
      <w:r w:rsidR="00C27422">
        <w:t>ll the tools are going</w:t>
      </w:r>
      <w:r w:rsidR="00EE4CC8">
        <w:t xml:space="preserve"> to need partners on the ground </w:t>
      </w:r>
      <w:r w:rsidR="0074768A">
        <w:t>among</w:t>
      </w:r>
      <w:r w:rsidR="00C27422">
        <w:t xml:space="preserve"> the multilate</w:t>
      </w:r>
      <w:r w:rsidR="00EE4CC8">
        <w:t>ral organisations</w:t>
      </w:r>
      <w:r w:rsidRPr="00D70625" w:rsidR="00EE4CC8">
        <w:t>—</w:t>
      </w:r>
      <w:r w:rsidR="00EE4CC8">
        <w:t xml:space="preserve">whether it is </w:t>
      </w:r>
      <w:r w:rsidR="0074768A">
        <w:t>Global Fund</w:t>
      </w:r>
      <w:r w:rsidR="00EE4CC8">
        <w:t xml:space="preserve">, </w:t>
      </w:r>
      <w:r w:rsidR="00C27422">
        <w:t>UNITA</w:t>
      </w:r>
      <w:r w:rsidR="00EE4CC8">
        <w:t>ID, UNICEF or Gavi</w:t>
      </w:r>
      <w:r w:rsidRPr="00D70625" w:rsidR="00EE4CC8">
        <w:t>—</w:t>
      </w:r>
      <w:r w:rsidR="0074768A">
        <w:t>that have</w:t>
      </w:r>
      <w:r w:rsidR="00C27422">
        <w:t xml:space="preserve"> expertise in delivering tools in settings where supply chains </w:t>
      </w:r>
      <w:r>
        <w:t>are not as robust as everywhere else.</w:t>
      </w:r>
    </w:p>
    <w:p w:rsidR="00840A41" w:rsidP="00C96791">
      <w:pPr>
        <w:pStyle w:val="Answer"/>
      </w:pPr>
      <w:r>
        <w:t xml:space="preserve">It </w:t>
      </w:r>
      <w:r w:rsidR="00C27422">
        <w:t xml:space="preserve">will be a mammoth task, because we are trying to get hundreds of millions in </w:t>
      </w:r>
      <w:r>
        <w:t xml:space="preserve">one </w:t>
      </w:r>
      <w:r w:rsidR="00650C18">
        <w:t xml:space="preserve">country delivered, </w:t>
      </w:r>
      <w:r w:rsidR="00C27422">
        <w:t xml:space="preserve">depending on the population and the priority populations within a country. </w:t>
      </w:r>
      <w:r w:rsidR="00650C18">
        <w:t>T</w:t>
      </w:r>
      <w:r w:rsidR="00C27422">
        <w:t>he delivery challenges are</w:t>
      </w:r>
      <w:r w:rsidR="00C96791">
        <w:t xml:space="preserve"> </w:t>
      </w:r>
      <w:r w:rsidR="00650C18">
        <w:t xml:space="preserve">going </w:t>
      </w:r>
      <w:r w:rsidR="00C96791">
        <w:t>to be tough</w:t>
      </w:r>
      <w:r w:rsidR="00650C18">
        <w:t xml:space="preserve">, but </w:t>
      </w:r>
      <w:r w:rsidR="0074768A">
        <w:t xml:space="preserve">CEPI has </w:t>
      </w:r>
      <w:r w:rsidR="00C27422">
        <w:t xml:space="preserve">systems </w:t>
      </w:r>
      <w:r w:rsidR="00650C18">
        <w:t xml:space="preserve">and </w:t>
      </w:r>
      <w:r w:rsidR="00C27422">
        <w:t xml:space="preserve">partnerships in place, not least with </w:t>
      </w:r>
      <w:r w:rsidR="00650C18">
        <w:t>Gavi and UNICEF</w:t>
      </w:r>
      <w:r w:rsidR="00C27422">
        <w:t>, to work to deliver vaccines in settings where supply chains are not necessarily as robust as other places.</w:t>
      </w:r>
    </w:p>
    <w:p w:rsidR="00C27422" w:rsidP="00C27422">
      <w:pPr>
        <w:pStyle w:val="Answer"/>
      </w:pPr>
      <w:sdt>
        <w:sdtPr>
          <w:alias w:val="Witness"/>
          <w:id w:val="-1734385450"/>
          <w:placeholder>
            <w:docPart w:val="DefaultPlaceholder_1082065158"/>
          </w:placeholder>
          <w:richText/>
        </w:sdtPr>
        <w:sdtContent>
          <w:r w:rsidRPr="00A732B7" w:rsidR="00A732B7">
            <w:rPr>
              <w:b/>
              <w:i/>
            </w:rPr>
            <w:t>Professor Heymann:</w:t>
          </w:r>
          <w:r w:rsidRPr="00DF68B4" w:rsidR="00DF68B4">
            <w:rPr>
              <w:b/>
            </w:rPr>
            <w:t xml:space="preserve"> </w:t>
          </w:r>
        </w:sdtContent>
      </w:sdt>
      <w:r w:rsidR="00825C3D">
        <w:t>T</w:t>
      </w:r>
      <w:r>
        <w:t>he answer to developing country dia</w:t>
      </w:r>
      <w:r w:rsidR="00BF4204">
        <w:t>gnostic testing is making point-of-</w:t>
      </w:r>
      <w:r>
        <w:t>care diagnostic tests, diagnostic tests that can be used as c</w:t>
      </w:r>
      <w:r w:rsidR="00054B08">
        <w:t xml:space="preserve">lose to the patient as possible, </w:t>
      </w:r>
      <w:r>
        <w:t>which are simple in format, like a pregnancy test that anybody can do, especially the village workers</w:t>
      </w:r>
      <w:r w:rsidR="00054B08">
        <w:t xml:space="preserve"> </w:t>
      </w:r>
      <w:r>
        <w:t>and the people in t</w:t>
      </w:r>
      <w:r w:rsidR="00054B08">
        <w:t xml:space="preserve">he laboratories in the regional, </w:t>
      </w:r>
      <w:r>
        <w:t>district and local hospitals or health facilities. Those are not yet available</w:t>
      </w:r>
      <w:r w:rsidR="00054B08">
        <w:t xml:space="preserve">, so one </w:t>
      </w:r>
      <w:r>
        <w:t xml:space="preserve">of the aims of </w:t>
      </w:r>
      <w:r w:rsidR="00054B08">
        <w:t>FIND</w:t>
      </w:r>
      <w:r w:rsidR="0074768A">
        <w:t>,</w:t>
      </w:r>
      <w:r w:rsidR="00054B08">
        <w:t xml:space="preserve"> in </w:t>
      </w:r>
      <w:r w:rsidR="00170F67">
        <w:t>the accelerator</w:t>
      </w:r>
      <w:r>
        <w:t xml:space="preserve"> and in general</w:t>
      </w:r>
      <w:r w:rsidR="0074768A">
        <w:t>,</w:t>
      </w:r>
      <w:r>
        <w:t xml:space="preserve"> is to stimulate and encourage the development of </w:t>
      </w:r>
      <w:r w:rsidR="00BF4204">
        <w:t>point-of-care d</w:t>
      </w:r>
      <w:r>
        <w:t>iagnostic tests that can be used closer to the patient.</w:t>
      </w:r>
    </w:p>
    <w:p w:rsidR="00DF68B4" w:rsidP="00C27422">
      <w:pPr>
        <w:pStyle w:val="Answer"/>
      </w:pPr>
      <w:r>
        <w:t xml:space="preserve">In the meantime, for the </w:t>
      </w:r>
      <w:r w:rsidR="005E56B5">
        <w:t>Covid</w:t>
      </w:r>
      <w:r w:rsidR="00CA45AA">
        <w:t>-</w:t>
      </w:r>
      <w:r>
        <w:t xml:space="preserve">19 </w:t>
      </w:r>
      <w:r w:rsidR="0074768A">
        <w:t>pandemic</w:t>
      </w:r>
      <w:r>
        <w:t xml:space="preserve"> there are no poin</w:t>
      </w:r>
      <w:r w:rsidR="00CA45AA">
        <w:t>t</w:t>
      </w:r>
      <w:r w:rsidR="0074768A">
        <w:t>-</w:t>
      </w:r>
      <w:r w:rsidR="00CA45AA">
        <w:t>of</w:t>
      </w:r>
      <w:r w:rsidR="0074768A">
        <w:t>-</w:t>
      </w:r>
      <w:r w:rsidR="00CA45AA">
        <w:t xml:space="preserve">care diagnostics available, </w:t>
      </w:r>
      <w:r>
        <w:t xml:space="preserve">so </w:t>
      </w:r>
      <w:r w:rsidR="00CA45AA">
        <w:t xml:space="preserve">FIND </w:t>
      </w:r>
      <w:r>
        <w:t xml:space="preserve">is working with </w:t>
      </w:r>
      <w:r w:rsidR="00CA45AA">
        <w:t xml:space="preserve">the WHO </w:t>
      </w:r>
      <w:r>
        <w:t xml:space="preserve">and </w:t>
      </w:r>
      <w:r w:rsidR="00CA45AA">
        <w:t>especially with regional organis</w:t>
      </w:r>
      <w:r>
        <w:t>ations</w:t>
      </w:r>
      <w:r w:rsidR="001C7480">
        <w:t>,</w:t>
      </w:r>
      <w:r>
        <w:t xml:space="preserve"> such as the Africa</w:t>
      </w:r>
      <w:r w:rsidR="00CA45AA">
        <w:t xml:space="preserve"> CDC in Addis Ababa </w:t>
      </w:r>
      <w:r>
        <w:t>and other groups</w:t>
      </w:r>
      <w:r w:rsidR="001C7480">
        <w:t>,</w:t>
      </w:r>
      <w:r>
        <w:t xml:space="preserve"> to make sure that the </w:t>
      </w:r>
      <w:r w:rsidR="001C7480">
        <w:t xml:space="preserve">necessary </w:t>
      </w:r>
      <w:r>
        <w:t>training is there</w:t>
      </w:r>
      <w:r w:rsidR="00CA45AA">
        <w:t xml:space="preserve"> </w:t>
      </w:r>
      <w:r>
        <w:t xml:space="preserve">for the complicated tests we have today, which require infrastructure and </w:t>
      </w:r>
      <w:r>
        <w:t>equipment, and that that equipment is made available to countries</w:t>
      </w:r>
      <w:r w:rsidR="001C7480">
        <w:t>,</w:t>
      </w:r>
      <w:r>
        <w:t xml:space="preserve"> while waiting for more appropriate equipment and diagnostic tests</w:t>
      </w:r>
      <w:r w:rsidR="00CA45AA">
        <w:t xml:space="preserve"> that can be used. FIND is </w:t>
      </w:r>
      <w:r w:rsidR="009877F6">
        <w:t>coming at it from both sides: r</w:t>
      </w:r>
      <w:r>
        <w:t>esearch and development</w:t>
      </w:r>
      <w:r w:rsidR="001C7480">
        <w:t xml:space="preserve"> on</w:t>
      </w:r>
      <w:r>
        <w:t xml:space="preserve"> </w:t>
      </w:r>
      <w:r w:rsidR="001C7480">
        <w:t xml:space="preserve">diagnostics </w:t>
      </w:r>
      <w:r>
        <w:t>closer to the patient</w:t>
      </w:r>
      <w:r w:rsidR="009877F6">
        <w:t xml:space="preserve">, </w:t>
      </w:r>
      <w:r w:rsidR="001C7480">
        <w:t>at</w:t>
      </w:r>
      <w:r w:rsidR="009877F6">
        <w:t xml:space="preserve"> </w:t>
      </w:r>
      <w:r>
        <w:t>the same time</w:t>
      </w:r>
      <w:r w:rsidR="009877F6">
        <w:t xml:space="preserve"> </w:t>
      </w:r>
      <w:r w:rsidR="001C7480">
        <w:t xml:space="preserve">as </w:t>
      </w:r>
      <w:r>
        <w:t>training and access to the goods that a</w:t>
      </w:r>
      <w:r w:rsidR="009877F6">
        <w:t>re necessary to do the testing w</w:t>
      </w:r>
      <w:r>
        <w:t>ith the tests we have now</w:t>
      </w:r>
      <w:r w:rsidR="009877F6">
        <w:t>.</w:t>
      </w:r>
    </w:p>
    <w:p w:rsidR="00DF68B4" w:rsidP="00C27422">
      <w:pPr>
        <w:pStyle w:val="Question"/>
      </w:pPr>
      <w:sdt>
        <w:sdtPr>
          <w:alias w:val="Member"/>
          <w:tag w:val="&lt;Member mnisId='4025' dodsId='41721'&gt;"/>
          <w:id w:val="-1959871884"/>
          <w:placeholder>
            <w:docPart w:val="DefaultPlaceholder_1082065158"/>
          </w:placeholder>
          <w:richText/>
        </w:sdtPr>
        <w:sdtContent>
          <w:r w:rsidRPr="00DF68B4">
            <w:rPr>
              <w:b/>
            </w:rPr>
            <w:t xml:space="preserve">Mrs </w:t>
          </w:r>
          <w:r w:rsidR="00D86805">
            <w:rPr>
              <w:b/>
            </w:rPr>
            <w:t>Latham:</w:t>
          </w:r>
        </w:sdtContent>
      </w:sdt>
      <w:r>
        <w:t xml:space="preserve"> </w:t>
      </w:r>
      <w:r w:rsidR="001C7480">
        <w:t>Could</w:t>
      </w:r>
      <w:r>
        <w:t xml:space="preserve"> you tell me if you have seen any difference in communications </w:t>
      </w:r>
      <w:r w:rsidR="003033EB">
        <w:t xml:space="preserve">or anything else </w:t>
      </w:r>
      <w:r>
        <w:t xml:space="preserve">since the </w:t>
      </w:r>
      <w:r w:rsidR="003033EB">
        <w:t xml:space="preserve">announcement of the </w:t>
      </w:r>
      <w:r>
        <w:t>merger of DFID and the FCO</w:t>
      </w:r>
      <w:r w:rsidR="003033EB">
        <w:t>, and how that</w:t>
      </w:r>
      <w:r w:rsidR="00C27422">
        <w:t xml:space="preserve"> might have impacted on your organisations? I would also like to say </w:t>
      </w:r>
      <w:r w:rsidR="003033EB">
        <w:t>that there are some of these so</w:t>
      </w:r>
      <w:r w:rsidR="003033EB">
        <w:noBreakHyphen/>
      </w:r>
      <w:r w:rsidR="00C27422">
        <w:t>called pregnancy</w:t>
      </w:r>
      <w:r w:rsidR="001C7480">
        <w:t>-</w:t>
      </w:r>
      <w:r w:rsidR="00C27422">
        <w:t>type tests available</w:t>
      </w:r>
      <w:r w:rsidR="003033EB">
        <w:t xml:space="preserve"> that are </w:t>
      </w:r>
      <w:r w:rsidR="00C27422">
        <w:t>very efficacious and sho</w:t>
      </w:r>
      <w:r w:rsidR="003033EB">
        <w:t xml:space="preserve">uld be looked at more strongly. </w:t>
      </w:r>
      <w:r w:rsidR="00C27422">
        <w:t xml:space="preserve">I have </w:t>
      </w:r>
      <w:r w:rsidR="003033EB">
        <w:t>one in my constituency called Sure</w:t>
      </w:r>
      <w:r w:rsidR="00C27422">
        <w:t>Screen</w:t>
      </w:r>
      <w:r w:rsidR="001C7480">
        <w:t>,</w:t>
      </w:r>
      <w:r w:rsidR="003033EB">
        <w:t xml:space="preserve"> </w:t>
      </w:r>
      <w:r w:rsidR="00C27422">
        <w:t xml:space="preserve">which is </w:t>
      </w:r>
      <w:r w:rsidR="003033EB">
        <w:t>over 9</w:t>
      </w:r>
      <w:r w:rsidR="00C27422">
        <w:t>9</w:t>
      </w:r>
      <w:r w:rsidR="003033EB">
        <w:t>%</w:t>
      </w:r>
      <w:r w:rsidR="00C27422">
        <w:t xml:space="preserve"> accurate, but nobody seems </w:t>
      </w:r>
      <w:r w:rsidR="003033EB">
        <w:t xml:space="preserve">to be </w:t>
      </w:r>
      <w:r w:rsidR="00C27422">
        <w:t xml:space="preserve">using it, although </w:t>
      </w:r>
      <w:r w:rsidR="003033EB">
        <w:t xml:space="preserve">they are </w:t>
      </w:r>
      <w:r w:rsidR="00C27422">
        <w:t>selling it all over the world.</w:t>
      </w:r>
    </w:p>
    <w:p w:rsidR="00DF68B4" w:rsidP="00DF68B4">
      <w:pPr>
        <w:pStyle w:val="Answer"/>
      </w:pPr>
      <w:sdt>
        <w:sdtPr>
          <w:alias w:val="Witness"/>
          <w:id w:val="573938825"/>
          <w:placeholder>
            <w:docPart w:val="DefaultPlaceholder_1082065158"/>
          </w:placeholder>
          <w:richText/>
        </w:sdtPr>
        <w:sdtContent>
          <w:r w:rsidRPr="00A732B7" w:rsidR="00A732B7">
            <w:rPr>
              <w:b/>
              <w:i/>
            </w:rPr>
            <w:t>Professor Heymann:</w:t>
          </w:r>
          <w:r w:rsidRPr="00DF68B4">
            <w:rPr>
              <w:b/>
            </w:rPr>
            <w:t xml:space="preserve"> </w:t>
          </w:r>
        </w:sdtContent>
      </w:sdt>
      <w:r>
        <w:t>The UK is one of FIND’s biggest contributors</w:t>
      </w:r>
      <w:r w:rsidR="001C7480">
        <w:t xml:space="preserve">, </w:t>
      </w:r>
      <w:r w:rsidR="003033EB">
        <w:t>as you</w:t>
      </w:r>
      <w:r w:rsidRPr="00C27422" w:rsidR="00C27422">
        <w:t xml:space="preserve"> know, through </w:t>
      </w:r>
      <w:r w:rsidR="003033EB">
        <w:t>DFID</w:t>
      </w:r>
      <w:r w:rsidR="001C7480">
        <w:t xml:space="preserve">. FIND </w:t>
      </w:r>
      <w:r w:rsidRPr="00C27422" w:rsidR="00C27422">
        <w:t>has been working closely and will continue to work closely with DFID</w:t>
      </w:r>
      <w:r w:rsidR="001C7480">
        <w:t>,</w:t>
      </w:r>
      <w:r w:rsidR="003033EB">
        <w:t xml:space="preserve"> no </w:t>
      </w:r>
      <w:r w:rsidRPr="00C27422" w:rsidR="00C27422">
        <w:t>matter where DFID eventually e</w:t>
      </w:r>
      <w:r w:rsidR="003033EB">
        <w:t>nds up and how things work out. We will work with DFID</w:t>
      </w:r>
      <w:r w:rsidR="001C7480">
        <w:t>.</w:t>
      </w:r>
      <w:r w:rsidR="003033EB">
        <w:t xml:space="preserve"> </w:t>
      </w:r>
      <w:r w:rsidR="001C7480">
        <w:t xml:space="preserve">In </w:t>
      </w:r>
      <w:r w:rsidR="003033EB">
        <w:t xml:space="preserve">fact, I </w:t>
      </w:r>
      <w:r w:rsidRPr="00C27422" w:rsidR="00C27422">
        <w:t xml:space="preserve">was just on the phone with the Permanent Secretary </w:t>
      </w:r>
      <w:r w:rsidR="003033EB">
        <w:t xml:space="preserve">two </w:t>
      </w:r>
      <w:r w:rsidRPr="00C27422" w:rsidR="00C27422">
        <w:t xml:space="preserve">days </w:t>
      </w:r>
      <w:r w:rsidR="003033EB">
        <w:t xml:space="preserve">ago discussing various issues, some </w:t>
      </w:r>
      <w:r w:rsidRPr="00C27422" w:rsidR="00C27422">
        <w:t xml:space="preserve">of </w:t>
      </w:r>
      <w:r w:rsidR="001C7480">
        <w:t xml:space="preserve">which </w:t>
      </w:r>
      <w:r w:rsidR="003033EB">
        <w:t xml:space="preserve">were about diagnostic tests. We </w:t>
      </w:r>
      <w:r w:rsidRPr="00C27422" w:rsidR="00C27422">
        <w:t>w</w:t>
      </w:r>
      <w:r w:rsidR="003033EB">
        <w:t xml:space="preserve">ill continue close relationships </w:t>
      </w:r>
      <w:r w:rsidRPr="00C27422" w:rsidR="00C27422">
        <w:t xml:space="preserve">through </w:t>
      </w:r>
      <w:r w:rsidR="003033EB">
        <w:t xml:space="preserve">FIND </w:t>
      </w:r>
      <w:r w:rsidRPr="00C27422" w:rsidR="00C27422">
        <w:t>and are grateful for the support the UK Governme</w:t>
      </w:r>
      <w:r w:rsidR="003033EB">
        <w:t>nt give to the core activities of FIND.</w:t>
      </w:r>
    </w:p>
    <w:p w:rsidR="00577EFE" w:rsidP="00B91A3F">
      <w:pPr>
        <w:pStyle w:val="Answer"/>
      </w:pPr>
      <w:sdt>
        <w:sdtPr>
          <w:alias w:val="Witness"/>
          <w:id w:val="-1830975905"/>
          <w:placeholder>
            <w:docPart w:val="DefaultPlaceholder_1082065158"/>
          </w:placeholder>
          <w:richText/>
        </w:sdtPr>
        <w:sdtContent>
          <w:r w:rsidRPr="00A732B7" w:rsidR="00A732B7">
            <w:rPr>
              <w:b/>
              <w:i/>
            </w:rPr>
            <w:t>Dr Golding:</w:t>
          </w:r>
          <w:r w:rsidRPr="00B91A3F" w:rsidR="00B91A3F">
            <w:rPr>
              <w:b/>
            </w:rPr>
            <w:t xml:space="preserve"> </w:t>
          </w:r>
        </w:sdtContent>
      </w:sdt>
      <w:r w:rsidR="00B91A3F">
        <w:t xml:space="preserve">We </w:t>
      </w:r>
      <w:r w:rsidRPr="00C27422" w:rsidR="00C27422">
        <w:t xml:space="preserve">have a very close relationship with DFID </w:t>
      </w:r>
      <w:r w:rsidR="003033EB">
        <w:t xml:space="preserve">over the years, </w:t>
      </w:r>
      <w:r w:rsidRPr="00C27422" w:rsidR="00C27422">
        <w:t>built on the variou</w:t>
      </w:r>
      <w:r w:rsidR="003033EB">
        <w:t xml:space="preserve">s different research programmes. Since </w:t>
      </w:r>
      <w:r w:rsidRPr="00C27422" w:rsidR="00C27422">
        <w:t>the announcement of the merger</w:t>
      </w:r>
      <w:r w:rsidR="001C7480">
        <w:t>,</w:t>
      </w:r>
      <w:r w:rsidR="003033EB">
        <w:t xml:space="preserve"> I will not </w:t>
      </w:r>
      <w:r w:rsidRPr="00C27422" w:rsidR="00C27422">
        <w:t xml:space="preserve">say it </w:t>
      </w:r>
      <w:r w:rsidR="003033EB">
        <w:t xml:space="preserve">has not </w:t>
      </w:r>
      <w:r w:rsidRPr="00C27422" w:rsidR="00C27422">
        <w:t xml:space="preserve">affected the communication between the </w:t>
      </w:r>
      <w:r w:rsidR="003033EB">
        <w:t xml:space="preserve">two organisations. </w:t>
      </w:r>
      <w:r w:rsidRPr="00C27422" w:rsidR="00C27422">
        <w:t>I can only imagine the uncertainty that the merger at this stage</w:t>
      </w:r>
      <w:r w:rsidR="00D017F9">
        <w:t xml:space="preserve"> brings, when there is so little information. </w:t>
      </w:r>
      <w:r w:rsidR="001C7480">
        <w:t>Thinking more long term,</w:t>
      </w:r>
      <w:r w:rsidR="00D017F9">
        <w:t xml:space="preserve"> </w:t>
      </w:r>
      <w:r w:rsidRPr="00C27422" w:rsidR="001C7480">
        <w:t xml:space="preserve">what </w:t>
      </w:r>
      <w:r w:rsidRPr="00C27422" w:rsidR="00C27422">
        <w:t xml:space="preserve">does that mean? I think </w:t>
      </w:r>
      <w:r w:rsidR="00D017F9">
        <w:t xml:space="preserve">we are </w:t>
      </w:r>
      <w:r w:rsidRPr="00C27422" w:rsidR="00C27422">
        <w:t>all eager to know</w:t>
      </w:r>
      <w:r w:rsidR="00D017F9">
        <w:t xml:space="preserve"> and understand that.</w:t>
      </w:r>
      <w:r w:rsidR="001C7480">
        <w:t xml:space="preserve"> </w:t>
      </w:r>
    </w:p>
    <w:p w:rsidR="00B91A3F" w:rsidP="00577EFE">
      <w:pPr>
        <w:pStyle w:val="Question"/>
      </w:pPr>
      <w:sdt>
        <w:sdtPr>
          <w:alias w:val="Member"/>
          <w:tag w:val="&lt;Member mnisId='4025' dodsId='41721'&gt;"/>
          <w:id w:val="1343123491"/>
          <w:placeholder>
            <w:docPart w:val="DefaultPlaceholder_1082065158"/>
          </w:placeholder>
          <w:richText/>
        </w:sdtPr>
        <w:sdtContent>
          <w:r w:rsidRPr="00577EFE" w:rsidR="00577EFE">
            <w:rPr>
              <w:b/>
            </w:rPr>
            <w:t xml:space="preserve">Mrs </w:t>
          </w:r>
          <w:r w:rsidR="00D86805">
            <w:rPr>
              <w:b/>
            </w:rPr>
            <w:t>Latham:</w:t>
          </w:r>
        </w:sdtContent>
      </w:sdt>
      <w:r w:rsidR="00577EFE">
        <w:t xml:space="preserve"> Do you feel that there will be sufficient scrutiny</w:t>
      </w:r>
      <w:r w:rsidR="00D017F9">
        <w:t xml:space="preserve"> once it becomes absorbed into the F</w:t>
      </w:r>
      <w:r w:rsidR="001C7480">
        <w:t xml:space="preserve">oreign and </w:t>
      </w:r>
      <w:r w:rsidR="00D017F9">
        <w:t>C</w:t>
      </w:r>
      <w:r w:rsidR="001C7480">
        <w:t xml:space="preserve">ommonwealth </w:t>
      </w:r>
      <w:r w:rsidR="00D017F9">
        <w:t>O</w:t>
      </w:r>
      <w:r w:rsidR="001C7480">
        <w:t>ffice</w:t>
      </w:r>
      <w:r w:rsidR="00D017F9">
        <w:t xml:space="preserve"> and it is just the Foreign Affairs Committee looking at it, not us?</w:t>
      </w:r>
    </w:p>
    <w:p w:rsidR="001C7480" w:rsidP="00C27422">
      <w:pPr>
        <w:pStyle w:val="Answer"/>
      </w:pPr>
      <w:sdt>
        <w:sdtPr>
          <w:alias w:val="Witness"/>
          <w:id w:val="49355995"/>
          <w:placeholder>
            <w:docPart w:val="DefaultPlaceholder_1082065158"/>
          </w:placeholder>
          <w:richText/>
        </w:sdtPr>
        <w:sdtContent>
          <w:r w:rsidRPr="00A732B7" w:rsidR="00A732B7">
            <w:rPr>
              <w:b/>
              <w:i/>
            </w:rPr>
            <w:t>Dr Saad:</w:t>
          </w:r>
          <w:r w:rsidRPr="00577EFE" w:rsidR="00577EFE">
            <w:rPr>
              <w:b/>
            </w:rPr>
            <w:t xml:space="preserve"> </w:t>
          </w:r>
        </w:sdtContent>
      </w:sdt>
      <w:r w:rsidR="00577EFE">
        <w:t>It is a good question.</w:t>
      </w:r>
      <w:r w:rsidR="00D017F9">
        <w:t xml:space="preserve"> T</w:t>
      </w:r>
      <w:r w:rsidR="00C27422">
        <w:t>here should always b</w:t>
      </w:r>
      <w:r w:rsidR="00D017F9">
        <w:t xml:space="preserve">e as much scrutiny as possible. </w:t>
      </w:r>
      <w:r>
        <w:t xml:space="preserve">The </w:t>
      </w:r>
      <w:r w:rsidR="00C27422">
        <w:t>leadership role that the UK Government ha</w:t>
      </w:r>
      <w:r>
        <w:t>ve</w:t>
      </w:r>
      <w:r w:rsidR="00C27422">
        <w:t xml:space="preserve"> shown in </w:t>
      </w:r>
      <w:r>
        <w:t xml:space="preserve">their </w:t>
      </w:r>
      <w:r w:rsidR="00C27422">
        <w:t>aid policy</w:t>
      </w:r>
      <w:r>
        <w:t xml:space="preserve"> is really important</w:t>
      </w:r>
      <w:r w:rsidR="00C27422">
        <w:t xml:space="preserve">, not least dedicating </w:t>
      </w:r>
      <w:r w:rsidR="004B5E21">
        <w:t xml:space="preserve">a certain amount of DFID's budget </w:t>
      </w:r>
      <w:r>
        <w:t>to</w:t>
      </w:r>
      <w:r w:rsidR="004B5E21">
        <w:t xml:space="preserve"> R&amp;</w:t>
      </w:r>
      <w:r w:rsidR="00C27422">
        <w:t xml:space="preserve">D </w:t>
      </w:r>
      <w:r w:rsidR="004B5E21">
        <w:t xml:space="preserve">for </w:t>
      </w:r>
      <w:r w:rsidR="00C27422">
        <w:t xml:space="preserve">epidemic </w:t>
      </w:r>
      <w:r w:rsidR="004B5E21">
        <w:t xml:space="preserve">and </w:t>
      </w:r>
      <w:r w:rsidR="00C27422">
        <w:t xml:space="preserve">pandemic research investments. It is paying dividends </w:t>
      </w:r>
      <w:r w:rsidR="004B5E21">
        <w:t>now</w:t>
      </w:r>
      <w:r>
        <w:t>.</w:t>
      </w:r>
      <w:r w:rsidR="004B5E21">
        <w:t xml:space="preserve"> </w:t>
      </w:r>
      <w:r>
        <w:t xml:space="preserve">It </w:t>
      </w:r>
      <w:r w:rsidR="00C27422">
        <w:t>is really important that that continue</w:t>
      </w:r>
      <w:r>
        <w:t xml:space="preserve">s wherever DFID ends up living, with </w:t>
      </w:r>
      <w:r w:rsidR="00C27422">
        <w:t xml:space="preserve">that principle </w:t>
      </w:r>
      <w:r>
        <w:t>of</w:t>
      </w:r>
      <w:r w:rsidR="004B5E21">
        <w:t xml:space="preserve"> </w:t>
      </w:r>
      <w:r w:rsidR="00C27422">
        <w:t>investments wher</w:t>
      </w:r>
      <w:r w:rsidR="004B5E21">
        <w:t xml:space="preserve">e markets fail. We do not </w:t>
      </w:r>
      <w:r w:rsidR="00C27422">
        <w:t>want</w:t>
      </w:r>
      <w:r w:rsidR="004B5E21">
        <w:t xml:space="preserve"> populations to be left behind. </w:t>
      </w:r>
      <w:r w:rsidR="00C27422">
        <w:t xml:space="preserve">It </w:t>
      </w:r>
      <w:r w:rsidR="004B5E21">
        <w:t>must</w:t>
      </w:r>
      <w:r>
        <w:t xml:space="preserve">, </w:t>
      </w:r>
      <w:r w:rsidR="004B5E21">
        <w:t>and we hope will</w:t>
      </w:r>
      <w:r>
        <w:t xml:space="preserve">, </w:t>
      </w:r>
      <w:r w:rsidR="00C27422">
        <w:t>continue in the same</w:t>
      </w:r>
      <w:r w:rsidR="004B5E21">
        <w:t xml:space="preserve"> vein</w:t>
      </w:r>
      <w:r>
        <w:t xml:space="preserve">. </w:t>
      </w:r>
    </w:p>
    <w:p w:rsidR="001F7681" w:rsidP="00C27422">
      <w:pPr>
        <w:pStyle w:val="Answer"/>
      </w:pPr>
      <w:r>
        <w:t xml:space="preserve">To </w:t>
      </w:r>
      <w:r w:rsidR="00C27422">
        <w:t>date it has not affected our communication</w:t>
      </w:r>
      <w:r>
        <w:t>.</w:t>
      </w:r>
      <w:r w:rsidR="00C27422">
        <w:t xml:space="preserve"> </w:t>
      </w:r>
      <w:r>
        <w:t xml:space="preserve">In </w:t>
      </w:r>
      <w:r w:rsidR="00C27422">
        <w:t>terms of scrutiny that people are getting good value for money</w:t>
      </w:r>
      <w:r>
        <w:t>,</w:t>
      </w:r>
      <w:r w:rsidR="004B5E21">
        <w:t xml:space="preserve"> </w:t>
      </w:r>
      <w:r>
        <w:t xml:space="preserve">we </w:t>
      </w:r>
      <w:r w:rsidR="00C27422">
        <w:t>all want fund</w:t>
      </w:r>
      <w:r>
        <w:t>ing</w:t>
      </w:r>
      <w:r w:rsidR="00C27422">
        <w:t xml:space="preserve"> to be dis</w:t>
      </w:r>
      <w:r>
        <w:t>bur</w:t>
      </w:r>
      <w:r w:rsidR="00C27422">
        <w:t xml:space="preserve">sed efficiently, transparently and with the robust science underlying it, </w:t>
      </w:r>
      <w:r w:rsidR="00911BB8">
        <w:t xml:space="preserve">in </w:t>
      </w:r>
      <w:r w:rsidR="00C27422">
        <w:t xml:space="preserve">service </w:t>
      </w:r>
      <w:r>
        <w:t xml:space="preserve">of </w:t>
      </w:r>
      <w:r w:rsidR="00C27422">
        <w:t xml:space="preserve">populations in need that would not get the vaccines, diagnostics or therapeutics for </w:t>
      </w:r>
      <w:r w:rsidR="005E56B5">
        <w:t>Covid</w:t>
      </w:r>
      <w:r w:rsidR="00911BB8">
        <w:t xml:space="preserve"> </w:t>
      </w:r>
      <w:r w:rsidR="00C27422">
        <w:t>o</w:t>
      </w:r>
      <w:r w:rsidR="00911BB8">
        <w:t xml:space="preserve">r any other infectious disease if we </w:t>
      </w:r>
      <w:r w:rsidR="00911BB8">
        <w:t xml:space="preserve">did </w:t>
      </w:r>
      <w:r w:rsidR="00C27422">
        <w:t xml:space="preserve">not have </w:t>
      </w:r>
      <w:r>
        <w:t xml:space="preserve">Governments </w:t>
      </w:r>
      <w:r w:rsidR="00911BB8">
        <w:t xml:space="preserve">like </w:t>
      </w:r>
      <w:r w:rsidR="00C27422">
        <w:t>the UK Government and DFID supporting the efforts.</w:t>
      </w:r>
    </w:p>
    <w:p w:rsidR="00577EFE" w:rsidRPr="00577EFE" w:rsidP="001C7480">
      <w:pPr>
        <w:pStyle w:val="Question"/>
        <w:numPr>
          <w:ilvl w:val="0"/>
          <w:numId w:val="0"/>
        </w:numPr>
        <w:ind w:left="794"/>
      </w:pPr>
      <w:sdt>
        <w:sdtPr>
          <w:alias w:val="Member"/>
          <w:tag w:val="&lt;Member mnisId='4267' dodsId='101347'&gt;"/>
          <w:id w:val="949349357"/>
          <w:placeholder>
            <w:docPart w:val="DefaultPlaceholder_1082065158"/>
          </w:placeholder>
          <w:richText/>
        </w:sdtPr>
        <w:sdtContent>
          <w:r w:rsidRPr="001F7681" w:rsidR="001F7681">
            <w:rPr>
              <w:b/>
            </w:rPr>
            <w:t>Chair:</w:t>
          </w:r>
        </w:sdtContent>
      </w:sdt>
      <w:r w:rsidR="001F7681">
        <w:t xml:space="preserve"> Thank you to our panellists</w:t>
      </w:r>
      <w:r w:rsidR="00911BB8">
        <w:t xml:space="preserve"> from</w:t>
      </w:r>
      <w:r w:rsidR="00C122FF">
        <w:t xml:space="preserve"> CEPI, </w:t>
      </w:r>
      <w:r w:rsidR="00C27422">
        <w:t xml:space="preserve">the Wellcome Trust and </w:t>
      </w:r>
      <w:r w:rsidR="00C122FF">
        <w:t xml:space="preserve">FIND. It has been an </w:t>
      </w:r>
      <w:r w:rsidR="00C27422">
        <w:t>incredibly interesting session</w:t>
      </w:r>
      <w:r w:rsidR="00911BB8">
        <w:t xml:space="preserve">. You have given us </w:t>
      </w:r>
      <w:r w:rsidR="00C27422">
        <w:t xml:space="preserve">a </w:t>
      </w:r>
      <w:r w:rsidR="00911BB8">
        <w:t xml:space="preserve">lot to think about, </w:t>
      </w:r>
      <w:r w:rsidR="00C27422">
        <w:t xml:space="preserve">looking at research </w:t>
      </w:r>
      <w:r w:rsidR="00911BB8">
        <w:t xml:space="preserve">and development of </w:t>
      </w:r>
      <w:r w:rsidR="00C27422">
        <w:t>diagnostics</w:t>
      </w:r>
      <w:r w:rsidR="00911BB8">
        <w:t xml:space="preserve"> and vaccines around </w:t>
      </w:r>
      <w:r w:rsidR="005E56B5">
        <w:t>Covid</w:t>
      </w:r>
      <w:r w:rsidR="00911BB8">
        <w:t xml:space="preserve">-19. There </w:t>
      </w:r>
      <w:r w:rsidR="00C27422">
        <w:t xml:space="preserve">are clear issues coming out </w:t>
      </w:r>
      <w:r w:rsidR="00EE0EDA">
        <w:t>over</w:t>
      </w:r>
      <w:r w:rsidR="00911BB8">
        <w:t xml:space="preserve"> </w:t>
      </w:r>
      <w:r w:rsidR="00C27422">
        <w:t>testing, liabi</w:t>
      </w:r>
      <w:r w:rsidR="00911BB8">
        <w:t>lity, procu</w:t>
      </w:r>
      <w:r w:rsidR="00EE0EDA">
        <w:t>rement, distribution</w:t>
      </w:r>
      <w:r w:rsidR="00911BB8">
        <w:t xml:space="preserve"> </w:t>
      </w:r>
      <w:r w:rsidR="00C27422">
        <w:t xml:space="preserve">and then the equitable delivery of whatever results from the research </w:t>
      </w:r>
      <w:r w:rsidR="00911BB8">
        <w:t xml:space="preserve">you are supporting. I would </w:t>
      </w:r>
      <w:r w:rsidR="00C27422">
        <w:t>like to end with the comment that a numbe</w:t>
      </w:r>
      <w:r w:rsidR="00911BB8">
        <w:t xml:space="preserve">r of you kept using: </w:t>
      </w:r>
      <w:r w:rsidR="00A50D62">
        <w:t>until everybody is safe</w:t>
      </w:r>
      <w:r w:rsidR="00911BB8">
        <w:t xml:space="preserve">, </w:t>
      </w:r>
      <w:r w:rsidR="00A50D62">
        <w:t>no</w:t>
      </w:r>
      <w:r w:rsidR="00EE0EDA">
        <w:t xml:space="preserve"> </w:t>
      </w:r>
      <w:r w:rsidR="00A50D62">
        <w:t xml:space="preserve">one </w:t>
      </w:r>
      <w:r w:rsidR="00C27422">
        <w:t>is safe, which is why in a pandemic it is so important that we all</w:t>
      </w:r>
      <w:r w:rsidR="00911BB8">
        <w:t xml:space="preserve"> work together internationally. Thank you again for your part in that, </w:t>
      </w:r>
      <w:r w:rsidR="00C27422">
        <w:t>and your organisations</w:t>
      </w:r>
      <w:r w:rsidR="00911BB8">
        <w:t xml:space="preserve"> for the sterling work you </w:t>
      </w:r>
      <w:r w:rsidR="00C27422">
        <w:t>are doing.</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63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63E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63EE">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63E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305989521"/>
      <w:placeholder>
        <w:docPart w:val="DA584DF63A8A47448A143E27A09B4848"/>
      </w:placeholder>
      <w:richText/>
    </w:sdtPr>
    <w:sdtContent>
      <w:p w:rsidR="00072F4F" w:rsidP="009277D8">
        <w:pPr>
          <w:pStyle w:val="Para"/>
          <w:rPr>
            <w:color w:val="808080"/>
          </w:rPr>
        </w:pPr>
        <w:r w:rsidRPr="001D16A5">
          <w:rPr>
            <w:noProof/>
            <w:color w:val="808080"/>
            <w:lang w:eastAsia="en-GB"/>
          </w:rPr>
          <w:drawing>
            <wp:inline distT="0" distB="0" distL="0" distR="0">
              <wp:extent cx="3053715" cy="499110"/>
              <wp:effectExtent l="0" t="0" r="0" b="0"/>
              <wp:docPr id="22"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2105910399"/>
      <w:placeholder>
        <w:docPart w:val="566EEDE7E6594D74B6A940C75D78A57F"/>
      </w:placeholder>
      <w:richText/>
    </w:sdtPr>
    <w:sdtContent>
      <w:p w:rsidR="00072F4F"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63E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DE3C4F3E"/>
    <w:lvl w:ilvl="0">
      <w:start w:val="118"/>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3306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Chris%20Walsh\Documents\Hansard\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A584DF63A8A47448A143E27A09B4848"/>
        <w:category>
          <w:name w:val="General"/>
          <w:gallery w:val="placeholder"/>
        </w:category>
        <w:types>
          <w:type w:val="bbPlcHdr"/>
        </w:types>
        <w:behaviors>
          <w:behavior w:val="content"/>
        </w:behaviors>
        <w:guid w:val="{A7708B60-B5F2-4DA9-88B4-F4710588827F}"/>
      </w:docPartPr>
      <w:docPartBody>
        <w:p w:rsidR="001327F4" w:rsidP="001327F4">
          <w:pPr>
            <w:pStyle w:val="DA584DF63A8A47448A143E27A09B4848"/>
          </w:pPr>
          <w:r w:rsidRPr="000753FC">
            <w:rPr>
              <w:rStyle w:val="PlaceholderText"/>
            </w:rPr>
            <w:t>Click here to enter text.</w:t>
          </w:r>
        </w:p>
      </w:docPartBody>
    </w:docPart>
    <w:docPart>
      <w:docPartPr>
        <w:name w:val="22736743DC3D4E30983961091B802CDC"/>
        <w:category>
          <w:name w:val="General"/>
          <w:gallery w:val="placeholder"/>
        </w:category>
        <w:types>
          <w:type w:val="bbPlcHdr"/>
        </w:types>
        <w:behaviors>
          <w:behavior w:val="content"/>
        </w:behaviors>
        <w:guid w:val="{2227EF43-3EBF-4722-9838-2FA3144D2463}"/>
      </w:docPartPr>
      <w:docPartBody>
        <w:p w:rsidR="001327F4" w:rsidP="001327F4">
          <w:pPr>
            <w:pStyle w:val="22736743DC3D4E30983961091B802CDC"/>
          </w:pPr>
          <w:r w:rsidRPr="002B3926">
            <w:rPr>
              <w:rStyle w:val="PlaceholderText"/>
            </w:rPr>
            <w:t>Click here to enter text.</w:t>
          </w:r>
        </w:p>
      </w:docPartBody>
    </w:docPart>
    <w:docPart>
      <w:docPartPr>
        <w:name w:val="566EEDE7E6594D74B6A940C75D78A57F"/>
        <w:category>
          <w:name w:val="General"/>
          <w:gallery w:val="placeholder"/>
        </w:category>
        <w:types>
          <w:type w:val="bbPlcHdr"/>
        </w:types>
        <w:behaviors>
          <w:behavior w:val="content"/>
        </w:behaviors>
        <w:guid w:val="{CD091FAE-A9B0-46DB-8648-3113FA30210B}"/>
      </w:docPartPr>
      <w:docPartBody>
        <w:p w:rsidR="001327F4" w:rsidP="001327F4">
          <w:pPr>
            <w:pStyle w:val="566EEDE7E6594D74B6A940C75D78A57F"/>
          </w:pPr>
          <w:r w:rsidRPr="00D20745">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32BA25C9-A08B-4F26-9D3E-4E335F1D2362}"/>
      </w:docPartPr>
      <w:docPartBody>
        <w:p w:rsidR="001327F4">
          <w:r w:rsidRPr="00DE72DB">
            <w:rPr>
              <w:rStyle w:val="PlaceholderText"/>
            </w:rPr>
            <w:t>Click here to enter text.</w:t>
          </w:r>
        </w:p>
      </w:docPartBody>
    </w:docPart>
    <w:docPart>
      <w:docPartPr>
        <w:name w:val="63AA050A3893483D981F0F065569477B"/>
        <w:category>
          <w:name w:val="General"/>
          <w:gallery w:val="placeholder"/>
        </w:category>
        <w:types>
          <w:type w:val="bbPlcHdr"/>
        </w:types>
        <w:behaviors>
          <w:behavior w:val="content"/>
        </w:behaviors>
        <w:guid w:val="{47D04023-126C-4468-A8AC-AFBD021F79B3}"/>
      </w:docPartPr>
      <w:docPartBody>
        <w:p w:rsidR="00706EE4" w:rsidP="00706EE4">
          <w:pPr>
            <w:pStyle w:val="63AA050A3893483D981F0F065569477B"/>
          </w:pPr>
          <w:r w:rsidRPr="00DE72DB">
            <w:rPr>
              <w:rStyle w:val="PlaceholderText"/>
            </w:rPr>
            <w:t>Click here to enter text.</w:t>
          </w:r>
        </w:p>
      </w:docPartBody>
    </w:docPart>
    <w:docPart>
      <w:docPartPr>
        <w:name w:val="50AF609350FD410CADCB8C9FA4F0CAD6"/>
        <w:category>
          <w:name w:val="General"/>
          <w:gallery w:val="placeholder"/>
        </w:category>
        <w:types>
          <w:type w:val="bbPlcHdr"/>
        </w:types>
        <w:behaviors>
          <w:behavior w:val="content"/>
        </w:behaviors>
        <w:guid w:val="{FA73BA43-3C3E-4920-AF07-67B9CC3DE812}"/>
      </w:docPartPr>
      <w:docPartBody>
        <w:p w:rsidR="00706EE4" w:rsidP="00706EE4">
          <w:pPr>
            <w:pStyle w:val="50AF609350FD410CADCB8C9FA4F0CAD6"/>
          </w:pPr>
          <w:r w:rsidRPr="00DE72DB">
            <w:rPr>
              <w:rStyle w:val="PlaceholderText"/>
            </w:rPr>
            <w:t>Click here to enter text.</w:t>
          </w:r>
        </w:p>
      </w:docPartBody>
    </w:docPart>
    <w:docPart>
      <w:docPartPr>
        <w:name w:val="516C33A6235C4AA9849F4D6318F21011"/>
        <w:category>
          <w:name w:val="General"/>
          <w:gallery w:val="placeholder"/>
        </w:category>
        <w:types>
          <w:type w:val="bbPlcHdr"/>
        </w:types>
        <w:behaviors>
          <w:behavior w:val="content"/>
        </w:behaviors>
        <w:guid w:val="{1195E9B2-3B71-4E11-BE04-97FC763231DF}"/>
      </w:docPartPr>
      <w:docPartBody>
        <w:p w:rsidR="00C75643" w:rsidP="00706EE4">
          <w:pPr>
            <w:pStyle w:val="516C33A6235C4AA9849F4D6318F21011"/>
          </w:pPr>
          <w:r w:rsidRPr="00DE72DB">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06EE4"/>
    <w:rPr>
      <w:color w:val="808080"/>
    </w:rPr>
  </w:style>
  <w:style w:type="paragraph" w:customStyle="1" w:styleId="DA584DF63A8A47448A143E27A09B4848">
    <w:name w:val="DA584DF63A8A47448A143E27A09B4848"/>
    <w:rsid w:val="001327F4"/>
  </w:style>
  <w:style w:type="paragraph" w:customStyle="1" w:styleId="22736743DC3D4E30983961091B802CDC">
    <w:name w:val="22736743DC3D4E30983961091B802CDC"/>
    <w:rsid w:val="001327F4"/>
  </w:style>
  <w:style w:type="paragraph" w:customStyle="1" w:styleId="566EEDE7E6594D74B6A940C75D78A57F">
    <w:name w:val="566EEDE7E6594D74B6A940C75D78A57F"/>
    <w:rsid w:val="001327F4"/>
  </w:style>
  <w:style w:type="paragraph" w:customStyle="1" w:styleId="4EDE8190FE834501B373C1689CEC6378">
    <w:name w:val="4EDE8190FE834501B373C1689CEC6378"/>
    <w:rsid w:val="001327F4"/>
  </w:style>
  <w:style w:type="paragraph" w:customStyle="1" w:styleId="C33B743DCAC44FDF9B603869CAB8BBE0">
    <w:name w:val="C33B743DCAC44FDF9B603869CAB8BBE0"/>
    <w:rsid w:val="001327F4"/>
  </w:style>
  <w:style w:type="paragraph" w:customStyle="1" w:styleId="C8F7652F93E046789144368294EC39F4">
    <w:name w:val="C8F7652F93E046789144368294EC39F4"/>
    <w:rsid w:val="001327F4"/>
  </w:style>
  <w:style w:type="paragraph" w:customStyle="1" w:styleId="ECE287EE19544E8FB52785D23C4274B9">
    <w:name w:val="ECE287EE19544E8FB52785D23C4274B9"/>
    <w:rsid w:val="001327F4"/>
  </w:style>
  <w:style w:type="paragraph" w:customStyle="1" w:styleId="5EDF6B62E6E74C4F9ED3E2F5A60DB8B6">
    <w:name w:val="5EDF6B62E6E74C4F9ED3E2F5A60DB8B6"/>
    <w:rsid w:val="001327F4"/>
  </w:style>
  <w:style w:type="paragraph" w:customStyle="1" w:styleId="5FAB89275465418294CDC316850C16E1">
    <w:name w:val="5FAB89275465418294CDC316850C16E1"/>
    <w:rsid w:val="001327F4"/>
  </w:style>
  <w:style w:type="paragraph" w:customStyle="1" w:styleId="22891EE48C44425F9BA55BA69459CE31">
    <w:name w:val="22891EE48C44425F9BA55BA69459CE31"/>
    <w:rsid w:val="001327F4"/>
  </w:style>
  <w:style w:type="paragraph" w:customStyle="1" w:styleId="3C25FDC9FE714BEAB9ABA32258C3A224">
    <w:name w:val="3C25FDC9FE714BEAB9ABA32258C3A224"/>
    <w:rsid w:val="001327F4"/>
  </w:style>
  <w:style w:type="paragraph" w:customStyle="1" w:styleId="DE3BD340D0854ABA9266D7D05B690BC4">
    <w:name w:val="DE3BD340D0854ABA9266D7D05B690BC4"/>
    <w:rsid w:val="001327F4"/>
  </w:style>
  <w:style w:type="paragraph" w:customStyle="1" w:styleId="63AA050A3893483D981F0F065569477B">
    <w:name w:val="63AA050A3893483D981F0F065569477B"/>
    <w:rsid w:val="00706EE4"/>
  </w:style>
  <w:style w:type="paragraph" w:customStyle="1" w:styleId="50AF609350FD410CADCB8C9FA4F0CAD6">
    <w:name w:val="50AF609350FD410CADCB8C9FA4F0CAD6"/>
    <w:rsid w:val="00706EE4"/>
  </w:style>
  <w:style w:type="paragraph" w:customStyle="1" w:styleId="516C33A6235C4AA9849F4D6318F21011">
    <w:name w:val="516C33A6235C4AA9849F4D6318F21011"/>
    <w:rsid w:val="00706E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8CE7F5-A62C-4404-AEB1-0646E7352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