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2368" w:rsidP="0065666D">
      <w:pPr>
        <w:pStyle w:val="TitleCommittee0"/>
      </w:pPr>
      <w:sdt>
        <w:sdtPr>
          <w:alias w:val="CommitteeName"/>
          <w:tag w:val="CommitteeName"/>
          <w:id w:val="1869951332"/>
          <w:placeholder>
            <w:docPart w:val="197841EB77CF42D29C094606F8E5B4E5"/>
          </w:placeholder>
          <w:richText/>
        </w:sdtPr>
        <w:sdtContent>
          <w:r>
            <w:t>Defence Sub-</w:t>
          </w:r>
          <w:r>
            <w:t>Committee</w:t>
          </w:r>
        </w:sdtContent>
      </w:sdt>
    </w:p>
    <w:p w:rsidR="00032368" w:rsidP="0065666D">
      <w:pPr>
        <w:pStyle w:val="TitleInquiry0"/>
      </w:pPr>
      <w:r>
        <w:t xml:space="preserve">Oral evidence: </w:t>
      </w:r>
      <w:sdt>
        <w:sdtPr>
          <w:alias w:val="InquiryName"/>
          <w:tag w:val="InquiryName"/>
          <w:id w:val="377371847"/>
          <w:placeholder>
            <w:docPart w:val="197841EB77CF42D29C094606F8E5B4E5"/>
          </w:placeholder>
          <w:richText/>
        </w:sdtPr>
        <w:sdtContent>
          <w:r>
            <w:t>The Security of 5G</w:t>
          </w:r>
        </w:sdtContent>
      </w:sdt>
      <w:r>
        <w:t xml:space="preserve">, HC </w:t>
      </w:r>
      <w:sdt>
        <w:sdtPr>
          <w:alias w:val="InquiryRefNo"/>
          <w:tag w:val="InquiryRefNo"/>
          <w:id w:val="-281725174"/>
          <w:placeholder>
            <w:docPart w:val="197841EB77CF42D29C094606F8E5B4E5"/>
          </w:placeholder>
          <w:richText/>
        </w:sdtPr>
        <w:sdtContent>
          <w:r>
            <w:t>201</w:t>
          </w:r>
        </w:sdtContent>
      </w:sdt>
    </w:p>
    <w:sdt>
      <w:sdtPr>
        <w:alias w:val="SittingDate"/>
        <w:tag w:val="SittingDate"/>
        <w:id w:val="-1160222926"/>
        <w:placeholder>
          <w:docPart w:val="197841EB77CF42D29C094606F8E5B4E5"/>
        </w:placeholder>
        <w:richText/>
      </w:sdtPr>
      <w:sdtContent>
        <w:p w:rsidR="00032368" w:rsidP="0065666D">
          <w:pPr>
            <w:pStyle w:val="Para"/>
          </w:pPr>
          <w:r>
            <w:t>Tuesday 30 June 2020</w:t>
          </w:r>
        </w:p>
      </w:sdtContent>
    </w:sdt>
    <w:p w:rsidR="00032368" w:rsidP="0065666D">
      <w:pPr>
        <w:pStyle w:val="Para"/>
      </w:pPr>
      <w:r>
        <w:t xml:space="preserve">Ordered by the House of </w:t>
      </w:r>
      <w:sdt>
        <w:sdtPr>
          <w:alias w:val="House"/>
          <w:tag w:val="House"/>
          <w:id w:val="809213435"/>
          <w:placeholder>
            <w:docPart w:val="197841EB77CF42D29C094606F8E5B4E5"/>
          </w:placeholder>
          <w:richText/>
        </w:sdtPr>
        <w:sdtContent>
          <w:r w:rsidRPr="00615759">
            <w:t>Commons</w:t>
          </w:r>
        </w:sdtContent>
      </w:sdt>
      <w:r w:rsidRPr="00615759">
        <w:t xml:space="preserve"> to be published on </w:t>
      </w:r>
      <w:sdt>
        <w:sdtPr>
          <w:alias w:val="PublishDate"/>
          <w:tag w:val="PublishDate"/>
          <w:id w:val="217021599"/>
          <w:placeholder>
            <w:docPart w:val="197841EB77CF42D29C094606F8E5B4E5"/>
          </w:placeholder>
          <w:richText/>
        </w:sdtPr>
        <w:sdtContent>
          <w:r>
            <w:t>30 June 2020</w:t>
          </w:r>
        </w:sdtContent>
      </w:sdt>
      <w:r w:rsidRPr="00615759">
        <w:t>.</w:t>
      </w:r>
    </w:p>
    <w:p w:rsidR="00032368" w:rsidP="0065666D">
      <w:sdt>
        <w:sdtPr>
          <w:alias w:val="VideoHyperlink"/>
          <w:tag w:val="VideoHyperlink"/>
          <w:id w:val="703995351"/>
          <w:placeholder>
            <w:docPart w:val="197841EB77CF42D29C094606F8E5B4E5"/>
          </w:placeholder>
          <w:richText/>
        </w:sdtPr>
        <w:sdtContent>
          <w:r>
            <w:fldChar w:fldCharType="begin"/>
          </w:r>
          <w:r>
            <w:instrText xml:space="preserve"> HYPERLINK "https://www.parliamentlive.tv/Event/Index/c83305f8-e085-434f-ad13-1e942a5ba8e1" </w:instrText>
          </w:r>
          <w:r>
            <w:fldChar w:fldCharType="separate"/>
          </w:r>
          <w:r w:rsidRPr="00EF6C12">
            <w:rPr>
              <w:rStyle w:val="Hyperlink"/>
            </w:rPr>
            <w:t>Watch the meeting</w:t>
          </w:r>
          <w:r>
            <w:fldChar w:fldCharType="end"/>
          </w:r>
          <w:bookmarkStart w:id="0" w:name="_GoBack"/>
          <w:bookmarkEnd w:id="0"/>
        </w:sdtContent>
      </w:sdt>
    </w:p>
    <w:p w:rsidR="00032368" w:rsidRPr="00955BF0" w:rsidP="0065666D">
      <w:r>
        <w:t xml:space="preserve">Members present: </w:t>
      </w:r>
      <w:sdt>
        <w:sdtPr>
          <w:alias w:val="MembersPresent"/>
          <w:tag w:val="MembersPresent"/>
          <w:id w:val="366340316"/>
          <w:placeholder>
            <w:docPart w:val="197841EB77CF42D29C094606F8E5B4E5"/>
          </w:placeholder>
          <w:richText/>
        </w:sdtPr>
        <w:sdtContent>
          <w:r w:rsidRPr="00955BF0">
            <w:t>Mr Tobias Ellwood</w:t>
          </w:r>
          <w:r w:rsidRPr="00955BF0">
            <w:t xml:space="preserve"> (Chair); </w:t>
          </w:r>
          <w:r w:rsidRPr="00955BF0">
            <w:t>Stuart Anderson; Sarah Atherton; Martin Docherty-Hu</w:t>
          </w:r>
          <w:r w:rsidRPr="00955BF0">
            <w:t xml:space="preserve">ghes; Richard Drax; Mr Mark Francois; Mr Kevan Jones; Mrs Emma Lewell-Buck; Gavin Robinson; </w:t>
          </w:r>
          <w:r w:rsidRPr="00955BF0">
            <w:t xml:space="preserve">Bob Seely; </w:t>
          </w:r>
          <w:r w:rsidRPr="00955BF0">
            <w:t>Derek Twigg</w:t>
          </w:r>
          <w:r w:rsidRPr="00955BF0">
            <w:t>.</w:t>
          </w:r>
        </w:sdtContent>
      </w:sdt>
    </w:p>
    <w:p w:rsidR="00032368" w:rsidRPr="00955BF0" w:rsidP="0065666D">
      <w:pPr>
        <w:pStyle w:val="ParaCentre"/>
      </w:pPr>
      <w:r w:rsidRPr="00955BF0">
        <w:t xml:space="preserve">Questions </w:t>
      </w:r>
      <w:sdt>
        <w:sdtPr>
          <w:alias w:val="QuestionNumbers"/>
          <w:tag w:val="QuestionNumbers"/>
          <w:id w:val="-1223666168"/>
          <w:placeholder>
            <w:docPart w:val="197841EB77CF42D29C094606F8E5B4E5"/>
          </w:placeholder>
          <w:richText/>
        </w:sdtPr>
        <w:sdtContent>
          <w:r w:rsidRPr="00955BF0">
            <w:t>184</w:t>
          </w:r>
          <w:r w:rsidRPr="00955BF0">
            <w:t xml:space="preserve"> - </w:t>
          </w:r>
          <w:r>
            <w:t>260</w:t>
          </w:r>
        </w:sdtContent>
      </w:sdt>
    </w:p>
    <w:p w:rsidR="00032368" w:rsidP="0065666D">
      <w:pPr>
        <w:pStyle w:val="TitleWitnesses0"/>
      </w:pPr>
      <w:r w:rsidRPr="00955BF0">
        <w:t>Witnesses</w:t>
      </w:r>
    </w:p>
    <w:sdt>
      <w:sdtPr>
        <w:alias w:val="WitnessSet"/>
        <w:tag w:val="WitnessSet"/>
        <w:id w:val="-368373484"/>
        <w:placeholder>
          <w:docPart w:val="1EC4AB7CBE0D46428D750021C42C88A0"/>
        </w:placeholder>
        <w:richText/>
      </w:sdtPr>
      <w:sdtContent>
        <w:p w:rsidR="00032368" w:rsidP="0065666D">
          <w:pPr>
            <w:pStyle w:val="Para"/>
          </w:pPr>
          <w:r>
            <w:fldChar w:fldCharType="begin"/>
          </w:r>
          <w:r>
            <w:instrText xml:space="preserve"> HYPERLINK \l "Panel1" </w:instrText>
          </w:r>
          <w:r>
            <w:fldChar w:fldCharType="separate"/>
          </w:r>
          <w:r w:rsidRPr="00A80C9C">
            <w:rPr>
              <w:rStyle w:val="Hyperlink"/>
            </w:rPr>
            <w:t>I</w:t>
          </w:r>
          <w:r>
            <w:fldChar w:fldCharType="end"/>
          </w:r>
          <w:r>
            <w:t xml:space="preserve">: </w:t>
          </w:r>
          <w:r>
            <w:t xml:space="preserve">The </w:t>
          </w:r>
          <w:r>
            <w:t>Rt Hon</w:t>
          </w:r>
          <w:r>
            <w:t>.</w:t>
          </w:r>
          <w:r>
            <w:t xml:space="preserve"> Ben Wallace MP, </w:t>
          </w:r>
          <w:r>
            <w:t>Secretary of State for Defence,</w:t>
          </w:r>
          <w:r>
            <w:t xml:space="preserve"> </w:t>
          </w:r>
          <w:r>
            <w:t xml:space="preserve">The </w:t>
          </w:r>
          <w:r>
            <w:t>Rt Hon</w:t>
          </w:r>
          <w:r>
            <w:t>.</w:t>
          </w:r>
          <w:r>
            <w:t xml:space="preserve"> Olive</w:t>
          </w:r>
          <w:r>
            <w:t>r Dowden CBE MP, Secretary of State for Digital, Culture, Media and Sport</w:t>
          </w:r>
          <w:r>
            <w:t>, and</w:t>
          </w:r>
          <w:r>
            <w:t xml:space="preserve"> Ciaran Martin, Chief Executive Officer, National Cyber Security Centre.</w:t>
          </w:r>
        </w:p>
      </w:sdtContent>
    </w:sdt>
    <w:p w:rsidR="00032368" w:rsidP="0065666D">
      <w:pPr>
        <w:pStyle w:val="Para"/>
      </w:pPr>
    </w:p>
    <w:p w:rsidR="00032368" w:rsidP="0065666D">
      <w:pPr>
        <w:pStyle w:val="Para"/>
      </w:pPr>
      <w:r>
        <w:t>Written evidence from witnesses:</w:t>
      </w:r>
    </w:p>
    <w:p w:rsidR="00032368" w:rsidRPr="00EF6C12" w:rsidP="00EF6C12">
      <w:pPr>
        <w:pStyle w:val="Witnesssubmission"/>
        <w:numPr>
          <w:ilvl w:val="0"/>
          <w:numId w:val="12"/>
        </w:numPr>
      </w:pPr>
      <w:r>
        <w:fldChar w:fldCharType="begin"/>
      </w:r>
      <w:r>
        <w:instrText xml:space="preserve"> HYPERLINK "https://committees.parliament.uk/writtenevidence/2478/default/" </w:instrText>
      </w:r>
      <w:r>
        <w:fldChar w:fldCharType="separate"/>
      </w:r>
      <w:r w:rsidRPr="00EF6C12">
        <w:rPr>
          <w:rStyle w:val="Hyperlink"/>
        </w:rPr>
        <w:t>The Department for Digital, Culture, Media and Sport and the Ministry of Defence</w:t>
      </w:r>
      <w:r>
        <w:fldChar w:fldCharType="end"/>
      </w:r>
      <w:r w:rsidRPr="00EF6C12">
        <w:t xml:space="preserve"> </w:t>
      </w:r>
      <w:r w:rsidRPr="00EF6C12">
        <w:br w:type="page"/>
      </w:r>
    </w:p>
    <w:sdt>
      <w:sdtPr>
        <w:rPr>
          <w:sz w:val="22"/>
        </w:rPr>
        <w:alias w:val="WitnessExamination"/>
        <w:tag w:val="WitnessExamination"/>
        <w:id w:val="2003463402"/>
        <w:placeholder>
          <w:docPart w:val="1EC4AB7CBE0D46428D750021C42C88A0"/>
        </w:placeholder>
        <w:richText/>
      </w:sdtPr>
      <w:sdtEndPr>
        <w:rPr>
          <w:sz w:val="28"/>
        </w:rPr>
      </w:sdtEndPr>
      <w:sdtContent>
        <w:p w:rsidR="00FC32BA" w:rsidRPr="00FC32BA" w:rsidP="0065666D">
          <w:pPr>
            <w:pStyle w:val="TitlePanel0"/>
            <w:rPr>
              <w:szCs w:val="28"/>
            </w:rPr>
          </w:pPr>
          <w:bookmarkStart w:id="1" w:name="Panel1"/>
          <w:bookmarkEnd w:id="1"/>
          <w:r w:rsidRPr="00FC32BA">
            <w:rPr>
              <w:szCs w:val="28"/>
            </w:rPr>
            <w:t>Examination of witnesses</w:t>
          </w:r>
        </w:p>
        <w:p w:rsidR="00032368" w:rsidP="0065666D">
          <w:pPr>
            <w:pStyle w:val="TitlePanel0"/>
            <w:jc w:val="both"/>
          </w:pPr>
          <w:r>
            <w:rPr>
              <w:sz w:val="22"/>
            </w:rPr>
            <w:t>Witnesses: Ben Wallace</w:t>
          </w:r>
          <w:r>
            <w:rPr>
              <w:sz w:val="22"/>
            </w:rPr>
            <w:t xml:space="preserve"> MP</w:t>
          </w:r>
          <w:r>
            <w:rPr>
              <w:sz w:val="22"/>
            </w:rPr>
            <w:t xml:space="preserve">, Oliver Dowden </w:t>
          </w:r>
          <w:r>
            <w:rPr>
              <w:sz w:val="22"/>
            </w:rPr>
            <w:t xml:space="preserve">MP </w:t>
          </w:r>
          <w:r>
            <w:rPr>
              <w:sz w:val="22"/>
            </w:rPr>
            <w:t>and Ciaran Martin.</w:t>
          </w:r>
        </w:p>
      </w:sdtContent>
    </w:sdt>
    <w:p w:rsidR="00B96443" w:rsidP="0065666D">
      <w:pPr>
        <w:pStyle w:val="Question"/>
      </w:pPr>
      <w:sdt>
        <w:sdtPr>
          <w:alias w:val="Member"/>
          <w:tag w:val="&lt;Member mnisId='1487' dodsId='31646'&gt;"/>
          <w:id w:val="-1094091016"/>
          <w:placeholder>
            <w:docPart w:val="DefaultPlaceholder_1082065158"/>
          </w:placeholder>
          <w:richText/>
        </w:sdtPr>
        <w:sdtContent>
          <w:r w:rsidRPr="00AD5013">
            <w:rPr>
              <w:b/>
            </w:rPr>
            <w:t>Chai</w:t>
          </w:r>
          <w:r w:rsidRPr="00AD5013">
            <w:rPr>
              <w:b/>
            </w:rPr>
            <w:t>r:</w:t>
          </w:r>
        </w:sdtContent>
      </w:sdt>
      <w:r>
        <w:t xml:space="preserve"> </w:t>
      </w:r>
      <w:r>
        <w:t>Welcome to th</w:t>
      </w:r>
      <w:r>
        <w:t>e</w:t>
      </w:r>
      <w:r>
        <w:t xml:space="preserve"> fourth oral evidence session </w:t>
      </w:r>
      <w:r>
        <w:t xml:space="preserve">of </w:t>
      </w:r>
      <w:r>
        <w:t>our investigation into the study of 5G security in the UK</w:t>
      </w:r>
      <w:r>
        <w:t xml:space="preserve">. </w:t>
      </w:r>
      <w:r>
        <w:t xml:space="preserve">I am delighted to welcome </w:t>
      </w:r>
      <w:r>
        <w:t xml:space="preserve">to this hybrid session </w:t>
      </w:r>
      <w:r>
        <w:t xml:space="preserve">the right </w:t>
      </w:r>
      <w:r>
        <w:t xml:space="preserve">hon. </w:t>
      </w:r>
      <w:r>
        <w:t>Ben Wallace MP, Secretary of State for Defence, the right hon</w:t>
      </w:r>
      <w:r>
        <w:t xml:space="preserve">. </w:t>
      </w:r>
      <w:r>
        <w:t>Oliver Dowden, Sec</w:t>
      </w:r>
      <w:r>
        <w:t xml:space="preserve">retary of State for Digital, Culture, Media and Sport, and Ciaran Martin, chief executive </w:t>
      </w:r>
      <w:r>
        <w:t xml:space="preserve">of </w:t>
      </w:r>
      <w:r>
        <w:t xml:space="preserve">the </w:t>
      </w:r>
      <w:r>
        <w:t>National Cyber Security Centre</w:t>
      </w:r>
      <w:r>
        <w:t>.</w:t>
      </w:r>
      <w:r>
        <w:t xml:space="preserve"> I am pleased </w:t>
      </w:r>
      <w:r>
        <w:t xml:space="preserve">that we </w:t>
      </w:r>
      <w:r>
        <w:t>have two Cabinet members in the room</w:t>
      </w:r>
      <w:r>
        <w:t>—I think that is a first—</w:t>
      </w:r>
      <w:r>
        <w:t xml:space="preserve">although </w:t>
      </w:r>
      <w:r>
        <w:t xml:space="preserve">they are at the other end of what </w:t>
      </w:r>
      <w:r>
        <w:t>is</w:t>
      </w:r>
      <w:r>
        <w:t xml:space="preserve"> a huge roo</w:t>
      </w:r>
      <w:r>
        <w:t>m</w:t>
      </w:r>
      <w:r>
        <w:t xml:space="preserve">. </w:t>
      </w:r>
      <w:r>
        <w:t xml:space="preserve">You are very welcome </w:t>
      </w:r>
      <w:r>
        <w:t>indeed</w:t>
      </w:r>
      <w:r>
        <w:t>.</w:t>
      </w:r>
      <w:r>
        <w:t xml:space="preserve"> </w:t>
      </w:r>
      <w:r>
        <w:t xml:space="preserve">Thank </w:t>
      </w:r>
      <w:r>
        <w:t>you very much for your time</w:t>
      </w:r>
      <w:r>
        <w:t xml:space="preserve">. </w:t>
      </w:r>
      <w:r>
        <w:t>Ciaran, you are joining us down the line</w:t>
      </w:r>
      <w:r>
        <w:t xml:space="preserve">, so hopefully </w:t>
      </w:r>
      <w:r>
        <w:t>you can hear us as well</w:t>
      </w:r>
      <w:r>
        <w:t xml:space="preserve">. </w:t>
      </w:r>
    </w:p>
    <w:p w:rsidR="00B96443" w:rsidP="0065666D">
      <w:pPr>
        <w:pStyle w:val="Question"/>
        <w:numPr>
          <w:ilvl w:val="0"/>
          <w:numId w:val="0"/>
        </w:numPr>
        <w:ind w:left="794"/>
      </w:pPr>
      <w:r>
        <w:t>We are very conscious that the Government are conducting their own study into the relationship wi</w:t>
      </w:r>
      <w:r>
        <w:t>th high-risk vendors</w:t>
      </w:r>
      <w:r>
        <w:t>, and</w:t>
      </w:r>
      <w:r>
        <w:t xml:space="preserve"> </w:t>
      </w:r>
      <w:r>
        <w:t xml:space="preserve">that </w:t>
      </w:r>
      <w:r>
        <w:t xml:space="preserve">that </w:t>
      </w:r>
      <w:r>
        <w:t xml:space="preserve">will </w:t>
      </w:r>
      <w:r>
        <w:t xml:space="preserve">therefore </w:t>
      </w:r>
      <w:r>
        <w:t xml:space="preserve">frame some of </w:t>
      </w:r>
      <w:r>
        <w:t xml:space="preserve">your </w:t>
      </w:r>
      <w:r>
        <w:t xml:space="preserve">replies today, but I hope you will be as candid as possible, allowing us to explore the wider picture of our security and </w:t>
      </w:r>
      <w:r>
        <w:t xml:space="preserve">the </w:t>
      </w:r>
      <w:r>
        <w:t>development of 5G from a UK perspective.</w:t>
      </w:r>
    </w:p>
    <w:p w:rsidR="00B96443" w:rsidP="0065666D">
      <w:pPr>
        <w:pStyle w:val="Question"/>
        <w:numPr>
          <w:ilvl w:val="0"/>
          <w:numId w:val="0"/>
        </w:numPr>
        <w:ind w:left="794"/>
      </w:pPr>
      <w:r>
        <w:t xml:space="preserve">Before we jump into the meat of the issue, I </w:t>
      </w:r>
      <w:r>
        <w:t xml:space="preserve">would like to </w:t>
      </w:r>
      <w:r>
        <w:t>ask the Secretary of State for</w:t>
      </w:r>
      <w:r>
        <w:t xml:space="preserve"> Defence a couple of questions</w:t>
      </w:r>
      <w:r>
        <w:t>.</w:t>
      </w:r>
      <w:r>
        <w:t xml:space="preserve"> </w:t>
      </w:r>
      <w:r>
        <w:t>Thank you for being here</w:t>
      </w:r>
      <w:r>
        <w:t>, Secretary of State</w:t>
      </w:r>
      <w:r>
        <w:t xml:space="preserve">. </w:t>
      </w:r>
      <w:r>
        <w:t xml:space="preserve">On these rare occasions </w:t>
      </w:r>
      <w:r>
        <w:t xml:space="preserve">that </w:t>
      </w:r>
      <w:r>
        <w:t xml:space="preserve">we have you in front of us, it would be remiss of us not to thank all those who </w:t>
      </w:r>
      <w:r>
        <w:t xml:space="preserve">serve and have </w:t>
      </w:r>
      <w:r>
        <w:t xml:space="preserve">served in the </w:t>
      </w:r>
      <w:r>
        <w:t>Armed Forces</w:t>
      </w:r>
      <w:r>
        <w:t>, in recognition of what the</w:t>
      </w:r>
      <w:r>
        <w:t xml:space="preserve">y </w:t>
      </w:r>
      <w:r>
        <w:t xml:space="preserve">do and </w:t>
      </w:r>
      <w:r>
        <w:t xml:space="preserve">have done, bearing in mind that </w:t>
      </w:r>
      <w:r>
        <w:t xml:space="preserve">it was </w:t>
      </w:r>
      <w:r>
        <w:t xml:space="preserve">Armed Forces Day </w:t>
      </w:r>
      <w:r>
        <w:t xml:space="preserve">over </w:t>
      </w:r>
      <w:r>
        <w:t>the weekend</w:t>
      </w:r>
      <w:r>
        <w:t xml:space="preserve">. </w:t>
      </w:r>
      <w:r>
        <w:t xml:space="preserve">We are sorry to see that the events in Scarborough were slightly curtailed because of </w:t>
      </w:r>
      <w:r>
        <w:t>covid</w:t>
      </w:r>
      <w:r>
        <w:t>-19</w:t>
      </w:r>
      <w:r>
        <w:t xml:space="preserve">. </w:t>
      </w:r>
      <w:r>
        <w:t>Please pass on our best wishes to all those in uniform</w:t>
      </w:r>
      <w:r>
        <w:t xml:space="preserve"> and to all </w:t>
      </w:r>
      <w:r>
        <w:t>those who h</w:t>
      </w:r>
      <w:r>
        <w:t xml:space="preserve">ave served, and indeed </w:t>
      </w:r>
      <w:r>
        <w:t xml:space="preserve">to </w:t>
      </w:r>
      <w:r>
        <w:t xml:space="preserve">their families and </w:t>
      </w:r>
      <w:r>
        <w:t xml:space="preserve">the </w:t>
      </w:r>
      <w:r>
        <w:t>wider community.</w:t>
      </w:r>
    </w:p>
    <w:p w:rsidR="004A7EAF" w:rsidP="0065666D">
      <w:pPr>
        <w:pStyle w:val="Question"/>
        <w:numPr>
          <w:ilvl w:val="0"/>
          <w:numId w:val="0"/>
        </w:numPr>
        <w:ind w:left="794"/>
      </w:pPr>
      <w:r>
        <w:t>I have two very short questions</w:t>
      </w:r>
      <w:r>
        <w:t>,</w:t>
      </w:r>
      <w:r>
        <w:t xml:space="preserve"> because I know </w:t>
      </w:r>
      <w:r>
        <w:t xml:space="preserve">that </w:t>
      </w:r>
      <w:r>
        <w:t>the Committee is keen to get on to the 5G issues</w:t>
      </w:r>
      <w:r>
        <w:t xml:space="preserve">. </w:t>
      </w:r>
      <w:r>
        <w:t>The first relates to reports that Russia is actively encouraging the Taliban to kill UK</w:t>
      </w:r>
      <w:r>
        <w:t xml:space="preserve"> soldiers in Afghanistan by placing a bounty on their heads</w:t>
      </w:r>
      <w:r>
        <w:t xml:space="preserve">. </w:t>
      </w:r>
      <w:r>
        <w:t xml:space="preserve">I know that you cannot comment on intelligence reports themselves, but are you aware that soldiers are in any further danger because of </w:t>
      </w:r>
      <w:r>
        <w:t xml:space="preserve">the </w:t>
      </w:r>
      <w:r>
        <w:t>Russians placing any form of bounty or working with the</w:t>
      </w:r>
      <w:r>
        <w:t xml:space="preserve"> Taliban to cause harm to those in uniform</w:t>
      </w:r>
      <w:r>
        <w:t>?</w:t>
      </w:r>
    </w:p>
    <w:p w:rsidR="00B96443" w:rsidP="0065666D">
      <w:pPr>
        <w:pStyle w:val="Answer"/>
      </w:pPr>
      <w:sdt>
        <w:sdtPr>
          <w:alias w:val="Witness"/>
          <w:id w:val="209543437"/>
          <w:placeholder>
            <w:docPart w:val="DefaultPlaceholder_1082065158"/>
          </w:placeholder>
          <w:richText/>
        </w:sdtPr>
        <w:sdtContent>
          <w:r w:rsidRPr="00FC32BA">
            <w:rPr>
              <w:b/>
              <w:i/>
            </w:rPr>
            <w:t>Ben Wallace:</w:t>
          </w:r>
          <w:r w:rsidRPr="00AD5013">
            <w:rPr>
              <w:b/>
            </w:rPr>
            <w:t xml:space="preserve"> </w:t>
          </w:r>
        </w:sdtContent>
      </w:sdt>
      <w:r>
        <w:t xml:space="preserve">On behalf of the </w:t>
      </w:r>
      <w:r>
        <w:t>Armed Forces</w:t>
      </w:r>
      <w:r>
        <w:t>, it is their privilege and their duty, which they enjoy, to help protect and provide resilience to this nation</w:t>
      </w:r>
      <w:r>
        <w:t xml:space="preserve">, which is what they </w:t>
      </w:r>
      <w:r>
        <w:t>are doing.</w:t>
      </w:r>
      <w:r>
        <w:t xml:space="preserve"> </w:t>
      </w:r>
      <w:r>
        <w:t>Today we hit a high</w:t>
      </w:r>
      <w:r>
        <w:t>;</w:t>
      </w:r>
      <w:r>
        <w:t xml:space="preserve"> </w:t>
      </w:r>
      <w:r>
        <w:t>I th</w:t>
      </w:r>
      <w:r>
        <w:t xml:space="preserve">ink we have over 4,000 deployed today, delivering </w:t>
      </w:r>
      <w:r>
        <w:t xml:space="preserve">covid </w:t>
      </w:r>
      <w:r>
        <w:t>services and support</w:t>
      </w:r>
      <w:r>
        <w:t xml:space="preserve">. </w:t>
      </w:r>
      <w:r>
        <w:t>One of the highest amounts is at the mobile testing units</w:t>
      </w:r>
      <w:r>
        <w:t xml:space="preserve">. </w:t>
      </w:r>
      <w:r>
        <w:t>As we have seen in the news</w:t>
      </w:r>
      <w:r>
        <w:t>, for example</w:t>
      </w:r>
      <w:r>
        <w:t xml:space="preserve"> with Leicester</w:t>
      </w:r>
      <w:r>
        <w:t xml:space="preserve"> </w:t>
      </w:r>
      <w:r>
        <w:t>locking down, that mobile testing unit is so important</w:t>
      </w:r>
      <w:r>
        <w:t xml:space="preserve">. </w:t>
      </w:r>
      <w:r>
        <w:t>We will</w:t>
      </w:r>
      <w:r>
        <w:t xml:space="preserve"> be able to move to where—I was about to say “threat</w:t>
      </w:r>
      <w:r>
        <w:t>”</w:t>
      </w:r>
      <w:r>
        <w:t>—the pressure is and deal with it</w:t>
      </w:r>
      <w:r>
        <w:t xml:space="preserve">. </w:t>
      </w:r>
      <w:r>
        <w:t>They are out there right now and we are all truly grateful</w:t>
      </w:r>
      <w:r>
        <w:t xml:space="preserve">. </w:t>
      </w:r>
      <w:r>
        <w:t>It shows that defence is not just about pointy things</w:t>
      </w:r>
      <w:r>
        <w:t xml:space="preserve">; it </w:t>
      </w:r>
      <w:r>
        <w:t xml:space="preserve">is also about command and control, moving at </w:t>
      </w:r>
      <w:r>
        <w:t>pace and understanding data and resilience</w:t>
      </w:r>
      <w:r>
        <w:t xml:space="preserve">. </w:t>
      </w:r>
      <w:r>
        <w:t xml:space="preserve">Thank you for </w:t>
      </w:r>
      <w:r>
        <w:t>your</w:t>
      </w:r>
      <w:r>
        <w:t xml:space="preserve"> earlier comments</w:t>
      </w:r>
      <w:r>
        <w:t>, Chair</w:t>
      </w:r>
      <w:r>
        <w:t>.</w:t>
      </w:r>
    </w:p>
    <w:p w:rsidR="00AD5013" w:rsidP="0065666D">
      <w:pPr>
        <w:pStyle w:val="Answer"/>
      </w:pPr>
      <w:r>
        <w:t xml:space="preserve">On the reports, which I think were in the </w:t>
      </w:r>
      <w:r w:rsidRPr="00FC32BA">
        <w:rPr>
          <w:i/>
          <w:iCs/>
        </w:rPr>
        <w:t>New York Times</w:t>
      </w:r>
      <w:r>
        <w:t xml:space="preserve">, all I can say is </w:t>
      </w:r>
      <w:r>
        <w:t xml:space="preserve">that </w:t>
      </w:r>
      <w:r>
        <w:t>I am aware of the intelligence</w:t>
      </w:r>
      <w:r>
        <w:t xml:space="preserve">. </w:t>
      </w:r>
      <w:r>
        <w:t xml:space="preserve">I cannot comment on intelligence matters, other than to </w:t>
      </w:r>
      <w:r>
        <w:t>say that we take lots of measures to defend our soldiers</w:t>
      </w:r>
      <w:r>
        <w:t>—</w:t>
      </w:r>
      <w:r>
        <w:t xml:space="preserve">the </w:t>
      </w:r>
      <w:r>
        <w:t xml:space="preserve">men and women of our </w:t>
      </w:r>
      <w:r>
        <w:t xml:space="preserve">Armed Forces—and to ensure that they </w:t>
      </w:r>
      <w:r>
        <w:t>are kept safe when they are deployed</w:t>
      </w:r>
      <w:r>
        <w:t xml:space="preserve">. </w:t>
      </w:r>
      <w:r>
        <w:t>We take a range of measures to mitigate th</w:t>
      </w:r>
      <w:r>
        <w:t>e</w:t>
      </w:r>
      <w:r>
        <w:t xml:space="preserve"> threat</w:t>
      </w:r>
      <w:r>
        <w:t xml:space="preserve">. </w:t>
      </w:r>
      <w:r>
        <w:t>Where that threat comes from is, I am afraid, b</w:t>
      </w:r>
      <w:r>
        <w:t>road</w:t>
      </w:r>
      <w:r>
        <w:t xml:space="preserve">; it </w:t>
      </w:r>
      <w:r>
        <w:t>can be terrorists, hostile state activity or any number of adversaries</w:t>
      </w:r>
      <w:r>
        <w:t xml:space="preserve">. </w:t>
      </w:r>
      <w:r>
        <w:t>We tailor make our defensive measures to meet that threat</w:t>
      </w:r>
      <w:r>
        <w:t xml:space="preserve">. </w:t>
      </w:r>
      <w:r>
        <w:t xml:space="preserve">I do not think there is any greater danger than the danger they face everyday from IS, </w:t>
      </w:r>
      <w:r>
        <w:t>al-</w:t>
      </w:r>
      <w:r>
        <w:t>Qaeda or</w:t>
      </w:r>
      <w:r>
        <w:t>,</w:t>
      </w:r>
      <w:r>
        <w:t xml:space="preserve"> indeed</w:t>
      </w:r>
      <w:r>
        <w:t>,</w:t>
      </w:r>
      <w:r>
        <w:t xml:space="preserve"> other fo</w:t>
      </w:r>
      <w:r>
        <w:t>rces in Afghanistan.</w:t>
      </w:r>
    </w:p>
    <w:p w:rsidR="00AD5013" w:rsidP="0065666D">
      <w:pPr>
        <w:pStyle w:val="Question"/>
      </w:pPr>
      <w:sdt>
        <w:sdtPr>
          <w:alias w:val="Member"/>
          <w:tag w:val="&lt;Member mnisId='1487' dodsId='31646'&gt;"/>
          <w:id w:val="1435786179"/>
          <w:placeholder>
            <w:docPart w:val="DefaultPlaceholder_1082065158"/>
          </w:placeholder>
          <w:richText/>
        </w:sdtPr>
        <w:sdtContent>
          <w:r w:rsidRPr="00AD5013">
            <w:rPr>
              <w:b/>
            </w:rPr>
            <w:t>Chair:</w:t>
          </w:r>
        </w:sdtContent>
      </w:sdt>
      <w:r>
        <w:t xml:space="preserve"> </w:t>
      </w:r>
      <w:r w:rsidRPr="00B96443">
        <w:t xml:space="preserve">I will make it very clear that, if it is deemed </w:t>
      </w:r>
      <w:r>
        <w:t xml:space="preserve">to be </w:t>
      </w:r>
      <w:r w:rsidRPr="00B96443">
        <w:t xml:space="preserve">true, </w:t>
      </w:r>
      <w:r>
        <w:t>it</w:t>
      </w:r>
      <w:r w:rsidRPr="00B96443">
        <w:t xml:space="preserve"> is unacceptable for a permanent member of the United Nations Security Council to be acting in this way</w:t>
      </w:r>
      <w:r>
        <w:t xml:space="preserve">. </w:t>
      </w:r>
      <w:r w:rsidRPr="00B96443">
        <w:t xml:space="preserve">The second question relates to the </w:t>
      </w:r>
      <w:r w:rsidRPr="00B96443">
        <w:t>National Security Advise</w:t>
      </w:r>
      <w:r w:rsidRPr="00B96443">
        <w:t>r</w:t>
      </w:r>
      <w:r>
        <w:t xml:space="preserve">. </w:t>
      </w:r>
      <w:r w:rsidRPr="00B96443">
        <w:t xml:space="preserve">We now have a new one coming online, Mr David Frost, but he also happens currently </w:t>
      </w:r>
      <w:r>
        <w:t xml:space="preserve">to be the </w:t>
      </w:r>
      <w:r w:rsidRPr="00B96443">
        <w:t>chief Brexit negotiator</w:t>
      </w:r>
      <w:r>
        <w:t xml:space="preserve">. </w:t>
      </w:r>
      <w:r w:rsidRPr="00B96443">
        <w:t>Whatever your views of Brexit, it is unlikely that</w:t>
      </w:r>
      <w:r>
        <w:t xml:space="preserve"> </w:t>
      </w:r>
      <w:r w:rsidRPr="00B96443">
        <w:t>is going to end any</w:t>
      </w:r>
      <w:r>
        <w:t xml:space="preserve"> </w:t>
      </w:r>
      <w:r w:rsidRPr="00B96443">
        <w:t>time soon</w:t>
      </w:r>
      <w:r>
        <w:t xml:space="preserve">. </w:t>
      </w:r>
      <w:r w:rsidRPr="00B96443">
        <w:t>Can you give us assurances that he will be able to fo</w:t>
      </w:r>
      <w:r w:rsidRPr="00B96443">
        <w:t>cus 100% on the issues of national security for the UK, specifically in relation to the delayed integrated review</w:t>
      </w:r>
      <w:r>
        <w:t xml:space="preserve">? </w:t>
      </w:r>
    </w:p>
    <w:p w:rsidR="00B96443" w:rsidP="0065666D">
      <w:pPr>
        <w:pStyle w:val="Answer"/>
      </w:pPr>
      <w:sdt>
        <w:sdtPr>
          <w:alias w:val="Witness"/>
          <w:id w:val="899865229"/>
          <w:placeholder>
            <w:docPart w:val="DefaultPlaceholder_1082065158"/>
          </w:placeholder>
          <w:richText/>
        </w:sdtPr>
        <w:sdtContent>
          <w:r w:rsidRPr="00FC32BA">
            <w:rPr>
              <w:b/>
              <w:i/>
            </w:rPr>
            <w:t>Ben Wallace:</w:t>
          </w:r>
          <w:r w:rsidRPr="00AD5013">
            <w:rPr>
              <w:b/>
            </w:rPr>
            <w:t xml:space="preserve"> </w:t>
          </w:r>
        </w:sdtContent>
      </w:sdt>
      <w:r>
        <w:t>Chair, you said at the beginning “if these intelligences are true”</w:t>
      </w:r>
      <w:r>
        <w:t xml:space="preserve">. </w:t>
      </w:r>
      <w:r>
        <w:t xml:space="preserve">I would leave it that we do not comment on the </w:t>
      </w:r>
      <w:r>
        <w:t>intelligence itself</w:t>
      </w:r>
      <w:r>
        <w:t xml:space="preserve">; we </w:t>
      </w:r>
      <w:r>
        <w:t>just take the steps</w:t>
      </w:r>
      <w:r>
        <w:t xml:space="preserve">. </w:t>
      </w:r>
      <w:r>
        <w:t xml:space="preserve">It is absolutely the case that we have seen countries </w:t>
      </w:r>
      <w:r>
        <w:t>such as</w:t>
      </w:r>
      <w:r>
        <w:t xml:space="preserve"> Russia, and Russia in itself, </w:t>
      </w:r>
      <w:r>
        <w:t>taking</w:t>
      </w:r>
      <w:r>
        <w:t xml:space="preserve"> lots of malign activity against us</w:t>
      </w:r>
      <w:r>
        <w:t xml:space="preserve">. </w:t>
      </w:r>
      <w:r>
        <w:t xml:space="preserve">Salisbury is the most recent obvious example, but as a state it is involved </w:t>
      </w:r>
      <w:r>
        <w:t xml:space="preserve">in a whole range of activities against its adversaries that we deem to be unacceptable and </w:t>
      </w:r>
      <w:r>
        <w:t xml:space="preserve">that </w:t>
      </w:r>
      <w:r>
        <w:t>we take steps against</w:t>
      </w:r>
      <w:r>
        <w:t xml:space="preserve">. </w:t>
      </w:r>
    </w:p>
    <w:p w:rsidR="00B96443" w:rsidP="0065666D">
      <w:pPr>
        <w:pStyle w:val="Answer"/>
      </w:pPr>
      <w:r>
        <w:t xml:space="preserve">On the </w:t>
      </w:r>
      <w:r>
        <w:t>National Security Adviser</w:t>
      </w:r>
      <w:r>
        <w:t>, first I would like to pay tribute to Sir Mark Sedwill</w:t>
      </w:r>
      <w:r>
        <w:t xml:space="preserve">. </w:t>
      </w:r>
      <w:r>
        <w:t>I was a Security Minister for over three years</w:t>
      </w:r>
      <w:r>
        <w:t>,</w:t>
      </w:r>
      <w:r>
        <w:t xml:space="preserve"> and now I have done this job for a year</w:t>
      </w:r>
      <w:r>
        <w:t xml:space="preserve">. </w:t>
      </w:r>
      <w:r>
        <w:t>I was with him, literally side by side, throughout the whole of the 2017 terrorist attacks</w:t>
      </w:r>
      <w:r>
        <w:t>,</w:t>
      </w:r>
      <w:r>
        <w:t xml:space="preserve"> and</w:t>
      </w:r>
      <w:r>
        <w:t xml:space="preserve"> </w:t>
      </w:r>
      <w:r>
        <w:t>indeed</w:t>
      </w:r>
      <w:r>
        <w:t xml:space="preserve"> </w:t>
      </w:r>
      <w:r>
        <w:t>during Salisbury</w:t>
      </w:r>
      <w:r>
        <w:t xml:space="preserve">. </w:t>
      </w:r>
      <w:r>
        <w:t xml:space="preserve">He was the </w:t>
      </w:r>
      <w:r>
        <w:t>permanent secretary</w:t>
      </w:r>
      <w:r>
        <w:t xml:space="preserve"> </w:t>
      </w:r>
      <w:r>
        <w:t>in the Home Office when I was there</w:t>
      </w:r>
      <w:r>
        <w:t xml:space="preserve">. </w:t>
      </w:r>
      <w:r>
        <w:t>He is a fantastic civil s</w:t>
      </w:r>
      <w:r>
        <w:t xml:space="preserve">ervant and </w:t>
      </w:r>
      <w:r>
        <w:t xml:space="preserve">an </w:t>
      </w:r>
      <w:r>
        <w:t>extremely competent individual</w:t>
      </w:r>
      <w:r>
        <w:t xml:space="preserve">. </w:t>
      </w:r>
      <w:r>
        <w:t xml:space="preserve">As NSA, he brought a lot of skill and fusion to bringing Government </w:t>
      </w:r>
      <w:r>
        <w:t xml:space="preserve">together </w:t>
      </w:r>
      <w:r>
        <w:t xml:space="preserve">to make sure </w:t>
      </w:r>
      <w:r>
        <w:t>they</w:t>
      </w:r>
      <w:r>
        <w:t xml:space="preserve"> delivered right across the horizon when </w:t>
      </w:r>
      <w:r>
        <w:t>they</w:t>
      </w:r>
      <w:r>
        <w:t xml:space="preserve"> faced a threat.</w:t>
      </w:r>
    </w:p>
    <w:p w:rsidR="00B96443" w:rsidP="0065666D">
      <w:pPr>
        <w:pStyle w:val="Answer"/>
      </w:pPr>
      <w:r>
        <w:t>The response to the Salisbury poisoning was a very goo</w:t>
      </w:r>
      <w:r>
        <w:t>d example of the type of response he delivered</w:t>
      </w:r>
      <w:r>
        <w:t xml:space="preserve">. </w:t>
      </w:r>
      <w:r>
        <w:t>He helped co-ordinate the Foreign Office to deliver the expulsion of 163 Russian intelligence agen</w:t>
      </w:r>
      <w:r>
        <w:t xml:space="preserve">ts </w:t>
      </w:r>
      <w:r>
        <w:t>around the world</w:t>
      </w:r>
      <w:r>
        <w:t xml:space="preserve">. </w:t>
      </w:r>
      <w:r>
        <w:t>He helped me, as Security Minister, when we need</w:t>
      </w:r>
      <w:r>
        <w:t>ed</w:t>
      </w:r>
      <w:r>
        <w:t xml:space="preserve"> Ministry of Defence support to deal wi</w:t>
      </w:r>
      <w:r>
        <w:t>th Salisbury</w:t>
      </w:r>
      <w:r>
        <w:t xml:space="preserve">. </w:t>
      </w:r>
      <w:r>
        <w:t>He helped the intelligence services and the police deliver the investigation</w:t>
      </w:r>
      <w:r>
        <w:t xml:space="preserve">. </w:t>
      </w:r>
      <w:r>
        <w:t xml:space="preserve">Lastly, he helped the local authorities, through the NSS in </w:t>
      </w:r>
      <w:r>
        <w:t xml:space="preserve">the </w:t>
      </w:r>
      <w:r>
        <w:t>Cabinet Office and the NSC, deliver a message</w:t>
      </w:r>
      <w:r>
        <w:t xml:space="preserve">. </w:t>
      </w:r>
      <w:r>
        <w:t>He is a hugely talented person</w:t>
      </w:r>
      <w:r>
        <w:t xml:space="preserve">. </w:t>
      </w:r>
      <w:r>
        <w:t>He will make a fantas</w:t>
      </w:r>
      <w:r>
        <w:t xml:space="preserve">tic </w:t>
      </w:r>
      <w:r>
        <w:t xml:space="preserve">Secretary-General </w:t>
      </w:r>
      <w:r>
        <w:t>of NATO if he is successful in getting that appointment.</w:t>
      </w:r>
    </w:p>
    <w:p w:rsidR="00B96443" w:rsidP="0065666D">
      <w:pPr>
        <w:pStyle w:val="Answer"/>
      </w:pPr>
      <w:r>
        <w:t>David Frost is a respected diplomat</w:t>
      </w:r>
      <w:r>
        <w:t xml:space="preserve">. </w:t>
      </w:r>
      <w:r>
        <w:t>The qualities that I have seen in NSAs in the past are not purely about their background in security</w:t>
      </w:r>
      <w:r>
        <w:t xml:space="preserve">; they </w:t>
      </w:r>
      <w:r>
        <w:t>are about their ability to work a</w:t>
      </w:r>
      <w:r>
        <w:t xml:space="preserve">cross Whitehall, fuse together a response and </w:t>
      </w:r>
      <w:r>
        <w:t>deliver a timely response to some of the threats</w:t>
      </w:r>
      <w:r>
        <w:t xml:space="preserve">. </w:t>
      </w:r>
      <w:r>
        <w:t xml:space="preserve">I should think </w:t>
      </w:r>
      <w:r>
        <w:t xml:space="preserve">that </w:t>
      </w:r>
      <w:r>
        <w:t xml:space="preserve">negotiating with the EU sets you up pretty well to tackle an octopus, which the national security construct can sometimes be in making sure </w:t>
      </w:r>
      <w:r>
        <w:t>you get a response, so I should think he will do a very good job as well.</w:t>
      </w:r>
    </w:p>
    <w:p w:rsidR="004416BD" w:rsidP="0065666D">
      <w:pPr>
        <w:pStyle w:val="Answer"/>
      </w:pPr>
      <w:sdt>
        <w:sdtPr>
          <w:alias w:val="Member"/>
          <w:tag w:val="&lt;Member mnisId='1487' dodsId='31646'&gt;"/>
          <w:id w:val="-208110590"/>
          <w:placeholder>
            <w:docPart w:val="DefaultPlaceholder_1082065158"/>
          </w:placeholder>
          <w:richText/>
        </w:sdtPr>
        <w:sdtContent>
          <w:r w:rsidRPr="004416BD">
            <w:rPr>
              <w:b/>
            </w:rPr>
            <w:t>Chair:</w:t>
          </w:r>
        </w:sdtContent>
      </w:sdt>
      <w:r>
        <w:t xml:space="preserve"> </w:t>
      </w:r>
      <w:r w:rsidRPr="00B96443">
        <w:t xml:space="preserve">We look forward to inviting David Frost </w:t>
      </w:r>
      <w:r>
        <w:t xml:space="preserve">to appear before </w:t>
      </w:r>
      <w:r w:rsidRPr="00B96443">
        <w:t>this Committee in due course</w:t>
      </w:r>
      <w:r>
        <w:t xml:space="preserve">. </w:t>
      </w:r>
      <w:r w:rsidRPr="00B96443">
        <w:t>We will now turn to 5G network security</w:t>
      </w:r>
      <w:r>
        <w:t xml:space="preserve">. </w:t>
      </w:r>
    </w:p>
    <w:p w:rsidR="00AD5013" w:rsidP="0065666D">
      <w:pPr>
        <w:pStyle w:val="Question"/>
      </w:pPr>
      <w:sdt>
        <w:sdtPr>
          <w:alias w:val="Member"/>
          <w:tag w:val="&lt;Member mnisId='4742' dodsId=''&gt;"/>
          <w:id w:val="-635799189"/>
          <w:placeholder>
            <w:docPart w:val="DefaultPlaceholder_1082065158"/>
          </w:placeholder>
          <w:richText/>
        </w:sdtPr>
        <w:sdtContent>
          <w:r w:rsidRPr="004416BD">
            <w:rPr>
              <w:b/>
            </w:rPr>
            <w:t>Stuart Anderson:</w:t>
          </w:r>
        </w:sdtContent>
      </w:sdt>
      <w:r>
        <w:t xml:space="preserve"> </w:t>
      </w:r>
      <w:r>
        <w:t xml:space="preserve">I thank all the witnesses </w:t>
      </w:r>
      <w:r w:rsidRPr="00B96443">
        <w:t xml:space="preserve">for coming along and </w:t>
      </w:r>
      <w:r>
        <w:t xml:space="preserve">taking the time </w:t>
      </w:r>
      <w:r w:rsidRPr="00B96443">
        <w:t xml:space="preserve">to help us </w:t>
      </w:r>
      <w:r>
        <w:t xml:space="preserve">with </w:t>
      </w:r>
      <w:r w:rsidRPr="00B96443">
        <w:t>our report</w:t>
      </w:r>
      <w:r>
        <w:t xml:space="preserve">. </w:t>
      </w:r>
      <w:r w:rsidRPr="00B96443">
        <w:t>Secretary of State for Defence, we first want to establish, before we look at network security, how dependent the MoD is on 4G and 5G</w:t>
      </w:r>
      <w:r>
        <w:t xml:space="preserve">. </w:t>
      </w:r>
    </w:p>
    <w:p w:rsidR="00B96443" w:rsidP="0065666D">
      <w:pPr>
        <w:pStyle w:val="Answer"/>
      </w:pPr>
      <w:sdt>
        <w:sdtPr>
          <w:alias w:val="Witness"/>
          <w:id w:val="580488122"/>
          <w:placeholder>
            <w:docPart w:val="DefaultPlaceholder_1082065158"/>
          </w:placeholder>
          <w:richText/>
        </w:sdtPr>
        <w:sdtContent>
          <w:r w:rsidRPr="00FC32BA">
            <w:rPr>
              <w:b/>
              <w:i/>
            </w:rPr>
            <w:t>Ben Wallace:</w:t>
          </w:r>
          <w:r w:rsidRPr="004416BD">
            <w:rPr>
              <w:b/>
            </w:rPr>
            <w:t xml:space="preserve"> </w:t>
          </w:r>
        </w:sdtContent>
      </w:sdt>
      <w:r w:rsidRPr="00B96443">
        <w:t xml:space="preserve">The MoD has a </w:t>
      </w:r>
      <w:r w:rsidRPr="00B96443">
        <w:t>range of communications</w:t>
      </w:r>
      <w:r>
        <w:t xml:space="preserve">. </w:t>
      </w:r>
      <w:r w:rsidRPr="00B96443">
        <w:t xml:space="preserve">The ones you always think about with </w:t>
      </w:r>
      <w:r>
        <w:t xml:space="preserve">the </w:t>
      </w:r>
      <w:r w:rsidRPr="00B96443">
        <w:t xml:space="preserve">military </w:t>
      </w:r>
      <w:r>
        <w:t xml:space="preserve">are </w:t>
      </w:r>
      <w:r w:rsidRPr="00B96443">
        <w:t>radio communications, satellite communications and</w:t>
      </w:r>
      <w:r>
        <w:t>,</w:t>
      </w:r>
      <w:r w:rsidRPr="00B96443">
        <w:t xml:space="preserve"> indeed</w:t>
      </w:r>
      <w:r>
        <w:t>,</w:t>
      </w:r>
      <w:r w:rsidRPr="00B96443">
        <w:t xml:space="preserve"> normal LAN</w:t>
      </w:r>
      <w:r>
        <w:t xml:space="preserve"> </w:t>
      </w:r>
      <w:r w:rsidRPr="00B96443">
        <w:t>desktop fibre communications that we deal with</w:t>
      </w:r>
      <w:r>
        <w:t xml:space="preserve">. </w:t>
      </w:r>
      <w:r w:rsidRPr="00B96443">
        <w:t>It is a huge landscape, depending on what type of communic</w:t>
      </w:r>
      <w:r w:rsidRPr="00B96443">
        <w:t>ations you are dealing with</w:t>
      </w:r>
      <w:r>
        <w:t>—</w:t>
      </w:r>
      <w:r w:rsidRPr="00B96443">
        <w:t>top secret, secret, official sensitive, unofficial</w:t>
      </w:r>
      <w:r>
        <w:t xml:space="preserve"> and so on</w:t>
      </w:r>
      <w:r>
        <w:t xml:space="preserve">. </w:t>
      </w:r>
      <w:r w:rsidRPr="00B96443">
        <w:t xml:space="preserve">Deliberately, as I said earlier, the MoD’s watchword is </w:t>
      </w:r>
      <w:r>
        <w:t>“</w:t>
      </w:r>
      <w:r w:rsidRPr="00B96443">
        <w:t>resilience</w:t>
      </w:r>
      <w:r>
        <w:t>.</w:t>
      </w:r>
      <w:r>
        <w:t>”</w:t>
      </w:r>
      <w:r>
        <w:t xml:space="preserve"> </w:t>
      </w:r>
      <w:r w:rsidRPr="00B96443">
        <w:t>We are not dependent on any one mode of communications</w:t>
      </w:r>
      <w:r>
        <w:t xml:space="preserve">. </w:t>
      </w:r>
      <w:r w:rsidRPr="00B96443">
        <w:t>To do that would leave us desperately ex</w:t>
      </w:r>
      <w:r w:rsidRPr="00B96443">
        <w:t>posed to an adversary in a time of war, or even in a time of peace.</w:t>
      </w:r>
    </w:p>
    <w:p w:rsidR="004416BD" w:rsidP="0065666D">
      <w:pPr>
        <w:pStyle w:val="Question"/>
      </w:pPr>
      <w:sdt>
        <w:sdtPr>
          <w:alias w:val="Member"/>
          <w:tag w:val="&lt;Member mnisId='4742' dodsId=''&gt;"/>
          <w:id w:val="-914083288"/>
          <w:placeholder>
            <w:docPart w:val="DefaultPlaceholder_1082065158"/>
          </w:placeholder>
          <w:richText/>
        </w:sdtPr>
        <w:sdtContent>
          <w:r w:rsidRPr="004416BD">
            <w:rPr>
              <w:b/>
            </w:rPr>
            <w:t>Stuart Anderson:</w:t>
          </w:r>
        </w:sdtContent>
      </w:sdt>
      <w:r>
        <w:t xml:space="preserve"> </w:t>
      </w:r>
      <w:r w:rsidRPr="00B96443">
        <w:t xml:space="preserve">Could </w:t>
      </w:r>
      <w:r>
        <w:t>you</w:t>
      </w:r>
      <w:r w:rsidRPr="00B96443">
        <w:t xml:space="preserve"> expand a bit on that</w:t>
      </w:r>
      <w:r>
        <w:t xml:space="preserve">? </w:t>
      </w:r>
      <w:r w:rsidRPr="00B96443">
        <w:t xml:space="preserve">You said </w:t>
      </w:r>
      <w:r>
        <w:t xml:space="preserve">that </w:t>
      </w:r>
      <w:r w:rsidRPr="00B96443">
        <w:t>you are not dependent on one mode of communication</w:t>
      </w:r>
      <w:r>
        <w:t xml:space="preserve">. </w:t>
      </w:r>
      <w:r w:rsidRPr="00B96443">
        <w:t>Those are networks</w:t>
      </w:r>
      <w:r>
        <w:t xml:space="preserve">. </w:t>
      </w:r>
      <w:r w:rsidRPr="00B96443">
        <w:t>If there was no 4G or 5G, where would the MoD be</w:t>
      </w:r>
      <w:r>
        <w:t xml:space="preserve">? </w:t>
      </w:r>
    </w:p>
    <w:p w:rsidR="004416BD" w:rsidP="0065666D">
      <w:pPr>
        <w:pStyle w:val="Answer"/>
      </w:pPr>
      <w:sdt>
        <w:sdtPr>
          <w:alias w:val="Witness"/>
          <w:id w:val="228962458"/>
          <w:placeholder>
            <w:docPart w:val="DefaultPlaceholder_1082065158"/>
          </w:placeholder>
          <w:richText/>
        </w:sdtPr>
        <w:sdtContent>
          <w:r w:rsidRPr="00FC32BA">
            <w:rPr>
              <w:b/>
              <w:i/>
            </w:rPr>
            <w:t>Ben Wallace:</w:t>
          </w:r>
          <w:r w:rsidRPr="004416BD">
            <w:rPr>
              <w:b/>
            </w:rPr>
            <w:t xml:space="preserve"> </w:t>
          </w:r>
        </w:sdtContent>
      </w:sdt>
      <w:r w:rsidRPr="00B96443">
        <w:t>We would be able to use the landline network</w:t>
      </w:r>
      <w:r>
        <w:t xml:space="preserve">. </w:t>
      </w:r>
      <w:r w:rsidRPr="00B96443">
        <w:t>If we are not dependent on 4G or 5G, we would be able to use our radio and secure radios</w:t>
      </w:r>
      <w:r>
        <w:t xml:space="preserve">. </w:t>
      </w:r>
      <w:r w:rsidRPr="00B96443">
        <w:t xml:space="preserve">We would be able to use the other networks, because we are not reliant on a single type of network to </w:t>
      </w:r>
      <w:r w:rsidRPr="00B96443">
        <w:t>communicate</w:t>
      </w:r>
      <w:r>
        <w:t xml:space="preserve">. </w:t>
      </w:r>
      <w:r w:rsidRPr="00B96443">
        <w:t>As we have made clear, for example with 5G and Huawei, there is no Huawei in our very sensitive intelligence network</w:t>
      </w:r>
      <w:r>
        <w:t xml:space="preserve">. </w:t>
      </w:r>
      <w:r w:rsidRPr="00B96443">
        <w:t>If 5G Huawei went down, that would not matter because we could still use our very high-level intelligence networks, which are</w:t>
      </w:r>
      <w:r w:rsidRPr="00B96443">
        <w:t xml:space="preserve"> removed of any high-risk vendor, to carry on communicating</w:t>
      </w:r>
      <w:r>
        <w:t xml:space="preserve">. </w:t>
      </w:r>
    </w:p>
    <w:p w:rsidR="004416BD" w:rsidP="0065666D">
      <w:pPr>
        <w:pStyle w:val="Question"/>
      </w:pPr>
      <w:sdt>
        <w:sdtPr>
          <w:alias w:val="Member"/>
          <w:tag w:val="&lt;Member mnisId='4132' dodsId='62850'&gt;"/>
          <w:id w:val="-38974075"/>
          <w:placeholder>
            <w:docPart w:val="DefaultPlaceholder_1082065158"/>
          </w:placeholder>
          <w:richText/>
        </w:sdtPr>
        <w:sdtContent>
          <w:r w:rsidRPr="004416BD">
            <w:rPr>
              <w:b/>
            </w:rPr>
            <w:t>Richard Drax:</w:t>
          </w:r>
        </w:sdtContent>
      </w:sdt>
      <w:r>
        <w:t xml:space="preserve"> </w:t>
      </w:r>
      <w:r>
        <w:t xml:space="preserve">Good afternoon, gentlemen. </w:t>
      </w:r>
      <w:r w:rsidRPr="00B96443">
        <w:t>What steps are you taking to protect the entire 5G network?</w:t>
      </w:r>
    </w:p>
    <w:p w:rsidR="00B96443" w:rsidP="0065666D">
      <w:pPr>
        <w:pStyle w:val="Answer"/>
      </w:pPr>
      <w:sdt>
        <w:sdtPr>
          <w:alias w:val="Witness"/>
          <w:id w:val="1895854957"/>
          <w:placeholder>
            <w:docPart w:val="DefaultPlaceholder_1082065158"/>
          </w:placeholder>
          <w:richText/>
        </w:sdtPr>
        <w:sdtContent>
          <w:r w:rsidRPr="002E6BEF">
            <w:rPr>
              <w:b/>
              <w:i/>
            </w:rPr>
            <w:t>Oliver Dowden:</w:t>
          </w:r>
          <w:r w:rsidRPr="004416BD">
            <w:rPr>
              <w:b/>
            </w:rPr>
            <w:t xml:space="preserve"> </w:t>
          </w:r>
        </w:sdtContent>
      </w:sdt>
      <w:r>
        <w:t>There are two elements to this</w:t>
      </w:r>
      <w:r>
        <w:t xml:space="preserve">. </w:t>
      </w:r>
      <w:r>
        <w:t xml:space="preserve">First, it is worth bearing in mind how we </w:t>
      </w:r>
      <w:r>
        <w:t>got to this point</w:t>
      </w:r>
      <w:r>
        <w:t xml:space="preserve">. </w:t>
      </w:r>
      <w:r>
        <w:t>The previous regime that we had in place was under the Communications Act</w:t>
      </w:r>
      <w:r>
        <w:t xml:space="preserve">. </w:t>
      </w:r>
      <w:r>
        <w:t>Under the Communications Act, the burden was on telecoms providers to determine their own security</w:t>
      </w:r>
      <w:r>
        <w:t xml:space="preserve">; they </w:t>
      </w:r>
      <w:r>
        <w:t>had that obligation</w:t>
      </w:r>
      <w:r>
        <w:t xml:space="preserve">. </w:t>
      </w:r>
      <w:r>
        <w:t>We have carried out a review of tele</w:t>
      </w:r>
      <w:r>
        <w:t>coms security, with the NCSC providing the underpinning analysis</w:t>
      </w:r>
      <w:r>
        <w:t xml:space="preserve">. </w:t>
      </w:r>
      <w:r>
        <w:t xml:space="preserve">Out of that, we have produced these proposals, which will form the core of the telecoms </w:t>
      </w:r>
      <w:r>
        <w:t>s</w:t>
      </w:r>
      <w:r>
        <w:t>ecurity Bill, which we will be bringing forward shortly</w:t>
      </w:r>
      <w:r>
        <w:t xml:space="preserve">. </w:t>
      </w:r>
      <w:r>
        <w:t>That will place a range of obligations on te</w:t>
      </w:r>
      <w:r>
        <w:t>lecoms companies, so shift</w:t>
      </w:r>
      <w:r>
        <w:t>ing</w:t>
      </w:r>
      <w:r>
        <w:t xml:space="preserve"> the burden, so essentially it is now </w:t>
      </w:r>
      <w:r>
        <w:t xml:space="preserve">the </w:t>
      </w:r>
      <w:r>
        <w:t>Government saying what they need to do to ensure it is secure</w:t>
      </w:r>
      <w:r>
        <w:t xml:space="preserve">. </w:t>
      </w:r>
      <w:r>
        <w:t>That is the main focus of the legislation.</w:t>
      </w:r>
    </w:p>
    <w:p w:rsidR="004416BD" w:rsidP="0065666D">
      <w:pPr>
        <w:pStyle w:val="Answer"/>
      </w:pPr>
      <w:r>
        <w:t>Within that, we have had to determine the approach we take towards high-risk ve</w:t>
      </w:r>
      <w:r>
        <w:t>ndors, of which Huawei is the most significant</w:t>
      </w:r>
      <w:r>
        <w:t xml:space="preserve">. </w:t>
      </w:r>
      <w:r>
        <w:t>That is why we have imposed the provisions that the Committee will be familiar with, so the cap and the exclusion from both the core and the sensitive sites</w:t>
      </w:r>
      <w:r>
        <w:t xml:space="preserve">. </w:t>
      </w:r>
      <w:r>
        <w:t>In addition to that, since the middle of May we ha</w:t>
      </w:r>
      <w:r>
        <w:t>ve had the US sanctions in respect of Huawei</w:t>
      </w:r>
      <w:r>
        <w:t xml:space="preserve">. </w:t>
      </w:r>
      <w:r>
        <w:t xml:space="preserve">Given that those sanctions are targeted at 5G and </w:t>
      </w:r>
      <w:r>
        <w:t xml:space="preserve">are </w:t>
      </w:r>
      <w:r>
        <w:t xml:space="preserve">extensive, </w:t>
      </w:r>
      <w:r>
        <w:t>they are</w:t>
      </w:r>
      <w:r>
        <w:t xml:space="preserve"> likely to have an impact on the viability of Huawei as a provider for the 5G network</w:t>
      </w:r>
      <w:r>
        <w:t xml:space="preserve">. </w:t>
      </w:r>
      <w:r>
        <w:t>That is why the NCSC is undertaking an analysis of</w:t>
      </w:r>
      <w:r>
        <w:t xml:space="preserve"> the extent of that impact</w:t>
      </w:r>
      <w:r>
        <w:t xml:space="preserve">. </w:t>
      </w:r>
      <w:r>
        <w:t>It is pretty much finished with that</w:t>
      </w:r>
      <w:r>
        <w:t xml:space="preserve">. </w:t>
      </w:r>
      <w:r>
        <w:t>We are going through the final stages of it</w:t>
      </w:r>
      <w:r>
        <w:t xml:space="preserve">. </w:t>
      </w:r>
      <w:r>
        <w:t>Off the back of that, we will determine what policy measures, if necessary, need to be taken in response</w:t>
      </w:r>
      <w:r>
        <w:t xml:space="preserve">. </w:t>
      </w:r>
    </w:p>
    <w:p w:rsidR="004416BD" w:rsidP="0065666D">
      <w:pPr>
        <w:pStyle w:val="Question"/>
      </w:pPr>
      <w:sdt>
        <w:sdtPr>
          <w:alias w:val="Member"/>
          <w:tag w:val="&lt;Member mnisId='4132' dodsId='62850'&gt;"/>
          <w:id w:val="529768493"/>
          <w:placeholder>
            <w:docPart w:val="DefaultPlaceholder_1082065158"/>
          </w:placeholder>
          <w:richText/>
        </w:sdtPr>
        <w:sdtContent>
          <w:r w:rsidRPr="004416BD">
            <w:rPr>
              <w:b/>
            </w:rPr>
            <w:t>Richard Drax:</w:t>
          </w:r>
        </w:sdtContent>
      </w:sdt>
      <w:r>
        <w:t xml:space="preserve"> </w:t>
      </w:r>
      <w:r>
        <w:t>The next part of the q</w:t>
      </w:r>
      <w:r>
        <w:t xml:space="preserve">uestion is </w:t>
      </w:r>
      <w:r>
        <w:t xml:space="preserve">about </w:t>
      </w:r>
      <w:r>
        <w:t>how this differs from the Government</w:t>
      </w:r>
      <w:r>
        <w:t>’s</w:t>
      </w:r>
      <w:r>
        <w:t xml:space="preserve"> approach to protecting other networks</w:t>
      </w:r>
      <w:r>
        <w:t xml:space="preserve">. </w:t>
      </w:r>
      <w:r>
        <w:t xml:space="preserve">I think what you said was that with 5G it will be the Government </w:t>
      </w:r>
      <w:r>
        <w:t xml:space="preserve">who </w:t>
      </w:r>
      <w:r>
        <w:t>impose rules and regu</w:t>
      </w:r>
      <w:r>
        <w:t>lations, rather than the provider</w:t>
      </w:r>
      <w:r>
        <w:t xml:space="preserve">. </w:t>
      </w:r>
    </w:p>
    <w:p w:rsidR="005A2C6D" w:rsidP="0065666D">
      <w:pPr>
        <w:pStyle w:val="Answer"/>
      </w:pPr>
      <w:sdt>
        <w:sdtPr>
          <w:alias w:val="Witness"/>
          <w:id w:val="-424348306"/>
          <w:placeholder>
            <w:docPart w:val="DefaultPlaceholder_1082065158"/>
          </w:placeholder>
          <w:richText/>
        </w:sdtPr>
        <w:sdtContent>
          <w:r w:rsidRPr="002E6BEF">
            <w:rPr>
              <w:b/>
              <w:i/>
            </w:rPr>
            <w:t>Oliver Dowden:</w:t>
          </w:r>
          <w:r w:rsidRPr="004416BD">
            <w:rPr>
              <w:b/>
            </w:rPr>
            <w:t xml:space="preserve"> </w:t>
          </w:r>
        </w:sdtContent>
      </w:sdt>
      <w:r>
        <w:t xml:space="preserve">This will </w:t>
      </w:r>
      <w:r>
        <w:t>apply to all telecoms networks</w:t>
      </w:r>
      <w:r>
        <w:t>, so i</w:t>
      </w:r>
      <w:r>
        <w:t>t will apply to 2G, 3G, 4G and 5G</w:t>
      </w:r>
      <w:r>
        <w:t xml:space="preserve">. </w:t>
      </w:r>
      <w:r>
        <w:t>This is a different approach</w:t>
      </w:r>
      <w:r>
        <w:t xml:space="preserve">. </w:t>
      </w:r>
      <w:r>
        <w:t xml:space="preserve">We have examined the potential vulnerabilities of the telecoms network as a whole and come up with guidance </w:t>
      </w:r>
      <w:r>
        <w:t>on</w:t>
      </w:r>
      <w:r>
        <w:t xml:space="preserve"> how that should be addressed</w:t>
      </w:r>
      <w:r>
        <w:t xml:space="preserve">. </w:t>
      </w:r>
      <w:r>
        <w:t>That is curren</w:t>
      </w:r>
      <w:r>
        <w:t>tly in the form of guidance, which companies are not obliged to follow</w:t>
      </w:r>
      <w:r>
        <w:t xml:space="preserve">. </w:t>
      </w:r>
      <w:r>
        <w:t>The purpose of putting it on a statutory footing is to ensure that they then are required to follow it</w:t>
      </w:r>
      <w:r>
        <w:t xml:space="preserve">. </w:t>
      </w:r>
      <w:r>
        <w:t>That will not differentiate between the different levels of telecommunications n</w:t>
      </w:r>
      <w:r>
        <w:t>etwork, whether 3G, 4G or 5G</w:t>
      </w:r>
      <w:r>
        <w:t xml:space="preserve">. </w:t>
      </w:r>
    </w:p>
    <w:p w:rsidR="004416BD" w:rsidP="0065666D">
      <w:pPr>
        <w:pStyle w:val="Question"/>
      </w:pPr>
      <w:sdt>
        <w:sdtPr>
          <w:alias w:val="Member"/>
          <w:tag w:val="&lt;Member mnisId='4132' dodsId='62850'&gt;"/>
          <w:id w:val="1895849085"/>
          <w:placeholder>
            <w:docPart w:val="DefaultPlaceholder_1082065158"/>
          </w:placeholder>
          <w:richText/>
        </w:sdtPr>
        <w:sdtContent>
          <w:r w:rsidRPr="004416BD">
            <w:rPr>
              <w:b/>
            </w:rPr>
            <w:t>Richard Drax:</w:t>
          </w:r>
        </w:sdtContent>
      </w:sdt>
      <w:r>
        <w:t xml:space="preserve"> Can you comment on Huawei itself</w:t>
      </w:r>
      <w:r>
        <w:t xml:space="preserve">? </w:t>
      </w:r>
      <w:r>
        <w:t xml:space="preserve">As you know, the Government </w:t>
      </w:r>
      <w:r>
        <w:t xml:space="preserve">have </w:t>
      </w:r>
      <w:r>
        <w:t xml:space="preserve">said </w:t>
      </w:r>
      <w:r>
        <w:t xml:space="preserve">that Huawei </w:t>
      </w:r>
      <w:r>
        <w:t>would be allowed to take 30%</w:t>
      </w:r>
      <w:r>
        <w:t xml:space="preserve"> or</w:t>
      </w:r>
      <w:r>
        <w:t xml:space="preserve"> </w:t>
      </w:r>
      <w:r>
        <w:t>35%, or you will keep it to 30% or</w:t>
      </w:r>
      <w:r>
        <w:t xml:space="preserve"> 35%, as I understand it</w:t>
      </w:r>
      <w:r>
        <w:t xml:space="preserve">. </w:t>
      </w:r>
      <w:r>
        <w:t>How can you trust Huawei</w:t>
      </w:r>
      <w:r>
        <w:t xml:space="preserve">? </w:t>
      </w:r>
      <w:r>
        <w:t>We have</w:t>
      </w:r>
      <w:r>
        <w:t xml:space="preserve"> heard </w:t>
      </w:r>
      <w:r>
        <w:t xml:space="preserve">about this in </w:t>
      </w:r>
      <w:r>
        <w:t>different evidence sessions</w:t>
      </w:r>
      <w:r>
        <w:t xml:space="preserve">. </w:t>
      </w:r>
      <w:r>
        <w:t>Some people say there is not a threat, others say there is a threat</w:t>
      </w:r>
      <w:r>
        <w:t>,</w:t>
      </w:r>
      <w:r>
        <w:t xml:space="preserve"> and some are in between</w:t>
      </w:r>
      <w:r>
        <w:t xml:space="preserve">. </w:t>
      </w:r>
      <w:r>
        <w:t xml:space="preserve">What is your view of allowing Huawei 30% or </w:t>
      </w:r>
      <w:r>
        <w:t>35</w:t>
      </w:r>
      <w:r>
        <w:t>% access</w:t>
      </w:r>
      <w:r>
        <w:t>, so far as the future security of this country is concern</w:t>
      </w:r>
      <w:r>
        <w:t>ed, with a company that is linked to the Chinese state, which, as you know, has a pretty appalling record</w:t>
      </w:r>
      <w:r>
        <w:t xml:space="preserve">? </w:t>
      </w:r>
    </w:p>
    <w:p w:rsidR="00B51845" w:rsidP="0065666D">
      <w:pPr>
        <w:pStyle w:val="Answer"/>
      </w:pPr>
      <w:sdt>
        <w:sdtPr>
          <w:alias w:val="Witness"/>
          <w:id w:val="-1211722409"/>
          <w:placeholder>
            <w:docPart w:val="DefaultPlaceholder_1082065158"/>
          </w:placeholder>
          <w:richText/>
        </w:sdtPr>
        <w:sdtContent>
          <w:r w:rsidRPr="002E6BEF">
            <w:rPr>
              <w:b/>
              <w:i/>
            </w:rPr>
            <w:t>Oliver Dowden:</w:t>
          </w:r>
          <w:r w:rsidRPr="004416BD">
            <w:rPr>
              <w:b/>
            </w:rPr>
            <w:t xml:space="preserve"> </w:t>
          </w:r>
        </w:sdtContent>
      </w:sdt>
      <w:r>
        <w:t xml:space="preserve">The first thing to be clear </w:t>
      </w:r>
      <w:r>
        <w:t>about</w:t>
      </w:r>
      <w:r>
        <w:t xml:space="preserve"> is that the </w:t>
      </w:r>
      <w:r>
        <w:t xml:space="preserve">No. 1 </w:t>
      </w:r>
      <w:r>
        <w:t xml:space="preserve">requirement for us is </w:t>
      </w:r>
      <w:r>
        <w:t xml:space="preserve">to </w:t>
      </w:r>
      <w:r>
        <w:t xml:space="preserve">protect </w:t>
      </w:r>
      <w:r>
        <w:t xml:space="preserve">national </w:t>
      </w:r>
      <w:r>
        <w:t>security</w:t>
      </w:r>
      <w:r>
        <w:t xml:space="preserve">. </w:t>
      </w:r>
      <w:r>
        <w:t>In doing that, we asked the</w:t>
      </w:r>
      <w:r>
        <w:t xml:space="preserve"> NCSC to carry out an evaluation of how we protect the telecoms network and, within that, what we do in </w:t>
      </w:r>
      <w:r>
        <w:t>respect of</w:t>
      </w:r>
      <w:r>
        <w:t xml:space="preserve"> high-risk vendors</w:t>
      </w:r>
      <w:r>
        <w:t xml:space="preserve">. </w:t>
      </w:r>
      <w:r>
        <w:t xml:space="preserve">In respect of </w:t>
      </w:r>
      <w:r>
        <w:t>Huawei, which is the main high</w:t>
      </w:r>
      <w:r>
        <w:t>-</w:t>
      </w:r>
      <w:r>
        <w:t xml:space="preserve">risk vendor, I am </w:t>
      </w:r>
      <w:r>
        <w:t xml:space="preserve">absolutely </w:t>
      </w:r>
      <w:r>
        <w:t>clear</w:t>
      </w:r>
      <w:r>
        <w:t xml:space="preserve"> eyed</w:t>
      </w:r>
      <w:r>
        <w:t>—</w:t>
      </w:r>
      <w:r>
        <w:t>and the advice from the NCSC was clea</w:t>
      </w:r>
      <w:r>
        <w:t>r eyed</w:t>
      </w:r>
      <w:r>
        <w:t>—</w:t>
      </w:r>
      <w:r>
        <w:t>about the potential risk with Huawei, given that it is a Chinese company and we know the extent to which the Chinese state has influence over its companies, particularly through its intelligence laws</w:t>
      </w:r>
      <w:r>
        <w:t xml:space="preserve">. </w:t>
      </w:r>
      <w:r>
        <w:t xml:space="preserve">As a </w:t>
      </w:r>
      <w:r>
        <w:t>consequence of that</w:t>
      </w:r>
      <w:r>
        <w:t>, among</w:t>
      </w:r>
      <w:r>
        <w:t xml:space="preserve"> other factors</w:t>
      </w:r>
      <w:r>
        <w:t xml:space="preserve">, </w:t>
      </w:r>
      <w:r>
        <w:t xml:space="preserve">including its resilience, </w:t>
      </w:r>
      <w:r>
        <w:t>we</w:t>
      </w:r>
      <w:r>
        <w:t xml:space="preserve"> deem</w:t>
      </w:r>
      <w:r>
        <w:t xml:space="preserve">ed </w:t>
      </w:r>
      <w:r>
        <w:t>it a high</w:t>
      </w:r>
      <w:r>
        <w:t>-</w:t>
      </w:r>
      <w:r>
        <w:t>risk vendor</w:t>
      </w:r>
      <w:r>
        <w:t xml:space="preserve"> and put those restrictions on it.</w:t>
      </w:r>
    </w:p>
    <w:p w:rsidR="00B51845" w:rsidP="0065666D">
      <w:pPr>
        <w:pStyle w:val="Answer"/>
      </w:pPr>
      <w:r>
        <w:t xml:space="preserve">It is because of our concerns </w:t>
      </w:r>
      <w:r>
        <w:t>about</w:t>
      </w:r>
      <w:r>
        <w:t xml:space="preserve"> high-risk vendors and </w:t>
      </w:r>
      <w:r>
        <w:t xml:space="preserve">that we have excluded </w:t>
      </w:r>
      <w:r>
        <w:t>Huawei from any sensitive parts of the country geographically, for e</w:t>
      </w:r>
      <w:r>
        <w:t xml:space="preserve">xample around nuclear bases and so on, or the guidance will set that </w:t>
      </w:r>
      <w:r>
        <w:t>out</w:t>
      </w:r>
      <w:r>
        <w:t xml:space="preserve">. </w:t>
      </w:r>
      <w:r>
        <w:t>Secondly, that is why we are excluding it from the core and capping it at 35% on the edge</w:t>
      </w:r>
      <w:r>
        <w:t xml:space="preserve">. </w:t>
      </w:r>
      <w:r>
        <w:t>The assessment of the NCSC</w:t>
      </w:r>
      <w:r>
        <w:t xml:space="preserve">, which was analysed and </w:t>
      </w:r>
      <w:r>
        <w:t>accepted by the</w:t>
      </w:r>
      <w:r>
        <w:t xml:space="preserve"> National Security Counci</w:t>
      </w:r>
      <w:r>
        <w:t xml:space="preserve">l and formed Government policy from January, was that </w:t>
      </w:r>
      <w:r>
        <w:t xml:space="preserve">that </w:t>
      </w:r>
      <w:r>
        <w:t>was an acceptable balance of risk and that we were not unnecessarily exposed through doing that</w:t>
      </w:r>
      <w:r>
        <w:t xml:space="preserve">. </w:t>
      </w:r>
    </w:p>
    <w:p w:rsidR="00B51845" w:rsidP="0065666D">
      <w:pPr>
        <w:pStyle w:val="Answer"/>
      </w:pPr>
      <w:r>
        <w:t>It is worth bearing in mind that all telecoms networks are potentially at risk</w:t>
      </w:r>
      <w:r>
        <w:t xml:space="preserve">. </w:t>
      </w:r>
      <w:r>
        <w:t>We have seen that o</w:t>
      </w:r>
      <w:r>
        <w:t xml:space="preserve">ur own telecoms networks have been compromised or attacked by hostile foreign states, </w:t>
      </w:r>
      <w:r>
        <w:t xml:space="preserve">such as </w:t>
      </w:r>
      <w:r>
        <w:t>the activities of the Russian state</w:t>
      </w:r>
      <w:r>
        <w:t xml:space="preserve">—that </w:t>
      </w:r>
      <w:r>
        <w:t>is in the public domain</w:t>
      </w:r>
      <w:r>
        <w:t xml:space="preserve">. </w:t>
      </w:r>
      <w:r>
        <w:t>There are always going to be risks, so one needs to mitigate those risks</w:t>
      </w:r>
      <w:r>
        <w:t xml:space="preserve">. </w:t>
      </w:r>
      <w:r>
        <w:t xml:space="preserve">The analysis from the </w:t>
      </w:r>
      <w:r>
        <w:t xml:space="preserve">NCSC was that </w:t>
      </w:r>
      <w:r>
        <w:t xml:space="preserve">that </w:t>
      </w:r>
      <w:r>
        <w:t>was a correct level of risk, particularly given the other risk we have on this, which is resilience and diversity</w:t>
      </w:r>
      <w:r>
        <w:t xml:space="preserve">. </w:t>
      </w:r>
      <w:r>
        <w:t>You get greater resilience by having more operators in the network.</w:t>
      </w:r>
    </w:p>
    <w:p w:rsidR="004416BD" w:rsidP="0065666D">
      <w:pPr>
        <w:pStyle w:val="Answer"/>
      </w:pPr>
      <w:r>
        <w:t>I should layer all of this by saying there is now a fu</w:t>
      </w:r>
      <w:r>
        <w:t>rther specific issue with Huawei</w:t>
      </w:r>
      <w:r>
        <w:t xml:space="preserve">. </w:t>
      </w:r>
      <w:r>
        <w:t xml:space="preserve">Given that the US Government have imposed sanctions on Huawei, </w:t>
      </w:r>
      <w:r>
        <w:t xml:space="preserve">and </w:t>
      </w:r>
      <w:r>
        <w:t xml:space="preserve">given </w:t>
      </w:r>
      <w:r>
        <w:t xml:space="preserve">that </w:t>
      </w:r>
      <w:r>
        <w:t>those are focused on 5G, we need to fully understand those and understand how that impacts on how much we can rely on Huawei equipment in the sy</w:t>
      </w:r>
      <w:r>
        <w:t>stem, given that it is subject to those restraints from the sanctions</w:t>
      </w:r>
      <w:r>
        <w:t xml:space="preserve">. </w:t>
      </w:r>
    </w:p>
    <w:p w:rsidR="004416BD" w:rsidP="0065666D">
      <w:pPr>
        <w:pStyle w:val="Question"/>
      </w:pPr>
      <w:sdt>
        <w:sdtPr>
          <w:alias w:val="Member"/>
          <w:tag w:val="&lt;Member mnisId='1487' dodsId='31646'&gt;"/>
          <w:id w:val="-604727035"/>
          <w:placeholder>
            <w:docPart w:val="DefaultPlaceholder_1082065158"/>
          </w:placeholder>
          <w:richText/>
        </w:sdtPr>
        <w:sdtContent>
          <w:r w:rsidRPr="004416BD">
            <w:rPr>
              <w:b/>
            </w:rPr>
            <w:t>Chair:</w:t>
          </w:r>
        </w:sdtContent>
      </w:sdt>
      <w:r>
        <w:t xml:space="preserve"> It sounds like the </w:t>
      </w:r>
      <w:r>
        <w:t xml:space="preserve">pressure from the </w:t>
      </w:r>
      <w:r>
        <w:t>Americans</w:t>
      </w:r>
      <w:r>
        <w:t xml:space="preserve"> </w:t>
      </w:r>
      <w:r>
        <w:t>i</w:t>
      </w:r>
      <w:r>
        <w:t>s ha</w:t>
      </w:r>
      <w:r>
        <w:t>ving an impact on your decision</w:t>
      </w:r>
      <w:r>
        <w:t xml:space="preserve"> </w:t>
      </w:r>
      <w:r>
        <w:t>making.</w:t>
      </w:r>
    </w:p>
    <w:p w:rsidR="007A0F40" w:rsidP="0065666D">
      <w:pPr>
        <w:pStyle w:val="Answer"/>
      </w:pPr>
      <w:sdt>
        <w:sdtPr>
          <w:alias w:val="Witness"/>
          <w:id w:val="225653608"/>
          <w:placeholder>
            <w:docPart w:val="DefaultPlaceholder_1082065158"/>
          </w:placeholder>
          <w:richText/>
        </w:sdtPr>
        <w:sdtContent>
          <w:r w:rsidRPr="002E6BEF">
            <w:rPr>
              <w:b/>
              <w:i/>
            </w:rPr>
            <w:t>Oliver Dowden:</w:t>
          </w:r>
          <w:r w:rsidRPr="004416BD">
            <w:rPr>
              <w:b/>
            </w:rPr>
            <w:t xml:space="preserve"> </w:t>
          </w:r>
        </w:sdtContent>
      </w:sdt>
      <w:r>
        <w:t>It is a fact that</w:t>
      </w:r>
      <w:r>
        <w:t xml:space="preserve"> the Americans have imposed these sanctions</w:t>
      </w:r>
      <w:r>
        <w:t xml:space="preserve">. </w:t>
      </w:r>
      <w:r>
        <w:t>It i</w:t>
      </w:r>
      <w:r>
        <w:t>s a fact that those sanctions are targeted at 5G</w:t>
      </w:r>
      <w:r>
        <w:t xml:space="preserve">. </w:t>
      </w:r>
      <w:r>
        <w:t xml:space="preserve">It is a fact that, given </w:t>
      </w:r>
      <w:r>
        <w:t xml:space="preserve">that </w:t>
      </w:r>
      <w:r>
        <w:t>they are targeting, for example, US patents, upon which Huawei relies, that will, in turn, have an impact on the reliability of Huawei</w:t>
      </w:r>
      <w:r>
        <w:t xml:space="preserve">. </w:t>
      </w:r>
      <w:r>
        <w:t xml:space="preserve">The reason we have given it back to </w:t>
      </w:r>
      <w:r>
        <w:t>the NCSC for consideration is to understand the full extent of that</w:t>
      </w:r>
      <w:r>
        <w:t xml:space="preserve">. </w:t>
      </w:r>
      <w:r>
        <w:t xml:space="preserve">If policy changes are necessary </w:t>
      </w:r>
      <w:r>
        <w:t xml:space="preserve">as a result </w:t>
      </w:r>
      <w:r>
        <w:t>of</w:t>
      </w:r>
      <w:r>
        <w:t xml:space="preserve"> </w:t>
      </w:r>
      <w:r>
        <w:t>that, the process would be</w:t>
      </w:r>
      <w:r>
        <w:t xml:space="preserve"> that</w:t>
      </w:r>
      <w:r>
        <w:t xml:space="preserve">, off the back of the report, I will work </w:t>
      </w:r>
      <w:r>
        <w:t>with the Prime Minister</w:t>
      </w:r>
      <w:r>
        <w:t xml:space="preserve"> and then </w:t>
      </w:r>
      <w:r>
        <w:t xml:space="preserve">it will go to the National </w:t>
      </w:r>
      <w:r>
        <w:t>Securit</w:t>
      </w:r>
      <w:r>
        <w:t>y Council,</w:t>
      </w:r>
      <w:r>
        <w:t xml:space="preserve"> and clearly I </w:t>
      </w:r>
      <w:r>
        <w:t xml:space="preserve">would make </w:t>
      </w:r>
      <w:r>
        <w:t>a statement to the House if it necessitated a policy change</w:t>
      </w:r>
      <w:r>
        <w:t xml:space="preserve">. </w:t>
      </w:r>
    </w:p>
    <w:p w:rsidR="004416BD" w:rsidP="0065666D">
      <w:pPr>
        <w:pStyle w:val="Question"/>
      </w:pPr>
      <w:sdt>
        <w:sdtPr>
          <w:alias w:val="Member"/>
          <w:tag w:val="&lt;Member mnisId='4132' dodsId='62850'&gt;"/>
          <w:id w:val="-1496719204"/>
          <w:placeholder>
            <w:docPart w:val="DefaultPlaceholder_1082065158"/>
          </w:placeholder>
          <w:richText/>
        </w:sdtPr>
        <w:sdtContent>
          <w:r w:rsidRPr="007A0F40">
            <w:rPr>
              <w:b/>
            </w:rPr>
            <w:t>Richard Drax:</w:t>
          </w:r>
        </w:sdtContent>
      </w:sdt>
      <w:r>
        <w:t xml:space="preserve"> </w:t>
      </w:r>
      <w:r>
        <w:t>I have</w:t>
      </w:r>
      <w:r>
        <w:t xml:space="preserve"> one last point</w:t>
      </w:r>
      <w:r>
        <w:t xml:space="preserve">. </w:t>
      </w:r>
      <w:r>
        <w:t xml:space="preserve">Clearly </w:t>
      </w:r>
      <w:r>
        <w:t xml:space="preserve">this is largely to </w:t>
      </w:r>
      <w:r>
        <w:t xml:space="preserve">do </w:t>
      </w:r>
      <w:r>
        <w:t>with the defence and security of our country</w:t>
      </w:r>
      <w:r>
        <w:t xml:space="preserve">. </w:t>
      </w:r>
      <w:r>
        <w:t>You are the Secretary of State for Defence</w:t>
      </w:r>
      <w:r>
        <w:t>.</w:t>
      </w:r>
      <w:r>
        <w:t xml:space="preserve"> </w:t>
      </w:r>
      <w:r>
        <w:t>Are you happy that 5G could be involved to the extent it is being planned to be involved</w:t>
      </w:r>
      <w:r>
        <w:t xml:space="preserve">? </w:t>
      </w:r>
    </w:p>
    <w:p w:rsidR="001F1735" w:rsidP="0065666D">
      <w:pPr>
        <w:pStyle w:val="Answer"/>
      </w:pPr>
      <w:sdt>
        <w:sdtPr>
          <w:alias w:val="Witness"/>
          <w:id w:val="856156154"/>
          <w:placeholder>
            <w:docPart w:val="DefaultPlaceholder_1082065158"/>
          </w:placeholder>
          <w:richText/>
        </w:sdtPr>
        <w:sdtContent>
          <w:r w:rsidRPr="00FC32BA">
            <w:rPr>
              <w:b/>
              <w:i/>
            </w:rPr>
            <w:t>Ben Wallace:</w:t>
          </w:r>
          <w:r w:rsidRPr="007A0F40">
            <w:rPr>
              <w:b/>
            </w:rPr>
            <w:t xml:space="preserve"> </w:t>
          </w:r>
        </w:sdtContent>
      </w:sdt>
      <w:r>
        <w:t>A</w:t>
      </w:r>
      <w:r>
        <w:t>m I happy that high</w:t>
      </w:r>
      <w:r>
        <w:t>-</w:t>
      </w:r>
      <w:r>
        <w:t>risk vendors are</w:t>
      </w:r>
      <w:r>
        <w:t xml:space="preserve"> contributing to the 5G network</w:t>
      </w:r>
      <w:r>
        <w:t xml:space="preserve">? </w:t>
      </w:r>
      <w:r>
        <w:t>No, I am not, any more than the whole of Government are</w:t>
      </w:r>
      <w:r>
        <w:t xml:space="preserve">. </w:t>
      </w:r>
      <w:r>
        <w:t>The Government’s ambit</w:t>
      </w:r>
      <w:r>
        <w:t>ion is to remove high-risk vendors from the network over time</w:t>
      </w:r>
      <w:r>
        <w:t xml:space="preserve">. </w:t>
      </w:r>
      <w:r>
        <w:t>No one wants high-risk vendors in the network</w:t>
      </w:r>
      <w:r>
        <w:t xml:space="preserve">. </w:t>
      </w:r>
      <w:r>
        <w:t>That is why we have started with the process of banning from the sensitive part, capping in the less sensitive and working towards diversification</w:t>
      </w:r>
      <w:r>
        <w:t xml:space="preserve"> of supply and everything else</w:t>
      </w:r>
      <w:r>
        <w:t>,</w:t>
      </w:r>
      <w:r>
        <w:t xml:space="preserve"> to make sure we improve quality</w:t>
      </w:r>
      <w:r>
        <w:t xml:space="preserve"> and so on</w:t>
      </w:r>
      <w:r>
        <w:t>,</w:t>
      </w:r>
      <w:r>
        <w:t xml:space="preserve"> and</w:t>
      </w:r>
      <w:r>
        <w:t xml:space="preserve"> identify</w:t>
      </w:r>
      <w:r>
        <w:t xml:space="preserve"> the alternatives and options.</w:t>
      </w:r>
    </w:p>
    <w:p w:rsidR="001F1735" w:rsidP="0065666D">
      <w:pPr>
        <w:pStyle w:val="Answer"/>
      </w:pPr>
      <w:r>
        <w:t xml:space="preserve">I recognise </w:t>
      </w:r>
      <w:r>
        <w:t xml:space="preserve">that </w:t>
      </w:r>
      <w:r>
        <w:t xml:space="preserve">there are other ways to mitigate security vulnerabilities. As the Secretary of State for DCMS said, our own networks are </w:t>
      </w:r>
      <w:r>
        <w:t>vulnerable</w:t>
      </w:r>
      <w:r>
        <w:t xml:space="preserve">. </w:t>
      </w:r>
      <w:r>
        <w:t>Everybody’s networks are vulnerable</w:t>
      </w:r>
      <w:r>
        <w:t xml:space="preserve">. </w:t>
      </w:r>
      <w:r>
        <w:t>You only have to look at the range of cyber</w:t>
      </w:r>
      <w:r>
        <w:t>-</w:t>
      </w:r>
      <w:r>
        <w:t xml:space="preserve">attacks that happen every week, </w:t>
      </w:r>
      <w:r>
        <w:t xml:space="preserve">or even </w:t>
      </w:r>
      <w:r>
        <w:t xml:space="preserve">every day, to see that there are adversaries out there, either organised crime or hostile states, who are seeking in every </w:t>
      </w:r>
      <w:r>
        <w:t>way possible to exploit vulnerabilities</w:t>
      </w:r>
      <w:r>
        <w:t xml:space="preserve">. </w:t>
      </w:r>
      <w:r>
        <w:t>Some of those vulnerabilities are</w:t>
      </w:r>
      <w:r>
        <w:t xml:space="preserve"> in the </w:t>
      </w:r>
      <w:r>
        <w:t>software</w:t>
      </w:r>
      <w:r>
        <w:t xml:space="preserve">. </w:t>
      </w:r>
      <w:r>
        <w:t>Some of them are weak encryption</w:t>
      </w:r>
      <w:r>
        <w:t xml:space="preserve"> or</w:t>
      </w:r>
      <w:r>
        <w:t xml:space="preserve"> weak passwords that your constituents </w:t>
      </w:r>
      <w:r>
        <w:t xml:space="preserve">or mine </w:t>
      </w:r>
      <w:r>
        <w:t>get tangled with</w:t>
      </w:r>
      <w:r>
        <w:t xml:space="preserve">. </w:t>
      </w:r>
      <w:r>
        <w:t>Some of it is shoddy quality.</w:t>
      </w:r>
    </w:p>
    <w:p w:rsidR="00DB4F07" w:rsidP="0065666D">
      <w:pPr>
        <w:pStyle w:val="Answer"/>
      </w:pPr>
      <w:r>
        <w:t xml:space="preserve">The thing that we should all be </w:t>
      </w:r>
      <w:r>
        <w:t>concerned about is that</w:t>
      </w:r>
      <w:r>
        <w:t xml:space="preserve"> shoddy quality of hardware in itself creates a vulnerability</w:t>
      </w:r>
      <w:r>
        <w:t xml:space="preserve">. </w:t>
      </w:r>
      <w:r>
        <w:t>That could be something that is delivered to your door, a British-made piece of equipment or bad</w:t>
      </w:r>
      <w:r>
        <w:t xml:space="preserve">ly designed piece of equipment. It </w:t>
      </w:r>
      <w:r>
        <w:t>could be Chinese, South Korean or Ameri</w:t>
      </w:r>
      <w:r>
        <w:t>can</w:t>
      </w:r>
      <w:r>
        <w:t xml:space="preserve">; where it is made </w:t>
      </w:r>
      <w:r>
        <w:t>is not a guarantee of safety</w:t>
      </w:r>
      <w:r>
        <w:t xml:space="preserve">. </w:t>
      </w:r>
      <w:r>
        <w:t xml:space="preserve">You might ask the chairman of the </w:t>
      </w:r>
      <w:r>
        <w:t>National Cyber Security Centre</w:t>
      </w:r>
      <w:r>
        <w:t xml:space="preserve"> to come in on some of those questions, because that might provide an important reflection from the technical expert</w:t>
      </w:r>
      <w:r>
        <w:t xml:space="preserve">. </w:t>
      </w:r>
    </w:p>
    <w:p w:rsidR="007A0F40" w:rsidP="0065666D">
      <w:pPr>
        <w:pStyle w:val="Question"/>
      </w:pPr>
      <w:sdt>
        <w:sdtPr>
          <w:alias w:val="Member"/>
          <w:tag w:val="&lt;Member mnisId='1487' dodsId='31646'&gt;"/>
          <w:id w:val="1899156418"/>
          <w:placeholder>
            <w:docPart w:val="DefaultPlaceholder_1082065158"/>
          </w:placeholder>
          <w:richText/>
        </w:sdtPr>
        <w:sdtContent>
          <w:r w:rsidRPr="00DB4F07">
            <w:rPr>
              <w:b/>
            </w:rPr>
            <w:t>Chair:</w:t>
          </w:r>
        </w:sdtContent>
      </w:sdt>
      <w:r>
        <w:t xml:space="preserve"> It is also a</w:t>
      </w:r>
      <w:r>
        <w:t>n indication of why we need</w:t>
      </w:r>
      <w:r>
        <w:t xml:space="preserve"> an </w:t>
      </w:r>
      <w:r>
        <w:t xml:space="preserve">Intelligence and Security Committee </w:t>
      </w:r>
      <w:r>
        <w:t>to look at these matters as well, but that is another avenue that we will not explore at the moment</w:t>
      </w:r>
      <w:r>
        <w:t xml:space="preserve">. </w:t>
      </w:r>
      <w:r>
        <w:t>Can I invite Ciaran Martin to comment</w:t>
      </w:r>
      <w:r>
        <w:t xml:space="preserve">? </w:t>
      </w:r>
      <w:r>
        <w:t>We are still on our very first question so we nee</w:t>
      </w:r>
      <w:r>
        <w:t>d to make some progress</w:t>
      </w:r>
      <w:r>
        <w:t xml:space="preserve">. </w:t>
      </w:r>
    </w:p>
    <w:p w:rsidR="00460246" w:rsidP="0065666D">
      <w:pPr>
        <w:pStyle w:val="Answer"/>
      </w:pPr>
      <w:sdt>
        <w:sdtPr>
          <w:alias w:val="Witness"/>
          <w:id w:val="1702515603"/>
          <w:placeholder>
            <w:docPart w:val="DefaultPlaceholder_1082065158"/>
          </w:placeholder>
          <w:richText/>
        </w:sdtPr>
        <w:sdtContent>
          <w:r w:rsidRPr="002E6BEF">
            <w:rPr>
              <w:b/>
              <w:i/>
            </w:rPr>
            <w:t>Ciaran Martin:</w:t>
          </w:r>
          <w:r w:rsidRPr="001B179D">
            <w:rPr>
              <w:b/>
            </w:rPr>
            <w:t xml:space="preserve"> </w:t>
          </w:r>
        </w:sdtContent>
      </w:sdt>
      <w:r>
        <w:t xml:space="preserve">I will respond </w:t>
      </w:r>
      <w:r>
        <w:t xml:space="preserve">quickly </w:t>
      </w:r>
      <w:r>
        <w:t>to three points that have been</w:t>
      </w:r>
      <w:r>
        <w:t xml:space="preserve"> raised</w:t>
      </w:r>
      <w:r>
        <w:t xml:space="preserve">. </w:t>
      </w:r>
      <w:r>
        <w:t xml:space="preserve">The first </w:t>
      </w:r>
      <w:r>
        <w:t xml:space="preserve">is </w:t>
      </w:r>
      <w:r>
        <w:t xml:space="preserve">about </w:t>
      </w:r>
      <w:r>
        <w:t>the security of telecoms networks in general</w:t>
      </w:r>
      <w:r>
        <w:t xml:space="preserve">. </w:t>
      </w:r>
      <w:r>
        <w:t>The two Secretaries of State have put it very well</w:t>
      </w:r>
      <w:r>
        <w:t xml:space="preserve">. </w:t>
      </w:r>
      <w:r>
        <w:t>We have a serious structural chall</w:t>
      </w:r>
      <w:r>
        <w:t xml:space="preserve">enge with the security of </w:t>
      </w:r>
      <w:r w:rsidRPr="00880E71">
        <w:t>telecoms networks in general</w:t>
      </w:r>
      <w:r w:rsidRPr="00880E71">
        <w:t xml:space="preserve">. </w:t>
      </w:r>
      <w:r w:rsidRPr="00880E71">
        <w:t>That goes to the range of possible vectors</w:t>
      </w:r>
      <w:r w:rsidRPr="00880E71">
        <w:t xml:space="preserve"> of attack</w:t>
      </w:r>
      <w:r w:rsidRPr="00880E71">
        <w:t xml:space="preserve"> and som</w:t>
      </w:r>
      <w:r w:rsidRPr="00880E71">
        <w:t>e of the weakness that our case</w:t>
      </w:r>
      <w:r w:rsidRPr="00880E71">
        <w:t>work has shown us over recent times</w:t>
      </w:r>
      <w:r w:rsidRPr="00880E71">
        <w:t xml:space="preserve">. </w:t>
      </w:r>
      <w:r w:rsidRPr="00880E71">
        <w:t xml:space="preserve">In 2018 we attributed </w:t>
      </w:r>
      <w:r w:rsidRPr="00880E71">
        <w:t xml:space="preserve">to the Russian state </w:t>
      </w:r>
      <w:r w:rsidRPr="00880E71">
        <w:t xml:space="preserve">a very serious compromise of </w:t>
      </w:r>
      <w:r w:rsidRPr="00880E71">
        <w:t>some of our infrastructure</w:t>
      </w:r>
      <w:r w:rsidRPr="00880E71">
        <w:t xml:space="preserve">, which allowed the attacker to go from </w:t>
      </w:r>
      <w:r w:rsidRPr="00880E71">
        <w:t>home routers</w:t>
      </w:r>
      <w:r w:rsidRPr="00880E71">
        <w:t xml:space="preserve"> all the way to the controlling plane</w:t>
      </w:r>
      <w:r w:rsidRPr="00880E71">
        <w:t xml:space="preserve">. </w:t>
      </w:r>
      <w:r w:rsidRPr="00880E71">
        <w:t>That was unconnected to the national identity of the vendor, because we do not have Russian vendors in the network</w:t>
      </w:r>
      <w:r w:rsidRPr="00880E71">
        <w:t xml:space="preserve">. </w:t>
      </w:r>
      <w:r w:rsidRPr="00880E71">
        <w:t>It shows you some</w:t>
      </w:r>
      <w:r>
        <w:t xml:space="preserve"> of the wider resilience and security challenges we have</w:t>
      </w:r>
      <w:r>
        <w:t xml:space="preserve">. </w:t>
      </w:r>
    </w:p>
    <w:p w:rsidR="00460246" w:rsidP="0065666D">
      <w:pPr>
        <w:pStyle w:val="Answer"/>
      </w:pPr>
      <w:r w:rsidRPr="002E6BEF">
        <w:t>On high-</w:t>
      </w:r>
      <w:r>
        <w:t>risk vendors, as the Defence Secretary has just said, there are a whole range of exclusions, which are absolute blanket exclusions</w:t>
      </w:r>
      <w:r>
        <w:t xml:space="preserve">. </w:t>
      </w:r>
      <w:r>
        <w:t xml:space="preserve">It would take far too long to read them out and they are </w:t>
      </w:r>
      <w:r>
        <w:t>very technical</w:t>
      </w:r>
      <w:r>
        <w:t xml:space="preserve">. </w:t>
      </w:r>
      <w:r>
        <w:t xml:space="preserve">These are privately built networks by </w:t>
      </w:r>
      <w:r>
        <w:t>operators</w:t>
      </w:r>
      <w:r>
        <w:t xml:space="preserve">. </w:t>
      </w:r>
      <w:r>
        <w:t>The 35% is not a target</w:t>
      </w:r>
      <w:r>
        <w:t xml:space="preserve">. </w:t>
      </w:r>
      <w:r>
        <w:t>If the legislation passes, it would be a strict, legal</w:t>
      </w:r>
      <w:r>
        <w:t>ly</w:t>
      </w:r>
      <w:r>
        <w:t xml:space="preserve"> binding limit, consistent with our risk analysis, because there are other risks of having two vendors in the </w:t>
      </w:r>
      <w:r>
        <w:t>market, which I have no doubt we will come to.</w:t>
      </w:r>
    </w:p>
    <w:p w:rsidR="00E27FA7" w:rsidRPr="00880E71" w:rsidP="0065666D">
      <w:pPr>
        <w:pStyle w:val="Answer"/>
      </w:pPr>
      <w:r>
        <w:t xml:space="preserve">To deal with Mr Anderson’s question about defence, I endorse </w:t>
      </w:r>
      <w:r>
        <w:t xml:space="preserve">what the Secretary of State has said, </w:t>
      </w:r>
      <w:r>
        <w:t xml:space="preserve">and </w:t>
      </w:r>
      <w:r>
        <w:t xml:space="preserve">I will </w:t>
      </w:r>
      <w:r>
        <w:t xml:space="preserve">perhaps expand </w:t>
      </w:r>
      <w:r>
        <w:t xml:space="preserve">on that </w:t>
      </w:r>
      <w:r>
        <w:t>a little</w:t>
      </w:r>
      <w:r>
        <w:t xml:space="preserve">. </w:t>
      </w:r>
      <w:r>
        <w:t xml:space="preserve">The </w:t>
      </w:r>
      <w:r>
        <w:t>National Cyber Security Centre</w:t>
      </w:r>
      <w:r>
        <w:t xml:space="preserve"> spends a lot of money and expertise supporting defence on sovereign cryptography for some </w:t>
      </w:r>
      <w:r>
        <w:t>things, where we do not allow any non-UK</w:t>
      </w:r>
      <w:r w:rsidRPr="0065666D">
        <w:t xml:space="preserve"> </w:t>
      </w:r>
      <w:r>
        <w:t>parts—</w:t>
      </w:r>
      <w:r>
        <w:t xml:space="preserve">never mind Chinese or </w:t>
      </w:r>
      <w:r>
        <w:t>Russian—</w:t>
      </w:r>
      <w:r>
        <w:t>into the supply chain</w:t>
      </w:r>
      <w:r>
        <w:t xml:space="preserve">. </w:t>
      </w:r>
      <w:r>
        <w:t xml:space="preserve">That </w:t>
      </w:r>
      <w:r>
        <w:t>is quite expensive</w:t>
      </w:r>
      <w:r>
        <w:t>,</w:t>
      </w:r>
      <w:r>
        <w:t xml:space="preserve"> but in some small parts of key </w:t>
      </w:r>
      <w:r>
        <w:t>strategic</w:t>
      </w:r>
      <w:r>
        <w:t xml:space="preserve"> national assets </w:t>
      </w:r>
      <w:r>
        <w:t>it</w:t>
      </w:r>
      <w:r>
        <w:t xml:space="preserve"> is </w:t>
      </w:r>
      <w:r>
        <w:t>necessary</w:t>
      </w:r>
      <w:r>
        <w:t xml:space="preserve">. </w:t>
      </w:r>
      <w:r>
        <w:t>That has no dependency whatsoever on public telecommunications networks of any kind</w:t>
      </w:r>
      <w:r>
        <w:t xml:space="preserve">. </w:t>
      </w:r>
      <w:r>
        <w:t>Then we go through to things that have to be highly secure but interoperable with allies, all the way thr</w:t>
      </w:r>
      <w:r>
        <w:t xml:space="preserve">ough to ordinary communications </w:t>
      </w:r>
      <w:r>
        <w:t>and</w:t>
      </w:r>
      <w:r>
        <w:t xml:space="preserve"> </w:t>
      </w:r>
      <w:r w:rsidRPr="00473A23">
        <w:t>business communications through public networks</w:t>
      </w:r>
      <w:r>
        <w:t xml:space="preserve">. </w:t>
      </w:r>
      <w:r w:rsidRPr="00880E71">
        <w:t>It is very layered, depending on risk</w:t>
      </w:r>
      <w:r w:rsidRPr="00880E71">
        <w:t xml:space="preserve">. </w:t>
      </w:r>
      <w:r w:rsidRPr="00880E71">
        <w:t xml:space="preserve"> </w:t>
      </w:r>
    </w:p>
    <w:p w:rsidR="00473A23" w:rsidP="0065666D">
      <w:pPr>
        <w:pStyle w:val="Question"/>
      </w:pPr>
      <w:sdt>
        <w:sdtPr>
          <w:alias w:val="Member"/>
          <w:tag w:val="&lt;Member mnisId='1438' dodsId='25525'&gt;"/>
          <w:id w:val="1991894279"/>
          <w:placeholder>
            <w:docPart w:val="DefaultPlaceholder_1082065158"/>
          </w:placeholder>
          <w:richText/>
        </w:sdtPr>
        <w:sdtContent>
          <w:r w:rsidRPr="00880E71">
            <w:rPr>
              <w:b/>
            </w:rPr>
            <w:t>Mr Jones:</w:t>
          </w:r>
        </w:sdtContent>
      </w:sdt>
      <w:r w:rsidRPr="00880E71">
        <w:t xml:space="preserve"> Can I ask you </w:t>
      </w:r>
      <w:r w:rsidRPr="00880E71">
        <w:t>about</w:t>
      </w:r>
      <w:r w:rsidRPr="00880E71">
        <w:t xml:space="preserve"> </w:t>
      </w:r>
      <w:r w:rsidRPr="00880E71">
        <w:t xml:space="preserve">the American </w:t>
      </w:r>
      <w:r w:rsidRPr="00880E71">
        <w:t xml:space="preserve">sanctions? </w:t>
      </w:r>
      <w:r w:rsidRPr="00880E71">
        <w:t>They are</w:t>
      </w:r>
      <w:r w:rsidRPr="00880E71">
        <w:t xml:space="preserve"> directed against</w:t>
      </w:r>
      <w:r w:rsidRPr="00880E71">
        <w:t xml:space="preserve">, for example, </w:t>
      </w:r>
      <w:r w:rsidRPr="00880E71">
        <w:t>chips</w:t>
      </w:r>
      <w:r w:rsidRPr="00880E71">
        <w:t xml:space="preserve">, but we are already being told that Huawei and others </w:t>
      </w:r>
      <w:r w:rsidRPr="00880E71">
        <w:t>have basically bankrolled loads of chips for the future and will develop their own, in terms</w:t>
      </w:r>
      <w:r>
        <w:t xml:space="preserve"> of technology</w:t>
      </w:r>
      <w:r>
        <w:t>,</w:t>
      </w:r>
      <w:r>
        <w:t xml:space="preserve"> to get </w:t>
      </w:r>
      <w:r>
        <w:t>a</w:t>
      </w:r>
      <w:r>
        <w:t>round that</w:t>
      </w:r>
      <w:r>
        <w:t xml:space="preserve">. </w:t>
      </w:r>
      <w:r>
        <w:t xml:space="preserve">Secretary of </w:t>
      </w:r>
      <w:r>
        <w:t>S</w:t>
      </w:r>
      <w:r>
        <w:t>tate</w:t>
      </w:r>
      <w:r>
        <w:t xml:space="preserve">, </w:t>
      </w:r>
      <w:r>
        <w:t xml:space="preserve">do you think </w:t>
      </w:r>
      <w:r>
        <w:t xml:space="preserve">that </w:t>
      </w:r>
      <w:r>
        <w:t xml:space="preserve">we are </w:t>
      </w:r>
      <w:r>
        <w:t xml:space="preserve">concentrating too much on the hardware, rather than what has just been said by the </w:t>
      </w:r>
      <w:r>
        <w:t>Defence Secretary</w:t>
      </w:r>
      <w:r>
        <w:t xml:space="preserve">? </w:t>
      </w:r>
      <w:r>
        <w:t>The real</w:t>
      </w:r>
      <w:r>
        <w:t>ly</w:t>
      </w:r>
      <w:r>
        <w:t xml:space="preserve"> big threat is hacking and network security.</w:t>
      </w:r>
    </w:p>
    <w:p w:rsidR="001B179D" w:rsidP="0065666D">
      <w:pPr>
        <w:pStyle w:val="Question"/>
        <w:numPr>
          <w:ilvl w:val="0"/>
          <w:numId w:val="0"/>
        </w:numPr>
        <w:ind w:left="794"/>
      </w:pPr>
      <w:r>
        <w:t xml:space="preserve">Can I ask one direct question to the Secretary of State for Defence </w:t>
      </w:r>
      <w:r>
        <w:t>about</w:t>
      </w:r>
      <w:r>
        <w:t xml:space="preserve"> MoD secure networks</w:t>
      </w:r>
      <w:r>
        <w:t xml:space="preserve">? </w:t>
      </w:r>
      <w:r>
        <w:t>One of our American witnesses tr</w:t>
      </w:r>
      <w:r>
        <w:t>ied</w:t>
      </w:r>
      <w:r>
        <w:t xml:space="preserve"> to give the impression that </w:t>
      </w:r>
      <w:r>
        <w:t xml:space="preserve">MoD </w:t>
      </w:r>
      <w:r>
        <w:t>secure networks hav</w:t>
      </w:r>
      <w:r>
        <w:t>e Huawei</w:t>
      </w:r>
      <w:r>
        <w:t xml:space="preserve"> equipment in them</w:t>
      </w:r>
      <w:r>
        <w:t xml:space="preserve">. </w:t>
      </w:r>
      <w:r>
        <w:t xml:space="preserve">Could you reassure us </w:t>
      </w:r>
      <w:r>
        <w:t xml:space="preserve">by </w:t>
      </w:r>
      <w:r>
        <w:t>put</w:t>
      </w:r>
      <w:r>
        <w:t>ting</w:t>
      </w:r>
      <w:r>
        <w:t xml:space="preserve"> the record straight that our secure networks go nowhere near Huawei equipment</w:t>
      </w:r>
      <w:r>
        <w:t xml:space="preserve">? </w:t>
      </w:r>
    </w:p>
    <w:p w:rsidR="008951B9" w:rsidRPr="00880E71" w:rsidP="0065666D">
      <w:pPr>
        <w:pStyle w:val="Answer"/>
      </w:pPr>
      <w:sdt>
        <w:sdtPr>
          <w:alias w:val="Witness"/>
          <w:id w:val="1532293639"/>
          <w:placeholder>
            <w:docPart w:val="DefaultPlaceholder_1082065158"/>
          </w:placeholder>
          <w:richText/>
        </w:sdtPr>
        <w:sdtContent>
          <w:r w:rsidRPr="00FC32BA">
            <w:rPr>
              <w:b/>
              <w:i/>
            </w:rPr>
            <w:t>Ben Wallace:</w:t>
          </w:r>
          <w:r w:rsidRPr="008951B9">
            <w:rPr>
              <w:b/>
            </w:rPr>
            <w:t xml:space="preserve"> </w:t>
          </w:r>
        </w:sdtContent>
      </w:sdt>
      <w:r>
        <w:t>O</w:t>
      </w:r>
      <w:r>
        <w:t xml:space="preserve">n that </w:t>
      </w:r>
      <w:r>
        <w:t xml:space="preserve">specific </w:t>
      </w:r>
      <w:r>
        <w:t>point</w:t>
      </w:r>
      <w:r>
        <w:t>, I can</w:t>
      </w:r>
      <w:r>
        <w:t>.</w:t>
      </w:r>
      <w:r>
        <w:t xml:space="preserve"> </w:t>
      </w:r>
      <w:r>
        <w:t xml:space="preserve">No, we have </w:t>
      </w:r>
      <w:r>
        <w:t>no Huawei on our defence estate or</w:t>
      </w:r>
      <w:r>
        <w:t xml:space="preserve"> </w:t>
      </w:r>
      <w:r>
        <w:t xml:space="preserve">in </w:t>
      </w:r>
      <w:r>
        <w:t>our defence network</w:t>
      </w:r>
      <w:r>
        <w:t>s</w:t>
      </w:r>
      <w:r>
        <w:t xml:space="preserve">. </w:t>
      </w:r>
      <w:r>
        <w:t xml:space="preserve">We have been very clear with that, to make sure that happens. </w:t>
      </w:r>
      <w:r>
        <w:t>A</w:t>
      </w:r>
      <w:r>
        <w:t>s I</w:t>
      </w:r>
      <w:r>
        <w:t xml:space="preserve"> renew or place contracts with vendors, I now ask, even on the outside, “Have we got anything in this</w:t>
      </w:r>
      <w:r>
        <w:t xml:space="preserve">? </w:t>
      </w:r>
      <w:r>
        <w:t>What can we do to make sure we do not get exposed to it?”, to verify at a whole leve</w:t>
      </w:r>
      <w:r>
        <w:t>l</w:t>
      </w:r>
      <w:r>
        <w:t xml:space="preserve">. </w:t>
      </w:r>
      <w:r>
        <w:t>I have been asking to do that recently and I got some assurances around that</w:t>
      </w:r>
      <w:r>
        <w:t xml:space="preserve">. </w:t>
      </w:r>
      <w:r>
        <w:t>No, if you go to RAF X</w:t>
      </w:r>
      <w:r>
        <w:t xml:space="preserve">, </w:t>
      </w:r>
      <w:r>
        <w:t>there is</w:t>
      </w:r>
      <w:r>
        <w:t xml:space="preserve"> no Huawei or high-risk vendor </w:t>
      </w:r>
      <w:r>
        <w:t xml:space="preserve">in the </w:t>
      </w:r>
      <w:r w:rsidRPr="00880E71">
        <w:t xml:space="preserve">communications </w:t>
      </w:r>
      <w:r w:rsidRPr="00880E71">
        <w:t xml:space="preserve">or </w:t>
      </w:r>
      <w:r w:rsidRPr="00880E71">
        <w:t>other netwo</w:t>
      </w:r>
      <w:r w:rsidRPr="00880E71">
        <w:t>r</w:t>
      </w:r>
      <w:r w:rsidRPr="00880E71">
        <w:t>ks</w:t>
      </w:r>
      <w:r w:rsidRPr="00880E71">
        <w:t>.</w:t>
      </w:r>
    </w:p>
    <w:p w:rsidR="008951B9" w:rsidRPr="00880E71" w:rsidP="0065666D">
      <w:pPr>
        <w:pStyle w:val="Question"/>
      </w:pPr>
      <w:sdt>
        <w:sdtPr>
          <w:alias w:val="Member"/>
          <w:tag w:val="&lt;Member mnisId='1438' dodsId='25525'&gt;"/>
          <w:id w:val="1700431677"/>
          <w:placeholder>
            <w:docPart w:val="DefaultPlaceholder_1082065158"/>
          </w:placeholder>
          <w:richText/>
        </w:sdtPr>
        <w:sdtContent>
          <w:r w:rsidRPr="00880E71">
            <w:rPr>
              <w:b/>
            </w:rPr>
            <w:t>Mr Jones:</w:t>
          </w:r>
        </w:sdtContent>
      </w:sdt>
      <w:r w:rsidRPr="00880E71">
        <w:t xml:space="preserve"> </w:t>
      </w:r>
      <w:r w:rsidRPr="00880E71">
        <w:t>There is not going to be either</w:t>
      </w:r>
      <w:r w:rsidRPr="00880E71">
        <w:t xml:space="preserve">. </w:t>
      </w:r>
      <w:r w:rsidRPr="00880E71">
        <w:t>Is that right</w:t>
      </w:r>
      <w:r w:rsidRPr="00880E71">
        <w:t>?</w:t>
      </w:r>
    </w:p>
    <w:p w:rsidR="008951B9" w:rsidP="0065666D">
      <w:pPr>
        <w:pStyle w:val="Answer"/>
      </w:pPr>
      <w:sdt>
        <w:sdtPr>
          <w:alias w:val="Witness"/>
          <w:id w:val="729966181"/>
          <w:placeholder>
            <w:docPart w:val="DefaultPlaceholder_1082065158"/>
          </w:placeholder>
          <w:richText/>
        </w:sdtPr>
        <w:sdtContent>
          <w:r w:rsidRPr="00880E71">
            <w:rPr>
              <w:b/>
              <w:i/>
            </w:rPr>
            <w:t xml:space="preserve">Ben </w:t>
          </w:r>
          <w:r w:rsidRPr="00880E71">
            <w:rPr>
              <w:b/>
              <w:i/>
            </w:rPr>
            <w:t>Wallace:</w:t>
          </w:r>
          <w:r w:rsidRPr="00880E71">
            <w:rPr>
              <w:b/>
            </w:rPr>
            <w:t xml:space="preserve"> </w:t>
          </w:r>
        </w:sdtContent>
      </w:sdt>
      <w:r w:rsidRPr="00880E71">
        <w:t>There is not going to be,</w:t>
      </w:r>
      <w:r>
        <w:t xml:space="preserve"> no</w:t>
      </w:r>
      <w:r>
        <w:t xml:space="preserve">. </w:t>
      </w:r>
    </w:p>
    <w:p w:rsidR="008951B9" w:rsidP="0065666D">
      <w:pPr>
        <w:pStyle w:val="Question"/>
      </w:pPr>
      <w:sdt>
        <w:sdtPr>
          <w:alias w:val="Member"/>
          <w:tag w:val="&lt;Member mnisId='1487' dodsId='31646'&gt;"/>
          <w:id w:val="1707516546"/>
          <w:placeholder>
            <w:docPart w:val="DefaultPlaceholder_1082065158"/>
          </w:placeholder>
          <w:richText/>
        </w:sdtPr>
        <w:sdtContent>
          <w:r w:rsidRPr="008951B9">
            <w:rPr>
              <w:b/>
            </w:rPr>
            <w:t>Chair:</w:t>
          </w:r>
        </w:sdtContent>
      </w:sdt>
      <w:r>
        <w:t xml:space="preserve"> </w:t>
      </w:r>
      <w:r>
        <w:t>Do</w:t>
      </w:r>
      <w:r>
        <w:t xml:space="preserve"> you accept that</w:t>
      </w:r>
      <w:r>
        <w:t xml:space="preserve">, </w:t>
      </w:r>
      <w:r>
        <w:t>if you have Vodafone</w:t>
      </w:r>
      <w:r>
        <w:t xml:space="preserve"> or BT, you actually have Huawei there as well</w:t>
      </w:r>
      <w:r>
        <w:t xml:space="preserve">? </w:t>
      </w:r>
      <w:r>
        <w:t>At the moment, they are working together</w:t>
      </w:r>
      <w:r>
        <w:t xml:space="preserve">. </w:t>
      </w:r>
    </w:p>
    <w:p w:rsidR="008951B9" w:rsidP="0065666D">
      <w:pPr>
        <w:pStyle w:val="Answer"/>
      </w:pPr>
      <w:sdt>
        <w:sdtPr>
          <w:alias w:val="Witness"/>
          <w:id w:val="-375236077"/>
          <w:placeholder>
            <w:docPart w:val="DefaultPlaceholder_1082065158"/>
          </w:placeholder>
          <w:richText/>
        </w:sdtPr>
        <w:sdtContent>
          <w:r w:rsidRPr="00FC32BA">
            <w:rPr>
              <w:b/>
              <w:i/>
            </w:rPr>
            <w:t>Ben Wallace:</w:t>
          </w:r>
          <w:r w:rsidRPr="008951B9">
            <w:rPr>
              <w:b/>
            </w:rPr>
            <w:t xml:space="preserve"> </w:t>
          </w:r>
        </w:sdtContent>
      </w:sdt>
      <w:r>
        <w:t>On the hardware and the</w:t>
      </w:r>
      <w:r>
        <w:t xml:space="preserve"> hard part of the MoD network, there</w:t>
      </w:r>
      <w:r>
        <w:t xml:space="preserve"> is no Huawei.</w:t>
      </w:r>
    </w:p>
    <w:p w:rsidR="000D4C66" w:rsidP="0065666D">
      <w:pPr>
        <w:pStyle w:val="Answer"/>
      </w:pPr>
      <w:sdt>
        <w:sdtPr>
          <w:alias w:val="Witness"/>
          <w:id w:val="1528135766"/>
          <w:placeholder>
            <w:docPart w:val="DefaultPlaceholder_1082065158"/>
          </w:placeholder>
          <w:richText/>
        </w:sdtPr>
        <w:sdtContent>
          <w:r w:rsidRPr="002E6BEF">
            <w:rPr>
              <w:b/>
              <w:i/>
            </w:rPr>
            <w:t>Oliver Dowden:</w:t>
          </w:r>
          <w:r w:rsidRPr="008951B9">
            <w:rPr>
              <w:b/>
            </w:rPr>
            <w:t xml:space="preserve"> </w:t>
          </w:r>
        </w:sdtContent>
      </w:sdt>
      <w:r>
        <w:t xml:space="preserve">You </w:t>
      </w:r>
      <w:r>
        <w:t xml:space="preserve">are </w:t>
      </w:r>
      <w:r>
        <w:t>right</w:t>
      </w:r>
      <w:r>
        <w:t xml:space="preserve"> to look at </w:t>
      </w:r>
      <w:r>
        <w:t xml:space="preserve">entire </w:t>
      </w:r>
      <w:r>
        <w:t>network security</w:t>
      </w:r>
      <w:r>
        <w:t xml:space="preserve">. </w:t>
      </w:r>
      <w:r>
        <w:t>It is the case that, regardless of the nationality o</w:t>
      </w:r>
      <w:r>
        <w:t>r</w:t>
      </w:r>
      <w:r>
        <w:t xml:space="preserve"> the host nation of the vendor, there are risks all the way along the chain</w:t>
      </w:r>
      <w:r>
        <w:t xml:space="preserve">, in terms of </w:t>
      </w:r>
      <w:r>
        <w:t>where they are manufactured</w:t>
      </w:r>
      <w:r>
        <w:t>—</w:t>
      </w:r>
      <w:r>
        <w:t xml:space="preserve">Nokia manufactures a lot in China, </w:t>
      </w:r>
      <w:r>
        <w:t>for example—</w:t>
      </w:r>
      <w:r>
        <w:t>through to the people who are installing</w:t>
      </w:r>
      <w:r>
        <w:t xml:space="preserve"> it</w:t>
      </w:r>
      <w:r>
        <w:t xml:space="preserve">. </w:t>
      </w:r>
      <w:r>
        <w:t>If you take both Nokia and Eric</w:t>
      </w:r>
      <w:r>
        <w:t>s</w:t>
      </w:r>
      <w:r>
        <w:t>son, they are n</w:t>
      </w:r>
      <w:r>
        <w:t>on-UK companies, so there are risks there and there are risks in terms of the people working for those companies</w:t>
      </w:r>
      <w:r>
        <w:t xml:space="preserve">. </w:t>
      </w:r>
      <w:r>
        <w:t xml:space="preserve">All those </w:t>
      </w:r>
      <w:r>
        <w:t xml:space="preserve">reasons </w:t>
      </w:r>
      <w:r>
        <w:t xml:space="preserve">are why we need to look at the overall security of the network, </w:t>
      </w:r>
      <w:r>
        <w:t xml:space="preserve">particularly through the </w:t>
      </w:r>
      <w:r>
        <w:t>telecoms security Bill</w:t>
      </w:r>
      <w:r>
        <w:t xml:space="preserve">. </w:t>
      </w:r>
    </w:p>
    <w:p w:rsidR="008951B9" w:rsidP="0065666D">
      <w:pPr>
        <w:pStyle w:val="Answer"/>
      </w:pPr>
      <w:r>
        <w:t xml:space="preserve">In </w:t>
      </w:r>
      <w:r>
        <w:t>respect</w:t>
      </w:r>
      <w:r>
        <w:t xml:space="preserve"> of</w:t>
      </w:r>
      <w:r>
        <w:t xml:space="preserve"> Huawei itself, this is why we have asked the NCSC to examine the impact of the sanctions, both on the hardware and targeted at the </w:t>
      </w:r>
      <w:r>
        <w:t>patents that underlie that</w:t>
      </w:r>
      <w:r>
        <w:t xml:space="preserve">. </w:t>
      </w:r>
      <w:r>
        <w:t>That is not just the hardware but the application of those</w:t>
      </w:r>
      <w:r>
        <w:t xml:space="preserve">. </w:t>
      </w:r>
    </w:p>
    <w:p w:rsidR="00A55B9D" w:rsidP="0065666D">
      <w:pPr>
        <w:pStyle w:val="Answer"/>
      </w:pPr>
      <w:sdt>
        <w:sdtPr>
          <w:alias w:val="Witness"/>
          <w:id w:val="1054663114"/>
          <w:placeholder>
            <w:docPart w:val="DefaultPlaceholder_1082065158"/>
          </w:placeholder>
          <w:richText/>
        </w:sdtPr>
        <w:sdtContent>
          <w:r w:rsidRPr="002E6BEF">
            <w:rPr>
              <w:b/>
              <w:i/>
            </w:rPr>
            <w:t>Ciaran Martin:</w:t>
          </w:r>
          <w:r w:rsidRPr="00A55B9D">
            <w:rPr>
              <w:b/>
            </w:rPr>
            <w:t xml:space="preserve"> </w:t>
          </w:r>
        </w:sdtContent>
      </w:sdt>
      <w:r>
        <w:t>On</w:t>
      </w:r>
      <w:r>
        <w:t xml:space="preserve"> the question</w:t>
      </w:r>
      <w:r>
        <w:t xml:space="preserve"> of US sanctions, we were prompted by the new </w:t>
      </w:r>
      <w:r>
        <w:t xml:space="preserve">US </w:t>
      </w:r>
      <w:r>
        <w:t xml:space="preserve">sanctions in May to look very carefully at </w:t>
      </w:r>
      <w:r>
        <w:t>this</w:t>
      </w:r>
      <w:r>
        <w:t xml:space="preserve">. </w:t>
      </w:r>
      <w:r>
        <w:t>The future supply of chips is of fundamental importance to a company’s ability to meet these demands</w:t>
      </w:r>
      <w:r>
        <w:t xml:space="preserve">. </w:t>
      </w:r>
      <w:r>
        <w:t xml:space="preserve">It is very different from the </w:t>
      </w:r>
      <w:r>
        <w:t xml:space="preserve">initial </w:t>
      </w:r>
      <w:r>
        <w:t xml:space="preserve">entity listing of </w:t>
      </w:r>
      <w:r>
        <w:t>a year previously</w:t>
      </w:r>
      <w:r>
        <w:t xml:space="preserve">. </w:t>
      </w:r>
      <w:r>
        <w:t>I would endorse Mr Jones</w:t>
      </w:r>
      <w:r>
        <w:t>’s</w:t>
      </w:r>
      <w:r>
        <w:t xml:space="preserve"> point about the holistic approach to security</w:t>
      </w:r>
      <w:r>
        <w:t>,</w:t>
      </w:r>
      <w:r>
        <w:t xml:space="preserve"> </w:t>
      </w:r>
      <w:r>
        <w:t>software-based attacks</w:t>
      </w:r>
      <w:r>
        <w:t xml:space="preserve"> and so forth</w:t>
      </w:r>
      <w:r>
        <w:t xml:space="preserve">. </w:t>
      </w:r>
      <w:r>
        <w:t>We have to look at the whole picture</w:t>
      </w:r>
      <w:r>
        <w:t xml:space="preserve">. </w:t>
      </w:r>
    </w:p>
    <w:p w:rsidR="00BF469A" w:rsidP="0065666D">
      <w:pPr>
        <w:pStyle w:val="Question"/>
      </w:pPr>
      <w:sdt>
        <w:sdtPr>
          <w:alias w:val="Member"/>
          <w:tag w:val="&lt;Member mnisId='4681' dodsId='35259'&gt;"/>
          <w:id w:val="-1612662420"/>
          <w:placeholder>
            <w:docPart w:val="DefaultPlaceholder_1082065158"/>
          </w:placeholder>
          <w:richText/>
        </w:sdtPr>
        <w:sdtContent>
          <w:r w:rsidRPr="00A55B9D">
            <w:rPr>
              <w:b/>
            </w:rPr>
            <w:t>Bob Seely:</w:t>
          </w:r>
        </w:sdtContent>
      </w:sdt>
      <w:r>
        <w:t xml:space="preserve"> </w:t>
      </w:r>
      <w:r>
        <w:t xml:space="preserve">My question is to </w:t>
      </w:r>
      <w:r>
        <w:t xml:space="preserve">the Secretary of State for </w:t>
      </w:r>
      <w:r>
        <w:t xml:space="preserve">Digital, </w:t>
      </w:r>
      <w:r>
        <w:t>Culture, Media and S</w:t>
      </w:r>
      <w:r>
        <w:t>port</w:t>
      </w:r>
      <w:r>
        <w:t xml:space="preserve">. </w:t>
      </w:r>
      <w:r>
        <w:t xml:space="preserve">Oliver, you talk about </w:t>
      </w:r>
      <w:r>
        <w:t xml:space="preserve">the US sanctions being </w:t>
      </w:r>
      <w:r>
        <w:t>an additional element</w:t>
      </w:r>
      <w:r>
        <w:t xml:space="preserve">. </w:t>
      </w:r>
      <w:r>
        <w:t xml:space="preserve">Is there </w:t>
      </w:r>
      <w:r>
        <w:t>also an additional</w:t>
      </w:r>
      <w:r>
        <w:t xml:space="preserve"> element in Huawei’s role in </w:t>
      </w:r>
      <w:r w:rsidRPr="000569C4">
        <w:t xml:space="preserve">Xinjiang </w:t>
      </w:r>
      <w:r>
        <w:t>province</w:t>
      </w:r>
      <w:r>
        <w:t>, about which we heard quite a lot yesterday</w:t>
      </w:r>
      <w:r>
        <w:t>?</w:t>
      </w:r>
      <w:r>
        <w:t xml:space="preserve"> </w:t>
      </w:r>
      <w:r>
        <w:t xml:space="preserve">There is a lot of concern among </w:t>
      </w:r>
      <w:r>
        <w:t xml:space="preserve">parliamentarians, </w:t>
      </w:r>
      <w:r>
        <w:t xml:space="preserve">because you have a company that you want to allow to have up to a third of the UK 5G network involved working with the Chinese authorities in building </w:t>
      </w:r>
      <w:r>
        <w:t xml:space="preserve">what is </w:t>
      </w:r>
      <w:r>
        <w:t xml:space="preserve">effectively a surveillance state in </w:t>
      </w:r>
      <w:r>
        <w:t>Xinjiang</w:t>
      </w:r>
      <w:r>
        <w:t xml:space="preserve"> an</w:t>
      </w:r>
      <w:r>
        <w:t>d other provinces</w:t>
      </w:r>
      <w:r>
        <w:t xml:space="preserve">. </w:t>
      </w:r>
      <w:r>
        <w:t xml:space="preserve">Does that concern you? Are you going to make the </w:t>
      </w:r>
      <w:r>
        <w:t>telecoms security Bill</w:t>
      </w:r>
      <w:r>
        <w:t xml:space="preserve"> amendable on human rights grounds</w:t>
      </w:r>
      <w:r>
        <w:t xml:space="preserve">? </w:t>
      </w:r>
      <w:r>
        <w:t>If not, may I ask why not</w:t>
      </w:r>
      <w:r>
        <w:t xml:space="preserve">? </w:t>
      </w:r>
      <w:r>
        <w:t xml:space="preserve">That is the first question. </w:t>
      </w:r>
    </w:p>
    <w:p w:rsidR="00A55B9D" w:rsidP="0065666D">
      <w:pPr>
        <w:pStyle w:val="Question"/>
        <w:numPr>
          <w:ilvl w:val="0"/>
          <w:numId w:val="0"/>
        </w:numPr>
        <w:ind w:left="794"/>
      </w:pPr>
      <w:sdt>
        <w:sdtPr>
          <w:alias w:val="Member"/>
          <w:tag w:val="&lt;Member mnisId='1487' dodsId='31646'&gt;"/>
          <w:id w:val="-535890480"/>
          <w:placeholder>
            <w:docPart w:val="DefaultPlaceholder_1082065158"/>
          </w:placeholder>
          <w:richText/>
        </w:sdtPr>
        <w:sdtContent>
          <w:r w:rsidRPr="00BF469A">
            <w:rPr>
              <w:b/>
            </w:rPr>
            <w:t>Chair:</w:t>
          </w:r>
        </w:sdtContent>
      </w:sdt>
      <w:r>
        <w:t xml:space="preserve"> </w:t>
      </w:r>
      <w:r>
        <w:t>We are going to come to the Bill in more detail in a second</w:t>
      </w:r>
      <w:r>
        <w:t xml:space="preserve">. </w:t>
      </w:r>
    </w:p>
    <w:p w:rsidR="00926C7A" w:rsidP="0065666D">
      <w:pPr>
        <w:pStyle w:val="Answer"/>
      </w:pPr>
      <w:sdt>
        <w:sdtPr>
          <w:alias w:val="Witness"/>
          <w:id w:val="-119155865"/>
          <w:placeholder>
            <w:docPart w:val="DefaultPlaceholder_1082065158"/>
          </w:placeholder>
          <w:richText/>
        </w:sdtPr>
        <w:sdtContent>
          <w:r w:rsidRPr="002E6BEF">
            <w:rPr>
              <w:b/>
              <w:i/>
            </w:rPr>
            <w:t>Oli</w:t>
          </w:r>
          <w:r w:rsidRPr="002E6BEF">
            <w:rPr>
              <w:b/>
              <w:i/>
            </w:rPr>
            <w:t>ver Dowden:</w:t>
          </w:r>
          <w:r w:rsidRPr="00BF469A">
            <w:rPr>
              <w:b/>
            </w:rPr>
            <w:t xml:space="preserve"> </w:t>
          </w:r>
        </w:sdtContent>
      </w:sdt>
      <w:r>
        <w:t xml:space="preserve">Briefly, it is not within my power to </w:t>
      </w:r>
      <w:r>
        <w:t>limit</w:t>
      </w:r>
      <w:r>
        <w:t xml:space="preserve"> the amen</w:t>
      </w:r>
      <w:r>
        <w:t>d</w:t>
      </w:r>
      <w:r>
        <w:t xml:space="preserve">ability of the </w:t>
      </w:r>
      <w:r>
        <w:t>B</w:t>
      </w:r>
      <w:r>
        <w:t>ill</w:t>
      </w:r>
      <w:r>
        <w:t xml:space="preserve">; that </w:t>
      </w:r>
      <w:r>
        <w:t>is a matter for the Speaker</w:t>
      </w:r>
      <w:r>
        <w:t xml:space="preserve">. </w:t>
      </w:r>
      <w:r>
        <w:t>I cannot imagine why any amendments would not be called, as long as they remain within scope, which is for the Speaker to determine.</w:t>
      </w:r>
    </w:p>
    <w:p w:rsidR="00BF469A" w:rsidP="0065666D">
      <w:pPr>
        <w:pStyle w:val="Answer"/>
      </w:pPr>
      <w:r>
        <w:t>I</w:t>
      </w:r>
      <w:r>
        <w:t xml:space="preserve">n respect of </w:t>
      </w:r>
      <w:r>
        <w:t>Xinjiang</w:t>
      </w:r>
      <w:r>
        <w:t xml:space="preserve"> province, the United Kingdom Government have been very clear in calling out human rights abuses</w:t>
      </w:r>
      <w:r>
        <w:t xml:space="preserve">. </w:t>
      </w:r>
      <w:r>
        <w:t>The Foreign Secretary has done so recently and it is a standing item, as it were, when we have interactions with representatives of the C</w:t>
      </w:r>
      <w:r>
        <w:t>hinese Government</w:t>
      </w:r>
      <w:r>
        <w:t xml:space="preserve">. </w:t>
      </w:r>
      <w:r>
        <w:t xml:space="preserve">We have asked the NCSC, </w:t>
      </w:r>
      <w:r>
        <w:t xml:space="preserve">as part of </w:t>
      </w:r>
      <w:r>
        <w:t>its analysis, to understand the impact on the viability of Huawei products, given the sanctions</w:t>
      </w:r>
      <w:r>
        <w:t xml:space="preserve">. </w:t>
      </w:r>
      <w:r>
        <w:t xml:space="preserve">If that necessitates any change in policy, that would be agreed with the Prime Minister and then through </w:t>
      </w:r>
      <w:r>
        <w:t>the National Security Council</w:t>
      </w:r>
      <w:r>
        <w:t xml:space="preserve">. </w:t>
      </w:r>
      <w:r>
        <w:t>It is up to the National Security Council to consider any other factors it may wish to</w:t>
      </w:r>
      <w:r>
        <w:t xml:space="preserve">. </w:t>
      </w:r>
      <w:r>
        <w:t xml:space="preserve">China’s overall </w:t>
      </w:r>
      <w:r>
        <w:t xml:space="preserve">human rights </w:t>
      </w:r>
      <w:r>
        <w:t>record is fairly well established</w:t>
      </w:r>
      <w:r>
        <w:t xml:space="preserve">. </w:t>
      </w:r>
      <w:r>
        <w:t xml:space="preserve">The changed fact here is </w:t>
      </w:r>
      <w:r>
        <w:t>that</w:t>
      </w:r>
      <w:r>
        <w:t xml:space="preserve"> sanctions have been imposed on Huawei</w:t>
      </w:r>
      <w:r>
        <w:t xml:space="preserve">. </w:t>
      </w:r>
    </w:p>
    <w:p w:rsidR="00BF469A" w:rsidP="0065666D">
      <w:pPr>
        <w:pStyle w:val="Question"/>
      </w:pPr>
      <w:sdt>
        <w:sdtPr>
          <w:alias w:val="Member"/>
          <w:tag w:val="&lt;Member mnisId='4681' dodsId='35259'&gt;"/>
          <w:id w:val="1117710524"/>
          <w:placeholder>
            <w:docPart w:val="DefaultPlaceholder_1082065158"/>
          </w:placeholder>
          <w:richText/>
        </w:sdtPr>
        <w:sdtContent>
          <w:r w:rsidRPr="00BF469A">
            <w:rPr>
              <w:b/>
            </w:rPr>
            <w:t>Bob</w:t>
          </w:r>
          <w:r w:rsidRPr="00BF469A">
            <w:rPr>
              <w:b/>
            </w:rPr>
            <w:t xml:space="preserve"> Seely:</w:t>
          </w:r>
        </w:sdtContent>
      </w:sdt>
      <w:r>
        <w:t xml:space="preserve"> </w:t>
      </w:r>
      <w:r>
        <w:t xml:space="preserve">Secretary of State for Defence, </w:t>
      </w:r>
      <w:r>
        <w:t>you sa</w:t>
      </w:r>
      <w:r>
        <w:t>id</w:t>
      </w:r>
      <w:r>
        <w:t xml:space="preserve"> </w:t>
      </w:r>
      <w:r>
        <w:t xml:space="preserve">that there is </w:t>
      </w:r>
      <w:r>
        <w:t xml:space="preserve">no Huawei kit </w:t>
      </w:r>
      <w:r>
        <w:t xml:space="preserve">on </w:t>
      </w:r>
      <w:r>
        <w:t xml:space="preserve">military </w:t>
      </w:r>
      <w:r>
        <w:t>sites</w:t>
      </w:r>
      <w:r>
        <w:t>, which I am sure is accurate</w:t>
      </w:r>
      <w:r>
        <w:t xml:space="preserve">. </w:t>
      </w:r>
      <w:r>
        <w:t xml:space="preserve">I know </w:t>
      </w:r>
      <w:r>
        <w:t xml:space="preserve">that </w:t>
      </w:r>
      <w:r>
        <w:t>it is not a military site</w:t>
      </w:r>
      <w:r>
        <w:t>,</w:t>
      </w:r>
      <w:r>
        <w:t xml:space="preserve"> but there was a rumour about 10 years </w:t>
      </w:r>
      <w:r>
        <w:t xml:space="preserve">ago </w:t>
      </w:r>
      <w:r>
        <w:t>that BT phones were put into GCHQ</w:t>
      </w:r>
      <w:r>
        <w:t xml:space="preserve">. </w:t>
      </w:r>
      <w:r>
        <w:t xml:space="preserve">When everyone realised that there were sensitivities with Huawei kit, </w:t>
      </w:r>
      <w:r>
        <w:t>they</w:t>
      </w:r>
      <w:r>
        <w:t xml:space="preserve"> stopped using the phones, which were clearly not used for super confidential or secure information, and people then moved to a new secure system in GCHQ</w:t>
      </w:r>
      <w:r>
        <w:t xml:space="preserve">. </w:t>
      </w:r>
      <w:r>
        <w:t>Are we sure we are 100% cor</w:t>
      </w:r>
      <w:r>
        <w:t xml:space="preserve">rect </w:t>
      </w:r>
      <w:r>
        <w:t xml:space="preserve">that </w:t>
      </w:r>
      <w:r>
        <w:t>there is no Huawei kit in any form in some of our more sensitive sites</w:t>
      </w:r>
      <w:r>
        <w:t xml:space="preserve">? </w:t>
      </w:r>
    </w:p>
    <w:p w:rsidR="0047056A" w:rsidP="0065666D">
      <w:pPr>
        <w:pStyle w:val="Answer"/>
      </w:pPr>
      <w:sdt>
        <w:sdtPr>
          <w:alias w:val="Witness"/>
          <w:id w:val="1993599695"/>
          <w:placeholder>
            <w:docPart w:val="DefaultPlaceholder_1082065158"/>
          </w:placeholder>
          <w:richText/>
        </w:sdtPr>
        <w:sdtContent>
          <w:r w:rsidRPr="00FC32BA">
            <w:rPr>
              <w:b/>
              <w:i/>
            </w:rPr>
            <w:t>Ben Wallace:</w:t>
          </w:r>
          <w:r w:rsidRPr="0047056A">
            <w:rPr>
              <w:b/>
            </w:rPr>
            <w:t xml:space="preserve"> </w:t>
          </w:r>
        </w:sdtContent>
      </w:sdt>
      <w:r>
        <w:t>I can give you the assurance that</w:t>
      </w:r>
      <w:r>
        <w:t>,</w:t>
      </w:r>
      <w:r>
        <w:t xml:space="preserve"> on our sensitive sites </w:t>
      </w:r>
      <w:r>
        <w:t>and in</w:t>
      </w:r>
      <w:r>
        <w:t xml:space="preserve"> our secure</w:t>
      </w:r>
      <w:r>
        <w:t xml:space="preserve"> networks, there is no Huawei equipment</w:t>
      </w:r>
      <w:r>
        <w:t xml:space="preserve">. </w:t>
      </w:r>
      <w:r>
        <w:t xml:space="preserve">Some sites are entirely sensitive, if you </w:t>
      </w:r>
      <w:r>
        <w:t>know what I mean</w:t>
      </w:r>
      <w:r>
        <w:t>—</w:t>
      </w:r>
      <w:r>
        <w:t xml:space="preserve">everything about </w:t>
      </w:r>
      <w:r>
        <w:t>them</w:t>
      </w:r>
      <w:r>
        <w:t xml:space="preserve"> is sensitive</w:t>
      </w:r>
      <w:r>
        <w:t xml:space="preserve">. </w:t>
      </w:r>
      <w:r>
        <w:t>We make sure that we have high levels of assurance, checked and supported by GCHQ, of comms and security around whatever we use as those networks</w:t>
      </w:r>
      <w:r>
        <w:t xml:space="preserve">. </w:t>
      </w:r>
      <w:r>
        <w:t>I</w:t>
      </w:r>
      <w:r>
        <w:t>f someone is standing in a military base and uses their</w:t>
      </w:r>
      <w:r>
        <w:t xml:space="preserve"> </w:t>
      </w:r>
      <w:r>
        <w:t xml:space="preserve">mobile </w:t>
      </w:r>
      <w:r>
        <w:t>telephone at the moment</w:t>
      </w:r>
      <w:r>
        <w:t xml:space="preserve"> and they lock on to Vodafone, for example, as we know, some of those networks have Huawei in them, but no one should be going on</w:t>
      </w:r>
      <w:r>
        <w:t xml:space="preserve"> to</w:t>
      </w:r>
      <w:r>
        <w:t xml:space="preserve"> their mobile phone in a military base and discussing sensitive information</w:t>
      </w:r>
      <w:r>
        <w:t xml:space="preserve">. </w:t>
      </w:r>
      <w:r>
        <w:t>That would be in</w:t>
      </w:r>
      <w:r>
        <w:t xml:space="preserve"> breach of all the information security rules and the protective security requirements and rules</w:t>
      </w:r>
      <w:r>
        <w:t xml:space="preserve">. </w:t>
      </w:r>
      <w:r>
        <w:t>We simply do not do that at all</w:t>
      </w:r>
      <w:r>
        <w:t xml:space="preserve">. </w:t>
      </w:r>
      <w:r>
        <w:t xml:space="preserve"> </w:t>
      </w:r>
    </w:p>
    <w:p w:rsidR="0047056A" w:rsidP="0065666D">
      <w:pPr>
        <w:pStyle w:val="Answer"/>
      </w:pPr>
      <w:sdt>
        <w:sdtPr>
          <w:alias w:val="Witness"/>
          <w:id w:val="-586815"/>
          <w:placeholder>
            <w:docPart w:val="DefaultPlaceholder_1082065158"/>
          </w:placeholder>
          <w:richText/>
        </w:sdtPr>
        <w:sdtContent>
          <w:r w:rsidRPr="002E6BEF">
            <w:rPr>
              <w:b/>
              <w:i/>
            </w:rPr>
            <w:t>Ciaran Martin:</w:t>
          </w:r>
          <w:r w:rsidRPr="0047056A">
            <w:rPr>
              <w:b/>
            </w:rPr>
            <w:t xml:space="preserve"> </w:t>
          </w:r>
        </w:sdtContent>
      </w:sdt>
      <w:r>
        <w:t>I think the best way I can answer</w:t>
      </w:r>
      <w:r>
        <w:t>,</w:t>
      </w:r>
      <w:r>
        <w:t xml:space="preserve"> to endorse what the Secretary of State has said</w:t>
      </w:r>
      <w:r>
        <w:t>,</w:t>
      </w:r>
      <w:r>
        <w:t xml:space="preserve"> is </w:t>
      </w:r>
      <w:r>
        <w:t xml:space="preserve">to say </w:t>
      </w:r>
      <w:r>
        <w:t>that there a</w:t>
      </w:r>
      <w:r>
        <w:t>re no national security capability dependencies, whether that is confidentiality of information or availability of cap</w:t>
      </w:r>
      <w:r>
        <w:t>ability, that are dependent on the sorts of networks we are talking about in the way that is being talked about</w:t>
      </w:r>
      <w:r>
        <w:t xml:space="preserve">. </w:t>
      </w:r>
      <w:r>
        <w:t>That is probably the best</w:t>
      </w:r>
      <w:r>
        <w:t xml:space="preserve"> assurance I can give.</w:t>
      </w:r>
    </w:p>
    <w:p w:rsidR="0047056A" w:rsidP="0065666D">
      <w:pPr>
        <w:pStyle w:val="Question"/>
      </w:pPr>
      <w:sdt>
        <w:sdtPr>
          <w:alias w:val="Member"/>
          <w:tag w:val="&lt;Member mnisId='1487' dodsId='31646'&gt;"/>
          <w:id w:val="-1898582712"/>
          <w:placeholder>
            <w:docPart w:val="DefaultPlaceholder_1082065158"/>
          </w:placeholder>
          <w:richText/>
        </w:sdtPr>
        <w:sdtContent>
          <w:r w:rsidRPr="0047056A">
            <w:rPr>
              <w:b/>
            </w:rPr>
            <w:t>Chair:</w:t>
          </w:r>
        </w:sdtContent>
      </w:sdt>
      <w:r>
        <w:t xml:space="preserve"> Let us turn to the</w:t>
      </w:r>
      <w:r>
        <w:t xml:space="preserve"> </w:t>
      </w:r>
      <w:r>
        <w:t xml:space="preserve">telecoms security </w:t>
      </w:r>
      <w:r>
        <w:t>Bill and what might or might not be in it</w:t>
      </w:r>
      <w:r>
        <w:t xml:space="preserve">. </w:t>
      </w:r>
      <w:r>
        <w:t xml:space="preserve">How would the planned </w:t>
      </w:r>
      <w:r>
        <w:t xml:space="preserve">telecoms security </w:t>
      </w:r>
      <w:r>
        <w:t>Bill make our networks more secure</w:t>
      </w:r>
      <w:r>
        <w:t xml:space="preserve">? </w:t>
      </w:r>
      <w:r>
        <w:t>How does legislating provide more security for the UK</w:t>
      </w:r>
      <w:r>
        <w:t xml:space="preserve">? </w:t>
      </w:r>
    </w:p>
    <w:p w:rsidR="0047056A" w:rsidP="0065666D">
      <w:pPr>
        <w:pStyle w:val="Answer"/>
      </w:pPr>
      <w:sdt>
        <w:sdtPr>
          <w:alias w:val="Witness"/>
          <w:id w:val="-402979051"/>
          <w:placeholder>
            <w:docPart w:val="DefaultPlaceholder_1082065158"/>
          </w:placeholder>
          <w:richText/>
        </w:sdtPr>
        <w:sdtContent>
          <w:r w:rsidRPr="002E6BEF">
            <w:rPr>
              <w:b/>
              <w:i/>
            </w:rPr>
            <w:t xml:space="preserve">Oliver </w:t>
          </w:r>
          <w:r w:rsidRPr="002E6BEF">
            <w:rPr>
              <w:b/>
              <w:i/>
            </w:rPr>
            <w:t>Dowden:</w:t>
          </w:r>
          <w:r w:rsidRPr="0047056A">
            <w:rPr>
              <w:b/>
            </w:rPr>
            <w:t xml:space="preserve"> </w:t>
          </w:r>
        </w:sdtContent>
      </w:sdt>
      <w:r>
        <w:t>In short terms, it will implement the</w:t>
      </w:r>
      <w:r>
        <w:t xml:space="preserve"> National </w:t>
      </w:r>
      <w:r>
        <w:t>Security Council’s recommendations</w:t>
      </w:r>
      <w:r>
        <w:t xml:space="preserve"> in respect of telecoms security</w:t>
      </w:r>
      <w:r>
        <w:t xml:space="preserve"> and </w:t>
      </w:r>
      <w:r>
        <w:t xml:space="preserve">put </w:t>
      </w:r>
      <w:r>
        <w:t>that</w:t>
      </w:r>
      <w:r>
        <w:t xml:space="preserve"> on </w:t>
      </w:r>
      <w:r>
        <w:t>a</w:t>
      </w:r>
      <w:r>
        <w:t xml:space="preserve"> statutory footing</w:t>
      </w:r>
      <w:r>
        <w:t xml:space="preserve">. </w:t>
      </w:r>
      <w:r>
        <w:t>At the moment, we are relying on the good</w:t>
      </w:r>
      <w:r>
        <w:t xml:space="preserve"> </w:t>
      </w:r>
      <w:r>
        <w:t xml:space="preserve">will </w:t>
      </w:r>
      <w:r>
        <w:t xml:space="preserve">of </w:t>
      </w:r>
      <w:r>
        <w:t>telecoms operators</w:t>
      </w:r>
      <w:r>
        <w:t xml:space="preserve"> to stand by that</w:t>
      </w:r>
      <w:r>
        <w:t xml:space="preserve">. </w:t>
      </w:r>
      <w:r>
        <w:t>Until we</w:t>
      </w:r>
      <w:r>
        <w:t xml:space="preserve"> put it on a statutory footing, we cannot compel them to do so</w:t>
      </w:r>
      <w:r>
        <w:t xml:space="preserve">. </w:t>
      </w:r>
      <w:r>
        <w:t xml:space="preserve">They are following it up to this point, but good practice is to put it on </w:t>
      </w:r>
      <w:r>
        <w:t>a</w:t>
      </w:r>
      <w:r>
        <w:t xml:space="preserve"> statutory footing</w:t>
      </w:r>
      <w:r>
        <w:t xml:space="preserve">. </w:t>
      </w:r>
    </w:p>
    <w:p w:rsidR="0047056A" w:rsidP="0065666D">
      <w:pPr>
        <w:pStyle w:val="Question"/>
      </w:pPr>
      <w:sdt>
        <w:sdtPr>
          <w:alias w:val="Member"/>
          <w:tag w:val="&lt;Member mnisId='1487' dodsId='31646'&gt;"/>
          <w:id w:val="1823533126"/>
          <w:placeholder>
            <w:docPart w:val="DefaultPlaceholder_1082065158"/>
          </w:placeholder>
          <w:richText/>
        </w:sdtPr>
        <w:sdtContent>
          <w:r w:rsidRPr="0047056A">
            <w:rPr>
              <w:b/>
            </w:rPr>
            <w:t>Chair:</w:t>
          </w:r>
        </w:sdtContent>
      </w:sdt>
      <w:r>
        <w:t xml:space="preserve"> You </w:t>
      </w:r>
      <w:r>
        <w:t>h</w:t>
      </w:r>
      <w:r>
        <w:t>ave to put it into law</w:t>
      </w:r>
      <w:r>
        <w:t xml:space="preserve">. </w:t>
      </w:r>
      <w:r>
        <w:t>How are you going to incentivise the best practices from t</w:t>
      </w:r>
      <w:r>
        <w:t>his legislation itself</w:t>
      </w:r>
      <w:r>
        <w:t xml:space="preserve">? </w:t>
      </w:r>
      <w:r>
        <w:t>Will it be focused enough and provide the necessary guidance, or will there be wriggle room?</w:t>
      </w:r>
    </w:p>
    <w:p w:rsidR="00EF07BC" w:rsidP="0065666D">
      <w:pPr>
        <w:pStyle w:val="Answer"/>
      </w:pPr>
      <w:sdt>
        <w:sdtPr>
          <w:alias w:val="Witness"/>
          <w:id w:val="318706549"/>
          <w:placeholder>
            <w:docPart w:val="DefaultPlaceholder_1082065158"/>
          </w:placeholder>
          <w:richText/>
        </w:sdtPr>
        <w:sdtContent>
          <w:r w:rsidRPr="002E6BEF">
            <w:rPr>
              <w:b/>
              <w:i/>
            </w:rPr>
            <w:t>Oliver Dowden:</w:t>
          </w:r>
          <w:r w:rsidRPr="0047056A">
            <w:rPr>
              <w:b/>
            </w:rPr>
            <w:t xml:space="preserve"> </w:t>
          </w:r>
        </w:sdtContent>
      </w:sdt>
      <w:r>
        <w:t>In terms of broad structure</w:t>
      </w:r>
      <w:r>
        <w:t>,</w:t>
      </w:r>
      <w:r>
        <w:t xml:space="preserve"> there will be overarching</w:t>
      </w:r>
      <w:r>
        <w:t xml:space="preserve"> duties in the legislation</w:t>
      </w:r>
      <w:r>
        <w:t xml:space="preserve">. </w:t>
      </w:r>
      <w:r>
        <w:t>We will then produce specific codes in t</w:t>
      </w:r>
      <w:r>
        <w:t>erms of security</w:t>
      </w:r>
      <w:r>
        <w:t xml:space="preserve">. </w:t>
      </w:r>
      <w:r>
        <w:t xml:space="preserve">The purpose of producing those specific codes under it is to give us the flexibility so </w:t>
      </w:r>
      <w:r>
        <w:t>that this legislation is future</w:t>
      </w:r>
      <w:r>
        <w:t>proof, so that we can keep up with further developments</w:t>
      </w:r>
      <w:r>
        <w:t xml:space="preserve">. </w:t>
      </w:r>
      <w:r>
        <w:t xml:space="preserve">Putting </w:t>
      </w:r>
      <w:r>
        <w:t>it on a statutory f</w:t>
      </w:r>
      <w:r>
        <w:t>o</w:t>
      </w:r>
      <w:r>
        <w:t>oting</w:t>
      </w:r>
      <w:r>
        <w:t xml:space="preserve"> is the incentive</w:t>
      </w:r>
      <w:r>
        <w:t xml:space="preserve">. </w:t>
      </w:r>
      <w:r>
        <w:t>If compani</w:t>
      </w:r>
      <w:r>
        <w:t>es do not follow it, they will not be following the law</w:t>
      </w:r>
      <w:r>
        <w:t xml:space="preserve">. </w:t>
      </w:r>
    </w:p>
    <w:p w:rsidR="0047056A" w:rsidP="0065666D">
      <w:pPr>
        <w:pStyle w:val="Question"/>
      </w:pPr>
      <w:sdt>
        <w:sdtPr>
          <w:alias w:val="Member"/>
          <w:tag w:val="&lt;Member mnisId='1487' dodsId='31646'&gt;"/>
          <w:id w:val="-1301451822"/>
          <w:placeholder>
            <w:docPart w:val="DefaultPlaceholder_1082065158"/>
          </w:placeholder>
          <w:richText/>
        </w:sdtPr>
        <w:sdtContent>
          <w:r w:rsidRPr="00EF07BC">
            <w:rPr>
              <w:b/>
            </w:rPr>
            <w:t>Chair:</w:t>
          </w:r>
        </w:sdtContent>
      </w:sdt>
      <w:r>
        <w:t xml:space="preserve"> </w:t>
      </w:r>
      <w:r>
        <w:t>Y</w:t>
      </w:r>
      <w:r>
        <w:t xml:space="preserve">ou mentioned the </w:t>
      </w:r>
      <w:r>
        <w:t>National Security Council</w:t>
      </w:r>
      <w:r>
        <w:t xml:space="preserve">. </w:t>
      </w:r>
      <w:r>
        <w:t>Has it had its meeting yet to determine its recommendations</w:t>
      </w:r>
      <w:r>
        <w:t xml:space="preserve">? </w:t>
      </w:r>
      <w:r>
        <w:t xml:space="preserve">If it has not, when does </w:t>
      </w:r>
      <w:r>
        <w:t xml:space="preserve">it </w:t>
      </w:r>
      <w:r>
        <w:t>meet?</w:t>
      </w:r>
    </w:p>
    <w:p w:rsidR="006A0725" w:rsidP="0065666D">
      <w:pPr>
        <w:pStyle w:val="Answer"/>
      </w:pPr>
      <w:sdt>
        <w:sdtPr>
          <w:alias w:val="Witness"/>
          <w:id w:val="2027669380"/>
          <w:placeholder>
            <w:docPart w:val="DefaultPlaceholder_1082065158"/>
          </w:placeholder>
          <w:richText/>
        </w:sdtPr>
        <w:sdtContent>
          <w:r w:rsidRPr="002E6BEF">
            <w:rPr>
              <w:b/>
              <w:i/>
            </w:rPr>
            <w:t>Oliver Dowden:</w:t>
          </w:r>
          <w:r w:rsidRPr="00EF07BC">
            <w:rPr>
              <w:b/>
            </w:rPr>
            <w:t xml:space="preserve"> </w:t>
          </w:r>
        </w:sdtContent>
      </w:sdt>
      <w:r>
        <w:t xml:space="preserve">The process is </w:t>
      </w:r>
      <w:r>
        <w:t xml:space="preserve">that, </w:t>
      </w:r>
      <w:r>
        <w:t xml:space="preserve">led by </w:t>
      </w:r>
      <w:r>
        <w:t>Ciaran Martin</w:t>
      </w:r>
      <w:r>
        <w:t xml:space="preserve">, </w:t>
      </w:r>
      <w:r>
        <w:t xml:space="preserve">the </w:t>
      </w:r>
      <w:r>
        <w:t>National Cyber Security Centre</w:t>
      </w:r>
      <w:r>
        <w:t xml:space="preserve"> has pretty much completed its evaluation of the Huawei sanctions</w:t>
      </w:r>
      <w:r>
        <w:t xml:space="preserve">. </w:t>
      </w:r>
      <w:r>
        <w:t>This is why I have taken a step back</w:t>
      </w:r>
      <w:r>
        <w:t xml:space="preserve">. </w:t>
      </w:r>
      <w:r>
        <w:t xml:space="preserve">Remember that </w:t>
      </w:r>
      <w:r>
        <w:t>the original policy was endorsed by the National Security Council in January and announc</w:t>
      </w:r>
      <w:r>
        <w:t>ed to Parliament at that point</w:t>
      </w:r>
      <w:r>
        <w:t xml:space="preserve">. </w:t>
      </w:r>
      <w:r>
        <w:t>We have pretty much concluded that process</w:t>
      </w:r>
      <w:r>
        <w:t xml:space="preserve">. </w:t>
      </w:r>
      <w:r>
        <w:t xml:space="preserve">We are determining what policy changes, if any, will be </w:t>
      </w:r>
      <w:r>
        <w:t>required</w:t>
      </w:r>
      <w:r>
        <w:t xml:space="preserve">. </w:t>
      </w:r>
      <w:r>
        <w:t xml:space="preserve">Once that determination has been made and agreed </w:t>
      </w:r>
      <w:r>
        <w:t xml:space="preserve">by </w:t>
      </w:r>
      <w:r>
        <w:t xml:space="preserve">the Prime Minister, </w:t>
      </w:r>
      <w:r>
        <w:t xml:space="preserve">it </w:t>
      </w:r>
      <w:r>
        <w:t>will be</w:t>
      </w:r>
      <w:r>
        <w:t xml:space="preserve"> put to the National Security Co</w:t>
      </w:r>
      <w:r>
        <w:t>uncil</w:t>
      </w:r>
      <w:r>
        <w:t xml:space="preserve">. </w:t>
      </w:r>
      <w:r>
        <w:t>If that gives rise to a change of policy, the first thing I will do is come to the House to explain what that new policy is</w:t>
      </w:r>
      <w:r>
        <w:t xml:space="preserve">. </w:t>
      </w:r>
    </w:p>
    <w:p w:rsidR="00EF07BC" w:rsidP="0065666D">
      <w:pPr>
        <w:pStyle w:val="Question"/>
      </w:pPr>
      <w:sdt>
        <w:sdtPr>
          <w:alias w:val="Member"/>
          <w:tag w:val="&lt;Member mnisId='1487' dodsId='31646'&gt;"/>
          <w:id w:val="-1333443928"/>
          <w:placeholder>
            <w:docPart w:val="DefaultPlaceholder_1082065158"/>
          </w:placeholder>
          <w:richText/>
        </w:sdtPr>
        <w:sdtContent>
          <w:r w:rsidRPr="006A0725">
            <w:rPr>
              <w:b/>
            </w:rPr>
            <w:t>Chair:</w:t>
          </w:r>
        </w:sdtContent>
      </w:sdt>
      <w:r>
        <w:t xml:space="preserve"> You are choosing your words very carefully</w:t>
      </w:r>
      <w:r>
        <w:t xml:space="preserve"> indeed</w:t>
      </w:r>
      <w:r>
        <w:t xml:space="preserve">. </w:t>
      </w:r>
      <w:r>
        <w:t>Mr Martin, is your work done</w:t>
      </w:r>
      <w:r>
        <w:t xml:space="preserve">? </w:t>
      </w:r>
      <w:r>
        <w:t>Have you slid your recommendation</w:t>
      </w:r>
      <w:r>
        <w:t>s across the table</w:t>
      </w:r>
      <w:r>
        <w:t xml:space="preserve">? </w:t>
      </w:r>
      <w:r>
        <w:t xml:space="preserve">Is your work </w:t>
      </w:r>
      <w:r>
        <w:t>complete?</w:t>
      </w:r>
    </w:p>
    <w:p w:rsidR="006A0725" w:rsidP="0065666D">
      <w:pPr>
        <w:pStyle w:val="Answer"/>
      </w:pPr>
      <w:sdt>
        <w:sdtPr>
          <w:alias w:val="Witness"/>
          <w:id w:val="-1810153706"/>
          <w:placeholder>
            <w:docPart w:val="DefaultPlaceholder_1082065158"/>
          </w:placeholder>
          <w:richText/>
        </w:sdtPr>
        <w:sdtContent>
          <w:r w:rsidRPr="002E6BEF">
            <w:rPr>
              <w:b/>
              <w:i/>
            </w:rPr>
            <w:t>Ciaran Martin:</w:t>
          </w:r>
          <w:r w:rsidRPr="006A0725">
            <w:rPr>
              <w:b/>
            </w:rPr>
            <w:t xml:space="preserve"> </w:t>
          </w:r>
        </w:sdtContent>
      </w:sdt>
      <w:r>
        <w:t xml:space="preserve">I do not want to get ahead of what the Secretary of State is going to </w:t>
      </w:r>
      <w:r>
        <w:t>say to Parliament</w:t>
      </w:r>
      <w:r>
        <w:t xml:space="preserve">. </w:t>
      </w:r>
      <w:r>
        <w:t>The best way I c</w:t>
      </w:r>
      <w:r>
        <w:t xml:space="preserve">an </w:t>
      </w:r>
      <w:r>
        <w:t xml:space="preserve">put it is </w:t>
      </w:r>
      <w:r>
        <w:t xml:space="preserve">that </w:t>
      </w:r>
      <w:r>
        <w:t xml:space="preserve">we are at </w:t>
      </w:r>
      <w:r>
        <w:t xml:space="preserve">the stage of </w:t>
      </w:r>
      <w:r>
        <w:t>fielding questions from the Secretary of State and</w:t>
      </w:r>
      <w:r>
        <w:t xml:space="preserve"> his Department: “What does this mean</w:t>
      </w:r>
      <w:r>
        <w:t xml:space="preserve">? </w:t>
      </w:r>
      <w:r>
        <w:t>What does that mean</w:t>
      </w:r>
      <w:r>
        <w:t xml:space="preserve">? </w:t>
      </w:r>
      <w:r>
        <w:t>What are our options?</w:t>
      </w:r>
      <w:r>
        <w:t xml:space="preserve">” </w:t>
      </w:r>
      <w:r>
        <w:t>The bulk of the analysis is done</w:t>
      </w:r>
      <w:r>
        <w:t xml:space="preserve">. </w:t>
      </w:r>
      <w:r>
        <w:t xml:space="preserve">The Secretary of State is now testing it with us and formulating </w:t>
      </w:r>
      <w:r>
        <w:t xml:space="preserve">in </w:t>
      </w:r>
      <w:r>
        <w:t xml:space="preserve">his own mind </w:t>
      </w:r>
      <w:r>
        <w:t>whether</w:t>
      </w:r>
      <w:r>
        <w:t xml:space="preserve"> he can recommend something to the Prime Minister and the NSC</w:t>
      </w:r>
      <w:r>
        <w:t xml:space="preserve">. </w:t>
      </w:r>
      <w:r>
        <w:t>That is the best I can do</w:t>
      </w:r>
      <w:r>
        <w:t xml:space="preserve">. </w:t>
      </w:r>
      <w:r>
        <w:t xml:space="preserve"> </w:t>
      </w:r>
    </w:p>
    <w:p w:rsidR="006A0725" w:rsidP="0065666D">
      <w:pPr>
        <w:pStyle w:val="Question"/>
      </w:pPr>
      <w:sdt>
        <w:sdtPr>
          <w:alias w:val="Member"/>
          <w:tag w:val="&lt;Member mnisId='1487' dodsId='31646'&gt;"/>
          <w:id w:val="-1132332796"/>
          <w:placeholder>
            <w:docPart w:val="DefaultPlaceholder_1082065158"/>
          </w:placeholder>
          <w:richText/>
        </w:sdtPr>
        <w:sdtContent>
          <w:r w:rsidRPr="006A0725">
            <w:rPr>
              <w:b/>
            </w:rPr>
            <w:t>Chair:</w:t>
          </w:r>
        </w:sdtContent>
      </w:sdt>
      <w:r>
        <w:t xml:space="preserve"> That means that</w:t>
      </w:r>
      <w:r>
        <w:t>,</w:t>
      </w:r>
      <w:r>
        <w:t xml:space="preserve"> if I could</w:t>
      </w:r>
      <w:r>
        <w:t xml:space="preserve"> read your body language or your thought bubbles, I would know the answer now</w:t>
      </w:r>
      <w:r>
        <w:t xml:space="preserve">. </w:t>
      </w:r>
      <w:r>
        <w:t>Is that right?</w:t>
      </w:r>
    </w:p>
    <w:p w:rsidR="00E9725C" w:rsidRPr="00955BF0" w:rsidP="0065666D">
      <w:pPr>
        <w:pStyle w:val="Answer"/>
      </w:pPr>
      <w:sdt>
        <w:sdtPr>
          <w:alias w:val="Witness"/>
          <w:id w:val="1233890589"/>
          <w:placeholder>
            <w:docPart w:val="DefaultPlaceholder_1082065158"/>
          </w:placeholder>
          <w:richText/>
        </w:sdtPr>
        <w:sdtContent>
          <w:r w:rsidRPr="002E6BEF">
            <w:rPr>
              <w:b/>
              <w:i/>
            </w:rPr>
            <w:t>Oliver Dowden:</w:t>
          </w:r>
          <w:r w:rsidRPr="006A0725">
            <w:rPr>
              <w:b/>
            </w:rPr>
            <w:t xml:space="preserve"> </w:t>
          </w:r>
        </w:sdtContent>
      </w:sdt>
      <w:r>
        <w:t xml:space="preserve">I do not </w:t>
      </w:r>
      <w:r>
        <w:t>think that is the case, because the</w:t>
      </w:r>
      <w:r>
        <w:t xml:space="preserve"> purpose of having a National Security Council is that it is for all the relevant Departments, of which </w:t>
      </w:r>
      <w:r w:rsidRPr="00955BF0">
        <w:t xml:space="preserve">clearly the MoD, </w:t>
      </w:r>
      <w:r>
        <w:t xml:space="preserve">the </w:t>
      </w:r>
      <w:r w:rsidRPr="00955BF0">
        <w:t>Foreign Office and others will be significant players</w:t>
      </w:r>
      <w:r w:rsidRPr="00955BF0">
        <w:t xml:space="preserve">. </w:t>
      </w:r>
    </w:p>
    <w:p w:rsidR="00E9725C" w:rsidRPr="00955BF0" w:rsidP="0065666D">
      <w:pPr>
        <w:pStyle w:val="Answer"/>
      </w:pPr>
      <w:sdt>
        <w:sdtPr>
          <w:alias w:val="Witness"/>
          <w:id w:val="-1026636716"/>
          <w:placeholder>
            <w:docPart w:val="20CD862CFC364F25A22ED7DD8FA7B140"/>
          </w:placeholder>
          <w:richText/>
        </w:sdtPr>
        <w:sdtContent>
          <w:r w:rsidRPr="00955BF0">
            <w:rPr>
              <w:b/>
              <w:i/>
            </w:rPr>
            <w:t>Ben Wallace:</w:t>
          </w:r>
          <w:r w:rsidRPr="00955BF0">
            <w:rPr>
              <w:b/>
            </w:rPr>
            <w:t xml:space="preserve"> </w:t>
          </w:r>
        </w:sdtContent>
      </w:sdt>
      <w:r w:rsidRPr="00955BF0">
        <w:t>I have not read it yet</w:t>
      </w:r>
      <w:r w:rsidRPr="00955BF0">
        <w:t xml:space="preserve">. </w:t>
      </w:r>
    </w:p>
    <w:p w:rsidR="006A0725" w:rsidRPr="00955BF0" w:rsidP="0065666D">
      <w:pPr>
        <w:pStyle w:val="Answer"/>
      </w:pPr>
      <w:sdt>
        <w:sdtPr>
          <w:alias w:val="Member"/>
          <w:tag w:val="&lt;Member mnisId='1444' dodsId='25619'&gt;"/>
          <w:id w:val="1153096179"/>
          <w:placeholder>
            <w:docPart w:val="8B3E226CC13241EA9C08EA920CFAB072"/>
          </w:placeholder>
          <w:richText/>
        </w:sdtPr>
        <w:sdtContent>
          <w:r w:rsidRPr="00955BF0">
            <w:rPr>
              <w:b/>
            </w:rPr>
            <w:t>Mr Francois:</w:t>
          </w:r>
        </w:sdtContent>
      </w:sdt>
      <w:r w:rsidRPr="00955BF0">
        <w:t xml:space="preserve"> </w:t>
      </w:r>
      <w:r w:rsidRPr="00955BF0">
        <w:t>We know your view</w:t>
      </w:r>
      <w:r w:rsidRPr="00955BF0">
        <w:t xml:space="preserve">. </w:t>
      </w:r>
    </w:p>
    <w:p w:rsidR="00E9725C" w:rsidP="0065666D">
      <w:pPr>
        <w:pStyle w:val="Answer"/>
      </w:pPr>
      <w:sdt>
        <w:sdtPr>
          <w:alias w:val="Witness"/>
          <w:id w:val="1534611760"/>
          <w:placeholder>
            <w:docPart w:val="E09E15D415094E81B7FDA6DDE7C6920A"/>
          </w:placeholder>
          <w:richText/>
        </w:sdtPr>
        <w:sdtContent>
          <w:r w:rsidRPr="00955BF0">
            <w:rPr>
              <w:b/>
              <w:i/>
            </w:rPr>
            <w:t>Oliver Dowden:</w:t>
          </w:r>
          <w:r w:rsidRPr="00955BF0">
            <w:rPr>
              <w:b/>
            </w:rPr>
            <w:t xml:space="preserve"> </w:t>
          </w:r>
        </w:sdtContent>
      </w:sdt>
      <w:r w:rsidRPr="00955BF0">
        <w:t>I believe the Defence Secretary is bound by collective responsibility</w:t>
      </w:r>
      <w:r w:rsidRPr="00955BF0">
        <w:t>.</w:t>
      </w:r>
      <w:r>
        <w:t xml:space="preserve"> </w:t>
      </w:r>
    </w:p>
    <w:p w:rsidR="00E9725C" w:rsidP="0065666D">
      <w:pPr>
        <w:pStyle w:val="Answer"/>
      </w:pPr>
      <w:sdt>
        <w:sdtPr>
          <w:alias w:val="Witness"/>
          <w:id w:val="229044637"/>
          <w:placeholder>
            <w:docPart w:val="DefaultPlaceholder_1082065158"/>
          </w:placeholder>
          <w:richText/>
        </w:sdtPr>
        <w:sdtContent>
          <w:r w:rsidRPr="00FC32BA">
            <w:rPr>
              <w:b/>
              <w:i/>
            </w:rPr>
            <w:t>Ben Wallace:</w:t>
          </w:r>
          <w:r w:rsidRPr="003E227C">
            <w:rPr>
              <w:b/>
            </w:rPr>
            <w:t xml:space="preserve"> </w:t>
          </w:r>
        </w:sdtContent>
      </w:sdt>
      <w:r>
        <w:t>I am</w:t>
      </w:r>
      <w:r>
        <w:t xml:space="preserve"> bound.</w:t>
      </w:r>
    </w:p>
    <w:p w:rsidR="003E227C" w:rsidP="0065666D">
      <w:pPr>
        <w:pStyle w:val="Answer"/>
      </w:pPr>
      <w:sdt>
        <w:sdtPr>
          <w:alias w:val="Member"/>
          <w:tag w:val="&lt;Member mnisId='1444' dodsId='25619'&gt;"/>
          <w:id w:val="809981324"/>
          <w:placeholder>
            <w:docPart w:val="4391EC7EEF3049B3ACAC102A1E638D3E"/>
          </w:placeholder>
          <w:richText/>
        </w:sdtPr>
        <w:sdtContent>
          <w:r>
            <w:rPr>
              <w:b/>
            </w:rPr>
            <w:t>Mr Francois:</w:t>
          </w:r>
        </w:sdtContent>
      </w:sdt>
      <w:r>
        <w:t xml:space="preserve"> </w:t>
      </w:r>
      <w:r>
        <w:t xml:space="preserve">Yes, </w:t>
      </w:r>
      <w:r>
        <w:t>but we still know</w:t>
      </w:r>
      <w:r>
        <w:t xml:space="preserve"> his view</w:t>
      </w:r>
      <w:r>
        <w:t xml:space="preserve">. </w:t>
      </w:r>
    </w:p>
    <w:p w:rsidR="003E227C" w:rsidP="0065666D">
      <w:pPr>
        <w:pStyle w:val="Answer"/>
      </w:pPr>
      <w:sdt>
        <w:sdtPr>
          <w:alias w:val="Witness"/>
          <w:id w:val="-345713037"/>
          <w:placeholder>
            <w:docPart w:val="DefaultPlaceholder_1082065158"/>
          </w:placeholder>
          <w:richText/>
        </w:sdtPr>
        <w:sdtContent>
          <w:r w:rsidRPr="002E6BEF">
            <w:rPr>
              <w:b/>
              <w:i/>
            </w:rPr>
            <w:t>Oliver Dowden:</w:t>
          </w:r>
          <w:r w:rsidRPr="003E227C">
            <w:rPr>
              <w:b/>
            </w:rPr>
            <w:t xml:space="preserve"> </w:t>
          </w:r>
        </w:sdtContent>
      </w:sdt>
      <w:r>
        <w:t>Off the back of that, the NS</w:t>
      </w:r>
      <w:r>
        <w:t>C</w:t>
      </w:r>
      <w:r>
        <w:t xml:space="preserve"> will</w:t>
      </w:r>
      <w:r>
        <w:t xml:space="preserve"> want to similarly scrutinise it, and then we will make a determination</w:t>
      </w:r>
      <w:r>
        <w:t xml:space="preserve">. </w:t>
      </w:r>
      <w:r>
        <w:t xml:space="preserve">The reason I am being a little cagey about all this is </w:t>
      </w:r>
      <w:r>
        <w:t>that</w:t>
      </w:r>
      <w:r>
        <w:t xml:space="preserve"> the decisions have not been made and any changes in policy would be exceedingly market sensitive</w:t>
      </w:r>
      <w:r>
        <w:t xml:space="preserve">. </w:t>
      </w:r>
      <w:r>
        <w:t xml:space="preserve">If policy changes, it is </w:t>
      </w:r>
      <w:r>
        <w:t>right that</w:t>
      </w:r>
      <w:r>
        <w:t xml:space="preserve"> that</w:t>
      </w:r>
      <w:r>
        <w:t xml:space="preserve"> </w:t>
      </w:r>
      <w:r>
        <w:t xml:space="preserve">should be </w:t>
      </w:r>
      <w:r>
        <w:t>announced in the proper way</w:t>
      </w:r>
      <w:r>
        <w:t xml:space="preserve">. </w:t>
      </w:r>
    </w:p>
    <w:p w:rsidR="003E227C" w:rsidP="0065666D">
      <w:pPr>
        <w:pStyle w:val="Remark"/>
      </w:pPr>
      <w:sdt>
        <w:sdtPr>
          <w:alias w:val="Member"/>
          <w:tag w:val="&lt;Member mnisId='1487' dodsId='31646'&gt;"/>
          <w:id w:val="137313742"/>
          <w:placeholder>
            <w:docPart w:val="DefaultPlaceholder_1082065158"/>
          </w:placeholder>
          <w:richText/>
        </w:sdtPr>
        <w:sdtContent>
          <w:r w:rsidRPr="003E227C">
            <w:rPr>
              <w:b/>
            </w:rPr>
            <w:t>Chair:</w:t>
          </w:r>
        </w:sdtContent>
      </w:sdt>
      <w:r>
        <w:t xml:space="preserve"> </w:t>
      </w:r>
      <w:r>
        <w:t xml:space="preserve">Yes, and it </w:t>
      </w:r>
      <w:r>
        <w:t>is not yet 4</w:t>
      </w:r>
      <w:r>
        <w:t xml:space="preserve"> pm</w:t>
      </w:r>
      <w:r>
        <w:t>. The markets are still open</w:t>
      </w:r>
      <w:r>
        <w:t xml:space="preserve"> so we would not want you to make any huge announcements today</w:t>
      </w:r>
      <w:r>
        <w:t xml:space="preserve">. </w:t>
      </w:r>
      <w:r>
        <w:t>We understand that</w:t>
      </w:r>
      <w:r>
        <w:t xml:space="preserve">. </w:t>
      </w:r>
      <w:r>
        <w:t xml:space="preserve">Looking to high-risk vendors, Mark Francois, do you </w:t>
      </w:r>
      <w:r>
        <w:t>want to take this</w:t>
      </w:r>
      <w:r>
        <w:t xml:space="preserve">? </w:t>
      </w:r>
    </w:p>
    <w:p w:rsidR="003E227C" w:rsidP="0065666D">
      <w:pPr>
        <w:pStyle w:val="Question"/>
      </w:pPr>
      <w:sdt>
        <w:sdtPr>
          <w:alias w:val="Member"/>
          <w:tag w:val="&lt;Member mnisId='1444' dodsId='25619'&gt;"/>
          <w:id w:val="1225879296"/>
          <w:placeholder>
            <w:docPart w:val="DefaultPlaceholder_1082065158"/>
          </w:placeholder>
          <w:richText/>
        </w:sdtPr>
        <w:sdtContent>
          <w:r>
            <w:rPr>
              <w:b/>
            </w:rPr>
            <w:t>Mr Francois:</w:t>
          </w:r>
        </w:sdtContent>
      </w:sdt>
      <w:r>
        <w:t xml:space="preserve"> </w:t>
      </w:r>
      <w:r>
        <w:t>On the Bill quickly, Secretary of State, perhaps you could assist us</w:t>
      </w:r>
      <w:r>
        <w:t xml:space="preserve">. </w:t>
      </w:r>
      <w:r>
        <w:t>What are the likely timings for the Bill</w:t>
      </w:r>
      <w:r>
        <w:t xml:space="preserve">? </w:t>
      </w:r>
      <w:r>
        <w:t xml:space="preserve">When can we expect </w:t>
      </w:r>
      <w:r>
        <w:t>Second Reading</w:t>
      </w:r>
      <w:r>
        <w:t xml:space="preserve">? </w:t>
      </w:r>
    </w:p>
    <w:p w:rsidR="003E227C" w:rsidP="0065666D">
      <w:pPr>
        <w:pStyle w:val="Answer"/>
      </w:pPr>
      <w:sdt>
        <w:sdtPr>
          <w:alias w:val="Witness"/>
          <w:id w:val="927472290"/>
          <w:placeholder>
            <w:docPart w:val="DefaultPlaceholder_1082065158"/>
          </w:placeholder>
          <w:richText/>
        </w:sdtPr>
        <w:sdtContent>
          <w:r w:rsidRPr="002E6BEF">
            <w:rPr>
              <w:b/>
              <w:i/>
            </w:rPr>
            <w:t>Oliver Dowden:</w:t>
          </w:r>
          <w:r w:rsidRPr="003E227C">
            <w:rPr>
              <w:b/>
            </w:rPr>
            <w:t xml:space="preserve"> </w:t>
          </w:r>
        </w:sdtContent>
      </w:sdt>
      <w:r>
        <w:t xml:space="preserve">I am very mindful of the commitment that I made to the House </w:t>
      </w:r>
      <w:r>
        <w:t xml:space="preserve">during the passage of the telecom leaseholder Bill, where I said I </w:t>
      </w:r>
      <w:r>
        <w:t xml:space="preserve">wanted to bring it before the House before the </w:t>
      </w:r>
      <w:r>
        <w:t>summer recess</w:t>
      </w:r>
      <w:r>
        <w:t>.</w:t>
      </w:r>
      <w:r>
        <w:t xml:space="preserve"> </w:t>
      </w:r>
      <w:r>
        <w:t xml:space="preserve">If </w:t>
      </w:r>
      <w:r>
        <w:t>it is the case that the Huawei sanctions necessitate changes to</w:t>
      </w:r>
      <w:r>
        <w:t xml:space="preserve"> the legislation, the choice I will be faced with is </w:t>
      </w:r>
      <w:r>
        <w:t xml:space="preserve">to </w:t>
      </w:r>
      <w:r>
        <w:t xml:space="preserve">bring forward a Bill that, given the timeframe we are working to, does not fully reflect that, or </w:t>
      </w:r>
      <w:r>
        <w:t xml:space="preserve">to </w:t>
      </w:r>
      <w:r>
        <w:t>ask Parliament’s forbearance to make those necessary changes and have a slight delay</w:t>
      </w:r>
      <w:r>
        <w:t xml:space="preserve">. </w:t>
      </w:r>
      <w:r>
        <w:t>The first thi</w:t>
      </w:r>
      <w:r>
        <w:t>ng I would do would be to come to the House to explain that position</w:t>
      </w:r>
      <w:r>
        <w:t xml:space="preserve">. </w:t>
      </w:r>
    </w:p>
    <w:p w:rsidR="003E227C" w:rsidP="0065666D">
      <w:pPr>
        <w:pStyle w:val="Question"/>
      </w:pPr>
      <w:sdt>
        <w:sdtPr>
          <w:alias w:val="Member"/>
          <w:tag w:val="&lt;Member mnisId='1444' dodsId='25619'&gt;"/>
          <w:id w:val="-897971316"/>
          <w:placeholder>
            <w:docPart w:val="DefaultPlaceholder_1082065158"/>
          </w:placeholder>
          <w:richText/>
        </w:sdtPr>
        <w:sdtContent>
          <w:r>
            <w:rPr>
              <w:b/>
            </w:rPr>
            <w:t>Mr Francois:</w:t>
          </w:r>
        </w:sdtContent>
      </w:sdt>
      <w:r>
        <w:t xml:space="preserve"> </w:t>
      </w:r>
      <w:r>
        <w:t xml:space="preserve">The </w:t>
      </w:r>
      <w:r>
        <w:t xml:space="preserve">NSC </w:t>
      </w:r>
      <w:r>
        <w:t xml:space="preserve">has a new chairman, a new </w:t>
      </w:r>
      <w:r>
        <w:t>National Security Adviser</w:t>
      </w:r>
      <w:r>
        <w:t>, who no doubt would want to look at this</w:t>
      </w:r>
      <w:r>
        <w:t xml:space="preserve">. </w:t>
      </w:r>
      <w:r>
        <w:t>If there is a change in policy, you are going to come to the House a</w:t>
      </w:r>
      <w:r>
        <w:t>nd make a statement anyway</w:t>
      </w:r>
      <w:r>
        <w:t xml:space="preserve">. </w:t>
      </w:r>
      <w:r>
        <w:t>We thank you for that commitment</w:t>
      </w:r>
      <w:r>
        <w:t xml:space="preserve">. </w:t>
      </w:r>
      <w:r>
        <w:t xml:space="preserve">In the Lords last night, the Alton amendment was not pressed, although he gave notice he might bring it back on </w:t>
      </w:r>
      <w:r>
        <w:t>Third Reading</w:t>
      </w:r>
      <w:r>
        <w:t xml:space="preserve">. </w:t>
      </w:r>
      <w:r>
        <w:t>There are</w:t>
      </w:r>
      <w:r>
        <w:t xml:space="preserve"> different rules in the Lords and the Commons, where we wo</w:t>
      </w:r>
      <w:r>
        <w:t>uld not normally do that</w:t>
      </w:r>
      <w:r>
        <w:t xml:space="preserve">. </w:t>
      </w:r>
      <w:r>
        <w:t>The Government could probably yet still lose that vote anyway</w:t>
      </w:r>
      <w:r>
        <w:t xml:space="preserve">. </w:t>
      </w:r>
      <w:r>
        <w:t>Views may differ on this Committee, but there was a previous rebellion in the Commons on the leasehold Bill about Huawei involvement, in effect</w:t>
      </w:r>
      <w:r>
        <w:t xml:space="preserve">—the </w:t>
      </w:r>
      <w:r>
        <w:t>Government’s majori</w:t>
      </w:r>
      <w:r>
        <w:t>ty was cut from 80 to 24</w:t>
      </w:r>
      <w:r>
        <w:t>,</w:t>
      </w:r>
      <w:r>
        <w:t xml:space="preserve"> and that was all pre-</w:t>
      </w:r>
      <w:r>
        <w:t>covid</w:t>
      </w:r>
      <w:r>
        <w:t xml:space="preserve">. </w:t>
      </w:r>
      <w:r>
        <w:t>Is</w:t>
      </w:r>
      <w:r>
        <w:t xml:space="preserve"> the truth</w:t>
      </w:r>
      <w:r>
        <w:t xml:space="preserve"> not</w:t>
      </w:r>
      <w:r>
        <w:t>, in actual fact</w:t>
      </w:r>
      <w:r>
        <w:t xml:space="preserve">, that everyone, including you, knows that the Bill is already </w:t>
      </w:r>
      <w:r>
        <w:t xml:space="preserve">as </w:t>
      </w:r>
      <w:r>
        <w:t>dead as a dodo unless it very clearly excludes Huawei</w:t>
      </w:r>
      <w:r>
        <w:t xml:space="preserve">? </w:t>
      </w:r>
      <w:r>
        <w:t xml:space="preserve">Otherwise, it will die on </w:t>
      </w:r>
      <w:r>
        <w:t>Second Reading</w:t>
      </w:r>
      <w:r>
        <w:t xml:space="preserve">, </w:t>
      </w:r>
      <w:r>
        <w:t>won’t i</w:t>
      </w:r>
      <w:r>
        <w:t>t</w:t>
      </w:r>
      <w:r>
        <w:t xml:space="preserve">? </w:t>
      </w:r>
      <w:r>
        <w:t xml:space="preserve"> </w:t>
      </w:r>
    </w:p>
    <w:p w:rsidR="003E227C" w:rsidP="0065666D">
      <w:pPr>
        <w:pStyle w:val="Answer"/>
      </w:pPr>
      <w:sdt>
        <w:sdtPr>
          <w:alias w:val="Witness"/>
          <w:id w:val="-683275879"/>
          <w:placeholder>
            <w:docPart w:val="DefaultPlaceholder_1082065158"/>
          </w:placeholder>
          <w:richText/>
        </w:sdtPr>
        <w:sdtContent>
          <w:r w:rsidRPr="002E6BEF">
            <w:rPr>
              <w:b/>
              <w:i/>
            </w:rPr>
            <w:t>Oliver Dowden:</w:t>
          </w:r>
          <w:r w:rsidRPr="003E227C">
            <w:rPr>
              <w:b/>
            </w:rPr>
            <w:t xml:space="preserve"> </w:t>
          </w:r>
        </w:sdtContent>
      </w:sdt>
      <w:r>
        <w:t>I will bring forward a piece</w:t>
      </w:r>
      <w:r>
        <w:t xml:space="preserve"> of legislation, assuming the Prime Minister asks the Department for </w:t>
      </w:r>
      <w:r>
        <w:t xml:space="preserve">Digital, </w:t>
      </w:r>
      <w:r>
        <w:t>Culture, Media and Sport to bring forward legislation, which I am sure he will, that reflects the advice I have received and the</w:t>
      </w:r>
      <w:r>
        <w:t xml:space="preserve"> decision from the National Security Council</w:t>
      </w:r>
      <w:r>
        <w:t xml:space="preserve">. </w:t>
      </w:r>
      <w:r>
        <w:t>That will be based upon the decision made in January, as amended, if it is amended, by any further considerations in respect of the reliability of Huawei</w:t>
      </w:r>
      <w:r>
        <w:t xml:space="preserve">. </w:t>
      </w:r>
      <w:r>
        <w:t>My job</w:t>
      </w:r>
      <w:r>
        <w:t xml:space="preserve"> as </w:t>
      </w:r>
      <w:r>
        <w:t xml:space="preserve">Secretary of </w:t>
      </w:r>
      <w:r>
        <w:t>S</w:t>
      </w:r>
      <w:r>
        <w:t>tate</w:t>
      </w:r>
      <w:r>
        <w:t>, with the other Ministers,</w:t>
      </w:r>
      <w:r>
        <w:t xml:space="preserve"> will be to </w:t>
      </w:r>
      <w:r>
        <w:t xml:space="preserve">convince you and other </w:t>
      </w:r>
      <w:r>
        <w:t>Members of the House to back that piece of legislation</w:t>
      </w:r>
      <w:r>
        <w:t xml:space="preserve">. </w:t>
      </w:r>
    </w:p>
    <w:p w:rsidR="003E227C" w:rsidP="0065666D">
      <w:pPr>
        <w:pStyle w:val="Question"/>
      </w:pPr>
      <w:sdt>
        <w:sdtPr>
          <w:alias w:val="Member"/>
          <w:tag w:val="&lt;Member mnisId='1444' dodsId='25619'&gt;"/>
          <w:id w:val="-992414996"/>
          <w:placeholder>
            <w:docPart w:val="DefaultPlaceholder_1082065158"/>
          </w:placeholder>
          <w:richText/>
        </w:sdtPr>
        <w:sdtContent>
          <w:r>
            <w:rPr>
              <w:b/>
            </w:rPr>
            <w:t>Mr Francois:</w:t>
          </w:r>
        </w:sdtContent>
      </w:sdt>
      <w:r>
        <w:t xml:space="preserve">  Yes, but the practical reality </w:t>
      </w:r>
      <w:r>
        <w:t>is that you have already lost</w:t>
      </w:r>
      <w:r>
        <w:t xml:space="preserve">. </w:t>
      </w:r>
      <w:r>
        <w:t xml:space="preserve">Would it not save everybody a lot of time if you came to the House tomorrow and put </w:t>
      </w:r>
      <w:r>
        <w:t>your hand up</w:t>
      </w:r>
      <w:r>
        <w:t xml:space="preserve">? </w:t>
      </w:r>
    </w:p>
    <w:p w:rsidR="003E227C" w:rsidP="0065666D">
      <w:pPr>
        <w:pStyle w:val="Answer"/>
      </w:pPr>
      <w:sdt>
        <w:sdtPr>
          <w:alias w:val="Witness"/>
          <w:id w:val="-954096410"/>
          <w:placeholder>
            <w:docPart w:val="DefaultPlaceholder_1082065158"/>
          </w:placeholder>
          <w:richText/>
        </w:sdtPr>
        <w:sdtContent>
          <w:r w:rsidRPr="002E6BEF">
            <w:rPr>
              <w:b/>
              <w:i/>
            </w:rPr>
            <w:t>Oliver Dowden:</w:t>
          </w:r>
          <w:r w:rsidRPr="003E227C">
            <w:rPr>
              <w:b/>
            </w:rPr>
            <w:t xml:space="preserve"> </w:t>
          </w:r>
        </w:sdtContent>
      </w:sdt>
      <w:r>
        <w:t>We did not lose</w:t>
      </w:r>
      <w:r>
        <w:t xml:space="preserve">. </w:t>
      </w:r>
      <w:r>
        <w:t>We defeated that—</w:t>
      </w:r>
    </w:p>
    <w:p w:rsidR="003E227C" w:rsidP="0065666D">
      <w:pPr>
        <w:pStyle w:val="Question"/>
      </w:pPr>
      <w:sdt>
        <w:sdtPr>
          <w:alias w:val="Member"/>
          <w:tag w:val="&lt;Member mnisId='1444' dodsId='25619'&gt;"/>
          <w:id w:val="1826926496"/>
          <w:placeholder>
            <w:docPart w:val="DefaultPlaceholder_1082065158"/>
          </w:placeholder>
          <w:richText/>
        </w:sdtPr>
        <w:sdtContent>
          <w:r>
            <w:rPr>
              <w:b/>
            </w:rPr>
            <w:t>Mr Francois:</w:t>
          </w:r>
        </w:sdtContent>
      </w:sdt>
      <w:r>
        <w:t xml:space="preserve"> </w:t>
      </w:r>
      <w:r>
        <w:t xml:space="preserve">It was by </w:t>
      </w:r>
      <w:r>
        <w:t>24 votes, pre-</w:t>
      </w:r>
      <w:r>
        <w:t>covid</w:t>
      </w:r>
      <w:r>
        <w:t xml:space="preserve">. </w:t>
      </w:r>
    </w:p>
    <w:p w:rsidR="003E227C" w:rsidP="0065666D">
      <w:pPr>
        <w:pStyle w:val="Answer"/>
      </w:pPr>
      <w:sdt>
        <w:sdtPr>
          <w:alias w:val="Witness"/>
          <w:id w:val="1475419378"/>
          <w:placeholder>
            <w:docPart w:val="DefaultPlaceholder_1082065158"/>
          </w:placeholder>
          <w:richText/>
        </w:sdtPr>
        <w:sdtContent>
          <w:r w:rsidRPr="002E6BEF">
            <w:rPr>
              <w:b/>
              <w:i/>
            </w:rPr>
            <w:t>Oliver Dowden:</w:t>
          </w:r>
          <w:r w:rsidRPr="003E227C">
            <w:rPr>
              <w:b/>
            </w:rPr>
            <w:t xml:space="preserve"> </w:t>
          </w:r>
        </w:sdtContent>
      </w:sdt>
      <w:r>
        <w:t>Y</w:t>
      </w:r>
      <w:r>
        <w:t>es,</w:t>
      </w:r>
      <w:r>
        <w:t xml:space="preserve"> and,</w:t>
      </w:r>
      <w:r>
        <w:t xml:space="preserve"> as I said in the </w:t>
      </w:r>
      <w:r>
        <w:t>C</w:t>
      </w:r>
      <w:r>
        <w:t>hamber</w:t>
      </w:r>
      <w:r>
        <w:t xml:space="preserve">, </w:t>
      </w:r>
      <w:r>
        <w:t xml:space="preserve">I was left in no doubt about the views of many </w:t>
      </w:r>
      <w:r>
        <w:t>M</w:t>
      </w:r>
      <w:r>
        <w:t xml:space="preserve">embers of the </w:t>
      </w:r>
      <w:r>
        <w:t>H</w:t>
      </w:r>
      <w:r>
        <w:t xml:space="preserve">ouse. </w:t>
      </w:r>
      <w:r>
        <w:t>I have outlined to y</w:t>
      </w:r>
      <w:r>
        <w:t>ou where we are with the progress of the Bill</w:t>
      </w:r>
      <w:r>
        <w:t xml:space="preserve">. </w:t>
      </w:r>
    </w:p>
    <w:p w:rsidR="003E227C" w:rsidP="0065666D">
      <w:pPr>
        <w:pStyle w:val="Question"/>
      </w:pPr>
      <w:sdt>
        <w:sdtPr>
          <w:alias w:val="Member"/>
          <w:tag w:val="&lt;Member mnisId='1444' dodsId='25619'&gt;"/>
          <w:id w:val="1764961899"/>
          <w:placeholder>
            <w:docPart w:val="DefaultPlaceholder_1082065158"/>
          </w:placeholder>
          <w:richText/>
        </w:sdtPr>
        <w:sdtContent>
          <w:r>
            <w:rPr>
              <w:b/>
            </w:rPr>
            <w:t>Mr Francois:</w:t>
          </w:r>
        </w:sdtContent>
      </w:sdt>
      <w:r>
        <w:t xml:space="preserve"> </w:t>
      </w:r>
      <w:r>
        <w:t xml:space="preserve">Talking about </w:t>
      </w:r>
      <w:r>
        <w:t>legislation</w:t>
      </w:r>
      <w:r>
        <w:t xml:space="preserve">, according to </w:t>
      </w:r>
      <w:r>
        <w:t xml:space="preserve">the </w:t>
      </w:r>
      <w:r>
        <w:t xml:space="preserve">BBC </w:t>
      </w:r>
      <w:r>
        <w:t>lunchtime news</w:t>
      </w:r>
      <w:r>
        <w:t xml:space="preserve">, the Chinese Parliament will </w:t>
      </w:r>
      <w:r>
        <w:t xml:space="preserve">today </w:t>
      </w:r>
      <w:r>
        <w:t xml:space="preserve">pass a Bill effectively allowing a massive crackdown in Hong Kong, totally in contravention of </w:t>
      </w:r>
      <w:r>
        <w:t xml:space="preserve">the </w:t>
      </w:r>
      <w:r>
        <w:t xml:space="preserve">Basic Law </w:t>
      </w:r>
      <w:r>
        <w:t>and the deal that we, the British Government, did with the Chinese when we handed back Hong Kong</w:t>
      </w:r>
      <w:r>
        <w:t xml:space="preserve">. </w:t>
      </w:r>
      <w:r>
        <w:t>That legislation</w:t>
      </w:r>
      <w:r>
        <w:t xml:space="preserve"> </w:t>
      </w:r>
      <w:r>
        <w:t xml:space="preserve">is probably going to happen today. In </w:t>
      </w:r>
      <w:r>
        <w:t xml:space="preserve">the </w:t>
      </w:r>
      <w:r>
        <w:t>light of that</w:t>
      </w:r>
      <w:r>
        <w:t>,</w:t>
      </w:r>
      <w:r>
        <w:t xml:space="preserve"> and all the </w:t>
      </w:r>
      <w:r>
        <w:t>human rights abuses that will follow from a totalitarian s</w:t>
      </w:r>
      <w:r>
        <w:t xml:space="preserve">tate that locks up a million Muslims for having the </w:t>
      </w:r>
      <w:r>
        <w:t xml:space="preserve">temerity to believe in God, are you really telling us that there is still a possibility we will allow a company effectively owned by the Chinese </w:t>
      </w:r>
      <w:r>
        <w:t xml:space="preserve">communist party </w:t>
      </w:r>
      <w:r>
        <w:t>to have a meaningful role in our telecommun</w:t>
      </w:r>
      <w:r>
        <w:t>ications network</w:t>
      </w:r>
      <w:r>
        <w:t xml:space="preserve">? </w:t>
      </w:r>
      <w:r>
        <w:t>Is that really your position?</w:t>
      </w:r>
    </w:p>
    <w:p w:rsidR="007B0F08" w:rsidP="0065666D">
      <w:pPr>
        <w:pStyle w:val="Answer"/>
      </w:pPr>
      <w:sdt>
        <w:sdtPr>
          <w:alias w:val="Witness"/>
          <w:id w:val="1367791783"/>
          <w:placeholder>
            <w:docPart w:val="DefaultPlaceholder_1082065158"/>
          </w:placeholder>
          <w:richText/>
        </w:sdtPr>
        <w:sdtContent>
          <w:r w:rsidRPr="002E6BEF">
            <w:rPr>
              <w:b/>
              <w:i/>
            </w:rPr>
            <w:t>Oliver Dowden:</w:t>
          </w:r>
          <w:r w:rsidRPr="009D5A3B">
            <w:rPr>
              <w:b/>
            </w:rPr>
            <w:t xml:space="preserve"> </w:t>
          </w:r>
        </w:sdtContent>
      </w:sdt>
      <w:r>
        <w:t xml:space="preserve">In respect of both </w:t>
      </w:r>
      <w:r>
        <w:t xml:space="preserve">of </w:t>
      </w:r>
      <w:r>
        <w:t xml:space="preserve">the points you have </w:t>
      </w:r>
      <w:r>
        <w:t xml:space="preserve">raised, </w:t>
      </w:r>
      <w:r>
        <w:t xml:space="preserve">the Government </w:t>
      </w:r>
      <w:r>
        <w:t xml:space="preserve">have </w:t>
      </w:r>
      <w:r>
        <w:t xml:space="preserve">been </w:t>
      </w:r>
      <w:r>
        <w:t xml:space="preserve">very robust in expressing </w:t>
      </w:r>
      <w:r>
        <w:t xml:space="preserve">our </w:t>
      </w:r>
      <w:r>
        <w:t xml:space="preserve">profound disagreement with the Chinese Government in respect of the changes </w:t>
      </w:r>
      <w:r>
        <w:t xml:space="preserve">they are </w:t>
      </w:r>
      <w:r>
        <w:t xml:space="preserve">making to the </w:t>
      </w:r>
      <w:r>
        <w:t xml:space="preserve">laws and constitution of </w:t>
      </w:r>
      <w:r>
        <w:t>Hong Kong</w:t>
      </w:r>
      <w:r>
        <w:t xml:space="preserve">. </w:t>
      </w:r>
      <w:r>
        <w:t xml:space="preserve">Similarly, we have not stinted in condemning actions </w:t>
      </w:r>
      <w:r>
        <w:t xml:space="preserve">against </w:t>
      </w:r>
      <w:r>
        <w:t>minority groups in China</w:t>
      </w:r>
      <w:r>
        <w:t xml:space="preserve">. </w:t>
      </w:r>
      <w:r>
        <w:t>The process</w:t>
      </w:r>
      <w:r>
        <w:t>,</w:t>
      </w:r>
      <w:r>
        <w:t xml:space="preserve"> </w:t>
      </w:r>
      <w:r>
        <w:t>though</w:t>
      </w:r>
      <w:r>
        <w:t>,</w:t>
      </w:r>
      <w:r>
        <w:t xml:space="preserve"> for this piec</w:t>
      </w:r>
      <w:r>
        <w:t xml:space="preserve">e of legislation and the balance of risk is to understand from the </w:t>
      </w:r>
      <w:r>
        <w:t>National Cyber Security Centre</w:t>
      </w:r>
      <w:r>
        <w:t xml:space="preserve"> where those risks lie and the appropriate balance</w:t>
      </w:r>
      <w:r>
        <w:t xml:space="preserve">. </w:t>
      </w:r>
      <w:r>
        <w:t xml:space="preserve">It will then make recommendations to Ministers, </w:t>
      </w:r>
      <w:r>
        <w:t xml:space="preserve">initially </w:t>
      </w:r>
      <w:r>
        <w:t>to me</w:t>
      </w:r>
      <w:r>
        <w:t xml:space="preserve">, and </w:t>
      </w:r>
      <w:r>
        <w:t>then to the Prime Minister and the Nat</w:t>
      </w:r>
      <w:r>
        <w:t>ional Security Council</w:t>
      </w:r>
      <w:r>
        <w:t xml:space="preserve">. </w:t>
      </w:r>
      <w:r>
        <w:t>We will weigh up those factors</w:t>
      </w:r>
      <w:r>
        <w:t>.</w:t>
      </w:r>
    </w:p>
    <w:p w:rsidR="009D5A3B" w:rsidP="0065666D">
      <w:pPr>
        <w:pStyle w:val="Answer"/>
      </w:pPr>
      <w:r>
        <w:t>If there is a change in policy</w:t>
      </w:r>
      <w:r>
        <w:t>, I will come back to the House immediately to announce that</w:t>
      </w:r>
      <w:r>
        <w:t xml:space="preserve">. </w:t>
      </w:r>
      <w:r>
        <w:t>Then it will be for Members of Parliament to determine whether they support the legislation as it goes throu</w:t>
      </w:r>
      <w:r>
        <w:t>gh the House</w:t>
      </w:r>
      <w:r>
        <w:t xml:space="preserve">. </w:t>
      </w:r>
      <w:r>
        <w:t xml:space="preserve">There was a clear </w:t>
      </w:r>
      <w:r>
        <w:t xml:space="preserve">indication of views on the leasehold </w:t>
      </w:r>
      <w:r>
        <w:t>B</w:t>
      </w:r>
      <w:r>
        <w:t>ill. We are very mindful of that</w:t>
      </w:r>
      <w:r>
        <w:t>, but I am afraid you will have to wait to see the legislation that we bring forward</w:t>
      </w:r>
      <w:r>
        <w:t xml:space="preserve">. </w:t>
      </w:r>
    </w:p>
    <w:p w:rsidR="009D5A3B" w:rsidP="0065666D">
      <w:pPr>
        <w:pStyle w:val="Question"/>
      </w:pPr>
      <w:sdt>
        <w:sdtPr>
          <w:alias w:val="Member"/>
          <w:tag w:val="&lt;Member mnisId='1444' dodsId='25619'&gt;"/>
          <w:id w:val="-68509070"/>
          <w:placeholder>
            <w:docPart w:val="DefaultPlaceholder_1082065158"/>
          </w:placeholder>
          <w:richText/>
        </w:sdtPr>
        <w:sdtContent>
          <w:r>
            <w:rPr>
              <w:b/>
            </w:rPr>
            <w:t>Mr Francois:</w:t>
          </w:r>
        </w:sdtContent>
      </w:sdt>
      <w:r>
        <w:t xml:space="preserve"> </w:t>
      </w:r>
      <w:r>
        <w:t xml:space="preserve">You said </w:t>
      </w:r>
      <w:r>
        <w:t xml:space="preserve">that </w:t>
      </w:r>
      <w:r>
        <w:t>the policy may change</w:t>
      </w:r>
      <w:r>
        <w:t xml:space="preserve">. </w:t>
      </w:r>
      <w:r>
        <w:t>Perhaps you cou</w:t>
      </w:r>
      <w:r>
        <w:t>ld clarify what the current policy is</w:t>
      </w:r>
      <w:r>
        <w:t xml:space="preserve">. </w:t>
      </w:r>
    </w:p>
    <w:p w:rsidR="00ED03CA" w:rsidP="0065666D">
      <w:pPr>
        <w:pStyle w:val="Answer"/>
      </w:pPr>
      <w:sdt>
        <w:sdtPr>
          <w:alias w:val="Witness"/>
          <w:id w:val="1040255093"/>
          <w:placeholder>
            <w:docPart w:val="DefaultPlaceholder_1082065158"/>
          </w:placeholder>
          <w:richText/>
        </w:sdtPr>
        <w:sdtContent>
          <w:r w:rsidRPr="002E6BEF">
            <w:rPr>
              <w:b/>
              <w:i/>
            </w:rPr>
            <w:t>Oliver Dowden:</w:t>
          </w:r>
          <w:r w:rsidRPr="009D5A3B">
            <w:rPr>
              <w:b/>
            </w:rPr>
            <w:t xml:space="preserve"> </w:t>
          </w:r>
        </w:sdtContent>
      </w:sdt>
      <w:r>
        <w:t>The current policy</w:t>
      </w:r>
      <w:r>
        <w:t>,</w:t>
      </w:r>
      <w:r>
        <w:t xml:space="preserve"> </w:t>
      </w:r>
      <w:r>
        <w:t xml:space="preserve">as </w:t>
      </w:r>
      <w:r>
        <w:t xml:space="preserve">set out </w:t>
      </w:r>
      <w:r>
        <w:t>by the Foreign Secretary to the House</w:t>
      </w:r>
      <w:r w:rsidRPr="0065666D">
        <w:t xml:space="preserve"> </w:t>
      </w:r>
      <w:r>
        <w:t xml:space="preserve">in January, </w:t>
      </w:r>
      <w:r>
        <w:t xml:space="preserve">is that </w:t>
      </w:r>
      <w:r>
        <w:t xml:space="preserve">we </w:t>
      </w:r>
      <w:r>
        <w:t xml:space="preserve">will be imposing new sets of requirements in relation to telecoms security </w:t>
      </w:r>
      <w:r>
        <w:t>on</w:t>
      </w:r>
      <w:r>
        <w:t xml:space="preserve"> telecoms providers</w:t>
      </w:r>
      <w:r>
        <w:t xml:space="preserve">. </w:t>
      </w:r>
      <w:r>
        <w:t>In respec</w:t>
      </w:r>
      <w:r>
        <w:t>t of high-risk vendors, of which Huawei is one—the other much smaller one is ZTE</w:t>
      </w:r>
      <w:r>
        <w:t>—</w:t>
      </w:r>
      <w:r>
        <w:t>we are restricting them in three respects</w:t>
      </w:r>
      <w:r>
        <w:t>. First</w:t>
      </w:r>
      <w:r>
        <w:t xml:space="preserve">, we </w:t>
      </w:r>
      <w:r>
        <w:t>are banning them from the core</w:t>
      </w:r>
      <w:r>
        <w:t>. Secondly,</w:t>
      </w:r>
      <w:r>
        <w:t xml:space="preserve"> </w:t>
      </w:r>
      <w:r>
        <w:t>we are banning them from sensitive sites</w:t>
      </w:r>
      <w:r>
        <w:t xml:space="preserve">. Thirdly, </w:t>
      </w:r>
      <w:r>
        <w:t xml:space="preserve">we are putting a cap of </w:t>
      </w:r>
      <w:r>
        <w:t>35%</w:t>
      </w:r>
      <w:r>
        <w:t xml:space="preserve">. </w:t>
      </w:r>
      <w:r>
        <w:t>Moreover, we have also said that, over time, we want to address the market failure that has led to us having an</w:t>
      </w:r>
      <w:r>
        <w:t>y</w:t>
      </w:r>
      <w:r>
        <w:t xml:space="preserve"> high-risk vendors in the system at all</w:t>
      </w:r>
      <w:r>
        <w:t xml:space="preserve">. </w:t>
      </w:r>
      <w:r>
        <w:t>Over time, we do want to be in a position where we are reliant on high-risk vendors</w:t>
      </w:r>
      <w:r>
        <w:t xml:space="preserve">. </w:t>
      </w:r>
    </w:p>
    <w:p w:rsidR="009D5A3B" w:rsidP="0065666D">
      <w:pPr>
        <w:pStyle w:val="Question"/>
      </w:pPr>
      <w:sdt>
        <w:sdtPr>
          <w:alias w:val="Member"/>
          <w:tag w:val="&lt;Member mnisId='1444' dodsId='25619'&gt;"/>
          <w:id w:val="1285164800"/>
          <w:placeholder>
            <w:docPart w:val="DefaultPlaceholder_1082065158"/>
          </w:placeholder>
          <w:richText/>
        </w:sdtPr>
        <w:sdtContent>
          <w:r>
            <w:rPr>
              <w:b/>
            </w:rPr>
            <w:t>Mr Francois:</w:t>
          </w:r>
        </w:sdtContent>
      </w:sdt>
      <w:r>
        <w:t xml:space="preserve"> To be clear, is the current policy that we aim to reduce them </w:t>
      </w:r>
      <w:r>
        <w:t>to zero, even though that may take several years</w:t>
      </w:r>
      <w:r>
        <w:t xml:space="preserve">—yes </w:t>
      </w:r>
      <w:r>
        <w:t>or no</w:t>
      </w:r>
      <w:r>
        <w:t>?</w:t>
      </w:r>
    </w:p>
    <w:p w:rsidR="00ED03CA" w:rsidP="0065666D">
      <w:pPr>
        <w:pStyle w:val="Answer"/>
      </w:pPr>
      <w:sdt>
        <w:sdtPr>
          <w:alias w:val="Witness"/>
          <w:id w:val="-1229300895"/>
          <w:placeholder>
            <w:docPart w:val="DefaultPlaceholder_1082065158"/>
          </w:placeholder>
          <w:richText/>
        </w:sdtPr>
        <w:sdtContent>
          <w:r w:rsidRPr="002E6BEF">
            <w:rPr>
              <w:b/>
              <w:i/>
            </w:rPr>
            <w:t>Oliver Dowden:</w:t>
          </w:r>
          <w:r w:rsidRPr="00ED03CA">
            <w:rPr>
              <w:b/>
            </w:rPr>
            <w:t xml:space="preserve"> </w:t>
          </w:r>
        </w:sdtContent>
      </w:sdt>
      <w:r>
        <w:t>We want to get to the position where</w:t>
      </w:r>
      <w:r>
        <w:t xml:space="preserve"> we do not have them in the system at all, yes</w:t>
      </w:r>
      <w:r>
        <w:t xml:space="preserve">. </w:t>
      </w:r>
      <w:r>
        <w:t>We have not set out a timetabl</w:t>
      </w:r>
      <w:r>
        <w:t>e for doing so and that was the point of contention</w:t>
      </w:r>
      <w:r>
        <w:t xml:space="preserve"> before the House</w:t>
      </w:r>
      <w:r>
        <w:t xml:space="preserve">. </w:t>
      </w:r>
    </w:p>
    <w:p w:rsidR="00ED03CA" w:rsidP="0065666D">
      <w:pPr>
        <w:pStyle w:val="Question"/>
      </w:pPr>
      <w:sdt>
        <w:sdtPr>
          <w:alias w:val="Member"/>
          <w:tag w:val="&lt;Member mnisId='1444' dodsId='25619'&gt;"/>
          <w:id w:val="-619608552"/>
          <w:placeholder>
            <w:docPart w:val="DefaultPlaceholder_1082065158"/>
          </w:placeholder>
          <w:richText/>
        </w:sdtPr>
        <w:sdtContent>
          <w:r>
            <w:rPr>
              <w:b/>
            </w:rPr>
            <w:t>Mr Francois:</w:t>
          </w:r>
        </w:sdtContent>
      </w:sdt>
      <w:r>
        <w:t xml:space="preserve"> </w:t>
      </w:r>
      <w:r>
        <w:t>This is really important</w:t>
      </w:r>
      <w:r>
        <w:t xml:space="preserve">. </w:t>
      </w:r>
      <w:r>
        <w:t xml:space="preserve">The policy is </w:t>
      </w:r>
      <w:r>
        <w:t xml:space="preserve">that </w:t>
      </w:r>
      <w:r>
        <w:t xml:space="preserve">we have already decided </w:t>
      </w:r>
      <w:r>
        <w:t xml:space="preserve">that </w:t>
      </w:r>
      <w:r>
        <w:t>we will exclude them</w:t>
      </w:r>
      <w:r>
        <w:t>, but the question is how long that will take</w:t>
      </w:r>
      <w:r>
        <w:t xml:space="preserve">. </w:t>
      </w:r>
    </w:p>
    <w:p w:rsidR="00ED03CA" w:rsidP="0065666D">
      <w:pPr>
        <w:pStyle w:val="Answer"/>
      </w:pPr>
      <w:sdt>
        <w:sdtPr>
          <w:alias w:val="Witness"/>
          <w:id w:val="-498042537"/>
          <w:placeholder>
            <w:docPart w:val="DefaultPlaceholder_1082065158"/>
          </w:placeholder>
          <w:richText/>
        </w:sdtPr>
        <w:sdtContent>
          <w:r w:rsidRPr="002E6BEF">
            <w:rPr>
              <w:b/>
              <w:i/>
            </w:rPr>
            <w:t>Oliver Dowden:</w:t>
          </w:r>
          <w:r w:rsidRPr="00ED03CA">
            <w:rPr>
              <w:b/>
            </w:rPr>
            <w:t xml:space="preserve"> </w:t>
          </w:r>
        </w:sdtContent>
      </w:sdt>
      <w:r>
        <w:t>We have sai</w:t>
      </w:r>
      <w:r>
        <w:t xml:space="preserve">d </w:t>
      </w:r>
      <w:r>
        <w:t xml:space="preserve">that </w:t>
      </w:r>
      <w:r>
        <w:t xml:space="preserve">we do not want </w:t>
      </w:r>
      <w:r>
        <w:t xml:space="preserve">to have high-risk vendors in the </w:t>
      </w:r>
      <w:r>
        <w:t>system at all</w:t>
      </w:r>
      <w:r>
        <w:t>, so of course that will mean at some point I want us to get to that point where we do not have them</w:t>
      </w:r>
      <w:r>
        <w:t xml:space="preserve">. </w:t>
      </w:r>
      <w:r>
        <w:t>That is why I am pursuing</w:t>
      </w:r>
      <w:r>
        <w:t>—</w:t>
      </w:r>
      <w:r>
        <w:t>and I am sure we will come on to it in subsequent questions</w:t>
      </w:r>
      <w:r>
        <w:t>—</w:t>
      </w:r>
      <w:r>
        <w:t xml:space="preserve">a </w:t>
      </w:r>
      <w:r>
        <w:t>diversification strategy to correct this failure that has led to us relying on them in the first place and not having a sufficient diversity of other telecoms providers</w:t>
      </w:r>
      <w:r>
        <w:t xml:space="preserve">. </w:t>
      </w:r>
    </w:p>
    <w:p w:rsidR="00ED03CA" w:rsidP="0065666D">
      <w:pPr>
        <w:pStyle w:val="Question"/>
      </w:pPr>
      <w:sdt>
        <w:sdtPr>
          <w:alias w:val="Member"/>
          <w:tag w:val="&lt;Member mnisId='1444' dodsId='25619'&gt;"/>
          <w:id w:val="146028222"/>
          <w:placeholder>
            <w:docPart w:val="DefaultPlaceholder_1082065158"/>
          </w:placeholder>
          <w:richText/>
        </w:sdtPr>
        <w:sdtContent>
          <w:r>
            <w:rPr>
              <w:b/>
            </w:rPr>
            <w:t>Mr Francois:</w:t>
          </w:r>
        </w:sdtContent>
      </w:sdt>
      <w:r>
        <w:t xml:space="preserve"> It is not if but when.</w:t>
      </w:r>
    </w:p>
    <w:p w:rsidR="00ED03CA" w:rsidP="0065666D">
      <w:pPr>
        <w:pStyle w:val="Answer"/>
      </w:pPr>
      <w:sdt>
        <w:sdtPr>
          <w:alias w:val="Witness"/>
          <w:id w:val="-194159884"/>
          <w:placeholder>
            <w:docPart w:val="DefaultPlaceholder_1082065158"/>
          </w:placeholder>
          <w:richText/>
        </w:sdtPr>
        <w:sdtContent>
          <w:r w:rsidRPr="002E6BEF">
            <w:rPr>
              <w:b/>
              <w:i/>
            </w:rPr>
            <w:t>Oliver Dowden:</w:t>
          </w:r>
          <w:r w:rsidRPr="00ED03CA">
            <w:rPr>
              <w:b/>
            </w:rPr>
            <w:t xml:space="preserve"> </w:t>
          </w:r>
        </w:sdtContent>
      </w:sdt>
      <w:r>
        <w:t>Ultimately, but</w:t>
      </w:r>
      <w:r>
        <w:t xml:space="preserve"> there is a b</w:t>
      </w:r>
      <w:r>
        <w:t>ig difference as to the path for getting to that point</w:t>
      </w:r>
      <w:r>
        <w:t xml:space="preserve">. </w:t>
      </w:r>
    </w:p>
    <w:p w:rsidR="00ED03CA" w:rsidP="0065666D">
      <w:pPr>
        <w:pStyle w:val="Question"/>
      </w:pPr>
      <w:sdt>
        <w:sdtPr>
          <w:alias w:val="Member"/>
          <w:tag w:val="&lt;Member mnisId='1487' dodsId='31646'&gt;"/>
          <w:id w:val="610396967"/>
          <w:placeholder>
            <w:docPart w:val="DefaultPlaceholder_1082065158"/>
          </w:placeholder>
          <w:richText/>
        </w:sdtPr>
        <w:sdtContent>
          <w:r w:rsidRPr="00ED03CA">
            <w:rPr>
              <w:b/>
            </w:rPr>
            <w:t>Chair:</w:t>
          </w:r>
        </w:sdtContent>
      </w:sdt>
      <w:r>
        <w:t xml:space="preserve"> We got there. The </w:t>
      </w:r>
      <w:r>
        <w:t>question</w:t>
      </w:r>
      <w:r>
        <w:t xml:space="preserve"> is how quickly this bus is going to move</w:t>
      </w:r>
      <w:r>
        <w:t xml:space="preserve">. </w:t>
      </w:r>
      <w:r>
        <w:t xml:space="preserve">The point that Mark Francois is making, quite powerfully, is the fact that this is not just a technical decision on </w:t>
      </w:r>
      <w:r>
        <w:t>security</w:t>
      </w:r>
      <w:r>
        <w:t xml:space="preserve">; it </w:t>
      </w:r>
      <w:r>
        <w:t>is a political decision</w:t>
      </w:r>
      <w:r>
        <w:t xml:space="preserve">. </w:t>
      </w:r>
      <w:r>
        <w:t>We will explore this a bit later, but it is so important to push this home, which is why this resonates with colleagues</w:t>
      </w:r>
      <w:r>
        <w:t xml:space="preserve">. </w:t>
      </w:r>
      <w:r>
        <w:t>Is China</w:t>
      </w:r>
      <w:r>
        <w:t>—I pose this as a question—</w:t>
      </w:r>
      <w:r w:rsidRPr="0065666D">
        <w:t xml:space="preserve"> </w:t>
      </w:r>
      <w:r>
        <w:t xml:space="preserve">a country </w:t>
      </w:r>
      <w:r>
        <w:t>that you want to do business with, given how it con</w:t>
      </w:r>
      <w:r>
        <w:t>ducts its own business with its own indigenous population</w:t>
      </w:r>
      <w:r>
        <w:t>,</w:t>
      </w:r>
      <w:r>
        <w:t xml:space="preserve"> and</w:t>
      </w:r>
      <w:r>
        <w:t xml:space="preserve"> </w:t>
      </w:r>
      <w:r>
        <w:t>indeed</w:t>
      </w:r>
      <w:r>
        <w:t xml:space="preserve"> </w:t>
      </w:r>
      <w:r>
        <w:t>wider afield</w:t>
      </w:r>
      <w:r>
        <w:t xml:space="preserve">? </w:t>
      </w:r>
      <w:r>
        <w:t xml:space="preserve">That is the big question that we need to explore, which we will do in a </w:t>
      </w:r>
      <w:r>
        <w:t xml:space="preserve">few </w:t>
      </w:r>
      <w:r>
        <w:t>minute</w:t>
      </w:r>
      <w:r>
        <w:t>s.</w:t>
      </w:r>
    </w:p>
    <w:p w:rsidR="00E25AD4" w:rsidP="0065666D">
      <w:pPr>
        <w:pStyle w:val="Answer"/>
      </w:pPr>
      <w:sdt>
        <w:sdtPr>
          <w:alias w:val="Witness"/>
          <w:id w:val="-376163000"/>
          <w:placeholder>
            <w:docPart w:val="DefaultPlaceholder_1082065158"/>
          </w:placeholder>
          <w:richText/>
        </w:sdtPr>
        <w:sdtContent>
          <w:r>
            <w:rPr>
              <w:b/>
              <w:i/>
            </w:rPr>
            <w:t>Oliver Dowden</w:t>
          </w:r>
          <w:r w:rsidRPr="00FC32BA">
            <w:rPr>
              <w:b/>
              <w:i/>
            </w:rPr>
            <w:t>:</w:t>
          </w:r>
          <w:r w:rsidRPr="00ED03CA">
            <w:rPr>
              <w:b/>
            </w:rPr>
            <w:t xml:space="preserve"> </w:t>
          </w:r>
        </w:sdtContent>
      </w:sdt>
      <w:r>
        <w:t>May I respond very briefly to that point</w:t>
      </w:r>
      <w:r>
        <w:t xml:space="preserve">? </w:t>
      </w:r>
      <w:r>
        <w:t xml:space="preserve">The Defence </w:t>
      </w:r>
      <w:r>
        <w:t>Secretary may wish to come in</w:t>
      </w:r>
      <w:r>
        <w:t xml:space="preserve">. </w:t>
      </w:r>
      <w:r>
        <w:t>Is China a country with which we wish to do business</w:t>
      </w:r>
      <w:r>
        <w:t xml:space="preserve">? </w:t>
      </w:r>
      <w:r>
        <w:t>We do business with China all the time</w:t>
      </w:r>
      <w:r>
        <w:t xml:space="preserve">. </w:t>
      </w:r>
      <w:r>
        <w:t>As a Government, we are not going to end up in a position where we are not going to do business with China</w:t>
      </w:r>
      <w:r>
        <w:t xml:space="preserve">. </w:t>
      </w:r>
      <w:r>
        <w:t xml:space="preserve">We are clear headed </w:t>
      </w:r>
      <w:r>
        <w:t>abo</w:t>
      </w:r>
      <w:r>
        <w:t xml:space="preserve">ut the risks of Chinese companies, </w:t>
      </w:r>
      <w:r>
        <w:t xml:space="preserve">particularly </w:t>
      </w:r>
      <w:r>
        <w:t>given their intelligence laws</w:t>
      </w:r>
      <w:r>
        <w:t xml:space="preserve">. </w:t>
      </w:r>
      <w:r>
        <w:t xml:space="preserve">We are clear headed </w:t>
      </w:r>
      <w:r>
        <w:t xml:space="preserve">and robust in expressing our concern, </w:t>
      </w:r>
      <w:r>
        <w:t xml:space="preserve">in </w:t>
      </w:r>
      <w:r>
        <w:t>particular about their human rights abuses.</w:t>
      </w:r>
    </w:p>
    <w:p w:rsidR="00ED03CA" w:rsidP="0065666D">
      <w:pPr>
        <w:pStyle w:val="Answer"/>
      </w:pPr>
      <w:r>
        <w:t>The principal focus of the advice we will get from the NCSC</w:t>
      </w:r>
      <w:r>
        <w:t>—we have done</w:t>
      </w:r>
      <w:r>
        <w:t xml:space="preserve"> previously and subsequently—is about the risk in terms of the security of our telecoms networks</w:t>
      </w:r>
      <w:r>
        <w:t xml:space="preserve">. </w:t>
      </w:r>
      <w:r>
        <w:t>To your point, Chair</w:t>
      </w:r>
      <w:r>
        <w:t>, the National Security Council</w:t>
      </w:r>
      <w:r>
        <w:t xml:space="preserve"> does not just view things in the narrow prism of the specific advice from the </w:t>
      </w:r>
      <w:r>
        <w:t>National Cyber Security Cent</w:t>
      </w:r>
      <w:r>
        <w:t>re</w:t>
      </w:r>
      <w:r>
        <w:t xml:space="preserve"> about the risks</w:t>
      </w:r>
      <w:r>
        <w:t xml:space="preserve">; it </w:t>
      </w:r>
      <w:r>
        <w:t>also has to take into account all those wider geopolitical considerations</w:t>
      </w:r>
      <w:r>
        <w:t xml:space="preserve">. </w:t>
      </w:r>
      <w:r>
        <w:t>That is the proper process for doing it</w:t>
      </w:r>
      <w:r>
        <w:t xml:space="preserve">. </w:t>
      </w:r>
      <w:r>
        <w:t xml:space="preserve">Then the Government explain </w:t>
      </w:r>
      <w:r>
        <w:t>their</w:t>
      </w:r>
      <w:r>
        <w:t xml:space="preserve"> position to the House and Members of Parliament express their view through legislat</w:t>
      </w:r>
      <w:r>
        <w:t>ion</w:t>
      </w:r>
      <w:r>
        <w:t xml:space="preserve">. </w:t>
      </w:r>
    </w:p>
    <w:p w:rsidR="00DF7C7C" w:rsidP="0065666D">
      <w:pPr>
        <w:pStyle w:val="Remark"/>
      </w:pPr>
      <w:sdt>
        <w:sdtPr>
          <w:alias w:val="Member"/>
          <w:tag w:val="&lt;Member mnisId='1487' dodsId='31646'&gt;"/>
          <w:id w:val="1738272621"/>
          <w:placeholder>
            <w:docPart w:val="DefaultPlaceholder_1082065158"/>
          </w:placeholder>
          <w:richText/>
        </w:sdtPr>
        <w:sdtContent>
          <w:r w:rsidRPr="00ED03CA">
            <w:rPr>
              <w:b/>
            </w:rPr>
            <w:t>Chair:</w:t>
          </w:r>
        </w:sdtContent>
      </w:sdt>
      <w:r>
        <w:t xml:space="preserve"> </w:t>
      </w:r>
      <w:r>
        <w:t>N</w:t>
      </w:r>
      <w:r>
        <w:t xml:space="preserve">ot only </w:t>
      </w:r>
      <w:r>
        <w:t>P</w:t>
      </w:r>
      <w:r>
        <w:t>arliament but Britain and the world</w:t>
      </w:r>
      <w:r>
        <w:t xml:space="preserve"> are recalibrating their views on China, given China’s recent conduct</w:t>
      </w:r>
      <w:r>
        <w:t xml:space="preserve">. </w:t>
      </w:r>
      <w:r>
        <w:t>It has not matured into that global citizen that we hoped it would be</w:t>
      </w:r>
      <w:r>
        <w:t>come</w:t>
      </w:r>
      <w:r>
        <w:t xml:space="preserve">. </w:t>
      </w:r>
      <w:r>
        <w:t xml:space="preserve">That is why questions are now being asked, not </w:t>
      </w:r>
      <w:r>
        <w:t>least from our friends, the United States</w:t>
      </w:r>
      <w:r>
        <w:t xml:space="preserve">. </w:t>
      </w:r>
      <w:r>
        <w:t>On that note, can I turn to Gavin to probe a little further into the relationship with the US and the sanctions</w:t>
      </w:r>
      <w:r>
        <w:t xml:space="preserve">? </w:t>
      </w:r>
    </w:p>
    <w:p w:rsidR="00ED03CA" w:rsidP="0065666D">
      <w:pPr>
        <w:pStyle w:val="Question"/>
      </w:pPr>
      <w:sdt>
        <w:sdtPr>
          <w:alias w:val="Member"/>
          <w:tag w:val="&lt;Member mnisId='4360' dodsId='121653'&gt;"/>
          <w:id w:val="-1008052573"/>
          <w:placeholder>
            <w:docPart w:val="DefaultPlaceholder_1082065158"/>
          </w:placeholder>
          <w:richText/>
        </w:sdtPr>
        <w:sdtContent>
          <w:r w:rsidRPr="00DF7C7C">
            <w:rPr>
              <w:b/>
            </w:rPr>
            <w:t>Gavin Robinson:</w:t>
          </w:r>
        </w:sdtContent>
      </w:sdt>
      <w:r>
        <w:t xml:space="preserve"> Perhaps I c</w:t>
      </w:r>
      <w:r>
        <w:t>ould</w:t>
      </w:r>
      <w:r>
        <w:t xml:space="preserve"> direct this question to Ciaran Martin</w:t>
      </w:r>
      <w:r>
        <w:t xml:space="preserve">—it </w:t>
      </w:r>
      <w:r>
        <w:t>is ni</w:t>
      </w:r>
      <w:r>
        <w:t>ce to see another s</w:t>
      </w:r>
      <w:r>
        <w:t>trong Ulster</w:t>
      </w:r>
      <w:r>
        <w:t>man</w:t>
      </w:r>
      <w:r>
        <w:t xml:space="preserve"> attending the Committee this afternoon</w:t>
      </w:r>
      <w:r>
        <w:t xml:space="preserve">. </w:t>
      </w:r>
      <w:r>
        <w:t xml:space="preserve">Perhaps, Mr Martin, because you are in a separate location, you will be able to answer this question unfettered </w:t>
      </w:r>
      <w:r>
        <w:t>by</w:t>
      </w:r>
      <w:r>
        <w:t xml:space="preserve"> the scrutiny of your Secretaries of State</w:t>
      </w:r>
      <w:r>
        <w:t xml:space="preserve">. </w:t>
      </w:r>
      <w:r>
        <w:t xml:space="preserve">Could you </w:t>
      </w:r>
      <w:r>
        <w:t>give us a sense of how</w:t>
      </w:r>
      <w:r>
        <w:t>, from you</w:t>
      </w:r>
      <w:r>
        <w:t>r perspective, the US sanctions encourage us to take a decision of a further review on the presence of Huawei products in our network.</w:t>
      </w:r>
    </w:p>
    <w:p w:rsidR="001E3539" w:rsidP="0065666D">
      <w:pPr>
        <w:pStyle w:val="Answer"/>
      </w:pPr>
      <w:sdt>
        <w:sdtPr>
          <w:alias w:val="Witness"/>
          <w:id w:val="382609986"/>
          <w:placeholder>
            <w:docPart w:val="DefaultPlaceholder_1082065158"/>
          </w:placeholder>
          <w:richText/>
        </w:sdtPr>
        <w:sdtContent>
          <w:r w:rsidRPr="002E6BEF">
            <w:rPr>
              <w:b/>
              <w:i/>
            </w:rPr>
            <w:t>Ciaran Martin:</w:t>
          </w:r>
          <w:r w:rsidRPr="00DF7C7C">
            <w:rPr>
              <w:b/>
            </w:rPr>
            <w:t xml:space="preserve"> </w:t>
          </w:r>
        </w:sdtContent>
      </w:sdt>
      <w:r>
        <w:t>I will not take the b</w:t>
      </w:r>
      <w:r>
        <w:t>a</w:t>
      </w:r>
      <w:r>
        <w:t>it on separating myself from my ministerial masters</w:t>
      </w:r>
      <w:r>
        <w:t xml:space="preserve">—they </w:t>
      </w:r>
      <w:r>
        <w:t xml:space="preserve">are only </w:t>
      </w:r>
      <w:r>
        <w:t>a mile up</w:t>
      </w:r>
      <w:r>
        <w:t xml:space="preserve"> the ro</w:t>
      </w:r>
      <w:r>
        <w:t xml:space="preserve">ad. We were </w:t>
      </w:r>
      <w:r>
        <w:t xml:space="preserve">asked </w:t>
      </w:r>
      <w:r>
        <w:t>to do this</w:t>
      </w:r>
      <w:r>
        <w:t xml:space="preserve"> security review of tel</w:t>
      </w:r>
      <w:r>
        <w:t>e</w:t>
      </w:r>
      <w:r>
        <w:t>coms as a whole by DCMS way back in October 2018</w:t>
      </w:r>
      <w:r>
        <w:t xml:space="preserve">. </w:t>
      </w:r>
      <w:r>
        <w:t>It is a very complicated set of technical issues</w:t>
      </w:r>
      <w:r>
        <w:t xml:space="preserve">. </w:t>
      </w:r>
      <w:r>
        <w:t>I know obviously the geopolitical questions have just been raised and the Committee will come on</w:t>
      </w:r>
      <w:r>
        <w:t xml:space="preserve"> </w:t>
      </w:r>
      <w:r>
        <w:t>to that</w:t>
      </w:r>
      <w:r>
        <w:t xml:space="preserve">. </w:t>
      </w:r>
      <w:r>
        <w:t>Even within the narrow confines of the technical, it is a very challenging and complex problem.</w:t>
      </w:r>
    </w:p>
    <w:p w:rsidR="001E3539" w:rsidP="0065666D">
      <w:pPr>
        <w:pStyle w:val="Answer"/>
      </w:pPr>
      <w:r>
        <w:t xml:space="preserve">One of the criteria that we </w:t>
      </w:r>
      <w:r>
        <w:t>consider</w:t>
      </w:r>
      <w:r>
        <w:t xml:space="preserve"> when looking at our framework for vendors, and high-risk vendors specifically, is </w:t>
      </w:r>
      <w:r>
        <w:t>whether</w:t>
      </w:r>
      <w:r>
        <w:t xml:space="preserve"> these people are going to be ab</w:t>
      </w:r>
      <w:r>
        <w:t>le to do what you require of them</w:t>
      </w:r>
      <w:r>
        <w:t xml:space="preserve">. </w:t>
      </w:r>
      <w:r>
        <w:t>As the Secretary of State for DCMS has already set out, we are going to have much more rigorous security standards and they are going to be enforceable in law</w:t>
      </w:r>
      <w:r>
        <w:t xml:space="preserve">. </w:t>
      </w:r>
      <w:r>
        <w:t>Are particular companies going to be able to meet those</w:t>
      </w:r>
      <w:r>
        <w:t xml:space="preserve">? </w:t>
      </w:r>
      <w:r>
        <w:t>Lega</w:t>
      </w:r>
      <w:r>
        <w:t>l risk, including legal risk of US sanctions, was always part of the framework.</w:t>
      </w:r>
    </w:p>
    <w:p w:rsidR="001E3539" w:rsidP="0065666D">
      <w:pPr>
        <w:pStyle w:val="Answer"/>
      </w:pPr>
      <w:r>
        <w:t>In May 2019, the US placed Huawei on the entities list</w:t>
      </w:r>
      <w:r>
        <w:t xml:space="preserve">. </w:t>
      </w:r>
      <w:r>
        <w:t>That immediately triggered a review of the initial advice to Mrs May’s National Security Council</w:t>
      </w:r>
      <w:r>
        <w:t xml:space="preserve">. </w:t>
      </w:r>
      <w:r>
        <w:t>It turned out that tho</w:t>
      </w:r>
      <w:r>
        <w:t xml:space="preserve">se sanctions did not </w:t>
      </w:r>
      <w:r>
        <w:t xml:space="preserve">materially </w:t>
      </w:r>
      <w:r>
        <w:t xml:space="preserve">impact </w:t>
      </w:r>
      <w:r>
        <w:t>its</w:t>
      </w:r>
      <w:r>
        <w:t xml:space="preserve"> ability to</w:t>
      </w:r>
      <w:r>
        <w:t xml:space="preserve"> provide 5G in the way that we initially thought they might have done</w:t>
      </w:r>
      <w:r>
        <w:t>,</w:t>
      </w:r>
      <w:r>
        <w:t xml:space="preserve"> because we did a rigorous technical analysis</w:t>
      </w:r>
      <w:r>
        <w:t xml:space="preserve">. </w:t>
      </w:r>
      <w:r>
        <w:t>The May 2020 sanctions are a different creature</w:t>
      </w:r>
      <w:r>
        <w:t xml:space="preserve">. </w:t>
      </w:r>
      <w:r>
        <w:t xml:space="preserve">They are deliberately more </w:t>
      </w:r>
      <w:r>
        <w:t>targeted at Huawei’s future ability to source hardware, particularly chips and things that would more affect 5G</w:t>
      </w:r>
      <w:r>
        <w:t xml:space="preserve">. </w:t>
      </w:r>
      <w:r>
        <w:t>We have had to have a fresh look at that</w:t>
      </w:r>
      <w:r>
        <w:t xml:space="preserve">. </w:t>
      </w:r>
    </w:p>
    <w:p w:rsidR="00DF7C7C" w:rsidP="0065666D">
      <w:pPr>
        <w:pStyle w:val="Answer"/>
      </w:pPr>
      <w:r>
        <w:t>We are at the part of the process that the Secretary of State for DCMS and I have explained, where w</w:t>
      </w:r>
      <w:r>
        <w:t>e have more or less completed our work and he is testing it for policy recommendations</w:t>
      </w:r>
      <w:r>
        <w:t xml:space="preserve">. </w:t>
      </w:r>
      <w:r>
        <w:t>When we saw the sanctions announced in May 2020, we viewed it instantly as potentially a material change in the facts</w:t>
      </w:r>
      <w:r>
        <w:t xml:space="preserve">. </w:t>
      </w:r>
      <w:r>
        <w:t>Therefore, we began a reassessment of our January</w:t>
      </w:r>
      <w:r>
        <w:t xml:space="preserve"> advice to the National Security Council</w:t>
      </w:r>
      <w:r>
        <w:t xml:space="preserve">. </w:t>
      </w:r>
      <w:r>
        <w:t>I hope that answers your question.</w:t>
      </w:r>
    </w:p>
    <w:p w:rsidR="00DF7C7C" w:rsidP="0065666D">
      <w:pPr>
        <w:pStyle w:val="Question"/>
      </w:pPr>
      <w:sdt>
        <w:sdtPr>
          <w:alias w:val="Member"/>
          <w:tag w:val="&lt;Member mnisId='4360' dodsId='121653'&gt;"/>
          <w:id w:val="513354271"/>
          <w:placeholder>
            <w:docPart w:val="DefaultPlaceholder_1082065158"/>
          </w:placeholder>
          <w:richText/>
        </w:sdtPr>
        <w:sdtContent>
          <w:r w:rsidRPr="00DF7C7C">
            <w:rPr>
              <w:b/>
            </w:rPr>
            <w:t>Gavin Robinson:</w:t>
          </w:r>
        </w:sdtContent>
      </w:sdt>
      <w:r>
        <w:t xml:space="preserve"> Yes</w:t>
      </w:r>
      <w:r>
        <w:t xml:space="preserve">. </w:t>
      </w:r>
      <w:r>
        <w:t xml:space="preserve">To </w:t>
      </w:r>
      <w:r>
        <w:t>follow on</w:t>
      </w:r>
      <w:r>
        <w:t xml:space="preserve"> from that</w:t>
      </w:r>
      <w:r>
        <w:t xml:space="preserve">, </w:t>
      </w:r>
      <w:r>
        <w:t xml:space="preserve">Ciaran, helpfully, if your assessment of the May 2020 sanctions was that there could be an impact on the future presence within the </w:t>
      </w:r>
      <w:r>
        <w:t>networks, are you still of the view that the sanctions from May 2020 have no impact on the current presence in the existing 4G network?</w:t>
      </w:r>
    </w:p>
    <w:p w:rsidR="00DF7C7C" w:rsidP="0065666D">
      <w:pPr>
        <w:pStyle w:val="Answer"/>
      </w:pPr>
      <w:sdt>
        <w:sdtPr>
          <w:alias w:val="Witness"/>
          <w:id w:val="-504285547"/>
          <w:placeholder>
            <w:docPart w:val="DefaultPlaceholder_1082065158"/>
          </w:placeholder>
          <w:richText/>
        </w:sdtPr>
        <w:sdtContent>
          <w:r w:rsidRPr="002E6BEF">
            <w:rPr>
              <w:b/>
              <w:i/>
            </w:rPr>
            <w:t>Ciaran Martin:</w:t>
          </w:r>
          <w:r w:rsidRPr="00DF7C7C">
            <w:rPr>
              <w:b/>
            </w:rPr>
            <w:t xml:space="preserve"> </w:t>
          </w:r>
        </w:sdtContent>
      </w:sdt>
      <w:r>
        <w:t xml:space="preserve">We will settle that </w:t>
      </w:r>
      <w:r>
        <w:t xml:space="preserve">out </w:t>
      </w:r>
      <w:r>
        <w:t>when the Secretary of State has completed his deliberations</w:t>
      </w:r>
      <w:r>
        <w:t xml:space="preserve">. </w:t>
      </w:r>
      <w:r>
        <w:t>In part, there are</w:t>
      </w:r>
      <w:r>
        <w:t xml:space="preserve"> policy choices around potentially how you would manage impact</w:t>
      </w:r>
      <w:r>
        <w:t xml:space="preserve">. </w:t>
      </w:r>
      <w:r>
        <w:t>I think it is safe to say, from publicly available analysis of this, that the material impact of the May 2020 sanctions on future deployments is far greater than any impact on stuff already th</w:t>
      </w:r>
      <w:r>
        <w:t>ere, particularly in terms of managing national risk</w:t>
      </w:r>
      <w:r>
        <w:t xml:space="preserve">. </w:t>
      </w:r>
      <w:r>
        <w:t>In the UK context</w:t>
      </w:r>
      <w:r>
        <w:t>—I say this as a matter of fact, not an argument—</w:t>
      </w:r>
      <w:r>
        <w:t xml:space="preserve">quite a lot of UK </w:t>
      </w:r>
      <w:r>
        <w:t xml:space="preserve">Huawei equipment </w:t>
      </w:r>
      <w:r>
        <w:t>is</w:t>
      </w:r>
      <w:r>
        <w:t xml:space="preserve"> quite old because it ha</w:t>
      </w:r>
      <w:r>
        <w:t>s</w:t>
      </w:r>
      <w:r>
        <w:t xml:space="preserve"> been here in various guises since about 2003</w:t>
      </w:r>
      <w:r>
        <w:t xml:space="preserve">. </w:t>
      </w:r>
      <w:r>
        <w:t>I</w:t>
      </w:r>
      <w:r>
        <w:t>n terms of national risk m</w:t>
      </w:r>
      <w:r>
        <w:t>anagement, the focus of the analysis is very much on the more recent and future deployments</w:t>
      </w:r>
      <w:r>
        <w:t xml:space="preserve">. </w:t>
      </w:r>
      <w:r>
        <w:t xml:space="preserve"> </w:t>
      </w:r>
    </w:p>
    <w:p w:rsidR="00DD0FFD" w:rsidP="0065666D">
      <w:pPr>
        <w:pStyle w:val="Answer"/>
      </w:pPr>
      <w:sdt>
        <w:sdtPr>
          <w:alias w:val="Member"/>
          <w:tag w:val="&lt;Member mnisId='1487' dodsId='31646'&gt;"/>
          <w:id w:val="595753157"/>
          <w:placeholder>
            <w:docPart w:val="6E742B1442CA4BF0AD24C417ADA25FC2"/>
          </w:placeholder>
          <w:richText/>
        </w:sdtPr>
        <w:sdtContent>
          <w:r w:rsidRPr="00ED03CA">
            <w:rPr>
              <w:b/>
            </w:rPr>
            <w:t>Chair:</w:t>
          </w:r>
        </w:sdtContent>
      </w:sdt>
      <w:r>
        <w:t xml:space="preserve"> Stuart Anderson, do you want to turn to the timeframe again</w:t>
      </w:r>
      <w:r>
        <w:t xml:space="preserve">? </w:t>
      </w:r>
      <w:r>
        <w:t>Let us look at that in a bit more detail</w:t>
      </w:r>
      <w:r>
        <w:t xml:space="preserve">. </w:t>
      </w:r>
    </w:p>
    <w:p w:rsidR="00DF7C7C" w:rsidP="0065666D">
      <w:pPr>
        <w:pStyle w:val="Question"/>
      </w:pPr>
      <w:sdt>
        <w:sdtPr>
          <w:alias w:val="Member"/>
          <w:tag w:val="&lt;Member mnisId='4742' dodsId=''&gt;"/>
          <w:id w:val="375363595"/>
          <w:placeholder>
            <w:docPart w:val="DefaultPlaceholder_1082065158"/>
          </w:placeholder>
          <w:richText/>
        </w:sdtPr>
        <w:sdtContent>
          <w:r w:rsidRPr="00DF7C7C">
            <w:rPr>
              <w:b/>
            </w:rPr>
            <w:t>Stuart Anderson:</w:t>
          </w:r>
        </w:sdtContent>
      </w:sdt>
      <w:r>
        <w:t xml:space="preserve"> Secretary of State for Defenc</w:t>
      </w:r>
      <w:r>
        <w:t>e</w:t>
      </w:r>
      <w:r>
        <w:t xml:space="preserve">, in April you told us </w:t>
      </w:r>
      <w:r>
        <w:t xml:space="preserve">that </w:t>
      </w:r>
      <w:r>
        <w:t>the goal was to manage high-risk vendors down to zero in the future</w:t>
      </w:r>
      <w:r>
        <w:t xml:space="preserve">. </w:t>
      </w:r>
      <w:r>
        <w:t xml:space="preserve">We have just heard from the Secretary of State for DCMS that there </w:t>
      </w:r>
      <w:r>
        <w:t>is</w:t>
      </w:r>
      <w:r>
        <w:t xml:space="preserve"> no definitive timeline</w:t>
      </w:r>
      <w:r>
        <w:t xml:space="preserve">. </w:t>
      </w:r>
      <w:r>
        <w:t>This is key for us to understand. When we speak to senators</w:t>
      </w:r>
      <w:r>
        <w:t xml:space="preserve"> </w:t>
      </w:r>
      <w:r>
        <w:t xml:space="preserve">and </w:t>
      </w:r>
      <w:r>
        <w:t>congressmen</w:t>
      </w:r>
      <w:r>
        <w:t xml:space="preserve"> </w:t>
      </w:r>
      <w:r>
        <w:t>over</w:t>
      </w:r>
      <w:r>
        <w:t xml:space="preserve"> in the US, they want </w:t>
      </w:r>
      <w:r>
        <w:t>it</w:t>
      </w:r>
      <w:r>
        <w:t xml:space="preserve"> done as </w:t>
      </w:r>
      <w:r>
        <w:t>quickly</w:t>
      </w:r>
      <w:r>
        <w:t xml:space="preserve"> </w:t>
      </w:r>
      <w:r>
        <w:t>as possible</w:t>
      </w:r>
      <w:r>
        <w:t xml:space="preserve">. </w:t>
      </w:r>
      <w:r>
        <w:t>We spoke with Dr Levy</w:t>
      </w:r>
      <w:r>
        <w:t xml:space="preserve"> </w:t>
      </w:r>
      <w:r>
        <w:t>from NCSC</w:t>
      </w:r>
      <w:r>
        <w:t xml:space="preserve">. </w:t>
      </w:r>
      <w:r>
        <w:t>He said that there are different stages</w:t>
      </w:r>
      <w:r>
        <w:t>,</w:t>
      </w:r>
      <w:r>
        <w:t xml:space="preserve"> from three years</w:t>
      </w:r>
      <w:r>
        <w:t xml:space="preserve"> </w:t>
      </w:r>
      <w:r>
        <w:t xml:space="preserve">to seven years, to the </w:t>
      </w:r>
      <w:r>
        <w:t>lifecycle</w:t>
      </w:r>
      <w:r>
        <w:t xml:space="preserve"> of a product</w:t>
      </w:r>
      <w:r>
        <w:t xml:space="preserve">. </w:t>
      </w:r>
      <w:r>
        <w:t xml:space="preserve">We need to understand the timeframes with </w:t>
      </w:r>
      <w:r>
        <w:t>this</w:t>
      </w:r>
      <w:r>
        <w:t xml:space="preserve">. </w:t>
      </w:r>
      <w:r>
        <w:t>To say the goal is to do it leaves us very unsure of this</w:t>
      </w:r>
      <w:r>
        <w:t xml:space="preserve">. </w:t>
      </w:r>
      <w:r>
        <w:t xml:space="preserve">Can you expand on some timelines </w:t>
      </w:r>
      <w:r>
        <w:t xml:space="preserve">for </w:t>
      </w:r>
      <w:r>
        <w:t>that</w:t>
      </w:r>
      <w:r>
        <w:t xml:space="preserve">? </w:t>
      </w:r>
    </w:p>
    <w:p w:rsidR="0065666D" w:rsidP="0065666D">
      <w:pPr>
        <w:pStyle w:val="Answer"/>
      </w:pPr>
      <w:sdt>
        <w:sdtPr>
          <w:alias w:val="Witness"/>
          <w:id w:val="642473304"/>
          <w:placeholder>
            <w:docPart w:val="DefaultPlaceholder_1082065158"/>
          </w:placeholder>
          <w:richText/>
        </w:sdtPr>
        <w:sdtContent>
          <w:r w:rsidRPr="00FC32BA">
            <w:rPr>
              <w:b/>
              <w:i/>
            </w:rPr>
            <w:t>Ben Wallace:</w:t>
          </w:r>
          <w:r w:rsidRPr="00C27A3E">
            <w:rPr>
              <w:b/>
            </w:rPr>
            <w:t xml:space="preserve"> </w:t>
          </w:r>
        </w:sdtContent>
      </w:sdt>
      <w:r>
        <w:t xml:space="preserve">The Secretary of State for DCMS and I </w:t>
      </w:r>
      <w:r>
        <w:t>both say the same thing, which is</w:t>
      </w:r>
      <w:r>
        <w:t xml:space="preserve"> that</w:t>
      </w:r>
      <w:r>
        <w:t xml:space="preserve"> we want to get it out of the network</w:t>
      </w:r>
      <w:r>
        <w:t xml:space="preserve">. </w:t>
      </w:r>
      <w:r>
        <w:t>How we achieve th</w:t>
      </w:r>
      <w:r>
        <w:t xml:space="preserve">at and in what timeframe </w:t>
      </w:r>
      <w:r>
        <w:t>came up in the debate o</w:t>
      </w:r>
      <w:r>
        <w:t>n the legislation, where people wanted to set a time limit</w:t>
      </w:r>
      <w:r>
        <w:t xml:space="preserve">. </w:t>
      </w:r>
      <w:r>
        <w:t xml:space="preserve">All </w:t>
      </w:r>
      <w:r>
        <w:t xml:space="preserve">this goes back to the </w:t>
      </w:r>
      <w:r>
        <w:t>technical advice</w:t>
      </w:r>
      <w:r>
        <w:t>.</w:t>
      </w:r>
    </w:p>
    <w:p w:rsidR="0065666D" w:rsidP="0065666D">
      <w:pPr>
        <w:pStyle w:val="Answer"/>
      </w:pPr>
      <w:r>
        <w:t>Chair, as you said yourself, there are two parts to this:</w:t>
      </w:r>
      <w:r>
        <w:t xml:space="preserve"> </w:t>
      </w:r>
      <w:r>
        <w:t>one is the geopolitical debate and the discuss</w:t>
      </w:r>
      <w:r>
        <w:t xml:space="preserve">ion about our relationship with China and trade—it is an entirely legitimate debate and people have lots of strong views on the issue—and the other </w:t>
      </w:r>
      <w:r>
        <w:t xml:space="preserve">is the issue </w:t>
      </w:r>
      <w:r>
        <w:t xml:space="preserve">of </w:t>
      </w:r>
      <w:r>
        <w:t xml:space="preserve">taking the </w:t>
      </w:r>
      <w:r>
        <w:t xml:space="preserve">technical </w:t>
      </w:r>
      <w:r>
        <w:t>advice</w:t>
      </w:r>
      <w:r>
        <w:t xml:space="preserve"> about what you can mitigate and live with right now</w:t>
      </w:r>
      <w:r>
        <w:t>,</w:t>
      </w:r>
      <w:r>
        <w:t xml:space="preserve"> and how you</w:t>
      </w:r>
      <w:r>
        <w:t xml:space="preserve"> can turn round an oil tanker</w:t>
      </w:r>
      <w:r>
        <w:t xml:space="preserve">. </w:t>
      </w:r>
    </w:p>
    <w:p w:rsidR="00DD0FFD" w:rsidP="0065666D">
      <w:pPr>
        <w:pStyle w:val="Answer"/>
      </w:pPr>
      <w:r>
        <w:t>As you yourself said, Chair, we had all hoped that China would emerge, through trade and capitalism, into a modern de</w:t>
      </w:r>
      <w:r>
        <w:t>mocracy, where alongside trade</w:t>
      </w:r>
      <w:r>
        <w:t xml:space="preserve"> would go respect for rights</w:t>
      </w:r>
      <w:r>
        <w:t xml:space="preserve"> and so on</w:t>
      </w:r>
      <w:r>
        <w:t xml:space="preserve">. </w:t>
      </w:r>
      <w:r>
        <w:t>Most people in Parliament believed th</w:t>
      </w:r>
      <w:r>
        <w:t xml:space="preserve">at for many years. That </w:t>
      </w:r>
      <w:r>
        <w:t xml:space="preserve">was the </w:t>
      </w:r>
      <w:r>
        <w:t xml:space="preserve">economic partnership relationship over decades </w:t>
      </w:r>
      <w:r>
        <w:t xml:space="preserve">that was set up </w:t>
      </w:r>
      <w:r>
        <w:t>with the Chinese</w:t>
      </w:r>
      <w:r>
        <w:t xml:space="preserve">. </w:t>
      </w:r>
      <w:r>
        <w:t>You do not just suddenly switch it off and put a handbrake on your oil tanker</w:t>
      </w:r>
      <w:r>
        <w:t xml:space="preserve">. </w:t>
      </w:r>
    </w:p>
    <w:p w:rsidR="00652042" w:rsidP="0065666D">
      <w:pPr>
        <w:pStyle w:val="Answer"/>
      </w:pPr>
      <w:r>
        <w:t>That is why, when it comes to taking the technical advice about</w:t>
      </w:r>
      <w:r>
        <w:t xml:space="preserve"> what we can do here and now to protect ourselves from high-risk vendors, I turn to the world-leading experts of GCHQ</w:t>
      </w:r>
      <w:r>
        <w:t xml:space="preserve">. </w:t>
      </w:r>
      <w:r>
        <w:t xml:space="preserve">If </w:t>
      </w:r>
      <w:r>
        <w:t xml:space="preserve">GCHQ and the National Cyber Security </w:t>
      </w:r>
      <w:r>
        <w:t xml:space="preserve">Centre </w:t>
      </w:r>
      <w:r>
        <w:t xml:space="preserve">tell </w:t>
      </w:r>
      <w:r>
        <w:t xml:space="preserve">me </w:t>
      </w:r>
      <w:r>
        <w:t>that they can take steps to mitigate that in a realistic horizon</w:t>
      </w:r>
      <w:r>
        <w:t xml:space="preserve"> that allows time to replace hardware as it comes to the end of its life, </w:t>
      </w:r>
      <w:r>
        <w:t>who am I to ignore what I believe is the world’s</w:t>
      </w:r>
      <w:r>
        <w:t xml:space="preserve"> leading </w:t>
      </w:r>
      <w:r>
        <w:t>SIGINT</w:t>
      </w:r>
      <w:r>
        <w:t xml:space="preserve"> intelligence agency of GCHQ</w:t>
      </w:r>
      <w:r>
        <w:t xml:space="preserve">? </w:t>
      </w:r>
      <w:r>
        <w:t>That is my view</w:t>
      </w:r>
      <w:r>
        <w:t xml:space="preserve">. </w:t>
      </w:r>
    </w:p>
    <w:p w:rsidR="00DD47F0" w:rsidP="0065666D">
      <w:pPr>
        <w:pStyle w:val="Answer"/>
      </w:pPr>
      <w:r>
        <w:t>I am very happy to have the bigger debate about whether we should discu</w:t>
      </w:r>
      <w:r>
        <w:t>ss things with China or trade with China, but</w:t>
      </w:r>
      <w:r>
        <w:t xml:space="preserve"> </w:t>
      </w:r>
      <w:r>
        <w:t>fundamentally</w:t>
      </w:r>
      <w:r>
        <w:t xml:space="preserve"> </w:t>
      </w:r>
      <w:r>
        <w:t>the timeline will be set by two things</w:t>
      </w:r>
      <w:r>
        <w:t xml:space="preserve">. </w:t>
      </w:r>
      <w:r>
        <w:t>One is what other states are doing</w:t>
      </w:r>
      <w:r>
        <w:t xml:space="preserve">. </w:t>
      </w:r>
      <w:r>
        <w:t xml:space="preserve">The latest round of </w:t>
      </w:r>
      <w:r>
        <w:t xml:space="preserve">US </w:t>
      </w:r>
      <w:r>
        <w:t>sanctions is a fact</w:t>
      </w:r>
      <w:r>
        <w:t xml:space="preserve">. </w:t>
      </w:r>
      <w:r>
        <w:t xml:space="preserve">It is a better set of sanctions than </w:t>
      </w:r>
      <w:r>
        <w:t>its</w:t>
      </w:r>
      <w:r>
        <w:t xml:space="preserve"> earlier set and it is specifically </w:t>
      </w:r>
      <w:r>
        <w:t>designed in a smarter way to put countries that have high-risk vendors</w:t>
      </w:r>
      <w:r>
        <w:t>—</w:t>
      </w:r>
      <w:r>
        <w:t>specifically Huawei</w:t>
      </w:r>
      <w:r>
        <w:t>,</w:t>
      </w:r>
      <w:r>
        <w:t xml:space="preserve"> I think, in the American sanctions case</w:t>
      </w:r>
      <w:r>
        <w:t>—</w:t>
      </w:r>
      <w:r>
        <w:t>under greater pressure</w:t>
      </w:r>
      <w:r>
        <w:t xml:space="preserve">. </w:t>
      </w:r>
      <w:r>
        <w:t>We will have to take steps, depending on the technical advice, which I have not yet seen, to mitigat</w:t>
      </w:r>
      <w:r>
        <w:t>e</w:t>
      </w:r>
      <w:r>
        <w:t xml:space="preserve"> that</w:t>
      </w:r>
      <w:r>
        <w:t xml:space="preserve">. </w:t>
      </w:r>
      <w:r>
        <w:t>That is one part of it.</w:t>
      </w:r>
    </w:p>
    <w:p w:rsidR="00FA4AA5" w:rsidP="0065666D">
      <w:pPr>
        <w:pStyle w:val="Answer"/>
      </w:pPr>
      <w:r>
        <w:t xml:space="preserve">The other part is </w:t>
      </w:r>
      <w:r>
        <w:t xml:space="preserve">that </w:t>
      </w:r>
      <w:r>
        <w:t>we feel that</w:t>
      </w:r>
      <w:r>
        <w:t>,</w:t>
      </w:r>
      <w:r>
        <w:t xml:space="preserve"> in the here and now</w:t>
      </w:r>
      <w:r>
        <w:t>, we can take that step of ban</w:t>
      </w:r>
      <w:r>
        <w:t>ning</w:t>
      </w:r>
      <w:r>
        <w:t xml:space="preserve"> </w:t>
      </w:r>
      <w:r>
        <w:t xml:space="preserve">it </w:t>
      </w:r>
      <w:r>
        <w:t>from the core, cap</w:t>
      </w:r>
      <w:r>
        <w:t xml:space="preserve">ping </w:t>
      </w:r>
      <w:r>
        <w:t>it on the outer core and work</w:t>
      </w:r>
      <w:r>
        <w:t>ing</w:t>
      </w:r>
      <w:r>
        <w:t xml:space="preserve"> towards cutting it out of the system at a date that fits the technical adv</w:t>
      </w:r>
      <w:r>
        <w:t>ice</w:t>
      </w:r>
      <w:r>
        <w:t xml:space="preserve">. </w:t>
      </w:r>
      <w:r>
        <w:t>No one in Government wants to compromise security</w:t>
      </w:r>
      <w:r>
        <w:t>—</w:t>
      </w:r>
      <w:r>
        <w:t>no one</w:t>
      </w:r>
      <w:r>
        <w:t xml:space="preserve">. </w:t>
      </w:r>
      <w:r>
        <w:t>No one is ignoring our technical experts’ advice on security</w:t>
      </w:r>
      <w:r>
        <w:t xml:space="preserve">. </w:t>
      </w:r>
      <w:r>
        <w:t>If Ciaran Martin said to me tomorrow morning, “We have discovered this or that”, I would be the first to jump out of my seat and sa</w:t>
      </w:r>
      <w:r>
        <w:t>y, “That</w:t>
      </w:r>
      <w:r>
        <w:t>’s</w:t>
      </w:r>
      <w:r>
        <w:t xml:space="preserve"> it</w:t>
      </w:r>
      <w:r>
        <w:t xml:space="preserve">. </w:t>
      </w:r>
      <w:r>
        <w:t>Switch it all off</w:t>
      </w:r>
      <w:r>
        <w:t>.</w:t>
      </w:r>
      <w:r>
        <w:t>”</w:t>
      </w:r>
      <w:r>
        <w:t xml:space="preserve"> </w:t>
      </w:r>
      <w:r>
        <w:t>They do not, because they are world-leading experts and they know that is the technical position.</w:t>
      </w:r>
    </w:p>
    <w:p w:rsidR="00347364" w:rsidP="0065666D">
      <w:pPr>
        <w:pStyle w:val="Answer"/>
      </w:pPr>
      <w:r>
        <w:t>We are working towards removing high-risk vendors, country</w:t>
      </w:r>
      <w:r>
        <w:t>-</w:t>
      </w:r>
      <w:r>
        <w:t>agnostic</w:t>
      </w:r>
      <w:r>
        <w:t xml:space="preserve">. </w:t>
      </w:r>
      <w:r>
        <w:t>That is the other thing we need to make a point about</w:t>
      </w:r>
      <w:r>
        <w:t>.</w:t>
      </w:r>
      <w:r>
        <w:t xml:space="preserve"> </w:t>
      </w:r>
      <w:r>
        <w:t>We do not want shoddy, poor-</w:t>
      </w:r>
      <w:r>
        <w:t>quality, badly designed kit in our system</w:t>
      </w:r>
      <w:r>
        <w:t xml:space="preserve">. </w:t>
      </w:r>
      <w:r>
        <w:t xml:space="preserve">No one should want that, whether it is made in China or </w:t>
      </w:r>
      <w:r>
        <w:t xml:space="preserve">in </w:t>
      </w:r>
      <w:r>
        <w:t>Timbuktu</w:t>
      </w:r>
      <w:r>
        <w:t xml:space="preserve">. </w:t>
      </w:r>
    </w:p>
    <w:p w:rsidR="00C27A3E" w:rsidP="0065666D">
      <w:pPr>
        <w:pStyle w:val="Question"/>
      </w:pPr>
      <w:sdt>
        <w:sdtPr>
          <w:alias w:val="Member"/>
          <w:tag w:val="&lt;Member mnisId='4742' dodsId=''&gt;"/>
          <w:id w:val="198911598"/>
          <w:placeholder>
            <w:docPart w:val="DefaultPlaceholder_1082065158"/>
          </w:placeholder>
          <w:richText/>
        </w:sdtPr>
        <w:sdtContent>
          <w:r w:rsidRPr="00347364">
            <w:rPr>
              <w:b/>
            </w:rPr>
            <w:t>Stuart Anderson:</w:t>
          </w:r>
        </w:sdtContent>
      </w:sdt>
      <w:r>
        <w:t xml:space="preserve"> </w:t>
      </w:r>
      <w:r>
        <w:t>T</w:t>
      </w:r>
      <w:r>
        <w:t xml:space="preserve">hank you for that answer. We have been very fortunate to </w:t>
      </w:r>
      <w:r>
        <w:t xml:space="preserve">be able to </w:t>
      </w:r>
      <w:r>
        <w:t>speak to those experts as well</w:t>
      </w:r>
      <w:r>
        <w:t xml:space="preserve">. </w:t>
      </w:r>
      <w:r>
        <w:t xml:space="preserve">If we remove Huawei from the network, that </w:t>
      </w:r>
      <w:r>
        <w:t xml:space="preserve">will </w:t>
      </w:r>
      <w:r>
        <w:t>leave two providers</w:t>
      </w:r>
      <w:r w:rsidRPr="0065666D">
        <w:t xml:space="preserve"> </w:t>
      </w:r>
      <w:r>
        <w:t>in our network</w:t>
      </w:r>
      <w:r>
        <w:t>, both with more than a third</w:t>
      </w:r>
      <w:r>
        <w:t xml:space="preserve">. </w:t>
      </w:r>
      <w:r>
        <w:t xml:space="preserve">We do not trust </w:t>
      </w:r>
      <w:r>
        <w:t xml:space="preserve">any </w:t>
      </w:r>
      <w:r>
        <w:t xml:space="preserve">provider because there </w:t>
      </w:r>
      <w:r>
        <w:t xml:space="preserve">are gaps in </w:t>
      </w:r>
      <w:r>
        <w:t xml:space="preserve">every </w:t>
      </w:r>
      <w:r>
        <w:t>system</w:t>
      </w:r>
      <w:r>
        <w:t xml:space="preserve">. </w:t>
      </w:r>
      <w:r>
        <w:t>What is the plan to transition from a 35% presence of high-risk vendors down to zero</w:t>
      </w:r>
      <w:r>
        <w:t xml:space="preserve">? </w:t>
      </w:r>
      <w:r>
        <w:t>I know that you say you are waiting for the timelines from the experts, but there has to be a plan</w:t>
      </w:r>
      <w:r>
        <w:t xml:space="preserve">. </w:t>
      </w:r>
      <w:r>
        <w:t>There are significant ramifications of how w</w:t>
      </w:r>
      <w:r>
        <w:t>e would remove high-risk vendors</w:t>
      </w:r>
      <w:r>
        <w:t xml:space="preserve">. </w:t>
      </w:r>
    </w:p>
    <w:p w:rsidR="00E611D2" w:rsidP="0065666D">
      <w:pPr>
        <w:pStyle w:val="Answer"/>
      </w:pPr>
      <w:sdt>
        <w:sdtPr>
          <w:alias w:val="Witness"/>
          <w:id w:val="-720445624"/>
          <w:placeholder>
            <w:docPart w:val="DefaultPlaceholder_1082065158"/>
          </w:placeholder>
          <w:richText/>
        </w:sdtPr>
        <w:sdtContent>
          <w:r w:rsidRPr="002E6BEF">
            <w:rPr>
              <w:b/>
              <w:i/>
            </w:rPr>
            <w:t>Oliver Dowden:</w:t>
          </w:r>
          <w:r w:rsidRPr="00497B16">
            <w:rPr>
              <w:b/>
            </w:rPr>
            <w:t xml:space="preserve"> </w:t>
          </w:r>
        </w:sdtContent>
      </w:sdt>
      <w:r>
        <w:t xml:space="preserve">We made it clear </w:t>
      </w:r>
      <w:r>
        <w:t xml:space="preserve">back </w:t>
      </w:r>
      <w:r>
        <w:t>in January</w:t>
      </w:r>
      <w:r>
        <w:t xml:space="preserve">, and indeed before January, that we needed to correct this market failure that had led us to two vendors, in </w:t>
      </w:r>
      <w:r>
        <w:t>Ericsson</w:t>
      </w:r>
      <w:r>
        <w:t xml:space="preserve"> and Nokia, plus a high-risk vendor, in Huawei, and ou</w:t>
      </w:r>
      <w:r>
        <w:t>r reliance on that</w:t>
      </w:r>
      <w:r>
        <w:t xml:space="preserve">. </w:t>
      </w:r>
      <w:r>
        <w:t>We needed to start a process of diversification</w:t>
      </w:r>
      <w:r>
        <w:t xml:space="preserve">. </w:t>
      </w:r>
      <w:r>
        <w:t>The diversification process has three core elements to it</w:t>
      </w:r>
      <w:r>
        <w:t xml:space="preserve">. </w:t>
      </w:r>
      <w:r>
        <w:t>The first is to secure the existing two incumbent providers</w:t>
      </w:r>
      <w:r>
        <w:t xml:space="preserve">. </w:t>
      </w:r>
      <w:r>
        <w:t>The worst thing you could do for diversification</w:t>
      </w:r>
      <w:r>
        <w:t xml:space="preserve"> would be </w:t>
      </w:r>
      <w:r>
        <w:t>to lose a</w:t>
      </w:r>
      <w:r>
        <w:t>nother one of those vendors</w:t>
      </w:r>
      <w:r>
        <w:t xml:space="preserve">. </w:t>
      </w:r>
      <w:r>
        <w:t>Given</w:t>
      </w:r>
      <w:r>
        <w:t xml:space="preserve"> </w:t>
      </w:r>
      <w:r>
        <w:t xml:space="preserve">the situation with Nokia’s share price and speculation over potential takeovers, </w:t>
      </w:r>
      <w:r>
        <w:t xml:space="preserve">for example, </w:t>
      </w:r>
      <w:r>
        <w:t>there is always a risk there</w:t>
      </w:r>
      <w:r>
        <w:t xml:space="preserve">. </w:t>
      </w:r>
    </w:p>
    <w:p w:rsidR="00E611D2" w:rsidP="0065666D">
      <w:pPr>
        <w:pStyle w:val="Answer"/>
      </w:pPr>
      <w:r>
        <w:t>The se</w:t>
      </w:r>
      <w:r>
        <w:t>c</w:t>
      </w:r>
      <w:r>
        <w:t>ond thing</w:t>
      </w:r>
      <w:r>
        <w:t>,</w:t>
      </w:r>
      <w:r>
        <w:t xml:space="preserve"> and the single best way of dealing with this</w:t>
      </w:r>
      <w:r>
        <w:t>,</w:t>
      </w:r>
      <w:r>
        <w:t xml:space="preserve"> is to get other vendors in</w:t>
      </w:r>
      <w:r>
        <w:t>to the</w:t>
      </w:r>
      <w:r>
        <w:t xml:space="preserve"> market</w:t>
      </w:r>
      <w:r>
        <w:t xml:space="preserve">. </w:t>
      </w:r>
      <w:r>
        <w:t>Both Samsung and NEC</w:t>
      </w:r>
      <w:r>
        <w:t xml:space="preserve"> </w:t>
      </w:r>
      <w:r>
        <w:t>are obvious vendors that we would like to get into the UK market that are in other markets</w:t>
      </w:r>
      <w:r>
        <w:t xml:space="preserve">. </w:t>
      </w:r>
    </w:p>
    <w:p w:rsidR="00CB6B4F" w:rsidP="0065666D">
      <w:pPr>
        <w:pStyle w:val="Answer"/>
      </w:pPr>
      <w:r>
        <w:t>The third thing is then, over the medium term, to look at the whole structure of vendors, moving to more open radio access networks</w:t>
      </w:r>
      <w:r>
        <w:t xml:space="preserve">. </w:t>
      </w:r>
      <w:r>
        <w:t xml:space="preserve">The idea is that you can </w:t>
      </w:r>
      <w:r>
        <w:t xml:space="preserve">then </w:t>
      </w:r>
      <w:r>
        <w:t>have interoperability between different bits of the kit, so you could have companies from different countries providing different bits of the kit that then link together</w:t>
      </w:r>
      <w:r>
        <w:t xml:space="preserve">. </w:t>
      </w:r>
      <w:r>
        <w:t xml:space="preserve">To </w:t>
      </w:r>
      <w:r>
        <w:t>achieve all those things, we cannot just act unilate</w:t>
      </w:r>
      <w:r>
        <w:t>rally as the United Kingdom</w:t>
      </w:r>
      <w:r>
        <w:t xml:space="preserve">. </w:t>
      </w:r>
      <w:r>
        <w:t xml:space="preserve">We are working with our other partners </w:t>
      </w:r>
      <w:r>
        <w:t xml:space="preserve">across the world, </w:t>
      </w:r>
      <w:r>
        <w:t xml:space="preserve">and </w:t>
      </w:r>
      <w:r>
        <w:t xml:space="preserve">not just </w:t>
      </w:r>
      <w:r>
        <w:t xml:space="preserve">the </w:t>
      </w:r>
      <w:r>
        <w:t>Five Eyes</w:t>
      </w:r>
      <w:r>
        <w:t>,</w:t>
      </w:r>
      <w:r>
        <w:t xml:space="preserve"> </w:t>
      </w:r>
      <w:r>
        <w:t xml:space="preserve">but </w:t>
      </w:r>
      <w:r>
        <w:t xml:space="preserve">the </w:t>
      </w:r>
      <w:r>
        <w:t>G7 and other countries</w:t>
      </w:r>
      <w:r>
        <w:t xml:space="preserve"> </w:t>
      </w:r>
      <w:r>
        <w:t>such as India, South Korea, Japan and so on</w:t>
      </w:r>
      <w:r>
        <w:t xml:space="preserve">. </w:t>
      </w:r>
      <w:r>
        <w:t>We are continuing to advance work on that</w:t>
      </w:r>
      <w:r>
        <w:t xml:space="preserve">. </w:t>
      </w:r>
      <w:r>
        <w:t>That work is ongoing</w:t>
      </w:r>
      <w:r>
        <w:t xml:space="preserve">. </w:t>
      </w:r>
    </w:p>
    <w:p w:rsidR="00497B16" w:rsidP="0065666D">
      <w:pPr>
        <w:pStyle w:val="Question"/>
      </w:pPr>
      <w:sdt>
        <w:sdtPr>
          <w:alias w:val="Member"/>
          <w:tag w:val="&lt;Member mnisId='4681' dodsId='35259'&gt;"/>
          <w:id w:val="-944848578"/>
          <w:placeholder>
            <w:docPart w:val="DefaultPlaceholder_1082065158"/>
          </w:placeholder>
          <w:richText/>
        </w:sdtPr>
        <w:sdtContent>
          <w:r w:rsidRPr="00CB6B4F">
            <w:rPr>
              <w:b/>
            </w:rPr>
            <w:t>Bob Seely:</w:t>
          </w:r>
        </w:sdtContent>
      </w:sdt>
      <w:r>
        <w:t xml:space="preserve"> </w:t>
      </w:r>
      <w:r>
        <w:t xml:space="preserve">Ciaran </w:t>
      </w:r>
      <w:r>
        <w:t>may be</w:t>
      </w:r>
      <w:r>
        <w:t xml:space="preserve"> the best person to answer this</w:t>
      </w:r>
      <w:r>
        <w:t xml:space="preserve">. </w:t>
      </w:r>
      <w:r>
        <w:t>When I was speaking to the cyber leads on this issue</w:t>
      </w:r>
      <w:r w:rsidRPr="0065666D">
        <w:t xml:space="preserve"> </w:t>
      </w:r>
      <w:r>
        <w:t>a couple of months ago</w:t>
      </w:r>
      <w:r>
        <w:t>, I asked them how long these guarantees last</w:t>
      </w:r>
      <w:r>
        <w:t xml:space="preserve">. </w:t>
      </w:r>
      <w:r>
        <w:t xml:space="preserve">I was absolutely shocked </w:t>
      </w:r>
      <w:r>
        <w:t xml:space="preserve">to be </w:t>
      </w:r>
      <w:r>
        <w:t>told that we can provide a security guarante</w:t>
      </w:r>
      <w:r>
        <w:t>e against Huawei for seven years</w:t>
      </w:r>
      <w:r>
        <w:t xml:space="preserve">. </w:t>
      </w:r>
      <w:r>
        <w:t>You are not talking about generations. You are not even</w:t>
      </w:r>
      <w:r>
        <w:t xml:space="preserve"> talking about a decade</w:t>
      </w:r>
      <w:r>
        <w:t xml:space="preserve">. </w:t>
      </w:r>
      <w:r>
        <w:t>I was told the guarantees last seven years and the clock on that started ticking a year ago, so effectively the guarantees run out some time e</w:t>
      </w:r>
      <w:r>
        <w:t>arly in the next Parliament</w:t>
      </w:r>
      <w:r>
        <w:t xml:space="preserve">. </w:t>
      </w:r>
      <w:r>
        <w:t>Would any one of our interlocutors care to comment on that</w:t>
      </w:r>
      <w:r>
        <w:t xml:space="preserve">? </w:t>
      </w:r>
    </w:p>
    <w:p w:rsidR="00642502" w:rsidP="0065666D">
      <w:pPr>
        <w:pStyle w:val="Answer"/>
      </w:pPr>
      <w:sdt>
        <w:sdtPr>
          <w:alias w:val="Witness"/>
          <w:id w:val="70631744"/>
          <w:placeholder>
            <w:docPart w:val="DefaultPlaceholder_1082065158"/>
          </w:placeholder>
          <w:richText/>
        </w:sdtPr>
        <w:sdtContent>
          <w:r w:rsidRPr="002E6BEF">
            <w:rPr>
              <w:b/>
              <w:i/>
            </w:rPr>
            <w:t>Ciaran Martin:</w:t>
          </w:r>
          <w:r w:rsidRPr="00CD4818">
            <w:rPr>
              <w:b/>
            </w:rPr>
            <w:t xml:space="preserve"> </w:t>
          </w:r>
        </w:sdtContent>
      </w:sdt>
      <w:r>
        <w:t xml:space="preserve">I am not </w:t>
      </w:r>
      <w:r>
        <w:t>exactly</w:t>
      </w:r>
      <w:r>
        <w:t xml:space="preserve"> sure </w:t>
      </w:r>
      <w:r>
        <w:t>of the specific conversations you are referring to</w:t>
      </w:r>
      <w:r>
        <w:t xml:space="preserve">. </w:t>
      </w:r>
      <w:r>
        <w:t>The framework that the Secretary of State is bringing before Parliament, bo</w:t>
      </w:r>
      <w:r>
        <w:t>th generally for telecoms security requirements and specifically for high-risk vendors, is designed to be much more flexible, to adapt to continuing changes in the circumstances</w:t>
      </w:r>
      <w:r>
        <w:t xml:space="preserve">. </w:t>
      </w:r>
      <w:r>
        <w:t>Even before the Bill has been brought before Parliament, we are already showi</w:t>
      </w:r>
      <w:r>
        <w:t>ng that we will respond to changes in circumstances by reviewing the technical advice from January in response to material changes in the facts on the ground.</w:t>
      </w:r>
    </w:p>
    <w:p w:rsidR="00970864" w:rsidP="0065666D">
      <w:pPr>
        <w:pStyle w:val="Answer"/>
      </w:pPr>
      <w:r>
        <w:t xml:space="preserve">For </w:t>
      </w:r>
      <w:r>
        <w:t xml:space="preserve">example, </w:t>
      </w:r>
      <w:r>
        <w:t>the high-risk vendor framework is not just elegant bureaucratic code for Huawei</w:t>
      </w:r>
      <w:r>
        <w:t xml:space="preserve">. </w:t>
      </w:r>
      <w:r>
        <w:t>As</w:t>
      </w:r>
      <w:r>
        <w:t xml:space="preserve"> things stand in the radio access network, that is what we are primarily talking about in the here and now</w:t>
      </w:r>
      <w:r>
        <w:t xml:space="preserve">. </w:t>
      </w:r>
      <w:r>
        <w:t>There are, for example, scenarios where one company becomes very dominant</w:t>
      </w:r>
      <w:r>
        <w:t xml:space="preserve">. </w:t>
      </w:r>
      <w:r>
        <w:t>This is purely hypothetical</w:t>
      </w:r>
      <w:r>
        <w:t xml:space="preserve">. </w:t>
      </w:r>
      <w:r>
        <w:t>I am just saying that this is what the frame</w:t>
      </w:r>
      <w:r>
        <w:t>work is designed to do</w:t>
      </w:r>
      <w:r>
        <w:t xml:space="preserve">. </w:t>
      </w:r>
      <w:r>
        <w:t>If one company were to become very dominant but have weak security practices, that would be a risk and we would manage that as a high-risk vendor, and the Secretary of State and the regulator would</w:t>
      </w:r>
      <w:r>
        <w:t>.</w:t>
      </w:r>
    </w:p>
    <w:p w:rsidR="00CD4818" w:rsidP="0065666D">
      <w:pPr>
        <w:pStyle w:val="Answer"/>
      </w:pPr>
      <w:r>
        <w:t xml:space="preserve">It is not designed to </w:t>
      </w:r>
      <w:r>
        <w:t xml:space="preserve">have </w:t>
      </w:r>
      <w:r>
        <w:t xml:space="preserve">a </w:t>
      </w:r>
      <w:r>
        <w:t>five</w:t>
      </w:r>
      <w:r>
        <w:t>-year</w:t>
      </w:r>
      <w:r>
        <w:t xml:space="preserve"> or </w:t>
      </w:r>
      <w:r>
        <w:t>seven-year limit</w:t>
      </w:r>
      <w:r>
        <w:t xml:space="preserve">. </w:t>
      </w:r>
      <w:r>
        <w:t>We have an ongoing and enduring framework that is designed to be adaptable over time</w:t>
      </w:r>
      <w:r>
        <w:t xml:space="preserve">. </w:t>
      </w:r>
      <w:r>
        <w:t>I would not associate myself with a five</w:t>
      </w:r>
      <w:r>
        <w:t>-year</w:t>
      </w:r>
      <w:r>
        <w:t xml:space="preserve"> or seven-year timeframe, if that is what you are referring to</w:t>
      </w:r>
      <w:r>
        <w:t xml:space="preserve">. </w:t>
      </w:r>
    </w:p>
    <w:p w:rsidR="00970864" w:rsidP="0065666D">
      <w:pPr>
        <w:pStyle w:val="Answer"/>
      </w:pPr>
      <w:sdt>
        <w:sdtPr>
          <w:alias w:val="Witness"/>
          <w:id w:val="-138815490"/>
          <w:placeholder>
            <w:docPart w:val="DefaultPlaceholder_1082065158"/>
          </w:placeholder>
          <w:richText/>
        </w:sdtPr>
        <w:sdtContent>
          <w:r w:rsidRPr="002E6BEF">
            <w:rPr>
              <w:b/>
              <w:i/>
            </w:rPr>
            <w:t>Oliver Dowden:</w:t>
          </w:r>
          <w:r w:rsidRPr="00950800">
            <w:rPr>
              <w:b/>
            </w:rPr>
            <w:t xml:space="preserve"> </w:t>
          </w:r>
        </w:sdtContent>
      </w:sdt>
      <w:r>
        <w:t>To</w:t>
      </w:r>
      <w:r>
        <w:t xml:space="preserve"> add to what C</w:t>
      </w:r>
      <w:r>
        <w:t xml:space="preserve">iaran </w:t>
      </w:r>
      <w:r>
        <w:t xml:space="preserve">has </w:t>
      </w:r>
      <w:r>
        <w:t>said, the</w:t>
      </w:r>
      <w:r>
        <w:t xml:space="preserve"> legislation is specifically designed to give </w:t>
      </w:r>
      <w:r>
        <w:t xml:space="preserve">us </w:t>
      </w:r>
      <w:r>
        <w:t xml:space="preserve">the flexibility </w:t>
      </w:r>
      <w:r>
        <w:t xml:space="preserve">to be able to </w:t>
      </w:r>
      <w:r>
        <w:t>change the rules as the advice changes</w:t>
      </w:r>
      <w:r>
        <w:t xml:space="preserve">. </w:t>
      </w:r>
      <w:r>
        <w:t>We will not be setting out the restrictions on high-risk vendors in a permanent way</w:t>
      </w:r>
      <w:r>
        <w:t xml:space="preserve">. </w:t>
      </w:r>
      <w:r>
        <w:t>Those will be in the form of dire</w:t>
      </w:r>
      <w:r>
        <w:t>ctions that are given by the Secretary of State</w:t>
      </w:r>
      <w:r>
        <w:t xml:space="preserve">. </w:t>
      </w:r>
      <w:r>
        <w:t xml:space="preserve">Clearly, </w:t>
      </w:r>
      <w:r>
        <w:t>for</w:t>
      </w:r>
      <w:r>
        <w:t xml:space="preserve"> </w:t>
      </w:r>
      <w:r>
        <w:t xml:space="preserve">me, </w:t>
      </w:r>
      <w:r>
        <w:t xml:space="preserve">for </w:t>
      </w:r>
      <w:r>
        <w:t>the Prime Minister</w:t>
      </w:r>
      <w:r>
        <w:t xml:space="preserve"> and</w:t>
      </w:r>
      <w:r>
        <w:t xml:space="preserve"> </w:t>
      </w:r>
      <w:r>
        <w:t xml:space="preserve">for </w:t>
      </w:r>
      <w:r>
        <w:t>members of the National Security Council</w:t>
      </w:r>
      <w:r>
        <w:t xml:space="preserve">, the first priority is </w:t>
      </w:r>
      <w:r>
        <w:t xml:space="preserve">to </w:t>
      </w:r>
      <w:r>
        <w:t>defend national security</w:t>
      </w:r>
      <w:r>
        <w:t xml:space="preserve">. </w:t>
      </w:r>
      <w:r>
        <w:t>We will keep this under review</w:t>
      </w:r>
      <w:r>
        <w:t xml:space="preserve">. </w:t>
      </w:r>
      <w:r>
        <w:t>If the advice about the risks pose</w:t>
      </w:r>
      <w:r>
        <w:t>d by high-risk vendors changes, we would immediately change the rules in respect of them.</w:t>
      </w:r>
    </w:p>
    <w:p w:rsidR="00950800" w:rsidP="0065666D">
      <w:pPr>
        <w:pStyle w:val="Answer"/>
      </w:pPr>
      <w:r>
        <w:t>As Ciaran has said, even before the legislation has come forward</w:t>
      </w:r>
      <w:r>
        <w:t>,</w:t>
      </w:r>
      <w:r>
        <w:t xml:space="preserve"> a significant issue has arisen with one of the high-risk vendors</w:t>
      </w:r>
      <w:r>
        <w:t>—</w:t>
      </w:r>
      <w:r>
        <w:t>the principal one, Huawei</w:t>
      </w:r>
      <w:r>
        <w:t xml:space="preserve">. </w:t>
      </w:r>
      <w:r>
        <w:t xml:space="preserve">We are examining that and, if it necessitates changes to the rules, we will not hesitate </w:t>
      </w:r>
      <w:r>
        <w:t xml:space="preserve">to </w:t>
      </w:r>
      <w:r>
        <w:t>mak</w:t>
      </w:r>
      <w:r>
        <w:t>e</w:t>
      </w:r>
      <w:r>
        <w:t xml:space="preserve"> those changes</w:t>
      </w:r>
      <w:r>
        <w:t xml:space="preserve">. </w:t>
      </w:r>
    </w:p>
    <w:p w:rsidR="00950800" w:rsidP="0065666D">
      <w:pPr>
        <w:pStyle w:val="Question"/>
      </w:pPr>
      <w:sdt>
        <w:sdtPr>
          <w:alias w:val="Member"/>
          <w:tag w:val="&lt;Member mnisId='4681' dodsId='35259'&gt;"/>
          <w:id w:val="-1561549950"/>
          <w:placeholder>
            <w:docPart w:val="DefaultPlaceholder_1082065158"/>
          </w:placeholder>
          <w:richText/>
        </w:sdtPr>
        <w:sdtContent>
          <w:r w:rsidRPr="00950800">
            <w:rPr>
              <w:b/>
            </w:rPr>
            <w:t>Bob Seely:</w:t>
          </w:r>
        </w:sdtContent>
      </w:sdt>
      <w:r>
        <w:t xml:space="preserve"> Apart from the fact that</w:t>
      </w:r>
      <w:r>
        <w:t>, if you have</w:t>
      </w:r>
      <w:r>
        <w:t xml:space="preserve"> already allowed them massively into our network, it becomes almost impossible to change it afterwards, does</w:t>
      </w:r>
      <w:r>
        <w:t>n’t it?</w:t>
      </w:r>
    </w:p>
    <w:p w:rsidR="00950800" w:rsidP="0065666D">
      <w:pPr>
        <w:pStyle w:val="Answer"/>
      </w:pPr>
      <w:sdt>
        <w:sdtPr>
          <w:alias w:val="Witness"/>
          <w:id w:val="1449353133"/>
          <w:placeholder>
            <w:docPart w:val="DefaultPlaceholder_1082065158"/>
          </w:placeholder>
          <w:richText/>
        </w:sdtPr>
        <w:sdtContent>
          <w:r w:rsidRPr="002E6BEF">
            <w:rPr>
              <w:b/>
              <w:i/>
            </w:rPr>
            <w:t>Oliver Dowden:</w:t>
          </w:r>
          <w:r w:rsidRPr="00950800">
            <w:rPr>
              <w:b/>
            </w:rPr>
            <w:t xml:space="preserve"> </w:t>
          </w:r>
        </w:sdtContent>
      </w:sdt>
      <w:r>
        <w:t>No, in two r</w:t>
      </w:r>
      <w:r>
        <w:t>espects. First, there is a life</w:t>
      </w:r>
      <w:r>
        <w:t xml:space="preserve">cycle for these products, so they churn over time anyway. </w:t>
      </w:r>
      <w:r>
        <w:t>In extremis, if we really thought there was a significant risk, we would have to look at removal of that risk</w:t>
      </w:r>
      <w:r>
        <w:t xml:space="preserve">. </w:t>
      </w:r>
      <w:r>
        <w:t>We would have all those powers at hand</w:t>
      </w:r>
      <w:r>
        <w:t xml:space="preserve">. </w:t>
      </w:r>
    </w:p>
    <w:p w:rsidR="00950800" w:rsidP="0065666D">
      <w:pPr>
        <w:pStyle w:val="Question"/>
      </w:pPr>
      <w:sdt>
        <w:sdtPr>
          <w:alias w:val="Member"/>
          <w:tag w:val="&lt;Member mnisId='1438' dodsId='25525'&gt;"/>
          <w:id w:val="864181619"/>
          <w:placeholder>
            <w:docPart w:val="DefaultPlaceholder_1082065158"/>
          </w:placeholder>
          <w:richText/>
        </w:sdtPr>
        <w:sdtContent>
          <w:r>
            <w:rPr>
              <w:b/>
            </w:rPr>
            <w:t>Mr Jones:</w:t>
          </w:r>
        </w:sdtContent>
      </w:sdt>
      <w:r>
        <w:t xml:space="preserve"> Unlike Mark, I act</w:t>
      </w:r>
      <w:r>
        <w:t>u</w:t>
      </w:r>
      <w:r>
        <w:t xml:space="preserve">ally </w:t>
      </w:r>
      <w:r>
        <w:t>support th</w:t>
      </w:r>
      <w:r>
        <w:t>e present Government’s position on this, as outlined by the Secretary of State for Defence just now</w:t>
      </w:r>
      <w:r>
        <w:t xml:space="preserve">. </w:t>
      </w:r>
      <w:r>
        <w:t>We have the balance right between risk and dealing with the reality that is facing us</w:t>
      </w:r>
      <w:r>
        <w:t xml:space="preserve">. </w:t>
      </w:r>
      <w:r>
        <w:t>The more important thing is the telecoms Bill, which will not just t</w:t>
      </w:r>
      <w:r>
        <w:t>alk about Huawei but drive up security across the network, which is vitally important</w:t>
      </w:r>
      <w:r>
        <w:t xml:space="preserve">. </w:t>
      </w:r>
      <w:r>
        <w:t xml:space="preserve">In coming to a decision on Huawei, some people forget the economic cost. </w:t>
      </w:r>
      <w:r>
        <w:t xml:space="preserve">There is </w:t>
      </w:r>
      <w:r>
        <w:t xml:space="preserve">an </w:t>
      </w:r>
      <w:r>
        <w:t xml:space="preserve">economic cost </w:t>
      </w:r>
      <w:r>
        <w:t>if we ban</w:t>
      </w:r>
      <w:r>
        <w:t xml:space="preserve"> it completely for 5G, but also a huge economic cost if we ha</w:t>
      </w:r>
      <w:r>
        <w:t xml:space="preserve">ve to strip it out of </w:t>
      </w:r>
      <w:r>
        <w:t>4G and 3G networks that already exist</w:t>
      </w:r>
      <w:r>
        <w:t xml:space="preserve">. </w:t>
      </w:r>
      <w:r>
        <w:t>Have you done any analysis of what that would cost</w:t>
      </w:r>
      <w:r>
        <w:t xml:space="preserve">? </w:t>
      </w:r>
      <w:r>
        <w:t>How will that influence your decisions</w:t>
      </w:r>
      <w:r>
        <w:t xml:space="preserve">? </w:t>
      </w:r>
    </w:p>
    <w:p w:rsidR="009964F8" w:rsidP="0065666D">
      <w:pPr>
        <w:pStyle w:val="Answer"/>
      </w:pPr>
      <w:sdt>
        <w:sdtPr>
          <w:alias w:val="Witness"/>
          <w:id w:val="631990292"/>
          <w:placeholder>
            <w:docPart w:val="DefaultPlaceholder_1082065158"/>
          </w:placeholder>
          <w:richText/>
        </w:sdtPr>
        <w:sdtContent>
          <w:r w:rsidRPr="002E6BEF">
            <w:rPr>
              <w:b/>
              <w:i/>
            </w:rPr>
            <w:t>Oliver Dowden:</w:t>
          </w:r>
          <w:r w:rsidRPr="00F1567D">
            <w:rPr>
              <w:b/>
            </w:rPr>
            <w:t xml:space="preserve"> </w:t>
          </w:r>
        </w:sdtContent>
      </w:sdt>
      <w:r>
        <w:t xml:space="preserve">Clearly, we </w:t>
      </w:r>
      <w:r>
        <w:t xml:space="preserve">examine all </w:t>
      </w:r>
      <w:r>
        <w:t xml:space="preserve">these </w:t>
      </w:r>
      <w:r>
        <w:t>options</w:t>
      </w:r>
      <w:r>
        <w:t xml:space="preserve">. </w:t>
      </w:r>
      <w:r>
        <w:t>T</w:t>
      </w:r>
      <w:r>
        <w:t xml:space="preserve">ake the decision from January, </w:t>
      </w:r>
      <w:r>
        <w:t xml:space="preserve">and </w:t>
      </w:r>
      <w:r>
        <w:t>the restri</w:t>
      </w:r>
      <w:r>
        <w:t>ctions we placed on Huawei</w:t>
      </w:r>
      <w:r>
        <w:t xml:space="preserve">. </w:t>
      </w:r>
      <w:r>
        <w:t>We need to be slightly careful</w:t>
      </w:r>
      <w:r>
        <w:t>,</w:t>
      </w:r>
      <w:r>
        <w:t xml:space="preserve"> </w:t>
      </w:r>
      <w:r>
        <w:t>because</w:t>
      </w:r>
      <w:r>
        <w:t xml:space="preserve"> we are working with</w:t>
      </w:r>
      <w:r>
        <w:t xml:space="preserve"> individual companies and they give us commercially sensitive information, but BT chose to put </w:t>
      </w:r>
      <w:r>
        <w:t xml:space="preserve">the impact of that </w:t>
      </w:r>
      <w:r>
        <w:t>into the public domain</w:t>
      </w:r>
      <w:r>
        <w:t xml:space="preserve">. </w:t>
      </w:r>
      <w:r>
        <w:t>That was £500 million</w:t>
      </w:r>
      <w:r>
        <w:t xml:space="preserve">. </w:t>
      </w:r>
      <w:r>
        <w:t>We think</w:t>
      </w:r>
      <w:r>
        <w:t xml:space="preserve"> the impact of those restrictions </w:t>
      </w:r>
      <w:r>
        <w:t>we</w:t>
      </w:r>
      <w:r>
        <w:t xml:space="preserve"> imposed is roughly </w:t>
      </w:r>
      <w:r>
        <w:t>£1.5 billion, with about a year-</w:t>
      </w:r>
      <w:r>
        <w:t>long delay</w:t>
      </w:r>
      <w:r>
        <w:t xml:space="preserve">. </w:t>
      </w:r>
      <w:r>
        <w:t xml:space="preserve">Clearly, if we impose further restrictions, there </w:t>
      </w:r>
      <w:r>
        <w:t xml:space="preserve">will be </w:t>
      </w:r>
      <w:r>
        <w:t>costs</w:t>
      </w:r>
      <w:r>
        <w:t xml:space="preserve"> associated with that but, as I am at pains to keep saying, our primary consideration is nati</w:t>
      </w:r>
      <w:r>
        <w:t>onal security</w:t>
      </w:r>
      <w:r>
        <w:t xml:space="preserve">. </w:t>
      </w:r>
      <w:r>
        <w:t>We will not do anything that puts national security at risk</w:t>
      </w:r>
      <w:r>
        <w:t xml:space="preserve">. </w:t>
      </w:r>
      <w:r>
        <w:t>Of course there are costs associated with it</w:t>
      </w:r>
      <w:r>
        <w:t xml:space="preserve">. </w:t>
      </w:r>
    </w:p>
    <w:p w:rsidR="000E2531" w:rsidP="0065666D">
      <w:pPr>
        <w:pStyle w:val="Answer"/>
      </w:pPr>
      <w:r w:rsidRPr="000E2531">
        <w:t xml:space="preserve">To a certain extent, we are also looking at how we ensure there are not unfair cost advantages to certain providers by having lax </w:t>
      </w:r>
      <w:r w:rsidRPr="000E2531">
        <w:t>security standards</w:t>
      </w:r>
      <w:r>
        <w:t xml:space="preserve">. </w:t>
      </w:r>
      <w:r>
        <w:t>That is why the whole of the telecom</w:t>
      </w:r>
      <w:r>
        <w:t>s</w:t>
      </w:r>
      <w:r>
        <w:t xml:space="preserve"> security Bill and the advice on telecoms security is about tightening up standards across the board</w:t>
      </w:r>
      <w:r>
        <w:t xml:space="preserve">. </w:t>
      </w:r>
      <w:r>
        <w:t>It is worth noting on the rip point that even the US is not currently calling for the ripping out</w:t>
      </w:r>
      <w:r>
        <w:t xml:space="preserve"> of existing vendors from the 4G network</w:t>
      </w:r>
      <w:r>
        <w:t xml:space="preserve">. </w:t>
      </w:r>
    </w:p>
    <w:p w:rsidR="00277834" w:rsidRPr="00000C7D" w:rsidP="0065666D">
      <w:pPr>
        <w:pStyle w:val="Question"/>
        <w:numPr>
          <w:ilvl w:val="0"/>
          <w:numId w:val="9"/>
        </w:numPr>
      </w:pPr>
      <w:sdt>
        <w:sdtPr>
          <w:alias w:val="Member"/>
          <w:tag w:val="&lt;Member mnisId='1438' dodsId='25525'&gt;"/>
          <w:id w:val="89895301"/>
          <w:placeholder>
            <w:docPart w:val="F098158E833849FDB69D0B3B311DD66C"/>
          </w:placeholder>
          <w:richText/>
        </w:sdtPr>
        <w:sdtContent>
          <w:r w:rsidRPr="00000C7D">
            <w:rPr>
              <w:b/>
            </w:rPr>
            <w:t>Mr Jones:</w:t>
          </w:r>
        </w:sdtContent>
      </w:sdt>
      <w:r w:rsidRPr="00000C7D">
        <w:t xml:space="preserve"> No, but that is where we have got to. I have found it annoying, because a lot of this debate is around people who want to sidestep the technology and security issues, rather than fight, as I think the </w:t>
      </w:r>
      <w:r w:rsidRPr="00000C7D">
        <w:t>Secretary of State for Defence just said, bigger geopolitical issues. I have no problems with some of those issues against China, but if we are going to exclude it from telephone networks for geopolitical issues, there are a hell of a lot of other parts of</w:t>
      </w:r>
      <w:r w:rsidRPr="00000C7D">
        <w:t xml:space="preserve"> our economy where you are going to have to start ripping out Chinese investment, which will have huge economic costs.</w:t>
      </w:r>
    </w:p>
    <w:p w:rsidR="00277834" w:rsidRPr="00000C7D" w:rsidP="0065666D">
      <w:pPr>
        <w:pStyle w:val="Question"/>
        <w:numPr>
          <w:ilvl w:val="0"/>
          <w:numId w:val="0"/>
        </w:numPr>
        <w:ind w:left="794"/>
      </w:pPr>
      <w:r w:rsidRPr="00000C7D">
        <w:t>Can I just touch on a point you made about diversification? Having looked at it, there is not a great deal of money to be made in the har</w:t>
      </w:r>
      <w:r w:rsidRPr="00000C7D">
        <w:t xml:space="preserve">dware. I accept there are a small number of vendors and that is possibly </w:t>
      </w:r>
      <w:r>
        <w:t xml:space="preserve">how we got to </w:t>
      </w:r>
      <w:r w:rsidRPr="00000C7D">
        <w:t xml:space="preserve">the position we are in. We </w:t>
      </w:r>
      <w:r>
        <w:t>saw</w:t>
      </w:r>
      <w:r w:rsidRPr="00000C7D">
        <w:t xml:space="preserve"> a presentation a few weeks ago </w:t>
      </w:r>
      <w:r>
        <w:t xml:space="preserve">showing </w:t>
      </w:r>
      <w:r w:rsidRPr="00000C7D">
        <w:t>that there are opportunities on RA</w:t>
      </w:r>
      <w:r>
        <w:t>N</w:t>
      </w:r>
      <w:r w:rsidRPr="00000C7D">
        <w:t xml:space="preserve"> systems in terms of the software. Could you tell us what you ar</w:t>
      </w:r>
      <w:r w:rsidRPr="00000C7D">
        <w:t>e doing to try to generate home</w:t>
      </w:r>
      <w:r>
        <w:t>-</w:t>
      </w:r>
      <w:r w:rsidRPr="00000C7D">
        <w:t>grown businesses around that? To me, from a security point of view, that seems a far more productive avenue</w:t>
      </w:r>
      <w:r>
        <w:t>,</w:t>
      </w:r>
      <w:r w:rsidRPr="00000C7D">
        <w:t xml:space="preserve"> in getting diversification but also driving up security, rather than wondering who actually makes an antenna. </w:t>
      </w:r>
    </w:p>
    <w:p w:rsidR="00277834" w:rsidRPr="00000C7D" w:rsidP="0065666D">
      <w:pPr>
        <w:pStyle w:val="Answer"/>
      </w:pPr>
      <w:sdt>
        <w:sdtPr>
          <w:alias w:val="Witness"/>
          <w:id w:val="-497889876"/>
          <w:placeholder>
            <w:docPart w:val="F098158E833849FDB69D0B3B311DD66C"/>
          </w:placeholder>
          <w:richText/>
        </w:sdtPr>
        <w:sdtContent>
          <w:r w:rsidRPr="00000C7D">
            <w:rPr>
              <w:b/>
              <w:i/>
            </w:rPr>
            <w:t>Oliv</w:t>
          </w:r>
          <w:r w:rsidRPr="00000C7D">
            <w:rPr>
              <w:b/>
              <w:i/>
            </w:rPr>
            <w:t>er Dowden:</w:t>
          </w:r>
          <w:r w:rsidRPr="00000C7D">
            <w:rPr>
              <w:b/>
            </w:rPr>
            <w:t xml:space="preserve"> </w:t>
          </w:r>
        </w:sdtContent>
      </w:sdt>
      <w:r w:rsidRPr="00000C7D">
        <w:t xml:space="preserve">That is the medium to long-term solution driving </w:t>
      </w:r>
      <w:r>
        <w:t>OpenRAN</w:t>
      </w:r>
      <w:r>
        <w:t xml:space="preserve">.  </w:t>
      </w:r>
      <w:r w:rsidRPr="00000C7D">
        <w:t xml:space="preserve">We </w:t>
      </w:r>
      <w:r w:rsidRPr="00000C7D">
        <w:t xml:space="preserve">have already taken </w:t>
      </w:r>
      <w:r w:rsidRPr="00000C7D">
        <w:t xml:space="preserve">measures </w:t>
      </w:r>
      <w:r w:rsidRPr="00000C7D">
        <w:t xml:space="preserve">in respect of that. First, we are launching flagship </w:t>
      </w:r>
      <w:r>
        <w:t>OpenRAN</w:t>
      </w:r>
      <w:r w:rsidRPr="00000C7D">
        <w:t xml:space="preserve"> testbeds with mobile network operators. Clearly</w:t>
      </w:r>
      <w:r>
        <w:t>,</w:t>
      </w:r>
      <w:r w:rsidRPr="00000C7D">
        <w:t xml:space="preserve"> that is going to be at a small scale to beg</w:t>
      </w:r>
      <w:r w:rsidRPr="00000C7D">
        <w:t xml:space="preserve">in with. Secondly, we are looking to co-ordinate R&amp;D funding with our other partners, particularly Five Eyes, because it would make sense if we co-ordinate between different specialisms within the different elements of an </w:t>
      </w:r>
      <w:r>
        <w:t>OpenRAN</w:t>
      </w:r>
      <w:r w:rsidRPr="00000C7D">
        <w:t>.</w:t>
      </w:r>
    </w:p>
    <w:p w:rsidR="00277834" w:rsidRPr="00000C7D" w:rsidP="0065666D">
      <w:pPr>
        <w:pStyle w:val="Answer"/>
      </w:pPr>
      <w:r w:rsidRPr="00000C7D">
        <w:t xml:space="preserve">We are also looking </w:t>
      </w:r>
      <w:r>
        <w:t xml:space="preserve">to </w:t>
      </w:r>
      <w:r w:rsidRPr="00000C7D">
        <w:t>wo</w:t>
      </w:r>
      <w:r w:rsidRPr="00000C7D">
        <w:t xml:space="preserve">rk with our partners around the world </w:t>
      </w:r>
      <w:r>
        <w:t>on</w:t>
      </w:r>
      <w:r w:rsidRPr="00000C7D">
        <w:t xml:space="preserve"> having common standards</w:t>
      </w:r>
      <w:r>
        <w:t>, since t</w:t>
      </w:r>
      <w:r w:rsidRPr="00000C7D">
        <w:t xml:space="preserve">he more common standards we have, the more interoperability </w:t>
      </w:r>
      <w:r>
        <w:t xml:space="preserve">we </w:t>
      </w:r>
      <w:r w:rsidRPr="00000C7D">
        <w:t xml:space="preserve">have, and similarly trying to influence standards bodies. </w:t>
      </w:r>
      <w:r w:rsidRPr="00000C7D">
        <w:t xml:space="preserve">We </w:t>
      </w:r>
      <w:r w:rsidRPr="00000C7D">
        <w:t>are then looking at what financial incentives we can create</w:t>
      </w:r>
      <w:r w:rsidRPr="00000C7D">
        <w:t xml:space="preserve"> for mobile network operators to start adopting an </w:t>
      </w:r>
      <w:r>
        <w:t>OpenRAN</w:t>
      </w:r>
      <w:r w:rsidRPr="00000C7D">
        <w:t xml:space="preserve"> system. </w:t>
      </w:r>
    </w:p>
    <w:p w:rsidR="00277834" w:rsidRPr="00000C7D" w:rsidP="0065666D">
      <w:pPr>
        <w:pStyle w:val="Remark"/>
      </w:pPr>
      <w:sdt>
        <w:sdtPr>
          <w:alias w:val="Member"/>
          <w:tag w:val="&lt;Member mnisId='1487' dodsId='31646'&gt;"/>
          <w:id w:val="-2101471724"/>
          <w:placeholder>
            <w:docPart w:val="F098158E833849FDB69D0B3B311DD66C"/>
          </w:placeholder>
          <w:richText/>
        </w:sdtPr>
        <w:sdtContent>
          <w:r w:rsidRPr="00000C7D">
            <w:rPr>
              <w:b/>
            </w:rPr>
            <w:t>Chair:</w:t>
          </w:r>
        </w:sdtContent>
      </w:sdt>
      <w:r w:rsidRPr="00000C7D">
        <w:t xml:space="preserve"> You touched on European operators, Ericsson and Nokia. Can we explore whether they themselves are vulnerable? </w:t>
      </w:r>
    </w:p>
    <w:p w:rsidR="00277834" w:rsidRPr="00000C7D" w:rsidP="0065666D">
      <w:pPr>
        <w:pStyle w:val="Question"/>
        <w:numPr>
          <w:ilvl w:val="0"/>
          <w:numId w:val="9"/>
        </w:numPr>
      </w:pPr>
      <w:sdt>
        <w:sdtPr>
          <w:alias w:val="Member"/>
          <w:tag w:val="&lt;Member mnisId='4681' dodsId='35259'&gt;"/>
          <w:id w:val="738606914"/>
          <w:placeholder>
            <w:docPart w:val="F098158E833849FDB69D0B3B311DD66C"/>
          </w:placeholder>
          <w:richText/>
        </w:sdtPr>
        <w:sdtContent>
          <w:r w:rsidRPr="00000C7D">
            <w:rPr>
              <w:b/>
            </w:rPr>
            <w:t>Bob Seely:</w:t>
          </w:r>
        </w:sdtContent>
      </w:sdt>
      <w:r w:rsidRPr="00000C7D">
        <w:t xml:space="preserve"> </w:t>
      </w:r>
      <w:r>
        <w:t>This</w:t>
      </w:r>
      <w:r w:rsidRPr="00000C7D">
        <w:t xml:space="preserve"> is for Ciaran Martin. Is there any evidence that H</w:t>
      </w:r>
      <w:r w:rsidRPr="00000C7D">
        <w:t>uawei’s equipm</w:t>
      </w:r>
      <w:r>
        <w:t>ent is more vulnerable to cyber</w:t>
      </w:r>
      <w:r>
        <w:t>-</w:t>
      </w:r>
      <w:r w:rsidRPr="00000C7D">
        <w:t xml:space="preserve">attack than </w:t>
      </w:r>
      <w:r>
        <w:t xml:space="preserve">that of </w:t>
      </w:r>
      <w:r w:rsidRPr="00000C7D">
        <w:t xml:space="preserve">Ericsson and Nokia? One hears stories and I read in certain bits of the advanced comms media about the flaws, either accidental or </w:t>
      </w:r>
      <w:r w:rsidRPr="008F7E2B">
        <w:t>deliberate, that allow backdoors. Everyone has backdoors, b</w:t>
      </w:r>
      <w:r w:rsidRPr="008F7E2B">
        <w:t>ecause you</w:t>
      </w:r>
      <w:r w:rsidRPr="00000C7D">
        <w:t xml:space="preserve"> need that to provide security </w:t>
      </w:r>
      <w:r>
        <w:t>and so on</w:t>
      </w:r>
      <w:r w:rsidRPr="00000C7D">
        <w:t xml:space="preserve">, but these are ones that vendors or </w:t>
      </w:r>
      <w:r>
        <w:t>western</w:t>
      </w:r>
      <w:r w:rsidRPr="00000C7D">
        <w:t xml:space="preserve"> </w:t>
      </w:r>
      <w:r w:rsidRPr="00000C7D">
        <w:t xml:space="preserve">Governments may not know about. </w:t>
      </w:r>
    </w:p>
    <w:p w:rsidR="00277834" w:rsidRPr="007412AF" w:rsidP="0065666D">
      <w:pPr>
        <w:pStyle w:val="Answer"/>
      </w:pPr>
      <w:sdt>
        <w:sdtPr>
          <w:alias w:val="Witness"/>
          <w:id w:val="-532730426"/>
          <w:placeholder>
            <w:docPart w:val="F098158E833849FDB69D0B3B311DD66C"/>
          </w:placeholder>
          <w:richText/>
        </w:sdtPr>
        <w:sdtContent>
          <w:r w:rsidRPr="00000C7D">
            <w:rPr>
              <w:b/>
              <w:i/>
            </w:rPr>
            <w:t>Ciaran Martin:</w:t>
          </w:r>
          <w:r w:rsidRPr="00000C7D">
            <w:rPr>
              <w:b/>
            </w:rPr>
            <w:t xml:space="preserve"> </w:t>
          </w:r>
        </w:sdtContent>
      </w:sdt>
      <w:r w:rsidRPr="00000C7D">
        <w:t xml:space="preserve">There is a lot in that question. I know you have looked at our oversight board reports for Huawei in the UK, </w:t>
      </w:r>
      <w:r w:rsidRPr="00000C7D">
        <w:t>in terms of their present equipment. Those have revealed that Huawei’s general practice of security is objectively lower at present than their main competitor. We have set out the evidence for that. We said very clearly that</w:t>
      </w:r>
      <w:r>
        <w:t xml:space="preserve"> that</w:t>
      </w:r>
      <w:r w:rsidRPr="00000C7D">
        <w:t xml:space="preserve"> is evidence of poor engine</w:t>
      </w:r>
      <w:r w:rsidRPr="00000C7D">
        <w:t>ering and security practice</w:t>
      </w:r>
      <w:r>
        <w:t>,</w:t>
      </w:r>
      <w:r w:rsidRPr="00000C7D">
        <w:t xml:space="preserve"> and does not constitute direct evidence of deliberate insertion of so-called backdoors by the Chinese state. The sorts of flaws we are talking about would not normally be referred to as backdoors. They are basically weaknesses </w:t>
      </w:r>
      <w:r w:rsidRPr="00000C7D">
        <w:t xml:space="preserve">and vulnerabilities that can be exploited by a range of actors. As someone on the board of GCHQ, </w:t>
      </w:r>
      <w:r>
        <w:t xml:space="preserve">I do not think </w:t>
      </w:r>
      <w:r w:rsidRPr="00000C7D">
        <w:t xml:space="preserve">they are </w:t>
      </w:r>
      <w:r w:rsidRPr="007412AF">
        <w:t xml:space="preserve">the sorts of vulnerabilities that a nation state would insert. </w:t>
      </w:r>
    </w:p>
    <w:p w:rsidR="00277834" w:rsidRPr="00000C7D" w:rsidP="0065666D">
      <w:pPr>
        <w:pStyle w:val="Answer"/>
      </w:pPr>
      <w:r w:rsidRPr="007412AF">
        <w:t xml:space="preserve">The broad answer, in net to security terms, is </w:t>
      </w:r>
      <w:r>
        <w:t xml:space="preserve">that </w:t>
      </w:r>
      <w:r w:rsidRPr="007412AF">
        <w:t>they are objectivel</w:t>
      </w:r>
      <w:r w:rsidRPr="007412AF">
        <w:t>y weaker in general standards. I wanted to make that point and draw the correct conclusions from that. Therefore</w:t>
      </w:r>
      <w:r w:rsidRPr="00000C7D">
        <w:t>, one of the impacts of the new legislation, should it pass, would be a much greater obligation on the operators, subject to regulatory penalty,</w:t>
      </w:r>
      <w:r w:rsidRPr="00000C7D">
        <w:t xml:space="preserve"> to make sure they were not employing suppliers that failed to meet the standards</w:t>
      </w:r>
      <w:r>
        <w:t xml:space="preserve">. </w:t>
      </w:r>
    </w:p>
    <w:p w:rsidR="00277834" w:rsidRPr="00000C7D" w:rsidP="0065666D">
      <w:pPr>
        <w:pStyle w:val="Question"/>
        <w:numPr>
          <w:ilvl w:val="0"/>
          <w:numId w:val="9"/>
        </w:numPr>
      </w:pPr>
      <w:sdt>
        <w:sdtPr>
          <w:alias w:val="Member"/>
          <w:tag w:val="&lt;Member mnisId='4681' dodsId='35259'&gt;"/>
          <w:id w:val="1218235635"/>
          <w:placeholder>
            <w:docPart w:val="F098158E833849FDB69D0B3B311DD66C"/>
          </w:placeholder>
          <w:richText/>
        </w:sdtPr>
        <w:sdtContent>
          <w:r w:rsidRPr="00000C7D">
            <w:rPr>
              <w:b/>
            </w:rPr>
            <w:t>Bob Seely:</w:t>
          </w:r>
        </w:sdtContent>
      </w:sdt>
      <w:r w:rsidRPr="00000C7D">
        <w:t xml:space="preserve"> To follow up, would you know about backdoors you did not know about, so to speak? Secondly, is the report from the Banbury cell late coming out this year? When</w:t>
      </w:r>
      <w:r w:rsidRPr="00000C7D">
        <w:t xml:space="preserve"> do we expect it? </w:t>
      </w:r>
      <w:r w:rsidRPr="00000C7D">
        <w:t xml:space="preserve">They </w:t>
      </w:r>
      <w:r w:rsidRPr="00000C7D">
        <w:t>talk about these sorts of issues</w:t>
      </w:r>
      <w:r>
        <w:t>.</w:t>
      </w:r>
      <w:r w:rsidRPr="00000C7D">
        <w:t xml:space="preserve"> </w:t>
      </w:r>
    </w:p>
    <w:p w:rsidR="00277834" w:rsidRPr="00000C7D" w:rsidP="0065666D">
      <w:pPr>
        <w:pStyle w:val="Answer"/>
      </w:pPr>
      <w:sdt>
        <w:sdtPr>
          <w:alias w:val="Witness"/>
          <w:id w:val="-242648602"/>
          <w:placeholder>
            <w:docPart w:val="F098158E833849FDB69D0B3B311DD66C"/>
          </w:placeholder>
          <w:richText/>
        </w:sdtPr>
        <w:sdtContent>
          <w:r w:rsidRPr="00000C7D">
            <w:rPr>
              <w:b/>
              <w:i/>
            </w:rPr>
            <w:t>Ciaran Martin:</w:t>
          </w:r>
          <w:r w:rsidRPr="00000C7D">
            <w:rPr>
              <w:b/>
            </w:rPr>
            <w:t xml:space="preserve"> </w:t>
          </w:r>
        </w:sdtContent>
      </w:sdt>
      <w:r w:rsidRPr="00000C7D">
        <w:t xml:space="preserve">On the first question, by definition, so-called zero-day vulnerabilities in anything, whether </w:t>
      </w:r>
      <w:r>
        <w:t xml:space="preserve">as </w:t>
      </w:r>
      <w:r w:rsidRPr="00000C7D">
        <w:t>part of telecoms equipment or some other part of internet infrastructure, are things</w:t>
      </w:r>
      <w:r w:rsidRPr="00000C7D">
        <w:t xml:space="preserve"> that people do not know about. It is perfectly theoretically possible that we do not know about a backdoor in Huawei. We do not know about a backdoor that someone has inserted unbeknownst to Nokia or Ericsson either.</w:t>
      </w:r>
    </w:p>
    <w:p w:rsidR="00277834" w:rsidRPr="00000C7D" w:rsidP="0065666D">
      <w:pPr>
        <w:pStyle w:val="Answer"/>
      </w:pPr>
      <w:r w:rsidRPr="00000C7D">
        <w:t xml:space="preserve">There </w:t>
      </w:r>
      <w:r>
        <w:t>are</w:t>
      </w:r>
      <w:r w:rsidRPr="00000C7D">
        <w:t xml:space="preserve"> difference</w:t>
      </w:r>
      <w:r>
        <w:t>s</w:t>
      </w:r>
      <w:r w:rsidRPr="00000C7D">
        <w:t xml:space="preserve"> </w:t>
      </w:r>
      <w:r>
        <w:t>in</w:t>
      </w:r>
      <w:r w:rsidRPr="00000C7D">
        <w:t xml:space="preserve"> the trustwort</w:t>
      </w:r>
      <w:r w:rsidRPr="00000C7D">
        <w:t xml:space="preserve">hiness of companies, their corporate intent, their culture, the rule of law and their adherence to what we would understand to be normal rules-based commercial practice. We would not put Huawei in </w:t>
      </w:r>
      <w:r>
        <w:t>a</w:t>
      </w:r>
      <w:r w:rsidRPr="00000C7D">
        <w:t xml:space="preserve"> category</w:t>
      </w:r>
      <w:r>
        <w:t xml:space="preserve"> with</w:t>
      </w:r>
      <w:r w:rsidRPr="007412AF">
        <w:t xml:space="preserve"> </w:t>
      </w:r>
      <w:r w:rsidRPr="00000C7D">
        <w:t>Nokia and Ericsson</w:t>
      </w:r>
      <w:r w:rsidRPr="00000C7D">
        <w:t>. There is a difference b</w:t>
      </w:r>
      <w:r w:rsidRPr="00000C7D">
        <w:t>etween the</w:t>
      </w:r>
      <w:r>
        <w:t>ir</w:t>
      </w:r>
      <w:r w:rsidRPr="00000C7D">
        <w:t xml:space="preserve"> trustworthiness as corporate entities in their countries of origin and trusting their equipment. We do not trust any of the equipment. We cannot trust any of the equipment. That is important. </w:t>
      </w:r>
    </w:p>
    <w:p w:rsidR="00277834" w:rsidRPr="00000C7D" w:rsidP="0065666D">
      <w:pPr>
        <w:pStyle w:val="Answer"/>
      </w:pPr>
      <w:r w:rsidRPr="00000C7D">
        <w:t>On the second part, the report has been delayed by</w:t>
      </w:r>
      <w:r w:rsidRPr="00000C7D">
        <w:t xml:space="preserve"> a number of factors, principally </w:t>
      </w:r>
      <w:r w:rsidRPr="00000C7D">
        <w:t>covid</w:t>
      </w:r>
      <w:r w:rsidRPr="00000C7D">
        <w:t xml:space="preserve">-related disruption and the fact that the people who would normally do the report have been doing the foreign direct product rule analysis. We are aiming to get it out as soon as possible. I hope it will be out fairy </w:t>
      </w:r>
      <w:r w:rsidRPr="00000C7D">
        <w:t xml:space="preserve">soon. </w:t>
      </w:r>
    </w:p>
    <w:p w:rsidR="00277834" w:rsidRPr="00000C7D" w:rsidP="0065666D">
      <w:pPr>
        <w:pStyle w:val="Question"/>
        <w:numPr>
          <w:ilvl w:val="0"/>
          <w:numId w:val="9"/>
        </w:numPr>
      </w:pPr>
      <w:sdt>
        <w:sdtPr>
          <w:alias w:val="Member"/>
          <w:tag w:val="&lt;Member mnisId='1487' dodsId='31646'&gt;"/>
          <w:id w:val="1508093608"/>
          <w:placeholder>
            <w:docPart w:val="F098158E833849FDB69D0B3B311DD66C"/>
          </w:placeholder>
          <w:richText/>
        </w:sdtPr>
        <w:sdtContent>
          <w:r w:rsidRPr="00000C7D">
            <w:rPr>
              <w:b/>
            </w:rPr>
            <w:t>Chair:</w:t>
          </w:r>
        </w:sdtContent>
      </w:sdt>
      <w:r w:rsidRPr="00000C7D">
        <w:t xml:space="preserve"> It seems that you have three choices to make. You </w:t>
      </w:r>
      <w:r>
        <w:t>could</w:t>
      </w:r>
      <w:r w:rsidRPr="00000C7D">
        <w:t xml:space="preserve"> jump out if Ciaran Martin says, “Get out tomorrow”, as Mr Wallace was suggesting might be an option. You then have two to three years, which I think is one that has been mooted. Then t</w:t>
      </w:r>
      <w:r w:rsidRPr="00000C7D">
        <w:t xml:space="preserve">here is seven years, which we understand is the natural </w:t>
      </w:r>
      <w:r>
        <w:t>lifecycle</w:t>
      </w:r>
      <w:r w:rsidRPr="00000C7D">
        <w:t xml:space="preserve"> of the kit we are using. Do you have any economic costs about the impact of those three decisions? How much will it cost us to do any one of those?</w:t>
      </w:r>
    </w:p>
    <w:p w:rsidR="00277834" w:rsidRPr="00000C7D" w:rsidP="0065666D">
      <w:pPr>
        <w:pStyle w:val="Answer"/>
      </w:pPr>
      <w:sdt>
        <w:sdtPr>
          <w:alias w:val="Witness"/>
          <w:id w:val="-1323955297"/>
          <w:placeholder>
            <w:docPart w:val="F098158E833849FDB69D0B3B311DD66C"/>
          </w:placeholder>
          <w:richText/>
        </w:sdtPr>
        <w:sdtContent>
          <w:r w:rsidRPr="00000C7D">
            <w:rPr>
              <w:b/>
              <w:i/>
            </w:rPr>
            <w:t>Oliver Dowden:</w:t>
          </w:r>
          <w:r w:rsidRPr="00000C7D">
            <w:rPr>
              <w:b/>
            </w:rPr>
            <w:t xml:space="preserve"> </w:t>
          </w:r>
        </w:sdtContent>
      </w:sdt>
      <w:r w:rsidRPr="00000C7D">
        <w:t xml:space="preserve">Just as in any market, the more restrictions you place on the free market, the greater the cost of doing so. That is </w:t>
      </w:r>
      <w:r>
        <w:t>a standard regulatory cost</w:t>
      </w:r>
      <w:r w:rsidRPr="00000C7D">
        <w:t>. The more stringent those restrictions are, the higher the regulatory cost. If you were to ban a vendor, that wo</w:t>
      </w:r>
      <w:r w:rsidRPr="00000C7D">
        <w:t xml:space="preserve">uld impose additional costs on the operators because there would be less competition and less supply. If you were then </w:t>
      </w:r>
      <w:r w:rsidRPr="00000C7D">
        <w:t xml:space="preserve">to </w:t>
      </w:r>
      <w:r w:rsidRPr="00000C7D">
        <w:t xml:space="preserve">put restrictions on how long you have the equipment in, there would be additional costs on that. To be clear in all this, if national </w:t>
      </w:r>
      <w:r w:rsidRPr="00000C7D">
        <w:t>security requires it, we will not hesitate in taking decisions that will impose additional costs on mobile network operators. The primary consideration is th</w:t>
      </w:r>
      <w:r>
        <w:t>e national security implication</w:t>
      </w:r>
      <w:r w:rsidRPr="00000C7D">
        <w:t xml:space="preserve"> of it</w:t>
      </w:r>
      <w:r>
        <w:t xml:space="preserve">. </w:t>
      </w:r>
    </w:p>
    <w:p w:rsidR="00277834" w:rsidRPr="00000C7D" w:rsidP="0065666D">
      <w:pPr>
        <w:pStyle w:val="Question"/>
        <w:numPr>
          <w:ilvl w:val="0"/>
          <w:numId w:val="9"/>
        </w:numPr>
      </w:pPr>
      <w:sdt>
        <w:sdtPr>
          <w:alias w:val="Member"/>
          <w:tag w:val="&lt;Member mnisId='1487' dodsId='31646'&gt;"/>
          <w:id w:val="1966457302"/>
          <w:placeholder>
            <w:docPart w:val="F098158E833849FDB69D0B3B311DD66C"/>
          </w:placeholder>
          <w:richText/>
        </w:sdtPr>
        <w:sdtContent>
          <w:r w:rsidRPr="00000C7D">
            <w:rPr>
              <w:b/>
            </w:rPr>
            <w:t>Chair:</w:t>
          </w:r>
        </w:sdtContent>
      </w:sdt>
      <w:r w:rsidRPr="00000C7D">
        <w:t xml:space="preserve"> Can I make it very clear? It could be that, from a</w:t>
      </w:r>
      <w:r w:rsidRPr="00000C7D">
        <w:t xml:space="preserve"> security perspective, you are saying, “It is coming over the hill. We need to do it in a number of years</w:t>
      </w:r>
      <w:r>
        <w:t>.</w:t>
      </w:r>
      <w:r w:rsidRPr="00000C7D">
        <w:t xml:space="preserve">” If you have done any economic modelling on the speed </w:t>
      </w:r>
      <w:r>
        <w:t>at</w:t>
      </w:r>
      <w:r w:rsidRPr="00000C7D">
        <w:t xml:space="preserve"> which you remo</w:t>
      </w:r>
      <w:r>
        <w:t>v</w:t>
      </w:r>
      <w:r w:rsidRPr="00000C7D">
        <w:t>e Huawei, or any other risk</w:t>
      </w:r>
      <w:r>
        <w:t>y</w:t>
      </w:r>
      <w:r w:rsidRPr="00000C7D">
        <w:t xml:space="preserve"> vendors, from our systems, please could you shar</w:t>
      </w:r>
      <w:r w:rsidRPr="00000C7D">
        <w:t xml:space="preserve">e that? </w:t>
      </w:r>
    </w:p>
    <w:p w:rsidR="00277834" w:rsidRPr="00000C7D" w:rsidP="0065666D">
      <w:pPr>
        <w:pStyle w:val="Answer"/>
      </w:pPr>
      <w:sdt>
        <w:sdtPr>
          <w:alias w:val="Witness"/>
          <w:id w:val="1973548282"/>
          <w:placeholder>
            <w:docPart w:val="F098158E833849FDB69D0B3B311DD66C"/>
          </w:placeholder>
          <w:richText/>
        </w:sdtPr>
        <w:sdtContent>
          <w:r w:rsidRPr="00000C7D">
            <w:rPr>
              <w:b/>
              <w:i/>
            </w:rPr>
            <w:t>Oliver Dowden:</w:t>
          </w:r>
          <w:r w:rsidRPr="00000C7D">
            <w:rPr>
              <w:b/>
            </w:rPr>
            <w:t xml:space="preserve"> </w:t>
          </w:r>
        </w:sdtContent>
      </w:sdt>
      <w:r w:rsidRPr="00000C7D">
        <w:t xml:space="preserve">Yes. Sorry, I hope you did not think I was being obtuse in my answer. If we make any changes in policy, as we do so we will set out the costs and timings associated with that and provide </w:t>
      </w:r>
      <w:r>
        <w:t>them</w:t>
      </w:r>
      <w:r w:rsidRPr="00000C7D">
        <w:t xml:space="preserve"> to the Committee and the House. </w:t>
      </w:r>
    </w:p>
    <w:p w:rsidR="00277834" w:rsidRPr="00000C7D" w:rsidP="0065666D">
      <w:pPr>
        <w:pStyle w:val="Remark"/>
      </w:pPr>
      <w:sdt>
        <w:sdtPr>
          <w:alias w:val="Member"/>
          <w:tag w:val="&lt;Member mnisId='1487' dodsId='31646'&gt;"/>
          <w:id w:val="-1057539734"/>
          <w:placeholder>
            <w:docPart w:val="F098158E833849FDB69D0B3B311DD66C"/>
          </w:placeholder>
          <w:richText/>
        </w:sdtPr>
        <w:sdtContent>
          <w:r w:rsidRPr="00000C7D">
            <w:rPr>
              <w:b/>
            </w:rPr>
            <w:t>Chair</w:t>
          </w:r>
          <w:r w:rsidRPr="00000C7D">
            <w:rPr>
              <w:b/>
            </w:rPr>
            <w:t>:</w:t>
          </w:r>
        </w:sdtContent>
      </w:sdt>
      <w:r w:rsidRPr="00000C7D">
        <w:t xml:space="preserve"> Thank you very much indeed. We touched on our relationship with the US. I was first made aware of what Huawei was up to when I visited Australia a number of years back, so there is an implication to our Five Eyes community in addition to the US. </w:t>
      </w:r>
    </w:p>
    <w:p w:rsidR="00277834" w:rsidRPr="00000C7D" w:rsidP="0065666D">
      <w:pPr>
        <w:pStyle w:val="Question"/>
        <w:numPr>
          <w:ilvl w:val="0"/>
          <w:numId w:val="9"/>
        </w:numPr>
      </w:pPr>
      <w:sdt>
        <w:sdtPr>
          <w:alias w:val="Member"/>
          <w:tag w:val="&lt;Member mnisId='4855' dodsId=''&gt;"/>
          <w:id w:val="-2120977578"/>
          <w:placeholder>
            <w:docPart w:val="F098158E833849FDB69D0B3B311DD66C"/>
          </w:placeholder>
          <w:richText/>
        </w:sdtPr>
        <w:sdtContent>
          <w:r w:rsidRPr="00000C7D">
            <w:rPr>
              <w:b/>
            </w:rPr>
            <w:t>Sarah</w:t>
          </w:r>
          <w:r w:rsidRPr="00000C7D">
            <w:rPr>
              <w:b/>
            </w:rPr>
            <w:t xml:space="preserve"> Atherton:</w:t>
          </w:r>
        </w:sdtContent>
      </w:sdt>
      <w:r w:rsidRPr="00000C7D">
        <w:t xml:space="preserve"> </w:t>
      </w:r>
      <w:r>
        <w:t xml:space="preserve">Good afternoon, gentlemen. </w:t>
      </w:r>
      <w:r w:rsidRPr="00000C7D">
        <w:t>We know</w:t>
      </w:r>
      <w:r>
        <w:t xml:space="preserve"> that</w:t>
      </w:r>
      <w:r w:rsidRPr="00000C7D">
        <w:t xml:space="preserve"> GCHQ sets the gold standard for preventing network exploitation.</w:t>
      </w:r>
      <w:r>
        <w:t xml:space="preserve"> How confident are you that if we use</w:t>
      </w:r>
      <w:r w:rsidRPr="00000C7D">
        <w:t xml:space="preserve"> Huawei in the UK’s 5G network </w:t>
      </w:r>
      <w:r>
        <w:t>it will not compromise our sensitive communications with our intelligen</w:t>
      </w:r>
      <w:r>
        <w:t>ce partners?</w:t>
      </w:r>
      <w:r w:rsidRPr="00000C7D">
        <w:t xml:space="preserve"> </w:t>
      </w:r>
    </w:p>
    <w:p w:rsidR="00277834" w:rsidRPr="00000C7D" w:rsidP="0065666D">
      <w:pPr>
        <w:pStyle w:val="Remark"/>
      </w:pPr>
      <w:sdt>
        <w:sdtPr>
          <w:alias w:val="Member"/>
          <w:tag w:val="&lt;Member mnisId='1487' dodsId='31646'&gt;"/>
          <w:id w:val="1735663631"/>
          <w:placeholder>
            <w:docPart w:val="F098158E833849FDB69D0B3B311DD66C"/>
          </w:placeholder>
          <w:richText/>
        </w:sdtPr>
        <w:sdtContent>
          <w:r w:rsidRPr="00000C7D">
            <w:rPr>
              <w:b/>
            </w:rPr>
            <w:t>Chair:</w:t>
          </w:r>
        </w:sdtContent>
      </w:sdt>
      <w:r w:rsidRPr="00000C7D">
        <w:t xml:space="preserve"> </w:t>
      </w:r>
      <w:r w:rsidRPr="00000C7D">
        <w:t xml:space="preserve">In </w:t>
      </w:r>
      <w:r w:rsidRPr="00000C7D">
        <w:t>essence, it is the wider impacts on our intelligence community, particularly the Five Eyes, in sharing intelligence with them. It has been very much on the front pages. Is there any impact as we are moving forward?</w:t>
      </w:r>
    </w:p>
    <w:p w:rsidR="00277834" w:rsidRPr="00000C7D" w:rsidP="0065666D">
      <w:pPr>
        <w:pStyle w:val="Answer"/>
      </w:pPr>
      <w:sdt>
        <w:sdtPr>
          <w:alias w:val="Witness"/>
          <w:id w:val="980042971"/>
          <w:placeholder>
            <w:docPart w:val="F098158E833849FDB69D0B3B311DD66C"/>
          </w:placeholder>
          <w:richText/>
        </w:sdtPr>
        <w:sdtContent>
          <w:r w:rsidRPr="00000C7D">
            <w:rPr>
              <w:b/>
              <w:i/>
            </w:rPr>
            <w:t xml:space="preserve">Ben </w:t>
          </w:r>
          <w:r w:rsidRPr="00000C7D">
            <w:rPr>
              <w:b/>
              <w:i/>
            </w:rPr>
            <w:t>Wallace:</w:t>
          </w:r>
          <w:r w:rsidRPr="00000C7D">
            <w:rPr>
              <w:b/>
            </w:rPr>
            <w:t xml:space="preserve"> </w:t>
          </w:r>
        </w:sdtContent>
      </w:sdt>
      <w:r w:rsidRPr="00000C7D">
        <w:t>I have seen no change whatsoever in the level and detail of the intelligence sharing between the Five Eyes.</w:t>
      </w:r>
    </w:p>
    <w:p w:rsidR="00277834" w:rsidRPr="00000C7D" w:rsidP="0065666D">
      <w:pPr>
        <w:pStyle w:val="Answer"/>
      </w:pPr>
      <w:sdt>
        <w:sdtPr>
          <w:alias w:val="Witness"/>
          <w:id w:val="1085265082"/>
          <w:placeholder>
            <w:docPart w:val="F098158E833849FDB69D0B3B311DD66C"/>
          </w:placeholder>
          <w:richText/>
        </w:sdtPr>
        <w:sdtContent>
          <w:r w:rsidRPr="00000C7D">
            <w:rPr>
              <w:b/>
              <w:i/>
            </w:rPr>
            <w:t>Oliver Dowden:</w:t>
          </w:r>
          <w:r w:rsidRPr="00000C7D">
            <w:rPr>
              <w:b/>
            </w:rPr>
            <w:t xml:space="preserve"> </w:t>
          </w:r>
        </w:sdtContent>
      </w:sdt>
      <w:r w:rsidRPr="00000C7D">
        <w:t xml:space="preserve">I would echo that. We have had no indication that it would have an impact on that. </w:t>
      </w:r>
    </w:p>
    <w:p w:rsidR="00277834" w:rsidRPr="00000C7D" w:rsidP="0065666D">
      <w:pPr>
        <w:pStyle w:val="Answer"/>
      </w:pPr>
      <w:sdt>
        <w:sdtPr>
          <w:alias w:val="Witness"/>
          <w:id w:val="-1704091507"/>
          <w:placeholder>
            <w:docPart w:val="F098158E833849FDB69D0B3B311DD66C"/>
          </w:placeholder>
          <w:richText/>
        </w:sdtPr>
        <w:sdtContent>
          <w:r w:rsidRPr="00000C7D">
            <w:rPr>
              <w:b/>
              <w:i/>
            </w:rPr>
            <w:t>Ciaran Martin:</w:t>
          </w:r>
          <w:r w:rsidRPr="00000C7D">
            <w:rPr>
              <w:b/>
            </w:rPr>
            <w:t xml:space="preserve"> </w:t>
          </w:r>
        </w:sdtContent>
      </w:sdt>
      <w:r w:rsidRPr="00000C7D">
        <w:t>As an operational l</w:t>
      </w:r>
      <w:r w:rsidRPr="00000C7D">
        <w:t xml:space="preserve">eader, I would echo that as well. There has been no diminution in the co-operation yet from the US. </w:t>
      </w:r>
    </w:p>
    <w:p w:rsidR="00277834" w:rsidRPr="00000C7D" w:rsidP="0065666D">
      <w:pPr>
        <w:pStyle w:val="Question"/>
        <w:numPr>
          <w:ilvl w:val="0"/>
          <w:numId w:val="9"/>
        </w:numPr>
      </w:pPr>
      <w:sdt>
        <w:sdtPr>
          <w:alias w:val="Member"/>
          <w:tag w:val="&lt;Member mnisId='4855' dodsId=''&gt;"/>
          <w:id w:val="-1937740894"/>
          <w:placeholder>
            <w:docPart w:val="F098158E833849FDB69D0B3B311DD66C"/>
          </w:placeholder>
          <w:richText/>
        </w:sdtPr>
        <w:sdtContent>
          <w:r w:rsidRPr="00000C7D">
            <w:rPr>
              <w:b/>
            </w:rPr>
            <w:t>Sarah Atherton:</w:t>
          </w:r>
        </w:sdtContent>
      </w:sdt>
      <w:r w:rsidRPr="00000C7D">
        <w:t xml:space="preserve"> There have been reports that some US politicians are attempting to hinder the deployment of the US F-35</w:t>
      </w:r>
      <w:r>
        <w:t xml:space="preserve"> </w:t>
      </w:r>
      <w:r w:rsidRPr="00000C7D">
        <w:t>fighter jets in Britain because o</w:t>
      </w:r>
      <w:r w:rsidRPr="00000C7D">
        <w:t>f our involvement with Huawei. If th</w:t>
      </w:r>
      <w:r>
        <w:t>at</w:t>
      </w:r>
      <w:r w:rsidRPr="00000C7D">
        <w:t xml:space="preserve"> is the case, it is widely believed that China will have succeeded in forming cracks in the US-UK special relationship. Secretary of State for Defence, is th</w:t>
      </w:r>
      <w:r>
        <w:t>at</w:t>
      </w:r>
      <w:r w:rsidRPr="00000C7D">
        <w:t xml:space="preserve"> a risk worth taking, given this evolving situation?</w:t>
      </w:r>
    </w:p>
    <w:p w:rsidR="00277834" w:rsidRPr="00000C7D" w:rsidP="0065666D">
      <w:pPr>
        <w:pStyle w:val="Answer"/>
      </w:pPr>
      <w:sdt>
        <w:sdtPr>
          <w:alias w:val="Witness"/>
          <w:id w:val="1309213903"/>
          <w:placeholder>
            <w:docPart w:val="F098158E833849FDB69D0B3B311DD66C"/>
          </w:placeholder>
          <w:richText/>
        </w:sdtPr>
        <w:sdtContent>
          <w:r w:rsidRPr="00000C7D">
            <w:rPr>
              <w:b/>
              <w:i/>
            </w:rPr>
            <w:t>Ben Wa</w:t>
          </w:r>
          <w:r w:rsidRPr="00000C7D">
            <w:rPr>
              <w:b/>
              <w:i/>
            </w:rPr>
            <w:t>llace:</w:t>
          </w:r>
          <w:r w:rsidRPr="00000C7D">
            <w:rPr>
              <w:b/>
            </w:rPr>
            <w:t xml:space="preserve"> </w:t>
          </w:r>
        </w:sdtContent>
      </w:sdt>
      <w:r w:rsidRPr="00000C7D">
        <w:t>The reports you re</w:t>
      </w:r>
      <w:r>
        <w:t>fer</w:t>
      </w:r>
      <w:r w:rsidRPr="00000C7D">
        <w:t xml:space="preserve"> to are discussions from US lawmakers on the </w:t>
      </w:r>
      <w:r w:rsidRPr="00000C7D">
        <w:t>Hill</w:t>
      </w:r>
      <w:r w:rsidRPr="00000C7D">
        <w:t>. People have talked about it. It does not bear a linkage to security vulnerability. Not sending the F-35</w:t>
      </w:r>
      <w:r>
        <w:t>s</w:t>
      </w:r>
      <w:r w:rsidRPr="00000C7D">
        <w:t xml:space="preserve"> to bases in the UK is the example you are talking about. It is not logically technical</w:t>
      </w:r>
      <w:r>
        <w:t xml:space="preserve">, or </w:t>
      </w:r>
      <w:r w:rsidRPr="00000C7D">
        <w:t xml:space="preserve">it </w:t>
      </w:r>
      <w:r w:rsidRPr="00000C7D">
        <w:t>is not technically logical</w:t>
      </w:r>
      <w:r>
        <w:t>—</w:t>
      </w:r>
      <w:r w:rsidRPr="00000C7D">
        <w:t xml:space="preserve">I do not know which way </w:t>
      </w:r>
      <w:r>
        <w:t>a</w:t>
      </w:r>
      <w:r w:rsidRPr="00000C7D">
        <w:t>round you would say it. If you do not like 5G or you do not think our 5G network is trustworthy, that is noth</w:t>
      </w:r>
      <w:r w:rsidRPr="00000C7D">
        <w:t xml:space="preserve">ing to do with whether you put an F-35 fighter in a base in the UK. It is an apples and pears comparison. </w:t>
      </w:r>
    </w:p>
    <w:p w:rsidR="00277834" w:rsidP="0065666D">
      <w:pPr>
        <w:pStyle w:val="Answer"/>
      </w:pPr>
      <w:r w:rsidRPr="00000C7D">
        <w:t>It is true that there are a number of United States politicians who want the UK to choose between their view and other people’s view</w:t>
      </w:r>
      <w:r>
        <w:t>,</w:t>
      </w:r>
      <w:r w:rsidRPr="00000C7D">
        <w:t xml:space="preserve"> and </w:t>
      </w:r>
      <w:r>
        <w:t xml:space="preserve">who </w:t>
      </w:r>
      <w:r w:rsidRPr="00000C7D">
        <w:t>will us</w:t>
      </w:r>
      <w:r w:rsidRPr="00000C7D">
        <w:t xml:space="preserve">e sanctions to do that. It is a fact that the latest round of sanctions </w:t>
      </w:r>
      <w:r>
        <w:t>is</w:t>
      </w:r>
      <w:r w:rsidRPr="00000C7D">
        <w:t xml:space="preserve"> designed to make 5G sup</w:t>
      </w:r>
      <w:r>
        <w:t>plied by Huawei very hard to do</w:t>
      </w:r>
      <w:r>
        <w:t>,</w:t>
      </w:r>
      <w:r w:rsidRPr="00000C7D">
        <w:t xml:space="preserve"> or </w:t>
      </w:r>
      <w:r w:rsidRPr="00000C7D">
        <w:t xml:space="preserve">potentially </w:t>
      </w:r>
      <w:r w:rsidRPr="00000C7D">
        <w:t>unviable. That is why our technical experts are looking at what the impact of that is. It is more symbolism. I</w:t>
      </w:r>
      <w:r w:rsidRPr="00000C7D">
        <w:t xml:space="preserve"> cannot think for American politicians. They will have to answer for their view.</w:t>
      </w:r>
    </w:p>
    <w:p w:rsidR="00277834" w:rsidRPr="00000C7D" w:rsidP="0065666D">
      <w:pPr>
        <w:pStyle w:val="Answer"/>
      </w:pPr>
      <w:r w:rsidRPr="00000C7D">
        <w:t>We run very secure bases. We run very secure production processes. We make part of the F-35 just outside my constituency, in Sam</w:t>
      </w:r>
      <w:r>
        <w:t>l</w:t>
      </w:r>
      <w:r w:rsidRPr="00000C7D">
        <w:t>esbury. By the way, every single F-35 in the w</w:t>
      </w:r>
      <w:r w:rsidRPr="00000C7D">
        <w:t>orld will be made partly in Sam</w:t>
      </w:r>
      <w:r>
        <w:t>l</w:t>
      </w:r>
      <w:r w:rsidRPr="00000C7D">
        <w:t xml:space="preserve">esbury, so I do not think it is entirely linked. I do not think it </w:t>
      </w:r>
      <w:r>
        <w:t>is</w:t>
      </w:r>
      <w:r w:rsidRPr="00000C7D">
        <w:t xml:space="preserve"> a measure that would make anyone safer. </w:t>
      </w:r>
    </w:p>
    <w:p w:rsidR="00277834" w:rsidRPr="00000C7D" w:rsidP="0065666D">
      <w:pPr>
        <w:pStyle w:val="Remark"/>
      </w:pPr>
      <w:sdt>
        <w:sdtPr>
          <w:alias w:val="Member"/>
          <w:tag w:val="&lt;Member mnisId='1487' dodsId='31646'&gt;"/>
          <w:id w:val="556441568"/>
          <w:placeholder>
            <w:docPart w:val="F098158E833849FDB69D0B3B311DD66C"/>
          </w:placeholder>
          <w:richText/>
        </w:sdtPr>
        <w:sdtContent>
          <w:r w:rsidRPr="00000C7D">
            <w:rPr>
              <w:b/>
            </w:rPr>
            <w:t>Chair:</w:t>
          </w:r>
        </w:sdtContent>
      </w:sdt>
      <w:r w:rsidRPr="00000C7D">
        <w:t xml:space="preserve"> </w:t>
      </w:r>
      <w:r w:rsidRPr="00000C7D">
        <w:t xml:space="preserve">We </w:t>
      </w:r>
      <w:r>
        <w:t xml:space="preserve">will </w:t>
      </w:r>
      <w:r w:rsidRPr="00000C7D">
        <w:t>turn to other vendors that possibly could work here in the UK but are not yet here</w:t>
      </w:r>
      <w:r>
        <w:t>.</w:t>
      </w:r>
    </w:p>
    <w:p w:rsidR="00277834" w:rsidRPr="00000C7D" w:rsidP="0065666D">
      <w:pPr>
        <w:pStyle w:val="Question"/>
        <w:numPr>
          <w:ilvl w:val="0"/>
          <w:numId w:val="9"/>
        </w:numPr>
      </w:pPr>
      <w:sdt>
        <w:sdtPr>
          <w:alias w:val="Member"/>
          <w:tag w:val="&lt;Member mnisId='4374' dodsId='121941'&gt;"/>
          <w:id w:val="1174544010"/>
          <w:placeholder>
            <w:docPart w:val="F098158E833849FDB69D0B3B311DD66C"/>
          </w:placeholder>
          <w:richText/>
        </w:sdtPr>
        <w:sdtContent>
          <w:r w:rsidRPr="00000C7D">
            <w:rPr>
              <w:b/>
            </w:rPr>
            <w:t>Martin Doche</w:t>
          </w:r>
          <w:r w:rsidRPr="00000C7D">
            <w:rPr>
              <w:b/>
            </w:rPr>
            <w:t>rty-Hughes:</w:t>
          </w:r>
        </w:sdtContent>
      </w:sdt>
      <w:r w:rsidRPr="00000C7D">
        <w:t xml:space="preserve"> Ciaran, </w:t>
      </w:r>
      <w:r>
        <w:t>I think you might be</w:t>
      </w:r>
      <w:r w:rsidRPr="00000C7D">
        <w:t xml:space="preserve"> the best person to </w:t>
      </w:r>
      <w:r>
        <w:t xml:space="preserve">answer this question. I wonder </w:t>
      </w:r>
      <w:r w:rsidRPr="00000C7D">
        <w:t>about the idea of new vendors</w:t>
      </w:r>
      <w:r>
        <w:t>—</w:t>
      </w:r>
      <w:r w:rsidRPr="00000C7D">
        <w:t>for example</w:t>
      </w:r>
      <w:r>
        <w:t>,</w:t>
      </w:r>
      <w:r w:rsidRPr="00000C7D">
        <w:t xml:space="preserve"> NEC, Fujitsu and Samsung. Is there any likelihood that they will come to the market? If so, when would that possibly hap</w:t>
      </w:r>
      <w:r w:rsidRPr="00000C7D">
        <w:t xml:space="preserve">pen? </w:t>
      </w:r>
    </w:p>
    <w:p w:rsidR="00277834" w:rsidRPr="00000C7D" w:rsidP="0065666D">
      <w:pPr>
        <w:pStyle w:val="Answer"/>
      </w:pPr>
      <w:sdt>
        <w:sdtPr>
          <w:alias w:val="Witness"/>
          <w:id w:val="1494219138"/>
          <w:placeholder>
            <w:docPart w:val="F098158E833849FDB69D0B3B311DD66C"/>
          </w:placeholder>
          <w:richText/>
        </w:sdtPr>
        <w:sdtContent>
          <w:r w:rsidRPr="00000C7D">
            <w:rPr>
              <w:b/>
              <w:i/>
            </w:rPr>
            <w:t>Oliver Dowden:</w:t>
          </w:r>
          <w:r w:rsidRPr="00000C7D">
            <w:rPr>
              <w:b/>
            </w:rPr>
            <w:t xml:space="preserve"> </w:t>
          </w:r>
        </w:sdtContent>
      </w:sdt>
      <w:r w:rsidRPr="00000C7D">
        <w:t xml:space="preserve">To update you, the Minister for </w:t>
      </w:r>
      <w:r>
        <w:t xml:space="preserve">Digital </w:t>
      </w:r>
      <w:r w:rsidRPr="00000C7D">
        <w:t>Infrastructure in the Department, Matt Warman</w:t>
      </w:r>
      <w:r>
        <w:t xml:space="preserve">, </w:t>
      </w:r>
      <w:r w:rsidRPr="00000C7D">
        <w:t xml:space="preserve">has been having constructive discussions with all those vendors. They have all expressed </w:t>
      </w:r>
      <w:r>
        <w:t xml:space="preserve">an </w:t>
      </w:r>
      <w:r w:rsidRPr="00000C7D">
        <w:t>interest in entering the UK market. The challenge we n</w:t>
      </w:r>
      <w:r w:rsidRPr="00000C7D">
        <w:t xml:space="preserve">eed to overcome is how we ensure </w:t>
      </w:r>
      <w:r>
        <w:t xml:space="preserve">that </w:t>
      </w:r>
      <w:r w:rsidRPr="00000C7D">
        <w:t>this is a market they feel comfortable entering, given that they are not currently present and there is actually quite a high cost of entering a new market.</w:t>
      </w:r>
    </w:p>
    <w:p w:rsidR="00277834" w:rsidRPr="00000C7D" w:rsidP="0065666D">
      <w:pPr>
        <w:pStyle w:val="Answer"/>
      </w:pPr>
      <w:r w:rsidRPr="00000C7D">
        <w:t>That is why we are looking at things such as trade incentives</w:t>
      </w:r>
      <w:r w:rsidRPr="00000C7D">
        <w:t xml:space="preserve"> for incoming vendors, financial incentives and how we can help them create scale. None of</w:t>
      </w:r>
      <w:r>
        <w:t xml:space="preserve"> the vendors you referred to has</w:t>
      </w:r>
      <w:r w:rsidRPr="00000C7D">
        <w:t xml:space="preserve"> any significant presence in the EU at all, so how can </w:t>
      </w:r>
      <w:r>
        <w:t xml:space="preserve">we </w:t>
      </w:r>
      <w:r w:rsidRPr="00000C7D">
        <w:t>work with other countries to do that</w:t>
      </w:r>
      <w:r>
        <w:t>?</w:t>
      </w:r>
      <w:r w:rsidRPr="00000C7D">
        <w:t xml:space="preserve"> We are also looking at, for example, d</w:t>
      </w:r>
      <w:r w:rsidRPr="00000C7D">
        <w:t>iversity requirements, potentially in spectrum licen</w:t>
      </w:r>
      <w:r>
        <w:t>c</w:t>
      </w:r>
      <w:r w:rsidRPr="00000C7D">
        <w:t xml:space="preserve">es. We are looking at all those ways of trying to ease a pathway in for them, because there is clearly the desire to enter but at the moment there are blocks to that happening. </w:t>
      </w:r>
    </w:p>
    <w:p w:rsidR="00277834" w:rsidRPr="00000C7D" w:rsidP="0065666D">
      <w:pPr>
        <w:pStyle w:val="Answer"/>
      </w:pPr>
      <w:sdt>
        <w:sdtPr>
          <w:alias w:val="Witness"/>
          <w:id w:val="1477654423"/>
          <w:placeholder>
            <w:docPart w:val="F098158E833849FDB69D0B3B311DD66C"/>
          </w:placeholder>
          <w:richText/>
        </w:sdtPr>
        <w:sdtContent>
          <w:r w:rsidRPr="00000C7D">
            <w:rPr>
              <w:b/>
              <w:i/>
            </w:rPr>
            <w:t>Ciaran Martin:</w:t>
          </w:r>
          <w:r w:rsidRPr="00000C7D">
            <w:rPr>
              <w:b/>
            </w:rPr>
            <w:t xml:space="preserve"> </w:t>
          </w:r>
        </w:sdtContent>
      </w:sdt>
      <w:r w:rsidRPr="00000C7D">
        <w:t xml:space="preserve">I concur with that. Under </w:t>
      </w:r>
      <w:r>
        <w:t xml:space="preserve">the </w:t>
      </w:r>
      <w:r w:rsidRPr="00000C7D">
        <w:t xml:space="preserve">leadership of the Secretary of State and the Minister for </w:t>
      </w:r>
      <w:r>
        <w:t xml:space="preserve">Digital </w:t>
      </w:r>
      <w:r w:rsidRPr="00000C7D">
        <w:t>Infrastructure, the discussions with companies are going well, but these are huge, capital-heavy commitments. There are short, medium and long-term aspects to t</w:t>
      </w:r>
      <w:r w:rsidRPr="00000C7D">
        <w:t>his</w:t>
      </w:r>
      <w:r>
        <w:t xml:space="preserve">: </w:t>
      </w:r>
      <w:r w:rsidRPr="00000C7D">
        <w:t xml:space="preserve">the </w:t>
      </w:r>
      <w:r w:rsidRPr="00000C7D">
        <w:t>short term is to try to attract people in there</w:t>
      </w:r>
      <w:r>
        <w:t xml:space="preserve">; and </w:t>
      </w:r>
      <w:r w:rsidRPr="00000C7D">
        <w:t xml:space="preserve">the </w:t>
      </w:r>
      <w:r w:rsidRPr="00000C7D">
        <w:t>medium and long term is to try to reshape the market. I will not repeat</w:t>
      </w:r>
      <w:r>
        <w:t xml:space="preserve"> that</w:t>
      </w:r>
      <w:r w:rsidRPr="00000C7D">
        <w:t>, because the Secretary of State has covered it in a number of previous answers.</w:t>
      </w:r>
    </w:p>
    <w:p w:rsidR="00277834" w:rsidRPr="00000C7D" w:rsidP="0065666D">
      <w:pPr>
        <w:pStyle w:val="Answer"/>
      </w:pPr>
      <w:r w:rsidRPr="00000C7D">
        <w:t>The only addition I would place o</w:t>
      </w:r>
      <w:r w:rsidRPr="00000C7D">
        <w:t>n the table relates to a point Mr Jones made. Over time, some—I stress some, not all—of the functions we are talking about that at the moment are dominated by a small number of providers, some of which are high-risk vendors, can become s</w:t>
      </w:r>
      <w:r>
        <w:t>oftware</w:t>
      </w:r>
      <w:r>
        <w:noBreakHyphen/>
      </w:r>
      <w:r w:rsidRPr="00000C7D">
        <w:t>based and v</w:t>
      </w:r>
      <w:r w:rsidRPr="00000C7D">
        <w:t xml:space="preserve">irtualised. That is a benefit in two ways. </w:t>
      </w:r>
      <w:r>
        <w:t xml:space="preserve">First, </w:t>
      </w:r>
      <w:r w:rsidRPr="00000C7D">
        <w:t xml:space="preserve">the barriers to entry are far, far lower for software. Secondly, securing software is something that quite a lot of people, including plenty of people in the UK, in Government and the private sector, are </w:t>
      </w:r>
      <w:r>
        <w:t>qu</w:t>
      </w:r>
      <w:r>
        <w:t xml:space="preserve">ite good at.  </w:t>
      </w:r>
    </w:p>
    <w:p w:rsidR="00277834" w:rsidRPr="00000C7D" w:rsidP="0065666D">
      <w:pPr>
        <w:pStyle w:val="Answer"/>
      </w:pPr>
      <w:r w:rsidRPr="00000C7D">
        <w:t>We want to do this. We want to get through and encourage more providers. Then we want to nudge the system along, working with partners, whether that is standards, virtualisation and so forth, to get out of this current very difficult situati</w:t>
      </w:r>
      <w:r w:rsidRPr="00000C7D">
        <w:t xml:space="preserve">on. </w:t>
      </w:r>
    </w:p>
    <w:p w:rsidR="00277834" w:rsidRPr="00000C7D" w:rsidP="0065666D">
      <w:pPr>
        <w:pStyle w:val="Remark"/>
      </w:pPr>
      <w:sdt>
        <w:sdtPr>
          <w:alias w:val="Member"/>
          <w:tag w:val="&lt;Member mnisId='4374' dodsId='121941'&gt;"/>
          <w:id w:val="1199432853"/>
          <w:placeholder>
            <w:docPart w:val="F098158E833849FDB69D0B3B311DD66C"/>
          </w:placeholder>
          <w:richText/>
        </w:sdtPr>
        <w:sdtContent>
          <w:r w:rsidRPr="00000C7D">
            <w:rPr>
              <w:b/>
            </w:rPr>
            <w:t>Martin Docherty-Hughes:</w:t>
          </w:r>
        </w:sdtContent>
      </w:sdt>
      <w:r w:rsidRPr="00000C7D">
        <w:t xml:space="preserve"> Ciaran, your answer in terms of virtualisation poses far more questions that we would need answered</w:t>
      </w:r>
      <w:r>
        <w:t>—</w:t>
      </w:r>
      <w:r w:rsidRPr="00000C7D">
        <w:t>maybe at another inquiry. There are those of us who have a concern that it is not necessarily the infrastructure but the soft</w:t>
      </w:r>
      <w:r w:rsidRPr="00000C7D">
        <w:t xml:space="preserve">ware, the platforms that are used, that will be the biggest threat. </w:t>
      </w:r>
    </w:p>
    <w:p w:rsidR="00277834" w:rsidRPr="00000C7D" w:rsidP="0065666D">
      <w:pPr>
        <w:pStyle w:val="Remark"/>
      </w:pPr>
      <w:sdt>
        <w:sdtPr>
          <w:alias w:val="Member"/>
          <w:tag w:val="&lt;Member mnisId='1487' dodsId='31646'&gt;"/>
          <w:id w:val="786856799"/>
          <w:placeholder>
            <w:docPart w:val="F098158E833849FDB69D0B3B311DD66C"/>
          </w:placeholder>
          <w:richText/>
        </w:sdtPr>
        <w:sdtContent>
          <w:r w:rsidRPr="00000C7D">
            <w:rPr>
              <w:b/>
            </w:rPr>
            <w:t>Chair:</w:t>
          </w:r>
        </w:sdtContent>
      </w:sdt>
      <w:r w:rsidRPr="00000C7D">
        <w:t xml:space="preserve"> We touched on </w:t>
      </w:r>
      <w:r>
        <w:t>OpenRAN</w:t>
      </w:r>
      <w:r w:rsidRPr="00000C7D">
        <w:t xml:space="preserve">. This is an important opportunity here. </w:t>
      </w:r>
    </w:p>
    <w:p w:rsidR="00277834" w:rsidRPr="00000C7D" w:rsidP="0065666D">
      <w:pPr>
        <w:pStyle w:val="Question"/>
        <w:numPr>
          <w:ilvl w:val="0"/>
          <w:numId w:val="9"/>
        </w:numPr>
      </w:pPr>
      <w:sdt>
        <w:sdtPr>
          <w:alias w:val="Member"/>
          <w:tag w:val="&lt;Member mnisId='4132' dodsId='62850'&gt;"/>
          <w:id w:val="1384531391"/>
          <w:placeholder>
            <w:docPart w:val="F098158E833849FDB69D0B3B311DD66C"/>
          </w:placeholder>
          <w:richText/>
        </w:sdtPr>
        <w:sdtContent>
          <w:r w:rsidRPr="00000C7D">
            <w:rPr>
              <w:b/>
            </w:rPr>
            <w:t>Richard Drax:</w:t>
          </w:r>
        </w:sdtContent>
      </w:sdt>
      <w:r w:rsidRPr="00000C7D">
        <w:t xml:space="preserve"> Secretary of State, you mentioned </w:t>
      </w:r>
      <w:r>
        <w:t>OpenRAN</w:t>
      </w:r>
      <w:r w:rsidRPr="00000C7D">
        <w:t xml:space="preserve"> and the advantages of it, so that question has been answe</w:t>
      </w:r>
      <w:r w:rsidRPr="00000C7D">
        <w:t xml:space="preserve">red by you. Perhaps you could help our viewers and certainly me, a bit of a </w:t>
      </w:r>
      <w:r w:rsidRPr="00000C7D">
        <w:t>Luddite</w:t>
      </w:r>
      <w:r w:rsidRPr="00000C7D">
        <w:t xml:space="preserve"> on all this. If Huawei is given 35% access</w:t>
      </w:r>
      <w:r>
        <w:t>,</w:t>
      </w:r>
      <w:r w:rsidRPr="00000C7D">
        <w:t xml:space="preserve"> and </w:t>
      </w:r>
      <w:r>
        <w:t>OpenRAN</w:t>
      </w:r>
      <w:r w:rsidRPr="00000C7D">
        <w:t xml:space="preserve"> then becomes a reality and this virtual system takes over, you have more providers, as I understand it. Will that ov</w:t>
      </w:r>
      <w:r w:rsidRPr="00000C7D">
        <w:t xml:space="preserve">erride the existing Huawei infrastructure and make us totally independent of Huawei, or will Huawei have its own version of </w:t>
      </w:r>
      <w:r>
        <w:t>OpenRAN</w:t>
      </w:r>
      <w:r w:rsidRPr="00000C7D">
        <w:t xml:space="preserve"> or whatever it is? How is this going to lead us to this more independent and secure network? </w:t>
      </w:r>
    </w:p>
    <w:p w:rsidR="00277834" w:rsidRPr="00000C7D" w:rsidP="0065666D">
      <w:pPr>
        <w:pStyle w:val="Answer"/>
      </w:pPr>
      <w:sdt>
        <w:sdtPr>
          <w:alias w:val="Witness"/>
          <w:id w:val="1845903177"/>
          <w:placeholder>
            <w:docPart w:val="F098158E833849FDB69D0B3B311DD66C"/>
          </w:placeholder>
          <w:richText/>
        </w:sdtPr>
        <w:sdtContent>
          <w:r w:rsidRPr="00000C7D">
            <w:rPr>
              <w:b/>
              <w:i/>
            </w:rPr>
            <w:t>Oliver Dowden:</w:t>
          </w:r>
          <w:r w:rsidRPr="00000C7D">
            <w:rPr>
              <w:b/>
            </w:rPr>
            <w:t xml:space="preserve"> </w:t>
          </w:r>
        </w:sdtContent>
      </w:sdt>
      <w:r w:rsidRPr="00000C7D">
        <w:t>I will attemp</w:t>
      </w:r>
      <w:r w:rsidRPr="00000C7D">
        <w:t xml:space="preserve">t to answer and </w:t>
      </w:r>
      <w:r>
        <w:t>then</w:t>
      </w:r>
      <w:r w:rsidRPr="00000C7D">
        <w:t xml:space="preserve"> may defer to Ciaran Martin, who has deeper expertise </w:t>
      </w:r>
      <w:r>
        <w:t xml:space="preserve">on this </w:t>
      </w:r>
      <w:r w:rsidRPr="00000C7D">
        <w:t xml:space="preserve">than </w:t>
      </w:r>
      <w:r>
        <w:t>I do</w:t>
      </w:r>
      <w:r>
        <w:t xml:space="preserve">. </w:t>
      </w:r>
      <w:r w:rsidRPr="00000C7D">
        <w:t xml:space="preserve">In essence, </w:t>
      </w:r>
      <w:r>
        <w:t xml:space="preserve">this is </w:t>
      </w:r>
      <w:r w:rsidRPr="00000C7D">
        <w:t xml:space="preserve">the idea of having </w:t>
      </w:r>
      <w:r>
        <w:t>OpenRAN</w:t>
      </w:r>
      <w:r>
        <w:t>.</w:t>
      </w:r>
      <w:r w:rsidRPr="00000C7D">
        <w:t xml:space="preserve"> </w:t>
      </w:r>
      <w:r w:rsidRPr="00000C7D">
        <w:t xml:space="preserve">Rather </w:t>
      </w:r>
      <w:r w:rsidRPr="00000C7D">
        <w:t xml:space="preserve">than creating a very high barrier to entry, </w:t>
      </w:r>
      <w:r>
        <w:t xml:space="preserve">in </w:t>
      </w:r>
      <w:r w:rsidRPr="00000C7D">
        <w:t xml:space="preserve">that you need to have all the elements of being a vendor for </w:t>
      </w:r>
      <w:r w:rsidRPr="00000C7D">
        <w:t>telecoms, you break down the different elements of that and ensure interoperability</w:t>
      </w:r>
      <w:r>
        <w:t xml:space="preserve">. </w:t>
      </w:r>
      <w:r w:rsidRPr="00000C7D">
        <w:t>You could have one company providing one element and another company providing another element</w:t>
      </w:r>
      <w:r>
        <w:t xml:space="preserve">. </w:t>
      </w:r>
      <w:r w:rsidRPr="00000C7D">
        <w:t>This is quite at the cutting edge</w:t>
      </w:r>
      <w:r>
        <w:t xml:space="preserve">. </w:t>
      </w:r>
      <w:r w:rsidRPr="00000C7D">
        <w:t>There is one network in Japan that has m</w:t>
      </w:r>
      <w:r w:rsidRPr="00000C7D">
        <w:t xml:space="preserve">anaged to procure </w:t>
      </w:r>
      <w:r>
        <w:t>OpenRAN</w:t>
      </w:r>
      <w:r w:rsidRPr="00000C7D">
        <w:t>, but that is starting from scratch.</w:t>
      </w:r>
    </w:p>
    <w:p w:rsidR="00277834" w:rsidRPr="00000C7D" w:rsidP="0065666D">
      <w:pPr>
        <w:pStyle w:val="Answer"/>
      </w:pPr>
      <w:r w:rsidRPr="00000C7D">
        <w:t>The advantage is</w:t>
      </w:r>
      <w:r>
        <w:t>, first, that</w:t>
      </w:r>
      <w:r w:rsidRPr="00000C7D">
        <w:t xml:space="preserve"> it is another way of bringing in diversity, because an </w:t>
      </w:r>
      <w:r>
        <w:t>OpenRAN</w:t>
      </w:r>
      <w:r w:rsidRPr="00000C7D">
        <w:t xml:space="preserve"> solution would be an alternative to Huawei</w:t>
      </w:r>
      <w:r>
        <w:t>,</w:t>
      </w:r>
      <w:r w:rsidRPr="00000C7D">
        <w:t xml:space="preserve"> or indeed Ericsson, Nokia, Samsung or any of the other entrants</w:t>
      </w:r>
      <w:r>
        <w:t xml:space="preserve">. </w:t>
      </w:r>
      <w:r w:rsidRPr="00000C7D">
        <w:t>Second</w:t>
      </w:r>
      <w:r>
        <w:t>ly</w:t>
      </w:r>
      <w:r w:rsidRPr="00000C7D">
        <w:t>, from a UK perspective and working with our allies, while it is quite hard to create a new vendor from scratch in any of these countries, we have sufficient technical capabilities a</w:t>
      </w:r>
      <w:r w:rsidRPr="00000C7D">
        <w:t>cross likeminded countries that we could provide different elements</w:t>
      </w:r>
      <w:r>
        <w:t xml:space="preserve">. </w:t>
      </w:r>
      <w:r w:rsidRPr="00000C7D">
        <w:t xml:space="preserve">The challenge is to ensure </w:t>
      </w:r>
      <w:r>
        <w:t xml:space="preserve">that </w:t>
      </w:r>
      <w:r w:rsidRPr="00000C7D">
        <w:t>there is interoperability between each of these elements, so basically you can pull out one bit and replace it with another</w:t>
      </w:r>
      <w:r>
        <w:t xml:space="preserve">. </w:t>
      </w:r>
      <w:r w:rsidRPr="00000C7D">
        <w:t xml:space="preserve">Ciaran, I do not know whether </w:t>
      </w:r>
      <w:r w:rsidRPr="00000C7D">
        <w:t>there is anything you want to add on that</w:t>
      </w:r>
      <w:r>
        <w:t xml:space="preserve">. </w:t>
      </w:r>
    </w:p>
    <w:p w:rsidR="00277834" w:rsidRPr="00000C7D" w:rsidP="0065666D">
      <w:pPr>
        <w:pStyle w:val="Answer"/>
      </w:pPr>
      <w:sdt>
        <w:sdtPr>
          <w:alias w:val="Witness"/>
          <w:id w:val="-980772368"/>
          <w:placeholder>
            <w:docPart w:val="F098158E833849FDB69D0B3B311DD66C"/>
          </w:placeholder>
          <w:richText/>
        </w:sdtPr>
        <w:sdtContent>
          <w:r w:rsidRPr="00000C7D">
            <w:rPr>
              <w:b/>
              <w:i/>
            </w:rPr>
            <w:t>Ciaran Martin:</w:t>
          </w:r>
          <w:r w:rsidRPr="00000C7D">
            <w:rPr>
              <w:b/>
            </w:rPr>
            <w:t xml:space="preserve"> </w:t>
          </w:r>
        </w:sdtContent>
      </w:sdt>
      <w:r>
        <w:t>T</w:t>
      </w:r>
      <w:r w:rsidRPr="00000C7D">
        <w:t>he Secretary of State has co</w:t>
      </w:r>
      <w:r>
        <w:t>vered virtually all of it. Open</w:t>
      </w:r>
      <w:r w:rsidRPr="00000C7D">
        <w:t>RAN is about reducing, significantly if possible, a very significant incumbent advantage, both vertically and horizontally, in networks</w:t>
      </w:r>
      <w:r>
        <w:t xml:space="preserve">. </w:t>
      </w:r>
      <w:r w:rsidRPr="00000C7D">
        <w:t>Two things at least can mitigate that</w:t>
      </w:r>
      <w:r>
        <w:t xml:space="preserve"> in the </w:t>
      </w:r>
      <w:r w:rsidRPr="00000C7D">
        <w:t>long term. One is the regulatory framework and the telecoms security requirements</w:t>
      </w:r>
      <w:r>
        <w:t xml:space="preserve">. </w:t>
      </w:r>
      <w:r w:rsidRPr="00000C7D">
        <w:t xml:space="preserve">At the moment, there is no regulatory requirement for </w:t>
      </w:r>
      <w:r>
        <w:t xml:space="preserve">greater </w:t>
      </w:r>
      <w:r w:rsidRPr="00000C7D">
        <w:t>interoperability</w:t>
      </w:r>
      <w:r>
        <w:t xml:space="preserve">. </w:t>
      </w:r>
      <w:r w:rsidRPr="00000C7D">
        <w:t>There is no incentive, if you like, to do so</w:t>
      </w:r>
      <w:r>
        <w:t xml:space="preserve">. </w:t>
      </w:r>
      <w:r w:rsidRPr="00000C7D">
        <w:t>It is cheaper to have incumbent advantage in the short term and then it has long-term problems, as we are seeing.</w:t>
      </w:r>
    </w:p>
    <w:p w:rsidR="00277834" w:rsidRPr="00000C7D" w:rsidP="0065666D">
      <w:pPr>
        <w:pStyle w:val="Answer"/>
      </w:pPr>
      <w:r w:rsidRPr="00000C7D">
        <w:t>The other is the initiatives that the Secretary of State’s Department’s paper last summer set out</w:t>
      </w:r>
      <w:r>
        <w:t xml:space="preserve">. </w:t>
      </w:r>
      <w:r w:rsidRPr="00000C7D">
        <w:t>There is £200 million for a 5G testbeds and</w:t>
      </w:r>
      <w:r w:rsidRPr="00000C7D">
        <w:t xml:space="preserve"> trials programme</w:t>
      </w:r>
      <w:r>
        <w:t xml:space="preserve">. </w:t>
      </w:r>
      <w:r w:rsidRPr="00000C7D">
        <w:t xml:space="preserve">Some of that is going to things that will encourage </w:t>
      </w:r>
      <w:r>
        <w:t>OpenRAN</w:t>
      </w:r>
      <w:r>
        <w:t xml:space="preserve">. </w:t>
      </w:r>
      <w:r w:rsidRPr="00000C7D">
        <w:t>BT and Vodafone are both, as I think you know, Mr Drax, trailblazers in piloting this</w:t>
      </w:r>
      <w:r>
        <w:t xml:space="preserve">. </w:t>
      </w:r>
      <w:r w:rsidRPr="00000C7D">
        <w:t>We strongly support that.</w:t>
      </w:r>
    </w:p>
    <w:p w:rsidR="00277834" w:rsidRPr="00000C7D" w:rsidP="0065666D">
      <w:pPr>
        <w:pStyle w:val="Question"/>
        <w:numPr>
          <w:ilvl w:val="0"/>
          <w:numId w:val="9"/>
        </w:numPr>
      </w:pPr>
      <w:sdt>
        <w:sdtPr>
          <w:alias w:val="Member"/>
          <w:tag w:val="&lt;Member mnisId='4132' dodsId='62850'&gt;"/>
          <w:id w:val="-1444910012"/>
          <w:placeholder>
            <w:docPart w:val="F098158E833849FDB69D0B3B311DD66C"/>
          </w:placeholder>
          <w:richText/>
        </w:sdtPr>
        <w:sdtContent>
          <w:r w:rsidRPr="00000C7D">
            <w:rPr>
              <w:b/>
            </w:rPr>
            <w:t>Richard Drax:</w:t>
          </w:r>
        </w:sdtContent>
      </w:sdt>
      <w:r w:rsidRPr="00000C7D">
        <w:t xml:space="preserve"> When will we see this </w:t>
      </w:r>
      <w:r>
        <w:t>OpenRAN</w:t>
      </w:r>
      <w:r>
        <w:t>,</w:t>
      </w:r>
      <w:r w:rsidRPr="00000C7D">
        <w:t xml:space="preserve"> if it is so marv</w:t>
      </w:r>
      <w:r w:rsidRPr="00000C7D">
        <w:t>ellous</w:t>
      </w:r>
      <w:r>
        <w:t xml:space="preserve">? </w:t>
      </w:r>
      <w:r w:rsidRPr="00000C7D">
        <w:t>When is it going to be rolled out</w:t>
      </w:r>
      <w:r>
        <w:t xml:space="preserve">? </w:t>
      </w:r>
      <w:r w:rsidRPr="00000C7D">
        <w:t>When are we going to see this take off?</w:t>
      </w:r>
    </w:p>
    <w:p w:rsidR="00277834" w:rsidRPr="00000C7D" w:rsidP="0065666D">
      <w:pPr>
        <w:pStyle w:val="Answer"/>
      </w:pPr>
      <w:sdt>
        <w:sdtPr>
          <w:alias w:val="Witness"/>
          <w:id w:val="-325827408"/>
          <w:placeholder>
            <w:docPart w:val="F098158E833849FDB69D0B3B311DD66C"/>
          </w:placeholder>
          <w:richText/>
        </w:sdtPr>
        <w:sdtContent>
          <w:r w:rsidRPr="00000C7D">
            <w:rPr>
              <w:b/>
              <w:i/>
            </w:rPr>
            <w:t>Oliver Dowden:</w:t>
          </w:r>
          <w:r w:rsidRPr="00000C7D">
            <w:rPr>
              <w:b/>
            </w:rPr>
            <w:t xml:space="preserve"> </w:t>
          </w:r>
        </w:sdtContent>
      </w:sdt>
      <w:r w:rsidRPr="00000C7D">
        <w:t>We have to help build the market. We are working with our allies to make sure we influence common standards on that, so you have the protocols that will ena</w:t>
      </w:r>
      <w:r w:rsidRPr="00000C7D">
        <w:t>ble you to work with the different companies in different countries</w:t>
      </w:r>
      <w:r>
        <w:t xml:space="preserve">. </w:t>
      </w:r>
      <w:r w:rsidRPr="00000C7D">
        <w:t>We are already trying it out, because it is new technology, and we will look to scale up those protocols</w:t>
      </w:r>
      <w:r>
        <w:t xml:space="preserve">. </w:t>
      </w:r>
      <w:r w:rsidRPr="00000C7D">
        <w:t>We would also look at how then, as we build confidence in it, we can creat</w:t>
      </w:r>
      <w:r>
        <w:t>e</w:t>
      </w:r>
      <w:r w:rsidRPr="00000C7D">
        <w:t xml:space="preserve"> finan</w:t>
      </w:r>
      <w:r w:rsidRPr="00000C7D">
        <w:t>cial incentives for mobile network operators to start procuring from that.</w:t>
      </w:r>
    </w:p>
    <w:p w:rsidR="00277834" w:rsidRPr="00000C7D" w:rsidP="0065666D">
      <w:pPr>
        <w:pStyle w:val="Answer"/>
      </w:pPr>
      <w:r w:rsidRPr="00000C7D">
        <w:t xml:space="preserve">We will go as </w:t>
      </w:r>
      <w:r>
        <w:t>quickly</w:t>
      </w:r>
      <w:r w:rsidRPr="00000C7D">
        <w:t xml:space="preserve"> as we can, but it is important to understand that we are starting from a very low base</w:t>
      </w:r>
      <w:r>
        <w:t xml:space="preserve">. </w:t>
      </w:r>
      <w:r w:rsidRPr="00000C7D">
        <w:t>This is new stuff so it will take us time to build up</w:t>
      </w:r>
      <w:r>
        <w:t>;</w:t>
      </w:r>
      <w:r w:rsidRPr="00000C7D">
        <w:t xml:space="preserve"> hence one of the</w:t>
      </w:r>
      <w:r w:rsidRPr="00000C7D">
        <w:t xml:space="preserve"> challenges around diversification is the speed that we can go down this path</w:t>
      </w:r>
      <w:r>
        <w:t xml:space="preserve">. </w:t>
      </w:r>
      <w:r w:rsidRPr="00000C7D">
        <w:t xml:space="preserve">We are proceeding as </w:t>
      </w:r>
      <w:r>
        <w:t>quickly</w:t>
      </w:r>
      <w:r w:rsidRPr="00000C7D">
        <w:t xml:space="preserve"> as we can</w:t>
      </w:r>
      <w:r>
        <w:t xml:space="preserve">. </w:t>
      </w:r>
      <w:r w:rsidRPr="00000C7D">
        <w:t xml:space="preserve">I met with the Foreign Secretary just last week, discussing how we can work even more intensely with our partners around the world, particularly on </w:t>
      </w:r>
      <w:r>
        <w:t>OpenRAN</w:t>
      </w:r>
      <w:r>
        <w:t xml:space="preserve">. </w:t>
      </w:r>
    </w:p>
    <w:p w:rsidR="00277834" w:rsidRPr="00000C7D" w:rsidP="0065666D">
      <w:pPr>
        <w:pStyle w:val="Question"/>
        <w:numPr>
          <w:ilvl w:val="0"/>
          <w:numId w:val="9"/>
        </w:numPr>
      </w:pPr>
      <w:sdt>
        <w:sdtPr>
          <w:alias w:val="Member"/>
          <w:tag w:val="&lt;Member mnisId='4132' dodsId='62850'&gt;"/>
          <w:id w:val="-357810356"/>
          <w:placeholder>
            <w:docPart w:val="F098158E833849FDB69D0B3B311DD66C"/>
          </w:placeholder>
          <w:richText/>
        </w:sdtPr>
        <w:sdtContent>
          <w:r w:rsidRPr="00000C7D">
            <w:rPr>
              <w:b/>
            </w:rPr>
            <w:t>Richard Drax:</w:t>
          </w:r>
        </w:sdtContent>
      </w:sdt>
      <w:r w:rsidRPr="00000C7D">
        <w:t xml:space="preserve"> Presumably the MoD is going to welcome this new virtual system</w:t>
      </w:r>
      <w:r>
        <w:t xml:space="preserve">. </w:t>
      </w:r>
      <w:r w:rsidRPr="00000C7D">
        <w:t>It will be a new b</w:t>
      </w:r>
      <w:r w:rsidRPr="00000C7D">
        <w:t>all game for you too, presumably</w:t>
      </w:r>
      <w:r>
        <w:t xml:space="preserve">. </w:t>
      </w:r>
    </w:p>
    <w:p w:rsidR="0065666D" w:rsidP="0065666D">
      <w:pPr>
        <w:pStyle w:val="Answer"/>
      </w:pPr>
      <w:sdt>
        <w:sdtPr>
          <w:alias w:val="Witness"/>
          <w:id w:val="1427080790"/>
          <w:placeholder>
            <w:docPart w:val="F098158E833849FDB69D0B3B311DD66C"/>
          </w:placeholder>
          <w:richText/>
        </w:sdtPr>
        <w:sdtContent>
          <w:r w:rsidRPr="00000C7D">
            <w:rPr>
              <w:b/>
              <w:i/>
            </w:rPr>
            <w:t>Ben Wallace:</w:t>
          </w:r>
          <w:r w:rsidRPr="00000C7D">
            <w:rPr>
              <w:b/>
            </w:rPr>
            <w:t xml:space="preserve"> </w:t>
          </w:r>
        </w:sdtContent>
      </w:sdt>
      <w:r w:rsidRPr="00000C7D">
        <w:t>Depending on security, you want open architecture technology</w:t>
      </w:r>
      <w:r>
        <w:t xml:space="preserve">. </w:t>
      </w:r>
      <w:r w:rsidRPr="00000C7D">
        <w:t>Otherwise you get taken to the cleaners by defence primes and technology companies</w:t>
      </w:r>
      <w:r>
        <w:t xml:space="preserve">. </w:t>
      </w:r>
      <w:r w:rsidRPr="00000C7D">
        <w:t>If you are on a hook and trying to diversify, that is when t</w:t>
      </w:r>
      <w:r w:rsidRPr="00000C7D">
        <w:t>he money starts getting clocked up</w:t>
      </w:r>
      <w:r>
        <w:t xml:space="preserve">. </w:t>
      </w:r>
      <w:r w:rsidRPr="00000C7D">
        <w:t xml:space="preserve">The more we can have that type of open architecture, the less dependent we become on one or two individual suppliers. </w:t>
      </w:r>
    </w:p>
    <w:p w:rsidR="00277834" w:rsidRPr="00000C7D" w:rsidP="0065666D">
      <w:pPr>
        <w:pStyle w:val="Answer"/>
      </w:pPr>
      <w:r w:rsidRPr="00000C7D">
        <w:t xml:space="preserve">One of the things about China is that we should be making sure that Huawei </w:t>
      </w:r>
      <w:r>
        <w:t>is</w:t>
      </w:r>
      <w:r w:rsidRPr="00000C7D">
        <w:t xml:space="preserve"> open eyed about our rel</w:t>
      </w:r>
      <w:r w:rsidRPr="00000C7D">
        <w:t xml:space="preserve">ationship and trading with </w:t>
      </w:r>
      <w:r>
        <w:t>it</w:t>
      </w:r>
      <w:r>
        <w:t xml:space="preserve">. </w:t>
      </w:r>
      <w:r w:rsidRPr="00000C7D">
        <w:t>The best thing to protect us from an abuse of power or dependency is to be less dependent and more reliant on diverse supply chains and suppliers</w:t>
      </w:r>
      <w:r>
        <w:t xml:space="preserve">. </w:t>
      </w:r>
      <w:r w:rsidRPr="00000C7D">
        <w:t>That is the best way to deal with it, whether that is a country or technology</w:t>
      </w:r>
      <w:r>
        <w:t>.</w:t>
      </w:r>
      <w:r>
        <w:t xml:space="preserve"> </w:t>
      </w:r>
    </w:p>
    <w:p w:rsidR="00277834" w:rsidRPr="00000C7D" w:rsidP="0065666D">
      <w:pPr>
        <w:pStyle w:val="Question"/>
        <w:numPr>
          <w:ilvl w:val="0"/>
          <w:numId w:val="9"/>
        </w:numPr>
      </w:pPr>
      <w:sdt>
        <w:sdtPr>
          <w:alias w:val="Member"/>
          <w:tag w:val="&lt;Member mnisId='4681' dodsId='35259'&gt;"/>
          <w:id w:val="2032294545"/>
          <w:placeholder>
            <w:docPart w:val="F098158E833849FDB69D0B3B311DD66C"/>
          </w:placeholder>
          <w:richText/>
        </w:sdtPr>
        <w:sdtContent>
          <w:r w:rsidRPr="00000C7D">
            <w:rPr>
              <w:b/>
            </w:rPr>
            <w:t>Bob Seely:</w:t>
          </w:r>
        </w:sdtContent>
      </w:sdt>
      <w:r w:rsidRPr="00000C7D">
        <w:t xml:space="preserve"> Huawei has closed systems, </w:t>
      </w:r>
      <w:r>
        <w:t xml:space="preserve">as </w:t>
      </w:r>
      <w:r w:rsidRPr="00000C7D">
        <w:t>I understand</w:t>
      </w:r>
      <w:r>
        <w:t xml:space="preserve"> it</w:t>
      </w:r>
      <w:r>
        <w:t xml:space="preserve">. </w:t>
      </w:r>
      <w:r w:rsidRPr="00000C7D">
        <w:t>How does its bu</w:t>
      </w:r>
      <w:r>
        <w:t>siness model support or make O</w:t>
      </w:r>
      <w:r>
        <w:t>-</w:t>
      </w:r>
      <w:r w:rsidRPr="00000C7D">
        <w:t>RAN more difficult</w:t>
      </w:r>
      <w:r>
        <w:t xml:space="preserve">? </w:t>
      </w:r>
      <w:r w:rsidRPr="00000C7D">
        <w:t xml:space="preserve">Generally with Huawei, because it can continue to undercut rivals using credits from the Chinese state, it can </w:t>
      </w:r>
      <w:r w:rsidRPr="00000C7D">
        <w:t>effectively make it very difficult</w:t>
      </w:r>
      <w:r>
        <w:t>—</w:t>
      </w:r>
      <w:r w:rsidRPr="00000C7D">
        <w:t>near impossible</w:t>
      </w:r>
      <w:r>
        <w:t>—</w:t>
      </w:r>
      <w:r w:rsidRPr="00000C7D">
        <w:t>for new entrants to the market if it is allowed any role in our 5G comms</w:t>
      </w:r>
      <w:r>
        <w:t xml:space="preserve">. </w:t>
      </w:r>
      <w:r w:rsidRPr="00000C7D">
        <w:t>Can I have a comment on those two thoughts from the Secretary of State for Digital, Culture, Media and Sport</w:t>
      </w:r>
      <w:r>
        <w:t>?</w:t>
      </w:r>
    </w:p>
    <w:p w:rsidR="00277834" w:rsidRPr="00000C7D" w:rsidP="0065666D">
      <w:pPr>
        <w:pStyle w:val="Answer"/>
      </w:pPr>
      <w:sdt>
        <w:sdtPr>
          <w:alias w:val="Witness"/>
          <w:id w:val="-1994322126"/>
          <w:placeholder>
            <w:docPart w:val="F098158E833849FDB69D0B3B311DD66C"/>
          </w:placeholder>
          <w:richText/>
        </w:sdtPr>
        <w:sdtContent>
          <w:r w:rsidRPr="00000C7D">
            <w:rPr>
              <w:b/>
              <w:i/>
            </w:rPr>
            <w:t>Oliver Dowden:</w:t>
          </w:r>
          <w:r w:rsidRPr="00000C7D">
            <w:rPr>
              <w:b/>
            </w:rPr>
            <w:t xml:space="preserve"> </w:t>
          </w:r>
        </w:sdtContent>
      </w:sdt>
      <w:r w:rsidRPr="00000C7D">
        <w:t>That</w:t>
      </w:r>
      <w:r w:rsidRPr="00000C7D">
        <w:t xml:space="preserve"> is a challenge with Huawei, which is why we are looking at facilitating </w:t>
      </w:r>
      <w:r>
        <w:t>OpenRAN</w:t>
      </w:r>
      <w:r w:rsidRPr="00000C7D">
        <w:t xml:space="preserve"> as an alternative to Huawei</w:t>
      </w:r>
      <w:r>
        <w:t xml:space="preserve">. </w:t>
      </w:r>
      <w:r w:rsidRPr="00000C7D">
        <w:t>This is part of the diversification away from high-risk vendors</w:t>
      </w:r>
      <w:r>
        <w:t xml:space="preserve">. </w:t>
      </w:r>
      <w:r w:rsidRPr="00000C7D">
        <w:t>In respect of undercutting rivals, the biggest risk we have sought to address ini</w:t>
      </w:r>
      <w:r w:rsidRPr="00000C7D">
        <w:t>tially with this is that, by having lower standards, there is a potential for high-risk vendors to undercut</w:t>
      </w:r>
      <w:r>
        <w:t xml:space="preserve">. </w:t>
      </w:r>
      <w:r w:rsidRPr="00000C7D">
        <w:t>The way we are addressing that is imposing higher standards across the board</w:t>
      </w:r>
      <w:r>
        <w:t xml:space="preserve">. </w:t>
      </w:r>
      <w:r w:rsidRPr="00000C7D">
        <w:t>That will remove cost advantage to vendors that have lower standards</w:t>
      </w:r>
      <w:r>
        <w:t>.</w:t>
      </w:r>
      <w:r>
        <w:t xml:space="preserve"> </w:t>
      </w:r>
    </w:p>
    <w:p w:rsidR="00BB7988" w:rsidP="0065666D">
      <w:pPr>
        <w:pStyle w:val="Answer"/>
      </w:pPr>
      <w:sdt>
        <w:sdtPr>
          <w:alias w:val="Witness"/>
          <w:id w:val="550193672"/>
          <w:placeholder>
            <w:docPart w:val="F098158E833849FDB69D0B3B311DD66C"/>
          </w:placeholder>
          <w:richText/>
        </w:sdtPr>
        <w:sdtContent>
          <w:r w:rsidRPr="00000C7D">
            <w:rPr>
              <w:b/>
              <w:i/>
            </w:rPr>
            <w:t>Ciaran Martin:</w:t>
          </w:r>
          <w:r w:rsidRPr="00000C7D">
            <w:rPr>
              <w:b/>
            </w:rPr>
            <w:t xml:space="preserve"> </w:t>
          </w:r>
        </w:sdtContent>
      </w:sdt>
      <w:r w:rsidRPr="00000C7D">
        <w:t>Mr Seely raises a very important point about the diversification strategy</w:t>
      </w:r>
      <w:r>
        <w:t>.</w:t>
      </w:r>
      <w:r w:rsidRPr="00000C7D">
        <w:t xml:space="preserve"> Huawei</w:t>
      </w:r>
      <w:r>
        <w:t>,</w:t>
      </w:r>
      <w:r w:rsidRPr="00000C7D">
        <w:t xml:space="preserve"> as a major global provider</w:t>
      </w:r>
      <w:r>
        <w:t>,</w:t>
      </w:r>
      <w:r>
        <w:t xml:space="preserve"> </w:t>
      </w:r>
      <w:r w:rsidRPr="00000C7D">
        <w:t>has some inbuilt power because of its market share in a global market</w:t>
      </w:r>
      <w:r>
        <w:t xml:space="preserve">. </w:t>
      </w:r>
      <w:r w:rsidRPr="00000C7D">
        <w:t>While I understand where he is coming from, the concerns he has expressed also arise if there is complete exclusion of Huawei from the UK 5G market</w:t>
      </w:r>
      <w:r>
        <w:t xml:space="preserve">. </w:t>
      </w:r>
      <w:r w:rsidRPr="00000C7D">
        <w:t>The companies will be looking at this picture across the globe</w:t>
      </w:r>
      <w:r>
        <w:t xml:space="preserve">. </w:t>
      </w:r>
      <w:r w:rsidRPr="00000C7D">
        <w:t>In terms of patents</w:t>
      </w:r>
      <w:r>
        <w:t>,</w:t>
      </w:r>
      <w:r w:rsidRPr="00000C7D">
        <w:t xml:space="preserve"> interoperability and s</w:t>
      </w:r>
      <w:r w:rsidRPr="00000C7D">
        <w:t>o forth, where they are no more closed or open</w:t>
      </w:r>
      <w:r>
        <w:t>,</w:t>
      </w:r>
      <w:r w:rsidRPr="00000C7D">
        <w:t xml:space="preserve"> in terms of actual interoperability, than their major competitors, those things still arise</w:t>
      </w:r>
      <w:r>
        <w:t xml:space="preserve">. </w:t>
      </w:r>
    </w:p>
    <w:p w:rsidR="00277834" w:rsidRPr="00000C7D" w:rsidP="0065666D">
      <w:pPr>
        <w:pStyle w:val="Answer"/>
      </w:pPr>
      <w:r w:rsidRPr="00000C7D">
        <w:t>That is why there are two points</w:t>
      </w:r>
      <w:r>
        <w:t xml:space="preserve">. </w:t>
      </w:r>
      <w:r w:rsidRPr="00000C7D">
        <w:t>The Secretary of State has made one of them about levelling the pla</w:t>
      </w:r>
      <w:r>
        <w:t>y</w:t>
      </w:r>
      <w:r w:rsidRPr="00000C7D">
        <w:t>ing field in</w:t>
      </w:r>
      <w:r w:rsidRPr="00000C7D">
        <w:t xml:space="preserve"> terms of security costs</w:t>
      </w:r>
      <w:r>
        <w:t xml:space="preserve">. </w:t>
      </w:r>
      <w:r w:rsidRPr="00000C7D">
        <w:t>Second</w:t>
      </w:r>
      <w:r>
        <w:t>ly,</w:t>
      </w:r>
      <w:r w:rsidRPr="00000C7D">
        <w:t xml:space="preserve"> </w:t>
      </w:r>
      <w:r w:rsidRPr="00000C7D">
        <w:t>that is why it needs, as both Secretaries of State have been saying for some time in this hearing, really quite significant and difficult</w:t>
      </w:r>
      <w:r>
        <w:t xml:space="preserve"> co-ordinated industrial policy</w:t>
      </w:r>
      <w:r w:rsidRPr="00000C7D">
        <w:t xml:space="preserve"> activity across lots of likeminded countries, not j</w:t>
      </w:r>
      <w:r w:rsidRPr="00000C7D">
        <w:t>ust the UK</w:t>
      </w:r>
      <w:r>
        <w:t>.</w:t>
      </w:r>
    </w:p>
    <w:p w:rsidR="00277834" w:rsidRPr="00000C7D" w:rsidP="0065666D">
      <w:pPr>
        <w:pStyle w:val="Question"/>
        <w:numPr>
          <w:ilvl w:val="0"/>
          <w:numId w:val="9"/>
        </w:numPr>
      </w:pPr>
      <w:sdt>
        <w:sdtPr>
          <w:alias w:val="Member"/>
          <w:tag w:val="&lt;Member mnisId='4681' dodsId='35259'&gt;"/>
          <w:id w:val="-341860459"/>
          <w:placeholder>
            <w:docPart w:val="F098158E833849FDB69D0B3B311DD66C"/>
          </w:placeholder>
          <w:richText/>
        </w:sdtPr>
        <w:sdtContent>
          <w:r w:rsidRPr="00000C7D">
            <w:rPr>
              <w:b/>
            </w:rPr>
            <w:t>Bob Seely:</w:t>
          </w:r>
        </w:sdtContent>
      </w:sdt>
      <w:r w:rsidRPr="00000C7D">
        <w:t xml:space="preserve"> Ciaran’s point about international co-ordination brings us very well to the next question</w:t>
      </w:r>
      <w:r>
        <w:t xml:space="preserve">. </w:t>
      </w:r>
      <w:r w:rsidRPr="00000C7D">
        <w:t>There have been reports of a D10 alliance of democratic nations to develop alternatives, specifically to Huawei and ZTE, high-risk vendors,</w:t>
      </w:r>
      <w:r>
        <w:t xml:space="preserve"> </w:t>
      </w:r>
      <w:r>
        <w:t>and</w:t>
      </w:r>
      <w:r w:rsidRPr="00000C7D">
        <w:t xml:space="preserve"> not just Chinese </w:t>
      </w:r>
      <w:r w:rsidRPr="00000C7D">
        <w:t xml:space="preserve">high-risk </w:t>
      </w:r>
      <w:r w:rsidRPr="00000C7D">
        <w:t>vendors</w:t>
      </w:r>
      <w:r>
        <w:t xml:space="preserve">. </w:t>
      </w:r>
      <w:r w:rsidRPr="00000C7D">
        <w:t>How accurate are these reports</w:t>
      </w:r>
      <w:r>
        <w:t xml:space="preserve">? </w:t>
      </w:r>
      <w:r w:rsidRPr="00000C7D">
        <w:t>Would such an alliance work</w:t>
      </w:r>
      <w:r>
        <w:t xml:space="preserve">? </w:t>
      </w:r>
      <w:r w:rsidRPr="00000C7D">
        <w:t xml:space="preserve">I have also seen similar calls from the Huawei </w:t>
      </w:r>
      <w:r>
        <w:t>i</w:t>
      </w:r>
      <w:r w:rsidRPr="00000C7D">
        <w:t xml:space="preserve">nterest </w:t>
      </w:r>
      <w:r>
        <w:t>g</w:t>
      </w:r>
      <w:r w:rsidRPr="00000C7D">
        <w:t>roup</w:t>
      </w:r>
      <w:r>
        <w:t xml:space="preserve"> </w:t>
      </w:r>
      <w:r w:rsidRPr="00000C7D">
        <w:t>and others for an alliance of Five Eyes countries to build up a common set of standards so we</w:t>
      </w:r>
      <w:r w:rsidRPr="00000C7D">
        <w:t xml:space="preserve"> can support a </w:t>
      </w:r>
      <w:r w:rsidRPr="00000C7D">
        <w:t xml:space="preserve">western </w:t>
      </w:r>
      <w:r w:rsidRPr="00000C7D">
        <w:t>5G and advanced communications industry ourselves.</w:t>
      </w:r>
    </w:p>
    <w:p w:rsidR="00277834" w:rsidP="0065666D">
      <w:pPr>
        <w:pStyle w:val="Answer"/>
      </w:pPr>
      <w:sdt>
        <w:sdtPr>
          <w:alias w:val="Witness"/>
          <w:id w:val="1807585787"/>
          <w:placeholder>
            <w:docPart w:val="F098158E833849FDB69D0B3B311DD66C"/>
          </w:placeholder>
          <w:richText/>
        </w:sdtPr>
        <w:sdtContent>
          <w:r w:rsidRPr="00000C7D">
            <w:rPr>
              <w:b/>
              <w:i/>
            </w:rPr>
            <w:t>Oliver Dowden:</w:t>
          </w:r>
          <w:r w:rsidRPr="00000C7D">
            <w:rPr>
              <w:b/>
            </w:rPr>
            <w:t xml:space="preserve"> </w:t>
          </w:r>
        </w:sdtContent>
      </w:sdt>
      <w:r>
        <w:t>For the benefit of others who may be listening</w:t>
      </w:r>
      <w:r>
        <w:t>—</w:t>
      </w:r>
      <w:r>
        <w:t>not you, Bob</w:t>
      </w:r>
      <w:r>
        <w:t>—</w:t>
      </w:r>
      <w:r>
        <w:t xml:space="preserve">the D10 refers to the G7 countries plus Australia, South Korea and India. </w:t>
      </w:r>
      <w:r w:rsidRPr="00000C7D">
        <w:t>That was not a concept that ori</w:t>
      </w:r>
      <w:r w:rsidRPr="00000C7D">
        <w:t xml:space="preserve">ginated from the UK. I believe it originated from the </w:t>
      </w:r>
      <w:r>
        <w:t xml:space="preserve">Atlantic Council’s D-10 Strategy Forum. </w:t>
      </w:r>
      <w:r>
        <w:t>None the less</w:t>
      </w:r>
      <w:r>
        <w:t xml:space="preserve">, it is a good description of the sort of countries that we would wish to work with. </w:t>
      </w:r>
      <w:r w:rsidRPr="00000C7D">
        <w:t xml:space="preserve">From </w:t>
      </w:r>
      <w:r w:rsidRPr="00000C7D">
        <w:t>all the conversations I have had</w:t>
      </w:r>
      <w:r>
        <w:t xml:space="preserve">, with the Foreign Secretary and others, there is definitely an overarching desire to do something in this space. </w:t>
      </w:r>
      <w:r w:rsidRPr="00000C7D">
        <w:t>The challenge is ensuring that all other countries</w:t>
      </w:r>
      <w:r>
        <w:t xml:space="preserve"> align with us in treating it with a sufficient degree of seriousness and drive, </w:t>
      </w:r>
      <w:r>
        <w:t xml:space="preserve">and </w:t>
      </w:r>
      <w:r>
        <w:t>that th</w:t>
      </w:r>
      <w:r>
        <w:t>ey really want to make this happen.</w:t>
      </w:r>
    </w:p>
    <w:p w:rsidR="00277834" w:rsidRPr="00000C7D" w:rsidP="0065666D">
      <w:pPr>
        <w:pStyle w:val="Answer"/>
      </w:pPr>
      <w:r>
        <w:t>That starts with making sure the international standards and international bodies are in the right place. Bob, you are very familiar with how international relations work. G</w:t>
      </w:r>
      <w:r w:rsidRPr="00000C7D">
        <w:t>iven that we want to move rapidly with this, th</w:t>
      </w:r>
      <w:r w:rsidRPr="00000C7D">
        <w:t xml:space="preserve">e challenge for us will be to </w:t>
      </w:r>
      <w:r>
        <w:t xml:space="preserve">ensure that </w:t>
      </w:r>
      <w:r w:rsidRPr="00000C7D">
        <w:t xml:space="preserve">the urgency we are </w:t>
      </w:r>
      <w:r>
        <w:t xml:space="preserve">treating it with applies to the other countries we would need to do so. There is definitely the desire. Our challenge is to work through at pace to get these things in place. </w:t>
      </w:r>
    </w:p>
    <w:p w:rsidR="00277834" w:rsidRPr="00000C7D" w:rsidP="0065666D">
      <w:pPr>
        <w:pStyle w:val="Question"/>
        <w:numPr>
          <w:ilvl w:val="0"/>
          <w:numId w:val="9"/>
        </w:numPr>
      </w:pPr>
      <w:sdt>
        <w:sdtPr>
          <w:alias w:val="Member"/>
          <w:tag w:val="&lt;Member mnisId='4681' dodsId='35259'&gt;"/>
          <w:id w:val="1170057009"/>
          <w:placeholder>
            <w:docPart w:val="F098158E833849FDB69D0B3B311DD66C"/>
          </w:placeholder>
          <w:richText/>
        </w:sdtPr>
        <w:sdtContent>
          <w:r w:rsidRPr="00000C7D">
            <w:rPr>
              <w:b/>
            </w:rPr>
            <w:t>Bob Seely:</w:t>
          </w:r>
        </w:sdtContent>
      </w:sdt>
      <w:r w:rsidRPr="00000C7D">
        <w:t xml:space="preserve"> </w:t>
      </w:r>
      <w:r>
        <w:t>On tha</w:t>
      </w:r>
      <w:r>
        <w:t>t point, there seems to be a desire, maybe not with all those 10 states, but certainly with Canada, Australia</w:t>
      </w:r>
      <w:r>
        <w:t>—</w:t>
      </w:r>
      <w:r>
        <w:t>which said no to Huawei</w:t>
      </w:r>
      <w:r>
        <w:t>—</w:t>
      </w:r>
      <w:r>
        <w:t xml:space="preserve">and the United States, which is now actively trying to build out national champions or space for </w:t>
      </w:r>
      <w:r>
        <w:t>its</w:t>
      </w:r>
      <w:r>
        <w:t xml:space="preserve"> own states at well. Y</w:t>
      </w:r>
      <w:r>
        <w:t>ou have France. The Czech Republic, as well as others, is looking at non-Huawei alternatives. There seems to be a kernel or nexus of countries that could begin to provide a common set of standards and, potentially, use the very important work that has been</w:t>
      </w:r>
      <w:r>
        <w:t xml:space="preserve"> built up by your Department in the telecoms security policy paper, much of which has been fantastic. </w:t>
      </w:r>
    </w:p>
    <w:p w:rsidR="00277834" w:rsidP="0065666D">
      <w:pPr>
        <w:pStyle w:val="Answer"/>
      </w:pPr>
      <w:sdt>
        <w:sdtPr>
          <w:alias w:val="Witness"/>
          <w:id w:val="-347641638"/>
          <w:placeholder>
            <w:docPart w:val="F098158E833849FDB69D0B3B311DD66C"/>
          </w:placeholder>
          <w:richText/>
        </w:sdtPr>
        <w:sdtContent>
          <w:r w:rsidRPr="00000C7D">
            <w:rPr>
              <w:b/>
              <w:i/>
            </w:rPr>
            <w:t>Oliver Dowden:</w:t>
          </w:r>
          <w:r w:rsidRPr="00000C7D">
            <w:rPr>
              <w:b/>
            </w:rPr>
            <w:t xml:space="preserve"> </w:t>
          </w:r>
        </w:sdtContent>
      </w:sdt>
      <w:r w:rsidRPr="00000C7D">
        <w:t xml:space="preserve">That is precisely why we are pursuing all this. That is the enduring way of correcting the market </w:t>
      </w:r>
      <w:r>
        <w:t>failure that has arisen, where we have</w:t>
      </w:r>
      <w:r>
        <w:t xml:space="preserve"> become too dependent on a small number of providers. There is a mutual interest between the countries that you have described, where there could be opportunities for companies in all those countries</w:t>
      </w:r>
      <w:r>
        <w:t>,</w:t>
      </w:r>
      <w:r>
        <w:t xml:space="preserve"> in an </w:t>
      </w:r>
      <w:r>
        <w:t>OpenRAN</w:t>
      </w:r>
      <w:r>
        <w:t xml:space="preserve"> system</w:t>
      </w:r>
      <w:r>
        <w:t>,</w:t>
      </w:r>
      <w:r>
        <w:t xml:space="preserve"> to get a slice of the cake. It ca</w:t>
      </w:r>
      <w:r>
        <w:t xml:space="preserve">n be a win-win situation. That is why we are pursuing it with urgency. </w:t>
      </w:r>
      <w:r w:rsidRPr="00000C7D">
        <w:t xml:space="preserve"> </w:t>
      </w:r>
    </w:p>
    <w:p w:rsidR="00277834" w:rsidRPr="00000C7D" w:rsidP="0065666D">
      <w:pPr>
        <w:pStyle w:val="Question"/>
        <w:numPr>
          <w:ilvl w:val="0"/>
          <w:numId w:val="9"/>
        </w:numPr>
      </w:pPr>
      <w:sdt>
        <w:sdtPr>
          <w:alias w:val="Member"/>
          <w:tag w:val="&lt;Member mnisId='1487' dodsId='31646'&gt;"/>
          <w:id w:val="652182031"/>
          <w:placeholder>
            <w:docPart w:val="F098158E833849FDB69D0B3B311DD66C"/>
          </w:placeholder>
          <w:richText/>
        </w:sdtPr>
        <w:sdtContent>
          <w:r w:rsidRPr="00000C7D">
            <w:rPr>
              <w:b/>
            </w:rPr>
            <w:t>Chair:</w:t>
          </w:r>
        </w:sdtContent>
      </w:sdt>
      <w:r w:rsidRPr="00000C7D">
        <w:t xml:space="preserve"> Given the fundamental change we are going to experienc</w:t>
      </w:r>
      <w:r>
        <w:t xml:space="preserve">e </w:t>
      </w:r>
      <w:r w:rsidRPr="00000C7D">
        <w:t xml:space="preserve">over the </w:t>
      </w:r>
      <w:r>
        <w:t xml:space="preserve">next </w:t>
      </w:r>
      <w:r w:rsidRPr="00000C7D">
        <w:t>10 years</w:t>
      </w:r>
      <w:r>
        <w:t xml:space="preserve"> with the roll</w:t>
      </w:r>
      <w:r>
        <w:t>-</w:t>
      </w:r>
      <w:r>
        <w:t xml:space="preserve">out of more data, our </w:t>
      </w:r>
      <w:r>
        <w:t xml:space="preserve">entire </w:t>
      </w:r>
      <w:r>
        <w:t xml:space="preserve">world will become ever more reliant on the telecoms </w:t>
      </w:r>
      <w:r>
        <w:t xml:space="preserve">capabilities that we have. Would you agree that the reason China is ahead is </w:t>
      </w:r>
      <w:r>
        <w:t>that</w:t>
      </w:r>
      <w:r>
        <w:t xml:space="preserve"> it has pumped gargantuan sums of money into Tencent, Alibaba, China Mobile and Huawei, companies like this, meaning we simply cannot compete</w:t>
      </w:r>
      <w:r>
        <w:t>?</w:t>
      </w:r>
      <w:r>
        <w:t xml:space="preserve"> If </w:t>
      </w:r>
      <w:r>
        <w:t>you go back to the space race</w:t>
      </w:r>
      <w:r>
        <w:t>, w</w:t>
      </w:r>
      <w:r>
        <w:t xml:space="preserve">here America </w:t>
      </w:r>
      <w:r>
        <w:t xml:space="preserve">had the desire </w:t>
      </w:r>
      <w:r>
        <w:t>to catch up and then overtake Russia</w:t>
      </w:r>
      <w:r>
        <w:t>,</w:t>
      </w:r>
      <w:r>
        <w:t xml:space="preserve"> </w:t>
      </w:r>
      <w:r>
        <w:t xml:space="preserve">it </w:t>
      </w:r>
      <w:r>
        <w:t xml:space="preserve">put lots of state funding into that industry to get ahead. </w:t>
      </w:r>
      <w:r w:rsidRPr="00000C7D">
        <w:t xml:space="preserve">Is </w:t>
      </w:r>
      <w:r>
        <w:t>there that moment where</w:t>
      </w:r>
      <w:r w:rsidRPr="00000C7D">
        <w:t xml:space="preserve"> we need to recogni</w:t>
      </w:r>
      <w:r>
        <w:t>s</w:t>
      </w:r>
      <w:r w:rsidRPr="00000C7D">
        <w:t xml:space="preserve">e the </w:t>
      </w:r>
      <w:r>
        <w:t xml:space="preserve">sheer </w:t>
      </w:r>
      <w:r w:rsidRPr="00000C7D">
        <w:t>power</w:t>
      </w:r>
      <w:r>
        <w:t xml:space="preserve"> that the winner gets in having dominance in the global teleco</w:t>
      </w:r>
      <w:r>
        <w:t>ms capability, not least with quantum computing coming around the corner as well</w:t>
      </w:r>
      <w:r>
        <w:t>?</w:t>
      </w:r>
    </w:p>
    <w:p w:rsidR="00277834" w:rsidP="0065666D">
      <w:pPr>
        <w:pStyle w:val="Answer"/>
      </w:pPr>
      <w:sdt>
        <w:sdtPr>
          <w:alias w:val="Witness"/>
          <w:id w:val="-1337227154"/>
          <w:placeholder>
            <w:docPart w:val="F098158E833849FDB69D0B3B311DD66C"/>
          </w:placeholder>
          <w:richText/>
        </w:sdtPr>
        <w:sdtContent>
          <w:r w:rsidRPr="00000C7D">
            <w:rPr>
              <w:b/>
              <w:i/>
            </w:rPr>
            <w:t>Oliver Dowden:</w:t>
          </w:r>
          <w:r w:rsidRPr="00000C7D">
            <w:rPr>
              <w:b/>
            </w:rPr>
            <w:t xml:space="preserve"> </w:t>
          </w:r>
        </w:sdtContent>
      </w:sdt>
      <w:r w:rsidRPr="00000C7D">
        <w:t xml:space="preserve">There are two important points there. </w:t>
      </w:r>
      <w:r>
        <w:t>First,</w:t>
      </w:r>
      <w:r w:rsidRPr="00000C7D">
        <w:t xml:space="preserve"> it is undoubtedly the case that</w:t>
      </w:r>
      <w:r>
        <w:t xml:space="preserve"> various Governments have failed to treat this with sufficient seriousness, which has allowed us to get into this undesirable situation of having high-risk vendors in the system. This is why diversification is so important. </w:t>
      </w:r>
      <w:r w:rsidRPr="00000C7D">
        <w:t xml:space="preserve">From </w:t>
      </w:r>
      <w:r w:rsidRPr="00000C7D">
        <w:t xml:space="preserve">the conversations that I </w:t>
      </w:r>
      <w:r>
        <w:t>ha</w:t>
      </w:r>
      <w:r>
        <w:t xml:space="preserve">ve had </w:t>
      </w:r>
      <w:r w:rsidRPr="00000C7D">
        <w:t>with the Prime Minister</w:t>
      </w:r>
      <w:r>
        <w:t>,</w:t>
      </w:r>
      <w:r>
        <w:t xml:space="preserve"> </w:t>
      </w:r>
      <w:r w:rsidRPr="00000C7D">
        <w:t>and</w:t>
      </w:r>
      <w:r>
        <w:t xml:space="preserve"> </w:t>
      </w:r>
      <w:r>
        <w:t>indeed</w:t>
      </w:r>
      <w:r>
        <w:t xml:space="preserve"> </w:t>
      </w:r>
      <w:r>
        <w:t>if you look at what he has said today, he is very committed to bold interventions to get ahead on this kind of stuff. There is a realisation that we need to do this, a strategy we are working on and a political de</w:t>
      </w:r>
      <w:r>
        <w:t>termination behind it.</w:t>
      </w:r>
    </w:p>
    <w:p w:rsidR="00277834" w:rsidRPr="00000C7D" w:rsidP="0065666D">
      <w:pPr>
        <w:pStyle w:val="Answer"/>
      </w:pPr>
      <w:r>
        <w:t>You also allud</w:t>
      </w:r>
      <w:r>
        <w:t>e</w:t>
      </w:r>
      <w:r>
        <w:t xml:space="preserve"> to</w:t>
      </w:r>
      <w:r>
        <w:t xml:space="preserve"> quantum computers and the </w:t>
      </w:r>
      <w:r>
        <w:t>wider questions</w:t>
      </w:r>
      <w:r>
        <w:t xml:space="preserve"> that</w:t>
      </w:r>
      <w:r>
        <w:t xml:space="preserve"> will be addressed particularly through the investment security legislation about how we define and protect strategic national interests, which go way beyond telecoms n</w:t>
      </w:r>
      <w:r>
        <w:t xml:space="preserve">etworks. Quantum computing and AI are two very obvious examples of where we need to ensure that we have proper, if not sovereign, capability, but capability within likeminded nations. </w:t>
      </w:r>
      <w:r w:rsidRPr="00000C7D">
        <w:t xml:space="preserve">Maybe I am straying slightly into the </w:t>
      </w:r>
      <w:r>
        <w:t xml:space="preserve">Defence Secretary’s territory. </w:t>
      </w:r>
    </w:p>
    <w:p w:rsidR="00277834" w:rsidP="0065666D">
      <w:pPr>
        <w:pStyle w:val="Answer"/>
      </w:pPr>
      <w:sdt>
        <w:sdtPr>
          <w:alias w:val="Witness"/>
          <w:id w:val="733822109"/>
          <w:placeholder>
            <w:docPart w:val="F098158E833849FDB69D0B3B311DD66C"/>
          </w:placeholder>
          <w:richText/>
        </w:sdtPr>
        <w:sdtContent>
          <w:r w:rsidRPr="00000C7D">
            <w:rPr>
              <w:b/>
              <w:i/>
            </w:rPr>
            <w:t>Be</w:t>
          </w:r>
          <w:r w:rsidRPr="00000C7D">
            <w:rPr>
              <w:b/>
              <w:i/>
            </w:rPr>
            <w:t>n Wallace:</w:t>
          </w:r>
          <w:r w:rsidRPr="00000C7D">
            <w:rPr>
              <w:b/>
            </w:rPr>
            <w:t xml:space="preserve"> </w:t>
          </w:r>
        </w:sdtContent>
      </w:sdt>
      <w:r w:rsidRPr="00000C7D">
        <w:t>Remember</w:t>
      </w:r>
      <w:r>
        <w:t>,</w:t>
      </w:r>
      <w:r w:rsidRPr="00000C7D">
        <w:t xml:space="preserve"> the money that China </w:t>
      </w:r>
      <w:r>
        <w:t xml:space="preserve">put in is our money. It is because everyone in the </w:t>
      </w:r>
      <w:r>
        <w:t xml:space="preserve">west </w:t>
      </w:r>
      <w:r>
        <w:t>and else</w:t>
      </w:r>
      <w:r>
        <w:t>where</w:t>
      </w:r>
      <w:r>
        <w:t xml:space="preserve"> piled into buying manufacturing in China. </w:t>
      </w:r>
      <w:r w:rsidRPr="00000C7D">
        <w:t xml:space="preserve">I am old enough to remember when everything said </w:t>
      </w:r>
      <w:r>
        <w:t>“</w:t>
      </w:r>
      <w:r w:rsidRPr="00000C7D">
        <w:t>Made in Taiwan</w:t>
      </w:r>
      <w:r>
        <w:t>” or “</w:t>
      </w:r>
      <w:r w:rsidRPr="00000C7D">
        <w:t>Made in Hong Kong</w:t>
      </w:r>
      <w:r>
        <w:t xml:space="preserve">” </w:t>
      </w:r>
      <w:r w:rsidRPr="00000C7D">
        <w:t>on the bott</w:t>
      </w:r>
      <w:r w:rsidRPr="00000C7D">
        <w:t>om</w:t>
      </w:r>
      <w:r>
        <w:t xml:space="preserve"> and </w:t>
      </w:r>
      <w:r>
        <w:t xml:space="preserve">when </w:t>
      </w:r>
      <w:r>
        <w:t>China was not doing that. It goes right to the heart of both this Government’s strategy and other Government strategies around tech. We need to grow our own skill base, first and foremost. Cyber</w:t>
      </w:r>
      <w:r>
        <w:t>F</w:t>
      </w:r>
      <w:r>
        <w:t>irst is</w:t>
      </w:r>
      <w:r>
        <w:t xml:space="preserve"> an excellent GCHQ competition </w:t>
      </w:r>
      <w:r>
        <w:t>about getti</w:t>
      </w:r>
      <w:r>
        <w:t xml:space="preserve">ng women and people into cyber. Building a skills base is how we do this. </w:t>
      </w:r>
    </w:p>
    <w:p w:rsidR="00277834" w:rsidP="0065666D">
      <w:pPr>
        <w:pStyle w:val="Answer"/>
      </w:pPr>
      <w:r w:rsidRPr="00000C7D">
        <w:t xml:space="preserve">China is not the only country that has </w:t>
      </w:r>
      <w:r>
        <w:t xml:space="preserve">state-subsidised or </w:t>
      </w:r>
      <w:r w:rsidRPr="00000C7D">
        <w:t>state-owned</w:t>
      </w:r>
      <w:r>
        <w:t xml:space="preserve"> competitors. There is France in aerospace. Often you are competing against Spanish yards owned by the state. W</w:t>
      </w:r>
      <w:r>
        <w:t xml:space="preserve">e have always had some of those practices. </w:t>
      </w:r>
      <w:r>
        <w:t>We win orders by being better or</w:t>
      </w:r>
      <w:r w:rsidRPr="00000C7D">
        <w:t xml:space="preserve"> </w:t>
      </w:r>
      <w:r>
        <w:t xml:space="preserve">more productive, with </w:t>
      </w:r>
      <w:r w:rsidRPr="00000C7D">
        <w:t>better technolog</w:t>
      </w:r>
      <w:r>
        <w:t xml:space="preserve">y </w:t>
      </w:r>
      <w:r w:rsidRPr="00000C7D">
        <w:t>or niche capabilit</w:t>
      </w:r>
      <w:r>
        <w:t>y. That is no different. That is the path that we, as a capitalist market economy</w:t>
      </w:r>
      <w:r>
        <w:t>,</w:t>
      </w:r>
      <w:r>
        <w:t xml:space="preserve"> go down. The challenge for us is </w:t>
      </w:r>
      <w:r>
        <w:t xml:space="preserve">that </w:t>
      </w:r>
      <w:r>
        <w:t>w</w:t>
      </w:r>
      <w:r>
        <w:t>e took our eyes off the ball about the importance of what tomorrow’s critical national infrastructure is.</w:t>
      </w:r>
    </w:p>
    <w:p w:rsidR="00277834" w:rsidRPr="00000C7D" w:rsidP="0065666D">
      <w:pPr>
        <w:pStyle w:val="Answer"/>
      </w:pPr>
      <w:r>
        <w:t xml:space="preserve">It is without doubt that today’s critical national infrastructure is very different </w:t>
      </w:r>
      <w:r>
        <w:t>from how</w:t>
      </w:r>
      <w:r>
        <w:t xml:space="preserve"> it was 30 years ago. </w:t>
      </w:r>
      <w:r w:rsidRPr="00000C7D">
        <w:t>Telecoms, mobile networks</w:t>
      </w:r>
      <w:r>
        <w:t xml:space="preserve"> and</w:t>
      </w:r>
      <w:r w:rsidRPr="00000C7D">
        <w:t xml:space="preserve"> cyber </w:t>
      </w:r>
      <w:r w:rsidRPr="00000C7D">
        <w:t>are as important as gas and water. We should not have allowed other</w:t>
      </w:r>
      <w:r>
        <w:t xml:space="preserve"> people </w:t>
      </w:r>
      <w:r w:rsidRPr="00000C7D">
        <w:t>to run away with those</w:t>
      </w:r>
      <w:r>
        <w:t xml:space="preserve"> technologies. We should have also not allowed ourselves to be so dependent. </w:t>
      </w:r>
    </w:p>
    <w:p w:rsidR="00277834" w:rsidRPr="00000C7D" w:rsidP="0065666D">
      <w:pPr>
        <w:pStyle w:val="Remark"/>
      </w:pPr>
      <w:sdt>
        <w:sdtPr>
          <w:alias w:val="Member"/>
          <w:tag w:val="&lt;Member mnisId='1487' dodsId='31646'&gt;"/>
          <w:id w:val="-1270770373"/>
          <w:placeholder>
            <w:docPart w:val="F098158E833849FDB69D0B3B311DD66C"/>
          </w:placeholder>
          <w:richText/>
        </w:sdtPr>
        <w:sdtContent>
          <w:r w:rsidRPr="00000C7D">
            <w:rPr>
              <w:b/>
            </w:rPr>
            <w:t>Chair:</w:t>
          </w:r>
        </w:sdtContent>
      </w:sdt>
      <w:r w:rsidRPr="00000C7D">
        <w:t xml:space="preserve"> </w:t>
      </w:r>
      <w:r>
        <w:t xml:space="preserve">Let us finally turn to the wider geopolitical implications. This entire </w:t>
      </w:r>
      <w:r>
        <w:t xml:space="preserve">debate </w:t>
      </w:r>
      <w:r>
        <w:t xml:space="preserve">about </w:t>
      </w:r>
      <w:r>
        <w:t xml:space="preserve">5G has prompted, as I said at the beginning, perhaps a revisionist view of China. </w:t>
      </w:r>
    </w:p>
    <w:p w:rsidR="00277834" w:rsidRPr="00000C7D" w:rsidP="0065666D">
      <w:pPr>
        <w:pStyle w:val="Question"/>
        <w:numPr>
          <w:ilvl w:val="0"/>
          <w:numId w:val="9"/>
        </w:numPr>
      </w:pPr>
      <w:sdt>
        <w:sdtPr>
          <w:alias w:val="Member"/>
          <w:tag w:val="&lt;Member mnisId='1438' dodsId='25525'&gt;"/>
          <w:id w:val="35096234"/>
          <w:placeholder>
            <w:docPart w:val="F098158E833849FDB69D0B3B311DD66C"/>
          </w:placeholder>
          <w:richText/>
        </w:sdtPr>
        <w:sdtContent>
          <w:r w:rsidRPr="00000C7D">
            <w:rPr>
              <w:b/>
            </w:rPr>
            <w:t>Mr Jones:</w:t>
          </w:r>
        </w:sdtContent>
      </w:sdt>
      <w:r w:rsidRPr="00000C7D">
        <w:t xml:space="preserve"> </w:t>
      </w:r>
      <w:r w:rsidRPr="00000C7D">
        <w:t xml:space="preserve">The </w:t>
      </w:r>
      <w:r w:rsidRPr="00000C7D">
        <w:t xml:space="preserve">decision </w:t>
      </w:r>
      <w:r>
        <w:t xml:space="preserve">about </w:t>
      </w:r>
      <w:r w:rsidRPr="00000C7D">
        <w:t xml:space="preserve">Huawei </w:t>
      </w:r>
      <w:r w:rsidRPr="00000C7D">
        <w:t>was taken in January</w:t>
      </w:r>
      <w:r>
        <w:t xml:space="preserve">, which, as I say, is a position I support. Were you surprised at the reaction, </w:t>
      </w:r>
      <w:r>
        <w:t>particularly of the United Stat</w:t>
      </w:r>
      <w:r>
        <w:t>es, to that well</w:t>
      </w:r>
      <w:r>
        <w:t xml:space="preserve"> </w:t>
      </w:r>
      <w:r>
        <w:t>thought</w:t>
      </w:r>
      <w:r>
        <w:t xml:space="preserve"> </w:t>
      </w:r>
      <w:r>
        <w:t>out</w:t>
      </w:r>
      <w:r>
        <w:t>,</w:t>
      </w:r>
      <w:r>
        <w:t xml:space="preserve"> security-first approach we would take?</w:t>
      </w:r>
    </w:p>
    <w:p w:rsidR="00277834" w:rsidRPr="00000C7D" w:rsidP="0065666D">
      <w:pPr>
        <w:pStyle w:val="Answer"/>
      </w:pPr>
      <w:sdt>
        <w:sdtPr>
          <w:alias w:val="Witness"/>
          <w:id w:val="-745259802"/>
          <w:placeholder>
            <w:docPart w:val="F098158E833849FDB69D0B3B311DD66C"/>
          </w:placeholder>
          <w:richText/>
        </w:sdtPr>
        <w:sdtContent>
          <w:r w:rsidRPr="00000C7D">
            <w:rPr>
              <w:b/>
              <w:i/>
            </w:rPr>
            <w:t>Oliver Dowden:</w:t>
          </w:r>
          <w:r w:rsidRPr="00000C7D">
            <w:rPr>
              <w:b/>
            </w:rPr>
            <w:t xml:space="preserve"> </w:t>
          </w:r>
        </w:sdtContent>
      </w:sdt>
      <w:r w:rsidRPr="00000C7D">
        <w:t>I should clarify that I was not on the NSC at the time</w:t>
      </w:r>
      <w:r>
        <w:t>, so I cannot comment on the deliberations that took place. I need to choose my words</w:t>
      </w:r>
      <w:r>
        <w:t xml:space="preserve"> carefully in comment</w:t>
      </w:r>
      <w:r>
        <w:t>ing</w:t>
      </w:r>
      <w:r>
        <w:t xml:space="preserve"> on foreign countries. It is undoubtedly the case that the US sees this strong</w:t>
      </w:r>
      <w:r>
        <w:t xml:space="preserve">ly through a geopolitical prism. It </w:t>
      </w:r>
      <w:r>
        <w:t>has made its position abundantly clear to us, and indeed abundantly clear to the world</w:t>
      </w:r>
      <w:r>
        <w:t>,</w:t>
      </w:r>
      <w:r>
        <w:t xml:space="preserve"> in the sanctions that it chose</w:t>
      </w:r>
      <w:r>
        <w:t xml:space="preserve"> to impose on Huawei, </w:t>
      </w:r>
      <w:r>
        <w:t xml:space="preserve">the policy implications of </w:t>
      </w:r>
      <w:r>
        <w:t xml:space="preserve">which we are now understanding. </w:t>
      </w:r>
    </w:p>
    <w:p w:rsidR="00277834" w:rsidRPr="00000C7D" w:rsidP="0065666D">
      <w:pPr>
        <w:pStyle w:val="Answer"/>
      </w:pPr>
      <w:sdt>
        <w:sdtPr>
          <w:alias w:val="Witness"/>
          <w:id w:val="-447932043"/>
          <w:placeholder>
            <w:docPart w:val="F098158E833849FDB69D0B3B311DD66C"/>
          </w:placeholder>
          <w:richText/>
        </w:sdtPr>
        <w:sdtContent>
          <w:r w:rsidRPr="00000C7D">
            <w:rPr>
              <w:b/>
              <w:i/>
            </w:rPr>
            <w:t>Ben Wallace:</w:t>
          </w:r>
          <w:r w:rsidRPr="00000C7D">
            <w:rPr>
              <w:b/>
            </w:rPr>
            <w:t xml:space="preserve"> </w:t>
          </w:r>
        </w:sdtContent>
      </w:sdt>
      <w:r w:rsidRPr="00000C7D">
        <w:t>It is clear</w:t>
      </w:r>
      <w:r>
        <w:t>—</w:t>
      </w:r>
      <w:r w:rsidRPr="00000C7D">
        <w:t xml:space="preserve">I looked at the </w:t>
      </w:r>
      <w:r>
        <w:t xml:space="preserve">evidence </w:t>
      </w:r>
      <w:r w:rsidRPr="00000C7D">
        <w:t xml:space="preserve">sessions from </w:t>
      </w:r>
      <w:r>
        <w:t xml:space="preserve">Senator Cotton </w:t>
      </w:r>
      <w:r w:rsidRPr="00000C7D">
        <w:t>and others</w:t>
      </w:r>
      <w:r>
        <w:t>—</w:t>
      </w:r>
      <w:r>
        <w:t>that this is way more than just pure technology. This is about a view of an emergi</w:t>
      </w:r>
      <w:r>
        <w:t xml:space="preserve">ng China that the United States has pretty much across the aisle. I was in Washington not long before the </w:t>
      </w:r>
      <w:r>
        <w:t xml:space="preserve">covid </w:t>
      </w:r>
      <w:r>
        <w:t xml:space="preserve">shutdown. </w:t>
      </w:r>
      <w:r>
        <w:t xml:space="preserve">There is a strong view in the United States, pretty </w:t>
      </w:r>
      <w:r>
        <w:t>much across the aisle, that the growth of China is in a direction that they should</w:t>
      </w:r>
      <w:r>
        <w:t xml:space="preserve"> be worried about and that they wish others to be worried about. </w:t>
      </w:r>
    </w:p>
    <w:p w:rsidR="00277834" w:rsidRPr="00000C7D" w:rsidP="0065666D">
      <w:pPr>
        <w:pStyle w:val="Question"/>
        <w:numPr>
          <w:ilvl w:val="0"/>
          <w:numId w:val="9"/>
        </w:numPr>
      </w:pPr>
      <w:sdt>
        <w:sdtPr>
          <w:alias w:val="Member"/>
          <w:tag w:val="&lt;Member mnisId='1438' dodsId='25525'&gt;"/>
          <w:id w:val="-18321804"/>
          <w:placeholder>
            <w:docPart w:val="F098158E833849FDB69D0B3B311DD66C"/>
          </w:placeholder>
          <w:richText/>
        </w:sdtPr>
        <w:sdtContent>
          <w:r w:rsidRPr="00000C7D">
            <w:rPr>
              <w:b/>
            </w:rPr>
            <w:t>Mr Jones:</w:t>
          </w:r>
        </w:sdtContent>
      </w:sdt>
      <w:r w:rsidRPr="00000C7D">
        <w:t xml:space="preserve"> </w:t>
      </w:r>
      <w:r>
        <w:t>I</w:t>
      </w:r>
      <w:r w:rsidRPr="00000C7D">
        <w:t xml:space="preserve">t </w:t>
      </w:r>
      <w:r w:rsidRPr="00000C7D">
        <w:t>is rather hypocritical</w:t>
      </w:r>
      <w:r>
        <w:t>,</w:t>
      </w:r>
      <w:r w:rsidRPr="00000C7D">
        <w:t xml:space="preserve"> though</w:t>
      </w:r>
      <w:r>
        <w:t>, is</w:t>
      </w:r>
      <w:r>
        <w:t>n’t it?</w:t>
      </w:r>
      <w:r>
        <w:t xml:space="preserve"> One of the biggest investors in Senator Cotton’s state, for example, is Chinese companies. As you have already alluded to, the reason</w:t>
      </w:r>
      <w:r>
        <w:t xml:space="preserve"> why China </w:t>
      </w:r>
      <w:r>
        <w:t>can</w:t>
      </w:r>
      <w:r>
        <w:t xml:space="preserve"> do this is </w:t>
      </w:r>
      <w:r>
        <w:t>that</w:t>
      </w:r>
      <w:r>
        <w:t xml:space="preserve"> we have bought manufacturing goods from there. </w:t>
      </w:r>
      <w:r w:rsidRPr="00000C7D">
        <w:t>One of the biggest growth area</w:t>
      </w:r>
      <w:r>
        <w:t xml:space="preserve">s </w:t>
      </w:r>
      <w:r w:rsidRPr="00000C7D">
        <w:t>in</w:t>
      </w:r>
      <w:r>
        <w:t xml:space="preserve"> some </w:t>
      </w:r>
      <w:r w:rsidRPr="00000C7D">
        <w:t>frauds has been</w:t>
      </w:r>
      <w:r>
        <w:t xml:space="preserve">, for example, </w:t>
      </w:r>
      <w:r w:rsidRPr="00000C7D">
        <w:t xml:space="preserve">raising </w:t>
      </w:r>
      <w:r>
        <w:t xml:space="preserve">capital </w:t>
      </w:r>
      <w:r w:rsidRPr="00000C7D">
        <w:t>on US stock markets</w:t>
      </w:r>
      <w:r>
        <w:t xml:space="preserve"> for Chinese companies. I think the tagline is that we are going to be a strong, independent nation once we leave the EU. Are we? </w:t>
      </w:r>
      <w:r w:rsidRPr="00000C7D">
        <w:t>Are we going to just be bullied by the United States into a</w:t>
      </w:r>
      <w:r>
        <w:t xml:space="preserve"> position? In some of the rhetoric from some commentators and peopl</w:t>
      </w:r>
      <w:r>
        <w:t xml:space="preserve">e in the </w:t>
      </w:r>
      <w:r>
        <w:t>Administration</w:t>
      </w:r>
      <w:r>
        <w:t xml:space="preserve">, it could be seen that we are not going to take an independent decision on this. We are going to be bullied into doing what the Americans want. </w:t>
      </w:r>
    </w:p>
    <w:p w:rsidR="00277834" w:rsidRPr="00000C7D" w:rsidP="0065666D">
      <w:pPr>
        <w:pStyle w:val="Answer"/>
      </w:pPr>
      <w:sdt>
        <w:sdtPr>
          <w:alias w:val="Witness"/>
          <w:id w:val="-205260342"/>
          <w:placeholder>
            <w:docPart w:val="F098158E833849FDB69D0B3B311DD66C"/>
          </w:placeholder>
          <w:richText/>
        </w:sdtPr>
        <w:sdtContent>
          <w:r w:rsidRPr="00000C7D">
            <w:rPr>
              <w:b/>
              <w:i/>
            </w:rPr>
            <w:t>Oliver Dowden:</w:t>
          </w:r>
          <w:r w:rsidRPr="00000C7D">
            <w:rPr>
              <w:b/>
            </w:rPr>
            <w:t xml:space="preserve"> </w:t>
          </w:r>
        </w:sdtContent>
      </w:sdt>
      <w:r w:rsidRPr="00000C7D">
        <w:t xml:space="preserve">It is just a fact that the US </w:t>
      </w:r>
      <w:r>
        <w:t>G</w:t>
      </w:r>
      <w:r w:rsidRPr="00000C7D">
        <w:t>overnment ha</w:t>
      </w:r>
      <w:r>
        <w:t xml:space="preserve">ve </w:t>
      </w:r>
      <w:r w:rsidRPr="00000C7D">
        <w:t>imposed these sanctions</w:t>
      </w:r>
      <w:r>
        <w:t>,</w:t>
      </w:r>
      <w:r>
        <w:t xml:space="preserve"> </w:t>
      </w:r>
      <w:r w:rsidRPr="00000C7D">
        <w:t xml:space="preserve">and it is a fact that </w:t>
      </w:r>
      <w:r>
        <w:t>th</w:t>
      </w:r>
      <w:r>
        <w:t>e</w:t>
      </w:r>
      <w:r>
        <w:t>y</w:t>
      </w:r>
      <w:r>
        <w:t xml:space="preserve"> </w:t>
      </w:r>
      <w:r w:rsidRPr="00000C7D">
        <w:t xml:space="preserve">will have </w:t>
      </w:r>
      <w:r>
        <w:t xml:space="preserve">consequences </w:t>
      </w:r>
      <w:r w:rsidRPr="00000C7D">
        <w:t xml:space="preserve">for the </w:t>
      </w:r>
      <w:r>
        <w:t xml:space="preserve">reliability </w:t>
      </w:r>
      <w:r w:rsidRPr="00000C7D">
        <w:t xml:space="preserve">of Huawei kit. </w:t>
      </w:r>
      <w:r>
        <w:t>We need to understand the full extent of those consequences. The intent behind it really would not matter. In terms of the consequences for our telecoms security, we have</w:t>
      </w:r>
      <w:r>
        <w:t xml:space="preserve"> to understand this new fact and how we deal with it. </w:t>
      </w:r>
    </w:p>
    <w:p w:rsidR="00277834" w:rsidP="0065666D">
      <w:pPr>
        <w:pStyle w:val="Answer"/>
      </w:pPr>
      <w:sdt>
        <w:sdtPr>
          <w:alias w:val="Member"/>
          <w:tag w:val="&lt;Member mnisId='1438' dodsId='25525'&gt;"/>
          <w:id w:val="710382846"/>
          <w:placeholder>
            <w:docPart w:val="F098158E833849FDB69D0B3B311DD66C"/>
          </w:placeholder>
          <w:richText/>
        </w:sdtPr>
        <w:sdtContent>
          <w:sdt>
            <w:sdtPr>
              <w:alias w:val="Witness"/>
              <w:id w:val="1976169742"/>
              <w:placeholder>
                <w:docPart w:val="D9490FF46FA64570A1F28D1D4A2C168B"/>
              </w:placeholder>
              <w:richText/>
            </w:sdtPr>
            <w:sdtContent>
              <w:r w:rsidRPr="00000C7D">
                <w:rPr>
                  <w:b/>
                  <w:i/>
                </w:rPr>
                <w:t>Ben Wallace:</w:t>
              </w:r>
              <w:r w:rsidRPr="00000C7D">
                <w:rPr>
                  <w:b/>
                </w:rPr>
                <w:t xml:space="preserve"> </w:t>
              </w:r>
            </w:sdtContent>
          </w:sdt>
        </w:sdtContent>
      </w:sdt>
      <w:r w:rsidRPr="00000C7D">
        <w:t>It is not a</w:t>
      </w:r>
      <w:r>
        <w:t>n American</w:t>
      </w:r>
      <w:r w:rsidRPr="00000C7D">
        <w:t xml:space="preserve"> sanction against us. It is a</w:t>
      </w:r>
      <w:r>
        <w:t xml:space="preserve">n American </w:t>
      </w:r>
      <w:r w:rsidRPr="00000C7D">
        <w:t>sanction against the use of American IP</w:t>
      </w:r>
      <w:r>
        <w:t>, not British IP, that seems to render part of Huawei equipment inoperable. The Unit</w:t>
      </w:r>
      <w:r>
        <w:t>ed States is perfectly free to sanction whoever it wants. It is American IP. If it was British IP being sanctioned by a third country, you might say you are being bullied or pressurised, but it is not. In my understanding, it is about chip manufacturers an</w:t>
      </w:r>
      <w:r>
        <w:t xml:space="preserve">d things coming out of Taiwan using US IP. </w:t>
      </w:r>
      <w:r w:rsidRPr="00000C7D">
        <w:t>We would impose our view</w:t>
      </w:r>
      <w:r>
        <w:t xml:space="preserve">, </w:t>
      </w:r>
      <w:r w:rsidRPr="00000C7D">
        <w:t>and we still do</w:t>
      </w:r>
      <w:r>
        <w:t xml:space="preserve">, on IP that we own. I do not think it is a matter of US bullying. </w:t>
      </w:r>
    </w:p>
    <w:p w:rsidR="00277834" w:rsidRPr="00000C7D" w:rsidP="0065666D">
      <w:pPr>
        <w:pStyle w:val="Answer"/>
      </w:pPr>
      <w:r w:rsidRPr="00DA777C">
        <w:t xml:space="preserve">The </w:t>
      </w:r>
      <w:r>
        <w:t xml:space="preserve">US </w:t>
      </w:r>
      <w:r>
        <w:t>is</w:t>
      </w:r>
      <w:r>
        <w:t xml:space="preserve"> clearly free in </w:t>
      </w:r>
      <w:r>
        <w:t>its</w:t>
      </w:r>
      <w:r>
        <w:t xml:space="preserve"> own economy to say to people, “You can trade with us or you can trade with</w:t>
      </w:r>
      <w:r>
        <w:t xml:space="preserve"> country Y</w:t>
      </w:r>
      <w:r>
        <w:t xml:space="preserve">; it </w:t>
      </w:r>
      <w:r>
        <w:t xml:space="preserve">is up to you” on certain issues. </w:t>
      </w:r>
      <w:r w:rsidRPr="00000C7D">
        <w:t>Because the US is independent</w:t>
      </w:r>
      <w:r>
        <w:t xml:space="preserve">, </w:t>
      </w:r>
      <w:r w:rsidRPr="00000C7D">
        <w:t>it does not have to make sanctions in accordance with</w:t>
      </w:r>
      <w:r>
        <w:t xml:space="preserve">, for example, </w:t>
      </w:r>
      <w:r w:rsidRPr="00000C7D">
        <w:t>the EU</w:t>
      </w:r>
      <w:r>
        <w:t>. In the EU, we all have to agree to make sanctions or no one agrees, which is the current state of the</w:t>
      </w:r>
      <w:r>
        <w:t xml:space="preserve"> EU sanctions policy. </w:t>
      </w:r>
      <w:r w:rsidRPr="00000C7D">
        <w:t xml:space="preserve">Should the United Kingdom wish to place sanctions on </w:t>
      </w:r>
      <w:r>
        <w:t>people</w:t>
      </w:r>
      <w:r w:rsidRPr="00000C7D">
        <w:t xml:space="preserve"> because of human rights</w:t>
      </w:r>
      <w:r>
        <w:t xml:space="preserve"> abuses, that is already in the sanctions Act. That was passed by this Parliament last year, </w:t>
      </w:r>
      <w:r>
        <w:t xml:space="preserve">I think, </w:t>
      </w:r>
      <w:r>
        <w:t>so we are free to do that. We could not have done</w:t>
      </w:r>
      <w:r>
        <w:t xml:space="preserve"> that as a member of the EU. </w:t>
      </w:r>
    </w:p>
    <w:p w:rsidR="003409D9" w:rsidP="0065666D">
      <w:pPr>
        <w:pStyle w:val="Question"/>
        <w:numPr>
          <w:ilvl w:val="0"/>
          <w:numId w:val="9"/>
        </w:numPr>
      </w:pPr>
      <w:sdt>
        <w:sdtPr>
          <w:alias w:val="Member"/>
          <w:tag w:val="&lt;Member mnisId='1438' dodsId='25525'&gt;"/>
          <w:id w:val="1969001431"/>
          <w:placeholder>
            <w:docPart w:val="F098158E833849FDB69D0B3B311DD66C"/>
          </w:placeholder>
          <w:richText/>
        </w:sdtPr>
        <w:sdtContent>
          <w:r w:rsidRPr="00000C7D">
            <w:rPr>
              <w:b/>
            </w:rPr>
            <w:t>Mr Jones:</w:t>
          </w:r>
        </w:sdtContent>
      </w:sdt>
      <w:r w:rsidRPr="00000C7D">
        <w:t xml:space="preserve">  No, but if we</w:t>
      </w:r>
      <w:r>
        <w:t xml:space="preserve"> refuse to</w:t>
      </w:r>
      <w:r w:rsidRPr="00000C7D">
        <w:t xml:space="preserve"> go ahead with Huawei and 5G</w:t>
      </w:r>
      <w:r>
        <w:t>,</w:t>
      </w:r>
      <w:r>
        <w:t xml:space="preserve"> for example,</w:t>
      </w:r>
      <w:r>
        <w:t xml:space="preserve"> that decision is not going to be value neutral in terms of the effect on other Chinese investments in the UK, </w:t>
      </w:r>
      <w:r>
        <w:t xml:space="preserve">such as </w:t>
      </w:r>
      <w:r>
        <w:t>students and other areas. Tha</w:t>
      </w:r>
      <w:r>
        <w:t xml:space="preserve">t will have a huge implication for the wider economy. </w:t>
      </w:r>
      <w:r w:rsidRPr="00000C7D">
        <w:t>I take the view</w:t>
      </w:r>
      <w:r>
        <w:t xml:space="preserve">, </w:t>
      </w:r>
      <w:r w:rsidRPr="00000C7D">
        <w:t xml:space="preserve">and I think you do, Secretary of State, that you should </w:t>
      </w:r>
      <w:r>
        <w:t xml:space="preserve">address </w:t>
      </w:r>
      <w:r w:rsidRPr="00000C7D">
        <w:t xml:space="preserve">this from a security </w:t>
      </w:r>
      <w:r>
        <w:t xml:space="preserve">angle, rather than </w:t>
      </w:r>
      <w:r>
        <w:t xml:space="preserve">as </w:t>
      </w:r>
      <w:r>
        <w:t xml:space="preserve">a big geopolitical thing. </w:t>
      </w:r>
    </w:p>
    <w:p w:rsidR="00277834" w:rsidRPr="00000C7D" w:rsidP="0065666D">
      <w:pPr>
        <w:pStyle w:val="Question"/>
        <w:numPr>
          <w:ilvl w:val="0"/>
          <w:numId w:val="0"/>
        </w:numPr>
        <w:ind w:left="794"/>
      </w:pPr>
      <w:r>
        <w:t xml:space="preserve">The Government have turned full circle. I think you were a member, and certainly the Chair was, of the Cameron </w:t>
      </w:r>
      <w:r>
        <w:t>Administration</w:t>
      </w:r>
      <w:r>
        <w:t xml:space="preserve">. You could not get a more panda-hugging </w:t>
      </w:r>
      <w:r>
        <w:t>Administration</w:t>
      </w:r>
      <w:r>
        <w:t>, in terms of our relationship with China. As the Chair said, I accept the w</w:t>
      </w:r>
      <w:r>
        <w:t xml:space="preserve">orld has perhaps now woken up to some of these threats. </w:t>
      </w:r>
      <w:r w:rsidRPr="00000C7D">
        <w:t xml:space="preserve">If we are going to take that independent decision, which we are confident has been done for the proper security reasons, that </w:t>
      </w:r>
      <w:r>
        <w:t xml:space="preserve">surely </w:t>
      </w:r>
      <w:r w:rsidRPr="00000C7D">
        <w:t>has to be the way forward</w:t>
      </w:r>
      <w:r>
        <w:t>, rather than just saying, because the Ame</w:t>
      </w:r>
      <w:r>
        <w:t xml:space="preserve">ricans have taken the decision they have, we will roll in behind what they do. </w:t>
      </w:r>
    </w:p>
    <w:p w:rsidR="00277834" w:rsidRPr="00000C7D" w:rsidP="0065666D">
      <w:pPr>
        <w:pStyle w:val="Answer"/>
      </w:pPr>
      <w:sdt>
        <w:sdtPr>
          <w:alias w:val="Witness"/>
          <w:id w:val="-1490633248"/>
          <w:placeholder>
            <w:docPart w:val="F098158E833849FDB69D0B3B311DD66C"/>
          </w:placeholder>
          <w:richText/>
        </w:sdtPr>
        <w:sdtContent>
          <w:r w:rsidRPr="00000C7D">
            <w:rPr>
              <w:b/>
              <w:i/>
            </w:rPr>
            <w:t>Ben Wallace:</w:t>
          </w:r>
          <w:r w:rsidRPr="00000C7D">
            <w:rPr>
              <w:b/>
            </w:rPr>
            <w:t xml:space="preserve"> </w:t>
          </w:r>
        </w:sdtContent>
      </w:sdt>
      <w:r>
        <w:t xml:space="preserve">I do not think we </w:t>
      </w:r>
      <w:r w:rsidRPr="00000C7D">
        <w:t xml:space="preserve">would get a choice. </w:t>
      </w:r>
      <w:r>
        <w:t>It was the Android system, if I am not mistaken, that the US banned from use with Huawei handsets and pretty much overnight</w:t>
      </w:r>
      <w:r>
        <w:t xml:space="preserve"> decimated the Huawei handset market. </w:t>
      </w:r>
      <w:r w:rsidRPr="00000C7D">
        <w:t xml:space="preserve">That is American IP. The Americans can do what they like with their own IP and </w:t>
      </w:r>
      <w:r>
        <w:t xml:space="preserve">it is not for me </w:t>
      </w:r>
      <w:r w:rsidRPr="00000C7D">
        <w:t xml:space="preserve">to tell them. </w:t>
      </w:r>
      <w:r>
        <w:t>If the United States directs or uses sanctions against</w:t>
      </w:r>
      <w:r>
        <w:t xml:space="preserve"> its own technology that render</w:t>
      </w:r>
      <w:r>
        <w:t xml:space="preserve"> Huawei inoperable, tha</w:t>
      </w:r>
      <w:r>
        <w:t>t is just a fact we have to face. It is not an attack on us; it is just a fact. If the Huawei network does not work any</w:t>
      </w:r>
      <w:r>
        <w:t xml:space="preserve"> </w:t>
      </w:r>
      <w:r>
        <w:t xml:space="preserve">more because </w:t>
      </w:r>
      <w:r>
        <w:t>it</w:t>
      </w:r>
      <w:r>
        <w:t xml:space="preserve"> cannot use a certain type of chip or whatever, it is not about </w:t>
      </w:r>
      <w:r w:rsidRPr="003409D9">
        <w:t>security</w:t>
      </w:r>
      <w:r>
        <w:t>. It just does not work. We would have to get som</w:t>
      </w:r>
      <w:r>
        <w:t xml:space="preserve">ething else. </w:t>
      </w:r>
    </w:p>
    <w:p w:rsidR="00277834" w:rsidRPr="00000C7D" w:rsidP="0065666D">
      <w:pPr>
        <w:pStyle w:val="Answer"/>
      </w:pPr>
      <w:sdt>
        <w:sdtPr>
          <w:alias w:val="Witness"/>
          <w:id w:val="-1280796816"/>
          <w:placeholder>
            <w:docPart w:val="F098158E833849FDB69D0B3B311DD66C"/>
          </w:placeholder>
          <w:richText/>
        </w:sdtPr>
        <w:sdtContent>
          <w:r w:rsidRPr="00000C7D">
            <w:rPr>
              <w:b/>
              <w:i/>
            </w:rPr>
            <w:t>Oliver Dowden:</w:t>
          </w:r>
          <w:r w:rsidRPr="00000C7D">
            <w:rPr>
              <w:b/>
            </w:rPr>
            <w:t xml:space="preserve"> </w:t>
          </w:r>
        </w:sdtContent>
      </w:sdt>
      <w:r w:rsidRPr="00000C7D">
        <w:t>We are separating out two quite different things</w:t>
      </w:r>
      <w:r>
        <w:t>. One is a hard-headed analysis of our relationship with China. I am sure members of this Committee would wish us to have a slightly different nuance, in terms of that relationship. It is then an entirely separate question, which goes to security. Given th</w:t>
      </w:r>
      <w:r>
        <w:t xml:space="preserve">e fact of these sanctions on Huawei, that is a very relevant factor in terms of the reliability of </w:t>
      </w:r>
      <w:r>
        <w:t>its</w:t>
      </w:r>
      <w:r>
        <w:t xml:space="preserve"> equipment, which is why we have asked the NCSC to provide that analysis and see what the policy consequences are. </w:t>
      </w:r>
    </w:p>
    <w:p w:rsidR="00277834" w:rsidRPr="00000C7D" w:rsidP="0065666D">
      <w:pPr>
        <w:pStyle w:val="Remark"/>
      </w:pPr>
      <w:sdt>
        <w:sdtPr>
          <w:alias w:val="Member"/>
          <w:tag w:val="&lt;Member mnisId='1487' dodsId='31646'&gt;"/>
          <w:id w:val="-1304076746"/>
          <w:placeholder>
            <w:docPart w:val="F098158E833849FDB69D0B3B311DD66C"/>
          </w:placeholder>
          <w:richText/>
        </w:sdtPr>
        <w:sdtContent>
          <w:r w:rsidRPr="00000C7D">
            <w:rPr>
              <w:b/>
            </w:rPr>
            <w:t>Chair:</w:t>
          </w:r>
        </w:sdtContent>
      </w:sdt>
      <w:r w:rsidRPr="00000C7D">
        <w:t xml:space="preserve"> That debate must be had</w:t>
      </w:r>
      <w:r>
        <w:t>. We m</w:t>
      </w:r>
      <w:r>
        <w:t xml:space="preserve">ust have a reset, an understanding, a review of our relationship with China, given the changes. </w:t>
      </w:r>
    </w:p>
    <w:p w:rsidR="00277834" w:rsidRPr="00000C7D" w:rsidP="0065666D">
      <w:pPr>
        <w:pStyle w:val="Question"/>
        <w:numPr>
          <w:ilvl w:val="0"/>
          <w:numId w:val="9"/>
        </w:numPr>
      </w:pPr>
      <w:sdt>
        <w:sdtPr>
          <w:alias w:val="Member"/>
          <w:tag w:val="&lt;Member mnisId='1444' dodsId='25619'&gt;"/>
          <w:id w:val="1840419690"/>
          <w:placeholder>
            <w:docPart w:val="F098158E833849FDB69D0B3B311DD66C"/>
          </w:placeholder>
          <w:richText/>
        </w:sdtPr>
        <w:sdtContent>
          <w:r w:rsidRPr="00000C7D">
            <w:rPr>
              <w:b/>
            </w:rPr>
            <w:t>Mr Francois:</w:t>
          </w:r>
        </w:sdtContent>
      </w:sdt>
      <w:r w:rsidRPr="00000C7D">
        <w:t xml:space="preserve">  Secretary of State for</w:t>
      </w:r>
      <w:r>
        <w:t xml:space="preserve"> Defence, there were suggestions that, if we carried on down this path, it would affect our access to sharing intelligenc</w:t>
      </w:r>
      <w:r>
        <w:t>e with our Five Eyes partners, which is clearly critical to our national security. Is there evidence to date that any of that critical intelligence has dried up?</w:t>
      </w:r>
    </w:p>
    <w:p w:rsidR="00277834" w:rsidRPr="00000C7D" w:rsidP="0065666D">
      <w:pPr>
        <w:pStyle w:val="Answer"/>
      </w:pPr>
      <w:sdt>
        <w:sdtPr>
          <w:alias w:val="Witness"/>
          <w:id w:val="-337232714"/>
          <w:placeholder>
            <w:docPart w:val="F098158E833849FDB69D0B3B311DD66C"/>
          </w:placeholder>
          <w:richText/>
        </w:sdtPr>
        <w:sdtContent>
          <w:r w:rsidRPr="00000C7D">
            <w:rPr>
              <w:b/>
              <w:i/>
            </w:rPr>
            <w:t>Ben Wallace:</w:t>
          </w:r>
          <w:r w:rsidRPr="00000C7D">
            <w:rPr>
              <w:b/>
            </w:rPr>
            <w:t xml:space="preserve"> </w:t>
          </w:r>
        </w:sdtContent>
      </w:sdt>
      <w:r w:rsidRPr="00000C7D">
        <w:t>No, nothing at all.</w:t>
      </w:r>
    </w:p>
    <w:p w:rsidR="00277834" w:rsidRPr="00000C7D" w:rsidP="0065666D">
      <w:pPr>
        <w:pStyle w:val="Question"/>
        <w:numPr>
          <w:ilvl w:val="0"/>
          <w:numId w:val="9"/>
        </w:numPr>
      </w:pPr>
      <w:sdt>
        <w:sdtPr>
          <w:alias w:val="Member"/>
          <w:tag w:val="&lt;Member mnisId='1444' dodsId='25619'&gt;"/>
          <w:id w:val="-122930032"/>
          <w:placeholder>
            <w:docPart w:val="F098158E833849FDB69D0B3B311DD66C"/>
          </w:placeholder>
          <w:richText/>
        </w:sdtPr>
        <w:sdtContent>
          <w:r w:rsidRPr="00000C7D">
            <w:rPr>
              <w:b/>
            </w:rPr>
            <w:t>Mr Francois:</w:t>
          </w:r>
        </w:sdtContent>
      </w:sdt>
      <w:r w:rsidRPr="00000C7D">
        <w:t xml:space="preserve"> Good. Does that include Australia? </w:t>
      </w:r>
      <w:r>
        <w:t>Arguably,</w:t>
      </w:r>
      <w:r>
        <w:t xml:space="preserve"> among the Five Eyes, if there is going to be an expansionist China in the Pacific, or at least in the south Pacific, Australia is in the frontline. </w:t>
      </w:r>
      <w:r w:rsidRPr="00000C7D">
        <w:t>Has there been any</w:t>
      </w:r>
      <w:r>
        <w:t xml:space="preserve"> diminution in our intelligence exchanges, including sensitive intelligence, between the </w:t>
      </w:r>
      <w:r>
        <w:t>UK and Australia?</w:t>
      </w:r>
    </w:p>
    <w:p w:rsidR="00277834" w:rsidRPr="00000C7D" w:rsidP="0065666D">
      <w:pPr>
        <w:pStyle w:val="Answer"/>
      </w:pPr>
      <w:sdt>
        <w:sdtPr>
          <w:alias w:val="Witness"/>
          <w:id w:val="-316422831"/>
          <w:placeholder>
            <w:docPart w:val="F098158E833849FDB69D0B3B311DD66C"/>
          </w:placeholder>
          <w:richText/>
        </w:sdtPr>
        <w:sdtContent>
          <w:r w:rsidRPr="00000C7D">
            <w:rPr>
              <w:b/>
              <w:i/>
            </w:rPr>
            <w:t>Ben Wallace:</w:t>
          </w:r>
          <w:r w:rsidRPr="00000C7D">
            <w:rPr>
              <w:b/>
            </w:rPr>
            <w:t xml:space="preserve"> </w:t>
          </w:r>
        </w:sdtContent>
      </w:sdt>
      <w:r>
        <w:t>No.</w:t>
      </w:r>
    </w:p>
    <w:p w:rsidR="00277834" w:rsidP="0065666D">
      <w:pPr>
        <w:pStyle w:val="Question"/>
        <w:numPr>
          <w:ilvl w:val="0"/>
          <w:numId w:val="9"/>
        </w:numPr>
      </w:pPr>
      <w:sdt>
        <w:sdtPr>
          <w:alias w:val="Member"/>
          <w:tag w:val="&lt;Member mnisId='1444' dodsId='25619'&gt;"/>
          <w:id w:val="-1305457403"/>
          <w:placeholder>
            <w:docPart w:val="F098158E833849FDB69D0B3B311DD66C"/>
          </w:placeholder>
          <w:richText/>
        </w:sdtPr>
        <w:sdtContent>
          <w:r w:rsidRPr="00000C7D">
            <w:rPr>
              <w:b/>
            </w:rPr>
            <w:t>Mr Francois:</w:t>
          </w:r>
        </w:sdtContent>
      </w:sdt>
      <w:r w:rsidRPr="00000C7D">
        <w:t xml:space="preserve"> No</w:t>
      </w:r>
      <w:r>
        <w:t xml:space="preserve">. It is still sharing sensitive stuff with us and vice versa. </w:t>
      </w:r>
    </w:p>
    <w:p w:rsidR="00277834" w:rsidP="0065666D">
      <w:pPr>
        <w:pStyle w:val="QuestionCont"/>
      </w:pPr>
      <w:sdt>
        <w:sdtPr>
          <w:alias w:val="Witness"/>
          <w:id w:val="-1037122551"/>
          <w:placeholder>
            <w:docPart w:val="F3105FA7BE4B4ACBAF7248E7F6A7A0E4"/>
          </w:placeholder>
          <w:richText/>
        </w:sdtPr>
        <w:sdtContent>
          <w:r w:rsidRPr="00000C7D">
            <w:rPr>
              <w:b/>
              <w:i/>
            </w:rPr>
            <w:t>Ben Wallace:</w:t>
          </w:r>
          <w:r w:rsidRPr="00000C7D">
            <w:rPr>
              <w:b/>
            </w:rPr>
            <w:t xml:space="preserve"> </w:t>
          </w:r>
        </w:sdtContent>
      </w:sdt>
      <w:r w:rsidRPr="002249DA">
        <w:rPr>
          <w:bCs/>
        </w:rPr>
        <w:t>Yes.</w:t>
      </w:r>
    </w:p>
    <w:p w:rsidR="00277834" w:rsidRPr="00203367" w:rsidP="0065666D">
      <w:pPr>
        <w:pStyle w:val="QuestionCont"/>
      </w:pPr>
      <w:sdt>
        <w:sdtPr>
          <w:alias w:val="Member"/>
          <w:tag w:val="&lt;Member mnisId='1444' dodsId='25619'&gt;"/>
          <w:id w:val="1357310274"/>
          <w:placeholder>
            <w:docPart w:val="749C7C6AD65F477E8A6B0531AD6DCB64"/>
          </w:placeholder>
          <w:richText/>
        </w:sdtPr>
        <w:sdtContent>
          <w:r w:rsidRPr="00000C7D">
            <w:rPr>
              <w:b/>
            </w:rPr>
            <w:t>Mr Francois:</w:t>
          </w:r>
        </w:sdtContent>
      </w:sdt>
      <w:r>
        <w:t xml:space="preserve"> Good. In that case, was it China that attacked Australia a couple of weeks ago? </w:t>
      </w:r>
    </w:p>
    <w:p w:rsidR="00277834" w:rsidRPr="00000C7D" w:rsidP="0065666D">
      <w:pPr>
        <w:pStyle w:val="Answer"/>
      </w:pPr>
      <w:sdt>
        <w:sdtPr>
          <w:alias w:val="Witness"/>
          <w:id w:val="2062516605"/>
          <w:placeholder>
            <w:docPart w:val="F098158E833849FDB69D0B3B311DD66C"/>
          </w:placeholder>
          <w:richText/>
        </w:sdtPr>
        <w:sdtContent>
          <w:r w:rsidRPr="00000C7D">
            <w:rPr>
              <w:b/>
              <w:i/>
            </w:rPr>
            <w:t>Ben Wallace:</w:t>
          </w:r>
          <w:r w:rsidRPr="00000C7D">
            <w:rPr>
              <w:b/>
            </w:rPr>
            <w:t xml:space="preserve"> </w:t>
          </w:r>
        </w:sdtContent>
      </w:sdt>
      <w:r>
        <w:t xml:space="preserve">The </w:t>
      </w:r>
      <w:r>
        <w:t>Australians</w:t>
      </w:r>
      <w:r w:rsidRPr="00000C7D">
        <w:t xml:space="preserve"> had a public press conference with the</w:t>
      </w:r>
      <w:r>
        <w:t>ir</w:t>
      </w:r>
      <w:r w:rsidRPr="00000C7D">
        <w:t xml:space="preserve"> Prime Minister</w:t>
      </w:r>
      <w:r>
        <w:t>,</w:t>
      </w:r>
      <w:r w:rsidRPr="00000C7D">
        <w:t xml:space="preserve"> naming China as the perpetrator of that</w:t>
      </w:r>
      <w:r>
        <w:t>. As you will know from your time as MinAF, the owner of intelligence is the person who decides how and when to release it, so you would have to rai</w:t>
      </w:r>
      <w:r>
        <w:t xml:space="preserve">se that with the Australians. They made their public statement. It is not for me to say what I have seen from our Five Eyes partners.  </w:t>
      </w:r>
    </w:p>
    <w:p w:rsidR="00277834" w:rsidRPr="00000C7D" w:rsidP="0065666D">
      <w:pPr>
        <w:pStyle w:val="Question"/>
        <w:numPr>
          <w:ilvl w:val="0"/>
          <w:numId w:val="9"/>
        </w:numPr>
      </w:pPr>
      <w:sdt>
        <w:sdtPr>
          <w:alias w:val="Member"/>
          <w:tag w:val="&lt;Member mnisId='1444' dodsId='25619'&gt;"/>
          <w:id w:val="289789470"/>
          <w:placeholder>
            <w:docPart w:val="F098158E833849FDB69D0B3B311DD66C"/>
          </w:placeholder>
          <w:richText/>
        </w:sdtPr>
        <w:sdtContent>
          <w:r w:rsidRPr="00000C7D">
            <w:rPr>
              <w:b/>
            </w:rPr>
            <w:t>Mr Francois:</w:t>
          </w:r>
        </w:sdtContent>
      </w:sdt>
      <w:r w:rsidRPr="00000C7D">
        <w:t xml:space="preserve"> </w:t>
      </w:r>
      <w:r>
        <w:t>You have no reason to contradict the Australians.</w:t>
      </w:r>
    </w:p>
    <w:p w:rsidR="00277834" w:rsidRPr="00000C7D" w:rsidP="0065666D">
      <w:pPr>
        <w:pStyle w:val="Answer"/>
      </w:pPr>
      <w:sdt>
        <w:sdtPr>
          <w:alias w:val="Witness"/>
          <w:id w:val="1159958855"/>
          <w:placeholder>
            <w:docPart w:val="F098158E833849FDB69D0B3B311DD66C"/>
          </w:placeholder>
          <w:richText/>
        </w:sdtPr>
        <w:sdtContent>
          <w:r w:rsidRPr="00000C7D">
            <w:rPr>
              <w:b/>
              <w:i/>
            </w:rPr>
            <w:t>Ben Wallace:</w:t>
          </w:r>
          <w:r w:rsidRPr="00000C7D">
            <w:rPr>
              <w:b/>
            </w:rPr>
            <w:t xml:space="preserve"> </w:t>
          </w:r>
        </w:sdtContent>
      </w:sdt>
      <w:r w:rsidRPr="00000C7D">
        <w:t>What I can say is that the Chines</w:t>
      </w:r>
      <w:r w:rsidRPr="007B6092">
        <w:t xml:space="preserve">e have </w:t>
      </w:r>
      <w:r w:rsidRPr="007B6092">
        <w:t>already been named on a number of occasion</w:t>
      </w:r>
      <w:r>
        <w:t>s</w:t>
      </w:r>
      <w:r w:rsidRPr="007B6092">
        <w:t xml:space="preserve"> for using cyber</w:t>
      </w:r>
      <w:r w:rsidRPr="007B6092">
        <w:t>attacks against the United Kingdom and our allies over time. I think A</w:t>
      </w:r>
      <w:r w:rsidRPr="007B6092">
        <w:t>P</w:t>
      </w:r>
      <w:r w:rsidRPr="007B6092">
        <w:t>T10</w:t>
      </w:r>
      <w:r>
        <w:t xml:space="preserve"> </w:t>
      </w:r>
      <w:r>
        <w:t>was the name of the cyber</w:t>
      </w:r>
      <w:r>
        <w:t>attack that was attributed by the Foreign Office only last year or the year before. It has a reco</w:t>
      </w:r>
      <w:r>
        <w:t>rd of doing that, both for espionage purposes</w:t>
      </w:r>
      <w:r>
        <w:t>,</w:t>
      </w:r>
      <w:r>
        <w:t xml:space="preserve"> and</w:t>
      </w:r>
      <w:r>
        <w:t xml:space="preserve"> </w:t>
      </w:r>
      <w:r>
        <w:t>indeed</w:t>
      </w:r>
      <w:r>
        <w:t xml:space="preserve"> </w:t>
      </w:r>
      <w:r>
        <w:t xml:space="preserve">for purposes of mischief or malign activity. </w:t>
      </w:r>
    </w:p>
    <w:p w:rsidR="00277834" w:rsidRPr="00000C7D" w:rsidP="0065666D">
      <w:pPr>
        <w:pStyle w:val="Question"/>
        <w:numPr>
          <w:ilvl w:val="0"/>
          <w:numId w:val="9"/>
        </w:numPr>
      </w:pPr>
      <w:sdt>
        <w:sdtPr>
          <w:alias w:val="Member"/>
          <w:tag w:val="&lt;Member mnisId='1444' dodsId='25619'&gt;"/>
          <w:id w:val="1938173992"/>
          <w:placeholder>
            <w:docPart w:val="F098158E833849FDB69D0B3B311DD66C"/>
          </w:placeholder>
          <w:richText/>
        </w:sdtPr>
        <w:sdtContent>
          <w:r w:rsidRPr="00000C7D">
            <w:rPr>
              <w:b/>
            </w:rPr>
            <w:t>Mr Francois:</w:t>
          </w:r>
        </w:sdtContent>
      </w:sdt>
      <w:r w:rsidRPr="00000C7D">
        <w:t xml:space="preserve"> </w:t>
      </w:r>
      <w:r>
        <w:t>I</w:t>
      </w:r>
      <w:r w:rsidRPr="00000C7D">
        <w:t xml:space="preserve">f we accept </w:t>
      </w:r>
      <w:r>
        <w:t xml:space="preserve">what </w:t>
      </w:r>
      <w:r w:rsidRPr="00000C7D">
        <w:t xml:space="preserve">the Australian </w:t>
      </w:r>
      <w:r>
        <w:t>G</w:t>
      </w:r>
      <w:r w:rsidRPr="00000C7D">
        <w:t>overnment</w:t>
      </w:r>
      <w:r>
        <w:t xml:space="preserve"> have said</w:t>
      </w:r>
      <w:r w:rsidRPr="00000C7D">
        <w:t xml:space="preserve">, and other than on cricket we have no reason to disagree with them, </w:t>
      </w:r>
      <w:r>
        <w:t>we know th</w:t>
      </w:r>
      <w:r>
        <w:t>at Ch</w:t>
      </w:r>
      <w:r>
        <w:t>ina launched a major cyber</w:t>
      </w:r>
      <w:r>
        <w:t>attack on one of our longstanding international Five Eyes partners. They attacked them. Secretary of State for DCMS, could we possibly feed that small nugget into the ongoing review please?</w:t>
      </w:r>
    </w:p>
    <w:p w:rsidR="00277834" w:rsidRPr="00000C7D" w:rsidP="0065666D">
      <w:pPr>
        <w:pStyle w:val="Answer"/>
      </w:pPr>
      <w:sdt>
        <w:sdtPr>
          <w:alias w:val="Witness"/>
          <w:id w:val="1003084042"/>
          <w:placeholder>
            <w:docPart w:val="F098158E833849FDB69D0B3B311DD66C"/>
          </w:placeholder>
          <w:richText/>
        </w:sdtPr>
        <w:sdtContent>
          <w:r w:rsidRPr="00000C7D">
            <w:rPr>
              <w:b/>
              <w:i/>
            </w:rPr>
            <w:t>Oliver Dowden:</w:t>
          </w:r>
          <w:r w:rsidRPr="00000C7D">
            <w:rPr>
              <w:b/>
            </w:rPr>
            <w:t xml:space="preserve"> </w:t>
          </w:r>
        </w:sdtContent>
      </w:sdt>
      <w:r>
        <w:t>These are clearly relev</w:t>
      </w:r>
      <w:r>
        <w:t>an</w:t>
      </w:r>
      <w:r>
        <w:t>t considerations. The only push</w:t>
      </w:r>
      <w:r>
        <w:t>back I would say is that, if you take another vendor, they manufacture a lot of their equipment in China. We are</w:t>
      </w:r>
      <w:r w:rsidRPr="00000C7D">
        <w:t xml:space="preserve"> wholly interrelated with China through the global supply chains. </w:t>
      </w:r>
      <w:r>
        <w:t>We have to approach this in two respect</w:t>
      </w:r>
      <w:r>
        <w:t>s</w:t>
      </w:r>
      <w:r>
        <w:t>. One</w:t>
      </w:r>
      <w:r>
        <w:t xml:space="preserve"> is understanding the security and getting the analysis of the security implications. </w:t>
      </w:r>
      <w:r>
        <w:t>The second</w:t>
      </w:r>
      <w:r>
        <w:t>—</w:t>
      </w:r>
      <w:r>
        <w:t>and this is the balance the National Security Council has to take</w:t>
      </w:r>
      <w:r>
        <w:t>—</w:t>
      </w:r>
      <w:r>
        <w:t xml:space="preserve">is to consider both that and the wider geopolitical considerations to which you allude. </w:t>
      </w:r>
    </w:p>
    <w:p w:rsidR="00277834" w:rsidRPr="00000C7D" w:rsidP="0065666D">
      <w:pPr>
        <w:pStyle w:val="Question"/>
        <w:numPr>
          <w:ilvl w:val="0"/>
          <w:numId w:val="9"/>
        </w:numPr>
      </w:pPr>
      <w:sdt>
        <w:sdtPr>
          <w:alias w:val="Member"/>
          <w:tag w:val="&lt;Member mnisId='1444' dodsId='25619'&gt;"/>
          <w:id w:val="922619354"/>
          <w:placeholder>
            <w:docPart w:val="F098158E833849FDB69D0B3B311DD66C"/>
          </w:placeholder>
          <w:richText/>
        </w:sdtPr>
        <w:sdtContent>
          <w:r w:rsidRPr="00000C7D">
            <w:rPr>
              <w:b/>
            </w:rPr>
            <w:t>Mr F</w:t>
          </w:r>
          <w:r w:rsidRPr="00000C7D">
            <w:rPr>
              <w:b/>
            </w:rPr>
            <w:t>rancois:</w:t>
          </w:r>
        </w:sdtContent>
      </w:sdt>
      <w:r w:rsidRPr="00000C7D">
        <w:t xml:space="preserve"> They have attacked one</w:t>
      </w:r>
      <w:r>
        <w:t xml:space="preserve"> of our closest allies. Presumably we at least take that into account, do</w:t>
      </w:r>
      <w:r>
        <w:t>n’t</w:t>
      </w:r>
      <w:r>
        <w:t xml:space="preserve"> we?</w:t>
      </w:r>
    </w:p>
    <w:p w:rsidR="00277834" w:rsidRPr="00000C7D" w:rsidP="0065666D">
      <w:pPr>
        <w:pStyle w:val="Answer"/>
      </w:pPr>
      <w:sdt>
        <w:sdtPr>
          <w:alias w:val="Witness"/>
          <w:id w:val="-1716196043"/>
          <w:placeholder>
            <w:docPart w:val="F098158E833849FDB69D0B3B311DD66C"/>
          </w:placeholder>
          <w:richText/>
        </w:sdtPr>
        <w:sdtContent>
          <w:r w:rsidRPr="00000C7D">
            <w:rPr>
              <w:b/>
              <w:i/>
            </w:rPr>
            <w:t>Oliver Dowden:</w:t>
          </w:r>
          <w:r w:rsidRPr="00000C7D">
            <w:rPr>
              <w:b/>
            </w:rPr>
            <w:t xml:space="preserve"> </w:t>
          </w:r>
        </w:sdtContent>
      </w:sdt>
      <w:r>
        <w:t>Of course.</w:t>
      </w:r>
    </w:p>
    <w:p w:rsidR="00277834" w:rsidRPr="00000C7D" w:rsidP="0065666D">
      <w:pPr>
        <w:pStyle w:val="Remark"/>
      </w:pPr>
      <w:sdt>
        <w:sdtPr>
          <w:alias w:val="Member"/>
          <w:tag w:val="&lt;Member mnisId='1444' dodsId='25619'&gt;"/>
          <w:id w:val="-1430270513"/>
          <w:placeholder>
            <w:docPart w:val="F098158E833849FDB69D0B3B311DD66C"/>
          </w:placeholder>
          <w:richText/>
        </w:sdtPr>
        <w:sdtContent>
          <w:r w:rsidRPr="00000C7D">
            <w:rPr>
              <w:b/>
            </w:rPr>
            <w:t>Mr Francois:</w:t>
          </w:r>
        </w:sdtContent>
      </w:sdt>
      <w:r w:rsidRPr="00000C7D">
        <w:t xml:space="preserve"> </w:t>
      </w:r>
      <w:r>
        <w:t xml:space="preserve">Thank you. That is very reassuring, Secretary of State. </w:t>
      </w:r>
    </w:p>
    <w:p w:rsidR="00277834" w:rsidRPr="00000C7D" w:rsidP="0065666D">
      <w:pPr>
        <w:pStyle w:val="Question"/>
        <w:numPr>
          <w:ilvl w:val="0"/>
          <w:numId w:val="9"/>
        </w:numPr>
      </w:pPr>
      <w:sdt>
        <w:sdtPr>
          <w:alias w:val="Member"/>
          <w:tag w:val="&lt;Member mnisId='1487' dodsId='31646'&gt;"/>
          <w:id w:val="-774867684"/>
          <w:placeholder>
            <w:docPart w:val="F098158E833849FDB69D0B3B311DD66C"/>
          </w:placeholder>
          <w:richText/>
        </w:sdtPr>
        <w:sdtContent>
          <w:r w:rsidRPr="00000C7D">
            <w:rPr>
              <w:b/>
            </w:rPr>
            <w:t>Chair:</w:t>
          </w:r>
        </w:sdtContent>
      </w:sdt>
      <w:r w:rsidRPr="00000C7D">
        <w:t xml:space="preserve"> May</w:t>
      </w:r>
      <w:r>
        <w:t>b</w:t>
      </w:r>
      <w:r w:rsidRPr="00000C7D">
        <w:t>e that is something for the Secretary of State for Defence to explore</w:t>
      </w:r>
      <w:r>
        <w:t>. Clearly</w:t>
      </w:r>
      <w:r>
        <w:t>,</w:t>
      </w:r>
      <w:r>
        <w:t xml:space="preserve"> </w:t>
      </w:r>
      <w:r>
        <w:t>NATO’s</w:t>
      </w:r>
      <w:r>
        <w:t xml:space="preserve"> </w:t>
      </w:r>
      <w:r>
        <w:t xml:space="preserve">article </w:t>
      </w:r>
      <w:r>
        <w:t>5 is now out of date, given</w:t>
      </w:r>
      <w:r>
        <w:t xml:space="preserve"> that</w:t>
      </w:r>
      <w:r>
        <w:t xml:space="preserve"> the character of warfare is very much changing into this n</w:t>
      </w:r>
      <w:r>
        <w:t xml:space="preserve">ew plane. It is less about terrain and more about digital. </w:t>
      </w:r>
    </w:p>
    <w:p w:rsidR="00277834" w:rsidRPr="00000C7D" w:rsidP="0065666D">
      <w:pPr>
        <w:pStyle w:val="Answer"/>
      </w:pPr>
      <w:sdt>
        <w:sdtPr>
          <w:alias w:val="Witness"/>
          <w:id w:val="-1591143320"/>
          <w:placeholder>
            <w:docPart w:val="F098158E833849FDB69D0B3B311DD66C"/>
          </w:placeholder>
          <w:richText/>
        </w:sdtPr>
        <w:sdtContent>
          <w:r w:rsidRPr="00000C7D">
            <w:rPr>
              <w:b/>
              <w:i/>
            </w:rPr>
            <w:t>Ben Wallace:</w:t>
          </w:r>
          <w:r w:rsidRPr="00000C7D">
            <w:rPr>
              <w:b/>
            </w:rPr>
            <w:t xml:space="preserve"> </w:t>
          </w:r>
        </w:sdtContent>
      </w:sdt>
      <w:r w:rsidRPr="00000C7D">
        <w:t>I</w:t>
      </w:r>
      <w:r>
        <w:t>n</w:t>
      </w:r>
      <w:r w:rsidRPr="00000C7D">
        <w:t xml:space="preserve"> December, NATO agree</w:t>
      </w:r>
      <w:r>
        <w:t>d</w:t>
      </w:r>
      <w:r w:rsidRPr="00000C7D">
        <w:t xml:space="preserve"> to expand and examine</w:t>
      </w:r>
      <w:r>
        <w:t xml:space="preserve"> in the area of cyber</w:t>
      </w:r>
      <w:r>
        <w:t>-</w:t>
      </w:r>
      <w:r>
        <w:t>warfare and cyber-</w:t>
      </w:r>
      <w:r>
        <w:t>defence, so that was a success.</w:t>
      </w:r>
    </w:p>
    <w:p w:rsidR="00277834" w:rsidRPr="00000C7D" w:rsidP="0065666D">
      <w:pPr>
        <w:pStyle w:val="Question"/>
        <w:numPr>
          <w:ilvl w:val="0"/>
          <w:numId w:val="9"/>
        </w:numPr>
      </w:pPr>
      <w:sdt>
        <w:sdtPr>
          <w:alias w:val="Member"/>
          <w:tag w:val="&lt;Member mnisId='1487' dodsId='31646'&gt;"/>
          <w:id w:val="-1599092272"/>
          <w:placeholder>
            <w:docPart w:val="F098158E833849FDB69D0B3B311DD66C"/>
          </w:placeholder>
          <w:richText/>
        </w:sdtPr>
        <w:sdtContent>
          <w:r w:rsidRPr="00000C7D">
            <w:rPr>
              <w:b/>
            </w:rPr>
            <w:t>Chair:</w:t>
          </w:r>
        </w:sdtContent>
      </w:sdt>
      <w:r w:rsidRPr="00000C7D">
        <w:t xml:space="preserve"> </w:t>
      </w:r>
      <w:r>
        <w:t>If you could provide the Committee with an update on t</w:t>
      </w:r>
      <w:r>
        <w:t>hat, it would be very helpful indeed.</w:t>
      </w:r>
    </w:p>
    <w:p w:rsidR="00277834" w:rsidRPr="00000C7D" w:rsidP="0065666D">
      <w:pPr>
        <w:pStyle w:val="Answer"/>
      </w:pPr>
      <w:sdt>
        <w:sdtPr>
          <w:alias w:val="Witness"/>
          <w:id w:val="2080863373"/>
          <w:placeholder>
            <w:docPart w:val="F098158E833849FDB69D0B3B311DD66C"/>
          </w:placeholder>
          <w:richText/>
        </w:sdtPr>
        <w:sdtContent>
          <w:r w:rsidRPr="00000C7D">
            <w:rPr>
              <w:b/>
              <w:i/>
            </w:rPr>
            <w:t>Ben Wallace:</w:t>
          </w:r>
          <w:r w:rsidRPr="00000C7D">
            <w:rPr>
              <w:b/>
            </w:rPr>
            <w:t xml:space="preserve"> </w:t>
          </w:r>
        </w:sdtContent>
      </w:sdt>
      <w:r w:rsidRPr="00000C7D">
        <w:t>Yes, we will get you an update on that</w:t>
      </w:r>
      <w:r>
        <w:t>.</w:t>
      </w:r>
    </w:p>
    <w:p w:rsidR="00277834" w:rsidRPr="009D7BA1" w:rsidP="0065666D">
      <w:pPr>
        <w:pStyle w:val="Question"/>
        <w:numPr>
          <w:ilvl w:val="0"/>
          <w:numId w:val="9"/>
        </w:numPr>
      </w:pPr>
      <w:sdt>
        <w:sdtPr>
          <w:alias w:val="Member"/>
          <w:tag w:val="&lt;Member mnisId='1438' dodsId='25525'&gt;"/>
          <w:id w:val="-433287204"/>
          <w:placeholder>
            <w:docPart w:val="F098158E833849FDB69D0B3B311DD66C"/>
          </w:placeholder>
          <w:richText/>
        </w:sdtPr>
        <w:sdtContent>
          <w:r w:rsidRPr="00000C7D">
            <w:rPr>
              <w:b/>
            </w:rPr>
            <w:t>Mr Jones:</w:t>
          </w:r>
        </w:sdtContent>
      </w:sdt>
      <w:r w:rsidRPr="00000C7D">
        <w:t xml:space="preserve"> </w:t>
      </w:r>
      <w:r>
        <w:t>The Chinese</w:t>
      </w:r>
      <w:r>
        <w:t xml:space="preserve"> </w:t>
      </w:r>
      <w:r>
        <w:t xml:space="preserve">are </w:t>
      </w:r>
      <w:r>
        <w:t xml:space="preserve">attacking our systems every week, whether it be for </w:t>
      </w:r>
      <w:r w:rsidRPr="009D7BA1">
        <w:t xml:space="preserve">criminal activity, industrial espionage or other things. </w:t>
      </w:r>
    </w:p>
    <w:p w:rsidR="00277834" w:rsidRPr="00826E36" w:rsidP="0065666D">
      <w:pPr>
        <w:pStyle w:val="QuestionCont"/>
      </w:pPr>
      <w:sdt>
        <w:sdtPr>
          <w:alias w:val="Member"/>
          <w:tag w:val="&lt;Member mnisId='1444' dodsId='25619'&gt;"/>
          <w:id w:val="-1747710575"/>
          <w:placeholder>
            <w:docPart w:val="8D566BB4DC8A45338C00650B451EC166"/>
          </w:placeholder>
          <w:richText/>
        </w:sdtPr>
        <w:sdtContent>
          <w:r w:rsidRPr="009D7BA1">
            <w:rPr>
              <w:b/>
            </w:rPr>
            <w:t>Mr Francois:</w:t>
          </w:r>
        </w:sdtContent>
      </w:sdt>
      <w:r w:rsidRPr="009D7BA1">
        <w:t xml:space="preserve"> That might</w:t>
      </w:r>
      <w:r w:rsidRPr="009D7BA1">
        <w:t xml:space="preserve"> be a good</w:t>
      </w:r>
      <w:r>
        <w:t xml:space="preserve"> reason not to let them in. </w:t>
      </w:r>
    </w:p>
    <w:p w:rsidR="00277834" w:rsidRPr="00000C7D" w:rsidP="0065666D">
      <w:pPr>
        <w:pStyle w:val="Answer"/>
      </w:pPr>
      <w:sdt>
        <w:sdtPr>
          <w:alias w:val="Witness"/>
          <w:id w:val="-763221115"/>
          <w:placeholder>
            <w:docPart w:val="F098158E833849FDB69D0B3B311DD66C"/>
          </w:placeholder>
          <w:richText/>
        </w:sdtPr>
        <w:sdtContent>
          <w:r w:rsidRPr="00000C7D">
            <w:rPr>
              <w:b/>
              <w:i/>
            </w:rPr>
            <w:t>Oliver Dowden:</w:t>
          </w:r>
          <w:r w:rsidRPr="00000C7D">
            <w:rPr>
              <w:b/>
            </w:rPr>
            <w:t xml:space="preserve"> </w:t>
          </w:r>
        </w:sdtContent>
      </w:sdt>
      <w:r w:rsidRPr="00000C7D">
        <w:t>It may reprise the whole argument again.</w:t>
      </w:r>
    </w:p>
    <w:p w:rsidR="00277834" w:rsidRPr="00000C7D" w:rsidP="0065666D">
      <w:pPr>
        <w:pStyle w:val="Remark"/>
      </w:pPr>
      <w:sdt>
        <w:sdtPr>
          <w:alias w:val="Member"/>
          <w:tag w:val="&lt;Member mnisId='1487' dodsId='31646'&gt;"/>
          <w:id w:val="361791518"/>
          <w:placeholder>
            <w:docPart w:val="F098158E833849FDB69D0B3B311DD66C"/>
          </w:placeholder>
          <w:richText/>
        </w:sdtPr>
        <w:sdtContent>
          <w:r w:rsidRPr="00000C7D">
            <w:rPr>
              <w:b/>
            </w:rPr>
            <w:t>Chair:</w:t>
          </w:r>
        </w:sdtContent>
      </w:sdt>
      <w:r w:rsidRPr="00000C7D">
        <w:t xml:space="preserve"> Let us </w:t>
      </w:r>
      <w:r>
        <w:t xml:space="preserve">get back on point and look at the actual relationship between the state of China and Huawei. That is important here. </w:t>
      </w:r>
    </w:p>
    <w:p w:rsidR="00277834" w:rsidRPr="00000C7D" w:rsidP="0065666D">
      <w:pPr>
        <w:pStyle w:val="Question"/>
        <w:numPr>
          <w:ilvl w:val="0"/>
          <w:numId w:val="9"/>
        </w:numPr>
      </w:pPr>
      <w:sdt>
        <w:sdtPr>
          <w:alias w:val="Member"/>
          <w:tag w:val="&lt;Member mnisId='4277' dodsId='104265'&gt;"/>
          <w:id w:val="1162283821"/>
          <w:placeholder>
            <w:docPart w:val="F098158E833849FDB69D0B3B311DD66C"/>
          </w:placeholder>
          <w:richText/>
        </w:sdtPr>
        <w:sdtContent>
          <w:r>
            <w:rPr>
              <w:b/>
            </w:rPr>
            <w:t>Mrs Lewell-Buck:</w:t>
          </w:r>
        </w:sdtContent>
      </w:sdt>
      <w:r w:rsidRPr="00000C7D">
        <w:t xml:space="preserve"> </w:t>
      </w:r>
      <w:r>
        <w:t>Secret</w:t>
      </w:r>
      <w:r>
        <w:t xml:space="preserve">ary of State, I want to explore with you how closely linked you feel Huawei and the Chinese state are, bearing in mind that last year you said China needed to modify its cyber behaviour and adhere to a code of behaviour that amounts to fair play. </w:t>
      </w:r>
      <w:r w:rsidRPr="00000C7D">
        <w:t xml:space="preserve"> In Janua</w:t>
      </w:r>
      <w:r w:rsidRPr="00000C7D">
        <w:t>ry, you are reported to have said</w:t>
      </w:r>
      <w:r>
        <w:t xml:space="preserve"> </w:t>
      </w:r>
      <w:r w:rsidRPr="00000C7D">
        <w:t xml:space="preserve">China is a </w:t>
      </w:r>
      <w:r>
        <w:t>“</w:t>
      </w:r>
      <w:r w:rsidRPr="00000C7D">
        <w:t>friend of no</w:t>
      </w:r>
      <w:r>
        <w:t xml:space="preserve"> one”, but by March you were convinced that any risks from Huawei could b</w:t>
      </w:r>
      <w:r>
        <w:t>e mitigated and that they were manageable</w:t>
      </w:r>
      <w:r>
        <w:t xml:space="preserve">. Can you please explain to us your quick change of thinking </w:t>
      </w:r>
      <w:r>
        <w:t>on</w:t>
      </w:r>
      <w:r>
        <w:t xml:space="preserve"> this and what your views are on the relationship between Huawei and the Chinese state? </w:t>
      </w:r>
    </w:p>
    <w:p w:rsidR="00277834" w:rsidP="0065666D">
      <w:pPr>
        <w:pStyle w:val="Answer"/>
      </w:pPr>
      <w:sdt>
        <w:sdtPr>
          <w:alias w:val="Witness"/>
          <w:id w:val="-932976256"/>
          <w:placeholder>
            <w:docPart w:val="F098158E833849FDB69D0B3B311DD66C"/>
          </w:placeholder>
          <w:richText/>
        </w:sdtPr>
        <w:sdtContent>
          <w:r w:rsidRPr="00000C7D">
            <w:rPr>
              <w:b/>
              <w:i/>
            </w:rPr>
            <w:t>Ben Wallace:</w:t>
          </w:r>
          <w:r w:rsidRPr="00000C7D">
            <w:rPr>
              <w:b/>
            </w:rPr>
            <w:t xml:space="preserve"> </w:t>
          </w:r>
        </w:sdtContent>
      </w:sdt>
      <w:r w:rsidRPr="00000C7D">
        <w:t xml:space="preserve">In March, </w:t>
      </w:r>
      <w:r>
        <w:t>I think that was a question around the technical threat that was being posed by</w:t>
      </w:r>
      <w:r>
        <w:t xml:space="preserve"> China’s security. The technical advice is that you can mitigate that threat. It is absolutely the case, as Kevan Jones said, that China on a regular basis, on a regular drum</w:t>
      </w:r>
      <w:r>
        <w:t>beat, has been engaged in cyber</w:t>
      </w:r>
      <w:r>
        <w:t>-</w:t>
      </w:r>
      <w:r>
        <w:t>espionage and all sorts of things against us and o</w:t>
      </w:r>
      <w:r>
        <w:t>ur allies, in the same way Russia and North Korea have been involved in t</w:t>
      </w:r>
      <w:r>
        <w:t>hings.</w:t>
      </w:r>
      <w:r>
        <w:t xml:space="preserve"> </w:t>
      </w:r>
      <w:r>
        <w:t xml:space="preserve">Funnily </w:t>
      </w:r>
      <w:r>
        <w:t>enough, even other countries that might surprise you have bee</w:t>
      </w:r>
      <w:r>
        <w:t>n engaged in some form of cyber</w:t>
      </w:r>
      <w:r>
        <w:t>-</w:t>
      </w:r>
      <w:r>
        <w:t>espionage against this country.</w:t>
      </w:r>
    </w:p>
    <w:p w:rsidR="00277834" w:rsidP="0065666D">
      <w:pPr>
        <w:pStyle w:val="Answer"/>
      </w:pPr>
      <w:r w:rsidRPr="00000C7D">
        <w:t>The thing about fair play goes to</w:t>
      </w:r>
      <w:r>
        <w:t xml:space="preserve"> Mark’s</w:t>
      </w:r>
      <w:r w:rsidRPr="00000C7D">
        <w:t xml:space="preserve"> question about what the NSC is for. </w:t>
      </w:r>
      <w:r>
        <w:t xml:space="preserve">One of the things we discuss at the NSC is that balance that the Secretary of State for DCMS talked about. One is the technical advice. Technically, can we keep ourselves safe? </w:t>
      </w:r>
      <w:r>
        <w:t xml:space="preserve">Secondly, </w:t>
      </w:r>
      <w:r>
        <w:t>we marry into that the bi</w:t>
      </w:r>
      <w:r>
        <w:t xml:space="preserve">gger discussion of the geopolitical challenge about what we want from China and what we want China’s behaviour to be. </w:t>
      </w:r>
      <w:r w:rsidRPr="00000C7D">
        <w:t>My reference to fair play is</w:t>
      </w:r>
      <w:r w:rsidRPr="009D7BA1">
        <w:t xml:space="preserve"> </w:t>
      </w:r>
      <w:r>
        <w:t>that</w:t>
      </w:r>
      <w:r w:rsidRPr="00000C7D">
        <w:t xml:space="preserve"> I believe we are not the world’s policeman</w:t>
      </w:r>
      <w:r>
        <w:t xml:space="preserve"> who goes around telling people how they should run their coun</w:t>
      </w:r>
      <w:r>
        <w:t xml:space="preserve">tries, but we believe in human rights and respect </w:t>
      </w:r>
      <w:r>
        <w:t>for</w:t>
      </w:r>
      <w:r>
        <w:t xml:space="preserve"> international law when it comes to trade, navigation and everything else. </w:t>
      </w:r>
    </w:p>
    <w:p w:rsidR="0065666D" w:rsidP="0065666D">
      <w:pPr>
        <w:pStyle w:val="Answer"/>
      </w:pPr>
      <w:r>
        <w:t xml:space="preserve">We want </w:t>
      </w:r>
      <w:r w:rsidRPr="00000C7D">
        <w:t xml:space="preserve">China to become the great nation it could be by following that rule of law. </w:t>
      </w:r>
      <w:r>
        <w:t>Ultimately, the aim of all this, the discus</w:t>
      </w:r>
      <w:r>
        <w:t>si</w:t>
      </w:r>
      <w:r>
        <w:t>ons and when we attribute cyber</w:t>
      </w:r>
      <w:r>
        <w:t xml:space="preserve">-attacks to China by the Foreign Office, is to say to China, “This behaviour is unacceptable. You need to change your behaviour so we can carry on, engage and have a strong and economic relationship with you”. </w:t>
      </w:r>
      <w:r w:rsidRPr="00000C7D">
        <w:t>That is how y</w:t>
      </w:r>
      <w:r w:rsidRPr="00000C7D">
        <w:t xml:space="preserve">ou get them to change. </w:t>
      </w:r>
    </w:p>
    <w:p w:rsidR="00277834" w:rsidRPr="00000C7D" w:rsidP="0065666D">
      <w:pPr>
        <w:pStyle w:val="Answer"/>
      </w:pPr>
      <w:r w:rsidRPr="00000C7D">
        <w:t xml:space="preserve">I have made it clear in maybe lay terms that I believe in </w:t>
      </w:r>
      <w:r>
        <w:t>fair play. This is China-</w:t>
      </w:r>
      <w:r>
        <w:t>agnostic. A</w:t>
      </w:r>
      <w:r w:rsidRPr="00000C7D">
        <w:t>nyone</w:t>
      </w:r>
      <w:r>
        <w:t xml:space="preserve"> who wants to trade with our country should sign up to certain acceptable rules. There are rules at the UN. There are rules and treat</w:t>
      </w:r>
      <w:r>
        <w:t xml:space="preserve">ies around intellectual property </w:t>
      </w:r>
      <w:r>
        <w:t xml:space="preserve">and </w:t>
      </w:r>
      <w:r>
        <w:t xml:space="preserve">respect. </w:t>
      </w:r>
      <w:r>
        <w:t xml:space="preserve">We </w:t>
      </w:r>
      <w:r>
        <w:t>should not only live up to but also enforce</w:t>
      </w:r>
      <w:r>
        <w:t xml:space="preserve"> them</w:t>
      </w:r>
      <w:r>
        <w:t xml:space="preserve">. </w:t>
      </w:r>
    </w:p>
    <w:p w:rsidR="00277834" w:rsidRPr="00000C7D" w:rsidP="0065666D">
      <w:pPr>
        <w:pStyle w:val="Question"/>
        <w:numPr>
          <w:ilvl w:val="0"/>
          <w:numId w:val="9"/>
        </w:numPr>
      </w:pPr>
      <w:sdt>
        <w:sdtPr>
          <w:alias w:val="Member"/>
          <w:tag w:val="&lt;Member mnisId='4277' dodsId='104265'&gt;"/>
          <w:id w:val="-1522390813"/>
          <w:placeholder>
            <w:docPart w:val="F098158E833849FDB69D0B3B311DD66C"/>
          </w:placeholder>
          <w:richText/>
        </w:sdtPr>
        <w:sdtContent>
          <w:r>
            <w:rPr>
              <w:b/>
            </w:rPr>
            <w:t>Mrs Lewell-Buck:</w:t>
          </w:r>
        </w:sdtContent>
      </w:sdt>
      <w:r w:rsidRPr="00000C7D">
        <w:t xml:space="preserve"> </w:t>
      </w:r>
      <w:r w:rsidRPr="00000C7D">
        <w:t xml:space="preserve">You </w:t>
      </w:r>
      <w:r w:rsidRPr="00000C7D">
        <w:t>mentioned chang</w:t>
      </w:r>
      <w:r>
        <w:t>ing</w:t>
      </w:r>
      <w:r w:rsidRPr="00000C7D">
        <w:t xml:space="preserve"> behaviour</w:t>
      </w:r>
      <w:r>
        <w:t xml:space="preserve"> and discussions </w:t>
      </w:r>
      <w:r>
        <w:t xml:space="preserve">on </w:t>
      </w:r>
      <w:r>
        <w:t xml:space="preserve">that. Have there been any discussions with the Chinese state </w:t>
      </w:r>
      <w:r>
        <w:t xml:space="preserve">on </w:t>
      </w:r>
      <w:r>
        <w:t>the change of behavio</w:t>
      </w:r>
      <w:r>
        <w:t xml:space="preserve">ur in relation to your fair play comments? </w:t>
      </w:r>
    </w:p>
    <w:p w:rsidR="00277834" w:rsidP="0065666D">
      <w:pPr>
        <w:pStyle w:val="Answer"/>
      </w:pPr>
      <w:sdt>
        <w:sdtPr>
          <w:alias w:val="Witness"/>
          <w:id w:val="-234546667"/>
          <w:placeholder>
            <w:docPart w:val="F098158E833849FDB69D0B3B311DD66C"/>
          </w:placeholder>
          <w:richText/>
        </w:sdtPr>
        <w:sdtContent>
          <w:r w:rsidRPr="00000C7D">
            <w:rPr>
              <w:b/>
              <w:i/>
            </w:rPr>
            <w:t>Ben Wallace:</w:t>
          </w:r>
          <w:r w:rsidRPr="00000C7D">
            <w:rPr>
              <w:b/>
            </w:rPr>
            <w:t xml:space="preserve"> </w:t>
          </w:r>
        </w:sdtContent>
      </w:sdt>
      <w:r>
        <w:t>On a number of occasions, t</w:t>
      </w:r>
      <w:r w:rsidRPr="00000C7D">
        <w:t xml:space="preserve">he Foreign Secretary has raised human rights </w:t>
      </w:r>
      <w:r>
        <w:t xml:space="preserve">abuses and </w:t>
      </w:r>
      <w:r w:rsidRPr="00000C7D">
        <w:t xml:space="preserve">concerns. </w:t>
      </w:r>
      <w:r>
        <w:t>Only recently with Hong Kong you saw the United Kingdom go beyond that and offer longer status to passpo</w:t>
      </w:r>
      <w:r>
        <w:t>rt holders in Hong Kong. At the same time, only today I think the Foreign Secretary has said he is deeply worried by the latest round of legislation and wants to see the detail. The worry is</w:t>
      </w:r>
      <w:r>
        <w:t xml:space="preserve"> that</w:t>
      </w:r>
      <w:r>
        <w:t xml:space="preserve"> this goes against the spirit of their obligation. We </w:t>
      </w:r>
      <w:r w:rsidRPr="00000C7D">
        <w:t xml:space="preserve">are </w:t>
      </w:r>
      <w:r w:rsidRPr="00000C7D">
        <w:t>concerned about the direction of travel. We are concerned about our friends, the Australians</w:t>
      </w:r>
      <w:r>
        <w:t xml:space="preserve">, and what they have experienced. </w:t>
      </w:r>
    </w:p>
    <w:p w:rsidR="00277834" w:rsidRPr="00000C7D" w:rsidP="0065666D">
      <w:pPr>
        <w:pStyle w:val="Answer"/>
      </w:pPr>
      <w:r w:rsidRPr="004421C9">
        <w:t xml:space="preserve">We also have to provide a thinking policy about how we engage with China and try to use our influence </w:t>
      </w:r>
      <w:r>
        <w:t xml:space="preserve">to get </w:t>
      </w:r>
      <w:r>
        <w:t>it</w:t>
      </w:r>
      <w:r>
        <w:t xml:space="preserve"> to improve that b</w:t>
      </w:r>
      <w:r>
        <w:t xml:space="preserve">ehaviour. I do not know whether it was a </w:t>
      </w:r>
      <w:r w:rsidRPr="00000C7D">
        <w:t>treaty</w:t>
      </w:r>
      <w:r>
        <w:t xml:space="preserve">, but </w:t>
      </w:r>
      <w:r>
        <w:t xml:space="preserve">the </w:t>
      </w:r>
      <w:r w:rsidRPr="00000C7D">
        <w:t xml:space="preserve">United States </w:t>
      </w:r>
      <w:r w:rsidRPr="00000C7D">
        <w:t xml:space="preserve">certainly engaged </w:t>
      </w:r>
      <w:r>
        <w:t>about cyber</w:t>
      </w:r>
      <w:r>
        <w:t>-</w:t>
      </w:r>
      <w:r>
        <w:t>espionage</w:t>
      </w:r>
      <w:r w:rsidRPr="00000C7D">
        <w:t xml:space="preserve"> at some stage </w:t>
      </w:r>
      <w:r w:rsidRPr="00000C7D">
        <w:t xml:space="preserve">when President Obama was in </w:t>
      </w:r>
      <w:r>
        <w:t>power</w:t>
      </w:r>
      <w:r>
        <w:t xml:space="preserve">. For a short time, that changed China’s behaviour, so </w:t>
      </w:r>
      <w:r>
        <w:t>it</w:t>
      </w:r>
      <w:r>
        <w:t xml:space="preserve"> will change. </w:t>
      </w:r>
      <w:r>
        <w:t>It</w:t>
      </w:r>
      <w:r>
        <w:t xml:space="preserve"> </w:t>
      </w:r>
      <w:r>
        <w:t xml:space="preserve">has </w:t>
      </w:r>
      <w:r>
        <w:t>changed on environme</w:t>
      </w:r>
      <w:r>
        <w:t xml:space="preserve">ntal issues. If my memory serves me right, </w:t>
      </w:r>
      <w:r>
        <w:t>it</w:t>
      </w:r>
      <w:r>
        <w:t xml:space="preserve"> used to be pretty much not engaged but now </w:t>
      </w:r>
      <w:r>
        <w:t>it</w:t>
      </w:r>
      <w:r>
        <w:t xml:space="preserve"> </w:t>
      </w:r>
      <w:r>
        <w:t xml:space="preserve">has </w:t>
      </w:r>
      <w:r>
        <w:t xml:space="preserve">done a lot more on </w:t>
      </w:r>
      <w:r>
        <w:t xml:space="preserve">the </w:t>
      </w:r>
      <w:r>
        <w:t>environment</w:t>
      </w:r>
      <w:r>
        <w:t>.</w:t>
      </w:r>
      <w:r>
        <w:t xml:space="preserve"> </w:t>
      </w:r>
      <w:r>
        <w:t xml:space="preserve">We </w:t>
      </w:r>
      <w:r>
        <w:t>are optimistic</w:t>
      </w:r>
      <w:r>
        <w:t xml:space="preserve"> that</w:t>
      </w:r>
      <w:r>
        <w:t xml:space="preserve"> </w:t>
      </w:r>
      <w:r>
        <w:t>it</w:t>
      </w:r>
      <w:r>
        <w:t xml:space="preserve"> will continue in that right direction.  </w:t>
      </w:r>
    </w:p>
    <w:p w:rsidR="00277834" w:rsidRPr="00000C7D" w:rsidP="0065666D">
      <w:pPr>
        <w:pStyle w:val="Question"/>
        <w:numPr>
          <w:ilvl w:val="0"/>
          <w:numId w:val="9"/>
        </w:numPr>
      </w:pPr>
      <w:sdt>
        <w:sdtPr>
          <w:alias w:val="Member"/>
          <w:tag w:val="&lt;Member mnisId='4277' dodsId='104265'&gt;"/>
          <w:id w:val="-636644437"/>
          <w:placeholder>
            <w:docPart w:val="F098158E833849FDB69D0B3B311DD66C"/>
          </w:placeholder>
          <w:richText/>
        </w:sdtPr>
        <w:sdtContent>
          <w:r>
            <w:rPr>
              <w:b/>
            </w:rPr>
            <w:t>Mrs Lewell-Buck:</w:t>
          </w:r>
        </w:sdtContent>
      </w:sdt>
      <w:r w:rsidRPr="00000C7D">
        <w:t xml:space="preserve"> </w:t>
      </w:r>
      <w:r>
        <w:t>I am</w:t>
      </w:r>
      <w:r>
        <w:t xml:space="preserve"> assuming that you stand by th</w:t>
      </w:r>
      <w:r>
        <w:t>e co</w:t>
      </w:r>
      <w:r>
        <w:t xml:space="preserve">mment that you feel these rifts are manageable. </w:t>
      </w:r>
      <w:r w:rsidRPr="00000C7D">
        <w:t>How can you then be sure that China’s national intelligence law of</w:t>
      </w:r>
      <w:r>
        <w:t xml:space="preserve"> 2017 will not apply to Huawei’s activities in the UK? How is that risk manageable?</w:t>
      </w:r>
    </w:p>
    <w:p w:rsidR="00277834" w:rsidRPr="00000C7D" w:rsidP="0065666D">
      <w:pPr>
        <w:pStyle w:val="Answer"/>
      </w:pPr>
      <w:sdt>
        <w:sdtPr>
          <w:alias w:val="Witness"/>
          <w:id w:val="-103964328"/>
          <w:placeholder>
            <w:docPart w:val="F098158E833849FDB69D0B3B311DD66C"/>
          </w:placeholder>
          <w:richText/>
        </w:sdtPr>
        <w:sdtContent>
          <w:r w:rsidRPr="00000C7D">
            <w:rPr>
              <w:b/>
              <w:i/>
            </w:rPr>
            <w:t>Ben Wallace:</w:t>
          </w:r>
          <w:r w:rsidRPr="00000C7D">
            <w:rPr>
              <w:b/>
            </w:rPr>
            <w:t xml:space="preserve"> </w:t>
          </w:r>
        </w:sdtContent>
      </w:sdt>
      <w:r w:rsidRPr="00000C7D">
        <w:t xml:space="preserve">That is why we have GCHQ and Ciaran </w:t>
      </w:r>
      <w:r>
        <w:t>M</w:t>
      </w:r>
      <w:r w:rsidRPr="00000C7D">
        <w:t xml:space="preserve">artin </w:t>
      </w:r>
      <w:r w:rsidRPr="00000C7D">
        <w:t>here</w:t>
      </w:r>
      <w:r>
        <w:t xml:space="preserve">, to make sure it is manageable. I would say one thing about security laws. Having been a Security Minister, we have security laws </w:t>
      </w:r>
      <w:r>
        <w:t>under which</w:t>
      </w:r>
      <w:r>
        <w:t>, in defence of our nation, we request that our UK companies, or anyone working here, if they are served legit</w:t>
      </w:r>
      <w:r>
        <w:t xml:space="preserve">imately with warrants or whatever else, have to comply with them. </w:t>
      </w:r>
    </w:p>
    <w:p w:rsidR="00277834" w:rsidRPr="00000C7D" w:rsidP="0065666D">
      <w:pPr>
        <w:pStyle w:val="Answer"/>
      </w:pPr>
      <w:sdt>
        <w:sdtPr>
          <w:alias w:val="Witness"/>
          <w:id w:val="1143548970"/>
          <w:placeholder>
            <w:docPart w:val="F098158E833849FDB69D0B3B311DD66C"/>
          </w:placeholder>
          <w:richText/>
        </w:sdtPr>
        <w:sdtContent>
          <w:r w:rsidRPr="00000C7D">
            <w:rPr>
              <w:b/>
              <w:i/>
            </w:rPr>
            <w:t>Oliver Dowden:</w:t>
          </w:r>
          <w:r w:rsidRPr="00000C7D">
            <w:rPr>
              <w:b/>
            </w:rPr>
            <w:t xml:space="preserve"> </w:t>
          </w:r>
        </w:sdtContent>
      </w:sdt>
      <w:r w:rsidRPr="00000C7D">
        <w:t xml:space="preserve">We </w:t>
      </w:r>
      <w:r w:rsidRPr="00000C7D">
        <w:t>know</w:t>
      </w:r>
      <w:r>
        <w:t xml:space="preserve"> that the 2017 law would apply to Huawei, as it does to all Chinese companies. That is one of the factors that played into its categorisation as a high-risk vendor. </w:t>
      </w:r>
      <w:r>
        <w:t xml:space="preserve">That was fully taken into account in the advice we received from the National Cyber Security Centre. </w:t>
      </w:r>
    </w:p>
    <w:p w:rsidR="00277834" w:rsidRPr="00000C7D" w:rsidP="0065666D">
      <w:pPr>
        <w:pStyle w:val="Question"/>
        <w:numPr>
          <w:ilvl w:val="0"/>
          <w:numId w:val="9"/>
        </w:numPr>
      </w:pPr>
      <w:sdt>
        <w:sdtPr>
          <w:alias w:val="Member"/>
          <w:tag w:val="&lt;Member mnisId='4277' dodsId='104265'&gt;"/>
          <w:id w:val="151110251"/>
          <w:placeholder>
            <w:docPart w:val="F098158E833849FDB69D0B3B311DD66C"/>
          </w:placeholder>
          <w:richText/>
        </w:sdtPr>
        <w:sdtContent>
          <w:r>
            <w:rPr>
              <w:b/>
            </w:rPr>
            <w:t>Mrs Lewell-Buck:</w:t>
          </w:r>
        </w:sdtContent>
      </w:sdt>
      <w:r w:rsidRPr="00000C7D">
        <w:t xml:space="preserve"> </w:t>
      </w:r>
      <w:r>
        <w:t>To clarify, w</w:t>
      </w:r>
      <w:r w:rsidRPr="00000C7D">
        <w:t>e will have no guarantees</w:t>
      </w:r>
      <w:r>
        <w:t xml:space="preserve"> </w:t>
      </w:r>
      <w:r>
        <w:t xml:space="preserve">at all </w:t>
      </w:r>
      <w:r>
        <w:t>that</w:t>
      </w:r>
      <w:r>
        <w:t xml:space="preserve"> it</w:t>
      </w:r>
      <w:r>
        <w:t xml:space="preserve"> will not apply, will we?</w:t>
      </w:r>
    </w:p>
    <w:p w:rsidR="00277834" w:rsidRPr="00000C7D" w:rsidP="0065666D">
      <w:pPr>
        <w:pStyle w:val="Answer"/>
      </w:pPr>
      <w:sdt>
        <w:sdtPr>
          <w:alias w:val="Witness"/>
          <w:id w:val="-1915311828"/>
          <w:placeholder>
            <w:docPart w:val="F098158E833849FDB69D0B3B311DD66C"/>
          </w:placeholder>
          <w:richText/>
        </w:sdtPr>
        <w:sdtContent>
          <w:r w:rsidRPr="00000C7D">
            <w:rPr>
              <w:b/>
              <w:i/>
            </w:rPr>
            <w:t>Oliver Dowden:</w:t>
          </w:r>
          <w:r w:rsidRPr="00000C7D">
            <w:rPr>
              <w:b/>
            </w:rPr>
            <w:t xml:space="preserve"> </w:t>
          </w:r>
        </w:sdtContent>
      </w:sdt>
      <w:r w:rsidRPr="00000C7D">
        <w:t xml:space="preserve">It applies to all Chinese </w:t>
      </w:r>
      <w:r w:rsidRPr="00000C7D">
        <w:t>companies</w:t>
      </w:r>
      <w:r>
        <w:t>,</w:t>
      </w:r>
      <w:r w:rsidRPr="00000C7D">
        <w:t xml:space="preserve"> so of course it</w:t>
      </w:r>
      <w:r>
        <w:t xml:space="preserve"> is capable of applying to Huawei. That was a factor in its designation or categorisation as a high-risk vendor. </w:t>
      </w:r>
    </w:p>
    <w:p w:rsidR="00277834" w:rsidRPr="00000C7D" w:rsidP="0065666D">
      <w:pPr>
        <w:pStyle w:val="Question"/>
        <w:numPr>
          <w:ilvl w:val="0"/>
          <w:numId w:val="9"/>
        </w:numPr>
      </w:pPr>
      <w:sdt>
        <w:sdtPr>
          <w:alias w:val="Member"/>
          <w:tag w:val="&lt;Member mnisId='4681' dodsId='35259'&gt;"/>
          <w:id w:val="-2142411757"/>
          <w:placeholder>
            <w:docPart w:val="F098158E833849FDB69D0B3B311DD66C"/>
          </w:placeholder>
          <w:richText/>
        </w:sdtPr>
        <w:sdtContent>
          <w:r w:rsidRPr="00000C7D">
            <w:rPr>
              <w:b/>
            </w:rPr>
            <w:t>Bob Seely:</w:t>
          </w:r>
        </w:sdtContent>
      </w:sdt>
      <w:r w:rsidRPr="00000C7D">
        <w:t xml:space="preserve"> </w:t>
      </w:r>
      <w:r>
        <w:t xml:space="preserve">To follow </w:t>
      </w:r>
      <w:r>
        <w:t>up</w:t>
      </w:r>
      <w:r w:rsidRPr="00000C7D">
        <w:t xml:space="preserve"> o</w:t>
      </w:r>
      <w:r>
        <w:t>n</w:t>
      </w:r>
      <w:r w:rsidRPr="00000C7D">
        <w:t xml:space="preserve"> what the Secretary of State </w:t>
      </w:r>
      <w:r>
        <w:t>for Defence just said</w:t>
      </w:r>
      <w:r>
        <w:t xml:space="preserve">, maybe </w:t>
      </w:r>
      <w:r>
        <w:t>I misunderstood. You said that</w:t>
      </w:r>
      <w:r>
        <w:t xml:space="preserve"> the NCSC was examining the risk. The</w:t>
      </w:r>
      <w:r w:rsidRPr="00000C7D">
        <w:t xml:space="preserve"> risk of having Chinese personnel working </w:t>
      </w:r>
      <w:r>
        <w:t xml:space="preserve">for </w:t>
      </w:r>
      <w:r w:rsidRPr="00000C7D">
        <w:t xml:space="preserve">Huawei and reporting back on what they are </w:t>
      </w:r>
      <w:r>
        <w:t>doing is not going to be covered by the NCSC, is</w:t>
      </w:r>
      <w:r>
        <w:t xml:space="preserve"> it?</w:t>
      </w:r>
      <w:r>
        <w:t xml:space="preserve"> That is traditional espionage and not technical vulnerabilities in Huawei kit</w:t>
      </w:r>
      <w:r>
        <w:t xml:space="preserve">. If the Government have now confirmed, which I am delighted about, that they believe that China’s security laws request Chinese staff here to be working for the Chinese state, that is an additional significant issue. </w:t>
      </w:r>
    </w:p>
    <w:p w:rsidR="00277834" w:rsidRPr="00000C7D" w:rsidP="0065666D">
      <w:pPr>
        <w:pStyle w:val="Answer"/>
      </w:pPr>
      <w:sdt>
        <w:sdtPr>
          <w:alias w:val="Witness"/>
          <w:id w:val="-1874145711"/>
          <w:placeholder>
            <w:docPart w:val="F098158E833849FDB69D0B3B311DD66C"/>
          </w:placeholder>
          <w:richText/>
        </w:sdtPr>
        <w:sdtContent>
          <w:r w:rsidRPr="00000C7D">
            <w:rPr>
              <w:b/>
              <w:i/>
            </w:rPr>
            <w:t>Ben Wallace:</w:t>
          </w:r>
          <w:r w:rsidRPr="00000C7D">
            <w:rPr>
              <w:b/>
            </w:rPr>
            <w:t xml:space="preserve"> </w:t>
          </w:r>
        </w:sdtContent>
      </w:sdt>
      <w:r>
        <w:t>No, I think you mishea</w:t>
      </w:r>
      <w:r>
        <w:t xml:space="preserve">rd. </w:t>
      </w:r>
      <w:r w:rsidRPr="00000C7D">
        <w:t xml:space="preserve">I did not say that. </w:t>
      </w:r>
      <w:r>
        <w:t>I was just saying that there are laws in China, and of course they are not oversighted in the same way our laws are</w:t>
      </w:r>
      <w:r>
        <w:t>.</w:t>
      </w:r>
      <w:r>
        <w:t xml:space="preserve"> I would not say they were comparable in any way. I was saying that many countries have security laws that require p</w:t>
      </w:r>
      <w:r>
        <w:t>rivate companies to comply with law enforcement agencies under warrant</w:t>
      </w:r>
      <w:r>
        <w:t xml:space="preserve"> and so on</w:t>
      </w:r>
      <w:r>
        <w:t xml:space="preserve">. That is what </w:t>
      </w:r>
      <w:r w:rsidRPr="00000C7D">
        <w:t>I would say</w:t>
      </w:r>
      <w:r>
        <w:t xml:space="preserve">. </w:t>
      </w:r>
      <w:r w:rsidRPr="00000C7D">
        <w:t>On espionage, it is also the case</w:t>
      </w:r>
      <w:r>
        <w:t xml:space="preserve"> that GCHQ </w:t>
      </w:r>
      <w:r>
        <w:t xml:space="preserve">and others </w:t>
      </w:r>
      <w:r>
        <w:t xml:space="preserve">are part of the effort to stop espionage, wherever that comes from. </w:t>
      </w:r>
    </w:p>
    <w:p w:rsidR="00277834" w:rsidRPr="00000C7D" w:rsidP="0065666D">
      <w:pPr>
        <w:pStyle w:val="Question"/>
        <w:numPr>
          <w:ilvl w:val="0"/>
          <w:numId w:val="9"/>
        </w:numPr>
      </w:pPr>
      <w:sdt>
        <w:sdtPr>
          <w:alias w:val="Member"/>
          <w:tag w:val="&lt;Member mnisId='4855' dodsId=''&gt;"/>
          <w:id w:val="-2005189438"/>
          <w:placeholder>
            <w:docPart w:val="F098158E833849FDB69D0B3B311DD66C"/>
          </w:placeholder>
          <w:richText/>
        </w:sdtPr>
        <w:sdtContent>
          <w:r w:rsidRPr="00000C7D">
            <w:rPr>
              <w:b/>
            </w:rPr>
            <w:t>Sarah Atherton:</w:t>
          </w:r>
        </w:sdtContent>
      </w:sdt>
      <w:r w:rsidRPr="00000C7D">
        <w:t xml:space="preserve"> We con</w:t>
      </w:r>
      <w:r w:rsidRPr="00000C7D">
        <w:t>tinue to listen to discord in th</w:t>
      </w:r>
      <w:r>
        <w:t>is H</w:t>
      </w:r>
      <w:r w:rsidRPr="00000C7D">
        <w:t xml:space="preserve">ouse about the </w:t>
      </w:r>
      <w:r>
        <w:t xml:space="preserve">growing </w:t>
      </w:r>
      <w:r w:rsidRPr="00000C7D">
        <w:t xml:space="preserve">dominance of </w:t>
      </w:r>
      <w:r>
        <w:t>C</w:t>
      </w:r>
      <w:r w:rsidRPr="00000C7D">
        <w:t>hina on the global stage</w:t>
      </w:r>
      <w:r>
        <w:t xml:space="preserve"> and Huawei’s technology enabling Chin</w:t>
      </w:r>
      <w:r>
        <w:t>ese state oppression</w:t>
      </w:r>
      <w:r>
        <w:t>. This discussion around engagement with Huawei has shifted towards moral arguments that the people c</w:t>
      </w:r>
      <w:r>
        <w:t>an relate to. What is my right honourable friend’s assessment of having such a company provide a telecom</w:t>
      </w:r>
      <w:r>
        <w:t>s</w:t>
      </w:r>
      <w:r>
        <w:t xml:space="preserve"> infrastructure that is linked to the Chinese Communist Party and at odds with our own values?</w:t>
      </w:r>
    </w:p>
    <w:p w:rsidR="00277834" w:rsidRPr="00000C7D" w:rsidP="0065666D">
      <w:pPr>
        <w:pStyle w:val="Remark"/>
      </w:pPr>
      <w:sdt>
        <w:sdtPr>
          <w:alias w:val="Member"/>
          <w:tag w:val="&lt;Member mnisId='1487' dodsId='31646'&gt;"/>
          <w:id w:val="-1483840686"/>
          <w:placeholder>
            <w:docPart w:val="F098158E833849FDB69D0B3B311DD66C"/>
          </w:placeholder>
          <w:richText/>
        </w:sdtPr>
        <w:sdtContent>
          <w:r w:rsidRPr="00000C7D">
            <w:rPr>
              <w:b/>
            </w:rPr>
            <w:t>Chair:</w:t>
          </w:r>
        </w:sdtContent>
      </w:sdt>
      <w:r w:rsidRPr="00000C7D">
        <w:t xml:space="preserve"> Essentially, we have a Chinese </w:t>
      </w:r>
      <w:r w:rsidRPr="00000C7D">
        <w:t xml:space="preserve">communist </w:t>
      </w:r>
      <w:r>
        <w:t>p</w:t>
      </w:r>
      <w:r w:rsidRPr="00000C7D">
        <w:t xml:space="preserve">arty </w:t>
      </w:r>
      <w:r w:rsidRPr="00000C7D">
        <w:t>setting</w:t>
      </w:r>
      <w:r>
        <w:t xml:space="preserve"> very different global rules than the rest of us. Is it really right that we should continue down this path?</w:t>
      </w:r>
    </w:p>
    <w:p w:rsidR="0065666D" w:rsidP="0065666D">
      <w:pPr>
        <w:pStyle w:val="Answer"/>
      </w:pPr>
      <w:sdt>
        <w:sdtPr>
          <w:alias w:val="Witness"/>
          <w:id w:val="-1976213199"/>
          <w:placeholder>
            <w:docPart w:val="6E902B1D270C42F59194800A80D0C724"/>
          </w:placeholder>
          <w:richText/>
        </w:sdtPr>
        <w:sdtContent>
          <w:r w:rsidRPr="00000C7D">
            <w:rPr>
              <w:b/>
              <w:i/>
            </w:rPr>
            <w:t>Oliver Dowden:</w:t>
          </w:r>
          <w:r w:rsidRPr="00000C7D">
            <w:rPr>
              <w:b/>
            </w:rPr>
            <w:t xml:space="preserve"> </w:t>
          </w:r>
        </w:sdtContent>
      </w:sdt>
      <w:r>
        <w:t xml:space="preserve">Ben may wish to come in on this. </w:t>
      </w:r>
      <w:r w:rsidRPr="00000C7D">
        <w:t xml:space="preserve">We know that large private companies in China often have links to the Chinese </w:t>
      </w:r>
      <w:r w:rsidRPr="00000C7D">
        <w:t>communist party</w:t>
      </w:r>
      <w:r w:rsidRPr="00000C7D">
        <w:t xml:space="preserve">. </w:t>
      </w:r>
      <w:r>
        <w:t xml:space="preserve">That is a fact and that was one of the factors that led to the designation of it as a high-risk vendor. You are </w:t>
      </w:r>
      <w:r>
        <w:t>right</w:t>
      </w:r>
      <w:r>
        <w:t xml:space="preserve"> to highlight human rights abuses and other </w:t>
      </w:r>
      <w:r>
        <w:t xml:space="preserve">areas of moral concern, which are constantly raised by the Foreign Secretary, </w:t>
      </w:r>
      <w:r>
        <w:t xml:space="preserve">the </w:t>
      </w:r>
      <w:r>
        <w:t>Prime Minister and others in bilateral dialogue. T</w:t>
      </w:r>
      <w:r w:rsidRPr="00000C7D">
        <w:t>he analysis</w:t>
      </w:r>
      <w:r>
        <w:t xml:space="preserve"> was clear eyed about understanding that risk, and I do not know whether Ciaran wants to add anything to that. </w:t>
      </w:r>
    </w:p>
    <w:p w:rsidR="00277834" w:rsidRPr="00000C7D" w:rsidP="0065666D">
      <w:pPr>
        <w:pStyle w:val="Answer"/>
      </w:pPr>
      <w:r>
        <w:t>S</w:t>
      </w:r>
      <w:r>
        <w:t>econdly, we are also very cognisant of the wider geopolitical arguments, which go to exactly the kind</w:t>
      </w:r>
      <w:r>
        <w:t>s</w:t>
      </w:r>
      <w:r>
        <w:t xml:space="preserve"> of discussions at the National Security Council and would factor into the Government’s overall approach in approving this. </w:t>
      </w:r>
      <w:r w:rsidRPr="00000C7D">
        <w:t>We take the technical advice a</w:t>
      </w:r>
      <w:r w:rsidRPr="00000C7D">
        <w:t>nd then there is</w:t>
      </w:r>
      <w:r>
        <w:t xml:space="preserve"> a political and geopolitical discussion through the National </w:t>
      </w:r>
      <w:r>
        <w:t xml:space="preserve">Security </w:t>
      </w:r>
      <w:r>
        <w:t xml:space="preserve">Council. </w:t>
      </w:r>
    </w:p>
    <w:p w:rsidR="00277834" w:rsidRPr="00000C7D" w:rsidP="0065666D">
      <w:pPr>
        <w:pStyle w:val="Question"/>
        <w:numPr>
          <w:ilvl w:val="0"/>
          <w:numId w:val="9"/>
        </w:numPr>
      </w:pPr>
      <w:sdt>
        <w:sdtPr>
          <w:alias w:val="Member"/>
          <w:tag w:val="&lt;Member mnisId='4374' dodsId='121941'&gt;"/>
          <w:id w:val="-270405539"/>
          <w:placeholder>
            <w:docPart w:val="F098158E833849FDB69D0B3B311DD66C"/>
          </w:placeholder>
          <w:richText/>
        </w:sdtPr>
        <w:sdtContent>
          <w:r w:rsidRPr="00000C7D">
            <w:rPr>
              <w:b/>
            </w:rPr>
            <w:t>Martin Docherty-Hughes:</w:t>
          </w:r>
        </w:sdtContent>
      </w:sdt>
      <w:r w:rsidRPr="00000C7D">
        <w:t xml:space="preserve"> </w:t>
      </w:r>
      <w:r>
        <w:t>The Committee should note that, in the last half hour, President Xi of China has actually signed the Hong Kong security legislation a</w:t>
      </w:r>
      <w:r>
        <w:t xml:space="preserve">nd it has now come into immediate effect. I am sure we will probably all agree that Beijing will survive this heinous declaration of this piece of legislation. Sadly, from my perspective, this goes right to the crux </w:t>
      </w:r>
      <w:r>
        <w:t>of</w:t>
      </w:r>
      <w:r>
        <w:t xml:space="preserve"> the moral decision </w:t>
      </w:r>
      <w:r>
        <w:t xml:space="preserve">on </w:t>
      </w:r>
      <w:r>
        <w:t xml:space="preserve">Huawei. </w:t>
      </w:r>
      <w:r w:rsidRPr="00000C7D">
        <w:t xml:space="preserve">Taking </w:t>
      </w:r>
      <w:r w:rsidRPr="00000C7D">
        <w:t xml:space="preserve">that aside, I wonder what role the UK </w:t>
      </w:r>
      <w:r>
        <w:t xml:space="preserve">military and </w:t>
      </w:r>
      <w:r w:rsidRPr="00000C7D">
        <w:t xml:space="preserve">intelligence community </w:t>
      </w:r>
      <w:r>
        <w:t>has in countering Chinese aggression, whether it is this type of legislation in Hong Kong, either bilaterally with the United States or through Five Eyes, NATO and</w:t>
      </w:r>
      <w:r>
        <w:t>,</w:t>
      </w:r>
      <w:r>
        <w:t xml:space="preserve"> of course</w:t>
      </w:r>
      <w:r>
        <w:t>,</w:t>
      </w:r>
      <w:r>
        <w:t xml:space="preserve"> our al</w:t>
      </w:r>
      <w:r>
        <w:t xml:space="preserve">lies in the European Union. </w:t>
      </w:r>
    </w:p>
    <w:p w:rsidR="00277834" w:rsidP="0065666D">
      <w:pPr>
        <w:pStyle w:val="Answer"/>
      </w:pPr>
      <w:sdt>
        <w:sdtPr>
          <w:alias w:val="Witness"/>
          <w:id w:val="2129665257"/>
          <w:placeholder>
            <w:docPart w:val="F098158E833849FDB69D0B3B311DD66C"/>
          </w:placeholder>
          <w:richText/>
        </w:sdtPr>
        <w:sdtContent>
          <w:r w:rsidRPr="00000C7D">
            <w:rPr>
              <w:b/>
              <w:i/>
            </w:rPr>
            <w:t>Ben Wallace:</w:t>
          </w:r>
          <w:r w:rsidRPr="00000C7D">
            <w:rPr>
              <w:b/>
            </w:rPr>
            <w:t xml:space="preserve"> </w:t>
          </w:r>
        </w:sdtContent>
      </w:sdt>
      <w:r w:rsidRPr="00000C7D">
        <w:t>There is a range of things that we are engaged in against any of our adversaries</w:t>
      </w:r>
      <w:r>
        <w:t xml:space="preserve"> or anyone that threatens your and your constituents’ security. We work together with the Five Eyes in sharing intelligence but also</w:t>
      </w:r>
      <w:r>
        <w:t xml:space="preserve"> in sharing cyber, for example understanding each other’s cyber vulnerabilities, spreading where we find exploits to make sure they are closed off and, where we can attribute someone who is doing it, call</w:t>
      </w:r>
      <w:r>
        <w:t>ing</w:t>
      </w:r>
      <w:r>
        <w:t xml:space="preserve"> them out to make an example of them or</w:t>
      </w:r>
      <w:r>
        <w:t>,</w:t>
      </w:r>
      <w:r>
        <w:t xml:space="preserve"> indeed</w:t>
      </w:r>
      <w:r>
        <w:t>,</w:t>
      </w:r>
      <w:r>
        <w:t xml:space="preserve"> </w:t>
      </w:r>
      <w:r>
        <w:t>embarrass them in front of an international community. That is what we do.</w:t>
      </w:r>
    </w:p>
    <w:p w:rsidR="00277834" w:rsidP="0065666D">
      <w:pPr>
        <w:pStyle w:val="Answer"/>
      </w:pPr>
      <w:r>
        <w:t xml:space="preserve">On other areas, you have seen European powers, US and Five Eyes make sure we have upheld freedom of navigation, because we know people are concerned in the Pacific about what China </w:t>
      </w:r>
      <w:r>
        <w:t>has been doing in the south Pacific sea.</w:t>
      </w:r>
      <w:r w:rsidRPr="00000C7D">
        <w:t xml:space="preserve"> You have seen a number of transits by </w:t>
      </w:r>
      <w:r w:rsidRPr="00000C7D">
        <w:t>us</w:t>
      </w:r>
      <w:r>
        <w:t>,</w:t>
      </w:r>
      <w:r w:rsidRPr="00000C7D">
        <w:t xml:space="preserve"> friends</w:t>
      </w:r>
      <w:r>
        <w:t xml:space="preserve"> and allies. We have often also called out the human rights abuse that we have seen, certainly if you think of </w:t>
      </w:r>
      <w:r>
        <w:t xml:space="preserve">the </w:t>
      </w:r>
      <w:r>
        <w:t>Uighur</w:t>
      </w:r>
      <w:r>
        <w:t>s</w:t>
      </w:r>
      <w:r>
        <w:t xml:space="preserve"> and issues like that. </w:t>
      </w:r>
    </w:p>
    <w:p w:rsidR="00277834" w:rsidRPr="00000C7D" w:rsidP="0065666D">
      <w:pPr>
        <w:pStyle w:val="Answer"/>
      </w:pPr>
      <w:r w:rsidRPr="00000C7D">
        <w:t>All our capabilities</w:t>
      </w:r>
      <w:r w:rsidRPr="00000C7D">
        <w:t xml:space="preserve"> are aimed at </w:t>
      </w:r>
      <w:r>
        <w:t xml:space="preserve">countering </w:t>
      </w:r>
      <w:r w:rsidRPr="00000C7D">
        <w:t>threat</w:t>
      </w:r>
      <w:r>
        <w:t>. T</w:t>
      </w:r>
      <w:r>
        <w:t>o some extent, they are country-</w:t>
      </w:r>
      <w:r>
        <w:t xml:space="preserve">agnostic. They are tailored to </w:t>
      </w:r>
      <w:r>
        <w:t>a country, but they are country</w:t>
      </w:r>
      <w:r>
        <w:noBreakHyphen/>
      </w:r>
      <w:r>
        <w:t xml:space="preserve">agnostic. Where we see a threat, we act on it. Where we can disrupt it, </w:t>
      </w:r>
      <w:r>
        <w:t xml:space="preserve">we can </w:t>
      </w:r>
      <w:r>
        <w:t xml:space="preserve">shut it down or </w:t>
      </w:r>
      <w:r>
        <w:t xml:space="preserve">we </w:t>
      </w:r>
      <w:r>
        <w:t>have to take a stronger actio</w:t>
      </w:r>
      <w:r>
        <w:t xml:space="preserve">n, we shall do so. I do so in conjunction with my colleagues in the Foreign Office and elsewhere. </w:t>
      </w:r>
      <w:r w:rsidRPr="00000C7D">
        <w:t>That is something that we are always determined to do and we are always on watch for it</w:t>
      </w:r>
      <w:r>
        <w:t>.</w:t>
      </w:r>
    </w:p>
    <w:p w:rsidR="00277834" w:rsidRPr="00000C7D" w:rsidP="0065666D">
      <w:pPr>
        <w:pStyle w:val="Question"/>
        <w:numPr>
          <w:ilvl w:val="0"/>
          <w:numId w:val="9"/>
        </w:numPr>
      </w:pPr>
      <w:sdt>
        <w:sdtPr>
          <w:alias w:val="Member"/>
          <w:tag w:val="&lt;Member mnisId='4374' dodsId='121941'&gt;"/>
          <w:id w:val="-1966276810"/>
          <w:placeholder>
            <w:docPart w:val="F098158E833849FDB69D0B3B311DD66C"/>
          </w:placeholder>
          <w:richText/>
        </w:sdtPr>
        <w:sdtContent>
          <w:r w:rsidRPr="00000C7D">
            <w:rPr>
              <w:b/>
            </w:rPr>
            <w:t>Martin Docherty-Hughes:</w:t>
          </w:r>
        </w:sdtContent>
      </w:sdt>
      <w:r w:rsidRPr="00000C7D">
        <w:t xml:space="preserve"> </w:t>
      </w:r>
      <w:r>
        <w:t>Secretary of State, I kno</w:t>
      </w:r>
      <w:r>
        <w:t xml:space="preserve">w you never </w:t>
      </w:r>
      <w:r>
        <w:t>sugar</w:t>
      </w:r>
      <w:r>
        <w:t>-</w:t>
      </w:r>
      <w:r>
        <w:t xml:space="preserve">coat things when you come to Committee. I am very grateful and it is a bit of a breath of fresh air. You mentioned the Foreign and Commonwealth Office and working with the Ministry. </w:t>
      </w:r>
      <w:r>
        <w:t>One of the main ways of combat</w:t>
      </w:r>
      <w:r w:rsidRPr="00000C7D">
        <w:t xml:space="preserve">ing </w:t>
      </w:r>
      <w:r>
        <w:t>countries such as</w:t>
      </w:r>
      <w:r w:rsidRPr="00000C7D">
        <w:t xml:space="preserve"> China is </w:t>
      </w:r>
      <w:r>
        <w:t>to work</w:t>
      </w:r>
      <w:r>
        <w:t xml:space="preserve"> in a more co-ordinated </w:t>
      </w:r>
      <w:r>
        <w:t>development approach</w:t>
      </w:r>
      <w:r>
        <w:t xml:space="preserve"> with our allies </w:t>
      </w:r>
      <w:r>
        <w:t>that</w:t>
      </w:r>
      <w:r>
        <w:t xml:space="preserve"> are the least well of</w:t>
      </w:r>
      <w:r>
        <w:t>f</w:t>
      </w:r>
      <w:r>
        <w:t xml:space="preserve"> in global society. Maybe you can remind us today</w:t>
      </w:r>
      <w:r>
        <w:t xml:space="preserve"> that</w:t>
      </w:r>
      <w:r>
        <w:t>, with the announcement last week of DFID and FCO combining, that certainly will not be a silver bullet to solve d</w:t>
      </w:r>
      <w:r>
        <w:t>efence spending or to deal with an expanding China.</w:t>
      </w:r>
    </w:p>
    <w:p w:rsidR="00277834" w:rsidP="0065666D">
      <w:pPr>
        <w:pStyle w:val="Answer"/>
      </w:pPr>
      <w:sdt>
        <w:sdtPr>
          <w:alias w:val="Witness"/>
          <w:id w:val="2056888224"/>
          <w:placeholder>
            <w:docPart w:val="F098158E833849FDB69D0B3B311DD66C"/>
          </w:placeholder>
          <w:richText/>
        </w:sdtPr>
        <w:sdtContent>
          <w:r w:rsidRPr="00000C7D">
            <w:rPr>
              <w:b/>
              <w:i/>
            </w:rPr>
            <w:t>Ben Wallace:</w:t>
          </w:r>
          <w:r w:rsidRPr="00000C7D">
            <w:rPr>
              <w:b/>
            </w:rPr>
            <w:t xml:space="preserve"> </w:t>
          </w:r>
        </w:sdtContent>
      </w:sdt>
      <w:r w:rsidRPr="00000C7D">
        <w:t xml:space="preserve">No, but it is still the same people sitting around a table in many aspects. You are </w:t>
      </w:r>
      <w:r>
        <w:t>right</w:t>
      </w:r>
      <w:r w:rsidRPr="00000C7D">
        <w:t xml:space="preserve"> that one of the </w:t>
      </w:r>
      <w:r>
        <w:t xml:space="preserve">best </w:t>
      </w:r>
      <w:r w:rsidRPr="00000C7D">
        <w:t xml:space="preserve">ways we can roll back </w:t>
      </w:r>
      <w:r>
        <w:t>inappropriate influence by a range of countries in the w</w:t>
      </w:r>
      <w:r>
        <w:t xml:space="preserve">orld on countries that </w:t>
      </w:r>
      <w:r>
        <w:t>can</w:t>
      </w:r>
      <w:r>
        <w:t>not defend themselves or do not have the rigour is to come and support them in making sure their cybersecurity is up to scratch. At the Commonwealth Heads of Government</w:t>
      </w:r>
      <w:r>
        <w:t>,</w:t>
      </w:r>
      <w:r>
        <w:t xml:space="preserve"> there was a commitment from the United Kingdom to help many </w:t>
      </w:r>
      <w:r>
        <w:t>of those countries in their cyber-protection. We should be proud of the role we play in that.</w:t>
      </w:r>
    </w:p>
    <w:p w:rsidR="00277834" w:rsidRPr="00000C7D" w:rsidP="0065666D">
      <w:pPr>
        <w:pStyle w:val="Answer"/>
      </w:pPr>
      <w:r>
        <w:t>We are always alert to practices that may undermine those countries. I have been instrumental, in my Department, in making sure we target a number of countries to</w:t>
      </w:r>
      <w:r>
        <w:t xml:space="preserve"> make sure they get the right help at the right time and to give them resilience. That is the main key. We do not want these countries to be susceptible to undue pressure.</w:t>
      </w:r>
    </w:p>
    <w:p w:rsidR="00277834" w:rsidRPr="00000C7D" w:rsidP="0065666D">
      <w:pPr>
        <w:pStyle w:val="Question"/>
        <w:numPr>
          <w:ilvl w:val="0"/>
          <w:numId w:val="9"/>
        </w:numPr>
      </w:pPr>
      <w:sdt>
        <w:sdtPr>
          <w:alias w:val="Member"/>
          <w:tag w:val="&lt;Member mnisId='4374' dodsId='121941'&gt;"/>
          <w:id w:val="-1361114570"/>
          <w:placeholder>
            <w:docPart w:val="9574B57DCCF94248ABEB75AF055DAA3C"/>
          </w:placeholder>
          <w:richText/>
        </w:sdtPr>
        <w:sdtContent>
          <w:r w:rsidRPr="00000C7D">
            <w:rPr>
              <w:b/>
            </w:rPr>
            <w:t>Martin Docherty-Hughes:</w:t>
          </w:r>
        </w:sdtContent>
      </w:sdt>
      <w:r w:rsidRPr="00000C7D">
        <w:t xml:space="preserve"> Finally on that point, I wonder why </w:t>
      </w:r>
      <w:r>
        <w:t>that decision has been</w:t>
      </w:r>
      <w:r>
        <w:t xml:space="preserve"> made now, before the end of the integrated review, because it makes it harder for you to say to Back</w:t>
      </w:r>
      <w:r>
        <w:t xml:space="preserve"> </w:t>
      </w:r>
      <w:r>
        <w:t>Benchers like me, and also to your own Back</w:t>
      </w:r>
      <w:r>
        <w:t xml:space="preserve"> </w:t>
      </w:r>
      <w:r>
        <w:t>Benchers, that spending decision will now have to wait until after the review. You are making this decision ba</w:t>
      </w:r>
      <w:r>
        <w:t xml:space="preserve">sed on spending before the end of the review. </w:t>
      </w:r>
    </w:p>
    <w:p w:rsidR="00277834" w:rsidP="0065666D">
      <w:pPr>
        <w:pStyle w:val="Answer"/>
      </w:pPr>
      <w:sdt>
        <w:sdtPr>
          <w:alias w:val="Witness"/>
          <w:id w:val="141703184"/>
          <w:placeholder>
            <w:docPart w:val="9574B57DCCF94248ABEB75AF055DAA3C"/>
          </w:placeholder>
          <w:richText/>
        </w:sdtPr>
        <w:sdtContent>
          <w:r w:rsidRPr="00000C7D">
            <w:rPr>
              <w:b/>
              <w:i/>
            </w:rPr>
            <w:t>Ben Wallace:</w:t>
          </w:r>
          <w:r w:rsidRPr="00000C7D">
            <w:rPr>
              <w:b/>
            </w:rPr>
            <w:t xml:space="preserve"> </w:t>
          </w:r>
        </w:sdtContent>
      </w:sdt>
      <w:r w:rsidRPr="00000C7D">
        <w:t>No, the S</w:t>
      </w:r>
      <w:r>
        <w:t>D</w:t>
      </w:r>
      <w:r w:rsidRPr="00000C7D">
        <w:t>SR</w:t>
      </w:r>
      <w:r>
        <w:t xml:space="preserve"> </w:t>
      </w:r>
      <w:r w:rsidRPr="00000C7D">
        <w:t xml:space="preserve">15 gives us </w:t>
      </w:r>
      <w:r>
        <w:t xml:space="preserve">plenty of </w:t>
      </w:r>
      <w:r w:rsidRPr="00000C7D">
        <w:t>scope to</w:t>
      </w:r>
      <w:r>
        <w:t xml:space="preserve"> move and take steps to meet any t</w:t>
      </w:r>
      <w:r>
        <w:t>hreat. This is not a massive re</w:t>
      </w:r>
      <w:r>
        <w:t>prioritisation. What may happen in the IR is about whether we increase soft power vers</w:t>
      </w:r>
      <w:r>
        <w:t xml:space="preserve">us hard power, whether we change how we do something. That is important, but the SDSR 15 gave us plenty of leeway to use defence diplomacy and defence engagement—remember the Fusion and the NSIG model that developed out of the National Security Council—in </w:t>
      </w:r>
      <w:r>
        <w:t>bringing together the whole horizon of assistance.</w:t>
      </w:r>
      <w:r w:rsidRPr="00000C7D">
        <w:t xml:space="preserve"> Whether that is DFID, the Foreign Office, the Department </w:t>
      </w:r>
      <w:r>
        <w:t xml:space="preserve">for </w:t>
      </w:r>
      <w:r>
        <w:t xml:space="preserve">Education or the more traditional security Departments such as </w:t>
      </w:r>
      <w:r>
        <w:t>Defence</w:t>
      </w:r>
      <w:r>
        <w:t>, all of that is already happening</w:t>
      </w:r>
      <w:r w:rsidRPr="00000C7D">
        <w:t xml:space="preserve">. </w:t>
      </w:r>
    </w:p>
    <w:p w:rsidR="00277834" w:rsidRPr="00000C7D" w:rsidP="0065666D">
      <w:pPr>
        <w:pStyle w:val="Answer"/>
      </w:pPr>
      <w:r>
        <w:t>The integrated review is about a real</w:t>
      </w:r>
      <w:r>
        <w:t>isation that</w:t>
      </w:r>
      <w:r>
        <w:t xml:space="preserve"> this constant competition</w:t>
      </w:r>
      <w:r>
        <w:t xml:space="preserve"> we are seeing from our adversaries is global and real. We are not yet in the right position to face that, and we need to move to face it.</w:t>
      </w:r>
    </w:p>
    <w:p w:rsidR="00277834" w:rsidP="0065666D">
      <w:pPr>
        <w:pStyle w:val="Question"/>
        <w:numPr>
          <w:ilvl w:val="0"/>
          <w:numId w:val="9"/>
        </w:numPr>
      </w:pPr>
      <w:sdt>
        <w:sdtPr>
          <w:alias w:val="Member"/>
          <w:tag w:val="&lt;Member mnisId='1487' dodsId='31646'&gt;"/>
          <w:id w:val="100232896"/>
          <w:placeholder>
            <w:docPart w:val="9574B57DCCF94248ABEB75AF055DAA3C"/>
          </w:placeholder>
          <w:richText/>
        </w:sdtPr>
        <w:sdtContent>
          <w:r w:rsidRPr="00000C7D">
            <w:rPr>
              <w:b/>
            </w:rPr>
            <w:t>Chair:</w:t>
          </w:r>
        </w:sdtContent>
      </w:sdt>
      <w:r w:rsidRPr="00000C7D">
        <w:t xml:space="preserve"> Can I just echo Martin’s comments </w:t>
      </w:r>
      <w:r>
        <w:t>t</w:t>
      </w:r>
      <w:r w:rsidRPr="00000C7D">
        <w:t>here</w:t>
      </w:r>
      <w:r>
        <w:t>?</w:t>
      </w:r>
      <w:r w:rsidRPr="00000C7D">
        <w:t xml:space="preserve"> The 5G debate is really only scratching the surface here.</w:t>
      </w:r>
      <w:r>
        <w:t xml:space="preserve"> We need to have that wider discussion linked in with who we are in a very changing world.</w:t>
      </w:r>
      <w:r w:rsidRPr="00000C7D">
        <w:t xml:space="preserve"> The world that we are going to wake up to</w:t>
      </w:r>
      <w:r>
        <w:t xml:space="preserve"> post-</w:t>
      </w:r>
      <w:r>
        <w:t>covid</w:t>
      </w:r>
      <w:r>
        <w:t>, from a security perspective, will look very different</w:t>
      </w:r>
      <w:r>
        <w:t xml:space="preserve"> indeed. The </w:t>
      </w:r>
      <w:r>
        <w:t>SDSR—</w:t>
      </w:r>
      <w:r>
        <w:t>or the integrated review, as it is now called</w:t>
      </w:r>
      <w:r>
        <w:t>—</w:t>
      </w:r>
      <w:r>
        <w:t xml:space="preserve">is the thing that maps out what our vision is, what our role should actually be, yet we see changes in the Whitehall architecture happening almost weekly now, without, first, </w:t>
      </w:r>
      <w:r>
        <w:t>understanding and doing that appreciation of the threats that are coming over the horizon, taking a stock check of our current capabilities and then working out what we actually want to do.</w:t>
      </w:r>
    </w:p>
    <w:p w:rsidR="00277834" w:rsidP="0065666D">
      <w:pPr>
        <w:pStyle w:val="Remark"/>
      </w:pPr>
      <w:r w:rsidRPr="00000C7D">
        <w:t xml:space="preserve">I say </w:t>
      </w:r>
      <w:r>
        <w:t xml:space="preserve">this </w:t>
      </w:r>
      <w:r w:rsidRPr="00000C7D">
        <w:t xml:space="preserve">to two very senior Cabinet </w:t>
      </w:r>
      <w:r>
        <w:t>members</w:t>
      </w:r>
      <w:r w:rsidRPr="00000C7D">
        <w:t xml:space="preserve"> with huge influence </w:t>
      </w:r>
      <w:r w:rsidRPr="00000C7D">
        <w:t>on the Prime Minister</w:t>
      </w:r>
      <w:r>
        <w:t>. Please, can we bring forward that integrated review, so we can understand what is happening around the world, not least with China? I hear the arguments to say, yes, we have to work with China, but in our lifetimes it is going to bec</w:t>
      </w:r>
      <w:r>
        <w:t>ome more powerful, economically, technologically and militarily</w:t>
      </w:r>
      <w:r>
        <w:t>,</w:t>
      </w:r>
      <w:r>
        <w:t xml:space="preserve"> than the United States. You mentioned the South China Sea. It is only a matter of time before they put in air limitations, in addition to the maritime one that is there already.</w:t>
      </w:r>
      <w:r w:rsidRPr="00000C7D">
        <w:t xml:space="preserve"> Once they hav</w:t>
      </w:r>
      <w:r w:rsidRPr="00000C7D">
        <w:t>e done that, it</w:t>
      </w:r>
      <w:r>
        <w:t xml:space="preserve"> will </w:t>
      </w:r>
      <w:r w:rsidRPr="00000C7D">
        <w:t xml:space="preserve">not </w:t>
      </w:r>
      <w:r>
        <w:t xml:space="preserve">be </w:t>
      </w:r>
      <w:r w:rsidRPr="00000C7D">
        <w:t xml:space="preserve">Hong Kong that we </w:t>
      </w:r>
      <w:r>
        <w:t>are</w:t>
      </w:r>
      <w:r w:rsidRPr="00000C7D">
        <w:t xml:space="preserve"> considering. Taiwan</w:t>
      </w:r>
      <w:r>
        <w:t xml:space="preserve"> will be under pressure there as well.</w:t>
      </w:r>
      <w:r w:rsidRPr="00000C7D">
        <w:t xml:space="preserve"> </w:t>
      </w:r>
    </w:p>
    <w:p w:rsidR="00277834" w:rsidP="0065666D">
      <w:pPr>
        <w:pStyle w:val="Remark"/>
      </w:pPr>
      <w:r>
        <w:t>The question for us all right now is where this all goes. When are we willing to stand up and say, “The trajectory here is leading us to a cold war</w:t>
      </w:r>
      <w:r>
        <w:t>”? We are seeing a country now taking off the gloves, willing to operate from a very different set of rules, and not only that, but encompass other countries, through its One Belt One Road initiative and other ways of influencing countries, to either neutr</w:t>
      </w:r>
      <w:r>
        <w:t xml:space="preserve">alise them on the international bodies such as the UN, so they cannot complain, or develop its own world order, challenging what the </w:t>
      </w:r>
      <w:r>
        <w:t xml:space="preserve">west </w:t>
      </w:r>
      <w:r>
        <w:t xml:space="preserve">stands for. </w:t>
      </w:r>
      <w:r>
        <w:t>We have become too risk-</w:t>
      </w:r>
      <w:r w:rsidRPr="00000C7D">
        <w:t xml:space="preserve">averse. </w:t>
      </w:r>
    </w:p>
    <w:p w:rsidR="00277834" w:rsidRPr="00000C7D" w:rsidP="0065666D">
      <w:pPr>
        <w:pStyle w:val="Remark"/>
      </w:pPr>
      <w:r w:rsidRPr="00000C7D">
        <w:t>I make the point now</w:t>
      </w:r>
      <w:r>
        <w:t>, which</w:t>
      </w:r>
      <w:r w:rsidRPr="00000C7D">
        <w:t xml:space="preserve"> has been made again and again</w:t>
      </w:r>
      <w:r>
        <w:t>:</w:t>
      </w:r>
      <w:r w:rsidRPr="00000C7D">
        <w:t xml:space="preserve"> </w:t>
      </w:r>
      <w:r>
        <w:t>5G is an impor</w:t>
      </w:r>
      <w:r>
        <w:t>tant debate to have, but there is a wider one of what we want to do, working with our allies</w:t>
      </w:r>
      <w:r>
        <w:t>,</w:t>
      </w:r>
      <w:r>
        <w:t xml:space="preserve"> </w:t>
      </w:r>
      <w:r>
        <w:t>such as</w:t>
      </w:r>
      <w:r>
        <w:t xml:space="preserve"> the United States. I fear that we are repeating the period in the 1930s, with economic depression right across the w</w:t>
      </w:r>
      <w:r>
        <w:t>orld, lack of global leadership</w:t>
      </w:r>
      <w:r>
        <w:t>,</w:t>
      </w:r>
      <w:r w:rsidRPr="00000C7D">
        <w:t xml:space="preserve"> no in</w:t>
      </w:r>
      <w:r w:rsidRPr="00000C7D">
        <w:t>ternational organi</w:t>
      </w:r>
      <w:r>
        <w:t>s</w:t>
      </w:r>
      <w:r w:rsidRPr="00000C7D">
        <w:t>ation</w:t>
      </w:r>
      <w:r>
        <w:t>s</w:t>
      </w:r>
      <w:r w:rsidRPr="00000C7D">
        <w:t xml:space="preserve"> </w:t>
      </w:r>
      <w:r>
        <w:t xml:space="preserve">that are </w:t>
      </w:r>
      <w:r w:rsidRPr="00000C7D">
        <w:t>able to arbitrate</w:t>
      </w:r>
      <w:r>
        <w:t xml:space="preserve"> and no single country willing to stand up for the rules and world order</w:t>
      </w:r>
      <w:r w:rsidRPr="00000C7D">
        <w:t xml:space="preserve">. </w:t>
      </w:r>
      <w:r>
        <w:t>That, I believe, is something that it is in Britain’s DNA to want to embrace. I simply make the case, if I can, to say, “Let us ha</w:t>
      </w:r>
      <w:r>
        <w:t>ve that discussion</w:t>
      </w:r>
      <w:r>
        <w:t>.</w:t>
      </w:r>
      <w:r>
        <w:t>” The point of that would be the integrated review.</w:t>
      </w:r>
      <w:r w:rsidRPr="00000C7D">
        <w:t xml:space="preserve"> </w:t>
      </w:r>
    </w:p>
    <w:p w:rsidR="00277834" w:rsidP="0065666D">
      <w:pPr>
        <w:pStyle w:val="Answer"/>
      </w:pPr>
      <w:sdt>
        <w:sdtPr>
          <w:alias w:val="Witness"/>
          <w:id w:val="667444697"/>
          <w:placeholder>
            <w:docPart w:val="9574B57DCCF94248ABEB75AF055DAA3C"/>
          </w:placeholder>
          <w:richText/>
        </w:sdtPr>
        <w:sdtContent>
          <w:r w:rsidRPr="00000C7D">
            <w:rPr>
              <w:b/>
              <w:i/>
            </w:rPr>
            <w:t>Ben Wallace:</w:t>
          </w:r>
          <w:r w:rsidRPr="00000C7D">
            <w:rPr>
              <w:b/>
            </w:rPr>
            <w:t xml:space="preserve"> </w:t>
          </w:r>
        </w:sdtContent>
      </w:sdt>
      <w:r w:rsidRPr="00000C7D">
        <w:t xml:space="preserve">Maybe I can put your mind at ease on </w:t>
      </w:r>
      <w:r>
        <w:t xml:space="preserve">part </w:t>
      </w:r>
      <w:r w:rsidRPr="00000C7D">
        <w:t xml:space="preserve">of this. </w:t>
      </w:r>
      <w:r>
        <w:t>Tomorrow,</w:t>
      </w:r>
      <w:r w:rsidRPr="00000C7D">
        <w:t xml:space="preserve"> I am</w:t>
      </w:r>
      <w:r>
        <w:t xml:space="preserve"> taking the chiefs of all the services for an away day, plus a group of specialists, experts and profess</w:t>
      </w:r>
      <w:r>
        <w:t xml:space="preserve">ionals, to ask them each to paint not only how they would face today’s threat, tomorrow’s threat and the threat post-2030s, but also how they would envisage the whole of </w:t>
      </w:r>
      <w:r>
        <w:t xml:space="preserve">Defence </w:t>
      </w:r>
      <w:r>
        <w:t>doing that. I am</w:t>
      </w:r>
      <w:r w:rsidRPr="00000C7D">
        <w:t xml:space="preserve"> determined that we start with the threat and with a vision of</w:t>
      </w:r>
      <w:r w:rsidRPr="00000C7D">
        <w:t xml:space="preserve"> how we are going to meet that threat. </w:t>
      </w:r>
      <w:r>
        <w:t xml:space="preserve">There will not be a finance person in the room. </w:t>
      </w:r>
    </w:p>
    <w:p w:rsidR="00277834" w:rsidRPr="00000C7D" w:rsidP="0065666D">
      <w:pPr>
        <w:pStyle w:val="Answer"/>
      </w:pPr>
      <w:r>
        <w:t xml:space="preserve">We will them come back from that away day, red team it, test it and everything else, and be able then </w:t>
      </w:r>
      <w:r>
        <w:t xml:space="preserve">to </w:t>
      </w:r>
      <w:r>
        <w:t>say,</w:t>
      </w:r>
      <w:r w:rsidRPr="00000C7D">
        <w:t xml:space="preserve"> “Okay, this is how we think we will </w:t>
      </w:r>
      <w:r>
        <w:t xml:space="preserve">face </w:t>
      </w:r>
      <w:r w:rsidRPr="00000C7D">
        <w:t>the</w:t>
      </w:r>
      <w:r>
        <w:t xml:space="preserve"> threat in the</w:t>
      </w:r>
      <w:r>
        <w:t xml:space="preserve"> world today</w:t>
      </w:r>
      <w:r>
        <w:t>.</w:t>
      </w:r>
      <w:r w:rsidRPr="00000C7D">
        <w:t xml:space="preserve">” </w:t>
      </w:r>
      <w:r>
        <w:t>They have all been told to be free thinking. I do not want them to, behind the scenes, stitch it all up. I want them to come before us and give me whatever they think is the vision. Then we will work backwards from that.</w:t>
      </w:r>
      <w:r w:rsidRPr="00000C7D">
        <w:t xml:space="preserve"> We will be honest th</w:t>
      </w:r>
      <w:r w:rsidRPr="00000C7D">
        <w:t xml:space="preserve">at we will not have </w:t>
      </w:r>
      <w:r>
        <w:t xml:space="preserve">all </w:t>
      </w:r>
      <w:r w:rsidRPr="00000C7D">
        <w:t>the money to do everything, I suspect.</w:t>
      </w:r>
      <w:r>
        <w:t xml:space="preserve"> We will have to talk to the Foreign Office about what our ambitions can really be, but that is the way we are going to do that, so that it is worked out the right way round, rather than</w:t>
      </w:r>
      <w:r>
        <w:t xml:space="preserve"> asking</w:t>
      </w:r>
      <w:r>
        <w:t>,</w:t>
      </w:r>
      <w:r>
        <w:t xml:space="preserve"> “Can we save a bit of money here? How are we going to salami slice something?”</w:t>
      </w:r>
    </w:p>
    <w:p w:rsidR="00277834" w:rsidRPr="00000C7D" w:rsidP="0065666D">
      <w:pPr>
        <w:pStyle w:val="Question"/>
        <w:numPr>
          <w:ilvl w:val="0"/>
          <w:numId w:val="9"/>
        </w:numPr>
      </w:pPr>
      <w:sdt>
        <w:sdtPr>
          <w:alias w:val="Member"/>
          <w:tag w:val="&lt;Member mnisId='1444' dodsId='25619'&gt;"/>
          <w:id w:val="-1988537257"/>
          <w:placeholder>
            <w:docPart w:val="9574B57DCCF94248ABEB75AF055DAA3C"/>
          </w:placeholder>
          <w:richText/>
        </w:sdtPr>
        <w:sdtContent>
          <w:r w:rsidRPr="00000C7D">
            <w:rPr>
              <w:b/>
            </w:rPr>
            <w:t>Mr Francois:</w:t>
          </w:r>
        </w:sdtContent>
      </w:sdt>
      <w:r w:rsidRPr="00000C7D">
        <w:t xml:space="preserve">  If you conclude that China is a threat, will you say </w:t>
      </w:r>
      <w:r>
        <w:t>so public</w:t>
      </w:r>
      <w:r w:rsidRPr="00000C7D">
        <w:t>ly?</w:t>
      </w:r>
    </w:p>
    <w:p w:rsidR="00277834" w:rsidRPr="00000C7D" w:rsidP="0065666D">
      <w:pPr>
        <w:pStyle w:val="Answer"/>
      </w:pPr>
      <w:sdt>
        <w:sdtPr>
          <w:alias w:val="Witness"/>
          <w:id w:val="-682055272"/>
          <w:placeholder>
            <w:docPart w:val="9574B57DCCF94248ABEB75AF055DAA3C"/>
          </w:placeholder>
          <w:richText/>
        </w:sdtPr>
        <w:sdtContent>
          <w:r w:rsidRPr="00000C7D">
            <w:rPr>
              <w:b/>
              <w:i/>
            </w:rPr>
            <w:t>Ben Wallace:</w:t>
          </w:r>
          <w:r w:rsidRPr="00000C7D">
            <w:rPr>
              <w:b/>
            </w:rPr>
            <w:t xml:space="preserve"> </w:t>
          </w:r>
        </w:sdtContent>
      </w:sdt>
      <w:r>
        <w:t xml:space="preserve">I think we have been pretty clear that we feel China’s behaviour is not in </w:t>
      </w:r>
      <w:r>
        <w:t>line with many of the things we have as our values</w:t>
      </w:r>
      <w:r w:rsidRPr="00000C7D">
        <w:t>.</w:t>
      </w:r>
      <w:r>
        <w:t xml:space="preserve"> We have also said what we want China to be. We want to modify the behaviour. </w:t>
      </w:r>
    </w:p>
    <w:p w:rsidR="00277834" w:rsidRPr="00000C7D" w:rsidP="0065666D">
      <w:pPr>
        <w:pStyle w:val="Question"/>
        <w:numPr>
          <w:ilvl w:val="0"/>
          <w:numId w:val="9"/>
        </w:numPr>
      </w:pPr>
      <w:sdt>
        <w:sdtPr>
          <w:alias w:val="Member"/>
          <w:tag w:val="&lt;Member mnisId='1444' dodsId='25619'&gt;"/>
          <w:id w:val="-1954237784"/>
          <w:placeholder>
            <w:docPart w:val="9574B57DCCF94248ABEB75AF055DAA3C"/>
          </w:placeholder>
          <w:richText/>
        </w:sdtPr>
        <w:sdtContent>
          <w:r w:rsidRPr="00000C7D">
            <w:rPr>
              <w:b/>
            </w:rPr>
            <w:t>Mr Francois:</w:t>
          </w:r>
        </w:sdtContent>
      </w:sdt>
      <w:r w:rsidRPr="00000C7D">
        <w:t xml:space="preserve"> </w:t>
      </w:r>
      <w:r>
        <w:t>Will we stop using all these euphemisms, like “competitors”? If we believe they are a threat to our way of life</w:t>
      </w:r>
      <w:r>
        <w:t xml:space="preserve">, </w:t>
      </w:r>
      <w:r>
        <w:t xml:space="preserve">western </w:t>
      </w:r>
      <w:r>
        <w:t>democracy and our allies, will we say so clearly?</w:t>
      </w:r>
      <w:r w:rsidRPr="00000C7D">
        <w:t xml:space="preserve"> </w:t>
      </w:r>
    </w:p>
    <w:p w:rsidR="00277834" w:rsidRPr="00000C7D" w:rsidP="0065666D">
      <w:pPr>
        <w:pStyle w:val="Answer"/>
      </w:pPr>
      <w:sdt>
        <w:sdtPr>
          <w:alias w:val="Witness"/>
          <w:id w:val="843045015"/>
          <w:placeholder>
            <w:docPart w:val="9574B57DCCF94248ABEB75AF055DAA3C"/>
          </w:placeholder>
          <w:richText/>
        </w:sdtPr>
        <w:sdtContent>
          <w:r w:rsidRPr="00000C7D">
            <w:rPr>
              <w:b/>
              <w:i/>
            </w:rPr>
            <w:t>Ben Wallace:</w:t>
          </w:r>
          <w:r w:rsidRPr="00000C7D">
            <w:rPr>
              <w:b/>
            </w:rPr>
            <w:t xml:space="preserve"> </w:t>
          </w:r>
        </w:sdtContent>
      </w:sdt>
      <w:r w:rsidRPr="00000C7D">
        <w:t xml:space="preserve">If the NSC comes to that collective </w:t>
      </w:r>
      <w:r>
        <w:t xml:space="preserve">view, </w:t>
      </w:r>
      <w:r>
        <w:t>it</w:t>
      </w:r>
      <w:r w:rsidRPr="00000C7D">
        <w:t xml:space="preserve"> will say that. </w:t>
      </w:r>
      <w:r>
        <w:t>I am more hawkish than some, but I do not think China is a threat to our way of life at the moment. No, I do not.</w:t>
      </w:r>
      <w:r w:rsidRPr="00000C7D">
        <w:t xml:space="preserve"> It is </w:t>
      </w:r>
      <w:r w:rsidRPr="00000C7D">
        <w:t>a challenge at the moment to many of our norms</w:t>
      </w:r>
      <w:r>
        <w:t xml:space="preserve">. That is what we are trying to encourage </w:t>
      </w:r>
      <w:r>
        <w:t>it</w:t>
      </w:r>
      <w:r>
        <w:t xml:space="preserve"> to return to.</w:t>
      </w:r>
    </w:p>
    <w:p w:rsidR="00277834" w:rsidRPr="00000C7D" w:rsidP="0065666D">
      <w:pPr>
        <w:pStyle w:val="Question"/>
        <w:numPr>
          <w:ilvl w:val="0"/>
          <w:numId w:val="0"/>
        </w:numPr>
        <w:ind w:left="794"/>
      </w:pPr>
      <w:sdt>
        <w:sdtPr>
          <w:alias w:val="Member"/>
          <w:tag w:val="&lt;Member mnisId='1444' dodsId='25619'&gt;"/>
          <w:id w:val="2098358578"/>
          <w:placeholder>
            <w:docPart w:val="9574B57DCCF94248ABEB75AF055DAA3C"/>
          </w:placeholder>
          <w:richText/>
        </w:sdtPr>
        <w:sdtContent>
          <w:r w:rsidRPr="00000C7D">
            <w:rPr>
              <w:b/>
            </w:rPr>
            <w:t>Mr Francois:</w:t>
          </w:r>
        </w:sdtContent>
      </w:sdt>
      <w:r w:rsidRPr="00000C7D">
        <w:t xml:space="preserve"> </w:t>
      </w:r>
      <w:r>
        <w:t>Let us see what your colleagues conclude tomorrow.</w:t>
      </w:r>
    </w:p>
    <w:p w:rsidR="00277834" w:rsidRPr="00000C7D" w:rsidP="0065666D">
      <w:pPr>
        <w:pStyle w:val="Question"/>
        <w:numPr>
          <w:ilvl w:val="0"/>
          <w:numId w:val="9"/>
        </w:numPr>
      </w:pPr>
      <w:sdt>
        <w:sdtPr>
          <w:alias w:val="Member"/>
          <w:tag w:val="&lt;Member mnisId='1487' dodsId='31646'&gt;"/>
          <w:id w:val="181487255"/>
          <w:placeholder>
            <w:docPart w:val="9574B57DCCF94248ABEB75AF055DAA3C"/>
          </w:placeholder>
          <w:richText/>
        </w:sdtPr>
        <w:sdtContent>
          <w:r w:rsidRPr="00000C7D">
            <w:rPr>
              <w:b/>
            </w:rPr>
            <w:t>Chair:</w:t>
          </w:r>
        </w:sdtContent>
      </w:sdt>
      <w:r w:rsidRPr="00000C7D">
        <w:t xml:space="preserve"> It is fortuitous that one of the people you will be </w:t>
      </w:r>
      <w:r>
        <w:t xml:space="preserve">speaking to tomorrow is </w:t>
      </w:r>
      <w:r>
        <w:t>in front of us in a couple of weeks’ time, General Sir Nick Carter, head of the Armed Forces. We look forward to him reporting back on the discussion.</w:t>
      </w:r>
    </w:p>
    <w:p w:rsidR="00277834" w:rsidRPr="00000C7D" w:rsidP="0065666D">
      <w:pPr>
        <w:pStyle w:val="Answer"/>
      </w:pPr>
      <w:sdt>
        <w:sdtPr>
          <w:alias w:val="Witness"/>
          <w:id w:val="1440108227"/>
          <w:placeholder>
            <w:docPart w:val="9574B57DCCF94248ABEB75AF055DAA3C"/>
          </w:placeholder>
          <w:richText/>
        </w:sdtPr>
        <w:sdtContent>
          <w:r w:rsidRPr="00000C7D">
            <w:rPr>
              <w:b/>
              <w:i/>
            </w:rPr>
            <w:t>Ben Wallace:</w:t>
          </w:r>
          <w:r w:rsidRPr="00000C7D">
            <w:rPr>
              <w:b/>
            </w:rPr>
            <w:t xml:space="preserve"> </w:t>
          </w:r>
        </w:sdtContent>
      </w:sdt>
      <w:r>
        <w:t>No, he will not be</w:t>
      </w:r>
      <w:r w:rsidRPr="00000C7D">
        <w:t xml:space="preserve"> allowed to do that.</w:t>
      </w:r>
      <w:r>
        <w:t xml:space="preserve"> That will anticipate the IR. You have to wait for t</w:t>
      </w:r>
      <w:r>
        <w:t>he IR.</w:t>
      </w:r>
    </w:p>
    <w:p w:rsidR="00277834" w:rsidP="0065666D">
      <w:pPr>
        <w:pStyle w:val="Question"/>
        <w:numPr>
          <w:ilvl w:val="0"/>
          <w:numId w:val="0"/>
        </w:numPr>
        <w:ind w:left="794"/>
      </w:pPr>
      <w:sdt>
        <w:sdtPr>
          <w:alias w:val="Member"/>
          <w:tag w:val="&lt;Member mnisId='1487' dodsId='31646'&gt;"/>
          <w:id w:val="-512071256"/>
          <w:placeholder>
            <w:docPart w:val="9574B57DCCF94248ABEB75AF055DAA3C"/>
          </w:placeholder>
          <w:richText/>
        </w:sdtPr>
        <w:sdtContent>
          <w:r w:rsidRPr="00000C7D">
            <w:rPr>
              <w:b/>
            </w:rPr>
            <w:t>Chair:</w:t>
          </w:r>
        </w:sdtContent>
      </w:sdt>
      <w:r w:rsidRPr="00000C7D">
        <w:t xml:space="preserve"> </w:t>
      </w:r>
      <w:r>
        <w:t>Okay. Could I th</w:t>
      </w:r>
      <w:r>
        <w:t>a</w:t>
      </w:r>
      <w:r>
        <w:t>nk both Secretaries of State and Ciaran Martin for your time this afternoon? It has been a very helpful and constructive session indeed.</w:t>
      </w:r>
      <w:r w:rsidRPr="00000C7D">
        <w:t xml:space="preserve"> I hope that you have understood the feeling around this table and</w:t>
      </w:r>
      <w:r>
        <w:t>,</w:t>
      </w:r>
      <w:r w:rsidRPr="00000C7D">
        <w:t xml:space="preserve"> indeed</w:t>
      </w:r>
      <w:r>
        <w:t>,</w:t>
      </w:r>
      <w:r w:rsidRPr="00000C7D">
        <w:t xml:space="preserve"> from</w:t>
      </w:r>
      <w:r>
        <w:t xml:space="preserve"> collea</w:t>
      </w:r>
      <w:r>
        <w:t>gues. We very much look forward to that statement, which is going to clarify what happens next with 5G, and indeed that important telecoms Bill.</w:t>
      </w:r>
      <w:r w:rsidRPr="00000C7D">
        <w:t xml:space="preserve"> Who knows? As you go away to pontificate</w:t>
      </w:r>
      <w:r>
        <w:t xml:space="preserve"> on what might go in the Bill and, indeed, that statement, perhaps what</w:t>
      </w:r>
      <w:r>
        <w:t xml:space="preserve"> you have heard today will tip that balance. A bit like Sisyphus and his rock, it will take you across the line and make you realise that importance of us recognising that we need to press the reset on the 5G telecoms.</w:t>
      </w:r>
    </w:p>
    <w:p w:rsidR="00277834" w:rsidP="0065666D">
      <w:pPr>
        <w:pStyle w:val="Question"/>
        <w:numPr>
          <w:ilvl w:val="0"/>
          <w:numId w:val="0"/>
        </w:numPr>
        <w:ind w:left="794"/>
      </w:pPr>
      <w:r w:rsidRPr="00000C7D">
        <w:t>I am reminded of that</w:t>
      </w:r>
      <w:r>
        <w:t xml:space="preserve"> big speech by C</w:t>
      </w:r>
      <w:r>
        <w:t>hurchill in Fulton,</w:t>
      </w:r>
      <w:r w:rsidRPr="00000C7D">
        <w:t xml:space="preserve"> Missouri</w:t>
      </w:r>
      <w:r>
        <w:t>. He stood up to tell the Americans about the power of an authoritarian state. It would be good to hear another speech of that same order, recognising that another authoritarian superpower is choosing to shun international accou</w:t>
      </w:r>
      <w:r>
        <w:t>ntability and pursue a very</w:t>
      </w:r>
      <w:r>
        <w:t xml:space="preserve"> </w:t>
      </w:r>
      <w:r>
        <w:t xml:space="preserve">different approach to </w:t>
      </w:r>
      <w:r>
        <w:t xml:space="preserve">the </w:t>
      </w:r>
      <w:r>
        <w:t xml:space="preserve">world order. It is important that the </w:t>
      </w:r>
      <w:r>
        <w:t xml:space="preserve">west </w:t>
      </w:r>
      <w:r>
        <w:t>becomes less risk</w:t>
      </w:r>
      <w:r>
        <w:t>-</w:t>
      </w:r>
      <w:r>
        <w:t>averse and plays its role in redefining the Bretton Woods organisations, which are now out of date. I very hope much that Britain plays an ac</w:t>
      </w:r>
      <w:r>
        <w:t>tive role in that discussion.</w:t>
      </w:r>
    </w:p>
    <w:p w:rsidR="00BB1896" w:rsidRPr="00BB1896" w:rsidP="0065666D">
      <w:pPr>
        <w:pStyle w:val="Answer"/>
        <w:rPr>
          <w:lang w:val="en-US"/>
        </w:rPr>
      </w:pPr>
      <w:r>
        <w:t>Secretaries of State</w:t>
      </w:r>
      <w:r>
        <w:t xml:space="preserve"> and</w:t>
      </w:r>
      <w:r>
        <w:t xml:space="preserve"> Mr Martin, thank you very much indeed for your time.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9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97841EB77CF42D29C094606F8E5B4E5"/>
      </w:placeholder>
      <w:richText/>
    </w:sdtPr>
    <w:sdtContent>
      <w:p w:rsidR="006D29FF" w:rsidP="009277D8">
        <w:pPr>
          <w:pStyle w:val="Para"/>
          <w:rPr>
            <w:color w:val="808080"/>
          </w:rPr>
        </w:pPr>
        <w:r w:rsidRPr="0003236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9C263E317C469A95A872A98B387D98"/>
      </w:placeholder>
      <w:richText/>
    </w:sdtPr>
    <w:sdtContent>
      <w:p w:rsidR="006D29F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03C7588"/>
    <w:lvl w:ilvl="0">
      <w:start w:val="18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ED1661E"/>
    <w:multiLevelType w:val="hybridMultilevel"/>
    <w:tmpl w:val="9924A0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A80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97841EB77CF42D29C094606F8E5B4E5"/>
        <w:category>
          <w:name w:val="General"/>
          <w:gallery w:val="placeholder"/>
        </w:category>
        <w:types>
          <w:type w:val="bbPlcHdr"/>
        </w:types>
        <w:behaviors>
          <w:behavior w:val="content"/>
        </w:behaviors>
        <w:guid w:val="{B07847A0-727A-4ABF-90E1-8BF9DCEB9B47}"/>
      </w:docPartPr>
      <w:docPartBody>
        <w:p w:rsidR="001640F9" w:rsidP="001640F9">
          <w:pPr>
            <w:pStyle w:val="197841EB77CF42D29C094606F8E5B4E5"/>
          </w:pPr>
          <w:r w:rsidRPr="000753FC">
            <w:rPr>
              <w:rStyle w:val="PlaceholderText"/>
            </w:rPr>
            <w:t>Click here to enter text.</w:t>
          </w:r>
        </w:p>
      </w:docPartBody>
    </w:docPart>
    <w:docPart>
      <w:docPartPr>
        <w:name w:val="1EC4AB7CBE0D46428D750021C42C88A0"/>
        <w:category>
          <w:name w:val="General"/>
          <w:gallery w:val="placeholder"/>
        </w:category>
        <w:types>
          <w:type w:val="bbPlcHdr"/>
        </w:types>
        <w:behaviors>
          <w:behavior w:val="content"/>
        </w:behaviors>
        <w:guid w:val="{DC8D6A7D-DF50-44E7-A6E9-90EDDFBAB3D8}"/>
      </w:docPartPr>
      <w:docPartBody>
        <w:p w:rsidR="001640F9" w:rsidP="001640F9">
          <w:pPr>
            <w:pStyle w:val="1EC4AB7CBE0D46428D750021C42C88A0"/>
          </w:pPr>
          <w:r w:rsidRPr="002B3926">
            <w:rPr>
              <w:rStyle w:val="PlaceholderText"/>
            </w:rPr>
            <w:t>Click here to enter text.</w:t>
          </w:r>
        </w:p>
      </w:docPartBody>
    </w:docPart>
    <w:docPart>
      <w:docPartPr>
        <w:name w:val="1B9C263E317C469A95A872A98B387D98"/>
        <w:category>
          <w:name w:val="General"/>
          <w:gallery w:val="placeholder"/>
        </w:category>
        <w:types>
          <w:type w:val="bbPlcHdr"/>
        </w:types>
        <w:behaviors>
          <w:behavior w:val="content"/>
        </w:behaviors>
        <w:guid w:val="{C436467C-190E-4860-AA54-895B22E8E384}"/>
      </w:docPartPr>
      <w:docPartBody>
        <w:p w:rsidR="001640F9" w:rsidP="001640F9">
          <w:pPr>
            <w:pStyle w:val="1B9C263E317C469A95A872A98B387D98"/>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9E71EE71-FCE9-4883-9E9E-3A3122E176E3}"/>
      </w:docPartPr>
      <w:docPartBody>
        <w:p w:rsidR="001640F9">
          <w:r w:rsidRPr="0045344A">
            <w:rPr>
              <w:rStyle w:val="PlaceholderText"/>
            </w:rPr>
            <w:t>Click here to enter text.</w:t>
          </w:r>
        </w:p>
      </w:docPartBody>
    </w:docPart>
    <w:docPart>
      <w:docPartPr>
        <w:name w:val="E09E15D415094E81B7FDA6DDE7C6920A"/>
        <w:category>
          <w:name w:val="General"/>
          <w:gallery w:val="placeholder"/>
        </w:category>
        <w:types>
          <w:type w:val="bbPlcHdr"/>
        </w:types>
        <w:behaviors>
          <w:behavior w:val="content"/>
        </w:behaviors>
        <w:guid w:val="{529EF742-51BE-42AC-A075-20F7F600A8B0}"/>
      </w:docPartPr>
      <w:docPartBody>
        <w:p w:rsidR="006F03BF" w:rsidP="006F03BF">
          <w:pPr>
            <w:pStyle w:val="E09E15D415094E81B7FDA6DDE7C6920A"/>
          </w:pPr>
          <w:r w:rsidRPr="0045344A">
            <w:rPr>
              <w:rStyle w:val="PlaceholderText"/>
            </w:rPr>
            <w:t>Click here to enter text.</w:t>
          </w:r>
        </w:p>
      </w:docPartBody>
    </w:docPart>
    <w:docPart>
      <w:docPartPr>
        <w:name w:val="6E742B1442CA4BF0AD24C417ADA25FC2"/>
        <w:category>
          <w:name w:val="General"/>
          <w:gallery w:val="placeholder"/>
        </w:category>
        <w:types>
          <w:type w:val="bbPlcHdr"/>
        </w:types>
        <w:behaviors>
          <w:behavior w:val="content"/>
        </w:behaviors>
        <w:guid w:val="{7EBDF33B-726E-4712-A8A8-3AB85C660540}"/>
      </w:docPartPr>
      <w:docPartBody>
        <w:p w:rsidR="006F03BF" w:rsidP="006F03BF">
          <w:pPr>
            <w:pStyle w:val="6E742B1442CA4BF0AD24C417ADA25FC2"/>
          </w:pPr>
          <w:r w:rsidRPr="0045344A">
            <w:rPr>
              <w:rStyle w:val="PlaceholderText"/>
            </w:rPr>
            <w:t>Click here to enter text.</w:t>
          </w:r>
        </w:p>
      </w:docPartBody>
    </w:docPart>
    <w:docPart>
      <w:docPartPr>
        <w:name w:val="20CD862CFC364F25A22ED7DD8FA7B140"/>
        <w:category>
          <w:name w:val="General"/>
          <w:gallery w:val="placeholder"/>
        </w:category>
        <w:types>
          <w:type w:val="bbPlcHdr"/>
        </w:types>
        <w:behaviors>
          <w:behavior w:val="content"/>
        </w:behaviors>
        <w:guid w:val="{F4E3C23A-78A7-4B69-BD65-BECA6A09D02B}"/>
      </w:docPartPr>
      <w:docPartBody>
        <w:p w:rsidR="00151D37" w:rsidP="006F03BF">
          <w:pPr>
            <w:pStyle w:val="20CD862CFC364F25A22ED7DD8FA7B140"/>
          </w:pPr>
          <w:r w:rsidRPr="0045344A">
            <w:rPr>
              <w:rStyle w:val="PlaceholderText"/>
            </w:rPr>
            <w:t>Click here to enter text.</w:t>
          </w:r>
        </w:p>
      </w:docPartBody>
    </w:docPart>
    <w:docPart>
      <w:docPartPr>
        <w:name w:val="F098158E833849FDB69D0B3B311DD66C"/>
        <w:category>
          <w:name w:val="General"/>
          <w:gallery w:val="placeholder"/>
        </w:category>
        <w:types>
          <w:type w:val="bbPlcHdr"/>
        </w:types>
        <w:behaviors>
          <w:behavior w:val="content"/>
        </w:behaviors>
        <w:guid w:val="{55716B15-DB9B-4798-9339-04214983B8B7}"/>
      </w:docPartPr>
      <w:docPartBody>
        <w:p w:rsidR="005B4D51" w:rsidP="005B4D51">
          <w:pPr>
            <w:pStyle w:val="F098158E833849FDB69D0B3B311DD66C"/>
          </w:pPr>
          <w:r w:rsidRPr="0045344A">
            <w:rPr>
              <w:rStyle w:val="PlaceholderText"/>
            </w:rPr>
            <w:t>Click here to enter text.</w:t>
          </w:r>
        </w:p>
      </w:docPartBody>
    </w:docPart>
    <w:docPart>
      <w:docPartPr>
        <w:name w:val="D9490FF46FA64570A1F28D1D4A2C168B"/>
        <w:category>
          <w:name w:val="General"/>
          <w:gallery w:val="placeholder"/>
        </w:category>
        <w:types>
          <w:type w:val="bbPlcHdr"/>
        </w:types>
        <w:behaviors>
          <w:behavior w:val="content"/>
        </w:behaviors>
        <w:guid w:val="{D9D3EA3E-C37B-4E77-89B8-B23CDF8B0020}"/>
      </w:docPartPr>
      <w:docPartBody>
        <w:p w:rsidR="005B4D51" w:rsidP="005B4D51">
          <w:pPr>
            <w:pStyle w:val="D9490FF46FA64570A1F28D1D4A2C168B"/>
          </w:pPr>
          <w:r w:rsidRPr="0045344A">
            <w:rPr>
              <w:rStyle w:val="PlaceholderText"/>
            </w:rPr>
            <w:t>Click here to enter text.</w:t>
          </w:r>
        </w:p>
      </w:docPartBody>
    </w:docPart>
    <w:docPart>
      <w:docPartPr>
        <w:name w:val="F3105FA7BE4B4ACBAF7248E7F6A7A0E4"/>
        <w:category>
          <w:name w:val="General"/>
          <w:gallery w:val="placeholder"/>
        </w:category>
        <w:types>
          <w:type w:val="bbPlcHdr"/>
        </w:types>
        <w:behaviors>
          <w:behavior w:val="content"/>
        </w:behaviors>
        <w:guid w:val="{E68DF466-6555-4060-B546-F9AE3513D02A}"/>
      </w:docPartPr>
      <w:docPartBody>
        <w:p w:rsidR="005B4D51" w:rsidP="005B4D51">
          <w:pPr>
            <w:pStyle w:val="F3105FA7BE4B4ACBAF7248E7F6A7A0E4"/>
          </w:pPr>
          <w:r w:rsidRPr="0045344A">
            <w:rPr>
              <w:rStyle w:val="PlaceholderText"/>
            </w:rPr>
            <w:t>Click here to enter text.</w:t>
          </w:r>
        </w:p>
      </w:docPartBody>
    </w:docPart>
    <w:docPart>
      <w:docPartPr>
        <w:name w:val="749C7C6AD65F477E8A6B0531AD6DCB64"/>
        <w:category>
          <w:name w:val="General"/>
          <w:gallery w:val="placeholder"/>
        </w:category>
        <w:types>
          <w:type w:val="bbPlcHdr"/>
        </w:types>
        <w:behaviors>
          <w:behavior w:val="content"/>
        </w:behaviors>
        <w:guid w:val="{55594426-1684-4530-AA8B-5080F4F8F13D}"/>
      </w:docPartPr>
      <w:docPartBody>
        <w:p w:rsidR="005B4D51" w:rsidP="005B4D51">
          <w:pPr>
            <w:pStyle w:val="749C7C6AD65F477E8A6B0531AD6DCB64"/>
          </w:pPr>
          <w:r w:rsidRPr="0045344A">
            <w:rPr>
              <w:rStyle w:val="PlaceholderText"/>
            </w:rPr>
            <w:t>Click here to enter text.</w:t>
          </w:r>
        </w:p>
      </w:docPartBody>
    </w:docPart>
    <w:docPart>
      <w:docPartPr>
        <w:name w:val="8D566BB4DC8A45338C00650B451EC166"/>
        <w:category>
          <w:name w:val="General"/>
          <w:gallery w:val="placeholder"/>
        </w:category>
        <w:types>
          <w:type w:val="bbPlcHdr"/>
        </w:types>
        <w:behaviors>
          <w:behavior w:val="content"/>
        </w:behaviors>
        <w:guid w:val="{3DA4A8BA-7B37-4156-AC01-677C10C37DA1}"/>
      </w:docPartPr>
      <w:docPartBody>
        <w:p w:rsidR="005B4D51" w:rsidP="005B4D51">
          <w:pPr>
            <w:pStyle w:val="8D566BB4DC8A45338C00650B451EC166"/>
          </w:pPr>
          <w:r w:rsidRPr="0045344A">
            <w:rPr>
              <w:rStyle w:val="PlaceholderText"/>
            </w:rPr>
            <w:t>Click here to enter text.</w:t>
          </w:r>
        </w:p>
      </w:docPartBody>
    </w:docPart>
    <w:docPart>
      <w:docPartPr>
        <w:name w:val="6E902B1D270C42F59194800A80D0C724"/>
        <w:category>
          <w:name w:val="General"/>
          <w:gallery w:val="placeholder"/>
        </w:category>
        <w:types>
          <w:type w:val="bbPlcHdr"/>
        </w:types>
        <w:behaviors>
          <w:behavior w:val="content"/>
        </w:behaviors>
        <w:guid w:val="{247FB628-12AE-48AF-A42B-12685EA0F584}"/>
      </w:docPartPr>
      <w:docPartBody>
        <w:p w:rsidR="005B4D51" w:rsidP="005B4D51">
          <w:pPr>
            <w:pStyle w:val="6E902B1D270C42F59194800A80D0C724"/>
          </w:pPr>
          <w:r w:rsidRPr="0045344A">
            <w:rPr>
              <w:rStyle w:val="PlaceholderText"/>
            </w:rPr>
            <w:t>Click here to enter text.</w:t>
          </w:r>
        </w:p>
      </w:docPartBody>
    </w:docPart>
    <w:docPart>
      <w:docPartPr>
        <w:name w:val="9574B57DCCF94248ABEB75AF055DAA3C"/>
        <w:category>
          <w:name w:val="General"/>
          <w:gallery w:val="placeholder"/>
        </w:category>
        <w:types>
          <w:type w:val="bbPlcHdr"/>
        </w:types>
        <w:behaviors>
          <w:behavior w:val="content"/>
        </w:behaviors>
        <w:guid w:val="{E23DBBF7-6732-4EB7-B719-649AB5811B1F}"/>
      </w:docPartPr>
      <w:docPartBody>
        <w:p w:rsidR="005B4D51" w:rsidP="005B4D51">
          <w:pPr>
            <w:pStyle w:val="9574B57DCCF94248ABEB75AF055DAA3C"/>
          </w:pPr>
          <w:r w:rsidRPr="0045344A">
            <w:rPr>
              <w:rStyle w:val="PlaceholderText"/>
            </w:rPr>
            <w:t>Click here to enter text.</w:t>
          </w:r>
        </w:p>
      </w:docPartBody>
    </w:docPart>
    <w:docPart>
      <w:docPartPr>
        <w:name w:val="8B3E226CC13241EA9C08EA920CFAB072"/>
        <w:category>
          <w:name w:val="General"/>
          <w:gallery w:val="placeholder"/>
        </w:category>
        <w:types>
          <w:type w:val="bbPlcHdr"/>
        </w:types>
        <w:behaviors>
          <w:behavior w:val="content"/>
        </w:behaviors>
        <w:guid w:val="{9FC35DEC-D921-4489-9767-3174B83930BC}"/>
      </w:docPartPr>
      <w:docPartBody>
        <w:p w:rsidR="005B4D51" w:rsidP="005B4D51">
          <w:pPr>
            <w:pStyle w:val="8B3E226CC13241EA9C08EA920CFAB072"/>
          </w:pPr>
          <w:r w:rsidRPr="0045344A">
            <w:rPr>
              <w:rStyle w:val="PlaceholderText"/>
            </w:rPr>
            <w:t>Click here to enter text.</w:t>
          </w:r>
        </w:p>
      </w:docPartBody>
    </w:docPart>
    <w:docPart>
      <w:docPartPr>
        <w:name w:val="4391EC7EEF3049B3ACAC102A1E638D3E"/>
        <w:category>
          <w:name w:val="General"/>
          <w:gallery w:val="placeholder"/>
        </w:category>
        <w:types>
          <w:type w:val="bbPlcHdr"/>
        </w:types>
        <w:behaviors>
          <w:behavior w:val="content"/>
        </w:behaviors>
        <w:guid w:val="{1B4BCA87-0F7C-4F67-A623-114E7A795EF1}"/>
      </w:docPartPr>
      <w:docPartBody>
        <w:p w:rsidR="005B4D51" w:rsidP="005B4D51">
          <w:pPr>
            <w:pStyle w:val="4391EC7EEF3049B3ACAC102A1E638D3E"/>
          </w:pPr>
          <w:r w:rsidRPr="0045344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D51"/>
    <w:rPr>
      <w:color w:val="808080"/>
    </w:rPr>
  </w:style>
  <w:style w:type="paragraph" w:customStyle="1" w:styleId="197841EB77CF42D29C094606F8E5B4E5">
    <w:name w:val="197841EB77CF42D29C094606F8E5B4E5"/>
    <w:rsid w:val="001640F9"/>
  </w:style>
  <w:style w:type="paragraph" w:customStyle="1" w:styleId="1EC4AB7CBE0D46428D750021C42C88A0">
    <w:name w:val="1EC4AB7CBE0D46428D750021C42C88A0"/>
    <w:rsid w:val="001640F9"/>
  </w:style>
  <w:style w:type="paragraph" w:customStyle="1" w:styleId="1B9C263E317C469A95A872A98B387D98">
    <w:name w:val="1B9C263E317C469A95A872A98B387D98"/>
    <w:rsid w:val="001640F9"/>
  </w:style>
  <w:style w:type="paragraph" w:customStyle="1" w:styleId="ADE879DDC21946D3969D3CD5B2778F33">
    <w:name w:val="ADE879DDC21946D3969D3CD5B2778F33"/>
    <w:rsid w:val="001640F9"/>
  </w:style>
  <w:style w:type="paragraph" w:customStyle="1" w:styleId="CBA07C10A761449A8B07FA3E0676D51E">
    <w:name w:val="CBA07C10A761449A8B07FA3E0676D51E"/>
    <w:rsid w:val="001640F9"/>
  </w:style>
  <w:style w:type="paragraph" w:customStyle="1" w:styleId="5E1431EF53F44DA0B3796414C1F6D9BF">
    <w:name w:val="5E1431EF53F44DA0B3796414C1F6D9BF"/>
    <w:rsid w:val="001640F9"/>
  </w:style>
  <w:style w:type="paragraph" w:customStyle="1" w:styleId="E09E15D415094E81B7FDA6DDE7C6920A">
    <w:name w:val="E09E15D415094E81B7FDA6DDE7C6920A"/>
    <w:rsid w:val="006F03BF"/>
    <w:pPr>
      <w:spacing w:after="160" w:line="259" w:lineRule="auto"/>
    </w:pPr>
  </w:style>
  <w:style w:type="paragraph" w:customStyle="1" w:styleId="6E742B1442CA4BF0AD24C417ADA25FC2">
    <w:name w:val="6E742B1442CA4BF0AD24C417ADA25FC2"/>
    <w:rsid w:val="006F03BF"/>
    <w:pPr>
      <w:spacing w:after="160" w:line="259" w:lineRule="auto"/>
    </w:pPr>
  </w:style>
  <w:style w:type="paragraph" w:customStyle="1" w:styleId="20CD862CFC364F25A22ED7DD8FA7B140">
    <w:name w:val="20CD862CFC364F25A22ED7DD8FA7B140"/>
    <w:rsid w:val="006F03BF"/>
    <w:pPr>
      <w:spacing w:after="160" w:line="259" w:lineRule="auto"/>
    </w:pPr>
  </w:style>
  <w:style w:type="paragraph" w:customStyle="1" w:styleId="F098158E833849FDB69D0B3B311DD66C">
    <w:name w:val="F098158E833849FDB69D0B3B311DD66C"/>
    <w:rsid w:val="005B4D51"/>
  </w:style>
  <w:style w:type="paragraph" w:customStyle="1" w:styleId="D9490FF46FA64570A1F28D1D4A2C168B">
    <w:name w:val="D9490FF46FA64570A1F28D1D4A2C168B"/>
    <w:rsid w:val="005B4D51"/>
  </w:style>
  <w:style w:type="paragraph" w:customStyle="1" w:styleId="F3105FA7BE4B4ACBAF7248E7F6A7A0E4">
    <w:name w:val="F3105FA7BE4B4ACBAF7248E7F6A7A0E4"/>
    <w:rsid w:val="005B4D51"/>
  </w:style>
  <w:style w:type="paragraph" w:customStyle="1" w:styleId="749C7C6AD65F477E8A6B0531AD6DCB64">
    <w:name w:val="749C7C6AD65F477E8A6B0531AD6DCB64"/>
    <w:rsid w:val="005B4D51"/>
  </w:style>
  <w:style w:type="paragraph" w:customStyle="1" w:styleId="8D566BB4DC8A45338C00650B451EC166">
    <w:name w:val="8D566BB4DC8A45338C00650B451EC166"/>
    <w:rsid w:val="005B4D51"/>
  </w:style>
  <w:style w:type="paragraph" w:customStyle="1" w:styleId="6E902B1D270C42F59194800A80D0C724">
    <w:name w:val="6E902B1D270C42F59194800A80D0C724"/>
    <w:rsid w:val="005B4D51"/>
  </w:style>
  <w:style w:type="paragraph" w:customStyle="1" w:styleId="9574B57DCCF94248ABEB75AF055DAA3C">
    <w:name w:val="9574B57DCCF94248ABEB75AF055DAA3C"/>
    <w:rsid w:val="005B4D51"/>
  </w:style>
  <w:style w:type="paragraph" w:customStyle="1" w:styleId="8B3E226CC13241EA9C08EA920CFAB072">
    <w:name w:val="8B3E226CC13241EA9C08EA920CFAB072"/>
    <w:rsid w:val="005B4D51"/>
  </w:style>
  <w:style w:type="paragraph" w:customStyle="1" w:styleId="4391EC7EEF3049B3ACAC102A1E638D3E">
    <w:name w:val="4391EC7EEF3049B3ACAC102A1E638D3E"/>
    <w:rsid w:val="005B4D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1EB0C-E777-4988-94F4-906813846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