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2B51" w:rsidP="00D87E07">
      <w:pPr>
        <w:pStyle w:val="TitleCommittee0"/>
      </w:pPr>
      <w:bookmarkStart w:id="0" w:name="_GoBack"/>
      <w:bookmarkEnd w:id="0"/>
      <w:r>
        <w:t>Women and Equalities Committee</w:t>
      </w:r>
    </w:p>
    <w:p w:rsidR="00D32B51" w:rsidP="00D87E07">
      <w:pPr>
        <w:pStyle w:val="TitleInquiry0"/>
      </w:pPr>
      <w:r>
        <w:t xml:space="preserve">Oral evidence: </w:t>
      </w:r>
      <w:r>
        <w:fldChar w:fldCharType="begin"/>
      </w:r>
      <w:r>
        <w:instrText xml:space="preserve"> HYPERLINK "https://committees.parliament.uk/work/318/unequal-impact-coronavirus-and-bame-people/" </w:instrText>
      </w:r>
      <w:r>
        <w:fldChar w:fldCharType="separate"/>
      </w:r>
      <w:r w:rsidRPr="00C50C58">
        <w:rPr>
          <w:rStyle w:val="Hyperlink"/>
        </w:rPr>
        <w:t>Unequal impact? Coronavirus and BAME people</w:t>
      </w:r>
      <w:r>
        <w:fldChar w:fldCharType="end"/>
      </w:r>
      <w:r>
        <w:t xml:space="preserve">, HC </w:t>
      </w:r>
      <w:r w:rsidR="00110216">
        <w:t>384</w:t>
      </w:r>
    </w:p>
    <w:p w:rsidR="00D32B51" w:rsidP="00D87E07">
      <w:pPr>
        <w:pStyle w:val="Para"/>
      </w:pPr>
      <w:r>
        <w:t>Wednesday 1 July 2020</w:t>
      </w:r>
    </w:p>
    <w:p w:rsidR="00D32B51" w:rsidP="00D87E07">
      <w:pPr>
        <w:pStyle w:val="Para"/>
      </w:pPr>
      <w:r>
        <w:t xml:space="preserve">Ordered by the House of </w:t>
      </w:r>
      <w:r w:rsidRPr="00615759">
        <w:t xml:space="preserve">Commons to be published on </w:t>
      </w:r>
      <w:r>
        <w:t>1 July 2020</w:t>
      </w:r>
      <w:r w:rsidRPr="00615759">
        <w:t>.</w:t>
      </w:r>
    </w:p>
    <w:p w:rsidR="00D32B51" w:rsidP="00D87E07">
      <w:r>
        <w:fldChar w:fldCharType="begin"/>
      </w:r>
      <w:r>
        <w:instrText xml:space="preserve"> HYPERLINK "https://parliamentlive.tv/Event/Index/beb5ad43-df5a-4ee5-b2ae-bd807f9a6278" </w:instrText>
      </w:r>
      <w:r>
        <w:fldChar w:fldCharType="separate"/>
      </w:r>
      <w:r w:rsidRPr="00C50C58">
        <w:rPr>
          <w:rStyle w:val="Hyperlink"/>
        </w:rPr>
        <w:t>Watch the meeting</w:t>
      </w:r>
      <w:r>
        <w:fldChar w:fldCharType="end"/>
      </w:r>
    </w:p>
    <w:p w:rsidR="00D32B51" w:rsidP="00D87E07">
      <w:r>
        <w:t xml:space="preserve">Members </w:t>
      </w:r>
      <w:r>
        <w:t>present:</w:t>
      </w:r>
      <w:r>
        <w:t xml:space="preserve"> </w:t>
      </w:r>
      <w:r w:rsidR="009168E2">
        <w:t xml:space="preserve">Caroline </w:t>
      </w:r>
      <w:r w:rsidR="009168E2">
        <w:t>Nokes</w:t>
      </w:r>
      <w:r>
        <w:t xml:space="preserve"> (Chair); </w:t>
      </w:r>
      <w:r w:rsidR="00430E29">
        <w:t xml:space="preserve">Nickie Aiken; </w:t>
      </w:r>
      <w:r w:rsidRPr="009168E2" w:rsidR="009168E2">
        <w:t>Angela Crawley; Kim Johnson; Bell Ribeiro-Addy; Nicola Richards.</w:t>
      </w:r>
    </w:p>
    <w:p w:rsidR="00D32B51" w:rsidP="00D87E07">
      <w:pPr>
        <w:pStyle w:val="ParaCentre"/>
      </w:pPr>
      <w:r w:rsidRPr="00156A60">
        <w:t xml:space="preserve">Questions </w:t>
      </w:r>
      <w:r w:rsidR="00110216">
        <w:t>44</w:t>
      </w:r>
      <w:r w:rsidR="00C50C58">
        <w:t>–</w:t>
      </w:r>
      <w:r w:rsidR="004419A0">
        <w:t>7</w:t>
      </w:r>
      <w:r w:rsidR="00383354">
        <w:t>5</w:t>
      </w:r>
    </w:p>
    <w:p w:rsidR="00D32B51" w:rsidP="00D87E07">
      <w:pPr>
        <w:pStyle w:val="TitleWitnesses0"/>
      </w:pPr>
      <w:r>
        <w:t>Witnesses</w:t>
      </w:r>
    </w:p>
    <w:p w:rsidR="00D32B51" w:rsidP="00D32B51">
      <w:pPr>
        <w:pStyle w:val="Para"/>
      </w:pPr>
      <w:r w:rsidRPr="007C1A51">
        <w:t xml:space="preserve">I: </w:t>
      </w:r>
      <w:r w:rsidRPr="00110216">
        <w:t>Dr Andrea Barry, Senior Analyst, Joseph Rowntree Foundation</w:t>
      </w:r>
      <w:r w:rsidRPr="007C1A51">
        <w:t xml:space="preserve">; </w:t>
      </w:r>
      <w:r w:rsidRPr="00110216">
        <w:t>Cym</w:t>
      </w:r>
      <w:r w:rsidRPr="00110216">
        <w:t xml:space="preserve"> D’Souza, Chair, </w:t>
      </w:r>
      <w:r w:rsidRPr="00110216">
        <w:t>BMENational</w:t>
      </w:r>
      <w:r>
        <w:t xml:space="preserve">; </w:t>
      </w:r>
      <w:r w:rsidRPr="00110216">
        <w:t xml:space="preserve">Dr </w:t>
      </w:r>
      <w:r w:rsidRPr="00110216">
        <w:t>Zubaida</w:t>
      </w:r>
      <w:r w:rsidRPr="00110216">
        <w:t xml:space="preserve"> Haque, Interim Director, The Runnymede Trust</w:t>
      </w:r>
      <w:r w:rsidRPr="007C1A51">
        <w:t>.</w:t>
      </w:r>
    </w:p>
    <w:p w:rsidR="00D32B51" w:rsidP="00D87E07">
      <w:pPr>
        <w:pStyle w:val="Para"/>
      </w:pPr>
    </w:p>
    <w:p w:rsidR="00D32B51" w:rsidP="00D87E07">
      <w:pPr>
        <w:pStyle w:val="Para"/>
      </w:pPr>
      <w:r>
        <w:t>Written evidence from witnesses:</w:t>
      </w:r>
    </w:p>
    <w:p w:rsidR="00D32B51" w:rsidP="00D87E07">
      <w:pPr>
        <w:pStyle w:val="Witnesssubmission"/>
      </w:pPr>
      <w:r>
        <w:t xml:space="preserve">– </w:t>
      </w:r>
      <w:r>
        <w:fldChar w:fldCharType="begin"/>
      </w:r>
      <w:r>
        <w:instrText xml:space="preserve"> HYPERLINK "https://committees.parliament.uk/writtenevidence/3522/pdf/" </w:instrText>
      </w:r>
      <w:r>
        <w:fldChar w:fldCharType="separate"/>
      </w:r>
      <w:r w:rsidRPr="00A54F97" w:rsidR="00C50C58">
        <w:rPr>
          <w:rStyle w:val="Hyperlink"/>
        </w:rPr>
        <w:t>BMENational</w:t>
      </w:r>
      <w:r>
        <w:fldChar w:fldCharType="end"/>
      </w:r>
    </w:p>
    <w:p w:rsidR="00C50C58" w:rsidP="00D87E07">
      <w:pPr>
        <w:pStyle w:val="Witnesssubmission"/>
      </w:pPr>
      <w:r>
        <w:t xml:space="preserve">– </w:t>
      </w:r>
      <w:r>
        <w:fldChar w:fldCharType="begin"/>
      </w:r>
      <w:r>
        <w:instrText xml:space="preserve"> HYPERLINK "https://committees.parliament.uk/writtenevidence/3547/pdf/" </w:instrText>
      </w:r>
      <w:r>
        <w:fldChar w:fldCharType="separate"/>
      </w:r>
      <w:r w:rsidRPr="00A54F97">
        <w:rPr>
          <w:rStyle w:val="Hyperlink"/>
        </w:rPr>
        <w:t>The Runnymede Trust</w:t>
      </w:r>
      <w:r>
        <w:fldChar w:fldCharType="end"/>
      </w:r>
    </w:p>
    <w:p w:rsidR="00D32B51" w:rsidP="00D87E07">
      <w:pPr>
        <w:rPr>
          <w:rFonts w:eastAsia="Times New Roman"/>
          <w:szCs w:val="20"/>
        </w:rPr>
      </w:pPr>
      <w:r>
        <w:br w:type="page"/>
      </w:r>
    </w:p>
    <w:p w:rsidR="00AC52CE" w:rsidRPr="007C1A51" w:rsidP="00AC52CE">
      <w:pPr>
        <w:pStyle w:val="TitlePanel0"/>
        <w:rPr>
          <w:szCs w:val="28"/>
        </w:rPr>
      </w:pPr>
      <w:r w:rsidRPr="007C1A51">
        <w:rPr>
          <w:szCs w:val="28"/>
        </w:rPr>
        <w:t>Examination of witnesses</w:t>
      </w:r>
    </w:p>
    <w:p w:rsidR="00AC52CE" w:rsidP="00AC52CE">
      <w:pPr>
        <w:pStyle w:val="TitlePanel0"/>
        <w:jc w:val="both"/>
        <w:rPr>
          <w:sz w:val="22"/>
        </w:rPr>
      </w:pPr>
      <w:r w:rsidRPr="007C1A51">
        <w:rPr>
          <w:sz w:val="22"/>
        </w:rPr>
        <w:t xml:space="preserve">Witnesses: </w:t>
      </w:r>
      <w:r w:rsidRPr="00AC52CE">
        <w:rPr>
          <w:sz w:val="22"/>
        </w:rPr>
        <w:t xml:space="preserve">Dr Andrea Barry, </w:t>
      </w:r>
      <w:r w:rsidRPr="00AC52CE">
        <w:rPr>
          <w:sz w:val="22"/>
        </w:rPr>
        <w:t>Cym</w:t>
      </w:r>
      <w:r w:rsidRPr="00AC52CE">
        <w:rPr>
          <w:sz w:val="22"/>
        </w:rPr>
        <w:t xml:space="preserve"> D’Souza</w:t>
      </w:r>
      <w:r>
        <w:rPr>
          <w:sz w:val="22"/>
        </w:rPr>
        <w:t xml:space="preserve"> and</w:t>
      </w:r>
      <w:r w:rsidRPr="00AC52CE">
        <w:rPr>
          <w:sz w:val="22"/>
        </w:rPr>
        <w:t xml:space="preserve"> Dr </w:t>
      </w:r>
      <w:r w:rsidRPr="00AC52CE">
        <w:rPr>
          <w:sz w:val="22"/>
        </w:rPr>
        <w:t>Zubaida</w:t>
      </w:r>
      <w:r w:rsidRPr="00AC52CE">
        <w:rPr>
          <w:sz w:val="22"/>
        </w:rPr>
        <w:t xml:space="preserve"> Haque</w:t>
      </w:r>
      <w:r>
        <w:rPr>
          <w:sz w:val="22"/>
        </w:rPr>
        <w:t>.</w:t>
      </w:r>
    </w:p>
    <w:p w:rsidR="00430E29" w:rsidP="00430E29">
      <w:pPr>
        <w:pStyle w:val="Question"/>
      </w:pPr>
      <w:r w:rsidRPr="00430E29">
        <w:rPr>
          <w:b/>
        </w:rPr>
        <w:t>Chair:</w:t>
      </w:r>
      <w:r>
        <w:t xml:space="preserve"> </w:t>
      </w:r>
      <w:r w:rsidR="003F7BD5">
        <w:t xml:space="preserve">Good afternoon and welcome to this </w:t>
      </w:r>
      <w:r w:rsidR="007B4C35">
        <w:t xml:space="preserve">evidence </w:t>
      </w:r>
      <w:r w:rsidR="003F7BD5">
        <w:t>session</w:t>
      </w:r>
      <w:r w:rsidR="007B4C35">
        <w:t xml:space="preserve"> of the Women and Equalities </w:t>
      </w:r>
      <w:r w:rsidR="008E29F5">
        <w:t xml:space="preserve">Select </w:t>
      </w:r>
      <w:r w:rsidR="007B4C35">
        <w:t>Committee</w:t>
      </w:r>
      <w:r w:rsidR="003F7BD5">
        <w:t xml:space="preserve">. </w:t>
      </w:r>
      <w:r w:rsidR="007B4C35">
        <w:t>Can I t</w:t>
      </w:r>
      <w:r w:rsidR="003F7BD5">
        <w:t xml:space="preserve">hank all our panellists for being </w:t>
      </w:r>
      <w:r w:rsidR="008E29F5">
        <w:t>with us</w:t>
      </w:r>
      <w:r w:rsidR="003F7BD5">
        <w:t xml:space="preserve"> today</w:t>
      </w:r>
      <w:r w:rsidR="007B4C35">
        <w:t xml:space="preserve">? I am </w:t>
      </w:r>
      <w:r w:rsidR="00B03C68">
        <w:t>conscious</w:t>
      </w:r>
      <w:r w:rsidR="007B4C35">
        <w:t xml:space="preserve"> that you represent a range of organisations.</w:t>
      </w:r>
      <w:r w:rsidR="003F7BD5">
        <w:t xml:space="preserve"> It would be </w:t>
      </w:r>
      <w:r w:rsidR="007B4C35">
        <w:t>reall</w:t>
      </w:r>
      <w:r w:rsidR="003F7BD5">
        <w:t xml:space="preserve">y helpful for </w:t>
      </w:r>
      <w:r w:rsidR="003F4416">
        <w:t>M</w:t>
      </w:r>
      <w:r w:rsidR="003F7BD5">
        <w:t xml:space="preserve">embers if you could very </w:t>
      </w:r>
      <w:r w:rsidR="007B4C35">
        <w:t>briefl</w:t>
      </w:r>
      <w:r w:rsidR="003F7BD5">
        <w:t>y introduce yourselves</w:t>
      </w:r>
      <w:r w:rsidR="007B4C35">
        <w:t xml:space="preserve"> and tell us how the work you are doing can help us in this inquiry into coronavirus and the impact on BAME people</w:t>
      </w:r>
      <w:r w:rsidR="003F7BD5">
        <w:t xml:space="preserve">. </w:t>
      </w:r>
    </w:p>
    <w:p w:rsidR="007B4C35" w:rsidP="003F7BD5">
      <w:pPr>
        <w:pStyle w:val="Answer"/>
      </w:pPr>
      <w:r>
        <w:rPr>
          <w:b/>
          <w:i/>
          <w:iCs/>
        </w:rPr>
        <w:t>Dr Barry:</w:t>
      </w:r>
      <w:r w:rsidRPr="003F7BD5" w:rsidR="003F7BD5">
        <w:rPr>
          <w:b/>
        </w:rPr>
        <w:t xml:space="preserve"> </w:t>
      </w:r>
      <w:r w:rsidR="003F7BD5">
        <w:t>I am Dr Andrea Barry.</w:t>
      </w:r>
      <w:r>
        <w:t xml:space="preserve"> I am a senior analyst at t</w:t>
      </w:r>
      <w:r w:rsidR="003F7BD5">
        <w:t>he Joseph Rowntree Foundation</w:t>
      </w:r>
      <w:r w:rsidR="00B03C68">
        <w:t>, which</w:t>
      </w:r>
      <w:r w:rsidR="003F7BD5">
        <w:t xml:space="preserve"> is an independent</w:t>
      </w:r>
      <w:r>
        <w:t xml:space="preserve"> social change organisation working to solve UK poverty</w:t>
      </w:r>
      <w:r w:rsidR="003F7BD5">
        <w:t>.</w:t>
      </w:r>
      <w:r>
        <w:t xml:space="preserve"> Around one</w:t>
      </w:r>
      <w:r w:rsidR="003F7BD5">
        <w:t xml:space="preserve"> in </w:t>
      </w:r>
      <w:r>
        <w:t>five</w:t>
      </w:r>
      <w:r w:rsidR="003F7BD5">
        <w:t xml:space="preserve"> of us were already in poverty before the outbreak began. During this turbulent time</w:t>
      </w:r>
      <w:r>
        <w:t>, we are finding out just how much we rely on each other in our society. Therefore, it is important to explore and to educate society on the ethnic inequalities of the experience of poverty</w:t>
      </w:r>
      <w:r w:rsidR="003F7BD5">
        <w:t>.</w:t>
      </w:r>
    </w:p>
    <w:p w:rsidR="007B4C35" w:rsidP="003F7BD5">
      <w:pPr>
        <w:pStyle w:val="Answer"/>
      </w:pPr>
      <w:r>
        <w:t>As an organisation, we have been focused on how the pandemic exposes the inequalities</w:t>
      </w:r>
      <w:r>
        <w:t xml:space="preserve"> in the labour market for the black and minority ethnic community</w:t>
      </w:r>
      <w:r>
        <w:t>. It is simply not right that disparit</w:t>
      </w:r>
      <w:r>
        <w:t>ies</w:t>
      </w:r>
      <w:r>
        <w:t xml:space="preserve"> in</w:t>
      </w:r>
      <w:r w:rsidRPr="008E29F5" w:rsidR="008E29F5">
        <w:t xml:space="preserve"> </w:t>
      </w:r>
      <w:r w:rsidR="008E29F5">
        <w:t>employment</w:t>
      </w:r>
      <w:r>
        <w:t xml:space="preserve">, </w:t>
      </w:r>
      <w:r w:rsidR="008E29F5">
        <w:t xml:space="preserve">housing </w:t>
      </w:r>
      <w:r>
        <w:t>and access</w:t>
      </w:r>
      <w:r>
        <w:t xml:space="preserve"> to the social security system are disproportionately impacting this population</w:t>
      </w:r>
      <w:r>
        <w:t>. We have conducted polling to understand how families are coping during the pandemic. BAME families are</w:t>
      </w:r>
      <w:r>
        <w:t xml:space="preserve"> more likely to have suffered a loss of income and more likely to have had to cut back on essentials, to </w:t>
      </w:r>
      <w:r w:rsidR="008E29F5">
        <w:t>be</w:t>
      </w:r>
      <w:r>
        <w:t xml:space="preserve"> behind on bills and to have encountered debt</w:t>
      </w:r>
      <w:r>
        <w:t xml:space="preserve">. </w:t>
      </w:r>
    </w:p>
    <w:p w:rsidR="00AE05F5" w:rsidP="003F7BD5">
      <w:pPr>
        <w:pStyle w:val="Answer"/>
      </w:pPr>
      <w:r>
        <w:t>Furthermore, we have been advocating for the removal of the no</w:t>
      </w:r>
      <w:r w:rsidR="007B4C35">
        <w:t xml:space="preserve"> recourse</w:t>
      </w:r>
      <w:r>
        <w:t xml:space="preserve"> to public </w:t>
      </w:r>
      <w:r w:rsidR="007B4C35">
        <w:t>f</w:t>
      </w:r>
      <w:r>
        <w:t>unds</w:t>
      </w:r>
      <w:r w:rsidR="007B4C35">
        <w:t xml:space="preserve"> </w:t>
      </w:r>
      <w:r w:rsidR="0090227D">
        <w:t xml:space="preserve">status </w:t>
      </w:r>
      <w:r w:rsidR="007B4C35">
        <w:t>due to the impact the pandemic has on immigrant families</w:t>
      </w:r>
      <w:r>
        <w:t xml:space="preserve">. </w:t>
      </w:r>
    </w:p>
    <w:p w:rsidR="003F7BD5" w:rsidP="00AE05F5">
      <w:pPr>
        <w:pStyle w:val="Question"/>
      </w:pPr>
      <w:r w:rsidRPr="00AE05F5">
        <w:rPr>
          <w:b/>
        </w:rPr>
        <w:t>Chair:</w:t>
      </w:r>
      <w:r>
        <w:t xml:space="preserve"> </w:t>
      </w:r>
      <w:r w:rsidR="007B4C35">
        <w:t xml:space="preserve">I am sure that much of what you want to say will be covered in the specific questions, including no recourse to public funds. You mentioned that you are an analyst for the Joseph Rowntree Foundation. How much hard evidence does the </w:t>
      </w:r>
      <w:r w:rsidR="008E29F5">
        <w:t xml:space="preserve">foundation </w:t>
      </w:r>
      <w:r w:rsidR="007B4C35">
        <w:t xml:space="preserve">have of the impact as opposed to </w:t>
      </w:r>
      <w:r w:rsidR="00B03C68">
        <w:t>anecdotal</w:t>
      </w:r>
      <w:r w:rsidR="007B4C35">
        <w:t xml:space="preserve"> evidence?</w:t>
      </w:r>
    </w:p>
    <w:p w:rsidR="00AE05F5" w:rsidRPr="00AE05F5" w:rsidP="00AE05F5">
      <w:pPr>
        <w:pStyle w:val="Answer"/>
      </w:pPr>
      <w:r>
        <w:rPr>
          <w:b/>
          <w:i/>
          <w:iCs/>
        </w:rPr>
        <w:t>Dr Barry:</w:t>
      </w:r>
      <w:r w:rsidRPr="00AE05F5">
        <w:rPr>
          <w:b/>
        </w:rPr>
        <w:t xml:space="preserve"> </w:t>
      </w:r>
      <w:r w:rsidR="007B4C35">
        <w:t>Are you asking about lived experiences versus analysis from data?</w:t>
      </w:r>
    </w:p>
    <w:p w:rsidR="00D32B51" w:rsidP="00B03C68">
      <w:pPr>
        <w:pStyle w:val="Question"/>
        <w:numPr>
          <w:ilvl w:val="0"/>
          <w:numId w:val="0"/>
        </w:numPr>
        <w:ind w:left="794"/>
      </w:pPr>
      <w:r w:rsidRPr="00AE05F5">
        <w:rPr>
          <w:b/>
        </w:rPr>
        <w:t>Chair:</w:t>
      </w:r>
      <w:r>
        <w:t xml:space="preserve"> </w:t>
      </w:r>
      <w:r w:rsidR="007B4C35">
        <w:t>Yes</w:t>
      </w:r>
      <w:r w:rsidR="008E29F5">
        <w:t>.</w:t>
      </w:r>
    </w:p>
    <w:p w:rsidR="00AE05F5" w:rsidP="00AE05F5">
      <w:pPr>
        <w:pStyle w:val="Answer"/>
      </w:pPr>
      <w:r>
        <w:rPr>
          <w:b/>
          <w:i/>
          <w:iCs/>
        </w:rPr>
        <w:t>Dr Barry:</w:t>
      </w:r>
      <w:r w:rsidRPr="00AE05F5">
        <w:rPr>
          <w:b/>
        </w:rPr>
        <w:t xml:space="preserve"> </w:t>
      </w:r>
      <w:r w:rsidR="007B4C35">
        <w:t>We have significan</w:t>
      </w:r>
      <w:r>
        <w:t>t evidence out of polling, data</w:t>
      </w:r>
      <w:r w:rsidR="007B4C35">
        <w:t xml:space="preserve">sets and </w:t>
      </w:r>
      <w:r w:rsidRPr="008E29F5" w:rsidR="007B4C35">
        <w:rPr>
          <w:i/>
        </w:rPr>
        <w:t>UK Poverty 2019</w:t>
      </w:r>
      <w:r>
        <w:rPr>
          <w:i/>
        </w:rPr>
        <w:t>/</w:t>
      </w:r>
      <w:r w:rsidRPr="008E29F5" w:rsidR="007B4C35">
        <w:rPr>
          <w:i/>
        </w:rPr>
        <w:t>20</w:t>
      </w:r>
      <w:r w:rsidR="007B4C35">
        <w:t>. We have produced briefings. We have briefings and reports going back at least 20 years that look at the matter.</w:t>
      </w:r>
    </w:p>
    <w:p w:rsidR="00B42EF5" w:rsidP="00AE05F5">
      <w:pPr>
        <w:pStyle w:val="Answer"/>
      </w:pPr>
      <w:r>
        <w:rPr>
          <w:b/>
          <w:i/>
          <w:iCs/>
        </w:rPr>
        <w:t>Dr Haque:</w:t>
      </w:r>
      <w:r w:rsidRPr="00AE05F5" w:rsidR="00AE05F5">
        <w:rPr>
          <w:b/>
        </w:rPr>
        <w:t xml:space="preserve"> </w:t>
      </w:r>
      <w:r w:rsidR="00AE05F5">
        <w:t>I</w:t>
      </w:r>
      <w:r w:rsidR="007B4C35">
        <w:t xml:space="preserve"> a</w:t>
      </w:r>
      <w:r w:rsidR="00AE05F5">
        <w:t xml:space="preserve">m Dr </w:t>
      </w:r>
      <w:r w:rsidR="00AE05F5">
        <w:t>Zubaida</w:t>
      </w:r>
      <w:r w:rsidR="00AE05F5">
        <w:t xml:space="preserve"> Haque. </w:t>
      </w:r>
      <w:r w:rsidR="007B4C35">
        <w:t>I am the interim director of the Runnymede Trust, which is an independent</w:t>
      </w:r>
      <w:r>
        <w:t xml:space="preserve"> national</w:t>
      </w:r>
      <w:r w:rsidR="007B4C35">
        <w:t xml:space="preserve"> race equality think</w:t>
      </w:r>
      <w:r>
        <w:t xml:space="preserve"> tank. </w:t>
      </w:r>
      <w:r w:rsidR="00AE05F5">
        <w:t>We</w:t>
      </w:r>
      <w:r>
        <w:t xml:space="preserve"> ha</w:t>
      </w:r>
      <w:r w:rsidR="00AE05F5">
        <w:t>ve been around since 1968 when we were launched to nail the lie in racism</w:t>
      </w:r>
      <w:r>
        <w:t>,</w:t>
      </w:r>
      <w:r w:rsidR="00AE05F5">
        <w:t xml:space="preserve"> around the same time as Enoch Powell’s speech</w:t>
      </w:r>
      <w:r>
        <w:t>, so that was quite timely</w:t>
      </w:r>
      <w:r w:rsidR="00AE05F5">
        <w:t xml:space="preserve">. </w:t>
      </w:r>
      <w:r>
        <w:t>We focus predominantly on research</w:t>
      </w:r>
      <w:r>
        <w:t>,</w:t>
      </w:r>
      <w:r>
        <w:t xml:space="preserve"> policy and social </w:t>
      </w:r>
      <w:r>
        <w:t>change. Our bread and butter is always research</w:t>
      </w:r>
      <w:r>
        <w:t xml:space="preserve"> so</w:t>
      </w:r>
      <w:r>
        <w:t>, Chair, when you ask how much evidence we have with regard to racial inequalities, w</w:t>
      </w:r>
      <w:r w:rsidR="00AE05F5">
        <w:t>e have significant evidence going back decades</w:t>
      </w:r>
      <w:r>
        <w:t>,</w:t>
      </w:r>
      <w:r w:rsidR="00AE05F5">
        <w:t xml:space="preserve"> but also in the context of </w:t>
      </w:r>
      <w:r>
        <w:t>Covid</w:t>
      </w:r>
      <w:r w:rsidR="00AE05F5">
        <w:t xml:space="preserve">-19, drawing from </w:t>
      </w:r>
      <w:r>
        <w:t>organisations</w:t>
      </w:r>
      <w:r w:rsidR="00AE05F5">
        <w:t xml:space="preserve"> all around us</w:t>
      </w:r>
      <w:r>
        <w:t xml:space="preserve">, starting </w:t>
      </w:r>
      <w:r>
        <w:t>with</w:t>
      </w:r>
      <w:r>
        <w:t xml:space="preserve"> the ONS, Public Health England, </w:t>
      </w:r>
      <w:r w:rsidR="00B03C68">
        <w:t xml:space="preserve">the </w:t>
      </w:r>
      <w:r>
        <w:t>Institute for Fiscal Studies, Joseph Rowntree</w:t>
      </w:r>
      <w:r>
        <w:t>, our own</w:t>
      </w:r>
      <w:r>
        <w:t xml:space="preserve"> and others</w:t>
      </w:r>
      <w:r w:rsidR="00AE05F5">
        <w:t xml:space="preserve">. </w:t>
      </w:r>
    </w:p>
    <w:p w:rsidR="00AE05F5" w:rsidP="00AE05F5">
      <w:pPr>
        <w:pStyle w:val="Answer"/>
      </w:pPr>
      <w:r>
        <w:t xml:space="preserve">We have been heavily involved with </w:t>
      </w:r>
      <w:r w:rsidR="00B42EF5">
        <w:t>Covid</w:t>
      </w:r>
      <w:r>
        <w:t>-19</w:t>
      </w:r>
      <w:r w:rsidR="008E29F5">
        <w:t>-</w:t>
      </w:r>
      <w:r>
        <w:t>related work</w:t>
      </w:r>
      <w:r w:rsidR="00B42EF5">
        <w:t>,</w:t>
      </w:r>
      <w:r>
        <w:t xml:space="preserve"> looking at the impact of </w:t>
      </w:r>
      <w:r w:rsidR="00B42EF5">
        <w:t>Covid</w:t>
      </w:r>
      <w:r>
        <w:t xml:space="preserve">-19 on </w:t>
      </w:r>
      <w:r w:rsidR="00B42EF5">
        <w:t>ethnic minority</w:t>
      </w:r>
      <w:r>
        <w:t xml:space="preserve"> communities across different a</w:t>
      </w:r>
      <w:r w:rsidR="00B42EF5">
        <w:t>r</w:t>
      </w:r>
      <w:r>
        <w:t>eas</w:t>
      </w:r>
      <w:r w:rsidR="00B42EF5">
        <w:t xml:space="preserve"> and on disadvantaged communities</w:t>
      </w:r>
      <w:r>
        <w:t>.</w:t>
      </w:r>
      <w:r w:rsidR="00B42EF5">
        <w:t xml:space="preserve"> I will stop there </w:t>
      </w:r>
      <w:r w:rsidR="00A324B0">
        <w:t>and</w:t>
      </w:r>
      <w:r w:rsidR="00B42EF5">
        <w:t xml:space="preserve"> let the </w:t>
      </w:r>
      <w:r w:rsidR="009C0F32">
        <w:t>M</w:t>
      </w:r>
      <w:r w:rsidR="00B42EF5">
        <w:t>embers ask me more questions about that.</w:t>
      </w:r>
      <w:r>
        <w:t xml:space="preserve"> </w:t>
      </w:r>
    </w:p>
    <w:p w:rsidR="00B42EF5" w:rsidP="00AE05F5">
      <w:pPr>
        <w:pStyle w:val="Answer"/>
      </w:pPr>
      <w:r w:rsidRPr="00B03C68">
        <w:rPr>
          <w:b/>
          <w:i/>
          <w:iCs/>
        </w:rPr>
        <w:t>Cym</w:t>
      </w:r>
      <w:r w:rsidRPr="00B03C68">
        <w:rPr>
          <w:b/>
          <w:i/>
          <w:iCs/>
        </w:rPr>
        <w:t xml:space="preserve"> D’Souza:</w:t>
      </w:r>
      <w:r w:rsidRPr="00AE05F5" w:rsidR="00AE05F5">
        <w:rPr>
          <w:b/>
        </w:rPr>
        <w:t xml:space="preserve"> </w:t>
      </w:r>
      <w:r w:rsidR="00AE05F5">
        <w:t xml:space="preserve">I am </w:t>
      </w:r>
      <w:r w:rsidR="00AE05F5">
        <w:t>Cym</w:t>
      </w:r>
      <w:r w:rsidR="00AE05F5">
        <w:t xml:space="preserve"> D’Souza.</w:t>
      </w:r>
      <w:r>
        <w:t xml:space="preserve"> I am here in the capacity of being chair of </w:t>
      </w:r>
      <w:r>
        <w:t>BMENational</w:t>
      </w:r>
      <w:r>
        <w:t>, which is an umbrella group that seeks to facilitate lobbying of BME housing associations across the country in terms of the needs of the black and minority ethnic communities that we serve.</w:t>
      </w:r>
      <w:r w:rsidR="00AE05F5">
        <w:t xml:space="preserve"> </w:t>
      </w:r>
    </w:p>
    <w:p w:rsidR="00AE05F5" w:rsidP="00AE05F5">
      <w:pPr>
        <w:pStyle w:val="Answer"/>
      </w:pPr>
      <w:r>
        <w:t>Just by way of explanation, I am also chief executive of</w:t>
      </w:r>
      <w:r w:rsidR="00B42EF5">
        <w:t xml:space="preserve"> Arawak Walton Housing A</w:t>
      </w:r>
      <w:r>
        <w:t>ssociation, which operates in</w:t>
      </w:r>
      <w:r w:rsidR="00B42EF5">
        <w:t xml:space="preserve"> Manchester, Trafford and Stockport</w:t>
      </w:r>
      <w:r>
        <w:t xml:space="preserve">. We are a </w:t>
      </w:r>
      <w:r w:rsidR="00B42EF5">
        <w:t xml:space="preserve">black and minority </w:t>
      </w:r>
      <w:r>
        <w:t>specialis</w:t>
      </w:r>
      <w:r w:rsidR="00B42EF5">
        <w:t>t</w:t>
      </w:r>
      <w:r>
        <w:t xml:space="preserve"> housing provider working in the inner cities of those three local authorities. </w:t>
      </w:r>
      <w:r w:rsidR="00B42EF5">
        <w:t xml:space="preserve">It is often assumed that BME associations house </w:t>
      </w:r>
      <w:r w:rsidR="00A324B0">
        <w:t xml:space="preserve">only </w:t>
      </w:r>
      <w:r w:rsidR="00B42EF5">
        <w:t xml:space="preserve">BME people but that is not true. </w:t>
      </w:r>
      <w:r>
        <w:t>The reason we are a specialist is that we majority operate in communities across those three local authorities that are predominantly from black and ethnic minority backgrounds.</w:t>
      </w:r>
      <w:r w:rsidR="00B42EF5">
        <w:t xml:space="preserve"> Our purpose is to ensure that we provide </w:t>
      </w:r>
      <w:r w:rsidR="00987E80">
        <w:t>good-quality</w:t>
      </w:r>
      <w:r w:rsidR="00A324B0">
        <w:t>, accessible housing to th</w:t>
      </w:r>
      <w:r w:rsidR="00B42EF5">
        <w:t>e communities and the indigenous populations living in those areas</w:t>
      </w:r>
      <w:r w:rsidR="00A324B0">
        <w:t>,</w:t>
      </w:r>
      <w:r w:rsidR="00B42EF5">
        <w:t xml:space="preserve"> and ensure that we facilitate community cohesion and inclusion. That is my background.</w:t>
      </w:r>
      <w:r>
        <w:t xml:space="preserve"> </w:t>
      </w:r>
    </w:p>
    <w:p w:rsidR="00AE05F5" w:rsidP="00AE05F5">
      <w:pPr>
        <w:pStyle w:val="Question"/>
      </w:pPr>
      <w:r w:rsidRPr="00AE05F5">
        <w:rPr>
          <w:b/>
        </w:rPr>
        <w:t>Nickie Aiken:</w:t>
      </w:r>
      <w:r>
        <w:t xml:space="preserve"> Thank you</w:t>
      </w:r>
      <w:r w:rsidR="00B42EF5">
        <w:t>,</w:t>
      </w:r>
      <w:r>
        <w:t xml:space="preserve"> witnesses</w:t>
      </w:r>
      <w:r w:rsidR="00B42EF5">
        <w:t>,</w:t>
      </w:r>
      <w:r>
        <w:t xml:space="preserve"> for your introdu</w:t>
      </w:r>
      <w:r w:rsidR="00B42EF5">
        <w:t>c</w:t>
      </w:r>
      <w:r>
        <w:t>tions. I was interested particularly in Dr Barry. I am just trying to delve slightly deeper into what you were saying in your introduction and</w:t>
      </w:r>
      <w:r w:rsidR="00B42EF5">
        <w:t xml:space="preserve"> the question the Chair asked</w:t>
      </w:r>
      <w:r w:rsidR="00A324B0">
        <w:t>,</w:t>
      </w:r>
      <w:r w:rsidR="00B42EF5">
        <w:t xml:space="preserve"> </w:t>
      </w:r>
      <w:r w:rsidR="00A324B0">
        <w:t>for</w:t>
      </w:r>
      <w:r>
        <w:t xml:space="preserve"> some more detail</w:t>
      </w:r>
      <w:r w:rsidR="00A324B0">
        <w:t>.</w:t>
      </w:r>
      <w:r>
        <w:t xml:space="preserve"> </w:t>
      </w:r>
      <w:r w:rsidR="00A324B0">
        <w:t xml:space="preserve">What </w:t>
      </w:r>
      <w:r>
        <w:t>resea</w:t>
      </w:r>
      <w:r w:rsidR="00B42EF5">
        <w:t>r</w:t>
      </w:r>
      <w:r>
        <w:t xml:space="preserve">ch and analysis </w:t>
      </w:r>
      <w:r w:rsidR="00A324B0">
        <w:t xml:space="preserve">has </w:t>
      </w:r>
      <w:r>
        <w:t xml:space="preserve">the </w:t>
      </w:r>
      <w:r w:rsidR="00B42EF5">
        <w:t xml:space="preserve">Joseph </w:t>
      </w:r>
      <w:r>
        <w:t xml:space="preserve">Rowntree </w:t>
      </w:r>
      <w:r w:rsidR="00A324B0">
        <w:t xml:space="preserve">Foundation </w:t>
      </w:r>
      <w:r w:rsidR="00B42EF5">
        <w:t>under</w:t>
      </w:r>
      <w:r>
        <w:t xml:space="preserve">taken </w:t>
      </w:r>
      <w:r w:rsidR="00B42EF5">
        <w:t>during lockdown and Covid</w:t>
      </w:r>
      <w:r w:rsidR="00B42EF5">
        <w:noBreakHyphen/>
        <w:t xml:space="preserve">19, </w:t>
      </w:r>
      <w:r w:rsidR="00A324B0">
        <w:t>not</w:t>
      </w:r>
      <w:r w:rsidR="00B42EF5">
        <w:t xml:space="preserve"> before, to show how B</w:t>
      </w:r>
      <w:r w:rsidR="00B03C68">
        <w:t>A</w:t>
      </w:r>
      <w:r w:rsidR="00B42EF5">
        <w:t>ME households are being disadvantaged, if they are, compared to their white counterparts</w:t>
      </w:r>
      <w:r w:rsidR="00A324B0">
        <w:t>?</w:t>
      </w:r>
    </w:p>
    <w:p w:rsidR="00AE05F5" w:rsidP="00AE05F5">
      <w:pPr>
        <w:pStyle w:val="Answer"/>
      </w:pPr>
      <w:r>
        <w:rPr>
          <w:b/>
          <w:i/>
          <w:iCs/>
        </w:rPr>
        <w:t>Dr Barry:</w:t>
      </w:r>
      <w:r w:rsidRPr="00AE05F5">
        <w:rPr>
          <w:b/>
        </w:rPr>
        <w:t xml:space="preserve"> </w:t>
      </w:r>
      <w:r>
        <w:t>The Joseph Row</w:t>
      </w:r>
      <w:r w:rsidR="00B42EF5">
        <w:t>n</w:t>
      </w:r>
      <w:r>
        <w:t>tree</w:t>
      </w:r>
      <w:r w:rsidR="00B42EF5">
        <w:t xml:space="preserve"> Foundation has conducted polling</w:t>
      </w:r>
      <w:r w:rsidR="00A324B0">
        <w:t>,</w:t>
      </w:r>
      <w:r w:rsidR="00B42EF5">
        <w:t xml:space="preserve"> as I explained in my introduction</w:t>
      </w:r>
      <w:r>
        <w:t>.</w:t>
      </w:r>
    </w:p>
    <w:p w:rsidR="00AE05F5" w:rsidP="00AE05F5">
      <w:pPr>
        <w:pStyle w:val="Question"/>
      </w:pPr>
      <w:r w:rsidRPr="00B42EF5">
        <w:rPr>
          <w:b/>
          <w:bCs/>
        </w:rPr>
        <w:t>Nickie Aiken:</w:t>
      </w:r>
      <w:r w:rsidR="00B42EF5">
        <w:t xml:space="preserve"> When you say “polling”, do you mean that you are actually asking people?</w:t>
      </w:r>
      <w:r>
        <w:t xml:space="preserve"> </w:t>
      </w:r>
    </w:p>
    <w:p w:rsidR="00235A4F" w:rsidP="00AE05F5">
      <w:pPr>
        <w:pStyle w:val="Answer"/>
      </w:pPr>
      <w:r>
        <w:rPr>
          <w:b/>
          <w:i/>
          <w:iCs/>
        </w:rPr>
        <w:t>Dr Barry:</w:t>
      </w:r>
      <w:r w:rsidRPr="00AE05F5" w:rsidR="00AE05F5">
        <w:rPr>
          <w:b/>
        </w:rPr>
        <w:t xml:space="preserve"> </w:t>
      </w:r>
      <w:r w:rsidR="00AE05F5">
        <w:t>Yes</w:t>
      </w:r>
      <w:r w:rsidR="00B42EF5">
        <w:t>.</w:t>
      </w:r>
      <w:r w:rsidR="00AE05F5">
        <w:t xml:space="preserve"> </w:t>
      </w:r>
    </w:p>
    <w:p w:rsidR="00AE05F5" w:rsidP="00235A4F">
      <w:pPr>
        <w:pStyle w:val="Question"/>
      </w:pPr>
      <w:r w:rsidRPr="00235A4F">
        <w:rPr>
          <w:b/>
        </w:rPr>
        <w:t>Nickie Aiken:</w:t>
      </w:r>
      <w:r>
        <w:t xml:space="preserve"> </w:t>
      </w:r>
      <w:r w:rsidR="00B42EF5">
        <w:t>How many people have you asked?</w:t>
      </w:r>
      <w:r w:rsidR="00A324B0">
        <w:t xml:space="preserve"> What is the number?</w:t>
      </w:r>
    </w:p>
    <w:p w:rsidR="00235A4F" w:rsidP="00235A4F">
      <w:pPr>
        <w:pStyle w:val="Answer"/>
      </w:pPr>
      <w:r>
        <w:rPr>
          <w:b/>
          <w:i/>
          <w:iCs/>
        </w:rPr>
        <w:t>Dr Barry:</w:t>
      </w:r>
      <w:r w:rsidRPr="00235A4F">
        <w:rPr>
          <w:b/>
        </w:rPr>
        <w:t xml:space="preserve"> </w:t>
      </w:r>
      <w:r w:rsidR="00B42EF5">
        <w:t>I am actually not sure about that.</w:t>
      </w:r>
    </w:p>
    <w:p w:rsidR="00235A4F" w:rsidP="00CE3B98">
      <w:pPr>
        <w:pStyle w:val="Question"/>
        <w:numPr>
          <w:ilvl w:val="0"/>
          <w:numId w:val="0"/>
        </w:numPr>
        <w:ind w:left="794"/>
      </w:pPr>
      <w:r w:rsidRPr="00235A4F">
        <w:rPr>
          <w:b/>
        </w:rPr>
        <w:t>Nickie Aiken:</w:t>
      </w:r>
      <w:r>
        <w:t xml:space="preserve"> </w:t>
      </w:r>
      <w:r w:rsidR="00B42EF5">
        <w:t>Is it hundreds or thousands?</w:t>
      </w:r>
    </w:p>
    <w:p w:rsidR="00B42EF5" w:rsidP="00235A4F">
      <w:pPr>
        <w:pStyle w:val="Answer"/>
      </w:pPr>
      <w:r>
        <w:rPr>
          <w:b/>
          <w:i/>
          <w:iCs/>
        </w:rPr>
        <w:t>Dr Barry:</w:t>
      </w:r>
      <w:r w:rsidRPr="00235A4F" w:rsidR="00235A4F">
        <w:rPr>
          <w:b/>
        </w:rPr>
        <w:t xml:space="preserve"> </w:t>
      </w:r>
      <w:r>
        <w:t>It would be in the thousands.</w:t>
      </w:r>
    </w:p>
    <w:p w:rsidR="00B42EF5" w:rsidP="00CE3B98">
      <w:pPr>
        <w:pStyle w:val="Question"/>
        <w:numPr>
          <w:ilvl w:val="0"/>
          <w:numId w:val="0"/>
        </w:numPr>
        <w:ind w:left="794"/>
      </w:pPr>
      <w:r w:rsidRPr="00235A4F">
        <w:rPr>
          <w:b/>
        </w:rPr>
        <w:t>Nickie Aiken:</w:t>
      </w:r>
      <w:r>
        <w:t xml:space="preserve"> </w:t>
      </w:r>
      <w:r w:rsidR="00A324B0">
        <w:t xml:space="preserve">Is it tens </w:t>
      </w:r>
      <w:r>
        <w:t>of thousands?</w:t>
      </w:r>
    </w:p>
    <w:p w:rsidR="00235A4F" w:rsidP="00B03C68">
      <w:pPr>
        <w:pStyle w:val="Question"/>
        <w:numPr>
          <w:ilvl w:val="0"/>
          <w:numId w:val="0"/>
        </w:numPr>
        <w:ind w:left="794"/>
      </w:pPr>
      <w:r>
        <w:rPr>
          <w:b/>
          <w:i/>
          <w:iCs/>
        </w:rPr>
        <w:t>Dr Barry:</w:t>
      </w:r>
      <w:r w:rsidRPr="00B42EF5" w:rsidR="00B42EF5">
        <w:rPr>
          <w:b/>
        </w:rPr>
        <w:t xml:space="preserve"> </w:t>
      </w:r>
      <w:r w:rsidR="00B42EF5">
        <w:t>No. We are trying to</w:t>
      </w:r>
      <w:r>
        <w:t xml:space="preserve"> understand</w:t>
      </w:r>
      <w:r w:rsidR="00B42EF5">
        <w:t xml:space="preserve"> the impact that the Covid-19 crisis has had on people who are </w:t>
      </w:r>
      <w:r w:rsidR="00B03C68">
        <w:t>claimants</w:t>
      </w:r>
      <w:r w:rsidR="00B42EF5">
        <w:t xml:space="preserve"> for universal credit and child tax credit. By doing this, we were able to ask </w:t>
      </w:r>
      <w:r w:rsidR="00EF0CE6">
        <w:t xml:space="preserve">people </w:t>
      </w:r>
      <w:r w:rsidR="00B42EF5">
        <w:t>certain questions about</w:t>
      </w:r>
      <w:r w:rsidR="00EF0CE6">
        <w:t xml:space="preserve"> what their financial resilience has been during the crisis. Part of that was asking people of black and minority ethnic backgrounds</w:t>
      </w:r>
      <w:r>
        <w:t xml:space="preserve"> </w:t>
      </w:r>
      <w:r w:rsidR="00EF0CE6">
        <w:t>whether they have had extra costs recently due to the crisis and whether their income</w:t>
      </w:r>
      <w:r>
        <w:t xml:space="preserve"> </w:t>
      </w:r>
      <w:r w:rsidR="00EF0CE6">
        <w:t xml:space="preserve">has dropped, </w:t>
      </w:r>
      <w:r w:rsidR="00A324B0">
        <w:t>and</w:t>
      </w:r>
      <w:r w:rsidR="00EF0CE6">
        <w:t xml:space="preserve"> understand</w:t>
      </w:r>
      <w:r w:rsidR="00A324B0">
        <w:t>ing</w:t>
      </w:r>
      <w:r w:rsidR="00EF0CE6">
        <w:t xml:space="preserve"> how </w:t>
      </w:r>
      <w:r>
        <w:t>many more people have had to take on debt</w:t>
      </w:r>
      <w:r w:rsidR="00EF0CE6">
        <w:t xml:space="preserve"> to deal with the increased costs as well as where the increased costs are coming from. Are they coming from more food costs? Are they coming from internet costs? That is the main type of work we have been doing to understand the impact of Covid-19.</w:t>
      </w:r>
    </w:p>
    <w:p w:rsidR="00235A4F" w:rsidP="00235A4F">
      <w:pPr>
        <w:pStyle w:val="Question"/>
      </w:pPr>
      <w:r w:rsidRPr="00235A4F">
        <w:rPr>
          <w:b/>
        </w:rPr>
        <w:t>Nickie Aiken:</w:t>
      </w:r>
      <w:r>
        <w:t xml:space="preserve"> </w:t>
      </w:r>
      <w:r w:rsidR="00A324B0">
        <w:t>Am I right in thinking</w:t>
      </w:r>
      <w:r w:rsidR="00EF0CE6">
        <w:t xml:space="preserve"> that </w:t>
      </w:r>
      <w:r w:rsidR="00A324B0">
        <w:t xml:space="preserve">it is </w:t>
      </w:r>
      <w:r w:rsidR="00EF0CE6">
        <w:t>via</w:t>
      </w:r>
      <w:r>
        <w:t xml:space="preserve"> surveys?</w:t>
      </w:r>
    </w:p>
    <w:p w:rsidR="00235A4F" w:rsidP="00235A4F">
      <w:pPr>
        <w:pStyle w:val="Answer"/>
      </w:pPr>
      <w:r>
        <w:rPr>
          <w:b/>
          <w:i/>
          <w:iCs/>
        </w:rPr>
        <w:t>Dr Barry:</w:t>
      </w:r>
      <w:r w:rsidRPr="00235A4F">
        <w:rPr>
          <w:b/>
        </w:rPr>
        <w:t xml:space="preserve"> </w:t>
      </w:r>
      <w:r>
        <w:t>Yes.</w:t>
      </w:r>
    </w:p>
    <w:p w:rsidR="00235A4F" w:rsidP="00235A4F">
      <w:pPr>
        <w:pStyle w:val="Question"/>
      </w:pPr>
      <w:r w:rsidRPr="00235A4F">
        <w:rPr>
          <w:b/>
        </w:rPr>
        <w:t>Nickie Aiken:</w:t>
      </w:r>
      <w:r>
        <w:t xml:space="preserve"> I</w:t>
      </w:r>
      <w:r w:rsidR="00EF0CE6">
        <w:t>t would be really help</w:t>
      </w:r>
      <w:r>
        <w:t>f</w:t>
      </w:r>
      <w:r w:rsidR="00EF0CE6">
        <w:t>ul to know how many people responded to give us a context. If</w:t>
      </w:r>
      <w:r>
        <w:t xml:space="preserve"> you could provide us with that</w:t>
      </w:r>
      <w:r w:rsidR="00EF0CE6">
        <w:t xml:space="preserve"> after the session, I would be really grateful</w:t>
      </w:r>
      <w:r>
        <w:t>.</w:t>
      </w:r>
    </w:p>
    <w:p w:rsidR="00235A4F" w:rsidP="00235A4F">
      <w:pPr>
        <w:pStyle w:val="Answer"/>
      </w:pPr>
      <w:r>
        <w:rPr>
          <w:b/>
          <w:i/>
          <w:iCs/>
        </w:rPr>
        <w:t>Dr Barry:</w:t>
      </w:r>
      <w:r w:rsidRPr="00235A4F">
        <w:rPr>
          <w:b/>
        </w:rPr>
        <w:t xml:space="preserve"> </w:t>
      </w:r>
      <w:r>
        <w:t>Yes, of course.</w:t>
      </w:r>
    </w:p>
    <w:p w:rsidR="00235A4F" w:rsidP="00235A4F">
      <w:pPr>
        <w:pStyle w:val="Question"/>
      </w:pPr>
      <w:r w:rsidRPr="00235A4F">
        <w:rPr>
          <w:b/>
        </w:rPr>
        <w:t>Nickie Aiken:</w:t>
      </w:r>
      <w:r>
        <w:t xml:space="preserve"> There has been an extensive amount of support and h</w:t>
      </w:r>
      <w:r w:rsidR="00EF0CE6">
        <w:t>e</w:t>
      </w:r>
      <w:r>
        <w:t xml:space="preserve">lp with the grants, loans, </w:t>
      </w:r>
      <w:r w:rsidR="00EF0CE6">
        <w:t>u</w:t>
      </w:r>
      <w:r>
        <w:t xml:space="preserve">niversal </w:t>
      </w:r>
      <w:r w:rsidR="00EF0CE6">
        <w:t>c</w:t>
      </w:r>
      <w:r>
        <w:t>redit and furloughing.</w:t>
      </w:r>
      <w:r w:rsidR="00EF0CE6">
        <w:t xml:space="preserve"> Out of all the support systems the Government have put in during Covid-19, what do you think has worked particularly well for the</w:t>
      </w:r>
      <w:r>
        <w:t xml:space="preserve"> BAME community?</w:t>
      </w:r>
    </w:p>
    <w:p w:rsidR="0017569D" w:rsidP="00235A4F">
      <w:pPr>
        <w:pStyle w:val="Answer"/>
      </w:pPr>
      <w:r>
        <w:rPr>
          <w:b/>
          <w:i/>
          <w:iCs/>
        </w:rPr>
        <w:t>Dr Haque:</w:t>
      </w:r>
      <w:r w:rsidRPr="00235A4F" w:rsidR="00235A4F">
        <w:rPr>
          <w:b/>
        </w:rPr>
        <w:t xml:space="preserve"> </w:t>
      </w:r>
      <w:r w:rsidR="00EF0CE6">
        <w:t xml:space="preserve">First, can I just jump in very quickly on the question that you asked Andrea? </w:t>
      </w:r>
      <w:r>
        <w:t xml:space="preserve">That is not because </w:t>
      </w:r>
      <w:r w:rsidR="00EF0CE6">
        <w:t>I know her sample size</w:t>
      </w:r>
      <w:r>
        <w:t xml:space="preserve">; I do not. </w:t>
      </w:r>
      <w:r w:rsidR="00EF0CE6">
        <w:t xml:space="preserve">I just want to say that there have been numerous surveys carried out. The Runnymede Trust has just carried one </w:t>
      </w:r>
      <w:r w:rsidR="00EF0CE6">
        <w:t>out</w:t>
      </w:r>
      <w:r w:rsidR="00EF0CE6">
        <w:t xml:space="preserve"> but I cannot share the results yet because they are still being shared with us. </w:t>
      </w:r>
    </w:p>
    <w:p w:rsidR="00EF0CE6" w:rsidP="00235A4F">
      <w:pPr>
        <w:pStyle w:val="Answer"/>
      </w:pPr>
      <w:r>
        <w:t xml:space="preserve">On average, the surveys are nationally representative. </w:t>
      </w:r>
      <w:r w:rsidRPr="0017569D">
        <w:t>They have taken in quota samples so that they take into account people in more deprived areas</w:t>
      </w:r>
      <w:r w:rsidRPr="0017569D" w:rsidR="0017569D">
        <w:t>,</w:t>
      </w:r>
      <w:r w:rsidRPr="0017569D">
        <w:t xml:space="preserve"> from </w:t>
      </w:r>
      <w:r w:rsidRPr="0017569D" w:rsidR="0017569D">
        <w:t>working-</w:t>
      </w:r>
      <w:r w:rsidRPr="0017569D">
        <w:t>class background</w:t>
      </w:r>
      <w:r w:rsidRPr="0017569D" w:rsidR="0017569D">
        <w:t>s</w:t>
      </w:r>
      <w:r w:rsidRPr="0017569D">
        <w:t xml:space="preserve"> and so on, as well as ethnic minorit</w:t>
      </w:r>
      <w:r w:rsidRPr="0017569D" w:rsidR="00B03C68">
        <w:t>ies</w:t>
      </w:r>
      <w:r w:rsidRPr="0017569D">
        <w:t xml:space="preserve">. They have had ethnic minority quotas and boosts. They have had </w:t>
      </w:r>
      <w:r w:rsidRPr="0017569D" w:rsidR="0017569D">
        <w:t xml:space="preserve">boosts for </w:t>
      </w:r>
      <w:r w:rsidRPr="0017569D">
        <w:t>people</w:t>
      </w:r>
      <w:r w:rsidRPr="0017569D" w:rsidR="0017569D">
        <w:t xml:space="preserve"> from more disadvantaged groups</w:t>
      </w:r>
      <w:r w:rsidRPr="0017569D">
        <w:t xml:space="preserve"> and so on. On average, the surveys are of 2,000 to 2,</w:t>
      </w:r>
      <w:r>
        <w:t xml:space="preserve">500 people because that is how much civil </w:t>
      </w:r>
      <w:r w:rsidR="00B03C68">
        <w:t>society</w:t>
      </w:r>
      <w:r>
        <w:t xml:space="preserve"> organisations can afford. If you want more, you have to pay for it and that is quite expensive.</w:t>
      </w:r>
    </w:p>
    <w:p w:rsidR="00235A4F" w:rsidP="00235A4F">
      <w:pPr>
        <w:pStyle w:val="Answer"/>
      </w:pPr>
      <w:r>
        <w:t>We have had several surveys com</w:t>
      </w:r>
      <w:r w:rsidR="00EF0CE6">
        <w:t>e</w:t>
      </w:r>
      <w:r w:rsidR="0017569D">
        <w:t xml:space="preserve"> through. The </w:t>
      </w:r>
      <w:r>
        <w:t xml:space="preserve">reason I say </w:t>
      </w:r>
      <w:r w:rsidR="00EF0CE6">
        <w:t>“</w:t>
      </w:r>
      <w:r>
        <w:t>we</w:t>
      </w:r>
      <w:r w:rsidR="00EF0CE6">
        <w:t>”</w:t>
      </w:r>
      <w:r>
        <w:t xml:space="preserve"> is</w:t>
      </w:r>
      <w:r w:rsidR="00EF0CE6">
        <w:t xml:space="preserve"> </w:t>
      </w:r>
      <w:r w:rsidR="0017569D">
        <w:t>that</w:t>
      </w:r>
      <w:r w:rsidR="00EF0CE6">
        <w:t xml:space="preserve"> we tend to collaborate quite closely in the civil society sector</w:t>
      </w:r>
      <w:r>
        <w:t>.</w:t>
      </w:r>
      <w:r w:rsidR="00EF0CE6">
        <w:t xml:space="preserve"> For instance, the Runnymede Trust ha</w:t>
      </w:r>
      <w:r w:rsidR="00B03C68">
        <w:t>s</w:t>
      </w:r>
      <w:r w:rsidR="00EF0CE6">
        <w:t xml:space="preserve"> been working very closely with anti</w:t>
      </w:r>
      <w:r w:rsidR="008E08E1">
        <w:noBreakHyphen/>
        <w:t>poverty sectors</w:t>
      </w:r>
      <w:r>
        <w:t xml:space="preserve"> </w:t>
      </w:r>
      <w:r w:rsidR="008E08E1">
        <w:t xml:space="preserve">as well as women’s organisations. </w:t>
      </w:r>
      <w:r>
        <w:t>We have Turn</w:t>
      </w:r>
      <w:r w:rsidR="008E08E1">
        <w:t xml:space="preserve">2us, which is an </w:t>
      </w:r>
      <w:r>
        <w:t>anti-poverty</w:t>
      </w:r>
      <w:r w:rsidR="008E08E1">
        <w:t xml:space="preserve"> organisation on the front line, the Fawcett Society</w:t>
      </w:r>
      <w:r w:rsidR="0017569D">
        <w:t>,</w:t>
      </w:r>
      <w:r w:rsidR="008E08E1">
        <w:t xml:space="preserve"> the Women</w:t>
      </w:r>
      <w:r w:rsidR="0017569D">
        <w:t>’</w:t>
      </w:r>
      <w:r w:rsidR="008E08E1">
        <w:t>s Budget Group and so on</w:t>
      </w:r>
      <w:r>
        <w:t xml:space="preserve">. The one thing I can say to you, Chair, is </w:t>
      </w:r>
      <w:r w:rsidR="008E08E1">
        <w:t xml:space="preserve">that </w:t>
      </w:r>
      <w:r>
        <w:t xml:space="preserve">the results are almost consistent </w:t>
      </w:r>
      <w:r w:rsidR="008E08E1">
        <w:t xml:space="preserve">in terms of the impact of </w:t>
      </w:r>
      <w:r w:rsidR="00B42EF5">
        <w:t>Covid</w:t>
      </w:r>
      <w:r>
        <w:t>-19 health</w:t>
      </w:r>
      <w:r w:rsidR="008E08E1">
        <w:t>-</w:t>
      </w:r>
      <w:r>
        <w:t xml:space="preserve">wise and </w:t>
      </w:r>
      <w:r w:rsidR="008E08E1">
        <w:t>economic</w:t>
      </w:r>
      <w:r w:rsidR="0017569D">
        <w:t>ally</w:t>
      </w:r>
      <w:r>
        <w:t xml:space="preserve"> on</w:t>
      </w:r>
      <w:r w:rsidR="008E08E1">
        <w:t xml:space="preserve"> ethnic minorities</w:t>
      </w:r>
      <w:r>
        <w:t xml:space="preserve">. </w:t>
      </w:r>
    </w:p>
    <w:p w:rsidR="00235A4F" w:rsidP="00235A4F">
      <w:pPr>
        <w:pStyle w:val="Answer"/>
      </w:pPr>
      <w:r>
        <w:t>We are focusing predominantly on the e</w:t>
      </w:r>
      <w:r>
        <w:t>conomic</w:t>
      </w:r>
      <w:r>
        <w:t xml:space="preserve"> aspect today. We know about the health aspect, which is of course quite tragic</w:t>
      </w:r>
      <w:r w:rsidR="0017569D">
        <w:t>,</w:t>
      </w:r>
      <w:r>
        <w:t xml:space="preserve"> in that they are much more at risk. Economic</w:t>
      </w:r>
      <w:r w:rsidR="0017569D">
        <w:t>ally</w:t>
      </w:r>
      <w:r>
        <w:t xml:space="preserve">, there is no doubt </w:t>
      </w:r>
      <w:r>
        <w:t xml:space="preserve">that </w:t>
      </w:r>
      <w:r>
        <w:t xml:space="preserve">they have </w:t>
      </w:r>
      <w:r>
        <w:t>b</w:t>
      </w:r>
      <w:r>
        <w:t>een harder hit. They ha</w:t>
      </w:r>
      <w:r>
        <w:t>ve</w:t>
      </w:r>
      <w:r>
        <w:t xml:space="preserve"> been harder hit </w:t>
      </w:r>
      <w:r w:rsidR="0017569D">
        <w:t>in terms of</w:t>
      </w:r>
      <w:r>
        <w:t xml:space="preserve"> </w:t>
      </w:r>
      <w:r w:rsidR="0017569D">
        <w:t>having</w:t>
      </w:r>
      <w:r>
        <w:t xml:space="preserve"> significantly less income. They have been harder hit in terms of </w:t>
      </w:r>
      <w:r>
        <w:t>being furloughed.</w:t>
      </w:r>
      <w:r>
        <w:t xml:space="preserve"> They have</w:t>
      </w:r>
      <w:r>
        <w:t xml:space="preserve"> been harder hit in terms o</w:t>
      </w:r>
      <w:r>
        <w:t>f</w:t>
      </w:r>
      <w:r>
        <w:t xml:space="preserve"> the fact that</w:t>
      </w:r>
      <w:r w:rsidR="0017569D">
        <w:t xml:space="preserve"> they are on zero-hours</w:t>
      </w:r>
      <w:r>
        <w:t xml:space="preserve"> contracts. They have been harder hit in terms of the fact that </w:t>
      </w:r>
      <w:r>
        <w:t xml:space="preserve">children are now at home. Children </w:t>
      </w:r>
      <w:r w:rsidR="0017569D">
        <w:t>who</w:t>
      </w:r>
      <w:r>
        <w:t xml:space="preserve"> were on free school meals are now at home</w:t>
      </w:r>
      <w:r>
        <w:t xml:space="preserve"> and there are more mouths to feed</w:t>
      </w:r>
      <w:r>
        <w:t>.</w:t>
      </w:r>
      <w:r>
        <w:t xml:space="preserve"> There are issues around fuel poverty.</w:t>
      </w:r>
      <w:r>
        <w:t xml:space="preserve"> </w:t>
      </w:r>
      <w:r>
        <w:t xml:space="preserve">All of that has a consistent message, which is that they are struggling much </w:t>
      </w:r>
      <w:r>
        <w:t>more</w:t>
      </w:r>
      <w:r>
        <w:t xml:space="preserve"> and th</w:t>
      </w:r>
      <w:r>
        <w:t>ey are literally on the breadline.</w:t>
      </w:r>
    </w:p>
    <w:p w:rsidR="00235A4F" w:rsidP="00235A4F">
      <w:pPr>
        <w:pStyle w:val="Question"/>
      </w:pPr>
      <w:r w:rsidRPr="00235A4F">
        <w:rPr>
          <w:b/>
        </w:rPr>
        <w:t>Nickie Aiken:</w:t>
      </w:r>
      <w:r>
        <w:t xml:space="preserve"> </w:t>
      </w:r>
      <w:r w:rsidR="008E08E1">
        <w:t>Is that because of the nature of the jobs?</w:t>
      </w:r>
    </w:p>
    <w:p w:rsidR="008E08E1" w:rsidP="00235A4F">
      <w:pPr>
        <w:pStyle w:val="Answer"/>
      </w:pPr>
      <w:r>
        <w:rPr>
          <w:b/>
          <w:i/>
          <w:iCs/>
        </w:rPr>
        <w:t>Dr Haque:</w:t>
      </w:r>
      <w:r w:rsidRPr="00235A4F" w:rsidR="00235A4F">
        <w:rPr>
          <w:b/>
        </w:rPr>
        <w:t xml:space="preserve"> </w:t>
      </w:r>
      <w:r w:rsidR="00235A4F">
        <w:t xml:space="preserve">Yes, </w:t>
      </w:r>
      <w:r>
        <w:t>absolutely.</w:t>
      </w:r>
      <w:r w:rsidR="00235A4F">
        <w:t xml:space="preserve"> </w:t>
      </w:r>
      <w:r>
        <w:t>Y</w:t>
      </w:r>
      <w:r w:rsidR="00235A4F">
        <w:t>ou are right. The jobs</w:t>
      </w:r>
      <w:r>
        <w:t xml:space="preserve"> tend to be in low-paid, insecure, precarious work—zero-hours contracts.</w:t>
      </w:r>
      <w:r w:rsidR="00235A4F">
        <w:t xml:space="preserve"> </w:t>
      </w:r>
      <w:r>
        <w:t xml:space="preserve">I should add that black and minority ethnic women have been hit disproportionately hard as well. </w:t>
      </w:r>
    </w:p>
    <w:p w:rsidR="00235A4F" w:rsidP="00235A4F">
      <w:pPr>
        <w:pStyle w:val="Answer"/>
      </w:pPr>
      <w:r>
        <w:t xml:space="preserve">The nature of those </w:t>
      </w:r>
      <w:r>
        <w:t>jobs</w:t>
      </w:r>
      <w:r>
        <w:t xml:space="preserve"> </w:t>
      </w:r>
      <w:r>
        <w:t xml:space="preserve">links me to your </w:t>
      </w:r>
      <w:r>
        <w:t>n</w:t>
      </w:r>
      <w:r>
        <w:t xml:space="preserve">ext question about what has helped and what has not helped. </w:t>
      </w:r>
      <w:r>
        <w:t>We recognise that the Government have rolled out extensive programmes in terms of furloughs, self</w:t>
      </w:r>
      <w:r>
        <w:noBreakHyphen/>
        <w:t>employed people</w:t>
      </w:r>
      <w:r w:rsidR="00575E5F">
        <w:t>,</w:t>
      </w:r>
      <w:r>
        <w:t xml:space="preserve"> removing some of the barriers to universal credit and slightly increasing universal credit. </w:t>
      </w:r>
      <w:r>
        <w:t xml:space="preserve">The problem is </w:t>
      </w:r>
      <w:r w:rsidR="009C28B9">
        <w:t>that it</w:t>
      </w:r>
      <w:r>
        <w:t xml:space="preserve"> does not capture </w:t>
      </w:r>
      <w:r w:rsidR="00575E5F">
        <w:t xml:space="preserve">or </w:t>
      </w:r>
      <w:r>
        <w:t>recognise the nature of the precarious employment</w:t>
      </w:r>
      <w:r w:rsidR="009C28B9">
        <w:t xml:space="preserve"> that black and ethnic minority people are overrepresented in</w:t>
      </w:r>
      <w:r>
        <w:t>.</w:t>
      </w:r>
      <w:r w:rsidR="009C28B9">
        <w:t xml:space="preserve"> That includes black and ethnic minority people in keyworker jobs that are low paid</w:t>
      </w:r>
      <w:r w:rsidR="00575E5F">
        <w:t>,</w:t>
      </w:r>
      <w:r w:rsidR="009C28B9">
        <w:t xml:space="preserve"> </w:t>
      </w:r>
      <w:r w:rsidR="00575E5F">
        <w:t>such as</w:t>
      </w:r>
      <w:r w:rsidR="009C28B9">
        <w:t xml:space="preserve"> the social care jobs, the healthcare assistants,</w:t>
      </w:r>
      <w:r>
        <w:t xml:space="preserve"> </w:t>
      </w:r>
      <w:r w:rsidR="009C28B9">
        <w:t>t</w:t>
      </w:r>
      <w:r>
        <w:t>he delivery drivers</w:t>
      </w:r>
      <w:r w:rsidR="009C28B9">
        <w:t xml:space="preserve"> and</w:t>
      </w:r>
      <w:r>
        <w:t xml:space="preserve"> the transport drivers. They are all low paid.</w:t>
      </w:r>
    </w:p>
    <w:p w:rsidR="00235A4F" w:rsidP="00235A4F">
      <w:pPr>
        <w:pStyle w:val="Answer"/>
      </w:pPr>
      <w:r>
        <w:t>Let us</w:t>
      </w:r>
      <w:r>
        <w:t xml:space="preserve"> focus on </w:t>
      </w:r>
      <w:r>
        <w:t>u</w:t>
      </w:r>
      <w:r>
        <w:t xml:space="preserve">niversal </w:t>
      </w:r>
      <w:r>
        <w:t>c</w:t>
      </w:r>
      <w:r>
        <w:t>redit and statutory sickness pay</w:t>
      </w:r>
      <w:r>
        <w:t>.</w:t>
      </w:r>
      <w:r>
        <w:t xml:space="preserve"> </w:t>
      </w:r>
      <w:r>
        <w:t>S</w:t>
      </w:r>
      <w:r>
        <w:t>tatutory sickness pay</w:t>
      </w:r>
      <w:r>
        <w:t>, for instance,</w:t>
      </w:r>
      <w:r>
        <w:t xml:space="preserve"> is too low at the moment. </w:t>
      </w:r>
      <w:r>
        <w:t xml:space="preserve">It </w:t>
      </w:r>
      <w:r w:rsidR="00721250">
        <w:t xml:space="preserve">is </w:t>
      </w:r>
      <w:r>
        <w:t xml:space="preserve">something like </w:t>
      </w:r>
      <w:r>
        <w:t xml:space="preserve">£95.85. It is too </w:t>
      </w:r>
      <w:r>
        <w:t>low</w:t>
      </w:r>
      <w:r>
        <w:t xml:space="preserve"> and it has very </w:t>
      </w:r>
      <w:r>
        <w:t>re</w:t>
      </w:r>
      <w:r>
        <w:t>strict</w:t>
      </w:r>
      <w:r>
        <w:t>ed</w:t>
      </w:r>
      <w:r>
        <w:t xml:space="preserve"> eligibility criteria</w:t>
      </w:r>
      <w:r>
        <w:t xml:space="preserve">, which means that a lot of ethnic minority people in precarious employment just do not meet </w:t>
      </w:r>
      <w:r w:rsidR="00575E5F">
        <w:t>the</w:t>
      </w:r>
      <w:r>
        <w:t xml:space="preserve"> criteria</w:t>
      </w:r>
      <w:r>
        <w:t>.</w:t>
      </w:r>
      <w:r>
        <w:t xml:space="preserve"> Their income is too </w:t>
      </w:r>
      <w:r>
        <w:t>low</w:t>
      </w:r>
      <w:r>
        <w:t xml:space="preserve"> and they do not meet </w:t>
      </w:r>
      <w:r w:rsidR="00575E5F">
        <w:t>the</w:t>
      </w:r>
      <w:r>
        <w:t xml:space="preserve"> criteria.</w:t>
      </w:r>
      <w:r>
        <w:t xml:space="preserve"> It </w:t>
      </w:r>
      <w:r>
        <w:t xml:space="preserve">also </w:t>
      </w:r>
      <w:r>
        <w:t>does not include zero-hour</w:t>
      </w:r>
      <w:r>
        <w:t>s</w:t>
      </w:r>
      <w:r>
        <w:t xml:space="preserve"> contracts. </w:t>
      </w:r>
      <w:r>
        <w:t>T</w:t>
      </w:r>
      <w:r>
        <w:t>hat means that</w:t>
      </w:r>
      <w:r>
        <w:t>,</w:t>
      </w:r>
      <w:r>
        <w:t xml:space="preserve"> if black and ethnic minority people fall ill</w:t>
      </w:r>
      <w:r>
        <w:t xml:space="preserve"> from Covid-19—and we know that they are much more likely to fall ill, depending on which ethnic group they are from—they cannot claim statutory sickness pay</w:t>
      </w:r>
      <w:r>
        <w:t>.</w:t>
      </w:r>
      <w:r>
        <w:t xml:space="preserve"> That is</w:t>
      </w:r>
      <w:r>
        <w:t xml:space="preserve"> </w:t>
      </w:r>
      <w:r>
        <w:t>o</w:t>
      </w:r>
      <w:r>
        <w:t>ne</w:t>
      </w:r>
      <w:r>
        <w:t xml:space="preserve"> way. Although the Chancellor has rolled that out and said that it is available, one</w:t>
      </w:r>
      <w:r>
        <w:t xml:space="preserve"> in five zero-hour</w:t>
      </w:r>
      <w:r>
        <w:t>s</w:t>
      </w:r>
      <w:r>
        <w:t xml:space="preserve"> contract workers are not </w:t>
      </w:r>
      <w:r w:rsidR="00721250">
        <w:t>eligible</w:t>
      </w:r>
      <w:r>
        <w:t xml:space="preserve"> for that</w:t>
      </w:r>
      <w:r>
        <w:t>.</w:t>
      </w:r>
      <w:r>
        <w:t xml:space="preserve"> That is a problem.</w:t>
      </w:r>
    </w:p>
    <w:p w:rsidR="00575E5F" w:rsidP="00235A4F">
      <w:pPr>
        <w:pStyle w:val="Answer"/>
      </w:pPr>
      <w:r>
        <w:t>The other problem is around universal credit. It is too low</w:t>
      </w:r>
      <w:r>
        <w:t xml:space="preserve">; it needs to be increased. There </w:t>
      </w:r>
      <w:r>
        <w:t>are two</w:t>
      </w:r>
      <w:r w:rsidR="00721250">
        <w:t>-</w:t>
      </w:r>
      <w:r>
        <w:t>child limits. O</w:t>
      </w:r>
      <w:r w:rsidR="00235A4F">
        <w:t>n average</w:t>
      </w:r>
      <w:r>
        <w:t>,</w:t>
      </w:r>
      <w:r w:rsidR="00235A4F">
        <w:t xml:space="preserve"> black and ethnic minority families</w:t>
      </w:r>
      <w:r>
        <w:t xml:space="preserve"> are bigger than two children. On average, they have two-plus children, which means there is not enough money with regards to the mouths to feed</w:t>
      </w:r>
      <w:r w:rsidR="00235A4F">
        <w:t xml:space="preserve">. </w:t>
      </w:r>
    </w:p>
    <w:p w:rsidR="00740F53" w:rsidP="00235A4F">
      <w:pPr>
        <w:pStyle w:val="Answer"/>
      </w:pPr>
      <w:r>
        <w:t xml:space="preserve">There are also issues around the housing allowances, which do not recognise local rents. London houses approximately half the black </w:t>
      </w:r>
      <w:r>
        <w:t xml:space="preserve">population and about 40% of the Bangladeshi population. </w:t>
      </w:r>
      <w:r w:rsidR="009C28B9">
        <w:t xml:space="preserve">Bangladeshi and black people are overrepresented in </w:t>
      </w:r>
      <w:r>
        <w:t>London</w:t>
      </w:r>
      <w:r w:rsidR="009C28B9">
        <w:t>. In London,</w:t>
      </w:r>
      <w:r>
        <w:t xml:space="preserve"> we know the housing costs are eye-wateringly high. On top o</w:t>
      </w:r>
      <w:r w:rsidR="009C28B9">
        <w:t>f</w:t>
      </w:r>
      <w:r>
        <w:t xml:space="preserve"> that, those ethnic groups have not been able to access</w:t>
      </w:r>
      <w:r w:rsidR="009C28B9">
        <w:t xml:space="preserve"> social housing</w:t>
      </w:r>
      <w:r>
        <w:t>.</w:t>
      </w:r>
      <w:r w:rsidR="009C28B9">
        <w:t xml:space="preserve"> Social housing has been </w:t>
      </w:r>
      <w:r w:rsidR="00575E5F">
        <w:t>less and</w:t>
      </w:r>
      <w:r w:rsidR="009C28B9">
        <w:t xml:space="preserve"> less available to those groups</w:t>
      </w:r>
      <w:r w:rsidR="00575E5F">
        <w:t>,</w:t>
      </w:r>
      <w:r w:rsidR="009C28B9">
        <w:t xml:space="preserve"> so they have had to go into private</w:t>
      </w:r>
      <w:r w:rsidR="007360DB">
        <w:t xml:space="preserve"> </w:t>
      </w:r>
      <w:r w:rsidR="009C28B9">
        <w:t>rented</w:t>
      </w:r>
      <w:r w:rsidR="00575E5F">
        <w:t>,</w:t>
      </w:r>
      <w:r w:rsidR="009C28B9">
        <w:t xml:space="preserve"> low</w:t>
      </w:r>
      <w:r w:rsidR="00575E5F">
        <w:t>-</w:t>
      </w:r>
      <w:r w:rsidR="009C28B9">
        <w:t xml:space="preserve">standard housing. </w:t>
      </w:r>
      <w:r>
        <w:t>You can see the cumulative effect of all that.</w:t>
      </w:r>
    </w:p>
    <w:p w:rsidR="00235A4F" w:rsidP="00740F53">
      <w:pPr>
        <w:pStyle w:val="Question"/>
      </w:pPr>
      <w:r w:rsidRPr="00740F53">
        <w:rPr>
          <w:b/>
        </w:rPr>
        <w:t>Nickie Aiken:</w:t>
      </w:r>
      <w:r>
        <w:t xml:space="preserve"> </w:t>
      </w:r>
      <w:r w:rsidR="009C28B9">
        <w:t>I represent Westminster</w:t>
      </w:r>
      <w:r w:rsidR="00575E5F">
        <w:t>,</w:t>
      </w:r>
      <w:r w:rsidR="009C28B9">
        <w:t xml:space="preserve"> so I am fully aware of the issues regarding housing. </w:t>
      </w:r>
      <w:r>
        <w:t xml:space="preserve">Can we just go back to what </w:t>
      </w:r>
      <w:r w:rsidR="009C28B9">
        <w:t>you</w:t>
      </w:r>
      <w:r>
        <w:t xml:space="preserve"> think the </w:t>
      </w:r>
      <w:r w:rsidR="009C28B9">
        <w:t>G</w:t>
      </w:r>
      <w:r>
        <w:t>overnment ha</w:t>
      </w:r>
      <w:r w:rsidR="009C28B9">
        <w:t>ve</w:t>
      </w:r>
      <w:r>
        <w:t xml:space="preserve"> done well? </w:t>
      </w:r>
      <w:r w:rsidR="009C28B9">
        <w:t>I understand what you are saying about the shortcomings but w</w:t>
      </w:r>
      <w:r>
        <w:t xml:space="preserve">hat would you welcome that the </w:t>
      </w:r>
      <w:r w:rsidR="009C28B9">
        <w:t>G</w:t>
      </w:r>
      <w:r>
        <w:t>overnment ha</w:t>
      </w:r>
      <w:r w:rsidR="009C28B9">
        <w:t>ve</w:t>
      </w:r>
      <w:r>
        <w:t xml:space="preserve"> done?</w:t>
      </w:r>
    </w:p>
    <w:p w:rsidR="00740F53" w:rsidP="00740F53">
      <w:pPr>
        <w:pStyle w:val="Answer"/>
      </w:pPr>
      <w:r>
        <w:rPr>
          <w:b/>
          <w:i/>
          <w:iCs/>
        </w:rPr>
        <w:t>Dr Haque:</w:t>
      </w:r>
      <w:r w:rsidRPr="00740F53">
        <w:rPr>
          <w:b/>
        </w:rPr>
        <w:t xml:space="preserve"> </w:t>
      </w:r>
      <w:r>
        <w:t xml:space="preserve">We welcome the fact that they rolled out the furlough scheme. </w:t>
      </w:r>
      <w:r w:rsidR="009C28B9">
        <w:t xml:space="preserve">We welcome the fact that they raised universal credit and that </w:t>
      </w:r>
      <w:r w:rsidR="00721250">
        <w:t>universal</w:t>
      </w:r>
      <w:r w:rsidR="009C28B9">
        <w:t xml:space="preserve"> credit was opened to self-employed people. </w:t>
      </w:r>
      <w:r w:rsidR="00575E5F">
        <w:t xml:space="preserve">That </w:t>
      </w:r>
      <w:r w:rsidR="009C28B9">
        <w:t>was one of the biggest tensions for b</w:t>
      </w:r>
      <w:r>
        <w:t>lack and ethnic minority people</w:t>
      </w:r>
      <w:r w:rsidR="009C28B9">
        <w:t>.</w:t>
      </w:r>
      <w:r>
        <w:t xml:space="preserve"> </w:t>
      </w:r>
      <w:r w:rsidR="009C28B9">
        <w:t>A</w:t>
      </w:r>
      <w:r>
        <w:t xml:space="preserve"> lot of </w:t>
      </w:r>
      <w:r w:rsidR="009C28B9">
        <w:t>groups are</w:t>
      </w:r>
      <w:r>
        <w:t xml:space="preserve"> overrepresented in self</w:t>
      </w:r>
      <w:r w:rsidR="009C28B9">
        <w:t>-</w:t>
      </w:r>
      <w:r>
        <w:t>employment</w:t>
      </w:r>
      <w:r w:rsidR="000C1645">
        <w:t>—</w:t>
      </w:r>
      <w:r w:rsidR="009C28B9">
        <w:t>taxi drivers</w:t>
      </w:r>
      <w:r w:rsidR="00575E5F">
        <w:t>,</w:t>
      </w:r>
      <w:r w:rsidR="009C28B9">
        <w:t xml:space="preserve"> Uber drivers and so on</w:t>
      </w:r>
      <w:r>
        <w:t xml:space="preserve">. For them to access </w:t>
      </w:r>
      <w:r w:rsidR="00721250">
        <w:t>universal</w:t>
      </w:r>
      <w:r>
        <w:t xml:space="preserve"> </w:t>
      </w:r>
      <w:r w:rsidR="009C28B9">
        <w:t>c</w:t>
      </w:r>
      <w:r>
        <w:t>redit was of course welcome.</w:t>
      </w:r>
      <w:r w:rsidR="009C28B9">
        <w:t xml:space="preserve"> The furlough scheme was also welcome</w:t>
      </w:r>
      <w:r w:rsidR="00575E5F">
        <w:t>,</w:t>
      </w:r>
      <w:r w:rsidR="009C28B9">
        <w:t xml:space="preserve"> although we are concerned that, once that gets rolled back and the onus falls on employers, those people will literally be made redundant.</w:t>
      </w:r>
    </w:p>
    <w:p w:rsidR="00740F53" w:rsidP="00740F53">
      <w:pPr>
        <w:pStyle w:val="Answer"/>
      </w:pPr>
      <w:r w:rsidRPr="00B03C68">
        <w:rPr>
          <w:b/>
          <w:i/>
          <w:iCs/>
        </w:rPr>
        <w:t>Cym</w:t>
      </w:r>
      <w:r w:rsidRPr="00B03C68">
        <w:rPr>
          <w:b/>
          <w:i/>
          <w:iCs/>
        </w:rPr>
        <w:t xml:space="preserve"> D’Souza:</w:t>
      </w:r>
      <w:r w:rsidRPr="00740F53">
        <w:rPr>
          <w:b/>
        </w:rPr>
        <w:t xml:space="preserve"> </w:t>
      </w:r>
      <w:r w:rsidR="002862D9">
        <w:t>Y</w:t>
      </w:r>
      <w:r>
        <w:t>ou talked about what works well</w:t>
      </w:r>
      <w:r w:rsidR="002862D9">
        <w:t xml:space="preserve"> and, j</w:t>
      </w:r>
      <w:r>
        <w:t xml:space="preserve">ust picking up from what </w:t>
      </w:r>
      <w:r>
        <w:t>Zubaida</w:t>
      </w:r>
      <w:r>
        <w:t xml:space="preserve"> said, </w:t>
      </w:r>
      <w:r w:rsidR="002862D9">
        <w:t xml:space="preserve">the things that have worked well are furlough and self-employed people being able to access universal credit. I do not want to </w:t>
      </w:r>
      <w:r w:rsidR="00A86501">
        <w:t xml:space="preserve">repeat what </w:t>
      </w:r>
      <w:r w:rsidR="00A86501">
        <w:t>Zubaida</w:t>
      </w:r>
      <w:r w:rsidR="00A86501">
        <w:t xml:space="preserve"> has said.</w:t>
      </w:r>
    </w:p>
    <w:p w:rsidR="00740F53" w:rsidP="00740F53">
      <w:pPr>
        <w:pStyle w:val="Answer"/>
      </w:pPr>
      <w:r>
        <w:t xml:space="preserve">The other big thing is no evictions. </w:t>
      </w:r>
      <w:r>
        <w:t>We know in the private rented sector</w:t>
      </w:r>
      <w:r>
        <w:t xml:space="preserve"> that</w:t>
      </w:r>
      <w:r>
        <w:t xml:space="preserve"> the biggest </w:t>
      </w:r>
      <w:r>
        <w:t>impact</w:t>
      </w:r>
      <w:r>
        <w:t xml:space="preserve"> o</w:t>
      </w:r>
      <w:r>
        <w:t>n</w:t>
      </w:r>
      <w:r>
        <w:t xml:space="preserve"> homelessness i</w:t>
      </w:r>
      <w:r w:rsidR="007360DB">
        <w:t xml:space="preserve">s no-fault evictions, which happen mainly in the private sector. That has </w:t>
      </w:r>
      <w:r>
        <w:t xml:space="preserve">certainly helped a lot of </w:t>
      </w:r>
      <w:r>
        <w:t>b</w:t>
      </w:r>
      <w:r>
        <w:t xml:space="preserve">lack and </w:t>
      </w:r>
      <w:r>
        <w:t>m</w:t>
      </w:r>
      <w:r>
        <w:t xml:space="preserve">inority </w:t>
      </w:r>
      <w:r>
        <w:t>e</w:t>
      </w:r>
      <w:r>
        <w:t>thnic people</w:t>
      </w:r>
      <w:r>
        <w:t xml:space="preserve"> living in the private sector. My concern with that is that that</w:t>
      </w:r>
      <w:r w:rsidR="00721250">
        <w:t xml:space="preserve"> protection</w:t>
      </w:r>
      <w:r>
        <w:t xml:space="preserve"> will potentially end soon</w:t>
      </w:r>
      <w:r>
        <w:t>.</w:t>
      </w:r>
    </w:p>
    <w:p w:rsidR="00740F53" w:rsidP="00721250">
      <w:pPr>
        <w:pStyle w:val="Question"/>
        <w:numPr>
          <w:ilvl w:val="0"/>
          <w:numId w:val="0"/>
        </w:numPr>
        <w:ind w:left="794"/>
      </w:pPr>
      <w:r w:rsidRPr="00740F53">
        <w:rPr>
          <w:b/>
        </w:rPr>
        <w:t>Nickie Aiken:</w:t>
      </w:r>
      <w:r>
        <w:t xml:space="preserve"> We will see.</w:t>
      </w:r>
      <w:r w:rsidR="00A86501">
        <w:t xml:space="preserve"> There is a new Bill </w:t>
      </w:r>
      <w:r w:rsidR="007360DB">
        <w:t xml:space="preserve">perhaps </w:t>
      </w:r>
      <w:r w:rsidR="00A86501">
        <w:t xml:space="preserve">coming </w:t>
      </w:r>
      <w:r w:rsidR="007360DB">
        <w:t>out.</w:t>
      </w:r>
    </w:p>
    <w:p w:rsidR="00740F53" w:rsidP="00740F53">
      <w:pPr>
        <w:pStyle w:val="Answer"/>
      </w:pPr>
      <w:r w:rsidRPr="00B03C68">
        <w:rPr>
          <w:b/>
          <w:i/>
          <w:iCs/>
        </w:rPr>
        <w:t>Cym</w:t>
      </w:r>
      <w:r w:rsidRPr="00B03C68">
        <w:rPr>
          <w:b/>
          <w:i/>
          <w:iCs/>
        </w:rPr>
        <w:t xml:space="preserve"> D’Souza:</w:t>
      </w:r>
      <w:r w:rsidRPr="00740F53">
        <w:rPr>
          <w:b/>
        </w:rPr>
        <w:t xml:space="preserve"> </w:t>
      </w:r>
      <w:r w:rsidR="00A86501">
        <w:t xml:space="preserve">Yes, we will have to keep our fingers crossed on that one. I want to </w:t>
      </w:r>
      <w:r>
        <w:t xml:space="preserve">pick up </w:t>
      </w:r>
      <w:r w:rsidR="00A86501">
        <w:t xml:space="preserve">on </w:t>
      </w:r>
      <w:r>
        <w:t>Zubaida’s</w:t>
      </w:r>
      <w:r>
        <w:t xml:space="preserve"> point about the majority of </w:t>
      </w:r>
      <w:r w:rsidR="00A86501">
        <w:t>b</w:t>
      </w:r>
      <w:r>
        <w:t xml:space="preserve">lack and </w:t>
      </w:r>
      <w:r w:rsidR="00A86501">
        <w:t>m</w:t>
      </w:r>
      <w:r>
        <w:t xml:space="preserve">inority </w:t>
      </w:r>
      <w:r w:rsidR="00A86501">
        <w:t>e</w:t>
      </w:r>
      <w:r>
        <w:t>thnic people</w:t>
      </w:r>
      <w:r w:rsidR="00A86501">
        <w:t xml:space="preserve"> </w:t>
      </w:r>
      <w:r w:rsidR="007360DB">
        <w:t xml:space="preserve">either </w:t>
      </w:r>
      <w:r w:rsidR="00A86501">
        <w:t>working in precarious employment or being self-employed</w:t>
      </w:r>
      <w:r>
        <w:t>. The furlough</w:t>
      </w:r>
      <w:r w:rsidR="00A86501">
        <w:t xml:space="preserve"> arrangement</w:t>
      </w:r>
      <w:r>
        <w:t xml:space="preserve"> has worked</w:t>
      </w:r>
      <w:r w:rsidR="00A86501">
        <w:t xml:space="preserve"> </w:t>
      </w:r>
      <w:r>
        <w:t>tremendously well</w:t>
      </w:r>
      <w:r w:rsidR="007360DB">
        <w:t>,</w:t>
      </w:r>
      <w:r w:rsidR="00A86501">
        <w:t xml:space="preserve"> but many black and minority ethnic people do not work in those sorts of employments,</w:t>
      </w:r>
      <w:r>
        <w:t xml:space="preserve"> </w:t>
      </w:r>
      <w:r w:rsidR="00A86501">
        <w:t>so t</w:t>
      </w:r>
      <w:r>
        <w:t>he thing that has worked best is not something that</w:t>
      </w:r>
      <w:r w:rsidR="00A86501">
        <w:t xml:space="preserve"> most BAME people can access</w:t>
      </w:r>
      <w:r>
        <w:t>.</w:t>
      </w:r>
    </w:p>
    <w:p w:rsidR="00A86501" w:rsidP="00740F53">
      <w:pPr>
        <w:pStyle w:val="Answer"/>
      </w:pPr>
      <w:r>
        <w:t xml:space="preserve">A </w:t>
      </w:r>
      <w:r>
        <w:t>significant number of people who are self-employed—</w:t>
      </w:r>
      <w:r w:rsidR="00740F53">
        <w:t>50% of the people we house are self-employed</w:t>
      </w:r>
      <w:r>
        <w:t>—</w:t>
      </w:r>
      <w:r w:rsidR="00740F53">
        <w:t xml:space="preserve">are </w:t>
      </w:r>
      <w:r>
        <w:t xml:space="preserve">often </w:t>
      </w:r>
      <w:r w:rsidR="00740F53">
        <w:t>earning just above that limit</w:t>
      </w:r>
      <w:r>
        <w:t xml:space="preserve"> whereby they are in the universal credit system</w:t>
      </w:r>
      <w:r w:rsidR="00740F53">
        <w:t>.</w:t>
      </w:r>
      <w:r>
        <w:t xml:space="preserve"> </w:t>
      </w:r>
      <w:r>
        <w:t xml:space="preserve">They </w:t>
      </w:r>
      <w:r w:rsidR="00740F53">
        <w:t xml:space="preserve">really have struggled to gain access to that </w:t>
      </w:r>
      <w:r>
        <w:t>u</w:t>
      </w:r>
      <w:r w:rsidR="00740F53">
        <w:t xml:space="preserve">niversal </w:t>
      </w:r>
      <w:r>
        <w:t>c</w:t>
      </w:r>
      <w:r w:rsidR="00740F53">
        <w:t xml:space="preserve">redit system. </w:t>
      </w:r>
      <w:r>
        <w:t xml:space="preserve">We, as social housing providers, have provided a lot of support but, if you are not used </w:t>
      </w:r>
      <w:r>
        <w:t>to all the form-filling</w:t>
      </w:r>
      <w:r>
        <w:t>,</w:t>
      </w:r>
      <w:r>
        <w:t xml:space="preserve"> the bureaucracy and the evidence that you have to provide, i</w:t>
      </w:r>
      <w:r w:rsidR="00740F53">
        <w:t xml:space="preserve">t is really tough to access </w:t>
      </w:r>
      <w:r>
        <w:t>u</w:t>
      </w:r>
      <w:r w:rsidR="00740F53">
        <w:t xml:space="preserve">niversal </w:t>
      </w:r>
      <w:r>
        <w:t>c</w:t>
      </w:r>
      <w:r w:rsidR="00740F53">
        <w:t xml:space="preserve">redit. </w:t>
      </w:r>
    </w:p>
    <w:p w:rsidR="00740F53" w:rsidP="00740F53">
      <w:pPr>
        <w:pStyle w:val="Answer"/>
      </w:pPr>
      <w:r>
        <w:t xml:space="preserve">While those </w:t>
      </w:r>
      <w:r w:rsidR="007360DB">
        <w:t>are</w:t>
      </w:r>
      <w:r>
        <w:t xml:space="preserve"> the two most successful things that the Government have rolled out, for a number of black and minority ethnic communities they are really difficult to access</w:t>
      </w:r>
      <w:r w:rsidR="00721250">
        <w:t>,</w:t>
      </w:r>
      <w:r>
        <w:t xml:space="preserve"> and </w:t>
      </w:r>
      <w:r>
        <w:t>it is just worth bearing that in mind.</w:t>
      </w:r>
    </w:p>
    <w:p w:rsidR="00740F53" w:rsidP="00740F53">
      <w:pPr>
        <w:pStyle w:val="Answer"/>
      </w:pPr>
      <w:r>
        <w:rPr>
          <w:b/>
          <w:i/>
          <w:iCs/>
        </w:rPr>
        <w:t>Dr Barry:</w:t>
      </w:r>
      <w:r w:rsidRPr="00740F53">
        <w:rPr>
          <w:b/>
        </w:rPr>
        <w:t xml:space="preserve"> </w:t>
      </w:r>
      <w:r>
        <w:t>I actually have the exact number</w:t>
      </w:r>
      <w:r w:rsidR="00A86501">
        <w:t xml:space="preserve"> polled and it was 3,000</w:t>
      </w:r>
      <w:r>
        <w:t xml:space="preserve">. </w:t>
      </w:r>
      <w:r w:rsidR="003F47A8">
        <w:t xml:space="preserve">For </w:t>
      </w:r>
      <w:r>
        <w:t>the furlough scheme, our polling</w:t>
      </w:r>
      <w:r w:rsidR="00A86501">
        <w:t xml:space="preserve"> suggests that people who have had a loss of income </w:t>
      </w:r>
      <w:r w:rsidR="003F47A8">
        <w:t xml:space="preserve">could </w:t>
      </w:r>
      <w:r w:rsidR="00A86501">
        <w:t>also have been furloughed</w:t>
      </w:r>
      <w:r>
        <w:t>.</w:t>
      </w:r>
      <w:r w:rsidR="00A86501">
        <w:t xml:space="preserve"> If they are on the 80% of earnings,</w:t>
      </w:r>
      <w:r>
        <w:t xml:space="preserve"> </w:t>
      </w:r>
      <w:r w:rsidR="00A86501">
        <w:t>t</w:t>
      </w:r>
      <w:r>
        <w:t>hat 20% loss of income could be detrimental to those who have such tiny margins.</w:t>
      </w:r>
      <w:r w:rsidR="00A86501">
        <w:t xml:space="preserve"> That is something else to consider. We </w:t>
      </w:r>
      <w:r w:rsidR="00721250">
        <w:t>definitely</w:t>
      </w:r>
      <w:r w:rsidR="00A86501">
        <w:t xml:space="preserve"> agree that the furlough scheme has been incredibly </w:t>
      </w:r>
      <w:r w:rsidR="00721250">
        <w:t>successful</w:t>
      </w:r>
      <w:r w:rsidR="003F47A8">
        <w:t>,</w:t>
      </w:r>
      <w:r w:rsidR="00A86501">
        <w:t xml:space="preserve"> but i</w:t>
      </w:r>
      <w:r>
        <w:t>t</w:t>
      </w:r>
      <w:r w:rsidR="00A86501">
        <w:t xml:space="preserve"> </w:t>
      </w:r>
      <w:r>
        <w:t>is just recognising that</w:t>
      </w:r>
      <w:r w:rsidR="00A86501">
        <w:t>, for</w:t>
      </w:r>
      <w:r>
        <w:t xml:space="preserve"> people in poverty, a </w:t>
      </w:r>
      <w:r w:rsidR="00A86501">
        <w:t>l</w:t>
      </w:r>
      <w:r>
        <w:t xml:space="preserve">oss </w:t>
      </w:r>
      <w:r w:rsidR="00A86501">
        <w:t xml:space="preserve">of </w:t>
      </w:r>
      <w:r>
        <w:t>just</w:t>
      </w:r>
      <w:r w:rsidR="00A86501">
        <w:t xml:space="preserve"> a small bit of income can be very </w:t>
      </w:r>
      <w:r w:rsidR="00721250">
        <w:t>concerning</w:t>
      </w:r>
      <w:r w:rsidR="00A86501">
        <w:t xml:space="preserve"> to them.</w:t>
      </w:r>
      <w:r>
        <w:t xml:space="preserve"> </w:t>
      </w:r>
    </w:p>
    <w:p w:rsidR="00740F53" w:rsidP="00721250">
      <w:pPr>
        <w:pStyle w:val="Question"/>
        <w:numPr>
          <w:ilvl w:val="0"/>
          <w:numId w:val="0"/>
        </w:numPr>
        <w:ind w:left="794"/>
      </w:pPr>
      <w:r w:rsidRPr="00740F53">
        <w:rPr>
          <w:b/>
        </w:rPr>
        <w:t>Nickie Aiken:</w:t>
      </w:r>
      <w:r>
        <w:t xml:space="preserve"> </w:t>
      </w:r>
      <w:r w:rsidR="00A86501">
        <w:t xml:space="preserve">Yes, </w:t>
      </w:r>
      <w:r>
        <w:t>I can appreciate</w:t>
      </w:r>
      <w:r w:rsidR="00A86501">
        <w:t xml:space="preserve"> that. </w:t>
      </w:r>
    </w:p>
    <w:p w:rsidR="00740F53" w:rsidP="00740F53">
      <w:pPr>
        <w:pStyle w:val="Question"/>
      </w:pPr>
      <w:r w:rsidRPr="00740F53">
        <w:rPr>
          <w:b/>
        </w:rPr>
        <w:t>Chair:</w:t>
      </w:r>
      <w:r>
        <w:t xml:space="preserve"> </w:t>
      </w:r>
      <w:r w:rsidR="00A86501">
        <w:t>Zubaida</w:t>
      </w:r>
      <w:r w:rsidR="00A86501">
        <w:t>, y</w:t>
      </w:r>
      <w:r>
        <w:t>ou made a comment about the UC two-child limit, which of course was</w:t>
      </w:r>
      <w:r w:rsidR="00A86501">
        <w:t xml:space="preserve"> introduced in April 2017</w:t>
      </w:r>
      <w:r>
        <w:t>. Do you have any stat</w:t>
      </w:r>
      <w:r w:rsidR="00A86501">
        <w:t>i</w:t>
      </w:r>
      <w:r>
        <w:t>s</w:t>
      </w:r>
      <w:r w:rsidR="00A86501">
        <w:t>tics</w:t>
      </w:r>
      <w:r>
        <w:t xml:space="preserve"> </w:t>
      </w:r>
      <w:r w:rsidR="009012B9">
        <w:t>on</w:t>
      </w:r>
      <w:r>
        <w:t xml:space="preserve"> the number o</w:t>
      </w:r>
      <w:r w:rsidR="00A86501">
        <w:t>f</w:t>
      </w:r>
      <w:r>
        <w:t xml:space="preserve"> families</w:t>
      </w:r>
      <w:r w:rsidR="00A86501">
        <w:t xml:space="preserve"> impacted by that</w:t>
      </w:r>
      <w:r>
        <w:t>?</w:t>
      </w:r>
      <w:r w:rsidR="00A86501">
        <w:t xml:space="preserve"> </w:t>
      </w:r>
      <w:r w:rsidR="009012B9">
        <w:t xml:space="preserve">It </w:t>
      </w:r>
      <w:r w:rsidR="00A86501">
        <w:t xml:space="preserve">was not retrospective; it was for children born after 6 April 2017. Do you have any stats </w:t>
      </w:r>
      <w:r w:rsidR="009012B9">
        <w:t>on</w:t>
      </w:r>
      <w:r w:rsidR="00A86501">
        <w:t xml:space="preserve"> the </w:t>
      </w:r>
      <w:r w:rsidR="00A86501">
        <w:t>numbers</w:t>
      </w:r>
      <w:r w:rsidR="00A86501">
        <w:t xml:space="preserve"> or the percentages of families impacted by that and how that was broken down differently by ethnicity?</w:t>
      </w:r>
    </w:p>
    <w:p w:rsidR="00816A7B" w:rsidP="00740F53">
      <w:pPr>
        <w:pStyle w:val="Answer"/>
      </w:pPr>
      <w:r>
        <w:rPr>
          <w:b/>
          <w:i/>
          <w:iCs/>
        </w:rPr>
        <w:t>Dr Haque:</w:t>
      </w:r>
      <w:r w:rsidRPr="00740F53" w:rsidR="00740F53">
        <w:rPr>
          <w:b/>
        </w:rPr>
        <w:t xml:space="preserve"> </w:t>
      </w:r>
      <w:r w:rsidR="00A86501">
        <w:t xml:space="preserve">The short answer is no. The </w:t>
      </w:r>
      <w:r w:rsidR="009012B9">
        <w:t>Women’s</w:t>
      </w:r>
      <w:r w:rsidR="00A86501">
        <w:t xml:space="preserve"> Budget Group</w:t>
      </w:r>
      <w:r w:rsidR="00746CF5">
        <w:t xml:space="preserve"> or the ONS</w:t>
      </w:r>
      <w:r w:rsidR="00A86501">
        <w:t xml:space="preserve"> might. </w:t>
      </w:r>
      <w:r w:rsidR="00740F53">
        <w:t>We do not know how many children have been born since 2017</w:t>
      </w:r>
      <w:r w:rsidR="00746CF5">
        <w:t>.</w:t>
      </w:r>
      <w:r w:rsidR="00740F53">
        <w:t xml:space="preserve"> </w:t>
      </w:r>
      <w:r w:rsidR="00746CF5">
        <w:t>W</w:t>
      </w:r>
      <w:r w:rsidR="00740F53">
        <w:t>e just know patterns.</w:t>
      </w:r>
      <w:r w:rsidR="00746CF5">
        <w:t xml:space="preserve"> We know that Bangladeshi, black African and Pakistani families are likely to be larger than three children.</w:t>
      </w:r>
      <w:r w:rsidR="00740F53">
        <w:t xml:space="preserve"> In that sense, we were concerned that th</w:t>
      </w:r>
      <w:r w:rsidR="00721250">
        <w:t>e</w:t>
      </w:r>
      <w:r w:rsidR="00740F53">
        <w:t xml:space="preserve"> impact of that since 2017 would penalise</w:t>
      </w:r>
      <w:r w:rsidR="00746CF5">
        <w:t xml:space="preserve"> and would discriminate against those families</w:t>
      </w:r>
      <w:r w:rsidR="00740F53">
        <w:t>.</w:t>
      </w:r>
    </w:p>
    <w:p w:rsidR="00740F53" w:rsidP="00721250">
      <w:pPr>
        <w:pStyle w:val="Question"/>
        <w:numPr>
          <w:ilvl w:val="0"/>
          <w:numId w:val="0"/>
        </w:numPr>
        <w:ind w:left="794"/>
      </w:pPr>
      <w:r w:rsidRPr="00816A7B">
        <w:rPr>
          <w:b/>
        </w:rPr>
        <w:t>Chair:</w:t>
      </w:r>
      <w:r>
        <w:t xml:space="preserve"> </w:t>
      </w:r>
      <w:r w:rsidR="00746CF5">
        <w:t xml:space="preserve">I appreciate the </w:t>
      </w:r>
      <w:r w:rsidR="00746CF5">
        <w:t>patterns</w:t>
      </w:r>
      <w:r w:rsidR="00746CF5">
        <w:t xml:space="preserve"> but you cannot actually put a quantum on it.</w:t>
      </w:r>
    </w:p>
    <w:p w:rsidR="00816A7B" w:rsidP="00816A7B">
      <w:pPr>
        <w:pStyle w:val="Answer"/>
      </w:pPr>
      <w:r>
        <w:rPr>
          <w:b/>
          <w:i/>
          <w:iCs/>
        </w:rPr>
        <w:t>Dr Haque:</w:t>
      </w:r>
      <w:r w:rsidRPr="00816A7B">
        <w:rPr>
          <w:b/>
        </w:rPr>
        <w:t xml:space="preserve"> </w:t>
      </w:r>
      <w:r w:rsidR="00746CF5">
        <w:t>No.</w:t>
      </w:r>
    </w:p>
    <w:p w:rsidR="00816A7B" w:rsidP="00816A7B">
      <w:pPr>
        <w:pStyle w:val="Question"/>
      </w:pPr>
      <w:r w:rsidRPr="00746CF5">
        <w:rPr>
          <w:b/>
        </w:rPr>
        <w:t>Bell Ribeiro-Addy:</w:t>
      </w:r>
      <w:r>
        <w:t xml:space="preserve"> </w:t>
      </w:r>
      <w:r w:rsidR="00746CF5">
        <w:t xml:space="preserve">I want to ask some questions about BAME child poverty. </w:t>
      </w:r>
      <w:r>
        <w:t xml:space="preserve">We have seen </w:t>
      </w:r>
      <w:r w:rsidR="00746CF5">
        <w:t xml:space="preserve">numerous reports that highlight the overrepresentation of BAME children in child poverty </w:t>
      </w:r>
      <w:r>
        <w:t>statistics</w:t>
      </w:r>
      <w:r w:rsidR="00746CF5">
        <w:t>, such as 40% of black children living in poverty in comparison to 26% of white children.</w:t>
      </w:r>
      <w:r>
        <w:t xml:space="preserve"> Local authorities with the highest rates of child poverty </w:t>
      </w:r>
      <w:r w:rsidR="00746CF5">
        <w:t xml:space="preserve">often </w:t>
      </w:r>
      <w:r>
        <w:t>have</w:t>
      </w:r>
      <w:r w:rsidR="00746CF5">
        <w:t xml:space="preserve"> higher BAME populations, such as m</w:t>
      </w:r>
      <w:r>
        <w:t>y own borough</w:t>
      </w:r>
      <w:r w:rsidR="00746CF5">
        <w:t xml:space="preserve"> of</w:t>
      </w:r>
      <w:r>
        <w:t xml:space="preserve"> Lambeth</w:t>
      </w:r>
      <w:r w:rsidR="00746CF5">
        <w:t xml:space="preserve">, which ranks eighth overall in London in terms of child poverty and </w:t>
      </w:r>
      <w:r w:rsidR="009012B9">
        <w:t xml:space="preserve">almost 60% of the </w:t>
      </w:r>
      <w:r w:rsidR="00746CF5">
        <w:t xml:space="preserve">population </w:t>
      </w:r>
      <w:r w:rsidR="009012B9">
        <w:t>is</w:t>
      </w:r>
      <w:r w:rsidR="00746CF5">
        <w:t xml:space="preserve"> BAME.</w:t>
      </w:r>
      <w:r>
        <w:t xml:space="preserve"> Aside from in-work poverty and financial insecurity, are there any other factors that you would suggest have led to</w:t>
      </w:r>
      <w:r w:rsidR="00746CF5">
        <w:t xml:space="preserve"> the disproportionate rates of BAME child poverty</w:t>
      </w:r>
      <w:r>
        <w:t>?</w:t>
      </w:r>
    </w:p>
    <w:p w:rsidR="00816A7B" w:rsidP="00816A7B">
      <w:pPr>
        <w:pStyle w:val="Answer"/>
      </w:pPr>
      <w:r>
        <w:rPr>
          <w:b/>
          <w:i/>
          <w:iCs/>
        </w:rPr>
        <w:t>Dr Barry:</w:t>
      </w:r>
      <w:r w:rsidRPr="00816A7B">
        <w:rPr>
          <w:b/>
        </w:rPr>
        <w:t xml:space="preserve"> </w:t>
      </w:r>
      <w:r>
        <w:t xml:space="preserve">I must confess </w:t>
      </w:r>
      <w:r w:rsidR="00746CF5">
        <w:t xml:space="preserve">that </w:t>
      </w:r>
      <w:r>
        <w:t>I do not know anything about that right now.</w:t>
      </w:r>
      <w:r w:rsidR="00746CF5">
        <w:t xml:space="preserve"> Am I able to defer?</w:t>
      </w:r>
    </w:p>
    <w:p w:rsidR="00816A7B" w:rsidP="00721250">
      <w:pPr>
        <w:pStyle w:val="Question"/>
        <w:numPr>
          <w:ilvl w:val="0"/>
          <w:numId w:val="0"/>
        </w:numPr>
        <w:ind w:left="794"/>
      </w:pPr>
      <w:r w:rsidRPr="00816A7B">
        <w:rPr>
          <w:b/>
        </w:rPr>
        <w:t>Bell Ribeiro-Addy:</w:t>
      </w:r>
      <w:r>
        <w:t xml:space="preserve"> </w:t>
      </w:r>
      <w:r w:rsidR="00746CF5">
        <w:t>Yes, that is absolutely fine.</w:t>
      </w:r>
    </w:p>
    <w:p w:rsidR="00746CF5" w:rsidP="00816A7B">
      <w:pPr>
        <w:pStyle w:val="Answer"/>
      </w:pPr>
      <w:r>
        <w:rPr>
          <w:b/>
          <w:i/>
          <w:iCs/>
        </w:rPr>
        <w:t>Dr Haque:</w:t>
      </w:r>
      <w:r w:rsidRPr="00816A7B" w:rsidR="00816A7B">
        <w:rPr>
          <w:b/>
        </w:rPr>
        <w:t xml:space="preserve"> </w:t>
      </w:r>
      <w:r w:rsidR="00816A7B">
        <w:t>Housing costs are what push families from the breadline to</w:t>
      </w:r>
      <w:r>
        <w:t xml:space="preserve"> really struggling</w:t>
      </w:r>
      <w:r w:rsidR="00816A7B">
        <w:t>.</w:t>
      </w:r>
      <w:r>
        <w:t xml:space="preserve"> You mentioned child poverty rates. Child poverty rates are extremely high in London. It is one of the things that people do not consider because they just see the affluent side of London.</w:t>
      </w:r>
      <w:r w:rsidR="00816A7B">
        <w:t xml:space="preserve"> </w:t>
      </w:r>
      <w:r w:rsidR="009012B9">
        <w:t>Between</w:t>
      </w:r>
      <w:r>
        <w:t xml:space="preserve"> 60% </w:t>
      </w:r>
      <w:r w:rsidR="009012B9">
        <w:t xml:space="preserve">and </w:t>
      </w:r>
      <w:r>
        <w:t>80% of children in a</w:t>
      </w:r>
      <w:r w:rsidR="00816A7B">
        <w:t>reas like Newham, Tower Hamlets and East London</w:t>
      </w:r>
      <w:r>
        <w:t xml:space="preserve"> a</w:t>
      </w:r>
      <w:r w:rsidR="00816A7B">
        <w:t>re</w:t>
      </w:r>
      <w:r>
        <w:t xml:space="preserve"> BAME and a</w:t>
      </w:r>
      <w:r w:rsidR="00816A7B">
        <w:t>pproximately one in two children in those areas are in child poverty. We know that a</w:t>
      </w:r>
      <w:r>
        <w:t>round</w:t>
      </w:r>
      <w:r w:rsidR="00816A7B">
        <w:t xml:space="preserve"> 60% of Bangladeshi </w:t>
      </w:r>
      <w:r>
        <w:t xml:space="preserve">and Pakistani </w:t>
      </w:r>
      <w:r w:rsidR="00816A7B">
        <w:t>children are in child poverty</w:t>
      </w:r>
      <w:r w:rsidR="009012B9">
        <w:t>,</w:t>
      </w:r>
      <w:r>
        <w:t xml:space="preserve"> but it is highly correlated to London areas</w:t>
      </w:r>
      <w:r w:rsidR="00816A7B">
        <w:t>.</w:t>
      </w:r>
      <w:r>
        <w:t xml:space="preserve"> </w:t>
      </w:r>
    </w:p>
    <w:p w:rsidR="00816A7B" w:rsidP="00816A7B">
      <w:pPr>
        <w:pStyle w:val="Answer"/>
      </w:pPr>
      <w:r>
        <w:t>London is a huge problem in terms of housing costs.</w:t>
      </w:r>
      <w:r>
        <w:t xml:space="preserve"> We know </w:t>
      </w:r>
      <w:r>
        <w:t xml:space="preserve">that </w:t>
      </w:r>
      <w:r>
        <w:t>black families</w:t>
      </w:r>
      <w:r>
        <w:t>,</w:t>
      </w:r>
      <w:r>
        <w:t xml:space="preserve"> where approximately one in two children are in poverty</w:t>
      </w:r>
      <w:r>
        <w:t xml:space="preserve">, </w:t>
      </w:r>
      <w:r>
        <w:t>are</w:t>
      </w:r>
      <w:r>
        <w:t xml:space="preserve"> particularly</w:t>
      </w:r>
      <w:r>
        <w:t xml:space="preserve"> concentrated in the pri</w:t>
      </w:r>
      <w:r>
        <w:t>v</w:t>
      </w:r>
      <w:r>
        <w:t xml:space="preserve">ate </w:t>
      </w:r>
      <w:r>
        <w:t xml:space="preserve">rental </w:t>
      </w:r>
      <w:r>
        <w:t>sector</w:t>
      </w:r>
      <w:r w:rsidR="009012B9">
        <w:t>,</w:t>
      </w:r>
      <w:r>
        <w:t xml:space="preserve"> where</w:t>
      </w:r>
      <w:r>
        <w:t xml:space="preserve"> housing costs are extremely high and where housing allowances do not cover those costs</w:t>
      </w:r>
      <w:r>
        <w:t>.</w:t>
      </w:r>
    </w:p>
    <w:p w:rsidR="00816A7B" w:rsidP="00816A7B">
      <w:pPr>
        <w:pStyle w:val="Answer"/>
      </w:pPr>
      <w:r w:rsidRPr="00B03C68">
        <w:rPr>
          <w:b/>
          <w:i/>
          <w:iCs/>
        </w:rPr>
        <w:t>Cym</w:t>
      </w:r>
      <w:r w:rsidRPr="00B03C68">
        <w:rPr>
          <w:b/>
          <w:i/>
          <w:iCs/>
        </w:rPr>
        <w:t xml:space="preserve"> D’Souza:</w:t>
      </w:r>
      <w:r w:rsidRPr="00816A7B">
        <w:rPr>
          <w:b/>
        </w:rPr>
        <w:t xml:space="preserve"> </w:t>
      </w:r>
      <w:r w:rsidR="006B2B02">
        <w:t>I just want to pick up the issue around poverty</w:t>
      </w:r>
      <w:r w:rsidR="009012B9">
        <w:t>.</w:t>
      </w:r>
      <w:r w:rsidR="006B2B02">
        <w:t xml:space="preserve"> </w:t>
      </w:r>
      <w:r w:rsidR="006B2B02">
        <w:t>Zubaida</w:t>
      </w:r>
      <w:r w:rsidR="006B2B02">
        <w:t xml:space="preserve"> has mentioned the issues around the private rented sector. T</w:t>
      </w:r>
      <w:r>
        <w:t xml:space="preserve">he other part is that </w:t>
      </w:r>
      <w:r w:rsidR="005B0A82">
        <w:t xml:space="preserve">the level of </w:t>
      </w:r>
      <w:r>
        <w:t xml:space="preserve">social housing </w:t>
      </w:r>
      <w:r w:rsidR="005B0A82">
        <w:t>that has been delivered in this country</w:t>
      </w:r>
      <w:r>
        <w:t xml:space="preserve">, which is the area </w:t>
      </w:r>
      <w:r w:rsidR="006B2B02">
        <w:t xml:space="preserve">that one would want people on low incomes to be able to access, </w:t>
      </w:r>
      <w:r>
        <w:t>has gone from</w:t>
      </w:r>
      <w:r w:rsidR="006B2B02">
        <w:t xml:space="preserve"> 39,000 in 2009</w:t>
      </w:r>
      <w:r w:rsidR="00605A6B">
        <w:t>-</w:t>
      </w:r>
      <w:r w:rsidR="006B2B02">
        <w:t xml:space="preserve">10 down to </w:t>
      </w:r>
      <w:r w:rsidR="009012B9">
        <w:t xml:space="preserve">as little as </w:t>
      </w:r>
      <w:r w:rsidR="006B2B02">
        <w:t>6,000 in 2018</w:t>
      </w:r>
      <w:r w:rsidR="00605A6B">
        <w:t>-</w:t>
      </w:r>
      <w:r w:rsidR="006B2B02">
        <w:t>19</w:t>
      </w:r>
      <w:r w:rsidR="009012B9">
        <w:t xml:space="preserve">. Access </w:t>
      </w:r>
      <w:r>
        <w:t xml:space="preserve">to social housing has become prohibitive </w:t>
      </w:r>
      <w:r w:rsidR="009012B9">
        <w:t>for</w:t>
      </w:r>
      <w:r>
        <w:t xml:space="preserve"> people on low incomes. Obviously, black and ethnic minority</w:t>
      </w:r>
      <w:r w:rsidR="00605A6B">
        <w:t xml:space="preserve"> communities tend to be a </w:t>
      </w:r>
      <w:r w:rsidR="00721250">
        <w:t>significant</w:t>
      </w:r>
      <w:r w:rsidR="00605A6B">
        <w:t xml:space="preserve"> majority of those poor families</w:t>
      </w:r>
      <w:r>
        <w:t xml:space="preserve">. The fact that they tend to have </w:t>
      </w:r>
      <w:r w:rsidR="00605A6B">
        <w:t>more</w:t>
      </w:r>
      <w:r>
        <w:t xml:space="preserve"> children means that</w:t>
      </w:r>
      <w:r w:rsidR="00605A6B">
        <w:t>, inevitably, child poverty will be affected in those instances</w:t>
      </w:r>
      <w:r w:rsidR="009012B9">
        <w:t>,</w:t>
      </w:r>
      <w:r w:rsidR="00605A6B">
        <w:t xml:space="preserve"> just by the fact that they cannot access social housing in the way that they </w:t>
      </w:r>
      <w:r w:rsidR="009012B9">
        <w:t xml:space="preserve">might </w:t>
      </w:r>
      <w:r w:rsidR="00605A6B">
        <w:t xml:space="preserve">have been able to </w:t>
      </w:r>
      <w:r w:rsidR="009012B9">
        <w:t>10 years ago, when</w:t>
      </w:r>
      <w:r w:rsidR="00605A6B">
        <w:t xml:space="preserve"> there was a higher level of delivery of social housing</w:t>
      </w:r>
      <w:r>
        <w:t xml:space="preserve">. </w:t>
      </w:r>
    </w:p>
    <w:p w:rsidR="0087527A" w:rsidP="00816A7B">
      <w:pPr>
        <w:pStyle w:val="Answer"/>
      </w:pPr>
      <w:r>
        <w:t>T</w:t>
      </w:r>
      <w:r>
        <w:t>he other thing that is quite important to understand is that, since 20</w:t>
      </w:r>
      <w:r>
        <w:t>09</w:t>
      </w:r>
      <w:r>
        <w:noBreakHyphen/>
      </w:r>
      <w:r>
        <w:t xml:space="preserve">10, the social housing sector has not been delivering the appropriate </w:t>
      </w:r>
      <w:r>
        <w:t>level</w:t>
      </w:r>
      <w:r>
        <w:t xml:space="preserve"> of homes</w:t>
      </w:r>
      <w:r w:rsidR="009012B9">
        <w:t>,</w:t>
      </w:r>
      <w:r>
        <w:t xml:space="preserve"> in terms of number of bedrooms, et cetera</w:t>
      </w:r>
      <w:r>
        <w:t>.</w:t>
      </w:r>
      <w:r>
        <w:t xml:space="preserve"> Because we </w:t>
      </w:r>
      <w:r w:rsidR="00721250">
        <w:t xml:space="preserve">would not </w:t>
      </w:r>
      <w:r>
        <w:t>overcrowd in the social housing sector, we often ar</w:t>
      </w:r>
      <w:r w:rsidR="009012B9">
        <w:t>e not able to deliver the right</w:t>
      </w:r>
      <w:r w:rsidR="00C830C9">
        <w:t xml:space="preserve"> </w:t>
      </w:r>
      <w:r w:rsidR="009012B9">
        <w:t>siz</w:t>
      </w:r>
      <w:r w:rsidR="00C830C9">
        <w:t>e</w:t>
      </w:r>
      <w:r>
        <w:t xml:space="preserve"> of homes that larger families need.</w:t>
      </w:r>
      <w:r>
        <w:t xml:space="preserve"> Inevitably, you have seen overcrowding in the private sector, which is</w:t>
      </w:r>
      <w:r>
        <w:t xml:space="preserve"> less prone to </w:t>
      </w:r>
      <w:r w:rsidR="00721250">
        <w:t>legislation</w:t>
      </w:r>
      <w:r>
        <w:t xml:space="preserve"> </w:t>
      </w:r>
      <w:r w:rsidR="00721250">
        <w:t>requirements</w:t>
      </w:r>
      <w:r w:rsidR="009012B9">
        <w:t>, or they are living in low-</w:t>
      </w:r>
      <w:r>
        <w:t>quality home ownership</w:t>
      </w:r>
      <w:r w:rsidR="009012B9">
        <w:t>,</w:t>
      </w:r>
      <w:r>
        <w:t xml:space="preserve"> where you determine your own level of overcrowding</w:t>
      </w:r>
      <w:r>
        <w:t xml:space="preserve">. The inability of larger families, often </w:t>
      </w:r>
      <w:r>
        <w:t>with</w:t>
      </w:r>
      <w:r>
        <w:t xml:space="preserve"> extended families as well,</w:t>
      </w:r>
      <w:r>
        <w:t xml:space="preserve"> to access social housing</w:t>
      </w:r>
      <w:r>
        <w:t xml:space="preserve"> means</w:t>
      </w:r>
      <w:r>
        <w:t xml:space="preserve"> they </w:t>
      </w:r>
      <w:r w:rsidR="00721250">
        <w:t xml:space="preserve">are </w:t>
      </w:r>
      <w:r>
        <w:t>almost totally</w:t>
      </w:r>
      <w:r w:rsidRPr="00721250" w:rsidR="00721250">
        <w:t xml:space="preserve"> </w:t>
      </w:r>
      <w:r w:rsidR="00721250">
        <w:t>limited</w:t>
      </w:r>
      <w:r>
        <w:t xml:space="preserve"> to the private sector or low</w:t>
      </w:r>
      <w:r w:rsidR="009012B9">
        <w:t>-</w:t>
      </w:r>
      <w:r>
        <w:t>quality home ownership in what they can access</w:t>
      </w:r>
      <w:r w:rsidR="009012B9">
        <w:t xml:space="preserve">. That </w:t>
      </w:r>
      <w:r>
        <w:t xml:space="preserve">will </w:t>
      </w:r>
      <w:r>
        <w:t>be at high</w:t>
      </w:r>
      <w:r>
        <w:t>er</w:t>
      </w:r>
      <w:r>
        <w:t xml:space="preserve"> rent levels.</w:t>
      </w:r>
    </w:p>
    <w:p w:rsidR="0087527A" w:rsidP="00816A7B">
      <w:pPr>
        <w:pStyle w:val="Answer"/>
      </w:pPr>
      <w:r>
        <w:t>In a</w:t>
      </w:r>
      <w:r w:rsidR="00605A6B">
        <w:t>d</w:t>
      </w:r>
      <w:r>
        <w:t xml:space="preserve">dition, the instability in the private sector has an impact. You find that they are more vulnerable to homelessness. Homelessness in the </w:t>
      </w:r>
      <w:r w:rsidR="00605A6B">
        <w:t>b</w:t>
      </w:r>
      <w:r>
        <w:t xml:space="preserve">lack and </w:t>
      </w:r>
      <w:r w:rsidR="00605A6B">
        <w:t>m</w:t>
      </w:r>
      <w:r>
        <w:t xml:space="preserve">inority </w:t>
      </w:r>
      <w:r w:rsidR="00605A6B">
        <w:t>e</w:t>
      </w:r>
      <w:r>
        <w:t>thnic communities is</w:t>
      </w:r>
      <w:r w:rsidR="00605A6B">
        <w:t xml:space="preserve"> at least twice as high, and probably four times </w:t>
      </w:r>
      <w:r w:rsidR="009012B9">
        <w:t>as high</w:t>
      </w:r>
      <w:r w:rsidR="00605A6B">
        <w:t xml:space="preserve">, </w:t>
      </w:r>
      <w:r w:rsidR="009012B9">
        <w:t xml:space="preserve">as </w:t>
      </w:r>
      <w:r w:rsidR="00605A6B">
        <w:t xml:space="preserve">in the white community in </w:t>
      </w:r>
      <w:r w:rsidR="009012B9">
        <w:t xml:space="preserve">a </w:t>
      </w:r>
      <w:r w:rsidR="00605A6B">
        <w:t xml:space="preserve">significant </w:t>
      </w:r>
      <w:r w:rsidR="009012B9">
        <w:t>number of</w:t>
      </w:r>
      <w:r w:rsidR="00605A6B">
        <w:t xml:space="preserve"> areas, which means they are more likely to be in temporary </w:t>
      </w:r>
      <w:r w:rsidR="00721250">
        <w:t>accommodation</w:t>
      </w:r>
      <w:r w:rsidR="00605A6B">
        <w:t xml:space="preserve"> or homeless on the streets</w:t>
      </w:r>
      <w:r>
        <w:t xml:space="preserve">. If you think about child poverty in that sense, it is exacerbated by the fact that your inability to </w:t>
      </w:r>
      <w:r>
        <w:t>access social housing is much greater if you come from a</w:t>
      </w:r>
      <w:r w:rsidR="00605A6B">
        <w:t xml:space="preserve"> black and minority ethnic background</w:t>
      </w:r>
      <w:r>
        <w:t>.</w:t>
      </w:r>
    </w:p>
    <w:p w:rsidR="0087527A" w:rsidP="0087527A">
      <w:pPr>
        <w:pStyle w:val="Answer"/>
      </w:pPr>
      <w:r>
        <w:rPr>
          <w:b/>
          <w:i/>
          <w:iCs/>
        </w:rPr>
        <w:t>Dr Haque:</w:t>
      </w:r>
      <w:r w:rsidRPr="0087527A">
        <w:rPr>
          <w:b/>
        </w:rPr>
        <w:t xml:space="preserve"> </w:t>
      </w:r>
      <w:r>
        <w:t>It is quite important to understand</w:t>
      </w:r>
      <w:r w:rsidR="00605A6B">
        <w:t>, with regards</w:t>
      </w:r>
      <w:r>
        <w:t xml:space="preserve"> to child poverty</w:t>
      </w:r>
      <w:r w:rsidR="00605A6B">
        <w:t>,</w:t>
      </w:r>
      <w:r>
        <w:t xml:space="preserve"> that</w:t>
      </w:r>
      <w:r w:rsidR="00605A6B">
        <w:t xml:space="preserve"> it is not for the lack of trying in terms of work that people cannot get out of having their children trapped in poverty</w:t>
      </w:r>
      <w:r>
        <w:t xml:space="preserve">. </w:t>
      </w:r>
      <w:r w:rsidR="00245466">
        <w:t xml:space="preserve">Some </w:t>
      </w:r>
      <w:r>
        <w:t>60% of children in poverty are in working households. The majority of black and ethnic minority children in poverty are</w:t>
      </w:r>
      <w:r w:rsidR="00605A6B">
        <w:t xml:space="preserve"> in working households</w:t>
      </w:r>
      <w:r>
        <w:t xml:space="preserve">. It is one of these tensions </w:t>
      </w:r>
      <w:r w:rsidR="00605A6B">
        <w:t xml:space="preserve">that exist </w:t>
      </w:r>
      <w:r>
        <w:t>in our</w:t>
      </w:r>
      <w:r w:rsidR="00605A6B">
        <w:t xml:space="preserve"> system where we would all agree that work should be the route out of poverty. It absolutely should </w:t>
      </w:r>
      <w:r w:rsidR="00605A6B">
        <w:t>be</w:t>
      </w:r>
      <w:r w:rsidR="00605A6B">
        <w:t xml:space="preserve"> and, in that sense, we agree with the Government</w:t>
      </w:r>
      <w:r w:rsidR="00245466">
        <w:t>,</w:t>
      </w:r>
      <w:r w:rsidR="00605A6B">
        <w:t xml:space="preserve"> but that is </w:t>
      </w:r>
      <w:r>
        <w:t xml:space="preserve">clearly not </w:t>
      </w:r>
      <w:r w:rsidR="00605A6B">
        <w:t xml:space="preserve">the case </w:t>
      </w:r>
      <w:r>
        <w:t xml:space="preserve">when </w:t>
      </w:r>
      <w:r w:rsidR="00605A6B">
        <w:t>the</w:t>
      </w:r>
      <w:r>
        <w:t xml:space="preserve"> majority of children in poverty </w:t>
      </w:r>
      <w:r w:rsidR="00605A6B">
        <w:t>are in working households</w:t>
      </w:r>
      <w:r w:rsidR="007C2A2C">
        <w:t>.</w:t>
      </w:r>
    </w:p>
    <w:p w:rsidR="0065461D" w:rsidP="0065461D">
      <w:pPr>
        <w:pStyle w:val="Answer"/>
      </w:pPr>
      <w:r w:rsidRPr="00B03C68">
        <w:rPr>
          <w:b/>
          <w:i/>
          <w:iCs/>
        </w:rPr>
        <w:t>Cym</w:t>
      </w:r>
      <w:r w:rsidRPr="00B03C68">
        <w:rPr>
          <w:b/>
          <w:i/>
          <w:iCs/>
        </w:rPr>
        <w:t xml:space="preserve"> D’Souza:</w:t>
      </w:r>
      <w:r w:rsidRPr="0065461D">
        <w:rPr>
          <w:b/>
        </w:rPr>
        <w:t xml:space="preserve"> </w:t>
      </w:r>
      <w:r w:rsidR="00245466">
        <w:t>To support</w:t>
      </w:r>
      <w:r w:rsidR="007C2A2C">
        <w:t xml:space="preserve"> </w:t>
      </w:r>
      <w:r w:rsidR="00795FEF">
        <w:t>Zubaida</w:t>
      </w:r>
      <w:r w:rsidR="00795FEF">
        <w:t xml:space="preserve"> </w:t>
      </w:r>
      <w:r w:rsidR="007C2A2C">
        <w:t>on that particular issue</w:t>
      </w:r>
      <w:r w:rsidR="00245466">
        <w:t>,</w:t>
      </w:r>
      <w:r w:rsidR="007C2A2C">
        <w:t xml:space="preserve"> 50% of our tenants do work and we are a majority black and ethnic minority specialist. </w:t>
      </w:r>
      <w:r w:rsidR="00245466">
        <w:t xml:space="preserve">We </w:t>
      </w:r>
      <w:r w:rsidR="007C2A2C">
        <w:t xml:space="preserve">see that they are very vulnerable to being out of work. </w:t>
      </w:r>
      <w:r>
        <w:t xml:space="preserve">Not only are they low paid but they are </w:t>
      </w:r>
      <w:r w:rsidR="007C2A2C">
        <w:t>often</w:t>
      </w:r>
      <w:r>
        <w:t xml:space="preserve"> working in frontline services where</w:t>
      </w:r>
      <w:r w:rsidR="007C2A2C">
        <w:t xml:space="preserve"> it is very easy for them to lose their jobs</w:t>
      </w:r>
      <w:r w:rsidR="00245466">
        <w:t>,</w:t>
      </w:r>
      <w:r w:rsidR="007C2A2C">
        <w:t xml:space="preserve"> so they are constantly in and out of work as well as being in low-paid work</w:t>
      </w:r>
      <w:r>
        <w:t>.</w:t>
      </w:r>
    </w:p>
    <w:p w:rsidR="0065461D" w:rsidP="0065461D">
      <w:pPr>
        <w:pStyle w:val="Question"/>
      </w:pPr>
      <w:r w:rsidRPr="0065461D">
        <w:rPr>
          <w:b/>
        </w:rPr>
        <w:t>Bell Ribeiro-Addy:</w:t>
      </w:r>
      <w:r>
        <w:t xml:space="preserve"> </w:t>
      </w:r>
      <w:r w:rsidR="007C2A2C">
        <w:t>I want</w:t>
      </w:r>
      <w:r w:rsidR="00245466">
        <w:t>ed</w:t>
      </w:r>
      <w:r w:rsidR="007C2A2C">
        <w:t xml:space="preserve"> to ask about local authorities. </w:t>
      </w:r>
      <w:r>
        <w:t xml:space="preserve">We know that local authorities </w:t>
      </w:r>
      <w:r w:rsidR="007C2A2C">
        <w:t xml:space="preserve">set tackling child poverty as one of their highest </w:t>
      </w:r>
      <w:r w:rsidR="007C2A2C">
        <w:t>priorities</w:t>
      </w:r>
      <w:r w:rsidR="007C2A2C">
        <w:t xml:space="preserve"> but the rates of child poverty keep going up</w:t>
      </w:r>
      <w:r>
        <w:t>. I wanted to ask about specific strategies that we could look at aside from housing.</w:t>
      </w:r>
      <w:r w:rsidR="007C2A2C">
        <w:t xml:space="preserve"> What measures would you suggest for local authorities </w:t>
      </w:r>
      <w:r w:rsidR="00721250">
        <w:t>specifically</w:t>
      </w:r>
      <w:r w:rsidR="007C2A2C">
        <w:t xml:space="preserve"> to address the issue of child poverty among BAME communities?</w:t>
      </w:r>
    </w:p>
    <w:p w:rsidR="007C2A2C" w:rsidP="0065461D">
      <w:pPr>
        <w:pStyle w:val="Answer"/>
      </w:pPr>
      <w:r>
        <w:rPr>
          <w:b/>
          <w:i/>
          <w:iCs/>
        </w:rPr>
        <w:t>Dr Barry:</w:t>
      </w:r>
      <w:r w:rsidRPr="0065461D" w:rsidR="0065461D">
        <w:rPr>
          <w:b/>
        </w:rPr>
        <w:t xml:space="preserve"> </w:t>
      </w:r>
      <w:r>
        <w:t>W</w:t>
      </w:r>
      <w:r w:rsidR="0065461D">
        <w:t xml:space="preserve">hen you are looking </w:t>
      </w:r>
      <w:r>
        <w:t>at</w:t>
      </w:r>
      <w:r w:rsidR="0065461D">
        <w:t xml:space="preserve"> a local level</w:t>
      </w:r>
      <w:r w:rsidRPr="00245466" w:rsidR="00245466">
        <w:t xml:space="preserve"> </w:t>
      </w:r>
      <w:r w:rsidR="00245466">
        <w:t>and what they can do</w:t>
      </w:r>
      <w:r w:rsidR="0065461D">
        <w:t xml:space="preserve">, the local authorities have a good hand in trying to </w:t>
      </w:r>
      <w:r>
        <w:t>re</w:t>
      </w:r>
      <w:r w:rsidR="0065461D">
        <w:t xml:space="preserve">solve poverty. </w:t>
      </w:r>
      <w:r>
        <w:t xml:space="preserve">Part of this involves local interventions and looking at what they need within the community. </w:t>
      </w:r>
      <w:r w:rsidR="00245466">
        <w:t xml:space="preserve">To </w:t>
      </w:r>
      <w:r>
        <w:t xml:space="preserve">do that, they should </w:t>
      </w:r>
      <w:r w:rsidR="00245466">
        <w:t>go</w:t>
      </w:r>
      <w:r>
        <w:t xml:space="preserve"> to </w:t>
      </w:r>
      <w:r w:rsidR="0065461D">
        <w:t xml:space="preserve">community groups within the community and ask them what their needs are. </w:t>
      </w:r>
    </w:p>
    <w:p w:rsidR="0065461D" w:rsidP="0065461D">
      <w:pPr>
        <w:pStyle w:val="Answer"/>
      </w:pPr>
      <w:r>
        <w:t>When I look at in-work poverty and poverty as a whole, part of that, f</w:t>
      </w:r>
      <w:r>
        <w:t xml:space="preserve">or people </w:t>
      </w:r>
      <w:r>
        <w:t>of</w:t>
      </w:r>
      <w:r>
        <w:t xml:space="preserve"> a </w:t>
      </w:r>
      <w:r>
        <w:t>b</w:t>
      </w:r>
      <w:r>
        <w:t xml:space="preserve">lack and </w:t>
      </w:r>
      <w:r>
        <w:t>e</w:t>
      </w:r>
      <w:r>
        <w:t xml:space="preserve">thnic </w:t>
      </w:r>
      <w:r>
        <w:t>m</w:t>
      </w:r>
      <w:r>
        <w:t>inority background, is childcare. Th</w:t>
      </w:r>
      <w:r>
        <w:t xml:space="preserve">e barrier of childcare for them is a huge issue. You can do localised childcare interventions to see what type of </w:t>
      </w:r>
      <w:r w:rsidR="00721250">
        <w:t>flexible</w:t>
      </w:r>
      <w:r>
        <w:t xml:space="preserve"> childcare they can use to get more people in better roles</w:t>
      </w:r>
      <w:r w:rsidR="00245466">
        <w:t>,</w:t>
      </w:r>
      <w:r>
        <w:t xml:space="preserve"> where they do not have that barrier to be in that role. Th</w:t>
      </w:r>
      <w:r>
        <w:t>at is one example I can give right now. It is almost like a trial that the local authorities</w:t>
      </w:r>
      <w:r>
        <w:t xml:space="preserve"> have that power to do</w:t>
      </w:r>
      <w:r>
        <w:t>.</w:t>
      </w:r>
    </w:p>
    <w:p w:rsidR="0065461D" w:rsidP="0065461D">
      <w:pPr>
        <w:pStyle w:val="Answer"/>
      </w:pPr>
      <w:r>
        <w:rPr>
          <w:b/>
          <w:i/>
          <w:iCs/>
        </w:rPr>
        <w:t>Dr Haque:</w:t>
      </w:r>
      <w:r w:rsidRPr="0065461D">
        <w:rPr>
          <w:b/>
        </w:rPr>
        <w:t xml:space="preserve"> </w:t>
      </w:r>
      <w:r>
        <w:t>I want to reiterate what I said before</w:t>
      </w:r>
      <w:r w:rsidR="00721250">
        <w:t xml:space="preserve"> about</w:t>
      </w:r>
      <w:r>
        <w:t xml:space="preserve"> address</w:t>
      </w:r>
      <w:r w:rsidR="007C2A2C">
        <w:t>ing</w:t>
      </w:r>
      <w:r>
        <w:t xml:space="preserve"> housing costs and </w:t>
      </w:r>
      <w:r w:rsidR="007C2A2C">
        <w:t xml:space="preserve">the </w:t>
      </w:r>
      <w:r>
        <w:t>issues around higher costs of private rental accommodation</w:t>
      </w:r>
      <w:r w:rsidR="007C2A2C">
        <w:t xml:space="preserve"> for black groups in particular</w:t>
      </w:r>
      <w:r w:rsidR="00066D8F">
        <w:t>,</w:t>
      </w:r>
      <w:r w:rsidR="007C2A2C">
        <w:t xml:space="preserve"> but also for Bangladeshi, Pakistani and other groups</w:t>
      </w:r>
      <w:r>
        <w:t>. That is one of the biggest issues that exist.</w:t>
      </w:r>
    </w:p>
    <w:p w:rsidR="0065461D" w:rsidP="0065461D">
      <w:pPr>
        <w:pStyle w:val="Answer"/>
      </w:pPr>
      <w:r>
        <w:t xml:space="preserve">On top of that, local authorities are </w:t>
      </w:r>
      <w:r w:rsidR="007C2A2C">
        <w:t>somewhat</w:t>
      </w:r>
      <w:r>
        <w:t xml:space="preserve"> limited in what they can do</w:t>
      </w:r>
      <w:r w:rsidR="00066D8F">
        <w:t>,</w:t>
      </w:r>
      <w:r w:rsidR="007C2A2C">
        <w:t xml:space="preserve"> because we know that the issues are around low-paid insecure work as well as how much people get in benefits</w:t>
      </w:r>
      <w:r w:rsidR="00066D8F">
        <w:t>,</w:t>
      </w:r>
      <w:r w:rsidR="007C2A2C">
        <w:t xml:space="preserve"> on top of being able to work</w:t>
      </w:r>
      <w:r>
        <w:t xml:space="preserve">. I </w:t>
      </w:r>
      <w:r w:rsidR="007C2A2C">
        <w:t>want to</w:t>
      </w:r>
      <w:r>
        <w:t xml:space="preserve"> echo Andrea’s point </w:t>
      </w:r>
      <w:r w:rsidR="00066D8F">
        <w:t>about</w:t>
      </w:r>
      <w:r>
        <w:t xml:space="preserve"> childcare costs. Childcare costs are phenomenal but</w:t>
      </w:r>
      <w:r w:rsidR="007C2A2C">
        <w:t>, if you have more children, it is more expensive</w:t>
      </w:r>
      <w:r>
        <w:t>.</w:t>
      </w:r>
      <w:r w:rsidR="007C2A2C">
        <w:t xml:space="preserve"> In </w:t>
      </w:r>
      <w:r w:rsidR="007C2A2C">
        <w:t>addition to that, there are issues around access and availability of child</w:t>
      </w:r>
      <w:r w:rsidR="008F1090">
        <w:t>c</w:t>
      </w:r>
      <w:r w:rsidR="007C2A2C">
        <w:t>are for black and ethnic minority populations.</w:t>
      </w:r>
    </w:p>
    <w:p w:rsidR="00066D8F" w:rsidP="0065461D">
      <w:pPr>
        <w:pStyle w:val="Answer"/>
      </w:pPr>
      <w:r w:rsidRPr="00B03C68">
        <w:rPr>
          <w:b/>
          <w:i/>
          <w:iCs/>
        </w:rPr>
        <w:t>Cym</w:t>
      </w:r>
      <w:r w:rsidRPr="00B03C68">
        <w:rPr>
          <w:b/>
          <w:i/>
          <w:iCs/>
        </w:rPr>
        <w:t xml:space="preserve"> D’Souza:</w:t>
      </w:r>
      <w:r w:rsidRPr="0065461D" w:rsidR="0065461D">
        <w:rPr>
          <w:b/>
        </w:rPr>
        <w:t xml:space="preserve"> </w:t>
      </w:r>
      <w:r w:rsidR="0065461D">
        <w:t xml:space="preserve">It is the difficulty of having central </w:t>
      </w:r>
      <w:r>
        <w:t xml:space="preserve">Government </w:t>
      </w:r>
      <w:r w:rsidR="0065461D">
        <w:t>policy</w:t>
      </w:r>
      <w:r w:rsidR="008F1090">
        <w:t>, ultimately, which</w:t>
      </w:r>
      <w:r w:rsidR="0065461D">
        <w:t xml:space="preserve"> impacts on</w:t>
      </w:r>
      <w:r w:rsidR="008F1090">
        <w:t xml:space="preserve">, for example, housing benefit caps and your </w:t>
      </w:r>
      <w:r w:rsidR="00721250">
        <w:t>ability</w:t>
      </w:r>
      <w:r w:rsidR="008F1090">
        <w:t xml:space="preserve"> to access universal credit, et cetera, and local authority powers</w:t>
      </w:r>
      <w:r w:rsidR="0065461D">
        <w:t>. Whil</w:t>
      </w:r>
      <w:r w:rsidR="008F1090">
        <w:t>e</w:t>
      </w:r>
      <w:r w:rsidR="0065461D">
        <w:t xml:space="preserve"> childcare is really important, the very fact that there is a housing benefit cap and there are </w:t>
      </w:r>
      <w:r w:rsidR="008F1090">
        <w:t xml:space="preserve">local </w:t>
      </w:r>
      <w:r w:rsidR="0065461D">
        <w:t xml:space="preserve">housing allowances </w:t>
      </w:r>
      <w:r>
        <w:t>for</w:t>
      </w:r>
      <w:r w:rsidR="0065461D">
        <w:t xml:space="preserve"> what you get access to in terms of</w:t>
      </w:r>
      <w:r w:rsidR="008F1090">
        <w:t xml:space="preserve"> help towards rent costs, et cetera, means that</w:t>
      </w:r>
      <w:r w:rsidR="0065461D">
        <w:t xml:space="preserve"> </w:t>
      </w:r>
      <w:r w:rsidR="008F1090">
        <w:t>l</w:t>
      </w:r>
      <w:r w:rsidR="0065461D">
        <w:t>ocal authorities</w:t>
      </w:r>
      <w:r w:rsidR="008F1090">
        <w:t>,</w:t>
      </w:r>
      <w:r w:rsidR="0065461D">
        <w:t xml:space="preserve"> to some degree</w:t>
      </w:r>
      <w:r w:rsidR="008F1090">
        <w:t>,</w:t>
      </w:r>
      <w:r w:rsidR="0065461D">
        <w:t xml:space="preserve"> are quite limited in the support they can give. </w:t>
      </w:r>
    </w:p>
    <w:p w:rsidR="000E7DEC" w:rsidP="0065461D">
      <w:pPr>
        <w:pStyle w:val="Answer"/>
      </w:pPr>
      <w:r>
        <w:t>We need to look at what local authorities can do in terms of—I hate to say it—food banks and the support they give to local BAME organisations that are working with those communities. It goes to Andrea’s point about asking what people need.</w:t>
      </w:r>
      <w:r w:rsidR="00721250">
        <w:t xml:space="preserve"> </w:t>
      </w:r>
      <w:r w:rsidRPr="00066D8F">
        <w:t>W</w:t>
      </w:r>
      <w:r w:rsidRPr="00066D8F" w:rsidR="0065461D">
        <w:t>e are currently living in a world where central</w:t>
      </w:r>
      <w:r w:rsidRPr="00066D8F" w:rsidR="00066D8F">
        <w:t>ised</w:t>
      </w:r>
      <w:r w:rsidRPr="00066D8F" w:rsidR="0065461D">
        <w:t xml:space="preserve"> </w:t>
      </w:r>
      <w:r w:rsidRPr="00066D8F" w:rsidR="00066D8F">
        <w:t xml:space="preserve">Government </w:t>
      </w:r>
      <w:r w:rsidRPr="00066D8F" w:rsidR="0065461D">
        <w:t xml:space="preserve">policies </w:t>
      </w:r>
      <w:r w:rsidRPr="00066D8F">
        <w:t>tend to have the biggest impact on the incomes and the ability for people in low-paid work to get out of poverty</w:t>
      </w:r>
      <w:r w:rsidR="007D62C0">
        <w:t>,</w:t>
      </w:r>
      <w:r w:rsidRPr="00066D8F">
        <w:t xml:space="preserve"> and child poverty to boot</w:t>
      </w:r>
      <w:r w:rsidRPr="00066D8F" w:rsidR="0065461D">
        <w:t>.</w:t>
      </w:r>
    </w:p>
    <w:p w:rsidR="0065461D" w:rsidP="000E7DEC">
      <w:pPr>
        <w:pStyle w:val="Question"/>
      </w:pPr>
      <w:r w:rsidRPr="000E7DEC">
        <w:rPr>
          <w:b/>
        </w:rPr>
        <w:t>Bell Ribeiro-Addy:</w:t>
      </w:r>
      <w:r>
        <w:t xml:space="preserve"> </w:t>
      </w:r>
      <w:r w:rsidR="00066D8F">
        <w:t xml:space="preserve">Finally, </w:t>
      </w:r>
      <w:r w:rsidR="008F1090">
        <w:t>I want</w:t>
      </w:r>
      <w:r w:rsidR="00066D8F">
        <w:t>ed</w:t>
      </w:r>
      <w:r w:rsidR="008F1090">
        <w:t xml:space="preserve"> to ask about what we are going to do in the recovery stages of the pandemic. </w:t>
      </w:r>
      <w:r>
        <w:t>You would have heard already that we are heading for the worst economic recession that perhaps we have ever seen.</w:t>
      </w:r>
      <w:r w:rsidR="008F1090">
        <w:t xml:space="preserve"> After the 2008 recession and the subsequent years of austerity,</w:t>
      </w:r>
      <w:r>
        <w:t xml:space="preserve"> </w:t>
      </w:r>
      <w:r w:rsidR="008F1090">
        <w:t>w</w:t>
      </w:r>
      <w:r>
        <w:t>e saw that ethnic minority groups fared the worst</w:t>
      </w:r>
      <w:r w:rsidR="008F1090">
        <w:t xml:space="preserve"> in terms of higher unemployment, lower earnings, lower self-employment rates and higher housing costs</w:t>
      </w:r>
      <w:r>
        <w:t xml:space="preserve">. We can see that this upcoming recession is going to have a lot of ramifications as well. What </w:t>
      </w:r>
      <w:r w:rsidR="008F1090">
        <w:t xml:space="preserve">specific actions </w:t>
      </w:r>
      <w:r>
        <w:t xml:space="preserve">do </w:t>
      </w:r>
      <w:r w:rsidR="008F1090">
        <w:t>y</w:t>
      </w:r>
      <w:r>
        <w:t>ou think</w:t>
      </w:r>
      <w:r w:rsidR="008F1090">
        <w:t xml:space="preserve"> the Government should take to minimise economic inequality in the recovery stage of the pandemic</w:t>
      </w:r>
      <w:r>
        <w:t>?</w:t>
      </w:r>
    </w:p>
    <w:p w:rsidR="008F1090" w:rsidP="000E7DEC">
      <w:pPr>
        <w:pStyle w:val="Answer"/>
      </w:pPr>
      <w:r>
        <w:rPr>
          <w:b/>
          <w:i/>
          <w:iCs/>
        </w:rPr>
        <w:t>Dr Barry:</w:t>
      </w:r>
      <w:r w:rsidRPr="000E7DEC" w:rsidR="000E7DEC">
        <w:rPr>
          <w:b/>
        </w:rPr>
        <w:t xml:space="preserve"> </w:t>
      </w:r>
      <w:r w:rsidR="000E7DEC">
        <w:t>I am quite happy that we are discussing this</w:t>
      </w:r>
      <w:r w:rsidR="00987E80">
        <w:t>,</w:t>
      </w:r>
      <w:r w:rsidR="000E7DEC">
        <w:t xml:space="preserve"> because the Joseph Rowntree Foundati</w:t>
      </w:r>
      <w:r>
        <w:t>o</w:t>
      </w:r>
      <w:r w:rsidR="000E7DEC">
        <w:t>n is starting some work on levelling up</w:t>
      </w:r>
      <w:r>
        <w:t xml:space="preserve"> and trying to understand </w:t>
      </w:r>
      <w:r w:rsidR="00987E80">
        <w:t>how</w:t>
      </w:r>
      <w:r>
        <w:t xml:space="preserve"> the recovery will look for all aspects of society, especially those at most risk of poverty and those who have been possibly pulled into poverty because of the crisis</w:t>
      </w:r>
      <w:r w:rsidR="000E7DEC">
        <w:t>. To understand that, we need to know what parts of their work and</w:t>
      </w:r>
      <w:r>
        <w:t xml:space="preserve"> their</w:t>
      </w:r>
      <w:r w:rsidR="000E7DEC">
        <w:t xml:space="preserve"> li</w:t>
      </w:r>
      <w:r w:rsidR="00721250">
        <w:t>v</w:t>
      </w:r>
      <w:r w:rsidR="000E7DEC">
        <w:t>e</w:t>
      </w:r>
      <w:r w:rsidR="00721250">
        <w:t>s</w:t>
      </w:r>
      <w:r w:rsidR="000E7DEC">
        <w:t xml:space="preserve"> have made them more likely to stay in poverty.</w:t>
      </w:r>
      <w:r>
        <w:t xml:space="preserve"> We understand th</w:t>
      </w:r>
      <w:r w:rsidR="00721250">
        <w:t>at</w:t>
      </w:r>
      <w:r>
        <w:t xml:space="preserve"> people not having access to </w:t>
      </w:r>
      <w:r w:rsidR="00987E80">
        <w:t>good</w:t>
      </w:r>
      <w:r w:rsidR="007D62C0">
        <w:t xml:space="preserve"> </w:t>
      </w:r>
      <w:r w:rsidR="00987E80">
        <w:t>quality</w:t>
      </w:r>
      <w:r>
        <w:t xml:space="preserve"> jobs means they are unable to pull themselves out of poverty and stay above water. When going </w:t>
      </w:r>
      <w:r w:rsidR="000E7DEC">
        <w:t>forward a</w:t>
      </w:r>
      <w:r>
        <w:t>n</w:t>
      </w:r>
      <w:r w:rsidR="000E7DEC">
        <w:t xml:space="preserve">d looking at how the recovery will work, </w:t>
      </w:r>
      <w:r>
        <w:t xml:space="preserve">it is vital that </w:t>
      </w:r>
      <w:r w:rsidR="000E7DEC">
        <w:t xml:space="preserve">there is an emphasis on </w:t>
      </w:r>
      <w:r>
        <w:t xml:space="preserve">improving good jobs and training people so that they can work in these good jobs. </w:t>
      </w:r>
    </w:p>
    <w:p w:rsidR="000E7DEC" w:rsidP="008F1090">
      <w:pPr>
        <w:pStyle w:val="Answer"/>
      </w:pPr>
      <w:r>
        <w:t xml:space="preserve">When you are looking at the level of people working in, say, </w:t>
      </w:r>
      <w:r w:rsidR="00721250">
        <w:t>accommodation</w:t>
      </w:r>
      <w:r w:rsidR="00987E80">
        <w:t xml:space="preserve"> and food</w:t>
      </w:r>
      <w:r>
        <w:t xml:space="preserve"> who are currently furloughed but may find themselves made redundant in the future, there is a good question as to where these people are going to go next</w:t>
      </w:r>
      <w:r w:rsidR="00987E80">
        <w:t>.</w:t>
      </w:r>
      <w:r>
        <w:t xml:space="preserve"> </w:t>
      </w:r>
      <w:r w:rsidR="00987E80">
        <w:t xml:space="preserve">How do </w:t>
      </w:r>
      <w:r>
        <w:t xml:space="preserve">we make sure they have a job </w:t>
      </w:r>
      <w:r w:rsidR="00987E80">
        <w:t xml:space="preserve">to </w:t>
      </w:r>
      <w:r>
        <w:t>go to that is not necessarily going to put them in poverty</w:t>
      </w:r>
      <w:r w:rsidR="00987E80">
        <w:t>?</w:t>
      </w:r>
      <w:r>
        <w:t xml:space="preserve"> The poverty rate for people in the </w:t>
      </w:r>
      <w:r w:rsidR="00721250">
        <w:t>accommodation</w:t>
      </w:r>
      <w:r>
        <w:t xml:space="preserve"> and food sector currently is over 27%</w:t>
      </w:r>
      <w:r w:rsidR="00987E80">
        <w:t xml:space="preserve">. It </w:t>
      </w:r>
      <w:r>
        <w:t xml:space="preserve">is about making sure that people who are </w:t>
      </w:r>
      <w:r>
        <w:t>coming out of that sector, or different sectors, have the opportunity to progress into better jobs. That would be our recommendation.</w:t>
      </w:r>
    </w:p>
    <w:p w:rsidR="008F1090" w:rsidP="000E7DEC">
      <w:pPr>
        <w:pStyle w:val="Answer"/>
      </w:pPr>
      <w:r>
        <w:rPr>
          <w:b/>
          <w:i/>
          <w:iCs/>
        </w:rPr>
        <w:t>Dr Haque:</w:t>
      </w:r>
      <w:r w:rsidRPr="000E7DEC" w:rsidR="000E7DEC">
        <w:rPr>
          <w:b/>
        </w:rPr>
        <w:t xml:space="preserve"> </w:t>
      </w:r>
      <w:r w:rsidR="000E7DEC">
        <w:t>I absolutely echo what Andrea says.</w:t>
      </w:r>
      <w:r>
        <w:t xml:space="preserve"> There is no question that having access to </w:t>
      </w:r>
      <w:r w:rsidR="00987E80">
        <w:t>good-quality</w:t>
      </w:r>
      <w:r>
        <w:t xml:space="preserve"> jobs will be of significant help. </w:t>
      </w:r>
    </w:p>
    <w:p w:rsidR="000E7DEC" w:rsidP="000E7DEC">
      <w:pPr>
        <w:pStyle w:val="Answer"/>
      </w:pPr>
      <w:r>
        <w:t>Looking at it from a practical point of view, there are a couple of things already coming out. We mentioned the surveys. Indicative or early results from the surveys suggest that black and ethnic minority people are already drowning in debt. We have to address that because, if they are drowning in debt, that means they are not able to feed their families. We know that there has been an enormous increase</w:t>
      </w:r>
      <w:r w:rsidR="00721250">
        <w:t xml:space="preserve"> in</w:t>
      </w:r>
      <w:r w:rsidR="002C7365">
        <w:t xml:space="preserve"> people going to food banks during Covid-19</w:t>
      </w:r>
      <w:r w:rsidR="00987E80">
        <w:t>,</w:t>
      </w:r>
      <w:r w:rsidR="002C7365">
        <w:t xml:space="preserve"> </w:t>
      </w:r>
      <w:r w:rsidR="00987E80">
        <w:t>so we need to join the dots w</w:t>
      </w:r>
      <w:r w:rsidR="002C7365">
        <w:t xml:space="preserve">here people </w:t>
      </w:r>
      <w:r w:rsidR="00987E80">
        <w:t xml:space="preserve">are </w:t>
      </w:r>
      <w:r w:rsidR="002C7365">
        <w:t>drowning in debt and hav</w:t>
      </w:r>
      <w:r w:rsidR="00987E80">
        <w:t>e</w:t>
      </w:r>
      <w:r w:rsidR="002C7365">
        <w:t xml:space="preserve"> low income.</w:t>
      </w:r>
    </w:p>
    <w:p w:rsidR="00D62A1F" w:rsidP="000E7DEC">
      <w:pPr>
        <w:pStyle w:val="Answer"/>
      </w:pPr>
      <w:r>
        <w:t>The other thing we know about black and ethnic minority people is that they do not have savings. For every £1 of saving</w:t>
      </w:r>
      <w:r w:rsidR="00721250">
        <w:t>s</w:t>
      </w:r>
      <w:r>
        <w:t xml:space="preserve"> that a white British person has, Bangladeshi and black African people only have 10p in equivalent savings. They do not have savings to fall back on. There are issues of high unemployment. Black and ethnic minority </w:t>
      </w:r>
      <w:r w:rsidR="00987E80">
        <w:t xml:space="preserve">people </w:t>
      </w:r>
      <w:r>
        <w:t xml:space="preserve">are two times more likely to be unemployed. If you look at it </w:t>
      </w:r>
      <w:r>
        <w:t>intersectionally</w:t>
      </w:r>
      <w:r>
        <w:t>, fema</w:t>
      </w:r>
      <w:r>
        <w:t xml:space="preserve">les in particular ethnic groups, for instance </w:t>
      </w:r>
      <w:r>
        <w:t>Bangladeshis</w:t>
      </w:r>
      <w:r>
        <w:t>,</w:t>
      </w:r>
      <w:r>
        <w:t xml:space="preserve"> are less likely to be employed and more likely to be in part-time work. </w:t>
      </w:r>
    </w:p>
    <w:p w:rsidR="002C7365" w:rsidP="000E7DEC">
      <w:pPr>
        <w:pStyle w:val="Answer"/>
      </w:pPr>
      <w:r>
        <w:t xml:space="preserve">All of that means that they do not have a safety net to fall back on. At the very minimum, the Government need to look into levelling up universal credit, access to universal credit, increasing universal credit and removing the barriers. The social security safety net absolutely </w:t>
      </w:r>
      <w:r w:rsidR="00721250">
        <w:t>needs</w:t>
      </w:r>
      <w:r>
        <w:t xml:space="preserve"> to be </w:t>
      </w:r>
      <w:r w:rsidR="00721250">
        <w:t>strengthened</w:t>
      </w:r>
      <w:r>
        <w:t>. That is the first thing.</w:t>
      </w:r>
    </w:p>
    <w:p w:rsidR="00D62A1F" w:rsidP="000E7DEC">
      <w:pPr>
        <w:pStyle w:val="Answer"/>
      </w:pPr>
      <w:r>
        <w:t xml:space="preserve">Secondly, </w:t>
      </w:r>
      <w:r w:rsidR="000E7DEC">
        <w:t xml:space="preserve">we know that </w:t>
      </w:r>
      <w:r w:rsidR="002C7365">
        <w:t>particular b</w:t>
      </w:r>
      <w:r w:rsidR="000E7DEC">
        <w:t xml:space="preserve">lack and </w:t>
      </w:r>
      <w:r w:rsidR="00CD648A">
        <w:t>e</w:t>
      </w:r>
      <w:r w:rsidR="000E7DEC">
        <w:t xml:space="preserve">thnic </w:t>
      </w:r>
      <w:r w:rsidR="00CD648A">
        <w:t>m</w:t>
      </w:r>
      <w:r w:rsidR="000E7DEC">
        <w:t>inority</w:t>
      </w:r>
      <w:r w:rsidR="00CD648A">
        <w:t xml:space="preserve"> groups have been hard hit because they are overrepresented in the shutdown areas</w:t>
      </w:r>
      <w:r w:rsidR="003F21C4">
        <w:t>—</w:t>
      </w:r>
      <w:r w:rsidR="00CD648A">
        <w:t>that is</w:t>
      </w:r>
      <w:r w:rsidR="003F21C4">
        <w:t>,</w:t>
      </w:r>
      <w:r w:rsidR="00CD648A">
        <w:t xml:space="preserve"> the catering industry, the restaurant industry and the taxi industry.</w:t>
      </w:r>
      <w:r w:rsidR="000E7DEC">
        <w:t xml:space="preserve"> They are disproportionately in those areas and they have been hardest hit</w:t>
      </w:r>
      <w:r w:rsidR="00CD648A">
        <w:t>.</w:t>
      </w:r>
      <w:r w:rsidR="000E7DEC">
        <w:t xml:space="preserve"> </w:t>
      </w:r>
      <w:r w:rsidR="00CD648A">
        <w:t>T</w:t>
      </w:r>
      <w:r w:rsidR="000E7DEC">
        <w:t xml:space="preserve">hey are the people </w:t>
      </w:r>
      <w:r w:rsidR="00CD648A">
        <w:t>who</w:t>
      </w:r>
      <w:r w:rsidR="000E7DEC">
        <w:t xml:space="preserve"> cannot work </w:t>
      </w:r>
      <w:r w:rsidR="00CD648A">
        <w:t>f</w:t>
      </w:r>
      <w:r w:rsidR="000E7DEC">
        <w:t>rom h</w:t>
      </w:r>
      <w:r w:rsidR="00CD648A">
        <w:t>o</w:t>
      </w:r>
      <w:r w:rsidR="000E7DEC">
        <w:t xml:space="preserve">me and they tend to be overrepresented. </w:t>
      </w:r>
      <w:r w:rsidR="00CD648A">
        <w:t>There is a real question at the moment, once again going back to the points we made earlier</w:t>
      </w:r>
      <w:r>
        <w:t>.</w:t>
      </w:r>
      <w:r w:rsidR="00CD648A">
        <w:t xml:space="preserve"> </w:t>
      </w:r>
      <w:r>
        <w:t xml:space="preserve">Unless </w:t>
      </w:r>
      <w:r w:rsidR="000E7DEC">
        <w:t xml:space="preserve">those employers are supported, </w:t>
      </w:r>
      <w:r>
        <w:t xml:space="preserve">they </w:t>
      </w:r>
      <w:r w:rsidR="000E7DEC">
        <w:t>will make their employees redundant</w:t>
      </w:r>
      <w:r w:rsidR="00CD648A">
        <w:t xml:space="preserve"> and let their employees go</w:t>
      </w:r>
      <w:r w:rsidR="000E7DEC">
        <w:t>.</w:t>
      </w:r>
      <w:r w:rsidR="00CD648A">
        <w:t xml:space="preserve"> Those people will lose jobs.</w:t>
      </w:r>
      <w:r w:rsidR="000E7DEC">
        <w:t xml:space="preserve"> </w:t>
      </w:r>
    </w:p>
    <w:p w:rsidR="000E7DEC" w:rsidP="000E7DEC">
      <w:pPr>
        <w:pStyle w:val="Answer"/>
      </w:pPr>
      <w:r>
        <w:t>We have to think about how we can support employers in the catering industry, in the hotel industry</w:t>
      </w:r>
      <w:r w:rsidR="00CD648A">
        <w:t xml:space="preserve"> and</w:t>
      </w:r>
      <w:r>
        <w:t xml:space="preserve"> in all those industries where you cannot work from home</w:t>
      </w:r>
      <w:r w:rsidR="00D62A1F">
        <w:t>,</w:t>
      </w:r>
      <w:r w:rsidR="00CD648A">
        <w:t xml:space="preserve"> because those industries will be extremely hard hit</w:t>
      </w:r>
      <w:r>
        <w:t xml:space="preserve">. </w:t>
      </w:r>
      <w:r w:rsidR="00CD648A">
        <w:t>If black and ethnic minority people working in those industries lose their jobs, t</w:t>
      </w:r>
      <w:r>
        <w:t>hey have no</w:t>
      </w:r>
      <w:r w:rsidR="00CD648A">
        <w:t xml:space="preserve"> recourse</w:t>
      </w:r>
      <w:r w:rsidR="00D62A1F">
        <w:t xml:space="preserve">. They </w:t>
      </w:r>
      <w:r w:rsidR="00CD648A">
        <w:t>have no</w:t>
      </w:r>
      <w:r>
        <w:t xml:space="preserve"> re</w:t>
      </w:r>
      <w:r w:rsidR="00CD648A">
        <w:t>c</w:t>
      </w:r>
      <w:r>
        <w:t>our</w:t>
      </w:r>
      <w:r w:rsidR="00CD648A">
        <w:t>s</w:t>
      </w:r>
      <w:r>
        <w:t xml:space="preserve">e to the social security safety </w:t>
      </w:r>
      <w:r>
        <w:t>net</w:t>
      </w:r>
      <w:r w:rsidR="00CD648A">
        <w:t>,</w:t>
      </w:r>
      <w:r w:rsidR="00CD648A">
        <w:t xml:space="preserve"> t</w:t>
      </w:r>
      <w:r>
        <w:t xml:space="preserve">hey have no </w:t>
      </w:r>
      <w:r w:rsidR="00CD648A">
        <w:t xml:space="preserve">recourse to savings and they have no </w:t>
      </w:r>
      <w:r>
        <w:t>jobs to go on</w:t>
      </w:r>
      <w:r w:rsidR="00D62A1F">
        <w:t xml:space="preserve"> </w:t>
      </w:r>
      <w:r>
        <w:t>to.</w:t>
      </w:r>
    </w:p>
    <w:p w:rsidR="00CD648A" w:rsidP="00CD648A">
      <w:pPr>
        <w:pStyle w:val="Answer"/>
      </w:pPr>
      <w:r w:rsidRPr="00B03C68">
        <w:rPr>
          <w:b/>
          <w:i/>
          <w:iCs/>
        </w:rPr>
        <w:t>Cym</w:t>
      </w:r>
      <w:r w:rsidRPr="00B03C68">
        <w:rPr>
          <w:b/>
          <w:i/>
          <w:iCs/>
        </w:rPr>
        <w:t xml:space="preserve"> D’Souza:</w:t>
      </w:r>
      <w:r w:rsidRPr="00037DB9" w:rsidR="00037DB9">
        <w:rPr>
          <w:b/>
        </w:rPr>
        <w:t xml:space="preserve"> </w:t>
      </w:r>
      <w:r w:rsidR="00037DB9">
        <w:t>I will not repeat what has been said before. The</w:t>
      </w:r>
      <w:r>
        <w:t>re is a reall</w:t>
      </w:r>
      <w:r w:rsidR="00037DB9">
        <w:t>y</w:t>
      </w:r>
      <w:r>
        <w:t xml:space="preserve"> serious need to look at the whole issue around zero-hours contracts and the whole gig economy that works against people from black and </w:t>
      </w:r>
      <w:r>
        <w:t>minority ethnic communities</w:t>
      </w:r>
      <w:r w:rsidR="00D62A1F">
        <w:t>.</w:t>
      </w:r>
      <w:r>
        <w:t xml:space="preserve"> </w:t>
      </w:r>
      <w:r w:rsidR="00D62A1F">
        <w:t xml:space="preserve">They </w:t>
      </w:r>
      <w:r w:rsidR="00037DB9">
        <w:t>are heavily represented in those types of employment</w:t>
      </w:r>
      <w:r>
        <w:t xml:space="preserve"> and i</w:t>
      </w:r>
      <w:r w:rsidR="00037DB9">
        <w:t xml:space="preserve">t means they cannot easily access </w:t>
      </w:r>
      <w:r>
        <w:t>u</w:t>
      </w:r>
      <w:r w:rsidR="00037DB9">
        <w:t xml:space="preserve">niversal </w:t>
      </w:r>
      <w:r>
        <w:t>c</w:t>
      </w:r>
      <w:r w:rsidR="00037DB9">
        <w:t>redit in the way that people in paid employment</w:t>
      </w:r>
      <w:r>
        <w:t xml:space="preserve"> who are contracted on a permanent basis can</w:t>
      </w:r>
      <w:r w:rsidR="00037DB9">
        <w:t>. You can see</w:t>
      </w:r>
      <w:r>
        <w:t>,</w:t>
      </w:r>
      <w:r w:rsidR="00037DB9">
        <w:t xml:space="preserve"> as a result of </w:t>
      </w:r>
      <w:r w:rsidR="00B42EF5">
        <w:t>Covid</w:t>
      </w:r>
      <w:r>
        <w:noBreakHyphen/>
      </w:r>
      <w:r w:rsidR="00037DB9">
        <w:t>19</w:t>
      </w:r>
      <w:r>
        <w:t>,</w:t>
      </w:r>
      <w:r w:rsidR="00037DB9">
        <w:t xml:space="preserve"> that</w:t>
      </w:r>
      <w:r>
        <w:t xml:space="preserve"> they have struggled to access the very safety nets that their mainly white counterparts have been able to access during this time</w:t>
      </w:r>
      <w:r w:rsidR="00D62A1F">
        <w:t>,</w:t>
      </w:r>
      <w:r>
        <w:t xml:space="preserve"> </w:t>
      </w:r>
      <w:r w:rsidR="00D62A1F">
        <w:t>such as</w:t>
      </w:r>
      <w:r>
        <w:t xml:space="preserve"> furlough and universal credit</w:t>
      </w:r>
      <w:r w:rsidR="00037DB9">
        <w:t>.</w:t>
      </w:r>
      <w:r>
        <w:t xml:space="preserve"> </w:t>
      </w:r>
    </w:p>
    <w:p w:rsidR="00037DB9" w:rsidP="00CD648A">
      <w:pPr>
        <w:pStyle w:val="Answer"/>
      </w:pPr>
      <w:r>
        <w:t xml:space="preserve">We </w:t>
      </w:r>
      <w:r w:rsidR="00D62A1F">
        <w:t>have</w:t>
      </w:r>
      <w:r>
        <w:t xml:space="preserve"> to have a serious review of</w:t>
      </w:r>
      <w:r w:rsidR="00D62A1F">
        <w:t xml:space="preserve">—I will not call them contracts, because they are not contracts—the </w:t>
      </w:r>
      <w:r>
        <w:t xml:space="preserve">implications of allowing </w:t>
      </w:r>
      <w:r>
        <w:t>employers to employ people on the basis of zero</w:t>
      </w:r>
      <w:r>
        <w:t>-</w:t>
      </w:r>
      <w:r>
        <w:t>hours</w:t>
      </w:r>
      <w:r>
        <w:t xml:space="preserve"> or</w:t>
      </w:r>
      <w:r w:rsidR="00D62A1F">
        <w:t xml:space="preserve"> short-term temporary contracts, which </w:t>
      </w:r>
      <w:r>
        <w:t xml:space="preserve">puts them in an </w:t>
      </w:r>
      <w:r w:rsidR="00721250">
        <w:t>unfeasible</w:t>
      </w:r>
      <w:r>
        <w:t xml:space="preserve"> position in times of things like a </w:t>
      </w:r>
      <w:r w:rsidR="00721250">
        <w:t>pandemic</w:t>
      </w:r>
      <w:r>
        <w:t>.</w:t>
      </w:r>
    </w:p>
    <w:p w:rsidR="00037DB9" w:rsidP="00037DB9">
      <w:pPr>
        <w:pStyle w:val="Answer"/>
      </w:pPr>
      <w:r>
        <w:rPr>
          <w:b/>
          <w:i/>
          <w:iCs/>
        </w:rPr>
        <w:t>Dr Haque:</w:t>
      </w:r>
      <w:r w:rsidRPr="00037DB9">
        <w:rPr>
          <w:b/>
        </w:rPr>
        <w:t xml:space="preserve"> </w:t>
      </w:r>
      <w:r>
        <w:t xml:space="preserve">I want to echo that. It is a </w:t>
      </w:r>
      <w:r w:rsidR="00CD648A">
        <w:t>really</w:t>
      </w:r>
      <w:r>
        <w:t xml:space="preserve"> important point. We know that ethnic</w:t>
      </w:r>
      <w:r w:rsidR="00CD648A">
        <w:t xml:space="preserve"> </w:t>
      </w:r>
      <w:r>
        <w:t>minority people are</w:t>
      </w:r>
      <w:r w:rsidR="00CD648A">
        <w:t xml:space="preserve"> disproportionately</w:t>
      </w:r>
      <w:r>
        <w:t xml:space="preserve"> overrepresented in zero-hour</w:t>
      </w:r>
      <w:r w:rsidR="00CD648A">
        <w:t>s</w:t>
      </w:r>
      <w:r>
        <w:t xml:space="preserve"> </w:t>
      </w:r>
      <w:r w:rsidR="00CD648A">
        <w:t xml:space="preserve">and insecure </w:t>
      </w:r>
      <w:r>
        <w:t>contracts.</w:t>
      </w:r>
      <w:r w:rsidR="00CD648A">
        <w:t xml:space="preserve"> Approximately a quarter of zero-hours contracts comprise black and ethnic minority people</w:t>
      </w:r>
      <w:r w:rsidR="00D62A1F">
        <w:t>.</w:t>
      </w:r>
      <w:r w:rsidR="00CD648A">
        <w:t xml:space="preserve"> </w:t>
      </w:r>
      <w:r w:rsidR="00D62A1F">
        <w:t xml:space="preserve">They </w:t>
      </w:r>
      <w:r w:rsidR="00CD648A">
        <w:t>are two times more likely to be in zero-hours contracts than white British people. That is a huge issue and we need more financial</w:t>
      </w:r>
      <w:r>
        <w:t xml:space="preserve"> support for those groups. As I mentioned, statutory sick</w:t>
      </w:r>
      <w:r w:rsidR="00CD648A">
        <w:t>ness</w:t>
      </w:r>
      <w:r>
        <w:t xml:space="preserve"> pay is</w:t>
      </w:r>
      <w:r w:rsidR="00CD648A">
        <w:t xml:space="preserve"> one of those areas. We are barely out of the first wave of Covid-19, let alone the second wave, and that is a serious issue.</w:t>
      </w:r>
    </w:p>
    <w:p w:rsidR="00037DB9" w:rsidP="00037DB9">
      <w:pPr>
        <w:pStyle w:val="Answer"/>
      </w:pPr>
      <w:r>
        <w:t>On top of that, we need to think much more about how we can help</w:t>
      </w:r>
      <w:r w:rsidR="00CD648A">
        <w:t xml:space="preserve"> b</w:t>
      </w:r>
      <w:r>
        <w:t xml:space="preserve">lack and </w:t>
      </w:r>
      <w:r w:rsidR="00CD648A">
        <w:t>e</w:t>
      </w:r>
      <w:r>
        <w:t xml:space="preserve">thnic </w:t>
      </w:r>
      <w:r w:rsidR="00CD648A">
        <w:t>m</w:t>
      </w:r>
      <w:r>
        <w:t>inority people after this pandemic and how we can support them better</w:t>
      </w:r>
      <w:r w:rsidR="00CD648A">
        <w:t xml:space="preserve">, as </w:t>
      </w:r>
      <w:r w:rsidR="00CD648A">
        <w:t>Cym</w:t>
      </w:r>
      <w:r w:rsidR="00CD648A">
        <w:t xml:space="preserve"> was saying, in improving their prospects of employment. </w:t>
      </w:r>
    </w:p>
    <w:p w:rsidR="00037DB9" w:rsidP="00037DB9">
      <w:pPr>
        <w:pStyle w:val="Question"/>
      </w:pPr>
      <w:r w:rsidRPr="00037DB9">
        <w:rPr>
          <w:b/>
        </w:rPr>
        <w:t>Chair:</w:t>
      </w:r>
      <w:r>
        <w:t xml:space="preserve"> I </w:t>
      </w:r>
      <w:r w:rsidR="00CD648A">
        <w:t xml:space="preserve">am going to come back to this issue of zero-hours contracts and the gig economy. We </w:t>
      </w:r>
      <w:r w:rsidR="00D62A1F">
        <w:t xml:space="preserve">all </w:t>
      </w:r>
      <w:r>
        <w:t>anticipated</w:t>
      </w:r>
      <w:r w:rsidR="00CD648A">
        <w:t>,</w:t>
      </w:r>
      <w:r>
        <w:t xml:space="preserve"> when the pandemic started</w:t>
      </w:r>
      <w:r w:rsidR="00CD648A">
        <w:t>,</w:t>
      </w:r>
      <w:r>
        <w:t xml:space="preserve"> that there would be particular cha</w:t>
      </w:r>
      <w:r w:rsidR="00CD648A">
        <w:t>llen</w:t>
      </w:r>
      <w:r>
        <w:t>ges around the gig economy</w:t>
      </w:r>
      <w:r w:rsidR="00D62A1F">
        <w:t>.</w:t>
      </w:r>
      <w:r w:rsidR="00CD648A">
        <w:t xml:space="preserve"> </w:t>
      </w:r>
      <w:r w:rsidR="00D62A1F">
        <w:t xml:space="preserve">We </w:t>
      </w:r>
      <w:r w:rsidR="00CD648A">
        <w:t>knew that there were a disproportionate number of BAME people working in it</w:t>
      </w:r>
      <w:r>
        <w:t>.</w:t>
      </w:r>
      <w:r w:rsidR="00CD648A">
        <w:t xml:space="preserve"> We also know that it is more likely to be younger people working in the gig economy.</w:t>
      </w:r>
      <w:r>
        <w:t xml:space="preserve"> What specific measures would you like to have seen to help those worki</w:t>
      </w:r>
      <w:r w:rsidR="00CD648A">
        <w:t>n</w:t>
      </w:r>
      <w:r>
        <w:t>g on zero-hour</w:t>
      </w:r>
      <w:r w:rsidR="00721250">
        <w:t>s</w:t>
      </w:r>
      <w:r>
        <w:t xml:space="preserve"> contracts?</w:t>
      </w:r>
      <w:r w:rsidR="00CD648A">
        <w:t xml:space="preserve"> Could there have been something particularly tailored to help people from the BAME community?</w:t>
      </w:r>
    </w:p>
    <w:p w:rsidR="00037DB9" w:rsidP="00037DB9">
      <w:pPr>
        <w:pStyle w:val="Answer"/>
      </w:pPr>
      <w:r>
        <w:rPr>
          <w:b/>
          <w:i/>
          <w:iCs/>
        </w:rPr>
        <w:t>Dr Haque:</w:t>
      </w:r>
      <w:r w:rsidRPr="00037DB9">
        <w:rPr>
          <w:b/>
        </w:rPr>
        <w:t xml:space="preserve"> </w:t>
      </w:r>
      <w:r>
        <w:t xml:space="preserve">The surveys suggest that, while the rest of us have been </w:t>
      </w:r>
      <w:r w:rsidR="00CD648A">
        <w:t xml:space="preserve">in </w:t>
      </w:r>
      <w:r>
        <w:t>lockdown and</w:t>
      </w:r>
      <w:r w:rsidR="00CD648A">
        <w:t>,</w:t>
      </w:r>
      <w:r>
        <w:t xml:space="preserve"> if you like</w:t>
      </w:r>
      <w:r w:rsidR="00CD648A">
        <w:t>,</w:t>
      </w:r>
      <w:r>
        <w:t xml:space="preserve"> protected during lockdown, a significant </w:t>
      </w:r>
      <w:r w:rsidR="00CD648A">
        <w:t>proportion</w:t>
      </w:r>
      <w:r>
        <w:t xml:space="preserve"> of </w:t>
      </w:r>
      <w:r w:rsidR="00CD648A">
        <w:t>b</w:t>
      </w:r>
      <w:r>
        <w:t xml:space="preserve">lack and </w:t>
      </w:r>
      <w:r w:rsidR="00CD648A">
        <w:t>e</w:t>
      </w:r>
      <w:r>
        <w:t xml:space="preserve">thnic </w:t>
      </w:r>
      <w:r w:rsidR="00CD648A">
        <w:t>m</w:t>
      </w:r>
      <w:r>
        <w:t>inority people</w:t>
      </w:r>
      <w:r w:rsidR="00CD648A">
        <w:t xml:space="preserve"> have not been able to stay in lockdown</w:t>
      </w:r>
      <w:r>
        <w:t>.</w:t>
      </w:r>
      <w:r w:rsidR="00CD648A">
        <w:t xml:space="preserve"> </w:t>
      </w:r>
      <w:r w:rsidR="00D62A1F">
        <w:t xml:space="preserve">They </w:t>
      </w:r>
      <w:r w:rsidR="00CD648A">
        <w:t>have literally had to go out to work because the social security safety net is not covering them.</w:t>
      </w:r>
      <w:r>
        <w:t xml:space="preserve"> That is p</w:t>
      </w:r>
      <w:r w:rsidR="00CD648A">
        <w:t>a</w:t>
      </w:r>
      <w:r>
        <w:t>rtly because they are not eligible</w:t>
      </w:r>
      <w:r w:rsidR="00CD648A">
        <w:t>, as I mentioned, for statutory sickness pay and universal credit</w:t>
      </w:r>
      <w:r>
        <w:t>.</w:t>
      </w:r>
      <w:r w:rsidR="00291D99">
        <w:t xml:space="preserve"> There are lots of reasons why they cannot access benefits.</w:t>
      </w:r>
      <w:r>
        <w:t xml:space="preserve"> </w:t>
      </w:r>
      <w:r w:rsidR="00291D99">
        <w:t>A</w:t>
      </w:r>
      <w:r>
        <w:t xml:space="preserve"> lack of knowledge</w:t>
      </w:r>
      <w:r w:rsidR="00291D99">
        <w:t xml:space="preserve"> has also come through in the surveys</w:t>
      </w:r>
      <w:r w:rsidR="00F05C57">
        <w:t>,</w:t>
      </w:r>
      <w:r w:rsidR="00291D99">
        <w:t xml:space="preserve"> in that they are not entirely aware of eligibility</w:t>
      </w:r>
      <w:r w:rsidR="00F05C57">
        <w:t>,</w:t>
      </w:r>
      <w:r w:rsidR="00291D99">
        <w:t xml:space="preserve"> so there is something around the public information campaign </w:t>
      </w:r>
      <w:r w:rsidR="00721250">
        <w:t>on</w:t>
      </w:r>
      <w:r w:rsidR="00291D99">
        <w:t xml:space="preserve"> this</w:t>
      </w:r>
      <w:r>
        <w:t xml:space="preserve">. </w:t>
      </w:r>
      <w:r w:rsidR="00291D99">
        <w:t>Those are the key issues. Black and minority ethnic people have not been able to access those.</w:t>
      </w:r>
    </w:p>
    <w:p w:rsidR="00037DB9" w:rsidP="00037DB9">
      <w:pPr>
        <w:pStyle w:val="Question"/>
      </w:pPr>
      <w:r w:rsidRPr="00037DB9">
        <w:rPr>
          <w:b/>
        </w:rPr>
        <w:t>Chair:</w:t>
      </w:r>
      <w:r>
        <w:t xml:space="preserve"> </w:t>
      </w:r>
      <w:r w:rsidR="00291D99">
        <w:t xml:space="preserve">Can I just follow up on the lack of knowledge? We are always very </w:t>
      </w:r>
      <w:r w:rsidR="00291D99">
        <w:t>keen to talk about work coaches in the DWP</w:t>
      </w:r>
      <w:r w:rsidR="00F05C57">
        <w:t>,</w:t>
      </w:r>
      <w:r w:rsidR="00291D99">
        <w:t xml:space="preserve"> and the relationship between individuals claiming benefits and the route into </w:t>
      </w:r>
      <w:r w:rsidR="00F05C57">
        <w:t>their</w:t>
      </w:r>
      <w:r w:rsidR="00291D99">
        <w:t xml:space="preserve"> first job, a better job and progression in work. </w:t>
      </w:r>
      <w:r>
        <w:t xml:space="preserve">Do </w:t>
      </w:r>
      <w:r w:rsidR="00291D99">
        <w:t>y</w:t>
      </w:r>
      <w:r>
        <w:t xml:space="preserve">ou think there is enough knowledge amongst those working in the DWP to specifically target </w:t>
      </w:r>
      <w:r w:rsidR="00291D99">
        <w:t>assistance</w:t>
      </w:r>
      <w:r>
        <w:t xml:space="preserve"> to</w:t>
      </w:r>
      <w:r w:rsidR="00291D99">
        <w:t xml:space="preserve"> BAME workers in the gig economy</w:t>
      </w:r>
      <w:r w:rsidR="006B2FF5">
        <w:t>,</w:t>
      </w:r>
      <w:r w:rsidR="00291D99">
        <w:t xml:space="preserve"> who might be in very insecure employment</w:t>
      </w:r>
      <w:r w:rsidR="006B2FF5">
        <w:t>,</w:t>
      </w:r>
      <w:r w:rsidR="00291D99">
        <w:t xml:space="preserve"> </w:t>
      </w:r>
      <w:r w:rsidR="006B2FF5">
        <w:t xml:space="preserve">and </w:t>
      </w:r>
      <w:r w:rsidR="00291D99">
        <w:t xml:space="preserve">find routes to help them have a better knowledge of what they might be entitled to </w:t>
      </w:r>
      <w:r w:rsidR="006B2FF5">
        <w:t xml:space="preserve">and better knowledge of </w:t>
      </w:r>
      <w:r w:rsidR="00291D99">
        <w:t>how to move into better work</w:t>
      </w:r>
      <w:r>
        <w:t>?</w:t>
      </w:r>
    </w:p>
    <w:p w:rsidR="006B2FF5" w:rsidP="00291D99">
      <w:pPr>
        <w:pStyle w:val="Answer"/>
      </w:pPr>
      <w:r>
        <w:rPr>
          <w:b/>
          <w:i/>
          <w:iCs/>
        </w:rPr>
        <w:t>Dr Haque:</w:t>
      </w:r>
      <w:r w:rsidRPr="00037DB9" w:rsidR="00037DB9">
        <w:rPr>
          <w:b/>
        </w:rPr>
        <w:t xml:space="preserve"> </w:t>
      </w:r>
      <w:r w:rsidR="00037DB9">
        <w:t xml:space="preserve">Access is a huge issue. </w:t>
      </w:r>
      <w:r w:rsidR="00291D99">
        <w:t>Cym</w:t>
      </w:r>
      <w:r w:rsidR="00291D99">
        <w:t xml:space="preserve"> has mentioned this several times. Access is a very big issue. One of the things we talked about earlier was how t</w:t>
      </w:r>
      <w:r w:rsidR="00037DB9">
        <w:t>here</w:t>
      </w:r>
      <w:r w:rsidR="00291D99">
        <w:t xml:space="preserve"> </w:t>
      </w:r>
      <w:r w:rsidR="00037DB9">
        <w:t>is this real assumption</w:t>
      </w:r>
      <w:r w:rsidR="00291D99">
        <w:t xml:space="preserve"> that everybody has a laptop or a computer</w:t>
      </w:r>
      <w:r w:rsidR="00037DB9">
        <w:t>.</w:t>
      </w:r>
      <w:r w:rsidR="00291D99">
        <w:t xml:space="preserve"> Lots of people have access to the internet but they tend to just do it all on their smartphones. Trying to apply for universal credit on your smartphone is not an easy thing to do</w:t>
      </w:r>
      <w:r>
        <w:t>.</w:t>
      </w:r>
      <w:r w:rsidR="00291D99">
        <w:t xml:space="preserve"> </w:t>
      </w:r>
      <w:r>
        <w:t xml:space="preserve">That </w:t>
      </w:r>
      <w:r w:rsidR="00291D99">
        <w:t xml:space="preserve">also requires knowledge, confidence about the system and understanding the system. </w:t>
      </w:r>
    </w:p>
    <w:p w:rsidR="00037DB9" w:rsidP="00291D99">
      <w:pPr>
        <w:pStyle w:val="Answer"/>
      </w:pPr>
      <w:r>
        <w:t>The Runnymede Trust has worked with other civil society organisations and housing associations</w:t>
      </w:r>
      <w:r w:rsidR="006B2FF5">
        <w:t>,</w:t>
      </w:r>
      <w:r>
        <w:t xml:space="preserve"> where part of their job is to help b</w:t>
      </w:r>
      <w:r>
        <w:t xml:space="preserve">lack and </w:t>
      </w:r>
      <w:r>
        <w:t>e</w:t>
      </w:r>
      <w:r>
        <w:t xml:space="preserve">thnic </w:t>
      </w:r>
      <w:r>
        <w:t>m</w:t>
      </w:r>
      <w:r>
        <w:t>inority</w:t>
      </w:r>
      <w:r>
        <w:t xml:space="preserve"> people, including new migrants, </w:t>
      </w:r>
      <w:r w:rsidR="00AD0531">
        <w:t>literally</w:t>
      </w:r>
      <w:r>
        <w:t xml:space="preserve"> navigate that system</w:t>
      </w:r>
      <w:r>
        <w:t>.</w:t>
      </w:r>
      <w:r>
        <w:t xml:space="preserve"> It is not an easy system.</w:t>
      </w:r>
      <w:r>
        <w:t xml:space="preserve"> During the pandemic, that help has not been around. That help is not available because everything has been shut down. </w:t>
      </w:r>
      <w:r>
        <w:t xml:space="preserve">If there is any help available, it has all been online. The irony of ironies is that you are too scared to </w:t>
      </w:r>
      <w:r w:rsidR="006B2FF5">
        <w:t xml:space="preserve">access it </w:t>
      </w:r>
      <w:r>
        <w:t xml:space="preserve">online and you cannot get online. </w:t>
      </w:r>
      <w:r>
        <w:t>Access is a huge issue in that sense and needs to be improved.</w:t>
      </w:r>
    </w:p>
    <w:p w:rsidR="00E95B18" w:rsidP="00037DB9">
      <w:pPr>
        <w:pStyle w:val="Answer"/>
      </w:pPr>
      <w:r>
        <w:t>It has also come through the surveys that people were not aware</w:t>
      </w:r>
      <w:r w:rsidR="00291D99">
        <w:t xml:space="preserve"> o</w:t>
      </w:r>
      <w:r>
        <w:t xml:space="preserve">f some </w:t>
      </w:r>
      <w:r w:rsidR="00291D99">
        <w:t xml:space="preserve">of the </w:t>
      </w:r>
      <w:r>
        <w:t xml:space="preserve">benefits they were eligible for. </w:t>
      </w:r>
      <w:r w:rsidR="00291D99">
        <w:t xml:space="preserve">It is not just a question of DWP officials not sharing that information. </w:t>
      </w:r>
      <w:r>
        <w:t>There are issues around a public information campaign</w:t>
      </w:r>
      <w:r w:rsidR="00291D99">
        <w:t>. T</w:t>
      </w:r>
      <w:r>
        <w:t xml:space="preserve">his </w:t>
      </w:r>
      <w:r w:rsidR="00291D99">
        <w:t>G</w:t>
      </w:r>
      <w:r>
        <w:t>overnment</w:t>
      </w:r>
      <w:r w:rsidR="00291D99">
        <w:t xml:space="preserve"> m</w:t>
      </w:r>
      <w:r>
        <w:t>ay have rolled out</w:t>
      </w:r>
      <w:r w:rsidR="00291D99">
        <w:t xml:space="preserve"> measures but to what extent have they tailored the</w:t>
      </w:r>
      <w:r>
        <w:t xml:space="preserve"> public information campaign</w:t>
      </w:r>
      <w:r w:rsidR="00291D99">
        <w:t xml:space="preserve"> to vulnerable communities</w:t>
      </w:r>
      <w:r>
        <w:t>,</w:t>
      </w:r>
      <w:r w:rsidR="00291D99">
        <w:t xml:space="preserve"> black and ethnic minority communities, tho</w:t>
      </w:r>
      <w:r w:rsidR="006B2FF5">
        <w:t>se with less fluency in English</w:t>
      </w:r>
      <w:r w:rsidR="00291D99">
        <w:t xml:space="preserve"> and those in zero-hours contracts? That is much more arguable</w:t>
      </w:r>
      <w:r w:rsidR="006B2FF5">
        <w:t>,</w:t>
      </w:r>
      <w:r w:rsidR="00291D99">
        <w:t xml:space="preserve"> because a lot of it has simply</w:t>
      </w:r>
      <w:r w:rsidR="00AD0531">
        <w:t xml:space="preserve"> </w:t>
      </w:r>
      <w:r w:rsidR="006B2FF5">
        <w:t>said</w:t>
      </w:r>
      <w:r w:rsidR="00291D99">
        <w:t>, “Go to our website and all the information</w:t>
      </w:r>
      <w:r>
        <w:t xml:space="preserve"> is there</w:t>
      </w:r>
      <w:r w:rsidR="00291D99">
        <w:t>”</w:t>
      </w:r>
      <w:r>
        <w:t>.</w:t>
      </w:r>
    </w:p>
    <w:p w:rsidR="00037DB9" w:rsidP="00E95B18">
      <w:pPr>
        <w:pStyle w:val="Question"/>
      </w:pPr>
      <w:r w:rsidRPr="00E95B18">
        <w:rPr>
          <w:b/>
        </w:rPr>
        <w:t>Chair:</w:t>
      </w:r>
      <w:r>
        <w:t xml:space="preserve"> </w:t>
      </w:r>
      <w:r w:rsidR="00291D99">
        <w:t>Do you have any hard statistics on how BAME people are finding it harder to apply?</w:t>
      </w:r>
    </w:p>
    <w:p w:rsidR="00E95B18" w:rsidRPr="00E95B18" w:rsidP="00E95B18">
      <w:pPr>
        <w:pStyle w:val="Answer"/>
      </w:pPr>
      <w:r>
        <w:rPr>
          <w:b/>
          <w:i/>
          <w:iCs/>
        </w:rPr>
        <w:t>Dr Haque:</w:t>
      </w:r>
      <w:r w:rsidRPr="00E95B18">
        <w:rPr>
          <w:b/>
        </w:rPr>
        <w:t xml:space="preserve"> </w:t>
      </w:r>
      <w:r w:rsidR="006B2FF5">
        <w:t xml:space="preserve">It is the </w:t>
      </w:r>
      <w:r w:rsidR="00291D99">
        <w:t>surveys. How else would we know?</w:t>
      </w:r>
    </w:p>
    <w:p w:rsidR="00D32B51" w:rsidP="00E95B18">
      <w:pPr>
        <w:pStyle w:val="Question"/>
      </w:pPr>
      <w:bookmarkStart w:id="1" w:name="Panel2"/>
      <w:bookmarkEnd w:id="1"/>
      <w:r w:rsidRPr="00E95B18">
        <w:rPr>
          <w:b/>
        </w:rPr>
        <w:t>Chair:</w:t>
      </w:r>
      <w:r>
        <w:t xml:space="preserve"> </w:t>
      </w:r>
      <w:r w:rsidR="00291D99">
        <w:t>Can you quantify that</w:t>
      </w:r>
      <w:r w:rsidR="006B2FF5">
        <w:t>, instead of saying, “The survey shows us”</w:t>
      </w:r>
      <w:r w:rsidR="00291D99">
        <w:t>?</w:t>
      </w:r>
      <w:r w:rsidR="006B2FF5">
        <w:t xml:space="preserve"> It would be really useful for us to have hard statistics.</w:t>
      </w:r>
    </w:p>
    <w:p w:rsidR="006B2FF5" w:rsidP="00E95B18">
      <w:pPr>
        <w:pStyle w:val="Answer"/>
      </w:pPr>
      <w:r>
        <w:rPr>
          <w:b/>
          <w:i/>
          <w:iCs/>
        </w:rPr>
        <w:t>Dr Haque:</w:t>
      </w:r>
      <w:r w:rsidRPr="00E95B18" w:rsidR="00E95B18">
        <w:rPr>
          <w:b/>
        </w:rPr>
        <w:t xml:space="preserve"> </w:t>
      </w:r>
      <w:r w:rsidR="00291D99">
        <w:t xml:space="preserve">I cannot share my survey because we have not publicly shared that yet, so that will be coming out, but that is indicative in my survey. You could always ask Turn2us to come to your Committee and talk to you. You can also ask the Fawcett Society and the </w:t>
      </w:r>
      <w:r w:rsidR="009012B9">
        <w:t>Women’s</w:t>
      </w:r>
      <w:r w:rsidR="00291D99">
        <w:t xml:space="preserve"> Budget Group. </w:t>
      </w:r>
      <w:r w:rsidR="00E95B18">
        <w:t xml:space="preserve">Their surveys showed that there was less awareness of those things. </w:t>
      </w:r>
      <w:r w:rsidR="00291D99">
        <w:t>I cannot remember the specific questions because they are their surveys and I just look at their surveys</w:t>
      </w:r>
      <w:r>
        <w:t>,</w:t>
      </w:r>
      <w:r w:rsidR="00291D99">
        <w:t xml:space="preserve"> but it is there. </w:t>
      </w:r>
    </w:p>
    <w:p w:rsidR="00E95B18" w:rsidP="00E95B18">
      <w:pPr>
        <w:pStyle w:val="Answer"/>
      </w:pPr>
      <w:r>
        <w:t>With all due respe</w:t>
      </w:r>
      <w:r w:rsidR="00291D99">
        <w:t>c</w:t>
      </w:r>
      <w:r>
        <w:t xml:space="preserve">t, Chair, I am not </w:t>
      </w:r>
      <w:r w:rsidR="00291D99">
        <w:t xml:space="preserve">quite </w:t>
      </w:r>
      <w:r>
        <w:t>sure whether a percentage would make a difference</w:t>
      </w:r>
      <w:r w:rsidR="006B2FF5">
        <w:t>,</w:t>
      </w:r>
      <w:r w:rsidR="00291D99">
        <w:t xml:space="preserve"> because surely the fact that people are unaware</w:t>
      </w:r>
      <w:r w:rsidR="00EC720A">
        <w:t xml:space="preserve"> of it and, more significantly, that black and ethnic minority people are less aware of it compared to their white British counterparts suggests that there is an information gap there</w:t>
      </w:r>
      <w:r>
        <w:t xml:space="preserve">. </w:t>
      </w:r>
    </w:p>
    <w:p w:rsidR="00E95B18" w:rsidP="00AD0531">
      <w:pPr>
        <w:pStyle w:val="Question"/>
        <w:numPr>
          <w:ilvl w:val="0"/>
          <w:numId w:val="0"/>
        </w:numPr>
        <w:ind w:left="794"/>
      </w:pPr>
      <w:r w:rsidRPr="00E95B18">
        <w:rPr>
          <w:b/>
        </w:rPr>
        <w:t>Chair:</w:t>
      </w:r>
      <w:r>
        <w:t xml:space="preserve"> </w:t>
      </w:r>
      <w:r w:rsidR="00EC720A">
        <w:t>F</w:t>
      </w:r>
      <w:r>
        <w:t xml:space="preserve">or the Committee’s </w:t>
      </w:r>
      <w:r w:rsidR="00EC720A">
        <w:t>i</w:t>
      </w:r>
      <w:r>
        <w:t xml:space="preserve">nquiry, it would be really useful to </w:t>
      </w:r>
      <w:r w:rsidR="006B2FF5">
        <w:t xml:space="preserve">be able to </w:t>
      </w:r>
      <w:r>
        <w:t>quantify</w:t>
      </w:r>
      <w:r w:rsidR="00EC720A">
        <w:t xml:space="preserve"> that</w:t>
      </w:r>
      <w:r w:rsidR="006B2FF5">
        <w:t>.</w:t>
      </w:r>
      <w:r w:rsidR="00EC720A">
        <w:t xml:space="preserve"> I look forward to receiving the results of your survey, which presumably you will submit to us when they are public</w:t>
      </w:r>
      <w:r>
        <w:t>.</w:t>
      </w:r>
    </w:p>
    <w:p w:rsidR="00E95B18" w:rsidP="00E95B18">
      <w:pPr>
        <w:pStyle w:val="Answer"/>
      </w:pPr>
      <w:r>
        <w:rPr>
          <w:b/>
          <w:i/>
          <w:iCs/>
        </w:rPr>
        <w:t>Dr Haque:</w:t>
      </w:r>
      <w:r w:rsidRPr="00E95B18">
        <w:rPr>
          <w:b/>
        </w:rPr>
        <w:t xml:space="preserve"> </w:t>
      </w:r>
      <w:r>
        <w:t>Yes.</w:t>
      </w:r>
    </w:p>
    <w:p w:rsidR="00E95B18" w:rsidP="00AD0531">
      <w:pPr>
        <w:pStyle w:val="Question"/>
        <w:numPr>
          <w:ilvl w:val="0"/>
          <w:numId w:val="0"/>
        </w:numPr>
        <w:ind w:left="794"/>
      </w:pPr>
      <w:r w:rsidRPr="00E95B18">
        <w:rPr>
          <w:b/>
        </w:rPr>
        <w:t>Chair:</w:t>
      </w:r>
      <w:r>
        <w:t xml:space="preserve"> It would be really helpful to</w:t>
      </w:r>
      <w:r w:rsidR="00EC720A">
        <w:t xml:space="preserve"> us to </w:t>
      </w:r>
      <w:r w:rsidR="006B2FF5">
        <w:t xml:space="preserve">be able to </w:t>
      </w:r>
      <w:r w:rsidR="00EC720A">
        <w:t>evidence the areas in which BAME communities find it harder to access services and to access information</w:t>
      </w:r>
      <w:r w:rsidR="006B2FF5">
        <w:t>,</w:t>
      </w:r>
      <w:r w:rsidR="00EC720A">
        <w:t xml:space="preserve"> so that we can then get Government to act on it</w:t>
      </w:r>
      <w:r>
        <w:t>.</w:t>
      </w:r>
    </w:p>
    <w:p w:rsidR="00E95B18" w:rsidRPr="006B2FF5" w:rsidP="00E95B18">
      <w:pPr>
        <w:pStyle w:val="Answer"/>
      </w:pPr>
      <w:r>
        <w:rPr>
          <w:b/>
          <w:i/>
          <w:iCs/>
        </w:rPr>
        <w:t>Dr Haque:</w:t>
      </w:r>
      <w:r w:rsidRPr="00E95B18">
        <w:rPr>
          <w:b/>
        </w:rPr>
        <w:t xml:space="preserve"> </w:t>
      </w:r>
      <w:r>
        <w:t xml:space="preserve">I can tell you </w:t>
      </w:r>
      <w:r w:rsidR="00EC720A">
        <w:t xml:space="preserve">that </w:t>
      </w:r>
      <w:r w:rsidRPr="006B2FF5" w:rsidR="00EC720A">
        <w:t>u</w:t>
      </w:r>
      <w:r w:rsidRPr="006B2FF5">
        <w:t xml:space="preserve">niversal </w:t>
      </w:r>
      <w:r w:rsidRPr="006B2FF5" w:rsidR="00EC720A">
        <w:t>c</w:t>
      </w:r>
      <w:r w:rsidRPr="006B2FF5">
        <w:t>redit is a problem</w:t>
      </w:r>
      <w:r w:rsidRPr="006B2FF5" w:rsidR="00EC720A">
        <w:t xml:space="preserve"> and that they are less aware</w:t>
      </w:r>
      <w:r w:rsidRPr="006B2FF5">
        <w:t>.</w:t>
      </w:r>
      <w:r w:rsidRPr="006B2FF5" w:rsidR="00EC720A">
        <w:t xml:space="preserve"> Those are consistent facts.</w:t>
      </w:r>
      <w:r w:rsidRPr="006B2FF5">
        <w:t xml:space="preserve"> </w:t>
      </w:r>
      <w:r w:rsidRPr="006B2FF5" w:rsidR="00EC720A">
        <w:t>T</w:t>
      </w:r>
      <w:r w:rsidRPr="006B2FF5">
        <w:t>he</w:t>
      </w:r>
      <w:r w:rsidRPr="006B2FF5" w:rsidR="00EC720A">
        <w:t>re</w:t>
      </w:r>
      <w:r w:rsidRPr="006B2FF5">
        <w:t xml:space="preserve"> is a broader question here about the extent to which Government have carried out</w:t>
      </w:r>
      <w:r w:rsidRPr="006B2FF5" w:rsidR="00EC720A">
        <w:t xml:space="preserve"> an equality impact assessment on the measures that they have rolled out</w:t>
      </w:r>
      <w:r w:rsidRPr="006B2FF5">
        <w:t>.</w:t>
      </w:r>
    </w:p>
    <w:p w:rsidR="00E95B18" w:rsidRPr="006B2FF5" w:rsidP="00AD0531">
      <w:pPr>
        <w:pStyle w:val="Question"/>
        <w:numPr>
          <w:ilvl w:val="0"/>
          <w:numId w:val="0"/>
        </w:numPr>
        <w:ind w:left="794"/>
      </w:pPr>
      <w:r w:rsidRPr="006B2FF5">
        <w:rPr>
          <w:b/>
        </w:rPr>
        <w:t>Chair:</w:t>
      </w:r>
      <w:r w:rsidRPr="006B2FF5">
        <w:t xml:space="preserve"> </w:t>
      </w:r>
      <w:r w:rsidRPr="006B2FF5" w:rsidR="00EC720A">
        <w:t xml:space="preserve">There </w:t>
      </w:r>
      <w:r w:rsidR="00577A36">
        <w:t>is</w:t>
      </w:r>
      <w:r w:rsidRPr="006B2FF5" w:rsidR="006B2FF5">
        <w:t xml:space="preserve"> </w:t>
      </w:r>
      <w:r w:rsidRPr="006B2FF5" w:rsidR="00EC720A">
        <w:t xml:space="preserve">one </w:t>
      </w:r>
      <w:r w:rsidRPr="006B2FF5" w:rsidR="006B2FF5">
        <w:t xml:space="preserve">that </w:t>
      </w:r>
      <w:r w:rsidRPr="006B2FF5" w:rsidR="00EC720A">
        <w:t xml:space="preserve">they will not publish. </w:t>
      </w:r>
    </w:p>
    <w:p w:rsidR="00EC720A" w:rsidP="00EC720A">
      <w:pPr>
        <w:pStyle w:val="QuestionCont"/>
      </w:pPr>
      <w:r w:rsidRPr="006B2FF5">
        <w:rPr>
          <w:b/>
          <w:i/>
          <w:iCs/>
        </w:rPr>
        <w:t>Dr Haque:</w:t>
      </w:r>
      <w:r w:rsidRPr="006B2FF5">
        <w:rPr>
          <w:b/>
        </w:rPr>
        <w:t xml:space="preserve"> </w:t>
      </w:r>
      <w:r w:rsidRPr="006B2FF5">
        <w:t>Yes. If they have carried it out, we have no idea</w:t>
      </w:r>
      <w:r w:rsidRPr="006B2FF5" w:rsidR="006B2FF5">
        <w:t xml:space="preserve"> who</w:t>
      </w:r>
      <w:r w:rsidRPr="006B2FF5">
        <w:t xml:space="preserve"> </w:t>
      </w:r>
      <w:r w:rsidR="006B2FF5">
        <w:t xml:space="preserve">has </w:t>
      </w:r>
      <w:r w:rsidRPr="006B2FF5" w:rsidR="006B2FF5">
        <w:t xml:space="preserve">benefited </w:t>
      </w:r>
      <w:r w:rsidR="006B2FF5">
        <w:t xml:space="preserve">from </w:t>
      </w:r>
      <w:r w:rsidRPr="006B2FF5">
        <w:t>the measures they have carried out</w:t>
      </w:r>
      <w:r w:rsidRPr="006B2FF5" w:rsidR="006B2FF5">
        <w:t xml:space="preserve"> </w:t>
      </w:r>
      <w:r w:rsidRPr="006B2FF5">
        <w:t xml:space="preserve">and, if </w:t>
      </w:r>
      <w:r w:rsidR="003D1AF0">
        <w:t>the measures</w:t>
      </w:r>
      <w:r w:rsidRPr="006B2FF5" w:rsidR="006B2FF5">
        <w:t xml:space="preserve"> have</w:t>
      </w:r>
      <w:r w:rsidR="006B2FF5">
        <w:t xml:space="preserve"> not benefit</w:t>
      </w:r>
      <w:r w:rsidRPr="006B2FF5">
        <w:t>ed particular groups, where and how</w:t>
      </w:r>
      <w:r>
        <w:t xml:space="preserve">. We have no idea. Going forward, it is also an important question because, if there are gaps, we need to address those. At the moment, it feels like civil society organisations </w:t>
      </w:r>
      <w:r w:rsidR="003D1AF0">
        <w:t>have</w:t>
      </w:r>
      <w:r>
        <w:t xml:space="preserve"> to do all of that work. We </w:t>
      </w:r>
      <w:r w:rsidR="003D1AF0">
        <w:t>have</w:t>
      </w:r>
      <w:r>
        <w:t xml:space="preserve"> to do the impact assessment. We </w:t>
      </w:r>
      <w:r w:rsidR="003D1AF0">
        <w:t>have</w:t>
      </w:r>
      <w:r>
        <w:t xml:space="preserve"> to bring it to the Government. Even then, I am not entirely sure that it is being acted upon and received in good faith.</w:t>
      </w:r>
    </w:p>
    <w:p w:rsidR="00E95B18" w:rsidP="00E95B18">
      <w:pPr>
        <w:pStyle w:val="Question"/>
      </w:pPr>
      <w:r w:rsidRPr="00E95B18">
        <w:rPr>
          <w:b/>
        </w:rPr>
        <w:t>Chair:</w:t>
      </w:r>
      <w:r>
        <w:t xml:space="preserve"> </w:t>
      </w:r>
      <w:r w:rsidR="00EC720A">
        <w:t xml:space="preserve">I have a question for you. I ought to know the answer to this and I do not. You apply for universal credit online. </w:t>
      </w:r>
      <w:r>
        <w:t xml:space="preserve">A lot of people have access to the internet via a smartphone but not </w:t>
      </w:r>
      <w:r w:rsidR="003D1AF0">
        <w:t>to</w:t>
      </w:r>
      <w:r>
        <w:t xml:space="preserve"> a computer.</w:t>
      </w:r>
      <w:r w:rsidR="00EC720A">
        <w:t xml:space="preserve"> Is there a facility to apply for UC via an app and</w:t>
      </w:r>
      <w:r>
        <w:t xml:space="preserve"> </w:t>
      </w:r>
      <w:r w:rsidR="00EC720A">
        <w:t>s</w:t>
      </w:r>
      <w:r>
        <w:t>hould there be? In the same way</w:t>
      </w:r>
      <w:r w:rsidR="00EC720A">
        <w:t xml:space="preserve">, you could notionally apply for </w:t>
      </w:r>
      <w:r>
        <w:t>the furlough scheme</w:t>
      </w:r>
      <w:r w:rsidR="00EC720A">
        <w:t xml:space="preserve"> on</w:t>
      </w:r>
      <w:r w:rsidR="00AD0531">
        <w:t xml:space="preserve"> a</w:t>
      </w:r>
      <w:r>
        <w:t xml:space="preserve"> smartphone</w:t>
      </w:r>
      <w:r w:rsidR="003D1AF0">
        <w:t>,</w:t>
      </w:r>
      <w:r>
        <w:t xml:space="preserve"> but</w:t>
      </w:r>
      <w:r w:rsidR="00EC720A">
        <w:t xml:space="preserve"> it was very difficult to apply if you were self-employed</w:t>
      </w:r>
      <w:r>
        <w:t xml:space="preserve">. Should there have been an app </w:t>
      </w:r>
      <w:r w:rsidR="00EC720A">
        <w:t>to apply for your furlough payments</w:t>
      </w:r>
      <w:r>
        <w:t xml:space="preserve"> as well? </w:t>
      </w:r>
      <w:r w:rsidR="00EC720A">
        <w:t>I know apps are terribly controversial at the minute</w:t>
      </w:r>
      <w:r w:rsidR="003D1AF0">
        <w:t>,</w:t>
      </w:r>
      <w:r w:rsidR="00EC720A">
        <w:t xml:space="preserve"> but</w:t>
      </w:r>
      <w:r>
        <w:t xml:space="preserve"> </w:t>
      </w:r>
      <w:r w:rsidR="00EC720A">
        <w:t>s</w:t>
      </w:r>
      <w:r>
        <w:t>hould we be introducing them to facilitate</w:t>
      </w:r>
      <w:r w:rsidR="00EC720A">
        <w:t xml:space="preserve"> applications so that people can do them much more </w:t>
      </w:r>
      <w:r w:rsidR="00AD0531">
        <w:t>intuitively</w:t>
      </w:r>
      <w:r>
        <w:t>?</w:t>
      </w:r>
    </w:p>
    <w:p w:rsidR="00EC720A" w:rsidP="00E95B18">
      <w:pPr>
        <w:pStyle w:val="Answer"/>
      </w:pPr>
      <w:r>
        <w:rPr>
          <w:b/>
          <w:i/>
          <w:iCs/>
        </w:rPr>
        <w:t>Dr Haque:</w:t>
      </w:r>
      <w:r w:rsidRPr="00E95B18" w:rsidR="00E95B18">
        <w:rPr>
          <w:b/>
        </w:rPr>
        <w:t xml:space="preserve"> </w:t>
      </w:r>
      <w:r>
        <w:t xml:space="preserve">To be really honest, I do not know whether there is an app for universal credit. </w:t>
      </w:r>
      <w:r w:rsidR="003D1AF0">
        <w:t xml:space="preserve">If there is not, it </w:t>
      </w:r>
      <w:r w:rsidR="00E95B18">
        <w:t>is a great idea.</w:t>
      </w:r>
      <w:r>
        <w:t xml:space="preserve"> I think you have just thought of a great idea.</w:t>
      </w:r>
      <w:r w:rsidR="00E95B18">
        <w:t xml:space="preserve"> There probably is</w:t>
      </w:r>
      <w:r w:rsidR="003D1AF0">
        <w:t>, but</w:t>
      </w:r>
      <w:r>
        <w:t xml:space="preserve"> I honestly do not know</w:t>
      </w:r>
      <w:r w:rsidR="00E95B18">
        <w:t>.</w:t>
      </w:r>
      <w:r>
        <w:t xml:space="preserve"> </w:t>
      </w:r>
      <w:r w:rsidR="003D1AF0">
        <w:t xml:space="preserve">An </w:t>
      </w:r>
      <w:r>
        <w:t xml:space="preserve">app is only one step in that direction </w:t>
      </w:r>
      <w:r w:rsidR="00AD0531">
        <w:t>because</w:t>
      </w:r>
      <w:r>
        <w:t>,</w:t>
      </w:r>
      <w:r w:rsidR="00E95B18">
        <w:t xml:space="preserve"> </w:t>
      </w:r>
      <w:r>
        <w:t>a</w:t>
      </w:r>
      <w:r w:rsidR="00E95B18">
        <w:t>s my colleagues have pointed out, it is a very tricky territory to navigate through.</w:t>
      </w:r>
      <w:r>
        <w:t xml:space="preserve"> The questions are very difficult.</w:t>
      </w:r>
      <w:r w:rsidR="00E95B18">
        <w:t xml:space="preserve"> I remember decades ago trying to apply for </w:t>
      </w:r>
      <w:r>
        <w:t>unemployment</w:t>
      </w:r>
      <w:r w:rsidR="00E95B18">
        <w:t xml:space="preserve"> benefit</w:t>
      </w:r>
      <w:r>
        <w:t xml:space="preserve"> and pulling my hair out at some of the questions, and I have a PhD</w:t>
      </w:r>
      <w:r w:rsidR="00E95B18">
        <w:t xml:space="preserve">. </w:t>
      </w:r>
      <w:r>
        <w:t xml:space="preserve">I do not think we can presume that the questions are straightforward. People will be nervous. </w:t>
      </w:r>
    </w:p>
    <w:p w:rsidR="00E95B18" w:rsidP="00E95B18">
      <w:pPr>
        <w:pStyle w:val="Answer"/>
      </w:pPr>
      <w:r>
        <w:t>There are also questions around data sharing, of course. We</w:t>
      </w:r>
      <w:r w:rsidR="00EC720A">
        <w:t xml:space="preserve"> had that issue with data sharing between the NHS and the Home Office. There will be people with insecure or not straightforward immigration status</w:t>
      </w:r>
      <w:r w:rsidR="003D1AF0">
        <w:t>,</w:t>
      </w:r>
      <w:r w:rsidR="00EC720A">
        <w:t xml:space="preserve"> </w:t>
      </w:r>
      <w:r w:rsidR="003D1AF0">
        <w:t>who</w:t>
      </w:r>
      <w:r w:rsidR="00EC720A">
        <w:t xml:space="preserve"> will be nervous about applying for universal credit. We </w:t>
      </w:r>
      <w:r>
        <w:t xml:space="preserve">know that new migrants without </w:t>
      </w:r>
      <w:r w:rsidR="00EC720A">
        <w:t>leave</w:t>
      </w:r>
      <w:r>
        <w:t xml:space="preserve"> to remain or with limited </w:t>
      </w:r>
      <w:r w:rsidR="00EC720A">
        <w:t>leave</w:t>
      </w:r>
      <w:r>
        <w:t xml:space="preserve"> to remain</w:t>
      </w:r>
      <w:r w:rsidR="00EC720A">
        <w:t xml:space="preserve"> cannot apply for universal credit because of the no recourse to public funds conditions</w:t>
      </w:r>
      <w:r>
        <w:t>.</w:t>
      </w:r>
      <w:r w:rsidR="00EC720A">
        <w:t xml:space="preserve"> It is not straightforward.</w:t>
      </w:r>
      <w:r>
        <w:t xml:space="preserve"> An app is one </w:t>
      </w:r>
      <w:r>
        <w:t>solution</w:t>
      </w:r>
      <w:r>
        <w:t xml:space="preserve"> but it</w:t>
      </w:r>
      <w:r w:rsidR="00EC720A">
        <w:t xml:space="preserve"> i</w:t>
      </w:r>
      <w:r>
        <w:t>s not the solution.</w:t>
      </w:r>
    </w:p>
    <w:p w:rsidR="00E95B18" w:rsidP="00AD0531">
      <w:pPr>
        <w:pStyle w:val="Question"/>
        <w:numPr>
          <w:ilvl w:val="0"/>
          <w:numId w:val="0"/>
        </w:numPr>
        <w:ind w:left="794"/>
      </w:pPr>
      <w:r w:rsidRPr="00E95B18">
        <w:rPr>
          <w:b/>
        </w:rPr>
        <w:t>Chair:</w:t>
      </w:r>
      <w:r>
        <w:t xml:space="preserve"> </w:t>
      </w:r>
      <w:r w:rsidR="00615A96">
        <w:t>It would be part of it.</w:t>
      </w:r>
    </w:p>
    <w:p w:rsidR="00E95B18" w:rsidP="00E95B18">
      <w:pPr>
        <w:pStyle w:val="Answer"/>
      </w:pPr>
      <w:r>
        <w:rPr>
          <w:b/>
          <w:i/>
          <w:iCs/>
        </w:rPr>
        <w:t>Dr Haque:</w:t>
      </w:r>
      <w:r w:rsidRPr="00E95B18">
        <w:rPr>
          <w:b/>
        </w:rPr>
        <w:t xml:space="preserve"> </w:t>
      </w:r>
      <w:r w:rsidR="00615A96">
        <w:t>Yes, it is part of the solution.</w:t>
      </w:r>
    </w:p>
    <w:p w:rsidR="00615A96" w:rsidP="00B609A9">
      <w:pPr>
        <w:pStyle w:val="Answer"/>
      </w:pPr>
      <w:r w:rsidRPr="00B03C68">
        <w:rPr>
          <w:b/>
          <w:i/>
          <w:iCs/>
        </w:rPr>
        <w:t>Cym</w:t>
      </w:r>
      <w:r w:rsidRPr="00B03C68">
        <w:rPr>
          <w:b/>
          <w:i/>
          <w:iCs/>
        </w:rPr>
        <w:t xml:space="preserve"> D’Souza:</w:t>
      </w:r>
      <w:r w:rsidRPr="00E95B18" w:rsidR="00B609A9">
        <w:rPr>
          <w:b/>
        </w:rPr>
        <w:t xml:space="preserve"> </w:t>
      </w:r>
      <w:r>
        <w:t>We do not do surveys or anything</w:t>
      </w:r>
      <w:r w:rsidR="00BD6F35">
        <w:t>,</w:t>
      </w:r>
      <w:r>
        <w:t xml:space="preserve"> so I can only give you what I know on the ground in a sense. </w:t>
      </w:r>
      <w:r w:rsidR="00BD6F35">
        <w:t xml:space="preserve">You </w:t>
      </w:r>
      <w:r w:rsidR="00B609A9">
        <w:t>have to understand that</w:t>
      </w:r>
      <w:r>
        <w:t>, for the majority of black and minority ethnic people who are working in zero-hours contracts or low-paid employment but who are potentially slightly above the UC level limits, they have not necessarily ever been in that sort of bureaucratic</w:t>
      </w:r>
      <w:r w:rsidR="00BD6F35">
        <w:t>,</w:t>
      </w:r>
      <w:r>
        <w:t xml:space="preserve"> welfare reform</w:t>
      </w:r>
      <w:r w:rsidR="00BD6F35">
        <w:t>,</w:t>
      </w:r>
      <w:r>
        <w:t xml:space="preserve"> form-filling world</w:t>
      </w:r>
      <w:r w:rsidR="00B609A9">
        <w:t xml:space="preserve">. </w:t>
      </w:r>
    </w:p>
    <w:p w:rsidR="00615A96" w:rsidP="00B609A9">
      <w:pPr>
        <w:pStyle w:val="Answer"/>
      </w:pPr>
      <w:r>
        <w:t xml:space="preserve">I am just going to give you </w:t>
      </w:r>
      <w:r>
        <w:t>the</w:t>
      </w:r>
      <w:r>
        <w:t xml:space="preserve"> feedback </w:t>
      </w:r>
      <w:r>
        <w:t xml:space="preserve">I get </w:t>
      </w:r>
      <w:r>
        <w:t xml:space="preserve">from my housing officers </w:t>
      </w:r>
      <w:r>
        <w:t>in trying to find their way through the system</w:t>
      </w:r>
      <w:r>
        <w:t xml:space="preserve">. </w:t>
      </w:r>
      <w:r>
        <w:t>First</w:t>
      </w:r>
      <w:r>
        <w:t xml:space="preserve">, it is almost impossible to do it on a phone. As far as I am aware, there is no app. </w:t>
      </w:r>
      <w:r>
        <w:t>Second</w:t>
      </w:r>
      <w:r w:rsidR="00BD6F35">
        <w:t>ly</w:t>
      </w:r>
      <w:r>
        <w:t xml:space="preserve">, </w:t>
      </w:r>
      <w:r>
        <w:t>you have to understand the paperwork that you need to find</w:t>
      </w:r>
      <w:r>
        <w:t>, whether it is birth certificates, driving licences, passports, NI numbers and all the things that you have to provide to prove who you are</w:t>
      </w:r>
      <w:r>
        <w:t>. If you are in the system, you are aware of that, and yo</w:t>
      </w:r>
      <w:r>
        <w:t>u</w:t>
      </w:r>
      <w:r>
        <w:t xml:space="preserve"> </w:t>
      </w:r>
      <w:r>
        <w:t xml:space="preserve">probably </w:t>
      </w:r>
      <w:r>
        <w:t>have</w:t>
      </w:r>
      <w:r>
        <w:t xml:space="preserve"> your</w:t>
      </w:r>
      <w:r>
        <w:t xml:space="preserve"> little envelope with all</w:t>
      </w:r>
      <w:r>
        <w:t xml:space="preserve"> </w:t>
      </w:r>
      <w:r>
        <w:t>the stuff in</w:t>
      </w:r>
      <w:r>
        <w:t xml:space="preserve"> but, if you are somebody who has just been a taxi driver, you do not necessarily have all these things to hand, if</w:t>
      </w:r>
      <w:r w:rsidR="00BD6F35">
        <w:t>,</w:t>
      </w:r>
      <w:r>
        <w:t xml:space="preserve"> indeed</w:t>
      </w:r>
      <w:r w:rsidR="00BD6F35">
        <w:t>,</w:t>
      </w:r>
      <w:r>
        <w:t xml:space="preserve"> you do have a passport</w:t>
      </w:r>
      <w:r>
        <w:t xml:space="preserve">. </w:t>
      </w:r>
    </w:p>
    <w:p w:rsidR="00BD6F35" w:rsidP="00B609A9">
      <w:pPr>
        <w:pStyle w:val="Answer"/>
      </w:pPr>
      <w:r>
        <w:t>My housing officers will tell you that</w:t>
      </w:r>
      <w:r w:rsidR="00615A96">
        <w:t xml:space="preserve"> trying to talk somebody through how to complete that form </w:t>
      </w:r>
      <w:r w:rsidR="00AD0531">
        <w:t xml:space="preserve">over the phone </w:t>
      </w:r>
      <w:r w:rsidR="00615A96">
        <w:t>can take something like an hour</w:t>
      </w:r>
      <w:r>
        <w:t xml:space="preserve"> and a half</w:t>
      </w:r>
      <w:r>
        <w:t>.</w:t>
      </w:r>
      <w:r w:rsidR="00615A96">
        <w:t xml:space="preserve"> It might be a little quicker if you are both sat in the same room</w:t>
      </w:r>
      <w:r>
        <w:t>,</w:t>
      </w:r>
      <w:r w:rsidR="00615A96">
        <w:t xml:space="preserve"> but t</w:t>
      </w:r>
      <w:r>
        <w:t xml:space="preserve">hat is because the </w:t>
      </w:r>
      <w:r w:rsidR="00615A96">
        <w:t xml:space="preserve">poor </w:t>
      </w:r>
      <w:r>
        <w:t>person has to run off</w:t>
      </w:r>
      <w:r w:rsidR="00615A96">
        <w:t xml:space="preserve"> and</w:t>
      </w:r>
      <w:r>
        <w:t xml:space="preserve"> find the NI number</w:t>
      </w:r>
      <w:r>
        <w:t>.</w:t>
      </w:r>
      <w:r w:rsidR="00615A96">
        <w:t xml:space="preserve"> </w:t>
      </w:r>
      <w:r>
        <w:t xml:space="preserve">In </w:t>
      </w:r>
      <w:r w:rsidR="00615A96">
        <w:t xml:space="preserve">the meantime they have been cut </w:t>
      </w:r>
      <w:r w:rsidR="00615A96">
        <w:t>off</w:t>
      </w:r>
      <w:r w:rsidR="00615A96">
        <w:t xml:space="preserve"> so they have to start again</w:t>
      </w:r>
      <w:r>
        <w:t xml:space="preserve">, because you </w:t>
      </w:r>
      <w:r w:rsidR="00615A96">
        <w:t>only have so long before it cuts you off</w:t>
      </w:r>
      <w:r>
        <w:t xml:space="preserve">. </w:t>
      </w:r>
      <w:r w:rsidR="000D3E10">
        <w:t>T</w:t>
      </w:r>
      <w:r>
        <w:t>he majority of</w:t>
      </w:r>
      <w:r w:rsidR="00615A96">
        <w:t xml:space="preserve"> b</w:t>
      </w:r>
      <w:r>
        <w:t xml:space="preserve">lack and </w:t>
      </w:r>
      <w:r w:rsidR="00615A96">
        <w:t>m</w:t>
      </w:r>
      <w:r>
        <w:t xml:space="preserve">inority </w:t>
      </w:r>
      <w:r w:rsidR="00615A96">
        <w:t>e</w:t>
      </w:r>
      <w:r>
        <w:t>thnic people live in the private sector</w:t>
      </w:r>
      <w:r w:rsidR="000D3E10">
        <w:t xml:space="preserve"> and</w:t>
      </w:r>
      <w:r w:rsidR="00615A96">
        <w:t xml:space="preserve"> they do not have that support</w:t>
      </w:r>
      <w:r>
        <w:t>.</w:t>
      </w:r>
      <w:r w:rsidR="00615A96">
        <w:t xml:space="preserve"> </w:t>
      </w:r>
    </w:p>
    <w:p w:rsidR="00B609A9" w:rsidP="00B609A9">
      <w:pPr>
        <w:pStyle w:val="Answer"/>
      </w:pPr>
      <w:r>
        <w:t>Our tenants are quite lucky that they are in</w:t>
      </w:r>
      <w:r w:rsidR="00BD6F35">
        <w:t xml:space="preserve"> </w:t>
      </w:r>
      <w:r>
        <w:t xml:space="preserve">the social housing sector where </w:t>
      </w:r>
      <w:r w:rsidR="00BD6F35">
        <w:t>we</w:t>
      </w:r>
      <w:r>
        <w:t xml:space="preserve"> can provide that support. </w:t>
      </w:r>
      <w:r w:rsidR="00BD6F35">
        <w:t xml:space="preserve">Even </w:t>
      </w:r>
      <w:r>
        <w:t xml:space="preserve">with us telling them, “Fill in box </w:t>
      </w:r>
      <w:r w:rsidR="00BD6F35">
        <w:t>6 with this”</w:t>
      </w:r>
      <w:r w:rsidR="00FB45BE">
        <w:t>,</w:t>
      </w:r>
      <w:r>
        <w:t xml:space="preserve"> and, “Go to line this and put that in there”, it is an awfully complicated thing to do. If you are in the private sector, the chances are that the normal recourses of the CAB</w:t>
      </w:r>
      <w:r>
        <w:t xml:space="preserve"> </w:t>
      </w:r>
      <w:r>
        <w:t>and all those people who would have helped are just not available. They are not open</w:t>
      </w:r>
      <w:r w:rsidR="00BD6F35">
        <w:t>;</w:t>
      </w:r>
      <w:r>
        <w:t xml:space="preserve"> they are not there. That is how it is on the ground.</w:t>
      </w:r>
    </w:p>
    <w:p w:rsidR="00B609A9" w:rsidP="00E01257">
      <w:pPr>
        <w:pStyle w:val="Question"/>
      </w:pPr>
      <w:r w:rsidRPr="00B609A9">
        <w:rPr>
          <w:b/>
        </w:rPr>
        <w:t>Chair:</w:t>
      </w:r>
      <w:r>
        <w:t xml:space="preserve"> </w:t>
      </w:r>
      <w:r w:rsidR="00BD6F35">
        <w:t>Cym</w:t>
      </w:r>
      <w:r w:rsidR="00BD6F35">
        <w:t xml:space="preserve">, in </w:t>
      </w:r>
      <w:r>
        <w:t>response to an earlier question, you were talking about BAME people</w:t>
      </w:r>
      <w:r w:rsidR="00615A96">
        <w:t xml:space="preserve"> working on zero-hours contracts and in insecure employment</w:t>
      </w:r>
      <w:r>
        <w:t>.</w:t>
      </w:r>
      <w:r w:rsidR="00615A96">
        <w:t xml:space="preserve"> I cannot remember the precise phrase you used</w:t>
      </w:r>
      <w:r w:rsidR="00BD6F35">
        <w:t>,</w:t>
      </w:r>
      <w:r w:rsidR="00615A96">
        <w:t xml:space="preserve"> but </w:t>
      </w:r>
      <w:r w:rsidR="00BD6F35">
        <w:t>i</w:t>
      </w:r>
      <w:r w:rsidR="00615A96">
        <w:t xml:space="preserve">t </w:t>
      </w:r>
      <w:r w:rsidR="00615A96">
        <w:t>struck me that</w:t>
      </w:r>
      <w:r w:rsidR="00E01257">
        <w:t xml:space="preserve"> it was difficult for, for argument’s sake, a self-employed taxi driver to navigate the self-employed furlough scheme</w:t>
      </w:r>
      <w:r w:rsidR="00BD6F35">
        <w:t>.</w:t>
      </w:r>
      <w:r w:rsidR="00E01257">
        <w:t xml:space="preserve"> </w:t>
      </w:r>
      <w:r w:rsidR="00BD6F35">
        <w:t xml:space="preserve">It </w:t>
      </w:r>
      <w:r w:rsidR="00E01257">
        <w:t>was hard for them to work it out.</w:t>
      </w:r>
      <w:r w:rsidR="00615A96">
        <w:t xml:space="preserve"> Can you see any changes that could have been made to that system that might have made it more </w:t>
      </w:r>
      <w:r w:rsidR="000D3E10">
        <w:t>straightforward</w:t>
      </w:r>
      <w:r w:rsidR="00615A96">
        <w:t>?</w:t>
      </w:r>
      <w:r>
        <w:t xml:space="preserve"> What challen</w:t>
      </w:r>
      <w:r w:rsidR="00615A96">
        <w:t>g</w:t>
      </w:r>
      <w:r>
        <w:t>es were there around</w:t>
      </w:r>
      <w:r w:rsidR="00615A96">
        <w:t xml:space="preserve"> </w:t>
      </w:r>
      <w:r>
        <w:t>those who were working part</w:t>
      </w:r>
      <w:r w:rsidR="00615A96">
        <w:t xml:space="preserve"> employed, maybe on a zero-hours contract, and part self-employed</w:t>
      </w:r>
      <w:r w:rsidR="00BD6F35">
        <w:t>?</w:t>
      </w:r>
      <w:r w:rsidR="00615A96">
        <w:t xml:space="preserve"> </w:t>
      </w:r>
      <w:r w:rsidR="00BD6F35">
        <w:t xml:space="preserve">What </w:t>
      </w:r>
      <w:r w:rsidR="00615A96">
        <w:t>sort of situation did they find themselves in</w:t>
      </w:r>
      <w:r>
        <w:t>?</w:t>
      </w:r>
    </w:p>
    <w:p w:rsidR="00B609A9" w:rsidP="00B609A9">
      <w:pPr>
        <w:pStyle w:val="Answer"/>
      </w:pPr>
      <w:r w:rsidRPr="00B03C68">
        <w:rPr>
          <w:b/>
          <w:i/>
          <w:iCs/>
        </w:rPr>
        <w:t>Cym</w:t>
      </w:r>
      <w:r w:rsidRPr="00B03C68">
        <w:rPr>
          <w:b/>
          <w:i/>
          <w:iCs/>
        </w:rPr>
        <w:t xml:space="preserve"> D’Souza:</w:t>
      </w:r>
      <w:r w:rsidRPr="00B609A9">
        <w:rPr>
          <w:b/>
        </w:rPr>
        <w:t xml:space="preserve"> </w:t>
      </w:r>
      <w:r>
        <w:t>You first have to remember that the protection for people in self-employment, et</w:t>
      </w:r>
      <w:r w:rsidR="00E01257">
        <w:t xml:space="preserve"> </w:t>
      </w:r>
      <w:r>
        <w:t>c</w:t>
      </w:r>
      <w:r w:rsidR="00E01257">
        <w:t>etera</w:t>
      </w:r>
      <w:r>
        <w:t>, was</w:t>
      </w:r>
      <w:r w:rsidR="00E01257">
        <w:t xml:space="preserve"> announced much later than the furlough</w:t>
      </w:r>
      <w:r>
        <w:t>.</w:t>
      </w:r>
      <w:r w:rsidR="00E01257">
        <w:t xml:space="preserve"> People were already in debt by that point. They </w:t>
      </w:r>
      <w:r w:rsidR="00BD6F35">
        <w:t>already had</w:t>
      </w:r>
      <w:r w:rsidR="00E01257">
        <w:t xml:space="preserve"> to find ways of managing</w:t>
      </w:r>
      <w:r w:rsidR="00BD6F35">
        <w:t>,</w:t>
      </w:r>
      <w:r w:rsidR="00E01257">
        <w:t xml:space="preserve"> because</w:t>
      </w:r>
      <w:r>
        <w:t xml:space="preserve"> </w:t>
      </w:r>
      <w:r w:rsidR="00E01257">
        <w:t>o</w:t>
      </w:r>
      <w:r>
        <w:t>n 23 March everything stopped. Some of the thin</w:t>
      </w:r>
      <w:r w:rsidR="00E01257">
        <w:t>g</w:t>
      </w:r>
      <w:r>
        <w:t xml:space="preserve">s that were put forward </w:t>
      </w:r>
      <w:r w:rsidR="00BD6F35">
        <w:t>for</w:t>
      </w:r>
      <w:r>
        <w:t xml:space="preserve"> people who were self-employed or in zero-hour</w:t>
      </w:r>
      <w:r w:rsidR="00E01257">
        <w:t>s</w:t>
      </w:r>
      <w:r>
        <w:t xml:space="preserve"> contracts who could not access UC</w:t>
      </w:r>
      <w:r w:rsidR="00E01257">
        <w:t xml:space="preserve"> were announced two or three weeks later</w:t>
      </w:r>
      <w:r w:rsidR="00BD6F35">
        <w:t>,</w:t>
      </w:r>
      <w:r w:rsidR="00E01257">
        <w:t xml:space="preserve"> during which time you could be heavily in debt</w:t>
      </w:r>
      <w:r>
        <w:t>.</w:t>
      </w:r>
    </w:p>
    <w:p w:rsidR="00AC1444" w:rsidP="00B609A9">
      <w:pPr>
        <w:pStyle w:val="Answer"/>
      </w:pPr>
      <w:r>
        <w:t>I suppose the issue for me is that, if those safety nets are going to be in place, they cannot be stopped at any point</w:t>
      </w:r>
      <w:r>
        <w:t>.</w:t>
      </w:r>
      <w:r w:rsidR="00E01257">
        <w:t xml:space="preserve"> </w:t>
      </w:r>
      <w:r>
        <w:t xml:space="preserve">If </w:t>
      </w:r>
      <w:r w:rsidR="00E01257">
        <w:t>we have a situation where people cannot work</w:t>
      </w:r>
      <w:r>
        <w:t>,</w:t>
      </w:r>
      <w:r w:rsidR="00E01257">
        <w:t xml:space="preserve"> and there is any sort of break in that safety net and they have to restart again, that causes incredible stress</w:t>
      </w:r>
      <w:r>
        <w:t>.</w:t>
      </w:r>
      <w:r w:rsidR="00E01257">
        <w:t xml:space="preserve"> The</w:t>
      </w:r>
      <w:r>
        <w:t xml:space="preserve"> key bit of it is that it has to be able to continue.</w:t>
      </w:r>
      <w:r w:rsidR="00E01257">
        <w:t xml:space="preserve"> It was Andrea </w:t>
      </w:r>
      <w:r>
        <w:t>who</w:t>
      </w:r>
      <w:r w:rsidR="00E01257">
        <w:t xml:space="preserve"> might have mentioned that, if we have a situation where, for example, furlough stops, even for those people in permanent employment,</w:t>
      </w:r>
      <w:r>
        <w:t xml:space="preserve"> </w:t>
      </w:r>
      <w:r w:rsidR="00E01257">
        <w:t>t</w:t>
      </w:r>
      <w:r>
        <w:t>he</w:t>
      </w:r>
      <w:r w:rsidR="00E01257">
        <w:t xml:space="preserve"> first thing that is going to happen to them is that they</w:t>
      </w:r>
      <w:r>
        <w:t xml:space="preserve"> are going to be made redundant. </w:t>
      </w:r>
    </w:p>
    <w:p w:rsidR="00B609A9" w:rsidP="00B609A9">
      <w:pPr>
        <w:pStyle w:val="Answer"/>
      </w:pPr>
      <w:r>
        <w:t xml:space="preserve">When you are </w:t>
      </w:r>
      <w:r w:rsidR="00E01257">
        <w:t>i</w:t>
      </w:r>
      <w:r>
        <w:t xml:space="preserve">n poverty and on very low pay, any break in that </w:t>
      </w:r>
      <w:r w:rsidR="00E01257">
        <w:t xml:space="preserve">regular </w:t>
      </w:r>
      <w:r>
        <w:t>payme</w:t>
      </w:r>
      <w:r w:rsidR="00E01257">
        <w:t>nt that</w:t>
      </w:r>
      <w:r>
        <w:t xml:space="preserve"> you </w:t>
      </w:r>
      <w:r w:rsidR="00E01257">
        <w:t>get makes you</w:t>
      </w:r>
      <w:r>
        <w:t xml:space="preserve"> very vulnerable.</w:t>
      </w:r>
      <w:r w:rsidR="00E01257">
        <w:t xml:space="preserve"> We need to look quite seriously at how we maintain safety nets during this period.</w:t>
      </w:r>
    </w:p>
    <w:p w:rsidR="00B609A9" w:rsidP="00B609A9">
      <w:pPr>
        <w:pStyle w:val="Question"/>
      </w:pPr>
      <w:r w:rsidRPr="00B609A9">
        <w:rPr>
          <w:b/>
        </w:rPr>
        <w:t>Chair:</w:t>
      </w:r>
      <w:r>
        <w:t xml:space="preserve"> Do you necessarily think that </w:t>
      </w:r>
      <w:r w:rsidR="00E01257">
        <w:t xml:space="preserve">continuing </w:t>
      </w:r>
      <w:r>
        <w:t>furlough</w:t>
      </w:r>
      <w:r w:rsidR="00E01257">
        <w:t xml:space="preserve"> for a longer period</w:t>
      </w:r>
      <w:r>
        <w:t xml:space="preserve"> is</w:t>
      </w:r>
      <w:r w:rsidR="00E01257">
        <w:t xml:space="preserve"> the right answer or should there be something else as a safety net? Should there be some mechanism via which the benefits system kicks in?</w:t>
      </w:r>
    </w:p>
    <w:p w:rsidR="00B609A9" w:rsidP="00B609A9">
      <w:pPr>
        <w:pStyle w:val="Answer"/>
      </w:pPr>
      <w:r w:rsidRPr="00B03C68">
        <w:rPr>
          <w:b/>
          <w:i/>
          <w:iCs/>
        </w:rPr>
        <w:t>Cym</w:t>
      </w:r>
      <w:r w:rsidRPr="00B03C68">
        <w:rPr>
          <w:b/>
          <w:i/>
          <w:iCs/>
        </w:rPr>
        <w:t xml:space="preserve"> D’Souza:</w:t>
      </w:r>
      <w:r w:rsidRPr="00B609A9">
        <w:rPr>
          <w:b/>
        </w:rPr>
        <w:t xml:space="preserve"> </w:t>
      </w:r>
      <w:r>
        <w:t>It has to be a combination</w:t>
      </w:r>
      <w:r w:rsidR="00AC1444">
        <w:t>,</w:t>
      </w:r>
      <w:r w:rsidR="00E01257">
        <w:t xml:space="preserve"> because not everybody is in permanent employment</w:t>
      </w:r>
      <w:r>
        <w:t>.</w:t>
      </w:r>
      <w:r w:rsidR="00E01257">
        <w:t xml:space="preserve"> Furlough can only help a certain number of people. </w:t>
      </w:r>
      <w:r>
        <w:t>Some people have been paid 100% and they are only getting 80% furlough.</w:t>
      </w:r>
      <w:r w:rsidR="00E01257">
        <w:t xml:space="preserve"> Some employers have been able to protect their employees</w:t>
      </w:r>
      <w:r w:rsidR="00AC1444">
        <w:t>,</w:t>
      </w:r>
      <w:r w:rsidR="00E01257">
        <w:t xml:space="preserve"> but</w:t>
      </w:r>
      <w:r>
        <w:t xml:space="preserve"> </w:t>
      </w:r>
      <w:r w:rsidR="00E01257">
        <w:t>a</w:t>
      </w:r>
      <w:r>
        <w:t xml:space="preserve"> lot of employers have not been in that position. If you are only earning £20,000, losing 20% of that is</w:t>
      </w:r>
      <w:r w:rsidR="00E01257">
        <w:t xml:space="preserve"> a lot of money</w:t>
      </w:r>
      <w:r>
        <w:t xml:space="preserve">. </w:t>
      </w:r>
      <w:r w:rsidR="00E01257">
        <w:t>If the furlough contribution f</w:t>
      </w:r>
      <w:r w:rsidR="00AC1444">
        <w:t>a</w:t>
      </w:r>
      <w:r w:rsidR="00E01257">
        <w:t>ll</w:t>
      </w:r>
      <w:r w:rsidR="00AC1444">
        <w:t>s</w:t>
      </w:r>
      <w:r w:rsidR="00E01257">
        <w:t xml:space="preserve"> to, say, 60%, people cannot live on that. </w:t>
      </w:r>
      <w:r>
        <w:t xml:space="preserve">For some people, 60% means nothing really. It has to be a combination of benefits that come in to protect people. </w:t>
      </w:r>
      <w:r w:rsidR="00E01257">
        <w:t>Zubaida</w:t>
      </w:r>
      <w:r w:rsidR="00E01257">
        <w:t xml:space="preserve"> made the point earlier that</w:t>
      </w:r>
      <w:r>
        <w:t xml:space="preserve"> benefits levels are already too low.</w:t>
      </w:r>
      <w:r w:rsidR="00E01257">
        <w:t xml:space="preserve"> That is the issue.</w:t>
      </w:r>
    </w:p>
    <w:p w:rsidR="00B609A9" w:rsidP="00B609A9">
      <w:pPr>
        <w:pStyle w:val="Answer"/>
      </w:pPr>
      <w:r>
        <w:t xml:space="preserve">That is the other thing to point out, which we perhaps have not talked about yet. We know from our tenants that they are holding down two or three jobs. </w:t>
      </w:r>
      <w:r>
        <w:t>They are not just doing one job.</w:t>
      </w:r>
      <w:r>
        <w:t xml:space="preserve"> </w:t>
      </w:r>
      <w:r w:rsidR="00577A36">
        <w:t xml:space="preserve">It </w:t>
      </w:r>
      <w:r>
        <w:t>is really complicated for them if they lose income.</w:t>
      </w:r>
      <w:r>
        <w:t xml:space="preserve"> It is not as simple as being </w:t>
      </w:r>
      <w:r w:rsidR="00577A36">
        <w:t>i</w:t>
      </w:r>
      <w:r>
        <w:t>n one permanent job.</w:t>
      </w:r>
    </w:p>
    <w:p w:rsidR="008378E1" w:rsidP="008378E1">
      <w:pPr>
        <w:pStyle w:val="Answer"/>
      </w:pPr>
      <w:r>
        <w:rPr>
          <w:b/>
          <w:i/>
          <w:iCs/>
        </w:rPr>
        <w:t>Dr Barry:</w:t>
      </w:r>
      <w:r w:rsidRPr="00B609A9" w:rsidR="00B609A9">
        <w:rPr>
          <w:b/>
        </w:rPr>
        <w:t xml:space="preserve"> </w:t>
      </w:r>
      <w:r w:rsidR="00B609A9">
        <w:t>I wanted to come in on a few issues</w:t>
      </w:r>
      <w:r w:rsidR="00577A36">
        <w:t>,</w:t>
      </w:r>
      <w:r w:rsidR="00B609A9">
        <w:t xml:space="preserve"> </w:t>
      </w:r>
      <w:r>
        <w:t>j</w:t>
      </w:r>
      <w:r w:rsidR="00B609A9">
        <w:t xml:space="preserve">ust off of </w:t>
      </w:r>
      <w:r w:rsidR="00B609A9">
        <w:t>Cym’s</w:t>
      </w:r>
      <w:r w:rsidR="00B609A9">
        <w:t xml:space="preserve"> point</w:t>
      </w:r>
      <w:r>
        <w:t>.</w:t>
      </w:r>
      <w:r w:rsidR="00B609A9">
        <w:t xml:space="preserve"> </w:t>
      </w:r>
      <w:r>
        <w:t>If people are</w:t>
      </w:r>
      <w:r w:rsidR="00E01257">
        <w:t xml:space="preserve"> working, </w:t>
      </w:r>
      <w:r w:rsidR="00577A36">
        <w:t xml:space="preserve">are </w:t>
      </w:r>
      <w:r w:rsidR="00E01257">
        <w:t xml:space="preserve">furloughed and then qualify for universal credit, </w:t>
      </w:r>
      <w:r w:rsidR="00B609A9">
        <w:t>they might have a five-week wait to even see</w:t>
      </w:r>
      <w:r w:rsidR="00E01257">
        <w:t xml:space="preserve"> any type of supplement back to the income that they had before</w:t>
      </w:r>
      <w:r w:rsidR="00577A36">
        <w:t xml:space="preserve"> the pandemic</w:t>
      </w:r>
      <w:r w:rsidR="00B609A9">
        <w:t>.</w:t>
      </w:r>
      <w:r w:rsidR="00E01257">
        <w:t xml:space="preserve"> </w:t>
      </w:r>
      <w:r w:rsidR="00577A36">
        <w:t xml:space="preserve">For those </w:t>
      </w:r>
      <w:r w:rsidR="00E01257">
        <w:t>five weeks</w:t>
      </w:r>
      <w:r w:rsidR="00577A36">
        <w:t>,</w:t>
      </w:r>
      <w:r w:rsidR="00E01257">
        <w:t xml:space="preserve"> their costs are still </w:t>
      </w:r>
      <w:r w:rsidR="00E01257">
        <w:t>increasing</w:t>
      </w:r>
      <w:r w:rsidR="00E01257">
        <w:t xml:space="preserve"> and t</w:t>
      </w:r>
      <w:r w:rsidR="00B609A9">
        <w:t xml:space="preserve">hey still have to pay the normal bills as well as anything extra from being at home. </w:t>
      </w:r>
    </w:p>
    <w:p w:rsidR="00B609A9" w:rsidP="008378E1">
      <w:pPr>
        <w:pStyle w:val="Answer"/>
      </w:pPr>
      <w:r>
        <w:t>When you are trying to understand why certain groups might not be as able to access the benefit system as others—this might sound a bit trite—part of it might genuinely be</w:t>
      </w:r>
      <w:r>
        <w:t xml:space="preserve"> time. The amount of time they would need to access that system might be a barrier, as well as the</w:t>
      </w:r>
      <w:r>
        <w:t xml:space="preserve"> cost of the extra</w:t>
      </w:r>
      <w:r>
        <w:t xml:space="preserve"> data on their phone</w:t>
      </w:r>
      <w:r>
        <w:t xml:space="preserve"> or the extra data that their family would </w:t>
      </w:r>
      <w:r w:rsidR="00577A36">
        <w:t xml:space="preserve">have to use, </w:t>
      </w:r>
      <w:r>
        <w:t>to sit on that website and use it</w:t>
      </w:r>
      <w:r>
        <w:t>.</w:t>
      </w:r>
    </w:p>
    <w:p w:rsidR="00B609A9" w:rsidP="00B609A9">
      <w:pPr>
        <w:pStyle w:val="Answer"/>
      </w:pPr>
      <w:r>
        <w:t>The Joseph Rowntree Foundation is also partnered with the Joseph Rowntree Housing Trust</w:t>
      </w:r>
      <w:r w:rsidR="00577A36">
        <w:t>.</w:t>
      </w:r>
      <w:r>
        <w:t xml:space="preserve"> </w:t>
      </w:r>
      <w:r w:rsidR="00577A36">
        <w:t xml:space="preserve">We </w:t>
      </w:r>
      <w:r>
        <w:t>have m</w:t>
      </w:r>
      <w:r>
        <w:t>a</w:t>
      </w:r>
      <w:r>
        <w:t>ny benefits</w:t>
      </w:r>
      <w:r>
        <w:t xml:space="preserve"> </w:t>
      </w:r>
      <w:r>
        <w:t>advis</w:t>
      </w:r>
      <w:r w:rsidR="00577A36">
        <w:t>e</w:t>
      </w:r>
      <w:r>
        <w:t>rs</w:t>
      </w:r>
      <w:r w:rsidR="00577A36">
        <w:t>.</w:t>
      </w:r>
      <w:r>
        <w:t xml:space="preserve"> </w:t>
      </w:r>
      <w:r>
        <w:t>I would like to submit any evidence from them on</w:t>
      </w:r>
      <w:r>
        <w:t xml:space="preserve"> how they deal with their residents in getting access to the benefit system and if they know of any barriers that they have themselves</w:t>
      </w:r>
      <w:r>
        <w:t>.</w:t>
      </w:r>
    </w:p>
    <w:p w:rsidR="00B609A9" w:rsidP="00B609A9">
      <w:pPr>
        <w:pStyle w:val="Question"/>
      </w:pPr>
      <w:r w:rsidRPr="00B609A9">
        <w:rPr>
          <w:b/>
        </w:rPr>
        <w:t>Chair:</w:t>
      </w:r>
      <w:r>
        <w:t xml:space="preserve"> </w:t>
      </w:r>
      <w:r w:rsidR="00B16991">
        <w:t>You spoke of the five-week wait.</w:t>
      </w:r>
      <w:r w:rsidR="008378E1">
        <w:t xml:space="preserve"> Do you have any evidence that BAME families are finding it harder to access advances than other applica</w:t>
      </w:r>
      <w:r w:rsidR="00577A36">
        <w:t>nts</w:t>
      </w:r>
      <w:r w:rsidR="008378E1">
        <w:t>?</w:t>
      </w:r>
    </w:p>
    <w:p w:rsidR="00B16991" w:rsidP="00B16991">
      <w:pPr>
        <w:pStyle w:val="Answer"/>
      </w:pPr>
      <w:r>
        <w:rPr>
          <w:b/>
          <w:i/>
          <w:iCs/>
        </w:rPr>
        <w:t>Dr Barry:</w:t>
      </w:r>
      <w:r w:rsidRPr="00B16991">
        <w:rPr>
          <w:b/>
        </w:rPr>
        <w:t xml:space="preserve"> </w:t>
      </w:r>
      <w:r>
        <w:t>I do not personally have any evidence on that.</w:t>
      </w:r>
      <w:r w:rsidR="008378E1">
        <w:t xml:space="preserve"> I am not sure whether any of the other panel members have </w:t>
      </w:r>
      <w:r w:rsidR="00577A36">
        <w:t>i</w:t>
      </w:r>
      <w:r w:rsidR="008378E1">
        <w:t>t themselves.</w:t>
      </w:r>
    </w:p>
    <w:p w:rsidR="00577A36" w:rsidP="00B16991">
      <w:pPr>
        <w:pStyle w:val="Answer"/>
      </w:pPr>
      <w:r>
        <w:rPr>
          <w:b/>
          <w:i/>
          <w:iCs/>
        </w:rPr>
        <w:t>Dr Haque:</w:t>
      </w:r>
      <w:r w:rsidRPr="00B16991" w:rsidR="00B16991">
        <w:rPr>
          <w:b/>
        </w:rPr>
        <w:t xml:space="preserve"> </w:t>
      </w:r>
      <w:r w:rsidR="00B16991">
        <w:t xml:space="preserve">The Trussell Trust, although </w:t>
      </w:r>
      <w:r>
        <w:t>it</w:t>
      </w:r>
      <w:r w:rsidR="00B16991">
        <w:t xml:space="preserve"> did not</w:t>
      </w:r>
      <w:r w:rsidR="008378E1">
        <w:t xml:space="preserve"> do an ethnic breakdown, did show that the five-week wait was penalising those who were waiting for five weeks</w:t>
      </w:r>
      <w:r w:rsidR="00B16991">
        <w:t xml:space="preserve">. I know that the </w:t>
      </w:r>
      <w:r w:rsidR="008378E1">
        <w:t>G</w:t>
      </w:r>
      <w:r w:rsidR="00B16991">
        <w:t xml:space="preserve">overnment said, </w:t>
      </w:r>
      <w:r w:rsidR="008378E1">
        <w:t>“</w:t>
      </w:r>
      <w:r w:rsidR="00B16991">
        <w:t>Okay, people can have a</w:t>
      </w:r>
      <w:r w:rsidR="008378E1">
        <w:t>n advanced loan for those five weeks”</w:t>
      </w:r>
      <w:r w:rsidR="00433018">
        <w:t>.</w:t>
      </w:r>
      <w:r w:rsidR="008378E1">
        <w:t xml:space="preserve"> The Trussell Trust showed that people were getting into debt and once again </w:t>
      </w:r>
      <w:r w:rsidR="00433018">
        <w:t>drowning</w:t>
      </w:r>
      <w:r w:rsidR="008378E1">
        <w:t xml:space="preserve"> in debt during those five weeks. </w:t>
      </w:r>
      <w:r>
        <w:t xml:space="preserve">The </w:t>
      </w:r>
      <w:r w:rsidR="00B16991">
        <w:t>problem with loans is that it does not help. It</w:t>
      </w:r>
      <w:r w:rsidR="008378E1">
        <w:t xml:space="preserve"> needs to be a grant</w:t>
      </w:r>
      <w:r>
        <w:t>,</w:t>
      </w:r>
      <w:r w:rsidR="008378E1">
        <w:t xml:space="preserve"> because the loan then needs to be paid back when the money comes in five weeks later. It</w:t>
      </w:r>
      <w:r w:rsidR="00B16991">
        <w:t xml:space="preserve"> does not help those people</w:t>
      </w:r>
      <w:r w:rsidR="008378E1">
        <w:t>.</w:t>
      </w:r>
      <w:r w:rsidR="00B16991">
        <w:t xml:space="preserve"> </w:t>
      </w:r>
    </w:p>
    <w:p w:rsidR="00B16991" w:rsidP="00B16991">
      <w:pPr>
        <w:pStyle w:val="Answer"/>
      </w:pPr>
      <w:r>
        <w:t xml:space="preserve">I do not know what has </w:t>
      </w:r>
      <w:r w:rsidR="008378E1">
        <w:t>h</w:t>
      </w:r>
      <w:r>
        <w:t>appened. I know that was a huge issue. I cannot te</w:t>
      </w:r>
      <w:r w:rsidR="008378E1">
        <w:t>l</w:t>
      </w:r>
      <w:r>
        <w:t>l you. No</w:t>
      </w:r>
      <w:r w:rsidR="008378E1">
        <w:t>body</w:t>
      </w:r>
      <w:r>
        <w:t xml:space="preserve"> is doing the ethnic breakdown</w:t>
      </w:r>
      <w:r w:rsidR="008378E1">
        <w:t xml:space="preserve"> and we do not have that data to do the ethnic breakdown</w:t>
      </w:r>
      <w:r>
        <w:t xml:space="preserve">. It should be the </w:t>
      </w:r>
      <w:r w:rsidR="008378E1">
        <w:t>G</w:t>
      </w:r>
      <w:r>
        <w:t>overnment. Once again, I find that civil society organisations are being asked to prove something that should not be their job.</w:t>
      </w:r>
      <w:r w:rsidR="008378E1">
        <w:t xml:space="preserve"> It should not be our job to provide that data. The Government should be carrying out impact assessments on issues like that.</w:t>
      </w:r>
    </w:p>
    <w:p w:rsidR="008378E1" w:rsidP="00B16991">
      <w:pPr>
        <w:pStyle w:val="Question"/>
      </w:pPr>
      <w:r w:rsidRPr="00B16991">
        <w:rPr>
          <w:b/>
        </w:rPr>
        <w:t>Chair:</w:t>
      </w:r>
      <w:r>
        <w:t xml:space="preserve"> </w:t>
      </w:r>
      <w:r>
        <w:t xml:space="preserve">We know they have done an impact </w:t>
      </w:r>
      <w:r>
        <w:t>assessment</w:t>
      </w:r>
      <w:r>
        <w:t xml:space="preserve"> but we have not seen it</w:t>
      </w:r>
      <w:r>
        <w:t xml:space="preserve">. </w:t>
      </w:r>
    </w:p>
    <w:p w:rsidR="00B16991" w:rsidP="008378E1">
      <w:pPr>
        <w:pStyle w:val="Question"/>
        <w:numPr>
          <w:ilvl w:val="0"/>
          <w:numId w:val="0"/>
        </w:numPr>
        <w:ind w:left="794"/>
      </w:pPr>
      <w:r>
        <w:t xml:space="preserve">We </w:t>
      </w:r>
      <w:r w:rsidR="008378E1">
        <w:t xml:space="preserve">have spoken a bit about the winding down of the </w:t>
      </w:r>
      <w:r>
        <w:t xml:space="preserve">coronavirus job retention scheme </w:t>
      </w:r>
      <w:r w:rsidR="008378E1">
        <w:t>and the impact of furlough coming to an end</w:t>
      </w:r>
      <w:r>
        <w:t xml:space="preserve">. I wondered if </w:t>
      </w:r>
      <w:r w:rsidR="008378E1">
        <w:t xml:space="preserve">any of </w:t>
      </w:r>
      <w:r>
        <w:t>you wanted to talk about the specific</w:t>
      </w:r>
      <w:r w:rsidR="008378E1">
        <w:t xml:space="preserve"> barriers that BAME </w:t>
      </w:r>
      <w:r>
        <w:t>workers ha</w:t>
      </w:r>
      <w:r w:rsidR="008378E1">
        <w:t>d</w:t>
      </w:r>
      <w:r>
        <w:t xml:space="preserve"> faced</w:t>
      </w:r>
      <w:r w:rsidR="008378E1">
        <w:t xml:space="preserve"> </w:t>
      </w:r>
      <w:r w:rsidR="00433018">
        <w:t xml:space="preserve">in </w:t>
      </w:r>
      <w:r w:rsidR="008378E1">
        <w:t xml:space="preserve">trying to access furlough or if there was </w:t>
      </w:r>
      <w:r w:rsidR="008378E1">
        <w:t>anything you wanted to say about the additional impact it might have on them as the schemes are wound down.</w:t>
      </w:r>
    </w:p>
    <w:p w:rsidR="00B16991" w:rsidP="00B16991">
      <w:pPr>
        <w:pStyle w:val="Answer"/>
      </w:pPr>
      <w:r>
        <w:rPr>
          <w:b/>
          <w:i/>
          <w:iCs/>
        </w:rPr>
        <w:t>Dr Barry:</w:t>
      </w:r>
      <w:r w:rsidRPr="00B16991">
        <w:rPr>
          <w:b/>
        </w:rPr>
        <w:t xml:space="preserve"> </w:t>
      </w:r>
      <w:r w:rsidR="00320109">
        <w:t xml:space="preserve">The </w:t>
      </w:r>
      <w:r>
        <w:t xml:space="preserve">Joseph Rowntree </w:t>
      </w:r>
      <w:r w:rsidRPr="00320109">
        <w:t>Foundation did some keyworker diaries</w:t>
      </w:r>
      <w:r w:rsidRPr="00320109" w:rsidR="008378E1">
        <w:t xml:space="preserve"> and we listened to keyworkers during the first couple of weeks of the crisis</w:t>
      </w:r>
      <w:r w:rsidRPr="00320109">
        <w:t xml:space="preserve">. One of those people was </w:t>
      </w:r>
      <w:r w:rsidRPr="00320109" w:rsidR="00320109">
        <w:t>Ow</w:t>
      </w:r>
      <w:r w:rsidRPr="00320109">
        <w:t>i</w:t>
      </w:r>
      <w:r w:rsidRPr="00320109" w:rsidR="00320109">
        <w:t>y</w:t>
      </w:r>
      <w:r w:rsidRPr="00320109">
        <w:t>a</w:t>
      </w:r>
      <w:r w:rsidRPr="00320109" w:rsidR="008378E1">
        <w:t>,</w:t>
      </w:r>
      <w:r>
        <w:t xml:space="preserve"> who is a </w:t>
      </w:r>
      <w:r>
        <w:t>carer</w:t>
      </w:r>
      <w:r w:rsidR="008378E1">
        <w:t>,</w:t>
      </w:r>
      <w:r>
        <w:t xml:space="preserve"> and he was furloughed.</w:t>
      </w:r>
      <w:r w:rsidR="008378E1">
        <w:t xml:space="preserve"> In his diary he notes that he keeps trying to contact his employer about his pay and he can never get through. He</w:t>
      </w:r>
      <w:r>
        <w:t xml:space="preserve"> was having a hard time even understanding if he was furloughed with pay or without</w:t>
      </w:r>
      <w:r w:rsidR="00AF4004">
        <w:t>, and that was with the furlough scheme in place</w:t>
      </w:r>
      <w:r>
        <w:t xml:space="preserve">. By the end of the diaries, he still </w:t>
      </w:r>
      <w:r w:rsidR="00AF4004">
        <w:t>h</w:t>
      </w:r>
      <w:r>
        <w:t>a</w:t>
      </w:r>
      <w:r w:rsidR="00AF4004">
        <w:t>d</w:t>
      </w:r>
      <w:r>
        <w:t xml:space="preserve"> not</w:t>
      </w:r>
      <w:r w:rsidR="00AF4004">
        <w:t xml:space="preserve"> been paid by his employer</w:t>
      </w:r>
      <w:r>
        <w:t>. Th</w:t>
      </w:r>
      <w:r w:rsidR="00AF4004">
        <w:t>at</w:t>
      </w:r>
      <w:r>
        <w:t xml:space="preserve"> could</w:t>
      </w:r>
      <w:r w:rsidR="00AF4004">
        <w:t xml:space="preserve"> reflect an issue with some employers </w:t>
      </w:r>
      <w:r w:rsidR="00320109">
        <w:t>that</w:t>
      </w:r>
      <w:r w:rsidR="00AF4004">
        <w:t xml:space="preserve"> may or may not fully understand </w:t>
      </w:r>
      <w:r w:rsidR="00320109">
        <w:t xml:space="preserve">how to use the scheme correctly. There </w:t>
      </w:r>
      <w:r w:rsidR="00AF4004">
        <w:t xml:space="preserve">could </w:t>
      </w:r>
      <w:r>
        <w:t>be people falling through the cracks that way.</w:t>
      </w:r>
    </w:p>
    <w:p w:rsidR="00B16991" w:rsidP="00B16991">
      <w:pPr>
        <w:pStyle w:val="Question"/>
      </w:pPr>
      <w:r w:rsidRPr="00B16991">
        <w:rPr>
          <w:b/>
        </w:rPr>
        <w:t>Chair:</w:t>
      </w:r>
      <w:r>
        <w:t xml:space="preserve"> </w:t>
      </w:r>
      <w:r w:rsidR="0075238C">
        <w:t>I would just chuck another question in. B</w:t>
      </w:r>
      <w:r>
        <w:t xml:space="preserve">oth Andrea and </w:t>
      </w:r>
      <w:r>
        <w:t>Zubaida</w:t>
      </w:r>
      <w:r>
        <w:t xml:space="preserve"> mentioned accessibility of childcare</w:t>
      </w:r>
      <w:r w:rsidR="00320109">
        <w:t>.</w:t>
      </w:r>
      <w:r w:rsidR="0075238C">
        <w:t xml:space="preserve"> I wondered whether there was any evidence that BAME families were finding it harder to access the 30 free hours per week childcare</w:t>
      </w:r>
      <w:r w:rsidR="00320109">
        <w:t>,</w:t>
      </w:r>
      <w:r w:rsidR="0075238C">
        <w:t xml:space="preserve"> pre-pandemic or during the pandemic.</w:t>
      </w:r>
    </w:p>
    <w:p w:rsidR="00B16991" w:rsidP="00B16991">
      <w:pPr>
        <w:pStyle w:val="Answer"/>
      </w:pPr>
      <w:r>
        <w:rPr>
          <w:b/>
          <w:i/>
          <w:iCs/>
        </w:rPr>
        <w:t>Dr Barry:</w:t>
      </w:r>
      <w:r w:rsidRPr="00B16991">
        <w:rPr>
          <w:b/>
        </w:rPr>
        <w:t xml:space="preserve"> </w:t>
      </w:r>
      <w:r>
        <w:t>I would really like to submit this after</w:t>
      </w:r>
      <w:r w:rsidR="00433018">
        <w:t>wards</w:t>
      </w:r>
      <w:r>
        <w:t xml:space="preserve"> because I know we have some evidence o</w:t>
      </w:r>
      <w:r w:rsidR="0075238C">
        <w:t>n</w:t>
      </w:r>
      <w:r>
        <w:t xml:space="preserve"> the impact of</w:t>
      </w:r>
      <w:r w:rsidR="0075238C">
        <w:t xml:space="preserve"> people being able to use the 30 free hours</w:t>
      </w:r>
      <w:r>
        <w:t>. I</w:t>
      </w:r>
      <w:r w:rsidR="0075238C">
        <w:t>n fact, I</w:t>
      </w:r>
      <w:r>
        <w:t xml:space="preserve"> believe </w:t>
      </w:r>
      <w:r w:rsidR="0075238C">
        <w:t xml:space="preserve">that </w:t>
      </w:r>
      <w:r>
        <w:t xml:space="preserve">there is a </w:t>
      </w:r>
      <w:r w:rsidR="00320109">
        <w:t xml:space="preserve">Government </w:t>
      </w:r>
      <w:r>
        <w:t>report evaluating</w:t>
      </w:r>
      <w:r w:rsidR="0075238C">
        <w:t xml:space="preserve"> the programme and they have a breakdown by ethnicity. I would prefer to submit that after</w:t>
      </w:r>
      <w:r w:rsidR="00433018">
        <w:t>wards</w:t>
      </w:r>
      <w:r>
        <w:t>.</w:t>
      </w:r>
    </w:p>
    <w:p w:rsidR="00B16991" w:rsidP="00B16991">
      <w:pPr>
        <w:pStyle w:val="Answer"/>
      </w:pPr>
      <w:r>
        <w:rPr>
          <w:b/>
          <w:i/>
          <w:iCs/>
        </w:rPr>
        <w:t>Dr Haque:</w:t>
      </w:r>
      <w:r w:rsidRPr="00B16991">
        <w:rPr>
          <w:b/>
        </w:rPr>
        <w:t xml:space="preserve"> </w:t>
      </w:r>
      <w:r w:rsidR="0075238C">
        <w:t xml:space="preserve">The people who have done that work </w:t>
      </w:r>
      <w:r w:rsidR="0075238C">
        <w:t>are</w:t>
      </w:r>
      <w:r w:rsidR="0075238C">
        <w:t xml:space="preserve"> the </w:t>
      </w:r>
      <w:r w:rsidR="009012B9">
        <w:t>Women’s</w:t>
      </w:r>
      <w:r w:rsidR="0075238C">
        <w:t xml:space="preserve"> Budget Group. </w:t>
      </w:r>
      <w:r>
        <w:t xml:space="preserve">I am a commissioner on their gender equal </w:t>
      </w:r>
      <w:r>
        <w:t>economy</w:t>
      </w:r>
      <w:r>
        <w:t xml:space="preserve"> and they have extensively looked at</w:t>
      </w:r>
      <w:r w:rsidR="0075238C">
        <w:t xml:space="preserve"> access to childcare and breakdown by ethnicity. I am sure, if they were asked, </w:t>
      </w:r>
      <w:r w:rsidR="00012936">
        <w:t xml:space="preserve">that </w:t>
      </w:r>
      <w:r w:rsidR="0075238C">
        <w:t xml:space="preserve">they could provide </w:t>
      </w:r>
      <w:r w:rsidR="00320109">
        <w:t>that</w:t>
      </w:r>
      <w:r w:rsidR="0075238C">
        <w:t xml:space="preserve"> evidence</w:t>
      </w:r>
      <w:r>
        <w:t xml:space="preserve">. </w:t>
      </w:r>
      <w:r w:rsidR="0075238C">
        <w:t xml:space="preserve">The </w:t>
      </w:r>
      <w:r>
        <w:t>Runnymede Trust ha</w:t>
      </w:r>
      <w:r w:rsidR="00012936">
        <w:t>s</w:t>
      </w:r>
      <w:r>
        <w:t xml:space="preserve"> not</w:t>
      </w:r>
      <w:r w:rsidR="0075238C">
        <w:t xml:space="preserve"> undertaken that work. We do not have the capacity to undertake that work</w:t>
      </w:r>
      <w:r>
        <w:t>.</w:t>
      </w:r>
    </w:p>
    <w:p w:rsidR="00B16991" w:rsidP="00B16991">
      <w:pPr>
        <w:pStyle w:val="Question"/>
      </w:pPr>
      <w:r w:rsidRPr="00B16991">
        <w:rPr>
          <w:b/>
        </w:rPr>
        <w:t>Kim Johnson:</w:t>
      </w:r>
      <w:r>
        <w:t xml:space="preserve"> You have already spoken a great deal about the overrepresentation of black workers in</w:t>
      </w:r>
      <w:r w:rsidR="0075238C">
        <w:t xml:space="preserve"> zero-hours and precarious </w:t>
      </w:r>
      <w:r w:rsidR="00012936">
        <w:t>contracts</w:t>
      </w:r>
      <w:r w:rsidR="0075238C">
        <w:t xml:space="preserve">. The </w:t>
      </w:r>
      <w:r w:rsidR="00012936">
        <w:t>pandemic</w:t>
      </w:r>
      <w:r w:rsidR="0075238C">
        <w:t xml:space="preserve"> has exacerbated the </w:t>
      </w:r>
      <w:r w:rsidR="00012936">
        <w:t>inequality</w:t>
      </w:r>
      <w:r w:rsidR="0075238C">
        <w:t xml:space="preserve"> in employment for black workers and w</w:t>
      </w:r>
      <w:r>
        <w:t xml:space="preserve">e have had a number of reports that have identified these </w:t>
      </w:r>
      <w:r>
        <w:t>gaps</w:t>
      </w:r>
      <w:r>
        <w:t xml:space="preserve"> but recommendations have not been implemented.</w:t>
      </w:r>
      <w:r w:rsidR="0075238C">
        <w:t xml:space="preserve"> What actions should the Government now take in the short and long term to increase the number of black people in full-time secure employment?</w:t>
      </w:r>
    </w:p>
    <w:p w:rsidR="00EC68A2" w:rsidP="00B16991">
      <w:pPr>
        <w:pStyle w:val="Answer"/>
      </w:pPr>
      <w:r w:rsidRPr="00B03C68">
        <w:rPr>
          <w:b/>
          <w:i/>
          <w:iCs/>
        </w:rPr>
        <w:t>Cym</w:t>
      </w:r>
      <w:r w:rsidRPr="00B03C68">
        <w:rPr>
          <w:b/>
          <w:i/>
          <w:iCs/>
        </w:rPr>
        <w:t xml:space="preserve"> D’Souza:</w:t>
      </w:r>
      <w:r w:rsidRPr="00B16991" w:rsidR="00B16991">
        <w:rPr>
          <w:b/>
        </w:rPr>
        <w:t xml:space="preserve"> </w:t>
      </w:r>
      <w:r w:rsidR="0075238C">
        <w:t>O</w:t>
      </w:r>
      <w:r w:rsidR="00B16991">
        <w:t xml:space="preserve">ne </w:t>
      </w:r>
      <w:r w:rsidR="00320109">
        <w:t>thing</w:t>
      </w:r>
      <w:r w:rsidR="00B16991">
        <w:t xml:space="preserve"> that has really been quite difficult is actually getting some data about who</w:t>
      </w:r>
      <w:r w:rsidR="00320109">
        <w:t>m</w:t>
      </w:r>
      <w:r w:rsidR="00B16991">
        <w:t xml:space="preserve"> people are employing. I can </w:t>
      </w:r>
      <w:r w:rsidR="0075238C">
        <w:t xml:space="preserve">certainly </w:t>
      </w:r>
      <w:r w:rsidR="00B16991">
        <w:t>speak for the housing sector.</w:t>
      </w:r>
      <w:r w:rsidR="0075238C">
        <w:t xml:space="preserve"> </w:t>
      </w:r>
      <w:r w:rsidR="00320109">
        <w:t xml:space="preserve">There was a requirement, </w:t>
      </w:r>
      <w:r w:rsidR="0075238C">
        <w:t>10 years ago, to publish your staff’s stats in terms of who</w:t>
      </w:r>
      <w:r w:rsidR="00320109">
        <w:t>m</w:t>
      </w:r>
      <w:r w:rsidR="0075238C">
        <w:t xml:space="preserve"> you were employing and at what levels you were employing them.</w:t>
      </w:r>
      <w:r w:rsidR="00B16991">
        <w:t xml:space="preserve"> </w:t>
      </w:r>
      <w:r w:rsidR="00D87E07">
        <w:t>It considered FTSE 100 businesses</w:t>
      </w:r>
      <w:r w:rsidR="0075238C">
        <w:t>,</w:t>
      </w:r>
      <w:r w:rsidR="00D87E07">
        <w:t xml:space="preserve"> et</w:t>
      </w:r>
      <w:r w:rsidR="0075238C">
        <w:t xml:space="preserve"> </w:t>
      </w:r>
      <w:r w:rsidR="00D87E07">
        <w:t>c</w:t>
      </w:r>
      <w:r w:rsidR="0075238C">
        <w:t>etera,</w:t>
      </w:r>
      <w:r w:rsidR="00D87E07">
        <w:t xml:space="preserve"> in terms of who they are employing</w:t>
      </w:r>
      <w:r w:rsidR="0075238C">
        <w:t xml:space="preserve"> and at what levels within their staff range</w:t>
      </w:r>
      <w:r w:rsidR="00D87E07">
        <w:t>.</w:t>
      </w:r>
      <w:r w:rsidR="0075238C">
        <w:t xml:space="preserve"> During the years </w:t>
      </w:r>
      <w:r w:rsidR="00320109">
        <w:t>that</w:t>
      </w:r>
      <w:r w:rsidR="0075238C">
        <w:t xml:space="preserve"> that was a regulatory requirement, you saw far more people from black and minority ethnic backgrounds employed, certainly in our sector and in other major businesses. The lack of data and the lack of publication about who</w:t>
      </w:r>
      <w:r w:rsidR="00320109">
        <w:t>m</w:t>
      </w:r>
      <w:r w:rsidR="0075238C">
        <w:t xml:space="preserve"> </w:t>
      </w:r>
      <w:r w:rsidR="0075238C">
        <w:t>people are empl</w:t>
      </w:r>
      <w:r w:rsidR="00320109">
        <w:t>oying is a really serious issue</w:t>
      </w:r>
      <w:r w:rsidR="0075238C">
        <w:t>. We have to rectify that in the very short</w:t>
      </w:r>
      <w:r w:rsidR="00012936">
        <w:t xml:space="preserve"> </w:t>
      </w:r>
      <w:r w:rsidR="0075238C">
        <w:t>term.</w:t>
      </w:r>
    </w:p>
    <w:p w:rsidR="00B16991" w:rsidP="00EC68A2">
      <w:pPr>
        <w:pStyle w:val="Question"/>
      </w:pPr>
      <w:r w:rsidRPr="00EC68A2">
        <w:rPr>
          <w:b/>
        </w:rPr>
        <w:t>Kim Johnson:</w:t>
      </w:r>
      <w:r>
        <w:t xml:space="preserve"> </w:t>
      </w:r>
      <w:r w:rsidR="0075238C">
        <w:t>Under the public sector equality duty, it is a requirement for organisations like health and local authorities to produce this type of information on a yearly basis</w:t>
      </w:r>
      <w:r w:rsidR="00320109">
        <w:t>.</w:t>
      </w:r>
      <w:r>
        <w:t xml:space="preserve"> </w:t>
      </w:r>
      <w:r w:rsidR="00320109">
        <w:t xml:space="preserve">You are </w:t>
      </w:r>
      <w:r>
        <w:t xml:space="preserve">saying </w:t>
      </w:r>
      <w:r w:rsidR="0075238C">
        <w:t xml:space="preserve">that </w:t>
      </w:r>
      <w:r>
        <w:t>it is not done in a consistent and effective way.</w:t>
      </w:r>
    </w:p>
    <w:p w:rsidR="00EC68A2" w:rsidP="00EC68A2">
      <w:pPr>
        <w:pStyle w:val="Answer"/>
      </w:pPr>
      <w:r w:rsidRPr="00B03C68">
        <w:rPr>
          <w:b/>
          <w:i/>
          <w:iCs/>
        </w:rPr>
        <w:t>Cym</w:t>
      </w:r>
      <w:r w:rsidRPr="00B03C68">
        <w:rPr>
          <w:b/>
          <w:i/>
          <w:iCs/>
        </w:rPr>
        <w:t xml:space="preserve"> D’Souza:</w:t>
      </w:r>
      <w:r w:rsidRPr="00EC68A2">
        <w:rPr>
          <w:b/>
        </w:rPr>
        <w:t xml:space="preserve"> </w:t>
      </w:r>
      <w:r w:rsidR="0075238C">
        <w:t>I am saying that i</w:t>
      </w:r>
      <w:r>
        <w:t>t is not made very public.</w:t>
      </w:r>
      <w:r w:rsidR="0075238C">
        <w:t xml:space="preserve"> Wherever it is published, I would not really like to say where that is.</w:t>
      </w:r>
      <w:r>
        <w:t xml:space="preserve"> Certainly nobody acts on it</w:t>
      </w:r>
      <w:r w:rsidR="0075238C">
        <w:t>.</w:t>
      </w:r>
      <w:r>
        <w:t xml:space="preserve"> </w:t>
      </w:r>
      <w:r w:rsidR="0075238C">
        <w:t>T</w:t>
      </w:r>
      <w:r>
        <w:t xml:space="preserve">hat </w:t>
      </w:r>
      <w:r w:rsidR="00320109">
        <w:t xml:space="preserve">is </w:t>
      </w:r>
      <w:r>
        <w:t>pro</w:t>
      </w:r>
      <w:r w:rsidR="0075238C">
        <w:t>b</w:t>
      </w:r>
      <w:r>
        <w:t>ably the other thing I would say in terms of</w:t>
      </w:r>
      <w:r w:rsidR="0075238C">
        <w:t xml:space="preserve"> what it is telling us about the data</w:t>
      </w:r>
      <w:r>
        <w:t>. An obvious thing is that</w:t>
      </w:r>
      <w:r w:rsidR="0075238C">
        <w:t>, for example, in the health sector the majority of black and minority ethnic people will be employed at the very lowest levels and at the front</w:t>
      </w:r>
      <w:r w:rsidR="00320109">
        <w:t xml:space="preserve"> </w:t>
      </w:r>
      <w:r w:rsidR="0075238C">
        <w:t>line</w:t>
      </w:r>
      <w:r w:rsidR="00320109">
        <w:t>.</w:t>
      </w:r>
      <w:r w:rsidR="0075238C">
        <w:t xml:space="preserve"> </w:t>
      </w:r>
      <w:r w:rsidR="00320109">
        <w:t>Effectively</w:t>
      </w:r>
      <w:r>
        <w:t xml:space="preserve">, that is why we </w:t>
      </w:r>
      <w:r w:rsidR="0075238C">
        <w:t xml:space="preserve">are </w:t>
      </w:r>
      <w:r>
        <w:t>see</w:t>
      </w:r>
      <w:r w:rsidR="0075238C">
        <w:t>ing</w:t>
      </w:r>
      <w:r>
        <w:t xml:space="preserve"> so many deaths. We know </w:t>
      </w:r>
      <w:r w:rsidR="0075238C">
        <w:t xml:space="preserve">that </w:t>
      </w:r>
      <w:r>
        <w:t xml:space="preserve">that is the same in government sectors. </w:t>
      </w:r>
      <w:r w:rsidR="0075238C">
        <w:t>I am not aware of what has been published in the social housing sector</w:t>
      </w:r>
      <w:r w:rsidR="0070293E">
        <w:t xml:space="preserve">. </w:t>
      </w:r>
      <w:r w:rsidR="0075238C">
        <w:t xml:space="preserve">I know what we publish as a BAME </w:t>
      </w:r>
      <w:r w:rsidR="0075238C">
        <w:t>association</w:t>
      </w:r>
      <w:r w:rsidR="0070293E">
        <w:t xml:space="preserve"> but i</w:t>
      </w:r>
      <w:r>
        <w:t>t is not commonly published</w:t>
      </w:r>
      <w:r w:rsidR="00320109">
        <w:t>.</w:t>
      </w:r>
      <w:r>
        <w:t xml:space="preserve"> </w:t>
      </w:r>
      <w:r w:rsidR="00320109">
        <w:t xml:space="preserve">That </w:t>
      </w:r>
      <w:r>
        <w:t>means nobody is asking questions about who is</w:t>
      </w:r>
      <w:r w:rsidR="0070293E">
        <w:t xml:space="preserve"> actually being employed in some of the safer sectors in the country. That is what I am saying about data production</w:t>
      </w:r>
      <w:r>
        <w:t>.</w:t>
      </w:r>
    </w:p>
    <w:p w:rsidR="00EC68A2" w:rsidP="00EC68A2">
      <w:pPr>
        <w:pStyle w:val="Answer"/>
      </w:pPr>
      <w:r>
        <w:rPr>
          <w:b/>
          <w:i/>
          <w:iCs/>
        </w:rPr>
        <w:t>Dr Haque:</w:t>
      </w:r>
      <w:r w:rsidRPr="00EC68A2">
        <w:rPr>
          <w:b/>
        </w:rPr>
        <w:t xml:space="preserve"> </w:t>
      </w:r>
      <w:r w:rsidR="0070293E">
        <w:t>T</w:t>
      </w:r>
      <w:r>
        <w:t xml:space="preserve">he </w:t>
      </w:r>
      <w:r w:rsidR="0070293E">
        <w:t>G</w:t>
      </w:r>
      <w:r>
        <w:t>overnment commissioned the McGregor</w:t>
      </w:r>
      <w:r w:rsidR="0070293E">
        <w:t>-</w:t>
      </w:r>
      <w:r>
        <w:t xml:space="preserve">Smith </w:t>
      </w:r>
      <w:r w:rsidR="00320109">
        <w:t xml:space="preserve">review </w:t>
      </w:r>
      <w:r>
        <w:t>a couple of years ago, which was entirely about</w:t>
      </w:r>
      <w:r w:rsidR="0070293E">
        <w:t xml:space="preserve"> this question of black and e</w:t>
      </w:r>
      <w:r>
        <w:t xml:space="preserve">thnic </w:t>
      </w:r>
      <w:r w:rsidR="0070293E">
        <w:t>m</w:t>
      </w:r>
      <w:r>
        <w:t>inority people</w:t>
      </w:r>
      <w:r w:rsidR="0070293E">
        <w:t xml:space="preserve"> and the barriers they were experiencing to accessing the employment market. Because black and minority ethnic people</w:t>
      </w:r>
      <w:r>
        <w:t xml:space="preserve"> were not accessing</w:t>
      </w:r>
      <w:r w:rsidR="0070293E">
        <w:t xml:space="preserve"> the jobs equivalent to their qualifications—and that is a really important point—the economy was losing something </w:t>
      </w:r>
      <w:r w:rsidR="00012936">
        <w:t>equivalent</w:t>
      </w:r>
      <w:r w:rsidR="0070293E">
        <w:t xml:space="preserve"> to £24 billion a year, not only in terms of talent and skills but in terms of loss of social mobility</w:t>
      </w:r>
      <w:r>
        <w:t>.</w:t>
      </w:r>
      <w:r w:rsidR="0070293E">
        <w:t xml:space="preserve"> There is a real issue around broken social mobility promises for black and minority ethnic groups.</w:t>
      </w:r>
      <w:r>
        <w:t xml:space="preserve"> </w:t>
      </w:r>
    </w:p>
    <w:p w:rsidR="0070293E" w:rsidP="00EC68A2">
      <w:pPr>
        <w:pStyle w:val="Answer"/>
      </w:pPr>
      <w:r>
        <w:t>Cym</w:t>
      </w:r>
      <w:r>
        <w:t xml:space="preserve"> is ri</w:t>
      </w:r>
      <w:r>
        <w:t>g</w:t>
      </w:r>
      <w:r>
        <w:t xml:space="preserve">ht that you </w:t>
      </w:r>
      <w:r>
        <w:t>need</w:t>
      </w:r>
      <w:r>
        <w:t xml:space="preserve"> to start with data. </w:t>
      </w:r>
      <w:r>
        <w:t xml:space="preserve">Under Theresa May, there was a lot of talk about addressing the ethnicity pay gap. </w:t>
      </w:r>
      <w:r>
        <w:t>We know from work from the Resolution Foundation that</w:t>
      </w:r>
      <w:r>
        <w:t>,</w:t>
      </w:r>
      <w:r>
        <w:t xml:space="preserve"> </w:t>
      </w:r>
      <w:r>
        <w:t xml:space="preserve">for </w:t>
      </w:r>
      <w:r>
        <w:t>a black male graduate in the same occupation</w:t>
      </w:r>
      <w:r>
        <w:t>,</w:t>
      </w:r>
      <w:r>
        <w:t xml:space="preserve"> with the same qualifications</w:t>
      </w:r>
      <w:r>
        <w:t>,</w:t>
      </w:r>
      <w:r>
        <w:t xml:space="preserve"> coming from the same region and the same type of universit</w:t>
      </w:r>
      <w:r>
        <w:t>y, compared to his white male counterpart, there was a 17% pay gap, which r</w:t>
      </w:r>
      <w:r>
        <w:t xml:space="preserve">oughly translated to </w:t>
      </w:r>
      <w:r w:rsidR="00320109">
        <w:t>a</w:t>
      </w:r>
      <w:r>
        <w:t xml:space="preserve"> £7,000 loss in income per year. </w:t>
      </w:r>
      <w:r>
        <w:t xml:space="preserve">That is where you have like with like. It is a really huge issue. </w:t>
      </w:r>
    </w:p>
    <w:p w:rsidR="00EC68A2" w:rsidP="00EC68A2">
      <w:pPr>
        <w:pStyle w:val="Answer"/>
      </w:pPr>
      <w:r>
        <w:t xml:space="preserve">There are also huge issues around underemployment. </w:t>
      </w:r>
      <w:r w:rsidR="00320109">
        <w:t xml:space="preserve">I think </w:t>
      </w:r>
      <w:r>
        <w:t xml:space="preserve">40% of black African people are in jobs that are not equivalent to their qualification levels. </w:t>
      </w:r>
      <w:r w:rsidR="0070293E">
        <w:t xml:space="preserve">They are significantly </w:t>
      </w:r>
      <w:r w:rsidR="00012936">
        <w:t>underemployed</w:t>
      </w:r>
      <w:r w:rsidR="0070293E">
        <w:t xml:space="preserve">. </w:t>
      </w:r>
      <w:r>
        <w:t xml:space="preserve">The way to start with that is to start with the recommendations. I do not know how many </w:t>
      </w:r>
      <w:r w:rsidR="0070293E">
        <w:t xml:space="preserve">more </w:t>
      </w:r>
      <w:r>
        <w:t xml:space="preserve">reports this </w:t>
      </w:r>
      <w:r w:rsidR="0070293E">
        <w:t>G</w:t>
      </w:r>
      <w:r>
        <w:t>overn</w:t>
      </w:r>
      <w:r w:rsidR="0070293E">
        <w:t>m</w:t>
      </w:r>
      <w:r>
        <w:t>en</w:t>
      </w:r>
      <w:r w:rsidR="0070293E">
        <w:t>t</w:t>
      </w:r>
      <w:r>
        <w:t xml:space="preserve"> need to commission. </w:t>
      </w:r>
      <w:r w:rsidR="0070293E">
        <w:t xml:space="preserve">I know Boris Johnson has talked about yet another report that he is going to commission on racial inequalities. </w:t>
      </w:r>
      <w:r w:rsidR="00320109">
        <w:t xml:space="preserve">You </w:t>
      </w:r>
      <w:r>
        <w:t>have a plethora of evidence out there</w:t>
      </w:r>
      <w:r w:rsidR="0070293E">
        <w:t xml:space="preserve"> already</w:t>
      </w:r>
      <w:r>
        <w:t xml:space="preserve"> with very strong recommendations</w:t>
      </w:r>
      <w:r w:rsidR="0070293E">
        <w:t xml:space="preserve"> and, wors</w:t>
      </w:r>
      <w:r w:rsidRPr="00320109" w:rsidR="0070293E">
        <w:t xml:space="preserve">e, this </w:t>
      </w:r>
      <w:r w:rsidRPr="00320109" w:rsidR="00012936">
        <w:t>Government</w:t>
      </w:r>
      <w:r w:rsidRPr="00320109" w:rsidR="0070293E">
        <w:t xml:space="preserve"> </w:t>
      </w:r>
      <w:r w:rsidRPr="00320109" w:rsidR="00012936">
        <w:t>commissioned</w:t>
      </w:r>
      <w:r w:rsidRPr="00320109" w:rsidR="0070293E">
        <w:t xml:space="preserve"> those reports.</w:t>
      </w:r>
      <w:r w:rsidRPr="00320109">
        <w:t xml:space="preserve"> Why are</w:t>
      </w:r>
      <w:r w:rsidRPr="00320109" w:rsidR="0070293E">
        <w:t xml:space="preserve"> they sitting on the shelf and why are</w:t>
      </w:r>
      <w:r w:rsidRPr="00320109">
        <w:t xml:space="preserve"> we not imp</w:t>
      </w:r>
      <w:r w:rsidRPr="00320109" w:rsidR="0070293E">
        <w:t>l</w:t>
      </w:r>
      <w:r w:rsidRPr="00320109">
        <w:t>ementing</w:t>
      </w:r>
      <w:r w:rsidRPr="00320109" w:rsidR="0070293E">
        <w:t xml:space="preserve"> those recommendations</w:t>
      </w:r>
      <w:r w:rsidRPr="00320109">
        <w:t>?</w:t>
      </w:r>
    </w:p>
    <w:p w:rsidR="0070293E" w:rsidP="00EC68A2">
      <w:pPr>
        <w:pStyle w:val="Question"/>
      </w:pPr>
      <w:r w:rsidRPr="00EC68A2">
        <w:rPr>
          <w:b/>
        </w:rPr>
        <w:t>Kim Johnson:</w:t>
      </w:r>
      <w:r>
        <w:t xml:space="preserve"> </w:t>
      </w:r>
      <w:r>
        <w:t xml:space="preserve">There are </w:t>
      </w:r>
      <w:r>
        <w:t>something like</w:t>
      </w:r>
      <w:r>
        <w:t xml:space="preserve"> 350 recommendations waiting to be implemented</w:t>
      </w:r>
      <w:r w:rsidR="0077703B">
        <w:t>,</w:t>
      </w:r>
      <w:r>
        <w:t xml:space="preserve"> so I hear what you are saying</w:t>
      </w:r>
      <w:r>
        <w:t xml:space="preserve">. </w:t>
      </w:r>
    </w:p>
    <w:p w:rsidR="00EC68A2" w:rsidP="0070293E">
      <w:pPr>
        <w:pStyle w:val="Question"/>
        <w:numPr>
          <w:ilvl w:val="0"/>
          <w:numId w:val="0"/>
        </w:numPr>
        <w:ind w:left="794"/>
      </w:pPr>
      <w:r>
        <w:t>I am going to ask the next question on housing. We have heard quite a lot of excuses for the number and the disproportionate impact of black deaths as a result of coronavirus</w:t>
      </w:r>
      <w:r w:rsidR="0077703B">
        <w:t xml:space="preserve">. One </w:t>
      </w:r>
      <w:r w:rsidR="0070293E">
        <w:t>of those was overcrowd</w:t>
      </w:r>
      <w:r w:rsidR="00012936">
        <w:t>ed</w:t>
      </w:r>
      <w:r w:rsidR="0070293E">
        <w:t xml:space="preserve"> housing conditions</w:t>
      </w:r>
      <w:r>
        <w:t>. What</w:t>
      </w:r>
      <w:r w:rsidR="0070293E">
        <w:t xml:space="preserve"> lessons</w:t>
      </w:r>
      <w:r>
        <w:t xml:space="preserve"> can</w:t>
      </w:r>
      <w:r w:rsidR="0070293E">
        <w:t xml:space="preserve"> the Government learn from the way housing conditions have been exacerbated by the pandemic</w:t>
      </w:r>
      <w:r>
        <w:t>?</w:t>
      </w:r>
    </w:p>
    <w:p w:rsidR="00EC68A2" w:rsidP="00EC68A2">
      <w:pPr>
        <w:pStyle w:val="Answer"/>
      </w:pPr>
      <w:r w:rsidRPr="00B03C68">
        <w:rPr>
          <w:b/>
          <w:i/>
          <w:iCs/>
        </w:rPr>
        <w:t>Cym</w:t>
      </w:r>
      <w:r w:rsidRPr="00B03C68">
        <w:rPr>
          <w:b/>
          <w:i/>
          <w:iCs/>
        </w:rPr>
        <w:t xml:space="preserve"> D’Souza:</w:t>
      </w:r>
      <w:r w:rsidRPr="00EC68A2">
        <w:rPr>
          <w:b/>
        </w:rPr>
        <w:t xml:space="preserve"> </w:t>
      </w:r>
      <w:r w:rsidR="0070293E">
        <w:t>T</w:t>
      </w:r>
      <w:r w:rsidR="0064065C">
        <w:t xml:space="preserve">here are a couple of things, really. </w:t>
      </w:r>
      <w:r w:rsidR="0077703B">
        <w:t xml:space="preserve">First, Government </w:t>
      </w:r>
      <w:r w:rsidR="0070293E">
        <w:t>policies have moved towards low-cost home ownership rather than social housing. Over the last 10 years—</w:t>
      </w:r>
      <w:r w:rsidR="0064065C">
        <w:t>I think I mentioned it earlier in the discussions</w:t>
      </w:r>
      <w:r w:rsidR="0070293E">
        <w:t>—</w:t>
      </w:r>
      <w:r w:rsidR="0064065C">
        <w:t xml:space="preserve">the level of social housing </w:t>
      </w:r>
      <w:r w:rsidR="0070293E">
        <w:t>ha</w:t>
      </w:r>
      <w:r w:rsidR="0064065C">
        <w:t>s reduced from something like 40,000 back in 2009 to</w:t>
      </w:r>
      <w:r w:rsidR="0070293E">
        <w:t xml:space="preserve"> 6,000 this year</w:t>
      </w:r>
      <w:r w:rsidR="0064065C">
        <w:t>. I</w:t>
      </w:r>
      <w:r w:rsidR="0070293E">
        <w:t>t has slightly</w:t>
      </w:r>
      <w:r w:rsidR="00C930D3">
        <w:t xml:space="preserve"> been replaced by what we call </w:t>
      </w:r>
      <w:r w:rsidR="0070293E">
        <w:t>affordable housing</w:t>
      </w:r>
      <w:r w:rsidR="00C930D3">
        <w:t>,</w:t>
      </w:r>
      <w:r w:rsidR="0070293E">
        <w:t xml:space="preserve"> but I</w:t>
      </w:r>
      <w:r w:rsidR="0064065C">
        <w:t xml:space="preserve"> would suggest that there is a bit of an investigation to be done into what we mean by </w:t>
      </w:r>
      <w:r w:rsidR="0070293E">
        <w:t>“</w:t>
      </w:r>
      <w:r w:rsidR="0064065C">
        <w:t>affordable</w:t>
      </w:r>
      <w:r w:rsidR="0070293E">
        <w:t>”</w:t>
      </w:r>
      <w:r w:rsidR="0064065C">
        <w:t xml:space="preserve">. </w:t>
      </w:r>
      <w:r w:rsidR="0070293E">
        <w:t>Zubaida</w:t>
      </w:r>
      <w:r w:rsidR="0070293E">
        <w:t xml:space="preserve"> mentioned the prices in </w:t>
      </w:r>
      <w:r w:rsidR="00C930D3">
        <w:t>London.</w:t>
      </w:r>
      <w:r w:rsidR="0070293E">
        <w:t xml:space="preserve"> I am up north so it is slightly different</w:t>
      </w:r>
      <w:r w:rsidR="00C930D3">
        <w:t>,</w:t>
      </w:r>
      <w:r w:rsidR="0070293E">
        <w:t xml:space="preserve"> but t</w:t>
      </w:r>
      <w:r w:rsidR="0064065C">
        <w:t>he reality is that affordable housing is not necessarily</w:t>
      </w:r>
      <w:r w:rsidR="0070293E">
        <w:t xml:space="preserve"> affordable</w:t>
      </w:r>
      <w:r w:rsidR="00C930D3">
        <w:t>.</w:t>
      </w:r>
      <w:r w:rsidR="0070293E">
        <w:t xml:space="preserve"> </w:t>
      </w:r>
      <w:r w:rsidR="00C930D3">
        <w:t xml:space="preserve">We </w:t>
      </w:r>
      <w:r w:rsidR="0070293E">
        <w:t>need to investigate that</w:t>
      </w:r>
      <w:r w:rsidR="0064065C">
        <w:t>.</w:t>
      </w:r>
    </w:p>
    <w:p w:rsidR="00184AFC" w:rsidP="00EC68A2">
      <w:pPr>
        <w:pStyle w:val="Answer"/>
      </w:pPr>
      <w:r>
        <w:t xml:space="preserve">On top of that, we are seeing literally no </w:t>
      </w:r>
      <w:r w:rsidR="00C930D3">
        <w:t xml:space="preserve">Government </w:t>
      </w:r>
      <w:r>
        <w:t>investment in</w:t>
      </w:r>
      <w:r w:rsidR="005969BB">
        <w:t xml:space="preserve"> inner-city</w:t>
      </w:r>
      <w:r>
        <w:t xml:space="preserve"> regeneration. </w:t>
      </w:r>
      <w:r w:rsidR="005969BB">
        <w:t>That means that, if you are living in poor</w:t>
      </w:r>
      <w:r>
        <w:t xml:space="preserve"> quality private sector housing, which </w:t>
      </w:r>
      <w:r w:rsidR="005969BB">
        <w:t xml:space="preserve">is an area where social housing providers were </w:t>
      </w:r>
      <w:r w:rsidR="00770F68">
        <w:t>involved</w:t>
      </w:r>
      <w:r w:rsidR="005969BB">
        <w:t xml:space="preserve"> in housing market renewal and </w:t>
      </w:r>
      <w:r w:rsidR="00770F68">
        <w:t>initiatives</w:t>
      </w:r>
      <w:r w:rsidR="005969BB">
        <w:t xml:space="preserve"> like that 10 years ago, t</w:t>
      </w:r>
      <w:r>
        <w:t xml:space="preserve">here is literally no investment going into private sector housing. There are a couple of outcomes from that. </w:t>
      </w:r>
      <w:r>
        <w:t xml:space="preserve">First, </w:t>
      </w:r>
      <w:r w:rsidR="006D176C">
        <w:t>you have a situation where</w:t>
      </w:r>
      <w:r w:rsidR="005969BB">
        <w:t xml:space="preserve"> the social housing providers are providing </w:t>
      </w:r>
      <w:r w:rsidR="00770F68">
        <w:t>accommodation</w:t>
      </w:r>
      <w:r w:rsidR="005969BB">
        <w:t xml:space="preserve">, particularly </w:t>
      </w:r>
      <w:r>
        <w:t>for</w:t>
      </w:r>
      <w:r w:rsidR="005969BB">
        <w:t xml:space="preserve"> low-cost home ownership, </w:t>
      </w:r>
      <w:r>
        <w:t>which</w:t>
      </w:r>
      <w:r w:rsidR="005969BB">
        <w:t xml:space="preserve"> black and minority ethnic people are very unlikely to </w:t>
      </w:r>
      <w:r>
        <w:t xml:space="preserve">have </w:t>
      </w:r>
      <w:r w:rsidR="005969BB">
        <w:t>access</w:t>
      </w:r>
      <w:r>
        <w:t xml:space="preserve"> to,</w:t>
      </w:r>
      <w:r w:rsidR="005969BB">
        <w:t xml:space="preserve"> because they are </w:t>
      </w:r>
      <w:r>
        <w:t xml:space="preserve">vulnerable, </w:t>
      </w:r>
      <w:r w:rsidR="005969BB">
        <w:t>on zero-hours contracts</w:t>
      </w:r>
      <w:r>
        <w:t>,</w:t>
      </w:r>
      <w:r w:rsidR="005969BB">
        <w:t xml:space="preserve"> in low-paid employment and in and out of work</w:t>
      </w:r>
      <w:r w:rsidR="006D176C">
        <w:t>.</w:t>
      </w:r>
      <w:r w:rsidR="005969BB">
        <w:t xml:space="preserve"> The likelihood of them getting mortgages is very low</w:t>
      </w:r>
      <w:r>
        <w:t>,</w:t>
      </w:r>
      <w:r w:rsidR="005969BB">
        <w:t xml:space="preserve"> so they will not be able to access that sort of housing. </w:t>
      </w:r>
    </w:p>
    <w:p w:rsidR="0064065C" w:rsidP="00EC68A2">
      <w:pPr>
        <w:pStyle w:val="Answer"/>
      </w:pPr>
      <w:r>
        <w:t>On top of that, since 2008-09, under social housing, affordable housing</w:t>
      </w:r>
      <w:r w:rsidR="006D176C">
        <w:t xml:space="preserve"> </w:t>
      </w:r>
      <w:r>
        <w:t xml:space="preserve">and </w:t>
      </w:r>
      <w:r w:rsidR="00D71A29">
        <w:t>development programmes</w:t>
      </w:r>
      <w:r>
        <w:t xml:space="preserve">—I am trying not to use all </w:t>
      </w:r>
      <w:r w:rsidR="00EB44BE">
        <w:t xml:space="preserve">the </w:t>
      </w:r>
      <w:r w:rsidR="00770F68">
        <w:t>terminology</w:t>
      </w:r>
      <w:r>
        <w:t xml:space="preserve"> and acronyms that I would normally use—</w:t>
      </w:r>
      <w:r w:rsidR="00D71A29">
        <w:t>we are delivering very little three</w:t>
      </w:r>
      <w:r>
        <w:t>-</w:t>
      </w:r>
      <w:r w:rsidR="00D71A29">
        <w:t>bed</w:t>
      </w:r>
      <w:r w:rsidR="00770F68">
        <w:t>-</w:t>
      </w:r>
      <w:r w:rsidR="00D71A29">
        <w:t>plus</w:t>
      </w:r>
      <w:r>
        <w:t xml:space="preserve"> housing</w:t>
      </w:r>
      <w:r w:rsidR="00D71A29">
        <w:t>, which means that</w:t>
      </w:r>
      <w:r>
        <w:t xml:space="preserve"> most people are moving into the private sector because the </w:t>
      </w:r>
      <w:r w:rsidR="00770F68">
        <w:t>legislation</w:t>
      </w:r>
      <w:r>
        <w:t xml:space="preserve"> is not as great</w:t>
      </w:r>
      <w:r w:rsidR="00D71A29">
        <w:t>. We do not overcrowd as a social housing sector so</w:t>
      </w:r>
      <w:r>
        <w:t>, even if we want to house people, we are not able to</w:t>
      </w:r>
      <w:r w:rsidR="00EB44BE">
        <w:t>,</w:t>
      </w:r>
      <w:r>
        <w:t xml:space="preserve"> because we do not have the right types of housing. I could go on and on.</w:t>
      </w:r>
    </w:p>
    <w:p w:rsidR="00D71A29" w:rsidP="00EC68A2">
      <w:pPr>
        <w:pStyle w:val="Answer"/>
      </w:pPr>
      <w:r>
        <w:t>T</w:t>
      </w:r>
      <w:r>
        <w:t>he other real problem is that, whil</w:t>
      </w:r>
      <w:r>
        <w:t>e</w:t>
      </w:r>
      <w:r>
        <w:t xml:space="preserve"> we know that homelessness in black and minority ethnic communities is increasing fourfold, </w:t>
      </w:r>
      <w:r>
        <w:t>black and minority ethnic people are not getting access through choice-based lettings systems, local housing policies and through local authorities</w:t>
      </w:r>
      <w:r>
        <w:t>. We still see the same level</w:t>
      </w:r>
      <w:r>
        <w:t>s</w:t>
      </w:r>
      <w:r>
        <w:t xml:space="preserve"> of lettings to the white indigenous population</w:t>
      </w:r>
      <w:r>
        <w:t xml:space="preserve"> through local lettings policies as we have been </w:t>
      </w:r>
      <w:r w:rsidR="008810C1">
        <w:t>see</w:t>
      </w:r>
      <w:r>
        <w:t>ing</w:t>
      </w:r>
      <w:r w:rsidR="008810C1">
        <w:t>,</w:t>
      </w:r>
      <w:r>
        <w:t xml:space="preserve"> despite the fact that homelessness in black and minority ethnic communities has gone up by something like 20% over the last 10 years</w:t>
      </w:r>
      <w:r>
        <w:t>.</w:t>
      </w:r>
    </w:p>
    <w:p w:rsidR="005969BB" w:rsidP="00D71A29">
      <w:pPr>
        <w:pStyle w:val="Answer"/>
      </w:pPr>
      <w:r>
        <w:rPr>
          <w:b/>
          <w:i/>
          <w:iCs/>
        </w:rPr>
        <w:t>Dr Barry:</w:t>
      </w:r>
      <w:r w:rsidRPr="00D71A29" w:rsidR="00D71A29">
        <w:rPr>
          <w:b/>
        </w:rPr>
        <w:t xml:space="preserve"> </w:t>
      </w:r>
      <w:r w:rsidR="00D71A29">
        <w:t xml:space="preserve">When listening to </w:t>
      </w:r>
      <w:r w:rsidR="00D71A29">
        <w:t>Cym’s</w:t>
      </w:r>
      <w:r w:rsidR="00D71A29">
        <w:t xml:space="preserve"> excellent summary of the different problems when it comes to housing, I </w:t>
      </w:r>
      <w:r>
        <w:t>was again</w:t>
      </w:r>
      <w:r w:rsidR="00D71A29">
        <w:t xml:space="preserve"> struck by what </w:t>
      </w:r>
      <w:r>
        <w:t>overcrowding</w:t>
      </w:r>
      <w:r w:rsidR="00D71A29">
        <w:t xml:space="preserve"> can mean</w:t>
      </w:r>
      <w:r>
        <w:t xml:space="preserve">, especially during a pandemic. It means that you do not have access to green </w:t>
      </w:r>
      <w:r>
        <w:t>space</w:t>
      </w:r>
      <w:r>
        <w:t xml:space="preserve"> and you cannot self-isol</w:t>
      </w:r>
      <w:r w:rsidRPr="003B6134">
        <w:t>ate</w:t>
      </w:r>
      <w:r w:rsidRPr="003B6134" w:rsidR="00D71A29">
        <w:t>. If you are told to self-isolate, it is</w:t>
      </w:r>
      <w:r w:rsidRPr="003B6134">
        <w:t xml:space="preserve"> almost</w:t>
      </w:r>
      <w:r w:rsidRPr="003B6134" w:rsidR="00D71A29">
        <w:t xml:space="preserve"> impossible to do so. </w:t>
      </w:r>
      <w:r w:rsidRPr="003B6134" w:rsidR="003B6134">
        <w:t>Ow</w:t>
      </w:r>
      <w:r w:rsidRPr="003B6134">
        <w:t>i</w:t>
      </w:r>
      <w:r w:rsidRPr="003B6134" w:rsidR="003B6134">
        <w:t>y</w:t>
      </w:r>
      <w:r w:rsidRPr="003B6134">
        <w:t>a</w:t>
      </w:r>
      <w:r w:rsidRPr="003B6134">
        <w:t>, who gave us his story, has been in overcrowded housing for 10 years.</w:t>
      </w:r>
      <w:r>
        <w:t xml:space="preserve"> </w:t>
      </w:r>
      <w:r w:rsidR="00D71A29">
        <w:t xml:space="preserve">He has a one-bedroom flat on an estate in </w:t>
      </w:r>
      <w:r w:rsidR="003B6134">
        <w:t>London.</w:t>
      </w:r>
      <w:r w:rsidR="00D71A29">
        <w:t xml:space="preserve"> </w:t>
      </w:r>
      <w:r w:rsidR="003B6134">
        <w:t xml:space="preserve">He </w:t>
      </w:r>
      <w:r w:rsidR="00D71A29">
        <w:t>does not have access to green space</w:t>
      </w:r>
      <w:r>
        <w:t xml:space="preserve"> because there are people congregating downstairs where he could go with his children</w:t>
      </w:r>
      <w:r w:rsidR="003B6134">
        <w:t>.</w:t>
      </w:r>
      <w:r>
        <w:t xml:space="preserve"> </w:t>
      </w:r>
      <w:r w:rsidR="003B6134">
        <w:t xml:space="preserve">He </w:t>
      </w:r>
      <w:r>
        <w:t>does not feel that, health-wise, that would be a good idea</w:t>
      </w:r>
      <w:r w:rsidR="00D71A29">
        <w:t>.</w:t>
      </w:r>
      <w:r>
        <w:t xml:space="preserve"> This is not a one-off issue. This impacts a lot of people, especially in the BAME community, who do not have that access to green space and who do not have the ability to self-isolate if they need to.</w:t>
      </w:r>
      <w:r w:rsidR="00D71A29">
        <w:t xml:space="preserve"> </w:t>
      </w:r>
    </w:p>
    <w:p w:rsidR="003B6134" w:rsidP="00D71A29">
      <w:pPr>
        <w:pStyle w:val="Answer"/>
      </w:pPr>
      <w:r>
        <w:t xml:space="preserve">When he tells his story, he also </w:t>
      </w:r>
      <w:r w:rsidR="005969BB">
        <w:t>discusses</w:t>
      </w:r>
      <w:r>
        <w:t xml:space="preserve"> how</w:t>
      </w:r>
      <w:r w:rsidR="005969BB">
        <w:t xml:space="preserve"> he has been trying to get a two-bedroom flat for 10 years and he is still on the waiting list for it</w:t>
      </w:r>
      <w:r>
        <w:t>. At the Joseph Rowntree Foundation, we are</w:t>
      </w:r>
      <w:r w:rsidR="005969BB">
        <w:t xml:space="preserve"> urging </w:t>
      </w:r>
      <w:r w:rsidR="003E377D">
        <w:t xml:space="preserve">that </w:t>
      </w:r>
      <w:r w:rsidR="005969BB">
        <w:t xml:space="preserve">more affordable housing and </w:t>
      </w:r>
      <w:r w:rsidR="003E377D">
        <w:t>m</w:t>
      </w:r>
      <w:r w:rsidR="005969BB">
        <w:t>ore</w:t>
      </w:r>
      <w:r w:rsidR="003E377D">
        <w:t xml:space="preserve"> social housing is built</w:t>
      </w:r>
      <w:r>
        <w:t xml:space="preserve">. Furthermore, we are suggesting, as we have suggested </w:t>
      </w:r>
      <w:r w:rsidR="003E377D">
        <w:t xml:space="preserve">here </w:t>
      </w:r>
      <w:r>
        <w:t>before</w:t>
      </w:r>
      <w:r w:rsidR="003E377D">
        <w:t xml:space="preserve"> already</w:t>
      </w:r>
      <w:r>
        <w:t>, that</w:t>
      </w:r>
      <w:r w:rsidR="003E377D">
        <w:t xml:space="preserve"> the local housing allowance be median rents in that area so that, if you have to leave social housing, y</w:t>
      </w:r>
      <w:r>
        <w:t>ou can afford</w:t>
      </w:r>
      <w:r w:rsidR="003E377D">
        <w:t xml:space="preserve"> a private rented home </w:t>
      </w:r>
      <w:r>
        <w:t>with</w:t>
      </w:r>
      <w:r>
        <w:t xml:space="preserve"> the </w:t>
      </w:r>
      <w:r>
        <w:t xml:space="preserve">number </w:t>
      </w:r>
      <w:r>
        <w:t xml:space="preserve">of rooms you need for your family. </w:t>
      </w:r>
    </w:p>
    <w:p w:rsidR="00D71A29" w:rsidP="00D71A29">
      <w:pPr>
        <w:pStyle w:val="Answer"/>
      </w:pPr>
      <w:r>
        <w:t>There will always be multigenerational homes where people decide to live with multiple generat</w:t>
      </w:r>
      <w:r w:rsidR="003E377D">
        <w:t>i</w:t>
      </w:r>
      <w:r>
        <w:t>ons</w:t>
      </w:r>
      <w:r w:rsidR="003E377D">
        <w:t>—maybe their mothers as well as their grandparents—but they do not ever choose to live in overcrowded housing</w:t>
      </w:r>
      <w:r w:rsidR="003B6134">
        <w:t>.</w:t>
      </w:r>
      <w:r w:rsidR="003E377D">
        <w:t xml:space="preserve"> </w:t>
      </w:r>
      <w:r w:rsidR="003B6134">
        <w:t xml:space="preserve">The </w:t>
      </w:r>
      <w:r w:rsidR="003E377D">
        <w:t>choice is made for them by poverty. U</w:t>
      </w:r>
      <w:r>
        <w:t>nderstanding that link with respect to housing is very important.</w:t>
      </w:r>
    </w:p>
    <w:p w:rsidR="00595CB6" w:rsidP="00D71A29">
      <w:pPr>
        <w:pStyle w:val="Answer"/>
      </w:pPr>
      <w:r>
        <w:rPr>
          <w:b/>
          <w:i/>
          <w:iCs/>
        </w:rPr>
        <w:t>Dr Haque:</w:t>
      </w:r>
      <w:r w:rsidRPr="00D71A29" w:rsidR="00D71A29">
        <w:rPr>
          <w:b/>
        </w:rPr>
        <w:t xml:space="preserve"> </w:t>
      </w:r>
      <w:r w:rsidR="00D71A29">
        <w:t xml:space="preserve">I completely support what my colleagues have said. I agree with everything. </w:t>
      </w:r>
      <w:r>
        <w:t xml:space="preserve">I just want to give you some stats </w:t>
      </w:r>
      <w:r w:rsidR="002E35F3">
        <w:t>on</w:t>
      </w:r>
      <w:r>
        <w:t xml:space="preserve"> that</w:t>
      </w:r>
      <w:r w:rsidR="002E35F3">
        <w:t>,</w:t>
      </w:r>
      <w:r>
        <w:t xml:space="preserve"> because I know this Committee likes the stats, and rightly so. </w:t>
      </w:r>
      <w:r w:rsidR="00D71A29">
        <w:t xml:space="preserve">Approximately one in three Bangladeshi families live in overcrowded housing. </w:t>
      </w:r>
      <w:r>
        <w:t>We have not really defined “o</w:t>
      </w:r>
      <w:r w:rsidR="00D71A29">
        <w:t>vercrowded housing</w:t>
      </w:r>
      <w:r>
        <w:t>” but, just for your viewers, overcrowded housing</w:t>
      </w:r>
      <w:r w:rsidR="00D71A29">
        <w:t xml:space="preserve"> is when there are more people than rooms in your house. </w:t>
      </w:r>
      <w:r>
        <w:t xml:space="preserve">Approximately one in three </w:t>
      </w:r>
      <w:r w:rsidR="00770F68">
        <w:t>Bangladeshi</w:t>
      </w:r>
      <w:r>
        <w:t xml:space="preserve"> families live in overcrowded housing. That is around 33% </w:t>
      </w:r>
      <w:r w:rsidR="00D71A29">
        <w:t>compared to 2% of white British households</w:t>
      </w:r>
      <w:r>
        <w:t xml:space="preserve"> and approximately 15% of black African households</w:t>
      </w:r>
      <w:r w:rsidR="00D71A29">
        <w:t xml:space="preserve">. </w:t>
      </w:r>
    </w:p>
    <w:p w:rsidR="00D66D2A" w:rsidP="00D71A29">
      <w:pPr>
        <w:pStyle w:val="Answer"/>
      </w:pPr>
      <w:r>
        <w:t xml:space="preserve">Andrea and </w:t>
      </w:r>
      <w:r>
        <w:t>Cym</w:t>
      </w:r>
      <w:r>
        <w:t xml:space="preserve"> are right to say that there are short-term</w:t>
      </w:r>
      <w:r>
        <w:t>,</w:t>
      </w:r>
      <w:r w:rsidR="00595CB6">
        <w:t xml:space="preserve"> devastating </w:t>
      </w:r>
      <w:r w:rsidR="00770F68">
        <w:t>consequences</w:t>
      </w:r>
      <w:r>
        <w:t xml:space="preserve"> of that</w:t>
      </w:r>
      <w:r w:rsidR="00595CB6">
        <w:t xml:space="preserve"> in the context of Covid-19</w:t>
      </w:r>
      <w:r>
        <w:t>,</w:t>
      </w:r>
      <w:r w:rsidR="00595CB6">
        <w:t xml:space="preserve"> and there are long-term consequences of that</w:t>
      </w:r>
      <w:r>
        <w:t>.</w:t>
      </w:r>
      <w:r w:rsidR="00595CB6">
        <w:t xml:space="preserve"> For </w:t>
      </w:r>
      <w:r>
        <w:t>full disclosure, I am also a member of the independent SAGE group.</w:t>
      </w:r>
      <w:r w:rsidR="00595CB6">
        <w:t xml:space="preserve"> In the short</w:t>
      </w:r>
      <w:r>
        <w:t xml:space="preserve"> </w:t>
      </w:r>
      <w:r w:rsidR="00595CB6">
        <w:t>term, we have looked at that</w:t>
      </w:r>
      <w:r>
        <w:t>,</w:t>
      </w:r>
      <w:r w:rsidR="00595CB6">
        <w:t xml:space="preserve"> and what that means is that people cannot isolate.</w:t>
      </w:r>
      <w:r>
        <w:t xml:space="preserve"> When you have multigenerational </w:t>
      </w:r>
      <w:r w:rsidR="00595CB6">
        <w:t xml:space="preserve">overcrowded </w:t>
      </w:r>
      <w:r>
        <w:t>households, it means you cannot protect the elderly in your house</w:t>
      </w:r>
      <w:r w:rsidR="00595CB6">
        <w:t xml:space="preserve">, you cannot socially distance and you cannot isolate them. </w:t>
      </w:r>
    </w:p>
    <w:p w:rsidR="00595CB6" w:rsidP="00D71A29">
      <w:pPr>
        <w:pStyle w:val="Answer"/>
      </w:pPr>
      <w:r>
        <w:t xml:space="preserve">On a separate note, once again, there is no guidance whatsoever from Public Health England on what </w:t>
      </w:r>
      <w:r w:rsidR="00CD32EC">
        <w:t>to</w:t>
      </w:r>
      <w:r>
        <w:t xml:space="preserve"> do if you live in overcrowded or multigenerational households to protect your fellow family members or </w:t>
      </w:r>
      <w:r>
        <w:t>the other people you live with from Covid</w:t>
      </w:r>
      <w:r>
        <w:noBreakHyphen/>
        <w:t>19.</w:t>
      </w:r>
      <w:r w:rsidR="00D71A29">
        <w:t xml:space="preserve"> </w:t>
      </w:r>
      <w:r w:rsidR="00A04DF7">
        <w:t>It is a particular issue, of course, if you are a low-paid keyworker. You</w:t>
      </w:r>
      <w:r>
        <w:t xml:space="preserve"> are already exposed to the virus and then you bring it back to an overcrowded household. Imagine </w:t>
      </w:r>
      <w:r w:rsidR="00A04DF7">
        <w:t>if you are a Bangladeshi or</w:t>
      </w:r>
      <w:r>
        <w:t xml:space="preserve"> a black</w:t>
      </w:r>
      <w:r w:rsidR="00A04DF7">
        <w:t xml:space="preserve"> African keyworker. </w:t>
      </w:r>
      <w:r>
        <w:t xml:space="preserve">The risks are much higher. </w:t>
      </w:r>
    </w:p>
    <w:p w:rsidR="00D66D2A" w:rsidP="00595CB6">
      <w:pPr>
        <w:pStyle w:val="Answer"/>
      </w:pPr>
      <w:r>
        <w:t>In the short-term, that needs to be addressed and i</w:t>
      </w:r>
      <w:r w:rsidR="00A04DF7">
        <w:t xml:space="preserve">t can only be addressed if the </w:t>
      </w:r>
      <w:r w:rsidR="00500267">
        <w:t>Government</w:t>
      </w:r>
      <w:r w:rsidR="00A04DF7">
        <w:t xml:space="preserve"> provide more housing, whether it is</w:t>
      </w:r>
      <w:r>
        <w:t xml:space="preserve"> hotels, B&amp;Bs or community places, for people to isolate</w:t>
      </w:r>
      <w:r w:rsidR="00A04DF7">
        <w:t xml:space="preserve">. That is going to be a particular issue in the context of Leicester right now. </w:t>
      </w:r>
      <w:r>
        <w:t xml:space="preserve">We know that there is an outbreak in </w:t>
      </w:r>
      <w:r w:rsidR="00A04DF7">
        <w:t>Leicester</w:t>
      </w:r>
      <w:r>
        <w:t>. We know that Leicester has gone into lockdown. Leicester</w:t>
      </w:r>
      <w:r w:rsidR="00A04DF7">
        <w:t xml:space="preserve"> </w:t>
      </w:r>
      <w:r>
        <w:t xml:space="preserve">east </w:t>
      </w:r>
      <w:r w:rsidR="00A04DF7">
        <w:t>is a deprived area. I</w:t>
      </w:r>
      <w:r>
        <w:t>t</w:t>
      </w:r>
      <w:r w:rsidR="00A04DF7">
        <w:t xml:space="preserve"> is a very disadvantaged area. </w:t>
      </w:r>
      <w:r>
        <w:t>In Leicester generally</w:t>
      </w:r>
      <w:r>
        <w:t>,</w:t>
      </w:r>
      <w:r>
        <w:t xml:space="preserve"> over 40% of children are in poverty</w:t>
      </w:r>
      <w:r>
        <w:t>.</w:t>
      </w:r>
      <w:r>
        <w:t xml:space="preserve"> </w:t>
      </w:r>
      <w:r>
        <w:t xml:space="preserve">Of </w:t>
      </w:r>
      <w:r>
        <w:t>course</w:t>
      </w:r>
      <w:r>
        <w:t>,</w:t>
      </w:r>
      <w:r>
        <w:t xml:space="preserve"> it is a highly ethnically diverse area and i</w:t>
      </w:r>
      <w:r w:rsidR="00A04DF7">
        <w:t>t is an overcrowded area</w:t>
      </w:r>
      <w:r>
        <w:t xml:space="preserve"> with lots of overcrowded housing</w:t>
      </w:r>
      <w:r w:rsidR="00A04DF7">
        <w:t>.</w:t>
      </w:r>
      <w:r>
        <w:t xml:space="preserve"> </w:t>
      </w:r>
    </w:p>
    <w:p w:rsidR="00A04DF7" w:rsidP="00595CB6">
      <w:pPr>
        <w:pStyle w:val="Answer"/>
      </w:pPr>
      <w:r>
        <w:t>T</w:t>
      </w:r>
      <w:r>
        <w:t xml:space="preserve">here is a virus outbreak </w:t>
      </w:r>
      <w:r>
        <w:t>t</w:t>
      </w:r>
      <w:r>
        <w:t>here</w:t>
      </w:r>
      <w:r>
        <w:t>.</w:t>
      </w:r>
      <w:r>
        <w:t xml:space="preserve"> </w:t>
      </w:r>
      <w:r>
        <w:t>W</w:t>
      </w:r>
      <w:r>
        <w:t>hat do people do to isolate? There</w:t>
      </w:r>
      <w:r>
        <w:t xml:space="preserve"> is no guidance whatsoever. That is the first short-term important consequence of overcrowded housing. It can be </w:t>
      </w:r>
      <w:r w:rsidR="00500267">
        <w:t>relieved</w:t>
      </w:r>
      <w:r>
        <w:t xml:space="preserve"> by the Government but there</w:t>
      </w:r>
      <w:r>
        <w:t xml:space="preserve"> has been absolutely nothing.</w:t>
      </w:r>
      <w:r>
        <w:t xml:space="preserve"> There is no alternative if you are in overcrowded housing to do anything, whether it is guidance or to go elsewhere, so that is an important thing.</w:t>
      </w:r>
    </w:p>
    <w:p w:rsidR="00A04DF7" w:rsidP="00D71A29">
      <w:pPr>
        <w:pStyle w:val="Answer"/>
      </w:pPr>
      <w:r>
        <w:t>Long</w:t>
      </w:r>
      <w:r w:rsidR="00D66D2A">
        <w:t xml:space="preserve"> </w:t>
      </w:r>
      <w:r>
        <w:t>term, I will</w:t>
      </w:r>
      <w:r w:rsidR="00500267">
        <w:t xml:space="preserve"> rely once again on Andrea and </w:t>
      </w:r>
      <w:r w:rsidR="00500267">
        <w:t>Cym</w:t>
      </w:r>
      <w:r>
        <w:t xml:space="preserve">. Black and </w:t>
      </w:r>
      <w:r w:rsidR="00500267">
        <w:t xml:space="preserve">ethnic </w:t>
      </w:r>
      <w:r>
        <w:t>minority people</w:t>
      </w:r>
      <w:r w:rsidR="00500267">
        <w:t>, because they are in low-paid, insecure work</w:t>
      </w:r>
      <w:r w:rsidR="00D66D2A">
        <w:t>,</w:t>
      </w:r>
      <w:r w:rsidR="00500267">
        <w:t xml:space="preserve"> </w:t>
      </w:r>
      <w:r w:rsidR="00682246">
        <w:t xml:space="preserve">they </w:t>
      </w:r>
      <w:r w:rsidR="00500267">
        <w:t>have less pay and savings</w:t>
      </w:r>
      <w:r w:rsidR="00D66D2A">
        <w:t>,</w:t>
      </w:r>
      <w:r w:rsidR="00500267">
        <w:t xml:space="preserve"> and </w:t>
      </w:r>
      <w:r w:rsidR="00682246">
        <w:t xml:space="preserve">they </w:t>
      </w:r>
      <w:r w:rsidR="00500267">
        <w:t>do not have enough income, have to access social housing and t</w:t>
      </w:r>
      <w:r>
        <w:t xml:space="preserve">here </w:t>
      </w:r>
      <w:r w:rsidR="00500267">
        <w:t xml:space="preserve">is </w:t>
      </w:r>
      <w:r>
        <w:t xml:space="preserve">simply not enough. We </w:t>
      </w:r>
      <w:r w:rsidR="00500267">
        <w:t>k</w:t>
      </w:r>
      <w:r>
        <w:t xml:space="preserve">now </w:t>
      </w:r>
      <w:r w:rsidR="00500267">
        <w:t xml:space="preserve">that </w:t>
      </w:r>
      <w:r>
        <w:t>if you are in social housing</w:t>
      </w:r>
      <w:r w:rsidR="00500267">
        <w:t xml:space="preserve">—I do not know if the report has come </w:t>
      </w:r>
      <w:r w:rsidR="00500267">
        <w:t>out</w:t>
      </w:r>
      <w:r w:rsidR="00500267">
        <w:t xml:space="preserve"> but I have heard about this report—</w:t>
      </w:r>
      <w:r>
        <w:t>yo</w:t>
      </w:r>
      <w:r w:rsidR="00500267">
        <w:t>u</w:t>
      </w:r>
      <w:r>
        <w:t xml:space="preserve"> are much more protected from </w:t>
      </w:r>
      <w:r w:rsidR="00B42EF5">
        <w:t>Covid</w:t>
      </w:r>
      <w:r>
        <w:t>-19 than</w:t>
      </w:r>
      <w:r w:rsidR="00500267">
        <w:t xml:space="preserve"> if you are in private rented poor housing</w:t>
      </w:r>
      <w:r>
        <w:t>. It makes sense. Social housing tends to be better</w:t>
      </w:r>
      <w:r w:rsidR="00500267">
        <w:t xml:space="preserve"> quality and it is</w:t>
      </w:r>
      <w:r>
        <w:t xml:space="preserve"> looked after</w:t>
      </w:r>
      <w:r w:rsidR="00500267">
        <w:t xml:space="preserve"> much more</w:t>
      </w:r>
      <w:r>
        <w:t xml:space="preserve"> than</w:t>
      </w:r>
      <w:r w:rsidR="00500267">
        <w:t xml:space="preserve"> private rented </w:t>
      </w:r>
      <w:r w:rsidR="00CD32EC">
        <w:t>accommodation</w:t>
      </w:r>
      <w:r>
        <w:t>.</w:t>
      </w:r>
      <w:r w:rsidR="00500267">
        <w:t xml:space="preserve"> In the longer term, we need to create much more social housing for people to access.</w:t>
      </w:r>
    </w:p>
    <w:p w:rsidR="00A04DF7" w:rsidP="00A04DF7">
      <w:pPr>
        <w:pStyle w:val="Question"/>
      </w:pPr>
      <w:r w:rsidRPr="00A04DF7">
        <w:rPr>
          <w:b/>
        </w:rPr>
        <w:t>Kim Johnson:</w:t>
      </w:r>
      <w:r>
        <w:t xml:space="preserve"> Can I ask </w:t>
      </w:r>
      <w:r>
        <w:t>Cym</w:t>
      </w:r>
      <w:r>
        <w:t xml:space="preserve"> and Andrea if there are any specific </w:t>
      </w:r>
      <w:r w:rsidR="00500267">
        <w:t xml:space="preserve">immediate </w:t>
      </w:r>
      <w:r>
        <w:t xml:space="preserve">actions that the </w:t>
      </w:r>
      <w:r w:rsidR="00500267">
        <w:t>G</w:t>
      </w:r>
      <w:r>
        <w:t>overnment should</w:t>
      </w:r>
      <w:r w:rsidR="00500267">
        <w:t xml:space="preserve"> take to improve housing conditions in the short and long term</w:t>
      </w:r>
      <w:r w:rsidR="00507E33">
        <w:t>,</w:t>
      </w:r>
      <w:r w:rsidR="00500267">
        <w:t xml:space="preserve"> similar to what </w:t>
      </w:r>
      <w:r w:rsidR="00500267">
        <w:t>Zubaida</w:t>
      </w:r>
      <w:r w:rsidR="00500267">
        <w:t xml:space="preserve"> has just mentioned</w:t>
      </w:r>
      <w:r>
        <w:t>?</w:t>
      </w:r>
    </w:p>
    <w:p w:rsidR="00507E33" w:rsidP="00A04DF7">
      <w:pPr>
        <w:pStyle w:val="Answer"/>
      </w:pPr>
      <w:r w:rsidRPr="00B03C68">
        <w:rPr>
          <w:b/>
          <w:i/>
          <w:iCs/>
        </w:rPr>
        <w:t>Cym</w:t>
      </w:r>
      <w:r w:rsidRPr="00B03C68">
        <w:rPr>
          <w:b/>
          <w:i/>
          <w:iCs/>
        </w:rPr>
        <w:t xml:space="preserve"> D’Souza:</w:t>
      </w:r>
      <w:r w:rsidRPr="00A04DF7" w:rsidR="00A04DF7">
        <w:rPr>
          <w:b/>
        </w:rPr>
        <w:t xml:space="preserve"> </w:t>
      </w:r>
      <w:r w:rsidR="00500267">
        <w:t>There is a very quick thing. We in social housing call it the “bedroom tax” but i</w:t>
      </w:r>
      <w:r w:rsidR="00A04DF7">
        <w:t xml:space="preserve">t is also called the </w:t>
      </w:r>
      <w:r w:rsidR="00500267">
        <w:t>“</w:t>
      </w:r>
      <w:r w:rsidR="00A04DF7">
        <w:t>penalty for under-occupying</w:t>
      </w:r>
      <w:r w:rsidR="00500267">
        <w:t>”. Just picking up the whole issue around social housing</w:t>
      </w:r>
      <w:r w:rsidR="00A04DF7">
        <w:t>,</w:t>
      </w:r>
      <w:r w:rsidR="00500267">
        <w:t xml:space="preserve"> if you do not have a spare bedroom, you cannot</w:t>
      </w:r>
      <w:r w:rsidR="00A04DF7">
        <w:t xml:space="preserve"> self-isolate.</w:t>
      </w:r>
      <w:r w:rsidR="00500267">
        <w:t xml:space="preserve"> Since that came in</w:t>
      </w:r>
      <w:r>
        <w:t>,</w:t>
      </w:r>
      <w:r w:rsidR="00500267">
        <w:t xml:space="preserve"> in 2013-14, you have nowhere to go because you do not have a spare room. M</w:t>
      </w:r>
      <w:r w:rsidR="00A04DF7">
        <w:t>any of us take for granted the fact that we have a spare room in our house.</w:t>
      </w:r>
      <w:r w:rsidR="00500267">
        <w:t xml:space="preserve"> Even in social housing, which, as </w:t>
      </w:r>
      <w:r w:rsidR="00500267">
        <w:t>Zubaida</w:t>
      </w:r>
      <w:r w:rsidR="00500267">
        <w:t xml:space="preserve"> says, is safer to be in than the private sector, the first thing </w:t>
      </w:r>
      <w:r>
        <w:t>we</w:t>
      </w:r>
      <w:r w:rsidR="00500267">
        <w:t xml:space="preserve"> need to do is take off that clause that stops people having access to a spare room where they can self-isolate</w:t>
      </w:r>
      <w:r>
        <w:t>.</w:t>
      </w:r>
      <w:r w:rsidR="00A04DF7">
        <w:t xml:space="preserve"> </w:t>
      </w:r>
      <w:r>
        <w:t xml:space="preserve">At </w:t>
      </w:r>
      <w:r w:rsidR="00A04DF7">
        <w:t>the moment, people just cannot</w:t>
      </w:r>
      <w:r>
        <w:t>,</w:t>
      </w:r>
      <w:r w:rsidR="00A04DF7">
        <w:t xml:space="preserve"> </w:t>
      </w:r>
      <w:r w:rsidR="00500267">
        <w:t xml:space="preserve">as </w:t>
      </w:r>
      <w:r w:rsidR="00A04DF7">
        <w:t>they are literally living in a situation where they basically have two children under the age of 12</w:t>
      </w:r>
      <w:r>
        <w:t>,</w:t>
      </w:r>
      <w:r w:rsidR="00A04DF7">
        <w:t xml:space="preserve"> who could be different sexes</w:t>
      </w:r>
      <w:r>
        <w:t>,</w:t>
      </w:r>
      <w:r w:rsidR="00A04DF7">
        <w:t xml:space="preserve"> who have to sleep in the s</w:t>
      </w:r>
      <w:r w:rsidR="00500267">
        <w:t>a</w:t>
      </w:r>
      <w:r w:rsidR="00A04DF7">
        <w:t xml:space="preserve">me bedroom. </w:t>
      </w:r>
      <w:r w:rsidR="00500267">
        <w:t xml:space="preserve">If you </w:t>
      </w:r>
      <w:r w:rsidR="00500267">
        <w:t xml:space="preserve">are the same sex, you have to sleep in the same bedroom up to the age of 15. </w:t>
      </w:r>
    </w:p>
    <w:p w:rsidR="00A04DF7" w:rsidP="00A04DF7">
      <w:pPr>
        <w:pStyle w:val="Answer"/>
      </w:pPr>
      <w:r>
        <w:t xml:space="preserve">The bedroom tax has perverse outcomes in terms of something like </w:t>
      </w:r>
      <w:r w:rsidR="00B42EF5">
        <w:t>Covid</w:t>
      </w:r>
      <w:r>
        <w:t xml:space="preserve"> where people are having t</w:t>
      </w:r>
      <w:r w:rsidR="00500267">
        <w:t>o</w:t>
      </w:r>
      <w:r>
        <w:t xml:space="preserve"> share rooms</w:t>
      </w:r>
      <w:r w:rsidR="00507E33">
        <w:t>.</w:t>
      </w:r>
      <w:r>
        <w:t xml:space="preserve"> </w:t>
      </w:r>
      <w:r w:rsidR="00507E33">
        <w:t xml:space="preserve">Once </w:t>
      </w:r>
      <w:r>
        <w:t>upon a time in the mid</w:t>
      </w:r>
      <w:r w:rsidR="00500267">
        <w:t>-</w:t>
      </w:r>
      <w:r w:rsidR="00507E33">
        <w:t>19</w:t>
      </w:r>
      <w:r>
        <w:t>80s and 1990s</w:t>
      </w:r>
      <w:r w:rsidR="00507E33">
        <w:t>,</w:t>
      </w:r>
      <w:r>
        <w:t xml:space="preserve"> the assumption was that</w:t>
      </w:r>
      <w:r w:rsidR="00500267">
        <w:t xml:space="preserve"> young</w:t>
      </w:r>
      <w:r>
        <w:t xml:space="preserve"> children would have a room of their own</w:t>
      </w:r>
      <w:r w:rsidR="00500267">
        <w:t xml:space="preserve"> where they could do homework</w:t>
      </w:r>
      <w:r w:rsidR="00507E33">
        <w:t>,</w:t>
      </w:r>
      <w:r w:rsidR="00500267">
        <w:t xml:space="preserve"> the</w:t>
      </w:r>
      <w:r w:rsidR="00507E33">
        <w:t>ir</w:t>
      </w:r>
      <w:r w:rsidR="00500267">
        <w:t xml:space="preserve"> educational </w:t>
      </w:r>
      <w:r w:rsidRPr="00507E33" w:rsidR="00507E33">
        <w:t xml:space="preserve">attainment </w:t>
      </w:r>
      <w:r w:rsidR="00500267">
        <w:t>would be increased and there would be help with health issues, et cetera</w:t>
      </w:r>
      <w:r>
        <w:t>. All that has gone with the bedroom tax and the rules that apply to bedroom tax.</w:t>
      </w:r>
      <w:r w:rsidR="00500267">
        <w:t xml:space="preserve"> That is one very quick thing.</w:t>
      </w:r>
      <w:r w:rsidR="00507E33">
        <w:t xml:space="preserve"> </w:t>
      </w:r>
    </w:p>
    <w:p w:rsidR="00507E33" w:rsidP="00A04DF7">
      <w:pPr>
        <w:pStyle w:val="Answer"/>
      </w:pPr>
      <w:r>
        <w:t xml:space="preserve">Perhaps </w:t>
      </w:r>
      <w:r w:rsidR="00500267">
        <w:t xml:space="preserve">more long term, </w:t>
      </w:r>
      <w:r>
        <w:t>although</w:t>
      </w:r>
      <w:r w:rsidR="00500267">
        <w:t xml:space="preserve"> </w:t>
      </w:r>
      <w:r>
        <w:t>it</w:t>
      </w:r>
      <w:r w:rsidR="00500267">
        <w:t xml:space="preserve"> does not necessarily need to be, w</w:t>
      </w:r>
      <w:r w:rsidR="00A04DF7">
        <w:t xml:space="preserve">e really need to look at </w:t>
      </w:r>
      <w:r>
        <w:t xml:space="preserve">Government </w:t>
      </w:r>
      <w:r w:rsidR="00A04DF7">
        <w:t xml:space="preserve">resources </w:t>
      </w:r>
      <w:r>
        <w:t>for</w:t>
      </w:r>
      <w:r w:rsidR="00500267">
        <w:t xml:space="preserve"> investing in </w:t>
      </w:r>
      <w:r>
        <w:t xml:space="preserve">existing </w:t>
      </w:r>
      <w:r w:rsidR="00500267">
        <w:t xml:space="preserve">inner-city </w:t>
      </w:r>
      <w:r w:rsidR="00CD32EC">
        <w:t>accommodation</w:t>
      </w:r>
      <w:r w:rsidR="00A04DF7">
        <w:t>.</w:t>
      </w:r>
      <w:r w:rsidR="00500267">
        <w:t xml:space="preserve"> The push at the moment is always towards new-build and low-cost home ownership in terms of building new homes.</w:t>
      </w:r>
      <w:r w:rsidR="00A04DF7">
        <w:t xml:space="preserve"> That does not help people </w:t>
      </w:r>
      <w:r w:rsidR="00500267">
        <w:t xml:space="preserve">already </w:t>
      </w:r>
      <w:r w:rsidR="00A04DF7">
        <w:t>living</w:t>
      </w:r>
      <w:r w:rsidR="00500267">
        <w:t xml:space="preserve"> in homes that</w:t>
      </w:r>
      <w:r w:rsidR="00A04DF7">
        <w:t xml:space="preserve"> </w:t>
      </w:r>
      <w:r w:rsidR="00500267">
        <w:t xml:space="preserve">are </w:t>
      </w:r>
      <w:r w:rsidR="00A04DF7">
        <w:t>o</w:t>
      </w:r>
      <w:r>
        <w:t xml:space="preserve">n the ground now who have </w:t>
      </w:r>
      <w:r w:rsidR="00A04DF7">
        <w:t>issues</w:t>
      </w:r>
      <w:r>
        <w:t>,</w:t>
      </w:r>
      <w:r w:rsidR="00A04DF7">
        <w:t xml:space="preserve"> </w:t>
      </w:r>
      <w:r>
        <w:t xml:space="preserve">such as </w:t>
      </w:r>
      <w:r w:rsidR="00A04DF7">
        <w:t>damp and fuel poverty</w:t>
      </w:r>
      <w:r>
        <w:t>,</w:t>
      </w:r>
      <w:r w:rsidR="00500267">
        <w:t xml:space="preserve"> because they are living in high-cost homes in terms of heating</w:t>
      </w:r>
      <w:r w:rsidR="00A04DF7">
        <w:t>. They are often living in ho</w:t>
      </w:r>
      <w:r w:rsidR="00500267">
        <w:t>m</w:t>
      </w:r>
      <w:r w:rsidR="00A04DF7">
        <w:t xml:space="preserve">es that </w:t>
      </w:r>
      <w:r w:rsidR="00500267">
        <w:t xml:space="preserve">are </w:t>
      </w:r>
      <w:r w:rsidR="00A04DF7">
        <w:t>unsafe in terms of rewiring, et</w:t>
      </w:r>
      <w:r w:rsidR="00500267">
        <w:t xml:space="preserve"> </w:t>
      </w:r>
      <w:r w:rsidR="00A04DF7">
        <w:t>c</w:t>
      </w:r>
      <w:r w:rsidR="00500267">
        <w:t>etera</w:t>
      </w:r>
      <w:r w:rsidR="00A04DF7">
        <w:t xml:space="preserve">. </w:t>
      </w:r>
    </w:p>
    <w:p w:rsidR="00A04DF7" w:rsidP="00A04DF7">
      <w:pPr>
        <w:pStyle w:val="Answer"/>
      </w:pPr>
      <w:r>
        <w:t>I</w:t>
      </w:r>
      <w:r w:rsidR="00507E33">
        <w:t>f</w:t>
      </w:r>
      <w:r>
        <w:t xml:space="preserve"> you are in the private sector, you are less likely to have a decent home. It is as simple as that. </w:t>
      </w:r>
      <w:r>
        <w:t>W</w:t>
      </w:r>
      <w:r>
        <w:t>e</w:t>
      </w:r>
      <w:r>
        <w:t xml:space="preserve"> have to find a way of getting investment into inner-city housing</w:t>
      </w:r>
      <w:r>
        <w:t xml:space="preserve"> and regeneration</w:t>
      </w:r>
      <w:r>
        <w:t xml:space="preserve">. I am not talking about gentrification here; I am talking about </w:t>
      </w:r>
      <w:r>
        <w:t xml:space="preserve">basic, </w:t>
      </w:r>
      <w:r>
        <w:t>decent</w:t>
      </w:r>
      <w:r>
        <w:t xml:space="preserve"> housing that people can live in now</w:t>
      </w:r>
      <w:r>
        <w:t xml:space="preserve">. It addresses the </w:t>
      </w:r>
      <w:r w:rsidR="00CD32EC">
        <w:t>Government’s</w:t>
      </w:r>
      <w:r>
        <w:t xml:space="preserve"> zero-carbon agenda</w:t>
      </w:r>
      <w:r>
        <w:t xml:space="preserve"> and other issues that the Government want to look at</w:t>
      </w:r>
      <w:r>
        <w:t>.</w:t>
      </w:r>
    </w:p>
    <w:p w:rsidR="00ED686C" w:rsidP="00A04DF7">
      <w:pPr>
        <w:pStyle w:val="Answer"/>
      </w:pPr>
      <w:r>
        <w:t>Just picking up Andrea’s point around green space, if you are living in a</w:t>
      </w:r>
      <w:r w:rsidR="008D7F48">
        <w:t>n inner</w:t>
      </w:r>
      <w:r>
        <w:t xml:space="preserve"> city, your ability to access green space is </w:t>
      </w:r>
      <w:r w:rsidR="008D7F48">
        <w:t xml:space="preserve">remarkably </w:t>
      </w:r>
      <w:r>
        <w:t xml:space="preserve">remote. </w:t>
      </w:r>
      <w:r w:rsidR="008D7F48">
        <w:t>It really is</w:t>
      </w:r>
      <w:r w:rsidR="00E07D7D">
        <w:t>,</w:t>
      </w:r>
      <w:r w:rsidR="008D7F48">
        <w:t xml:space="preserve"> if you are living in </w:t>
      </w:r>
      <w:r w:rsidRPr="00507E33" w:rsidR="00507E33">
        <w:t xml:space="preserve">rows and rows </w:t>
      </w:r>
      <w:r w:rsidR="008D7F48">
        <w:t xml:space="preserve">of terraced houses. </w:t>
      </w:r>
      <w:r>
        <w:t xml:space="preserve">Those houses </w:t>
      </w:r>
      <w:r w:rsidR="008D7F48">
        <w:t>will still</w:t>
      </w:r>
      <w:r>
        <w:t xml:space="preserve"> be with us in </w:t>
      </w:r>
      <w:r w:rsidR="00E07D7D">
        <w:t>100</w:t>
      </w:r>
      <w:r>
        <w:t xml:space="preserve"> years’ time because we </w:t>
      </w:r>
      <w:r w:rsidR="00E07D7D">
        <w:t>ain’t</w:t>
      </w:r>
      <w:r w:rsidR="00E07D7D">
        <w:t xml:space="preserve"> </w:t>
      </w:r>
      <w:r w:rsidR="008D7F48">
        <w:t>going to knock them down any time soon</w:t>
      </w:r>
      <w:r>
        <w:t>.</w:t>
      </w:r>
      <w:r w:rsidR="008D7F48">
        <w:t xml:space="preserve"> We need to have some immediate resources put into some of that housing to </w:t>
      </w:r>
      <w:r w:rsidR="00CD32EC">
        <w:t>alleviate</w:t>
      </w:r>
      <w:r w:rsidR="008D7F48">
        <w:t xml:space="preserve"> what we are seeing at the minute.</w:t>
      </w:r>
    </w:p>
    <w:p w:rsidR="00A04DF7" w:rsidP="00CD32EC">
      <w:pPr>
        <w:pStyle w:val="Question"/>
        <w:numPr>
          <w:ilvl w:val="0"/>
          <w:numId w:val="0"/>
        </w:numPr>
        <w:ind w:left="794"/>
      </w:pPr>
      <w:r w:rsidRPr="00ED686C">
        <w:rPr>
          <w:b/>
        </w:rPr>
        <w:t>Kim Johnson:</w:t>
      </w:r>
      <w:r>
        <w:t xml:space="preserve"> </w:t>
      </w:r>
      <w:r w:rsidR="008D7F48">
        <w:t>Maybe there could be mass council house building as part of a recovery plan.</w:t>
      </w:r>
    </w:p>
    <w:p w:rsidR="008D7F48" w:rsidP="00ED686C">
      <w:pPr>
        <w:pStyle w:val="Answer"/>
      </w:pPr>
      <w:r w:rsidRPr="00B03C68">
        <w:rPr>
          <w:b/>
          <w:i/>
          <w:iCs/>
        </w:rPr>
        <w:t>Cym</w:t>
      </w:r>
      <w:r w:rsidRPr="00B03C68">
        <w:rPr>
          <w:b/>
          <w:i/>
          <w:iCs/>
        </w:rPr>
        <w:t xml:space="preserve"> D’Souza:</w:t>
      </w:r>
      <w:r w:rsidRPr="00ED686C" w:rsidR="00ED686C">
        <w:rPr>
          <w:b/>
        </w:rPr>
        <w:t xml:space="preserve"> </w:t>
      </w:r>
      <w:r w:rsidR="00ED686C">
        <w:t>To be honest, I do not care who builds it</w:t>
      </w:r>
      <w:r>
        <w:t>.</w:t>
      </w:r>
      <w:r w:rsidR="00ED686C">
        <w:t xml:space="preserve"> </w:t>
      </w:r>
      <w:r>
        <w:t>W</w:t>
      </w:r>
      <w:r w:rsidR="00ED686C">
        <w:t xml:space="preserve">e </w:t>
      </w:r>
      <w:r>
        <w:t xml:space="preserve">just need to </w:t>
      </w:r>
      <w:r w:rsidR="00ED686C">
        <w:t>have the resources.</w:t>
      </w:r>
      <w:r>
        <w:t xml:space="preserve"> It is about the fact that most BAME people a</w:t>
      </w:r>
      <w:r w:rsidR="00E07D7D">
        <w:t>re living in the private sector</w:t>
      </w:r>
      <w:r>
        <w:t xml:space="preserve"> and t</w:t>
      </w:r>
      <w:r w:rsidR="00ED686C">
        <w:t>heir ability to move from the private sector into the social housing sector. Th</w:t>
      </w:r>
      <w:r>
        <w:t>at mass</w:t>
      </w:r>
      <w:r w:rsidR="00ED686C">
        <w:t xml:space="preserve"> building of council housing is </w:t>
      </w:r>
      <w:r w:rsidR="00ED686C">
        <w:t>great</w:t>
      </w:r>
      <w:r w:rsidR="00ED686C">
        <w:t xml:space="preserve"> but it all takes time</w:t>
      </w:r>
      <w:r w:rsidR="00E07D7D">
        <w:t xml:space="preserve">. We </w:t>
      </w:r>
      <w:r>
        <w:t xml:space="preserve">have to think about how much time we have </w:t>
      </w:r>
      <w:r w:rsidR="00E07D7D">
        <w:t xml:space="preserve">across </w:t>
      </w:r>
      <w:r>
        <w:t>the whole sector</w:t>
      </w:r>
      <w:r w:rsidR="00E07D7D">
        <w:t xml:space="preserve">, </w:t>
      </w:r>
      <w:r>
        <w:t xml:space="preserve">in terms of planning issues, where you find the land and </w:t>
      </w:r>
      <w:r w:rsidR="00E07D7D">
        <w:t>whether</w:t>
      </w:r>
      <w:r>
        <w:t xml:space="preserve"> you are going to knock </w:t>
      </w:r>
      <w:r w:rsidR="00E07D7D">
        <w:t xml:space="preserve">stuff </w:t>
      </w:r>
      <w:r>
        <w:t>down</w:t>
      </w:r>
      <w:r w:rsidR="00ED686C">
        <w:t xml:space="preserve">. </w:t>
      </w:r>
      <w:r w:rsidR="00E07D7D">
        <w:t xml:space="preserve">All that </w:t>
      </w:r>
      <w:r w:rsidR="00ED686C">
        <w:t>is very long</w:t>
      </w:r>
      <w:r w:rsidR="00E07D7D">
        <w:t xml:space="preserve"> </w:t>
      </w:r>
      <w:r w:rsidR="00ED686C">
        <w:t>term</w:t>
      </w:r>
      <w:r>
        <w:t>.</w:t>
      </w:r>
      <w:r w:rsidR="00ED686C">
        <w:t xml:space="preserve"> </w:t>
      </w:r>
    </w:p>
    <w:p w:rsidR="00ED686C" w:rsidP="00ED686C">
      <w:pPr>
        <w:pStyle w:val="Answer"/>
      </w:pPr>
      <w:r>
        <w:t xml:space="preserve">We could be doing </w:t>
      </w:r>
      <w:r>
        <w:t xml:space="preserve">very simple things </w:t>
      </w:r>
      <w:r>
        <w:t>to address</w:t>
      </w:r>
      <w:r>
        <w:t xml:space="preserve"> fuel poverty</w:t>
      </w:r>
      <w:r w:rsidR="00CD32EC">
        <w:t>—a</w:t>
      </w:r>
      <w:r w:rsidR="008D7F48">
        <w:t>n efficient boiler, for goodness’ sake.</w:t>
      </w:r>
      <w:r>
        <w:t xml:space="preserve"> Back in the </w:t>
      </w:r>
      <w:r>
        <w:t>19</w:t>
      </w:r>
      <w:r>
        <w:t>80s, we ha</w:t>
      </w:r>
      <w:r w:rsidR="008D7F48">
        <w:t>d</w:t>
      </w:r>
      <w:r>
        <w:t xml:space="preserve"> things like home ownership grants</w:t>
      </w:r>
      <w:r w:rsidR="008D7F48">
        <w:t xml:space="preserve"> that people in home ownership could access to improve their properties</w:t>
      </w:r>
      <w:r>
        <w:t>. We use a lot of sticks with</w:t>
      </w:r>
      <w:r w:rsidR="008D7F48">
        <w:t xml:space="preserve"> </w:t>
      </w:r>
      <w:r>
        <w:t xml:space="preserve">the private sector </w:t>
      </w:r>
      <w:r>
        <w:t xml:space="preserve">landlords but </w:t>
      </w:r>
      <w:r>
        <w:t>maybe</w:t>
      </w:r>
      <w:r>
        <w:t xml:space="preserve"> we </w:t>
      </w:r>
      <w:r>
        <w:t>need</w:t>
      </w:r>
      <w:r>
        <w:t xml:space="preserve"> to</w:t>
      </w:r>
      <w:r w:rsidR="008D7F48">
        <w:t xml:space="preserve"> look at some sort of grant system in the private sector</w:t>
      </w:r>
      <w:r>
        <w:t>.</w:t>
      </w:r>
      <w:r w:rsidR="008D7F48">
        <w:t xml:space="preserve"> We could easily implement things that mean that, when they sell on, that would have to be paid back, so it is an equity stake. There are all sorts of things that we could implement that would be very quick.</w:t>
      </w:r>
    </w:p>
    <w:p w:rsidR="00ED686C" w:rsidP="00ED686C">
      <w:pPr>
        <w:pStyle w:val="Question"/>
      </w:pPr>
      <w:r w:rsidRPr="00ED686C">
        <w:rPr>
          <w:b/>
        </w:rPr>
        <w:t>Nicola Richards:</w:t>
      </w:r>
      <w:r>
        <w:t xml:space="preserve"> My question is similar to the questions that</w:t>
      </w:r>
      <w:r w:rsidR="00426EE8">
        <w:t xml:space="preserve"> Kim was asking but I just wanted to press a bit further</w:t>
      </w:r>
      <w:r>
        <w:t>.</w:t>
      </w:r>
      <w:r w:rsidR="00426EE8">
        <w:t xml:space="preserve"> I know that you have already mentioned that the spare room subsidy has a negative impact on housing inequalities</w:t>
      </w:r>
      <w:r w:rsidR="00E07D7D">
        <w:t>,</w:t>
      </w:r>
      <w:r w:rsidR="00426EE8">
        <w:t xml:space="preserve"> but h</w:t>
      </w:r>
      <w:r>
        <w:t>ave any of the changes to housing policy over the last 10 years led to</w:t>
      </w:r>
      <w:r w:rsidR="00426EE8">
        <w:t xml:space="preserve"> other housing inequalities</w:t>
      </w:r>
      <w:r>
        <w:t>?</w:t>
      </w:r>
    </w:p>
    <w:p w:rsidR="00426EE8" w:rsidP="00ED686C">
      <w:pPr>
        <w:pStyle w:val="Answer"/>
      </w:pPr>
      <w:r w:rsidRPr="00B03C68">
        <w:rPr>
          <w:b/>
          <w:i/>
          <w:iCs/>
        </w:rPr>
        <w:t>Cym</w:t>
      </w:r>
      <w:r w:rsidRPr="00B03C68">
        <w:rPr>
          <w:b/>
          <w:i/>
          <w:iCs/>
        </w:rPr>
        <w:t xml:space="preserve"> D’Souza:</w:t>
      </w:r>
      <w:r w:rsidRPr="00ED686C" w:rsidR="00ED686C">
        <w:rPr>
          <w:b/>
        </w:rPr>
        <w:t xml:space="preserve"> </w:t>
      </w:r>
      <w:r w:rsidR="00ED686C">
        <w:t>I have probably mentioned a couple of them</w:t>
      </w:r>
      <w:r w:rsidR="00E07D7D">
        <w:t>,</w:t>
      </w:r>
      <w:r w:rsidR="00ED686C">
        <w:t xml:space="preserve"> but I will repeat t</w:t>
      </w:r>
      <w:r>
        <w:t>hem</w:t>
      </w:r>
      <w:r w:rsidR="00ED686C">
        <w:t xml:space="preserve">. </w:t>
      </w:r>
      <w:r>
        <w:t>The key bit has been the lack of larger housing that has been built in the social housing sector. That has been quite detrimental because, as I said, i</w:t>
      </w:r>
      <w:r w:rsidR="00ED686C">
        <w:t xml:space="preserve">f you are in social housing, whether that is council housing or </w:t>
      </w:r>
      <w:r w:rsidR="00CD32EC">
        <w:t xml:space="preserve">a </w:t>
      </w:r>
      <w:r w:rsidR="00ED686C">
        <w:t xml:space="preserve">housing association, you cannot allow overcrowding. </w:t>
      </w:r>
      <w:r>
        <w:t>If you are not actually building three-bed-plus houses, you cannot house people from the BAME community. It is as simple as that.</w:t>
      </w:r>
    </w:p>
    <w:p w:rsidR="00ED686C" w:rsidP="00ED686C">
      <w:pPr>
        <w:pStyle w:val="Answer"/>
      </w:pPr>
      <w:r>
        <w:t xml:space="preserve">We </w:t>
      </w:r>
      <w:r w:rsidR="00426EE8">
        <w:t>really need to look at local lettings policies. W</w:t>
      </w:r>
      <w:r>
        <w:t>hil</w:t>
      </w:r>
      <w:r w:rsidR="00426EE8">
        <w:t>e</w:t>
      </w:r>
      <w:r>
        <w:t xml:space="preserve"> we have seen an incredible increase in BAME homelessness, for example</w:t>
      </w:r>
      <w:r w:rsidR="00426EE8">
        <w:t>—</w:t>
      </w:r>
      <w:r>
        <w:t>I mentioned that it has quadrupled over the last 10 years</w:t>
      </w:r>
      <w:r w:rsidR="00426EE8">
        <w:t>—</w:t>
      </w:r>
      <w:r>
        <w:t xml:space="preserve">we have </w:t>
      </w:r>
      <w:r w:rsidR="00426EE8">
        <w:t xml:space="preserve">just </w:t>
      </w:r>
      <w:r>
        <w:t xml:space="preserve">not seen those people come </w:t>
      </w:r>
      <w:r w:rsidR="00426EE8">
        <w:t xml:space="preserve">through </w:t>
      </w:r>
      <w:r>
        <w:t xml:space="preserve">into the social housing sector. There is something about </w:t>
      </w:r>
      <w:r w:rsidR="00426EE8">
        <w:t xml:space="preserve">the way </w:t>
      </w:r>
      <w:r>
        <w:t>housing</w:t>
      </w:r>
      <w:r w:rsidR="00426EE8">
        <w:t xml:space="preserve"> is allocated that has to be </w:t>
      </w:r>
      <w:r w:rsidR="00CD32EC">
        <w:t>investigated</w:t>
      </w:r>
      <w:r w:rsidR="00426EE8">
        <w:t xml:space="preserve"> quite quickly</w:t>
      </w:r>
      <w:r>
        <w:t>.</w:t>
      </w:r>
      <w:r w:rsidR="00426EE8">
        <w:t xml:space="preserve"> </w:t>
      </w:r>
      <w:r>
        <w:t xml:space="preserve">We </w:t>
      </w:r>
      <w:r w:rsidR="00426EE8">
        <w:t>would expect an increase in social housing lettings to BAME people just by the very nature of need</w:t>
      </w:r>
      <w:r>
        <w:t>,</w:t>
      </w:r>
      <w:r w:rsidR="00426EE8">
        <w:t xml:space="preserve"> but that is not coming through</w:t>
      </w:r>
      <w:r>
        <w:t>.</w:t>
      </w:r>
    </w:p>
    <w:p w:rsidR="00ED686C" w:rsidP="00ED686C">
      <w:pPr>
        <w:pStyle w:val="Answer"/>
      </w:pPr>
      <w:r>
        <w:t>We also</w:t>
      </w:r>
      <w:r w:rsidR="00426EE8">
        <w:t xml:space="preserve"> need </w:t>
      </w:r>
      <w:r>
        <w:t>to look at temporary housing.</w:t>
      </w:r>
      <w:r w:rsidR="00426EE8">
        <w:t xml:space="preserve"> </w:t>
      </w:r>
      <w:r>
        <w:t xml:space="preserve">A lot of people </w:t>
      </w:r>
      <w:r w:rsidR="00BD0AA3">
        <w:t>who live in temporary housing</w:t>
      </w:r>
      <w:r>
        <w:t>,</w:t>
      </w:r>
      <w:r w:rsidR="00BD0AA3">
        <w:t xml:space="preserve"> </w:t>
      </w:r>
      <w:r>
        <w:t xml:space="preserve">and have lived in </w:t>
      </w:r>
      <w:r w:rsidR="00BD0AA3">
        <w:t xml:space="preserve">it for </w:t>
      </w:r>
      <w:r>
        <w:t>five</w:t>
      </w:r>
      <w:r w:rsidR="00BD0AA3">
        <w:t xml:space="preserve"> or 10 years</w:t>
      </w:r>
      <w:r>
        <w:t>,</w:t>
      </w:r>
      <w:r w:rsidR="00BD0AA3">
        <w:t xml:space="preserve"> will be large families who are living in B&amp;Bs, et cetera.</w:t>
      </w:r>
      <w:r>
        <w:t xml:space="preserve"> I could go on really but those are my immediate thoughts.</w:t>
      </w:r>
    </w:p>
    <w:p w:rsidR="00106920" w:rsidP="00ED686C">
      <w:pPr>
        <w:pStyle w:val="Answer"/>
      </w:pPr>
      <w:r>
        <w:rPr>
          <w:b/>
          <w:i/>
          <w:iCs/>
        </w:rPr>
        <w:t>Dr Haque:</w:t>
      </w:r>
      <w:r w:rsidRPr="00ED686C" w:rsidR="00ED686C">
        <w:rPr>
          <w:b/>
        </w:rPr>
        <w:t xml:space="preserve"> </w:t>
      </w:r>
      <w:r w:rsidR="00ED686C">
        <w:t xml:space="preserve">I have seen research because I was on the working group produced by UCL. It is a report called </w:t>
      </w:r>
      <w:r w:rsidRPr="00276547" w:rsidR="00ED686C">
        <w:rPr>
          <w:i/>
          <w:iCs/>
        </w:rPr>
        <w:t>Structurally Unsound</w:t>
      </w:r>
      <w:r w:rsidR="00ED686C">
        <w:t>.</w:t>
      </w:r>
      <w:r w:rsidR="00276547">
        <w:t xml:space="preserve"> It just came out last year. It is all a blur now</w:t>
      </w:r>
      <w:r w:rsidR="00E07D7D">
        <w:t>,</w:t>
      </w:r>
      <w:r w:rsidR="00276547">
        <w:t xml:space="preserve"> since we have been in lockdown. It came out late last year and they looked at housing inequality.</w:t>
      </w:r>
      <w:r w:rsidR="00ED686C">
        <w:t xml:space="preserve"> </w:t>
      </w:r>
      <w:r w:rsidR="00E07D7D">
        <w:t xml:space="preserve">They </w:t>
      </w:r>
      <w:r w:rsidR="00ED686C">
        <w:t xml:space="preserve">showed that, for instance, </w:t>
      </w:r>
      <w:r w:rsidR="00276547">
        <w:t>n</w:t>
      </w:r>
      <w:r w:rsidR="00ED686C">
        <w:t>ot only do only one out of four black people own their own homes, which is</w:t>
      </w:r>
      <w:r w:rsidR="00276547">
        <w:t xml:space="preserve"> significantly less than other groups, but that has been declining</w:t>
      </w:r>
      <w:r>
        <w:t>,</w:t>
      </w:r>
      <w:r w:rsidR="00276547">
        <w:t xml:space="preserve"> so f</w:t>
      </w:r>
      <w:r w:rsidR="00ED686C">
        <w:t xml:space="preserve">ewer black people now own their homes than they did 20 years ago. </w:t>
      </w:r>
      <w:r w:rsidR="00276547">
        <w:t xml:space="preserve">That is an opposite pattern compared to other ethnic groups. There is something really going on there. </w:t>
      </w:r>
    </w:p>
    <w:p w:rsidR="00ED686C" w:rsidP="00ED686C">
      <w:pPr>
        <w:pStyle w:val="Answer"/>
      </w:pPr>
      <w:r>
        <w:t>At the same time, we know</w:t>
      </w:r>
      <w:r w:rsidR="00276547">
        <w:t>, for instance,</w:t>
      </w:r>
      <w:r>
        <w:t xml:space="preserve"> from the data</w:t>
      </w:r>
      <w:r w:rsidR="00276547">
        <w:t xml:space="preserve"> </w:t>
      </w:r>
      <w:r>
        <w:t xml:space="preserve">released today by the </w:t>
      </w:r>
      <w:r w:rsidR="00276547">
        <w:t>S</w:t>
      </w:r>
      <w:r>
        <w:t xml:space="preserve">ocial </w:t>
      </w:r>
      <w:r w:rsidR="00276547">
        <w:t>M</w:t>
      </w:r>
      <w:r>
        <w:t xml:space="preserve">etrics </w:t>
      </w:r>
      <w:r w:rsidR="00276547">
        <w:t>C</w:t>
      </w:r>
      <w:r>
        <w:t>ommission</w:t>
      </w:r>
      <w:r w:rsidR="00106920">
        <w:t>,</w:t>
      </w:r>
      <w:r>
        <w:t xml:space="preserve"> that black </w:t>
      </w:r>
      <w:r w:rsidR="00276547">
        <w:t xml:space="preserve">African and black </w:t>
      </w:r>
      <w:r>
        <w:t>Caribbean</w:t>
      </w:r>
      <w:r w:rsidR="00276547">
        <w:t xml:space="preserve"> groups have extremely high rates of poverty</w:t>
      </w:r>
      <w:r>
        <w:t>.</w:t>
      </w:r>
      <w:r w:rsidR="00276547">
        <w:t xml:space="preserve"> More than half the people within those groups are in poverty. </w:t>
      </w:r>
      <w:r>
        <w:t>You have people who are much more likely to be in poverty and much less like</w:t>
      </w:r>
      <w:r w:rsidR="00276547">
        <w:t>ly</w:t>
      </w:r>
      <w:r>
        <w:t xml:space="preserve"> to </w:t>
      </w:r>
      <w:r w:rsidR="00276547">
        <w:t>own</w:t>
      </w:r>
      <w:r>
        <w:t xml:space="preserve"> their own homes. The other thing we know i</w:t>
      </w:r>
      <w:r w:rsidR="00276547">
        <w:t>s</w:t>
      </w:r>
      <w:r>
        <w:t xml:space="preserve"> that they are not in</w:t>
      </w:r>
      <w:r w:rsidR="00276547">
        <w:t xml:space="preserve"> social housing. They are predominantly in private sector </w:t>
      </w:r>
      <w:r>
        <w:t>housing.</w:t>
      </w:r>
      <w:r w:rsidR="00276547">
        <w:t xml:space="preserve"> There is something going on there and</w:t>
      </w:r>
      <w:r>
        <w:t xml:space="preserve"> </w:t>
      </w:r>
      <w:r w:rsidR="00276547">
        <w:t>t</w:t>
      </w:r>
      <w:r>
        <w:t>here h</w:t>
      </w:r>
      <w:r w:rsidR="00276547">
        <w:t>a</w:t>
      </w:r>
      <w:r>
        <w:t xml:space="preserve">s not been enough research to figure out what exactly </w:t>
      </w:r>
      <w:r>
        <w:t xml:space="preserve">is going on. </w:t>
      </w:r>
      <w:r w:rsidR="00276547">
        <w:t>We know, j</w:t>
      </w:r>
      <w:r>
        <w:t xml:space="preserve">ust as </w:t>
      </w:r>
      <w:r>
        <w:t>Cym</w:t>
      </w:r>
      <w:r>
        <w:t xml:space="preserve"> has suggested, </w:t>
      </w:r>
      <w:r w:rsidR="00276547">
        <w:t xml:space="preserve">that </w:t>
      </w:r>
      <w:r>
        <w:t>there are</w:t>
      </w:r>
      <w:r w:rsidR="00276547">
        <w:t xml:space="preserve"> huge issues with access to social housing</w:t>
      </w:r>
      <w:r w:rsidR="00CE1A06">
        <w:t>.</w:t>
      </w:r>
      <w:r w:rsidR="00276547">
        <w:t xml:space="preserve"> </w:t>
      </w:r>
      <w:r w:rsidR="00CE1A06">
        <w:t xml:space="preserve">That </w:t>
      </w:r>
      <w:r w:rsidR="00276547">
        <w:t>starts from the availability but also access. Yes, that needs to be looked at a lot more</w:t>
      </w:r>
      <w:r>
        <w:t>.</w:t>
      </w:r>
    </w:p>
    <w:p w:rsidR="00ED686C" w:rsidP="00ED686C">
      <w:pPr>
        <w:pStyle w:val="Answer"/>
      </w:pPr>
      <w:r>
        <w:rPr>
          <w:b/>
          <w:i/>
          <w:iCs/>
        </w:rPr>
        <w:t>Dr Barry:</w:t>
      </w:r>
      <w:r w:rsidRPr="00ED686C">
        <w:rPr>
          <w:b/>
        </w:rPr>
        <w:t xml:space="preserve"> </w:t>
      </w:r>
      <w:r>
        <w:t xml:space="preserve">I wanted to make a point </w:t>
      </w:r>
      <w:r w:rsidR="00106920">
        <w:t>on</w:t>
      </w:r>
      <w:r>
        <w:t xml:space="preserve"> the last question from Kim Johnson</w:t>
      </w:r>
      <w:r w:rsidR="00276547">
        <w:t>. Perhaps something else</w:t>
      </w:r>
      <w:r>
        <w:t xml:space="preserve"> we should be looking at is</w:t>
      </w:r>
      <w:r w:rsidR="00276547">
        <w:t xml:space="preserve"> whether people have the information they </w:t>
      </w:r>
      <w:r w:rsidR="00106920">
        <w:t>need</w:t>
      </w:r>
      <w:r w:rsidR="00276547">
        <w:t xml:space="preserve"> to know how to self-isolate</w:t>
      </w:r>
      <w:r>
        <w:t>.</w:t>
      </w:r>
      <w:r w:rsidR="00276547">
        <w:t xml:space="preserve"> An immediate action from the Government could just be some guidance for people who are in housing without that extra bedroom or housing without any extra room on how they should self-isolate if they are in that situation.</w:t>
      </w:r>
      <w:r>
        <w:t xml:space="preserve"> That could be an immediate policy.</w:t>
      </w:r>
    </w:p>
    <w:p w:rsidR="00ED686C" w:rsidP="00ED686C">
      <w:pPr>
        <w:pStyle w:val="Answer"/>
      </w:pPr>
      <w:r>
        <w:t xml:space="preserve">I completely agree with </w:t>
      </w:r>
      <w:r>
        <w:t>Cym</w:t>
      </w:r>
      <w:r>
        <w:t xml:space="preserve"> and </w:t>
      </w:r>
      <w:r>
        <w:t>Zubaida</w:t>
      </w:r>
      <w:r>
        <w:t xml:space="preserve"> on what they have said so far. </w:t>
      </w:r>
      <w:r w:rsidR="00A31487">
        <w:t>Something else that may not have been discussed yet is t</w:t>
      </w:r>
      <w:r>
        <w:t>he right to rent check when it comes to renters</w:t>
      </w:r>
      <w:r w:rsidR="00CE1A06">
        <w:t>.</w:t>
      </w:r>
      <w:r>
        <w:t xml:space="preserve"> </w:t>
      </w:r>
      <w:r w:rsidR="00CE1A06">
        <w:t xml:space="preserve">There </w:t>
      </w:r>
      <w:r>
        <w:t xml:space="preserve">is evidence that it could be fuelling discrimination in the market. </w:t>
      </w:r>
      <w:r w:rsidR="00A31487">
        <w:t xml:space="preserve">It could be a serious issue for those who have the legal right </w:t>
      </w:r>
      <w:r w:rsidR="00CE1A06">
        <w:t xml:space="preserve">to rent </w:t>
      </w:r>
      <w:r w:rsidR="00A31487">
        <w:t>but do not have the necessary papers, which, a</w:t>
      </w:r>
      <w:r>
        <w:t xml:space="preserve">s we </w:t>
      </w:r>
      <w:r w:rsidR="00A31487">
        <w:t>h</w:t>
      </w:r>
      <w:r>
        <w:t>ave seen, could be quite detrimental to their li</w:t>
      </w:r>
      <w:r w:rsidR="00A31487">
        <w:t>ves</w:t>
      </w:r>
      <w:r>
        <w:t xml:space="preserve">. </w:t>
      </w:r>
      <w:r w:rsidR="00CE1A06">
        <w:t xml:space="preserve">The </w:t>
      </w:r>
      <w:r w:rsidR="00A31487">
        <w:t>l</w:t>
      </w:r>
      <w:r>
        <w:t xml:space="preserve">andlords themselves </w:t>
      </w:r>
      <w:r w:rsidR="00CE1A06">
        <w:t xml:space="preserve">might </w:t>
      </w:r>
      <w:r>
        <w:t xml:space="preserve">not </w:t>
      </w:r>
      <w:r w:rsidR="00A31487">
        <w:t>fully understand</w:t>
      </w:r>
      <w:r>
        <w:t xml:space="preserve"> how to use the system and</w:t>
      </w:r>
      <w:r w:rsidR="00A31487">
        <w:t xml:space="preserve"> therefore just avoid renting to those people entirely. They might look at the name and decide that they do not want to </w:t>
      </w:r>
      <w:r w:rsidR="00CE1A06">
        <w:t xml:space="preserve">have to </w:t>
      </w:r>
      <w:r w:rsidR="00A31487">
        <w:t>go through and do those checks</w:t>
      </w:r>
      <w:r>
        <w:t>. Addressing that would be very important.</w:t>
      </w:r>
    </w:p>
    <w:p w:rsidR="004345D4" w:rsidP="00ED686C">
      <w:pPr>
        <w:pStyle w:val="Answer"/>
      </w:pPr>
      <w:r w:rsidRPr="00B03C68">
        <w:rPr>
          <w:b/>
          <w:i/>
          <w:iCs/>
        </w:rPr>
        <w:t>Cym</w:t>
      </w:r>
      <w:r w:rsidRPr="00B03C68">
        <w:rPr>
          <w:b/>
          <w:i/>
          <w:iCs/>
        </w:rPr>
        <w:t xml:space="preserve"> D’Souza:</w:t>
      </w:r>
      <w:r w:rsidRPr="00ED686C" w:rsidR="00ED686C">
        <w:rPr>
          <w:b/>
        </w:rPr>
        <w:t xml:space="preserve"> </w:t>
      </w:r>
      <w:r w:rsidR="00ED686C">
        <w:t xml:space="preserve">Andrea’s point just reminded me of something. </w:t>
      </w:r>
      <w:r w:rsidR="00A31487">
        <w:t>We</w:t>
      </w:r>
      <w:r w:rsidR="00ED686C">
        <w:t xml:space="preserve"> really </w:t>
      </w:r>
      <w:r w:rsidR="00A31487">
        <w:t xml:space="preserve">need to </w:t>
      </w:r>
      <w:r w:rsidR="00ED686C">
        <w:t>look at the no recourse to public funds issue</w:t>
      </w:r>
      <w:r w:rsidR="00A31487">
        <w:t xml:space="preserve"> as a serious issue</w:t>
      </w:r>
      <w:r w:rsidR="00ED686C">
        <w:t xml:space="preserve">. </w:t>
      </w:r>
      <w:r w:rsidR="00A31487">
        <w:t xml:space="preserve">I know in social housing that, even </w:t>
      </w:r>
      <w:r w:rsidR="00CE1A06">
        <w:t>though</w:t>
      </w:r>
      <w:r w:rsidR="00A31487">
        <w:t xml:space="preserve"> you have the right to rent, if you do not have the right to public funds in the event that you lose your job, you often will not get access to housing because of the concern that, if you lose your job, you cannot get benefits. We really have to look at that discriminatory implication of no recourse to public funds</w:t>
      </w:r>
      <w:r w:rsidR="00CE1A06">
        <w:t>,</w:t>
      </w:r>
      <w:r w:rsidR="00A31487">
        <w:t xml:space="preserve"> because i</w:t>
      </w:r>
      <w:r w:rsidR="00ED686C">
        <w:t>t is a double whammy if you are trying to access social housing.</w:t>
      </w:r>
    </w:p>
    <w:p w:rsidR="00ED686C" w:rsidP="004345D4">
      <w:pPr>
        <w:pStyle w:val="Question"/>
      </w:pPr>
      <w:r w:rsidRPr="004345D4">
        <w:rPr>
          <w:b/>
        </w:rPr>
        <w:t>Nicola Richards:</w:t>
      </w:r>
      <w:r>
        <w:t xml:space="preserve"> </w:t>
      </w:r>
      <w:r w:rsidR="00A31487">
        <w:t xml:space="preserve">The Government have announced that there will be a moratorium on private evictions during the course of the lockdown. </w:t>
      </w:r>
      <w:r>
        <w:t>As we are coming out of lockdown, what</w:t>
      </w:r>
      <w:r w:rsidR="00A31487">
        <w:t xml:space="preserve"> further safeguards should the Government provide for BAME people specifically who are renting privately</w:t>
      </w:r>
      <w:r w:rsidR="00F02DE6">
        <w:t xml:space="preserve"> to decrease housing insecurity</w:t>
      </w:r>
      <w:r>
        <w:t>?</w:t>
      </w:r>
    </w:p>
    <w:p w:rsidR="004345D4" w:rsidP="004345D4">
      <w:pPr>
        <w:pStyle w:val="Answer"/>
      </w:pPr>
      <w:r>
        <w:rPr>
          <w:b/>
          <w:i/>
          <w:iCs/>
        </w:rPr>
        <w:t>Dr Haque:</w:t>
      </w:r>
      <w:r w:rsidRPr="004345D4">
        <w:rPr>
          <w:b/>
        </w:rPr>
        <w:t xml:space="preserve"> </w:t>
      </w:r>
      <w:r w:rsidR="00BF0AF1">
        <w:t>S</w:t>
      </w:r>
      <w:r>
        <w:t>orry, I m</w:t>
      </w:r>
      <w:r w:rsidR="00BF0AF1">
        <w:t>e</w:t>
      </w:r>
      <w:r>
        <w:t xml:space="preserve">ant to come back </w:t>
      </w:r>
      <w:r w:rsidR="00CE1A06">
        <w:t>on</w:t>
      </w:r>
      <w:r>
        <w:t xml:space="preserve"> your previou</w:t>
      </w:r>
      <w:r w:rsidR="00BF0AF1">
        <w:t>s</w:t>
      </w:r>
      <w:r>
        <w:t xml:space="preserve"> question</w:t>
      </w:r>
      <w:r w:rsidR="00BF0AF1">
        <w:t>.</w:t>
      </w:r>
      <w:r>
        <w:t xml:space="preserve"> </w:t>
      </w:r>
      <w:r w:rsidR="00BF0AF1">
        <w:t>T</w:t>
      </w:r>
      <w:r>
        <w:t xml:space="preserve">he </w:t>
      </w:r>
      <w:r w:rsidR="00BF0AF1">
        <w:t>G</w:t>
      </w:r>
      <w:r>
        <w:t xml:space="preserve">overnment essentially need to scrap the right to rent scheme. They are still contesting it. It has gone to the </w:t>
      </w:r>
      <w:r w:rsidR="00BF0AF1">
        <w:t>H</w:t>
      </w:r>
      <w:r>
        <w:t xml:space="preserve">igh </w:t>
      </w:r>
      <w:r w:rsidR="00BF0AF1">
        <w:t>C</w:t>
      </w:r>
      <w:r>
        <w:t>ourt even though</w:t>
      </w:r>
      <w:r w:rsidR="00BF0AF1">
        <w:t>,</w:t>
      </w:r>
      <w:r>
        <w:t xml:space="preserve"> last year</w:t>
      </w:r>
      <w:r w:rsidR="00BF0AF1">
        <w:t xml:space="preserve">, the court said it was </w:t>
      </w:r>
      <w:r w:rsidR="00106920">
        <w:t>discriminatory</w:t>
      </w:r>
      <w:r>
        <w:t>.</w:t>
      </w:r>
      <w:r w:rsidR="00BF0AF1">
        <w:t xml:space="preserve"> Civil society organisations like JCWI have shown that it is discriminatory.</w:t>
      </w:r>
      <w:r>
        <w:t xml:space="preserve"> It will get worse. </w:t>
      </w:r>
      <w:r w:rsidR="00BF0AF1">
        <w:t xml:space="preserve">It </w:t>
      </w:r>
      <w:r w:rsidR="00CE1A06">
        <w:t>is worse</w:t>
      </w:r>
      <w:r w:rsidR="00BF0AF1">
        <w:t xml:space="preserve"> because l</w:t>
      </w:r>
      <w:r>
        <w:t>andlords</w:t>
      </w:r>
      <w:r w:rsidR="00BF0AF1">
        <w:t>, exactly as Andrea said,</w:t>
      </w:r>
      <w:r>
        <w:t xml:space="preserve"> do not want to go through that administrative burden. They</w:t>
      </w:r>
      <w:r w:rsidR="00BF0AF1">
        <w:t xml:space="preserve"> do not want to make a mistake and then be fined</w:t>
      </w:r>
      <w:r w:rsidR="00CE1A06">
        <w:t>,</w:t>
      </w:r>
      <w:r w:rsidR="00BF0AF1">
        <w:t xml:space="preserve"> so they </w:t>
      </w:r>
      <w:r>
        <w:t>literally look at people’s names, or the colour of their skin, and</w:t>
      </w:r>
      <w:r w:rsidR="00BF0AF1">
        <w:t xml:space="preserve"> do not give people </w:t>
      </w:r>
      <w:r w:rsidR="00106920">
        <w:t>accommodation</w:t>
      </w:r>
      <w:r w:rsidR="00BF0AF1">
        <w:t xml:space="preserve">. We know that some 20% of homeless people are from black </w:t>
      </w:r>
      <w:r w:rsidR="00106920">
        <w:t>communities</w:t>
      </w:r>
      <w:r w:rsidR="00BF0AF1">
        <w:t>. It is a real issue</w:t>
      </w:r>
      <w:r>
        <w:t>.</w:t>
      </w:r>
    </w:p>
    <w:p w:rsidR="004345D4" w:rsidP="004345D4">
      <w:pPr>
        <w:pStyle w:val="Answer"/>
      </w:pPr>
      <w:r>
        <w:t xml:space="preserve">Going </w:t>
      </w:r>
      <w:r>
        <w:t xml:space="preserve">ahead, evictions are going to be a huge problem. </w:t>
      </w:r>
      <w:r w:rsidR="00BF0AF1">
        <w:t xml:space="preserve">The early </w:t>
      </w:r>
      <w:r>
        <w:t xml:space="preserve">evidence is </w:t>
      </w:r>
      <w:r w:rsidR="00BF0AF1">
        <w:t xml:space="preserve">already </w:t>
      </w:r>
      <w:r>
        <w:t xml:space="preserve">showing that black and ethnic minority people are </w:t>
      </w:r>
      <w:r w:rsidR="00106920">
        <w:t>disproportionately</w:t>
      </w:r>
      <w:r w:rsidR="00BF0AF1">
        <w:t xml:space="preserve"> </w:t>
      </w:r>
      <w:r>
        <w:t>being affected by</w:t>
      </w:r>
      <w:r w:rsidR="00BF0AF1">
        <w:t xml:space="preserve"> the lockdown and </w:t>
      </w:r>
      <w:r w:rsidR="00976AD8">
        <w:t xml:space="preserve">by </w:t>
      </w:r>
      <w:r w:rsidR="00BF0AF1">
        <w:t>shutdown industries</w:t>
      </w:r>
      <w:r>
        <w:t>.</w:t>
      </w:r>
      <w:r w:rsidR="00BF0AF1">
        <w:t xml:space="preserve"> </w:t>
      </w:r>
      <w:r>
        <w:t xml:space="preserve">They </w:t>
      </w:r>
      <w:r w:rsidR="00BF0AF1">
        <w:t>are also being affected because they are being made redundant or</w:t>
      </w:r>
      <w:r>
        <w:t xml:space="preserve"> losing jobs and not even being made redundant.</w:t>
      </w:r>
      <w:r w:rsidR="00BF0AF1">
        <w:t xml:space="preserve"> </w:t>
      </w:r>
      <w:r>
        <w:t xml:space="preserve">If </w:t>
      </w:r>
      <w:r w:rsidR="00BF0AF1">
        <w:t>they are o</w:t>
      </w:r>
      <w:r w:rsidR="00106920">
        <w:t>n</w:t>
      </w:r>
      <w:r w:rsidR="00BF0AF1">
        <w:t xml:space="preserve"> zero-hours contracts, </w:t>
      </w:r>
      <w:r>
        <w:t>they are</w:t>
      </w:r>
      <w:r w:rsidR="00BF0AF1">
        <w:t xml:space="preserve"> literally not getting the work because it is not available</w:t>
      </w:r>
      <w:r>
        <w:t xml:space="preserve">. They </w:t>
      </w:r>
      <w:r w:rsidR="00BF0AF1">
        <w:t>are not able to access universal credit.</w:t>
      </w:r>
      <w:r>
        <w:t xml:space="preserve"> That means that they will not be able to pay their rent, so they are extremely vulnerable to evictions. I do not understand right now why the </w:t>
      </w:r>
      <w:r w:rsidR="00BF0AF1">
        <w:t>G</w:t>
      </w:r>
      <w:r>
        <w:t>o</w:t>
      </w:r>
      <w:r w:rsidR="00BF0AF1">
        <w:t>v</w:t>
      </w:r>
      <w:r>
        <w:t>er</w:t>
      </w:r>
      <w:r w:rsidR="00BF0AF1">
        <w:t>n</w:t>
      </w:r>
      <w:r>
        <w:t xml:space="preserve">ment </w:t>
      </w:r>
      <w:r w:rsidR="00106920">
        <w:t>are</w:t>
      </w:r>
      <w:r>
        <w:t xml:space="preserve"> lifting those restrictions.</w:t>
      </w:r>
      <w:r w:rsidR="00BF0AF1">
        <w:t xml:space="preserve"> There is no evidence at the moment that it is disproportionately affecting landlords</w:t>
      </w:r>
      <w:r>
        <w:t xml:space="preserve">, </w:t>
      </w:r>
      <w:r w:rsidR="00BF0AF1">
        <w:t>absolutely none</w:t>
      </w:r>
      <w:r>
        <w:t xml:space="preserve">, </w:t>
      </w:r>
      <w:r w:rsidR="00BF0AF1">
        <w:t>so w</w:t>
      </w:r>
      <w:r>
        <w:t>hy would you lift restrictions when there is no</w:t>
      </w:r>
      <w:r w:rsidR="00BF0AF1">
        <w:t xml:space="preserve"> evidence that that system is being abused by private tenants</w:t>
      </w:r>
      <w:r>
        <w:t>?</w:t>
      </w:r>
    </w:p>
    <w:p w:rsidR="00CE1A06" w:rsidP="004345D4">
      <w:pPr>
        <w:pStyle w:val="Answer"/>
      </w:pPr>
      <w:r>
        <w:rPr>
          <w:b/>
          <w:i/>
          <w:iCs/>
        </w:rPr>
        <w:t>Dr Barry:</w:t>
      </w:r>
      <w:r w:rsidRPr="004345D4" w:rsidR="004345D4">
        <w:rPr>
          <w:b/>
        </w:rPr>
        <w:t xml:space="preserve"> </w:t>
      </w:r>
      <w:r w:rsidR="004345D4">
        <w:t xml:space="preserve">I would like to support </w:t>
      </w:r>
      <w:r w:rsidR="004345D4">
        <w:t>Zubaida’s</w:t>
      </w:r>
      <w:r w:rsidR="004345D4">
        <w:t xml:space="preserve"> comments. </w:t>
      </w:r>
      <w:r w:rsidR="002C73ED">
        <w:t>Wh</w:t>
      </w:r>
      <w:r w:rsidR="004345D4">
        <w:t xml:space="preserve">en JRF did </w:t>
      </w:r>
      <w:r>
        <w:t>its</w:t>
      </w:r>
      <w:r w:rsidR="004345D4">
        <w:t xml:space="preserve"> polling</w:t>
      </w:r>
      <w:r w:rsidR="002C73ED">
        <w:t xml:space="preserve"> on universal credit </w:t>
      </w:r>
      <w:r w:rsidR="00106920">
        <w:t>claimants</w:t>
      </w:r>
      <w:r w:rsidR="002C73ED">
        <w:t>, we found that about 20% of those claimants were already behind on their rent and their mortgage</w:t>
      </w:r>
      <w:r>
        <w:t>,</w:t>
      </w:r>
      <w:r w:rsidR="002C73ED">
        <w:t xml:space="preserve"> and o</w:t>
      </w:r>
      <w:r w:rsidR="004345D4">
        <w:t>ver 25% of them were behind on council tax</w:t>
      </w:r>
      <w:r>
        <w:t>,</w:t>
      </w:r>
      <w:r w:rsidR="004345D4">
        <w:t xml:space="preserve"> because of </w:t>
      </w:r>
      <w:r w:rsidR="002C73ED">
        <w:t>the</w:t>
      </w:r>
      <w:r w:rsidR="004345D4">
        <w:t xml:space="preserve"> loss of income. </w:t>
      </w:r>
      <w:r w:rsidR="002C73ED">
        <w:t xml:space="preserve">If it continues and they continue to fall behind, there could be a serious problem with a lot of people who are already in poverty possibly finding themselves homeless or in temporary </w:t>
      </w:r>
      <w:r w:rsidR="00106920">
        <w:t>accommodation</w:t>
      </w:r>
      <w:r w:rsidR="002C73ED">
        <w:t xml:space="preserve">. </w:t>
      </w:r>
    </w:p>
    <w:p w:rsidR="004345D4" w:rsidP="004345D4">
      <w:pPr>
        <w:pStyle w:val="Answer"/>
      </w:pPr>
      <w:r>
        <w:t>There is a question of where they are settled after</w:t>
      </w:r>
      <w:r w:rsidR="000D5B66">
        <w:t>wards</w:t>
      </w:r>
      <w:r>
        <w:t xml:space="preserve"> </w:t>
      </w:r>
      <w:r w:rsidR="000D5B66">
        <w:t xml:space="preserve">and </w:t>
      </w:r>
      <w:r>
        <w:t xml:space="preserve">whether they have a job near where they work. Transport data suggests that they are more likely to live near where they work and, if they </w:t>
      </w:r>
      <w:r w:rsidR="00CE1A06">
        <w:t xml:space="preserve">are </w:t>
      </w:r>
      <w:r>
        <w:t>move</w:t>
      </w:r>
      <w:r w:rsidR="00CE1A06">
        <w:t>d</w:t>
      </w:r>
      <w:r>
        <w:t xml:space="preserve"> from where they work, they could also lose their job. There are serious ramifications about housing</w:t>
      </w:r>
      <w:r w:rsidR="00E20CE3">
        <w:t>,</w:t>
      </w:r>
      <w:r>
        <w:t xml:space="preserve"> how the eviction process goes forward and how </w:t>
      </w:r>
      <w:r w:rsidR="00E20CE3">
        <w:t>to</w:t>
      </w:r>
      <w:r>
        <w:t xml:space="preserve"> support them so that they do not have to change the type of support system they have now</w:t>
      </w:r>
      <w:r w:rsidR="00E20CE3">
        <w:t>,</w:t>
      </w:r>
      <w:r>
        <w:t xml:space="preserve"> as well as their precarious situation</w:t>
      </w:r>
      <w:r w:rsidR="00E20CE3">
        <w:t>,</w:t>
      </w:r>
      <w:r>
        <w:t xml:space="preserve"> to completely level it</w:t>
      </w:r>
      <w:r w:rsidR="00E20CE3">
        <w:t>,</w:t>
      </w:r>
      <w:r>
        <w:t xml:space="preserve"> essentially.</w:t>
      </w:r>
    </w:p>
    <w:p w:rsidR="00E20CE3" w:rsidP="004345D4">
      <w:pPr>
        <w:pStyle w:val="Answer"/>
      </w:pPr>
      <w:r w:rsidRPr="00B03C68">
        <w:rPr>
          <w:b/>
          <w:i/>
          <w:iCs/>
        </w:rPr>
        <w:t>Cym</w:t>
      </w:r>
      <w:r w:rsidRPr="00B03C68">
        <w:rPr>
          <w:b/>
          <w:i/>
          <w:iCs/>
        </w:rPr>
        <w:t xml:space="preserve"> D’Souza:</w:t>
      </w:r>
      <w:r w:rsidRPr="004345D4" w:rsidR="004345D4">
        <w:rPr>
          <w:b/>
        </w:rPr>
        <w:t xml:space="preserve"> </w:t>
      </w:r>
      <w:r w:rsidR="002C73ED">
        <w:t>W</w:t>
      </w:r>
      <w:r w:rsidR="004345D4">
        <w:t>e have to see this as a two-prong</w:t>
      </w:r>
      <w:r w:rsidR="002C73ED">
        <w:t>e</w:t>
      </w:r>
      <w:r w:rsidR="004345D4">
        <w:t xml:space="preserve">d thing. Even if you </w:t>
      </w:r>
      <w:r w:rsidR="004345D4">
        <w:t>say</w:t>
      </w:r>
      <w:r w:rsidR="004345D4">
        <w:t xml:space="preserve"> </w:t>
      </w:r>
      <w:r w:rsidR="002C73ED">
        <w:t>“</w:t>
      </w:r>
      <w:r w:rsidR="004345D4">
        <w:t>no evict</w:t>
      </w:r>
      <w:r w:rsidR="002C73ED">
        <w:t>i</w:t>
      </w:r>
      <w:r w:rsidR="004345D4">
        <w:t>ons</w:t>
      </w:r>
      <w:r w:rsidR="002C73ED">
        <w:t>”</w:t>
      </w:r>
      <w:r w:rsidR="004345D4">
        <w:t xml:space="preserve"> and you continue to say that, unless you get the safety net</w:t>
      </w:r>
      <w:r w:rsidR="002C73ED">
        <w:t xml:space="preserve"> right</w:t>
      </w:r>
      <w:r w:rsidR="004345D4">
        <w:t xml:space="preserve"> so </w:t>
      </w:r>
      <w:r w:rsidR="002C73ED">
        <w:t xml:space="preserve">that </w:t>
      </w:r>
      <w:r w:rsidR="004345D4">
        <w:t>people can pay rent, they will be in arrears.</w:t>
      </w:r>
      <w:r w:rsidR="002C73ED">
        <w:t xml:space="preserve"> You need a two-pronged approach to this because, at the end of the day, landlords still need to be paid.</w:t>
      </w:r>
      <w:r w:rsidR="004345D4">
        <w:t xml:space="preserve"> </w:t>
      </w:r>
      <w:r w:rsidR="002C73ED">
        <w:t>We</w:t>
      </w:r>
      <w:r w:rsidR="004345D4">
        <w:t xml:space="preserve"> do know that homelessness is predominantly caused by no-fault evictions in the private</w:t>
      </w:r>
      <w:r w:rsidR="002C73ED">
        <w:t xml:space="preserve"> rented</w:t>
      </w:r>
      <w:r w:rsidR="004345D4">
        <w:t xml:space="preserve"> sector</w:t>
      </w:r>
      <w:r>
        <w:t>,</w:t>
      </w:r>
      <w:r w:rsidR="002C73ED">
        <w:t xml:space="preserve"> so there is a long-term issue about the stability in the private sector</w:t>
      </w:r>
      <w:r w:rsidR="004345D4">
        <w:t xml:space="preserve">. </w:t>
      </w:r>
    </w:p>
    <w:p w:rsidR="00D93D26" w:rsidP="004345D4">
      <w:pPr>
        <w:pStyle w:val="Answer"/>
      </w:pPr>
      <w:r>
        <w:t xml:space="preserve">Andrea makes </w:t>
      </w:r>
      <w:r w:rsidR="00E20CE3">
        <w:t xml:space="preserve">the point </w:t>
      </w:r>
      <w:r>
        <w:t>that y</w:t>
      </w:r>
      <w:r w:rsidR="004345D4">
        <w:t>ou are more likely to live near the place that you work. If you are evicted</w:t>
      </w:r>
      <w:r>
        <w:t xml:space="preserve"> and you suddenly find yourself miles from where you work, you </w:t>
      </w:r>
      <w:r w:rsidR="00106920">
        <w:t>potentially</w:t>
      </w:r>
      <w:r>
        <w:t xml:space="preserve"> cannot afford to go to the place where you work</w:t>
      </w:r>
      <w:r w:rsidR="004345D4">
        <w:t xml:space="preserve">. There are long-term implications </w:t>
      </w:r>
      <w:r>
        <w:t>of</w:t>
      </w:r>
      <w:r w:rsidR="004345D4">
        <w:t xml:space="preserve"> that issue </w:t>
      </w:r>
      <w:r>
        <w:t>around</w:t>
      </w:r>
      <w:r w:rsidR="004345D4">
        <w:t xml:space="preserve"> </w:t>
      </w:r>
      <w:r>
        <w:t xml:space="preserve">the </w:t>
      </w:r>
      <w:r w:rsidR="004345D4">
        <w:t>six-month contract and</w:t>
      </w:r>
      <w:r>
        <w:t xml:space="preserve"> a year’s contract</w:t>
      </w:r>
      <w:r w:rsidR="00E20CE3">
        <w:t>,</w:t>
      </w:r>
      <w:r>
        <w:t xml:space="preserve"> and the fact that you can be evicted for no reason at all</w:t>
      </w:r>
      <w:r w:rsidR="004345D4">
        <w:t>.</w:t>
      </w:r>
      <w:r>
        <w:t xml:space="preserve"> I know that has been strengthened</w:t>
      </w:r>
      <w:r w:rsidR="00E20CE3">
        <w:t>;</w:t>
      </w:r>
      <w:r>
        <w:t xml:space="preserve"> I accept and understand that</w:t>
      </w:r>
      <w:r w:rsidR="00E20CE3">
        <w:t>.</w:t>
      </w:r>
      <w:r>
        <w:t xml:space="preserve"> </w:t>
      </w:r>
      <w:r w:rsidR="00E20CE3">
        <w:t>But</w:t>
      </w:r>
      <w:r>
        <w:t xml:space="preserve"> if </w:t>
      </w:r>
      <w:r w:rsidR="004345D4">
        <w:t>you are in pover</w:t>
      </w:r>
      <w:r>
        <w:t>t</w:t>
      </w:r>
      <w:r w:rsidR="00E20CE3">
        <w:t xml:space="preserve">y and </w:t>
      </w:r>
      <w:r w:rsidR="004345D4">
        <w:t>you cannot get top-up benefits, et</w:t>
      </w:r>
      <w:r>
        <w:t xml:space="preserve"> </w:t>
      </w:r>
      <w:r w:rsidR="004345D4">
        <w:t>c</w:t>
      </w:r>
      <w:r>
        <w:t>etera,</w:t>
      </w:r>
      <w:r w:rsidR="004345D4">
        <w:t xml:space="preserve"> in the way </w:t>
      </w:r>
      <w:r w:rsidR="00E20CE3">
        <w:t>other people can, because you are on</w:t>
      </w:r>
      <w:r>
        <w:t xml:space="preserve"> zero-hours contracts or </w:t>
      </w:r>
      <w:r w:rsidR="00E20CE3">
        <w:t xml:space="preserve">in </w:t>
      </w:r>
      <w:r>
        <w:t xml:space="preserve">the </w:t>
      </w:r>
      <w:r>
        <w:t>low-paid</w:t>
      </w:r>
      <w:r>
        <w:t xml:space="preserve"> gig economy process</w:t>
      </w:r>
      <w:r w:rsidR="00E20CE3">
        <w:t>,</w:t>
      </w:r>
      <w:r>
        <w:t xml:space="preserve"> y</w:t>
      </w:r>
      <w:r w:rsidR="004345D4">
        <w:t xml:space="preserve">ou are much more likely to be in arrears in the private sector than you are in the social sector. </w:t>
      </w:r>
    </w:p>
    <w:p w:rsidR="004345D4" w:rsidP="004345D4">
      <w:pPr>
        <w:pStyle w:val="Answer"/>
      </w:pPr>
      <w:r>
        <w:t>There has to be a safety net of income</w:t>
      </w:r>
      <w:r w:rsidR="00106920">
        <w:t>,</w:t>
      </w:r>
      <w:r>
        <w:t xml:space="preserve"> if you are not in work</w:t>
      </w:r>
      <w:r w:rsidR="00106920">
        <w:t>,</w:t>
      </w:r>
      <w:r>
        <w:t xml:space="preserve"> through universal credit or whatever benefits there are</w:t>
      </w:r>
      <w:r w:rsidR="000B3596">
        <w:t>,</w:t>
      </w:r>
      <w:r>
        <w:t xml:space="preserve"> a</w:t>
      </w:r>
      <w:r w:rsidR="006E2190">
        <w:t xml:space="preserve">nd </w:t>
      </w:r>
      <w:r w:rsidR="00106920">
        <w:t xml:space="preserve">of </w:t>
      </w:r>
      <w:r w:rsidR="006E2190">
        <w:t xml:space="preserve">giving comfort to the landlord that </w:t>
      </w:r>
      <w:r w:rsidR="000B3596">
        <w:t>you</w:t>
      </w:r>
      <w:r>
        <w:t xml:space="preserve"> </w:t>
      </w:r>
      <w:r w:rsidR="000B3596">
        <w:t>are going to</w:t>
      </w:r>
      <w:r w:rsidR="006E2190">
        <w:t xml:space="preserve"> get paid. </w:t>
      </w:r>
      <w:r>
        <w:t>The minute you</w:t>
      </w:r>
      <w:r w:rsidR="000B3596">
        <w:t xml:space="preserve"> stop the no evictions things and</w:t>
      </w:r>
      <w:r>
        <w:t xml:space="preserve"> say</w:t>
      </w:r>
      <w:r w:rsidR="000B3596">
        <w:t>, “Right, you</w:t>
      </w:r>
      <w:r>
        <w:t xml:space="preserve"> can evict now</w:t>
      </w:r>
      <w:r w:rsidR="000B3596">
        <w:t>”</w:t>
      </w:r>
      <w:r>
        <w:t>, t</w:t>
      </w:r>
      <w:r w:rsidR="006E2190">
        <w:t>hat person is in arrears</w:t>
      </w:r>
      <w:r w:rsidR="000B3596">
        <w:t>.</w:t>
      </w:r>
      <w:r>
        <w:t xml:space="preserve"> </w:t>
      </w:r>
      <w:r w:rsidR="000B3596">
        <w:t xml:space="preserve">With </w:t>
      </w:r>
      <w:r>
        <w:t>the way it is working at the minute,</w:t>
      </w:r>
      <w:r w:rsidR="006E2190">
        <w:t xml:space="preserve"> you are just putting it of</w:t>
      </w:r>
      <w:r>
        <w:t>f</w:t>
      </w:r>
      <w:r w:rsidR="006E2190">
        <w:t xml:space="preserve"> </w:t>
      </w:r>
      <w:r w:rsidR="000B3596">
        <w:t>to</w:t>
      </w:r>
      <w:r w:rsidR="006E2190">
        <w:t xml:space="preserve"> another day.</w:t>
      </w:r>
    </w:p>
    <w:p w:rsidR="000B3596" w:rsidP="000906E3">
      <w:pPr>
        <w:pStyle w:val="Answer"/>
      </w:pPr>
      <w:r>
        <w:rPr>
          <w:b/>
          <w:i/>
          <w:iCs/>
        </w:rPr>
        <w:t>Dr Haque:</w:t>
      </w:r>
      <w:r w:rsidRPr="006E2190" w:rsidR="006E2190">
        <w:rPr>
          <w:b/>
        </w:rPr>
        <w:t xml:space="preserve"> </w:t>
      </w:r>
      <w:r w:rsidR="006E2190">
        <w:t>Cym</w:t>
      </w:r>
      <w:r w:rsidR="006E2190">
        <w:t xml:space="preserve">, thank you very much for making that </w:t>
      </w:r>
      <w:r w:rsidR="000906E3">
        <w:t xml:space="preserve">really </w:t>
      </w:r>
      <w:r w:rsidR="006E2190">
        <w:t>important point that it needs to be two</w:t>
      </w:r>
      <w:r w:rsidR="000906E3">
        <w:t>-</w:t>
      </w:r>
      <w:r w:rsidR="006E2190">
        <w:t xml:space="preserve">pronged. </w:t>
      </w:r>
      <w:r w:rsidR="000906E3">
        <w:t>That is right. You cannot just solve half the problem.</w:t>
      </w:r>
      <w:r>
        <w:t xml:space="preserve"> </w:t>
      </w:r>
      <w:r w:rsidR="006E2190">
        <w:t>There is a much bigger problem here, though. Earlier we wer</w:t>
      </w:r>
      <w:r w:rsidR="000906E3">
        <w:t>e</w:t>
      </w:r>
      <w:r w:rsidR="006E2190">
        <w:t xml:space="preserve"> asked, </w:t>
      </w:r>
      <w:r w:rsidR="000906E3">
        <w:t>“</w:t>
      </w:r>
      <w:r w:rsidR="006E2190">
        <w:t>What ha</w:t>
      </w:r>
      <w:r>
        <w:t>ve</w:t>
      </w:r>
      <w:r w:rsidR="006E2190">
        <w:t xml:space="preserve"> </w:t>
      </w:r>
      <w:r w:rsidR="000906E3">
        <w:t>G</w:t>
      </w:r>
      <w:r w:rsidR="006E2190">
        <w:t>overnment</w:t>
      </w:r>
      <w:r w:rsidR="000906E3">
        <w:t xml:space="preserve"> done well and what can </w:t>
      </w:r>
      <w:r>
        <w:t xml:space="preserve">they </w:t>
      </w:r>
      <w:r w:rsidR="000906E3">
        <w:t>do to help the situation</w:t>
      </w:r>
      <w:r w:rsidR="006E2190">
        <w:t>?</w:t>
      </w:r>
      <w:r>
        <w:t>”</w:t>
      </w:r>
      <w:r w:rsidR="006E2190">
        <w:t xml:space="preserve"> There is a flipside to </w:t>
      </w:r>
      <w:r>
        <w:t>the</w:t>
      </w:r>
      <w:r w:rsidR="000906E3">
        <w:t xml:space="preserve"> question: w</w:t>
      </w:r>
      <w:r w:rsidR="006E2190">
        <w:t xml:space="preserve">hat </w:t>
      </w:r>
      <w:r w:rsidR="000906E3">
        <w:t xml:space="preserve">are </w:t>
      </w:r>
      <w:r w:rsidR="004D0DFB">
        <w:t xml:space="preserve">the </w:t>
      </w:r>
      <w:r w:rsidR="00106920">
        <w:t>Government</w:t>
      </w:r>
      <w:r w:rsidR="006E2190">
        <w:t xml:space="preserve"> </w:t>
      </w:r>
      <w:r w:rsidR="000906E3">
        <w:t xml:space="preserve">doing </w:t>
      </w:r>
      <w:r>
        <w:t xml:space="preserve">or not doing </w:t>
      </w:r>
      <w:r w:rsidR="000906E3">
        <w:t>that can exacerbate the situation</w:t>
      </w:r>
      <w:r w:rsidR="006E2190">
        <w:t xml:space="preserve">? </w:t>
      </w:r>
      <w:r w:rsidR="000906E3">
        <w:t xml:space="preserve">We need to look at that a little more. </w:t>
      </w:r>
    </w:p>
    <w:p w:rsidR="000B3596" w:rsidP="000906E3">
      <w:pPr>
        <w:pStyle w:val="Answer"/>
      </w:pPr>
      <w:r>
        <w:t xml:space="preserve">Not </w:t>
      </w:r>
      <w:r w:rsidR="006E2190">
        <w:t>addressing the right to rent</w:t>
      </w:r>
      <w:r w:rsidR="000906E3">
        <w:t xml:space="preserve"> makes </w:t>
      </w:r>
      <w:r w:rsidR="006E2190">
        <w:t xml:space="preserve">people </w:t>
      </w:r>
      <w:r w:rsidR="000906E3">
        <w:t>extremely</w:t>
      </w:r>
      <w:r w:rsidR="006E2190">
        <w:t xml:space="preserve"> precarious</w:t>
      </w:r>
      <w:r w:rsidR="000906E3">
        <w:t xml:space="preserve"> in the private sector</w:t>
      </w:r>
      <w:r w:rsidR="006E2190">
        <w:t>.</w:t>
      </w:r>
      <w:r w:rsidR="000906E3">
        <w:t xml:space="preserve"> There are also some things they are doing that are making things worse.</w:t>
      </w:r>
      <w:r w:rsidR="006E2190">
        <w:t xml:space="preserve"> For instance,</w:t>
      </w:r>
      <w:r w:rsidR="000906E3">
        <w:t xml:space="preserve"> during Covid-19, the DWP said that people did not still have to actively look for work to be eligible for universal credit. I think that has now been reinstated so that people do have to actively be available for work to get universal credit. We are not out of this pandemic. We are not out of the first wave and there is a serious risk that we might be going into the second wave. </w:t>
      </w:r>
    </w:p>
    <w:p w:rsidR="006E2190" w:rsidP="000906E3">
      <w:pPr>
        <w:pStyle w:val="Answer"/>
      </w:pPr>
      <w:r>
        <w:t xml:space="preserve">If the Government, on the one hand, still have the message that you should stay at home, if you can, because we are not in the clear and we have well over 1,000 </w:t>
      </w:r>
      <w:r w:rsidR="00106920">
        <w:t>coronavirus</w:t>
      </w:r>
      <w:r>
        <w:t xml:space="preserve"> cases a day, how can you at the same</w:t>
      </w:r>
      <w:r w:rsidR="00106920">
        <w:t xml:space="preserve"> time</w:t>
      </w:r>
      <w:r>
        <w:t xml:space="preserve"> say to peopl</w:t>
      </w:r>
      <w:r w:rsidR="000B3596">
        <w:t xml:space="preserve">e, “You </w:t>
      </w:r>
      <w:r>
        <w:t xml:space="preserve">need to be actively looking for </w:t>
      </w:r>
      <w:r>
        <w:t>work</w:t>
      </w:r>
      <w:r w:rsidR="000B3596">
        <w:t>”</w:t>
      </w:r>
      <w:r>
        <w:t>?</w:t>
      </w:r>
      <w:r>
        <w:t xml:space="preserve"> Those people who are going to be forced to do that and to be outside their homes are </w:t>
      </w:r>
      <w:r w:rsidR="00106920">
        <w:t>disproportionately</w:t>
      </w:r>
      <w:r>
        <w:t xml:space="preserve"> black and ethnic minority groups.</w:t>
      </w:r>
    </w:p>
    <w:p w:rsidR="006E2190" w:rsidP="006E2190">
      <w:pPr>
        <w:pStyle w:val="Question"/>
        <w:rPr>
          <w:rFonts w:eastAsia="Calibri"/>
        </w:rPr>
      </w:pPr>
      <w:r w:rsidRPr="006E2190">
        <w:rPr>
          <w:b/>
        </w:rPr>
        <w:t>Angela Crawley:</w:t>
      </w:r>
      <w:r>
        <w:t xml:space="preserve"> </w:t>
      </w:r>
      <w:r w:rsidR="002307B5">
        <w:t>W</w:t>
      </w:r>
      <w:r>
        <w:t>e have heard evidence</w:t>
      </w:r>
      <w:r w:rsidR="000B3596">
        <w:t>,</w:t>
      </w:r>
      <w:r>
        <w:t xml:space="preserve"> and m</w:t>
      </w:r>
      <w:r w:rsidR="002307B5">
        <w:t>a</w:t>
      </w:r>
      <w:r>
        <w:t>ny of you have referred to the issue</w:t>
      </w:r>
      <w:r w:rsidR="000B3596">
        <w:t>,</w:t>
      </w:r>
      <w:r>
        <w:t xml:space="preserve"> </w:t>
      </w:r>
      <w:r w:rsidR="000B3596">
        <w:t>on</w:t>
      </w:r>
      <w:r>
        <w:t xml:space="preserve"> no recourse to public fund</w:t>
      </w:r>
      <w:r w:rsidR="002307B5">
        <w:t xml:space="preserve">s and how that policy is impacting people, especially </w:t>
      </w:r>
      <w:r w:rsidR="000B3596">
        <w:t>with</w:t>
      </w:r>
      <w:r w:rsidR="002307B5">
        <w:t xml:space="preserve"> access to </w:t>
      </w:r>
      <w:r w:rsidRPr="00A12160" w:rsidR="002307B5">
        <w:t>housing</w:t>
      </w:r>
      <w:r w:rsidRPr="00A12160">
        <w:t>. What would you specifically like to</w:t>
      </w:r>
      <w:r w:rsidRPr="00A12160" w:rsidR="002307B5">
        <w:t xml:space="preserve"> see the Government</w:t>
      </w:r>
      <w:r w:rsidRPr="00A12160">
        <w:t xml:space="preserve"> do to support those</w:t>
      </w:r>
      <w:r w:rsidRPr="00A12160" w:rsidR="002307B5">
        <w:t xml:space="preserve"> </w:t>
      </w:r>
      <w:r w:rsidRPr="00A12160" w:rsidR="00A12160">
        <w:t xml:space="preserve">with no </w:t>
      </w:r>
      <w:r w:rsidRPr="00A12160" w:rsidR="002307B5">
        <w:t>r</w:t>
      </w:r>
      <w:r w:rsidRPr="00A12160">
        <w:rPr>
          <w:rFonts w:eastAsia="Calibri"/>
        </w:rPr>
        <w:t>ecourse to public funds and</w:t>
      </w:r>
      <w:r w:rsidRPr="00A12160" w:rsidR="002307B5">
        <w:rPr>
          <w:rFonts w:eastAsia="Calibri"/>
        </w:rPr>
        <w:t xml:space="preserve"> ensure access to </w:t>
      </w:r>
      <w:r w:rsidRPr="00A12160" w:rsidR="00987E80">
        <w:rPr>
          <w:rFonts w:eastAsia="Calibri"/>
        </w:rPr>
        <w:t>good-quality</w:t>
      </w:r>
      <w:r w:rsidR="002307B5">
        <w:rPr>
          <w:rFonts w:eastAsia="Calibri"/>
        </w:rPr>
        <w:t xml:space="preserve"> and secure </w:t>
      </w:r>
      <w:r w:rsidR="008D78CE">
        <w:rPr>
          <w:rFonts w:eastAsia="Calibri"/>
        </w:rPr>
        <w:t>accommodation</w:t>
      </w:r>
      <w:r>
        <w:rPr>
          <w:rFonts w:eastAsia="Calibri"/>
        </w:rPr>
        <w:t>?</w:t>
      </w:r>
    </w:p>
    <w:p w:rsidR="00DC272A" w:rsidP="0021733F">
      <w:pPr>
        <w:pStyle w:val="Answer"/>
      </w:pPr>
      <w:r w:rsidRPr="00B03C68">
        <w:rPr>
          <w:b/>
          <w:i/>
          <w:iCs/>
        </w:rPr>
        <w:t>Cym</w:t>
      </w:r>
      <w:r w:rsidRPr="00B03C68">
        <w:rPr>
          <w:b/>
          <w:i/>
          <w:iCs/>
        </w:rPr>
        <w:t xml:space="preserve"> D’Souza:</w:t>
      </w:r>
      <w:r w:rsidRPr="0021733F" w:rsidR="0021733F">
        <w:rPr>
          <w:b/>
        </w:rPr>
        <w:t xml:space="preserve"> </w:t>
      </w:r>
      <w:r w:rsidR="0021733F">
        <w:t xml:space="preserve">I think we have probably already said it. We just </w:t>
      </w:r>
      <w:r w:rsidR="008D78CE">
        <w:t>need</w:t>
      </w:r>
      <w:r w:rsidR="0021733F">
        <w:t xml:space="preserve"> to scrap this nonsense that we see.</w:t>
      </w:r>
      <w:r w:rsidR="008D78CE">
        <w:t xml:space="preserve"> I will say it is nonsense.</w:t>
      </w:r>
      <w:r w:rsidR="0021733F">
        <w:t xml:space="preserve"> How can you say that </w:t>
      </w:r>
      <w:r>
        <w:t>people</w:t>
      </w:r>
      <w:r w:rsidR="0021733F">
        <w:t xml:space="preserve"> have the right to live in this country and the right to rent</w:t>
      </w:r>
      <w:r>
        <w:t>,</w:t>
      </w:r>
      <w:r w:rsidR="0021733F">
        <w:t xml:space="preserve"> and then put so many barriers</w:t>
      </w:r>
      <w:r w:rsidR="008D78CE">
        <w:t xml:space="preserve"> in the way of people who have been given leave to stay in this country</w:t>
      </w:r>
      <w:r w:rsidR="0021733F">
        <w:t xml:space="preserve">? </w:t>
      </w:r>
      <w:r w:rsidR="008D78CE">
        <w:t>Zubaida</w:t>
      </w:r>
      <w:r w:rsidR="008D78CE">
        <w:t xml:space="preserve"> or Andrea may know more about this than </w:t>
      </w:r>
      <w:r>
        <w:t>I do,</w:t>
      </w:r>
      <w:r w:rsidR="008D78CE">
        <w:t xml:space="preserve"> but, when you are </w:t>
      </w:r>
      <w:r w:rsidR="0021733F">
        <w:t>given the right</w:t>
      </w:r>
      <w:r w:rsidR="008D78CE">
        <w:t xml:space="preserve"> </w:t>
      </w:r>
      <w:r w:rsidR="0021733F">
        <w:t>t</w:t>
      </w:r>
      <w:r w:rsidR="008D78CE">
        <w:t>o</w:t>
      </w:r>
      <w:r w:rsidR="0021733F">
        <w:t xml:space="preserve"> remain, you have 28 days</w:t>
      </w:r>
      <w:r>
        <w:t xml:space="preserve">, </w:t>
      </w:r>
      <w:r w:rsidR="0021733F">
        <w:t>four weeks</w:t>
      </w:r>
      <w:r>
        <w:t xml:space="preserve">, </w:t>
      </w:r>
      <w:r w:rsidR="0021733F">
        <w:t>to find alternative accommodation. The timescale you have</w:t>
      </w:r>
      <w:r w:rsidR="008D78CE">
        <w:t xml:space="preserve"> to find a new home when you are given the right to remain is just diabolical</w:t>
      </w:r>
      <w:r w:rsidR="0021733F">
        <w:t>.</w:t>
      </w:r>
      <w:r w:rsidR="008D78CE">
        <w:t xml:space="preserve"> You then get turfed out of your temporary </w:t>
      </w:r>
      <w:r w:rsidR="00106920">
        <w:t>accommodation</w:t>
      </w:r>
      <w:r w:rsidR="008D78CE">
        <w:t xml:space="preserve"> that you have been given while they check you out. </w:t>
      </w:r>
    </w:p>
    <w:p w:rsidR="0021733F" w:rsidP="0021733F">
      <w:pPr>
        <w:pStyle w:val="Answer"/>
      </w:pPr>
      <w:r>
        <w:t xml:space="preserve">To then put barriers in the way, in that you cannot </w:t>
      </w:r>
      <w:r w:rsidR="008D78CE">
        <w:t xml:space="preserve">pay for your </w:t>
      </w:r>
      <w:r w:rsidR="00106920">
        <w:t>accommodation</w:t>
      </w:r>
      <w:r w:rsidR="008D78CE">
        <w:t xml:space="preserve"> when you find it because you do not have any recourse </w:t>
      </w:r>
      <w:r w:rsidR="008D78CE">
        <w:t>to public funds</w:t>
      </w:r>
      <w:r>
        <w:t>,</w:t>
      </w:r>
      <w:r w:rsidR="008D78CE">
        <w:t xml:space="preserve"> or you have to climb mountains to prove that you have the right to rent</w:t>
      </w:r>
      <w:r>
        <w:t>,</w:t>
      </w:r>
      <w:r w:rsidR="008D78CE">
        <w:t xml:space="preserve"> </w:t>
      </w:r>
      <w:r>
        <w:t>is so discriminatory</w:t>
      </w:r>
      <w:r w:rsidR="008D78CE">
        <w:t>.</w:t>
      </w:r>
      <w:r>
        <w:t xml:space="preserve"> I cannot even begin to start with what we need to do</w:t>
      </w:r>
      <w:r w:rsidR="008D78CE">
        <w:t xml:space="preserve"> in terms of just scrapping it altogether</w:t>
      </w:r>
      <w:r>
        <w:t>.</w:t>
      </w:r>
      <w:r w:rsidR="008D78CE">
        <w:t xml:space="preserve"> That is my personal view.</w:t>
      </w:r>
    </w:p>
    <w:p w:rsidR="00DC272A" w:rsidP="0021733F">
      <w:pPr>
        <w:pStyle w:val="Answer"/>
      </w:pPr>
      <w:r>
        <w:rPr>
          <w:b/>
          <w:i/>
          <w:iCs/>
        </w:rPr>
        <w:t>Dr Haque:</w:t>
      </w:r>
      <w:r w:rsidRPr="0021733F" w:rsidR="0021733F">
        <w:rPr>
          <w:b/>
        </w:rPr>
        <w:t xml:space="preserve"> </w:t>
      </w:r>
      <w:r w:rsidR="0021733F">
        <w:t xml:space="preserve">Of course, the Prime Minister himself did not realise this but </w:t>
      </w:r>
      <w:r w:rsidR="008D78CE">
        <w:t xml:space="preserve">the condition on </w:t>
      </w:r>
      <w:r w:rsidR="0021733F">
        <w:t xml:space="preserve">no recourse to public funds </w:t>
      </w:r>
      <w:r w:rsidR="008D78CE">
        <w:t>for those with limited leave to remain</w:t>
      </w:r>
      <w:r w:rsidR="004118B7">
        <w:t xml:space="preserve"> or no leave to remain </w:t>
      </w:r>
      <w:r w:rsidR="0021733F">
        <w:t xml:space="preserve">essentially means </w:t>
      </w:r>
      <w:r w:rsidR="004118B7">
        <w:t xml:space="preserve">that </w:t>
      </w:r>
      <w:r w:rsidR="0021733F">
        <w:t>they cannot access anything.</w:t>
      </w:r>
      <w:r w:rsidR="004118B7">
        <w:t xml:space="preserve"> They cannot access child benefit. People cannot access housing benefit. They cannot access universal credit. They cannot access anything.</w:t>
      </w:r>
      <w:r w:rsidR="0021733F">
        <w:t xml:space="preserve"> Yet we know </w:t>
      </w:r>
      <w:r w:rsidR="004118B7">
        <w:t xml:space="preserve">that </w:t>
      </w:r>
      <w:r w:rsidR="0021733F">
        <w:t>the pattern with new migrants is</w:t>
      </w:r>
      <w:r w:rsidR="004118B7">
        <w:t xml:space="preserve"> that</w:t>
      </w:r>
      <w:r w:rsidR="0021733F">
        <w:t xml:space="preserve">, where they can find work, it is in very low-paid work. That includes keyworker low-paid work. </w:t>
      </w:r>
    </w:p>
    <w:p w:rsidR="0021733F" w:rsidP="0021733F">
      <w:pPr>
        <w:pStyle w:val="Answer"/>
      </w:pPr>
      <w:r>
        <w:t xml:space="preserve">I remember just a couple of weeks ago reading about a black young </w:t>
      </w:r>
      <w:r>
        <w:t>single mother who was in low-paid care work</w:t>
      </w:r>
      <w:r w:rsidR="00DC272A">
        <w:t>.</w:t>
      </w:r>
      <w:r>
        <w:t xml:space="preserve"> </w:t>
      </w:r>
      <w:r w:rsidR="00DC272A">
        <w:t xml:space="preserve">She </w:t>
      </w:r>
      <w:r>
        <w:t>was really struggling</w:t>
      </w:r>
      <w:r>
        <w:t>,</w:t>
      </w:r>
      <w:r>
        <w:t xml:space="preserve"> first</w:t>
      </w:r>
      <w:r>
        <w:t>,</w:t>
      </w:r>
      <w:r>
        <w:t xml:space="preserve"> to pay her housing costs and</w:t>
      </w:r>
      <w:r>
        <w:t>,</w:t>
      </w:r>
      <w:r>
        <w:t xml:space="preserve"> second</w:t>
      </w:r>
      <w:r w:rsidR="00DC272A">
        <w:t>ly</w:t>
      </w:r>
      <w:r>
        <w:t>,</w:t>
      </w:r>
      <w:r>
        <w:t xml:space="preserve"> to pay her food costs</w:t>
      </w:r>
      <w:r>
        <w:t xml:space="preserve"> because suddenly her child was at home</w:t>
      </w:r>
      <w:r w:rsidR="00106920">
        <w:t xml:space="preserve"> more</w:t>
      </w:r>
      <w:r>
        <w:t>.</w:t>
      </w:r>
      <w:r>
        <w:t xml:space="preserve"> Between the two of those things and living in precarious housing, she was </w:t>
      </w:r>
      <w:r w:rsidR="00106920">
        <w:t xml:space="preserve">suffering </w:t>
      </w:r>
      <w:r>
        <w:t>incredibly because she did not have access to any benefits whatsoever.</w:t>
      </w:r>
      <w:r>
        <w:t xml:space="preserve"> I absolutely endorse what my colleagues have said. We need to scrap that condition. It is not fair.</w:t>
      </w:r>
    </w:p>
    <w:p w:rsidR="000B3219" w:rsidP="0021733F">
      <w:pPr>
        <w:pStyle w:val="Answer"/>
      </w:pPr>
      <w:r>
        <w:rPr>
          <w:b/>
          <w:i/>
          <w:iCs/>
        </w:rPr>
        <w:t>Dr Barry:</w:t>
      </w:r>
      <w:r w:rsidRPr="0021733F" w:rsidR="0021733F">
        <w:rPr>
          <w:b/>
        </w:rPr>
        <w:t xml:space="preserve"> </w:t>
      </w:r>
      <w:r w:rsidR="004B36EB">
        <w:t xml:space="preserve">The </w:t>
      </w:r>
      <w:r w:rsidR="0021733F">
        <w:t>Joseph Rowntree Foundation has done some work on</w:t>
      </w:r>
      <w:r w:rsidR="004B36EB">
        <w:t xml:space="preserve"> destitution</w:t>
      </w:r>
      <w:r w:rsidR="0021733F">
        <w:t>.</w:t>
      </w:r>
      <w:r w:rsidR="004B36EB">
        <w:t xml:space="preserve"> We find that Covid-19 has exacerbated some of the issues that migrant families go through because they do not have access to public funds, are more likely to live in overcrowded </w:t>
      </w:r>
      <w:r w:rsidR="00106920">
        <w:t>accommodation</w:t>
      </w:r>
      <w:r w:rsidR="004B36EB">
        <w:t>, are losing already insecure work, and are not eligible for state support in some cases.</w:t>
      </w:r>
      <w:r w:rsidR="0021733F">
        <w:t xml:space="preserve"> It can completely exacerbate their likelihood of being in destitution. </w:t>
      </w:r>
      <w:r w:rsidR="004E3B17">
        <w:t xml:space="preserve">There </w:t>
      </w:r>
      <w:r w:rsidR="004B36EB">
        <w:t xml:space="preserve">could </w:t>
      </w:r>
      <w:r w:rsidR="004E3B17">
        <w:t xml:space="preserve">also </w:t>
      </w:r>
      <w:r w:rsidR="004B36EB">
        <w:t>be a fear of trying to ask for support</w:t>
      </w:r>
      <w:r w:rsidR="008C5904">
        <w:t>—</w:t>
      </w:r>
      <w:r w:rsidR="004B36EB">
        <w:t>not necessarily public funds but just any type of advice or anything</w:t>
      </w:r>
      <w:r w:rsidR="008C5904">
        <w:t>—</w:t>
      </w:r>
      <w:r w:rsidR="004B36EB">
        <w:t xml:space="preserve">if they are unsure whether they might run into trouble with their visa situation. </w:t>
      </w:r>
      <w:r w:rsidR="0021733F">
        <w:t>There are multiple issues when it comes to no recourse to public funds</w:t>
      </w:r>
      <w:r w:rsidR="004E3B17">
        <w:t>.</w:t>
      </w:r>
      <w:r w:rsidR="004B36EB">
        <w:t xml:space="preserve"> </w:t>
      </w:r>
      <w:r w:rsidR="004E3B17">
        <w:t xml:space="preserve">Part </w:t>
      </w:r>
      <w:r w:rsidR="004B36EB">
        <w:t>of that is that it could make people less likely to want to access things that they are actually allowed to.</w:t>
      </w:r>
      <w:r w:rsidR="0021733F">
        <w:t xml:space="preserve"> That is what I would say.</w:t>
      </w:r>
    </w:p>
    <w:p w:rsidR="0021733F" w:rsidP="000B3219">
      <w:pPr>
        <w:pStyle w:val="Question"/>
      </w:pPr>
      <w:r w:rsidRPr="000B3219">
        <w:rPr>
          <w:b/>
        </w:rPr>
        <w:t>Angela Crawley:</w:t>
      </w:r>
      <w:r>
        <w:t xml:space="preserve"> </w:t>
      </w:r>
      <w:r w:rsidR="00AD00D5">
        <w:t xml:space="preserve">Those </w:t>
      </w:r>
      <w:r>
        <w:t xml:space="preserve">points that </w:t>
      </w:r>
      <w:r w:rsidR="00AD00D5">
        <w:t xml:space="preserve">each of </w:t>
      </w:r>
      <w:r>
        <w:t xml:space="preserve">you </w:t>
      </w:r>
      <w:r w:rsidR="004E3B17">
        <w:t>has</w:t>
      </w:r>
      <w:r>
        <w:t xml:space="preserve"> made are</w:t>
      </w:r>
      <w:r w:rsidR="00AD00D5">
        <w:t xml:space="preserve"> so valid and so important</w:t>
      </w:r>
      <w:r>
        <w:t>.</w:t>
      </w:r>
      <w:r w:rsidR="00AD00D5">
        <w:t xml:space="preserve"> I know that</w:t>
      </w:r>
      <w:r w:rsidR="004E3B17">
        <w:t xml:space="preserve"> the onus of</w:t>
      </w:r>
      <w:r w:rsidR="00AD00D5">
        <w:t xml:space="preserve"> much of </w:t>
      </w:r>
      <w:r w:rsidR="004E3B17">
        <w:t>the</w:t>
      </w:r>
      <w:r w:rsidR="00AD00D5">
        <w:t xml:space="preserve"> conversation so far has been on you to provide the evidence of where you feel there is a lack of data</w:t>
      </w:r>
      <w:r w:rsidR="004E3B17">
        <w:t xml:space="preserve">, but there </w:t>
      </w:r>
      <w:r>
        <w:t xml:space="preserve">is a perception </w:t>
      </w:r>
      <w:r w:rsidR="004E3B17">
        <w:t xml:space="preserve">of </w:t>
      </w:r>
      <w:r>
        <w:t>a lack o</w:t>
      </w:r>
      <w:r w:rsidR="00AD00D5">
        <w:t>f</w:t>
      </w:r>
      <w:r>
        <w:t xml:space="preserve"> </w:t>
      </w:r>
      <w:r w:rsidR="00FC4A2A">
        <w:t>evidence</w:t>
      </w:r>
      <w:r w:rsidR="004E3B17">
        <w:t xml:space="preserve"> being</w:t>
      </w:r>
      <w:r>
        <w:t xml:space="preserve"> collated and reported </w:t>
      </w:r>
      <w:r>
        <w:t>in regards to</w:t>
      </w:r>
      <w:r w:rsidR="00AD00D5">
        <w:t xml:space="preserve"> ethnicity and housing</w:t>
      </w:r>
      <w:r>
        <w:t xml:space="preserve">. How would you recommend that the </w:t>
      </w:r>
      <w:r w:rsidR="00AD00D5">
        <w:t>G</w:t>
      </w:r>
      <w:r>
        <w:t>overnment seek other data in this regard</w:t>
      </w:r>
      <w:r w:rsidR="00AD00D5">
        <w:t xml:space="preserve"> and that we get qualitative data to </w:t>
      </w:r>
      <w:r w:rsidR="004E3B17">
        <w:t>make</w:t>
      </w:r>
      <w:r w:rsidR="00AD00D5">
        <w:t xml:space="preserve"> improvements in these areas of policy</w:t>
      </w:r>
      <w:r>
        <w:t>?</w:t>
      </w:r>
    </w:p>
    <w:p w:rsidR="000B3219" w:rsidP="000B3219">
      <w:pPr>
        <w:pStyle w:val="Answer"/>
      </w:pPr>
      <w:r>
        <w:rPr>
          <w:b/>
          <w:i/>
          <w:iCs/>
        </w:rPr>
        <w:t>Dr Barry:</w:t>
      </w:r>
      <w:r w:rsidRPr="000B3219">
        <w:rPr>
          <w:b/>
        </w:rPr>
        <w:t xml:space="preserve"> </w:t>
      </w:r>
      <w:r>
        <w:t xml:space="preserve">We </w:t>
      </w:r>
      <w:r w:rsidR="00AD00D5">
        <w:t>recognise</w:t>
      </w:r>
      <w:r>
        <w:t xml:space="preserve"> that data colle</w:t>
      </w:r>
      <w:r w:rsidR="00AD00D5">
        <w:t>c</w:t>
      </w:r>
      <w:r>
        <w:t>tion is</w:t>
      </w:r>
      <w:r w:rsidR="00AD00D5">
        <w:t xml:space="preserve"> a barrier to understanding the full picture of poverty and ethnicity</w:t>
      </w:r>
      <w:r w:rsidR="004E3B17">
        <w:t>.</w:t>
      </w:r>
      <w:r>
        <w:t xml:space="preserve"> </w:t>
      </w:r>
      <w:r w:rsidR="004E3B17">
        <w:t xml:space="preserve">We </w:t>
      </w:r>
      <w:r>
        <w:t>know that capturing and coll</w:t>
      </w:r>
      <w:r w:rsidR="00AD00D5">
        <w:t>ec</w:t>
      </w:r>
      <w:r>
        <w:t xml:space="preserve">ting this data </w:t>
      </w:r>
      <w:r w:rsidR="004E3B17">
        <w:t>is</w:t>
      </w:r>
      <w:r>
        <w:t xml:space="preserve"> essential for understanding it</w:t>
      </w:r>
      <w:r w:rsidR="004E3B17">
        <w:t>,</w:t>
      </w:r>
      <w:r w:rsidR="00AD00D5">
        <w:t xml:space="preserve"> </w:t>
      </w:r>
      <w:r w:rsidR="004E3B17">
        <w:t xml:space="preserve">but </w:t>
      </w:r>
      <w:r w:rsidR="00AD00D5">
        <w:t xml:space="preserve">we would want more transparency on what ethnicity data the Government have, for example, and how we can make sure it is collected in a </w:t>
      </w:r>
      <w:r w:rsidR="00FC4A2A">
        <w:t>confidential</w:t>
      </w:r>
      <w:r w:rsidR="00AD00D5">
        <w:t xml:space="preserve"> way to assess performance</w:t>
      </w:r>
      <w:r>
        <w:t xml:space="preserve">. </w:t>
      </w:r>
      <w:r w:rsidR="00AD00D5">
        <w:t>W</w:t>
      </w:r>
      <w:r>
        <w:t xml:space="preserve">henever I am looking at a dataset, I can understand that there might be a </w:t>
      </w:r>
      <w:r w:rsidR="004E3B17">
        <w:t>limited</w:t>
      </w:r>
      <w:r>
        <w:t xml:space="preserve"> number of people who are of a </w:t>
      </w:r>
      <w:r>
        <w:t xml:space="preserve">certain ethnicity in </w:t>
      </w:r>
      <w:r w:rsidR="00AD00D5">
        <w:t>the</w:t>
      </w:r>
      <w:r>
        <w:t xml:space="preserve"> sample. </w:t>
      </w:r>
      <w:r w:rsidR="00AD00D5">
        <w:t xml:space="preserve">That </w:t>
      </w:r>
      <w:r w:rsidR="004E3B17">
        <w:t xml:space="preserve">might </w:t>
      </w:r>
      <w:r w:rsidR="00AD00D5">
        <w:t>be to do with the fact that it could b</w:t>
      </w:r>
      <w:r w:rsidR="004E3B17">
        <w:t xml:space="preserve">e identifying in certain areas. Having </w:t>
      </w:r>
      <w:r>
        <w:t>certain bits of information about each person in a survey like age, sex or gender</w:t>
      </w:r>
      <w:r w:rsidR="004E3B17">
        <w:t>,</w:t>
      </w:r>
      <w:r w:rsidR="00AD00D5">
        <w:t xml:space="preserve"> or even the local area where they live could be identifying</w:t>
      </w:r>
      <w:r w:rsidR="004E3B17">
        <w:t>.</w:t>
      </w:r>
      <w:r w:rsidR="00AD00D5">
        <w:t xml:space="preserve"> </w:t>
      </w:r>
      <w:r w:rsidR="004E3B17">
        <w:t xml:space="preserve">Therefore, </w:t>
      </w:r>
      <w:r>
        <w:t xml:space="preserve">I have to use that data in a secure site to </w:t>
      </w:r>
      <w:r w:rsidR="00AD00D5">
        <w:t xml:space="preserve">make </w:t>
      </w:r>
      <w:r>
        <w:t xml:space="preserve">sure that </w:t>
      </w:r>
      <w:r w:rsidR="004E3B17">
        <w:t>information</w:t>
      </w:r>
      <w:r>
        <w:t xml:space="preserve"> is kept confidentially.</w:t>
      </w:r>
      <w:r w:rsidR="00AD00D5">
        <w:t xml:space="preserve"> </w:t>
      </w:r>
      <w:r w:rsidR="00342B0E">
        <w:t>Thinking about how we can continue to collect this data so that these issues do not keep arising would be very important as well.</w:t>
      </w:r>
    </w:p>
    <w:p w:rsidR="003F784F" w:rsidP="000B3219">
      <w:pPr>
        <w:pStyle w:val="Answer"/>
      </w:pPr>
      <w:r>
        <w:rPr>
          <w:b/>
          <w:i/>
          <w:iCs/>
        </w:rPr>
        <w:t>Dr Haque:</w:t>
      </w:r>
      <w:r w:rsidRPr="000B3219" w:rsidR="000B3219">
        <w:rPr>
          <w:b/>
        </w:rPr>
        <w:t xml:space="preserve"> </w:t>
      </w:r>
      <w:r w:rsidR="000B3219">
        <w:t>That is a really good question to ask, Angela</w:t>
      </w:r>
      <w:r>
        <w:t xml:space="preserve">, because the reality </w:t>
      </w:r>
      <w:r w:rsidR="000B3219">
        <w:t>is that we have a problem around data and ethnicity. It is partly an obvious problem, which is th</w:t>
      </w:r>
      <w:r>
        <w:t>a</w:t>
      </w:r>
      <w:r w:rsidR="000B3219">
        <w:t>t, if you do not ask the question</w:t>
      </w:r>
      <w:r>
        <w:t>,</w:t>
      </w:r>
      <w:r w:rsidR="000B3219">
        <w:t xml:space="preserve"> the problem </w:t>
      </w:r>
      <w:r>
        <w:t>d</w:t>
      </w:r>
      <w:r w:rsidR="000B3219">
        <w:t xml:space="preserve">oes not </w:t>
      </w:r>
      <w:r w:rsidR="000B3219">
        <w:t>exist</w:t>
      </w:r>
      <w:r>
        <w:t xml:space="preserve"> so it is quite handy not to ask the question</w:t>
      </w:r>
      <w:r w:rsidR="000B3219">
        <w:t>.</w:t>
      </w:r>
      <w:r>
        <w:t xml:space="preserve"> </w:t>
      </w:r>
    </w:p>
    <w:p w:rsidR="00632B36" w:rsidP="000B3219">
      <w:pPr>
        <w:pStyle w:val="Answer"/>
      </w:pPr>
      <w:r>
        <w:t>On a more serious note, it is not just a question about the type of housing.</w:t>
      </w:r>
      <w:r w:rsidR="000B3219">
        <w:t xml:space="preserve"> </w:t>
      </w:r>
      <w:r w:rsidR="00410521">
        <w:t xml:space="preserve">The </w:t>
      </w:r>
      <w:r>
        <w:t>Race Disparity Audit</w:t>
      </w:r>
      <w:r>
        <w:t>,</w:t>
      </w:r>
      <w:r>
        <w:t xml:space="preserve"> the G</w:t>
      </w:r>
      <w:r w:rsidR="000B3219">
        <w:t>overnment’s ethnicity facts and figures website</w:t>
      </w:r>
      <w:r w:rsidR="00410521">
        <w:t>,</w:t>
      </w:r>
      <w:r w:rsidR="000B3219">
        <w:t xml:space="preserve"> has </w:t>
      </w:r>
      <w:r>
        <w:t xml:space="preserve">data already </w:t>
      </w:r>
      <w:r w:rsidR="000B3219">
        <w:t>about type of housing and</w:t>
      </w:r>
      <w:r>
        <w:t xml:space="preserve"> which groups are in what kinds of housing</w:t>
      </w:r>
      <w:r w:rsidR="000B3219">
        <w:t>. The more important questions are around</w:t>
      </w:r>
      <w:r>
        <w:t xml:space="preserve"> the condition of housing and the </w:t>
      </w:r>
      <w:r>
        <w:t xml:space="preserve">changing </w:t>
      </w:r>
      <w:r>
        <w:t>patterns of access to housing</w:t>
      </w:r>
      <w:r w:rsidR="000B3219">
        <w:t>. It is a huge issue in London but also</w:t>
      </w:r>
      <w:r>
        <w:t>, in</w:t>
      </w:r>
      <w:r w:rsidR="000B3219">
        <w:t xml:space="preserve"> affluent or increasingly affluent urban areas</w:t>
      </w:r>
      <w:r>
        <w:t xml:space="preserve"> like </w:t>
      </w:r>
      <w:r>
        <w:t>London,</w:t>
      </w:r>
      <w:r>
        <w:t xml:space="preserve"> </w:t>
      </w:r>
      <w:r w:rsidR="000B3219">
        <w:t>the</w:t>
      </w:r>
      <w:r>
        <w:t>re is the</w:t>
      </w:r>
      <w:r w:rsidR="000B3219">
        <w:t xml:space="preserve"> long-term impact of gentrification</w:t>
      </w:r>
      <w:r>
        <w:t xml:space="preserve"> on ethnic minority communities</w:t>
      </w:r>
      <w:r>
        <w:t>. What is happening there, in terms of the trend and whether they are being pushed out to the suburbs?</w:t>
      </w:r>
    </w:p>
    <w:p w:rsidR="000B3219" w:rsidP="000B3219">
      <w:pPr>
        <w:pStyle w:val="Answer"/>
      </w:pPr>
      <w:r>
        <w:t xml:space="preserve">We know that </w:t>
      </w:r>
      <w:r w:rsidR="003F784F">
        <w:t xml:space="preserve">that </w:t>
      </w:r>
      <w:r>
        <w:t xml:space="preserve">generally happens </w:t>
      </w:r>
      <w:r w:rsidRPr="00632B36">
        <w:t xml:space="preserve">and </w:t>
      </w:r>
      <w:r w:rsidRPr="00632B36" w:rsidR="003F784F">
        <w:t xml:space="preserve">there is the doughnut </w:t>
      </w:r>
      <w:r w:rsidRPr="00632B36">
        <w:t>effect</w:t>
      </w:r>
      <w:r w:rsidRPr="00632B36" w:rsidR="00632B36">
        <w:t>,</w:t>
      </w:r>
      <w:r w:rsidRPr="00632B36">
        <w:t xml:space="preserve"> but we have not </w:t>
      </w:r>
      <w:r w:rsidRPr="00632B36" w:rsidR="003F784F">
        <w:t xml:space="preserve">really </w:t>
      </w:r>
      <w:r w:rsidRPr="00632B36">
        <w:t xml:space="preserve">looked at </w:t>
      </w:r>
      <w:r w:rsidRPr="00632B36" w:rsidR="00632B36">
        <w:t xml:space="preserve">that </w:t>
      </w:r>
      <w:r w:rsidR="00632B36">
        <w:t>in terms of</w:t>
      </w:r>
      <w:r w:rsidRPr="00632B36" w:rsidR="00632B36">
        <w:t xml:space="preserve"> ethnicity and what it means </w:t>
      </w:r>
      <w:r w:rsidRPr="00632B36">
        <w:t>in terms of</w:t>
      </w:r>
      <w:r w:rsidRPr="00632B36" w:rsidR="003F784F">
        <w:t xml:space="preserve"> jobs and schools</w:t>
      </w:r>
      <w:r w:rsidRPr="00632B36">
        <w:t xml:space="preserve">. </w:t>
      </w:r>
      <w:r w:rsidRPr="00632B36" w:rsidR="003F784F">
        <w:t>T</w:t>
      </w:r>
      <w:r w:rsidRPr="00632B36">
        <w:t xml:space="preserve">hat </w:t>
      </w:r>
      <w:r w:rsidRPr="00632B36" w:rsidR="003F784F">
        <w:t>r</w:t>
      </w:r>
      <w:r w:rsidRPr="00632B36">
        <w:t>eally needs</w:t>
      </w:r>
      <w:r>
        <w:t xml:space="preserve"> to be brought out and, as Andrea says, made </w:t>
      </w:r>
      <w:r w:rsidR="003F784F">
        <w:t xml:space="preserve">much </w:t>
      </w:r>
      <w:r>
        <w:t>more transparent.</w:t>
      </w:r>
      <w:r w:rsidR="003F784F">
        <w:t xml:space="preserve"> We do not know if the Government are collecting evidence but, if not, they need to ask those questions.</w:t>
      </w:r>
      <w:r>
        <w:t xml:space="preserve"> There is a genuine problem h</w:t>
      </w:r>
      <w:r w:rsidR="003F784F">
        <w:t>e</w:t>
      </w:r>
      <w:r>
        <w:t>re that those questions are not being asked</w:t>
      </w:r>
      <w:r w:rsidR="003F784F">
        <w:t>, which means that, to some extent, the problem is being buried</w:t>
      </w:r>
      <w:r>
        <w:t>.</w:t>
      </w:r>
    </w:p>
    <w:p w:rsidR="005D229E" w:rsidP="000B3219">
      <w:pPr>
        <w:pStyle w:val="Answer"/>
      </w:pPr>
      <w:r w:rsidRPr="00B03C68">
        <w:rPr>
          <w:b/>
          <w:i/>
          <w:iCs/>
        </w:rPr>
        <w:t>Cym</w:t>
      </w:r>
      <w:r w:rsidRPr="00B03C68">
        <w:rPr>
          <w:b/>
          <w:i/>
          <w:iCs/>
        </w:rPr>
        <w:t xml:space="preserve"> D’Souza:</w:t>
      </w:r>
      <w:r w:rsidRPr="000B3219" w:rsidR="000B3219">
        <w:rPr>
          <w:b/>
        </w:rPr>
        <w:t xml:space="preserve"> </w:t>
      </w:r>
      <w:r>
        <w:t>My colleagues have said it</w:t>
      </w:r>
      <w:r w:rsidR="00632B36">
        <w:t>,</w:t>
      </w:r>
      <w:r>
        <w:t xml:space="preserve"> but there are two things for me. </w:t>
      </w:r>
      <w:r w:rsidR="000B3219">
        <w:t>There is a lot of data being collected.</w:t>
      </w:r>
      <w:r>
        <w:t xml:space="preserve"> </w:t>
      </w:r>
      <w:r w:rsidR="00632B36">
        <w:t>I</w:t>
      </w:r>
      <w:r>
        <w:t>n terms of social housing le</w:t>
      </w:r>
      <w:r w:rsidR="00410521">
        <w:t xml:space="preserve">ttings, we all put in our form, which </w:t>
      </w:r>
      <w:r>
        <w:t>has all the protected characteristics on it</w:t>
      </w:r>
      <w:r w:rsidR="00410521">
        <w:t>,</w:t>
      </w:r>
      <w:r>
        <w:t xml:space="preserve"> and i</w:t>
      </w:r>
      <w:r w:rsidR="000B3219">
        <w:t>t goes into some poll somewhere</w:t>
      </w:r>
      <w:r w:rsidR="00632B36">
        <w:t>.</w:t>
      </w:r>
      <w:r w:rsidR="000B3219">
        <w:t xml:space="preserve"> </w:t>
      </w:r>
      <w:r w:rsidR="00632B36">
        <w:t xml:space="preserve">You </w:t>
      </w:r>
      <w:r w:rsidR="000B3219">
        <w:t>can get</w:t>
      </w:r>
      <w:r>
        <w:t xml:space="preserve"> </w:t>
      </w:r>
      <w:r w:rsidR="000B3219">
        <w:t xml:space="preserve">it on the </w:t>
      </w:r>
      <w:r w:rsidR="003D7BA5">
        <w:t>G</w:t>
      </w:r>
      <w:r w:rsidR="000B3219">
        <w:t xml:space="preserve">overnment </w:t>
      </w:r>
      <w:r w:rsidR="000B3219">
        <w:t>website</w:t>
      </w:r>
      <w:r>
        <w:t xml:space="preserve"> and you can a</w:t>
      </w:r>
      <w:r w:rsidR="000B3219">
        <w:t>nalyse it</w:t>
      </w:r>
      <w:r w:rsidR="00410521">
        <w:t xml:space="preserve">. </w:t>
      </w:r>
      <w:r w:rsidR="000B3219">
        <w:t>Zubaida</w:t>
      </w:r>
      <w:r w:rsidR="000B3219">
        <w:t xml:space="preserve"> mentioned the Race Disparity </w:t>
      </w:r>
      <w:r w:rsidR="00410521">
        <w:t>Audit</w:t>
      </w:r>
      <w:r w:rsidR="000B3219">
        <w:t>.</w:t>
      </w:r>
      <w:r>
        <w:t xml:space="preserve"> It is about how you hold people to account. </w:t>
      </w:r>
      <w:r w:rsidR="00410521">
        <w:t xml:space="preserve">Whether </w:t>
      </w:r>
      <w:r>
        <w:t>it is through the Government</w:t>
      </w:r>
      <w:r w:rsidR="00410521">
        <w:t>,</w:t>
      </w:r>
      <w:r>
        <w:t xml:space="preserve"> the local authority or even the organisation itself, w</w:t>
      </w:r>
      <w:r w:rsidR="000B3219">
        <w:t>e do not hold people to account. The example I would give you is that homeless</w:t>
      </w:r>
      <w:r>
        <w:t>ness</w:t>
      </w:r>
      <w:r w:rsidR="00410521">
        <w:t xml:space="preserve"> among</w:t>
      </w:r>
      <w:r w:rsidR="000B3219">
        <w:t xml:space="preserve"> </w:t>
      </w:r>
      <w:r>
        <w:t>b</w:t>
      </w:r>
      <w:r w:rsidR="000B3219">
        <w:t>lack a</w:t>
      </w:r>
      <w:r>
        <w:t>n</w:t>
      </w:r>
      <w:r w:rsidR="000B3219">
        <w:t xml:space="preserve">d </w:t>
      </w:r>
      <w:r>
        <w:t>m</w:t>
      </w:r>
      <w:r w:rsidR="000B3219">
        <w:t>i</w:t>
      </w:r>
      <w:r>
        <w:t>n</w:t>
      </w:r>
      <w:r w:rsidR="000B3219">
        <w:t xml:space="preserve">ority </w:t>
      </w:r>
      <w:r>
        <w:t>e</w:t>
      </w:r>
      <w:r w:rsidR="000B3219">
        <w:t xml:space="preserve">thnic people has increased fourfold over the </w:t>
      </w:r>
      <w:r>
        <w:t>l</w:t>
      </w:r>
      <w:r w:rsidR="000B3219">
        <w:t xml:space="preserve">ast 10 years. </w:t>
      </w:r>
      <w:r>
        <w:t xml:space="preserve">The questions need to be asked as to why that is </w:t>
      </w:r>
      <w:r w:rsidR="00FC4A2A">
        <w:t>happening</w:t>
      </w:r>
      <w:r>
        <w:t xml:space="preserve"> and what the situation is in terms of those safety nets where people should be able to access, for example, social housing.</w:t>
      </w:r>
    </w:p>
    <w:p w:rsidR="000B3219" w:rsidP="000B3219">
      <w:pPr>
        <w:pStyle w:val="Answer"/>
      </w:pPr>
      <w:r>
        <w:t xml:space="preserve">You </w:t>
      </w:r>
      <w:r w:rsidR="005D229E">
        <w:t xml:space="preserve">have to look at </w:t>
      </w:r>
      <w:r>
        <w:t xml:space="preserve">the diversity of </w:t>
      </w:r>
      <w:r w:rsidR="005D229E">
        <w:t>leadership in this country</w:t>
      </w:r>
      <w:r>
        <w:t>.</w:t>
      </w:r>
      <w:r w:rsidR="005D229E">
        <w:t xml:space="preserve"> </w:t>
      </w:r>
      <w:r>
        <w:t xml:space="preserve">Who </w:t>
      </w:r>
      <w:r w:rsidR="005D229E">
        <w:t>is sitting at the top of the organisations, particularly around housing</w:t>
      </w:r>
      <w:r>
        <w:t>?</w:t>
      </w:r>
      <w:r w:rsidR="005D229E">
        <w:t xml:space="preserve"> Where is the governance in terms of diversity? </w:t>
      </w:r>
      <w:r w:rsidR="002261CD">
        <w:t>Who with</w:t>
      </w:r>
      <w:r w:rsidR="005D229E">
        <w:t>in</w:t>
      </w:r>
      <w:r w:rsidR="002261CD">
        <w:t xml:space="preserve"> our organisations </w:t>
      </w:r>
      <w:r w:rsidR="00FC4A2A">
        <w:t>is</w:t>
      </w:r>
      <w:r w:rsidR="002261CD">
        <w:t xml:space="preserve"> asking the questions about who we are housing?</w:t>
      </w:r>
      <w:r w:rsidR="005D229E">
        <w:t xml:space="preserve"> Who in Government </w:t>
      </w:r>
      <w:r>
        <w:t xml:space="preserve">or in local authorities </w:t>
      </w:r>
      <w:r w:rsidR="005D229E">
        <w:t>is asking those questions? T</w:t>
      </w:r>
      <w:r w:rsidR="002261CD">
        <w:t xml:space="preserve">here is a vast </w:t>
      </w:r>
      <w:r w:rsidR="002261CD">
        <w:t>underrepresentation of black and minority people at the top of organisations who would be asking those questions and holding people to account. This is not just about data collection; it i</w:t>
      </w:r>
      <w:r w:rsidR="005D229E">
        <w:t>s</w:t>
      </w:r>
      <w:r w:rsidR="002261CD">
        <w:t xml:space="preserve"> about who at the top of those trees</w:t>
      </w:r>
      <w:r w:rsidR="005D229E">
        <w:t xml:space="preserve"> is going to say, “</w:t>
      </w:r>
      <w:r w:rsidR="002261CD">
        <w:t>What is going on in the</w:t>
      </w:r>
      <w:r w:rsidR="005D229E">
        <w:t xml:space="preserve"> organisation? Why are we not employing people from black and minority ethnic backgrounds? Why are we not building the right type of housing? What is going on in the</w:t>
      </w:r>
      <w:r w:rsidR="002261CD">
        <w:t xml:space="preserve"> private</w:t>
      </w:r>
      <w:r w:rsidR="005D229E">
        <w:t xml:space="preserve"> </w:t>
      </w:r>
      <w:r w:rsidR="002261CD">
        <w:t>sector?</w:t>
      </w:r>
      <w:r>
        <w:t>”</w:t>
      </w:r>
    </w:p>
    <w:p w:rsidR="00565297" w:rsidP="000B3219">
      <w:pPr>
        <w:pStyle w:val="Answer"/>
      </w:pPr>
      <w:r>
        <w:t>The National Housing Federation</w:t>
      </w:r>
      <w:r w:rsidR="005D229E">
        <w:t>,</w:t>
      </w:r>
      <w:r>
        <w:t xml:space="preserve"> the CIH and a nu</w:t>
      </w:r>
      <w:r w:rsidR="005D229E">
        <w:t>m</w:t>
      </w:r>
      <w:r>
        <w:t>ber of housing organisations</w:t>
      </w:r>
      <w:r w:rsidR="005D229E">
        <w:t xml:space="preserve"> such as Crisis have just launched a campaign called</w:t>
      </w:r>
      <w:r>
        <w:t xml:space="preserve"> Homes at the Heart. That is looking at additionality</w:t>
      </w:r>
      <w:r w:rsidR="00FC4A2A">
        <w:t xml:space="preserve"> </w:t>
      </w:r>
      <w:r w:rsidR="005D229E">
        <w:t>but</w:t>
      </w:r>
      <w:r w:rsidR="00FC4A2A">
        <w:t xml:space="preserve"> </w:t>
      </w:r>
      <w:r w:rsidR="005D229E">
        <w:t xml:space="preserve">also </w:t>
      </w:r>
      <w:r>
        <w:t>at investing</w:t>
      </w:r>
      <w:r w:rsidR="005D229E">
        <w:t xml:space="preserve"> in existing homes</w:t>
      </w:r>
      <w:r>
        <w:t>.</w:t>
      </w:r>
      <w:r w:rsidR="005D229E">
        <w:t xml:space="preserve"> Hopefully that will lead to more housing and address the housing crisis</w:t>
      </w:r>
      <w:r w:rsidR="00410521">
        <w:t>,</w:t>
      </w:r>
      <w:r w:rsidR="008B7CFA">
        <w:t xml:space="preserve"> but</w:t>
      </w:r>
      <w:r>
        <w:t xml:space="preserve"> </w:t>
      </w:r>
      <w:r w:rsidR="008B7CFA">
        <w:t>b</w:t>
      </w:r>
      <w:r>
        <w:t xml:space="preserve">lack and </w:t>
      </w:r>
      <w:r w:rsidR="008B7CFA">
        <w:t>e</w:t>
      </w:r>
      <w:r>
        <w:t xml:space="preserve">thnic </w:t>
      </w:r>
      <w:r w:rsidR="008B7CFA">
        <w:t>m</w:t>
      </w:r>
      <w:r>
        <w:t xml:space="preserve">inority communities are not in positions of power to </w:t>
      </w:r>
      <w:r w:rsidR="00410521">
        <w:t xml:space="preserve">bang the table and </w:t>
      </w:r>
      <w:r>
        <w:t>address so</w:t>
      </w:r>
      <w:r w:rsidR="008B7CFA">
        <w:t>m</w:t>
      </w:r>
      <w:r>
        <w:t>e of the issues they face</w:t>
      </w:r>
      <w:r w:rsidR="00410521">
        <w:t>,</w:t>
      </w:r>
      <w:r w:rsidR="008B7CFA">
        <w:t xml:space="preserve"> in terms of accessing decent</w:t>
      </w:r>
      <w:r w:rsidR="00410521">
        <w:t>-quality jobs, accessing decent-</w:t>
      </w:r>
      <w:r w:rsidR="008B7CFA">
        <w:t>quality homes and ask</w:t>
      </w:r>
      <w:r w:rsidR="00410521">
        <w:t>ing</w:t>
      </w:r>
      <w:r w:rsidR="008B7CFA">
        <w:t xml:space="preserve"> for PPE</w:t>
      </w:r>
      <w:r>
        <w:t xml:space="preserve">. </w:t>
      </w:r>
      <w:r w:rsidR="00410521">
        <w:t xml:space="preserve">A </w:t>
      </w:r>
      <w:r>
        <w:t xml:space="preserve">whole host of </w:t>
      </w:r>
      <w:r w:rsidR="00410521">
        <w:t xml:space="preserve">the inequalities that you can see </w:t>
      </w:r>
      <w:r>
        <w:t xml:space="preserve">in terms of </w:t>
      </w:r>
      <w:r w:rsidR="00B42EF5">
        <w:t>Covid</w:t>
      </w:r>
      <w:r w:rsidR="008B7CFA">
        <w:t xml:space="preserve"> are systemic throughout organisations</w:t>
      </w:r>
      <w:r>
        <w:t xml:space="preserve">. </w:t>
      </w:r>
      <w:r w:rsidR="008B7CFA">
        <w:t>D</w:t>
      </w:r>
      <w:r>
        <w:t xml:space="preserve">ata can give you </w:t>
      </w:r>
      <w:r>
        <w:t>that</w:t>
      </w:r>
      <w:r>
        <w:t xml:space="preserve"> but</w:t>
      </w:r>
      <w:r w:rsidR="008B7CFA">
        <w:t xml:space="preserve"> somebody has</w:t>
      </w:r>
      <w:r>
        <w:t xml:space="preserve"> to ask the question.</w:t>
      </w:r>
    </w:p>
    <w:p w:rsidR="004A7EAF" w:rsidRPr="002A477C" w:rsidP="00FC4A2A">
      <w:pPr>
        <w:pStyle w:val="Question"/>
        <w:numPr>
          <w:ilvl w:val="0"/>
          <w:numId w:val="0"/>
        </w:numPr>
        <w:ind w:left="794"/>
      </w:pPr>
      <w:r w:rsidRPr="00565297">
        <w:rPr>
          <w:b/>
        </w:rPr>
        <w:t>Chair:</w:t>
      </w:r>
      <w:r>
        <w:t xml:space="preserve"> Can I thank all three panellists for some very helpful evidence this afternoon? </w:t>
      </w:r>
      <w:r w:rsidR="00F06ADD">
        <w:t>I</w:t>
      </w:r>
      <w:r>
        <w:t>f there is</w:t>
      </w:r>
      <w:r w:rsidR="00F06ADD">
        <w:t xml:space="preserve"> anything else that occurs to you following this session that you wish to share with us, please do so in writing and we will certainly welcome receiving it.</w:t>
      </w:r>
      <w:r>
        <w:t xml:space="preserve"> That brings this afternoon’s evidence session to a close.</w:t>
      </w:r>
      <w:r w:rsidR="00F06ADD">
        <w:t xml:space="preserve"> </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F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F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FA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F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D948625E05B4E94A793FF677D4E1F7C"/>
      </w:placeholder>
      <w:richText/>
    </w:sdtPr>
    <w:sdtContent>
      <w:p w:rsidR="00632B36" w:rsidP="009277D8">
        <w:pPr>
          <w:pStyle w:val="Para"/>
          <w:rPr>
            <w:color w:val="808080"/>
          </w:rPr>
        </w:pPr>
        <w:r w:rsidRPr="00D32B5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0046E3530E94F5791178F2EE9DC614C"/>
      </w:placeholder>
      <w:richText/>
    </w:sdtPr>
    <w:sdtContent>
      <w:p w:rsidR="00632B3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1F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C343D84"/>
    <w:lvl w:ilvl="0">
      <w:start w:val="4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50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948625E05B4E94A793FF677D4E1F7C"/>
        <w:category>
          <w:name w:val="General"/>
          <w:gallery w:val="placeholder"/>
        </w:category>
        <w:types>
          <w:type w:val="bbPlcHdr"/>
        </w:types>
        <w:behaviors>
          <w:behavior w:val="content"/>
        </w:behaviors>
        <w:guid w:val="{CC19DADC-A637-4FC6-9BD4-175A5A36D0DA}"/>
      </w:docPartPr>
      <w:docPartBody>
        <w:p w:rsidR="00407944" w:rsidP="007744A8">
          <w:pPr>
            <w:pStyle w:val="4D948625E05B4E94A793FF677D4E1F7C"/>
          </w:pPr>
          <w:r w:rsidRPr="000753FC">
            <w:rPr>
              <w:rStyle w:val="PlaceholderText"/>
            </w:rPr>
            <w:t>Click here to enter text.</w:t>
          </w:r>
        </w:p>
      </w:docPartBody>
    </w:docPart>
    <w:docPart>
      <w:docPartPr>
        <w:name w:val="70046E3530E94F5791178F2EE9DC614C"/>
        <w:category>
          <w:name w:val="General"/>
          <w:gallery w:val="placeholder"/>
        </w:category>
        <w:types>
          <w:type w:val="bbPlcHdr"/>
        </w:types>
        <w:behaviors>
          <w:behavior w:val="content"/>
        </w:behaviors>
        <w:guid w:val="{140116EF-C7A9-4ECB-9808-F0BA40A39FBD}"/>
      </w:docPartPr>
      <w:docPartBody>
        <w:p w:rsidR="00407944" w:rsidP="007744A8">
          <w:pPr>
            <w:pStyle w:val="70046E3530E94F5791178F2EE9DC614C"/>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3389"/>
    <w:rPr>
      <w:color w:val="808080"/>
    </w:rPr>
  </w:style>
  <w:style w:type="paragraph" w:customStyle="1" w:styleId="4D948625E05B4E94A793FF677D4E1F7C">
    <w:name w:val="4D948625E05B4E94A793FF677D4E1F7C"/>
    <w:rsid w:val="007744A8"/>
  </w:style>
  <w:style w:type="paragraph" w:customStyle="1" w:styleId="3F9257D04C8A470092E5BDBC30773A1A">
    <w:name w:val="3F9257D04C8A470092E5BDBC30773A1A"/>
    <w:rsid w:val="007744A8"/>
  </w:style>
  <w:style w:type="paragraph" w:customStyle="1" w:styleId="70046E3530E94F5791178F2EE9DC614C">
    <w:name w:val="70046E3530E94F5791178F2EE9DC614C"/>
    <w:rsid w:val="007744A8"/>
  </w:style>
  <w:style w:type="paragraph" w:customStyle="1" w:styleId="03A2FFE9FECC4D1188178EB783CFB716">
    <w:name w:val="03A2FFE9FECC4D1188178EB783CFB716"/>
    <w:rsid w:val="007744A8"/>
  </w:style>
  <w:style w:type="paragraph" w:customStyle="1" w:styleId="83D1737883204182AA85A1267F911045">
    <w:name w:val="83D1737883204182AA85A1267F911045"/>
    <w:rsid w:val="007744A8"/>
  </w:style>
  <w:style w:type="paragraph" w:customStyle="1" w:styleId="6323CFA803E84DE8B0E30E72C7CD3C64">
    <w:name w:val="6323CFA803E84DE8B0E30E72C7CD3C64"/>
    <w:rsid w:val="007744A8"/>
  </w:style>
  <w:style w:type="paragraph" w:customStyle="1" w:styleId="2406B4F8D1F84C5A9675C03A603A680B">
    <w:name w:val="2406B4F8D1F84C5A9675C03A603A680B"/>
    <w:rsid w:val="007744A8"/>
  </w:style>
  <w:style w:type="paragraph" w:customStyle="1" w:styleId="EF50EA1074FD4A7295DC47DB93C000D0">
    <w:name w:val="EF50EA1074FD4A7295DC47DB93C000D0"/>
    <w:rsid w:val="007744A8"/>
  </w:style>
  <w:style w:type="paragraph" w:customStyle="1" w:styleId="DABCB794EB844BE6970BFFD7E36596CE">
    <w:name w:val="DABCB794EB844BE6970BFFD7E36596CE"/>
    <w:rsid w:val="007744A8"/>
  </w:style>
  <w:style w:type="paragraph" w:customStyle="1" w:styleId="AC2AB7A457C14731B6AE23E4C8A29051">
    <w:name w:val="AC2AB7A457C14731B6AE23E4C8A29051"/>
    <w:rsid w:val="007744A8"/>
  </w:style>
  <w:style w:type="paragraph" w:customStyle="1" w:styleId="91F4772459504A35AE910A93F84A2F23">
    <w:name w:val="91F4772459504A35AE910A93F84A2F23"/>
    <w:rsid w:val="007744A8"/>
  </w:style>
  <w:style w:type="paragraph" w:customStyle="1" w:styleId="2C07B729444D4E86BB5E6E1DD98E4838">
    <w:name w:val="2C07B729444D4E86BB5E6E1DD98E4838"/>
    <w:rsid w:val="007744A8"/>
  </w:style>
  <w:style w:type="paragraph" w:customStyle="1" w:styleId="3BBA21599E034C7B8CADCDACE0556A14">
    <w:name w:val="3BBA21599E034C7B8CADCDACE0556A14"/>
    <w:rsid w:val="007744A8"/>
  </w:style>
  <w:style w:type="paragraph" w:customStyle="1" w:styleId="D42057094B024525BB1470CF3FF0CA69">
    <w:name w:val="D42057094B024525BB1470CF3FF0CA69"/>
    <w:rsid w:val="007744A8"/>
  </w:style>
  <w:style w:type="paragraph" w:customStyle="1" w:styleId="70FECC9B1BCD4E558B77395408FAC9F5">
    <w:name w:val="70FECC9B1BCD4E558B77395408FAC9F5"/>
    <w:rsid w:val="00407944"/>
  </w:style>
  <w:style w:type="paragraph" w:customStyle="1" w:styleId="1C52A285F05A4C55979FE290CCC1EAF2">
    <w:name w:val="1C52A285F05A4C55979FE290CCC1EAF2"/>
    <w:rsid w:val="00583389"/>
    <w:pPr>
      <w:spacing w:after="160" w:line="259" w:lineRule="auto"/>
    </w:pPr>
  </w:style>
  <w:style w:type="paragraph" w:customStyle="1" w:styleId="EC647A994BC343369534A73230801D88">
    <w:name w:val="EC647A994BC343369534A73230801D88"/>
    <w:rsid w:val="00583389"/>
    <w:pPr>
      <w:spacing w:after="160" w:line="259" w:lineRule="auto"/>
    </w:pPr>
  </w:style>
  <w:style w:type="paragraph" w:customStyle="1" w:styleId="2ACF07FE9CF9467990F5F536FEA542A2">
    <w:name w:val="2ACF07FE9CF9467990F5F536FEA542A2"/>
    <w:rsid w:val="00583389"/>
    <w:pPr>
      <w:spacing w:after="160" w:line="259" w:lineRule="auto"/>
    </w:pPr>
  </w:style>
  <w:style w:type="paragraph" w:customStyle="1" w:styleId="3E891580F1C145D89AEA774844358137">
    <w:name w:val="3E891580F1C145D89AEA774844358137"/>
    <w:rsid w:val="00583389"/>
    <w:pPr>
      <w:spacing w:after="160" w:line="259" w:lineRule="auto"/>
    </w:pPr>
  </w:style>
  <w:style w:type="paragraph" w:customStyle="1" w:styleId="890329F7C44E4E2D987B302E069AC429">
    <w:name w:val="890329F7C44E4E2D987B302E069AC429"/>
    <w:rsid w:val="0058338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0" ma:contentTypeDescription="Create a new document." ma:contentTypeScope="" ma:versionID="a77ac06e2829e9e07eed71aa4c032a7b">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5005ee9293c77c1c48179b4554dc676b"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1B733-8A41-47C1-9854-9B7C33B95106}">
  <ds:schemaRefs>
    <ds:schemaRef ds:uri="http://schemas.microsoft.com/sharepoint/v3/contenttype/forms"/>
  </ds:schemaRefs>
</ds:datastoreItem>
</file>

<file path=customXml/itemProps2.xml><?xml version="1.0" encoding="utf-8"?>
<ds:datastoreItem xmlns:ds="http://schemas.openxmlformats.org/officeDocument/2006/customXml" ds:itemID="{025FBCEB-1C27-40D8-A4D5-8D36BF805E8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www.w3.org/XML/1998/namespace"/>
    <ds:schemaRef ds:uri="http://purl.org/dc/dcmitype/"/>
  </ds:schemaRefs>
</ds:datastoreItem>
</file>

<file path=customXml/itemProps3.xml><?xml version="1.0" encoding="utf-8"?>
<ds:datastoreItem xmlns:ds="http://schemas.openxmlformats.org/officeDocument/2006/customXml" ds:itemID="{56C11DC1-B85D-4257-86C4-E7EC6CE2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0FD0CD-789B-4A58-A02A-2AB2C2DF7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