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62C0" w:rsidRPr="00D7095D" w:rsidP="00AF6B39">
      <w:pPr>
        <w:pStyle w:val="TitleCommittee0"/>
      </w:pPr>
      <w:sdt>
        <w:sdtPr>
          <w:alias w:val="CommitteeName"/>
          <w:tag w:val="CommitteeName"/>
          <w:id w:val="1869951332"/>
          <w:placeholder>
            <w:docPart w:val="90D4BB3CEE644E1ABACA1C90CFD9BC75"/>
          </w:placeholder>
          <w:richText/>
        </w:sdtPr>
        <w:sdtContent>
          <w:r w:rsidRPr="00D7095D">
            <w:t>Northern Ireland Affairs Committee</w:t>
          </w:r>
        </w:sdtContent>
      </w:sdt>
    </w:p>
    <w:p w:rsidR="00A562C0" w:rsidRPr="00D7095D" w:rsidP="00AF6B39">
      <w:pPr>
        <w:pStyle w:val="TitleInquiry0"/>
      </w:pPr>
      <w:r w:rsidRPr="00D7095D">
        <w:t xml:space="preserve">Oral evidence: </w:t>
      </w:r>
      <w:sdt>
        <w:sdtPr>
          <w:alias w:val="InquiryName"/>
          <w:tag w:val="InquiryName"/>
          <w:id w:val="377371847"/>
          <w:placeholder>
            <w:docPart w:val="90D4BB3CEE644E1ABACA1C90CFD9BC75"/>
          </w:placeholder>
          <w:richText/>
        </w:sdtPr>
        <w:sdtContent>
          <w:r>
            <w:fldChar w:fldCharType="begin"/>
          </w:r>
          <w:r>
            <w:instrText xml:space="preserve"> HYPERLINK "https://committees.parliament.uk/work/282/addressing-the-legacy-of-northern-irelands-past-the-uk-governments-new-proposals/publications/written-evidence/" </w:instrText>
          </w:r>
          <w:r>
            <w:fldChar w:fldCharType="separate"/>
          </w:r>
          <w:r w:rsidRPr="00C7026D">
            <w:rPr>
              <w:rStyle w:val="Hyperlink"/>
            </w:rPr>
            <w:t xml:space="preserve">Addressing the legacy of Northern Ireland's past: the UK Government's </w:t>
          </w:r>
          <w:r w:rsidRPr="00C7026D" w:rsidR="00AB2C96">
            <w:rPr>
              <w:rStyle w:val="Hyperlink"/>
            </w:rPr>
            <w:t>N</w:t>
          </w:r>
          <w:r w:rsidRPr="00C7026D">
            <w:rPr>
              <w:rStyle w:val="Hyperlink"/>
            </w:rPr>
            <w:t xml:space="preserve">ew </w:t>
          </w:r>
          <w:r w:rsidRPr="00C7026D" w:rsidR="00AB2C96">
            <w:rPr>
              <w:rStyle w:val="Hyperlink"/>
            </w:rPr>
            <w:t>P</w:t>
          </w:r>
          <w:r w:rsidRPr="00C7026D">
            <w:rPr>
              <w:rStyle w:val="Hyperlink"/>
            </w:rPr>
            <w:t>roposals</w:t>
          </w:r>
          <w:r>
            <w:fldChar w:fldCharType="end"/>
          </w:r>
        </w:sdtContent>
      </w:sdt>
      <w:r w:rsidRPr="00D7095D">
        <w:t xml:space="preserve">, HC </w:t>
      </w:r>
      <w:sdt>
        <w:sdtPr>
          <w:alias w:val="InquiryRefNo"/>
          <w:tag w:val="InquiryRefNo"/>
          <w:id w:val="-281725174"/>
          <w:placeholder>
            <w:docPart w:val="90D4BB3CEE644E1ABACA1C90CFD9BC75"/>
          </w:placeholder>
          <w:richText/>
        </w:sdtPr>
        <w:sdtContent>
          <w:r w:rsidR="002D4BB0">
            <w:t>329</w:t>
          </w:r>
          <w:bookmarkStart w:id="0" w:name="_GoBack"/>
          <w:bookmarkEnd w:id="0"/>
        </w:sdtContent>
      </w:sdt>
    </w:p>
    <w:sdt>
      <w:sdtPr>
        <w:alias w:val="SittingDate"/>
        <w:tag w:val="SittingDate"/>
        <w:id w:val="-1160222926"/>
        <w:placeholder>
          <w:docPart w:val="90D4BB3CEE644E1ABACA1C90CFD9BC75"/>
        </w:placeholder>
        <w:richText/>
      </w:sdtPr>
      <w:sdtContent>
        <w:p w:rsidR="00A562C0" w:rsidRPr="00D7095D" w:rsidP="00AF6B39">
          <w:pPr>
            <w:pStyle w:val="Para"/>
          </w:pPr>
          <w:r w:rsidRPr="00D7095D">
            <w:t xml:space="preserve">Wednesday </w:t>
          </w:r>
          <w:r w:rsidRPr="00D7095D" w:rsidR="00AC7F50">
            <w:t>1 July</w:t>
          </w:r>
          <w:r w:rsidRPr="00D7095D">
            <w:t xml:space="preserve"> 2020</w:t>
          </w:r>
        </w:p>
      </w:sdtContent>
    </w:sdt>
    <w:p w:rsidR="00A562C0" w:rsidRPr="00D7095D" w:rsidP="00AF6B39">
      <w:pPr>
        <w:pStyle w:val="Para"/>
      </w:pPr>
      <w:r w:rsidRPr="00D7095D">
        <w:t xml:space="preserve">Ordered by the House of </w:t>
      </w:r>
      <w:sdt>
        <w:sdtPr>
          <w:alias w:val="House"/>
          <w:tag w:val="House"/>
          <w:id w:val="809213435"/>
          <w:placeholder>
            <w:docPart w:val="90D4BB3CEE644E1ABACA1C90CFD9BC75"/>
          </w:placeholder>
          <w:richText/>
        </w:sdtPr>
        <w:sdtContent>
          <w:r w:rsidRPr="00D7095D">
            <w:t>Commons</w:t>
          </w:r>
        </w:sdtContent>
      </w:sdt>
      <w:r w:rsidRPr="00D7095D">
        <w:t xml:space="preserve"> to be published on </w:t>
      </w:r>
      <w:sdt>
        <w:sdtPr>
          <w:alias w:val="PublishDate"/>
          <w:tag w:val="PublishDate"/>
          <w:id w:val="217021599"/>
          <w:placeholder>
            <w:docPart w:val="90D4BB3CEE644E1ABACA1C90CFD9BC75"/>
          </w:placeholder>
          <w:richText/>
        </w:sdtPr>
        <w:sdtContent>
          <w:r w:rsidRPr="00D7095D" w:rsidR="00AC7F50">
            <w:t xml:space="preserve">1 July </w:t>
          </w:r>
          <w:r w:rsidRPr="00D7095D">
            <w:t>2020</w:t>
          </w:r>
        </w:sdtContent>
      </w:sdt>
      <w:r w:rsidRPr="00D7095D">
        <w:t>.</w:t>
      </w:r>
    </w:p>
    <w:p w:rsidR="00A562C0" w:rsidRPr="00D7095D" w:rsidP="00AF6B39">
      <w:sdt>
        <w:sdtPr>
          <w:alias w:val="VideoHyperlink"/>
          <w:tag w:val="VideoHyperlink"/>
          <w:id w:val="703995351"/>
          <w:placeholder>
            <w:docPart w:val="90D4BB3CEE644E1ABACA1C90CFD9BC75"/>
          </w:placeholder>
          <w:richText/>
        </w:sdtPr>
        <w:sdtContent>
          <w:r w:rsidRPr="00D7095D">
            <w:t>Watch the meeting</w:t>
          </w:r>
        </w:sdtContent>
      </w:sdt>
    </w:p>
    <w:p w:rsidR="00A562C0" w:rsidRPr="00FE0C59" w:rsidP="00AF6B39">
      <w:r w:rsidRPr="00D7095D">
        <w:t xml:space="preserve">Members present: </w:t>
      </w:r>
      <w:sdt>
        <w:sdtPr>
          <w:alias w:val="MembersPresent"/>
          <w:tag w:val="MembersPresent"/>
          <w:id w:val="366340316"/>
          <w:placeholder>
            <w:docPart w:val="90D4BB3CEE644E1ABACA1C90CFD9BC75"/>
          </w:placeholder>
          <w:richText/>
        </w:sdtPr>
        <w:sdtContent>
          <w:r w:rsidRPr="00FE0C59" w:rsidR="00AC7F50">
            <w:t xml:space="preserve">Simon Hoare </w:t>
          </w:r>
          <w:r w:rsidRPr="00FE0C59" w:rsidR="002D4BB0">
            <w:t>(</w:t>
          </w:r>
          <w:r w:rsidRPr="00FE0C59" w:rsidR="00AC7F50">
            <w:t>Chair</w:t>
          </w:r>
          <w:r w:rsidRPr="00FE0C59" w:rsidR="002D4BB0">
            <w:t>)</w:t>
          </w:r>
          <w:r w:rsidRPr="00FE0C59" w:rsidR="00AC7F50">
            <w:t>; Caroline Ansell;</w:t>
          </w:r>
          <w:r w:rsidRPr="00FE0C59">
            <w:t xml:space="preserve"> </w:t>
          </w:r>
          <w:r w:rsidRPr="00FE0C59" w:rsidR="00AA3828">
            <w:t xml:space="preserve">Mr </w:t>
          </w:r>
          <w:r w:rsidRPr="00FE0C59" w:rsidR="00AC7F50">
            <w:t>Gregory Campbell; Stephen Farry; Mary Kelly Foy;</w:t>
          </w:r>
          <w:r w:rsidRPr="00FE0C59">
            <w:t xml:space="preserve"> </w:t>
          </w:r>
          <w:r w:rsidRPr="00FE0C59" w:rsidR="00AC7F50">
            <w:t>Robert Goodwill; Claire Hanna;</w:t>
          </w:r>
          <w:r w:rsidRPr="00FE0C59">
            <w:t xml:space="preserve"> </w:t>
          </w:r>
          <w:r w:rsidRPr="00FE0C59" w:rsidR="00AC7F50">
            <w:t>Ian Paisley;</w:t>
          </w:r>
          <w:r w:rsidRPr="00FE0C59">
            <w:t xml:space="preserve"> Bob Stewart</w:t>
          </w:r>
          <w:r w:rsidRPr="00FE0C59" w:rsidR="00AC7F50">
            <w:t>.</w:t>
          </w:r>
        </w:sdtContent>
      </w:sdt>
    </w:p>
    <w:p w:rsidR="00A562C0" w:rsidRPr="00D7095D" w:rsidP="00AF6B39">
      <w:pPr>
        <w:pStyle w:val="ParaCentre"/>
      </w:pPr>
      <w:r w:rsidRPr="00FE0C59">
        <w:t xml:space="preserve">Questions </w:t>
      </w:r>
      <w:sdt>
        <w:sdtPr>
          <w:alias w:val="QuestionNumbers"/>
          <w:tag w:val="QuestionNumbers"/>
          <w:id w:val="-1223666168"/>
          <w:placeholder>
            <w:docPart w:val="90D4BB3CEE644E1ABACA1C90CFD9BC75"/>
          </w:placeholder>
          <w:richText/>
        </w:sdtPr>
        <w:sdtContent>
          <w:r w:rsidRPr="00FE0C59" w:rsidR="002D4BB0">
            <w:t>5</w:t>
          </w:r>
          <w:r w:rsidR="00AB2C96">
            <w:t>4</w:t>
          </w:r>
          <w:r w:rsidRPr="00FE0C59" w:rsidR="00FE0C59">
            <w:t xml:space="preserve"> - 1</w:t>
          </w:r>
          <w:r w:rsidR="00AB2C96">
            <w:t>1</w:t>
          </w:r>
          <w:r w:rsidR="00A2676A">
            <w:t>8</w:t>
          </w:r>
        </w:sdtContent>
      </w:sdt>
    </w:p>
    <w:p w:rsidR="00A562C0" w:rsidRPr="00D7095D" w:rsidP="00AF6B39">
      <w:pPr>
        <w:pStyle w:val="TitleWitnesses0"/>
      </w:pPr>
      <w:r w:rsidRPr="00D7095D">
        <w:t>Witnesses</w:t>
      </w:r>
    </w:p>
    <w:sdt>
      <w:sdtPr>
        <w:alias w:val="WitnessSet"/>
        <w:tag w:val="WitnessSet"/>
        <w:id w:val="-368373484"/>
        <w:placeholder>
          <w:docPart w:val="09FD6B82B3264E9294E34675F1FBF0AE"/>
        </w:placeholder>
        <w:richText/>
      </w:sdtPr>
      <w:sdtContent>
        <w:p w:rsidR="00433A6A" w:rsidRPr="00D7095D" w:rsidP="00AF6B39">
          <w:pPr>
            <w:pStyle w:val="Para"/>
          </w:pPr>
          <w:r>
            <w:fldChar w:fldCharType="begin"/>
          </w:r>
          <w:r>
            <w:instrText xml:space="preserve"> HYPERLINK \l "Panel1" </w:instrText>
          </w:r>
          <w:r>
            <w:fldChar w:fldCharType="separate"/>
          </w:r>
          <w:r w:rsidRPr="00AB2C96" w:rsidR="000568A0">
            <w:rPr>
              <w:rStyle w:val="Hyperlink"/>
            </w:rPr>
            <w:t>I:</w:t>
          </w:r>
          <w:r>
            <w:fldChar w:fldCharType="end"/>
          </w:r>
          <w:r w:rsidRPr="00D7095D" w:rsidR="000568A0">
            <w:t xml:space="preserve"> </w:t>
          </w:r>
          <w:r w:rsidRPr="00D7095D">
            <w:t>Sandra Peake,</w:t>
          </w:r>
          <w:r w:rsidRPr="00D7095D" w:rsidR="00FF1ECA">
            <w:t xml:space="preserve"> Chief Executive Officer, </w:t>
          </w:r>
          <w:r w:rsidR="002D4BB0">
            <w:t>WAVE Trauma</w:t>
          </w:r>
          <w:r w:rsidRPr="00D7095D" w:rsidR="00FF1ECA">
            <w:t xml:space="preserve"> Centre;</w:t>
          </w:r>
          <w:r w:rsidRPr="00D7095D">
            <w:t xml:space="preserve"> Cathy Curran,</w:t>
          </w:r>
          <w:r w:rsidR="007A1A93">
            <w:t xml:space="preserve"> Advocacy W</w:t>
          </w:r>
          <w:r w:rsidRPr="00D7095D" w:rsidR="00FF1ECA">
            <w:t xml:space="preserve">orker, </w:t>
          </w:r>
          <w:r w:rsidR="002D4BB0">
            <w:t>WAVE Trauma</w:t>
          </w:r>
          <w:r w:rsidRPr="00D7095D" w:rsidR="00FF1ECA">
            <w:t xml:space="preserve"> Centre; </w:t>
          </w:r>
          <w:r w:rsidRPr="00D7095D">
            <w:t>Rev Dr David Clements</w:t>
          </w:r>
          <w:r w:rsidR="007A1A93">
            <w:t xml:space="preserve">, Board </w:t>
          </w:r>
          <w:r w:rsidR="002D4BB0">
            <w:t>M</w:t>
          </w:r>
          <w:r w:rsidRPr="00D7095D" w:rsidR="002D4BB0">
            <w:t>ember</w:t>
          </w:r>
          <w:r w:rsidRPr="00D7095D" w:rsidR="00FF1ECA">
            <w:t xml:space="preserve">, </w:t>
          </w:r>
          <w:r w:rsidR="002D4BB0">
            <w:t>WAVE Trauma</w:t>
          </w:r>
          <w:r w:rsidRPr="00D7095D" w:rsidR="00FF1ECA">
            <w:t xml:space="preserve"> Centre</w:t>
          </w:r>
          <w:r w:rsidRPr="00D7095D" w:rsidR="00AC7CBF">
            <w:t>.</w:t>
          </w:r>
        </w:p>
        <w:p w:rsidR="00A562C0" w:rsidRPr="00D7095D" w:rsidP="00AF6B39">
          <w:pPr>
            <w:pStyle w:val="Para"/>
          </w:pPr>
          <w:r>
            <w:fldChar w:fldCharType="begin"/>
          </w:r>
          <w:r>
            <w:instrText xml:space="preserve"> HYPERLINK \l "Panel2" </w:instrText>
          </w:r>
          <w:r>
            <w:fldChar w:fldCharType="separate"/>
          </w:r>
          <w:r w:rsidRPr="00AB2C96" w:rsidR="00433A6A">
            <w:rPr>
              <w:rStyle w:val="Hyperlink"/>
            </w:rPr>
            <w:t>II:</w:t>
          </w:r>
          <w:r>
            <w:fldChar w:fldCharType="end"/>
          </w:r>
          <w:r w:rsidRPr="00D7095D" w:rsidR="00433A6A">
            <w:t xml:space="preserve"> Kenny Donaldson, </w:t>
          </w:r>
          <w:r w:rsidRPr="00D7095D" w:rsidR="00FF1ECA">
            <w:t xml:space="preserve">Director of Services, South East Fermanagh Foundation; </w:t>
          </w:r>
          <w:r w:rsidRPr="00D7095D" w:rsidR="00433A6A">
            <w:t>Ken Funston,</w:t>
          </w:r>
          <w:r w:rsidRPr="00D7095D" w:rsidR="00FF1ECA">
            <w:t xml:space="preserve"> Advocacy Service Manager, South East Fermanagh Founda</w:t>
          </w:r>
          <w:r w:rsidR="007A1A93">
            <w:t>tion; Iona Gallagher, Advocacy Support W</w:t>
          </w:r>
          <w:r w:rsidRPr="00D7095D" w:rsidR="00FF1ECA">
            <w:t>orker, South East Fermanagh Foundation.</w:t>
          </w:r>
        </w:p>
      </w:sdtContent>
    </w:sdt>
    <w:p w:rsidR="00A562C0" w:rsidRPr="00D7095D" w:rsidP="00AF6B39">
      <w:pPr>
        <w:pStyle w:val="Para"/>
      </w:pPr>
    </w:p>
    <w:p w:rsidR="00A562C0" w:rsidRPr="00D7095D" w:rsidP="00AF6B39">
      <w:pPr>
        <w:pStyle w:val="Para"/>
      </w:pPr>
      <w:r w:rsidRPr="00D7095D">
        <w:t>Written evidence from witnesses:</w:t>
      </w:r>
    </w:p>
    <w:p w:rsidR="00C7026D" w:rsidP="00AF6B39">
      <w:pPr>
        <w:pStyle w:val="Witnesssubmission"/>
      </w:pPr>
      <w:r>
        <w:t>—</w:t>
      </w:r>
      <w:r w:rsidRPr="00D7095D">
        <w:t xml:space="preserve"> </w:t>
      </w:r>
      <w:r>
        <w:fldChar w:fldCharType="begin"/>
      </w:r>
      <w:r>
        <w:instrText xml:space="preserve"> HYPERLINK "https://committees.parliament.uk/writtenevidence/5930/html/" </w:instrText>
      </w:r>
      <w:r>
        <w:fldChar w:fldCharType="separate"/>
      </w:r>
      <w:r w:rsidRPr="00C7026D">
        <w:rPr>
          <w:rStyle w:val="Hyperlink"/>
        </w:rPr>
        <w:t>Methodist Church in Ireland</w:t>
      </w:r>
      <w:r>
        <w:fldChar w:fldCharType="end"/>
      </w:r>
    </w:p>
    <w:p w:rsidR="00C7026D" w:rsidP="00AF6B39">
      <w:pPr>
        <w:pStyle w:val="Witnesssubmission"/>
      </w:pPr>
      <w:r>
        <w:t>—</w:t>
      </w:r>
      <w:r w:rsidRPr="00D7095D">
        <w:t xml:space="preserve"> </w:t>
      </w:r>
      <w:r>
        <w:fldChar w:fldCharType="begin"/>
      </w:r>
      <w:r>
        <w:instrText xml:space="preserve"> HYPERLINK "https://committees.parliament.uk/writtenevidence/5838/html/" </w:instrText>
      </w:r>
      <w:r>
        <w:fldChar w:fldCharType="separate"/>
      </w:r>
      <w:r w:rsidRPr="00C7026D">
        <w:rPr>
          <w:rStyle w:val="Hyperlink"/>
        </w:rPr>
        <w:t>South East Fermanagh Foundation and Innocent Victims United</w:t>
      </w:r>
      <w:r>
        <w:fldChar w:fldCharType="end"/>
      </w:r>
    </w:p>
    <w:p w:rsidR="00A562C0" w:rsidRPr="00D7095D" w:rsidP="00AF6B39">
      <w:pPr>
        <w:pStyle w:val="Witnesssubmission"/>
      </w:pPr>
      <w:r>
        <w:t>—</w:t>
      </w:r>
      <w:r w:rsidRPr="00D7095D">
        <w:t xml:space="preserve"> </w:t>
      </w:r>
      <w:r>
        <w:fldChar w:fldCharType="begin"/>
      </w:r>
      <w:r>
        <w:instrText xml:space="preserve"> HYPERLINK "https://committees.parliament.uk/writtenevidence/5947/html/" </w:instrText>
      </w:r>
      <w:r>
        <w:fldChar w:fldCharType="separate"/>
      </w:r>
      <w:r w:rsidRPr="00C7026D" w:rsidR="00C7026D">
        <w:rPr>
          <w:rStyle w:val="Hyperlink"/>
        </w:rPr>
        <w:t>Wave Trauma Centre</w:t>
      </w:r>
      <w:r>
        <w:fldChar w:fldCharType="end"/>
      </w:r>
    </w:p>
    <w:p w:rsidR="00AC7CBF" w:rsidRPr="00D7095D" w:rsidP="00AC7CBF">
      <w:pPr>
        <w:pStyle w:val="TitlePanel0"/>
        <w:jc w:val="both"/>
        <w:rPr>
          <w:sz w:val="22"/>
        </w:rPr>
      </w:pPr>
    </w:p>
    <w:p w:rsidR="00AC7CBF" w:rsidRPr="00D7095D" w:rsidP="00AF6B39">
      <w:pPr>
        <w:pStyle w:val="Witnesssubmission"/>
      </w:pPr>
    </w:p>
    <w:p w:rsidR="00A562C0" w:rsidRPr="00D7095D" w:rsidP="00AF6B39">
      <w:pPr>
        <w:rPr>
          <w:rFonts w:eastAsia="Times New Roman"/>
          <w:szCs w:val="20"/>
        </w:rPr>
      </w:pPr>
      <w:r w:rsidRPr="00D7095D">
        <w:br w:type="page"/>
      </w:r>
    </w:p>
    <w:sdt>
      <w:sdtPr>
        <w:rPr>
          <w:sz w:val="22"/>
        </w:rPr>
        <w:alias w:val="WitnessExamination"/>
        <w:tag w:val="WitnessExamination"/>
        <w:id w:val="2003463402"/>
        <w:placeholder>
          <w:docPart w:val="09FD6B82B3264E9294E34675F1FBF0AE"/>
        </w:placeholder>
        <w:richText/>
      </w:sdtPr>
      <w:sdtContent>
        <w:p w:rsidR="00A562C0" w:rsidRPr="00D7095D" w:rsidP="00A562C0">
          <w:pPr>
            <w:pStyle w:val="TitlePanel0"/>
            <w:rPr>
              <w:szCs w:val="28"/>
            </w:rPr>
          </w:pPr>
          <w:bookmarkStart w:id="1" w:name="Panel1"/>
          <w:bookmarkEnd w:id="1"/>
          <w:r w:rsidRPr="00D7095D">
            <w:rPr>
              <w:szCs w:val="28"/>
            </w:rPr>
            <w:t>Examination of witnesses</w:t>
          </w:r>
        </w:p>
        <w:p w:rsidR="00A562C0" w:rsidRPr="00D7095D" w:rsidP="00A562C0">
          <w:pPr>
            <w:pStyle w:val="TitlePanel0"/>
            <w:jc w:val="both"/>
            <w:rPr>
              <w:sz w:val="22"/>
            </w:rPr>
          </w:pPr>
          <w:r w:rsidRPr="00D7095D">
            <w:rPr>
              <w:sz w:val="22"/>
            </w:rPr>
            <w:t xml:space="preserve">Witnesses: Sandra Peake, Cathy Curran and </w:t>
          </w:r>
          <w:r w:rsidRPr="002D4BB0" w:rsidR="002D4BB0">
            <w:rPr>
              <w:sz w:val="22"/>
            </w:rPr>
            <w:t xml:space="preserve">Rev Dr </w:t>
          </w:r>
          <w:r w:rsidRPr="00D7095D">
            <w:rPr>
              <w:sz w:val="22"/>
            </w:rPr>
            <w:t>David Clements</w:t>
          </w:r>
          <w:r w:rsidR="002D4BB0">
            <w:rPr>
              <w:sz w:val="22"/>
            </w:rPr>
            <w:t>.</w:t>
          </w:r>
        </w:p>
      </w:sdtContent>
    </w:sdt>
    <w:p w:rsidR="002D4BB0" w:rsidP="00AB2C96">
      <w:pPr>
        <w:pStyle w:val="Question"/>
      </w:pPr>
      <w:sdt>
        <w:sdtPr>
          <w:alias w:val="Member"/>
          <w:tag w:val="&lt;Member mnisId='4494' dodsId='72275'&gt;"/>
          <w:id w:val="978955727"/>
          <w:placeholder>
            <w:docPart w:val="DefaultPlaceholder_1082065158"/>
          </w:placeholder>
          <w:richText/>
        </w:sdtPr>
        <w:sdtContent>
          <w:r w:rsidRPr="00D7095D" w:rsidR="00AC7CBF">
            <w:rPr>
              <w:b/>
            </w:rPr>
            <w:t>Chair:</w:t>
          </w:r>
        </w:sdtContent>
      </w:sdt>
      <w:r w:rsidRPr="00D7095D" w:rsidR="00AC7CBF">
        <w:t xml:space="preserve"> G</w:t>
      </w:r>
      <w:r w:rsidRPr="00D7095D" w:rsidR="000568A0">
        <w:t>ood mor</w:t>
      </w:r>
      <w:r w:rsidR="00A107E0">
        <w:t>ning, colleagues, and good morning to our witnesses for this session on our l</w:t>
      </w:r>
      <w:r w:rsidRPr="00D7095D" w:rsidR="00AC7CBF">
        <w:t xml:space="preserve">egacy </w:t>
      </w:r>
      <w:r>
        <w:t>i</w:t>
      </w:r>
      <w:r w:rsidRPr="00D7095D" w:rsidR="00AC7CBF">
        <w:t>nquiry</w:t>
      </w:r>
      <w:r w:rsidR="00A107E0">
        <w:t>.</w:t>
      </w:r>
      <w:r>
        <w:t xml:space="preserve"> </w:t>
      </w:r>
      <w:r w:rsidR="00A107E0">
        <w:t>On behalf of the Committee to our witnesses, you are very welcome and thank you for joining us.</w:t>
      </w:r>
      <w:r>
        <w:t xml:space="preserve"> </w:t>
      </w:r>
      <w:r w:rsidRPr="00D7095D">
        <w:t xml:space="preserve">Before </w:t>
      </w:r>
      <w:r w:rsidRPr="00D7095D" w:rsidR="00AC7CBF">
        <w:t xml:space="preserve">I ask </w:t>
      </w:r>
      <w:r w:rsidR="00A107E0">
        <w:t>our witn</w:t>
      </w:r>
      <w:r w:rsidRPr="00D7095D" w:rsidR="00AC7CBF">
        <w:t>esses</w:t>
      </w:r>
      <w:r w:rsidR="00A107E0">
        <w:t xml:space="preserve"> to introduce themselves and to make any opening remarks, I am sure the Committee and our witnesses will join me in sending our thoughts, prayers and condolences to the friends and family of Noah Donohoe</w:t>
      </w:r>
      <w:r>
        <w:t>,</w:t>
      </w:r>
      <w:r w:rsidR="00A107E0">
        <w:t xml:space="preserve"> who passed away this weekend.</w:t>
      </w:r>
      <w:r>
        <w:t xml:space="preserve"> </w:t>
      </w:r>
      <w:r w:rsidR="00A107E0">
        <w:t>Our thoughts and prayers are obvious</w:t>
      </w:r>
      <w:r w:rsidR="007A1A93">
        <w:t>ly with him and for him.</w:t>
      </w:r>
      <w:r>
        <w:t xml:space="preserve"> </w:t>
      </w:r>
      <w:r w:rsidR="007A1A93">
        <w:t>Thank</w:t>
      </w:r>
      <w:r w:rsidR="00A107E0">
        <w:t xml:space="preserve"> you.</w:t>
      </w:r>
      <w:r>
        <w:t xml:space="preserve"> </w:t>
      </w:r>
    </w:p>
    <w:p w:rsidR="00E16504" w:rsidRPr="00D7095D" w:rsidP="002D4BB0">
      <w:pPr>
        <w:pStyle w:val="Question"/>
        <w:numPr>
          <w:ilvl w:val="0"/>
          <w:numId w:val="0"/>
        </w:numPr>
        <w:ind w:left="794"/>
      </w:pPr>
      <w:r>
        <w:t xml:space="preserve">May </w:t>
      </w:r>
      <w:r w:rsidR="00A107E0">
        <w:t>I ask</w:t>
      </w:r>
      <w:r w:rsidR="006B2BF1">
        <w:t xml:space="preserve"> </w:t>
      </w:r>
      <w:r w:rsidR="00A107E0">
        <w:t xml:space="preserve">our </w:t>
      </w:r>
      <w:r w:rsidRPr="00D7095D" w:rsidR="00AC7CBF">
        <w:t xml:space="preserve">witnesses to introduce themselves </w:t>
      </w:r>
      <w:r w:rsidR="00A107E0">
        <w:t xml:space="preserve">and make any opening comments they </w:t>
      </w:r>
      <w:r w:rsidRPr="00D7095D" w:rsidR="00AC7CBF">
        <w:t>wish</w:t>
      </w:r>
      <w:r w:rsidR="007A1A93">
        <w:t>?</w:t>
      </w:r>
      <w:r>
        <w:t xml:space="preserve"> </w:t>
      </w:r>
    </w:p>
    <w:p w:rsidR="00AC7CBF" w:rsidP="00AC7CBF">
      <w:pPr>
        <w:pStyle w:val="Answer"/>
      </w:pPr>
      <w:sdt>
        <w:sdtPr>
          <w:alias w:val="Witness"/>
          <w:id w:val="-497813632"/>
          <w:placeholder>
            <w:docPart w:val="DefaultPlaceholder_1082065158"/>
          </w:placeholder>
          <w:richText/>
        </w:sdtPr>
        <w:sdtContent>
          <w:r w:rsidRPr="00BD262C" w:rsidR="00BD262C">
            <w:rPr>
              <w:b/>
              <w:i/>
            </w:rPr>
            <w:t>Cathy Curran:</w:t>
          </w:r>
          <w:r w:rsidRPr="00D7095D">
            <w:rPr>
              <w:b/>
            </w:rPr>
            <w:t xml:space="preserve"> </w:t>
          </w:r>
        </w:sdtContent>
      </w:sdt>
      <w:r w:rsidR="00A107E0">
        <w:t>Good morning, Committee, and thank you, Chair, for inviting us along to give evidence this morning.</w:t>
      </w:r>
      <w:r w:rsidR="002D4BB0">
        <w:t xml:space="preserve"> </w:t>
      </w:r>
      <w:r w:rsidR="00A107E0">
        <w:t>My name is Cathy Curran.</w:t>
      </w:r>
      <w:r w:rsidR="002D4BB0">
        <w:t xml:space="preserve"> </w:t>
      </w:r>
      <w:r w:rsidR="00A107E0">
        <w:t xml:space="preserve">I am one of the advocacy support officers at </w:t>
      </w:r>
      <w:r w:rsidR="002D4BB0">
        <w:t>WAVE Trauma</w:t>
      </w:r>
      <w:r w:rsidR="00A107E0">
        <w:t xml:space="preserve"> Centre.</w:t>
      </w:r>
      <w:r w:rsidR="002D4BB0">
        <w:t xml:space="preserve"> </w:t>
      </w:r>
      <w:r w:rsidR="00A107E0">
        <w:t xml:space="preserve">I have been with </w:t>
      </w:r>
      <w:r w:rsidR="002D4BB0">
        <w:t>WAVE</w:t>
      </w:r>
      <w:r w:rsidR="00A107E0">
        <w:t xml:space="preserve"> f</w:t>
      </w:r>
      <w:r w:rsidRPr="00D7095D">
        <w:t xml:space="preserve">or four years now </w:t>
      </w:r>
      <w:r w:rsidR="00A107E0">
        <w:t>and it has been a real insight into working in legacy and a privilege working w</w:t>
      </w:r>
      <w:r w:rsidRPr="00D7095D">
        <w:t>ith families</w:t>
      </w:r>
      <w:r w:rsidR="00F51996">
        <w:t>,</w:t>
      </w:r>
      <w:r w:rsidRPr="00D7095D">
        <w:t xml:space="preserve"> victims and </w:t>
      </w:r>
      <w:r w:rsidR="00A107E0">
        <w:t>s</w:t>
      </w:r>
      <w:r w:rsidRPr="00D7095D">
        <w:t>urvivors</w:t>
      </w:r>
      <w:r w:rsidR="00A107E0">
        <w:t>.</w:t>
      </w:r>
      <w:r w:rsidR="002D4BB0">
        <w:t xml:space="preserve"> </w:t>
      </w:r>
      <w:r w:rsidR="00A107E0">
        <w:t>I hope the insight we can give you today will be helpful</w:t>
      </w:r>
      <w:r w:rsidR="002D4BB0">
        <w:t xml:space="preserve"> in your i</w:t>
      </w:r>
      <w:r w:rsidRPr="00D7095D">
        <w:t>nquiry.</w:t>
      </w:r>
    </w:p>
    <w:p w:rsidR="00AC7CBF" w:rsidP="00AC7CBF">
      <w:pPr>
        <w:pStyle w:val="Answer"/>
      </w:pPr>
      <w:sdt>
        <w:sdtPr>
          <w:alias w:val="Witness"/>
          <w:id w:val="-2086056991"/>
          <w:placeholder>
            <w:docPart w:val="DefaultPlaceholder_1082065158"/>
          </w:placeholder>
          <w:richText/>
        </w:sdtPr>
        <w:sdtContent>
          <w:r w:rsidRPr="00BD262C" w:rsidR="00BD262C">
            <w:rPr>
              <w:b/>
              <w:i/>
            </w:rPr>
            <w:t>Sandra Peake:</w:t>
          </w:r>
          <w:r w:rsidRPr="00D7095D">
            <w:rPr>
              <w:b/>
            </w:rPr>
            <w:t xml:space="preserve"> </w:t>
          </w:r>
        </w:sdtContent>
      </w:sdt>
      <w:r w:rsidR="00A107E0">
        <w:t xml:space="preserve">On behalf of </w:t>
      </w:r>
      <w:r w:rsidR="002D4BB0">
        <w:t>WAVE</w:t>
      </w:r>
      <w:r w:rsidR="00A107E0">
        <w:t>, thank you for inviting us to come today.</w:t>
      </w:r>
      <w:r w:rsidR="002D4BB0">
        <w:t xml:space="preserve"> </w:t>
      </w:r>
      <w:r w:rsidR="00A107E0">
        <w:t xml:space="preserve">I am Sandra Peake, the CEO of </w:t>
      </w:r>
      <w:r w:rsidR="002D4BB0">
        <w:t>WAVE Trauma</w:t>
      </w:r>
      <w:r w:rsidR="00A107E0">
        <w:t xml:space="preserve"> Centre.</w:t>
      </w:r>
      <w:r w:rsidR="002D4BB0">
        <w:t xml:space="preserve"> </w:t>
      </w:r>
      <w:r w:rsidR="00A107E0">
        <w:t>I have worked with victims</w:t>
      </w:r>
      <w:r w:rsidR="007A1A93">
        <w:t xml:space="preserve"> and survivors for 25 years.</w:t>
      </w:r>
      <w:r w:rsidR="002D4BB0">
        <w:t xml:space="preserve"> </w:t>
      </w:r>
      <w:r w:rsidR="007A1A93">
        <w:t>W</w:t>
      </w:r>
      <w:r w:rsidR="00A107E0">
        <w:t xml:space="preserve">e have seen </w:t>
      </w:r>
      <w:r w:rsidRPr="00D7095D">
        <w:t>successive consultation</w:t>
      </w:r>
      <w:r w:rsidR="00F51996">
        <w:t>s,</w:t>
      </w:r>
      <w:r w:rsidRPr="00D7095D">
        <w:t xml:space="preserve"> reports </w:t>
      </w:r>
      <w:r w:rsidR="00A107E0">
        <w:t xml:space="preserve">and initiatives </w:t>
      </w:r>
      <w:r w:rsidRPr="00D7095D">
        <w:t xml:space="preserve">through that time </w:t>
      </w:r>
      <w:r w:rsidR="00A107E0">
        <w:t>in dealing with the past.</w:t>
      </w:r>
      <w:r w:rsidR="002D4BB0">
        <w:t xml:space="preserve"> </w:t>
      </w:r>
      <w:r w:rsidR="00A107E0">
        <w:t xml:space="preserve">We are </w:t>
      </w:r>
      <w:r w:rsidRPr="00D7095D">
        <w:t xml:space="preserve">delighted to </w:t>
      </w:r>
      <w:r w:rsidR="00A107E0">
        <w:t>come</w:t>
      </w:r>
      <w:r w:rsidRPr="00D7095D">
        <w:t xml:space="preserve"> to present to you today </w:t>
      </w:r>
      <w:r w:rsidR="00A107E0">
        <w:t xml:space="preserve">and to share a bit about our thoughts and our work in relation to </w:t>
      </w:r>
      <w:r w:rsidRPr="00D7095D">
        <w:t>victims and survivors.</w:t>
      </w:r>
    </w:p>
    <w:p w:rsidR="00F51996" w:rsidP="00AC7CBF">
      <w:pPr>
        <w:pStyle w:val="Answer"/>
      </w:pPr>
      <w:sdt>
        <w:sdtPr>
          <w:alias w:val="Witness"/>
          <w:id w:val="45341118"/>
          <w:placeholder>
            <w:docPart w:val="DefaultPlaceholder_1082065158"/>
          </w:placeholder>
          <w:richText/>
        </w:sdtPr>
        <w:sdtContent>
          <w:r w:rsidR="002D4BB0">
            <w:rPr>
              <w:b/>
              <w:i/>
            </w:rPr>
            <w:t>Dr Clements:</w:t>
          </w:r>
          <w:r w:rsidRPr="00D7095D" w:rsidR="00AC7CBF">
            <w:rPr>
              <w:b/>
            </w:rPr>
            <w:t xml:space="preserve"> </w:t>
          </w:r>
        </w:sdtContent>
      </w:sdt>
      <w:r w:rsidR="002D4BB0">
        <w:t xml:space="preserve">I am </w:t>
      </w:r>
      <w:r w:rsidRPr="00D7095D" w:rsidR="00AC7CBF">
        <w:t>David Clements.</w:t>
      </w:r>
      <w:r w:rsidR="002D4BB0">
        <w:t xml:space="preserve"> </w:t>
      </w:r>
      <w:r w:rsidRPr="00D7095D" w:rsidR="00AC7CBF">
        <w:t>Thank you</w:t>
      </w:r>
      <w:r w:rsidR="00A107E0">
        <w:t xml:space="preserve">, Chair, </w:t>
      </w:r>
      <w:r w:rsidRPr="00D7095D" w:rsidR="00AC7CBF">
        <w:t>for the invitation</w:t>
      </w:r>
      <w:r w:rsidR="00A107E0">
        <w:t>.</w:t>
      </w:r>
      <w:r w:rsidR="002D4BB0">
        <w:t xml:space="preserve"> </w:t>
      </w:r>
      <w:r w:rsidR="00A107E0">
        <w:t>I am a Methodist minister working in Carrickfergus</w:t>
      </w:r>
      <w:r w:rsidR="006B2BF1">
        <w:t>,</w:t>
      </w:r>
      <w:r w:rsidR="00A107E0">
        <w:t xml:space="preserve"> although the</w:t>
      </w:r>
      <w:r w:rsidRPr="00D7095D" w:rsidR="00AC7CBF">
        <w:t xml:space="preserve"> Methodists in Ireland</w:t>
      </w:r>
      <w:r w:rsidR="00A107E0">
        <w:t xml:space="preserve"> move around fairly frequently, so I have worked in various places including </w:t>
      </w:r>
      <w:r w:rsidR="00985C37">
        <w:t>Shankill, where I was at the time of the Shankill bomb.</w:t>
      </w:r>
      <w:r w:rsidR="002D4BB0">
        <w:t xml:space="preserve"> </w:t>
      </w:r>
      <w:r w:rsidR="00985C37">
        <w:t xml:space="preserve">About that time, in the early </w:t>
      </w:r>
      <w:r>
        <w:t xml:space="preserve">to </w:t>
      </w:r>
      <w:r w:rsidR="00985C37">
        <w:t>mid</w:t>
      </w:r>
      <w:r w:rsidR="00985C37">
        <w:noBreakHyphen/>
      </w:r>
      <w:r w:rsidR="002D4BB0">
        <w:t>19</w:t>
      </w:r>
      <w:r w:rsidR="00985C37">
        <w:t xml:space="preserve">90s, I </w:t>
      </w:r>
      <w:r>
        <w:t>got</w:t>
      </w:r>
      <w:r w:rsidR="00985C37">
        <w:t xml:space="preserve"> an invitation to go to </w:t>
      </w:r>
      <w:r w:rsidR="002D4BB0">
        <w:t>WAVE</w:t>
      </w:r>
      <w:r w:rsidR="00985C37">
        <w:t xml:space="preserve"> and I </w:t>
      </w:r>
      <w:r w:rsidRPr="00D7095D" w:rsidR="00AC7CBF">
        <w:t>met the women</w:t>
      </w:r>
      <w:r w:rsidR="00985C37">
        <w:t>,</w:t>
      </w:r>
      <w:r w:rsidRPr="00D7095D" w:rsidR="00AC7CBF">
        <w:t xml:space="preserve"> who were a remarkable bunch of </w:t>
      </w:r>
      <w:r w:rsidR="00985C37">
        <w:t>people.</w:t>
      </w:r>
      <w:r w:rsidR="002D4BB0">
        <w:t xml:space="preserve"> </w:t>
      </w:r>
      <w:r w:rsidR="00985C37">
        <w:t>S</w:t>
      </w:r>
      <w:r w:rsidRPr="00D7095D" w:rsidR="00AC7CBF">
        <w:t>hortly after that</w:t>
      </w:r>
      <w:r w:rsidR="00985C37">
        <w:t>, I</w:t>
      </w:r>
      <w:r w:rsidRPr="00D7095D" w:rsidR="00AC7CBF">
        <w:t xml:space="preserve"> was in</w:t>
      </w:r>
      <w:r w:rsidR="00985C37">
        <w:t>v</w:t>
      </w:r>
      <w:r w:rsidRPr="00D7095D" w:rsidR="00AC7CBF">
        <w:t xml:space="preserve">ited to join their </w:t>
      </w:r>
      <w:r w:rsidRPr="00D7095D">
        <w:t>board</w:t>
      </w:r>
      <w:r w:rsidRPr="00D7095D" w:rsidR="00AC7CBF">
        <w:t>.</w:t>
      </w:r>
      <w:r w:rsidR="002D4BB0">
        <w:t xml:space="preserve"> </w:t>
      </w:r>
      <w:r w:rsidR="00985C37">
        <w:t>I have been there ever since.</w:t>
      </w:r>
      <w:r w:rsidR="002D4BB0">
        <w:t xml:space="preserve"> </w:t>
      </w:r>
      <w:r w:rsidRPr="00D7095D" w:rsidR="00AC7CBF">
        <w:t>I did a deal with Sandra Peak</w:t>
      </w:r>
      <w:r w:rsidR="00985C37">
        <w:t>e</w:t>
      </w:r>
      <w:r>
        <w:t>,</w:t>
      </w:r>
      <w:r w:rsidR="00985C37">
        <w:t xml:space="preserve"> 25 years ago or so</w:t>
      </w:r>
      <w:r>
        <w:t>,</w:t>
      </w:r>
      <w:r w:rsidR="00985C37">
        <w:t xml:space="preserve"> and I promised I would stay on the </w:t>
      </w:r>
      <w:r>
        <w:t xml:space="preserve">board </w:t>
      </w:r>
      <w:r w:rsidR="00985C37">
        <w:t>as long as she stayed in her role.</w:t>
      </w:r>
      <w:r w:rsidR="002D4BB0">
        <w:t xml:space="preserve"> </w:t>
      </w:r>
      <w:r w:rsidRPr="00D7095D" w:rsidR="00AC7CBF">
        <w:t>We are both still here.</w:t>
      </w:r>
      <w:r w:rsidR="002D4BB0">
        <w:t xml:space="preserve"> </w:t>
      </w:r>
    </w:p>
    <w:p w:rsidR="00AC7CBF" w:rsidRPr="00D7095D" w:rsidP="00AC7CBF">
      <w:pPr>
        <w:pStyle w:val="Answer"/>
      </w:pPr>
      <w:r w:rsidRPr="00D7095D">
        <w:t xml:space="preserve">It may be helpful for the Committee to know </w:t>
      </w:r>
      <w:r w:rsidR="00985C37">
        <w:t>as well that I wear other hats.</w:t>
      </w:r>
      <w:r w:rsidR="002D4BB0">
        <w:t xml:space="preserve"> </w:t>
      </w:r>
      <w:r w:rsidR="00985C37">
        <w:t xml:space="preserve">As a Methodist minister, I chair our </w:t>
      </w:r>
      <w:r w:rsidR="00F51996">
        <w:t>council on social responsibility</w:t>
      </w:r>
      <w:r w:rsidRPr="00D7095D" w:rsidR="00F51996">
        <w:t xml:space="preserve"> </w:t>
      </w:r>
      <w:r w:rsidRPr="00D7095D">
        <w:t>and you will have h</w:t>
      </w:r>
      <w:r w:rsidR="00985C37">
        <w:t>ad a submission from us.</w:t>
      </w:r>
      <w:r w:rsidR="002D4BB0">
        <w:t xml:space="preserve"> </w:t>
      </w:r>
      <w:r w:rsidR="00985C37">
        <w:t>I am sure you have read all of the papers.</w:t>
      </w:r>
      <w:r w:rsidR="002D4BB0">
        <w:t xml:space="preserve"> </w:t>
      </w:r>
      <w:r w:rsidR="00985C37">
        <w:t>Just for clarity, I</w:t>
      </w:r>
      <w:r w:rsidRPr="00D7095D">
        <w:t xml:space="preserve"> am the same D</w:t>
      </w:r>
      <w:r w:rsidR="00985C37">
        <w:t>avid Clements as in is in the Methodi</w:t>
      </w:r>
      <w:r w:rsidRPr="00D7095D">
        <w:t>st paper.</w:t>
      </w:r>
    </w:p>
    <w:p w:rsidR="00AC7CBF" w:rsidRPr="00D7095D" w:rsidP="00AC7CBF">
      <w:pPr>
        <w:pStyle w:val="Question"/>
      </w:pPr>
      <w:sdt>
        <w:sdtPr>
          <w:alias w:val="Member"/>
          <w:tag w:val="&lt;Member mnisId='4494' dodsId='72275'&gt;"/>
          <w:id w:val="-146206204"/>
          <w:placeholder>
            <w:docPart w:val="DefaultPlaceholder_1082065158"/>
          </w:placeholder>
          <w:richText/>
        </w:sdtPr>
        <w:sdtContent>
          <w:r w:rsidRPr="00D7095D">
            <w:rPr>
              <w:b/>
            </w:rPr>
            <w:t>Chair:</w:t>
          </w:r>
        </w:sdtContent>
      </w:sdt>
      <w:r w:rsidRPr="00D7095D">
        <w:t xml:space="preserve"> Sandra, d</w:t>
      </w:r>
      <w:r w:rsidR="00F51996">
        <w:t>o</w:t>
      </w:r>
      <w:r w:rsidRPr="00D7095D">
        <w:t xml:space="preserve"> you want to </w:t>
      </w:r>
      <w:r w:rsidR="00F51996">
        <w:t>make</w:t>
      </w:r>
      <w:r w:rsidRPr="00D7095D">
        <w:t xml:space="preserve"> </w:t>
      </w:r>
      <w:r w:rsidR="006B2BF1">
        <w:t xml:space="preserve">any </w:t>
      </w:r>
      <w:r w:rsidRPr="00D7095D">
        <w:t>opening remarks</w:t>
      </w:r>
      <w:r w:rsidR="006B2BF1">
        <w:t>,</w:t>
      </w:r>
      <w:r w:rsidR="00985C37">
        <w:t xml:space="preserve"> or do you want to go straight into questions?</w:t>
      </w:r>
    </w:p>
    <w:p w:rsidR="00985C37" w:rsidP="00985C37">
      <w:pPr>
        <w:pStyle w:val="Answer"/>
      </w:pPr>
      <w:sdt>
        <w:sdtPr>
          <w:alias w:val="Witness"/>
          <w:id w:val="-939367749"/>
          <w:placeholder>
            <w:docPart w:val="DefaultPlaceholder_1082065158"/>
          </w:placeholder>
          <w:richText/>
        </w:sdtPr>
        <w:sdtContent>
          <w:r w:rsidRPr="00BD262C" w:rsidR="00BD262C">
            <w:rPr>
              <w:b/>
              <w:i/>
            </w:rPr>
            <w:t>Sandra Peake:</w:t>
          </w:r>
          <w:r w:rsidRPr="00D7095D" w:rsidR="00AC7CBF">
            <w:rPr>
              <w:b/>
            </w:rPr>
            <w:t xml:space="preserve"> </w:t>
          </w:r>
        </w:sdtContent>
      </w:sdt>
      <w:r>
        <w:t>I am happy to say a few opening remarks.</w:t>
      </w:r>
    </w:p>
    <w:p w:rsidR="00AC7CBF" w:rsidRPr="00D7095D" w:rsidP="00985C37">
      <w:pPr>
        <w:pStyle w:val="Answer"/>
      </w:pPr>
      <w:sdt>
        <w:sdtPr>
          <w:alias w:val="Member"/>
          <w:tag w:val="&lt;Member mnisId='4494' dodsId='72275'&gt;"/>
          <w:id w:val="-603189118"/>
          <w:placeholder>
            <w:docPart w:val="DefaultPlaceholder_1082065158"/>
          </w:placeholder>
          <w:richText/>
        </w:sdtPr>
        <w:sdtContent>
          <w:r w:rsidRPr="00D7095D">
            <w:rPr>
              <w:b/>
            </w:rPr>
            <w:t>Chair:</w:t>
          </w:r>
        </w:sdtContent>
      </w:sdt>
      <w:r w:rsidRPr="00D7095D">
        <w:t xml:space="preserve"> The floor is yours.</w:t>
      </w:r>
    </w:p>
    <w:p w:rsidR="00985C37" w:rsidP="00AC7CBF">
      <w:pPr>
        <w:pStyle w:val="Answer"/>
      </w:pPr>
      <w:sdt>
        <w:sdtPr>
          <w:alias w:val="Witness"/>
          <w:id w:val="-1648732135"/>
          <w:placeholder>
            <w:docPart w:val="DefaultPlaceholder_1082065158"/>
          </w:placeholder>
          <w:richText/>
        </w:sdtPr>
        <w:sdtContent>
          <w:r w:rsidRPr="00BD262C" w:rsidR="00BD262C">
            <w:rPr>
              <w:b/>
              <w:i/>
            </w:rPr>
            <w:t>Sandra Peake:</w:t>
          </w:r>
          <w:r w:rsidRPr="00D7095D" w:rsidR="00AC7CBF">
            <w:rPr>
              <w:b/>
            </w:rPr>
            <w:t xml:space="preserve"> </w:t>
          </w:r>
        </w:sdtContent>
      </w:sdt>
      <w:r w:rsidR="007A1A93">
        <w:t xml:space="preserve">Thank </w:t>
      </w:r>
      <w:r>
        <w:t>you, Chair.</w:t>
      </w:r>
      <w:r w:rsidR="002D4BB0">
        <w:t xml:space="preserve"> </w:t>
      </w:r>
      <w:r>
        <w:t xml:space="preserve">In relation to </w:t>
      </w:r>
      <w:r w:rsidR="002D4BB0">
        <w:t>WAVE</w:t>
      </w:r>
      <w:r>
        <w:t xml:space="preserve">, </w:t>
      </w:r>
      <w:r w:rsidRPr="00D7095D" w:rsidR="00AC7CBF">
        <w:t xml:space="preserve">we have </w:t>
      </w:r>
      <w:r>
        <w:t>been deeply concerned by the new direction of travel in addressing the legacy of the past.</w:t>
      </w:r>
      <w:r w:rsidR="002D4BB0">
        <w:t xml:space="preserve"> </w:t>
      </w:r>
      <w:r>
        <w:t xml:space="preserve">We have </w:t>
      </w:r>
      <w:r w:rsidRPr="00D7095D" w:rsidR="00AC7CBF">
        <w:t xml:space="preserve">made our submission to you and </w:t>
      </w:r>
      <w:r>
        <w:t>that details it more fully</w:t>
      </w:r>
      <w:r w:rsidR="00F51996">
        <w:t>, but</w:t>
      </w:r>
      <w:r w:rsidR="002D4BB0">
        <w:t xml:space="preserve"> </w:t>
      </w:r>
      <w:r>
        <w:t>I can summarise</w:t>
      </w:r>
      <w:r w:rsidR="00F51996">
        <w:t xml:space="preserve"> it</w:t>
      </w:r>
      <w:r>
        <w:t xml:space="preserve"> in five points</w:t>
      </w:r>
      <w:r w:rsidR="00F51996">
        <w:t>.</w:t>
      </w:r>
      <w:r>
        <w:t xml:space="preserve"> </w:t>
      </w:r>
      <w:r w:rsidR="00F51996">
        <w:t xml:space="preserve">We </w:t>
      </w:r>
      <w:r>
        <w:t>are conce</w:t>
      </w:r>
      <w:r w:rsidRPr="00D7095D" w:rsidR="00AC7CBF">
        <w:t>r</w:t>
      </w:r>
      <w:r>
        <w:t>ned about the lack of clear</w:t>
      </w:r>
      <w:r w:rsidRPr="00D7095D" w:rsidR="00AC7CBF">
        <w:t xml:space="preserve"> information</w:t>
      </w:r>
      <w:r>
        <w:t xml:space="preserve"> beyond the written </w:t>
      </w:r>
      <w:r w:rsidRPr="00F51996">
        <w:t>ministerial statement.</w:t>
      </w:r>
      <w:r w:rsidRPr="00F51996" w:rsidR="002D4BB0">
        <w:t xml:space="preserve"> </w:t>
      </w:r>
      <w:r w:rsidRPr="00F51996">
        <w:t xml:space="preserve">It is very difficult to </w:t>
      </w:r>
      <w:r w:rsidRPr="00F51996" w:rsidR="00AC7CBF">
        <w:t xml:space="preserve">comment </w:t>
      </w:r>
      <w:r w:rsidR="00F43AF7">
        <w:t>on</w:t>
      </w:r>
      <w:r w:rsidRPr="00F51996">
        <w:t xml:space="preserve"> </w:t>
      </w:r>
      <w:r w:rsidRPr="00F51996" w:rsidR="00F51996">
        <w:t>full</w:t>
      </w:r>
      <w:r>
        <w:t xml:space="preserve"> </w:t>
      </w:r>
      <w:r w:rsidRPr="00D7095D" w:rsidR="00AC7CBF">
        <w:t xml:space="preserve">legacy </w:t>
      </w:r>
      <w:r>
        <w:t>processes when you have</w:t>
      </w:r>
      <w:r w:rsidRPr="00D7095D" w:rsidR="00AC7CBF">
        <w:t xml:space="preserve"> lite</w:t>
      </w:r>
      <w:r>
        <w:t>rally two pages in front of you.</w:t>
      </w:r>
      <w:r w:rsidR="002D4BB0">
        <w:t xml:space="preserve"> </w:t>
      </w:r>
      <w:r>
        <w:t>W</w:t>
      </w:r>
      <w:r w:rsidRPr="00D7095D" w:rsidR="00AC7CBF">
        <w:t xml:space="preserve">e would have preferred </w:t>
      </w:r>
      <w:r>
        <w:t xml:space="preserve">to </w:t>
      </w:r>
      <w:r w:rsidR="00F51996">
        <w:t>see</w:t>
      </w:r>
      <w:r>
        <w:t xml:space="preserve"> a much full</w:t>
      </w:r>
      <w:r w:rsidR="00F51996">
        <w:t>er</w:t>
      </w:r>
      <w:r>
        <w:t xml:space="preserve"> consultation process. No doubt, you will touch on that.</w:t>
      </w:r>
      <w:r w:rsidR="002D4BB0">
        <w:t xml:space="preserve"> </w:t>
      </w:r>
      <w:r>
        <w:t>We think that</w:t>
      </w:r>
      <w:r w:rsidRPr="00D7095D" w:rsidR="00AC7CBF">
        <w:t xml:space="preserve"> that really garners mistrust at the start and undermines </w:t>
      </w:r>
      <w:r>
        <w:t xml:space="preserve">any </w:t>
      </w:r>
      <w:r w:rsidR="0048759B">
        <w:t>goodwill</w:t>
      </w:r>
      <w:r>
        <w:t>.</w:t>
      </w:r>
    </w:p>
    <w:p w:rsidR="001E3B52" w:rsidP="00AC7CBF">
      <w:pPr>
        <w:pStyle w:val="Answer"/>
      </w:pPr>
      <w:r>
        <w:t>We want to see a process that is independent,</w:t>
      </w:r>
      <w:r w:rsidR="00F51996">
        <w:t xml:space="preserve"> that is</w:t>
      </w:r>
      <w:r>
        <w:t xml:space="preserve"> fair and that builds trust and confidence.</w:t>
      </w:r>
      <w:r w:rsidR="002D4BB0">
        <w:t xml:space="preserve"> </w:t>
      </w:r>
      <w:r>
        <w:t>That is crucial for victims and survivors.</w:t>
      </w:r>
      <w:r w:rsidR="002D4BB0">
        <w:t xml:space="preserve"> </w:t>
      </w:r>
      <w:r>
        <w:t>I ha</w:t>
      </w:r>
      <w:r w:rsidRPr="00D7095D" w:rsidR="00AC7CBF">
        <w:t>ve worked with</w:t>
      </w:r>
      <w:r>
        <w:t xml:space="preserve"> </w:t>
      </w:r>
      <w:r w:rsidR="002D4BB0">
        <w:t>WAVE</w:t>
      </w:r>
      <w:r w:rsidRPr="00D7095D" w:rsidR="00AC7CBF">
        <w:t xml:space="preserve"> </w:t>
      </w:r>
      <w:r>
        <w:t>from</w:t>
      </w:r>
      <w:r w:rsidRPr="00D7095D" w:rsidR="00AC7CBF">
        <w:t xml:space="preserve"> 1995</w:t>
      </w:r>
      <w:r>
        <w:t>.</w:t>
      </w:r>
      <w:r w:rsidR="002D4BB0">
        <w:t xml:space="preserve"> </w:t>
      </w:r>
      <w:r>
        <w:t xml:space="preserve">I sat through the Bloomfield report where one of the key issues for </w:t>
      </w:r>
      <w:r w:rsidRPr="00D7095D" w:rsidR="00AC7CBF">
        <w:t xml:space="preserve">victims and survivors </w:t>
      </w:r>
      <w:r>
        <w:t xml:space="preserve">was a process to deal with the </w:t>
      </w:r>
      <w:r>
        <w:t>past.</w:t>
      </w:r>
      <w:r w:rsidR="002D4BB0">
        <w:t xml:space="preserve"> </w:t>
      </w:r>
      <w:r>
        <w:t>We engaged with the Eames</w:t>
      </w:r>
      <w:r w:rsidR="006B2BF1">
        <w:t>-</w:t>
      </w:r>
      <w:r>
        <w:t>Bradley report in</w:t>
      </w:r>
      <w:r w:rsidRPr="00D7095D" w:rsidR="00AC7CBF">
        <w:t xml:space="preserve"> 2009</w:t>
      </w:r>
      <w:r>
        <w:t>.</w:t>
      </w:r>
      <w:r w:rsidR="002D4BB0">
        <w:t xml:space="preserve"> </w:t>
      </w:r>
      <w:r>
        <w:t>A</w:t>
      </w:r>
      <w:r w:rsidRPr="00D7095D" w:rsidR="00AC7CBF">
        <w:t xml:space="preserve"> key issue </w:t>
      </w:r>
      <w:r>
        <w:t>out of that was the need to deal with the past and the process.</w:t>
      </w:r>
      <w:r w:rsidR="002D4BB0">
        <w:t xml:space="preserve"> </w:t>
      </w:r>
      <w:r>
        <w:t>We engaged with Haass</w:t>
      </w:r>
      <w:r>
        <w:noBreakHyphen/>
        <w:t>O’Sullivan and Stormont House.</w:t>
      </w:r>
      <w:r w:rsidR="002D4BB0">
        <w:t xml:space="preserve"> </w:t>
      </w:r>
      <w:r>
        <w:t>Our concern each time has been that victims and survivors</w:t>
      </w:r>
      <w:r w:rsidRPr="00D7095D" w:rsidR="00AC7CBF">
        <w:t xml:space="preserve"> </w:t>
      </w:r>
      <w:r>
        <w:t>have been built up for processes that ha</w:t>
      </w:r>
      <w:r w:rsidRPr="00D7095D" w:rsidR="00AC7CBF">
        <w:t>ve not delivered</w:t>
      </w:r>
      <w:r>
        <w:t>.</w:t>
      </w:r>
      <w:r w:rsidR="002D4BB0">
        <w:t xml:space="preserve"> </w:t>
      </w:r>
      <w:r>
        <w:t xml:space="preserve">We really </w:t>
      </w:r>
      <w:r w:rsidRPr="00D7095D" w:rsidR="00AC7CBF">
        <w:t>want a process that is fair</w:t>
      </w:r>
      <w:r>
        <w:t>,</w:t>
      </w:r>
      <w:r w:rsidRPr="00D7095D" w:rsidR="00AC7CBF">
        <w:t xml:space="preserve"> </w:t>
      </w:r>
      <w:r>
        <w:t xml:space="preserve">that is </w:t>
      </w:r>
      <w:r w:rsidRPr="00D7095D" w:rsidR="00AC7CBF">
        <w:t>impartial</w:t>
      </w:r>
      <w:r w:rsidR="00F51996">
        <w:t xml:space="preserve"> and that does deliver</w:t>
      </w:r>
      <w:r>
        <w:t>.</w:t>
      </w:r>
      <w:r w:rsidR="002D4BB0">
        <w:t xml:space="preserve"> </w:t>
      </w:r>
      <w:r>
        <w:t>We thought that we had that through Stormont House</w:t>
      </w:r>
      <w:r w:rsidR="006B2BF1">
        <w:t>,</w:t>
      </w:r>
      <w:r>
        <w:t xml:space="preserve"> and we are concerned now </w:t>
      </w:r>
      <w:r w:rsidR="00F43AF7">
        <w:t>about</w:t>
      </w:r>
      <w:r>
        <w:t xml:space="preserve"> what is before us.</w:t>
      </w:r>
    </w:p>
    <w:p w:rsidR="00F43AF7" w:rsidP="00AC7CBF">
      <w:pPr>
        <w:pStyle w:val="Answer"/>
      </w:pPr>
      <w:r>
        <w:t xml:space="preserve">The families of the bereaved need </w:t>
      </w:r>
      <w:r w:rsidR="00D8488B">
        <w:t>acknowledg</w:t>
      </w:r>
      <w:r>
        <w:t>ment</w:t>
      </w:r>
      <w:r w:rsidR="00F51996">
        <w:t>. They need a thorough and</w:t>
      </w:r>
      <w:r>
        <w:t xml:space="preserve"> full investigation </w:t>
      </w:r>
      <w:r w:rsidR="007A1A93">
        <w:t xml:space="preserve">that </w:t>
      </w:r>
      <w:r w:rsidR="00F51996">
        <w:t xml:space="preserve">is </w:t>
      </w:r>
      <w:r w:rsidR="007A1A93">
        <w:t xml:space="preserve">fully </w:t>
      </w:r>
      <w:r w:rsidR="00EC195D">
        <w:t>article 2</w:t>
      </w:r>
      <w:r w:rsidR="006B2BF1">
        <w:t xml:space="preserve"> </w:t>
      </w:r>
      <w:r w:rsidR="00EC195D">
        <w:t>compliant</w:t>
      </w:r>
      <w:r>
        <w:t>.</w:t>
      </w:r>
      <w:r w:rsidR="002D4BB0">
        <w:t xml:space="preserve"> </w:t>
      </w:r>
      <w:r>
        <w:t xml:space="preserve">We are concerned if that is not </w:t>
      </w:r>
      <w:r w:rsidR="007A1A93">
        <w:t>the case.</w:t>
      </w:r>
      <w:r w:rsidR="002D4BB0">
        <w:t xml:space="preserve"> </w:t>
      </w:r>
      <w:r w:rsidR="007A1A93">
        <w:t>All we are doin</w:t>
      </w:r>
      <w:r w:rsidR="00F51996">
        <w:t>g</w:t>
      </w:r>
      <w:r>
        <w:t xml:space="preserve"> is transferring the trauma to the next generation.</w:t>
      </w:r>
      <w:r w:rsidR="002D4BB0">
        <w:t xml:space="preserve"> </w:t>
      </w:r>
      <w:r>
        <w:t xml:space="preserve">We have seen that in </w:t>
      </w:r>
      <w:r w:rsidR="002D4BB0">
        <w:t>WAVE</w:t>
      </w:r>
      <w:r>
        <w:t>.</w:t>
      </w:r>
      <w:r w:rsidR="002D4BB0">
        <w:t xml:space="preserve"> </w:t>
      </w:r>
      <w:r>
        <w:t>I used to dea</w:t>
      </w:r>
      <w:r w:rsidR="007A1A93">
        <w:t>l with parents</w:t>
      </w:r>
      <w:r w:rsidR="006B2BF1">
        <w:t>, and we</w:t>
      </w:r>
      <w:r w:rsidR="007A1A93">
        <w:t xml:space="preserve"> are now de</w:t>
      </w:r>
      <w:r>
        <w:t>a</w:t>
      </w:r>
      <w:r w:rsidR="007A1A93">
        <w:t>l</w:t>
      </w:r>
      <w:r>
        <w:t>ing with siblings</w:t>
      </w:r>
      <w:r w:rsidR="00F51996">
        <w:t>.</w:t>
      </w:r>
      <w:r>
        <w:t xml:space="preserve"> </w:t>
      </w:r>
      <w:r w:rsidR="00F51996">
        <w:t xml:space="preserve">You </w:t>
      </w:r>
      <w:r>
        <w:t xml:space="preserve">can see that it is the next generation of grandchildren </w:t>
      </w:r>
      <w:r w:rsidR="00F51996">
        <w:t>who</w:t>
      </w:r>
      <w:r>
        <w:t xml:space="preserve"> are coming forward.</w:t>
      </w:r>
      <w:r w:rsidR="002D4BB0">
        <w:t xml:space="preserve"> </w:t>
      </w:r>
      <w:r>
        <w:t>That is a very big issue and it is an issue that, as a community and a society</w:t>
      </w:r>
      <w:r w:rsidR="007A1A93">
        <w:t>,</w:t>
      </w:r>
      <w:r>
        <w:t xml:space="preserve"> we need to take </w:t>
      </w:r>
      <w:r w:rsidR="006B2BF1">
        <w:t xml:space="preserve">on </w:t>
      </w:r>
      <w:r>
        <w:t>board.</w:t>
      </w:r>
      <w:r>
        <w:t xml:space="preserve"> </w:t>
      </w:r>
      <w:r>
        <w:t>We have grave concerns about proposals to close cases and we would like to talk to you about that.</w:t>
      </w:r>
      <w:r w:rsidR="002D4BB0">
        <w:t xml:space="preserve"> </w:t>
      </w:r>
      <w:r>
        <w:t>We think that that is an affront to the dignity of families.</w:t>
      </w:r>
      <w:r w:rsidR="002D4BB0">
        <w:t xml:space="preserve"> </w:t>
      </w:r>
    </w:p>
    <w:p w:rsidR="001E3B52" w:rsidP="00AC7CBF">
      <w:pPr>
        <w:pStyle w:val="Answer"/>
      </w:pPr>
      <w:r w:rsidRPr="00F43AF7">
        <w:t>As a</w:t>
      </w:r>
      <w:r w:rsidRPr="00F43AF7">
        <w:t xml:space="preserve"> final point, there is an emphasis </w:t>
      </w:r>
      <w:r>
        <w:t>on</w:t>
      </w:r>
      <w:r w:rsidRPr="00F43AF7">
        <w:t xml:space="preserve"> reconciliation, and we are concerned that this </w:t>
      </w:r>
      <w:r w:rsidRPr="00F43AF7">
        <w:t xml:space="preserve">will be </w:t>
      </w:r>
      <w:r w:rsidRPr="00F43AF7" w:rsidR="007A1A93">
        <w:t>far</w:t>
      </w:r>
      <w:r w:rsidRPr="00F43AF7">
        <w:t xml:space="preserve"> from reconciling.</w:t>
      </w:r>
      <w:r w:rsidRPr="00F43AF7" w:rsidR="002D4BB0">
        <w:t xml:space="preserve"> </w:t>
      </w:r>
      <w:r w:rsidRPr="00F43AF7">
        <w:t>It could be more damaging to community relations</w:t>
      </w:r>
      <w:r>
        <w:t>,</w:t>
      </w:r>
      <w:r w:rsidRPr="00F43AF7">
        <w:t xml:space="preserve"> and could signal to dissident </w:t>
      </w:r>
      <w:r w:rsidRPr="00F43AF7">
        <w:t xml:space="preserve">loyalist </w:t>
      </w:r>
      <w:r>
        <w:t xml:space="preserve">and </w:t>
      </w:r>
      <w:r w:rsidRPr="00F43AF7">
        <w:t>republican</w:t>
      </w:r>
      <w:r>
        <w:t xml:space="preserve"> </w:t>
      </w:r>
      <w:r>
        <w:t>parami</w:t>
      </w:r>
      <w:r w:rsidR="007A1A93">
        <w:t xml:space="preserve">litaries that </w:t>
      </w:r>
      <w:r>
        <w:t>they</w:t>
      </w:r>
      <w:r w:rsidR="007A1A93">
        <w:t xml:space="preserve"> will not be he</w:t>
      </w:r>
      <w:r>
        <w:t xml:space="preserve">ld to account. If </w:t>
      </w:r>
      <w:r>
        <w:t>there is a failure to deal with the past</w:t>
      </w:r>
      <w:r>
        <w:t>,</w:t>
      </w:r>
      <w:r>
        <w:t xml:space="preserve"> that will continue.</w:t>
      </w:r>
      <w:r w:rsidR="002D4BB0">
        <w:t xml:space="preserve"> </w:t>
      </w:r>
      <w:r>
        <w:t>That is very important in relation to how we move forward.</w:t>
      </w:r>
    </w:p>
    <w:p w:rsidR="00AC7CBF" w:rsidRPr="00D7095D" w:rsidP="00AC7CBF">
      <w:pPr>
        <w:pStyle w:val="Answer"/>
      </w:pPr>
      <w:r>
        <w:t>We are an organisation that essentially works as</w:t>
      </w:r>
      <w:r w:rsidR="00F43AF7">
        <w:t xml:space="preserve"> a very strong service provider. In </w:t>
      </w:r>
      <w:r>
        <w:t>the last year</w:t>
      </w:r>
      <w:r w:rsidR="00F43AF7">
        <w:t>,</w:t>
      </w:r>
      <w:r>
        <w:t xml:space="preserve"> we had over 900 new ref</w:t>
      </w:r>
      <w:r w:rsidR="00B9319D">
        <w:t xml:space="preserve">errals from the ages of </w:t>
      </w:r>
      <w:r w:rsidR="00F43AF7">
        <w:t>four</w:t>
      </w:r>
      <w:r w:rsidR="00B9319D">
        <w:t xml:space="preserve"> to 98</w:t>
      </w:r>
      <w:r w:rsidR="00F310BF">
        <w:t>—</w:t>
      </w:r>
      <w:r>
        <w:t>in</w:t>
      </w:r>
      <w:r w:rsidR="007A1A93">
        <w:t xml:space="preserve"> that age</w:t>
      </w:r>
      <w:r w:rsidR="00F43AF7">
        <w:t xml:space="preserve"> </w:t>
      </w:r>
      <w:r w:rsidR="007A1A93">
        <w:t>spectrum.</w:t>
      </w:r>
      <w:r w:rsidR="002D4BB0">
        <w:t xml:space="preserve"> </w:t>
      </w:r>
      <w:r w:rsidR="007A1A93">
        <w:t>We provide</w:t>
      </w:r>
      <w:r>
        <w:t xml:space="preserve"> services to over 3,000 people per year and I want the Committee to know that this is far from diminishing.</w:t>
      </w:r>
      <w:r w:rsidR="002D4BB0">
        <w:t xml:space="preserve"> </w:t>
      </w:r>
      <w:r>
        <w:t>Ne</w:t>
      </w:r>
      <w:r w:rsidRPr="00D7095D">
        <w:t xml:space="preserve">ed is </w:t>
      </w:r>
      <w:r>
        <w:t>very much present</w:t>
      </w:r>
      <w:r w:rsidR="00F43AF7">
        <w:t>.</w:t>
      </w:r>
      <w:r>
        <w:t xml:space="preserve"> </w:t>
      </w:r>
      <w:r w:rsidR="00F43AF7">
        <w:t xml:space="preserve">Victims </w:t>
      </w:r>
      <w:r>
        <w:t>and survivors are very much present</w:t>
      </w:r>
      <w:r w:rsidRPr="00D7095D">
        <w:t xml:space="preserve"> within our community and are presenting </w:t>
      </w:r>
      <w:r>
        <w:t>today for services, some for the first time decades after</w:t>
      </w:r>
      <w:r w:rsidRPr="00D7095D">
        <w:t xml:space="preserve"> their loss.</w:t>
      </w:r>
    </w:p>
    <w:p w:rsidR="00AC7CBF" w:rsidRPr="00D7095D" w:rsidP="00AC7CBF">
      <w:pPr>
        <w:pStyle w:val="Question"/>
      </w:pPr>
      <w:sdt>
        <w:sdtPr>
          <w:alias w:val="Member"/>
          <w:tag w:val="&lt;Member mnisId='4494' dodsId='72275'&gt;"/>
          <w:id w:val="-1375768688"/>
          <w:placeholder>
            <w:docPart w:val="DefaultPlaceholder_1082065158"/>
          </w:placeholder>
          <w:richText/>
        </w:sdtPr>
        <w:sdtContent>
          <w:r w:rsidRPr="00D7095D">
            <w:rPr>
              <w:b/>
            </w:rPr>
            <w:t>Chair:</w:t>
          </w:r>
        </w:sdtContent>
      </w:sdt>
      <w:r w:rsidRPr="00D7095D">
        <w:t xml:space="preserve"> Thank you very </w:t>
      </w:r>
      <w:r w:rsidR="001E3B52">
        <w:t>much indeed for those re</w:t>
      </w:r>
      <w:r w:rsidRPr="00D7095D">
        <w:t>marks.</w:t>
      </w:r>
      <w:r w:rsidR="002D4BB0">
        <w:t xml:space="preserve"> </w:t>
      </w:r>
      <w:r w:rsidRPr="00D7095D">
        <w:t xml:space="preserve">Could I just ask </w:t>
      </w:r>
      <w:r w:rsidRPr="00D7095D">
        <w:t xml:space="preserve">you to give us your thoughts </w:t>
      </w:r>
      <w:r w:rsidR="00F43AF7">
        <w:t>on the current situation/</w:t>
      </w:r>
      <w:r w:rsidRPr="00D7095D">
        <w:t>impasse with regard to victims’ pensions?</w:t>
      </w:r>
    </w:p>
    <w:p w:rsidR="00B9319D" w:rsidP="00AC7CBF">
      <w:pPr>
        <w:pStyle w:val="Answer"/>
      </w:pPr>
      <w:sdt>
        <w:sdtPr>
          <w:alias w:val="Witness"/>
          <w:id w:val="1072011254"/>
          <w:placeholder>
            <w:docPart w:val="DefaultPlaceholder_1082065158"/>
          </w:placeholder>
          <w:richText/>
        </w:sdtPr>
        <w:sdtContent>
          <w:r w:rsidRPr="00BD262C" w:rsidR="00BD262C">
            <w:rPr>
              <w:b/>
              <w:i/>
            </w:rPr>
            <w:t>Sandra Peake:</w:t>
          </w:r>
          <w:r w:rsidRPr="00D7095D" w:rsidR="00AC7CBF">
            <w:rPr>
              <w:b/>
            </w:rPr>
            <w:t xml:space="preserve"> </w:t>
          </w:r>
        </w:sdtContent>
      </w:sdt>
      <w:r w:rsidR="00C02B9A">
        <w:t>We are very disappointed</w:t>
      </w:r>
      <w:r w:rsidR="00F43AF7">
        <w:t xml:space="preserve"> by</w:t>
      </w:r>
      <w:r w:rsidR="00C02B9A">
        <w:t xml:space="preserve"> the current impasse on </w:t>
      </w:r>
      <w:r w:rsidR="006B2BF1">
        <w:t>a</w:t>
      </w:r>
      <w:r w:rsidR="00C02B9A">
        <w:t xml:space="preserve"> victims’ pension.</w:t>
      </w:r>
      <w:r w:rsidR="002D4BB0">
        <w:t xml:space="preserve"> </w:t>
      </w:r>
      <w:r w:rsidR="00C02B9A">
        <w:t>For 10 years, we have had a very a</w:t>
      </w:r>
      <w:r w:rsidR="00F43AF7">
        <w:t>ctive and dynamic injured group, which has driven this pension</w:t>
      </w:r>
      <w:r w:rsidR="00C02B9A">
        <w:t>.</w:t>
      </w:r>
      <w:r w:rsidR="002D4BB0">
        <w:t xml:space="preserve"> </w:t>
      </w:r>
      <w:r w:rsidR="00F43AF7">
        <w:t xml:space="preserve">It has </w:t>
      </w:r>
      <w:r w:rsidRPr="00D7095D" w:rsidR="00AC7CBF">
        <w:t>had many bumps along the way in relation to hoping to see p</w:t>
      </w:r>
      <w:r w:rsidR="00C02B9A">
        <w:t>rogress.</w:t>
      </w:r>
      <w:r w:rsidR="002D4BB0">
        <w:t xml:space="preserve"> </w:t>
      </w:r>
      <w:r w:rsidR="00C02B9A">
        <w:t>We were delighted</w:t>
      </w:r>
      <w:r w:rsidRPr="00D7095D" w:rsidR="00AC7CBF">
        <w:t xml:space="preserve"> </w:t>
      </w:r>
      <w:r w:rsidR="00C02B9A">
        <w:t>when</w:t>
      </w:r>
      <w:r w:rsidR="00A56E14">
        <w:t xml:space="preserve"> </w:t>
      </w:r>
      <w:r w:rsidRPr="00D7095D" w:rsidR="00AC7CBF">
        <w:t>legislation</w:t>
      </w:r>
      <w:r w:rsidR="00C02B9A">
        <w:t xml:space="preserve"> </w:t>
      </w:r>
      <w:r w:rsidRPr="00D7095D" w:rsidR="00AC7CBF">
        <w:t>was eventually gr</w:t>
      </w:r>
      <w:r w:rsidR="00C02B9A">
        <w:t>a</w:t>
      </w:r>
      <w:r w:rsidRPr="00D7095D" w:rsidR="00AC7CBF">
        <w:t xml:space="preserve">nted </w:t>
      </w:r>
      <w:r w:rsidR="00C02B9A">
        <w:t xml:space="preserve">that it would </w:t>
      </w:r>
      <w:r w:rsidR="00F43AF7">
        <w:t>come in</w:t>
      </w:r>
      <w:r w:rsidR="00A56E14">
        <w:t xml:space="preserve"> speedily.</w:t>
      </w:r>
      <w:r w:rsidR="002D4BB0">
        <w:t xml:space="preserve"> </w:t>
      </w:r>
      <w:r w:rsidR="00C02B9A">
        <w:t>We were very concerned when we saw that there was inaction on behalf of the Executive O</w:t>
      </w:r>
      <w:r w:rsidRPr="00D7095D" w:rsidR="00AC7CBF">
        <w:t>ffice</w:t>
      </w:r>
      <w:r w:rsidR="006B2BF1">
        <w:t>,</w:t>
      </w:r>
      <w:r w:rsidR="00C02B9A">
        <w:t xml:space="preserve"> and we raised that.</w:t>
      </w:r>
      <w:r w:rsidR="002D4BB0">
        <w:t xml:space="preserve"> </w:t>
      </w:r>
      <w:r w:rsidR="00C02B9A">
        <w:t>We wrote to the First</w:t>
      </w:r>
      <w:r w:rsidR="00F43AF7">
        <w:t xml:space="preserve"> Minister</w:t>
      </w:r>
      <w:r w:rsidR="00C02B9A">
        <w:t xml:space="preserve"> and Deputy First Minister in April.</w:t>
      </w:r>
      <w:r w:rsidR="002D4BB0">
        <w:t xml:space="preserve"> </w:t>
      </w:r>
      <w:r w:rsidR="00C02B9A">
        <w:t>W</w:t>
      </w:r>
      <w:r w:rsidRPr="00D7095D" w:rsidR="00AC7CBF">
        <w:t>e have yet to re</w:t>
      </w:r>
      <w:r w:rsidR="00C02B9A">
        <w:t>ce</w:t>
      </w:r>
      <w:r>
        <w:t>ive a response to that letter.</w:t>
      </w:r>
    </w:p>
    <w:p w:rsidR="00AC7CBF" w:rsidRPr="00D7095D" w:rsidP="00AC7CBF">
      <w:pPr>
        <w:pStyle w:val="Answer"/>
      </w:pPr>
      <w:r>
        <w:t xml:space="preserve">We have continued to highlight, at every opportunity, that it is </w:t>
      </w:r>
      <w:r w:rsidRPr="00D7095D">
        <w:t>morally wrong to depri</w:t>
      </w:r>
      <w:r>
        <w:t>ve people now of an injured pension.</w:t>
      </w:r>
      <w:r w:rsidR="002D4BB0">
        <w:t xml:space="preserve"> </w:t>
      </w:r>
      <w:r>
        <w:t>It shows the difficulties that exist in Northern Ireland in relation to something</w:t>
      </w:r>
      <w:r w:rsidRPr="00D7095D">
        <w:t xml:space="preserve"> </w:t>
      </w:r>
      <w:r w:rsidR="00F43AF7">
        <w:t>that</w:t>
      </w:r>
      <w:r w:rsidRPr="00D7095D">
        <w:t xml:space="preserve"> should be a good news story</w:t>
      </w:r>
      <w:r>
        <w:t>, should deliver for people and should deliver to our most v</w:t>
      </w:r>
      <w:r w:rsidR="00A56E14">
        <w:t>ulnerable individuals.</w:t>
      </w:r>
      <w:r w:rsidR="002D4BB0">
        <w:t xml:space="preserve"> </w:t>
      </w:r>
      <w:r>
        <w:t xml:space="preserve">We </w:t>
      </w:r>
      <w:r w:rsidRPr="00D7095D">
        <w:t>would want to see</w:t>
      </w:r>
      <w:r>
        <w:t xml:space="preserve"> concrete progress made in getting a</w:t>
      </w:r>
      <w:r w:rsidRPr="00D7095D">
        <w:t xml:space="preserve"> </w:t>
      </w:r>
      <w:r w:rsidRPr="00D7095D" w:rsidR="00F43AF7">
        <w:t xml:space="preserve">Department </w:t>
      </w:r>
      <w:r w:rsidRPr="00D7095D">
        <w:t>nominated and getting the victim payment scheme w</w:t>
      </w:r>
      <w:r>
        <w:t>ell underway.</w:t>
      </w:r>
      <w:r w:rsidR="002D4BB0">
        <w:t xml:space="preserve"> </w:t>
      </w:r>
      <w:r>
        <w:t>That should happen.</w:t>
      </w:r>
    </w:p>
    <w:p w:rsidR="00AC7CBF" w:rsidRPr="00D7095D" w:rsidP="00AC7CBF">
      <w:pPr>
        <w:pStyle w:val="Question"/>
      </w:pPr>
      <w:sdt>
        <w:sdtPr>
          <w:alias w:val="Member"/>
          <w:tag w:val="&lt;Member mnisId='4494' dodsId='72275'&gt;"/>
          <w:id w:val="1114254166"/>
          <w:placeholder>
            <w:docPart w:val="DefaultPlaceholder_1082065158"/>
          </w:placeholder>
          <w:richText/>
        </w:sdtPr>
        <w:sdtContent>
          <w:r w:rsidRPr="00D7095D">
            <w:rPr>
              <w:b/>
            </w:rPr>
            <w:t>Chair:</w:t>
          </w:r>
        </w:sdtContent>
      </w:sdt>
      <w:r w:rsidRPr="00D7095D">
        <w:t xml:space="preserve"> </w:t>
      </w:r>
      <w:r w:rsidR="00A56E14">
        <w:t>Hopefully, this may be answerable with a yes or a no.</w:t>
      </w:r>
      <w:r w:rsidR="002D4BB0">
        <w:t xml:space="preserve"> </w:t>
      </w:r>
      <w:r w:rsidRPr="00D7095D">
        <w:t xml:space="preserve">As far as you are concerned, with regard to the definition of </w:t>
      </w:r>
      <w:r w:rsidR="00A56E14">
        <w:t>“</w:t>
      </w:r>
      <w:r w:rsidRPr="00D7095D">
        <w:t>victim</w:t>
      </w:r>
      <w:r w:rsidR="00A56E14">
        <w:t>”, are you happy</w:t>
      </w:r>
      <w:r w:rsidR="00F43AF7">
        <w:t xml:space="preserve">—yes </w:t>
      </w:r>
      <w:r w:rsidR="00A56E14">
        <w:t>or no</w:t>
      </w:r>
      <w:r w:rsidR="00F43AF7">
        <w:t>?</w:t>
      </w:r>
    </w:p>
    <w:p w:rsidR="00A56E14" w:rsidP="00AC7CBF">
      <w:pPr>
        <w:pStyle w:val="Answer"/>
      </w:pPr>
      <w:sdt>
        <w:sdtPr>
          <w:alias w:val="Witness"/>
          <w:id w:val="-199325953"/>
          <w:placeholder>
            <w:docPart w:val="DefaultPlaceholder_1082065158"/>
          </w:placeholder>
          <w:richText/>
        </w:sdtPr>
        <w:sdtContent>
          <w:r w:rsidRPr="00BD262C" w:rsidR="00BD262C">
            <w:rPr>
              <w:b/>
              <w:i/>
            </w:rPr>
            <w:t>Sandra Peake:</w:t>
          </w:r>
          <w:r w:rsidRPr="00D7095D" w:rsidR="00AC7CBF">
            <w:rPr>
              <w:b/>
            </w:rPr>
            <w:t xml:space="preserve"> </w:t>
          </w:r>
        </w:sdtContent>
      </w:sdt>
      <w:r w:rsidRPr="00D7095D" w:rsidR="00AC7CBF">
        <w:t>Yes, we are ha</w:t>
      </w:r>
      <w:r>
        <w:t>ppy with the current definition.</w:t>
      </w:r>
    </w:p>
    <w:p w:rsidR="00A56E14" w:rsidP="00A56E14">
      <w:pPr>
        <w:pStyle w:val="Question"/>
        <w:numPr>
          <w:ilvl w:val="0"/>
          <w:numId w:val="0"/>
        </w:numPr>
        <w:ind w:left="794"/>
      </w:pPr>
      <w:sdt>
        <w:sdtPr>
          <w:alias w:val="Member"/>
          <w:tag w:val="&lt;Member mnisId='4494' dodsId='72275'&gt;"/>
          <w:id w:val="-1702546594"/>
          <w:placeholder>
            <w:docPart w:val="DefaultPlaceholder_1082065158"/>
          </w:placeholder>
          <w:richText/>
        </w:sdtPr>
        <w:sdtContent>
          <w:r w:rsidRPr="00A56E14">
            <w:rPr>
              <w:b/>
            </w:rPr>
            <w:t>Chair:</w:t>
          </w:r>
        </w:sdtContent>
      </w:sdt>
      <w:r>
        <w:t xml:space="preserve"> Thank you very much indeed.</w:t>
      </w:r>
      <w:r w:rsidR="002D4BB0">
        <w:t xml:space="preserve"> </w:t>
      </w:r>
      <w:r>
        <w:t>That is very helpful.</w:t>
      </w:r>
    </w:p>
    <w:p w:rsidR="00A56E14" w:rsidP="00A56E14">
      <w:pPr>
        <w:pStyle w:val="Answer"/>
      </w:pPr>
      <w:sdt>
        <w:sdtPr>
          <w:alias w:val="Witness"/>
          <w:id w:val="-1899427758"/>
          <w:placeholder>
            <w:docPart w:val="DefaultPlaceholder_1082065158"/>
          </w:placeholder>
          <w:richText/>
        </w:sdtPr>
        <w:sdtContent>
          <w:r w:rsidRPr="00A56E14">
            <w:rPr>
              <w:b/>
              <w:i/>
            </w:rPr>
            <w:t>Sandra Peake:</w:t>
          </w:r>
          <w:r w:rsidRPr="00A56E14">
            <w:rPr>
              <w:b/>
            </w:rPr>
            <w:t xml:space="preserve"> </w:t>
          </w:r>
        </w:sdtContent>
      </w:sdt>
      <w:r>
        <w:t>Can I add something to that, Chair?</w:t>
      </w:r>
      <w:r w:rsidR="002D4BB0">
        <w:t xml:space="preserve"> </w:t>
      </w:r>
    </w:p>
    <w:p w:rsidR="00AC7CBF" w:rsidRPr="00D7095D" w:rsidP="00A56E14">
      <w:pPr>
        <w:pStyle w:val="Answer"/>
      </w:pPr>
      <w:sdt>
        <w:sdtPr>
          <w:alias w:val="Member"/>
          <w:tag w:val="&lt;Member mnisId='4494' dodsId='72275'&gt;"/>
          <w:id w:val="2035614333"/>
          <w:placeholder>
            <w:docPart w:val="DefaultPlaceholder_1082065158"/>
          </w:placeholder>
          <w:richText/>
        </w:sdtPr>
        <w:sdtContent>
          <w:r w:rsidRPr="00A56E14">
            <w:rPr>
              <w:b/>
            </w:rPr>
            <w:t>Chair:</w:t>
          </w:r>
        </w:sdtContent>
      </w:sdt>
      <w:r w:rsidR="00B9319D">
        <w:t xml:space="preserve"> </w:t>
      </w:r>
      <w:r w:rsidR="00B32DDA">
        <w:t xml:space="preserve">Of </w:t>
      </w:r>
      <w:r w:rsidR="00B9319D">
        <w:t>course</w:t>
      </w:r>
      <w:r w:rsidR="00B32DDA">
        <w:t xml:space="preserve">, </w:t>
      </w:r>
      <w:r w:rsidR="00A56E14">
        <w:t>with the greatest pleasure.</w:t>
      </w:r>
    </w:p>
    <w:p w:rsidR="00AC7CBF" w:rsidRPr="00D7095D" w:rsidP="00AC7CBF">
      <w:pPr>
        <w:pStyle w:val="Answer"/>
      </w:pPr>
      <w:sdt>
        <w:sdtPr>
          <w:alias w:val="Witness"/>
          <w:id w:val="-234946698"/>
          <w:placeholder>
            <w:docPart w:val="DefaultPlaceholder_1082065158"/>
          </w:placeholder>
          <w:richText/>
        </w:sdtPr>
        <w:sdtContent>
          <w:r w:rsidRPr="00BD262C" w:rsidR="00BD262C">
            <w:rPr>
              <w:b/>
              <w:i/>
            </w:rPr>
            <w:t>Sandra Peake:</w:t>
          </w:r>
          <w:r w:rsidRPr="00D7095D">
            <w:rPr>
              <w:b/>
            </w:rPr>
            <w:t xml:space="preserve"> </w:t>
          </w:r>
        </w:sdtContent>
      </w:sdt>
      <w:r w:rsidR="00A24294">
        <w:t xml:space="preserve">Fundamentally, the issue </w:t>
      </w:r>
      <w:r w:rsidR="00B32DDA">
        <w:t>with</w:t>
      </w:r>
      <w:r w:rsidR="00A24294">
        <w:t xml:space="preserve"> definition is about access to services.</w:t>
      </w:r>
      <w:r w:rsidR="002D4BB0">
        <w:t xml:space="preserve"> </w:t>
      </w:r>
      <w:r w:rsidR="00A24294">
        <w:t>There should be no bar to service provision.</w:t>
      </w:r>
      <w:r w:rsidR="002D4BB0">
        <w:t xml:space="preserve"> </w:t>
      </w:r>
      <w:r w:rsidR="00A24294">
        <w:t>Psychological services and physiotherapy services should be in place for families.</w:t>
      </w:r>
      <w:r w:rsidR="002D4BB0">
        <w:t xml:space="preserve"> </w:t>
      </w:r>
      <w:r w:rsidRPr="00D7095D">
        <w:t>I trained as a nurse</w:t>
      </w:r>
      <w:r w:rsidR="006B2BF1">
        <w:t>, and</w:t>
      </w:r>
      <w:r w:rsidR="002D4BB0">
        <w:t xml:space="preserve"> </w:t>
      </w:r>
      <w:r w:rsidRPr="00D7095D">
        <w:t xml:space="preserve">I </w:t>
      </w:r>
      <w:r w:rsidR="00A24294">
        <w:t>worked</w:t>
      </w:r>
      <w:r w:rsidRPr="00D7095D">
        <w:t xml:space="preserve"> as a nurse.</w:t>
      </w:r>
      <w:r w:rsidR="002D4BB0">
        <w:t xml:space="preserve"> </w:t>
      </w:r>
      <w:r w:rsidR="00A24294">
        <w:t>We served everybody and, in the same way, the definition needs to be there for s</w:t>
      </w:r>
      <w:r w:rsidRPr="00D7095D">
        <w:t>ervice provision.</w:t>
      </w:r>
    </w:p>
    <w:p w:rsidR="00AC7CBF" w:rsidRPr="00D7095D" w:rsidP="00AC7CBF">
      <w:pPr>
        <w:pStyle w:val="Question"/>
        <w:numPr>
          <w:ilvl w:val="0"/>
          <w:numId w:val="0"/>
        </w:numPr>
        <w:ind w:left="794"/>
      </w:pPr>
      <w:sdt>
        <w:sdtPr>
          <w:alias w:val="Member"/>
          <w:tag w:val="&lt;Member mnisId='4494' dodsId='72275'&gt;"/>
          <w:id w:val="-975524603"/>
          <w:placeholder>
            <w:docPart w:val="DefaultPlaceholder_1082065158"/>
          </w:placeholder>
          <w:richText/>
        </w:sdtPr>
        <w:sdtContent>
          <w:r w:rsidRPr="00D7095D">
            <w:rPr>
              <w:b/>
            </w:rPr>
            <w:t>Chair:</w:t>
          </w:r>
        </w:sdtContent>
      </w:sdt>
      <w:r w:rsidRPr="00D7095D">
        <w:t xml:space="preserve"> </w:t>
      </w:r>
      <w:r w:rsidR="00A24294">
        <w:t>T</w:t>
      </w:r>
      <w:r w:rsidRPr="00D7095D">
        <w:t>hat is a point well made.</w:t>
      </w:r>
      <w:r w:rsidR="002D4BB0">
        <w:t xml:space="preserve"> </w:t>
      </w:r>
    </w:p>
    <w:p w:rsidR="00B9319D" w:rsidP="00AC7CBF">
      <w:pPr>
        <w:pStyle w:val="Question"/>
      </w:pPr>
      <w:sdt>
        <w:sdtPr>
          <w:alias w:val="Member"/>
          <w:tag w:val="&lt;Member mnisId='4129' dodsId='33629'&gt;"/>
          <w:id w:val="228580073"/>
          <w:placeholder>
            <w:docPart w:val="DefaultPlaceholder_1082065158"/>
          </w:placeholder>
          <w:richText/>
        </w:sdtPr>
        <w:sdtContent>
          <w:r w:rsidRPr="00D7095D" w:rsidR="00AC7CBF">
            <w:rPr>
              <w:b/>
            </w:rPr>
            <w:t>Ian Paisley:</w:t>
          </w:r>
        </w:sdtContent>
      </w:sdt>
      <w:r w:rsidRPr="00D7095D" w:rsidR="00AC7CBF">
        <w:t xml:space="preserve"> </w:t>
      </w:r>
      <w:r w:rsidR="00B32DDA">
        <w:t>At the outset, can I say</w:t>
      </w:r>
      <w:r w:rsidR="00A24294">
        <w:t xml:space="preserve"> to Sandra, Cathy and David a huge p</w:t>
      </w:r>
      <w:r w:rsidRPr="00D7095D" w:rsidR="00AC7CBF">
        <w:t>ublic</w:t>
      </w:r>
      <w:r w:rsidR="00A24294">
        <w:t xml:space="preserve"> </w:t>
      </w:r>
      <w:r w:rsidR="006B2BF1">
        <w:t>“T</w:t>
      </w:r>
      <w:r w:rsidR="00A24294">
        <w:t>hank</w:t>
      </w:r>
      <w:r w:rsidR="00B32DDA">
        <w:t xml:space="preserve"> </w:t>
      </w:r>
      <w:r w:rsidR="00A24294">
        <w:t>you</w:t>
      </w:r>
      <w:r w:rsidR="006B2BF1">
        <w:t>”</w:t>
      </w:r>
      <w:r w:rsidR="00A24294">
        <w:t xml:space="preserve"> for the very hard work you do in addressing this issue and keeping it very much in the public</w:t>
      </w:r>
      <w:r>
        <w:t xml:space="preserve"> mind?</w:t>
      </w:r>
      <w:r w:rsidR="002D4BB0">
        <w:t xml:space="preserve"> </w:t>
      </w:r>
      <w:r w:rsidRPr="00D7095D" w:rsidR="00AC7CBF">
        <w:t>I know it is incredibly difficult</w:t>
      </w:r>
      <w:r w:rsidR="00A24294">
        <w:t xml:space="preserve"> work and, at time</w:t>
      </w:r>
      <w:r>
        <w:t>s</w:t>
      </w:r>
      <w:r w:rsidR="00A24294">
        <w:t>, traumatic, but it is impor</w:t>
      </w:r>
      <w:r w:rsidR="00B32DDA">
        <w:t>tant to place on record public</w:t>
      </w:r>
      <w:r w:rsidR="00A24294">
        <w:t xml:space="preserve">ly a huge </w:t>
      </w:r>
      <w:r w:rsidR="006B2BF1">
        <w:t>“T</w:t>
      </w:r>
      <w:r w:rsidR="00A24294">
        <w:t>hank</w:t>
      </w:r>
      <w:r w:rsidR="00B32DDA">
        <w:t xml:space="preserve"> </w:t>
      </w:r>
      <w:r w:rsidR="00A24294">
        <w:t>you</w:t>
      </w:r>
      <w:r w:rsidR="006B2BF1">
        <w:t>”</w:t>
      </w:r>
      <w:r w:rsidR="00A24294">
        <w:t xml:space="preserve"> to you.</w:t>
      </w:r>
      <w:r w:rsidR="002D4BB0">
        <w:t xml:space="preserve"> </w:t>
      </w:r>
    </w:p>
    <w:p w:rsidR="00AC7CBF" w:rsidRPr="00D7095D" w:rsidP="00B9319D">
      <w:pPr>
        <w:pStyle w:val="Question"/>
        <w:numPr>
          <w:ilvl w:val="0"/>
          <w:numId w:val="0"/>
        </w:numPr>
        <w:ind w:left="794"/>
      </w:pPr>
      <w:r w:rsidRPr="00D7095D">
        <w:t>Sandra, in your opening comments,</w:t>
      </w:r>
      <w:r w:rsidR="00A24294">
        <w:t xml:space="preserve"> you mentioned your paper, </w:t>
      </w:r>
      <w:r w:rsidRPr="00D7095D">
        <w:t xml:space="preserve">which </w:t>
      </w:r>
      <w:r w:rsidR="00A24294">
        <w:t>Co</w:t>
      </w:r>
      <w:r w:rsidRPr="00D7095D">
        <w:t>mmittee members have seen</w:t>
      </w:r>
      <w:r w:rsidR="00B32DDA">
        <w:t xml:space="preserve">. You </w:t>
      </w:r>
      <w:r w:rsidR="00A24294">
        <w:t xml:space="preserve">very succinctly outlined </w:t>
      </w:r>
      <w:r w:rsidRPr="00D7095D">
        <w:t>the five key objections to where the failings in the current</w:t>
      </w:r>
      <w:r w:rsidR="00A24294">
        <w:t xml:space="preserve"> arrang</w:t>
      </w:r>
      <w:r w:rsidR="00B9319D">
        <w:t>e</w:t>
      </w:r>
      <w:r w:rsidR="00A24294">
        <w:t>ments for dealing with Northern Ireland’s past stand.</w:t>
      </w:r>
      <w:r w:rsidR="002D4BB0">
        <w:t xml:space="preserve"> </w:t>
      </w:r>
      <w:r w:rsidR="00A24294">
        <w:t>I will not ask you to go over that because you have saved a huge chunk of the first</w:t>
      </w:r>
      <w:r w:rsidRPr="00D7095D">
        <w:t xml:space="preserve"> question by bein</w:t>
      </w:r>
      <w:r w:rsidR="00A24294">
        <w:t>g so succinct.</w:t>
      </w:r>
      <w:r w:rsidR="002D4BB0">
        <w:t xml:space="preserve"> </w:t>
      </w:r>
      <w:r w:rsidR="00A24294">
        <w:t>Could I ask you</w:t>
      </w:r>
      <w:r w:rsidR="00B32DDA">
        <w:t xml:space="preserve">, </w:t>
      </w:r>
      <w:r w:rsidR="00A24294">
        <w:t xml:space="preserve">a little deeper </w:t>
      </w:r>
      <w:r w:rsidR="00B32DDA">
        <w:t xml:space="preserve">than </w:t>
      </w:r>
      <w:r w:rsidR="00A24294">
        <w:t>that</w:t>
      </w:r>
      <w:r w:rsidR="00B32DDA">
        <w:t xml:space="preserve">, </w:t>
      </w:r>
      <w:r w:rsidR="00A24294">
        <w:t>w</w:t>
      </w:r>
      <w:r w:rsidR="00D8488B">
        <w:t>hat acknowledg</w:t>
      </w:r>
      <w:r w:rsidRPr="00D7095D">
        <w:t xml:space="preserve">ment </w:t>
      </w:r>
      <w:r w:rsidR="00B32DDA">
        <w:t xml:space="preserve">would </w:t>
      </w:r>
      <w:r w:rsidRPr="00D7095D">
        <w:t>look like?</w:t>
      </w:r>
      <w:r w:rsidR="002D4BB0">
        <w:t xml:space="preserve"> </w:t>
      </w:r>
      <w:r w:rsidRPr="00D7095D">
        <w:t>How would we addres</w:t>
      </w:r>
      <w:r w:rsidR="00D8488B">
        <w:t>s that issue of acknowledg</w:t>
      </w:r>
      <w:r w:rsidR="00A24294">
        <w:t>ment?</w:t>
      </w:r>
      <w:r w:rsidR="002D4BB0">
        <w:t xml:space="preserve"> </w:t>
      </w:r>
      <w:r w:rsidR="00A24294">
        <w:t>S</w:t>
      </w:r>
      <w:r w:rsidRPr="00D7095D">
        <w:t>econdly</w:t>
      </w:r>
      <w:r w:rsidR="00A24294">
        <w:t>, how would we address the issue of reconciliation?</w:t>
      </w:r>
      <w:r w:rsidR="002D4BB0">
        <w:t xml:space="preserve"> </w:t>
      </w:r>
      <w:r w:rsidR="00A24294">
        <w:t>Leave the reconciliation one to the end.</w:t>
      </w:r>
      <w:r w:rsidR="002D4BB0">
        <w:t xml:space="preserve"> </w:t>
      </w:r>
      <w:r w:rsidR="00A24294">
        <w:t xml:space="preserve">We can deal with </w:t>
      </w:r>
      <w:r w:rsidR="00D8488B">
        <w:t>acknowledg</w:t>
      </w:r>
      <w:r w:rsidR="00A24294">
        <w:t>ment first.</w:t>
      </w:r>
    </w:p>
    <w:p w:rsidR="00A24294" w:rsidP="00AC7CBF">
      <w:pPr>
        <w:pStyle w:val="Answer"/>
      </w:pPr>
      <w:sdt>
        <w:sdtPr>
          <w:alias w:val="Witness"/>
          <w:id w:val="277993859"/>
          <w:placeholder>
            <w:docPart w:val="DefaultPlaceholder_1082065158"/>
          </w:placeholder>
          <w:richText/>
        </w:sdtPr>
        <w:sdtContent>
          <w:r w:rsidRPr="00BD262C" w:rsidR="00BD262C">
            <w:rPr>
              <w:b/>
              <w:i/>
            </w:rPr>
            <w:t>Sandra Peake:</w:t>
          </w:r>
          <w:r w:rsidRPr="00D7095D" w:rsidR="00AC7CBF">
            <w:rPr>
              <w:b/>
            </w:rPr>
            <w:t xml:space="preserve"> </w:t>
          </w:r>
        </w:sdtContent>
      </w:sdt>
      <w:r>
        <w:t>T</w:t>
      </w:r>
      <w:r w:rsidRPr="00D7095D" w:rsidR="00AC7CBF">
        <w:t xml:space="preserve">here has been a huge </w:t>
      </w:r>
      <w:r w:rsidR="00D8488B">
        <w:t>issue in relation to acknowledg</w:t>
      </w:r>
      <w:r w:rsidRPr="00D7095D" w:rsidR="00AC7CBF">
        <w:t xml:space="preserve">ment </w:t>
      </w:r>
      <w:r>
        <w:t>where people feel that they have been overlooked and that the pain and suffer</w:t>
      </w:r>
      <w:r w:rsidRPr="00D7095D" w:rsidR="00AC7CBF">
        <w:t>ing they have e</w:t>
      </w:r>
      <w:r>
        <w:t>ndured has not been recognised.</w:t>
      </w:r>
      <w:r w:rsidR="002D4BB0">
        <w:t xml:space="preserve"> </w:t>
      </w:r>
      <w:r>
        <w:t>In relation to the proposals put before us, for many people, it is</w:t>
      </w:r>
      <w:r w:rsidRPr="00D7095D" w:rsidR="00AC7CBF">
        <w:t xml:space="preserve"> to know </w:t>
      </w:r>
      <w:r w:rsidR="00B32DDA">
        <w:t xml:space="preserve">that </w:t>
      </w:r>
      <w:r w:rsidRPr="00D7095D" w:rsidR="00AC7CBF">
        <w:t>their loved one matter</w:t>
      </w:r>
      <w:r>
        <w:t>e</w:t>
      </w:r>
      <w:r w:rsidRPr="00D7095D" w:rsidR="00AC7CBF">
        <w:t>d</w:t>
      </w:r>
      <w:r w:rsidR="00B32DDA">
        <w:t xml:space="preserve"> and </w:t>
      </w:r>
      <w:r w:rsidR="00B9319D">
        <w:t>had value</w:t>
      </w:r>
      <w:r w:rsidR="00B32DDA">
        <w:t>, and there</w:t>
      </w:r>
      <w:r w:rsidR="00B9319D">
        <w:t xml:space="preserve"> </w:t>
      </w:r>
      <w:r>
        <w:t>should be a full investigation into what happened to them.</w:t>
      </w:r>
      <w:r w:rsidR="002D4BB0">
        <w:t xml:space="preserve"> </w:t>
      </w:r>
      <w:r>
        <w:t>They should know as much information as possible</w:t>
      </w:r>
      <w:r w:rsidR="00B32DDA">
        <w:t>.</w:t>
      </w:r>
      <w:r>
        <w:t xml:space="preserve"> </w:t>
      </w:r>
      <w:r w:rsidR="00B32DDA">
        <w:t xml:space="preserve">For </w:t>
      </w:r>
      <w:r>
        <w:t>many people</w:t>
      </w:r>
      <w:r w:rsidR="00B32DDA">
        <w:t>,</w:t>
      </w:r>
      <w:r>
        <w:t xml:space="preserve"> t</w:t>
      </w:r>
      <w:r w:rsidRPr="00B32DDA">
        <w:t>hat simply has not happened.</w:t>
      </w:r>
      <w:r w:rsidRPr="00B32DDA" w:rsidR="002D4BB0">
        <w:t xml:space="preserve"> </w:t>
      </w:r>
      <w:r w:rsidRPr="00B32DDA">
        <w:t xml:space="preserve">It has not happened because of the </w:t>
      </w:r>
      <w:r w:rsidRPr="00B32DDA" w:rsidR="00B32DDA">
        <w:t>state</w:t>
      </w:r>
      <w:r w:rsidR="007A1A93">
        <w:t xml:space="preserve"> </w:t>
      </w:r>
      <w:r>
        <w:t>and the ramifications of the T</w:t>
      </w:r>
      <w:r w:rsidRPr="00D7095D" w:rsidR="00AC7CBF">
        <w:t>roubles</w:t>
      </w:r>
      <w:r>
        <w:t>,</w:t>
      </w:r>
      <w:r w:rsidRPr="00D7095D" w:rsidR="00AC7CBF">
        <w:t xml:space="preserve"> but</w:t>
      </w:r>
      <w:r>
        <w:t>,</w:t>
      </w:r>
      <w:r w:rsidRPr="00D7095D" w:rsidR="00AC7CBF">
        <w:t xml:space="preserve"> for many people</w:t>
      </w:r>
      <w:r>
        <w:t>,</w:t>
      </w:r>
      <w:r w:rsidRPr="00D7095D" w:rsidR="00AC7CBF">
        <w:t xml:space="preserve"> they </w:t>
      </w:r>
      <w:r w:rsidR="00364BDB">
        <w:t>did not</w:t>
      </w:r>
      <w:r w:rsidRPr="00D7095D" w:rsidR="00AC7CBF">
        <w:t xml:space="preserve"> get that</w:t>
      </w:r>
      <w:r>
        <w:t>.</w:t>
      </w:r>
    </w:p>
    <w:p w:rsidR="00A24294" w:rsidP="00AC7CBF">
      <w:pPr>
        <w:pStyle w:val="Answer"/>
      </w:pPr>
      <w:r>
        <w:t>We would very much endorse the work of Operation Ken</w:t>
      </w:r>
      <w:r w:rsidRPr="00D7095D" w:rsidR="00AC7CBF">
        <w:t>ova</w:t>
      </w:r>
      <w:r>
        <w:t>.</w:t>
      </w:r>
      <w:r w:rsidR="002D4BB0">
        <w:t xml:space="preserve"> </w:t>
      </w:r>
      <w:r>
        <w:t>We have see</w:t>
      </w:r>
      <w:r w:rsidR="00B9319D">
        <w:t>n the value for families who have never had anything</w:t>
      </w:r>
      <w:r w:rsidR="00B32DDA">
        <w:t xml:space="preserve">. They </w:t>
      </w:r>
      <w:r>
        <w:t xml:space="preserve">maybe never </w:t>
      </w:r>
      <w:r w:rsidR="00B32DDA">
        <w:t xml:space="preserve">even </w:t>
      </w:r>
      <w:r>
        <w:t>had the police t</w:t>
      </w:r>
      <w:r w:rsidRPr="00D7095D" w:rsidR="00AC7CBF">
        <w:t>o the</w:t>
      </w:r>
      <w:r>
        <w:t>ir</w:t>
      </w:r>
      <w:r w:rsidRPr="00D7095D" w:rsidR="00AC7CBF">
        <w:t xml:space="preserve"> door to tell them their loved one was dead</w:t>
      </w:r>
      <w:r>
        <w:t>.</w:t>
      </w:r>
      <w:r w:rsidR="002D4BB0">
        <w:t xml:space="preserve"> </w:t>
      </w:r>
      <w:r>
        <w:t xml:space="preserve">For them, </w:t>
      </w:r>
      <w:r w:rsidR="00B32DDA">
        <w:t xml:space="preserve">it is so important </w:t>
      </w:r>
      <w:r>
        <w:t xml:space="preserve">to be able to </w:t>
      </w:r>
      <w:r w:rsidR="00B32DDA">
        <w:t xml:space="preserve">go through a full investigation, </w:t>
      </w:r>
      <w:r>
        <w:t>to hear and to get information</w:t>
      </w:r>
      <w:r w:rsidR="00B32DDA">
        <w:t>,</w:t>
      </w:r>
      <w:r>
        <w:t xml:space="preserve"> and to know </w:t>
      </w:r>
      <w:r w:rsidR="00B32DDA">
        <w:t>t</w:t>
      </w:r>
      <w:r>
        <w:t xml:space="preserve">hat somebody is looking at that </w:t>
      </w:r>
      <w:r w:rsidR="00B9319D">
        <w:t>impartially</w:t>
      </w:r>
      <w:r w:rsidR="006B2BF1">
        <w:t xml:space="preserve"> and</w:t>
      </w:r>
      <w:r>
        <w:t xml:space="preserve"> </w:t>
      </w:r>
      <w:r w:rsidRPr="00D7095D" w:rsidR="00AC7CBF">
        <w:t xml:space="preserve">fairly and </w:t>
      </w:r>
      <w:r>
        <w:t>will come to them with answers</w:t>
      </w:r>
      <w:r w:rsidR="00B32DDA">
        <w:t>,</w:t>
      </w:r>
      <w:r>
        <w:t xml:space="preserve"> and that they have the credibility to do so.</w:t>
      </w:r>
    </w:p>
    <w:p w:rsidR="00AC7CBF" w:rsidRPr="00D7095D" w:rsidP="00AC7CBF">
      <w:pPr>
        <w:pStyle w:val="Answer"/>
      </w:pPr>
      <w:r>
        <w:t>For many people</w:t>
      </w:r>
      <w:r w:rsidR="006B2BF1">
        <w:t>—</w:t>
      </w:r>
      <w:r>
        <w:t>for many victims and survivors today</w:t>
      </w:r>
      <w:r w:rsidR="006B2BF1">
        <w:t>—</w:t>
      </w:r>
      <w:r>
        <w:t>it is about us acknowledging, having a full</w:t>
      </w:r>
      <w:r w:rsidR="00B9319D">
        <w:t xml:space="preserve"> record and putting </w:t>
      </w:r>
      <w:r w:rsidR="00B32DDA">
        <w:t xml:space="preserve">this </w:t>
      </w:r>
      <w:r w:rsidR="00B9319D">
        <w:t>on record</w:t>
      </w:r>
      <w:r w:rsidR="00B32DDA">
        <w:t>. I</w:t>
      </w:r>
      <w:r w:rsidRPr="00D7095D" w:rsidR="00B32DDA">
        <w:t xml:space="preserve">f </w:t>
      </w:r>
      <w:r w:rsidRPr="00D7095D">
        <w:t xml:space="preserve">you remember </w:t>
      </w:r>
      <w:r w:rsidR="00263F2C">
        <w:t xml:space="preserve">when </w:t>
      </w:r>
      <w:r w:rsidRPr="00B32DDA" w:rsidR="00263F2C">
        <w:rPr>
          <w:i/>
        </w:rPr>
        <w:t>Lost Lives</w:t>
      </w:r>
      <w:r w:rsidR="00263F2C">
        <w:t xml:space="preserve"> ca</w:t>
      </w:r>
      <w:r w:rsidRPr="00D7095D">
        <w:t>me out</w:t>
      </w:r>
      <w:r w:rsidR="00263F2C">
        <w:t xml:space="preserve">, there were huge issues for people </w:t>
      </w:r>
      <w:r w:rsidR="00B32DDA">
        <w:t>with</w:t>
      </w:r>
      <w:r w:rsidR="00263F2C">
        <w:t xml:space="preserve"> the details in </w:t>
      </w:r>
      <w:r w:rsidR="00B32DDA">
        <w:t>i</w:t>
      </w:r>
      <w:r w:rsidR="00263F2C">
        <w:t>t that they felt did not reflect what happened to them.</w:t>
      </w:r>
      <w:r w:rsidR="002D4BB0">
        <w:t xml:space="preserve"> </w:t>
      </w:r>
      <w:r w:rsidR="00263F2C">
        <w:t>That book went into every library and school in Northern Ireland.</w:t>
      </w:r>
      <w:r w:rsidR="002D4BB0">
        <w:t xml:space="preserve"> </w:t>
      </w:r>
      <w:r w:rsidR="00263F2C">
        <w:t>For many people, it is about ensuring that the facts are there,</w:t>
      </w:r>
      <w:r w:rsidR="00B32DDA">
        <w:t xml:space="preserve"> are</w:t>
      </w:r>
      <w:r w:rsidR="00263F2C">
        <w:t xml:space="preserve"> </w:t>
      </w:r>
      <w:r w:rsidR="00B9319D">
        <w:t xml:space="preserve">down and </w:t>
      </w:r>
      <w:r w:rsidR="00B32DDA">
        <w:t xml:space="preserve">are </w:t>
      </w:r>
      <w:r w:rsidR="00263F2C">
        <w:t>available</w:t>
      </w:r>
      <w:r w:rsidR="006B2BF1">
        <w:t>;</w:t>
      </w:r>
      <w:r w:rsidR="00263F2C">
        <w:t xml:space="preserve"> </w:t>
      </w:r>
      <w:r w:rsidR="00B9319D">
        <w:t>that we,</w:t>
      </w:r>
      <w:r w:rsidR="00263F2C">
        <w:t xml:space="preserve"> as a society</w:t>
      </w:r>
      <w:r w:rsidR="00B9319D">
        <w:t>,</w:t>
      </w:r>
      <w:r w:rsidR="00263F2C">
        <w:t xml:space="preserve"> do not overlook what people have come through</w:t>
      </w:r>
      <w:r w:rsidR="006B2BF1">
        <w:t>;</w:t>
      </w:r>
      <w:r w:rsidR="00263F2C">
        <w:t xml:space="preserve"> and that we provide the </w:t>
      </w:r>
      <w:r w:rsidRPr="00D7095D">
        <w:t xml:space="preserve">very best services to them </w:t>
      </w:r>
      <w:r w:rsidR="00B9319D">
        <w:t>to</w:t>
      </w:r>
      <w:r w:rsidRPr="00D7095D">
        <w:t xml:space="preserve"> meet their needs.</w:t>
      </w:r>
    </w:p>
    <w:p w:rsidR="00AC7CBF" w:rsidRPr="00D7095D" w:rsidP="00AC7CBF">
      <w:pPr>
        <w:pStyle w:val="Question"/>
      </w:pPr>
      <w:sdt>
        <w:sdtPr>
          <w:alias w:val="Member"/>
          <w:tag w:val="&lt;Member mnisId='4129' dodsId='33629'&gt;"/>
          <w:id w:val="324175958"/>
          <w:placeholder>
            <w:docPart w:val="DefaultPlaceholder_1082065158"/>
          </w:placeholder>
          <w:richText/>
        </w:sdtPr>
        <w:sdtContent>
          <w:r w:rsidRPr="00D7095D">
            <w:rPr>
              <w:b/>
            </w:rPr>
            <w:t>Ian Paisley:</w:t>
          </w:r>
        </w:sdtContent>
      </w:sdt>
      <w:r w:rsidRPr="00D7095D">
        <w:t xml:space="preserve"> </w:t>
      </w:r>
      <w:r w:rsidR="00464D59">
        <w:t xml:space="preserve">Sandra, when you hear </w:t>
      </w:r>
      <w:r w:rsidRPr="00D7095D">
        <w:t>from some people</w:t>
      </w:r>
      <w:r w:rsidR="00464D59">
        <w:t xml:space="preserve"> </w:t>
      </w:r>
      <w:r w:rsidR="006B2BF1">
        <w:t>about</w:t>
      </w:r>
      <w:r w:rsidR="00464D59">
        <w:t xml:space="preserve"> </w:t>
      </w:r>
      <w:r w:rsidR="00D8488B">
        <w:t>acknowledg</w:t>
      </w:r>
      <w:r w:rsidR="00464D59">
        <w:t xml:space="preserve">ment </w:t>
      </w:r>
      <w:r w:rsidR="00B9319D">
        <w:t xml:space="preserve">and </w:t>
      </w:r>
      <w:r w:rsidR="00464D59">
        <w:t xml:space="preserve">investigations </w:t>
      </w:r>
      <w:r w:rsidR="00B32DDA">
        <w:t>that</w:t>
      </w:r>
      <w:r w:rsidR="00464D59">
        <w:t xml:space="preserve"> can no longer take place becau</w:t>
      </w:r>
      <w:r w:rsidR="00B9319D">
        <w:t>se</w:t>
      </w:r>
      <w:r w:rsidR="00B32DDA">
        <w:t xml:space="preserve">, </w:t>
      </w:r>
      <w:r w:rsidR="00B9319D">
        <w:t>in the words that are used</w:t>
      </w:r>
      <w:r w:rsidR="00B32DDA">
        <w:t xml:space="preserve">, </w:t>
      </w:r>
      <w:r w:rsidR="00464D59">
        <w:t>there is no likelihood of a successful prosecution or a successful outcome, how do you address that issue</w:t>
      </w:r>
      <w:r w:rsidR="00B32DDA">
        <w:t>?</w:t>
      </w:r>
      <w:r w:rsidR="00464D59">
        <w:t xml:space="preserve"> </w:t>
      </w:r>
      <w:r w:rsidR="00B32DDA">
        <w:t xml:space="preserve">When </w:t>
      </w:r>
      <w:r w:rsidR="00464D59">
        <w:t>some of your members are told there is never a likelihood that this w</w:t>
      </w:r>
      <w:r w:rsidR="006B2BF1">
        <w:t>il</w:t>
      </w:r>
      <w:r w:rsidR="00464D59">
        <w:t>l come to an end</w:t>
      </w:r>
      <w:r w:rsidR="00B32DDA">
        <w:t>,</w:t>
      </w:r>
      <w:r w:rsidR="002D4BB0">
        <w:t xml:space="preserve"> </w:t>
      </w:r>
      <w:r w:rsidR="00B32DDA">
        <w:t xml:space="preserve">how </w:t>
      </w:r>
      <w:r w:rsidR="00464D59">
        <w:t>do you address that subject?</w:t>
      </w:r>
    </w:p>
    <w:p w:rsidR="00B9319D" w:rsidP="00AC7CBF">
      <w:pPr>
        <w:pStyle w:val="Answer"/>
      </w:pPr>
      <w:sdt>
        <w:sdtPr>
          <w:alias w:val="Witness"/>
          <w:id w:val="-1459788912"/>
          <w:placeholder>
            <w:docPart w:val="DefaultPlaceholder_1082065158"/>
          </w:placeholder>
          <w:richText/>
        </w:sdtPr>
        <w:sdtContent>
          <w:r w:rsidRPr="00BD262C" w:rsidR="00BD262C">
            <w:rPr>
              <w:b/>
              <w:i/>
            </w:rPr>
            <w:t>Sandra Peake:</w:t>
          </w:r>
          <w:r w:rsidRPr="00D7095D" w:rsidR="00AC7CBF">
            <w:rPr>
              <w:b/>
            </w:rPr>
            <w:t xml:space="preserve"> </w:t>
          </w:r>
        </w:sdtContent>
      </w:sdt>
      <w:r w:rsidR="00464D59">
        <w:t xml:space="preserve">We deal with many people and </w:t>
      </w:r>
      <w:r w:rsidRPr="00D7095D" w:rsidR="00AC7CBF">
        <w:t xml:space="preserve">their expectations </w:t>
      </w:r>
      <w:r w:rsidR="00B32DDA">
        <w:t>about</w:t>
      </w:r>
      <w:r w:rsidR="00464D59">
        <w:t xml:space="preserve"> prosecution.</w:t>
      </w:r>
      <w:r w:rsidR="002D4BB0">
        <w:t xml:space="preserve"> </w:t>
      </w:r>
      <w:r w:rsidR="00464D59">
        <w:t>Yes, so</w:t>
      </w:r>
      <w:r w:rsidRPr="00D7095D" w:rsidR="00AC7CBF">
        <w:t>m</w:t>
      </w:r>
      <w:r w:rsidR="00464D59">
        <w:t>e</w:t>
      </w:r>
      <w:r w:rsidR="00B32DDA">
        <w:t xml:space="preserve"> people would like prosecution. There </w:t>
      </w:r>
      <w:r w:rsidR="00464D59">
        <w:t>are even variations within families around tha</w:t>
      </w:r>
      <w:r w:rsidRPr="00D7095D" w:rsidR="00AC7CBF">
        <w:t>t</w:t>
      </w:r>
      <w:r w:rsidR="00464D59">
        <w:t>.</w:t>
      </w:r>
      <w:r w:rsidR="002D4BB0">
        <w:t xml:space="preserve"> </w:t>
      </w:r>
      <w:r w:rsidR="00464D59">
        <w:t>F</w:t>
      </w:r>
      <w:r w:rsidRPr="00D7095D" w:rsidR="00AC7CBF">
        <w:t>or many people</w:t>
      </w:r>
      <w:r w:rsidR="00464D59">
        <w:t>, it i</w:t>
      </w:r>
      <w:r w:rsidRPr="00D7095D" w:rsidR="00AC7CBF">
        <w:t xml:space="preserve">s </w:t>
      </w:r>
      <w:r w:rsidR="00464D59">
        <w:t>the investigative process.</w:t>
      </w:r>
      <w:r w:rsidR="002D4BB0">
        <w:t xml:space="preserve"> </w:t>
      </w:r>
      <w:r w:rsidR="00464D59">
        <w:t xml:space="preserve">It is knowing that somebody has looked at the facts </w:t>
      </w:r>
      <w:r w:rsidRPr="00D7095D" w:rsidR="00AC7CBF">
        <w:t>around their loved one</w:t>
      </w:r>
      <w:r w:rsidR="00464D59">
        <w:t>’</w:t>
      </w:r>
      <w:r w:rsidRPr="00D7095D" w:rsidR="00AC7CBF">
        <w:t>s c</w:t>
      </w:r>
      <w:r w:rsidR="00464D59">
        <w:t>ase</w:t>
      </w:r>
      <w:r w:rsidR="00B32DDA">
        <w:t>,</w:t>
      </w:r>
      <w:r w:rsidR="00464D59">
        <w:t xml:space="preserve"> from the start to the end</w:t>
      </w:r>
      <w:r w:rsidR="00B32DDA">
        <w:t>,</w:t>
      </w:r>
      <w:r w:rsidR="00464D59">
        <w:t xml:space="preserve"> and that every effort has been made </w:t>
      </w:r>
      <w:r w:rsidRPr="00D7095D" w:rsidR="00AC7CBF">
        <w:t xml:space="preserve">to give a full and frank account </w:t>
      </w:r>
      <w:r w:rsidR="00B32DDA">
        <w:t>of</w:t>
      </w:r>
      <w:r w:rsidRPr="00D7095D" w:rsidR="00AC7CBF">
        <w:t xml:space="preserve"> what happened to their loved one.</w:t>
      </w:r>
      <w:r w:rsidR="002D4BB0">
        <w:t xml:space="preserve"> </w:t>
      </w:r>
      <w:r w:rsidR="00B32DDA">
        <w:t xml:space="preserve">Many </w:t>
      </w:r>
      <w:r w:rsidR="00464D59">
        <w:t>people simply have not had that process.</w:t>
      </w:r>
      <w:r w:rsidR="002D4BB0">
        <w:t xml:space="preserve"> </w:t>
      </w:r>
      <w:r w:rsidR="00464D59">
        <w:t>I</w:t>
      </w:r>
      <w:r w:rsidRPr="00D7095D" w:rsidR="00AC7CBF">
        <w:t>n that pr</w:t>
      </w:r>
      <w:r w:rsidR="00464D59">
        <w:t>o</w:t>
      </w:r>
      <w:r w:rsidRPr="00D7095D" w:rsidR="00AC7CBF">
        <w:t xml:space="preserve">cess, there is </w:t>
      </w:r>
      <w:r w:rsidR="00D8488B">
        <w:t>a very clear form of acknowledg</w:t>
      </w:r>
      <w:r w:rsidRPr="00D7095D" w:rsidR="00AC7CBF">
        <w:t>ment</w:t>
      </w:r>
      <w:r>
        <w:t>.</w:t>
      </w:r>
    </w:p>
    <w:p w:rsidR="00AC7CBF" w:rsidRPr="00D7095D" w:rsidP="00AC7CBF">
      <w:pPr>
        <w:pStyle w:val="Answer"/>
      </w:pPr>
      <w:r>
        <w:t>W</w:t>
      </w:r>
      <w:r w:rsidR="00464D59">
        <w:t xml:space="preserve">hen Operation Kenova started, </w:t>
      </w:r>
      <w:r>
        <w:t xml:space="preserve">we put in place </w:t>
      </w:r>
      <w:r w:rsidR="00464D59">
        <w:t>an evaluation process of how families felt.</w:t>
      </w:r>
      <w:r w:rsidR="002D4BB0">
        <w:t xml:space="preserve"> </w:t>
      </w:r>
      <w:r w:rsidR="00464D59">
        <w:t>How did they feel?</w:t>
      </w:r>
      <w:r w:rsidR="002D4BB0">
        <w:t xml:space="preserve"> </w:t>
      </w:r>
      <w:r w:rsidR="00464D59">
        <w:t>Where was their trust and confidence?</w:t>
      </w:r>
      <w:r w:rsidR="002D4BB0">
        <w:t xml:space="preserve"> </w:t>
      </w:r>
      <w:r w:rsidR="00464D59">
        <w:t xml:space="preserve">What did they believe they were going to get from this </w:t>
      </w:r>
      <w:r w:rsidR="00464D59">
        <w:t>process?</w:t>
      </w:r>
      <w:r w:rsidR="002D4BB0">
        <w:t xml:space="preserve"> </w:t>
      </w:r>
      <w:r w:rsidRPr="00B32DDA" w:rsidR="00464D59">
        <w:t xml:space="preserve">What they have </w:t>
      </w:r>
      <w:r w:rsidRPr="00B32DDA" w:rsidR="00B32DDA">
        <w:t xml:space="preserve">said in </w:t>
      </w:r>
      <w:r w:rsidRPr="00B32DDA" w:rsidR="00464D59">
        <w:t xml:space="preserve">that process is </w:t>
      </w:r>
      <w:r w:rsidRPr="00B32DDA" w:rsidR="00B32DDA">
        <w:t xml:space="preserve">about </w:t>
      </w:r>
      <w:r w:rsidRPr="00B32DDA">
        <w:t>respect</w:t>
      </w:r>
      <w:r w:rsidRPr="00B32DDA" w:rsidR="00464D59">
        <w:t>,</w:t>
      </w:r>
      <w:r w:rsidRPr="00B32DDA">
        <w:t xml:space="preserve"> frankness and openness</w:t>
      </w:r>
      <w:r w:rsidRPr="00B32DDA" w:rsidR="00B32DDA">
        <w:t>,</w:t>
      </w:r>
      <w:r w:rsidRPr="00B32DDA" w:rsidR="00464D59">
        <w:t xml:space="preserve"> and a sense that their loved ones mattered and their deaths </w:t>
      </w:r>
      <w:r w:rsidRPr="00B32DDA">
        <w:t>deser</w:t>
      </w:r>
      <w:r w:rsidRPr="00B32DDA" w:rsidR="00464D59">
        <w:t>ved to be fully</w:t>
      </w:r>
      <w:r w:rsidR="00464D59">
        <w:t xml:space="preserve"> looked at.</w:t>
      </w:r>
      <w:r w:rsidR="002D4BB0">
        <w:t xml:space="preserve"> </w:t>
      </w:r>
      <w:r w:rsidR="00464D59">
        <w:t xml:space="preserve">That is </w:t>
      </w:r>
      <w:r w:rsidRPr="00D7095D">
        <w:t>very important</w:t>
      </w:r>
      <w:r w:rsidR="00464D59">
        <w:t>.</w:t>
      </w:r>
      <w:r w:rsidR="002D4BB0">
        <w:t xml:space="preserve"> </w:t>
      </w:r>
      <w:r w:rsidR="00B32DDA">
        <w:t>Can I refer</w:t>
      </w:r>
      <w:r w:rsidR="00464D59">
        <w:t xml:space="preserve"> </w:t>
      </w:r>
      <w:r w:rsidR="00B32DDA">
        <w:t>to my colleague</w:t>
      </w:r>
      <w:r w:rsidR="00464D59">
        <w:t xml:space="preserve"> </w:t>
      </w:r>
      <w:r w:rsidRPr="00B32DDA" w:rsidR="00464D59">
        <w:t>Cathy</w:t>
      </w:r>
      <w:r w:rsidRPr="00B32DDA" w:rsidR="00B32DDA">
        <w:t xml:space="preserve">, </w:t>
      </w:r>
      <w:r w:rsidRPr="00B32DDA" w:rsidR="00464D59">
        <w:t xml:space="preserve">who has worked </w:t>
      </w:r>
      <w:r w:rsidRPr="00B32DDA" w:rsidR="00B32DDA">
        <w:t xml:space="preserve">daily with families </w:t>
      </w:r>
      <w:r w:rsidRPr="00B32DDA" w:rsidR="00464D59">
        <w:t>from an advocacy perspective?</w:t>
      </w:r>
    </w:p>
    <w:p w:rsidR="00464D59" w:rsidRPr="004E7966" w:rsidP="005C05F5">
      <w:pPr>
        <w:pStyle w:val="Answer"/>
      </w:pPr>
      <w:sdt>
        <w:sdtPr>
          <w:alias w:val="Witness"/>
          <w:id w:val="632064342"/>
          <w:placeholder>
            <w:docPart w:val="DefaultPlaceholder_1082065158"/>
          </w:placeholder>
          <w:richText/>
        </w:sdtPr>
        <w:sdtContent>
          <w:r w:rsidRPr="00BD262C" w:rsidR="00BD262C">
            <w:rPr>
              <w:b/>
              <w:i/>
            </w:rPr>
            <w:t>Cathy Curran:</w:t>
          </w:r>
          <w:r w:rsidRPr="00D7095D" w:rsidR="005C05F5">
            <w:rPr>
              <w:b/>
            </w:rPr>
            <w:t xml:space="preserve"> </w:t>
          </w:r>
        </w:sdtContent>
      </w:sdt>
      <w:r>
        <w:t>I agree with everything that Sandra has said.</w:t>
      </w:r>
      <w:r w:rsidR="002D4BB0">
        <w:t xml:space="preserve"> </w:t>
      </w:r>
      <w:r>
        <w:t>A</w:t>
      </w:r>
      <w:r w:rsidR="00D8488B">
        <w:t>cknowledg</w:t>
      </w:r>
      <w:r>
        <w:t>ment takes many forms, but really it is about treating people with dignity and respect.</w:t>
      </w:r>
      <w:r w:rsidR="002D4BB0">
        <w:t xml:space="preserve"> </w:t>
      </w:r>
      <w:r>
        <w:t>U</w:t>
      </w:r>
      <w:r w:rsidRPr="00D7095D" w:rsidR="005C05F5">
        <w:t>nfortunately</w:t>
      </w:r>
      <w:r>
        <w:t>, throughout the T</w:t>
      </w:r>
      <w:r w:rsidRPr="00D7095D" w:rsidR="005C05F5">
        <w:t>roubles</w:t>
      </w:r>
      <w:r>
        <w:t>,</w:t>
      </w:r>
      <w:r w:rsidRPr="00D7095D" w:rsidR="005C05F5">
        <w:t xml:space="preserve"> there have been so many experiences</w:t>
      </w:r>
      <w:r>
        <w:t xml:space="preserve"> where there has been a real vacuum in terms of dignity and respect.</w:t>
      </w:r>
      <w:r w:rsidR="002D4BB0">
        <w:t xml:space="preserve"> </w:t>
      </w:r>
      <w:r>
        <w:t xml:space="preserve">Families </w:t>
      </w:r>
      <w:r w:rsidR="00B9319D">
        <w:t>have not</w:t>
      </w:r>
      <w:r>
        <w:t xml:space="preserve"> been afforded the opport</w:t>
      </w:r>
      <w:r w:rsidRPr="00D7095D" w:rsidR="005C05F5">
        <w:t>unity to sit down with police and talk about what investiga</w:t>
      </w:r>
      <w:r>
        <w:t>tion did take place.</w:t>
      </w:r>
      <w:r w:rsidR="002D4BB0">
        <w:t xml:space="preserve"> </w:t>
      </w:r>
      <w:r>
        <w:t>They do not</w:t>
      </w:r>
      <w:r w:rsidRPr="00D7095D" w:rsidR="005C05F5">
        <w:t xml:space="preserve"> have information </w:t>
      </w:r>
      <w:r w:rsidR="004E7966">
        <w:t>about</w:t>
      </w:r>
      <w:r w:rsidRPr="00D7095D" w:rsidR="005C05F5">
        <w:t xml:space="preserve"> </w:t>
      </w:r>
      <w:r>
        <w:t>how their loved one died and what the circumstances were.</w:t>
      </w:r>
      <w:r w:rsidR="002D4BB0">
        <w:t xml:space="preserve"> </w:t>
      </w:r>
      <w:r>
        <w:t>T</w:t>
      </w:r>
      <w:r w:rsidRPr="00D7095D" w:rsidR="005C05F5">
        <w:t xml:space="preserve">hen they have gone through processes </w:t>
      </w:r>
      <w:r w:rsidR="004E7966">
        <w:t>that</w:t>
      </w:r>
      <w:r>
        <w:t xml:space="preserve"> have been fruitless, which has simply compounded their grief and their sense that </w:t>
      </w:r>
      <w:r w:rsidRPr="004E7966">
        <w:t>they or their loved ones do not matter.</w:t>
      </w:r>
    </w:p>
    <w:p w:rsidR="00D8488B" w:rsidP="005C05F5">
      <w:pPr>
        <w:pStyle w:val="Answer"/>
      </w:pPr>
      <w:r w:rsidRPr="004E7966">
        <w:t xml:space="preserve">For example, </w:t>
      </w:r>
      <w:r w:rsidR="004E7966">
        <w:t xml:space="preserve">in </w:t>
      </w:r>
      <w:r w:rsidRPr="004E7966">
        <w:t>g</w:t>
      </w:r>
      <w:r w:rsidRPr="004E7966" w:rsidR="005C05F5">
        <w:t>oing through an HET process</w:t>
      </w:r>
      <w:r w:rsidR="004E7966">
        <w:t>,</w:t>
      </w:r>
      <w:r w:rsidRPr="004E7966" w:rsidR="005C05F5">
        <w:t xml:space="preserve"> a </w:t>
      </w:r>
      <w:r w:rsidRPr="004E7966">
        <w:t>family whose loved one may have been killed under the</w:t>
      </w:r>
      <w:r w:rsidRPr="004E7966" w:rsidR="005C05F5">
        <w:t xml:space="preserve"> auspices of</w:t>
      </w:r>
      <w:r w:rsidRPr="004E7966">
        <w:t xml:space="preserve"> being, let u</w:t>
      </w:r>
      <w:r w:rsidRPr="004E7966" w:rsidR="005C05F5">
        <w:t>s say</w:t>
      </w:r>
      <w:r w:rsidRPr="004E7966">
        <w:t>, an informer</w:t>
      </w:r>
      <w:r w:rsidR="004E7966">
        <w:t>,</w:t>
      </w:r>
      <w:r w:rsidRPr="004E7966">
        <w:t xml:space="preserve"> and </w:t>
      </w:r>
      <w:r w:rsidR="004E7966">
        <w:t>who</w:t>
      </w:r>
      <w:r w:rsidRPr="004E7966">
        <w:t xml:space="preserve"> are very keen to know more</w:t>
      </w:r>
      <w:r>
        <w:t xml:space="preserve"> about </w:t>
      </w:r>
      <w:r>
        <w:t>that, have nev</w:t>
      </w:r>
      <w:r w:rsidRPr="00D7095D" w:rsidR="005C05F5">
        <w:t>er</w:t>
      </w:r>
      <w:r>
        <w:t xml:space="preserve"> really been given that information.</w:t>
      </w:r>
      <w:r w:rsidR="002D4BB0">
        <w:t xml:space="preserve"> </w:t>
      </w:r>
      <w:r w:rsidR="004E7966">
        <w:t>I</w:t>
      </w:r>
      <w:r>
        <w:t>t has been held behind a firewal</w:t>
      </w:r>
      <w:r w:rsidRPr="00D7095D" w:rsidR="005C05F5">
        <w:t>l</w:t>
      </w:r>
      <w:r w:rsidR="004E7966">
        <w:t>:</w:t>
      </w:r>
      <w:r>
        <w:t xml:space="preserve"> “We </w:t>
      </w:r>
      <w:r w:rsidRPr="00D7095D" w:rsidR="005C05F5">
        <w:t xml:space="preserve">can neither confirm </w:t>
      </w:r>
      <w:r>
        <w:t>n</w:t>
      </w:r>
      <w:r w:rsidRPr="00D7095D" w:rsidR="005C05F5">
        <w:t>or deny</w:t>
      </w:r>
      <w:r>
        <w:t>”</w:t>
      </w:r>
      <w:r w:rsidR="004E7966">
        <w:t>.</w:t>
      </w:r>
      <w:r>
        <w:t xml:space="preserve"> </w:t>
      </w:r>
      <w:r w:rsidR="004E7966">
        <w:t xml:space="preserve">That </w:t>
      </w:r>
      <w:r>
        <w:t>is not good enough for families</w:t>
      </w:r>
      <w:r w:rsidR="006B2BF1">
        <w:t>,</w:t>
      </w:r>
      <w:r>
        <w:t xml:space="preserve"> and certainly not in this day and age.</w:t>
      </w:r>
      <w:r w:rsidR="002D4BB0">
        <w:t xml:space="preserve"> </w:t>
      </w:r>
      <w:r>
        <w:t>It is really important that people are given as much information as possible because it is empowering for</w:t>
      </w:r>
      <w:r w:rsidR="009E51A4">
        <w:t xml:space="preserve"> them</w:t>
      </w:r>
      <w:r w:rsidR="006B2BF1">
        <w:t>, and i</w:t>
      </w:r>
      <w:r w:rsidR="009E51A4">
        <w:t>t enables them</w:t>
      </w:r>
      <w:r w:rsidRPr="00D7095D" w:rsidR="005C05F5">
        <w:t xml:space="preserve"> to make progress</w:t>
      </w:r>
      <w:r>
        <w:t>.</w:t>
      </w:r>
    </w:p>
    <w:p w:rsidR="00AC7CBF" w:rsidRPr="00D7095D" w:rsidP="005C05F5">
      <w:pPr>
        <w:pStyle w:val="Answer"/>
      </w:pPr>
      <w:r>
        <w:t>There is a lot of talk and a lot of use of the word “closure”, which I do not agree with.</w:t>
      </w:r>
      <w:r w:rsidR="002D4BB0">
        <w:t xml:space="preserve"> </w:t>
      </w:r>
      <w:r>
        <w:t xml:space="preserve">It is easy </w:t>
      </w:r>
      <w:r w:rsidR="009E51A4">
        <w:t>for me to say</w:t>
      </w:r>
      <w:r w:rsidR="006B2BF1">
        <w:t>—</w:t>
      </w:r>
      <w:r w:rsidR="009E51A4">
        <w:t>I am not a victim and survivor</w:t>
      </w:r>
      <w:r w:rsidR="006B2BF1">
        <w:t>—</w:t>
      </w:r>
      <w:r>
        <w:t>but, at the same time, you cannot close the chapter.</w:t>
      </w:r>
      <w:r w:rsidR="002D4BB0">
        <w:t xml:space="preserve"> </w:t>
      </w:r>
      <w:r>
        <w:t>You cannot close the book on this.</w:t>
      </w:r>
      <w:r w:rsidR="002D4BB0">
        <w:t xml:space="preserve"> </w:t>
      </w:r>
      <w:r>
        <w:t>It is part of our society and part of people</w:t>
      </w:r>
      <w:r w:rsidR="006B2BF1">
        <w:t>’</w:t>
      </w:r>
      <w:r>
        <w:t>s family history and community history now.</w:t>
      </w:r>
      <w:r w:rsidR="002D4BB0">
        <w:t xml:space="preserve"> </w:t>
      </w:r>
      <w:r>
        <w:t>It is about transformation more than anything</w:t>
      </w:r>
      <w:r w:rsidR="004E7966">
        <w:t>.</w:t>
      </w:r>
      <w:r>
        <w:t xml:space="preserve"> </w:t>
      </w:r>
      <w:r w:rsidR="004E7966">
        <w:t xml:space="preserve">The </w:t>
      </w:r>
      <w:r>
        <w:t>only way you can really help people transform on an individual, family or community level is by empowering t</w:t>
      </w:r>
      <w:r w:rsidR="009E51A4">
        <w:t>hem, by giving them information</w:t>
      </w:r>
      <w:r>
        <w:t xml:space="preserve"> and by treating them with respect and dignity.</w:t>
      </w:r>
      <w:r w:rsidR="002D4BB0">
        <w:t xml:space="preserve"> </w:t>
      </w:r>
      <w:r>
        <w:t>For me, that is what acknowledgment looks like</w:t>
      </w:r>
      <w:r w:rsidR="004E7966">
        <w:t>.</w:t>
      </w:r>
      <w:r>
        <w:t xml:space="preserve"> </w:t>
      </w:r>
      <w:r w:rsidR="004E7966">
        <w:t xml:space="preserve">That </w:t>
      </w:r>
      <w:r>
        <w:t>means that a full and thorough process needs to be undertaken.</w:t>
      </w:r>
    </w:p>
    <w:p w:rsidR="005C05F5" w:rsidRPr="00D7095D" w:rsidP="005C05F5">
      <w:pPr>
        <w:pStyle w:val="Question"/>
      </w:pPr>
      <w:sdt>
        <w:sdtPr>
          <w:alias w:val="Member"/>
          <w:tag w:val="&lt;Member mnisId='4129' dodsId='33629'&gt;"/>
          <w:id w:val="-1012604741"/>
          <w:placeholder>
            <w:docPart w:val="DefaultPlaceholder_1082065158"/>
          </w:placeholder>
          <w:richText/>
        </w:sdtPr>
        <w:sdtContent>
          <w:r w:rsidRPr="00D7095D">
            <w:rPr>
              <w:b/>
            </w:rPr>
            <w:t>Ian Paisley:</w:t>
          </w:r>
        </w:sdtContent>
      </w:sdt>
      <w:r w:rsidRPr="00D7095D">
        <w:t xml:space="preserve"> </w:t>
      </w:r>
      <w:r w:rsidR="006B2BF1">
        <w:t xml:space="preserve">You believe that </w:t>
      </w:r>
      <w:r w:rsidR="00D8488B">
        <w:t>that is missing in the current process</w:t>
      </w:r>
      <w:r w:rsidR="009E51A4">
        <w:t>.</w:t>
      </w:r>
      <w:r w:rsidR="002D4BB0">
        <w:t xml:space="preserve"> </w:t>
      </w:r>
      <w:r w:rsidR="00D8488B">
        <w:t>Your presentation makes it clear that that part is mi</w:t>
      </w:r>
      <w:r w:rsidR="009E51A4">
        <w:t>ssing.</w:t>
      </w:r>
      <w:r w:rsidR="002D4BB0">
        <w:t xml:space="preserve"> </w:t>
      </w:r>
      <w:r w:rsidR="006B2BF1">
        <w:t>If that was factored in—i</w:t>
      </w:r>
      <w:r w:rsidR="00D8488B">
        <w:t>t i</w:t>
      </w:r>
      <w:r w:rsidRPr="00D7095D">
        <w:t>s not an easy thing to factor in</w:t>
      </w:r>
      <w:r w:rsidR="006B2BF1">
        <w:t>; i</w:t>
      </w:r>
      <w:r w:rsidR="00D8488B">
        <w:t>t would be very complex</w:t>
      </w:r>
      <w:r w:rsidR="006B2BF1">
        <w:t>—</w:t>
      </w:r>
      <w:r w:rsidR="00D8488B">
        <w:t xml:space="preserve">would </w:t>
      </w:r>
      <w:r w:rsidR="006B2BF1">
        <w:t xml:space="preserve">it </w:t>
      </w:r>
      <w:r w:rsidR="00D8488B">
        <w:t xml:space="preserve">help </w:t>
      </w:r>
      <w:r w:rsidR="006B2BF1">
        <w:t xml:space="preserve">to </w:t>
      </w:r>
      <w:r w:rsidR="00D8488B">
        <w:t>resolve some of the issues and make the process much more manageable for victims?</w:t>
      </w:r>
    </w:p>
    <w:p w:rsidR="005C05F5" w:rsidRPr="00D7095D" w:rsidP="005C05F5">
      <w:pPr>
        <w:pStyle w:val="Answer"/>
      </w:pPr>
      <w:sdt>
        <w:sdtPr>
          <w:alias w:val="Witness"/>
          <w:id w:val="-1540580254"/>
          <w:placeholder>
            <w:docPart w:val="DefaultPlaceholder_1082065158"/>
          </w:placeholder>
          <w:richText/>
        </w:sdtPr>
        <w:sdtContent>
          <w:r w:rsidRPr="00BD262C" w:rsidR="00BD262C">
            <w:rPr>
              <w:b/>
              <w:i/>
            </w:rPr>
            <w:t>Cathy Curran:</w:t>
          </w:r>
          <w:r w:rsidRPr="00D7095D">
            <w:rPr>
              <w:b/>
            </w:rPr>
            <w:t xml:space="preserve"> </w:t>
          </w:r>
        </w:sdtContent>
      </w:sdt>
      <w:r w:rsidR="004E7966">
        <w:t xml:space="preserve">Yes, </w:t>
      </w:r>
      <w:r w:rsidRPr="00D7095D" w:rsidR="004E7966">
        <w:t>absolutely</w:t>
      </w:r>
      <w:r w:rsidRPr="00D7095D">
        <w:t>.</w:t>
      </w:r>
      <w:r w:rsidR="002D4BB0">
        <w:t xml:space="preserve"> </w:t>
      </w:r>
      <w:r w:rsidR="00D8488B">
        <w:t>From my observations and experience over the past four years of working with victims</w:t>
      </w:r>
      <w:r w:rsidR="004E7966">
        <w:t>,</w:t>
      </w:r>
      <w:r w:rsidR="00D8488B">
        <w:t xml:space="preserve"> survivors and families, it is not a</w:t>
      </w:r>
      <w:r w:rsidRPr="00D7095D">
        <w:t>n outcomes</w:t>
      </w:r>
      <w:r w:rsidR="00D8488B">
        <w:noBreakHyphen/>
      </w:r>
      <w:r w:rsidRPr="00D7095D">
        <w:t>driven process</w:t>
      </w:r>
      <w:r w:rsidR="00D8488B">
        <w:t>. The process is the outcome in itself</w:t>
      </w:r>
      <w:r w:rsidR="004E7966">
        <w:t xml:space="preserve">: </w:t>
      </w:r>
      <w:r w:rsidR="00D8488B">
        <w:t xml:space="preserve">the ability to </w:t>
      </w:r>
      <w:r w:rsidRPr="00D7095D">
        <w:t>work with the investigators</w:t>
      </w:r>
      <w:r w:rsidR="00D8488B">
        <w:t xml:space="preserve">, to have communication with them and to have </w:t>
      </w:r>
      <w:r w:rsidRPr="00D7095D">
        <w:t>access</w:t>
      </w:r>
      <w:r w:rsidR="00D8488B">
        <w:t>,</w:t>
      </w:r>
      <w:r w:rsidRPr="00D7095D">
        <w:t xml:space="preserve"> in the case of Operation </w:t>
      </w:r>
      <w:r w:rsidR="00D8488B">
        <w:t>Kenova, right to the top of the tree.</w:t>
      </w:r>
      <w:r w:rsidR="002D4BB0">
        <w:t xml:space="preserve"> </w:t>
      </w:r>
      <w:r w:rsidR="00D8488B">
        <w:t xml:space="preserve">Jon </w:t>
      </w:r>
      <w:r w:rsidR="004A0783">
        <w:t>Boutcher</w:t>
      </w:r>
      <w:r w:rsidR="00D8488B">
        <w:t xml:space="preserve"> has made himself accessible to every family</w:t>
      </w:r>
      <w:r w:rsidR="006B2BF1">
        <w:t>,</w:t>
      </w:r>
      <w:r w:rsidR="00D8488B">
        <w:t xml:space="preserve"> and </w:t>
      </w:r>
      <w:r w:rsidRPr="00D7095D">
        <w:t>that is a huge gesture to make</w:t>
      </w:r>
      <w:r w:rsidR="004E7966">
        <w:t>,</w:t>
      </w:r>
      <w:r w:rsidRPr="00D7095D">
        <w:t xml:space="preserve"> when you are t</w:t>
      </w:r>
      <w:r w:rsidR="00D8488B">
        <w:t xml:space="preserve">alking about </w:t>
      </w:r>
      <w:r w:rsidR="00D8488B">
        <w:t>families who did not</w:t>
      </w:r>
      <w:r w:rsidRPr="00D7095D">
        <w:t xml:space="preserve"> even have a phone call</w:t>
      </w:r>
      <w:r w:rsidR="00D8488B">
        <w:t xml:space="preserve"> or a knock at the door to let them know that somebody had been killed.</w:t>
      </w:r>
      <w:r w:rsidR="002D4BB0">
        <w:t xml:space="preserve"> </w:t>
      </w:r>
      <w:r w:rsidR="00D8488B">
        <w:t>Th</w:t>
      </w:r>
      <w:r w:rsidR="006B2BF1">
        <w:t>at</w:t>
      </w:r>
      <w:r w:rsidR="00D8488B">
        <w:t xml:space="preserve"> is a process of healing.</w:t>
      </w:r>
    </w:p>
    <w:p w:rsidR="005C05F5" w:rsidRPr="00D7095D" w:rsidP="005C05F5">
      <w:pPr>
        <w:pStyle w:val="Question"/>
      </w:pPr>
      <w:sdt>
        <w:sdtPr>
          <w:alias w:val="Member"/>
          <w:tag w:val="&lt;Member mnisId='4129' dodsId='33629'&gt;"/>
          <w:id w:val="-1705398873"/>
          <w:placeholder>
            <w:docPart w:val="DefaultPlaceholder_1082065158"/>
          </w:placeholder>
          <w:richText/>
        </w:sdtPr>
        <w:sdtContent>
          <w:r w:rsidRPr="00D7095D">
            <w:rPr>
              <w:b/>
            </w:rPr>
            <w:t>Ian Paisley:</w:t>
          </w:r>
        </w:sdtContent>
      </w:sdt>
      <w:r w:rsidRPr="00D7095D">
        <w:t xml:space="preserve"> That potentially</w:t>
      </w:r>
      <w:r w:rsidR="00532E46">
        <w:t xml:space="preserve"> could be lost under this</w:t>
      </w:r>
      <w:r w:rsidRPr="00D7095D">
        <w:t xml:space="preserve"> new process.</w:t>
      </w:r>
      <w:r w:rsidR="002D4BB0">
        <w:t xml:space="preserve"> </w:t>
      </w:r>
      <w:r w:rsidRPr="00D7095D">
        <w:t>Is that not a fear?</w:t>
      </w:r>
    </w:p>
    <w:p w:rsidR="005C05F5" w:rsidP="005C05F5">
      <w:pPr>
        <w:pStyle w:val="Answer"/>
      </w:pPr>
      <w:sdt>
        <w:sdtPr>
          <w:alias w:val="Witness"/>
          <w:id w:val="1233273284"/>
          <w:placeholder>
            <w:docPart w:val="DefaultPlaceholder_1082065158"/>
          </w:placeholder>
          <w:richText/>
        </w:sdtPr>
        <w:sdtContent>
          <w:r w:rsidRPr="00BD262C" w:rsidR="00BD262C">
            <w:rPr>
              <w:b/>
              <w:i/>
            </w:rPr>
            <w:t>Cathy Curran:</w:t>
          </w:r>
          <w:r w:rsidRPr="00D7095D">
            <w:rPr>
              <w:b/>
            </w:rPr>
            <w:t xml:space="preserve"> </w:t>
          </w:r>
        </w:sdtContent>
      </w:sdt>
      <w:r w:rsidR="00532E46">
        <w:t>That is a huge fear.</w:t>
      </w:r>
      <w:r w:rsidR="002D4BB0">
        <w:t xml:space="preserve"> </w:t>
      </w:r>
      <w:r w:rsidR="00532E46">
        <w:t xml:space="preserve">The new process, </w:t>
      </w:r>
      <w:r w:rsidR="006B2BF1">
        <w:t>to</w:t>
      </w:r>
      <w:r w:rsidR="00532E46">
        <w:t xml:space="preserve"> all intents and purposes, looks like a desktop review</w:t>
      </w:r>
      <w:r w:rsidR="006B2BF1">
        <w:t>,</w:t>
      </w:r>
      <w:r w:rsidR="00532E46">
        <w:t xml:space="preserve"> and there is no depth to that</w:t>
      </w:r>
      <w:r w:rsidR="004E7966">
        <w:t>,</w:t>
      </w:r>
      <w:r w:rsidR="00532E46">
        <w:t xml:space="preserve"> unfortunately.</w:t>
      </w:r>
      <w:r w:rsidR="002D4BB0">
        <w:t xml:space="preserve"> </w:t>
      </w:r>
      <w:r w:rsidR="00532E46">
        <w:t xml:space="preserve">If you are just going to take information and make a review based on what </w:t>
      </w:r>
      <w:r w:rsidRPr="00D7095D">
        <w:t>was already there</w:t>
      </w:r>
      <w:r w:rsidR="004E7966">
        <w:t>,</w:t>
      </w:r>
      <w:r w:rsidRPr="00D7095D">
        <w:t xml:space="preserve"> without drilling deeper</w:t>
      </w:r>
      <w:r w:rsidR="00532E46">
        <w:t xml:space="preserve"> into information </w:t>
      </w:r>
      <w:r w:rsidR="004E7966">
        <w:t>or</w:t>
      </w:r>
      <w:r w:rsidR="00532E46">
        <w:t xml:space="preserve"> accessing information and records in other places, you are not going to get a different outcome for families.</w:t>
      </w:r>
      <w:r w:rsidR="002D4BB0">
        <w:t xml:space="preserve"> </w:t>
      </w:r>
      <w:r w:rsidR="00532E46">
        <w:t>I do not see how r</w:t>
      </w:r>
      <w:r w:rsidRPr="00D7095D">
        <w:t>epeating the</w:t>
      </w:r>
      <w:r w:rsidR="00532E46">
        <w:t xml:space="preserve"> failures of the past helps any of us to progress in the future.</w:t>
      </w:r>
    </w:p>
    <w:p w:rsidR="005C05F5" w:rsidRPr="00D7095D" w:rsidP="005C05F5">
      <w:pPr>
        <w:pStyle w:val="Question"/>
      </w:pPr>
      <w:sdt>
        <w:sdtPr>
          <w:alias w:val="Member"/>
          <w:tag w:val="&lt;Member mnisId='4129' dodsId='33629'&gt;"/>
          <w:id w:val="-776859782"/>
          <w:placeholder>
            <w:docPart w:val="DefaultPlaceholder_1082065158"/>
          </w:placeholder>
          <w:richText/>
        </w:sdtPr>
        <w:sdtContent>
          <w:r w:rsidRPr="00D7095D">
            <w:rPr>
              <w:b/>
            </w:rPr>
            <w:t>Ian Paisley:</w:t>
          </w:r>
        </w:sdtContent>
      </w:sdt>
      <w:r w:rsidRPr="00D7095D">
        <w:t xml:space="preserve"> </w:t>
      </w:r>
      <w:r w:rsidRPr="00D7095D" w:rsidR="004E7966">
        <w:t xml:space="preserve">Most </w:t>
      </w:r>
      <w:r w:rsidRPr="00D7095D">
        <w:t>of those comments</w:t>
      </w:r>
      <w:r w:rsidR="00532E46">
        <w:t xml:space="preserve"> cover the issue of reconciliation</w:t>
      </w:r>
      <w:r w:rsidR="004E7966">
        <w:t>,</w:t>
      </w:r>
      <w:r w:rsidR="00532E46">
        <w:t xml:space="preserve"> unless David ha</w:t>
      </w:r>
      <w:r w:rsidR="004E7966">
        <w:t>s</w:t>
      </w:r>
      <w:r w:rsidR="00532E46">
        <w:t xml:space="preserve"> something to add.</w:t>
      </w:r>
    </w:p>
    <w:p w:rsidR="00532E46" w:rsidP="005C05F5">
      <w:pPr>
        <w:pStyle w:val="Answer"/>
      </w:pPr>
      <w:sdt>
        <w:sdtPr>
          <w:alias w:val="Witness"/>
          <w:id w:val="-2041127436"/>
          <w:placeholder>
            <w:docPart w:val="DefaultPlaceholder_1082065158"/>
          </w:placeholder>
          <w:richText/>
        </w:sdtPr>
        <w:sdtContent>
          <w:r w:rsidR="002D4BB0">
            <w:rPr>
              <w:b/>
              <w:i/>
            </w:rPr>
            <w:t>Dr Clements:</w:t>
          </w:r>
          <w:r w:rsidRPr="00D7095D" w:rsidR="005C05F5">
            <w:rPr>
              <w:b/>
            </w:rPr>
            <w:t xml:space="preserve"> </w:t>
          </w:r>
        </w:sdtContent>
      </w:sdt>
      <w:r>
        <w:t>Thank</w:t>
      </w:r>
      <w:r w:rsidRPr="00D7095D" w:rsidR="005C05F5">
        <w:t xml:space="preserve"> you</w:t>
      </w:r>
      <w:r>
        <w:t>,</w:t>
      </w:r>
      <w:r w:rsidRPr="00D7095D" w:rsidR="005C05F5">
        <w:t xml:space="preserve"> Ian.</w:t>
      </w:r>
      <w:r w:rsidR="002D4BB0">
        <w:t xml:space="preserve"> </w:t>
      </w:r>
      <w:r w:rsidRPr="00D7095D" w:rsidR="005C05F5">
        <w:t>I appreciate the question</w:t>
      </w:r>
      <w:r w:rsidR="004E7966">
        <w:t xml:space="preserve">. It </w:t>
      </w:r>
      <w:r>
        <w:t>is a very important one and a difficult one to answer.</w:t>
      </w:r>
      <w:r w:rsidR="002D4BB0">
        <w:t xml:space="preserve"> </w:t>
      </w:r>
      <w:r w:rsidRPr="00D7095D" w:rsidR="005C05F5">
        <w:t xml:space="preserve">Sandra </w:t>
      </w:r>
      <w:r>
        <w:t>and Cathy have answered it well.</w:t>
      </w:r>
      <w:r w:rsidR="002D4BB0">
        <w:t xml:space="preserve"> </w:t>
      </w:r>
      <w:r>
        <w:t>I would add one thing</w:t>
      </w:r>
      <w:r w:rsidR="004E7966">
        <w:t>.</w:t>
      </w:r>
      <w:r>
        <w:t xml:space="preserve"> </w:t>
      </w:r>
      <w:r w:rsidR="004E7966">
        <w:t xml:space="preserve">It </w:t>
      </w:r>
      <w:r>
        <w:t>may be helpful as a Committ</w:t>
      </w:r>
      <w:r w:rsidR="00C93BE0">
        <w:t xml:space="preserve">ee just to know where the name </w:t>
      </w:r>
      <w:r w:rsidR="002D4BB0">
        <w:t>WAVE</w:t>
      </w:r>
      <w:r>
        <w:t xml:space="preserve"> came from.</w:t>
      </w:r>
      <w:r w:rsidR="002D4BB0">
        <w:t xml:space="preserve"> </w:t>
      </w:r>
      <w:r w:rsidRPr="00D7095D" w:rsidR="005C05F5">
        <w:t>When I first met this bunch of women</w:t>
      </w:r>
      <w:r>
        <w:t>, as</w:t>
      </w:r>
      <w:r w:rsidRPr="00D7095D" w:rsidR="005C05F5">
        <w:t xml:space="preserve"> </w:t>
      </w:r>
      <w:r>
        <w:t>I mentioned, just after the Shankill bomb, they had been meeting for a c</w:t>
      </w:r>
      <w:r w:rsidRPr="00D7095D" w:rsidR="005C05F5">
        <w:t>ouple of year</w:t>
      </w:r>
      <w:r>
        <w:t>s because there was no other support group for victims.</w:t>
      </w:r>
      <w:r w:rsidR="002D4BB0">
        <w:t xml:space="preserve"> </w:t>
      </w:r>
      <w:r>
        <w:t xml:space="preserve">They were started by </w:t>
      </w:r>
      <w:r w:rsidRPr="00D7095D" w:rsidR="005C05F5">
        <w:t>Sister Marie McNeice</w:t>
      </w:r>
      <w:r>
        <w:t>, a Catholic sister, and they invited me as a Protestant minister to be part of their group, which I was very glad to do.</w:t>
      </w:r>
    </w:p>
    <w:p w:rsidR="00532E46" w:rsidP="005C05F5">
      <w:pPr>
        <w:pStyle w:val="Answer"/>
      </w:pPr>
      <w:r>
        <w:t xml:space="preserve">Originally, </w:t>
      </w:r>
      <w:r w:rsidR="006B2BF1">
        <w:t>the name</w:t>
      </w:r>
      <w:r>
        <w:t xml:space="preserve"> stood for Widows</w:t>
      </w:r>
      <w:r w:rsidRPr="00D7095D" w:rsidR="005C05F5">
        <w:t xml:space="preserve"> Against Violence Empower</w:t>
      </w:r>
      <w:r>
        <w:t>.</w:t>
      </w:r>
      <w:r w:rsidR="002D4BB0">
        <w:t xml:space="preserve"> </w:t>
      </w:r>
      <w:r>
        <w:t xml:space="preserve">That is where </w:t>
      </w:r>
      <w:r w:rsidR="00C93BE0">
        <w:t>WAV</w:t>
      </w:r>
      <w:r>
        <w:t>E came from.</w:t>
      </w:r>
      <w:r w:rsidR="002D4BB0">
        <w:t xml:space="preserve"> </w:t>
      </w:r>
      <w:r>
        <w:t xml:space="preserve">There </w:t>
      </w:r>
      <w:r w:rsidR="004E7966">
        <w:t>were</w:t>
      </w:r>
      <w:r>
        <w:t xml:space="preserve"> always little brackets</w:t>
      </w:r>
      <w:r w:rsidR="00C93BE0">
        <w:t xml:space="preserve">: “widowers” was in </w:t>
      </w:r>
      <w:r>
        <w:t>brackets</w:t>
      </w:r>
      <w:r w:rsidRPr="00C93BE0" w:rsidR="00C93BE0">
        <w:t xml:space="preserve"> </w:t>
      </w:r>
      <w:r w:rsidR="00C93BE0">
        <w:t xml:space="preserve">after “widows”, </w:t>
      </w:r>
      <w:r>
        <w:t>so they did not discriminate against men who had lost a partner.</w:t>
      </w:r>
      <w:r w:rsidR="002D4BB0">
        <w:t xml:space="preserve"> </w:t>
      </w:r>
      <w:r>
        <w:t xml:space="preserve">Over time, </w:t>
      </w:r>
      <w:r w:rsidRPr="00D7095D" w:rsidR="005C05F5">
        <w:t>it became a much broader organisation involving people who had lo</w:t>
      </w:r>
      <w:r>
        <w:t>st parents, children or siblings</w:t>
      </w:r>
      <w:r w:rsidR="004E7966">
        <w:t>,</w:t>
      </w:r>
      <w:r>
        <w:t xml:space="preserve"> or people who had been injured or affected by the Troubles in all kinds of other ways.</w:t>
      </w:r>
      <w:r w:rsidR="002D4BB0">
        <w:t xml:space="preserve"> </w:t>
      </w:r>
      <w:r>
        <w:t>W</w:t>
      </w:r>
      <w:r w:rsidRPr="00D7095D" w:rsidR="005C05F5">
        <w:t>e struggled for a long time to</w:t>
      </w:r>
      <w:r>
        <w:t xml:space="preserve"> find a</w:t>
      </w:r>
      <w:r w:rsidR="00C93BE0">
        <w:t>nother acronym that would fit WAV</w:t>
      </w:r>
      <w:r>
        <w:t>E and we could</w:t>
      </w:r>
      <w:r w:rsidR="00C93BE0">
        <w:t xml:space="preserve"> not, so we just kept the name </w:t>
      </w:r>
      <w:r w:rsidR="002D4BB0">
        <w:t>WAVE</w:t>
      </w:r>
      <w:r w:rsidR="004E7966">
        <w:t xml:space="preserve"> because it was well </w:t>
      </w:r>
      <w:r>
        <w:t>known by then</w:t>
      </w:r>
      <w:r w:rsidR="006B2BF1">
        <w:t>,</w:t>
      </w:r>
      <w:r>
        <w:t xml:space="preserve"> and </w:t>
      </w:r>
      <w:r w:rsidR="006B2BF1">
        <w:t xml:space="preserve">we </w:t>
      </w:r>
      <w:r>
        <w:t xml:space="preserve">called it the </w:t>
      </w:r>
      <w:r w:rsidR="002D4BB0">
        <w:t>WAVE Trauma</w:t>
      </w:r>
      <w:r>
        <w:t xml:space="preserve"> Centre.</w:t>
      </w:r>
    </w:p>
    <w:p w:rsidR="00163AD8" w:rsidP="00163AD8">
      <w:pPr>
        <w:pStyle w:val="Answer"/>
      </w:pPr>
      <w:r>
        <w:t>The</w:t>
      </w:r>
      <w:r w:rsidR="00532E46">
        <w:t xml:space="preserve"> key word at the end of that</w:t>
      </w:r>
      <w:r>
        <w:t>, “</w:t>
      </w:r>
      <w:r w:rsidR="00532E46">
        <w:t>empowerment</w:t>
      </w:r>
      <w:r>
        <w:t xml:space="preserve">”, </w:t>
      </w:r>
      <w:r w:rsidR="00532E46">
        <w:t>was always a crucial issue.</w:t>
      </w:r>
      <w:r w:rsidR="002D4BB0">
        <w:t xml:space="preserve"> </w:t>
      </w:r>
      <w:r w:rsidR="00532E46">
        <w:t xml:space="preserve">These were a bunch of women who had </w:t>
      </w:r>
      <w:r w:rsidR="00C93BE0">
        <w:t xml:space="preserve">all </w:t>
      </w:r>
      <w:r w:rsidR="00532E46">
        <w:t xml:space="preserve">lost their husbands in different circumstances by </w:t>
      </w:r>
      <w:r>
        <w:t>loyalist</w:t>
      </w:r>
      <w:r w:rsidRPr="00D7095D">
        <w:t xml:space="preserve"> </w:t>
      </w:r>
      <w:r w:rsidRPr="00D7095D" w:rsidR="005C05F5">
        <w:t xml:space="preserve">and </w:t>
      </w:r>
      <w:r w:rsidRPr="00D7095D">
        <w:t xml:space="preserve">republican </w:t>
      </w:r>
      <w:r w:rsidRPr="00D7095D" w:rsidR="005C05F5">
        <w:t>paramilitaries</w:t>
      </w:r>
      <w:r>
        <w:t>, but they were finding a voice.</w:t>
      </w:r>
      <w:r w:rsidR="002D4BB0">
        <w:t xml:space="preserve"> </w:t>
      </w:r>
      <w:r>
        <w:t>I</w:t>
      </w:r>
      <w:r w:rsidRPr="00D7095D" w:rsidR="005C05F5">
        <w:t>f th</w:t>
      </w:r>
      <w:r>
        <w:t>ere is one thing that</w:t>
      </w:r>
      <w:r w:rsidRPr="00D7095D" w:rsidR="005C05F5">
        <w:t xml:space="preserve"> helps </w:t>
      </w:r>
      <w:r>
        <w:t xml:space="preserve">to understand what acknowledgment means, </w:t>
      </w:r>
      <w:r w:rsidRPr="00D7095D" w:rsidR="005C05F5">
        <w:t>it is to be able to ha</w:t>
      </w:r>
      <w:r>
        <w:t>ve your voice and to be heard.</w:t>
      </w:r>
    </w:p>
    <w:p w:rsidR="00163AD8" w:rsidP="00163AD8">
      <w:pPr>
        <w:pStyle w:val="Answer"/>
      </w:pPr>
      <w:r w:rsidRPr="00D7095D">
        <w:t>The issue of investigation</w:t>
      </w:r>
      <w:r w:rsidR="00C93BE0">
        <w:t>,</w:t>
      </w:r>
      <w:r w:rsidRPr="00D7095D">
        <w:t xml:space="preserve"> prosecution </w:t>
      </w:r>
      <w:r>
        <w:t>and all of that is very difficult</w:t>
      </w:r>
      <w:r w:rsidR="00C93BE0">
        <w:t>.</w:t>
      </w:r>
      <w:r>
        <w:t xml:space="preserve"> </w:t>
      </w:r>
      <w:r w:rsidR="00C93BE0">
        <w:t xml:space="preserve">It </w:t>
      </w:r>
      <w:r>
        <w:t>may never happen.</w:t>
      </w:r>
      <w:r w:rsidR="002D4BB0">
        <w:t xml:space="preserve"> </w:t>
      </w:r>
      <w:r w:rsidRPr="00D7095D" w:rsidR="00C93BE0">
        <w:t xml:space="preserve">Holding </w:t>
      </w:r>
      <w:r w:rsidRPr="00D7095D">
        <w:t xml:space="preserve">out </w:t>
      </w:r>
      <w:r w:rsidR="00C93BE0">
        <w:t xml:space="preserve">a </w:t>
      </w:r>
      <w:r w:rsidRPr="00D7095D">
        <w:t xml:space="preserve">false hope of prosecution </w:t>
      </w:r>
      <w:r>
        <w:t xml:space="preserve">and conviction at the end of it </w:t>
      </w:r>
      <w:r w:rsidRPr="00D7095D">
        <w:t>to victims can be a cruel thing</w:t>
      </w:r>
      <w:r w:rsidR="00C93BE0">
        <w:t>,</w:t>
      </w:r>
      <w:r w:rsidRPr="00D7095D">
        <w:t xml:space="preserve"> if it is very unlikely to happen</w:t>
      </w:r>
      <w:r w:rsidR="00C93BE0">
        <w:t>.</w:t>
      </w:r>
      <w:r>
        <w:t xml:space="preserve"> </w:t>
      </w:r>
      <w:r w:rsidR="00C93BE0">
        <w:t xml:space="preserve">You </w:t>
      </w:r>
      <w:r>
        <w:t>have to find other way</w:t>
      </w:r>
      <w:r w:rsidRPr="00D7095D">
        <w:t>s</w:t>
      </w:r>
      <w:r>
        <w:t xml:space="preserve"> for them to have their voice heard and</w:t>
      </w:r>
      <w:r w:rsidRPr="00D7095D">
        <w:t xml:space="preserve"> be empowered</w:t>
      </w:r>
      <w:r w:rsidR="00C93BE0">
        <w:t>,</w:t>
      </w:r>
      <w:r w:rsidRPr="00D7095D">
        <w:t xml:space="preserve"> and to give them some role in that</w:t>
      </w:r>
      <w:r w:rsidR="00C93BE0">
        <w:t>,</w:t>
      </w:r>
      <w:r w:rsidRPr="00D7095D">
        <w:t xml:space="preserve"> not </w:t>
      </w:r>
      <w:r w:rsidRPr="00D7095D">
        <w:t>just treat them like a political football</w:t>
      </w:r>
      <w:r>
        <w:t xml:space="preserve"> where they are kicked this side and then kicked the other side.</w:t>
      </w:r>
      <w:r w:rsidR="002D4BB0">
        <w:t xml:space="preserve"> </w:t>
      </w:r>
      <w:r>
        <w:t>That has been one of the problems over the last two deca</w:t>
      </w:r>
      <w:r w:rsidRPr="00D7095D">
        <w:t>des</w:t>
      </w:r>
      <w:r w:rsidR="006B2BF1">
        <w:t>,</w:t>
      </w:r>
      <w:r w:rsidRPr="00D7095D">
        <w:t xml:space="preserve"> </w:t>
      </w:r>
      <w:r>
        <w:t>in particular</w:t>
      </w:r>
      <w:r w:rsidR="00C93BE0">
        <w:t>,</w:t>
      </w:r>
      <w:r>
        <w:t xml:space="preserve"> since the </w:t>
      </w:r>
      <w:r w:rsidR="00C93BE0">
        <w:t>Good Friday agreement</w:t>
      </w:r>
      <w:r>
        <w:t>.</w:t>
      </w:r>
      <w:r w:rsidR="002D4BB0">
        <w:t xml:space="preserve"> </w:t>
      </w:r>
      <w:r>
        <w:t>T</w:t>
      </w:r>
      <w:r w:rsidRPr="00D7095D">
        <w:t>he issue of legacy and victims</w:t>
      </w:r>
      <w:r w:rsidR="00C93BE0">
        <w:t>,</w:t>
      </w:r>
      <w:r w:rsidRPr="00D7095D">
        <w:t xml:space="preserve"> </w:t>
      </w:r>
      <w:r>
        <w:t>a</w:t>
      </w:r>
      <w:r w:rsidRPr="00D7095D">
        <w:t>nd their part in that</w:t>
      </w:r>
      <w:r w:rsidR="00C93BE0">
        <w:t>,</w:t>
      </w:r>
      <w:r w:rsidRPr="00D7095D">
        <w:t xml:space="preserve"> has been very difficult and</w:t>
      </w:r>
      <w:r>
        <w:t xml:space="preserve"> is</w:t>
      </w:r>
      <w:r w:rsidRPr="00D7095D">
        <w:t xml:space="preserve"> contested</w:t>
      </w:r>
      <w:r>
        <w:t>.</w:t>
      </w:r>
      <w:r w:rsidR="002D4BB0">
        <w:t xml:space="preserve"> </w:t>
      </w:r>
      <w:r>
        <w:t xml:space="preserve">If we can find a way of giving people their voice, empowering them, </w:t>
      </w:r>
      <w:r w:rsidRPr="00D7095D">
        <w:t>acknowledging their loss</w:t>
      </w:r>
      <w:r>
        <w:t xml:space="preserve"> and acknowledging that what happened to them was wrong, that is the crucial issue.</w:t>
      </w:r>
    </w:p>
    <w:p w:rsidR="005C05F5" w:rsidP="00163AD8">
      <w:pPr>
        <w:pStyle w:val="Answer"/>
      </w:pPr>
      <w:r>
        <w:t>My d</w:t>
      </w:r>
      <w:r w:rsidRPr="00D7095D">
        <w:t>ad wa</w:t>
      </w:r>
      <w:r>
        <w:t>s a policeman.</w:t>
      </w:r>
      <w:r w:rsidR="002D4BB0">
        <w:t xml:space="preserve"> </w:t>
      </w:r>
      <w:r>
        <w:t>He was shot dea</w:t>
      </w:r>
      <w:r w:rsidRPr="00D7095D">
        <w:t xml:space="preserve">d </w:t>
      </w:r>
      <w:r>
        <w:t>by the IRA in 1985.</w:t>
      </w:r>
      <w:r w:rsidR="002D4BB0">
        <w:t xml:space="preserve"> </w:t>
      </w:r>
      <w:r>
        <w:t xml:space="preserve">I have had lots </w:t>
      </w:r>
      <w:r w:rsidR="00C13216">
        <w:t xml:space="preserve">of conversations with Sinn Fein, with republicans </w:t>
      </w:r>
      <w:r w:rsidR="009E51A4">
        <w:t xml:space="preserve">and </w:t>
      </w:r>
      <w:r w:rsidR="00C13216">
        <w:t xml:space="preserve">with </w:t>
      </w:r>
      <w:r w:rsidR="009E51A4">
        <w:t>others</w:t>
      </w:r>
      <w:r w:rsidR="006B2BF1">
        <w:t>, and t</w:t>
      </w:r>
      <w:r w:rsidR="00C13216">
        <w:t xml:space="preserve">hey </w:t>
      </w:r>
      <w:r>
        <w:t xml:space="preserve">are </w:t>
      </w:r>
      <w:r w:rsidRPr="00D7095D">
        <w:t>useful exchanges.</w:t>
      </w:r>
      <w:r w:rsidR="002D4BB0">
        <w:t xml:space="preserve"> </w:t>
      </w:r>
      <w:r w:rsidRPr="00D7095D">
        <w:t>I am able to do that</w:t>
      </w:r>
      <w:r w:rsidR="006B2BF1">
        <w:t>, but l</w:t>
      </w:r>
      <w:r w:rsidRPr="00D7095D">
        <w:t xml:space="preserve">ots of </w:t>
      </w:r>
      <w:r>
        <w:t xml:space="preserve">other </w:t>
      </w:r>
      <w:r w:rsidRPr="00D7095D">
        <w:t>people are not.</w:t>
      </w:r>
      <w:r w:rsidR="002D4BB0">
        <w:t xml:space="preserve"> </w:t>
      </w:r>
      <w:r w:rsidRPr="00D7095D">
        <w:t>My mother would never engage with them</w:t>
      </w:r>
      <w:r>
        <w:t>, for example, even when she was younger and fitter.</w:t>
      </w:r>
      <w:r w:rsidR="002D4BB0">
        <w:t xml:space="preserve"> </w:t>
      </w:r>
      <w:r w:rsidRPr="00D7095D">
        <w:t>I am articulate enough to engage in that</w:t>
      </w:r>
      <w:r>
        <w:t>,</w:t>
      </w:r>
      <w:r w:rsidRPr="00D7095D">
        <w:t xml:space="preserve"> but lots of others are not</w:t>
      </w:r>
      <w:r w:rsidR="00C13216">
        <w:t>.</w:t>
      </w:r>
      <w:r w:rsidRPr="00D7095D">
        <w:t xml:space="preserve"> </w:t>
      </w:r>
      <w:r w:rsidR="00C13216">
        <w:t xml:space="preserve">My </w:t>
      </w:r>
      <w:r>
        <w:t>concern is that this process will just sweep the issue under the carpet for another</w:t>
      </w:r>
      <w:r w:rsidRPr="00D7095D">
        <w:t xml:space="preserve"> five</w:t>
      </w:r>
      <w:r>
        <w:t xml:space="preserve"> or </w:t>
      </w:r>
      <w:r w:rsidR="00C13216">
        <w:t>10</w:t>
      </w:r>
      <w:r>
        <w:t xml:space="preserve"> years.</w:t>
      </w:r>
      <w:r w:rsidR="002D4BB0">
        <w:t xml:space="preserve"> </w:t>
      </w:r>
      <w:r>
        <w:t>T</w:t>
      </w:r>
      <w:r w:rsidRPr="00D7095D">
        <w:t xml:space="preserve">he bump in the carpet is not going to </w:t>
      </w:r>
      <w:r>
        <w:t>go</w:t>
      </w:r>
      <w:r w:rsidRPr="00D7095D">
        <w:t xml:space="preserve"> away.</w:t>
      </w:r>
    </w:p>
    <w:p w:rsidR="005C05F5" w:rsidRPr="00D7095D" w:rsidP="005C05F5">
      <w:pPr>
        <w:pStyle w:val="Question"/>
        <w:numPr>
          <w:ilvl w:val="0"/>
          <w:numId w:val="0"/>
        </w:numPr>
        <w:ind w:left="794"/>
      </w:pPr>
      <w:sdt>
        <w:sdtPr>
          <w:alias w:val="Member"/>
          <w:tag w:val="&lt;Member mnisId='4494' dodsId='72275'&gt;"/>
          <w:id w:val="-255366437"/>
          <w:placeholder>
            <w:docPart w:val="DefaultPlaceholder_1082065158"/>
          </w:placeholder>
          <w:richText/>
        </w:sdtPr>
        <w:sdtContent>
          <w:r w:rsidRPr="00D7095D">
            <w:rPr>
              <w:b/>
            </w:rPr>
            <w:t>Chair:</w:t>
          </w:r>
        </w:sdtContent>
      </w:sdt>
      <w:r w:rsidRPr="00D7095D">
        <w:t xml:space="preserve"> </w:t>
      </w:r>
      <w:r w:rsidR="00C13216">
        <w:t xml:space="preserve">We </w:t>
      </w:r>
      <w:r w:rsidR="00973B32">
        <w:t xml:space="preserve">have until </w:t>
      </w:r>
      <w:r w:rsidR="00C13216">
        <w:t xml:space="preserve">just before </w:t>
      </w:r>
      <w:r w:rsidR="00973B32">
        <w:t>10.30</w:t>
      </w:r>
      <w:r w:rsidR="00C13216">
        <w:t xml:space="preserve"> am</w:t>
      </w:r>
      <w:r w:rsidR="00973B32">
        <w:t xml:space="preserve"> for this</w:t>
      </w:r>
      <w:r w:rsidR="00C13216">
        <w:t>.</w:t>
      </w:r>
      <w:r w:rsidR="002D4BB0">
        <w:t xml:space="preserve"> </w:t>
      </w:r>
      <w:r w:rsidR="00163AD8">
        <w:t>I want us to cover as much territory as possible.</w:t>
      </w:r>
      <w:r w:rsidR="002D4BB0">
        <w:t xml:space="preserve"> </w:t>
      </w:r>
      <w:r w:rsidR="00163AD8">
        <w:t xml:space="preserve">I do not want to be terribly strong </w:t>
      </w:r>
      <w:r w:rsidR="00C13216">
        <w:t xml:space="preserve">with </w:t>
      </w:r>
      <w:r w:rsidR="00163AD8">
        <w:t>the whip</w:t>
      </w:r>
      <w:r w:rsidR="00C13216">
        <w:t xml:space="preserve"> </w:t>
      </w:r>
      <w:r w:rsidR="00163AD8">
        <w:t>hand on that, so I am going to go to Robert Goodwill, who is well known as a man of</w:t>
      </w:r>
      <w:r w:rsidRPr="00D7095D">
        <w:t xml:space="preserve"> terse Yorkshire words.</w:t>
      </w:r>
    </w:p>
    <w:p w:rsidR="005C05F5" w:rsidRPr="00D7095D" w:rsidP="005C05F5">
      <w:pPr>
        <w:pStyle w:val="Question"/>
      </w:pPr>
      <w:sdt>
        <w:sdtPr>
          <w:alias w:val="Member"/>
          <w:tag w:val="&lt;Member mnisId='1562' dodsId='28181'&gt;"/>
          <w:id w:val="894476629"/>
          <w:placeholder>
            <w:docPart w:val="DefaultPlaceholder_1082065158"/>
          </w:placeholder>
          <w:richText/>
        </w:sdtPr>
        <w:sdtContent>
          <w:r w:rsidR="00C13216">
            <w:rPr>
              <w:b/>
            </w:rPr>
            <w:t>Mr Goodwill:</w:t>
          </w:r>
        </w:sdtContent>
      </w:sdt>
      <w:r w:rsidRPr="00D7095D">
        <w:t xml:space="preserve"> </w:t>
      </w:r>
      <w:r w:rsidR="00C13216">
        <w:t>We</w:t>
      </w:r>
      <w:r w:rsidRPr="00D7095D" w:rsidR="00C13216">
        <w:t xml:space="preserve"> </w:t>
      </w:r>
      <w:r w:rsidRPr="00D7095D">
        <w:t xml:space="preserve">have just been hearing about empowerment </w:t>
      </w:r>
      <w:r w:rsidR="00973B32">
        <w:t>and having your voice heard.</w:t>
      </w:r>
      <w:r w:rsidR="002D4BB0">
        <w:t xml:space="preserve"> </w:t>
      </w:r>
      <w:r w:rsidR="00B9319D">
        <w:t>W</w:t>
      </w:r>
      <w:r w:rsidR="00973B32">
        <w:t>hen Sandra made her opening remarks, she</w:t>
      </w:r>
      <w:r w:rsidRPr="00D7095D">
        <w:t xml:space="preserve"> talked about her concern </w:t>
      </w:r>
      <w:r w:rsidR="00C13216">
        <w:t>with</w:t>
      </w:r>
      <w:r w:rsidRPr="00D7095D">
        <w:t xml:space="preserve"> </w:t>
      </w:r>
      <w:r w:rsidR="00973B32">
        <w:t xml:space="preserve">the </w:t>
      </w:r>
      <w:r w:rsidRPr="00D7095D">
        <w:t>new direction of travel</w:t>
      </w:r>
      <w:r w:rsidR="00C13216">
        <w:t xml:space="preserve"> and how</w:t>
      </w:r>
      <w:r w:rsidR="00973B32">
        <w:t xml:space="preserve"> </w:t>
      </w:r>
      <w:r w:rsidR="00C13216">
        <w:t xml:space="preserve">the </w:t>
      </w:r>
      <w:r w:rsidR="00973B32">
        <w:t>two</w:t>
      </w:r>
      <w:r w:rsidR="00973B32">
        <w:noBreakHyphen/>
        <w:t xml:space="preserve">page ministerial statement was </w:t>
      </w:r>
      <w:r w:rsidR="00C13216">
        <w:t xml:space="preserve">probably </w:t>
      </w:r>
      <w:r w:rsidRPr="00D7095D">
        <w:t xml:space="preserve">a bit of a </w:t>
      </w:r>
      <w:r w:rsidR="00C13216">
        <w:t>bolt</w:t>
      </w:r>
      <w:r w:rsidRPr="00D7095D">
        <w:t xml:space="preserve"> out of the blue</w:t>
      </w:r>
      <w:r w:rsidR="00973B32">
        <w:t>.</w:t>
      </w:r>
      <w:r w:rsidR="002D4BB0">
        <w:t xml:space="preserve"> </w:t>
      </w:r>
      <w:r w:rsidR="00C13216">
        <w:t>Do</w:t>
      </w:r>
      <w:r w:rsidRPr="00D7095D" w:rsidR="00C13216">
        <w:t xml:space="preserve"> </w:t>
      </w:r>
      <w:r w:rsidRPr="00D7095D">
        <w:t>victims feel</w:t>
      </w:r>
      <w:r w:rsidR="00973B32">
        <w:t xml:space="preserve"> they have been listened to and engaged with during the development of this new legacy framework?</w:t>
      </w:r>
      <w:r w:rsidR="002D4BB0">
        <w:t xml:space="preserve"> </w:t>
      </w:r>
      <w:r w:rsidR="00973B32">
        <w:t xml:space="preserve">When </w:t>
      </w:r>
      <w:r w:rsidR="00C13216">
        <w:t>we</w:t>
      </w:r>
      <w:r w:rsidR="00973B32">
        <w:t xml:space="preserve"> talk about engagement, are we talking about engagement with </w:t>
      </w:r>
      <w:r w:rsidRPr="00D7095D">
        <w:t>organisations like yours</w:t>
      </w:r>
      <w:r w:rsidR="006B2BF1">
        <w:t>,</w:t>
      </w:r>
      <w:r w:rsidRPr="00D7095D">
        <w:t xml:space="preserve"> or with people more g</w:t>
      </w:r>
      <w:r w:rsidR="00973B32">
        <w:t>enerally who may wish to engage?</w:t>
      </w:r>
      <w:r w:rsidR="002D4BB0">
        <w:t xml:space="preserve"> </w:t>
      </w:r>
    </w:p>
    <w:p w:rsidR="005C05F5" w:rsidRPr="00D7095D" w:rsidP="005C05F5">
      <w:pPr>
        <w:pStyle w:val="Answer"/>
      </w:pPr>
      <w:sdt>
        <w:sdtPr>
          <w:alias w:val="Witness"/>
          <w:id w:val="-756513849"/>
          <w:placeholder>
            <w:docPart w:val="DefaultPlaceholder_1082065158"/>
          </w:placeholder>
          <w:richText/>
        </w:sdtPr>
        <w:sdtContent>
          <w:r w:rsidRPr="00BD262C" w:rsidR="00BD262C">
            <w:rPr>
              <w:b/>
              <w:i/>
            </w:rPr>
            <w:t>Sandra Peake:</w:t>
          </w:r>
        </w:sdtContent>
      </w:sdt>
      <w:r w:rsidRPr="00D7095D">
        <w:t xml:space="preserve"> </w:t>
      </w:r>
      <w:r w:rsidR="00973B32">
        <w:t>It</w:t>
      </w:r>
      <w:r w:rsidRPr="00D7095D">
        <w:t xml:space="preserve"> did</w:t>
      </w:r>
      <w:r w:rsidR="00973B32">
        <w:t xml:space="preserve"> come like a </w:t>
      </w:r>
      <w:r w:rsidR="00C13216">
        <w:t>bolt</w:t>
      </w:r>
      <w:r w:rsidR="00973B32">
        <w:t xml:space="preserve"> out of the blue.</w:t>
      </w:r>
      <w:r w:rsidR="002D4BB0">
        <w:t xml:space="preserve"> </w:t>
      </w:r>
      <w:r w:rsidR="00973B32">
        <w:t>It came at the worst possible time and there was a very strong reaction to it within the organisation</w:t>
      </w:r>
      <w:r w:rsidR="00C13216">
        <w:t>,</w:t>
      </w:r>
      <w:r w:rsidR="00973B32">
        <w:t xml:space="preserve"> because we were on the eve of closing the organisation </w:t>
      </w:r>
      <w:r w:rsidR="006B2BF1">
        <w:t xml:space="preserve">because of </w:t>
      </w:r>
      <w:r w:rsidR="00973B32">
        <w:t>Covid.</w:t>
      </w:r>
      <w:r w:rsidR="002D4BB0">
        <w:t xml:space="preserve"> </w:t>
      </w:r>
      <w:r w:rsidR="00973B32">
        <w:t>We were moving all the services by telephone contact.</w:t>
      </w:r>
      <w:r w:rsidR="002D4BB0">
        <w:t xml:space="preserve"> </w:t>
      </w:r>
      <w:r w:rsidR="00973B32">
        <w:t>Therefore, we were re</w:t>
      </w:r>
      <w:r w:rsidRPr="00D7095D">
        <w:t>ndering</w:t>
      </w:r>
      <w:r w:rsidR="00973B32">
        <w:t xml:space="preserve"> many victims and survivors into effective isolation</w:t>
      </w:r>
      <w:r w:rsidR="006B2BF1">
        <w:t>,</w:t>
      </w:r>
      <w:r w:rsidR="00973B32">
        <w:t xml:space="preserve"> and we were bringing something in</w:t>
      </w:r>
      <w:r w:rsidR="006B2BF1">
        <w:t>—t</w:t>
      </w:r>
      <w:r w:rsidR="00973B32">
        <w:t>he news headline that morning was that 90% of cases would be desk</w:t>
      </w:r>
      <w:r w:rsidR="00125781">
        <w:t>-</w:t>
      </w:r>
      <w:r w:rsidR="005B1216">
        <w:t>topped through a speedy review</w:t>
      </w:r>
      <w:r w:rsidRPr="006B2BF1" w:rsidR="006B2BF1">
        <w:t xml:space="preserve"> </w:t>
      </w:r>
      <w:r w:rsidRPr="00D7095D" w:rsidR="006B2BF1">
        <w:t>and only 10%</w:t>
      </w:r>
      <w:r w:rsidR="006B2BF1">
        <w:t xml:space="preserve"> would go to full investigation. The word </w:t>
      </w:r>
      <w:r w:rsidR="00973B32">
        <w:t>“</w:t>
      </w:r>
      <w:r w:rsidR="006B2BF1">
        <w:t>s</w:t>
      </w:r>
      <w:r w:rsidR="00973B32">
        <w:t xml:space="preserve">peedy” is </w:t>
      </w:r>
      <w:r w:rsidR="006B2BF1">
        <w:t xml:space="preserve">mentioned quite a number of times </w:t>
      </w:r>
      <w:r w:rsidR="00973B32">
        <w:t>the whole way through this two</w:t>
      </w:r>
      <w:r w:rsidR="00973B32">
        <w:noBreakHyphen/>
        <w:t>page documen</w:t>
      </w:r>
      <w:r w:rsidR="009E51A4">
        <w:t>t</w:t>
      </w:r>
      <w:r w:rsidR="00973B32">
        <w:t>.</w:t>
      </w:r>
      <w:r w:rsidR="002D4BB0">
        <w:t xml:space="preserve"> </w:t>
      </w:r>
      <w:r w:rsidR="00973B32">
        <w:t>T</w:t>
      </w:r>
      <w:r w:rsidRPr="00D7095D">
        <w:t>here was no warning of that coming</w:t>
      </w:r>
      <w:r w:rsidR="00973B32">
        <w:t>.</w:t>
      </w:r>
      <w:r w:rsidRPr="00D7095D">
        <w:t xml:space="preserve"> </w:t>
      </w:r>
    </w:p>
    <w:p w:rsidR="005C05F5" w:rsidRPr="00D7095D" w:rsidP="005C05F5">
      <w:pPr>
        <w:pStyle w:val="Question"/>
      </w:pPr>
      <w:sdt>
        <w:sdtPr>
          <w:alias w:val="Member"/>
          <w:tag w:val="&lt;Member mnisId='1562' dodsId='28181'&gt;"/>
          <w:id w:val="2086345271"/>
          <w:placeholder>
            <w:docPart w:val="DefaultPlaceholder_1082065158"/>
          </w:placeholder>
          <w:richText/>
        </w:sdtPr>
        <w:sdtContent>
          <w:r w:rsidR="00C13216">
            <w:rPr>
              <w:b/>
            </w:rPr>
            <w:t>Mr Goodwill:</w:t>
          </w:r>
        </w:sdtContent>
      </w:sdt>
      <w:r w:rsidRPr="00D7095D">
        <w:t xml:space="preserve"> </w:t>
      </w:r>
      <w:r w:rsidR="00973B32">
        <w:t xml:space="preserve">Do you think the word “speedy” </w:t>
      </w:r>
      <w:r w:rsidR="009E51A4">
        <w:t>w</w:t>
      </w:r>
      <w:r w:rsidR="00973B32">
        <w:t>as there to show that we want a quick r</w:t>
      </w:r>
      <w:r w:rsidR="005B1216">
        <w:t>esolution to move forward</w:t>
      </w:r>
      <w:r w:rsidR="006B2BF1">
        <w:t>, or d</w:t>
      </w:r>
      <w:r w:rsidR="005B1216">
        <w:t xml:space="preserve">o </w:t>
      </w:r>
      <w:r w:rsidR="00973B32">
        <w:t xml:space="preserve">you think that was a bad word </w:t>
      </w:r>
      <w:r w:rsidRPr="00D7095D">
        <w:t>to use?</w:t>
      </w:r>
    </w:p>
    <w:p w:rsidR="00973B32" w:rsidP="005C05F5">
      <w:pPr>
        <w:pStyle w:val="Answer"/>
      </w:pPr>
      <w:sdt>
        <w:sdtPr>
          <w:alias w:val="Witness"/>
          <w:id w:val="-1664925731"/>
          <w:placeholder>
            <w:docPart w:val="DefaultPlaceholder_1082065158"/>
          </w:placeholder>
          <w:richText/>
        </w:sdtPr>
        <w:sdtContent>
          <w:r w:rsidRPr="00BD262C" w:rsidR="00BD262C">
            <w:rPr>
              <w:b/>
              <w:i/>
            </w:rPr>
            <w:t>Sandra Peake:</w:t>
          </w:r>
          <w:r w:rsidRPr="00D7095D" w:rsidR="005C05F5">
            <w:rPr>
              <w:b/>
            </w:rPr>
            <w:t xml:space="preserve"> </w:t>
          </w:r>
        </w:sdtContent>
      </w:sdt>
      <w:r w:rsidRPr="00D7095D" w:rsidR="005C05F5">
        <w:t>I think it was an appal</w:t>
      </w:r>
      <w:r>
        <w:t>l</w:t>
      </w:r>
      <w:r w:rsidRPr="00D7095D" w:rsidR="005C05F5">
        <w:t>ing word to use</w:t>
      </w:r>
      <w:r w:rsidR="005B1216">
        <w:t>,</w:t>
      </w:r>
      <w:r w:rsidRPr="00D7095D" w:rsidR="005C05F5">
        <w:t xml:space="preserve"> because </w:t>
      </w:r>
      <w:r>
        <w:t xml:space="preserve">you are saying </w:t>
      </w:r>
      <w:r w:rsidR="006B2BF1">
        <w:t xml:space="preserve">that </w:t>
      </w:r>
      <w:r>
        <w:t>this will be dealt with rapidly by desktop review,</w:t>
      </w:r>
      <w:r w:rsidRPr="00D7095D" w:rsidR="005C05F5">
        <w:t xml:space="preserve"> 90% will be put off to one side, 10% may go forward </w:t>
      </w:r>
      <w:r w:rsidR="005B1216">
        <w:t xml:space="preserve">and—even </w:t>
      </w:r>
      <w:r>
        <w:t>better news for you</w:t>
      </w:r>
      <w:r w:rsidR="005B1216">
        <w:t xml:space="preserve">—we </w:t>
      </w:r>
      <w:r>
        <w:t>are going to close your case entirely.</w:t>
      </w:r>
      <w:r w:rsidR="002D4BB0">
        <w:t xml:space="preserve"> </w:t>
      </w:r>
      <w:r>
        <w:t xml:space="preserve">The message of that was </w:t>
      </w:r>
      <w:r>
        <w:t>appalling.</w:t>
      </w:r>
      <w:r w:rsidR="002D4BB0">
        <w:t xml:space="preserve"> </w:t>
      </w:r>
      <w:r w:rsidR="006B2BF1">
        <w:t>Also</w:t>
      </w:r>
      <w:r>
        <w:t xml:space="preserve">, the </w:t>
      </w:r>
      <w:r w:rsidR="009E51A4">
        <w:t xml:space="preserve">first </w:t>
      </w:r>
      <w:r>
        <w:t>paragraph</w:t>
      </w:r>
      <w:r w:rsidR="009E51A4">
        <w:t xml:space="preserve"> is entirely around </w:t>
      </w:r>
      <w:r w:rsidR="005B1216">
        <w:t>veterans,</w:t>
      </w:r>
      <w:r>
        <w:t xml:space="preserve"> the </w:t>
      </w:r>
      <w:r w:rsidR="005B1216">
        <w:t xml:space="preserve">veterans </w:t>
      </w:r>
      <w:r>
        <w:t>Bill and the need to protect veterans.</w:t>
      </w:r>
    </w:p>
    <w:p w:rsidR="00973B32" w:rsidP="005C05F5">
      <w:pPr>
        <w:pStyle w:val="Answer"/>
      </w:pPr>
      <w:r>
        <w:t>We were waiting for Stormont House.</w:t>
      </w:r>
      <w:r w:rsidR="002D4BB0">
        <w:t xml:space="preserve"> </w:t>
      </w:r>
      <w:r>
        <w:t>We thoug</w:t>
      </w:r>
      <w:r w:rsidR="009E51A4">
        <w:t xml:space="preserve">ht there was an agreement between </w:t>
      </w:r>
      <w:r>
        <w:t>the British and Irish Government</w:t>
      </w:r>
      <w:r w:rsidR="005B1216">
        <w:t>s</w:t>
      </w:r>
      <w:r>
        <w:t xml:space="preserve"> and the Assembly</w:t>
      </w:r>
      <w:r w:rsidR="006B2BF1">
        <w:t>, and w</w:t>
      </w:r>
      <w:r>
        <w:t xml:space="preserve">e were waiting for an action </w:t>
      </w:r>
      <w:r w:rsidR="005B1216">
        <w:t>on</w:t>
      </w:r>
      <w:r>
        <w:t xml:space="preserve"> that.</w:t>
      </w:r>
      <w:r w:rsidR="002D4BB0">
        <w:t xml:space="preserve"> </w:t>
      </w:r>
      <w:r>
        <w:t>We had no warning</w:t>
      </w:r>
      <w:r w:rsidR="006B2BF1">
        <w:t xml:space="preserve">. All </w:t>
      </w:r>
      <w:r>
        <w:t>of a sudden, in the middle of Covid, a two</w:t>
      </w:r>
      <w:r>
        <w:noBreakHyphen/>
        <w:t xml:space="preserve">page statement came out that really was </w:t>
      </w:r>
      <w:r w:rsidRPr="00D7095D" w:rsidR="005C05F5">
        <w:t>a demarcation away</w:t>
      </w:r>
      <w:r w:rsidR="005B1216">
        <w:t>,</w:t>
      </w:r>
      <w:r w:rsidRPr="00D7095D" w:rsidR="005C05F5">
        <w:t xml:space="preserve"> with absolutely no warning</w:t>
      </w:r>
      <w:r w:rsidR="005B1216">
        <w:t>,</w:t>
      </w:r>
      <w:r w:rsidRPr="00D7095D" w:rsidR="005C05F5">
        <w:t xml:space="preserve"> </w:t>
      </w:r>
      <w:r>
        <w:t>at a time when victims and survivors were most vulnerable.</w:t>
      </w:r>
      <w:r w:rsidR="002D4BB0">
        <w:t xml:space="preserve"> </w:t>
      </w:r>
      <w:r>
        <w:t xml:space="preserve">The </w:t>
      </w:r>
      <w:r w:rsidRPr="00D7095D" w:rsidR="005C05F5">
        <w:t xml:space="preserve">first paragraph </w:t>
      </w:r>
      <w:r>
        <w:t xml:space="preserve">of it </w:t>
      </w:r>
      <w:r w:rsidRPr="00D7095D" w:rsidR="005C05F5">
        <w:t>was around the need to protect veterans and then it moved on to victims and survivors</w:t>
      </w:r>
      <w:r>
        <w:t>.</w:t>
      </w:r>
    </w:p>
    <w:p w:rsidR="00973B32" w:rsidP="00973B32">
      <w:pPr>
        <w:pStyle w:val="Answer"/>
      </w:pPr>
      <w:r>
        <w:t xml:space="preserve">Even as of last week, we </w:t>
      </w:r>
      <w:r w:rsidR="006B2BF1">
        <w:t xml:space="preserve">have </w:t>
      </w:r>
      <w:r>
        <w:t xml:space="preserve">had </w:t>
      </w:r>
      <w:r w:rsidRPr="00D7095D" w:rsidR="005C05F5">
        <w:t>one call with the Secretary of State</w:t>
      </w:r>
      <w:r>
        <w:t>.</w:t>
      </w:r>
      <w:r w:rsidR="002D4BB0">
        <w:t xml:space="preserve"> </w:t>
      </w:r>
      <w:r>
        <w:t>We have had nothing since.</w:t>
      </w:r>
      <w:r w:rsidR="002D4BB0">
        <w:t xml:space="preserve"> </w:t>
      </w:r>
      <w:r>
        <w:t>We have asked for meetings with the NIO officials.</w:t>
      </w:r>
      <w:r w:rsidR="002D4BB0">
        <w:t xml:space="preserve"> </w:t>
      </w:r>
      <w:r>
        <w:t>We have had two, which we have asked for.</w:t>
      </w:r>
      <w:r w:rsidR="002D4BB0">
        <w:t xml:space="preserve"> </w:t>
      </w:r>
      <w:r>
        <w:t>We were told there was going to be extensive consultation</w:t>
      </w:r>
      <w:r w:rsidR="006B2BF1">
        <w:t>, but w</w:t>
      </w:r>
      <w:r>
        <w:t>e have not seen that.</w:t>
      </w:r>
      <w:r w:rsidR="002D4BB0">
        <w:t xml:space="preserve"> </w:t>
      </w:r>
      <w:r>
        <w:t>We were told that there would be papers</w:t>
      </w:r>
      <w:r w:rsidR="006B2BF1">
        <w:t>, but t</w:t>
      </w:r>
      <w:r>
        <w:t>hey have not come</w:t>
      </w:r>
      <w:r w:rsidR="006B2BF1">
        <w:t>,</w:t>
      </w:r>
      <w:r>
        <w:t xml:space="preserve"> and I understand that maybe they will not come.</w:t>
      </w:r>
    </w:p>
    <w:p w:rsidR="005C05F5" w:rsidRPr="00D7095D" w:rsidP="00973B32">
      <w:pPr>
        <w:pStyle w:val="Answer"/>
      </w:pPr>
      <w:r>
        <w:t>It is really a very difficult position for victims and survivors to be in.</w:t>
      </w:r>
      <w:r w:rsidR="002D4BB0">
        <w:t xml:space="preserve"> </w:t>
      </w:r>
      <w:r>
        <w:t>I cannot emphasise enough to you that it really feeds mistrust.</w:t>
      </w:r>
      <w:r w:rsidR="002D4BB0">
        <w:t xml:space="preserve"> </w:t>
      </w:r>
      <w:r>
        <w:t>It feeds the sense that we do not</w:t>
      </w:r>
      <w:r w:rsidRPr="00D7095D">
        <w:t xml:space="preserve"> matter</w:t>
      </w:r>
      <w:r>
        <w:t xml:space="preserve"> and that this simply is about veterans</w:t>
      </w:r>
      <w:r w:rsidR="005B1216">
        <w:t>,</w:t>
      </w:r>
      <w:r>
        <w:t xml:space="preserve"> not about addressing the</w:t>
      </w:r>
      <w:r w:rsidR="009E51A4">
        <w:t xml:space="preserve"> needs of victims and survivors.</w:t>
      </w:r>
      <w:r w:rsidR="002D4BB0">
        <w:t xml:space="preserve"> </w:t>
      </w:r>
      <w:r w:rsidR="009E51A4">
        <w:t>T</w:t>
      </w:r>
      <w:r>
        <w:t>hat is grossly unfair.</w:t>
      </w:r>
      <w:r w:rsidR="002D4BB0">
        <w:t xml:space="preserve"> </w:t>
      </w:r>
      <w:r>
        <w:t>It is very unfair to victims and survivors to do that</w:t>
      </w:r>
      <w:r w:rsidR="00A639A3">
        <w:t>.</w:t>
      </w:r>
      <w:r w:rsidR="002D4BB0">
        <w:t xml:space="preserve"> </w:t>
      </w:r>
      <w:r w:rsidRPr="00D7095D">
        <w:t>I was very robust wi</w:t>
      </w:r>
      <w:r w:rsidR="00A639A3">
        <w:t>th the Secretary of State when we</w:t>
      </w:r>
      <w:r w:rsidRPr="00D7095D">
        <w:t xml:space="preserve"> spoke to him</w:t>
      </w:r>
      <w:r w:rsidR="005B1216">
        <w:t>.</w:t>
      </w:r>
      <w:r w:rsidR="00A639A3">
        <w:t xml:space="preserve"> I said</w:t>
      </w:r>
      <w:r w:rsidR="005B1216">
        <w:t>,</w:t>
      </w:r>
      <w:r w:rsidR="00A639A3">
        <w:t xml:space="preserve"> </w:t>
      </w:r>
      <w:r w:rsidR="005B1216">
        <w:t xml:space="preserve">“We </w:t>
      </w:r>
      <w:r w:rsidR="00A639A3">
        <w:t xml:space="preserve">are </w:t>
      </w:r>
      <w:r w:rsidRPr="00D7095D">
        <w:t>rendering</w:t>
      </w:r>
      <w:r w:rsidR="00A639A3">
        <w:t xml:space="preserve"> people isolated within th</w:t>
      </w:r>
      <w:r w:rsidRPr="00D7095D">
        <w:t>eir fou</w:t>
      </w:r>
      <w:r w:rsidR="00A639A3">
        <w:t>r walls</w:t>
      </w:r>
      <w:r w:rsidR="005B1216">
        <w:t>.</w:t>
      </w:r>
      <w:r w:rsidR="00A639A3">
        <w:t xml:space="preserve"> </w:t>
      </w:r>
      <w:r w:rsidR="005B1216">
        <w:t xml:space="preserve">What </w:t>
      </w:r>
      <w:r w:rsidR="00A639A3">
        <w:t>will they have?</w:t>
      </w:r>
      <w:r w:rsidR="002D4BB0">
        <w:t xml:space="preserve"> </w:t>
      </w:r>
      <w:r w:rsidR="00A639A3">
        <w:t>They will have their television</w:t>
      </w:r>
      <w:r w:rsidR="006B2BF1">
        <w:t xml:space="preserve"> and</w:t>
      </w:r>
      <w:r w:rsidR="00A639A3">
        <w:t xml:space="preserve"> their radio</w:t>
      </w:r>
      <w:r w:rsidR="006B2BF1">
        <w:t>,</w:t>
      </w:r>
      <w:r w:rsidR="00A639A3">
        <w:t xml:space="preserve"> and political programmes </w:t>
      </w:r>
      <w:r w:rsidRPr="00D7095D">
        <w:t>will unpick this</w:t>
      </w:r>
      <w:r w:rsidR="005B1216">
        <w:t>,</w:t>
      </w:r>
      <w:r w:rsidRPr="00D7095D">
        <w:t xml:space="preserve"> go over</w:t>
      </w:r>
      <w:r w:rsidR="00A639A3">
        <w:t xml:space="preserve"> it and make the case for it.</w:t>
      </w:r>
      <w:r w:rsidR="002D4BB0">
        <w:t xml:space="preserve"> </w:t>
      </w:r>
      <w:r w:rsidR="00A639A3">
        <w:t>That i</w:t>
      </w:r>
      <w:r w:rsidRPr="00D7095D">
        <w:t>s when people are most vulnerable</w:t>
      </w:r>
      <w:r w:rsidR="005B1216">
        <w:t>”.</w:t>
      </w:r>
      <w:r w:rsidRPr="00D7095D">
        <w:t xml:space="preserve"> </w:t>
      </w:r>
      <w:r w:rsidRPr="00D7095D" w:rsidR="005B1216">
        <w:t xml:space="preserve">We </w:t>
      </w:r>
      <w:r w:rsidRPr="00D7095D">
        <w:t>have been ve</w:t>
      </w:r>
      <w:r w:rsidR="00A639A3">
        <w:t>r</w:t>
      </w:r>
      <w:r w:rsidRPr="00D7095D">
        <w:t xml:space="preserve">y disappointed </w:t>
      </w:r>
      <w:r w:rsidR="005B1216">
        <w:t xml:space="preserve">by </w:t>
      </w:r>
      <w:r w:rsidRPr="00D7095D">
        <w:t xml:space="preserve">the fact that we cannot see </w:t>
      </w:r>
      <w:r w:rsidR="00A639A3">
        <w:t xml:space="preserve">the </w:t>
      </w:r>
      <w:r w:rsidRPr="00D7095D">
        <w:t>d</w:t>
      </w:r>
      <w:r w:rsidR="00A639A3">
        <w:t>e</w:t>
      </w:r>
      <w:r w:rsidRPr="00D7095D">
        <w:t>t</w:t>
      </w:r>
      <w:r w:rsidR="00A639A3">
        <w:t>a</w:t>
      </w:r>
      <w:r w:rsidRPr="00D7095D">
        <w:t>ils of the proposals</w:t>
      </w:r>
      <w:r w:rsidR="00A639A3">
        <w:t xml:space="preserve"> and</w:t>
      </w:r>
      <w:r w:rsidRPr="00D7095D">
        <w:t xml:space="preserve"> how </w:t>
      </w:r>
      <w:r w:rsidR="006B2BF1">
        <w:t>this</w:t>
      </w:r>
      <w:r w:rsidR="00A639A3">
        <w:t xml:space="preserve"> is going to be taken forward.</w:t>
      </w:r>
      <w:r w:rsidRPr="00D7095D">
        <w:t xml:space="preserve"> </w:t>
      </w:r>
    </w:p>
    <w:p w:rsidR="00A639A3" w:rsidP="00A639A3">
      <w:pPr>
        <w:pStyle w:val="Question"/>
      </w:pPr>
      <w:sdt>
        <w:sdtPr>
          <w:alias w:val="Member"/>
          <w:tag w:val="&lt;Member mnisId='1562' dodsId='28181'&gt;"/>
          <w:id w:val="-937519653"/>
          <w:placeholder>
            <w:docPart w:val="DefaultPlaceholder_1082065158"/>
          </w:placeholder>
          <w:richText/>
        </w:sdtPr>
        <w:sdtContent>
          <w:r w:rsidR="00C13216">
            <w:rPr>
              <w:b/>
            </w:rPr>
            <w:t>Mr Goodwill:</w:t>
          </w:r>
        </w:sdtContent>
      </w:sdt>
      <w:r>
        <w:t xml:space="preserve"> Do </w:t>
      </w:r>
      <w:r w:rsidRPr="005B1216">
        <w:t>y</w:t>
      </w:r>
      <w:r w:rsidRPr="005B1216" w:rsidR="005C05F5">
        <w:t>ou think</w:t>
      </w:r>
      <w:r w:rsidRPr="005B1216">
        <w:t xml:space="preserve"> the reference to veterans might also have a bearing on cases in Afghanistan and Iraq?</w:t>
      </w:r>
      <w:r w:rsidRPr="005B1216" w:rsidR="002D4BB0">
        <w:t xml:space="preserve"> </w:t>
      </w:r>
      <w:r w:rsidRPr="005B1216">
        <w:t>As an English MP, m</w:t>
      </w:r>
      <w:r w:rsidRPr="005B1216" w:rsidR="005B1216">
        <w:t xml:space="preserve">y post </w:t>
      </w:r>
      <w:r w:rsidRPr="005B1216">
        <w:t xml:space="preserve">box is full of people concerned that various lawyers and companies are going on </w:t>
      </w:r>
      <w:r w:rsidRPr="005B1216" w:rsidR="005B1216">
        <w:t>f</w:t>
      </w:r>
      <w:r w:rsidRPr="005B1216">
        <w:t>ishing expeditions</w:t>
      </w:r>
      <w:r w:rsidRPr="005B1216" w:rsidR="005B1216">
        <w:t>.</w:t>
      </w:r>
      <w:r w:rsidRPr="005B1216">
        <w:t xml:space="preserve"> </w:t>
      </w:r>
      <w:r w:rsidR="006B2BF1">
        <w:t>Maybe t</w:t>
      </w:r>
      <w:r w:rsidRPr="005B1216" w:rsidR="005B1216">
        <w:t xml:space="preserve">hat </w:t>
      </w:r>
      <w:r w:rsidRPr="005B1216">
        <w:t>context was not understood</w:t>
      </w:r>
      <w:r w:rsidRPr="005B1216" w:rsidR="005B1216">
        <w:t xml:space="preserve">: </w:t>
      </w:r>
      <w:r w:rsidRPr="005B1216">
        <w:t>the read</w:t>
      </w:r>
      <w:r w:rsidRPr="005B1216">
        <w:noBreakHyphen/>
        <w:t>across between</w:t>
      </w:r>
      <w:r>
        <w:t xml:space="preserve"> veterans in Northern Ireland and veterans who have subsequently been involved in actions around the world.</w:t>
      </w:r>
    </w:p>
    <w:p w:rsidR="00A639A3" w:rsidP="00A639A3">
      <w:pPr>
        <w:pStyle w:val="Answer"/>
      </w:pPr>
      <w:sdt>
        <w:sdtPr>
          <w:alias w:val="Witness"/>
          <w:id w:val="214784429"/>
          <w:placeholder>
            <w:docPart w:val="DefaultPlaceholder_1082065158"/>
          </w:placeholder>
          <w:richText/>
        </w:sdtPr>
        <w:sdtContent>
          <w:r>
            <w:rPr>
              <w:b/>
            </w:rPr>
            <w:t>Sandra Peake:</w:t>
          </w:r>
        </w:sdtContent>
      </w:sdt>
      <w:r>
        <w:t xml:space="preserve"> </w:t>
      </w:r>
      <w:r w:rsidR="005B1216">
        <w:t xml:space="preserve">In </w:t>
      </w:r>
      <w:r>
        <w:t>relation to the constituency you serve</w:t>
      </w:r>
      <w:r w:rsidR="005B1216">
        <w:t>,</w:t>
      </w:r>
      <w:r>
        <w:t xml:space="preserve"> I can understand why that would be the case.</w:t>
      </w:r>
      <w:r w:rsidR="002D4BB0">
        <w:t xml:space="preserve"> </w:t>
      </w:r>
      <w:r>
        <w:t>However, we were waiting on the Stormont House process, which was to bring an impartial and independent process to all victims and survivors.</w:t>
      </w:r>
      <w:r w:rsidR="002D4BB0">
        <w:t xml:space="preserve"> </w:t>
      </w:r>
      <w:r>
        <w:t>If you look at the first paragraph of the opening statement from the Secretary of State,</w:t>
      </w:r>
      <w:r w:rsidRPr="00D7095D" w:rsidR="005C05F5">
        <w:t xml:space="preserve"> it was entirely about</w:t>
      </w:r>
      <w:r>
        <w:t xml:space="preserve"> ensuring equal treatment of Northern Ireland veterans and those w</w:t>
      </w:r>
      <w:r w:rsidRPr="00D7095D" w:rsidR="005C05F5">
        <w:t>ho served overseas.</w:t>
      </w:r>
      <w:r w:rsidR="002D4BB0">
        <w:t xml:space="preserve"> </w:t>
      </w:r>
      <w:r w:rsidRPr="00D7095D" w:rsidR="005C05F5">
        <w:t xml:space="preserve">That was the first paragraph </w:t>
      </w:r>
      <w:r>
        <w:t>of it</w:t>
      </w:r>
      <w:r w:rsidR="006B2BF1">
        <w:t>,</w:t>
      </w:r>
      <w:r>
        <w:t xml:space="preserve"> and then it went on to victims and survivors.</w:t>
      </w:r>
      <w:r w:rsidR="002D4BB0">
        <w:t xml:space="preserve"> </w:t>
      </w:r>
      <w:r>
        <w:t>That is reg</w:t>
      </w:r>
      <w:r w:rsidRPr="00D7095D" w:rsidR="005C05F5">
        <w:t>rettable</w:t>
      </w:r>
      <w:r w:rsidR="005B1216">
        <w:t>,</w:t>
      </w:r>
      <w:r>
        <w:t xml:space="preserve"> because all victims and survivors deserve </w:t>
      </w:r>
      <w:r w:rsidRPr="00D7095D" w:rsidR="005C05F5">
        <w:t>fair an</w:t>
      </w:r>
      <w:r>
        <w:t>d</w:t>
      </w:r>
      <w:r w:rsidRPr="00D7095D" w:rsidR="005C05F5">
        <w:t xml:space="preserve"> equal treatment</w:t>
      </w:r>
      <w:r>
        <w:t>.</w:t>
      </w:r>
    </w:p>
    <w:p w:rsidR="005C05F5" w:rsidRPr="00D7095D" w:rsidP="00A639A3">
      <w:pPr>
        <w:pStyle w:val="Answer"/>
      </w:pPr>
      <w:r>
        <w:t>I</w:t>
      </w:r>
      <w:r w:rsidRPr="00D7095D">
        <w:t>t seemed that this push was coming</w:t>
      </w:r>
      <w:r>
        <w:t xml:space="preserve"> because of the legislation for veterans in rel</w:t>
      </w:r>
      <w:r w:rsidRPr="00D7095D">
        <w:t>ation t</w:t>
      </w:r>
      <w:r w:rsidR="009E51A4">
        <w:t xml:space="preserve">o </w:t>
      </w:r>
      <w:r>
        <w:t>overseas and no</w:t>
      </w:r>
      <w:r w:rsidRPr="00D7095D">
        <w:t xml:space="preserve">t in relation to victims and </w:t>
      </w:r>
      <w:r w:rsidRPr="00D7095D">
        <w:t>survivors per se</w:t>
      </w:r>
      <w:r>
        <w:t xml:space="preserve"> and Stormont House.</w:t>
      </w:r>
      <w:r w:rsidR="002D4BB0">
        <w:t xml:space="preserve"> </w:t>
      </w:r>
      <w:r>
        <w:t xml:space="preserve">That was </w:t>
      </w:r>
      <w:r w:rsidRPr="00D7095D">
        <w:t>regrettable.</w:t>
      </w:r>
      <w:r w:rsidR="002D4BB0">
        <w:t xml:space="preserve"> </w:t>
      </w:r>
      <w:r>
        <w:t>Even as of last week, o</w:t>
      </w:r>
      <w:r w:rsidRPr="00D7095D">
        <w:t>fficials have been</w:t>
      </w:r>
      <w:r>
        <w:t xml:space="preserve"> briefing </w:t>
      </w:r>
      <w:r w:rsidRPr="006B2BF1" w:rsidR="006B2BF1">
        <w:rPr>
          <w:i/>
          <w:iCs/>
        </w:rPr>
        <w:t>T</w:t>
      </w:r>
      <w:r w:rsidRPr="006B2BF1">
        <w:rPr>
          <w:i/>
          <w:iCs/>
        </w:rPr>
        <w:t>he</w:t>
      </w:r>
      <w:r>
        <w:t xml:space="preserve"> </w:t>
      </w:r>
      <w:r w:rsidRPr="005B1216">
        <w:rPr>
          <w:i/>
        </w:rPr>
        <w:t>Sunday Times</w:t>
      </w:r>
      <w:r>
        <w:t xml:space="preserve"> and the </w:t>
      </w:r>
      <w:r w:rsidRPr="005B1216">
        <w:rPr>
          <w:i/>
        </w:rPr>
        <w:t>Sunday Express</w:t>
      </w:r>
      <w:r>
        <w:t xml:space="preserve">, which was focused not </w:t>
      </w:r>
      <w:r w:rsidR="005B1216">
        <w:t xml:space="preserve">on </w:t>
      </w:r>
      <w:r>
        <w:t>Stormont H</w:t>
      </w:r>
      <w:r w:rsidRPr="00D7095D">
        <w:t xml:space="preserve">ouse </w:t>
      </w:r>
      <w:r>
        <w:t>but on the protection o</w:t>
      </w:r>
      <w:r w:rsidRPr="00D7095D">
        <w:t>f vet</w:t>
      </w:r>
      <w:r>
        <w:t>e</w:t>
      </w:r>
      <w:r w:rsidRPr="00D7095D">
        <w:t xml:space="preserve">rans in </w:t>
      </w:r>
      <w:r>
        <w:t>relation to the legislation.</w:t>
      </w:r>
      <w:r w:rsidR="002D4BB0">
        <w:t xml:space="preserve"> </w:t>
      </w:r>
      <w:r>
        <w:t>T</w:t>
      </w:r>
      <w:r w:rsidRPr="00D7095D">
        <w:t>hat is not helpful.</w:t>
      </w:r>
    </w:p>
    <w:p w:rsidR="005C05F5" w:rsidRPr="00D7095D" w:rsidP="005C05F5">
      <w:pPr>
        <w:pStyle w:val="Question"/>
      </w:pPr>
      <w:sdt>
        <w:sdtPr>
          <w:alias w:val="Member"/>
          <w:tag w:val="&lt;Member mnisId='1562' dodsId='28181'&gt;"/>
          <w:id w:val="-1487390346"/>
          <w:placeholder>
            <w:docPart w:val="DefaultPlaceholder_1082065158"/>
          </w:placeholder>
          <w:richText/>
        </w:sdtPr>
        <w:sdtContent>
          <w:r w:rsidR="00C13216">
            <w:rPr>
              <w:b/>
            </w:rPr>
            <w:t>Mr Goodwill:</w:t>
          </w:r>
        </w:sdtContent>
      </w:sdt>
      <w:r w:rsidR="00A639A3">
        <w:t xml:space="preserve"> Maybe </w:t>
      </w:r>
      <w:r w:rsidRPr="00D7095D">
        <w:t xml:space="preserve">I could bring David in </w:t>
      </w:r>
      <w:r w:rsidR="00A639A3">
        <w:t>and ask him how the consultation in the run</w:t>
      </w:r>
      <w:r w:rsidR="00A639A3">
        <w:noBreakHyphen/>
        <w:t>up to the two</w:t>
      </w:r>
      <w:r w:rsidR="00A639A3">
        <w:noBreakHyphen/>
        <w:t>page statement</w:t>
      </w:r>
      <w:r w:rsidR="009856D5">
        <w:t xml:space="preserve">, </w:t>
      </w:r>
      <w:r w:rsidR="00A639A3">
        <w:t xml:space="preserve">which has been described as a </w:t>
      </w:r>
      <w:r w:rsidR="009856D5">
        <w:t xml:space="preserve">bolt </w:t>
      </w:r>
      <w:r w:rsidR="00A639A3">
        <w:t>out of the blue</w:t>
      </w:r>
      <w:r w:rsidR="009856D5">
        <w:t xml:space="preserve">, </w:t>
      </w:r>
      <w:r w:rsidR="00A639A3">
        <w:t xml:space="preserve">compared to consultation and discussions ahead of the Stormont House </w:t>
      </w:r>
      <w:r w:rsidR="009856D5">
        <w:t xml:space="preserve">agreement. Was that </w:t>
      </w:r>
      <w:r w:rsidR="009E51A4">
        <w:t>more of a process</w:t>
      </w:r>
      <w:r w:rsidR="009856D5">
        <w:t>?</w:t>
      </w:r>
    </w:p>
    <w:p w:rsidR="00A639A3" w:rsidP="00117682">
      <w:pPr>
        <w:pStyle w:val="Answer"/>
      </w:pPr>
      <w:sdt>
        <w:sdtPr>
          <w:alias w:val="Witness"/>
          <w:id w:val="-425885347"/>
          <w:placeholder>
            <w:docPart w:val="DefaultPlaceholder_1082065158"/>
          </w:placeholder>
          <w:richText/>
        </w:sdtPr>
        <w:sdtContent>
          <w:r w:rsidR="002D4BB0">
            <w:rPr>
              <w:b/>
              <w:i/>
            </w:rPr>
            <w:t>Dr Clements:</w:t>
          </w:r>
          <w:r w:rsidRPr="00D7095D" w:rsidR="00117682">
            <w:rPr>
              <w:b/>
            </w:rPr>
            <w:t xml:space="preserve"> </w:t>
          </w:r>
        </w:sdtContent>
      </w:sdt>
      <w:r>
        <w:t>Yes,</w:t>
      </w:r>
      <w:r w:rsidR="002D4BB0">
        <w:t xml:space="preserve"> </w:t>
      </w:r>
      <w:r w:rsidR="009856D5">
        <w:t xml:space="preserve">there </w:t>
      </w:r>
      <w:r>
        <w:t>is no doubt that previous consultation had been much more extensive.</w:t>
      </w:r>
      <w:r w:rsidR="002D4BB0">
        <w:t xml:space="preserve"> </w:t>
      </w:r>
      <w:r>
        <w:t>There are two cynical views about the lack of consultation and the lack of detail in the written statement.</w:t>
      </w:r>
      <w:r w:rsidR="002D4BB0">
        <w:t xml:space="preserve"> </w:t>
      </w:r>
      <w:r>
        <w:t>One cynical view is that it is only about the M</w:t>
      </w:r>
      <w:r w:rsidR="009856D5">
        <w:t>o</w:t>
      </w:r>
      <w:r>
        <w:t>D and protecting veterans</w:t>
      </w:r>
      <w:r w:rsidR="009856D5">
        <w:t>,</w:t>
      </w:r>
      <w:r>
        <w:t xml:space="preserve"> and</w:t>
      </w:r>
      <w:r w:rsidR="006B2BF1">
        <w:t xml:space="preserve"> that</w:t>
      </w:r>
      <w:r>
        <w:t>, as you rightly say,</w:t>
      </w:r>
      <w:r w:rsidR="009856D5">
        <w:t xml:space="preserve"> </w:t>
      </w:r>
      <w:r w:rsidR="006B2BF1">
        <w:t xml:space="preserve">it </w:t>
      </w:r>
      <w:r w:rsidR="009856D5">
        <w:t>is</w:t>
      </w:r>
      <w:r>
        <w:t xml:space="preserve"> more focused on Iraq and other countries rather than Northern Ireland</w:t>
      </w:r>
      <w:r w:rsidR="006B2BF1">
        <w:t>;</w:t>
      </w:r>
      <w:r>
        <w:t xml:space="preserve"> Northern Ireland just </w:t>
      </w:r>
      <w:r w:rsidRPr="00D7095D" w:rsidR="00117682">
        <w:t>happens to be a consequence of that</w:t>
      </w:r>
      <w:r w:rsidR="006B2BF1">
        <w:t>,</w:t>
      </w:r>
      <w:r w:rsidRPr="00D7095D" w:rsidR="00117682">
        <w:t xml:space="preserve"> and there will be an obvious linkage.</w:t>
      </w:r>
      <w:r w:rsidR="002D4BB0">
        <w:t xml:space="preserve"> </w:t>
      </w:r>
      <w:r>
        <w:t>The other cynical view is that th</w:t>
      </w:r>
      <w:r w:rsidRPr="00D7095D" w:rsidR="00117682">
        <w:t>is is just to kick the can down the road</w:t>
      </w:r>
      <w:r w:rsidR="009856D5">
        <w:t>,</w:t>
      </w:r>
      <w:r w:rsidRPr="00D7095D" w:rsidR="00117682">
        <w:t xml:space="preserve"> knowing perfectly well th</w:t>
      </w:r>
      <w:r>
        <w:t>at this w</w:t>
      </w:r>
      <w:r w:rsidRPr="00D7095D" w:rsidR="00117682">
        <w:t>ill be judicially reviewed</w:t>
      </w:r>
      <w:r>
        <w:t>.</w:t>
      </w:r>
      <w:r w:rsidR="002D4BB0">
        <w:t xml:space="preserve"> </w:t>
      </w:r>
      <w:r>
        <w:t>There will be all kinds of concerns that will take years to resolve.</w:t>
      </w:r>
    </w:p>
    <w:p w:rsidR="00117682" w:rsidRPr="00D7095D" w:rsidP="00117682">
      <w:pPr>
        <w:pStyle w:val="Answer"/>
      </w:pPr>
      <w:r>
        <w:t>Personally, I am not a</w:t>
      </w:r>
      <w:r w:rsidRPr="00D7095D">
        <w:t>verse to having a process that is speedy</w:t>
      </w:r>
      <w:r>
        <w:t xml:space="preserve">, although I </w:t>
      </w:r>
      <w:r w:rsidR="009856D5">
        <w:t>agree</w:t>
      </w:r>
      <w:r>
        <w:t xml:space="preserve"> with Sandra that</w:t>
      </w:r>
      <w:r w:rsidR="009856D5">
        <w:t xml:space="preserve"> it</w:t>
      </w:r>
      <w:r>
        <w:t xml:space="preserve"> is perhaps not the best word to use, but something that deals w</w:t>
      </w:r>
      <w:r w:rsidRPr="00D7095D">
        <w:t>ith the issue urgently and effectively.</w:t>
      </w:r>
      <w:r w:rsidR="002D4BB0">
        <w:t xml:space="preserve"> </w:t>
      </w:r>
      <w:r w:rsidRPr="00D7095D">
        <w:t>I am not against that</w:t>
      </w:r>
      <w:r>
        <w:t>, but t</w:t>
      </w:r>
      <w:r w:rsidRPr="00D7095D">
        <w:t>his ministerial statement does s</w:t>
      </w:r>
      <w:r>
        <w:t xml:space="preserve">eem to have come out </w:t>
      </w:r>
      <w:r w:rsidR="009856D5">
        <w:t xml:space="preserve">of </w:t>
      </w:r>
      <w:r>
        <w:t>the blue.</w:t>
      </w:r>
      <w:r w:rsidR="002D4BB0">
        <w:t xml:space="preserve"> </w:t>
      </w:r>
      <w:r>
        <w:t>I was not</w:t>
      </w:r>
      <w:r w:rsidR="00F310BF">
        <w:t>—</w:t>
      </w:r>
      <w:r>
        <w:t>and, as far as I know, nobody else was</w:t>
      </w:r>
      <w:r w:rsidR="00F310BF">
        <w:t>—</w:t>
      </w:r>
      <w:r>
        <w:t>aware</w:t>
      </w:r>
      <w:r w:rsidR="0031772D">
        <w:t xml:space="preserve"> of it until it appeared</w:t>
      </w:r>
      <w:r>
        <w:t xml:space="preserve"> </w:t>
      </w:r>
      <w:r w:rsidRPr="00D7095D">
        <w:t>on 18 March</w:t>
      </w:r>
      <w:r w:rsidR="006B2BF1">
        <w:t>,</w:t>
      </w:r>
      <w:r w:rsidRPr="00D7095D">
        <w:t xml:space="preserve"> and that is unfortunate.</w:t>
      </w:r>
    </w:p>
    <w:p w:rsidR="00117682" w:rsidRPr="00D7095D" w:rsidP="0031772D">
      <w:pPr>
        <w:pStyle w:val="Question"/>
      </w:pPr>
      <w:sdt>
        <w:sdtPr>
          <w:alias w:val="Member"/>
          <w:tag w:val="&lt;Member mnisId='4494' dodsId='72275'&gt;"/>
          <w:id w:val="-1308776965"/>
          <w:placeholder>
            <w:docPart w:val="DefaultPlaceholder_1082065158"/>
          </w:placeholder>
          <w:richText/>
        </w:sdtPr>
        <w:sdtContent>
          <w:r w:rsidRPr="00D7095D">
            <w:rPr>
              <w:b/>
            </w:rPr>
            <w:t>Chair:</w:t>
          </w:r>
        </w:sdtContent>
      </w:sdt>
      <w:r w:rsidRPr="00D7095D">
        <w:t xml:space="preserve"> </w:t>
      </w:r>
      <w:r w:rsidR="0031772D">
        <w:t xml:space="preserve">Sandra, on this </w:t>
      </w:r>
      <w:r w:rsidRPr="00D7095D">
        <w:t>speed question</w:t>
      </w:r>
      <w:r w:rsidR="009856D5">
        <w:t>, y</w:t>
      </w:r>
      <w:r w:rsidRPr="00D7095D" w:rsidR="009856D5">
        <w:t xml:space="preserve">ou </w:t>
      </w:r>
      <w:r w:rsidRPr="00D7095D">
        <w:t>talked abo</w:t>
      </w:r>
      <w:r w:rsidR="0031772D">
        <w:t>ut seeing younger brothers</w:t>
      </w:r>
      <w:r w:rsidRPr="00D7095D">
        <w:t xml:space="preserve"> and sisters, childr</w:t>
      </w:r>
      <w:r w:rsidR="0031772D">
        <w:t xml:space="preserve">en and grandchildren coming to </w:t>
      </w:r>
      <w:r w:rsidRPr="00D7095D">
        <w:t>you to seek your services and support</w:t>
      </w:r>
      <w:r w:rsidR="0031772D">
        <w:t>.</w:t>
      </w:r>
      <w:r w:rsidR="002D4BB0">
        <w:t xml:space="preserve"> </w:t>
      </w:r>
      <w:r w:rsidR="0031772D">
        <w:t>I</w:t>
      </w:r>
      <w:r w:rsidRPr="00D7095D">
        <w:t>n that balance</w:t>
      </w:r>
      <w:r w:rsidR="0031772D">
        <w:t>d</w:t>
      </w:r>
      <w:r w:rsidRPr="00D7095D">
        <w:t xml:space="preserve"> judgment question</w:t>
      </w:r>
      <w:r w:rsidR="0031772D">
        <w:t>,</w:t>
      </w:r>
      <w:r w:rsidRPr="00D7095D">
        <w:t xml:space="preserve"> is it more important to try </w:t>
      </w:r>
      <w:r w:rsidR="009856D5">
        <w:t xml:space="preserve">to </w:t>
      </w:r>
      <w:r w:rsidRPr="00D7095D">
        <w:t xml:space="preserve">deal </w:t>
      </w:r>
      <w:r w:rsidR="0031772D">
        <w:t xml:space="preserve">with these matters </w:t>
      </w:r>
      <w:r w:rsidR="009856D5">
        <w:t>while</w:t>
      </w:r>
      <w:r w:rsidR="0031772D">
        <w:t xml:space="preserve"> the largest cohort of s</w:t>
      </w:r>
      <w:r w:rsidRPr="00D7095D">
        <w:t>urvivors are still alive</w:t>
      </w:r>
      <w:r w:rsidR="0031772D">
        <w:t xml:space="preserve"> or to have an elo</w:t>
      </w:r>
      <w:r w:rsidRPr="009856D5" w:rsidR="0031772D">
        <w:t>ngated timetabl</w:t>
      </w:r>
      <w:r w:rsidR="006B2BF1">
        <w:t>e</w:t>
      </w:r>
      <w:r w:rsidRPr="009856D5" w:rsidR="0031772D">
        <w:t xml:space="preserve"> </w:t>
      </w:r>
      <w:r w:rsidRPr="009856D5" w:rsidR="009856D5">
        <w:t>while</w:t>
      </w:r>
      <w:r w:rsidRPr="009856D5" w:rsidR="0031772D">
        <w:t xml:space="preserve">, just by </w:t>
      </w:r>
      <w:r w:rsidR="006B2BF1">
        <w:t xml:space="preserve">the </w:t>
      </w:r>
      <w:r w:rsidRPr="009856D5" w:rsidR="0031772D">
        <w:t>nature of demographics,</w:t>
      </w:r>
      <w:r w:rsidRPr="009856D5">
        <w:t xml:space="preserve"> people are dying</w:t>
      </w:r>
      <w:r w:rsidRPr="00D7095D">
        <w:t>?</w:t>
      </w:r>
    </w:p>
    <w:p w:rsidR="00117682" w:rsidRPr="00D7095D" w:rsidP="00117682">
      <w:pPr>
        <w:pStyle w:val="Answer"/>
      </w:pPr>
      <w:sdt>
        <w:sdtPr>
          <w:alias w:val="Witness"/>
          <w:id w:val="79571676"/>
          <w:placeholder>
            <w:docPart w:val="DefaultPlaceholder_1082065158"/>
          </w:placeholder>
          <w:richText/>
        </w:sdtPr>
        <w:sdtContent>
          <w:r w:rsidRPr="00BD262C" w:rsidR="00BD262C">
            <w:rPr>
              <w:b/>
              <w:i/>
            </w:rPr>
            <w:t>Sandra Peake:</w:t>
          </w:r>
          <w:r w:rsidRPr="00D7095D">
            <w:rPr>
              <w:b/>
            </w:rPr>
            <w:t xml:space="preserve"> </w:t>
          </w:r>
        </w:sdtContent>
      </w:sdt>
      <w:r w:rsidR="0031772D">
        <w:t xml:space="preserve">No, </w:t>
      </w:r>
      <w:r w:rsidRPr="00D7095D">
        <w:t>I believe it should be</w:t>
      </w:r>
      <w:r w:rsidR="0031772D">
        <w:t xml:space="preserve"> in people’s lifetime</w:t>
      </w:r>
      <w:r w:rsidR="009856D5">
        <w:t>s</w:t>
      </w:r>
      <w:r w:rsidR="0031772D">
        <w:t>.</w:t>
      </w:r>
      <w:r w:rsidR="002D4BB0">
        <w:t xml:space="preserve"> </w:t>
      </w:r>
      <w:r w:rsidR="0031772D">
        <w:t xml:space="preserve">We deal </w:t>
      </w:r>
      <w:r w:rsidR="006B2BF1">
        <w:t>daily</w:t>
      </w:r>
      <w:r w:rsidRPr="00D7095D" w:rsidR="006B2BF1">
        <w:t xml:space="preserve"> </w:t>
      </w:r>
      <w:r w:rsidR="0031772D">
        <w:t xml:space="preserve">with people </w:t>
      </w:r>
      <w:r w:rsidRPr="00D7095D">
        <w:t>who do</w:t>
      </w:r>
      <w:r w:rsidR="0031772D">
        <w:t xml:space="preserve"> not</w:t>
      </w:r>
      <w:r w:rsidRPr="00D7095D">
        <w:t xml:space="preserve"> get the answers they want</w:t>
      </w:r>
      <w:r w:rsidR="006B2BF1">
        <w:t>,</w:t>
      </w:r>
      <w:r w:rsidRPr="00D7095D">
        <w:t xml:space="preserve"> and it should be </w:t>
      </w:r>
      <w:r w:rsidR="0031772D">
        <w:t>with</w:t>
      </w:r>
      <w:r w:rsidRPr="00D7095D">
        <w:t>in their lifetime</w:t>
      </w:r>
      <w:r w:rsidR="009856D5">
        <w:t>s</w:t>
      </w:r>
      <w:r w:rsidR="0031772D">
        <w:t>.</w:t>
      </w:r>
      <w:r w:rsidR="002D4BB0">
        <w:t xml:space="preserve"> </w:t>
      </w:r>
      <w:r w:rsidR="0031772D">
        <w:t>I</w:t>
      </w:r>
      <w:r w:rsidRPr="00D7095D">
        <w:t xml:space="preserve">t depends what you mean by </w:t>
      </w:r>
      <w:r w:rsidR="0031772D">
        <w:t>“</w:t>
      </w:r>
      <w:r w:rsidRPr="00D7095D">
        <w:t>speedy</w:t>
      </w:r>
      <w:r w:rsidR="0031772D">
        <w:t>”.</w:t>
      </w:r>
      <w:r w:rsidR="002D4BB0">
        <w:t xml:space="preserve"> </w:t>
      </w:r>
      <w:r w:rsidR="0031772D">
        <w:t>If you are talking about a full investigation, Operation Kenova has been in place</w:t>
      </w:r>
      <w:r w:rsidRPr="00D7095D">
        <w:t xml:space="preserve"> a relatively short time</w:t>
      </w:r>
      <w:r w:rsidR="009856D5">
        <w:t>.</w:t>
      </w:r>
      <w:r w:rsidRPr="00D7095D">
        <w:t xml:space="preserve"> </w:t>
      </w:r>
      <w:r w:rsidRPr="00D7095D" w:rsidR="009856D5">
        <w:t>They</w:t>
      </w:r>
      <w:r w:rsidRPr="00D7095D">
        <w:t>, as far as we understand it, have submitted files and are coming to a stage in their process</w:t>
      </w:r>
      <w:r w:rsidR="0031772D">
        <w:t>.</w:t>
      </w:r>
      <w:r w:rsidR="002D4BB0">
        <w:t xml:space="preserve"> </w:t>
      </w:r>
      <w:r w:rsidR="0031772D">
        <w:t>That has been a fairly rapid process in overall legacy terms</w:t>
      </w:r>
      <w:r w:rsidR="009856D5">
        <w:t>,</w:t>
      </w:r>
      <w:r w:rsidR="0031772D">
        <w:t xml:space="preserve"> </w:t>
      </w:r>
      <w:r w:rsidRPr="00D7095D">
        <w:t>which seems to be delivering</w:t>
      </w:r>
      <w:r w:rsidR="0031772D">
        <w:t>.</w:t>
      </w:r>
      <w:r w:rsidR="002D4BB0">
        <w:t xml:space="preserve"> </w:t>
      </w:r>
      <w:r w:rsidR="0031772D">
        <w:t xml:space="preserve">It is </w:t>
      </w:r>
      <w:r w:rsidR="009856D5">
        <w:t>about</w:t>
      </w:r>
      <w:r w:rsidR="0031772D">
        <w:t xml:space="preserve"> </w:t>
      </w:r>
      <w:r w:rsidR="009856D5">
        <w:t>having</w:t>
      </w:r>
      <w:r w:rsidRPr="00D7095D">
        <w:t xml:space="preserve"> adequate resources, </w:t>
      </w:r>
      <w:r w:rsidR="009856D5">
        <w:t xml:space="preserve">having </w:t>
      </w:r>
      <w:r w:rsidRPr="00D7095D">
        <w:t xml:space="preserve">adequate personnel and </w:t>
      </w:r>
      <w:r w:rsidR="009856D5">
        <w:t xml:space="preserve">being </w:t>
      </w:r>
      <w:r w:rsidRPr="00D7095D">
        <w:t xml:space="preserve">a </w:t>
      </w:r>
      <w:r w:rsidR="009856D5">
        <w:t>fully</w:t>
      </w:r>
      <w:r w:rsidRPr="00D7095D">
        <w:t xml:space="preserve"> compliant process.</w:t>
      </w:r>
      <w:r w:rsidR="002D4BB0">
        <w:t xml:space="preserve"> </w:t>
      </w:r>
      <w:r w:rsidR="009856D5">
        <w:t xml:space="preserve">If </w:t>
      </w:r>
      <w:r w:rsidR="0031772D">
        <w:t xml:space="preserve">you looked at this, there was no role even for </w:t>
      </w:r>
      <w:r w:rsidR="0066150B">
        <w:t>victims and survivors.</w:t>
      </w:r>
      <w:r w:rsidR="002D4BB0">
        <w:t xml:space="preserve"> </w:t>
      </w:r>
      <w:r w:rsidR="0066150B">
        <w:t>It was g</w:t>
      </w:r>
      <w:r w:rsidR="0031772D">
        <w:t>oing to be a desktop review</w:t>
      </w:r>
      <w:r w:rsidR="006B2BF1">
        <w:t>,</w:t>
      </w:r>
      <w:r w:rsidR="0031772D">
        <w:t xml:space="preserve"> and you went one </w:t>
      </w:r>
      <w:r w:rsidR="009856D5">
        <w:t xml:space="preserve">way </w:t>
      </w:r>
      <w:r w:rsidR="0031772D">
        <w:t>or the other</w:t>
      </w:r>
      <w:r w:rsidRPr="00D7095D">
        <w:t>.</w:t>
      </w:r>
      <w:r w:rsidR="002D4BB0">
        <w:t xml:space="preserve"> </w:t>
      </w:r>
      <w:r w:rsidRPr="00D7095D">
        <w:t xml:space="preserve">You either went </w:t>
      </w:r>
      <w:r w:rsidR="0031772D">
        <w:t xml:space="preserve">forward to </w:t>
      </w:r>
      <w:r w:rsidR="009856D5">
        <w:t>the chanc</w:t>
      </w:r>
      <w:r w:rsidRPr="00D7095D" w:rsidR="009856D5">
        <w:t>e of further investigation</w:t>
      </w:r>
      <w:r w:rsidR="009856D5">
        <w:t xml:space="preserve"> or </w:t>
      </w:r>
      <w:r w:rsidR="0031772D">
        <w:t>prosecution</w:t>
      </w:r>
      <w:r w:rsidR="009856D5">
        <w:t>,</w:t>
      </w:r>
      <w:r w:rsidR="0031772D">
        <w:t xml:space="preserve"> or you did not</w:t>
      </w:r>
      <w:r w:rsidRPr="00D7095D">
        <w:t>.</w:t>
      </w:r>
    </w:p>
    <w:p w:rsidR="00117682" w:rsidRPr="00D7095D" w:rsidP="00117682">
      <w:pPr>
        <w:pStyle w:val="Question"/>
      </w:pPr>
      <w:sdt>
        <w:sdtPr>
          <w:alias w:val="Member"/>
          <w:tag w:val="&lt;Member mnisId='4494' dodsId='72275'&gt;"/>
          <w:id w:val="-710496274"/>
          <w:placeholder>
            <w:docPart w:val="DefaultPlaceholder_1082065158"/>
          </w:placeholder>
          <w:richText/>
        </w:sdtPr>
        <w:sdtContent>
          <w:r w:rsidRPr="00D7095D">
            <w:rPr>
              <w:b/>
            </w:rPr>
            <w:t>Chair:</w:t>
          </w:r>
        </w:sdtContent>
      </w:sdt>
      <w:r w:rsidRPr="00D7095D">
        <w:t xml:space="preserve"> In s</w:t>
      </w:r>
      <w:r w:rsidR="0031772D">
        <w:t>u</w:t>
      </w:r>
      <w:r w:rsidRPr="00D7095D">
        <w:t>mmary, your concern is to make sure that it is done in a timely way</w:t>
      </w:r>
      <w:r w:rsidR="0031772D">
        <w:t>,</w:t>
      </w:r>
      <w:r w:rsidRPr="00D7095D">
        <w:t xml:space="preserve"> but adequately </w:t>
      </w:r>
      <w:r w:rsidR="0031772D">
        <w:t xml:space="preserve">resourced to ensure it is </w:t>
      </w:r>
      <w:r w:rsidRPr="00D7095D">
        <w:t>done properly</w:t>
      </w:r>
      <w:r w:rsidR="000A6CF2">
        <w:t>,</w:t>
      </w:r>
      <w:r w:rsidRPr="00D7095D">
        <w:t xml:space="preserve"> rather </w:t>
      </w:r>
      <w:r w:rsidRPr="00D7095D">
        <w:t>than speed leading to a</w:t>
      </w:r>
      <w:r w:rsidR="0031772D">
        <w:t xml:space="preserve"> rather</w:t>
      </w:r>
      <w:r w:rsidRPr="00D7095D">
        <w:t xml:space="preserve"> flimsy approach.</w:t>
      </w:r>
      <w:r w:rsidR="002D4BB0">
        <w:t xml:space="preserve"> </w:t>
      </w:r>
      <w:r w:rsidR="0031772D">
        <w:t>Is that a fair assessment of your position?</w:t>
      </w:r>
      <w:r w:rsidRPr="00D7095D">
        <w:t xml:space="preserve"> </w:t>
      </w:r>
    </w:p>
    <w:p w:rsidR="00117682" w:rsidRPr="00D7095D" w:rsidP="00117682">
      <w:pPr>
        <w:pStyle w:val="Answer"/>
      </w:pPr>
      <w:sdt>
        <w:sdtPr>
          <w:alias w:val="Witness"/>
          <w:id w:val="677860281"/>
          <w:placeholder>
            <w:docPart w:val="DefaultPlaceholder_1082065158"/>
          </w:placeholder>
          <w:richText/>
        </w:sdtPr>
        <w:sdtContent>
          <w:r w:rsidRPr="00BD262C" w:rsidR="00BD262C">
            <w:rPr>
              <w:b/>
              <w:i/>
            </w:rPr>
            <w:t>Sandra Peake:</w:t>
          </w:r>
          <w:r w:rsidRPr="00D7095D">
            <w:rPr>
              <w:b/>
            </w:rPr>
            <w:t xml:space="preserve"> </w:t>
          </w:r>
        </w:sdtContent>
      </w:sdt>
      <w:r w:rsidR="0031772D">
        <w:t>Yes.</w:t>
      </w:r>
      <w:r w:rsidR="002D4BB0">
        <w:t xml:space="preserve"> </w:t>
      </w:r>
      <w:r w:rsidR="0031772D">
        <w:t xml:space="preserve">The </w:t>
      </w:r>
      <w:r w:rsidR="000A6CF2">
        <w:t xml:space="preserve">internet </w:t>
      </w:r>
      <w:r w:rsidR="0031772D">
        <w:t xml:space="preserve">connection broke for me slightly, so I was not able to catch </w:t>
      </w:r>
      <w:r w:rsidR="006B2BF1">
        <w:t>the</w:t>
      </w:r>
      <w:r w:rsidRPr="00D7095D">
        <w:t xml:space="preserve"> last part</w:t>
      </w:r>
      <w:r w:rsidR="006B2BF1">
        <w:t xml:space="preserve"> of what you said</w:t>
      </w:r>
      <w:r w:rsidRPr="00D7095D">
        <w:t>.</w:t>
      </w:r>
    </w:p>
    <w:p w:rsidR="00117682" w:rsidRPr="00D7095D" w:rsidP="00117682">
      <w:pPr>
        <w:pStyle w:val="Question"/>
      </w:pPr>
      <w:sdt>
        <w:sdtPr>
          <w:alias w:val="Member"/>
          <w:tag w:val="&lt;Member mnisId='4494' dodsId='72275'&gt;"/>
          <w:id w:val="-1564942813"/>
          <w:placeholder>
            <w:docPart w:val="DefaultPlaceholder_1082065158"/>
          </w:placeholder>
          <w:richText/>
        </w:sdtPr>
        <w:sdtContent>
          <w:r w:rsidRPr="00D7095D">
            <w:rPr>
              <w:b/>
            </w:rPr>
            <w:t>Chair:</w:t>
          </w:r>
        </w:sdtContent>
      </w:sdt>
      <w:r w:rsidRPr="00D7095D">
        <w:t xml:space="preserve"> In essence, </w:t>
      </w:r>
      <w:r w:rsidR="000A6CF2">
        <w:t>your concern</w:t>
      </w:r>
      <w:r w:rsidRPr="00D7095D">
        <w:t xml:space="preserve"> is </w:t>
      </w:r>
      <w:r w:rsidR="006B2BF1">
        <w:t xml:space="preserve">that </w:t>
      </w:r>
      <w:r w:rsidRPr="00D7095D">
        <w:t>you would like to see this done quickly</w:t>
      </w:r>
      <w:r w:rsidR="0066150B">
        <w:t xml:space="preserve">, </w:t>
      </w:r>
      <w:r w:rsidR="0031772D">
        <w:t>to make sure that the largest number of victims who are still alive can see justice done</w:t>
      </w:r>
      <w:r w:rsidR="00287584">
        <w:t>.</w:t>
      </w:r>
      <w:r w:rsidR="002D4BB0">
        <w:t xml:space="preserve"> </w:t>
      </w:r>
      <w:r w:rsidR="00287584">
        <w:t xml:space="preserve">Therefore, as far as you are concerned, it is not so much the speed </w:t>
      </w:r>
      <w:r w:rsidR="000A6CF2">
        <w:t>that</w:t>
      </w:r>
      <w:r w:rsidR="00287584">
        <w:t xml:space="preserve"> is the question, but </w:t>
      </w:r>
      <w:r w:rsidR="000A6CF2">
        <w:t>making</w:t>
      </w:r>
      <w:r w:rsidR="00287584">
        <w:t xml:space="preserve"> sure it is</w:t>
      </w:r>
      <w:r w:rsidRPr="00D7095D">
        <w:t xml:space="preserve"> adequately resourced </w:t>
      </w:r>
      <w:r w:rsidR="00287584">
        <w:t xml:space="preserve">and </w:t>
      </w:r>
      <w:r w:rsidR="000A6CF2">
        <w:t xml:space="preserve">can </w:t>
      </w:r>
      <w:r w:rsidR="00287584">
        <w:t>deliver that comprehensive approach at</w:t>
      </w:r>
      <w:r w:rsidRPr="00D7095D">
        <w:t xml:space="preserve"> an appropriate speed.</w:t>
      </w:r>
    </w:p>
    <w:p w:rsidR="00117682" w:rsidRPr="00D7095D" w:rsidP="00117682">
      <w:pPr>
        <w:pStyle w:val="Answer"/>
      </w:pPr>
      <w:sdt>
        <w:sdtPr>
          <w:alias w:val="Witness"/>
          <w:id w:val="1919128356"/>
          <w:placeholder>
            <w:docPart w:val="DefaultPlaceholder_1082065158"/>
          </w:placeholder>
          <w:richText/>
        </w:sdtPr>
        <w:sdtContent>
          <w:r w:rsidRPr="00BD262C" w:rsidR="00BD262C">
            <w:rPr>
              <w:b/>
              <w:i/>
            </w:rPr>
            <w:t>Sandra Peake:</w:t>
          </w:r>
          <w:r w:rsidRPr="00D7095D">
            <w:rPr>
              <w:b/>
            </w:rPr>
            <w:t xml:space="preserve"> </w:t>
          </w:r>
        </w:sdtContent>
      </w:sdt>
      <w:r w:rsidR="000A6CF2">
        <w:t>Yes, absol</w:t>
      </w:r>
      <w:r w:rsidRPr="00D7095D" w:rsidR="000A6CF2">
        <w:t>u</w:t>
      </w:r>
      <w:r w:rsidR="000A6CF2">
        <w:t>t</w:t>
      </w:r>
      <w:r w:rsidRPr="00D7095D" w:rsidR="000A6CF2">
        <w:t>e</w:t>
      </w:r>
      <w:r w:rsidR="000A6CF2">
        <w:t>ly,</w:t>
      </w:r>
      <w:r w:rsidR="00287584">
        <w:t xml:space="preserve"> and it must be fully comp</w:t>
      </w:r>
      <w:r w:rsidRPr="00D7095D">
        <w:t>liant</w:t>
      </w:r>
      <w:r w:rsidR="00287584">
        <w:t>, independent and</w:t>
      </w:r>
      <w:r w:rsidRPr="00D7095D">
        <w:t xml:space="preserve"> credible</w:t>
      </w:r>
      <w:r w:rsidR="00287584">
        <w:t xml:space="preserve">, and </w:t>
      </w:r>
      <w:r w:rsidRPr="00D7095D">
        <w:t>build trust and confidence with families.</w:t>
      </w:r>
    </w:p>
    <w:p w:rsidR="00117682" w:rsidRPr="00D7095D" w:rsidP="00117682">
      <w:pPr>
        <w:pStyle w:val="Question"/>
      </w:pPr>
      <w:sdt>
        <w:sdtPr>
          <w:alias w:val="Member"/>
          <w:tag w:val="&lt;Member mnisId='4494' dodsId='72275'&gt;"/>
          <w:id w:val="-1833525386"/>
          <w:placeholder>
            <w:docPart w:val="DefaultPlaceholder_1082065158"/>
          </w:placeholder>
          <w:richText/>
        </w:sdtPr>
        <w:sdtContent>
          <w:r w:rsidRPr="00D7095D">
            <w:rPr>
              <w:b/>
            </w:rPr>
            <w:t>Chair:</w:t>
          </w:r>
        </w:sdtContent>
      </w:sdt>
      <w:r w:rsidRPr="00D7095D">
        <w:t xml:space="preserve"> </w:t>
      </w:r>
      <w:r w:rsidR="000A6CF2">
        <w:t xml:space="preserve">Should </w:t>
      </w:r>
      <w:r w:rsidR="00287584">
        <w:t>i</w:t>
      </w:r>
      <w:r w:rsidRPr="00D7095D">
        <w:t xml:space="preserve">nvestigative procedures </w:t>
      </w:r>
      <w:r w:rsidR="00287584">
        <w:t xml:space="preserve">and standards be contemporary or as </w:t>
      </w:r>
      <w:r w:rsidRPr="00D7095D">
        <w:t>a</w:t>
      </w:r>
      <w:r w:rsidR="00287584">
        <w:t>pplied at the time of the event?</w:t>
      </w:r>
    </w:p>
    <w:p w:rsidR="00117682" w:rsidRPr="00D7095D" w:rsidP="00117682">
      <w:pPr>
        <w:pStyle w:val="Answer"/>
      </w:pPr>
      <w:sdt>
        <w:sdtPr>
          <w:alias w:val="Witness"/>
          <w:id w:val="2091881884"/>
          <w:placeholder>
            <w:docPart w:val="DefaultPlaceholder_1082065158"/>
          </w:placeholder>
          <w:richText/>
        </w:sdtPr>
        <w:sdtContent>
          <w:r w:rsidRPr="00BD262C" w:rsidR="00BD262C">
            <w:rPr>
              <w:b/>
              <w:i/>
            </w:rPr>
            <w:t>Sandra Peake:</w:t>
          </w:r>
          <w:r w:rsidRPr="00D7095D">
            <w:rPr>
              <w:b/>
            </w:rPr>
            <w:t xml:space="preserve"> </w:t>
          </w:r>
        </w:sdtContent>
      </w:sdt>
      <w:r w:rsidRPr="00D7095D">
        <w:t>I</w:t>
      </w:r>
      <w:r w:rsidR="000A6CF2">
        <w:t>s that in</w:t>
      </w:r>
      <w:r w:rsidR="00287584">
        <w:t xml:space="preserve"> relation to the standards set</w:t>
      </w:r>
      <w:r w:rsidR="000A6CF2">
        <w:t>?</w:t>
      </w:r>
    </w:p>
    <w:p w:rsidR="00117682" w:rsidRPr="00D7095D" w:rsidP="00117682">
      <w:pPr>
        <w:pStyle w:val="Question"/>
        <w:numPr>
          <w:ilvl w:val="0"/>
          <w:numId w:val="0"/>
        </w:numPr>
        <w:ind w:left="794"/>
      </w:pPr>
      <w:sdt>
        <w:sdtPr>
          <w:alias w:val="Member"/>
          <w:tag w:val="&lt;Member mnisId='4494' dodsId='72275'&gt;"/>
          <w:id w:val="-2032802354"/>
          <w:placeholder>
            <w:docPart w:val="DefaultPlaceholder_1082065158"/>
          </w:placeholder>
          <w:richText/>
        </w:sdtPr>
        <w:sdtContent>
          <w:r w:rsidRPr="00D7095D">
            <w:rPr>
              <w:b/>
            </w:rPr>
            <w:t>Chair:</w:t>
          </w:r>
        </w:sdtContent>
      </w:sdt>
      <w:r w:rsidRPr="00D7095D">
        <w:t xml:space="preserve"> </w:t>
      </w:r>
      <w:r w:rsidR="000A6CF2">
        <w:t xml:space="preserve">It is </w:t>
      </w:r>
      <w:r w:rsidRPr="00D7095D" w:rsidR="000A6CF2">
        <w:t xml:space="preserve">both </w:t>
      </w:r>
      <w:r w:rsidRPr="00D7095D">
        <w:t>the standards set and</w:t>
      </w:r>
      <w:r w:rsidR="00287584">
        <w:t>, if any investigations are to take place,</w:t>
      </w:r>
      <w:r w:rsidR="000A6CF2">
        <w:t xml:space="preserve"> </w:t>
      </w:r>
      <w:r w:rsidR="006375A1">
        <w:t xml:space="preserve">how </w:t>
      </w:r>
      <w:r w:rsidR="000A6CF2">
        <w:t>they</w:t>
      </w:r>
      <w:r w:rsidR="00287584">
        <w:t xml:space="preserve"> take place</w:t>
      </w:r>
      <w:r w:rsidR="000A6CF2">
        <w:t>.</w:t>
      </w:r>
      <w:r w:rsidR="00287584">
        <w:t xml:space="preserve"> </w:t>
      </w:r>
      <w:r w:rsidR="000A6CF2">
        <w:t xml:space="preserve">For </w:t>
      </w:r>
      <w:r w:rsidR="00287584">
        <w:t xml:space="preserve">something that happened in 1975, should they have the </w:t>
      </w:r>
      <w:r w:rsidRPr="00D7095D">
        <w:t>investigative norms</w:t>
      </w:r>
      <w:r w:rsidR="00287584">
        <w:t xml:space="preserve"> of 1975 in place or should we </w:t>
      </w:r>
      <w:r w:rsidR="006B2BF1">
        <w:t xml:space="preserve">be </w:t>
      </w:r>
      <w:r w:rsidR="00287584">
        <w:t xml:space="preserve">imposing 2020 standards, which are entirely </w:t>
      </w:r>
      <w:r w:rsidRPr="00D7095D">
        <w:t>different</w:t>
      </w:r>
      <w:r w:rsidR="00287584">
        <w:t xml:space="preserve"> a</w:t>
      </w:r>
      <w:r w:rsidR="0066150B">
        <w:t>nd much more sophisticated?</w:t>
      </w:r>
      <w:r w:rsidR="006375A1">
        <w:t xml:space="preserve"> </w:t>
      </w:r>
    </w:p>
    <w:p w:rsidR="00117682" w:rsidP="00117682">
      <w:pPr>
        <w:pStyle w:val="Answer"/>
      </w:pPr>
      <w:sdt>
        <w:sdtPr>
          <w:alias w:val="Witness"/>
          <w:id w:val="-1962258522"/>
          <w:placeholder>
            <w:docPart w:val="DefaultPlaceholder_1082065158"/>
          </w:placeholder>
          <w:richText/>
        </w:sdtPr>
        <w:sdtContent>
          <w:r w:rsidRPr="00BD262C" w:rsidR="00BD262C">
            <w:rPr>
              <w:b/>
              <w:i/>
            </w:rPr>
            <w:t>Sandra Peake:</w:t>
          </w:r>
          <w:r w:rsidRPr="00D7095D">
            <w:rPr>
              <w:b/>
            </w:rPr>
            <w:t xml:space="preserve"> </w:t>
          </w:r>
        </w:sdtContent>
      </w:sdt>
      <w:r w:rsidRPr="00D7095D">
        <w:t>Ev</w:t>
      </w:r>
      <w:r w:rsidR="009E57EE">
        <w:t>ery opportunity should be taken, so it should be current</w:t>
      </w:r>
      <w:r w:rsidR="006375A1">
        <w:t>.</w:t>
      </w:r>
      <w:r w:rsidR="009E57EE">
        <w:t xml:space="preserve"> </w:t>
      </w:r>
      <w:r w:rsidR="006375A1">
        <w:t xml:space="preserve">Every </w:t>
      </w:r>
      <w:r w:rsidR="009E57EE">
        <w:t>opportunity should be ta</w:t>
      </w:r>
      <w:r w:rsidR="0066150B">
        <w:t>ken to review the information</w:t>
      </w:r>
      <w:r w:rsidR="006375A1">
        <w:t>,</w:t>
      </w:r>
      <w:r w:rsidR="0066150B">
        <w:t xml:space="preserve"> r</w:t>
      </w:r>
      <w:r w:rsidRPr="00D7095D">
        <w:t>ecognising the co</w:t>
      </w:r>
      <w:r w:rsidR="0066150B">
        <w:t>ntext that existed at that time.</w:t>
      </w:r>
      <w:r w:rsidR="002D4BB0">
        <w:t xml:space="preserve"> </w:t>
      </w:r>
      <w:r w:rsidR="0066150B">
        <w:t>T</w:t>
      </w:r>
      <w:r w:rsidR="009E57EE">
        <w:t>here will always be new</w:t>
      </w:r>
      <w:r w:rsidR="0066150B">
        <w:t xml:space="preserve"> forensic processes in place.</w:t>
      </w:r>
      <w:r w:rsidR="002D4BB0">
        <w:t xml:space="preserve"> </w:t>
      </w:r>
      <w:r w:rsidR="0066150B">
        <w:t>W</w:t>
      </w:r>
      <w:r w:rsidR="009E57EE">
        <w:t>e h</w:t>
      </w:r>
      <w:r w:rsidR="0066150B">
        <w:t>ave seen the benefit of that.</w:t>
      </w:r>
      <w:r w:rsidR="002D4BB0">
        <w:t xml:space="preserve"> </w:t>
      </w:r>
      <w:r w:rsidR="0066150B">
        <w:t>A</w:t>
      </w:r>
      <w:r w:rsidR="009E57EE">
        <w:t>n</w:t>
      </w:r>
      <w:r w:rsidRPr="00D7095D">
        <w:t xml:space="preserve"> investigation i</w:t>
      </w:r>
      <w:r w:rsidR="009E57EE">
        <w:t>s only as</w:t>
      </w:r>
      <w:r w:rsidRPr="00D7095D">
        <w:t xml:space="preserve"> good as the information available to it</w:t>
      </w:r>
      <w:r w:rsidR="009E57EE">
        <w:t>,</w:t>
      </w:r>
      <w:r w:rsidRPr="00D7095D">
        <w:t xml:space="preserve"> so there must be </w:t>
      </w:r>
      <w:r w:rsidR="009E57EE">
        <w:t>full access to information to give it the f</w:t>
      </w:r>
      <w:r w:rsidRPr="00D7095D">
        <w:t>u</w:t>
      </w:r>
      <w:r w:rsidR="009E57EE">
        <w:t>l</w:t>
      </w:r>
      <w:r w:rsidRPr="00D7095D">
        <w:t>lest picture.</w:t>
      </w:r>
      <w:r w:rsidR="002D4BB0">
        <w:t xml:space="preserve"> </w:t>
      </w:r>
      <w:r w:rsidRPr="00D7095D">
        <w:t xml:space="preserve">At the end of the day, we now are in a situation </w:t>
      </w:r>
      <w:r w:rsidR="009E57EE">
        <w:t>where this is the last throw of the dice for victims and survivors.</w:t>
      </w:r>
      <w:r w:rsidR="002D4BB0">
        <w:t xml:space="preserve"> </w:t>
      </w:r>
      <w:r w:rsidR="009E57EE">
        <w:t>We recognise that.</w:t>
      </w:r>
      <w:r w:rsidR="002D4BB0">
        <w:t xml:space="preserve"> </w:t>
      </w:r>
      <w:r w:rsidR="009E57EE">
        <w:t>T</w:t>
      </w:r>
      <w:r w:rsidRPr="00D7095D">
        <w:t>his is the last opportunity to get this right</w:t>
      </w:r>
      <w:r w:rsidR="006B2BF1">
        <w:t>,</w:t>
      </w:r>
      <w:r w:rsidRPr="00D7095D">
        <w:t xml:space="preserve"> and it has to be right</w:t>
      </w:r>
      <w:r w:rsidR="006375A1">
        <w:t>.</w:t>
      </w:r>
      <w:r w:rsidR="009E57EE">
        <w:t xml:space="preserve"> </w:t>
      </w:r>
      <w:r w:rsidR="006375A1">
        <w:t>Therefore</w:t>
      </w:r>
      <w:r w:rsidR="009E57EE">
        <w:t xml:space="preserve">, it should be as full as possible, applying today’s standards, and making </w:t>
      </w:r>
      <w:r w:rsidRPr="00D7095D">
        <w:t>sure every evidential opportunity is followed up on.</w:t>
      </w:r>
    </w:p>
    <w:p w:rsidR="00117682" w:rsidRPr="00D7095D" w:rsidP="00117682">
      <w:pPr>
        <w:pStyle w:val="Question"/>
      </w:pPr>
      <w:sdt>
        <w:sdtPr>
          <w:alias w:val="Member"/>
          <w:tag w:val="&lt;Member mnisId='4856' dodsId=''&gt;"/>
          <w:id w:val="-1189836317"/>
          <w:placeholder>
            <w:docPart w:val="DefaultPlaceholder_1082065158"/>
          </w:placeholder>
          <w:richText/>
        </w:sdtPr>
        <w:sdtContent>
          <w:r w:rsidRPr="00D7095D">
            <w:rPr>
              <w:b/>
            </w:rPr>
            <w:t>Stephen Farry:</w:t>
          </w:r>
        </w:sdtContent>
      </w:sdt>
      <w:r w:rsidR="009E57EE">
        <w:t xml:space="preserve"> </w:t>
      </w:r>
      <w:r w:rsidR="006375A1">
        <w:t xml:space="preserve">Good </w:t>
      </w:r>
      <w:r w:rsidR="009E57EE">
        <w:t>morning to Sandra, David and Cathy.</w:t>
      </w:r>
      <w:r w:rsidR="002D4BB0">
        <w:t xml:space="preserve"> </w:t>
      </w:r>
      <w:r w:rsidR="009E57EE">
        <w:t xml:space="preserve">I put on record our acknowledgment of the work you have done </w:t>
      </w:r>
      <w:r w:rsidR="006375A1">
        <w:t>on</w:t>
      </w:r>
      <w:r w:rsidR="009E57EE">
        <w:t xml:space="preserve"> the </w:t>
      </w:r>
      <w:r w:rsidRPr="00D7095D">
        <w:t>victims’ pension</w:t>
      </w:r>
      <w:r w:rsidR="006B2BF1">
        <w:t>,</w:t>
      </w:r>
      <w:r w:rsidR="006375A1">
        <w:t xml:space="preserve"> in particular. We </w:t>
      </w:r>
      <w:r w:rsidR="009E57EE">
        <w:t>recognise the huge pain of the</w:t>
      </w:r>
      <w:r w:rsidRPr="00D7095D">
        <w:t xml:space="preserve"> </w:t>
      </w:r>
      <w:r w:rsidR="009E57EE">
        <w:t xml:space="preserve">injured group and </w:t>
      </w:r>
      <w:r w:rsidRPr="00D7095D">
        <w:t>the wider victims of the current i</w:t>
      </w:r>
      <w:r w:rsidR="009E57EE">
        <w:t>m</w:t>
      </w:r>
      <w:r w:rsidRPr="00D7095D">
        <w:t>passe.</w:t>
      </w:r>
      <w:r w:rsidR="002D4BB0">
        <w:t xml:space="preserve"> </w:t>
      </w:r>
      <w:r w:rsidRPr="00D7095D">
        <w:t>Most of our questions are running into one another and you have</w:t>
      </w:r>
      <w:r w:rsidR="009E57EE">
        <w:t xml:space="preserve"> probably addressed some of my questions already</w:t>
      </w:r>
      <w:r w:rsidR="006375A1">
        <w:t xml:space="preserve">, </w:t>
      </w:r>
      <w:r w:rsidR="009E57EE">
        <w:t>particular</w:t>
      </w:r>
      <w:r w:rsidR="006375A1">
        <w:t>ly</w:t>
      </w:r>
      <w:r w:rsidR="009E57EE">
        <w:t xml:space="preserve"> </w:t>
      </w:r>
      <w:r w:rsidR="006375A1">
        <w:t xml:space="preserve">in </w:t>
      </w:r>
      <w:r w:rsidR="009E57EE">
        <w:t xml:space="preserve">your answers to </w:t>
      </w:r>
      <w:r w:rsidRPr="00D7095D">
        <w:t>Bob</w:t>
      </w:r>
      <w:r w:rsidR="006375A1">
        <w:t>.</w:t>
      </w:r>
      <w:r w:rsidRPr="00D7095D">
        <w:t xml:space="preserve"> </w:t>
      </w:r>
      <w:r w:rsidRPr="00D7095D" w:rsidR="006375A1">
        <w:t xml:space="preserve">To </w:t>
      </w:r>
      <w:r w:rsidRPr="00D7095D">
        <w:t xml:space="preserve">frame that, perhaps, </w:t>
      </w:r>
      <w:r w:rsidR="009E57EE">
        <w:t>i</w:t>
      </w:r>
      <w:r w:rsidRPr="00D7095D">
        <w:t>n a different way, you have identified the veterans issue</w:t>
      </w:r>
      <w:r w:rsidR="009E57EE">
        <w:t xml:space="preserve"> as being the </w:t>
      </w:r>
      <w:r w:rsidR="006375A1">
        <w:t xml:space="preserve">prime </w:t>
      </w:r>
      <w:r w:rsidR="009E57EE">
        <w:t>motivation around the change.</w:t>
      </w:r>
      <w:r w:rsidR="002D4BB0">
        <w:t xml:space="preserve"> </w:t>
      </w:r>
      <w:r w:rsidR="009E57EE">
        <w:t>I</w:t>
      </w:r>
      <w:r w:rsidRPr="00D7095D">
        <w:t>f th</w:t>
      </w:r>
      <w:r w:rsidR="006B2BF1">
        <w:t>e</w:t>
      </w:r>
      <w:r w:rsidRPr="00D7095D">
        <w:t xml:space="preserve"> M</w:t>
      </w:r>
      <w:r w:rsidR="006375A1">
        <w:t>o</w:t>
      </w:r>
      <w:r w:rsidRPr="00D7095D">
        <w:t>D legislation was extended to Northern Ireland, what would be your view of</w:t>
      </w:r>
      <w:r w:rsidR="009E57EE">
        <w:t xml:space="preserve"> the impact of that on the ability to sustain any </w:t>
      </w:r>
      <w:r w:rsidRPr="00D7095D">
        <w:t>comprehensive</w:t>
      </w:r>
      <w:r w:rsidR="006375A1">
        <w:t>,</w:t>
      </w:r>
      <w:r w:rsidRPr="00D7095D">
        <w:t xml:space="preserve"> inclusive process in Northern Ireland around legacy?</w:t>
      </w:r>
    </w:p>
    <w:p w:rsidR="00117682" w:rsidRPr="00D7095D" w:rsidP="00117682">
      <w:pPr>
        <w:pStyle w:val="Answer"/>
      </w:pPr>
      <w:sdt>
        <w:sdtPr>
          <w:alias w:val="Witness"/>
          <w:id w:val="-190303454"/>
          <w:placeholder>
            <w:docPart w:val="DefaultPlaceholder_1082065158"/>
          </w:placeholder>
          <w:richText/>
        </w:sdtPr>
        <w:sdtContent>
          <w:r w:rsidRPr="00BD262C" w:rsidR="00BD262C">
            <w:rPr>
              <w:b/>
              <w:i/>
            </w:rPr>
            <w:t>Sandra Peake:</w:t>
          </w:r>
          <w:r w:rsidRPr="00D7095D">
            <w:rPr>
              <w:b/>
            </w:rPr>
            <w:t xml:space="preserve"> </w:t>
          </w:r>
        </w:sdtContent>
      </w:sdt>
      <w:r w:rsidR="009E57EE">
        <w:t>It would be very difficult.</w:t>
      </w:r>
      <w:r w:rsidR="002D4BB0">
        <w:t xml:space="preserve"> </w:t>
      </w:r>
      <w:r w:rsidR="009E57EE">
        <w:t>In fact, for many people, it would be q</w:t>
      </w:r>
      <w:r w:rsidRPr="00D7095D">
        <w:t>uite intolerable</w:t>
      </w:r>
      <w:r w:rsidR="009E57EE">
        <w:t xml:space="preserve"> that a process had been brought in</w:t>
      </w:r>
      <w:r w:rsidR="00B9284C">
        <w:t>,</w:t>
      </w:r>
      <w:r w:rsidR="009E57EE">
        <w:t xml:space="preserve"> and </w:t>
      </w:r>
      <w:r w:rsidR="0066150B">
        <w:t xml:space="preserve">that </w:t>
      </w:r>
      <w:r w:rsidR="009E57EE">
        <w:t xml:space="preserve">we had failed to implement a full legacy process that looked at </w:t>
      </w:r>
      <w:r w:rsidR="00B9284C">
        <w:t xml:space="preserve">all </w:t>
      </w:r>
      <w:r w:rsidR="009E57EE">
        <w:t>case</w:t>
      </w:r>
      <w:r w:rsidR="00B9284C">
        <w:t>s</w:t>
      </w:r>
      <w:r w:rsidR="009E57EE">
        <w:t xml:space="preserve"> in a fair and open way.</w:t>
      </w:r>
      <w:r w:rsidR="002D4BB0">
        <w:t xml:space="preserve"> </w:t>
      </w:r>
      <w:r w:rsidR="009E57EE">
        <w:t>That is no doubt that there must be a full review in all cases.</w:t>
      </w:r>
      <w:r w:rsidR="002D4BB0">
        <w:t xml:space="preserve"> </w:t>
      </w:r>
      <w:r w:rsidR="009E57EE">
        <w:t xml:space="preserve">We are </w:t>
      </w:r>
      <w:r w:rsidR="00B9284C">
        <w:t>saddled, in the</w:t>
      </w:r>
      <w:r w:rsidR="009E57EE">
        <w:t xml:space="preserve"> community</w:t>
      </w:r>
      <w:r w:rsidR="00B9284C">
        <w:t>,</w:t>
      </w:r>
      <w:r w:rsidR="009E57EE">
        <w:t xml:space="preserve"> with the past</w:t>
      </w:r>
      <w:r w:rsidR="006B2BF1">
        <w:t>,</w:t>
      </w:r>
      <w:r w:rsidR="009E57EE">
        <w:t xml:space="preserve"> and many families want this released.</w:t>
      </w:r>
      <w:r w:rsidR="002D4BB0">
        <w:t xml:space="preserve"> </w:t>
      </w:r>
      <w:r w:rsidR="009E57EE">
        <w:t>They want to be able to move forward.</w:t>
      </w:r>
      <w:r w:rsidR="002D4BB0">
        <w:t xml:space="preserve"> </w:t>
      </w:r>
      <w:r w:rsidR="009E57EE">
        <w:t>They do not want to hand this to their children or their grandchildren</w:t>
      </w:r>
      <w:r w:rsidR="00B9284C">
        <w:t>,</w:t>
      </w:r>
      <w:r w:rsidR="009E57EE">
        <w:t xml:space="preserve"> yet that is what we are doing.</w:t>
      </w:r>
      <w:r w:rsidR="002D4BB0">
        <w:t xml:space="preserve"> </w:t>
      </w:r>
      <w:r w:rsidR="009E57EE">
        <w:t>There needs to be a clear process in place.</w:t>
      </w:r>
      <w:r w:rsidR="002D4BB0">
        <w:t xml:space="preserve"> </w:t>
      </w:r>
      <w:r w:rsidR="009E57EE">
        <w:t>It would be very damaging for the legislation to apply to Northern Ireland in the absence of any other processes to deal with it.</w:t>
      </w:r>
      <w:r w:rsidR="002D4BB0">
        <w:t xml:space="preserve"> </w:t>
      </w:r>
      <w:r w:rsidR="009E57EE">
        <w:t>It would be quite intolerable.</w:t>
      </w:r>
      <w:r w:rsidR="002D4BB0">
        <w:t xml:space="preserve"> </w:t>
      </w:r>
    </w:p>
    <w:p w:rsidR="00960186" w:rsidP="00117682">
      <w:pPr>
        <w:pStyle w:val="Answer"/>
      </w:pPr>
      <w:sdt>
        <w:sdtPr>
          <w:alias w:val="Witness"/>
          <w:id w:val="1383594418"/>
          <w:placeholder>
            <w:docPart w:val="DefaultPlaceholder_1082065158"/>
          </w:placeholder>
          <w:richText/>
        </w:sdtPr>
        <w:sdtContent>
          <w:r w:rsidRPr="00BD262C" w:rsidR="00BD262C">
            <w:rPr>
              <w:b/>
              <w:i/>
            </w:rPr>
            <w:t>Cathy Curran:</w:t>
          </w:r>
          <w:r w:rsidRPr="00D7095D" w:rsidR="00117682">
            <w:rPr>
              <w:b/>
            </w:rPr>
            <w:t xml:space="preserve"> </w:t>
          </w:r>
        </w:sdtContent>
      </w:sdt>
      <w:r w:rsidR="009E57EE">
        <w:t xml:space="preserve">I </w:t>
      </w:r>
      <w:r w:rsidR="00B9284C">
        <w:t>have</w:t>
      </w:r>
      <w:r w:rsidR="009E57EE">
        <w:t xml:space="preserve"> a couple of points to make i</w:t>
      </w:r>
      <w:r w:rsidRPr="00D7095D" w:rsidR="00117682">
        <w:t>n relation to the previous</w:t>
      </w:r>
      <w:r w:rsidR="009E57EE">
        <w:t xml:space="preserve"> question.</w:t>
      </w:r>
      <w:r w:rsidR="002D4BB0">
        <w:t xml:space="preserve"> </w:t>
      </w:r>
      <w:r w:rsidR="009E57EE">
        <w:t xml:space="preserve">You cannot </w:t>
      </w:r>
      <w:r w:rsidR="006B2BF1">
        <w:t>ov</w:t>
      </w:r>
      <w:r w:rsidR="009E57EE">
        <w:t>erestimate the power of establishing trust and confidence with families.</w:t>
      </w:r>
      <w:r w:rsidR="002D4BB0">
        <w:t xml:space="preserve"> </w:t>
      </w:r>
      <w:r w:rsidR="009E57EE">
        <w:t>What we have seen through the Operation Kenova process has been families and individuals who have come f</w:t>
      </w:r>
      <w:r w:rsidRPr="00D7095D" w:rsidR="00117682">
        <w:t>orward</w:t>
      </w:r>
      <w:r w:rsidR="009E57EE">
        <w:t xml:space="preserve"> and provided information that the investigation never had befo</w:t>
      </w:r>
      <w:r>
        <w:t>re</w:t>
      </w:r>
      <w:r w:rsidR="008A47A8">
        <w:t xml:space="preserve">. Families with very valuable information, </w:t>
      </w:r>
      <w:r w:rsidR="009E57EE">
        <w:t>who have never been asked to give st</w:t>
      </w:r>
      <w:r>
        <w:t>at</w:t>
      </w:r>
      <w:r w:rsidR="009E57EE">
        <w:t>ements</w:t>
      </w:r>
      <w:r w:rsidR="008A47A8">
        <w:t>,</w:t>
      </w:r>
      <w:r w:rsidR="009E57EE">
        <w:t xml:space="preserve"> </w:t>
      </w:r>
      <w:r w:rsidR="008A47A8">
        <w:t xml:space="preserve">are </w:t>
      </w:r>
      <w:r>
        <w:t xml:space="preserve">doing that now and bringing forward items </w:t>
      </w:r>
      <w:r w:rsidR="008A47A8">
        <w:t xml:space="preserve">that </w:t>
      </w:r>
      <w:r>
        <w:t>can be retested under new forensic tests.</w:t>
      </w:r>
      <w:r w:rsidR="002D4BB0">
        <w:t xml:space="preserve"> </w:t>
      </w:r>
      <w:r>
        <w:t>Establishing those relationships with trust and confidence has been very powerful</w:t>
      </w:r>
      <w:r w:rsidR="008A47A8">
        <w:t>.</w:t>
      </w:r>
      <w:r>
        <w:t xml:space="preserve"> </w:t>
      </w:r>
      <w:r w:rsidR="008A47A8">
        <w:t xml:space="preserve">It </w:t>
      </w:r>
      <w:r>
        <w:t>has opened the door for a lot of new information to come through.</w:t>
      </w:r>
      <w:r w:rsidR="002D4BB0">
        <w:t xml:space="preserve"> </w:t>
      </w:r>
      <w:r>
        <w:t>That has been r</w:t>
      </w:r>
      <w:r w:rsidRPr="00D7095D" w:rsidR="00117682">
        <w:t>eally beneficial</w:t>
      </w:r>
      <w:r>
        <w:t xml:space="preserve"> for everybody and the investigation.</w:t>
      </w:r>
    </w:p>
    <w:p w:rsidR="0066150B" w:rsidP="00117682">
      <w:pPr>
        <w:pStyle w:val="Answer"/>
      </w:pPr>
      <w:r>
        <w:t xml:space="preserve">On </w:t>
      </w:r>
      <w:r w:rsidRPr="00D7095D" w:rsidR="00117682">
        <w:t>the veterans issue</w:t>
      </w:r>
      <w:r w:rsidR="00960186">
        <w:t>,</w:t>
      </w:r>
      <w:r w:rsidRPr="00D7095D" w:rsidR="00117682">
        <w:t xml:space="preserve"> if we were to legislate for that</w:t>
      </w:r>
      <w:r w:rsidR="00960186">
        <w:t xml:space="preserve">, I think that would be in contravention of </w:t>
      </w:r>
      <w:r>
        <w:t>article 2</w:t>
      </w:r>
      <w:r w:rsidR="00960186">
        <w:t xml:space="preserve"> of the ECHR.</w:t>
      </w:r>
      <w:r w:rsidR="002D4BB0">
        <w:t xml:space="preserve"> </w:t>
      </w:r>
      <w:r w:rsidR="00960186">
        <w:t>That is an ongoing obligation.</w:t>
      </w:r>
      <w:r w:rsidR="002D4BB0">
        <w:t xml:space="preserve"> </w:t>
      </w:r>
      <w:r w:rsidR="00960186">
        <w:t>It will continue regardless o</w:t>
      </w:r>
      <w:r>
        <w:t>f whether the Government decide</w:t>
      </w:r>
      <w:r w:rsidR="00960186">
        <w:t xml:space="preserve"> that the cases should be closed, which I do not think is a legal position that they can take.</w:t>
      </w:r>
      <w:r w:rsidR="002D4BB0">
        <w:t xml:space="preserve"> </w:t>
      </w:r>
      <w:r w:rsidR="00960186">
        <w:t>It is something that we need to adhere to.</w:t>
      </w:r>
      <w:r w:rsidR="002D4BB0">
        <w:t xml:space="preserve"> </w:t>
      </w:r>
      <w:r w:rsidR="00960186">
        <w:t xml:space="preserve">That is enshrined in the </w:t>
      </w:r>
      <w:r w:rsidR="00C93BE0">
        <w:t>Good Friday agreement</w:t>
      </w:r>
      <w:r w:rsidR="00960186">
        <w:t>.</w:t>
      </w:r>
      <w:r w:rsidR="002D4BB0">
        <w:t xml:space="preserve"> </w:t>
      </w:r>
      <w:r w:rsidR="00960186">
        <w:t>It is part of Stormont House.</w:t>
      </w:r>
      <w:r w:rsidR="002D4BB0">
        <w:t xml:space="preserve"> </w:t>
      </w:r>
      <w:r w:rsidR="00960186">
        <w:t>It is part of our Human Rights Act and we cannot ignore it</w:t>
      </w:r>
      <w:r>
        <w:t>.</w:t>
      </w:r>
      <w:r w:rsidR="00960186">
        <w:t xml:space="preserve"> </w:t>
      </w:r>
      <w:r>
        <w:t xml:space="preserve">It </w:t>
      </w:r>
      <w:r w:rsidR="00960186">
        <w:t>will be subject to repeated legal challenge.</w:t>
      </w:r>
      <w:r w:rsidR="002D4BB0">
        <w:t xml:space="preserve"> </w:t>
      </w:r>
      <w:r w:rsidR="00960186">
        <w:t xml:space="preserve">It will essentially just bog </w:t>
      </w:r>
      <w:r w:rsidR="006B2BF1">
        <w:t xml:space="preserve">down </w:t>
      </w:r>
      <w:r w:rsidR="00960186">
        <w:t>this whole proposed new sy</w:t>
      </w:r>
      <w:r>
        <w:t>stem in legal challenges.</w:t>
      </w:r>
    </w:p>
    <w:p w:rsidR="00117682" w:rsidP="00117682">
      <w:pPr>
        <w:pStyle w:val="Answer"/>
      </w:pPr>
      <w:r>
        <w:t>I have heard the term “lawfare” used before</w:t>
      </w:r>
      <w:r w:rsidR="008A47A8">
        <w:t>.</w:t>
      </w:r>
      <w:r w:rsidRPr="00D7095D">
        <w:t xml:space="preserve"> </w:t>
      </w:r>
      <w:r w:rsidRPr="00D7095D" w:rsidR="008A47A8">
        <w:t xml:space="preserve">If </w:t>
      </w:r>
      <w:r w:rsidRPr="00D7095D">
        <w:t>we had a system that de</w:t>
      </w:r>
      <w:r>
        <w:t xml:space="preserve">livered for people, </w:t>
      </w:r>
      <w:r w:rsidR="008A47A8">
        <w:t>they</w:t>
      </w:r>
      <w:r>
        <w:t xml:space="preserve"> would not be in a position where they had to rely on going down the route of </w:t>
      </w:r>
      <w:r w:rsidRPr="00D7095D">
        <w:t>civil actions</w:t>
      </w:r>
      <w:r>
        <w:t xml:space="preserve"> constantly to try to get access to information or disclosure.</w:t>
      </w:r>
      <w:r w:rsidR="002D4BB0">
        <w:t xml:space="preserve"> </w:t>
      </w:r>
      <w:r>
        <w:t>Essentially, let u</w:t>
      </w:r>
      <w:r w:rsidRPr="00D7095D">
        <w:t>s have a system that works for people</w:t>
      </w:r>
      <w:r>
        <w:t>, so we do not have to rely on going down that route.</w:t>
      </w:r>
    </w:p>
    <w:p w:rsidR="00117682" w:rsidRPr="00D7095D" w:rsidP="00117682">
      <w:pPr>
        <w:pStyle w:val="Answer"/>
      </w:pPr>
      <w:sdt>
        <w:sdtPr>
          <w:alias w:val="Witness"/>
          <w:id w:val="780613077"/>
          <w:placeholder>
            <w:docPart w:val="DefaultPlaceholder_1082065158"/>
          </w:placeholder>
          <w:richText/>
        </w:sdtPr>
        <w:sdtContent>
          <w:r w:rsidRPr="00BD262C" w:rsidR="00BD262C">
            <w:rPr>
              <w:b/>
              <w:i/>
            </w:rPr>
            <w:t>Sandra Peake:</w:t>
          </w:r>
          <w:r w:rsidRPr="00D7095D">
            <w:rPr>
              <w:b/>
            </w:rPr>
            <w:t xml:space="preserve"> </w:t>
          </w:r>
        </w:sdtContent>
      </w:sdt>
      <w:r w:rsidR="008A47A8">
        <w:t xml:space="preserve">Veterans </w:t>
      </w:r>
      <w:r w:rsidR="00A14A9C">
        <w:t>deserve truth and justice, but so does everybody else.</w:t>
      </w:r>
      <w:r w:rsidR="002D4BB0">
        <w:t xml:space="preserve"> </w:t>
      </w:r>
      <w:r w:rsidR="00A14A9C">
        <w:t>Under the current processes that are being proposed</w:t>
      </w:r>
      <w:r w:rsidR="008A47A8">
        <w:t>,</w:t>
      </w:r>
      <w:r w:rsidR="00A14A9C">
        <w:t xml:space="preserve"> there is a direct</w:t>
      </w:r>
      <w:r w:rsidRPr="00D7095D">
        <w:t xml:space="preserve"> impact even for veterans’ families </w:t>
      </w:r>
      <w:r w:rsidR="00A14A9C">
        <w:t>who lost their loved ones here</w:t>
      </w:r>
      <w:r w:rsidR="008A47A8">
        <w:t>,</w:t>
      </w:r>
      <w:r w:rsidR="00A14A9C">
        <w:t xml:space="preserve"> such as </w:t>
      </w:r>
      <w:r w:rsidRPr="00D7095D">
        <w:t>police famil</w:t>
      </w:r>
      <w:r w:rsidR="00A14A9C">
        <w:t>ies.</w:t>
      </w:r>
      <w:r w:rsidR="002D4BB0">
        <w:t xml:space="preserve"> </w:t>
      </w:r>
      <w:r w:rsidR="00A14A9C">
        <w:t>There is no doubt that veterans de</w:t>
      </w:r>
      <w:r w:rsidRPr="00D7095D">
        <w:t xml:space="preserve">serve </w:t>
      </w:r>
      <w:r w:rsidR="00A14A9C">
        <w:t>truth, justice and respect, but, at the end of the day, so does everybody else.</w:t>
      </w:r>
      <w:r w:rsidR="002D4BB0">
        <w:t xml:space="preserve"> </w:t>
      </w:r>
      <w:r w:rsidR="00A14A9C">
        <w:t>There should be a process that applies to all.</w:t>
      </w:r>
    </w:p>
    <w:p w:rsidR="00117682" w:rsidRPr="00D7095D" w:rsidP="00117682">
      <w:pPr>
        <w:pStyle w:val="Question"/>
      </w:pPr>
      <w:sdt>
        <w:sdtPr>
          <w:alias w:val="Member"/>
          <w:tag w:val="&lt;Member mnisId='4856' dodsId=''&gt;"/>
          <w:id w:val="-568200475"/>
          <w:placeholder>
            <w:docPart w:val="DefaultPlaceholder_1082065158"/>
          </w:placeholder>
          <w:richText/>
        </w:sdtPr>
        <w:sdtContent>
          <w:r w:rsidRPr="00D7095D">
            <w:rPr>
              <w:b/>
            </w:rPr>
            <w:t>Stephen Farry:</w:t>
          </w:r>
        </w:sdtContent>
      </w:sdt>
      <w:r w:rsidRPr="00D7095D">
        <w:t xml:space="preserve"> </w:t>
      </w:r>
      <w:r w:rsidR="00A14A9C">
        <w:t>You have already touc</w:t>
      </w:r>
      <w:r w:rsidR="008A47A8">
        <w:t>hed on this to a certain extent</w:t>
      </w:r>
      <w:r w:rsidR="00A14A9C">
        <w:t xml:space="preserve"> but</w:t>
      </w:r>
      <w:r w:rsidR="008A47A8">
        <w:t>,</w:t>
      </w:r>
      <w:r w:rsidR="00A14A9C">
        <w:t xml:space="preserve"> to ask the question more formally, are</w:t>
      </w:r>
      <w:r w:rsidRPr="00D7095D">
        <w:t xml:space="preserve"> there certain aspects</w:t>
      </w:r>
      <w:r w:rsidR="00A14A9C">
        <w:t xml:space="preserve"> of the </w:t>
      </w:r>
      <w:r w:rsidR="00363F01">
        <w:t>Stormont House agreement</w:t>
      </w:r>
      <w:r w:rsidR="00A14A9C">
        <w:t xml:space="preserve"> that you would have like</w:t>
      </w:r>
      <w:r w:rsidR="0066150B">
        <w:t>d</w:t>
      </w:r>
      <w:r w:rsidR="00A14A9C">
        <w:t xml:space="preserve"> the</w:t>
      </w:r>
      <w:r w:rsidRPr="00D7095D">
        <w:t xml:space="preserve"> Government </w:t>
      </w:r>
      <w:r w:rsidR="006B2BF1">
        <w:t xml:space="preserve">to </w:t>
      </w:r>
      <w:r w:rsidRPr="00D7095D">
        <w:t xml:space="preserve">change </w:t>
      </w:r>
      <w:r w:rsidR="00A14A9C">
        <w:t>or revisit?</w:t>
      </w:r>
      <w:r w:rsidR="002D4BB0">
        <w:t xml:space="preserve"> </w:t>
      </w:r>
      <w:r w:rsidR="00A14A9C">
        <w:t>In reverse, at</w:t>
      </w:r>
      <w:r w:rsidRPr="00D7095D">
        <w:t xml:space="preserve"> the same time, what do you</w:t>
      </w:r>
      <w:r w:rsidR="00A14A9C">
        <w:t xml:space="preserve"> regard as being the core aspects of Stormont House that we need to preserve in</w:t>
      </w:r>
      <w:r w:rsidRPr="00D7095D">
        <w:t xml:space="preserve"> </w:t>
      </w:r>
      <w:r w:rsidRPr="00D7095D">
        <w:t>whatever system we have go</w:t>
      </w:r>
      <w:r w:rsidR="00A14A9C">
        <w:t>ing forward?</w:t>
      </w:r>
    </w:p>
    <w:p w:rsidR="007D5BFB" w:rsidP="00117682">
      <w:pPr>
        <w:pStyle w:val="Answer"/>
      </w:pPr>
      <w:sdt>
        <w:sdtPr>
          <w:alias w:val="Witness"/>
          <w:id w:val="1689487365"/>
          <w:placeholder>
            <w:docPart w:val="DefaultPlaceholder_1082065158"/>
          </w:placeholder>
          <w:richText/>
        </w:sdtPr>
        <w:sdtContent>
          <w:r w:rsidRPr="00BD262C" w:rsidR="00BD262C">
            <w:rPr>
              <w:b/>
              <w:i/>
            </w:rPr>
            <w:t>Cathy Curran:</w:t>
          </w:r>
          <w:r w:rsidRPr="00D7095D" w:rsidR="00117682">
            <w:rPr>
              <w:b/>
            </w:rPr>
            <w:t xml:space="preserve"> </w:t>
          </w:r>
        </w:sdtContent>
      </w:sdt>
      <w:r w:rsidRPr="00D7095D" w:rsidR="00117682">
        <w:t xml:space="preserve">The core tenet </w:t>
      </w:r>
      <w:r w:rsidR="008A47A8">
        <w:t xml:space="preserve">is </w:t>
      </w:r>
      <w:r>
        <w:t>that there needs to be a workable, operational, effective investigation unit.</w:t>
      </w:r>
      <w:r w:rsidR="002D4BB0">
        <w:t xml:space="preserve"> </w:t>
      </w:r>
      <w:r>
        <w:t>Without that, it is hollow, frankly.</w:t>
      </w:r>
      <w:r w:rsidR="002D4BB0">
        <w:t xml:space="preserve"> </w:t>
      </w:r>
      <w:r>
        <w:t>Reflecting on the principles that Stormont House is underpinned by</w:t>
      </w:r>
      <w:r w:rsidR="00F310BF">
        <w:t>—</w:t>
      </w:r>
      <w:r w:rsidRPr="00D7095D" w:rsidR="00117682">
        <w:t>promoting reconciliation</w:t>
      </w:r>
      <w:r w:rsidR="006B2BF1">
        <w:t>;</w:t>
      </w:r>
      <w:r w:rsidRPr="00D7095D" w:rsidR="00117682">
        <w:t xml:space="preserve"> upholding </w:t>
      </w:r>
      <w:r>
        <w:t xml:space="preserve">the </w:t>
      </w:r>
      <w:r w:rsidRPr="00D7095D" w:rsidR="00117682">
        <w:t>rule of law</w:t>
      </w:r>
      <w:r w:rsidR="006B2BF1">
        <w:t>;</w:t>
      </w:r>
      <w:r>
        <w:t xml:space="preserve"> acknowledging and addressing the suffering of victims and survivors</w:t>
      </w:r>
      <w:r w:rsidR="006B2BF1">
        <w:t xml:space="preserve">; </w:t>
      </w:r>
      <w:r>
        <w:t>f</w:t>
      </w:r>
      <w:r w:rsidRPr="00D7095D" w:rsidR="00117682">
        <w:t>acilitating the pursuit of justice</w:t>
      </w:r>
      <w:r>
        <w:t xml:space="preserve"> and information recovery</w:t>
      </w:r>
      <w:r w:rsidR="006B2BF1">
        <w:t>;</w:t>
      </w:r>
      <w:r>
        <w:t xml:space="preserve"> human rights compliance</w:t>
      </w:r>
      <w:r w:rsidR="006B2BF1">
        <w:t>;</w:t>
      </w:r>
      <w:r>
        <w:t xml:space="preserve"> </w:t>
      </w:r>
      <w:r w:rsidR="006B2BF1">
        <w:t xml:space="preserve">and being </w:t>
      </w:r>
      <w:r>
        <w:t>balanced, proportionate,</w:t>
      </w:r>
      <w:r w:rsidR="008A47A8">
        <w:t xml:space="preserve"> transparent,</w:t>
      </w:r>
      <w:r>
        <w:t xml:space="preserve"> fair and equitable</w:t>
      </w:r>
      <w:r w:rsidR="00F310BF">
        <w:t>—</w:t>
      </w:r>
      <w:r>
        <w:t xml:space="preserve">they are all </w:t>
      </w:r>
      <w:r w:rsidRPr="00D7095D" w:rsidR="00117682">
        <w:t>excellent princip</w:t>
      </w:r>
      <w:r>
        <w:t>l</w:t>
      </w:r>
      <w:r w:rsidRPr="00D7095D" w:rsidR="00117682">
        <w:t>es to underpin this process</w:t>
      </w:r>
      <w:r>
        <w:t>.</w:t>
      </w:r>
      <w:r w:rsidR="002D4BB0">
        <w:t xml:space="preserve"> </w:t>
      </w:r>
      <w:r>
        <w:t>Unfortunately, I really do no</w:t>
      </w:r>
      <w:r w:rsidRPr="00D7095D" w:rsidR="00117682">
        <w:t>t see how</w:t>
      </w:r>
      <w:r>
        <w:t xml:space="preserve"> that is reflected in the new p</w:t>
      </w:r>
      <w:r w:rsidRPr="00D7095D" w:rsidR="00117682">
        <w:t>roposal</w:t>
      </w:r>
      <w:r>
        <w:t>.</w:t>
      </w:r>
      <w:r w:rsidR="002D4BB0">
        <w:t xml:space="preserve"> </w:t>
      </w:r>
      <w:r>
        <w:t>It is hard to do that anyway without any detail, but looking at promoting reconciliation, if you are putting speed over quality in investigations, that is not going to promote reconciliation.</w:t>
      </w:r>
      <w:r w:rsidR="002D4BB0">
        <w:t xml:space="preserve"> </w:t>
      </w:r>
      <w:r>
        <w:t>It is not going to give people dignity and respect.</w:t>
      </w:r>
      <w:r w:rsidR="002D4BB0">
        <w:t xml:space="preserve"> </w:t>
      </w:r>
      <w:r>
        <w:t>It is not goin</w:t>
      </w:r>
      <w:r w:rsidR="00D8488B">
        <w:t>g to lead to acknowledg</w:t>
      </w:r>
      <w:r>
        <w:t>ment.</w:t>
      </w:r>
    </w:p>
    <w:p w:rsidR="007D5BFB" w:rsidP="00117682">
      <w:pPr>
        <w:pStyle w:val="Answer"/>
      </w:pPr>
      <w:r>
        <w:t xml:space="preserve">There are questions </w:t>
      </w:r>
      <w:r w:rsidR="008A47A8">
        <w:t>about</w:t>
      </w:r>
      <w:r>
        <w:t xml:space="preserve"> the legality of things </w:t>
      </w:r>
      <w:r w:rsidR="008A47A8">
        <w:t>such as</w:t>
      </w:r>
      <w:r>
        <w:t xml:space="preserve"> </w:t>
      </w:r>
      <w:r w:rsidRPr="00D7095D" w:rsidR="00117682">
        <w:t>trying to close down cases</w:t>
      </w:r>
      <w:r w:rsidR="008A47A8">
        <w:t>,</w:t>
      </w:r>
      <w:r>
        <w:t xml:space="preserve"> so whether</w:t>
      </w:r>
      <w:r w:rsidRPr="00D7095D" w:rsidR="00117682">
        <w:t xml:space="preserve"> we are upholding the rule of law</w:t>
      </w:r>
      <w:r>
        <w:t xml:space="preserve"> I am not sure.</w:t>
      </w:r>
      <w:r w:rsidR="002D4BB0">
        <w:t xml:space="preserve"> </w:t>
      </w:r>
      <w:r>
        <w:t xml:space="preserve">You are not facilitating </w:t>
      </w:r>
      <w:r w:rsidRPr="00D7095D" w:rsidR="00117682">
        <w:t>the pursuit of justice</w:t>
      </w:r>
      <w:r>
        <w:t xml:space="preserve"> if you close a case down and tell somebody they cannot proceed.</w:t>
      </w:r>
      <w:r w:rsidR="002D4BB0">
        <w:t xml:space="preserve"> </w:t>
      </w:r>
      <w:r w:rsidRPr="00D7095D" w:rsidR="00117682">
        <w:t xml:space="preserve">I </w:t>
      </w:r>
      <w:r w:rsidR="008A47A8">
        <w:t xml:space="preserve">also </w:t>
      </w:r>
      <w:r w:rsidRPr="00D7095D" w:rsidR="00117682">
        <w:t>do</w:t>
      </w:r>
      <w:r>
        <w:t xml:space="preserve"> not</w:t>
      </w:r>
      <w:r w:rsidRPr="00D7095D" w:rsidR="00117682">
        <w:t xml:space="preserve"> see that </w:t>
      </w:r>
      <w:r w:rsidR="00B9319D">
        <w:t xml:space="preserve">it is the </w:t>
      </w:r>
      <w:r w:rsidR="008A47A8">
        <w:t>investigations u</w:t>
      </w:r>
      <w:r w:rsidRPr="00D7095D" w:rsidR="008A47A8">
        <w:t>nit</w:t>
      </w:r>
      <w:r w:rsidR="008A47A8">
        <w:t xml:space="preserve">’s </w:t>
      </w:r>
      <w:r>
        <w:t>remit to say that a pr</w:t>
      </w:r>
      <w:r w:rsidR="0066150B">
        <w:t>osecution cannot take place.</w:t>
      </w:r>
      <w:r w:rsidR="002D4BB0">
        <w:t xml:space="preserve"> </w:t>
      </w:r>
      <w:r w:rsidR="0066150B">
        <w:t>It</w:t>
      </w:r>
      <w:r>
        <w:t xml:space="preserve"> is within the remit of the Public Prosecution Service to decide whether a case meets the</w:t>
      </w:r>
      <w:r w:rsidRPr="00D7095D" w:rsidR="00117682">
        <w:t xml:space="preserve"> evidential test and can move forward for prosecution</w:t>
      </w:r>
      <w:r>
        <w:t>.</w:t>
      </w:r>
    </w:p>
    <w:p w:rsidR="00117682" w:rsidRPr="00D7095D" w:rsidP="00117682">
      <w:pPr>
        <w:pStyle w:val="Answer"/>
      </w:pPr>
      <w:r>
        <w:t>Th</w:t>
      </w:r>
      <w:r w:rsidRPr="00D7095D">
        <w:t>e</w:t>
      </w:r>
      <w:r>
        <w:t>re are those</w:t>
      </w:r>
      <w:r w:rsidRPr="00D7095D">
        <w:t xml:space="preserve"> key principles that underpin</w:t>
      </w:r>
      <w:r>
        <w:t xml:space="preserve"> the </w:t>
      </w:r>
      <w:r w:rsidR="00363F01">
        <w:t>Stormont House agreement</w:t>
      </w:r>
      <w:r>
        <w:t xml:space="preserve">, which was the </w:t>
      </w:r>
      <w:r w:rsidR="00EC195D">
        <w:t>outworkings</w:t>
      </w:r>
      <w:r w:rsidRPr="00D7095D">
        <w:t xml:space="preserve"> of an </w:t>
      </w:r>
      <w:r>
        <w:t>intensive talks process and had broad po</w:t>
      </w:r>
      <w:r w:rsidR="0066150B">
        <w:t>litical consensus.</w:t>
      </w:r>
      <w:r w:rsidR="002D4BB0">
        <w:t xml:space="preserve"> </w:t>
      </w:r>
      <w:r w:rsidR="0066150B">
        <w:t>That has now</w:t>
      </w:r>
      <w:r>
        <w:t xml:space="preserve"> been disregarded, not to mention the co</w:t>
      </w:r>
      <w:r>
        <w:noBreakHyphen/>
        <w:t xml:space="preserve">sponsors </w:t>
      </w:r>
      <w:r w:rsidR="00363F01">
        <w:t xml:space="preserve">in </w:t>
      </w:r>
      <w:r>
        <w:t xml:space="preserve">the </w:t>
      </w:r>
      <w:r w:rsidRPr="00D7095D">
        <w:t>British and Irish Governments</w:t>
      </w:r>
      <w:r w:rsidR="00363F01">
        <w:t>,</w:t>
      </w:r>
      <w:r>
        <w:t xml:space="preserve"> who seem to be disconnected on this new proposal.</w:t>
      </w:r>
      <w:r w:rsidR="002D4BB0">
        <w:t xml:space="preserve"> </w:t>
      </w:r>
      <w:r>
        <w:t xml:space="preserve">Really, we </w:t>
      </w:r>
      <w:r w:rsidRPr="00D7095D">
        <w:t>think that</w:t>
      </w:r>
      <w:r>
        <w:t xml:space="preserve"> Stormont House, while it was no</w:t>
      </w:r>
      <w:r w:rsidRPr="00D7095D">
        <w:t>t perfect,</w:t>
      </w:r>
      <w:r>
        <w:t xml:space="preserve"> as Sandra said, was the last roll of the dice</w:t>
      </w:r>
      <w:r w:rsidR="00363F01">
        <w:t>.</w:t>
      </w:r>
      <w:r>
        <w:t xml:space="preserve"> </w:t>
      </w:r>
      <w:r w:rsidR="00363F01">
        <w:t xml:space="preserve">We </w:t>
      </w:r>
      <w:r>
        <w:t>tried to be very constructive in our feedback and in our consultation with our members.</w:t>
      </w:r>
      <w:r w:rsidR="002D4BB0">
        <w:t xml:space="preserve"> </w:t>
      </w:r>
      <w:r>
        <w:t>Unfortunately, it feels like the goalposts have been moved a little bit.</w:t>
      </w:r>
    </w:p>
    <w:p w:rsidR="00117682" w:rsidRPr="00D7095D" w:rsidP="00117682">
      <w:pPr>
        <w:pStyle w:val="Answer"/>
      </w:pPr>
      <w:r>
        <w:t xml:space="preserve">It </w:t>
      </w:r>
      <w:r w:rsidR="007D5BFB">
        <w:t>i</w:t>
      </w:r>
      <w:r w:rsidRPr="00D7095D">
        <w:t>s about keeping true to</w:t>
      </w:r>
      <w:r w:rsidR="007D5BFB">
        <w:t xml:space="preserve"> the principles of</w:t>
      </w:r>
      <w:r w:rsidRPr="00D7095D">
        <w:t xml:space="preserve"> Stormont </w:t>
      </w:r>
      <w:r w:rsidR="007D5BFB">
        <w:t>House.</w:t>
      </w:r>
      <w:r w:rsidR="002D4BB0">
        <w:t xml:space="preserve"> </w:t>
      </w:r>
      <w:r w:rsidR="007D5BFB">
        <w:t>Th</w:t>
      </w:r>
      <w:r>
        <w:t>e</w:t>
      </w:r>
      <w:r w:rsidR="00F919C8">
        <w:t xml:space="preserve"> ministerial written statement</w:t>
      </w:r>
      <w:r w:rsidR="007D5BFB">
        <w:t xml:space="preserve"> said that it adhered to those principles, but we really do not </w:t>
      </w:r>
      <w:r w:rsidRPr="00D7095D">
        <w:t>see how it is reflected in the proposals.</w:t>
      </w:r>
    </w:p>
    <w:p w:rsidR="00117682" w:rsidRPr="00D7095D" w:rsidP="00117682">
      <w:pPr>
        <w:pStyle w:val="Question"/>
        <w:numPr>
          <w:ilvl w:val="0"/>
          <w:numId w:val="0"/>
        </w:numPr>
        <w:ind w:left="794"/>
      </w:pPr>
      <w:sdt>
        <w:sdtPr>
          <w:alias w:val="Member"/>
          <w:tag w:val="&lt;Member mnisId='4494' dodsId='72275'&gt;"/>
          <w:id w:val="813072662"/>
          <w:placeholder>
            <w:docPart w:val="DefaultPlaceholder_1082065158"/>
          </w:placeholder>
          <w:richText/>
        </w:sdtPr>
        <w:sdtContent>
          <w:r w:rsidRPr="00D7095D">
            <w:rPr>
              <w:b/>
            </w:rPr>
            <w:t>Chair:</w:t>
          </w:r>
        </w:sdtContent>
      </w:sdt>
      <w:r w:rsidRPr="00D7095D">
        <w:t xml:space="preserve"> Colleagues and witnesses</w:t>
      </w:r>
      <w:r w:rsidR="00331ABD">
        <w:t>, time runs on.</w:t>
      </w:r>
      <w:r w:rsidR="002D4BB0">
        <w:t xml:space="preserve"> </w:t>
      </w:r>
      <w:r w:rsidR="00331ABD">
        <w:t>We are halfway through what we wanted to cover.</w:t>
      </w:r>
      <w:r w:rsidR="002D4BB0">
        <w:t xml:space="preserve"> </w:t>
      </w:r>
      <w:r w:rsidR="00331ABD">
        <w:t>I w</w:t>
      </w:r>
      <w:r w:rsidRPr="00D7095D">
        <w:t>ant really brief</w:t>
      </w:r>
      <w:r w:rsidR="00363F01">
        <w:t>,</w:t>
      </w:r>
      <w:r w:rsidRPr="00D7095D">
        <w:t xml:space="preserve"> focused comments</w:t>
      </w:r>
      <w:r w:rsidR="00331ABD">
        <w:t xml:space="preserve">, </w:t>
      </w:r>
      <w:r w:rsidRPr="00D7095D">
        <w:t>questions and remarks</w:t>
      </w:r>
      <w:r w:rsidR="00331ABD">
        <w:t>.</w:t>
      </w:r>
    </w:p>
    <w:p w:rsidR="00117682" w:rsidRPr="00D7095D" w:rsidP="00F307D0">
      <w:pPr>
        <w:pStyle w:val="Question"/>
      </w:pPr>
      <w:sdt>
        <w:sdtPr>
          <w:alias w:val="Member"/>
          <w:tag w:val="&lt;Member mnisId='4512' dodsId='105913'&gt;"/>
          <w:id w:val="2075399573"/>
          <w:placeholder>
            <w:docPart w:val="DefaultPlaceholder_1082065158"/>
          </w:placeholder>
          <w:richText/>
        </w:sdtPr>
        <w:sdtContent>
          <w:r w:rsidR="00331ABD">
            <w:rPr>
              <w:b/>
            </w:rPr>
            <w:t>Claire Hanna</w:t>
          </w:r>
          <w:r w:rsidRPr="00D7095D" w:rsidR="00F307D0">
            <w:rPr>
              <w:b/>
            </w:rPr>
            <w:t>:</w:t>
          </w:r>
        </w:sdtContent>
      </w:sdt>
      <w:r w:rsidRPr="00D7095D" w:rsidR="00F307D0">
        <w:t xml:space="preserve"> I </w:t>
      </w:r>
      <w:r w:rsidR="006763F7">
        <w:t>will be honest</w:t>
      </w:r>
      <w:r w:rsidR="006B2BF1">
        <w:t>: y</w:t>
      </w:r>
      <w:r w:rsidR="006763F7">
        <w:t>our answers have been so comprehensive that the questions can be shortened.</w:t>
      </w:r>
      <w:r w:rsidR="002D4BB0">
        <w:t xml:space="preserve"> </w:t>
      </w:r>
      <w:r w:rsidR="006763F7">
        <w:t>I w</w:t>
      </w:r>
      <w:r w:rsidRPr="00D7095D" w:rsidR="00F307D0">
        <w:t>as going to ask you</w:t>
      </w:r>
      <w:r w:rsidR="006763F7">
        <w:t xml:space="preserve"> if there was anything you thought the UK Government needed to do to make the 18 March proposals </w:t>
      </w:r>
      <w:r w:rsidR="006B2BF1">
        <w:t xml:space="preserve">compliant with </w:t>
      </w:r>
      <w:r w:rsidR="00EC195D">
        <w:t>article 2</w:t>
      </w:r>
      <w:r w:rsidR="00AB2C96">
        <w:t xml:space="preserve"> on investigations</w:t>
      </w:r>
      <w:r w:rsidR="006763F7">
        <w:t>.</w:t>
      </w:r>
      <w:r w:rsidR="002D4BB0">
        <w:t xml:space="preserve"> </w:t>
      </w:r>
      <w:r w:rsidR="006763F7">
        <w:t xml:space="preserve">Cathy, you articulated that </w:t>
      </w:r>
      <w:r w:rsidRPr="00D7095D" w:rsidR="00F307D0">
        <w:t>the</w:t>
      </w:r>
      <w:r w:rsidR="00AB2C96">
        <w:t xml:space="preserve"> Government</w:t>
      </w:r>
      <w:r w:rsidRPr="00D7095D" w:rsidR="00F307D0">
        <w:t xml:space="preserve"> will </w:t>
      </w:r>
      <w:r w:rsidR="00AB2C96">
        <w:t xml:space="preserve">probably </w:t>
      </w:r>
      <w:r w:rsidRPr="00D7095D" w:rsidR="00F307D0">
        <w:t>have to completely revise them</w:t>
      </w:r>
      <w:r w:rsidR="006763F7">
        <w:t>,</w:t>
      </w:r>
      <w:r w:rsidRPr="00D7095D" w:rsidR="00F307D0">
        <w:t xml:space="preserve"> but do you think the March proposals can be rehabilitated in a way that makes them compliant?</w:t>
      </w:r>
      <w:r w:rsidR="00AB2C96">
        <w:t xml:space="preserve"> </w:t>
      </w:r>
    </w:p>
    <w:p w:rsidR="00363F01" w:rsidP="00F307D0">
      <w:pPr>
        <w:pStyle w:val="Answer"/>
      </w:pPr>
      <w:sdt>
        <w:sdtPr>
          <w:alias w:val="Witness"/>
          <w:id w:val="1818453278"/>
          <w:placeholder>
            <w:docPart w:val="DefaultPlaceholder_1082065158"/>
          </w:placeholder>
          <w:richText/>
        </w:sdtPr>
        <w:sdtContent>
          <w:r w:rsidRPr="00BD262C" w:rsidR="00BD262C">
            <w:rPr>
              <w:b/>
              <w:i/>
            </w:rPr>
            <w:t>Cathy Curran:</w:t>
          </w:r>
          <w:r w:rsidRPr="00D7095D" w:rsidR="00F307D0">
            <w:rPr>
              <w:b/>
            </w:rPr>
            <w:t xml:space="preserve"> </w:t>
          </w:r>
        </w:sdtContent>
      </w:sdt>
      <w:r w:rsidRPr="00D7095D" w:rsidR="00F307D0">
        <w:t>It is hard to know without the detail</w:t>
      </w:r>
      <w:r w:rsidR="006763F7">
        <w:t>.</w:t>
      </w:r>
      <w:r w:rsidR="002D4BB0">
        <w:t xml:space="preserve"> </w:t>
      </w:r>
      <w:r w:rsidR="006763F7">
        <w:t>In</w:t>
      </w:r>
      <w:r w:rsidRPr="00D7095D" w:rsidR="00F307D0">
        <w:t xml:space="preserve"> look</w:t>
      </w:r>
      <w:r>
        <w:t>ing</w:t>
      </w:r>
      <w:r w:rsidRPr="00D7095D" w:rsidR="00F307D0">
        <w:t xml:space="preserve"> at something as </w:t>
      </w:r>
      <w:r w:rsidR="006763F7">
        <w:t xml:space="preserve">complex as an investigation </w:t>
      </w:r>
      <w:r>
        <w:t>that</w:t>
      </w:r>
      <w:r w:rsidR="006763F7">
        <w:t xml:space="preserve"> </w:t>
      </w:r>
      <w:r w:rsidRPr="00D7095D" w:rsidR="00F307D0">
        <w:t>need</w:t>
      </w:r>
      <w:r w:rsidR="006763F7">
        <w:t>s to</w:t>
      </w:r>
      <w:r w:rsidR="006B2BF1">
        <w:t xml:space="preserve"> be</w:t>
      </w:r>
      <w:r w:rsidR="006763F7">
        <w:t xml:space="preserve"> </w:t>
      </w:r>
      <w:r w:rsidR="006B2BF1">
        <w:t xml:space="preserve">compliant </w:t>
      </w:r>
      <w:r w:rsidR="006B2BF1">
        <w:t xml:space="preserve">with </w:t>
      </w:r>
      <w:r w:rsidR="00EC195D">
        <w:t>article 2</w:t>
      </w:r>
      <w:r w:rsidRPr="00D7095D" w:rsidR="00F307D0">
        <w:t xml:space="preserve"> of the ECHR</w:t>
      </w:r>
      <w:r w:rsidR="006763F7">
        <w:t>, we cannot judge that o</w:t>
      </w:r>
      <w:r w:rsidR="0066150B">
        <w:t>n a two</w:t>
      </w:r>
      <w:r w:rsidR="0066150B">
        <w:noBreakHyphen/>
        <w:t xml:space="preserve">page written statement </w:t>
      </w:r>
      <w:r>
        <w:t>that</w:t>
      </w:r>
      <w:r w:rsidR="006763F7">
        <w:t xml:space="preserve"> is vague and not substantial in detail at all.</w:t>
      </w:r>
      <w:r w:rsidR="002D4BB0">
        <w:t xml:space="preserve"> </w:t>
      </w:r>
      <w:r w:rsidR="006763F7">
        <w:t>The things tha</w:t>
      </w:r>
      <w:r>
        <w:t xml:space="preserve">t make an investigation </w:t>
      </w:r>
      <w:r w:rsidR="00EC195D">
        <w:t>article 2</w:t>
      </w:r>
      <w:r w:rsidR="006B2BF1">
        <w:t xml:space="preserve"> </w:t>
      </w:r>
      <w:r w:rsidR="00EC195D">
        <w:t>compliant</w:t>
      </w:r>
      <w:r>
        <w:t xml:space="preserve"> </w:t>
      </w:r>
      <w:r w:rsidR="006763F7">
        <w:t>are</w:t>
      </w:r>
      <w:r w:rsidRPr="00D7095D" w:rsidR="00F307D0">
        <w:t xml:space="preserve"> independence</w:t>
      </w:r>
      <w:r w:rsidR="006763F7">
        <w:t>, effectiveness, access to information, a degree of public scrutiny, in</w:t>
      </w:r>
      <w:r w:rsidRPr="00D7095D" w:rsidR="00F307D0">
        <w:t>volving the families</w:t>
      </w:r>
      <w:r w:rsidR="006763F7">
        <w:t xml:space="preserve"> and giving them </w:t>
      </w:r>
      <w:r>
        <w:t>their place.</w:t>
      </w:r>
      <w:r w:rsidRPr="00D7095D" w:rsidR="00F307D0">
        <w:t xml:space="preserve"> </w:t>
      </w:r>
    </w:p>
    <w:p w:rsidR="00F307D0" w:rsidRPr="00D7095D" w:rsidP="00F307D0">
      <w:pPr>
        <w:pStyle w:val="Answer"/>
      </w:pPr>
      <w:r>
        <w:t xml:space="preserve">It </w:t>
      </w:r>
      <w:r w:rsidR="006763F7">
        <w:t>need</w:t>
      </w:r>
      <w:r>
        <w:t>s to be prompt, but, a</w:t>
      </w:r>
      <w:r w:rsidR="006763F7">
        <w:t>s I said before, it cannot</w:t>
      </w:r>
      <w:r w:rsidRPr="00D7095D">
        <w:t xml:space="preserve"> be prompt to the detriment </w:t>
      </w:r>
      <w:r w:rsidR="006763F7">
        <w:t>of the quality of the investigation.</w:t>
      </w:r>
      <w:r w:rsidR="002D4BB0">
        <w:t xml:space="preserve"> </w:t>
      </w:r>
      <w:r w:rsidR="006763F7">
        <w:t>It needs to be independent.</w:t>
      </w:r>
      <w:r w:rsidR="002D4BB0">
        <w:t xml:space="preserve"> </w:t>
      </w:r>
      <w:r w:rsidR="006763F7">
        <w:t xml:space="preserve">There are lots of questions </w:t>
      </w:r>
      <w:r>
        <w:t>about</w:t>
      </w:r>
      <w:r w:rsidR="006763F7">
        <w:t xml:space="preserve"> amalgamating information retrieval with an investigative process.</w:t>
      </w:r>
      <w:r w:rsidR="002D4BB0">
        <w:t xml:space="preserve"> </w:t>
      </w:r>
      <w:r w:rsidR="006763F7">
        <w:t xml:space="preserve">There were already issues </w:t>
      </w:r>
      <w:r>
        <w:t>with</w:t>
      </w:r>
      <w:r w:rsidR="006763F7">
        <w:t xml:space="preserve"> having two institutions</w:t>
      </w:r>
      <w:r w:rsidRPr="00D7095D">
        <w:t xml:space="preserve"> independent from each other </w:t>
      </w:r>
      <w:r w:rsidR="006763F7">
        <w:t>conducting different remits.</w:t>
      </w:r>
      <w:r w:rsidR="002D4BB0">
        <w:t xml:space="preserve"> </w:t>
      </w:r>
      <w:r w:rsidR="006763F7">
        <w:t>At the same time, there wer</w:t>
      </w:r>
      <w:r w:rsidRPr="00D7095D">
        <w:t xml:space="preserve">e </w:t>
      </w:r>
      <w:r w:rsidR="006763F7">
        <w:t xml:space="preserve">concerns </w:t>
      </w:r>
      <w:r w:rsidRPr="00D7095D">
        <w:t>around how robust the protections would be for</w:t>
      </w:r>
      <w:r w:rsidR="006763F7">
        <w:t xml:space="preserve"> people who wanted to give information through th</w:t>
      </w:r>
      <w:r w:rsidRPr="00D7095D">
        <w:t>e retrieval process</w:t>
      </w:r>
      <w:r w:rsidR="006763F7">
        <w:t xml:space="preserve">. </w:t>
      </w:r>
      <w:r w:rsidR="006B2BF1">
        <w:t>P</w:t>
      </w:r>
      <w:r w:rsidR="006763F7">
        <w:t>uttin</w:t>
      </w:r>
      <w:r w:rsidRPr="00D7095D">
        <w:t xml:space="preserve">g that under one roof </w:t>
      </w:r>
      <w:r w:rsidR="006763F7">
        <w:t>presents a whole new set of pr</w:t>
      </w:r>
      <w:r>
        <w:t>oblems.</w:t>
      </w:r>
      <w:r w:rsidR="006763F7">
        <w:t xml:space="preserve"> </w:t>
      </w:r>
      <w:r w:rsidRPr="00D7095D">
        <w:t xml:space="preserve">In </w:t>
      </w:r>
      <w:r w:rsidRPr="00D7095D">
        <w:t xml:space="preserve">terms of </w:t>
      </w:r>
      <w:r w:rsidR="006763F7">
        <w:t xml:space="preserve">it being </w:t>
      </w:r>
      <w:r w:rsidR="00EC195D">
        <w:t>article 2</w:t>
      </w:r>
      <w:r w:rsidR="006B2BF1">
        <w:t xml:space="preserve"> </w:t>
      </w:r>
      <w:r w:rsidR="00EC195D">
        <w:t>compliant</w:t>
      </w:r>
      <w:r w:rsidRPr="00D7095D">
        <w:t xml:space="preserve">, we need to see </w:t>
      </w:r>
      <w:r w:rsidR="006763F7">
        <w:t>the detail.</w:t>
      </w:r>
      <w:r w:rsidR="002D4BB0">
        <w:t xml:space="preserve"> </w:t>
      </w:r>
      <w:r w:rsidR="006763F7">
        <w:t xml:space="preserve">Through </w:t>
      </w:r>
      <w:r w:rsidRPr="00D7095D">
        <w:t>that</w:t>
      </w:r>
      <w:r w:rsidR="006763F7">
        <w:t xml:space="preserve"> written ministerial statement, it certainly does not present itself as compliant</w:t>
      </w:r>
      <w:r w:rsidRPr="00D7095D">
        <w:t>.</w:t>
      </w:r>
    </w:p>
    <w:p w:rsidR="00F307D0" w:rsidRPr="00D7095D" w:rsidP="00B131E0">
      <w:pPr>
        <w:pStyle w:val="Question"/>
      </w:pPr>
      <w:sdt>
        <w:sdtPr>
          <w:alias w:val="Member"/>
          <w:tag w:val="&lt;Member mnisId='4827' dodsId=''&gt;"/>
          <w:id w:val="961548480"/>
          <w:placeholder>
            <w:docPart w:val="DefaultPlaceholder_1082065158"/>
          </w:placeholder>
          <w:richText/>
        </w:sdtPr>
        <w:sdtContent>
          <w:r w:rsidRPr="00D7095D" w:rsidR="00B131E0">
            <w:rPr>
              <w:b/>
            </w:rPr>
            <w:t>Claire Hanna:</w:t>
          </w:r>
        </w:sdtContent>
      </w:sdt>
      <w:r w:rsidRPr="00D7095D" w:rsidR="00B131E0">
        <w:t xml:space="preserve"> </w:t>
      </w:r>
      <w:r w:rsidR="006763F7">
        <w:t>In your assessment of Operation Ke</w:t>
      </w:r>
      <w:r w:rsidRPr="00D7095D">
        <w:t>nova</w:t>
      </w:r>
      <w:r w:rsidR="00363F01">
        <w:t xml:space="preserve"> and </w:t>
      </w:r>
      <w:r w:rsidR="006763F7">
        <w:t>how it places empha</w:t>
      </w:r>
      <w:r w:rsidRPr="00D7095D">
        <w:t>sis on the victims</w:t>
      </w:r>
      <w:r w:rsidR="006763F7">
        <w:t xml:space="preserve">, </w:t>
      </w:r>
      <w:r w:rsidRPr="00D7095D">
        <w:t>do you think that has worked?</w:t>
      </w:r>
    </w:p>
    <w:p w:rsidR="006763F7" w:rsidP="00F307D0">
      <w:pPr>
        <w:pStyle w:val="Answer"/>
      </w:pPr>
      <w:sdt>
        <w:sdtPr>
          <w:alias w:val="Witness"/>
          <w:id w:val="-984392963"/>
          <w:placeholder>
            <w:docPart w:val="DefaultPlaceholder_1082065158"/>
          </w:placeholder>
          <w:richText/>
        </w:sdtPr>
        <w:sdtContent>
          <w:r w:rsidRPr="00BD262C" w:rsidR="00BD262C">
            <w:rPr>
              <w:b/>
              <w:i/>
            </w:rPr>
            <w:t>Cathy Curran:</w:t>
          </w:r>
          <w:r w:rsidRPr="00D7095D" w:rsidR="00F307D0">
            <w:rPr>
              <w:b/>
            </w:rPr>
            <w:t xml:space="preserve"> </w:t>
          </w:r>
        </w:sdtContent>
      </w:sdt>
      <w:r w:rsidRPr="00D7095D" w:rsidR="00F307D0">
        <w:t xml:space="preserve">It has been an excellent process </w:t>
      </w:r>
      <w:r>
        <w:t>from start to finish for many of the victims.</w:t>
      </w:r>
      <w:r w:rsidR="002D4BB0">
        <w:t xml:space="preserve"> </w:t>
      </w:r>
      <w:r>
        <w:t xml:space="preserve">We work with </w:t>
      </w:r>
      <w:r w:rsidR="00363F01">
        <w:t xml:space="preserve">only </w:t>
      </w:r>
      <w:r>
        <w:t>a portion of those people who are engaged with the process, but the</w:t>
      </w:r>
      <w:r w:rsidRPr="00D7095D" w:rsidR="00F307D0">
        <w:t xml:space="preserve"> people that we support</w:t>
      </w:r>
      <w:r>
        <w:t xml:space="preserve"> have been impressed by it</w:t>
      </w:r>
      <w:r w:rsidRPr="00D7095D" w:rsidR="00F307D0">
        <w:t>.</w:t>
      </w:r>
      <w:r w:rsidR="002D4BB0">
        <w:t xml:space="preserve"> </w:t>
      </w:r>
      <w:r w:rsidRPr="00D7095D" w:rsidR="00F307D0">
        <w:t>We started off the process four years ago and we did a</w:t>
      </w:r>
      <w:r>
        <w:t xml:space="preserve"> benchmarking exercise</w:t>
      </w:r>
      <w:r w:rsidR="00363F01">
        <w:t>,</w:t>
      </w:r>
      <w:r>
        <w:t xml:space="preserve"> where we took a reading from</w:t>
      </w:r>
      <w:r w:rsidRPr="00D7095D" w:rsidR="00F307D0">
        <w:t xml:space="preserve"> our members </w:t>
      </w:r>
      <w:r>
        <w:t>as to where they were in terms of their</w:t>
      </w:r>
      <w:r w:rsidRPr="00D7095D" w:rsidR="00F307D0">
        <w:t xml:space="preserve"> trust and confide</w:t>
      </w:r>
      <w:r>
        <w:t>nce</w:t>
      </w:r>
      <w:r w:rsidR="00363F01">
        <w:t>.</w:t>
      </w:r>
      <w:r>
        <w:t xml:space="preserve"> </w:t>
      </w:r>
      <w:r w:rsidR="00363F01">
        <w:t xml:space="preserve">It </w:t>
      </w:r>
      <w:r>
        <w:t>was not good.</w:t>
      </w:r>
      <w:r w:rsidR="002D4BB0">
        <w:t xml:space="preserve"> </w:t>
      </w:r>
      <w:r>
        <w:t>They had no</w:t>
      </w:r>
      <w:r w:rsidRPr="00D7095D" w:rsidR="00F307D0">
        <w:t>t had good experiences with the polic</w:t>
      </w:r>
      <w:r>
        <w:t>e</w:t>
      </w:r>
      <w:r w:rsidRPr="00D7095D" w:rsidR="00F307D0">
        <w:t xml:space="preserve"> previously</w:t>
      </w:r>
      <w:r w:rsidR="00F310BF">
        <w:t>.</w:t>
      </w:r>
      <w:r w:rsidR="002D4BB0">
        <w:t xml:space="preserve"> </w:t>
      </w:r>
      <w:r>
        <w:t xml:space="preserve">Like I said, they had been through different processes and it had been a very piecemeal approach, </w:t>
      </w:r>
      <w:r w:rsidRPr="00D7095D" w:rsidR="00F307D0">
        <w:t>a</w:t>
      </w:r>
      <w:r>
        <w:t>s is the legacy landscape today.</w:t>
      </w:r>
    </w:p>
    <w:p w:rsidR="004E62D5" w:rsidP="00F307D0">
      <w:pPr>
        <w:pStyle w:val="Answer"/>
      </w:pPr>
      <w:r>
        <w:t>Going through a</w:t>
      </w:r>
      <w:r w:rsidRPr="00D7095D" w:rsidR="00F307D0">
        <w:t xml:space="preserve"> proce</w:t>
      </w:r>
      <w:r>
        <w:t xml:space="preserve">ss where they were allocated a </w:t>
      </w:r>
      <w:r w:rsidRPr="00D7095D" w:rsidR="00F307D0">
        <w:t>specific</w:t>
      </w:r>
      <w:r w:rsidR="00F310BF">
        <w:t xml:space="preserve"> team</w:t>
      </w:r>
      <w:r w:rsidR="00363F01">
        <w:t>,</w:t>
      </w:r>
      <w:r w:rsidR="00F310BF">
        <w:t xml:space="preserve"> and </w:t>
      </w:r>
      <w:r>
        <w:t>where they had regular contact and access to the various degrees of management throughout Operation Kenova</w:t>
      </w:r>
      <w:r w:rsidR="00363F01">
        <w:t xml:space="preserve">, </w:t>
      </w:r>
      <w:r>
        <w:t>including the operational command</w:t>
      </w:r>
      <w:r w:rsidR="00363F01">
        <w:t xml:space="preserve">, </w:t>
      </w:r>
      <w:r>
        <w:t>ha</w:t>
      </w:r>
      <w:r w:rsidR="00363F01">
        <w:t>s</w:t>
      </w:r>
      <w:r>
        <w:t xml:space="preserve"> made great strides to </w:t>
      </w:r>
      <w:r w:rsidRPr="00D7095D" w:rsidR="00F307D0">
        <w:t>instil confidence and trust in them</w:t>
      </w:r>
      <w:r>
        <w:t>.</w:t>
      </w:r>
      <w:r w:rsidR="002D4BB0">
        <w:t xml:space="preserve"> </w:t>
      </w:r>
      <w:r>
        <w:t>Let us not forget</w:t>
      </w:r>
      <w:r w:rsidR="00363F01">
        <w:t>;</w:t>
      </w:r>
      <w:r>
        <w:t xml:space="preserve"> we </w:t>
      </w:r>
      <w:r w:rsidRPr="00D7095D" w:rsidR="00F307D0">
        <w:t>are talking about families</w:t>
      </w:r>
      <w:r>
        <w:t xml:space="preserve"> who come from a background where, traditionally, there has been</w:t>
      </w:r>
      <w:r w:rsidRPr="00D7095D" w:rsidR="00F307D0">
        <w:t xml:space="preserve"> mistrust of the police</w:t>
      </w:r>
      <w:r w:rsidR="00363F01">
        <w:t xml:space="preserve">. It </w:t>
      </w:r>
      <w:r>
        <w:t>is one thing to undo the past failures, but it is</w:t>
      </w:r>
      <w:r w:rsidRPr="00D7095D" w:rsidR="00F307D0">
        <w:t xml:space="preserve"> quite something else to step in </w:t>
      </w:r>
      <w:r>
        <w:t>and give confiden</w:t>
      </w:r>
      <w:r w:rsidR="006B2BF1">
        <w:t>ce</w:t>
      </w:r>
      <w:r>
        <w:t xml:space="preserve"> to people who come from a community where there was a </w:t>
      </w:r>
      <w:r>
        <w:t>r</w:t>
      </w:r>
      <w:r w:rsidRPr="00D7095D" w:rsidR="00F307D0">
        <w:t>eluctance</w:t>
      </w:r>
      <w:r>
        <w:t xml:space="preserve"> to deal with the police whatsoever.</w:t>
      </w:r>
      <w:r w:rsidR="002D4BB0">
        <w:t xml:space="preserve"> </w:t>
      </w:r>
      <w:r>
        <w:t>T</w:t>
      </w:r>
      <w:r w:rsidRPr="00D7095D" w:rsidR="00F307D0">
        <w:t>hat speaks</w:t>
      </w:r>
      <w:r>
        <w:t xml:space="preserve"> volumes </w:t>
      </w:r>
      <w:r w:rsidR="00363F01">
        <w:t>about</w:t>
      </w:r>
      <w:r>
        <w:t xml:space="preserve"> how Operation Ke</w:t>
      </w:r>
      <w:r w:rsidRPr="00D7095D" w:rsidR="00F307D0">
        <w:t xml:space="preserve">nova </w:t>
      </w:r>
      <w:r>
        <w:t>has handled itself.</w:t>
      </w:r>
    </w:p>
    <w:p w:rsidR="00F307D0" w:rsidP="00F307D0">
      <w:pPr>
        <w:pStyle w:val="Answer"/>
      </w:pPr>
      <w:r>
        <w:t xml:space="preserve">It </w:t>
      </w:r>
      <w:r w:rsidR="004E62D5">
        <w:t>is very important that t</w:t>
      </w:r>
      <w:r w:rsidRPr="00D7095D">
        <w:t xml:space="preserve">he right people </w:t>
      </w:r>
      <w:r w:rsidR="004E62D5">
        <w:t>are</w:t>
      </w:r>
      <w:r w:rsidRPr="00D7095D">
        <w:t xml:space="preserve"> involved</w:t>
      </w:r>
      <w:r w:rsidR="006B2BF1">
        <w:t>,</w:t>
      </w:r>
      <w:r w:rsidRPr="00D7095D">
        <w:t xml:space="preserve"> too</w:t>
      </w:r>
      <w:r w:rsidR="004E62D5">
        <w:t>.</w:t>
      </w:r>
      <w:r w:rsidR="002D4BB0">
        <w:t xml:space="preserve"> </w:t>
      </w:r>
      <w:r w:rsidR="004E62D5">
        <w:t xml:space="preserve">It has become very apparent that Jon </w:t>
      </w:r>
      <w:r w:rsidR="004A0783">
        <w:t>Boutcher</w:t>
      </w:r>
      <w:r w:rsidR="004E62D5">
        <w:t xml:space="preserve"> has been able to provide the right type of leadership for this process</w:t>
      </w:r>
      <w:r>
        <w:t>.</w:t>
      </w:r>
      <w:r w:rsidR="004E62D5">
        <w:t xml:space="preserve"> </w:t>
      </w:r>
      <w:r>
        <w:t xml:space="preserve">He </w:t>
      </w:r>
      <w:r w:rsidR="004E62D5">
        <w:t>ha</w:t>
      </w:r>
      <w:r w:rsidRPr="00D7095D">
        <w:t>s also brought on board with him</w:t>
      </w:r>
      <w:r w:rsidR="006B2BF1">
        <w:t xml:space="preserve">, in </w:t>
      </w:r>
      <w:r w:rsidRPr="00D7095D">
        <w:t>his 72 staff</w:t>
      </w:r>
      <w:r w:rsidR="004E62D5">
        <w:t>, people who share in the</w:t>
      </w:r>
      <w:r w:rsidRPr="00D7095D">
        <w:t xml:space="preserve"> values</w:t>
      </w:r>
      <w:r w:rsidR="004E62D5">
        <w:t xml:space="preserve"> and want to see the best outcome</w:t>
      </w:r>
      <w:r w:rsidR="00F310BF">
        <w:t>s</w:t>
      </w:r>
      <w:r w:rsidR="004E62D5">
        <w:t xml:space="preserve"> for families.</w:t>
      </w:r>
      <w:r w:rsidR="002D4BB0">
        <w:t xml:space="preserve"> </w:t>
      </w:r>
      <w:r w:rsidR="004E62D5">
        <w:t>That has been incredibly important as well.</w:t>
      </w:r>
      <w:r w:rsidR="002D4BB0">
        <w:t xml:space="preserve"> </w:t>
      </w:r>
      <w:r w:rsidR="004E62D5">
        <w:t>It is about the right policies, infrastructure and people.</w:t>
      </w:r>
    </w:p>
    <w:p w:rsidR="00F307D0" w:rsidRPr="00D7095D" w:rsidP="00F307D0">
      <w:pPr>
        <w:pStyle w:val="Question"/>
      </w:pPr>
      <w:sdt>
        <w:sdtPr>
          <w:alias w:val="Member"/>
          <w:tag w:val="&lt;Member mnisId='4512' dodsId='105913'&gt;"/>
          <w:id w:val="-1471434933"/>
          <w:placeholder>
            <w:docPart w:val="DefaultPlaceholder_1082065158"/>
          </w:placeholder>
          <w:richText/>
        </w:sdtPr>
        <w:sdtContent>
          <w:r w:rsidRPr="00D7095D">
            <w:rPr>
              <w:b/>
            </w:rPr>
            <w:t>Caroline Ansell:</w:t>
          </w:r>
        </w:sdtContent>
      </w:sdt>
      <w:r w:rsidRPr="00D7095D">
        <w:t xml:space="preserve"> </w:t>
      </w:r>
      <w:r w:rsidR="004E62D5">
        <w:t>I have a sense of how you might answer this question, but I will put it nonetheless.</w:t>
      </w:r>
      <w:r w:rsidR="002D4BB0">
        <w:t xml:space="preserve"> </w:t>
      </w:r>
      <w:r w:rsidR="00F310BF">
        <w:t>It</w:t>
      </w:r>
      <w:r w:rsidR="004E62D5">
        <w:t xml:space="preserve"> is essentially around balance and whether </w:t>
      </w:r>
      <w:r w:rsidR="004E62D5">
        <w:t>you think the proposals</w:t>
      </w:r>
      <w:r w:rsidR="006B2BF1">
        <w:t>—</w:t>
      </w:r>
      <w:r w:rsidR="004E62D5">
        <w:t>such as they are</w:t>
      </w:r>
      <w:r w:rsidR="00363F01">
        <w:t>,</w:t>
      </w:r>
      <w:r w:rsidR="004E62D5">
        <w:t xml:space="preserve"> thinking back to earlier comments</w:t>
      </w:r>
      <w:r w:rsidR="006B2BF1">
        <w:t>—</w:t>
      </w:r>
      <w:r w:rsidR="004E62D5">
        <w:t>strike the right balance on setting the threshold for cases going forwar</w:t>
      </w:r>
      <w:r w:rsidR="00F310BF">
        <w:t>d for full investigation.</w:t>
      </w:r>
      <w:r w:rsidR="002D4BB0">
        <w:t xml:space="preserve"> </w:t>
      </w:r>
      <w:r w:rsidR="004E62D5">
        <w:t>Sandra, you said ea</w:t>
      </w:r>
      <w:r w:rsidR="00B9319D">
        <w:t>r</w:t>
      </w:r>
      <w:r w:rsidR="004E62D5">
        <w:t>lier in this session that there should be no bar to service provision.</w:t>
      </w:r>
      <w:r w:rsidR="002D4BB0">
        <w:t xml:space="preserve"> </w:t>
      </w:r>
      <w:r w:rsidR="004E62D5">
        <w:t>Where might you see the bar?</w:t>
      </w:r>
      <w:r w:rsidR="002D4BB0">
        <w:t xml:space="preserve"> </w:t>
      </w:r>
      <w:r w:rsidR="004E62D5">
        <w:t>I am also thinking of David’</w:t>
      </w:r>
      <w:r w:rsidR="00F310BF">
        <w:t xml:space="preserve">s comments </w:t>
      </w:r>
      <w:r w:rsidR="00363F01">
        <w:t>about</w:t>
      </w:r>
      <w:r w:rsidR="00F310BF">
        <w:t xml:space="preserve"> expectation of prosecution </w:t>
      </w:r>
      <w:r w:rsidR="004E62D5">
        <w:t>and whether false hope is itself quite wounding</w:t>
      </w:r>
      <w:r w:rsidR="00363F01">
        <w:t>.</w:t>
      </w:r>
      <w:r w:rsidR="004E62D5">
        <w:t xml:space="preserve"> </w:t>
      </w:r>
      <w:r w:rsidR="00363F01">
        <w:t xml:space="preserve">Is </w:t>
      </w:r>
      <w:r w:rsidRPr="00D7095D" w:rsidR="00B131E0">
        <w:t>there any merit</w:t>
      </w:r>
      <w:r w:rsidR="004E62D5">
        <w:t xml:space="preserve"> in that idea of an open case being an</w:t>
      </w:r>
      <w:r w:rsidRPr="00D7095D" w:rsidR="00B131E0">
        <w:t xml:space="preserve"> open wound</w:t>
      </w:r>
      <w:r w:rsidR="00363F01">
        <w:t>?</w:t>
      </w:r>
      <w:r w:rsidRPr="00D7095D" w:rsidR="00B131E0">
        <w:t xml:space="preserve"> </w:t>
      </w:r>
      <w:r w:rsidR="00363F01">
        <w:t xml:space="preserve">Does </w:t>
      </w:r>
      <w:r w:rsidRPr="00D7095D" w:rsidR="00B131E0">
        <w:t>closure not give some sense of peace</w:t>
      </w:r>
      <w:r w:rsidR="00363F01">
        <w:t>?</w:t>
      </w:r>
      <w:r w:rsidR="002D4BB0">
        <w:t xml:space="preserve"> </w:t>
      </w:r>
    </w:p>
    <w:p w:rsidR="004E62D5" w:rsidP="00B131E0">
      <w:pPr>
        <w:pStyle w:val="Answer"/>
      </w:pPr>
      <w:sdt>
        <w:sdtPr>
          <w:alias w:val="Witness"/>
          <w:id w:val="1532843160"/>
          <w:placeholder>
            <w:docPart w:val="DefaultPlaceholder_1082065158"/>
          </w:placeholder>
          <w:richText/>
        </w:sdtPr>
        <w:sdtContent>
          <w:r w:rsidRPr="00BD262C" w:rsidR="00BD262C">
            <w:rPr>
              <w:b/>
              <w:i/>
            </w:rPr>
            <w:t>Sandra Peake:</w:t>
          </w:r>
          <w:r w:rsidRPr="00D7095D" w:rsidR="00B131E0">
            <w:rPr>
              <w:b/>
            </w:rPr>
            <w:t xml:space="preserve"> </w:t>
          </w:r>
        </w:sdtContent>
      </w:sdt>
      <w:r>
        <w:t>It is very difficult to make comments on the threshold just on the basis of the two</w:t>
      </w:r>
      <w:r>
        <w:noBreakHyphen/>
        <w:t>page document.</w:t>
      </w:r>
      <w:r w:rsidR="002D4BB0">
        <w:t xml:space="preserve"> </w:t>
      </w:r>
      <w:r>
        <w:t>I will go back one step.</w:t>
      </w:r>
      <w:r w:rsidR="002D4BB0">
        <w:t xml:space="preserve"> </w:t>
      </w:r>
      <w:r w:rsidR="00363F01">
        <w:t>How m</w:t>
      </w:r>
      <w:r w:rsidRPr="00D7095D" w:rsidR="00363F01">
        <w:t xml:space="preserve">any </w:t>
      </w:r>
      <w:r w:rsidRPr="00D7095D" w:rsidR="00B131E0">
        <w:t>families are</w:t>
      </w:r>
      <w:r>
        <w:t xml:space="preserve"> waiting or looking for prosecution or have an expectation of i</w:t>
      </w:r>
      <w:r w:rsidR="00F310BF">
        <w:t>t</w:t>
      </w:r>
      <w:r w:rsidR="00363F01">
        <w:t>?</w:t>
      </w:r>
      <w:r w:rsidR="00F310BF">
        <w:t xml:space="preserve"> </w:t>
      </w:r>
      <w:r w:rsidR="00363F01">
        <w:t xml:space="preserve">If </w:t>
      </w:r>
      <w:r w:rsidR="00F310BF">
        <w:t>you read the evidence</w:t>
      </w:r>
      <w:r w:rsidR="006B2BF1">
        <w:t xml:space="preserve"> </w:t>
      </w:r>
      <w:r>
        <w:t xml:space="preserve">that has been submitted to you </w:t>
      </w:r>
      <w:r w:rsidR="00CA4F46">
        <w:t>by</w:t>
      </w:r>
      <w:r>
        <w:t xml:space="preserve"> Jo</w:t>
      </w:r>
      <w:r w:rsidR="00363F01">
        <w:t>n</w:t>
      </w:r>
      <w:r>
        <w:t xml:space="preserve"> </w:t>
      </w:r>
      <w:r w:rsidR="004A0783">
        <w:t>Boutcher</w:t>
      </w:r>
      <w:r>
        <w:t xml:space="preserve"> </w:t>
      </w:r>
      <w:r w:rsidR="00CA4F46">
        <w:t xml:space="preserve">and </w:t>
      </w:r>
      <w:r>
        <w:t>the Operation Kenova team</w:t>
      </w:r>
      <w:r w:rsidR="006B2BF1">
        <w:t>, which we have read</w:t>
      </w:r>
      <w:r>
        <w:t>, they w</w:t>
      </w:r>
      <w:r w:rsidR="007A1A93">
        <w:t xml:space="preserve">ere very clear </w:t>
      </w:r>
      <w:r w:rsidR="00CA4F46">
        <w:t>about</w:t>
      </w:r>
      <w:r>
        <w:t xml:space="preserve"> the opportunities to give families information.</w:t>
      </w:r>
      <w:r w:rsidR="002D4BB0">
        <w:t xml:space="preserve"> </w:t>
      </w:r>
      <w:r>
        <w:t>Many families want that.</w:t>
      </w:r>
      <w:r w:rsidR="002D4BB0">
        <w:t xml:space="preserve"> </w:t>
      </w:r>
      <w:r>
        <w:t xml:space="preserve">They are looking for clear information and </w:t>
      </w:r>
      <w:r w:rsidRPr="00D7095D" w:rsidR="00B131E0">
        <w:t>a clear investigation</w:t>
      </w:r>
      <w:r>
        <w:t>.</w:t>
      </w:r>
      <w:r w:rsidR="002D4BB0">
        <w:t xml:space="preserve"> </w:t>
      </w:r>
      <w:r>
        <w:t>The only way to get that information is an investigation.</w:t>
      </w:r>
      <w:r w:rsidR="002D4BB0">
        <w:t xml:space="preserve"> </w:t>
      </w:r>
      <w:r>
        <w:t>I am happy to talk about why I t</w:t>
      </w:r>
      <w:r w:rsidR="00F310BF">
        <w:t xml:space="preserve">hink there are limitations </w:t>
      </w:r>
      <w:r>
        <w:t>to information retrieval from paramilitary groups or whatever.</w:t>
      </w:r>
    </w:p>
    <w:p w:rsidR="00116EC0" w:rsidP="00B131E0">
      <w:pPr>
        <w:pStyle w:val="Answer"/>
      </w:pPr>
      <w:r>
        <w:t>They need to have a full investigation.</w:t>
      </w:r>
      <w:r w:rsidR="002D4BB0">
        <w:t xml:space="preserve"> </w:t>
      </w:r>
      <w:r>
        <w:t xml:space="preserve">They need to be given every opportunity and to have full information from the organisations </w:t>
      </w:r>
      <w:r w:rsidR="00CA4F46">
        <w:t>that</w:t>
      </w:r>
      <w:r>
        <w:t xml:space="preserve"> hold it.</w:t>
      </w:r>
      <w:r w:rsidR="002D4BB0">
        <w:t xml:space="preserve"> </w:t>
      </w:r>
      <w:r>
        <w:t>If those cases move forward and you say that is close</w:t>
      </w:r>
      <w:r w:rsidR="00CA4F46">
        <w:t>d</w:t>
      </w:r>
      <w:r>
        <w:t>, what are you saying to families?</w:t>
      </w:r>
      <w:r w:rsidR="002D4BB0">
        <w:t xml:space="preserve"> </w:t>
      </w:r>
      <w:r>
        <w:t xml:space="preserve">By these processes, you are saying this is a </w:t>
      </w:r>
      <w:r>
        <w:t>de facto</w:t>
      </w:r>
      <w:r>
        <w:t xml:space="preserve"> amnesty, if you are closing cases</w:t>
      </w:r>
      <w:r w:rsidRPr="00D7095D" w:rsidR="00B131E0">
        <w:t xml:space="preserve"> </w:t>
      </w:r>
      <w:r w:rsidRPr="00CA4F46">
        <w:t>off.</w:t>
      </w:r>
      <w:r w:rsidRPr="00CA4F46" w:rsidR="002D4BB0">
        <w:t xml:space="preserve"> </w:t>
      </w:r>
      <w:r w:rsidRPr="00CA4F46">
        <w:t>Whatever comes in the future, you can never g</w:t>
      </w:r>
      <w:r w:rsidRPr="00CA4F46">
        <w:t>o back to relook at thei</w:t>
      </w:r>
      <w:r>
        <w:t>r case.</w:t>
      </w:r>
    </w:p>
    <w:p w:rsidR="00116EC0" w:rsidP="00116EC0">
      <w:pPr>
        <w:pStyle w:val="Answer"/>
      </w:pPr>
      <w:r>
        <w:t>I am sure</w:t>
      </w:r>
      <w:r>
        <w:t>, MPs, th</w:t>
      </w:r>
      <w:r w:rsidR="00CA4F46">
        <w:t>at</w:t>
      </w:r>
      <w:r w:rsidR="00F310BF">
        <w:t xml:space="preserve"> across your constituencies</w:t>
      </w:r>
      <w:r w:rsidR="00CA4F46">
        <w:t xml:space="preserve">, </w:t>
      </w:r>
      <w:r>
        <w:t xml:space="preserve">whether it is Scarborough, </w:t>
      </w:r>
      <w:r w:rsidR="00F310BF">
        <w:t>Dorset, Eastbourne or wherever</w:t>
      </w:r>
      <w:r w:rsidR="00CA4F46">
        <w:t xml:space="preserve">, </w:t>
      </w:r>
      <w:r>
        <w:t xml:space="preserve">you have many unsolved murders </w:t>
      </w:r>
      <w:r w:rsidR="00CA4F46">
        <w:t>in</w:t>
      </w:r>
      <w:r>
        <w:t xml:space="preserve"> those areas.</w:t>
      </w:r>
      <w:r w:rsidR="002D4BB0">
        <w:t xml:space="preserve"> </w:t>
      </w:r>
      <w:r>
        <w:t>Can you imagine going and saying t</w:t>
      </w:r>
      <w:r w:rsidR="00F310BF">
        <w:t>o your constituents, “Your case</w:t>
      </w:r>
      <w:r>
        <w:t xml:space="preserve"> is </w:t>
      </w:r>
      <w:r w:rsidRPr="00D7095D" w:rsidR="00B131E0">
        <w:t>20</w:t>
      </w:r>
      <w:r>
        <w:t>,</w:t>
      </w:r>
      <w:r w:rsidRPr="00D7095D" w:rsidR="00B131E0">
        <w:t xml:space="preserve"> 30</w:t>
      </w:r>
      <w:r w:rsidR="00CA4F46">
        <w:t xml:space="preserve"> or</w:t>
      </w:r>
      <w:r w:rsidRPr="00D7095D" w:rsidR="00B131E0">
        <w:t xml:space="preserve"> 40 years old</w:t>
      </w:r>
      <w:r>
        <w:t>.</w:t>
      </w:r>
      <w:r w:rsidR="002D4BB0">
        <w:t xml:space="preserve"> </w:t>
      </w:r>
      <w:r>
        <w:t>There is n</w:t>
      </w:r>
      <w:r w:rsidRPr="00D7095D" w:rsidR="00B131E0">
        <w:t>o viable chance of prosecution</w:t>
      </w:r>
      <w:r>
        <w:t xml:space="preserve"> or of you getting anywhere.</w:t>
      </w:r>
      <w:r w:rsidR="002D4BB0">
        <w:t xml:space="preserve"> </w:t>
      </w:r>
      <w:r>
        <w:t xml:space="preserve">We are just going to </w:t>
      </w:r>
      <w:r w:rsidR="00CA4F46">
        <w:t xml:space="preserve">blanket </w:t>
      </w:r>
      <w:r>
        <w:t>close this off”?</w:t>
      </w:r>
      <w:r w:rsidR="002D4BB0">
        <w:t xml:space="preserve"> </w:t>
      </w:r>
      <w:r>
        <w:t>You would not do it.</w:t>
      </w:r>
      <w:r w:rsidR="002D4BB0">
        <w:t xml:space="preserve"> </w:t>
      </w:r>
      <w:r w:rsidR="00CA4F46">
        <w:t xml:space="preserve">This is </w:t>
      </w:r>
      <w:r w:rsidR="00F310BF">
        <w:t>my plea to you today</w:t>
      </w:r>
      <w:r w:rsidR="00CA4F46">
        <w:t>.</w:t>
      </w:r>
      <w:r w:rsidR="00F310BF">
        <w:t xml:space="preserve"> </w:t>
      </w:r>
      <w:r w:rsidR="00CA4F46">
        <w:t xml:space="preserve">Why </w:t>
      </w:r>
      <w:r>
        <w:t xml:space="preserve">would we </w:t>
      </w:r>
      <w:r w:rsidRPr="00D7095D" w:rsidR="00B131E0">
        <w:t xml:space="preserve">do this to victims and survivors </w:t>
      </w:r>
      <w:r>
        <w:t>of the Troubles?</w:t>
      </w:r>
      <w:r w:rsidR="002D4BB0">
        <w:t xml:space="preserve"> </w:t>
      </w:r>
      <w:r>
        <w:t>Why would we say to them that</w:t>
      </w:r>
      <w:r w:rsidRPr="00D7095D" w:rsidR="00B131E0">
        <w:t xml:space="preserve"> a case in Scarborough matters</w:t>
      </w:r>
      <w:r>
        <w:t>, but a case in Northern Ireland does not because it is Troubles</w:t>
      </w:r>
      <w:r>
        <w:noBreakHyphen/>
        <w:t>related?</w:t>
      </w:r>
      <w:r w:rsidR="00EA066A">
        <w:t xml:space="preserve"> </w:t>
      </w:r>
    </w:p>
    <w:p w:rsidR="00B131E0" w:rsidRPr="00D7095D" w:rsidP="00B131E0">
      <w:pPr>
        <w:pStyle w:val="Answer"/>
      </w:pPr>
      <w:r>
        <w:t>I r</w:t>
      </w:r>
      <w:r w:rsidRPr="00D7095D">
        <w:t xml:space="preserve">emember a lady </w:t>
      </w:r>
      <w:r w:rsidRPr="00D7095D" w:rsidR="00EA066A">
        <w:t>o</w:t>
      </w:r>
      <w:r w:rsidR="00EA066A">
        <w:t>n</w:t>
      </w:r>
      <w:r w:rsidRPr="00D7095D" w:rsidR="00EA066A">
        <w:t xml:space="preserve">ce </w:t>
      </w:r>
      <w:r w:rsidRPr="00D7095D">
        <w:t>saying to me that the thought</w:t>
      </w:r>
      <w:r>
        <w:t xml:space="preserve"> that whoever had killed her son</w:t>
      </w:r>
      <w:r w:rsidR="00EA066A">
        <w:t xml:space="preserve"> would know</w:t>
      </w:r>
      <w:r w:rsidR="00AB2C96">
        <w:t xml:space="preserve"> </w:t>
      </w:r>
      <w:r w:rsidR="00EA066A">
        <w:t xml:space="preserve">for as long as they lived </w:t>
      </w:r>
      <w:r>
        <w:t>that the knock at the door could come at any time</w:t>
      </w:r>
      <w:r w:rsidR="00AB2C96">
        <w:t>,</w:t>
      </w:r>
      <w:r w:rsidR="006B2BF1">
        <w:t xml:space="preserve"> </w:t>
      </w:r>
      <w:r w:rsidR="00EA066A">
        <w:t>and they might still be held to account for that</w:t>
      </w:r>
      <w:r w:rsidR="00AB2C96">
        <w:t>,</w:t>
      </w:r>
      <w:r w:rsidRPr="00EA066A" w:rsidR="00EA066A">
        <w:t xml:space="preserve"> </w:t>
      </w:r>
      <w:r w:rsidR="00EA066A">
        <w:t>settled her enough</w:t>
      </w:r>
      <w:r>
        <w:t>.</w:t>
      </w:r>
      <w:r w:rsidR="002D4BB0">
        <w:t xml:space="preserve"> </w:t>
      </w:r>
      <w:r>
        <w:t>Could we take that away from her?</w:t>
      </w:r>
      <w:r w:rsidR="002D4BB0">
        <w:t xml:space="preserve"> </w:t>
      </w:r>
      <w:r>
        <w:t>I do not think we could.</w:t>
      </w:r>
      <w:r w:rsidR="002D4BB0">
        <w:t xml:space="preserve"> </w:t>
      </w:r>
      <w:r>
        <w:t>D</w:t>
      </w:r>
      <w:r w:rsidRPr="00D7095D">
        <w:t>oes she deserve a full investigation</w:t>
      </w:r>
      <w:r>
        <w:t>?</w:t>
      </w:r>
      <w:r w:rsidR="002D4BB0">
        <w:t xml:space="preserve"> </w:t>
      </w:r>
      <w:r w:rsidR="00EA066A">
        <w:t>She absolutely does</w:t>
      </w:r>
      <w:r>
        <w:t>.</w:t>
      </w:r>
      <w:r w:rsidR="002D4BB0">
        <w:t xml:space="preserve"> </w:t>
      </w:r>
      <w:r>
        <w:t>For many people, it is a sense of knowing there has been a full investigation into their loved one’s death.</w:t>
      </w:r>
      <w:r w:rsidR="002D4BB0">
        <w:t xml:space="preserve"> </w:t>
      </w:r>
      <w:r>
        <w:t>To move to close and to say</w:t>
      </w:r>
      <w:r w:rsidR="00EA066A">
        <w:t>, “</w:t>
      </w:r>
      <w:r w:rsidRPr="00D7095D" w:rsidR="00EA066A">
        <w:t xml:space="preserve">Based </w:t>
      </w:r>
      <w:r w:rsidRPr="00D7095D">
        <w:t>on what we have seen</w:t>
      </w:r>
      <w:r w:rsidR="00EA066A">
        <w:t xml:space="preserve">, we </w:t>
      </w:r>
      <w:r w:rsidRPr="00D7095D">
        <w:t>are going to</w:t>
      </w:r>
      <w:r>
        <w:t xml:space="preserve"> close this and it is closed forever</w:t>
      </w:r>
      <w:r w:rsidR="00EA066A">
        <w:t>”</w:t>
      </w:r>
      <w:r>
        <w:t xml:space="preserve">, </w:t>
      </w:r>
      <w:r w:rsidR="00EA066A">
        <w:t>while</w:t>
      </w:r>
      <w:r>
        <w:t xml:space="preserve"> that is </w:t>
      </w:r>
      <w:r w:rsidRPr="00D7095D">
        <w:t>very a</w:t>
      </w:r>
      <w:r>
        <w:t>ppealing at a Government level</w:t>
      </w:r>
      <w:r w:rsidR="00EA066A">
        <w:t>,</w:t>
      </w:r>
      <w:r>
        <w:t xml:space="preserve"> and at a </w:t>
      </w:r>
      <w:r w:rsidRPr="00D7095D">
        <w:t>variety of levels</w:t>
      </w:r>
      <w:r>
        <w:t xml:space="preserve"> for the families,</w:t>
      </w:r>
      <w:r w:rsidRPr="00D7095D">
        <w:t xml:space="preserve"> is a very detrimental </w:t>
      </w:r>
      <w:r>
        <w:t>statement</w:t>
      </w:r>
      <w:r w:rsidR="00EA066A">
        <w:t>.</w:t>
      </w:r>
      <w:r>
        <w:t xml:space="preserve"> </w:t>
      </w:r>
      <w:r w:rsidR="00EA066A">
        <w:t xml:space="preserve">In </w:t>
      </w:r>
      <w:r>
        <w:t>fact, we would</w:t>
      </w:r>
      <w:r w:rsidR="004A7F49">
        <w:t xml:space="preserve"> argue </w:t>
      </w:r>
      <w:r w:rsidR="00EA066A">
        <w:t xml:space="preserve">that </w:t>
      </w:r>
      <w:r w:rsidR="004A7F49">
        <w:t>it is a de facto amnesty</w:t>
      </w:r>
      <w:r w:rsidR="006B2BF1">
        <w:t>,</w:t>
      </w:r>
      <w:r w:rsidR="004A7F49">
        <w:t xml:space="preserve"> and that is wrong.</w:t>
      </w:r>
    </w:p>
    <w:p w:rsidR="00B131E0" w:rsidRPr="00D7095D" w:rsidP="00B131E0">
      <w:pPr>
        <w:pStyle w:val="Question"/>
      </w:pPr>
      <w:sdt>
        <w:sdtPr>
          <w:alias w:val="Member"/>
          <w:tag w:val="&lt;Member mnisId='4512' dodsId='105913'&gt;"/>
          <w:id w:val="1438868262"/>
          <w:placeholder>
            <w:docPart w:val="DefaultPlaceholder_1082065158"/>
          </w:placeholder>
          <w:richText/>
        </w:sdtPr>
        <w:sdtContent>
          <w:r w:rsidRPr="00D7095D">
            <w:rPr>
              <w:b/>
            </w:rPr>
            <w:t>Caroline Ansell:</w:t>
          </w:r>
        </w:sdtContent>
      </w:sdt>
      <w:r w:rsidRPr="00D7095D">
        <w:t xml:space="preserve"> </w:t>
      </w:r>
      <w:r w:rsidR="004A7F49">
        <w:t>You talked about English constituencies, but</w:t>
      </w:r>
      <w:r w:rsidR="00EA066A">
        <w:t xml:space="preserve"> </w:t>
      </w:r>
      <w:r w:rsidR="004A7F49">
        <w:t>m</w:t>
      </w:r>
      <w:r w:rsidRPr="00D7095D">
        <w:t>y</w:t>
      </w:r>
      <w:r w:rsidR="004A7F49">
        <w:t xml:space="preserve"> </w:t>
      </w:r>
      <w:r w:rsidR="004A7F49">
        <w:t xml:space="preserve">constituency was represented by Ian Gow back in the </w:t>
      </w:r>
      <w:r w:rsidR="00EA066A">
        <w:t>19</w:t>
      </w:r>
      <w:r w:rsidR="004A7F49">
        <w:t>90s</w:t>
      </w:r>
      <w:r w:rsidR="00EA066A">
        <w:t>,</w:t>
      </w:r>
      <w:r w:rsidR="004A7F49">
        <w:t xml:space="preserve"> who was himself murdered by the IRA, so it reach</w:t>
      </w:r>
      <w:r w:rsidR="00EA066A">
        <w:t>es</w:t>
      </w:r>
      <w:r w:rsidR="004A7F49">
        <w:t xml:space="preserve"> far and wide.</w:t>
      </w:r>
      <w:r w:rsidR="002D4BB0">
        <w:t xml:space="preserve"> </w:t>
      </w:r>
      <w:r w:rsidR="004A7F49">
        <w:t xml:space="preserve">My </w:t>
      </w:r>
      <w:r w:rsidRPr="00D7095D">
        <w:t>community remember</w:t>
      </w:r>
      <w:r w:rsidR="004A7F49">
        <w:t xml:space="preserve">s to this day, </w:t>
      </w:r>
      <w:r w:rsidRPr="00D7095D">
        <w:t xml:space="preserve">so I really understand what you are saying </w:t>
      </w:r>
      <w:r w:rsidR="00EA066A">
        <w:t>about</w:t>
      </w:r>
      <w:r w:rsidRPr="00D7095D">
        <w:t xml:space="preserve"> that.</w:t>
      </w:r>
      <w:r w:rsidR="002D4BB0">
        <w:t xml:space="preserve"> </w:t>
      </w:r>
      <w:r w:rsidRPr="00D7095D">
        <w:t>To</w:t>
      </w:r>
      <w:r w:rsidR="004A7F49">
        <w:t xml:space="preserve"> your point on </w:t>
      </w:r>
      <w:r w:rsidR="006B2BF1">
        <w:t xml:space="preserve">a </w:t>
      </w:r>
      <w:r w:rsidR="004A7F49">
        <w:t>threshold, your position is</w:t>
      </w:r>
      <w:r w:rsidRPr="00D7095D">
        <w:t xml:space="preserve"> that every case</w:t>
      </w:r>
      <w:r w:rsidR="004A7F49">
        <w:t xml:space="preserve"> should carry a full investigation.</w:t>
      </w:r>
    </w:p>
    <w:p w:rsidR="00B131E0" w:rsidRPr="00D7095D" w:rsidP="00B131E0">
      <w:pPr>
        <w:pStyle w:val="Answer"/>
      </w:pPr>
      <w:sdt>
        <w:sdtPr>
          <w:alias w:val="Witness"/>
          <w:id w:val="157968718"/>
          <w:placeholder>
            <w:docPart w:val="DefaultPlaceholder_1082065158"/>
          </w:placeholder>
          <w:richText/>
        </w:sdtPr>
        <w:sdtContent>
          <w:r w:rsidRPr="00BD262C" w:rsidR="00BD262C">
            <w:rPr>
              <w:b/>
              <w:i/>
            </w:rPr>
            <w:t>Sandra Peake:</w:t>
          </w:r>
          <w:r w:rsidRPr="00D7095D">
            <w:rPr>
              <w:b/>
            </w:rPr>
            <w:t xml:space="preserve"> </w:t>
          </w:r>
        </w:sdtContent>
      </w:sdt>
      <w:r w:rsidR="00EA066A">
        <w:t xml:space="preserve">Yes, </w:t>
      </w:r>
      <w:r w:rsidRPr="00D7095D" w:rsidR="00EA066A">
        <w:t>abso</w:t>
      </w:r>
      <w:r w:rsidR="00EA066A">
        <w:t>lutely</w:t>
      </w:r>
      <w:r w:rsidR="004A7F49">
        <w:t>.</w:t>
      </w:r>
      <w:r w:rsidR="002D4BB0">
        <w:t xml:space="preserve"> </w:t>
      </w:r>
      <w:r w:rsidR="004A7F49">
        <w:t>People deserve that.</w:t>
      </w:r>
      <w:r w:rsidR="002D4BB0">
        <w:t xml:space="preserve"> </w:t>
      </w:r>
      <w:r w:rsidR="004A7F49">
        <w:t>They need to know their loved ones matter</w:t>
      </w:r>
      <w:r w:rsidR="00F310BF">
        <w:t>ed</w:t>
      </w:r>
      <w:r w:rsidR="006B2BF1">
        <w:t>,</w:t>
      </w:r>
      <w:r w:rsidR="004A7F49">
        <w:t xml:space="preserve"> and they deserve that.</w:t>
      </w:r>
      <w:r w:rsidR="002D4BB0">
        <w:t xml:space="preserve"> </w:t>
      </w:r>
      <w:r w:rsidR="004A7F49">
        <w:t>With th</w:t>
      </w:r>
      <w:r w:rsidRPr="00D7095D">
        <w:t>e right</w:t>
      </w:r>
      <w:r w:rsidR="004A7F49">
        <w:t xml:space="preserve"> team, process, policies and</w:t>
      </w:r>
      <w:r w:rsidRPr="00D7095D">
        <w:t xml:space="preserve"> guidance in place,</w:t>
      </w:r>
      <w:r w:rsidR="004A7F49">
        <w:t xml:space="preserve"> that can be done.</w:t>
      </w:r>
      <w:r w:rsidR="002D4BB0">
        <w:t xml:space="preserve"> </w:t>
      </w:r>
      <w:r w:rsidR="00EA066A">
        <w:t>Operation Kenova has</w:t>
      </w:r>
      <w:r w:rsidR="004A7F49">
        <w:t xml:space="preserve"> </w:t>
      </w:r>
      <w:r w:rsidRPr="00D7095D">
        <w:t>demonstrated that.</w:t>
      </w:r>
    </w:p>
    <w:p w:rsidR="00B131E0" w:rsidRPr="00D7095D" w:rsidP="006B2BF1">
      <w:pPr>
        <w:pStyle w:val="Question"/>
        <w:numPr>
          <w:ilvl w:val="0"/>
          <w:numId w:val="0"/>
        </w:numPr>
        <w:ind w:left="794"/>
      </w:pPr>
      <w:sdt>
        <w:sdtPr>
          <w:alias w:val="Member"/>
          <w:tag w:val="&lt;Member mnisId='4512' dodsId='105913'&gt;"/>
          <w:id w:val="1638999359"/>
          <w:placeholder>
            <w:docPart w:val="DefaultPlaceholder_1082065158"/>
          </w:placeholder>
          <w:richText/>
        </w:sdtPr>
        <w:sdtContent>
          <w:r w:rsidRPr="00D7095D">
            <w:rPr>
              <w:b/>
            </w:rPr>
            <w:t>Caroline Ansell:</w:t>
          </w:r>
        </w:sdtContent>
      </w:sdt>
      <w:r w:rsidRPr="00D7095D">
        <w:t xml:space="preserve"> </w:t>
      </w:r>
      <w:r w:rsidR="00EA066A">
        <w:t xml:space="preserve">That </w:t>
      </w:r>
      <w:r w:rsidR="004A7F49">
        <w:t xml:space="preserve">substantiates </w:t>
      </w:r>
      <w:r w:rsidR="00EA066A">
        <w:t xml:space="preserve">the </w:t>
      </w:r>
      <w:r w:rsidR="004A7F49">
        <w:t>hope that the future might bring n</w:t>
      </w:r>
      <w:r w:rsidRPr="00D7095D">
        <w:t>ew evidence to light as well.</w:t>
      </w:r>
    </w:p>
    <w:p w:rsidR="00B131E0" w:rsidRPr="00D7095D" w:rsidP="00B131E0">
      <w:pPr>
        <w:pStyle w:val="Answer"/>
      </w:pPr>
      <w:sdt>
        <w:sdtPr>
          <w:alias w:val="Witness"/>
          <w:id w:val="216323383"/>
          <w:placeholder>
            <w:docPart w:val="DefaultPlaceholder_1082065158"/>
          </w:placeholder>
          <w:richText/>
        </w:sdtPr>
        <w:sdtContent>
          <w:r w:rsidRPr="00BD262C" w:rsidR="00BD262C">
            <w:rPr>
              <w:b/>
              <w:i/>
            </w:rPr>
            <w:t>Sandra Peake:</w:t>
          </w:r>
          <w:r w:rsidRPr="00D7095D">
            <w:rPr>
              <w:b/>
            </w:rPr>
            <w:t xml:space="preserve"> </w:t>
          </w:r>
        </w:sdtContent>
      </w:sdt>
      <w:r w:rsidRPr="00D7095D">
        <w:t>Yes.</w:t>
      </w:r>
    </w:p>
    <w:p w:rsidR="00F310BF" w:rsidP="004A7F49">
      <w:pPr>
        <w:pStyle w:val="Question"/>
      </w:pPr>
      <w:sdt>
        <w:sdtPr>
          <w:alias w:val="Member"/>
          <w:tag w:val="&lt;Member mnisId='1409' dodsId='25794'&gt;"/>
          <w:id w:val="-877770871"/>
          <w:placeholder>
            <w:docPart w:val="DefaultPlaceholder_1082065158"/>
          </w:placeholder>
          <w:richText/>
        </w:sdtPr>
        <w:sdtContent>
          <w:r w:rsidRPr="00326C45" w:rsidR="00B131E0">
            <w:rPr>
              <w:b/>
            </w:rPr>
            <w:t xml:space="preserve">Mr </w:t>
          </w:r>
          <w:r w:rsidRPr="00326C45" w:rsidR="00EA066A">
            <w:rPr>
              <w:b/>
            </w:rPr>
            <w:t>Campbell:</w:t>
          </w:r>
        </w:sdtContent>
      </w:sdt>
      <w:r w:rsidRPr="00326C45" w:rsidR="00B131E0">
        <w:t xml:space="preserve"> </w:t>
      </w:r>
      <w:r w:rsidRPr="00326C45" w:rsidR="004A7F49">
        <w:t xml:space="preserve">I concur with the </w:t>
      </w:r>
      <w:r w:rsidRPr="00326C45" w:rsidR="00326C45">
        <w:t>thanks</w:t>
      </w:r>
      <w:r w:rsidRPr="00326C45" w:rsidR="004A7F49">
        <w:t xml:space="preserve"> </w:t>
      </w:r>
      <w:r w:rsidR="00326C45">
        <w:t xml:space="preserve">of </w:t>
      </w:r>
      <w:r w:rsidRPr="00326C45" w:rsidR="004A7F49">
        <w:t>other members to each of the three witn</w:t>
      </w:r>
      <w:r w:rsidRPr="00326C45" w:rsidR="00B131E0">
        <w:t>esses</w:t>
      </w:r>
      <w:r w:rsidRPr="00326C45" w:rsidR="004A7F49">
        <w:t xml:space="preserve"> </w:t>
      </w:r>
      <w:r w:rsidRPr="00326C45" w:rsidR="00EA066A">
        <w:t>for</w:t>
      </w:r>
      <w:r w:rsidRPr="00326C45" w:rsidR="00B131E0">
        <w:t xml:space="preserve"> </w:t>
      </w:r>
      <w:r w:rsidRPr="00326C45" w:rsidR="004A7F49">
        <w:t>all the work they</w:t>
      </w:r>
      <w:r w:rsidR="004A7F49">
        <w:t xml:space="preserve"> have been doing.</w:t>
      </w:r>
      <w:r w:rsidR="002D4BB0">
        <w:t xml:space="preserve"> </w:t>
      </w:r>
      <w:r w:rsidR="004A7F49">
        <w:t>I had one very brief issue</w:t>
      </w:r>
      <w:r w:rsidR="006B2BF1">
        <w:t>,</w:t>
      </w:r>
      <w:r w:rsidR="004A7F49">
        <w:t xml:space="preserve"> and it was</w:t>
      </w:r>
      <w:r w:rsidRPr="00D7095D" w:rsidR="00B131E0">
        <w:t xml:space="preserve"> this issue of the veterans </w:t>
      </w:r>
      <w:r w:rsidR="004A7F49">
        <w:t>that kept coming up.</w:t>
      </w:r>
      <w:r w:rsidR="002D4BB0">
        <w:t xml:space="preserve"> </w:t>
      </w:r>
      <w:r w:rsidR="004A7F49">
        <w:t>I do not th</w:t>
      </w:r>
      <w:r w:rsidRPr="00D7095D" w:rsidR="00B131E0">
        <w:t xml:space="preserve">ink people would want misunderstanding to occur </w:t>
      </w:r>
      <w:r w:rsidR="006B2BF1">
        <w:t xml:space="preserve">about the fact </w:t>
      </w:r>
      <w:r w:rsidRPr="00D7095D" w:rsidR="00B131E0">
        <w:t>that many of the veterans themselves are victims and survivors</w:t>
      </w:r>
      <w:r w:rsidR="004A7F49">
        <w:t>.</w:t>
      </w:r>
      <w:r w:rsidR="002D4BB0">
        <w:t xml:space="preserve"> </w:t>
      </w:r>
      <w:r w:rsidR="004A7F49">
        <w:t>They are not separate categories of people to be dealt with separately.</w:t>
      </w:r>
      <w:r w:rsidR="002D4BB0">
        <w:t xml:space="preserve"> </w:t>
      </w:r>
      <w:r w:rsidR="004A7F49">
        <w:t>Many of them would fall into that same category of being</w:t>
      </w:r>
      <w:r w:rsidRPr="00D7095D" w:rsidR="00B131E0">
        <w:t xml:space="preserve"> both a victim and maybe a survivor</w:t>
      </w:r>
      <w:r>
        <w:t>.</w:t>
      </w:r>
    </w:p>
    <w:p w:rsidR="00B131E0" w:rsidRPr="00D7095D" w:rsidP="00F310BF">
      <w:pPr>
        <w:pStyle w:val="Question"/>
        <w:numPr>
          <w:ilvl w:val="0"/>
          <w:numId w:val="0"/>
        </w:numPr>
        <w:ind w:left="794"/>
      </w:pPr>
      <w:r>
        <w:t>J</w:t>
      </w:r>
      <w:r w:rsidRPr="00D7095D">
        <w:t>ust to look at this in the round</w:t>
      </w:r>
      <w:r>
        <w:t xml:space="preserve">, there is obviously </w:t>
      </w:r>
      <w:r w:rsidRPr="00D7095D">
        <w:t>widespread dissatisfaction with the proposals</w:t>
      </w:r>
      <w:r>
        <w:t>.</w:t>
      </w:r>
      <w:r w:rsidR="002D4BB0">
        <w:t xml:space="preserve"> </w:t>
      </w:r>
      <w:r>
        <w:t>I</w:t>
      </w:r>
      <w:r w:rsidRPr="00D7095D">
        <w:t>f we spent another six months or a year</w:t>
      </w:r>
      <w:r>
        <w:t>,</w:t>
      </w:r>
      <w:r w:rsidRPr="00D7095D">
        <w:t xml:space="preserve"> we may be able to </w:t>
      </w:r>
      <w:r>
        <w:t>a</w:t>
      </w:r>
      <w:r w:rsidRPr="00D7095D">
        <w:t>djust this to get it in a better place</w:t>
      </w:r>
      <w:r>
        <w:t xml:space="preserve"> </w:t>
      </w:r>
      <w:r w:rsidR="00154F42">
        <w:t xml:space="preserve">where more people would be well </w:t>
      </w:r>
      <w:r>
        <w:t>disposed towards it.</w:t>
      </w:r>
      <w:r w:rsidR="002D4BB0">
        <w:t xml:space="preserve"> </w:t>
      </w:r>
      <w:r>
        <w:t xml:space="preserve">Do you think, in the </w:t>
      </w:r>
      <w:r w:rsidRPr="00D7095D">
        <w:t>short time we have</w:t>
      </w:r>
      <w:r>
        <w:t>,</w:t>
      </w:r>
      <w:r w:rsidRPr="00D7095D">
        <w:t xml:space="preserve"> that it is doable to get it to a place where</w:t>
      </w:r>
      <w:r>
        <w:t xml:space="preserve"> the majo</w:t>
      </w:r>
      <w:r w:rsidRPr="00D7095D">
        <w:t>r</w:t>
      </w:r>
      <w:r>
        <w:t>ity</w:t>
      </w:r>
      <w:r w:rsidRPr="00D7095D">
        <w:t xml:space="preserve"> of victims</w:t>
      </w:r>
      <w:r>
        <w:t xml:space="preserve"> would at least be content that </w:t>
      </w:r>
      <w:r w:rsidRPr="00D7095D">
        <w:t>there is a better prospect of getting some form of s</w:t>
      </w:r>
      <w:r>
        <w:t>atisfaction</w:t>
      </w:r>
      <w:r w:rsidR="00154F42">
        <w:t>,</w:t>
      </w:r>
      <w:r>
        <w:t xml:space="preserve"> if ever they can?</w:t>
      </w:r>
    </w:p>
    <w:p w:rsidR="00F310BF" w:rsidP="00F310BF">
      <w:pPr>
        <w:pStyle w:val="Answer"/>
      </w:pPr>
      <w:sdt>
        <w:sdtPr>
          <w:alias w:val="Witness"/>
          <w:id w:val="-1955311128"/>
          <w:placeholder>
            <w:docPart w:val="DefaultPlaceholder_1082065158"/>
          </w:placeholder>
          <w:richText/>
        </w:sdtPr>
        <w:sdtContent>
          <w:r w:rsidRPr="00BD262C" w:rsidR="00BD262C">
            <w:rPr>
              <w:b/>
              <w:i/>
            </w:rPr>
            <w:t>Sandra Peake:</w:t>
          </w:r>
          <w:r w:rsidRPr="00D7095D" w:rsidR="00B131E0">
            <w:rPr>
              <w:b/>
            </w:rPr>
            <w:t xml:space="preserve"> </w:t>
          </w:r>
        </w:sdtContent>
      </w:sdt>
      <w:r w:rsidRPr="00D7095D" w:rsidR="00B131E0">
        <w:t>I</w:t>
      </w:r>
      <w:r w:rsidR="004A7F49">
        <w:t xml:space="preserve"> think there is an opportunity</w:t>
      </w:r>
      <w:r w:rsidR="006B2BF1">
        <w:t>,</w:t>
      </w:r>
      <w:r w:rsidR="004A7F49">
        <w:t xml:space="preserve"> and I d</w:t>
      </w:r>
      <w:r w:rsidRPr="00D7095D" w:rsidR="00B131E0">
        <w:t xml:space="preserve">o believe that </w:t>
      </w:r>
      <w:r w:rsidR="004A7F49">
        <w:t>this is the last opportunity to do it.</w:t>
      </w:r>
      <w:r w:rsidR="002D4BB0">
        <w:t xml:space="preserve"> </w:t>
      </w:r>
      <w:r w:rsidR="004A7F49">
        <w:t>The proposals need to p</w:t>
      </w:r>
      <w:r w:rsidRPr="00D7095D" w:rsidR="00B131E0">
        <w:t>rovide</w:t>
      </w:r>
      <w:r w:rsidR="004A7F49">
        <w:t xml:space="preserve"> reassurance and</w:t>
      </w:r>
      <w:r w:rsidRPr="00D7095D" w:rsidR="00B131E0">
        <w:t xml:space="preserve"> a very clear p</w:t>
      </w:r>
      <w:r w:rsidR="004A7F49">
        <w:t>rocess</w:t>
      </w:r>
      <w:r w:rsidR="00154F42">
        <w:t>,</w:t>
      </w:r>
      <w:r w:rsidR="004A7F49">
        <w:t xml:space="preserve"> meeting all the various </w:t>
      </w:r>
      <w:r w:rsidR="00363F01">
        <w:t>article 2</w:t>
      </w:r>
      <w:r w:rsidR="004A7F49">
        <w:t xml:space="preserve"> complian</w:t>
      </w:r>
      <w:r w:rsidRPr="00D7095D" w:rsidR="00B131E0">
        <w:t>ce requirements</w:t>
      </w:r>
      <w:r w:rsidR="00E535DD">
        <w:t>.</w:t>
      </w:r>
      <w:r w:rsidR="002D4BB0">
        <w:t xml:space="preserve"> </w:t>
      </w:r>
      <w:r w:rsidR="00E535DD">
        <w:t>A</w:t>
      </w:r>
      <w:r w:rsidR="004A7F49">
        <w:t xml:space="preserve">t the end of the day, Stormont House </w:t>
      </w:r>
      <w:r w:rsidRPr="00154F42" w:rsidR="004A7F49">
        <w:t>follow</w:t>
      </w:r>
      <w:r w:rsidRPr="00154F42" w:rsidR="00154F42">
        <w:t>ed a</w:t>
      </w:r>
      <w:r w:rsidRPr="00154F42" w:rsidR="004A7F49">
        <w:t xml:space="preserve"> </w:t>
      </w:r>
      <w:r w:rsidRPr="00154F42">
        <w:t>very</w:t>
      </w:r>
      <w:r w:rsidRPr="00154F42" w:rsidR="004A7F49">
        <w:t xml:space="preserve"> extensive </w:t>
      </w:r>
      <w:r w:rsidRPr="00154F42" w:rsidR="00E535DD">
        <w:t>consultation.</w:t>
      </w:r>
      <w:r w:rsidRPr="00154F42" w:rsidR="002D4BB0">
        <w:t xml:space="preserve"> </w:t>
      </w:r>
      <w:r w:rsidRPr="00154F42" w:rsidR="00E535DD">
        <w:t>The response to it was</w:t>
      </w:r>
      <w:r w:rsidR="00E535DD">
        <w:t xml:space="preserve"> huge.</w:t>
      </w:r>
      <w:r w:rsidR="002D4BB0">
        <w:t xml:space="preserve"> </w:t>
      </w:r>
      <w:r w:rsidR="00E535DD">
        <w:t>I think 1</w:t>
      </w:r>
      <w:r w:rsidRPr="00D7095D" w:rsidR="00B131E0">
        <w:t>8,000 is good for a consultation re</w:t>
      </w:r>
      <w:r>
        <w:t>sponse.</w:t>
      </w:r>
      <w:r w:rsidR="002D4BB0">
        <w:t xml:space="preserve"> </w:t>
      </w:r>
      <w:r w:rsidR="00154F42">
        <w:t xml:space="preserve">As we </w:t>
      </w:r>
      <w:r>
        <w:t xml:space="preserve">have seen, </w:t>
      </w:r>
      <w:r w:rsidR="00E535DD">
        <w:t xml:space="preserve">each time </w:t>
      </w:r>
      <w:r>
        <w:t xml:space="preserve">that external reports are done, </w:t>
      </w:r>
      <w:r w:rsidR="00E535DD">
        <w:t>the same issues keep coming back</w:t>
      </w:r>
      <w:r w:rsidR="00154F42">
        <w:t xml:space="preserve">: </w:t>
      </w:r>
      <w:r w:rsidR="00E535DD">
        <w:t xml:space="preserve">the need for a </w:t>
      </w:r>
      <w:r w:rsidR="006B2BF1">
        <w:t xml:space="preserve">historical investigation unit </w:t>
      </w:r>
      <w:r>
        <w:t>that looks fully at cases.</w:t>
      </w:r>
      <w:r w:rsidR="002D4BB0">
        <w:t xml:space="preserve"> </w:t>
      </w:r>
      <w:r>
        <w:t>That has to be done.</w:t>
      </w:r>
      <w:r w:rsidR="002D4BB0">
        <w:t xml:space="preserve"> </w:t>
      </w:r>
      <w:r w:rsidR="00E535DD">
        <w:t>We</w:t>
      </w:r>
      <w:r w:rsidRPr="00D7095D" w:rsidR="00B131E0">
        <w:t xml:space="preserve"> need to provide trust and confidence that </w:t>
      </w:r>
      <w:r w:rsidR="00E535DD">
        <w:t>that will be in place and that it</w:t>
      </w:r>
      <w:r w:rsidRPr="00D7095D" w:rsidR="00B131E0">
        <w:t xml:space="preserve"> will have </w:t>
      </w:r>
      <w:r w:rsidR="00E535DD">
        <w:t xml:space="preserve">the </w:t>
      </w:r>
      <w:r w:rsidRPr="00D7095D" w:rsidR="00B131E0">
        <w:t>c</w:t>
      </w:r>
      <w:r>
        <w:t>redibility to deliver.</w:t>
      </w:r>
    </w:p>
    <w:p w:rsidR="00B131E0" w:rsidRPr="00D7095D" w:rsidP="00F310BF">
      <w:pPr>
        <w:pStyle w:val="Answer"/>
      </w:pPr>
      <w:r>
        <w:t>At the minute, the lack of information, consultation and engagement and moving away from Stormont H</w:t>
      </w:r>
      <w:r w:rsidRPr="00D7095D">
        <w:t xml:space="preserve">ouse </w:t>
      </w:r>
      <w:r>
        <w:t>feeds mistrust.</w:t>
      </w:r>
      <w:r w:rsidR="002D4BB0">
        <w:t xml:space="preserve"> </w:t>
      </w:r>
      <w:r>
        <w:t xml:space="preserve">There must be a very firm proposal in place that </w:t>
      </w:r>
      <w:r w:rsidRPr="00D7095D">
        <w:t>we can se</w:t>
      </w:r>
      <w:r>
        <w:t xml:space="preserve">e </w:t>
      </w:r>
      <w:r w:rsidR="00810E19">
        <w:t>for</w:t>
      </w:r>
      <w:r w:rsidRPr="00D7095D">
        <w:t xml:space="preserve"> how this will </w:t>
      </w:r>
      <w:r w:rsidRPr="00810E19">
        <w:t>be taken forward</w:t>
      </w:r>
      <w:r w:rsidRPr="00810E19">
        <w:t xml:space="preserve"> and how the structures and processes will be </w:t>
      </w:r>
      <w:r w:rsidRPr="00810E19" w:rsidR="00810E19">
        <w:t xml:space="preserve">put </w:t>
      </w:r>
      <w:r w:rsidRPr="00810E19">
        <w:t xml:space="preserve">in </w:t>
      </w:r>
      <w:r w:rsidRPr="00810E19">
        <w:t>place</w:t>
      </w:r>
      <w:r>
        <w:t>.</w:t>
      </w:r>
    </w:p>
    <w:p w:rsidR="00B131E0" w:rsidRPr="00D7095D" w:rsidP="00B131E0">
      <w:pPr>
        <w:pStyle w:val="Question"/>
      </w:pPr>
      <w:sdt>
        <w:sdtPr>
          <w:alias w:val="Member"/>
          <w:tag w:val="&lt;Member mnisId='4753' dodsId=''&gt;"/>
          <w:id w:val="-1782871590"/>
          <w:placeholder>
            <w:docPart w:val="DefaultPlaceholder_1082065158"/>
          </w:placeholder>
          <w:richText/>
        </w:sdtPr>
        <w:sdtContent>
          <w:r w:rsidRPr="00D7095D">
            <w:rPr>
              <w:b/>
            </w:rPr>
            <w:t>Mary Kelly Foy:</w:t>
          </w:r>
        </w:sdtContent>
      </w:sdt>
      <w:r w:rsidRPr="00D7095D">
        <w:t xml:space="preserve"> </w:t>
      </w:r>
      <w:r w:rsidR="00E1222C">
        <w:t>You have addressed all the issues that I was going to ask.</w:t>
      </w:r>
      <w:r w:rsidR="002D4BB0">
        <w:t xml:space="preserve"> </w:t>
      </w:r>
      <w:r w:rsidR="00E1222C">
        <w:t>Very quickly</w:t>
      </w:r>
      <w:r w:rsidR="00810E19">
        <w:t>,</w:t>
      </w:r>
      <w:r w:rsidR="00E1222C">
        <w:t xml:space="preserve"> though, w</w:t>
      </w:r>
      <w:r w:rsidRPr="00D7095D">
        <w:t xml:space="preserve">hat changes need to happen </w:t>
      </w:r>
      <w:r w:rsidR="00E1222C">
        <w:t>to put victims first?</w:t>
      </w:r>
      <w:r w:rsidR="002D4BB0">
        <w:t xml:space="preserve"> </w:t>
      </w:r>
      <w:r w:rsidR="00E1222C">
        <w:t>What do you think would be a good outcome here?</w:t>
      </w:r>
      <w:r w:rsidR="002D4BB0">
        <w:t xml:space="preserve"> </w:t>
      </w:r>
    </w:p>
    <w:p w:rsidR="00E1222C" w:rsidP="00B131E0">
      <w:pPr>
        <w:pStyle w:val="Answer"/>
      </w:pPr>
      <w:sdt>
        <w:sdtPr>
          <w:alias w:val="Witness"/>
          <w:id w:val="-1505431443"/>
          <w:placeholder>
            <w:docPart w:val="DefaultPlaceholder_1082065158"/>
          </w:placeholder>
          <w:richText/>
        </w:sdtPr>
        <w:sdtContent>
          <w:r w:rsidR="002D4BB0">
            <w:rPr>
              <w:b/>
              <w:i/>
            </w:rPr>
            <w:t>Dr Clements:</w:t>
          </w:r>
          <w:r w:rsidRPr="00D7095D" w:rsidR="00B131E0">
            <w:rPr>
              <w:b/>
            </w:rPr>
            <w:t xml:space="preserve"> </w:t>
          </w:r>
        </w:sdtContent>
      </w:sdt>
      <w:r w:rsidRPr="00D7095D" w:rsidR="00B131E0">
        <w:t>That is a very pertinent question</w:t>
      </w:r>
      <w:r>
        <w:t xml:space="preserve"> because, from my point of view, putting victims first is the most fundamental issue.</w:t>
      </w:r>
      <w:r w:rsidR="002D4BB0">
        <w:t xml:space="preserve"> </w:t>
      </w:r>
      <w:r>
        <w:t xml:space="preserve">Going back to Caroline’s question and Gregory’s comment about </w:t>
      </w:r>
      <w:r w:rsidRPr="00D7095D" w:rsidR="00B131E0">
        <w:t>balance</w:t>
      </w:r>
      <w:r w:rsidR="00810E19">
        <w:t>,</w:t>
      </w:r>
      <w:r w:rsidRPr="00D7095D" w:rsidR="00B131E0">
        <w:t xml:space="preserve"> thresholds and so on</w:t>
      </w:r>
      <w:r>
        <w:t>, the issue of investigations is complicated and difficult.</w:t>
      </w:r>
      <w:r w:rsidR="002D4BB0">
        <w:t xml:space="preserve"> </w:t>
      </w:r>
      <w:r>
        <w:t>T</w:t>
      </w:r>
      <w:r w:rsidRPr="00D7095D" w:rsidR="00B131E0">
        <w:t>he prospect of an ou</w:t>
      </w:r>
      <w:r>
        <w:t>t</w:t>
      </w:r>
      <w:r w:rsidRPr="00D7095D" w:rsidR="00B131E0">
        <w:t>come that will satisfy victims is remote in terms of prosecution and conviction</w:t>
      </w:r>
      <w:r>
        <w:t>.</w:t>
      </w:r>
      <w:r w:rsidR="002D4BB0">
        <w:t xml:space="preserve"> </w:t>
      </w:r>
      <w:r w:rsidR="00810E19">
        <w:t>In w</w:t>
      </w:r>
      <w:r w:rsidRPr="00D7095D" w:rsidR="00810E19">
        <w:t xml:space="preserve">hat </w:t>
      </w:r>
      <w:r w:rsidRPr="00D7095D" w:rsidR="00B131E0">
        <w:t xml:space="preserve">other ways </w:t>
      </w:r>
      <w:r>
        <w:t>can any process support, encourage and empower victims</w:t>
      </w:r>
      <w:r w:rsidR="00810E19">
        <w:t>,</w:t>
      </w:r>
      <w:r>
        <w:t xml:space="preserve"> give them their voice and give them a sense that their loved one mattered and that they are not just a statistic?</w:t>
      </w:r>
      <w:r w:rsidR="002D4BB0">
        <w:t xml:space="preserve"> </w:t>
      </w:r>
      <w:r>
        <w:t>Some kind of investigative process is probably essential for that.</w:t>
      </w:r>
    </w:p>
    <w:p w:rsidR="00E1222C" w:rsidP="00B131E0">
      <w:pPr>
        <w:pStyle w:val="Answer"/>
      </w:pPr>
      <w:r>
        <w:t xml:space="preserve">In the past, I have argued against the </w:t>
      </w:r>
      <w:r w:rsidR="006B2BF1">
        <w:t xml:space="preserve">historical investigations unit </w:t>
      </w:r>
      <w:r>
        <w:t>i</w:t>
      </w:r>
      <w:r w:rsidR="008838D2">
        <w:t xml:space="preserve">n terms of its cost, its remit and </w:t>
      </w:r>
      <w:r>
        <w:t>its prospect of coming to satisfactory outcomes for victims.</w:t>
      </w:r>
      <w:r w:rsidR="002D4BB0">
        <w:t xml:space="preserve"> </w:t>
      </w:r>
      <w:r>
        <w:t>I think, probably, my position now is that we do need some kind of investigative process.</w:t>
      </w:r>
      <w:r w:rsidR="002D4BB0">
        <w:t xml:space="preserve"> </w:t>
      </w:r>
      <w:r>
        <w:t xml:space="preserve">I have been encouraged, like the others have said already, that Jon </w:t>
      </w:r>
      <w:r w:rsidR="004A0783">
        <w:t>Boutcher</w:t>
      </w:r>
      <w:r>
        <w:t xml:space="preserve"> is a man of character who has been able to drive the Kenova process in a very positive way, </w:t>
      </w:r>
      <w:r w:rsidR="008838D2">
        <w:t>so there is a model there that</w:t>
      </w:r>
      <w:r w:rsidRPr="00810E19" w:rsidR="00810E19">
        <w:t xml:space="preserve"> </w:t>
      </w:r>
      <w:r w:rsidR="00810E19">
        <w:t>I now see may be helpful</w:t>
      </w:r>
      <w:r>
        <w:t>, in terms of an investigative process.</w:t>
      </w:r>
    </w:p>
    <w:p w:rsidR="00B131E0" w:rsidRPr="00D7095D" w:rsidP="00B131E0">
      <w:pPr>
        <w:pStyle w:val="Answer"/>
      </w:pPr>
      <w:r>
        <w:t>I wa</w:t>
      </w:r>
      <w:r w:rsidR="00810E19">
        <w:t xml:space="preserve">nt to bring in the other issues. To </w:t>
      </w:r>
      <w:r>
        <w:t>Mary’s question, what will help victims</w:t>
      </w:r>
      <w:r w:rsidR="00810E19">
        <w:t xml:space="preserve"> is</w:t>
      </w:r>
      <w:r w:rsidR="002D4BB0">
        <w:t xml:space="preserve"> </w:t>
      </w:r>
      <w:r w:rsidR="00810E19">
        <w:t xml:space="preserve">having </w:t>
      </w:r>
      <w:r w:rsidRPr="00D7095D">
        <w:t>their stories tol</w:t>
      </w:r>
      <w:r>
        <w:t>d, h</w:t>
      </w:r>
      <w:r w:rsidRPr="00D7095D">
        <w:t>aving a sense that they matter, h</w:t>
      </w:r>
      <w:r>
        <w:t>aving a sense that they have a p</w:t>
      </w:r>
      <w:r w:rsidRPr="00D7095D">
        <w:t xml:space="preserve">art in the community </w:t>
      </w:r>
      <w:r>
        <w:t>and that they are not a stumbling block</w:t>
      </w:r>
      <w:r w:rsidR="00810E19">
        <w:t xml:space="preserve">. Going </w:t>
      </w:r>
      <w:r>
        <w:t>back a</w:t>
      </w:r>
      <w:r w:rsidRPr="00D7095D">
        <w:t xml:space="preserve"> long time</w:t>
      </w:r>
      <w:r w:rsidR="00810E19">
        <w:t>,</w:t>
      </w:r>
      <w:r w:rsidRPr="00D7095D">
        <w:t xml:space="preserve"> there was a</w:t>
      </w:r>
      <w:r>
        <w:t xml:space="preserve"> group </w:t>
      </w:r>
      <w:r w:rsidR="00810E19">
        <w:t xml:space="preserve">that was </w:t>
      </w:r>
      <w:r>
        <w:t>supposed to be helping victims</w:t>
      </w:r>
      <w:r w:rsidR="00810E19">
        <w:t>.</w:t>
      </w:r>
      <w:r>
        <w:t xml:space="preserve"> </w:t>
      </w:r>
      <w:r w:rsidR="00810E19">
        <w:t>One of the</w:t>
      </w:r>
      <w:r>
        <w:t xml:space="preserve"> staff rather colourfully described the situation and summed it up</w:t>
      </w:r>
      <w:r w:rsidR="00810E19">
        <w:t>:</w:t>
      </w:r>
      <w:r>
        <w:t xml:space="preserve"> “</w:t>
      </w:r>
      <w:r w:rsidR="00810E19">
        <w:t xml:space="preserve">Bloody </w:t>
      </w:r>
      <w:r>
        <w:t>victims</w:t>
      </w:r>
      <w:r w:rsidR="00F310BF">
        <w:t>—</w:t>
      </w:r>
      <w:r>
        <w:t>they are just a nuisance.</w:t>
      </w:r>
      <w:r w:rsidR="002D4BB0">
        <w:t xml:space="preserve"> </w:t>
      </w:r>
      <w:r>
        <w:t>What are we going to do with them?”</w:t>
      </w:r>
      <w:r w:rsidR="002D4BB0">
        <w:t xml:space="preserve"> </w:t>
      </w:r>
      <w:r>
        <w:t xml:space="preserve">We do not want that to be the </w:t>
      </w:r>
      <w:r w:rsidRPr="00D7095D">
        <w:t>attitude that people have</w:t>
      </w:r>
      <w:r>
        <w:t>.</w:t>
      </w:r>
      <w:r w:rsidR="002D4BB0">
        <w:t xml:space="preserve"> </w:t>
      </w:r>
      <w:r>
        <w:t>We want support, encouragement</w:t>
      </w:r>
      <w:r w:rsidR="00810E19">
        <w:t>,</w:t>
      </w:r>
      <w:r>
        <w:t xml:space="preserve"> a sense of</w:t>
      </w:r>
      <w:r w:rsidRPr="00D7095D">
        <w:t xml:space="preserve"> being listened to and sometimes just a sympathetic listening</w:t>
      </w:r>
      <w:r>
        <w:t xml:space="preserve">, be that </w:t>
      </w:r>
      <w:r w:rsidR="00810E19">
        <w:t xml:space="preserve">through </w:t>
      </w:r>
      <w:r>
        <w:t>a</w:t>
      </w:r>
      <w:r w:rsidRPr="00D7095D">
        <w:t>n investigative process</w:t>
      </w:r>
      <w:r w:rsidR="00810E19">
        <w:t>,</w:t>
      </w:r>
      <w:r w:rsidRPr="00D7095D">
        <w:t xml:space="preserve"> </w:t>
      </w:r>
      <w:r>
        <w:t xml:space="preserve">a </w:t>
      </w:r>
      <w:r w:rsidRPr="00D7095D">
        <w:t>truth</w:t>
      </w:r>
      <w:r>
        <w:noBreakHyphen/>
        <w:t xml:space="preserve">finding </w:t>
      </w:r>
      <w:r w:rsidRPr="00D7095D">
        <w:t>process</w:t>
      </w:r>
      <w:r w:rsidR="008838D2">
        <w:t xml:space="preserve"> or</w:t>
      </w:r>
      <w:r>
        <w:t xml:space="preserve"> just a process within society th</w:t>
      </w:r>
      <w:r w:rsidR="00853C0B">
        <w:t xml:space="preserve">at gives recognition </w:t>
      </w:r>
      <w:r>
        <w:t>to victims and their suffering.</w:t>
      </w:r>
    </w:p>
    <w:p w:rsidR="00B131E0" w:rsidRPr="00D7095D" w:rsidP="00B131E0">
      <w:pPr>
        <w:pStyle w:val="Question"/>
      </w:pPr>
      <w:sdt>
        <w:sdtPr>
          <w:alias w:val="Member"/>
          <w:tag w:val="&lt;Member mnisId='4753' dodsId=''&gt;"/>
          <w:id w:val="2127122552"/>
          <w:placeholder>
            <w:docPart w:val="DefaultPlaceholder_1082065158"/>
          </w:placeholder>
          <w:richText/>
        </w:sdtPr>
        <w:sdtContent>
          <w:r w:rsidRPr="00D7095D">
            <w:rPr>
              <w:b/>
            </w:rPr>
            <w:t>Mary Kelly Foy:</w:t>
          </w:r>
        </w:sdtContent>
      </w:sdt>
      <w:r w:rsidR="00853C0B">
        <w:t xml:space="preserve"> Following on from that, why do you think, after such compelling evidence given over the years, the Government seem to no longer be listening to your voices</w:t>
      </w:r>
      <w:r w:rsidR="006B2BF1">
        <w:t>—</w:t>
      </w:r>
      <w:r w:rsidR="00853C0B">
        <w:t>the voices that you desperately need hearing?</w:t>
      </w:r>
    </w:p>
    <w:p w:rsidR="00B131E0" w:rsidRPr="00D7095D" w:rsidP="00B131E0">
      <w:pPr>
        <w:pStyle w:val="Answer"/>
      </w:pPr>
      <w:sdt>
        <w:sdtPr>
          <w:alias w:val="Witness"/>
          <w:id w:val="453750603"/>
          <w:placeholder>
            <w:docPart w:val="DefaultPlaceholder_1082065158"/>
          </w:placeholder>
          <w:richText/>
        </w:sdtPr>
        <w:sdtContent>
          <w:r w:rsidR="002D4BB0">
            <w:rPr>
              <w:b/>
              <w:i/>
            </w:rPr>
            <w:t>Dr Clements:</w:t>
          </w:r>
          <w:r w:rsidRPr="00D7095D">
            <w:rPr>
              <w:b/>
            </w:rPr>
            <w:t xml:space="preserve"> </w:t>
          </w:r>
        </w:sdtContent>
      </w:sdt>
      <w:r w:rsidR="00810E19">
        <w:t>In a nutshell,</w:t>
      </w:r>
      <w:r w:rsidR="00853C0B">
        <w:t xml:space="preserve"> it is because l</w:t>
      </w:r>
      <w:r w:rsidRPr="00D7095D">
        <w:t>egacy is contested</w:t>
      </w:r>
      <w:r w:rsidR="00810E19">
        <w:t xml:space="preserve">. There </w:t>
      </w:r>
      <w:r w:rsidR="00853C0B">
        <w:t>are different views and outcomes</w:t>
      </w:r>
      <w:r w:rsidR="00810E19">
        <w:t>,</w:t>
      </w:r>
      <w:r w:rsidR="00853C0B">
        <w:t xml:space="preserve"> and it is always goin</w:t>
      </w:r>
      <w:r w:rsidRPr="00D7095D">
        <w:t>g to be the case</w:t>
      </w:r>
      <w:r w:rsidR="00810E19">
        <w:t>.</w:t>
      </w:r>
      <w:r w:rsidRPr="00D7095D">
        <w:t xml:space="preserve"> </w:t>
      </w:r>
      <w:r w:rsidRPr="00D7095D" w:rsidR="00810E19">
        <w:t xml:space="preserve">Finding </w:t>
      </w:r>
      <w:r w:rsidRPr="00D7095D">
        <w:t xml:space="preserve">the answer </w:t>
      </w:r>
      <w:r w:rsidR="00853C0B">
        <w:t>is going to be difficult.</w:t>
      </w:r>
    </w:p>
    <w:p w:rsidR="00B131E0" w:rsidRPr="00D7095D" w:rsidP="00B131E0">
      <w:pPr>
        <w:pStyle w:val="Answer"/>
      </w:pPr>
      <w:sdt>
        <w:sdtPr>
          <w:alias w:val="Witness"/>
          <w:id w:val="403495582"/>
          <w:placeholder>
            <w:docPart w:val="DefaultPlaceholder_1082065158"/>
          </w:placeholder>
          <w:richText/>
        </w:sdtPr>
        <w:sdtContent>
          <w:r w:rsidRPr="00BD262C" w:rsidR="00BD262C">
            <w:rPr>
              <w:b/>
              <w:i/>
            </w:rPr>
            <w:t>Sandra Peake:</w:t>
          </w:r>
          <w:r w:rsidRPr="00D7095D">
            <w:rPr>
              <w:b/>
            </w:rPr>
            <w:t xml:space="preserve"> </w:t>
          </w:r>
        </w:sdtContent>
      </w:sdt>
      <w:r w:rsidR="00853C0B">
        <w:t>Chair, as a point of clarification, you asked earlier about the definition of a victim and our view on that.</w:t>
      </w:r>
      <w:r w:rsidR="002D4BB0">
        <w:t xml:space="preserve"> </w:t>
      </w:r>
      <w:r w:rsidR="00853C0B">
        <w:t>I want to put on record that the victim payment scheme is not a service, so it had to have a separate definition.</w:t>
      </w:r>
      <w:r w:rsidR="002D4BB0">
        <w:t xml:space="preserve"> </w:t>
      </w:r>
      <w:r w:rsidR="00853C0B">
        <w:t>It</w:t>
      </w:r>
      <w:r w:rsidRPr="00D7095D">
        <w:t xml:space="preserve"> is recognition</w:t>
      </w:r>
      <w:r w:rsidR="00853C0B">
        <w:t>, it is acknowledgment and it was</w:t>
      </w:r>
      <w:r w:rsidRPr="00D7095D">
        <w:t xml:space="preserve"> important that it was structured in that way.</w:t>
      </w:r>
      <w:r w:rsidR="002D4BB0">
        <w:t xml:space="preserve"> </w:t>
      </w:r>
      <w:r w:rsidR="00853C0B">
        <w:t>It is important to put that on record.</w:t>
      </w:r>
      <w:r w:rsidRPr="00D7095D">
        <w:t xml:space="preserve"> </w:t>
      </w:r>
    </w:p>
    <w:p w:rsidR="00030F0E" w:rsidP="00030F0E">
      <w:pPr>
        <w:pStyle w:val="Question"/>
        <w:numPr>
          <w:ilvl w:val="0"/>
          <w:numId w:val="0"/>
        </w:numPr>
        <w:ind w:left="794"/>
      </w:pPr>
      <w:sdt>
        <w:sdtPr>
          <w:alias w:val="Member"/>
          <w:tag w:val="&lt;Member mnisId='4494' dodsId='72275'&gt;"/>
          <w:id w:val="-37055866"/>
          <w:placeholder>
            <w:docPart w:val="DefaultPlaceholder_1082065158"/>
          </w:placeholder>
          <w:richText/>
        </w:sdtPr>
        <w:sdtContent>
          <w:r w:rsidRPr="00D7095D" w:rsidR="00B131E0">
            <w:rPr>
              <w:b/>
            </w:rPr>
            <w:t>Chair:</w:t>
          </w:r>
        </w:sdtContent>
      </w:sdt>
      <w:r w:rsidRPr="00D7095D" w:rsidR="00B131E0">
        <w:t xml:space="preserve"> </w:t>
      </w:r>
      <w:r w:rsidR="006B2BF1">
        <w:t>O</w:t>
      </w:r>
      <w:r w:rsidR="00853C0B">
        <w:t>n behalf of the C</w:t>
      </w:r>
      <w:r w:rsidRPr="00D7095D" w:rsidR="00B131E0">
        <w:t>ommittee</w:t>
      </w:r>
      <w:r w:rsidR="00853C0B">
        <w:t xml:space="preserve">, </w:t>
      </w:r>
      <w:r w:rsidR="006B2BF1">
        <w:t xml:space="preserve">I thank you, </w:t>
      </w:r>
      <w:r w:rsidR="00853C0B">
        <w:t>Cathy, Sandra and David</w:t>
      </w:r>
      <w:r w:rsidR="006B2BF1">
        <w:t>,</w:t>
      </w:r>
      <w:r w:rsidR="00853C0B">
        <w:t xml:space="preserve"> for </w:t>
      </w:r>
      <w:r w:rsidR="00810E19">
        <w:t xml:space="preserve">your </w:t>
      </w:r>
      <w:r w:rsidR="00853C0B">
        <w:t xml:space="preserve">time, for the work that you do and for the way </w:t>
      </w:r>
      <w:r w:rsidRPr="00D7095D" w:rsidR="00B131E0">
        <w:t xml:space="preserve">you have </w:t>
      </w:r>
      <w:r w:rsidR="00853C0B">
        <w:t>answered our questions</w:t>
      </w:r>
      <w:r w:rsidR="006B2BF1">
        <w:t>.</w:t>
      </w:r>
      <w:r w:rsidR="002D4BB0">
        <w:t xml:space="preserve"> </w:t>
      </w:r>
      <w:r w:rsidR="00853C0B">
        <w:t xml:space="preserve">I hope it has not been too horrible an experience </w:t>
      </w:r>
      <w:r w:rsidR="00853C0B">
        <w:t>for the three of you.</w:t>
      </w:r>
      <w:r w:rsidR="002D4BB0">
        <w:t xml:space="preserve"> </w:t>
      </w:r>
      <w:r w:rsidR="00853C0B">
        <w:t>Thank you very much indeed.</w:t>
      </w:r>
      <w:r w:rsidR="002D4BB0">
        <w:t xml:space="preserve"> </w:t>
      </w:r>
    </w:p>
    <w:p w:rsidR="00810E19" w:rsidRPr="00810E19" w:rsidP="00810E19">
      <w:pPr>
        <w:pStyle w:val="QuestionCont"/>
      </w:pPr>
    </w:p>
    <w:sdt>
      <w:sdtPr>
        <w:rPr>
          <w:sz w:val="22"/>
        </w:rPr>
        <w:alias w:val="WitnessExamination"/>
        <w:tag w:val="WitnessExamination"/>
        <w:id w:val="1904027855"/>
        <w:placeholder>
          <w:docPart w:val="A1C5ED21FB8B478984AB3E20ED679D57"/>
        </w:placeholder>
        <w:richText/>
      </w:sdtPr>
      <w:sdtContent>
        <w:p w:rsidR="00030F0E" w:rsidRPr="00D7095D" w:rsidP="00030F0E">
          <w:pPr>
            <w:pStyle w:val="TitlePanel0"/>
            <w:rPr>
              <w:szCs w:val="28"/>
            </w:rPr>
          </w:pPr>
          <w:bookmarkStart w:id="2" w:name="Panel2"/>
          <w:bookmarkEnd w:id="2"/>
          <w:r w:rsidRPr="00D7095D">
            <w:rPr>
              <w:szCs w:val="28"/>
            </w:rPr>
            <w:t>Examination of witnesses</w:t>
          </w:r>
        </w:p>
        <w:p w:rsidR="00030F0E" w:rsidP="00030F0E">
          <w:pPr>
            <w:pStyle w:val="TitlePanel0"/>
            <w:jc w:val="both"/>
            <w:rPr>
              <w:sz w:val="22"/>
            </w:rPr>
          </w:pPr>
          <w:r w:rsidRPr="00D7095D">
            <w:rPr>
              <w:sz w:val="22"/>
            </w:rPr>
            <w:t>Witnesses: Kenny Donaldson, Ken Funston and Iona Gallagher</w:t>
          </w:r>
          <w:r w:rsidR="002D4BB0">
            <w:rPr>
              <w:sz w:val="22"/>
            </w:rPr>
            <w:t>.</w:t>
          </w:r>
        </w:p>
      </w:sdtContent>
    </w:sdt>
    <w:p w:rsidR="00C04A1F" w:rsidRPr="00D7095D" w:rsidP="00C04A1F">
      <w:pPr>
        <w:pStyle w:val="Question"/>
      </w:pPr>
      <w:sdt>
        <w:sdtPr>
          <w:alias w:val="Member"/>
          <w:tag w:val="&lt;Member mnisId='4494' dodsId='72275'&gt;"/>
          <w:id w:val="-273250560"/>
          <w:placeholder>
            <w:docPart w:val="DefaultPlaceholder_1082065158"/>
          </w:placeholder>
          <w:richText/>
        </w:sdtPr>
        <w:sdtContent>
          <w:r w:rsidRPr="00D7095D">
            <w:rPr>
              <w:b/>
            </w:rPr>
            <w:t>Chair:</w:t>
          </w:r>
        </w:sdtContent>
      </w:sdt>
      <w:r w:rsidR="00CA5093">
        <w:t xml:space="preserve"> Good morning.</w:t>
      </w:r>
      <w:r w:rsidR="00853C0B">
        <w:t xml:space="preserve"> </w:t>
      </w:r>
      <w:r w:rsidR="00CA5093">
        <w:t xml:space="preserve">Could I ask you, our </w:t>
      </w:r>
      <w:r w:rsidR="00853C0B">
        <w:t>second set of witnesses</w:t>
      </w:r>
      <w:r w:rsidR="00CA5093">
        <w:t>,</w:t>
      </w:r>
      <w:r w:rsidR="008838D2">
        <w:t xml:space="preserve"> to </w:t>
      </w:r>
      <w:r w:rsidR="00CA5093">
        <w:t xml:space="preserve">please </w:t>
      </w:r>
      <w:r w:rsidR="00853C0B">
        <w:t>introduce yourselves</w:t>
      </w:r>
      <w:r w:rsidRPr="00CA5093" w:rsidR="00CA5093">
        <w:t xml:space="preserve"> </w:t>
      </w:r>
      <w:r w:rsidR="00CA5093">
        <w:t>for the record</w:t>
      </w:r>
      <w:r w:rsidR="008838D2">
        <w:t>?</w:t>
      </w:r>
      <w:r w:rsidR="002D4BB0">
        <w:t xml:space="preserve"> </w:t>
      </w:r>
      <w:r w:rsidR="008838D2">
        <w:t>I</w:t>
      </w:r>
      <w:r w:rsidR="00853C0B">
        <w:t>f you would like to give a few introductory remarks as a scene</w:t>
      </w:r>
      <w:r w:rsidR="00853C0B">
        <w:noBreakHyphen/>
        <w:t>setter before we turn to questions, that would be very helpful.</w:t>
      </w:r>
      <w:r w:rsidR="002D4BB0">
        <w:t xml:space="preserve"> </w:t>
      </w:r>
      <w:r w:rsidR="00853C0B">
        <w:t>T</w:t>
      </w:r>
      <w:r w:rsidRPr="00D7095D">
        <w:t>hank you.</w:t>
      </w:r>
    </w:p>
    <w:p w:rsidR="00C04A1F" w:rsidRPr="00D7095D" w:rsidP="00C04A1F">
      <w:pPr>
        <w:pStyle w:val="Answer"/>
      </w:pPr>
      <w:sdt>
        <w:sdtPr>
          <w:alias w:val="Witness"/>
          <w:id w:val="-1942450932"/>
          <w:placeholder>
            <w:docPart w:val="DefaultPlaceholder_1082065158"/>
          </w:placeholder>
          <w:richText/>
        </w:sdtPr>
        <w:sdtContent>
          <w:r w:rsidRPr="00BD262C" w:rsidR="00BD262C">
            <w:rPr>
              <w:b/>
              <w:i/>
            </w:rPr>
            <w:t>Kenny Donaldson:</w:t>
          </w:r>
          <w:r w:rsidRPr="00D7095D">
            <w:rPr>
              <w:b/>
            </w:rPr>
            <w:t xml:space="preserve"> </w:t>
          </w:r>
        </w:sdtContent>
      </w:sdt>
      <w:r w:rsidRPr="00D7095D">
        <w:t>Good morning</w:t>
      </w:r>
      <w:r w:rsidR="00853C0B">
        <w:t>.</w:t>
      </w:r>
      <w:r w:rsidR="002D4BB0">
        <w:t xml:space="preserve"> </w:t>
      </w:r>
      <w:r w:rsidR="00853C0B">
        <w:t>My name is Kenny Donaldson.</w:t>
      </w:r>
      <w:r w:rsidR="002D4BB0">
        <w:t xml:space="preserve"> </w:t>
      </w:r>
      <w:r w:rsidR="00853C0B">
        <w:t xml:space="preserve">I am </w:t>
      </w:r>
      <w:r w:rsidR="00CA5093">
        <w:t xml:space="preserve">director of services </w:t>
      </w:r>
      <w:r w:rsidR="00853C0B">
        <w:t xml:space="preserve">with </w:t>
      </w:r>
      <w:r w:rsidRPr="00D7095D">
        <w:t xml:space="preserve">South East Fermanagh </w:t>
      </w:r>
      <w:r w:rsidR="00853C0B">
        <w:t>Foundat</w:t>
      </w:r>
      <w:r w:rsidR="008737A4">
        <w:t>ion and also spokesman for the Innocent Victims United umbrella o</w:t>
      </w:r>
      <w:r w:rsidRPr="00D7095D">
        <w:t>rganisation.</w:t>
      </w:r>
    </w:p>
    <w:p w:rsidR="00C04A1F" w:rsidRPr="00D7095D" w:rsidP="00C04A1F">
      <w:pPr>
        <w:pStyle w:val="Answer"/>
      </w:pPr>
      <w:sdt>
        <w:sdtPr>
          <w:alias w:val="Witness"/>
          <w:id w:val="828183584"/>
          <w:placeholder>
            <w:docPart w:val="DefaultPlaceholder_1082065158"/>
          </w:placeholder>
          <w:richText/>
        </w:sdtPr>
        <w:sdtContent>
          <w:r w:rsidRPr="00BD262C" w:rsidR="00BD262C">
            <w:rPr>
              <w:b/>
              <w:i/>
            </w:rPr>
            <w:t>Ken Funston:</w:t>
          </w:r>
          <w:r w:rsidRPr="00D7095D">
            <w:rPr>
              <w:b/>
            </w:rPr>
            <w:t xml:space="preserve"> </w:t>
          </w:r>
        </w:sdtContent>
      </w:sdt>
      <w:r w:rsidR="00CA5093">
        <w:t>Good morning</w:t>
      </w:r>
      <w:r w:rsidR="008737A4">
        <w:t>.</w:t>
      </w:r>
      <w:r w:rsidR="002D4BB0">
        <w:t xml:space="preserve"> </w:t>
      </w:r>
      <w:r w:rsidRPr="00D7095D">
        <w:t>Thank you very much for the chance to speak to you here today</w:t>
      </w:r>
      <w:r w:rsidR="008737A4">
        <w:t>.</w:t>
      </w:r>
      <w:r w:rsidR="002D4BB0">
        <w:t xml:space="preserve"> </w:t>
      </w:r>
      <w:r w:rsidR="008737A4">
        <w:t>My name is Ken Funston.</w:t>
      </w:r>
      <w:r w:rsidR="002D4BB0">
        <w:t xml:space="preserve"> </w:t>
      </w:r>
      <w:r w:rsidR="008737A4">
        <w:t>I am the advocacy manager</w:t>
      </w:r>
      <w:r w:rsidRPr="00D7095D">
        <w:t xml:space="preserve"> at SEF</w:t>
      </w:r>
      <w:r w:rsidR="00CA5093">
        <w:t>F</w:t>
      </w:r>
      <w:r w:rsidRPr="00D7095D">
        <w:t xml:space="preserve"> and</w:t>
      </w:r>
      <w:r w:rsidR="008737A4">
        <w:t>,</w:t>
      </w:r>
      <w:r w:rsidRPr="00D7095D">
        <w:t xml:space="preserve"> in that role</w:t>
      </w:r>
      <w:r w:rsidR="008737A4">
        <w:t>,</w:t>
      </w:r>
      <w:r w:rsidRPr="00D7095D">
        <w:t xml:space="preserve"> I also provide advocacy</w:t>
      </w:r>
      <w:r w:rsidR="008737A4">
        <w:t xml:space="preserve"> support for the other organisations within the IVU.</w:t>
      </w:r>
      <w:r w:rsidRPr="00D7095D">
        <w:t xml:space="preserve"> </w:t>
      </w:r>
    </w:p>
    <w:p w:rsidR="00C04A1F" w:rsidP="00C04A1F">
      <w:pPr>
        <w:pStyle w:val="Answer"/>
      </w:pPr>
      <w:sdt>
        <w:sdtPr>
          <w:alias w:val="Witness"/>
          <w:id w:val="-1861734529"/>
          <w:placeholder>
            <w:docPart w:val="DefaultPlaceholder_1082065158"/>
          </w:placeholder>
          <w:richText/>
        </w:sdtPr>
        <w:sdtContent>
          <w:r w:rsidRPr="00BD262C" w:rsidR="00BD262C">
            <w:rPr>
              <w:b/>
              <w:i/>
            </w:rPr>
            <w:t>Iona Gallagher:</w:t>
          </w:r>
          <w:r w:rsidRPr="00D7095D">
            <w:rPr>
              <w:b/>
            </w:rPr>
            <w:t xml:space="preserve"> </w:t>
          </w:r>
        </w:sdtContent>
      </w:sdt>
      <w:r w:rsidR="00236EA5">
        <w:t>Good morning.</w:t>
      </w:r>
      <w:r w:rsidR="002D4BB0">
        <w:t xml:space="preserve"> </w:t>
      </w:r>
      <w:r w:rsidR="00236EA5">
        <w:t>My name is Iona Gallagher and I am the advocacy support worked for SEF</w:t>
      </w:r>
      <w:r w:rsidR="00CA5093">
        <w:t xml:space="preserve">F. </w:t>
      </w:r>
      <w:r w:rsidR="00236EA5">
        <w:t>I support victims across Great Britain and I w</w:t>
      </w:r>
      <w:r w:rsidRPr="00D7095D">
        <w:t>ork from London.</w:t>
      </w:r>
    </w:p>
    <w:p w:rsidR="00CA5093" w:rsidRPr="009F4644" w:rsidP="00CA5093">
      <w:pPr>
        <w:pStyle w:val="Question"/>
        <w:numPr>
          <w:ilvl w:val="0"/>
          <w:numId w:val="9"/>
        </w:numPr>
      </w:pPr>
      <w:sdt>
        <w:sdtPr>
          <w:alias w:val="Member"/>
          <w:tag w:val="&lt;Member mnisId='4494' dodsId='72275'&gt;"/>
          <w:id w:val="-2102712382"/>
          <w:placeholder>
            <w:docPart w:val="0C57E29B14DF4887B70D6B44C511088A"/>
          </w:placeholder>
          <w:richText/>
        </w:sdtPr>
        <w:sdtContent>
          <w:r w:rsidRPr="009F4644">
            <w:rPr>
              <w:b/>
            </w:rPr>
            <w:t>Chair:</w:t>
          </w:r>
        </w:sdtContent>
      </w:sdt>
      <w:r w:rsidRPr="009F4644">
        <w:t xml:space="preserve"> Do you want to give an introductory comment or two or go straight into questioning</w:t>
      </w:r>
      <w:r>
        <w:t xml:space="preserve">? </w:t>
      </w:r>
    </w:p>
    <w:p w:rsidR="00CA5093" w:rsidRPr="009F4644" w:rsidP="00CA5093">
      <w:pPr>
        <w:pStyle w:val="Answer"/>
      </w:pPr>
      <w:sdt>
        <w:sdtPr>
          <w:alias w:val="Witness"/>
          <w:id w:val="857166900"/>
          <w:placeholder>
            <w:docPart w:val="0C57E29B14DF4887B70D6B44C511088A"/>
          </w:placeholder>
          <w:richText/>
        </w:sdtPr>
        <w:sdtContent>
          <w:r w:rsidRPr="009F4644">
            <w:rPr>
              <w:b/>
              <w:i/>
            </w:rPr>
            <w:t>Kenny Donaldson:</w:t>
          </w:r>
          <w:r w:rsidRPr="009F4644">
            <w:rPr>
              <w:b/>
            </w:rPr>
            <w:t xml:space="preserve"> </w:t>
          </w:r>
        </w:sdtContent>
      </w:sdt>
      <w:r w:rsidRPr="009F4644">
        <w:t>We will maybe make some initial comments</w:t>
      </w:r>
      <w:r>
        <w:t xml:space="preserve">. </w:t>
      </w:r>
      <w:r w:rsidRPr="009F4644">
        <w:t>We first want to thank you and Committee members for facilitating us this morning</w:t>
      </w:r>
      <w:r>
        <w:t xml:space="preserve">. </w:t>
      </w:r>
      <w:r w:rsidRPr="009F4644">
        <w:t>We appreciate that very much</w:t>
      </w:r>
      <w:r>
        <w:t xml:space="preserve">. </w:t>
      </w:r>
      <w:r w:rsidRPr="009F4644">
        <w:t xml:space="preserve">By way of context, so everyone is clear, </w:t>
      </w:r>
      <w:r>
        <w:t xml:space="preserve">in </w:t>
      </w:r>
      <w:r w:rsidRPr="009F4644">
        <w:t>our organisation, the ethos that we operate with is that we support all innocent victims of the Troubles, irrespective of their ethnic or religious background</w:t>
      </w:r>
      <w:r>
        <w:t xml:space="preserve">. </w:t>
      </w:r>
      <w:r w:rsidRPr="009F4644">
        <w:t>Our services are delivered across Northern Ireland, the Republic and</w:t>
      </w:r>
      <w:r>
        <w:t>,</w:t>
      </w:r>
      <w:r w:rsidRPr="009F4644">
        <w:t xml:space="preserve"> indeed</w:t>
      </w:r>
      <w:r>
        <w:t>,</w:t>
      </w:r>
      <w:r w:rsidRPr="009F4644">
        <w:t xml:space="preserve"> Great Britain</w:t>
      </w:r>
      <w:r>
        <w:t xml:space="preserve">. </w:t>
      </w:r>
      <w:r w:rsidRPr="009F4644">
        <w:t xml:space="preserve">We </w:t>
      </w:r>
      <w:r>
        <w:t xml:space="preserve">are </w:t>
      </w:r>
      <w:r w:rsidRPr="009F4644">
        <w:t>the one Northern Ireland-based group that has an office in GB, located in London</w:t>
      </w:r>
      <w:r>
        <w:t xml:space="preserve">. </w:t>
      </w:r>
      <w:r w:rsidRPr="009F4644">
        <w:t>That ethos is extremely important to us.</w:t>
      </w:r>
    </w:p>
    <w:p w:rsidR="00CA5093" w:rsidRPr="009F4644" w:rsidP="00CA5093">
      <w:pPr>
        <w:pStyle w:val="Answer"/>
      </w:pPr>
      <w:r w:rsidRPr="009F4644">
        <w:t>I know that earlier comments have been made around the definition of victim</w:t>
      </w:r>
      <w:r>
        <w:t xml:space="preserve">. </w:t>
      </w:r>
      <w:r w:rsidRPr="009F4644">
        <w:t>To save you asking that question to us, we will make it very clear that we do not accept the current 2006 order and have challenged it for the last 14 years</w:t>
      </w:r>
      <w:r>
        <w:t xml:space="preserve">. </w:t>
      </w:r>
      <w:r w:rsidRPr="009F4644">
        <w:t>There is an argument made at times that this is about services for individuals</w:t>
      </w:r>
      <w:r>
        <w:t xml:space="preserve">. </w:t>
      </w:r>
      <w:r w:rsidRPr="009F4644">
        <w:t>Our position has always been that terrorists, perpetrators and/or their families of course w</w:t>
      </w:r>
      <w:r>
        <w:t>i</w:t>
      </w:r>
      <w:r w:rsidRPr="009F4644">
        <w:t>ll require support in the context of what has happened</w:t>
      </w:r>
      <w:r>
        <w:t>. S</w:t>
      </w:r>
      <w:r w:rsidRPr="009F4644">
        <w:t>hould</w:t>
      </w:r>
      <w:r>
        <w:t xml:space="preserve"> they be provided that support </w:t>
      </w:r>
      <w:r w:rsidRPr="009F4644">
        <w:t>under the parameters of victimhood</w:t>
      </w:r>
      <w:r>
        <w:t xml:space="preserve">? </w:t>
      </w:r>
      <w:r w:rsidRPr="009F4644">
        <w:t>We would suggest no</w:t>
      </w:r>
      <w:r>
        <w:t xml:space="preserve">. </w:t>
      </w:r>
      <w:r w:rsidRPr="009F4644">
        <w:t>We continue to hold that position very strongly.</w:t>
      </w:r>
    </w:p>
    <w:p w:rsidR="00CA5093" w:rsidRPr="009F4644" w:rsidP="00CA5093">
      <w:pPr>
        <w:pStyle w:val="Question"/>
        <w:numPr>
          <w:ilvl w:val="0"/>
          <w:numId w:val="9"/>
        </w:numPr>
      </w:pPr>
      <w:sdt>
        <w:sdtPr>
          <w:alias w:val="Member"/>
          <w:tag w:val="&lt;Member mnisId='4494' dodsId='72275'&gt;"/>
          <w:id w:val="-1026171289"/>
          <w:placeholder>
            <w:docPart w:val="0C57E29B14DF4887B70D6B44C511088A"/>
          </w:placeholder>
          <w:richText/>
        </w:sdtPr>
        <w:sdtContent>
          <w:r w:rsidRPr="009F4644">
            <w:rPr>
              <w:b/>
            </w:rPr>
            <w:t>Chair:</w:t>
          </w:r>
        </w:sdtContent>
      </w:sdt>
      <w:r w:rsidRPr="009F4644">
        <w:t xml:space="preserve"> Do we take </w:t>
      </w:r>
      <w:r w:rsidR="00810947">
        <w:t xml:space="preserve">it </w:t>
      </w:r>
      <w:r w:rsidRPr="009F4644">
        <w:t>from that that you are keen to see rapid progress made with regard to the victims’ pensions and payments starting to be made as quickly as is feasible?</w:t>
      </w:r>
    </w:p>
    <w:p w:rsidR="00CA5093" w:rsidRPr="009F4644" w:rsidP="00CA5093">
      <w:pPr>
        <w:pStyle w:val="Answer"/>
      </w:pPr>
      <w:sdt>
        <w:sdtPr>
          <w:alias w:val="Witness"/>
          <w:id w:val="-1037737252"/>
          <w:placeholder>
            <w:docPart w:val="0C57E29B14DF4887B70D6B44C511088A"/>
          </w:placeholder>
          <w:richText/>
        </w:sdtPr>
        <w:sdtContent>
          <w:r w:rsidRPr="009F4644">
            <w:rPr>
              <w:b/>
              <w:i/>
            </w:rPr>
            <w:t>Kenny Donaldson:</w:t>
          </w:r>
          <w:r w:rsidRPr="009F4644">
            <w:rPr>
              <w:b/>
            </w:rPr>
            <w:t xml:space="preserve"> </w:t>
          </w:r>
        </w:sdtContent>
      </w:sdt>
      <w:r>
        <w:t xml:space="preserve">Yes, </w:t>
      </w:r>
      <w:r w:rsidRPr="009F4644">
        <w:t>absolutely</w:t>
      </w:r>
      <w:r>
        <w:t xml:space="preserve">. </w:t>
      </w:r>
      <w:r w:rsidRPr="009F4644">
        <w:t>Parliament has paved the way forward</w:t>
      </w:r>
      <w:r>
        <w:t xml:space="preserve">. </w:t>
      </w:r>
      <w:r w:rsidRPr="009F4644">
        <w:t>Legislation is in place</w:t>
      </w:r>
      <w:r>
        <w:t xml:space="preserve">. </w:t>
      </w:r>
      <w:r w:rsidRPr="009F4644">
        <w:t>The Northern Ireland Executive is in breach of its responsibilit</w:t>
      </w:r>
      <w:r w:rsidR="00A3445A">
        <w:t>y</w:t>
      </w:r>
      <w:r w:rsidRPr="009F4644">
        <w:t xml:space="preserve"> </w:t>
      </w:r>
      <w:r w:rsidR="00A3445A">
        <w:t>to deliver</w:t>
      </w:r>
      <w:r w:rsidRPr="009F4644">
        <w:t xml:space="preserve"> that pension, a pension that would make a huge difference to </w:t>
      </w:r>
      <w:r>
        <w:t>s</w:t>
      </w:r>
      <w:r w:rsidRPr="009F4644">
        <w:t>o many lives from right across our community</w:t>
      </w:r>
      <w:r>
        <w:t xml:space="preserve">. </w:t>
      </w:r>
      <w:r w:rsidRPr="009F4644">
        <w:t>Yes, we would very much call for progress on that matter</w:t>
      </w:r>
      <w:r>
        <w:t xml:space="preserve">. </w:t>
      </w:r>
      <w:r w:rsidRPr="009F4644">
        <w:t>For those who hold up that process, sanctions must follow.</w:t>
      </w:r>
    </w:p>
    <w:p w:rsidR="00CA5093" w:rsidRPr="009F4644" w:rsidP="00CA5093">
      <w:pPr>
        <w:pStyle w:val="Question"/>
        <w:numPr>
          <w:ilvl w:val="0"/>
          <w:numId w:val="9"/>
        </w:numPr>
      </w:pPr>
      <w:sdt>
        <w:sdtPr>
          <w:alias w:val="Member"/>
          <w:tag w:val="&lt;Member mnisId='4494' dodsId='72275'&gt;"/>
          <w:id w:val="-26416947"/>
          <w:placeholder>
            <w:docPart w:val="0C57E29B14DF4887B70D6B44C511088A"/>
          </w:placeholder>
          <w:richText/>
        </w:sdtPr>
        <w:sdtContent>
          <w:r w:rsidRPr="009F4644">
            <w:rPr>
              <w:b/>
            </w:rPr>
            <w:t>Chair:</w:t>
          </w:r>
        </w:sdtContent>
      </w:sdt>
      <w:r w:rsidRPr="009F4644">
        <w:t xml:space="preserve"> </w:t>
      </w:r>
      <w:r>
        <w:t>We</w:t>
      </w:r>
      <w:r w:rsidRPr="009F4644">
        <w:t xml:space="preserve"> heard from our previous witnesses that they had communicated their thoughts to the Executive but were still awaiting a reply, some weeks after having sent that letter</w:t>
      </w:r>
      <w:r>
        <w:t xml:space="preserve">. </w:t>
      </w:r>
      <w:r w:rsidRPr="009F4644">
        <w:t>From memory, I think early April was indicated</w:t>
      </w:r>
      <w:r>
        <w:t>. As an organisation, h</w:t>
      </w:r>
      <w:r w:rsidRPr="009F4644">
        <w:t>ave you made your views known through to the Executive in a formal way</w:t>
      </w:r>
      <w:r>
        <w:t>,</w:t>
      </w:r>
      <w:r w:rsidRPr="009F4644">
        <w:t xml:space="preserve"> and have you had a response?</w:t>
      </w:r>
    </w:p>
    <w:p w:rsidR="00CA5093" w:rsidRPr="009F4644" w:rsidP="00CA5093">
      <w:pPr>
        <w:pStyle w:val="Answer"/>
      </w:pPr>
      <w:sdt>
        <w:sdtPr>
          <w:alias w:val="Witness"/>
          <w:id w:val="-1061474058"/>
          <w:placeholder>
            <w:docPart w:val="0C57E29B14DF4887B70D6B44C511088A"/>
          </w:placeholder>
          <w:richText/>
        </w:sdtPr>
        <w:sdtContent>
          <w:r w:rsidRPr="009F4644">
            <w:rPr>
              <w:b/>
              <w:i/>
            </w:rPr>
            <w:t>Kenny Donaldson:</w:t>
          </w:r>
          <w:r w:rsidRPr="009F4644">
            <w:rPr>
              <w:b/>
            </w:rPr>
            <w:t xml:space="preserve"> </w:t>
          </w:r>
        </w:sdtContent>
      </w:sdt>
      <w:r w:rsidR="00817834">
        <w:t xml:space="preserve">Yes, </w:t>
      </w:r>
      <w:r w:rsidRPr="009F4644" w:rsidR="00817834">
        <w:t>absolutely</w:t>
      </w:r>
      <w:r>
        <w:t xml:space="preserve">. </w:t>
      </w:r>
      <w:r w:rsidRPr="009F4644">
        <w:t>We make our views known on this issue on an ongoing basis with all the stakeholders involved</w:t>
      </w:r>
      <w:r>
        <w:t xml:space="preserve">. </w:t>
      </w:r>
      <w:r w:rsidRPr="009F4644">
        <w:t>We have been extremely frustrated</w:t>
      </w:r>
      <w:r>
        <w:t>. I</w:t>
      </w:r>
      <w:r w:rsidRPr="009F4644">
        <w:t xml:space="preserve">t has to be said that it was only nine to 10 days out from the scheme supposedly going live that we were advised </w:t>
      </w:r>
      <w:r>
        <w:t xml:space="preserve">at a formal meeting </w:t>
      </w:r>
      <w:r w:rsidRPr="009F4644">
        <w:t xml:space="preserve">that it was not going to </w:t>
      </w:r>
      <w:r w:rsidR="00817834">
        <w:t xml:space="preserve">go </w:t>
      </w:r>
      <w:r w:rsidRPr="009F4644">
        <w:t>live</w:t>
      </w:r>
      <w:r>
        <w:t xml:space="preserve">. </w:t>
      </w:r>
      <w:r w:rsidRPr="009F4644">
        <w:t>That came as a great concern and shock, but just the level of how far behind the process we are with it is concerning</w:t>
      </w:r>
      <w:r>
        <w:t xml:space="preserve">. </w:t>
      </w:r>
      <w:r w:rsidRPr="009F4644">
        <w:t>First generation victims are getting older and many of them will not see the benefit of this pension if it is not instated ASAP.</w:t>
      </w:r>
    </w:p>
    <w:p w:rsidR="00CA5093" w:rsidRPr="009F4644" w:rsidP="00CA5093">
      <w:pPr>
        <w:pStyle w:val="Question"/>
        <w:numPr>
          <w:ilvl w:val="0"/>
          <w:numId w:val="9"/>
        </w:numPr>
      </w:pPr>
      <w:sdt>
        <w:sdtPr>
          <w:alias w:val="Member"/>
          <w:tag w:val="&lt;Member mnisId='4494' dodsId='72275'&gt;"/>
          <w:id w:val="-593163472"/>
          <w:placeholder>
            <w:docPart w:val="0C57E29B14DF4887B70D6B44C511088A"/>
          </w:placeholder>
          <w:richText/>
        </w:sdtPr>
        <w:sdtContent>
          <w:r w:rsidRPr="009F4644">
            <w:rPr>
              <w:b/>
            </w:rPr>
            <w:t>Chair:</w:t>
          </w:r>
        </w:sdtContent>
      </w:sdt>
      <w:r w:rsidRPr="009F4644">
        <w:t xml:space="preserve"> Could I ask you to give us a very brief flavour of the responses you have had </w:t>
      </w:r>
      <w:r w:rsidRPr="009F4644" w:rsidR="00810947">
        <w:t xml:space="preserve">to this victims’ pensions impasse </w:t>
      </w:r>
      <w:r w:rsidRPr="009F4644">
        <w:t>from the people with whom you work</w:t>
      </w:r>
      <w:r>
        <w:t xml:space="preserve">? </w:t>
      </w:r>
      <w:r w:rsidRPr="009F4644">
        <w:t>What are you hearing on the telephone</w:t>
      </w:r>
      <w:r w:rsidR="00810947">
        <w:t xml:space="preserve">, on </w:t>
      </w:r>
      <w:r w:rsidRPr="009F4644">
        <w:t>Zoom</w:t>
      </w:r>
      <w:r w:rsidR="00810947">
        <w:t xml:space="preserve"> and so on</w:t>
      </w:r>
      <w:r w:rsidRPr="009F4644">
        <w:t>?</w:t>
      </w:r>
      <w:r w:rsidR="00810947">
        <w:t xml:space="preserve"> </w:t>
      </w:r>
    </w:p>
    <w:p w:rsidR="00CA5093" w:rsidRPr="009F4644" w:rsidP="00CA5093">
      <w:pPr>
        <w:pStyle w:val="Answer"/>
      </w:pPr>
      <w:sdt>
        <w:sdtPr>
          <w:alias w:val="Witness"/>
          <w:id w:val="-1964797329"/>
          <w:placeholder>
            <w:docPart w:val="0C57E29B14DF4887B70D6B44C511088A"/>
          </w:placeholder>
          <w:richText/>
        </w:sdtPr>
        <w:sdtContent>
          <w:r w:rsidRPr="009F4644">
            <w:rPr>
              <w:b/>
              <w:i/>
            </w:rPr>
            <w:t>Kenny Donaldson:</w:t>
          </w:r>
          <w:r w:rsidRPr="009F4644">
            <w:rPr>
              <w:b/>
            </w:rPr>
            <w:t xml:space="preserve"> </w:t>
          </w:r>
        </w:sdtContent>
      </w:sdt>
      <w:r w:rsidRPr="009F4644">
        <w:t>We have a nine</w:t>
      </w:r>
      <w:r w:rsidR="00817834">
        <w:t>-</w:t>
      </w:r>
      <w:r w:rsidRPr="009F4644">
        <w:t>strong advocacy team</w:t>
      </w:r>
      <w:r w:rsidR="00817834">
        <w:t>,</w:t>
      </w:r>
      <w:r w:rsidRPr="009F4644">
        <w:t xml:space="preserve"> and health and </w:t>
      </w:r>
      <w:r w:rsidR="00817834">
        <w:t>well-being</w:t>
      </w:r>
      <w:r w:rsidRPr="009F4644">
        <w:t xml:space="preserve"> caseworkers, so we have a lot of outreach people across Northern Ireland, the Republic and GB</w:t>
      </w:r>
      <w:r>
        <w:t xml:space="preserve">. </w:t>
      </w:r>
      <w:r w:rsidRPr="009F4644">
        <w:t>They are receiving a sense of despondency</w:t>
      </w:r>
      <w:r>
        <w:t xml:space="preserve">. </w:t>
      </w:r>
      <w:r w:rsidRPr="009F4644">
        <w:t>There exists currently a real deficit of trust on the part of innocent victims towards, essentially, the establishment. That has to be said</w:t>
      </w:r>
      <w:r>
        <w:t xml:space="preserve">. </w:t>
      </w:r>
      <w:r w:rsidRPr="009F4644">
        <w:t>What people have seen happen since 1998 is a subversion of the criminal justice system</w:t>
      </w:r>
      <w:r>
        <w:t xml:space="preserve">. </w:t>
      </w:r>
      <w:r w:rsidRPr="009F4644" w:rsidR="00817834">
        <w:t xml:space="preserve">We </w:t>
      </w:r>
      <w:r w:rsidR="00817834">
        <w:t xml:space="preserve">now </w:t>
      </w:r>
      <w:r w:rsidRPr="009F4644">
        <w:t xml:space="preserve">need to recalibrate where we are going, not continue to do things in the same way </w:t>
      </w:r>
      <w:r w:rsidR="00810947">
        <w:t xml:space="preserve">as </w:t>
      </w:r>
      <w:r w:rsidRPr="009F4644">
        <w:t>we have done before</w:t>
      </w:r>
      <w:r>
        <w:t xml:space="preserve">. </w:t>
      </w:r>
      <w:r w:rsidRPr="009F4644">
        <w:t>There are reasons why we are where we are</w:t>
      </w:r>
      <w:r w:rsidR="00810947">
        <w:t>,</w:t>
      </w:r>
      <w:r w:rsidRPr="009F4644">
        <w:t xml:space="preserve"> and people need to be honest and open about that</w:t>
      </w:r>
      <w:r>
        <w:t xml:space="preserve">. </w:t>
      </w:r>
      <w:r w:rsidRPr="009F4644">
        <w:t>Let us build genuine reconciliation, not a phoney kind that is built on sand.</w:t>
      </w:r>
    </w:p>
    <w:p w:rsidR="00CA5093" w:rsidRPr="009F4644" w:rsidP="00CA5093">
      <w:pPr>
        <w:pStyle w:val="Question"/>
        <w:numPr>
          <w:ilvl w:val="0"/>
          <w:numId w:val="9"/>
        </w:numPr>
      </w:pPr>
      <w:sdt>
        <w:sdtPr>
          <w:alias w:val="Member"/>
          <w:tag w:val="&lt;Member mnisId='4129' dodsId='33629'&gt;"/>
          <w:id w:val="556747022"/>
          <w:placeholder>
            <w:docPart w:val="0C57E29B14DF4887B70D6B44C511088A"/>
          </w:placeholder>
          <w:richText/>
        </w:sdtPr>
        <w:sdtContent>
          <w:r w:rsidRPr="009F4644">
            <w:rPr>
              <w:b/>
            </w:rPr>
            <w:t>Ian Paisley:</w:t>
          </w:r>
        </w:sdtContent>
      </w:sdt>
      <w:r w:rsidRPr="009F4644">
        <w:t xml:space="preserve"> </w:t>
      </w:r>
      <w:r w:rsidR="00817834">
        <w:t xml:space="preserve">Can I </w:t>
      </w:r>
      <w:r w:rsidRPr="009F4644" w:rsidR="00817834">
        <w:t xml:space="preserve">thank </w:t>
      </w:r>
      <w:r w:rsidRPr="009F4644">
        <w:t>you, Kenny, Ken and Iona</w:t>
      </w:r>
      <w:r w:rsidR="00817834">
        <w:t>,</w:t>
      </w:r>
      <w:r w:rsidRPr="009F4644">
        <w:t xml:space="preserve"> for the hard work you do and the unstinting efforts you make in advocating </w:t>
      </w:r>
      <w:r w:rsidR="00810947">
        <w:t xml:space="preserve">for </w:t>
      </w:r>
      <w:r w:rsidRPr="009F4644">
        <w:t>and representing a traumatised group of people</w:t>
      </w:r>
      <w:r w:rsidR="00817834">
        <w:t>?</w:t>
      </w:r>
      <w:r>
        <w:t xml:space="preserve"> </w:t>
      </w:r>
      <w:r w:rsidRPr="009F4644">
        <w:t>I commend the work that you are engaged in</w:t>
      </w:r>
      <w:r>
        <w:t xml:space="preserve">. </w:t>
      </w:r>
      <w:r w:rsidRPr="009F4644">
        <w:t>I know how difficult it is for you and how frustrating it can be for you at times, but thank you nonetheless, very publicly</w:t>
      </w:r>
      <w:r>
        <w:t xml:space="preserve">. </w:t>
      </w:r>
    </w:p>
    <w:p w:rsidR="00CA5093" w:rsidRPr="009F4644" w:rsidP="00CA5093">
      <w:pPr>
        <w:pStyle w:val="Question"/>
        <w:numPr>
          <w:ilvl w:val="0"/>
          <w:numId w:val="0"/>
        </w:numPr>
        <w:ind w:left="794"/>
      </w:pPr>
      <w:r w:rsidRPr="009F4644">
        <w:t xml:space="preserve">Kenny, it is </w:t>
      </w:r>
      <w:r w:rsidRPr="004A0783">
        <w:t>almost like the man who has asked for directions to Cork: “I would not start from here”. If you had a blank sheet of paper, how would you make arrangements for victims and legacy arrangements that actually work that would</w:t>
      </w:r>
      <w:r w:rsidRPr="009F4644">
        <w:t xml:space="preserve"> satisfy the vast majority of innocent victims?</w:t>
      </w:r>
    </w:p>
    <w:p w:rsidR="00CA5093" w:rsidRPr="009F4644" w:rsidP="00CA5093">
      <w:pPr>
        <w:pStyle w:val="Answer"/>
      </w:pPr>
      <w:sdt>
        <w:sdtPr>
          <w:alias w:val="Witness"/>
          <w:id w:val="7721142"/>
          <w:placeholder>
            <w:docPart w:val="0C57E29B14DF4887B70D6B44C511088A"/>
          </w:placeholder>
          <w:richText/>
        </w:sdtPr>
        <w:sdtContent>
          <w:r w:rsidRPr="009F4644">
            <w:rPr>
              <w:b/>
              <w:i/>
            </w:rPr>
            <w:t>Kenny Donaldson:</w:t>
          </w:r>
          <w:r w:rsidRPr="009F4644">
            <w:rPr>
              <w:b/>
            </w:rPr>
            <w:t xml:space="preserve"> </w:t>
          </w:r>
        </w:sdtContent>
      </w:sdt>
      <w:r w:rsidRPr="009F4644">
        <w:t>Thank you for your question, Ian, and for those kind comments</w:t>
      </w:r>
      <w:r>
        <w:t xml:space="preserve">. </w:t>
      </w:r>
      <w:r w:rsidRPr="009F4644">
        <w:t>We have put forward our own paper</w:t>
      </w:r>
      <w:r>
        <w:t xml:space="preserve">. </w:t>
      </w:r>
      <w:r w:rsidRPr="009F4644">
        <w:t>Indeed, before the Northern Ireland Affairs Committee inquiry, we submitted a paper to the Northern Ireland Office</w:t>
      </w:r>
      <w:r>
        <w:t xml:space="preserve">. </w:t>
      </w:r>
      <w:r w:rsidRPr="009F4644">
        <w:t>It has always been our contention that the HIU</w:t>
      </w:r>
      <w:r>
        <w:t xml:space="preserve"> </w:t>
      </w:r>
      <w:r w:rsidRPr="009F4644">
        <w:t xml:space="preserve">is a cumbersome structure that is very much weighted </w:t>
      </w:r>
      <w:r>
        <w:t>to</w:t>
      </w:r>
      <w:r w:rsidRPr="009F4644">
        <w:t xml:space="preserve"> the advantages of people who were terrorists and/or perpetrators</w:t>
      </w:r>
      <w:r>
        <w:t xml:space="preserve">. </w:t>
      </w:r>
      <w:r w:rsidRPr="009F4644">
        <w:t>We saw very little opportunity for the needs of innocent victims to be progressed through that means.</w:t>
      </w:r>
    </w:p>
    <w:p w:rsidR="00CA5093" w:rsidRPr="009F4644" w:rsidP="00CA5093">
      <w:pPr>
        <w:pStyle w:val="Answer"/>
      </w:pPr>
      <w:r w:rsidRPr="009F4644">
        <w:t>In our alternative proposal, we have suggested that the HIU would be housed within the PSNI</w:t>
      </w:r>
      <w:r>
        <w:t xml:space="preserve">. </w:t>
      </w:r>
      <w:r w:rsidRPr="009F4644">
        <w:t>We acknowledge that there is a constituency of people who contend that the PSNI is not acceptable, from an independence point of view, to investigate our past</w:t>
      </w:r>
      <w:r>
        <w:t xml:space="preserve">. </w:t>
      </w:r>
      <w:r w:rsidRPr="009F4644">
        <w:t xml:space="preserve">We have heard this morning already the work of </w:t>
      </w:r>
      <w:r w:rsidR="004A0783">
        <w:t>Boutcher</w:t>
      </w:r>
      <w:r w:rsidRPr="009F4644">
        <w:t xml:space="preserve">, in terms of </w:t>
      </w:r>
      <w:r>
        <w:t>Kenova</w:t>
      </w:r>
      <w:r w:rsidRPr="009F4644">
        <w:t>, and other forms of investigations that have been carried out by external constabularies</w:t>
      </w:r>
      <w:r>
        <w:t xml:space="preserve">. </w:t>
      </w:r>
      <w:r w:rsidRPr="009F4644">
        <w:t>Those cases that allege wrongdoing of the state could be dealt with in that manner</w:t>
      </w:r>
      <w:r>
        <w:t xml:space="preserve">. </w:t>
      </w:r>
      <w:r w:rsidRPr="009F4644">
        <w:t>Let us be clear: 90% of the deaths in the context of the Northern Ireland Troubles were committed by terrorists</w:t>
      </w:r>
      <w:r w:rsidR="004A0783">
        <w:t>;</w:t>
      </w:r>
      <w:r>
        <w:t xml:space="preserve"> </w:t>
      </w:r>
      <w:r w:rsidRPr="009F4644">
        <w:t>90% were murders and those could be housed, looked at and examined through the existing parameters of the PSNI, with a beefed up LIB</w:t>
      </w:r>
      <w:r>
        <w:t xml:space="preserve">, </w:t>
      </w:r>
      <w:r w:rsidRPr="009F4644">
        <w:t>the right oversight procedures in place and independence. There is a means to do that.</w:t>
      </w:r>
    </w:p>
    <w:p w:rsidR="00CA5093" w:rsidRPr="009F4644" w:rsidP="00CA5093">
      <w:pPr>
        <w:pStyle w:val="Question"/>
        <w:numPr>
          <w:ilvl w:val="0"/>
          <w:numId w:val="9"/>
        </w:numPr>
      </w:pPr>
      <w:sdt>
        <w:sdtPr>
          <w:alias w:val="Member"/>
          <w:tag w:val="&lt;Member mnisId='4129' dodsId='33629'&gt;"/>
          <w:id w:val="-1765988656"/>
          <w:placeholder>
            <w:docPart w:val="0C57E29B14DF4887B70D6B44C511088A"/>
          </w:placeholder>
          <w:richText/>
        </w:sdtPr>
        <w:sdtContent>
          <w:r w:rsidRPr="009F4644">
            <w:rPr>
              <w:b/>
            </w:rPr>
            <w:t>Ian Paisley:</w:t>
          </w:r>
        </w:sdtContent>
      </w:sdt>
      <w:r w:rsidRPr="009F4644">
        <w:t xml:space="preserve"> How would you address the issue</w:t>
      </w:r>
      <w:r>
        <w:t xml:space="preserve"> that</w:t>
      </w:r>
      <w:r w:rsidRPr="009F4644">
        <w:t xml:space="preserve"> is sometimes raised </w:t>
      </w:r>
      <w:r w:rsidR="004A0783">
        <w:t>that</w:t>
      </w:r>
      <w:r w:rsidRPr="009F4644">
        <w:t xml:space="preserve"> </w:t>
      </w:r>
      <w:r w:rsidRPr="009F4644" w:rsidR="004A0783">
        <w:t xml:space="preserve">there </w:t>
      </w:r>
      <w:r w:rsidRPr="009F4644">
        <w:t xml:space="preserve">is no likely </w:t>
      </w:r>
      <w:r w:rsidR="004A0783">
        <w:t>successful prosecution</w:t>
      </w:r>
      <w:r w:rsidRPr="009F4644">
        <w:t xml:space="preserve"> outcome or </w:t>
      </w:r>
      <w:r w:rsidRPr="009F4644" w:rsidR="004A0783">
        <w:t xml:space="preserve">there </w:t>
      </w:r>
      <w:r w:rsidRPr="009F4644">
        <w:t>is no further material on file</w:t>
      </w:r>
      <w:r>
        <w:t xml:space="preserve">? </w:t>
      </w:r>
      <w:r w:rsidRPr="009F4644">
        <w:t>How would you address that and manage that disappointment in real terms</w:t>
      </w:r>
      <w:r>
        <w:t xml:space="preserve">? </w:t>
      </w:r>
    </w:p>
    <w:p w:rsidR="00CA5093" w:rsidRPr="009F4644" w:rsidP="00CA5093">
      <w:pPr>
        <w:pStyle w:val="Answer"/>
      </w:pPr>
      <w:sdt>
        <w:sdtPr>
          <w:alias w:val="Witness"/>
          <w:id w:val="-301859250"/>
          <w:placeholder>
            <w:docPart w:val="0C57E29B14DF4887B70D6B44C511088A"/>
          </w:placeholder>
          <w:richText/>
        </w:sdtPr>
        <w:sdtContent>
          <w:r w:rsidRPr="009F4644">
            <w:rPr>
              <w:b/>
              <w:i/>
            </w:rPr>
            <w:t>Kenny Donaldson:</w:t>
          </w:r>
          <w:r w:rsidRPr="009F4644">
            <w:rPr>
              <w:b/>
            </w:rPr>
            <w:t xml:space="preserve"> </w:t>
          </w:r>
        </w:sdtContent>
      </w:sdt>
      <w:r w:rsidRPr="009F4644">
        <w:t>I want to involve all our colleagues at this stage</w:t>
      </w:r>
      <w:r>
        <w:t xml:space="preserve">. </w:t>
      </w:r>
      <w:r w:rsidRPr="009F4644">
        <w:t>Do you want to contribute there, Ken, in terms of your advocacy role</w:t>
      </w:r>
      <w:r>
        <w:t xml:space="preserve">? </w:t>
      </w:r>
    </w:p>
    <w:p w:rsidR="00CA5093" w:rsidRPr="009F4644" w:rsidP="00CA5093">
      <w:pPr>
        <w:pStyle w:val="Answer"/>
      </w:pPr>
      <w:sdt>
        <w:sdtPr>
          <w:alias w:val="Witness"/>
          <w:id w:val="-375769181"/>
          <w:placeholder>
            <w:docPart w:val="0C57E29B14DF4887B70D6B44C511088A"/>
          </w:placeholder>
          <w:richText/>
        </w:sdtPr>
        <w:sdtContent>
          <w:r w:rsidRPr="009F4644">
            <w:rPr>
              <w:b/>
              <w:i/>
            </w:rPr>
            <w:t>Ken Funston:</w:t>
          </w:r>
          <w:r w:rsidRPr="009F4644">
            <w:rPr>
              <w:b/>
            </w:rPr>
            <w:t xml:space="preserve"> </w:t>
          </w:r>
        </w:sdtContent>
      </w:sdt>
      <w:r w:rsidRPr="009F4644">
        <w:t>It is a very difficult question</w:t>
      </w:r>
      <w:r>
        <w:t xml:space="preserve">. </w:t>
      </w:r>
      <w:r w:rsidRPr="009F4644">
        <w:t>The reality is</w:t>
      </w:r>
      <w:r w:rsidR="004A0783">
        <w:t xml:space="preserve"> that</w:t>
      </w:r>
      <w:r w:rsidRPr="009F4644">
        <w:t xml:space="preserve">, as an advocate, </w:t>
      </w:r>
      <w:r w:rsidR="004A0783">
        <w:t xml:space="preserve">which </w:t>
      </w:r>
      <w:r w:rsidRPr="009F4644">
        <w:t>all our staff</w:t>
      </w:r>
      <w:r w:rsidR="004A0783">
        <w:t xml:space="preserve"> are</w:t>
      </w:r>
      <w:r w:rsidRPr="009F4644">
        <w:t>, we have to be realistic when we engage with a victim or a victim and survivor</w:t>
      </w:r>
      <w:r>
        <w:t xml:space="preserve">. </w:t>
      </w:r>
      <w:r w:rsidRPr="009F4644">
        <w:t>I can maybe bring my own family into context in that situation</w:t>
      </w:r>
      <w:r>
        <w:t xml:space="preserve">. </w:t>
      </w:r>
      <w:r w:rsidRPr="009F4644">
        <w:t>When my brother was murdered on the border, the perpetrators and murderers escaped back acro</w:t>
      </w:r>
      <w:r w:rsidR="004A0783">
        <w:t xml:space="preserve">ss the border, so the evidence and </w:t>
      </w:r>
      <w:r w:rsidRPr="009F4644">
        <w:t>the potential openings in the case</w:t>
      </w:r>
      <w:r w:rsidR="004A0783">
        <w:t xml:space="preserve"> are </w:t>
      </w:r>
      <w:r w:rsidRPr="009F4644">
        <w:t xml:space="preserve">actually in </w:t>
      </w:r>
      <w:r w:rsidR="00810947">
        <w:t>s</w:t>
      </w:r>
      <w:r w:rsidRPr="009F4644" w:rsidR="004A0783">
        <w:t xml:space="preserve">outhern </w:t>
      </w:r>
      <w:r w:rsidRPr="009F4644">
        <w:t>Ireland, hence the difficulties in a lot of cases that are on our files, especially in the border region</w:t>
      </w:r>
      <w:r>
        <w:t xml:space="preserve">. </w:t>
      </w:r>
      <w:r w:rsidRPr="009F4644">
        <w:t>We have hundreds of cases in that border area</w:t>
      </w:r>
      <w:r>
        <w:t xml:space="preserve">. </w:t>
      </w:r>
    </w:p>
    <w:p w:rsidR="00CA5093" w:rsidRPr="009F4644" w:rsidP="00CA5093">
      <w:pPr>
        <w:pStyle w:val="Answer"/>
      </w:pPr>
      <w:r w:rsidRPr="009F4644">
        <w:t>We have to be realistic with the family and say, “There are openings here”, but this comes back into the context of what was asked earlier about review of cases</w:t>
      </w:r>
      <w:r>
        <w:t xml:space="preserve">. </w:t>
      </w:r>
      <w:r w:rsidRPr="009F4644">
        <w:t xml:space="preserve">Op </w:t>
      </w:r>
      <w:r>
        <w:t>Kenova</w:t>
      </w:r>
      <w:r w:rsidRPr="009F4644">
        <w:t xml:space="preserve"> has been running </w:t>
      </w:r>
      <w:r w:rsidR="00810947">
        <w:t xml:space="preserve">for </w:t>
      </w:r>
      <w:r w:rsidRPr="009F4644">
        <w:t>four years with 80</w:t>
      </w:r>
      <w:r w:rsidR="00810947">
        <w:t>-</w:t>
      </w:r>
      <w:r w:rsidRPr="009F4644">
        <w:t>plus investigators/detectives on one focused case</w:t>
      </w:r>
      <w:r>
        <w:t xml:space="preserve">. </w:t>
      </w:r>
      <w:r w:rsidRPr="009F4644">
        <w:t>We are looking here at revisiting thousands of cases</w:t>
      </w:r>
      <w:r w:rsidR="00810947">
        <w:t>,</w:t>
      </w:r>
      <w:r w:rsidRPr="009F4644">
        <w:t xml:space="preserve"> and the timespan will be decades at least</w:t>
      </w:r>
      <w:r>
        <w:t xml:space="preserve">. </w:t>
      </w:r>
      <w:r w:rsidRPr="009F4644">
        <w:t>Do we look at each individual case as a serious case review or a full murder investigation</w:t>
      </w:r>
      <w:r>
        <w:t xml:space="preserve">? </w:t>
      </w:r>
      <w:r w:rsidRPr="009F4644">
        <w:t>If we go into a full murder investigation</w:t>
      </w:r>
      <w:r w:rsidR="004A0783">
        <w:t>,</w:t>
      </w:r>
      <w:r w:rsidRPr="009F4644">
        <w:t xml:space="preserve"> again, we are looking at years and years</w:t>
      </w:r>
      <w:r>
        <w:t xml:space="preserve">. </w:t>
      </w:r>
      <w:r w:rsidRPr="009F4644">
        <w:t>Families do not have that time</w:t>
      </w:r>
      <w:r>
        <w:t xml:space="preserve">. </w:t>
      </w:r>
      <w:r w:rsidRPr="009F4644">
        <w:t>In reality, they do not have that time</w:t>
      </w:r>
      <w:r>
        <w:t xml:space="preserve">. </w:t>
      </w:r>
    </w:p>
    <w:p w:rsidR="00CA5093" w:rsidRPr="009F4644" w:rsidP="00CA5093">
      <w:pPr>
        <w:pStyle w:val="Answer"/>
      </w:pPr>
      <w:r w:rsidRPr="009F4644">
        <w:t>In my own family in particular</w:t>
      </w:r>
      <w:r w:rsidR="004A0783">
        <w:t>,</w:t>
      </w:r>
      <w:r w:rsidRPr="009F4644">
        <w:t xml:space="preserve"> at the moment, we have no openings in the case of my brother’s murder</w:t>
      </w:r>
      <w:r>
        <w:t xml:space="preserve">. </w:t>
      </w:r>
      <w:r w:rsidRPr="009F4644">
        <w:t xml:space="preserve">Ultimately, it comes back to </w:t>
      </w:r>
      <w:r w:rsidR="004A0783">
        <w:t xml:space="preserve">the </w:t>
      </w:r>
      <w:r w:rsidRPr="009F4644">
        <w:t xml:space="preserve">question you asked earlier </w:t>
      </w:r>
      <w:r w:rsidR="004A0783">
        <w:t>about</w:t>
      </w:r>
      <w:r w:rsidRPr="009F4644">
        <w:t xml:space="preserve"> the new Northern Ireland Office suggestions paper</w:t>
      </w:r>
      <w:r>
        <w:t xml:space="preserve">. </w:t>
      </w:r>
      <w:r w:rsidRPr="009F4644">
        <w:t>You still cannot close those cases because something may come forward in the future</w:t>
      </w:r>
      <w:r>
        <w:t xml:space="preserve">. </w:t>
      </w:r>
      <w:r w:rsidRPr="009F4644">
        <w:t xml:space="preserve">A case to mention that </w:t>
      </w:r>
      <w:r w:rsidR="004A0783">
        <w:t xml:space="preserve">I </w:t>
      </w:r>
      <w:r w:rsidRPr="009F4644">
        <w:t>may bring up is the murder of a police officer called Michael Ferguson</w:t>
      </w:r>
      <w:r>
        <w:t xml:space="preserve">. </w:t>
      </w:r>
      <w:r w:rsidRPr="009F4644">
        <w:t>Years later, a man walked into the police station and confessed to his involvement in that murder</w:t>
      </w:r>
      <w:r>
        <w:t xml:space="preserve">. </w:t>
      </w:r>
      <w:r w:rsidRPr="009F4644">
        <w:t>To me, that is a case to mention where we cannot close these cases, even when there is nothing available.</w:t>
      </w:r>
    </w:p>
    <w:p w:rsidR="00CA5093" w:rsidRPr="009F4644" w:rsidP="00CA5093">
      <w:pPr>
        <w:pStyle w:val="Question"/>
        <w:numPr>
          <w:ilvl w:val="0"/>
          <w:numId w:val="9"/>
        </w:numPr>
      </w:pPr>
      <w:sdt>
        <w:sdtPr>
          <w:alias w:val="Member"/>
          <w:tag w:val="&lt;Member mnisId='4129' dodsId='33629'&gt;"/>
          <w:id w:val="3490035"/>
          <w:placeholder>
            <w:docPart w:val="0C57E29B14DF4887B70D6B44C511088A"/>
          </w:placeholder>
          <w:richText/>
        </w:sdtPr>
        <w:sdtContent>
          <w:r w:rsidRPr="009F4644">
            <w:rPr>
              <w:b/>
            </w:rPr>
            <w:t>Ian Paisley:</w:t>
          </w:r>
        </w:sdtContent>
      </w:sdt>
      <w:r w:rsidRPr="009F4644">
        <w:t xml:space="preserve"> I definitely get the issue of</w:t>
      </w:r>
      <w:r w:rsidR="00810947">
        <w:t>,</w:t>
      </w:r>
      <w:r w:rsidRPr="009F4644">
        <w:t xml:space="preserve"> and the opposition to</w:t>
      </w:r>
      <w:r w:rsidR="00810947">
        <w:t>,</w:t>
      </w:r>
      <w:r w:rsidRPr="009F4644">
        <w:t xml:space="preserve"> closing as if the past is over</w:t>
      </w:r>
      <w:r>
        <w:t xml:space="preserve">. </w:t>
      </w:r>
      <w:r w:rsidRPr="009F4644">
        <w:t>The past is never over</w:t>
      </w:r>
      <w:r>
        <w:t xml:space="preserve">. </w:t>
      </w:r>
      <w:r w:rsidRPr="009F4644">
        <w:t>Historians will always want to go back into it</w:t>
      </w:r>
      <w:r>
        <w:t xml:space="preserve">. </w:t>
      </w:r>
      <w:r w:rsidRPr="009F4644">
        <w:t xml:space="preserve">That </w:t>
      </w:r>
      <w:r w:rsidR="00810947">
        <w:t>point</w:t>
      </w:r>
      <w:r w:rsidRPr="009F4644">
        <w:t xml:space="preserve"> is well made by you, Ken</w:t>
      </w:r>
      <w:r>
        <w:t xml:space="preserve">. </w:t>
      </w:r>
      <w:r w:rsidRPr="009F4644">
        <w:t>You have addressed this issue that things are left to fester</w:t>
      </w:r>
      <w:r>
        <w:t xml:space="preserve">. </w:t>
      </w:r>
      <w:r w:rsidRPr="009F4644">
        <w:t>You mentioned the issue of the Republic of Ireland, which we have not really explored with other witnesses</w:t>
      </w:r>
      <w:r>
        <w:t xml:space="preserve">. </w:t>
      </w:r>
      <w:r w:rsidRPr="009F4644">
        <w:t>There is no FOI available in the Republic of Ireland</w:t>
      </w:r>
      <w:r>
        <w:t xml:space="preserve">. </w:t>
      </w:r>
      <w:r w:rsidRPr="009F4644">
        <w:t>There is no inquiry mechanism whatsoever and yet, as you have outlined in the tragic murder of your brother, the Republic of Ireland authorities have some role in this</w:t>
      </w:r>
      <w:r>
        <w:t xml:space="preserve">. </w:t>
      </w:r>
      <w:r w:rsidRPr="009F4644">
        <w:t>How would you open up that aspect of addressing legacy?</w:t>
      </w:r>
    </w:p>
    <w:p w:rsidR="00CA5093" w:rsidRPr="009F4644" w:rsidP="00CA5093">
      <w:pPr>
        <w:pStyle w:val="Answer"/>
      </w:pPr>
      <w:sdt>
        <w:sdtPr>
          <w:alias w:val="Witness"/>
          <w:id w:val="1192652721"/>
          <w:placeholder>
            <w:docPart w:val="0C57E29B14DF4887B70D6B44C511088A"/>
          </w:placeholder>
          <w:richText/>
        </w:sdtPr>
        <w:sdtContent>
          <w:r w:rsidRPr="009F4644">
            <w:rPr>
              <w:b/>
              <w:i/>
            </w:rPr>
            <w:t>Ken Funston:</w:t>
          </w:r>
          <w:r w:rsidRPr="009F4644">
            <w:rPr>
              <w:b/>
            </w:rPr>
            <w:t xml:space="preserve"> </w:t>
          </w:r>
        </w:sdtContent>
      </w:sdt>
      <w:r w:rsidRPr="009F4644">
        <w:t>Working with any case, whether it is with the UK or the Republic, is difficult</w:t>
      </w:r>
      <w:r>
        <w:t xml:space="preserve">. </w:t>
      </w:r>
      <w:r w:rsidRPr="009F4644">
        <w:t>It is slow and cumbersome</w:t>
      </w:r>
      <w:r>
        <w:t xml:space="preserve">. </w:t>
      </w:r>
      <w:r w:rsidRPr="009F4644">
        <w:t>It wears the advocate down, never mind the family, because the family have obviously come to us and are looking for answers</w:t>
      </w:r>
      <w:r>
        <w:t xml:space="preserve">. </w:t>
      </w:r>
      <w:r w:rsidRPr="009F4644">
        <w:t>In my experience working with authorities in the Republic of Ireland, I have found that it is nigh on impossible to get anything from them</w:t>
      </w:r>
      <w:r>
        <w:t xml:space="preserve">. </w:t>
      </w:r>
      <w:r w:rsidRPr="009F4644">
        <w:t>I have one case in particular.</w:t>
      </w:r>
    </w:p>
    <w:p w:rsidR="00CA5093" w:rsidRPr="009F4644" w:rsidP="00CA5093">
      <w:pPr>
        <w:pStyle w:val="Question"/>
        <w:numPr>
          <w:ilvl w:val="0"/>
          <w:numId w:val="9"/>
        </w:numPr>
      </w:pPr>
      <w:sdt>
        <w:sdtPr>
          <w:alias w:val="Member"/>
          <w:tag w:val="&lt;Member mnisId='4129' dodsId='33629'&gt;"/>
          <w:id w:val="-1841225716"/>
          <w:placeholder>
            <w:docPart w:val="0C57E29B14DF4887B70D6B44C511088A"/>
          </w:placeholder>
          <w:richText/>
        </w:sdtPr>
        <w:sdtContent>
          <w:r w:rsidRPr="009F4644">
            <w:rPr>
              <w:b/>
            </w:rPr>
            <w:t>Ian Paisley:</w:t>
          </w:r>
        </w:sdtContent>
      </w:sdt>
      <w:r w:rsidRPr="009F4644">
        <w:t xml:space="preserve"> For the record, </w:t>
      </w:r>
      <w:r w:rsidR="00810947">
        <w:t xml:space="preserve">it </w:t>
      </w:r>
      <w:r w:rsidRPr="009F4644">
        <w:t>is nigh on impossible to get anything from the Republic</w:t>
      </w:r>
      <w:r w:rsidR="00810947">
        <w:t>?</w:t>
      </w:r>
      <w:r>
        <w:t xml:space="preserve"> </w:t>
      </w:r>
    </w:p>
    <w:p w:rsidR="00CA5093" w:rsidRPr="009F4644" w:rsidP="00CA5093">
      <w:pPr>
        <w:pStyle w:val="Answer"/>
      </w:pPr>
      <w:sdt>
        <w:sdtPr>
          <w:alias w:val="Witness"/>
          <w:id w:val="-750735988"/>
          <w:placeholder>
            <w:docPart w:val="0C57E29B14DF4887B70D6B44C511088A"/>
          </w:placeholder>
          <w:richText/>
        </w:sdtPr>
        <w:sdtContent>
          <w:r w:rsidRPr="009F4644">
            <w:rPr>
              <w:b/>
              <w:i/>
            </w:rPr>
            <w:t>Ken Funston:</w:t>
          </w:r>
          <w:r w:rsidRPr="009F4644">
            <w:rPr>
              <w:b/>
            </w:rPr>
            <w:t xml:space="preserve"> </w:t>
          </w:r>
        </w:sdtContent>
      </w:sdt>
      <w:r w:rsidRPr="009F4644">
        <w:t>That is correct</w:t>
      </w:r>
      <w:r>
        <w:t xml:space="preserve">. </w:t>
      </w:r>
      <w:r w:rsidRPr="009F4644">
        <w:t xml:space="preserve">I met the Minister </w:t>
      </w:r>
      <w:r w:rsidR="002A5C0D">
        <w:t xml:space="preserve">for </w:t>
      </w:r>
      <w:r w:rsidRPr="009F4644">
        <w:t xml:space="preserve">Foreign Affairs, Mr Coveney, last year in his office in the </w:t>
      </w:r>
      <w:r w:rsidRPr="00865AC7">
        <w:t>Dáil Éireann</w:t>
      </w:r>
      <w:r>
        <w:t xml:space="preserve">. </w:t>
      </w:r>
      <w:r w:rsidRPr="009F4644">
        <w:t>There were a level of promises made</w:t>
      </w:r>
      <w:r w:rsidR="00810947">
        <w:t>,</w:t>
      </w:r>
      <w:r w:rsidRPr="009F4644">
        <w:t xml:space="preserve"> and they have since said there will be nothing available in that case</w:t>
      </w:r>
      <w:r>
        <w:t xml:space="preserve">. </w:t>
      </w:r>
      <w:r w:rsidRPr="009F4644">
        <w:t>They are not prepared to help us where there are allegations of state actors in the Republic of Ireland being involved in that murder</w:t>
      </w:r>
      <w:r>
        <w:t xml:space="preserve">. </w:t>
      </w:r>
      <w:r w:rsidRPr="009F4644">
        <w:t xml:space="preserve">On behalf of the family, I have engaged with the police ombudsman in </w:t>
      </w:r>
      <w:r w:rsidR="00810947">
        <w:t>s</w:t>
      </w:r>
      <w:r w:rsidRPr="009F4644" w:rsidR="002A5C0D">
        <w:t xml:space="preserve">outhern </w:t>
      </w:r>
      <w:r w:rsidRPr="009F4644">
        <w:t>Ireland</w:t>
      </w:r>
      <w:r>
        <w:t xml:space="preserve">. </w:t>
      </w:r>
      <w:r w:rsidRPr="009F4644">
        <w:t>After three years and, in total</w:t>
      </w:r>
      <w:r>
        <w:t>,</w:t>
      </w:r>
      <w:r w:rsidRPr="009F4644">
        <w:t xml:space="preserve"> so far, 34 unanswered emails to that organisation</w:t>
      </w:r>
      <w:r w:rsidR="00810947">
        <w:t>—</w:t>
      </w:r>
      <w:r w:rsidRPr="009F4644">
        <w:t xml:space="preserve">after they promised </w:t>
      </w:r>
      <w:r w:rsidRPr="009F4644" w:rsidR="002A5C0D">
        <w:t xml:space="preserve">two and a half years ago </w:t>
      </w:r>
      <w:r w:rsidR="002A5C0D">
        <w:t xml:space="preserve">that </w:t>
      </w:r>
      <w:r w:rsidRPr="009F4644">
        <w:t>they would look at the case again</w:t>
      </w:r>
      <w:r w:rsidR="00810947">
        <w:t>—</w:t>
      </w:r>
      <w:r w:rsidRPr="009F4644">
        <w:t>they have closed it down</w:t>
      </w:r>
      <w:r>
        <w:t xml:space="preserve">. </w:t>
      </w:r>
      <w:r w:rsidRPr="009F4644">
        <w:t>They do not want to know</w:t>
      </w:r>
      <w:r>
        <w:t xml:space="preserve">. </w:t>
      </w:r>
    </w:p>
    <w:p w:rsidR="00CA5093" w:rsidRPr="009F4644" w:rsidP="00CA5093">
      <w:pPr>
        <w:pStyle w:val="Answer"/>
      </w:pPr>
      <w:r w:rsidRPr="009F4644">
        <w:t>I brought that case up with Mr Coveney in the south and he said that ombudsman organisation</w:t>
      </w:r>
      <w:r>
        <w:t>s</w:t>
      </w:r>
      <w:r w:rsidRPr="009F4644">
        <w:t xml:space="preserve"> are virtually untouchable</w:t>
      </w:r>
      <w:r>
        <w:t xml:space="preserve">. </w:t>
      </w:r>
      <w:r w:rsidRPr="009F4644">
        <w:t>They are standalone organisation</w:t>
      </w:r>
      <w:r w:rsidR="00810947">
        <w:t>s</w:t>
      </w:r>
      <w:r w:rsidRPr="009F4644">
        <w:t xml:space="preserve"> and the Government cannot interfere</w:t>
      </w:r>
      <w:r>
        <w:t xml:space="preserve">. </w:t>
      </w:r>
      <w:r w:rsidRPr="009F4644">
        <w:t>There are many other cases like that</w:t>
      </w:r>
      <w:r>
        <w:t xml:space="preserve">. </w:t>
      </w:r>
      <w:r w:rsidRPr="009F4644">
        <w:t>I have another case where a gentleman was murdered right on the border</w:t>
      </w:r>
      <w:r>
        <w:t xml:space="preserve">. </w:t>
      </w:r>
      <w:r w:rsidRPr="009F4644">
        <w:t>He was murdered in the south and his body was dumped just across the border in the north</w:t>
      </w:r>
      <w:r>
        <w:t xml:space="preserve">. </w:t>
      </w:r>
      <w:r w:rsidRPr="009F4644">
        <w:t xml:space="preserve">There are many allegations against what went on in the investigation on the southern side and, unfortunately, again we have hit a blank wall, although the </w:t>
      </w:r>
      <w:r w:rsidRPr="009F4644" w:rsidR="000B2AF4">
        <w:t>Garda</w:t>
      </w:r>
      <w:r w:rsidR="000B2AF4">
        <w:t xml:space="preserve"> </w:t>
      </w:r>
      <w:r w:rsidRPr="009F4644">
        <w:t>themselves have now agreed to have another look at it</w:t>
      </w:r>
      <w:r>
        <w:t xml:space="preserve">. </w:t>
      </w:r>
      <w:r w:rsidRPr="009F4644">
        <w:t>That is just a small example of the issues we face, working with the south</w:t>
      </w:r>
      <w:r>
        <w:t xml:space="preserve">. </w:t>
      </w:r>
    </w:p>
    <w:p w:rsidR="00CA5093" w:rsidRPr="009F4644" w:rsidP="00CA5093">
      <w:pPr>
        <w:pStyle w:val="Question"/>
        <w:numPr>
          <w:ilvl w:val="0"/>
          <w:numId w:val="9"/>
        </w:numPr>
      </w:pPr>
      <w:sdt>
        <w:sdtPr>
          <w:alias w:val="Member"/>
          <w:tag w:val="&lt;Member mnisId='4129' dodsId='33629'&gt;"/>
          <w:id w:val="1569849520"/>
          <w:placeholder>
            <w:docPart w:val="0C57E29B14DF4887B70D6B44C511088A"/>
          </w:placeholder>
          <w:richText/>
        </w:sdtPr>
        <w:sdtContent>
          <w:r w:rsidRPr="009F4644">
            <w:rPr>
              <w:b/>
            </w:rPr>
            <w:t>Ian Paisley:</w:t>
          </w:r>
        </w:sdtContent>
      </w:sdt>
      <w:r w:rsidRPr="009F4644">
        <w:t xml:space="preserve"> Chair, it might be worthwhile if we </w:t>
      </w:r>
      <w:r w:rsidR="00810947">
        <w:t>went</w:t>
      </w:r>
      <w:r w:rsidRPr="009F4644">
        <w:t xml:space="preserve"> back to the people we have been talking to in the Republic of Ireland and ask them if they could maybe respond to that allegation of 34 unanswered emails about murders in the Republic of Ireland</w:t>
      </w:r>
      <w:r>
        <w:t xml:space="preserve">. </w:t>
      </w:r>
      <w:r w:rsidRPr="009F4644">
        <w:t>That might be useful</w:t>
      </w:r>
      <w:r>
        <w:t xml:space="preserve">. </w:t>
      </w:r>
      <w:r w:rsidRPr="009F4644">
        <w:t xml:space="preserve">We have had some joy with </w:t>
      </w:r>
      <w:r>
        <w:t xml:space="preserve">the </w:t>
      </w:r>
      <w:r w:rsidR="002A5C0D">
        <w:t xml:space="preserve">Corporal </w:t>
      </w:r>
      <w:r w:rsidR="000C2AFD">
        <w:t>Elliott</w:t>
      </w:r>
      <w:r w:rsidR="002A5C0D">
        <w:t xml:space="preserve"> case</w:t>
      </w:r>
      <w:r w:rsidRPr="009F4644">
        <w:t>, as you know.</w:t>
      </w:r>
    </w:p>
    <w:p w:rsidR="00CA5093" w:rsidRPr="009F4644" w:rsidP="00CA5093">
      <w:pPr>
        <w:pStyle w:val="Question"/>
        <w:numPr>
          <w:ilvl w:val="0"/>
          <w:numId w:val="0"/>
        </w:numPr>
        <w:ind w:left="794"/>
      </w:pPr>
      <w:sdt>
        <w:sdtPr>
          <w:alias w:val="Member"/>
          <w:tag w:val="&lt;Member mnisId='4494' dodsId='72275'&gt;"/>
          <w:id w:val="-1673323615"/>
          <w:placeholder>
            <w:docPart w:val="0C57E29B14DF4887B70D6B44C511088A"/>
          </w:placeholder>
          <w:richText/>
        </w:sdtPr>
        <w:sdtContent>
          <w:r w:rsidRPr="009F4644">
            <w:rPr>
              <w:b/>
            </w:rPr>
            <w:t>Chair:</w:t>
          </w:r>
        </w:sdtContent>
      </w:sdt>
      <w:r w:rsidRPr="009F4644">
        <w:t xml:space="preserve"> I have taken a note of that, Mr Paisley.</w:t>
      </w:r>
    </w:p>
    <w:p w:rsidR="00CA5093" w:rsidRPr="009F4644" w:rsidP="00CA5093">
      <w:pPr>
        <w:pStyle w:val="Question"/>
        <w:numPr>
          <w:ilvl w:val="0"/>
          <w:numId w:val="9"/>
        </w:numPr>
      </w:pPr>
      <w:sdt>
        <w:sdtPr>
          <w:alias w:val="Member"/>
          <w:tag w:val="&lt;Member mnisId='1409' dodsId='25794'&gt;"/>
          <w:id w:val="-1248181528"/>
          <w:placeholder>
            <w:docPart w:val="0C57E29B14DF4887B70D6B44C511088A"/>
          </w:placeholder>
          <w:richText/>
        </w:sdtPr>
        <w:sdtContent>
          <w:r w:rsidRPr="009F4644">
            <w:rPr>
              <w:b/>
            </w:rPr>
            <w:t>Mr Campbell:</w:t>
          </w:r>
        </w:sdtContent>
      </w:sdt>
      <w:r w:rsidRPr="009F4644">
        <w:t xml:space="preserve"> It is good to hear from SEFF again</w:t>
      </w:r>
      <w:r>
        <w:t xml:space="preserve">. </w:t>
      </w:r>
      <w:r w:rsidRPr="009F4644">
        <w:t>On the issue that Ian raised there with the Republic, obviously there is a huge distinction in terms of the scale</w:t>
      </w:r>
      <w:r>
        <w:t xml:space="preserve">. </w:t>
      </w:r>
      <w:r w:rsidRPr="009F4644">
        <w:t>There were 3,000 deaths in Northern Ireland and significantly fewer in the Republic</w:t>
      </w:r>
      <w:r>
        <w:t xml:space="preserve">. </w:t>
      </w:r>
      <w:r w:rsidRPr="009F4644">
        <w:t>The difference in scale has, to some extent, allowed the authorities in the Republic not to answer</w:t>
      </w:r>
      <w:r>
        <w:t xml:space="preserve">. </w:t>
      </w:r>
      <w:r w:rsidRPr="009F4644">
        <w:t>There is Ken’s point about the scores of emails not responded to</w:t>
      </w:r>
      <w:r>
        <w:t xml:space="preserve">. </w:t>
      </w:r>
      <w:r w:rsidRPr="009F4644">
        <w:t>It almost seems as if it is—</w:t>
      </w:r>
      <w:r w:rsidRPr="005819F6">
        <w:t>and I do not wish to minimise this—a forgotten issue or matter in the Republic. The Committee has limited remit</w:t>
      </w:r>
      <w:r w:rsidR="002557BC">
        <w:t>,</w:t>
      </w:r>
      <w:r w:rsidRPr="005819F6">
        <w:t xml:space="preserve"> obviously. I take it that </w:t>
      </w:r>
      <w:r w:rsidR="002557BC">
        <w:t xml:space="preserve">it </w:t>
      </w:r>
      <w:r w:rsidRPr="005819F6">
        <w:t>is a matter you would want to see the Republic’s authorities reopen, particularly the new Government, Micheál Martin and company, who have been promising all sorts of changes. If it is a legacy matter, they can attempt to bring closure the people along the bo</w:t>
      </w:r>
      <w:r w:rsidRPr="009F4644">
        <w:t>rder corridor</w:t>
      </w:r>
      <w:r>
        <w:t xml:space="preserve">. </w:t>
      </w:r>
    </w:p>
    <w:p w:rsidR="00CA5093" w:rsidRPr="009F4644" w:rsidP="00CA5093">
      <w:pPr>
        <w:pStyle w:val="Question"/>
        <w:numPr>
          <w:ilvl w:val="0"/>
          <w:numId w:val="0"/>
        </w:numPr>
        <w:ind w:left="794"/>
      </w:pPr>
      <w:sdt>
        <w:sdtPr>
          <w:alias w:val="Member"/>
          <w:tag w:val="&lt;Member mnisId='4494' dodsId='72275'&gt;"/>
          <w:id w:val="735598576"/>
          <w:placeholder>
            <w:docPart w:val="0C57E29B14DF4887B70D6B44C511088A"/>
          </w:placeholder>
          <w:richText/>
        </w:sdtPr>
        <w:sdtContent>
          <w:r w:rsidRPr="009F4644">
            <w:rPr>
              <w:b/>
            </w:rPr>
            <w:t>Chair:</w:t>
          </w:r>
        </w:sdtContent>
      </w:sdt>
      <w:r w:rsidRPr="009F4644">
        <w:t xml:space="preserve"> Mr Donaldson, do you want to give a very pithy response to that</w:t>
      </w:r>
      <w:r>
        <w:t xml:space="preserve">? </w:t>
      </w:r>
    </w:p>
    <w:p w:rsidR="00CA5093" w:rsidRPr="009F4644" w:rsidP="00CA5093">
      <w:pPr>
        <w:pStyle w:val="Answer"/>
      </w:pPr>
      <w:sdt>
        <w:sdtPr>
          <w:alias w:val="Witness"/>
          <w:id w:val="-184062876"/>
          <w:placeholder>
            <w:docPart w:val="0C57E29B14DF4887B70D6B44C511088A"/>
          </w:placeholder>
          <w:richText/>
        </w:sdtPr>
        <w:sdtContent>
          <w:r w:rsidRPr="009F4644">
            <w:rPr>
              <w:b/>
              <w:i/>
            </w:rPr>
            <w:t>Kenny Donaldson:</w:t>
          </w:r>
          <w:r w:rsidRPr="009F4644">
            <w:rPr>
              <w:b/>
            </w:rPr>
            <w:t xml:space="preserve"> </w:t>
          </w:r>
        </w:sdtContent>
      </w:sdt>
      <w:r w:rsidRPr="009F4644">
        <w:t>Yes, absolutely</w:t>
      </w:r>
      <w:r>
        <w:t xml:space="preserve">. </w:t>
      </w:r>
      <w:r w:rsidRPr="009F4644" w:rsidR="002557BC">
        <w:t xml:space="preserve">The </w:t>
      </w:r>
      <w:r w:rsidRPr="009F4644">
        <w:t>southern state, in many ways</w:t>
      </w:r>
      <w:r w:rsidR="002557BC">
        <w:t>,</w:t>
      </w:r>
      <w:r w:rsidRPr="009F4644">
        <w:t xml:space="preserve"> has adopted a position over the years where it has almost suggested that it was an independent onlooker to events that were unfolding within Northern Ireland</w:t>
      </w:r>
      <w:r>
        <w:t xml:space="preserve">. </w:t>
      </w:r>
      <w:r w:rsidRPr="009F4644">
        <w:t>The truth and reality is that there were 88 innocents murdered within the jurisdiction of the Republic of Ireland</w:t>
      </w:r>
      <w:r>
        <w:t xml:space="preserve">. </w:t>
      </w:r>
      <w:r w:rsidRPr="009F4644">
        <w:t>With our research, we have strong suspicions that there are between 530 and 550 murders along our border corridor that directly connect to that jurisdiction</w:t>
      </w:r>
      <w:r>
        <w:t xml:space="preserve">. </w:t>
      </w:r>
    </w:p>
    <w:p w:rsidR="00CA5093" w:rsidRPr="009F4644" w:rsidP="00CA5093">
      <w:pPr>
        <w:pStyle w:val="Answer"/>
      </w:pPr>
      <w:r w:rsidRPr="009F4644">
        <w:t xml:space="preserve">In respect of the wider issue of the UK Government’s position on legacy, almost on a monthly basis we hear from Dublin in respect of cases connected to Northern Ireland, whether it be the </w:t>
      </w:r>
      <w:r w:rsidRPr="005819F6">
        <w:t>Loughinisland</w:t>
      </w:r>
      <w:r w:rsidRPr="009F4644">
        <w:t xml:space="preserve"> case, Ballymurphy, Bloody Sunday</w:t>
      </w:r>
      <w:r w:rsidR="002557BC">
        <w:t>,</w:t>
      </w:r>
      <w:r w:rsidRPr="009F4644">
        <w:t xml:space="preserve"> et cetera</w:t>
      </w:r>
      <w:r>
        <w:t xml:space="preserve">. </w:t>
      </w:r>
      <w:r w:rsidRPr="009F4644">
        <w:t>Do we, as an organisation, have a difficulty with the southern Government advocating in those cases</w:t>
      </w:r>
      <w:r>
        <w:t xml:space="preserve">? </w:t>
      </w:r>
      <w:r w:rsidR="002557BC">
        <w:t xml:space="preserve">No, </w:t>
      </w:r>
      <w:r w:rsidRPr="009F4644" w:rsidR="002557BC">
        <w:t xml:space="preserve">absolutely </w:t>
      </w:r>
      <w:r w:rsidRPr="009F4644">
        <w:t>not, but we have a big issue with their non-advocacy for our cases that connect to that border corridor</w:t>
      </w:r>
      <w:r>
        <w:t xml:space="preserve">. </w:t>
      </w:r>
      <w:r w:rsidRPr="009F4644">
        <w:t>We would also suggest that, in respect of leg</w:t>
      </w:r>
      <w:r w:rsidR="002557BC">
        <w:t>acy, the UK Government often do</w:t>
      </w:r>
      <w:r w:rsidRPr="009F4644">
        <w:t xml:space="preserve"> legacy like we play </w:t>
      </w:r>
      <w:r w:rsidR="00810947">
        <w:t xml:space="preserve">the </w:t>
      </w:r>
      <w:r w:rsidRPr="009F4644">
        <w:t>game of cricket</w:t>
      </w:r>
      <w:r>
        <w:t xml:space="preserve">. </w:t>
      </w:r>
      <w:r w:rsidRPr="009F4644">
        <w:t xml:space="preserve">There are not enough probing questions </w:t>
      </w:r>
      <w:r w:rsidR="00810947">
        <w:t>or enough</w:t>
      </w:r>
      <w:r w:rsidRPr="009F4644">
        <w:t xml:space="preserve"> analysis of the Republic of Ireland state’s role and responsibility over the years of the Troubles</w:t>
      </w:r>
      <w:r>
        <w:t xml:space="preserve">. </w:t>
      </w:r>
    </w:p>
    <w:p w:rsidR="00CA5093" w:rsidRPr="009F4644" w:rsidP="00CA5093">
      <w:pPr>
        <w:pStyle w:val="Remark"/>
      </w:pPr>
      <w:sdt>
        <w:sdtPr>
          <w:alias w:val="Member"/>
          <w:tag w:val="&lt;Member mnisId='4129' dodsId='33629'&gt;"/>
          <w:id w:val="-1473508892"/>
          <w:placeholder>
            <w:docPart w:val="0C57E29B14DF4887B70D6B44C511088A"/>
          </w:placeholder>
          <w:richText/>
        </w:sdtPr>
        <w:sdtContent>
          <w:r w:rsidRPr="009F4644">
            <w:rPr>
              <w:b/>
            </w:rPr>
            <w:t>Ian Paisley:</w:t>
          </w:r>
        </w:sdtContent>
      </w:sdt>
      <w:r w:rsidRPr="009F4644">
        <w:t xml:space="preserve"> Could I briefly ask that SEFF supply us with a very quick analysis at the end of this meeting, in writing, of those 530 to 550 border corridor cases?</w:t>
      </w:r>
    </w:p>
    <w:p w:rsidR="00CA5093" w:rsidRPr="009F4644" w:rsidP="00CA5093">
      <w:pPr>
        <w:pStyle w:val="Question"/>
        <w:numPr>
          <w:ilvl w:val="0"/>
          <w:numId w:val="9"/>
        </w:numPr>
      </w:pPr>
      <w:sdt>
        <w:sdtPr>
          <w:alias w:val="Member"/>
          <w:tag w:val="&lt;Member mnisId='4494' dodsId='72275'&gt;"/>
          <w:id w:val="747006848"/>
          <w:placeholder>
            <w:docPart w:val="0C57E29B14DF4887B70D6B44C511088A"/>
          </w:placeholder>
          <w:richText/>
        </w:sdtPr>
        <w:sdtContent>
          <w:r w:rsidRPr="009F4644">
            <w:rPr>
              <w:b/>
            </w:rPr>
            <w:t>Chair:</w:t>
          </w:r>
        </w:sdtContent>
      </w:sdt>
      <w:r w:rsidRPr="009F4644">
        <w:t xml:space="preserve"> I think that would be incredibly helpful</w:t>
      </w:r>
      <w:r>
        <w:t xml:space="preserve">. </w:t>
      </w:r>
      <w:r w:rsidRPr="009F4644">
        <w:t xml:space="preserve">Very briefly, Mr </w:t>
      </w:r>
      <w:r w:rsidRPr="009F4644">
        <w:t>Donaldson, the issues that Mr Funston raised in answer to colleagues’ questions would appear to indicate more of a collaborative all-Ireland approach to this issue</w:t>
      </w:r>
      <w:r>
        <w:t xml:space="preserve">. </w:t>
      </w:r>
      <w:r w:rsidRPr="009F4644">
        <w:t>Is it your assessment that the ministerial written statement aids that desirability, or does it impinge upon it?</w:t>
      </w:r>
    </w:p>
    <w:p w:rsidR="00CA5093" w:rsidRPr="009F4644" w:rsidP="00CA5093">
      <w:pPr>
        <w:pStyle w:val="Answer"/>
      </w:pPr>
      <w:sdt>
        <w:sdtPr>
          <w:alias w:val="Witness"/>
          <w:id w:val="548115887"/>
          <w:placeholder>
            <w:docPart w:val="0C57E29B14DF4887B70D6B44C511088A"/>
          </w:placeholder>
          <w:richText/>
        </w:sdtPr>
        <w:sdtContent>
          <w:r w:rsidRPr="009F4644">
            <w:rPr>
              <w:b/>
              <w:i/>
            </w:rPr>
            <w:t>Kenny Donaldson:</w:t>
          </w:r>
          <w:r w:rsidRPr="009F4644">
            <w:rPr>
              <w:b/>
            </w:rPr>
            <w:t xml:space="preserve"> </w:t>
          </w:r>
        </w:sdtContent>
      </w:sdt>
      <w:r w:rsidRPr="009F4644">
        <w:t>It is a difficult question, because we are not privy to what conversations went on or did not go on between the UK Government, the NIO and the southern Government</w:t>
      </w:r>
      <w:r>
        <w:t xml:space="preserve">. </w:t>
      </w:r>
      <w:r w:rsidRPr="009F4644">
        <w:t>We have heard some speculation.</w:t>
      </w:r>
    </w:p>
    <w:p w:rsidR="00CA5093" w:rsidRPr="009F4644" w:rsidP="00CA5093">
      <w:pPr>
        <w:pStyle w:val="Question"/>
        <w:numPr>
          <w:ilvl w:val="0"/>
          <w:numId w:val="9"/>
        </w:numPr>
      </w:pPr>
      <w:sdt>
        <w:sdtPr>
          <w:alias w:val="Member"/>
          <w:tag w:val="&lt;Member mnisId='4494' dodsId='72275'&gt;"/>
          <w:id w:val="1956907282"/>
          <w:placeholder>
            <w:docPart w:val="0C57E29B14DF4887B70D6B44C511088A"/>
          </w:placeholder>
          <w:richText/>
        </w:sdtPr>
        <w:sdtContent>
          <w:r w:rsidRPr="009F4644">
            <w:rPr>
              <w:b/>
            </w:rPr>
            <w:t>Chair:</w:t>
          </w:r>
        </w:sdtContent>
      </w:sdt>
      <w:r w:rsidRPr="009F4644">
        <w:t xml:space="preserve"> I can help you on that</w:t>
      </w:r>
      <w:r>
        <w:t xml:space="preserve">. </w:t>
      </w:r>
      <w:r w:rsidRPr="009F4644">
        <w:t>Our understanding is that there was little, if any, discussion between the Northern Ireland Office and the Government of the Republic prior to the publication of the written ministerial statement</w:t>
      </w:r>
      <w:r>
        <w:t xml:space="preserve">. </w:t>
      </w:r>
    </w:p>
    <w:p w:rsidR="00CA5093" w:rsidRPr="009F4644" w:rsidP="00CA5093">
      <w:pPr>
        <w:pStyle w:val="Answer"/>
      </w:pPr>
      <w:sdt>
        <w:sdtPr>
          <w:alias w:val="Witness"/>
          <w:id w:val="-1833745621"/>
          <w:placeholder>
            <w:docPart w:val="0C57E29B14DF4887B70D6B44C511088A"/>
          </w:placeholder>
          <w:richText/>
        </w:sdtPr>
        <w:sdtContent>
          <w:r w:rsidRPr="009F4644">
            <w:rPr>
              <w:b/>
              <w:i/>
            </w:rPr>
            <w:t>Kenny Donaldson:</w:t>
          </w:r>
          <w:r w:rsidRPr="009F4644">
            <w:rPr>
              <w:b/>
            </w:rPr>
            <w:t xml:space="preserve"> </w:t>
          </w:r>
        </w:sdtContent>
      </w:sdt>
      <w:r w:rsidRPr="009F4644">
        <w:t>We have a change of Government in the Republic of Ireland</w:t>
      </w:r>
      <w:r w:rsidR="00810947">
        <w:t>,</w:t>
      </w:r>
      <w:r w:rsidRPr="009F4644">
        <w:t xml:space="preserve"> and with that comes opportunities</w:t>
      </w:r>
      <w:r>
        <w:t xml:space="preserve">. </w:t>
      </w:r>
      <w:r w:rsidRPr="009F4644" w:rsidR="000B2AF4">
        <w:t xml:space="preserve">We </w:t>
      </w:r>
      <w:r w:rsidRPr="009F4644">
        <w:t xml:space="preserve">feel </w:t>
      </w:r>
      <w:r w:rsidR="000B2AF4">
        <w:t xml:space="preserve">it </w:t>
      </w:r>
      <w:r w:rsidRPr="009F4644">
        <w:t>would be very important</w:t>
      </w:r>
      <w:r w:rsidR="000B2AF4">
        <w:t>,</w:t>
      </w:r>
      <w:r w:rsidRPr="009F4644">
        <w:t xml:space="preserve"> at the early beginnings of that new Government</w:t>
      </w:r>
      <w:r w:rsidR="000B2AF4">
        <w:t>,</w:t>
      </w:r>
      <w:r w:rsidRPr="009F4644">
        <w:t xml:space="preserve"> </w:t>
      </w:r>
      <w:r w:rsidR="000B2AF4">
        <w:t xml:space="preserve">to have </w:t>
      </w:r>
      <w:r w:rsidRPr="009F4644">
        <w:t>a statement of intent from that Government in respect of this issue</w:t>
      </w:r>
      <w:r w:rsidR="000B2AF4">
        <w:t>,</w:t>
      </w:r>
      <w:r w:rsidRPr="009F4644">
        <w:t xml:space="preserve"> and </w:t>
      </w:r>
      <w:r w:rsidR="000B2AF4">
        <w:t xml:space="preserve">to </w:t>
      </w:r>
      <w:r w:rsidRPr="009F4644">
        <w:t>hear from Micheál Martin and colleagues that there is a desire and willingness on the part of the southern state to come to this issue with a generosity of spirit</w:t>
      </w:r>
      <w:r>
        <w:t xml:space="preserve">. </w:t>
      </w:r>
      <w:r w:rsidRPr="009F4644">
        <w:t>The reality is that, if the Republic of Ireland state was not to engage with whatever structures are in place, or engage at a level comparable to the UK state, those we represent are going to continue to be treated in an unfair and unjust manner</w:t>
      </w:r>
      <w:r>
        <w:t xml:space="preserve">. </w:t>
      </w:r>
      <w:r w:rsidRPr="009F4644">
        <w:t>This requires the absolute involvement of the southern state.</w:t>
      </w:r>
    </w:p>
    <w:p w:rsidR="00CA5093" w:rsidRPr="009F4644" w:rsidP="00CA5093">
      <w:pPr>
        <w:pStyle w:val="Answer"/>
      </w:pPr>
      <w:r w:rsidRPr="009F4644">
        <w:t>Obviously</w:t>
      </w:r>
      <w:r w:rsidR="000B2AF4">
        <w:t>,</w:t>
      </w:r>
      <w:r w:rsidRPr="009F4644">
        <w:t xml:space="preserve"> 50 years ago was the beginnings</w:t>
      </w:r>
      <w:r>
        <w:t xml:space="preserve"> of</w:t>
      </w:r>
      <w:r w:rsidRPr="009F4644">
        <w:t xml:space="preserve"> the </w:t>
      </w:r>
      <w:r>
        <w:t>arms crisis</w:t>
      </w:r>
      <w:r w:rsidRPr="009F4644">
        <w:t xml:space="preserve"> in the Republic</w:t>
      </w:r>
      <w:r>
        <w:t xml:space="preserve">. </w:t>
      </w:r>
      <w:r w:rsidRPr="009F4644">
        <w:t>There continue to be issues from that period of time that have not been fully probed and answered</w:t>
      </w:r>
      <w:r>
        <w:t xml:space="preserve">. </w:t>
      </w:r>
      <w:r w:rsidRPr="009F4644">
        <w:t>I remember the question asked of me by a journalist in Northern Ireland: “Kenny, there has been an inquiry</w:t>
      </w:r>
      <w:r>
        <w:t xml:space="preserve">. </w:t>
      </w:r>
      <w:r w:rsidRPr="009F4644">
        <w:t>You must accept the outcome of that inquiry of that time and move on”</w:t>
      </w:r>
      <w:r>
        <w:t xml:space="preserve">. </w:t>
      </w:r>
      <w:r w:rsidRPr="009F4644">
        <w:t>I said, “Oh right, you mean just as people have done so in Bloody Sunday, Lo</w:t>
      </w:r>
      <w:r>
        <w:t>ughini</w:t>
      </w:r>
      <w:r w:rsidRPr="009F4644">
        <w:t>sland and every other of those cases”</w:t>
      </w:r>
      <w:r>
        <w:t xml:space="preserve">. </w:t>
      </w:r>
      <w:r w:rsidRPr="009F4644">
        <w:t>If there is not a confidence on the part of those who have been harmed that justice and accountability has been served, of course we reserve the right to continue to probe those issues.</w:t>
      </w:r>
    </w:p>
    <w:p w:rsidR="00CA5093" w:rsidRPr="009F4644" w:rsidP="00CA5093">
      <w:pPr>
        <w:pStyle w:val="Question"/>
        <w:numPr>
          <w:ilvl w:val="0"/>
          <w:numId w:val="9"/>
        </w:numPr>
      </w:pPr>
      <w:sdt>
        <w:sdtPr>
          <w:alias w:val="Member"/>
          <w:tag w:val="&lt;Member mnisId='4494' dodsId='72275'&gt;"/>
          <w:id w:val="-1974282348"/>
          <w:placeholder>
            <w:docPart w:val="0C57E29B14DF4887B70D6B44C511088A"/>
          </w:placeholder>
          <w:richText/>
        </w:sdtPr>
        <w:sdtContent>
          <w:r w:rsidRPr="009F4644">
            <w:rPr>
              <w:b/>
            </w:rPr>
            <w:t>Chair:</w:t>
          </w:r>
        </w:sdtContent>
      </w:sdt>
      <w:r w:rsidRPr="009F4644">
        <w:t xml:space="preserve"> Would you prefer to see greater attention to the two Governments being in much closer lockstep in response to this issue, particularly in relation to your community being a border community and far more sensitive to the approaches of the two Governments?</w:t>
      </w:r>
    </w:p>
    <w:p w:rsidR="00CA5093" w:rsidRPr="009F4644" w:rsidP="00CA5093">
      <w:pPr>
        <w:pStyle w:val="Answer"/>
      </w:pPr>
      <w:sdt>
        <w:sdtPr>
          <w:alias w:val="Witness"/>
          <w:id w:val="-43222539"/>
          <w:placeholder>
            <w:docPart w:val="0C57E29B14DF4887B70D6B44C511088A"/>
          </w:placeholder>
          <w:richText/>
        </w:sdtPr>
        <w:sdtContent>
          <w:r w:rsidRPr="009F4644">
            <w:rPr>
              <w:b/>
              <w:i/>
            </w:rPr>
            <w:t>Kenny Donaldson:</w:t>
          </w:r>
          <w:r w:rsidRPr="009F4644">
            <w:rPr>
              <w:b/>
            </w:rPr>
            <w:t xml:space="preserve"> </w:t>
          </w:r>
        </w:sdtContent>
      </w:sdt>
      <w:r w:rsidRPr="009F4644">
        <w:t xml:space="preserve">We need to recognise that An Garda </w:t>
      </w:r>
      <w:r w:rsidRPr="00810947" w:rsidR="00810947">
        <w:t xml:space="preserve">Síochána </w:t>
      </w:r>
      <w:r w:rsidRPr="009F4644">
        <w:t>does not even have a legacy unit within its own force. The other matter that needs to be understood is that the Garda investigate the Garda</w:t>
      </w:r>
      <w:r>
        <w:t xml:space="preserve">. </w:t>
      </w:r>
      <w:r w:rsidRPr="009F4644">
        <w:t>There is no independent oversight of the organisation</w:t>
      </w:r>
      <w:r>
        <w:t xml:space="preserve">. </w:t>
      </w:r>
      <w:r w:rsidRPr="009F4644">
        <w:t xml:space="preserve">We want to place on record—and this is important—that our view and analysis of the Troubles is </w:t>
      </w:r>
      <w:r w:rsidR="000B2AF4">
        <w:t>that</w:t>
      </w:r>
      <w:r w:rsidRPr="009F4644">
        <w:t xml:space="preserve"> the great majority of An Garda </w:t>
      </w:r>
      <w:r w:rsidRPr="00810947" w:rsidR="00810947">
        <w:t xml:space="preserve">Síochána </w:t>
      </w:r>
      <w:r w:rsidRPr="009F4644">
        <w:t xml:space="preserve">members, as well as the Irish defence forces, did their role and duty with honour and integrity, as </w:t>
      </w:r>
      <w:r w:rsidRPr="009F4644">
        <w:t>did those who served in the army, the police and the prison service within Northern Ireland in the greater majority of situations.</w:t>
      </w:r>
    </w:p>
    <w:p w:rsidR="00CA5093" w:rsidRPr="009F4644" w:rsidP="00CA5093">
      <w:pPr>
        <w:pStyle w:val="Question"/>
        <w:numPr>
          <w:ilvl w:val="0"/>
          <w:numId w:val="9"/>
        </w:numPr>
      </w:pPr>
      <w:sdt>
        <w:sdtPr>
          <w:alias w:val="Member"/>
          <w:tag w:val="&lt;Member mnisId='4494' dodsId='72275'&gt;"/>
          <w:id w:val="-218359726"/>
          <w:placeholder>
            <w:docPart w:val="0C57E29B14DF4887B70D6B44C511088A"/>
          </w:placeholder>
          <w:richText/>
        </w:sdtPr>
        <w:sdtContent>
          <w:r w:rsidRPr="009F4644">
            <w:rPr>
              <w:b/>
            </w:rPr>
            <w:t>Chair:</w:t>
          </w:r>
        </w:sdtContent>
      </w:sdt>
      <w:r w:rsidRPr="009F4644">
        <w:t xml:space="preserve"> Do you think that the written ministerial statement, as it currently stands, is likely to deliver that collaborative approach between north and south of the border?</w:t>
      </w:r>
    </w:p>
    <w:p w:rsidR="00CA5093" w:rsidRPr="009F4644" w:rsidP="00CA5093">
      <w:pPr>
        <w:pStyle w:val="Answer"/>
      </w:pPr>
      <w:sdt>
        <w:sdtPr>
          <w:alias w:val="Witness"/>
          <w:id w:val="-291373433"/>
          <w:placeholder>
            <w:docPart w:val="0C57E29B14DF4887B70D6B44C511088A"/>
          </w:placeholder>
          <w:richText/>
        </w:sdtPr>
        <w:sdtContent>
          <w:r w:rsidRPr="009F4644">
            <w:rPr>
              <w:b/>
              <w:i/>
            </w:rPr>
            <w:t>Kenny Donaldson:</w:t>
          </w:r>
          <w:r w:rsidRPr="009F4644">
            <w:rPr>
              <w:b/>
            </w:rPr>
            <w:t xml:space="preserve"> </w:t>
          </w:r>
        </w:sdtContent>
      </w:sdt>
      <w:r w:rsidRPr="009F4644">
        <w:t xml:space="preserve">It is not there </w:t>
      </w:r>
      <w:r w:rsidR="00810947">
        <w:t>at present,</w:t>
      </w:r>
      <w:r w:rsidRPr="009F4644">
        <w:t xml:space="preserve"> because there is such limited detail</w:t>
      </w:r>
      <w:r>
        <w:t xml:space="preserve">. </w:t>
      </w:r>
      <w:r w:rsidRPr="009F4644">
        <w:t xml:space="preserve">If you look at the example of the pension for the seriously injured, you might think this ironic, </w:t>
      </w:r>
      <w:r w:rsidRPr="000B2AF4">
        <w:t xml:space="preserve">but we are the organisation that would be understood to have roots within </w:t>
      </w:r>
      <w:r w:rsidRPr="000B2AF4" w:rsidR="000B2AF4">
        <w:t xml:space="preserve">south </w:t>
      </w:r>
      <w:r w:rsidRPr="000B2AF4">
        <w:t>Fermanagh, where the overwhelming majority of our memb</w:t>
      </w:r>
      <w:r w:rsidRPr="000B2AF4" w:rsidR="000B2AF4">
        <w:t xml:space="preserve">ers would have been victims of </w:t>
      </w:r>
      <w:r w:rsidRPr="000B2AF4">
        <w:t xml:space="preserve">para-terror at that stage. </w:t>
      </w:r>
      <w:r w:rsidRPr="000B2AF4" w:rsidR="000B2AF4">
        <w:t xml:space="preserve">We </w:t>
      </w:r>
      <w:r w:rsidRPr="000B2AF4">
        <w:t>have evolved</w:t>
      </w:r>
      <w:r w:rsidRPr="009F4644">
        <w:t xml:space="preserve"> into a much broader and wider organisation over the years, serving all innocents, irrespective of ethnic or religious background</w:t>
      </w:r>
      <w:r>
        <w:t xml:space="preserve">. </w:t>
      </w:r>
      <w:r w:rsidRPr="009F4644">
        <w:t>Let us be straight here: any Irish citizen who was injured as a consequence of the Troubles and lives in the Republic of Ireland is excluded from that pension as it currently stands</w:t>
      </w:r>
      <w:r>
        <w:t xml:space="preserve">. </w:t>
      </w:r>
      <w:r w:rsidRPr="009F4644">
        <w:t>We have called upon the Republic of Ireland state to step up to the mark and introduce a comparable scheme so those individuals are also dealt with in the way they should be</w:t>
      </w:r>
      <w:r>
        <w:t xml:space="preserve">. </w:t>
      </w:r>
      <w:r w:rsidRPr="009F4644">
        <w:t>We are still waiting to hear back on that matter.</w:t>
      </w:r>
    </w:p>
    <w:p w:rsidR="00CA5093" w:rsidRPr="009F4644" w:rsidP="00CA5093">
      <w:pPr>
        <w:pStyle w:val="Question"/>
        <w:numPr>
          <w:ilvl w:val="0"/>
          <w:numId w:val="9"/>
        </w:numPr>
      </w:pPr>
      <w:sdt>
        <w:sdtPr>
          <w:alias w:val="Member"/>
          <w:tag w:val="&lt;Member mnisId='4494' dodsId='72275'&gt;"/>
          <w:id w:val="1966917458"/>
          <w:placeholder>
            <w:docPart w:val="0C57E29B14DF4887B70D6B44C511088A"/>
          </w:placeholder>
          <w:richText/>
        </w:sdtPr>
        <w:sdtContent>
          <w:r w:rsidRPr="009F4644">
            <w:rPr>
              <w:b/>
            </w:rPr>
            <w:t>Chair:</w:t>
          </w:r>
        </w:sdtContent>
      </w:sdt>
      <w:r w:rsidRPr="009F4644">
        <w:t xml:space="preserve"> I really am keen to get a yes or no answer to a question that I think can deliver a yes or no answer</w:t>
      </w:r>
      <w:r>
        <w:t xml:space="preserve">. </w:t>
      </w:r>
      <w:r w:rsidRPr="009F4644">
        <w:t>Is there greater merit in a uniformity of approach to this issue from both Governments</w:t>
      </w:r>
      <w:r w:rsidR="000B2AF4">
        <w:t xml:space="preserve">—yes </w:t>
      </w:r>
      <w:r w:rsidRPr="009F4644">
        <w:t>or no</w:t>
      </w:r>
      <w:r w:rsidR="000B2AF4">
        <w:t>?</w:t>
      </w:r>
      <w:r>
        <w:t xml:space="preserve"> </w:t>
      </w:r>
      <w:r w:rsidRPr="009F4644">
        <w:t>If no, what is the merit of running a two-stream system</w:t>
      </w:r>
      <w:r>
        <w:t xml:space="preserve">? </w:t>
      </w:r>
    </w:p>
    <w:p w:rsidR="00CA5093" w:rsidRPr="009F4644" w:rsidP="00CA5093">
      <w:pPr>
        <w:pStyle w:val="Answer"/>
      </w:pPr>
      <w:sdt>
        <w:sdtPr>
          <w:alias w:val="Witness"/>
          <w:id w:val="1335876351"/>
          <w:placeholder>
            <w:docPart w:val="0C57E29B14DF4887B70D6B44C511088A"/>
          </w:placeholder>
          <w:richText/>
        </w:sdtPr>
        <w:sdtContent>
          <w:r w:rsidRPr="009F4644">
            <w:rPr>
              <w:b/>
              <w:i/>
            </w:rPr>
            <w:t>Kenny Donaldson:</w:t>
          </w:r>
          <w:r w:rsidRPr="009F4644">
            <w:rPr>
              <w:b/>
            </w:rPr>
            <w:t xml:space="preserve"> </w:t>
          </w:r>
        </w:sdtContent>
      </w:sdt>
      <w:r w:rsidRPr="009F4644">
        <w:t>I believe that there is absolute merit in collaborative approaches by both jurisdictions</w:t>
      </w:r>
      <w:r>
        <w:t xml:space="preserve">. </w:t>
      </w:r>
      <w:r w:rsidRPr="009F4644">
        <w:t>I am not suggesting a single all-Ireland unit, but I believe that the Republic of Ireland needs to step up to the plate and offer something comparable.</w:t>
      </w:r>
    </w:p>
    <w:p w:rsidR="00CA5093" w:rsidRPr="009F4644" w:rsidP="00CA5093">
      <w:pPr>
        <w:pStyle w:val="Question"/>
        <w:numPr>
          <w:ilvl w:val="0"/>
          <w:numId w:val="9"/>
        </w:numPr>
      </w:pPr>
      <w:sdt>
        <w:sdtPr>
          <w:alias w:val="Member"/>
          <w:tag w:val="&lt;Member mnisId='1562' dodsId='28181'&gt;"/>
          <w:id w:val="-1362434876"/>
          <w:placeholder>
            <w:docPart w:val="0C57E29B14DF4887B70D6B44C511088A"/>
          </w:placeholder>
          <w:richText/>
        </w:sdtPr>
        <w:sdtContent>
          <w:r w:rsidRPr="009F4644">
            <w:rPr>
              <w:b/>
            </w:rPr>
            <w:t>Mr Goodwill:</w:t>
          </w:r>
        </w:sdtContent>
      </w:sdt>
      <w:r w:rsidRPr="009F4644">
        <w:t xml:space="preserve"> In the first session</w:t>
      </w:r>
      <w:r w:rsidR="000B2AF4">
        <w:t>,</w:t>
      </w:r>
      <w:r w:rsidRPr="009F4644">
        <w:t xml:space="preserve"> I asked about the level of consultation ahead of the ministerial statement</w:t>
      </w:r>
      <w:r>
        <w:t xml:space="preserve">. </w:t>
      </w:r>
      <w:r w:rsidRPr="009F4644">
        <w:t xml:space="preserve">The impression we got was quite </w:t>
      </w:r>
      <w:r w:rsidR="00810947">
        <w:t>c</w:t>
      </w:r>
      <w:r w:rsidRPr="009F4644">
        <w:t>lear</w:t>
      </w:r>
      <w:r w:rsidR="00810947">
        <w:t xml:space="preserve">: </w:t>
      </w:r>
      <w:r w:rsidRPr="009F4644">
        <w:t>there was no consultation</w:t>
      </w:r>
      <w:r w:rsidR="00810947">
        <w:t>; i</w:t>
      </w:r>
      <w:r w:rsidRPr="009F4644">
        <w:t>t was a bolt out of the blue</w:t>
      </w:r>
      <w:r>
        <w:t xml:space="preserve">. </w:t>
      </w:r>
      <w:r w:rsidRPr="009F4644">
        <w:t>Can I ask the question in a different way this time</w:t>
      </w:r>
      <w:r>
        <w:t xml:space="preserve">? </w:t>
      </w:r>
      <w:r w:rsidRPr="009F4644">
        <w:t xml:space="preserve">What reference do you think there was in the run-up to the statement in, for example, the 18,000 responses </w:t>
      </w:r>
      <w:r w:rsidR="000B2AF4">
        <w:t>to the Stormont House agreement</w:t>
      </w:r>
      <w:r w:rsidRPr="009F4644">
        <w:t xml:space="preserve"> or</w:t>
      </w:r>
      <w:r w:rsidR="000B2AF4">
        <w:t>,</w:t>
      </w:r>
      <w:r w:rsidRPr="009F4644">
        <w:t xml:space="preserve"> indeed</w:t>
      </w:r>
      <w:r w:rsidR="000B2AF4">
        <w:t>,</w:t>
      </w:r>
      <w:r w:rsidRPr="009F4644">
        <w:t xml:space="preserve"> the regular engagement that goes on at a political level locally in Northern Ireland?</w:t>
      </w:r>
    </w:p>
    <w:p w:rsidR="00CA5093" w:rsidRPr="009F01A1" w:rsidP="00CA5093">
      <w:pPr>
        <w:pStyle w:val="Answer"/>
      </w:pPr>
      <w:sdt>
        <w:sdtPr>
          <w:alias w:val="Witness"/>
          <w:id w:val="-915943017"/>
          <w:placeholder>
            <w:docPart w:val="0C57E29B14DF4887B70D6B44C511088A"/>
          </w:placeholder>
          <w:richText/>
        </w:sdtPr>
        <w:sdtContent>
          <w:r w:rsidRPr="009F4644">
            <w:rPr>
              <w:b/>
              <w:i/>
            </w:rPr>
            <w:t>Kenny Donaldson:</w:t>
          </w:r>
          <w:r w:rsidRPr="009F4644">
            <w:rPr>
              <w:b/>
            </w:rPr>
            <w:t xml:space="preserve"> </w:t>
          </w:r>
        </w:sdtContent>
      </w:sdt>
      <w:r w:rsidRPr="009F4644">
        <w:t>I suppose the point here is that we have dissected the summary of responses to those 18,000 consultation submissions at the beginning</w:t>
      </w:r>
      <w:r>
        <w:t xml:space="preserve">. </w:t>
      </w:r>
      <w:r w:rsidRPr="009F4644">
        <w:t xml:space="preserve">There are obviously </w:t>
      </w:r>
      <w:r w:rsidRPr="009F01A1">
        <w:t xml:space="preserve">very significant issues with Stormont House, as reflected in that summary of responses. There is </w:t>
      </w:r>
      <w:r w:rsidR="000B2AF4">
        <w:t>an</w:t>
      </w:r>
      <w:r w:rsidRPr="009F01A1">
        <w:t xml:space="preserve"> almost </w:t>
      </w:r>
      <w:r w:rsidRPr="009F01A1" w:rsidR="000B2AF4">
        <w:t xml:space="preserve">total </w:t>
      </w:r>
      <w:r w:rsidRPr="009F01A1">
        <w:t>non-acceptance of the issue of non-criminal police misconduct</w:t>
      </w:r>
      <w:r w:rsidR="000B2AF4">
        <w:t>,</w:t>
      </w:r>
      <w:r w:rsidRPr="009F01A1">
        <w:t xml:space="preserve"> the level of proof and burden of proof, </w:t>
      </w:r>
      <w:r w:rsidR="000B2AF4">
        <w:t xml:space="preserve">and </w:t>
      </w:r>
      <w:r w:rsidRPr="009F01A1">
        <w:t>the limited amount of what exists there in order for findings</w:t>
      </w:r>
      <w:r w:rsidR="00810947">
        <w:t>—</w:t>
      </w:r>
      <w:r w:rsidRPr="009F01A1">
        <w:t>very severe findings</w:t>
      </w:r>
      <w:r w:rsidR="00810947">
        <w:t>—</w:t>
      </w:r>
      <w:r w:rsidRPr="009F01A1">
        <w:t xml:space="preserve">to be </w:t>
      </w:r>
      <w:r w:rsidR="000B2AF4">
        <w:t>made</w:t>
      </w:r>
      <w:r w:rsidRPr="009F01A1">
        <w:t xml:space="preserve"> against individuals who formerly served in the police.</w:t>
      </w:r>
      <w:r w:rsidR="000B2AF4">
        <w:t xml:space="preserve"> </w:t>
      </w:r>
    </w:p>
    <w:p w:rsidR="00CA5093" w:rsidRPr="009F4644" w:rsidP="00CA5093">
      <w:pPr>
        <w:pStyle w:val="Answer"/>
      </w:pPr>
      <w:r w:rsidRPr="009F4644">
        <w:t>There is an acceptance from those who are realists at this stage that Stormont House, as configured, is dead</w:t>
      </w:r>
      <w:r>
        <w:t xml:space="preserve">. </w:t>
      </w:r>
      <w:r w:rsidRPr="009F4644">
        <w:t>It is dead</w:t>
      </w:r>
      <w:r>
        <w:t xml:space="preserve">. </w:t>
      </w:r>
      <w:r w:rsidRPr="009F4644">
        <w:t xml:space="preserve">What we </w:t>
      </w:r>
      <w:r w:rsidR="000B2AF4">
        <w:t xml:space="preserve">are </w:t>
      </w:r>
      <w:r w:rsidRPr="009F4644">
        <w:t>now required to do is openly and honestly examine why it is dead</w:t>
      </w:r>
      <w:r>
        <w:t xml:space="preserve">. </w:t>
      </w:r>
      <w:r w:rsidRPr="009F4644">
        <w:t xml:space="preserve">If people believe they can reignite that Stormont House agreement without the </w:t>
      </w:r>
      <w:r w:rsidRPr="009F4644">
        <w:t>support of the largest consorti</w:t>
      </w:r>
      <w:r w:rsidR="000B2AF4">
        <w:t>um</w:t>
      </w:r>
      <w:r w:rsidRPr="009F4644">
        <w:t xml:space="preserve"> of victims’ organisations in the sector</w:t>
      </w:r>
      <w:r w:rsidR="00810947">
        <w:t>—</w:t>
      </w:r>
      <w:r w:rsidRPr="009F4644">
        <w:t>23 organisations</w:t>
      </w:r>
      <w:r w:rsidR="00810947">
        <w:t xml:space="preserve"> are </w:t>
      </w:r>
      <w:r w:rsidRPr="009F4644">
        <w:t xml:space="preserve">part of Innocent Victims United, </w:t>
      </w:r>
      <w:r w:rsidR="000B2AF4">
        <w:t>with</w:t>
      </w:r>
      <w:r w:rsidR="00810947">
        <w:t xml:space="preserve"> a membership of</w:t>
      </w:r>
      <w:r w:rsidR="000B2AF4">
        <w:t xml:space="preserve"> </w:t>
      </w:r>
      <w:r w:rsidRPr="009F4644">
        <w:t>11,500 across Northern Ireland, the Republic and Great Britain</w:t>
      </w:r>
      <w:r w:rsidR="00810947">
        <w:t>—</w:t>
      </w:r>
      <w:r w:rsidRPr="009F4644">
        <w:t>they are deluded</w:t>
      </w:r>
      <w:r>
        <w:t xml:space="preserve">. </w:t>
      </w:r>
      <w:r w:rsidRPr="009F4644">
        <w:t>They are doing it for a different purpose if they push that agenda.</w:t>
      </w:r>
    </w:p>
    <w:p w:rsidR="00CA5093" w:rsidRPr="009F4644" w:rsidP="00CA5093">
      <w:pPr>
        <w:pStyle w:val="Answer"/>
      </w:pPr>
      <w:r w:rsidRPr="000B2AF4">
        <w:t xml:space="preserve">They need to engage with us </w:t>
      </w:r>
      <w:r w:rsidRPr="000B2AF4" w:rsidR="000B2AF4">
        <w:t xml:space="preserve">more </w:t>
      </w:r>
      <w:r w:rsidRPr="000B2AF4">
        <w:t xml:space="preserve">fully </w:t>
      </w:r>
      <w:r w:rsidRPr="000B2AF4" w:rsidR="000B2AF4">
        <w:t xml:space="preserve">on </w:t>
      </w:r>
      <w:r w:rsidRPr="000B2AF4">
        <w:t>what is realistic, fair and equitable and what, ultimately, is going to b</w:t>
      </w:r>
      <w:r w:rsidRPr="009F4644">
        <w:t>e deliverable for victims</w:t>
      </w:r>
      <w:r>
        <w:t xml:space="preserve">. </w:t>
      </w:r>
      <w:r w:rsidRPr="009F4644">
        <w:t>What outcomes are we seeking to reach</w:t>
      </w:r>
      <w:r>
        <w:t xml:space="preserve">? </w:t>
      </w:r>
      <w:r w:rsidRPr="009F4644">
        <w:t>We want lasting peace in Northern Ireland</w:t>
      </w:r>
      <w:r>
        <w:t xml:space="preserve">. </w:t>
      </w:r>
      <w:r w:rsidRPr="009F4644">
        <w:t>We want genuine reconciliation, but we do not want to continue this phoney approach that has been operational for two and a half decades and that has brought us to a period of paralysis on these issues.</w:t>
      </w:r>
    </w:p>
    <w:p w:rsidR="00CA5093" w:rsidRPr="009F4644" w:rsidP="00CA5093">
      <w:pPr>
        <w:pStyle w:val="Question"/>
        <w:numPr>
          <w:ilvl w:val="0"/>
          <w:numId w:val="9"/>
        </w:numPr>
      </w:pPr>
      <w:sdt>
        <w:sdtPr>
          <w:alias w:val="Member"/>
          <w:tag w:val="&lt;Member mnisId='1562' dodsId='28181'&gt;"/>
          <w:id w:val="-1240555774"/>
          <w:placeholder>
            <w:docPart w:val="0C57E29B14DF4887B70D6B44C511088A"/>
          </w:placeholder>
          <w:richText/>
        </w:sdtPr>
        <w:sdtContent>
          <w:r w:rsidRPr="009F4644">
            <w:rPr>
              <w:b/>
            </w:rPr>
            <w:t>Mr Goodwill:</w:t>
          </w:r>
        </w:sdtContent>
      </w:sdt>
      <w:r w:rsidRPr="009F4644">
        <w:t xml:space="preserve"> Regardless of the dissatisfaction with the consultation, do you feel that the statement is the basis for progress, or should it be torn up and a fresh start made?</w:t>
      </w:r>
    </w:p>
    <w:p w:rsidR="00CA5093" w:rsidRPr="009F4644" w:rsidP="00CA5093">
      <w:pPr>
        <w:pStyle w:val="Answer"/>
      </w:pPr>
      <w:sdt>
        <w:sdtPr>
          <w:alias w:val="Witness"/>
          <w:id w:val="-910995615"/>
          <w:placeholder>
            <w:docPart w:val="0C57E29B14DF4887B70D6B44C511088A"/>
          </w:placeholder>
          <w:richText/>
        </w:sdtPr>
        <w:sdtContent>
          <w:r w:rsidRPr="009F4644">
            <w:rPr>
              <w:b/>
              <w:i/>
            </w:rPr>
            <w:t>Kenny Donaldson:</w:t>
          </w:r>
          <w:r w:rsidRPr="009F4644">
            <w:rPr>
              <w:b/>
            </w:rPr>
            <w:t xml:space="preserve"> </w:t>
          </w:r>
        </w:sdtContent>
      </w:sdt>
      <w:r w:rsidRPr="009F4644">
        <w:t>We would want to see what was behind that two-page statement</w:t>
      </w:r>
      <w:r>
        <w:t xml:space="preserve">. </w:t>
      </w:r>
      <w:r w:rsidRPr="009F4644">
        <w:t>It smelt like an amnesty by stealth, effectively, and we would guard against that particular approach</w:t>
      </w:r>
      <w:r>
        <w:t xml:space="preserve">. </w:t>
      </w:r>
      <w:r w:rsidRPr="009F4644">
        <w:t>My colleague made the point very well earlier that there always exists the potential for someone to explain thems</w:t>
      </w:r>
      <w:r w:rsidR="00A71C2F">
        <w:t>elves to have committed a crime</w:t>
      </w:r>
      <w:r w:rsidRPr="009F4644">
        <w:t xml:space="preserve"> or</w:t>
      </w:r>
      <w:r w:rsidR="00A71C2F">
        <w:t>,</w:t>
      </w:r>
      <w:r w:rsidRPr="009F4644">
        <w:t xml:space="preserve"> indeed</w:t>
      </w:r>
      <w:r w:rsidR="00A71C2F">
        <w:t>,</w:t>
      </w:r>
      <w:r w:rsidRPr="009F4644">
        <w:t xml:space="preserve"> for new evidence to come forward</w:t>
      </w:r>
      <w:r>
        <w:t xml:space="preserve">. </w:t>
      </w:r>
      <w:r w:rsidRPr="009F4644">
        <w:t>That must always be on the statute book</w:t>
      </w:r>
      <w:r>
        <w:t xml:space="preserve">. </w:t>
      </w:r>
      <w:r w:rsidRPr="009F4644">
        <w:t>If the UK, as a state, gets into the business of writing crimes off its statute book—and these were crimes</w:t>
      </w:r>
      <w:r w:rsidR="00A71C2F">
        <w:t>;</w:t>
      </w:r>
      <w:r>
        <w:t xml:space="preserve"> </w:t>
      </w:r>
      <w:r w:rsidRPr="009F4644" w:rsidR="00A71C2F">
        <w:t xml:space="preserve">they </w:t>
      </w:r>
      <w:r w:rsidRPr="009F4644">
        <w:t>were murders or killings—what message are we sending out as a nation</w:t>
      </w:r>
      <w:r>
        <w:t xml:space="preserve">? </w:t>
      </w:r>
      <w:r w:rsidRPr="009F4644">
        <w:t>We do not wipe off other crimes connected with other forms of activity, so why would we do it in the context of the Troubles</w:t>
      </w:r>
      <w:r>
        <w:t xml:space="preserve">? </w:t>
      </w:r>
      <w:r w:rsidRPr="009F4644">
        <w:t>Justice must prevail.</w:t>
      </w:r>
    </w:p>
    <w:p w:rsidR="00CA5093" w:rsidRPr="009F4644" w:rsidP="00CA5093">
      <w:pPr>
        <w:pStyle w:val="Question"/>
        <w:numPr>
          <w:ilvl w:val="0"/>
          <w:numId w:val="0"/>
        </w:numPr>
        <w:ind w:left="794"/>
      </w:pPr>
      <w:sdt>
        <w:sdtPr>
          <w:alias w:val="Member"/>
          <w:tag w:val="&lt;Member mnisId='1562' dodsId='28181'&gt;"/>
          <w:id w:val="-1584290134"/>
          <w:placeholder>
            <w:docPart w:val="6C6A1C632CB3450F8CABB825579ECCFB"/>
          </w:placeholder>
          <w:richText/>
        </w:sdtPr>
        <w:sdtContent>
          <w:r w:rsidRPr="009F4644">
            <w:rPr>
              <w:b/>
            </w:rPr>
            <w:t>Mr Goodwill:</w:t>
          </w:r>
        </w:sdtContent>
      </w:sdt>
      <w:r w:rsidRPr="009F4644">
        <w:t xml:space="preserve"> That is very clear</w:t>
      </w:r>
      <w:r>
        <w:t xml:space="preserve">. </w:t>
      </w:r>
    </w:p>
    <w:p w:rsidR="00CA5093" w:rsidRPr="009F4644" w:rsidP="00CA5093">
      <w:pPr>
        <w:pStyle w:val="Question"/>
        <w:numPr>
          <w:ilvl w:val="0"/>
          <w:numId w:val="9"/>
        </w:numPr>
      </w:pPr>
      <w:sdt>
        <w:sdtPr>
          <w:alias w:val="Member"/>
          <w:tag w:val="&lt;Member mnisId='4856' dodsId=''&gt;"/>
          <w:id w:val="566147338"/>
          <w:placeholder>
            <w:docPart w:val="0C57E29B14DF4887B70D6B44C511088A"/>
          </w:placeholder>
          <w:richText/>
        </w:sdtPr>
        <w:sdtContent>
          <w:r w:rsidRPr="009F4644">
            <w:rPr>
              <w:b/>
            </w:rPr>
            <w:t>Stephen Farry:</w:t>
          </w:r>
        </w:sdtContent>
      </w:sdt>
      <w:r w:rsidRPr="009F4644">
        <w:t xml:space="preserve"> Good morning to </w:t>
      </w:r>
      <w:r w:rsidRPr="00EC195D">
        <w:t>our witnesses. Again, I put on record our appreciation for the work that SEFF and IVU do on behalf of victims. The questions are running into one another, but I want to pick up, Kenny and others, on your last</w:t>
      </w:r>
      <w:r w:rsidRPr="009F4644">
        <w:t xml:space="preserve"> comments</w:t>
      </w:r>
      <w:r>
        <w:t xml:space="preserve">. </w:t>
      </w:r>
      <w:r w:rsidRPr="009F4644">
        <w:t>If you are concerned</w:t>
      </w:r>
      <w:r w:rsidR="00EC195D">
        <w:t xml:space="preserve"> about the latest NIO statement</w:t>
      </w:r>
      <w:r w:rsidR="007126F2">
        <w:t>—</w:t>
      </w:r>
      <w:r w:rsidRPr="009F4644">
        <w:t>very clearly</w:t>
      </w:r>
      <w:r w:rsidR="007126F2">
        <w:t>,</w:t>
      </w:r>
      <w:r w:rsidRPr="009F4644">
        <w:t xml:space="preserve"> you are deeply opposed to Stormont House</w:t>
      </w:r>
      <w:r w:rsidR="007126F2">
        <w:t>—</w:t>
      </w:r>
      <w:r w:rsidRPr="009F4644">
        <w:t>where do you see a consensus being formed alternatively to those mechanisms</w:t>
      </w:r>
      <w:r w:rsidR="007126F2">
        <w:t xml:space="preserve">, given that there </w:t>
      </w:r>
      <w:r w:rsidRPr="009F4644">
        <w:t xml:space="preserve">is such a diverse range of opinion </w:t>
      </w:r>
      <w:r w:rsidR="007126F2">
        <w:t xml:space="preserve">among </w:t>
      </w:r>
      <w:r w:rsidR="00EC195D">
        <w:t xml:space="preserve">victims and </w:t>
      </w:r>
      <w:r w:rsidR="007126F2">
        <w:t xml:space="preserve">bearing in mind the </w:t>
      </w:r>
      <w:r w:rsidR="00EC195D">
        <w:t>need for any mechanism</w:t>
      </w:r>
      <w:r w:rsidRPr="009F4644">
        <w:t xml:space="preserve"> to be </w:t>
      </w:r>
      <w:r w:rsidR="00EC195D">
        <w:t>article 2</w:t>
      </w:r>
      <w:r w:rsidR="007126F2">
        <w:t xml:space="preserve"> </w:t>
      </w:r>
      <w:r w:rsidR="00EC195D">
        <w:t>compliant</w:t>
      </w:r>
      <w:r w:rsidR="007126F2">
        <w:t>?</w:t>
      </w:r>
    </w:p>
    <w:p w:rsidR="00CA5093" w:rsidRPr="009F4644" w:rsidP="00CA5093">
      <w:pPr>
        <w:pStyle w:val="Answer"/>
      </w:pPr>
      <w:sdt>
        <w:sdtPr>
          <w:alias w:val="Witness"/>
          <w:id w:val="-1438600036"/>
          <w:placeholder>
            <w:docPart w:val="0C57E29B14DF4887B70D6B44C511088A"/>
          </w:placeholder>
          <w:richText/>
        </w:sdtPr>
        <w:sdtContent>
          <w:r w:rsidRPr="009F4644">
            <w:rPr>
              <w:b/>
              <w:i/>
            </w:rPr>
            <w:t>Kenny Donaldson:</w:t>
          </w:r>
          <w:r w:rsidRPr="009F4644">
            <w:rPr>
              <w:b/>
            </w:rPr>
            <w:t xml:space="preserve"> </w:t>
          </w:r>
        </w:sdtContent>
      </w:sdt>
      <w:r w:rsidRPr="009F4644" w:rsidR="00EC195D">
        <w:t xml:space="preserve">The </w:t>
      </w:r>
      <w:r w:rsidRPr="009F4644">
        <w:t xml:space="preserve">crux of this is that we had a process in </w:t>
      </w:r>
      <w:r>
        <w:t>Haass</w:t>
      </w:r>
      <w:r w:rsidR="006B2BF1">
        <w:t>-</w:t>
      </w:r>
      <w:r>
        <w:t>O’Sullivan</w:t>
      </w:r>
      <w:r w:rsidRPr="009F4644">
        <w:t>, where there was quite an open door policy to victims and survivors in presenting their case and their position on these matters</w:t>
      </w:r>
      <w:r>
        <w:t xml:space="preserve">. </w:t>
      </w:r>
      <w:r w:rsidRPr="009F4644">
        <w:t>We then moved to a Stormont House process where, effectively, we were locked out of that situation and where engagements were completed among politicians and civil servants</w:t>
      </w:r>
      <w:r>
        <w:t xml:space="preserve">. </w:t>
      </w:r>
      <w:r w:rsidRPr="009F4644">
        <w:t>That was a failing because what was then presented was presented as a fait accompli.</w:t>
      </w:r>
    </w:p>
    <w:p w:rsidR="00CA5093" w:rsidRPr="009F4644" w:rsidP="00CA5093">
      <w:pPr>
        <w:pStyle w:val="Answer"/>
      </w:pPr>
      <w:r w:rsidRPr="009F4644">
        <w:t>The truth is</w:t>
      </w:r>
      <w:r w:rsidR="007126F2">
        <w:t>—</w:t>
      </w:r>
      <w:r w:rsidRPr="009F4644">
        <w:t>with the greatest of respect to people who are absolutely trying to do their best within the political realm</w:t>
      </w:r>
      <w:r w:rsidR="007126F2">
        <w:t>—</w:t>
      </w:r>
      <w:r w:rsidR="00EC195D">
        <w:t xml:space="preserve">that </w:t>
      </w:r>
      <w:r w:rsidRPr="009F4644">
        <w:t xml:space="preserve">not many people </w:t>
      </w:r>
      <w:r w:rsidRPr="009F4644">
        <w:t>out there in the community would have a difficulty with the four pillars within the Stormont House agreement process, but, folks, the devil is in the detail</w:t>
      </w:r>
      <w:r>
        <w:t xml:space="preserve">. </w:t>
      </w:r>
      <w:r w:rsidRPr="009F4644">
        <w:t>What was intimated at that particular time</w:t>
      </w:r>
      <w:r w:rsidR="007126F2">
        <w:t>,</w:t>
      </w:r>
      <w:r w:rsidRPr="009F4644">
        <w:t xml:space="preserve"> and what that then morphed into in terms of the Bil</w:t>
      </w:r>
      <w:r w:rsidR="00EC195D">
        <w:t>l and the associated outworkings</w:t>
      </w:r>
      <w:r w:rsidRPr="009F4644">
        <w:t>, was a very different animal</w:t>
      </w:r>
      <w:r>
        <w:t xml:space="preserve">. </w:t>
      </w:r>
      <w:r w:rsidRPr="009F4644">
        <w:t>People need to do an analysis of why</w:t>
      </w:r>
      <w:r w:rsidR="007126F2">
        <w:t xml:space="preserve"> and</w:t>
      </w:r>
      <w:r w:rsidRPr="009F4644">
        <w:t xml:space="preserve"> how</w:t>
      </w:r>
      <w:r w:rsidR="007126F2">
        <w:t>,</w:t>
      </w:r>
      <w:r w:rsidRPr="009F4644">
        <w:t xml:space="preserve"> and what individuals were involved in that process, within the NIO and external to the NIO, who had pressure to exert at that particular time</w:t>
      </w:r>
      <w:r>
        <w:t xml:space="preserve">. </w:t>
      </w:r>
      <w:r w:rsidRPr="009F4644">
        <w:t>What we have now is not something that we can buy into</w:t>
      </w:r>
      <w:r>
        <w:t xml:space="preserve">. </w:t>
      </w:r>
      <w:r w:rsidRPr="009F4644">
        <w:t>Every representative within the Northern Ireland panel today, on the team, knows that</w:t>
      </w:r>
      <w:r w:rsidR="007126F2">
        <w:t>. So, too,</w:t>
      </w:r>
      <w:r w:rsidRPr="009F4644">
        <w:t xml:space="preserve"> we have made that clear to the Conservatives and to Labour</w:t>
      </w:r>
      <w:r>
        <w:t xml:space="preserve">. </w:t>
      </w:r>
    </w:p>
    <w:p w:rsidR="00CA5093" w:rsidRPr="009F4644" w:rsidP="00CA5093">
      <w:pPr>
        <w:pStyle w:val="Answer"/>
      </w:pPr>
      <w:r w:rsidRPr="009F4644">
        <w:t>We need to get realistic now</w:t>
      </w:r>
      <w:r>
        <w:t xml:space="preserve">. </w:t>
      </w:r>
      <w:r w:rsidRPr="009F4644">
        <w:t>We have put forward a paper that looks at the investigative issue</w:t>
      </w:r>
      <w:r w:rsidR="007126F2">
        <w:t>, and we</w:t>
      </w:r>
      <w:r w:rsidRPr="009F4644">
        <w:t xml:space="preserve"> seek proper engagement around that matter</w:t>
      </w:r>
      <w:r>
        <w:t xml:space="preserve">. </w:t>
      </w:r>
      <w:r w:rsidRPr="009F4644">
        <w:t xml:space="preserve">We have put it on record this morning that for those cases that allege wrongdoing by the state, we acknowledge that there is </w:t>
      </w:r>
      <w:r w:rsidR="00EC195D">
        <w:t>going to be push</w:t>
      </w:r>
      <w:r w:rsidRPr="009F4644">
        <w:t xml:space="preserve">back on that matter and people are not going to be happy with an internal investigation of those matters by LIB. Then we look at the framework of </w:t>
      </w:r>
      <w:r w:rsidR="004A0783">
        <w:t>Boutcher</w:t>
      </w:r>
      <w:r w:rsidR="007126F2">
        <w:t>,</w:t>
      </w:r>
      <w:r w:rsidRPr="009F4644">
        <w:t xml:space="preserve"> or another external</w:t>
      </w:r>
      <w:r w:rsidR="007126F2">
        <w:t>,</w:t>
      </w:r>
      <w:r w:rsidRPr="009F4644">
        <w:t xml:space="preserve"> to take on those particular cases</w:t>
      </w:r>
      <w:r>
        <w:t xml:space="preserve">. </w:t>
      </w:r>
      <w:r w:rsidRPr="009F4644">
        <w:t>It is there, folks, that there needs to be proper engagement around that structure.</w:t>
      </w:r>
    </w:p>
    <w:p w:rsidR="00CA5093" w:rsidRPr="009F4644" w:rsidP="00CA5093">
      <w:pPr>
        <w:pStyle w:val="Question"/>
        <w:numPr>
          <w:ilvl w:val="0"/>
          <w:numId w:val="9"/>
        </w:numPr>
      </w:pPr>
      <w:sdt>
        <w:sdtPr>
          <w:alias w:val="Member"/>
          <w:tag w:val="&lt;Member mnisId='4856' dodsId=''&gt;"/>
          <w:id w:val="-315887135"/>
          <w:placeholder>
            <w:docPart w:val="0C57E29B14DF4887B70D6B44C511088A"/>
          </w:placeholder>
          <w:richText/>
        </w:sdtPr>
        <w:sdtContent>
          <w:r w:rsidRPr="009F4644">
            <w:rPr>
              <w:b/>
            </w:rPr>
            <w:t>Stephen Farry:</w:t>
          </w:r>
        </w:sdtContent>
      </w:sdt>
      <w:r w:rsidRPr="009F4644">
        <w:t xml:space="preserve"> </w:t>
      </w:r>
      <w:r w:rsidRPr="009F4644" w:rsidR="00515A78">
        <w:t xml:space="preserve">Could </w:t>
      </w:r>
      <w:r w:rsidRPr="009F4644">
        <w:t>I come back on a couple of points</w:t>
      </w:r>
      <w:r>
        <w:t xml:space="preserve">? </w:t>
      </w:r>
      <w:r w:rsidRPr="009F4644">
        <w:t>Could I ask Kenny, and indeed any of his colleagues, to maybe factor in the attitude of the police to taking on ongoing legacy cases</w:t>
      </w:r>
      <w:r>
        <w:t xml:space="preserve">? </w:t>
      </w:r>
      <w:r w:rsidRPr="009F4644">
        <w:t>They themselves desire a different process to take this forward</w:t>
      </w:r>
      <w:r>
        <w:t xml:space="preserve">. </w:t>
      </w:r>
      <w:r w:rsidRPr="009F4644">
        <w:t xml:space="preserve">Secondly, </w:t>
      </w:r>
      <w:r w:rsidR="007126F2">
        <w:t xml:space="preserve">I want to </w:t>
      </w:r>
      <w:r w:rsidRPr="009F4644">
        <w:t>acknowledge what Kenny has said around the four pillars of Stormont House</w:t>
      </w:r>
      <w:r w:rsidR="007126F2">
        <w:t>; I think</w:t>
      </w:r>
      <w:r w:rsidRPr="009F4644">
        <w:t xml:space="preserve"> that is a useful comment</w:t>
      </w:r>
      <w:r>
        <w:t xml:space="preserve">. </w:t>
      </w:r>
      <w:r w:rsidRPr="009F4644">
        <w:t xml:space="preserve">Within that context, if there was the potential for significant change to the HIU process, issues around the scope, </w:t>
      </w:r>
      <w:r w:rsidR="007126F2">
        <w:t xml:space="preserve">the </w:t>
      </w:r>
      <w:r w:rsidRPr="009F4644">
        <w:t xml:space="preserve">terms of reference and, in particular, the concerns you have </w:t>
      </w:r>
      <w:r w:rsidR="00515A78">
        <w:t>raised</w:t>
      </w:r>
      <w:r w:rsidRPr="009F4644">
        <w:t xml:space="preserve"> around the non-criminal misconduct issue, do you see any possibility of that being reassessed and reoriented to address your concerns?</w:t>
      </w:r>
    </w:p>
    <w:p w:rsidR="00CA5093" w:rsidRPr="009F4644" w:rsidP="00CA5093">
      <w:pPr>
        <w:pStyle w:val="Remark"/>
      </w:pPr>
      <w:sdt>
        <w:sdtPr>
          <w:alias w:val="Member"/>
          <w:tag w:val="&lt;Member mnisId='4494' dodsId='72275'&gt;"/>
          <w:id w:val="-1253042558"/>
          <w:placeholder>
            <w:docPart w:val="0C57E29B14DF4887B70D6B44C511088A"/>
          </w:placeholder>
          <w:richText/>
        </w:sdtPr>
        <w:sdtContent>
          <w:r w:rsidRPr="009F4644">
            <w:rPr>
              <w:b/>
            </w:rPr>
            <w:t>Chair:</w:t>
          </w:r>
        </w:sdtContent>
      </w:sdt>
      <w:r w:rsidRPr="009F4644">
        <w:t xml:space="preserve"> Ms Gallagher, </w:t>
      </w:r>
      <w:r w:rsidR="007126F2">
        <w:t xml:space="preserve">we would be interested to hear your views from </w:t>
      </w:r>
      <w:r w:rsidRPr="009F4644">
        <w:t xml:space="preserve">a </w:t>
      </w:r>
      <w:r>
        <w:t>London perspective</w:t>
      </w:r>
      <w:r w:rsidR="007126F2">
        <w:t>—</w:t>
      </w:r>
      <w:r>
        <w:t xml:space="preserve">or </w:t>
      </w:r>
      <w:r w:rsidR="007126F2">
        <w:t xml:space="preserve">a </w:t>
      </w:r>
      <w:r>
        <w:t>based</w:t>
      </w:r>
      <w:r w:rsidR="007126F2">
        <w:t>-</w:t>
      </w:r>
      <w:r>
        <w:t>in</w:t>
      </w:r>
      <w:r w:rsidR="007126F2">
        <w:t>-</w:t>
      </w:r>
      <w:r>
        <w:t>London</w:t>
      </w:r>
      <w:r w:rsidR="007126F2">
        <w:t xml:space="preserve"> perspective—</w:t>
      </w:r>
      <w:r>
        <w:t xml:space="preserve">so feel free to chip in as and when you wish to. </w:t>
      </w:r>
    </w:p>
    <w:p w:rsidR="00CA5093" w:rsidP="00CA5093">
      <w:pPr>
        <w:pStyle w:val="Answer"/>
      </w:pPr>
      <w:sdt>
        <w:sdtPr>
          <w:alias w:val="Witness"/>
          <w:id w:val="-1439064862"/>
          <w:placeholder>
            <w:docPart w:val="0C57E29B14DF4887B70D6B44C511088A"/>
          </w:placeholder>
          <w:richText/>
        </w:sdtPr>
        <w:sdtContent>
          <w:r w:rsidRPr="009F4644">
            <w:rPr>
              <w:b/>
              <w:i/>
            </w:rPr>
            <w:t>Ken Funston:</w:t>
          </w:r>
          <w:r w:rsidRPr="009F4644">
            <w:rPr>
              <w:b/>
            </w:rPr>
            <w:t xml:space="preserve"> </w:t>
          </w:r>
        </w:sdtContent>
      </w:sdt>
      <w:r>
        <w:t>Can I bring up a couple of points on that? I</w:t>
      </w:r>
      <w:r w:rsidRPr="009F4644">
        <w:t xml:space="preserve">n relation to veterans, we, as an organisation, have engaged with </w:t>
      </w:r>
      <w:r>
        <w:t xml:space="preserve">many veterans over the last number of years. I cannot say </w:t>
      </w:r>
      <w:r w:rsidRPr="009F4644">
        <w:t xml:space="preserve">that I have talked to one person who was definite in their </w:t>
      </w:r>
      <w:r>
        <w:t>response that there should be a statute of limitations. T</w:t>
      </w:r>
      <w:r w:rsidRPr="009F4644">
        <w:t xml:space="preserve">hey </w:t>
      </w:r>
      <w:r>
        <w:t>do not</w:t>
      </w:r>
      <w:r w:rsidRPr="009F4644">
        <w:t xml:space="preserve"> want to be </w:t>
      </w:r>
      <w:r>
        <w:t>equated</w:t>
      </w:r>
      <w:r w:rsidRPr="009F4644">
        <w:t xml:space="preserve"> to the perpetrators</w:t>
      </w:r>
      <w:r>
        <w:t>,</w:t>
      </w:r>
      <w:r w:rsidR="00515A78">
        <w:t xml:space="preserve"> in</w:t>
      </w:r>
      <w:r>
        <w:t xml:space="preserve"> that they need something to stop them being investigated. I</w:t>
      </w:r>
      <w:r w:rsidRPr="009F4644">
        <w:t xml:space="preserve">n their view, which stands </w:t>
      </w:r>
      <w:r>
        <w:t xml:space="preserve">out in statistics, </w:t>
      </w:r>
      <w:r w:rsidRPr="009F4644">
        <w:t xml:space="preserve">very few of them </w:t>
      </w:r>
      <w:r>
        <w:t xml:space="preserve">were </w:t>
      </w:r>
      <w:r w:rsidRPr="009F4644">
        <w:t>ever involved in misconduct or serious crime</w:t>
      </w:r>
      <w:r>
        <w:t xml:space="preserve">. There is not that will within the veterans’ community </w:t>
      </w:r>
      <w:r w:rsidRPr="009F4644">
        <w:t xml:space="preserve">for a </w:t>
      </w:r>
      <w:r w:rsidRPr="009F4644" w:rsidR="00515A78">
        <w:t>statute</w:t>
      </w:r>
      <w:r w:rsidRPr="009F4644">
        <w:t xml:space="preserve"> of limitations</w:t>
      </w:r>
      <w:r>
        <w:t>.</w:t>
      </w:r>
    </w:p>
    <w:p w:rsidR="00CA5093" w:rsidP="00CA5093">
      <w:pPr>
        <w:pStyle w:val="Answer"/>
      </w:pPr>
      <w:r>
        <w:t>S</w:t>
      </w:r>
      <w:r w:rsidRPr="009F4644">
        <w:t>econdly, within Stormont House and HIU</w:t>
      </w:r>
      <w:r>
        <w:t xml:space="preserve">, </w:t>
      </w:r>
      <w:r w:rsidRPr="009F4644">
        <w:t>they talk about non</w:t>
      </w:r>
      <w:r>
        <w:t>-</w:t>
      </w:r>
      <w:r w:rsidRPr="009F4644">
        <w:t>criminal police misconduct</w:t>
      </w:r>
      <w:r>
        <w:t xml:space="preserve">. That was written by human rights experts. That </w:t>
      </w:r>
      <w:r w:rsidRPr="009F4644">
        <w:t xml:space="preserve">is in breach of </w:t>
      </w:r>
      <w:r>
        <w:t>a</w:t>
      </w:r>
      <w:r w:rsidRPr="009F4644">
        <w:t>rticle 6</w:t>
      </w:r>
      <w:r w:rsidR="007126F2">
        <w:t>—</w:t>
      </w:r>
      <w:r w:rsidRPr="009F4644">
        <w:t xml:space="preserve">a right to a fair trial </w:t>
      </w:r>
      <w:r>
        <w:t>in a public hearing in a reasonable time. W</w:t>
      </w:r>
      <w:r w:rsidRPr="009F4644">
        <w:t xml:space="preserve">e have veterans </w:t>
      </w:r>
      <w:r w:rsidRPr="009F4644" w:rsidR="007126F2">
        <w:t xml:space="preserve">on our </w:t>
      </w:r>
      <w:r w:rsidR="007126F2">
        <w:t>books</w:t>
      </w:r>
      <w:r w:rsidRPr="009F4644" w:rsidR="007126F2">
        <w:t xml:space="preserve"> </w:t>
      </w:r>
      <w:r w:rsidRPr="009F4644">
        <w:t xml:space="preserve">who are being </w:t>
      </w:r>
      <w:r w:rsidRPr="009F4644">
        <w:t>investigated over and over and over</w:t>
      </w:r>
      <w:r>
        <w:t xml:space="preserve">. We have </w:t>
      </w:r>
      <w:r w:rsidRPr="009F4644">
        <w:t>one guy in particular</w:t>
      </w:r>
      <w:r>
        <w:t xml:space="preserve">: </w:t>
      </w:r>
      <w:r w:rsidR="007126F2">
        <w:t xml:space="preserve">in </w:t>
      </w:r>
      <w:r w:rsidRPr="009F4644">
        <w:t>10 years</w:t>
      </w:r>
      <w:r w:rsidR="007126F2">
        <w:t xml:space="preserve"> he</w:t>
      </w:r>
      <w:r>
        <w:t xml:space="preserve"> has been investigated six times. </w:t>
      </w:r>
      <w:r w:rsidR="00515A78">
        <w:t xml:space="preserve">Where </w:t>
      </w:r>
      <w:r>
        <w:t>is the fairness in that? This is where the problems have arisen. We are seeing this now coming into Government papers in relation to veterans b</w:t>
      </w:r>
      <w:r w:rsidRPr="009F4644">
        <w:t>ecause of these vexatious claims and attacks on individuals</w:t>
      </w:r>
      <w:r>
        <w:t>.</w:t>
      </w:r>
    </w:p>
    <w:p w:rsidR="00CA5093" w:rsidP="00CA5093">
      <w:pPr>
        <w:pStyle w:val="Answer"/>
      </w:pPr>
      <w:r w:rsidRPr="009F4644">
        <w:t>ICIR</w:t>
      </w:r>
      <w:r>
        <w:t xml:space="preserve"> </w:t>
      </w:r>
      <w:r w:rsidRPr="009F4644">
        <w:t>was never fit for purpose</w:t>
      </w:r>
      <w:r>
        <w:t xml:space="preserve">. It did not make any operational sense to run </w:t>
      </w:r>
      <w:r w:rsidRPr="009F4644">
        <w:t>that type of organisation alongside an investigative organisation</w:t>
      </w:r>
      <w:r>
        <w:t>. T</w:t>
      </w:r>
      <w:r w:rsidRPr="009F4644">
        <w:t>hen you have an investigative organisation</w:t>
      </w:r>
      <w:r>
        <w:t>,</w:t>
      </w:r>
      <w:r w:rsidRPr="009F4644">
        <w:t xml:space="preserve"> the HIU</w:t>
      </w:r>
      <w:r>
        <w:t>,</w:t>
      </w:r>
      <w:r w:rsidRPr="009F4644">
        <w:t xml:space="preserve"> which was going to have </w:t>
      </w:r>
      <w:r>
        <w:t xml:space="preserve">an investigative and adjudicative role </w:t>
      </w:r>
      <w:r w:rsidRPr="009F4644">
        <w:t>all in one</w:t>
      </w:r>
      <w:r>
        <w:t xml:space="preserve">, </w:t>
      </w:r>
      <w:r w:rsidRPr="009F4644">
        <w:t>so judge</w:t>
      </w:r>
      <w:r>
        <w:t xml:space="preserve">, </w:t>
      </w:r>
      <w:r w:rsidRPr="009F4644">
        <w:t xml:space="preserve">jury and executioner </w:t>
      </w:r>
      <w:r>
        <w:t>with</w:t>
      </w:r>
      <w:r w:rsidRPr="009F4644">
        <w:t>in one body</w:t>
      </w:r>
      <w:r>
        <w:t>.</w:t>
      </w:r>
    </w:p>
    <w:p w:rsidR="00CA5093" w:rsidP="00CA5093">
      <w:pPr>
        <w:pStyle w:val="Answer"/>
      </w:pPr>
      <w:r>
        <w:t>You move on to the police. T</w:t>
      </w:r>
      <w:r w:rsidRPr="009F4644">
        <w:t>he chief constable says</w:t>
      </w:r>
      <w:r w:rsidR="00515A78">
        <w:t>,</w:t>
      </w:r>
      <w:r w:rsidRPr="009F4644">
        <w:t xml:space="preserve"> yes</w:t>
      </w:r>
      <w:r>
        <w:t xml:space="preserve">, </w:t>
      </w:r>
      <w:r w:rsidRPr="009F4644">
        <w:t>he does not want to deal with legacy</w:t>
      </w:r>
      <w:r>
        <w:t xml:space="preserve">. </w:t>
      </w:r>
      <w:r w:rsidRPr="009F4644">
        <w:t xml:space="preserve">He </w:t>
      </w:r>
      <w:r>
        <w:t xml:space="preserve">does not want to deal with legacy probably for two reasons: </w:t>
      </w:r>
      <w:r w:rsidR="007126F2">
        <w:t xml:space="preserve">because </w:t>
      </w:r>
      <w:r>
        <w:t xml:space="preserve">he does not have the </w:t>
      </w:r>
      <w:r w:rsidRPr="009F4644">
        <w:t>resources</w:t>
      </w:r>
      <w:r w:rsidR="007126F2">
        <w:t>,</w:t>
      </w:r>
      <w:r w:rsidRPr="009F4644">
        <w:t xml:space="preserve"> and </w:t>
      </w:r>
      <w:r w:rsidR="007126F2">
        <w:t xml:space="preserve">because of </w:t>
      </w:r>
      <w:r w:rsidRPr="009F4644">
        <w:t>the potential public impact</w:t>
      </w:r>
      <w:r>
        <w:t xml:space="preserve">. If we </w:t>
      </w:r>
      <w:r w:rsidRPr="009F4644">
        <w:t>deal with public impact</w:t>
      </w:r>
      <w:r>
        <w:t xml:space="preserve">, the PSNI as it stands has probably one of the highest percentages of satisfaction in </w:t>
      </w:r>
      <w:r w:rsidRPr="009F4644">
        <w:t xml:space="preserve">UK police services </w:t>
      </w:r>
      <w:r>
        <w:t>at the present. W</w:t>
      </w:r>
      <w:r w:rsidRPr="009F4644">
        <w:t xml:space="preserve">hat </w:t>
      </w:r>
      <w:r>
        <w:t xml:space="preserve">is it </w:t>
      </w:r>
      <w:r w:rsidRPr="009F4644">
        <w:t xml:space="preserve">allowed to do and what </w:t>
      </w:r>
      <w:r>
        <w:t>is it</w:t>
      </w:r>
      <w:r w:rsidRPr="009F4644">
        <w:t xml:space="preserve"> not allowed to do</w:t>
      </w:r>
      <w:r>
        <w:t xml:space="preserve">? There was a question, in relation to the Jean Smyth murder, of assessing whether it had </w:t>
      </w:r>
      <w:r w:rsidRPr="009F4644">
        <w:t>practical and operational independence</w:t>
      </w:r>
      <w:r>
        <w:t>. T</w:t>
      </w:r>
      <w:r w:rsidRPr="009F4644">
        <w:t xml:space="preserve">o me, that can be achieved by the </w:t>
      </w:r>
      <w:r>
        <w:t>P</w:t>
      </w:r>
      <w:r w:rsidRPr="009F4644">
        <w:t xml:space="preserve">olice </w:t>
      </w:r>
      <w:r>
        <w:t>S</w:t>
      </w:r>
      <w:r w:rsidRPr="009F4644">
        <w:t>ervice</w:t>
      </w:r>
      <w:r>
        <w:t xml:space="preserve"> of Northern Ireland so that, in fact, </w:t>
      </w:r>
      <w:r w:rsidRPr="009F4644">
        <w:t xml:space="preserve">the </w:t>
      </w:r>
      <w:r>
        <w:t>P</w:t>
      </w:r>
      <w:r w:rsidRPr="009F4644">
        <w:t xml:space="preserve">olice </w:t>
      </w:r>
      <w:r>
        <w:t>S</w:t>
      </w:r>
      <w:r w:rsidRPr="009F4644">
        <w:t xml:space="preserve">ervice </w:t>
      </w:r>
      <w:r>
        <w:t xml:space="preserve">of Northern Ireland </w:t>
      </w:r>
      <w:r w:rsidRPr="009F4644">
        <w:t xml:space="preserve">can be properly </w:t>
      </w:r>
      <w:r w:rsidR="00515A78">
        <w:t>resourced</w:t>
      </w:r>
      <w:r>
        <w:t>, with a semi-independent, semi-autonomous organisation within it</w:t>
      </w:r>
      <w:r w:rsidR="007126F2">
        <w:t>—</w:t>
      </w:r>
      <w:r>
        <w:t>the legacy branch</w:t>
      </w:r>
      <w:r w:rsidR="007126F2">
        <w:t>—</w:t>
      </w:r>
      <w:r w:rsidRPr="009F4644">
        <w:t>that can take this on quickly</w:t>
      </w:r>
      <w:r>
        <w:t>,</w:t>
      </w:r>
      <w:r w:rsidRPr="009F4644">
        <w:t xml:space="preserve"> in a fair and equitable way</w:t>
      </w:r>
      <w:r>
        <w:t>.</w:t>
      </w:r>
    </w:p>
    <w:p w:rsidR="00CA5093" w:rsidRPr="009F4644" w:rsidP="00CA5093">
      <w:pPr>
        <w:pStyle w:val="Answer"/>
      </w:pPr>
      <w:r>
        <w:t>I mentioned earlier about Kenova</w:t>
      </w:r>
      <w:r w:rsidR="00515A78">
        <w:t>:</w:t>
      </w:r>
      <w:r>
        <w:t xml:space="preserve"> </w:t>
      </w:r>
      <w:r w:rsidR="00515A78">
        <w:t xml:space="preserve">four </w:t>
      </w:r>
      <w:r>
        <w:t>years</w:t>
      </w:r>
      <w:r w:rsidRPr="009F4644">
        <w:t xml:space="preserve"> on one focused investigation for over 80 investigators</w:t>
      </w:r>
      <w:r>
        <w:t xml:space="preserve">. </w:t>
      </w:r>
      <w:r w:rsidRPr="009F4644">
        <w:t>We have legacy branch</w:t>
      </w:r>
      <w:r>
        <w:t xml:space="preserve">, which is presently working on a number of cases. If it was </w:t>
      </w:r>
      <w:r w:rsidRPr="009F4644">
        <w:t>properly resource</w:t>
      </w:r>
      <w:r>
        <w:t xml:space="preserve">d, it </w:t>
      </w:r>
      <w:r w:rsidRPr="009F4644">
        <w:t xml:space="preserve">could be up and running and doing this properly </w:t>
      </w:r>
      <w:r>
        <w:t>within a very short space of time. Obviously</w:t>
      </w:r>
      <w:r w:rsidR="007126F2">
        <w:t>,</w:t>
      </w:r>
      <w:r>
        <w:t xml:space="preserve"> in the present circumstances, </w:t>
      </w:r>
      <w:r w:rsidRPr="009F4644">
        <w:t xml:space="preserve">with Covid, finances come into </w:t>
      </w:r>
      <w:r>
        <w:t xml:space="preserve">the equation as well. It will be </w:t>
      </w:r>
      <w:r w:rsidRPr="009F4644">
        <w:t>much cheaper</w:t>
      </w:r>
      <w:r>
        <w:t xml:space="preserve">. As I say, they are ready to go. We would </w:t>
      </w:r>
      <w:r w:rsidRPr="009F4644">
        <w:t>get away from the other logistic</w:t>
      </w:r>
      <w:r w:rsidR="007126F2">
        <w:t>al</w:t>
      </w:r>
      <w:r w:rsidRPr="009F4644">
        <w:t xml:space="preserve"> problems </w:t>
      </w:r>
      <w:r>
        <w:t>of a new police service in Northern Ireland,</w:t>
      </w:r>
      <w:r w:rsidRPr="009F4644">
        <w:t xml:space="preserve"> wit</w:t>
      </w:r>
      <w:r w:rsidR="00515A78">
        <w:t>h</w:t>
      </w:r>
      <w:r>
        <w:t xml:space="preserve"> </w:t>
      </w:r>
      <w:r w:rsidRPr="009F4644">
        <w:t>firearms training</w:t>
      </w:r>
      <w:r>
        <w:t xml:space="preserve">, </w:t>
      </w:r>
      <w:r w:rsidRPr="009F4644">
        <w:t xml:space="preserve">operational </w:t>
      </w:r>
      <w:r>
        <w:t>l</w:t>
      </w:r>
      <w:r w:rsidRPr="009F4644">
        <w:t>imitations</w:t>
      </w:r>
      <w:r>
        <w:t xml:space="preserve">, </w:t>
      </w:r>
      <w:r w:rsidRPr="009F4644">
        <w:t xml:space="preserve">where are they based </w:t>
      </w:r>
      <w:r>
        <w:t xml:space="preserve">and many other issues. We </w:t>
      </w:r>
      <w:r w:rsidRPr="009F4644">
        <w:t>have legacy up and running.</w:t>
      </w:r>
    </w:p>
    <w:p w:rsidR="00CA5093" w:rsidRPr="009F4644" w:rsidP="00CA5093">
      <w:pPr>
        <w:pStyle w:val="Answer"/>
      </w:pPr>
      <w:sdt>
        <w:sdtPr>
          <w:alias w:val="Witness"/>
          <w:id w:val="-805156988"/>
          <w:placeholder>
            <w:docPart w:val="0C57E29B14DF4887B70D6B44C511088A"/>
          </w:placeholder>
          <w:richText/>
        </w:sdtPr>
        <w:sdtContent>
          <w:r w:rsidRPr="009F4644">
            <w:rPr>
              <w:b/>
              <w:i/>
            </w:rPr>
            <w:t>Kenny Donaldson:</w:t>
          </w:r>
          <w:r w:rsidRPr="009F4644">
            <w:rPr>
              <w:b/>
            </w:rPr>
            <w:t xml:space="preserve"> </w:t>
          </w:r>
        </w:sdtContent>
      </w:sdt>
      <w:r>
        <w:t xml:space="preserve">For the record, I want to clarify that, when we talk about the four pillars, I refer to justice, truth and information, oral history and reconciliation. No one could have a difficulty with those four concepts, but </w:t>
      </w:r>
      <w:r w:rsidR="005252D5">
        <w:t xml:space="preserve">it is with </w:t>
      </w:r>
      <w:r>
        <w:t xml:space="preserve">the actual detail and content contained within the proposals. </w:t>
      </w:r>
    </w:p>
    <w:p w:rsidR="00CA5093" w:rsidRPr="009F4644" w:rsidP="00CA5093">
      <w:pPr>
        <w:pStyle w:val="Question"/>
        <w:numPr>
          <w:ilvl w:val="0"/>
          <w:numId w:val="9"/>
        </w:numPr>
      </w:pPr>
      <w:sdt>
        <w:sdtPr>
          <w:alias w:val="Member"/>
          <w:tag w:val="&lt;Member mnisId='4512' dodsId='105913'&gt;"/>
          <w:id w:val="-1410528385"/>
          <w:placeholder>
            <w:docPart w:val="0C57E29B14DF4887B70D6B44C511088A"/>
          </w:placeholder>
          <w:richText/>
        </w:sdtPr>
        <w:sdtContent>
          <w:r w:rsidRPr="009F4644">
            <w:rPr>
              <w:b/>
            </w:rPr>
            <w:t>Caroline Ansell:</w:t>
          </w:r>
        </w:sdtContent>
      </w:sdt>
      <w:r w:rsidRPr="009F4644">
        <w:t xml:space="preserve"> </w:t>
      </w:r>
      <w:r>
        <w:t xml:space="preserve">I wanted to ask about balance and whether you thought the current proposals struck the right balance in setting the threshold for those cases </w:t>
      </w:r>
      <w:r w:rsidRPr="009F4644">
        <w:t>identified to go forward for full investigation.</w:t>
      </w:r>
    </w:p>
    <w:p w:rsidR="00CA5093" w:rsidRPr="009F4644" w:rsidP="00CA5093">
      <w:pPr>
        <w:pStyle w:val="Answer"/>
      </w:pPr>
      <w:sdt>
        <w:sdtPr>
          <w:alias w:val="Witness"/>
          <w:id w:val="1226875994"/>
          <w:placeholder>
            <w:docPart w:val="0C57E29B14DF4887B70D6B44C511088A"/>
          </w:placeholder>
          <w:richText/>
        </w:sdtPr>
        <w:sdtContent>
          <w:r w:rsidRPr="009F4644">
            <w:rPr>
              <w:b/>
              <w:i/>
            </w:rPr>
            <w:t>Kenny Donaldson:</w:t>
          </w:r>
          <w:r w:rsidRPr="009F4644">
            <w:rPr>
              <w:b/>
            </w:rPr>
            <w:t xml:space="preserve"> </w:t>
          </w:r>
        </w:sdtContent>
      </w:sdt>
      <w:r>
        <w:t>I will</w:t>
      </w:r>
      <w:r w:rsidRPr="009F4644">
        <w:t xml:space="preserve"> bring Iona </w:t>
      </w:r>
      <w:r>
        <w:t xml:space="preserve">in on that particular point, </w:t>
      </w:r>
      <w:r w:rsidR="007126F2">
        <w:t xml:space="preserve">and </w:t>
      </w:r>
      <w:r>
        <w:t xml:space="preserve">also </w:t>
      </w:r>
      <w:r w:rsidRPr="009F4644">
        <w:t>from the perspective of GB killings</w:t>
      </w:r>
      <w:r>
        <w:t xml:space="preserve"> and how they are not incorporated within the current apparatus</w:t>
      </w:r>
      <w:r w:rsidRPr="009F4644">
        <w:t>.</w:t>
      </w:r>
    </w:p>
    <w:p w:rsidR="00CA5093" w:rsidP="00CA5093">
      <w:pPr>
        <w:pStyle w:val="Answer"/>
      </w:pPr>
      <w:sdt>
        <w:sdtPr>
          <w:alias w:val="Witness"/>
          <w:id w:val="-1795275956"/>
          <w:placeholder>
            <w:docPart w:val="0C57E29B14DF4887B70D6B44C511088A"/>
          </w:placeholder>
          <w:richText/>
        </w:sdtPr>
        <w:sdtContent>
          <w:r w:rsidRPr="009F4644">
            <w:rPr>
              <w:b/>
              <w:i/>
            </w:rPr>
            <w:t>Iona Gallagher:</w:t>
          </w:r>
          <w:r w:rsidRPr="009F4644">
            <w:rPr>
              <w:b/>
            </w:rPr>
            <w:t xml:space="preserve"> </w:t>
          </w:r>
        </w:sdtContent>
      </w:sdt>
      <w:r w:rsidRPr="009F4644">
        <w:t>There is an issue</w:t>
      </w:r>
      <w:r>
        <w:t xml:space="preserve"> with the acknowledgement over</w:t>
      </w:r>
      <w:r w:rsidRPr="009F4644">
        <w:t xml:space="preserve"> victims in GB</w:t>
      </w:r>
      <w:r>
        <w:t>. W</w:t>
      </w:r>
      <w:r w:rsidRPr="009F4644">
        <w:t xml:space="preserve">orking </w:t>
      </w:r>
      <w:r>
        <w:t xml:space="preserve">in </w:t>
      </w:r>
      <w:r w:rsidRPr="009F4644">
        <w:t>London</w:t>
      </w:r>
      <w:r>
        <w:t xml:space="preserve">, </w:t>
      </w:r>
      <w:r w:rsidRPr="009F4644">
        <w:t>I work directly with those victims</w:t>
      </w:r>
      <w:r w:rsidR="007126F2">
        <w:t>, and b</w:t>
      </w:r>
      <w:r w:rsidRPr="009F4644">
        <w:t>ut for SEF</w:t>
      </w:r>
      <w:r>
        <w:t xml:space="preserve">F, </w:t>
      </w:r>
      <w:r w:rsidRPr="009F4644">
        <w:t>they have no other source of support</w:t>
      </w:r>
      <w:r>
        <w:t xml:space="preserve">. </w:t>
      </w:r>
      <w:r w:rsidRPr="009F4644">
        <w:t>They have no services they can engage with</w:t>
      </w:r>
      <w:r>
        <w:t xml:space="preserve"> </w:t>
      </w:r>
      <w:r w:rsidRPr="009F4644">
        <w:t>other than us</w:t>
      </w:r>
      <w:r>
        <w:t>. C</w:t>
      </w:r>
      <w:r w:rsidRPr="009F4644">
        <w:t xml:space="preserve">onsidering </w:t>
      </w:r>
      <w:r w:rsidR="007126F2">
        <w:t xml:space="preserve">the </w:t>
      </w:r>
      <w:r w:rsidRPr="009F4644">
        <w:t>bringing of cases</w:t>
      </w:r>
      <w:r>
        <w:t xml:space="preserve"> and, </w:t>
      </w:r>
      <w:r w:rsidRPr="009F4644">
        <w:t>as was mentioned earlier</w:t>
      </w:r>
      <w:r>
        <w:t xml:space="preserve">, the issues with limitation, </w:t>
      </w:r>
      <w:r w:rsidRPr="009F4644">
        <w:t xml:space="preserve">we can look at the case of Young </w:t>
      </w:r>
      <w:r>
        <w:t>v</w:t>
      </w:r>
      <w:r w:rsidRPr="009F4644">
        <w:t xml:space="preserve"> Downey</w:t>
      </w:r>
      <w:r>
        <w:t xml:space="preserve"> </w:t>
      </w:r>
      <w:r w:rsidRPr="009F4644">
        <w:t xml:space="preserve">that was in the </w:t>
      </w:r>
      <w:r>
        <w:t xml:space="preserve">High Court in December 2019. I am sure most of you will be aware of it. For those of you </w:t>
      </w:r>
      <w:r w:rsidR="00FD3B7E">
        <w:t>who</w:t>
      </w:r>
      <w:r>
        <w:t xml:space="preserve"> are not, this concerned the </w:t>
      </w:r>
      <w:r w:rsidRPr="009F4644">
        <w:t xml:space="preserve">Hyde Park bombing </w:t>
      </w:r>
      <w:r>
        <w:t xml:space="preserve">in 1982. The case was brought by the claimant against Mr </w:t>
      </w:r>
      <w:r w:rsidRPr="009F4644">
        <w:t>John Downey</w:t>
      </w:r>
      <w:r>
        <w:t xml:space="preserve"> </w:t>
      </w:r>
      <w:r w:rsidRPr="009F4644">
        <w:t>for the unlawful killing of her father</w:t>
      </w:r>
      <w:r>
        <w:t xml:space="preserve">, </w:t>
      </w:r>
      <w:r w:rsidRPr="009F4644">
        <w:t>and she won that case</w:t>
      </w:r>
      <w:r>
        <w:t>.</w:t>
      </w:r>
    </w:p>
    <w:p w:rsidR="00CA5093" w:rsidRPr="009F4644" w:rsidP="00CA5093">
      <w:pPr>
        <w:pStyle w:val="Answer"/>
      </w:pPr>
      <w:r w:rsidRPr="00590D28">
        <w:t xml:space="preserve">However, that case illuminated a number of issues </w:t>
      </w:r>
      <w:r w:rsidRPr="009F4644">
        <w:t>that GB victims face</w:t>
      </w:r>
      <w:r>
        <w:t xml:space="preserve">. There are two </w:t>
      </w:r>
      <w:r w:rsidRPr="009F4644">
        <w:t>primary issues</w:t>
      </w:r>
      <w:r>
        <w:t xml:space="preserve">. First, there is one surrounding legal aid. In that case, </w:t>
      </w:r>
      <w:r w:rsidRPr="009F4644">
        <w:t xml:space="preserve">the claimant claimed legal aid on </w:t>
      </w:r>
      <w:r>
        <w:t>five</w:t>
      </w:r>
      <w:r w:rsidRPr="009F4644">
        <w:t xml:space="preserve"> separate </w:t>
      </w:r>
      <w:r>
        <w:t xml:space="preserve">occasions and was refused. That case highlights the issues that GB </w:t>
      </w:r>
      <w:r w:rsidR="00FD3B7E">
        <w:t xml:space="preserve">victims </w:t>
      </w:r>
      <w:r w:rsidRPr="009F4644">
        <w:t xml:space="preserve">have not only in accessing services but also in seeking legal redress </w:t>
      </w:r>
      <w:r>
        <w:t xml:space="preserve">and justice </w:t>
      </w:r>
      <w:r w:rsidRPr="009F4644">
        <w:t>through the courts</w:t>
      </w:r>
      <w:r>
        <w:t xml:space="preserve">. Secondly, prior to the civil case, </w:t>
      </w:r>
      <w:r w:rsidRPr="009F4644">
        <w:t>the criminal case collapsed in 2014</w:t>
      </w:r>
      <w:r>
        <w:t xml:space="preserve">. That highlighted </w:t>
      </w:r>
      <w:r w:rsidR="00FD3B7E">
        <w:t>an issue</w:t>
      </w:r>
      <w:r>
        <w:t xml:space="preserve"> that was referred to as a </w:t>
      </w:r>
      <w:r w:rsidRPr="009F4644">
        <w:t>technicality</w:t>
      </w:r>
      <w:r>
        <w:t xml:space="preserve">, which was </w:t>
      </w:r>
      <w:r w:rsidRPr="009F4644">
        <w:t>that Mr Downey was in possession of an on</w:t>
      </w:r>
      <w:r>
        <w:t>-</w:t>
      </w:r>
      <w:r w:rsidRPr="009F4644">
        <w:t>the</w:t>
      </w:r>
      <w:r>
        <w:t>-</w:t>
      </w:r>
      <w:r w:rsidRPr="009F4644">
        <w:t>run</w:t>
      </w:r>
      <w:r>
        <w:t xml:space="preserve"> </w:t>
      </w:r>
      <w:r w:rsidRPr="009F4644">
        <w:t>letter</w:t>
      </w:r>
      <w:r>
        <w:t>. W</w:t>
      </w:r>
      <w:r w:rsidRPr="009F4644">
        <w:t xml:space="preserve">hile the outcome of the civil case </w:t>
      </w:r>
      <w:r>
        <w:t>in 2019 was successful—</w:t>
      </w:r>
    </w:p>
    <w:p w:rsidR="00CA5093" w:rsidRPr="009F4644" w:rsidP="00CA5093">
      <w:pPr>
        <w:pStyle w:val="Question"/>
        <w:numPr>
          <w:ilvl w:val="0"/>
          <w:numId w:val="0"/>
        </w:numPr>
        <w:ind w:left="794"/>
      </w:pPr>
      <w:sdt>
        <w:sdtPr>
          <w:alias w:val="Member"/>
          <w:tag w:val="&lt;Member mnisId='4494' dodsId='72275'&gt;"/>
          <w:id w:val="-986474707"/>
          <w:placeholder>
            <w:docPart w:val="0C57E29B14DF4887B70D6B44C511088A"/>
          </w:placeholder>
          <w:richText/>
        </w:sdtPr>
        <w:sdtContent>
          <w:r w:rsidRPr="009F4644">
            <w:rPr>
              <w:b/>
            </w:rPr>
            <w:t>Chair:</w:t>
          </w:r>
        </w:sdtContent>
      </w:sdt>
      <w:r w:rsidRPr="009F4644">
        <w:t xml:space="preserve"> I am going to interrupt you</w:t>
      </w:r>
      <w:r>
        <w:t xml:space="preserve">. </w:t>
      </w:r>
      <w:r w:rsidRPr="009F4644">
        <w:t>I am receiving</w:t>
      </w:r>
      <w:r>
        <w:t xml:space="preserve"> some advice. The Downey case is sub judice so I do not </w:t>
      </w:r>
      <w:r w:rsidRPr="009F4644">
        <w:t>want us to go on</w:t>
      </w:r>
      <w:r>
        <w:t xml:space="preserve"> </w:t>
      </w:r>
      <w:r w:rsidRPr="009F4644">
        <w:t>to that territory</w:t>
      </w:r>
      <w:r w:rsidR="00FD3B7E">
        <w:t>,</w:t>
      </w:r>
      <w:r>
        <w:t xml:space="preserve"> please. </w:t>
      </w:r>
      <w:r w:rsidRPr="009F4644">
        <w:t xml:space="preserve">Let me go back to Caroline Ansell </w:t>
      </w:r>
      <w:r>
        <w:t xml:space="preserve">to see </w:t>
      </w:r>
      <w:r w:rsidRPr="009F4644">
        <w:t xml:space="preserve">if she wants to </w:t>
      </w:r>
      <w:r>
        <w:t xml:space="preserve">tease out any further information, but I am not going </w:t>
      </w:r>
      <w:r w:rsidRPr="009F4644">
        <w:t>down that road.</w:t>
      </w:r>
    </w:p>
    <w:p w:rsidR="00CA5093" w:rsidRPr="009F4644" w:rsidP="00CA5093">
      <w:pPr>
        <w:pStyle w:val="Question"/>
        <w:numPr>
          <w:ilvl w:val="0"/>
          <w:numId w:val="9"/>
        </w:numPr>
      </w:pPr>
      <w:sdt>
        <w:sdtPr>
          <w:alias w:val="Member"/>
          <w:tag w:val="&lt;Member mnisId='4512' dodsId='105913'&gt;"/>
          <w:id w:val="1593352066"/>
          <w:placeholder>
            <w:docPart w:val="0C57E29B14DF4887B70D6B44C511088A"/>
          </w:placeholder>
          <w:richText/>
        </w:sdtPr>
        <w:sdtContent>
          <w:r w:rsidRPr="009F4644">
            <w:rPr>
              <w:b/>
            </w:rPr>
            <w:t>Caroline Ansell:</w:t>
          </w:r>
        </w:sdtContent>
      </w:sdt>
      <w:r w:rsidRPr="009F4644">
        <w:t xml:space="preserve"> </w:t>
      </w:r>
      <w:r>
        <w:t xml:space="preserve">Taking aside the case, </w:t>
      </w:r>
      <w:r w:rsidRPr="009F4644">
        <w:t>were there any more general points</w:t>
      </w:r>
      <w:r>
        <w:t xml:space="preserve"> you wanted to make, Iona?</w:t>
      </w:r>
    </w:p>
    <w:p w:rsidR="00CA5093" w:rsidRPr="009F4644" w:rsidP="00CA5093">
      <w:pPr>
        <w:pStyle w:val="Answer"/>
      </w:pPr>
      <w:sdt>
        <w:sdtPr>
          <w:alias w:val="Witness"/>
          <w:id w:val="-873840562"/>
          <w:placeholder>
            <w:docPart w:val="0C57E29B14DF4887B70D6B44C511088A"/>
          </w:placeholder>
          <w:richText/>
        </w:sdtPr>
        <w:sdtContent>
          <w:r w:rsidRPr="009F4644">
            <w:rPr>
              <w:b/>
              <w:i/>
            </w:rPr>
            <w:t>Iona Gallagher:</w:t>
          </w:r>
          <w:r w:rsidRPr="009F4644">
            <w:rPr>
              <w:b/>
            </w:rPr>
            <w:t xml:space="preserve"> </w:t>
          </w:r>
        </w:sdtContent>
      </w:sdt>
      <w:r>
        <w:t>Yes. Generally, GB victims face two primary issues</w:t>
      </w:r>
      <w:r w:rsidR="00FD3B7E">
        <w:t>: first,</w:t>
      </w:r>
      <w:r>
        <w:t xml:space="preserve"> </w:t>
      </w:r>
      <w:r w:rsidRPr="009F4644">
        <w:t>seeking legal aid</w:t>
      </w:r>
      <w:r w:rsidR="00FD3B7E">
        <w:t xml:space="preserve"> and</w:t>
      </w:r>
      <w:r>
        <w:t xml:space="preserve"> </w:t>
      </w:r>
      <w:r w:rsidRPr="009F4644">
        <w:t>being successful in their applications</w:t>
      </w:r>
      <w:r>
        <w:t>, and, secondly, seeking support. M</w:t>
      </w:r>
      <w:r w:rsidRPr="009F4644">
        <w:t xml:space="preserve">any of the victims I work </w:t>
      </w:r>
      <w:r>
        <w:t xml:space="preserve">with directly in GB say </w:t>
      </w:r>
      <w:r w:rsidRPr="009F4644">
        <w:t>that SEF</w:t>
      </w:r>
      <w:r>
        <w:t xml:space="preserve">F is </w:t>
      </w:r>
      <w:r w:rsidRPr="009F4644">
        <w:t xml:space="preserve">the only organisation that has contacted </w:t>
      </w:r>
      <w:r>
        <w:t xml:space="preserve">them, has sought </w:t>
      </w:r>
      <w:r w:rsidRPr="009F4644">
        <w:t xml:space="preserve">them out and </w:t>
      </w:r>
      <w:r>
        <w:t xml:space="preserve">works </w:t>
      </w:r>
      <w:r w:rsidRPr="009F4644">
        <w:t>with them directly</w:t>
      </w:r>
      <w:r>
        <w:t xml:space="preserve">. I believe they would be the two main issues that GB victims face. </w:t>
      </w:r>
    </w:p>
    <w:p w:rsidR="00CA5093" w:rsidRPr="009F4644" w:rsidP="00CA5093">
      <w:pPr>
        <w:pStyle w:val="Question"/>
        <w:numPr>
          <w:ilvl w:val="0"/>
          <w:numId w:val="9"/>
        </w:numPr>
      </w:pPr>
      <w:sdt>
        <w:sdtPr>
          <w:alias w:val="Member"/>
          <w:tag w:val="&lt;Member mnisId='4494' dodsId='72275'&gt;"/>
          <w:id w:val="-546456966"/>
          <w:placeholder>
            <w:docPart w:val="0C57E29B14DF4887B70D6B44C511088A"/>
          </w:placeholder>
          <w:richText/>
        </w:sdtPr>
        <w:sdtContent>
          <w:r w:rsidRPr="009F4644">
            <w:rPr>
              <w:b/>
            </w:rPr>
            <w:t>Chair:</w:t>
          </w:r>
        </w:sdtContent>
      </w:sdt>
      <w:r w:rsidRPr="009F4644">
        <w:t xml:space="preserve"> </w:t>
      </w:r>
      <w:r>
        <w:t xml:space="preserve">Could you give us an idea as to the number of people in GB you are either working alongside or </w:t>
      </w:r>
      <w:r w:rsidR="00FD3B7E">
        <w:t xml:space="preserve">who </w:t>
      </w:r>
      <w:r>
        <w:t xml:space="preserve">may have the </w:t>
      </w:r>
      <w:r w:rsidRPr="009F4644">
        <w:t>potential to seek your services</w:t>
      </w:r>
      <w:r>
        <w:t>?</w:t>
      </w:r>
    </w:p>
    <w:p w:rsidR="00CA5093" w:rsidRPr="009F4644" w:rsidP="00CA5093">
      <w:pPr>
        <w:pStyle w:val="Answer"/>
      </w:pPr>
      <w:sdt>
        <w:sdtPr>
          <w:alias w:val="Witness"/>
          <w:id w:val="-754507902"/>
          <w:placeholder>
            <w:docPart w:val="0C57E29B14DF4887B70D6B44C511088A"/>
          </w:placeholder>
          <w:richText/>
        </w:sdtPr>
        <w:sdtContent>
          <w:r w:rsidRPr="009F4644">
            <w:rPr>
              <w:b/>
              <w:i/>
            </w:rPr>
            <w:t>Iona Gallagher:</w:t>
          </w:r>
          <w:r w:rsidRPr="009F4644">
            <w:rPr>
              <w:b/>
            </w:rPr>
            <w:t xml:space="preserve"> </w:t>
          </w:r>
        </w:sdtContent>
      </w:sdt>
      <w:r>
        <w:t>There would be a</w:t>
      </w:r>
      <w:r w:rsidRPr="009F4644">
        <w:t xml:space="preserve">round 150 victims and survivors </w:t>
      </w:r>
      <w:r>
        <w:t>in Great Britain. I would engage directly and often with around</w:t>
      </w:r>
      <w:r w:rsidRPr="009F4644">
        <w:t xml:space="preserve"> 50 to 60 of them.</w:t>
      </w:r>
    </w:p>
    <w:p w:rsidR="00CA5093" w:rsidRPr="009F4644" w:rsidP="00CA5093">
      <w:pPr>
        <w:pStyle w:val="Answer"/>
      </w:pPr>
      <w:sdt>
        <w:sdtPr>
          <w:alias w:val="Witness"/>
          <w:id w:val="-1723432000"/>
          <w:placeholder>
            <w:docPart w:val="0C57E29B14DF4887B70D6B44C511088A"/>
          </w:placeholder>
          <w:richText/>
        </w:sdtPr>
        <w:sdtContent>
          <w:r w:rsidRPr="009F4644">
            <w:rPr>
              <w:b/>
              <w:i/>
            </w:rPr>
            <w:t>Kenny Donaldson:</w:t>
          </w:r>
          <w:r w:rsidRPr="009F4644">
            <w:rPr>
              <w:b/>
            </w:rPr>
            <w:t xml:space="preserve"> </w:t>
          </w:r>
        </w:sdtContent>
      </w:sdt>
      <w:r>
        <w:t xml:space="preserve">Iona has made </w:t>
      </w:r>
      <w:r w:rsidR="00F1770D">
        <w:t>the point well about</w:t>
      </w:r>
      <w:r>
        <w:t xml:space="preserve"> the civil court opportunities. </w:t>
      </w:r>
      <w:r w:rsidR="00F1770D">
        <w:t xml:space="preserve">There </w:t>
      </w:r>
      <w:r>
        <w:t xml:space="preserve">is such a high bar for </w:t>
      </w:r>
      <w:r w:rsidRPr="009F4644">
        <w:t xml:space="preserve">victims in GB </w:t>
      </w:r>
      <w:r>
        <w:t xml:space="preserve">to reach </w:t>
      </w:r>
      <w:r w:rsidRPr="009F4644">
        <w:t xml:space="preserve">in order to even have </w:t>
      </w:r>
      <w:r>
        <w:t xml:space="preserve">the </w:t>
      </w:r>
      <w:r w:rsidRPr="009F4644">
        <w:t xml:space="preserve">opportunity </w:t>
      </w:r>
      <w:r>
        <w:t xml:space="preserve">in that situation. As a state, </w:t>
      </w:r>
      <w:r w:rsidRPr="009F4644">
        <w:t xml:space="preserve">we </w:t>
      </w:r>
      <w:r>
        <w:t xml:space="preserve">obviously </w:t>
      </w:r>
      <w:r w:rsidRPr="009F4644">
        <w:t>have situations where an on</w:t>
      </w:r>
      <w:r w:rsidR="002D72B8">
        <w:t>-</w:t>
      </w:r>
      <w:r w:rsidRPr="009F4644">
        <w:t>the</w:t>
      </w:r>
      <w:r w:rsidR="002D72B8">
        <w:t>-</w:t>
      </w:r>
      <w:r w:rsidRPr="009F4644">
        <w:t>run letter</w:t>
      </w:r>
      <w:r>
        <w:t xml:space="preserve">, </w:t>
      </w:r>
      <w:r w:rsidRPr="009F4644">
        <w:t xml:space="preserve">which subverted </w:t>
      </w:r>
      <w:r>
        <w:t xml:space="preserve">the criminal justice system in the first place, was </w:t>
      </w:r>
      <w:r w:rsidRPr="009F4644">
        <w:t>able to be produced and that criminal case collapsed</w:t>
      </w:r>
      <w:r>
        <w:t xml:space="preserve">. Then we had a situation where </w:t>
      </w:r>
      <w:r w:rsidRPr="009F4644">
        <w:t>those same families were forced to be beggars</w:t>
      </w:r>
      <w:r>
        <w:t xml:space="preserve"> for not one, not two, not three, not </w:t>
      </w:r>
      <w:r>
        <w:t xml:space="preserve">four, </w:t>
      </w:r>
      <w:r w:rsidR="000C2AFD">
        <w:t xml:space="preserve">but </w:t>
      </w:r>
      <w:r>
        <w:t xml:space="preserve">five </w:t>
      </w:r>
      <w:r w:rsidRPr="009F4644">
        <w:t>o</w:t>
      </w:r>
      <w:r>
        <w:t>c</w:t>
      </w:r>
      <w:r w:rsidRPr="009F4644">
        <w:t>casions before they were granted legal aid</w:t>
      </w:r>
      <w:r>
        <w:t xml:space="preserve">. That is the situation. </w:t>
      </w:r>
    </w:p>
    <w:p w:rsidR="00CA5093" w:rsidRPr="009F4644" w:rsidP="00CA5093">
      <w:pPr>
        <w:pStyle w:val="Question"/>
        <w:numPr>
          <w:ilvl w:val="0"/>
          <w:numId w:val="0"/>
        </w:numPr>
        <w:ind w:left="794"/>
      </w:pPr>
      <w:sdt>
        <w:sdtPr>
          <w:alias w:val="Member"/>
          <w:tag w:val="&lt;Member mnisId='4494' dodsId='72275'&gt;"/>
          <w:id w:val="1854306167"/>
          <w:placeholder>
            <w:docPart w:val="0C57E29B14DF4887B70D6B44C511088A"/>
          </w:placeholder>
          <w:richText/>
        </w:sdtPr>
        <w:sdtContent>
          <w:r w:rsidRPr="009F4644">
            <w:rPr>
              <w:b/>
            </w:rPr>
            <w:t>Chair:</w:t>
          </w:r>
        </w:sdtContent>
      </w:sdt>
      <w:r w:rsidRPr="009F4644">
        <w:t xml:space="preserve"> I think that point is made</w:t>
      </w:r>
      <w:r w:rsidR="00C37C2F">
        <w:t>:</w:t>
      </w:r>
      <w:r>
        <w:t xml:space="preserve"> </w:t>
      </w:r>
      <w:r w:rsidRPr="009F4644" w:rsidR="00C37C2F">
        <w:t xml:space="preserve">access </w:t>
      </w:r>
      <w:r w:rsidRPr="009F4644">
        <w:t>to legal aid</w:t>
      </w:r>
      <w:r>
        <w:t xml:space="preserve"> in order to bring prosecutions. </w:t>
      </w:r>
    </w:p>
    <w:p w:rsidR="00CA5093" w:rsidRPr="009F4644" w:rsidP="00CA5093">
      <w:pPr>
        <w:pStyle w:val="Answer"/>
      </w:pPr>
      <w:sdt>
        <w:sdtPr>
          <w:alias w:val="Witness"/>
          <w:id w:val="810376118"/>
          <w:placeholder>
            <w:docPart w:val="0C57E29B14DF4887B70D6B44C511088A"/>
          </w:placeholder>
          <w:richText/>
        </w:sdtPr>
        <w:sdtContent>
          <w:r w:rsidRPr="009F4644">
            <w:rPr>
              <w:b/>
              <w:i/>
            </w:rPr>
            <w:t>Kenny Donaldson:</w:t>
          </w:r>
          <w:r w:rsidRPr="009F4644">
            <w:rPr>
              <w:b/>
            </w:rPr>
            <w:t xml:space="preserve"> </w:t>
          </w:r>
        </w:sdtContent>
      </w:sdt>
      <w:r w:rsidR="002D72B8">
        <w:t xml:space="preserve">The </w:t>
      </w:r>
      <w:r>
        <w:t>criminal process, in the context of what Stormont House laid out,</w:t>
      </w:r>
      <w:r w:rsidRPr="009F4644">
        <w:t xml:space="preserve"> related specifically to killings that were committe</w:t>
      </w:r>
      <w:r>
        <w:t>d</w:t>
      </w:r>
      <w:r w:rsidRPr="009F4644">
        <w:t xml:space="preserve"> in Northern Ireland</w:t>
      </w:r>
      <w:r>
        <w:t xml:space="preserve">. Murders that were committed in the Republic </w:t>
      </w:r>
      <w:r w:rsidR="00DF3BFC">
        <w:t>of</w:t>
      </w:r>
      <w:r>
        <w:t xml:space="preserve"> Ireland and in GB were not part of that process. What redress is there for individuals who were murdered in GB or the Republic of Ireland on these matters? Again, there was no joined</w:t>
      </w:r>
      <w:r w:rsidR="007126F2">
        <w:t>-</w:t>
      </w:r>
      <w:r>
        <w:t xml:space="preserve">up approach </w:t>
      </w:r>
      <w:r w:rsidRPr="009F4644">
        <w:t>across the jurisdictions.</w:t>
      </w:r>
    </w:p>
    <w:p w:rsidR="00CA5093" w:rsidRPr="009F4644" w:rsidP="00CA5093">
      <w:pPr>
        <w:pStyle w:val="Question"/>
        <w:numPr>
          <w:ilvl w:val="0"/>
          <w:numId w:val="9"/>
        </w:numPr>
      </w:pPr>
      <w:sdt>
        <w:sdtPr>
          <w:alias w:val="Member"/>
          <w:tag w:val="&lt;Member mnisId='4827' dodsId=''&gt;"/>
          <w:id w:val="1366867947"/>
          <w:placeholder>
            <w:docPart w:val="0C57E29B14DF4887B70D6B44C511088A"/>
          </w:placeholder>
          <w:richText/>
        </w:sdtPr>
        <w:sdtContent>
          <w:r w:rsidRPr="009F4644">
            <w:rPr>
              <w:b/>
            </w:rPr>
            <w:t>Claire Hanna:</w:t>
          </w:r>
        </w:sdtContent>
      </w:sdt>
      <w:r w:rsidRPr="009F4644">
        <w:t xml:space="preserve"> </w:t>
      </w:r>
      <w:r>
        <w:t xml:space="preserve">Thank you, Kenny, Ken and Iona for your engagement and for the work you do throughout the year. We are hearing clearly that you think the principles of Stormont House </w:t>
      </w:r>
      <w:r w:rsidRPr="009F4644">
        <w:t>are solid</w:t>
      </w:r>
      <w:r>
        <w:t>,</w:t>
      </w:r>
      <w:r w:rsidRPr="009F4644">
        <w:t xml:space="preserve"> but you have concerns </w:t>
      </w:r>
      <w:r w:rsidR="00840CDC">
        <w:t>about</w:t>
      </w:r>
      <w:r w:rsidRPr="009F4644">
        <w:t xml:space="preserve"> the delivery</w:t>
      </w:r>
      <w:r>
        <w:t>. Y</w:t>
      </w:r>
      <w:r w:rsidRPr="009F4644">
        <w:t xml:space="preserve">ou have raised, rightly, issues </w:t>
      </w:r>
      <w:r w:rsidR="00840CDC">
        <w:t>of</w:t>
      </w:r>
      <w:r w:rsidRPr="009F4644">
        <w:t xml:space="preserve"> disclosure and the trauma of the relentless and sustained </w:t>
      </w:r>
      <w:r>
        <w:t>border aspects. I know that forms a big part of the work you do. Based on what you have been able to see from the Government proposals, are there ways that the 18 March proposals can</w:t>
      </w:r>
      <w:r w:rsidR="00840CDC">
        <w:t xml:space="preserve"> be made article 2</w:t>
      </w:r>
      <w:r w:rsidR="007126F2">
        <w:t xml:space="preserve"> </w:t>
      </w:r>
      <w:r>
        <w:t>compliant? I agree</w:t>
      </w:r>
      <w:r w:rsidRPr="009F4644">
        <w:t xml:space="preserve"> with Mr Farry</w:t>
      </w:r>
      <w:r w:rsidR="00840CDC">
        <w:t xml:space="preserve"> in</w:t>
      </w:r>
      <w:r w:rsidRPr="009F4644">
        <w:t xml:space="preserve"> that I think the PSNI </w:t>
      </w:r>
      <w:r>
        <w:t>has indicated that it does not believe it can successfully</w:t>
      </w:r>
      <w:r w:rsidRPr="009F4644">
        <w:t xml:space="preserve"> manage legacy</w:t>
      </w:r>
      <w:r>
        <w:t xml:space="preserve"> i</w:t>
      </w:r>
      <w:r w:rsidRPr="009F4644">
        <w:t>nquiries</w:t>
      </w:r>
      <w:r w:rsidR="00571EDA">
        <w:t>,</w:t>
      </w:r>
      <w:r w:rsidRPr="009F4644">
        <w:t xml:space="preserve"> and </w:t>
      </w:r>
      <w:r w:rsidR="00840CDC">
        <w:t xml:space="preserve">it </w:t>
      </w:r>
      <w:r w:rsidRPr="009F4644">
        <w:t>want</w:t>
      </w:r>
      <w:r w:rsidR="00840CDC">
        <w:t>s</w:t>
      </w:r>
      <w:r w:rsidRPr="009F4644">
        <w:t xml:space="preserve"> to police the present</w:t>
      </w:r>
      <w:r>
        <w:t>. D</w:t>
      </w:r>
      <w:r w:rsidRPr="009F4644">
        <w:t>o you have thoughts on a compromise around that?</w:t>
      </w:r>
    </w:p>
    <w:p w:rsidR="00CA5093" w:rsidP="00CA5093">
      <w:pPr>
        <w:pStyle w:val="Answer"/>
      </w:pPr>
      <w:sdt>
        <w:sdtPr>
          <w:alias w:val="Witness"/>
          <w:id w:val="2135446617"/>
          <w:placeholder>
            <w:docPart w:val="0C57E29B14DF4887B70D6B44C511088A"/>
          </w:placeholder>
          <w:richText/>
        </w:sdtPr>
        <w:sdtContent>
          <w:r w:rsidRPr="009F4644">
            <w:rPr>
              <w:b/>
              <w:i/>
            </w:rPr>
            <w:t>Kenny Donaldson:</w:t>
          </w:r>
          <w:r w:rsidRPr="009F4644">
            <w:rPr>
              <w:b/>
            </w:rPr>
            <w:t xml:space="preserve"> </w:t>
          </w:r>
        </w:sdtContent>
      </w:sdt>
      <w:r>
        <w:t>I suppose the first point</w:t>
      </w:r>
      <w:r w:rsidR="00571EDA">
        <w:t>—</w:t>
      </w:r>
      <w:r>
        <w:t>I know Ken has touched on this</w:t>
      </w:r>
      <w:r w:rsidR="00571EDA">
        <w:t>—</w:t>
      </w:r>
      <w:r>
        <w:t xml:space="preserve">is that we have always said that it is not for the Police Service of Northern Ireland or for any of its </w:t>
      </w:r>
      <w:r w:rsidRPr="009F4644">
        <w:t>chief constables</w:t>
      </w:r>
      <w:r>
        <w:t xml:space="preserve">, whether present or past, </w:t>
      </w:r>
      <w:r w:rsidRPr="009F4644">
        <w:t xml:space="preserve">to indicate that they do not </w:t>
      </w:r>
      <w:r>
        <w:t xml:space="preserve">wish </w:t>
      </w:r>
      <w:r w:rsidRPr="009F4644">
        <w:t xml:space="preserve">to take </w:t>
      </w:r>
      <w:r>
        <w:t xml:space="preserve">on </w:t>
      </w:r>
      <w:r w:rsidRPr="009F4644">
        <w:t>legacy</w:t>
      </w:r>
      <w:r>
        <w:t>. It is not their call to make. I</w:t>
      </w:r>
      <w:r w:rsidRPr="009F4644">
        <w:t xml:space="preserve">f it is a matter of resourcing </w:t>
      </w:r>
      <w:r>
        <w:t xml:space="preserve">not being available to them to do so, that is an issue </w:t>
      </w:r>
      <w:r w:rsidRPr="009F4644">
        <w:t>they need support with</w:t>
      </w:r>
      <w:r>
        <w:t xml:space="preserve">. We do not accept and do not agree with them making </w:t>
      </w:r>
      <w:r w:rsidRPr="009F4644">
        <w:t xml:space="preserve">a political statement </w:t>
      </w:r>
      <w:r w:rsidR="00840CDC">
        <w:t>about</w:t>
      </w:r>
      <w:r w:rsidRPr="009F4644">
        <w:t xml:space="preserve"> their unwillingness </w:t>
      </w:r>
      <w:r>
        <w:t xml:space="preserve">to take on the past. </w:t>
      </w:r>
    </w:p>
    <w:p w:rsidR="00CA5093" w:rsidRPr="009F4644" w:rsidP="00CA5093">
      <w:pPr>
        <w:pStyle w:val="Answer"/>
      </w:pPr>
      <w:r>
        <w:t>T</w:t>
      </w:r>
      <w:r w:rsidRPr="009F4644">
        <w:t xml:space="preserve">he PSNI </w:t>
      </w:r>
      <w:r>
        <w:t>was an evolution from what had gone before. It has now secured the support of all political parties represented in the Northern Ireland Assembly and E</w:t>
      </w:r>
      <w:r w:rsidRPr="009F4644">
        <w:t>xecutive</w:t>
      </w:r>
      <w:r>
        <w:t>. A</w:t>
      </w:r>
      <w:r w:rsidRPr="009F4644">
        <w:t xml:space="preserve">re we really saying that we have </w:t>
      </w:r>
      <w:r>
        <w:t xml:space="preserve">photographs of people standing </w:t>
      </w:r>
      <w:r w:rsidR="00840CDC">
        <w:t xml:space="preserve">and </w:t>
      </w:r>
      <w:r>
        <w:t xml:space="preserve">encouraging </w:t>
      </w:r>
      <w:r w:rsidRPr="009F4644">
        <w:t xml:space="preserve">people </w:t>
      </w:r>
      <w:r>
        <w:t xml:space="preserve">from across our community </w:t>
      </w:r>
      <w:r w:rsidRPr="009F4644">
        <w:t>to join that police force</w:t>
      </w:r>
      <w:r>
        <w:t xml:space="preserve">, </w:t>
      </w:r>
      <w:r w:rsidRPr="009F4644">
        <w:t xml:space="preserve">yet that police force is not </w:t>
      </w:r>
      <w:r>
        <w:t>fit for purpose to examine our past</w:t>
      </w:r>
      <w:r w:rsidR="00840CDC">
        <w:t>?</w:t>
      </w:r>
      <w:r>
        <w:t xml:space="preserve"> We do not accept that. Following </w:t>
      </w:r>
      <w:r w:rsidRPr="009F4644">
        <w:t xml:space="preserve">the </w:t>
      </w:r>
      <w:r>
        <w:t>Jean Smyth</w:t>
      </w:r>
      <w:r w:rsidRPr="009F4644">
        <w:t xml:space="preserve"> </w:t>
      </w:r>
      <w:r>
        <w:t xml:space="preserve">case, </w:t>
      </w:r>
      <w:r w:rsidRPr="009F4644">
        <w:t xml:space="preserve">a number of changes </w:t>
      </w:r>
      <w:r>
        <w:t xml:space="preserve">were made internally within </w:t>
      </w:r>
      <w:r w:rsidRPr="009F4644">
        <w:t>the PSNI</w:t>
      </w:r>
      <w:r>
        <w:t>. We would ask for</w:t>
      </w:r>
      <w:r w:rsidR="00571EDA">
        <w:t xml:space="preserve"> a</w:t>
      </w:r>
      <w:r>
        <w:t xml:space="preserve"> reappraisal of whether they are deemed now to have the operational independence to carry out </w:t>
      </w:r>
      <w:r w:rsidRPr="009F4644">
        <w:t>work connected with the past</w:t>
      </w:r>
      <w:r>
        <w:t xml:space="preserve">. </w:t>
      </w:r>
      <w:r w:rsidRPr="009F4644">
        <w:t xml:space="preserve">We have yet to see </w:t>
      </w:r>
      <w:r>
        <w:t>that advice, unless any of you within th</w:t>
      </w:r>
      <w:r w:rsidR="00840CDC">
        <w:t>e</w:t>
      </w:r>
      <w:r>
        <w:t xml:space="preserve"> Committee </w:t>
      </w:r>
      <w:r w:rsidRPr="009F4644">
        <w:t>have done so.</w:t>
      </w:r>
    </w:p>
    <w:p w:rsidR="00CA5093" w:rsidRPr="009F4644" w:rsidP="00CA5093">
      <w:pPr>
        <w:pStyle w:val="Question"/>
        <w:numPr>
          <w:ilvl w:val="0"/>
          <w:numId w:val="9"/>
        </w:numPr>
      </w:pPr>
      <w:sdt>
        <w:sdtPr>
          <w:alias w:val="Member"/>
          <w:tag w:val="&lt;Member mnisId='4827' dodsId=''&gt;"/>
          <w:id w:val="-819652800"/>
          <w:placeholder>
            <w:docPart w:val="0C57E29B14DF4887B70D6B44C511088A"/>
          </w:placeholder>
          <w:richText/>
        </w:sdtPr>
        <w:sdtContent>
          <w:r w:rsidRPr="009F4644">
            <w:rPr>
              <w:b/>
            </w:rPr>
            <w:t>Claire Hanna:</w:t>
          </w:r>
        </w:sdtContent>
      </w:sdt>
      <w:r w:rsidRPr="009F4644">
        <w:t xml:space="preserve"> What is your assessment of Operation </w:t>
      </w:r>
      <w:r>
        <w:t>Kenova</w:t>
      </w:r>
      <w:r w:rsidRPr="009F4644">
        <w:t>?</w:t>
      </w:r>
    </w:p>
    <w:p w:rsidR="00CA5093" w:rsidP="00CA5093">
      <w:pPr>
        <w:pStyle w:val="Answer"/>
      </w:pPr>
      <w:sdt>
        <w:sdtPr>
          <w:alias w:val="Witness"/>
          <w:id w:val="-2002803312"/>
          <w:placeholder>
            <w:docPart w:val="0C57E29B14DF4887B70D6B44C511088A"/>
          </w:placeholder>
          <w:richText/>
        </w:sdtPr>
        <w:sdtContent>
          <w:r w:rsidRPr="009F4644">
            <w:rPr>
              <w:b/>
              <w:i/>
            </w:rPr>
            <w:t>Kenny Donaldson:</w:t>
          </w:r>
          <w:r w:rsidRPr="009F4644">
            <w:rPr>
              <w:b/>
            </w:rPr>
            <w:t xml:space="preserve"> </w:t>
          </w:r>
        </w:sdtContent>
      </w:sdt>
      <w:r>
        <w:t xml:space="preserve">We have had some contact with it. </w:t>
      </w:r>
      <w:r w:rsidR="00840CDC">
        <w:t xml:space="preserve">The </w:t>
      </w:r>
      <w:r>
        <w:t xml:space="preserve">particular concentration, if you want to call it that, of cases </w:t>
      </w:r>
      <w:r w:rsidR="00840CDC">
        <w:t>is</w:t>
      </w:r>
      <w:r>
        <w:t xml:space="preserve"> not within our immediacy, where our core base is, but we have engaged with Operation </w:t>
      </w:r>
      <w:r>
        <w:t>Kenova. T</w:t>
      </w:r>
      <w:r w:rsidRPr="009F4644">
        <w:t>he</w:t>
      </w:r>
      <w:r>
        <w:t>re is positivity around the</w:t>
      </w:r>
      <w:r w:rsidRPr="009F4644">
        <w:t xml:space="preserve"> process and how people were dealt with in it</w:t>
      </w:r>
      <w:r>
        <w:t xml:space="preserve">. We await </w:t>
      </w:r>
      <w:r w:rsidRPr="009F4644">
        <w:t>outcomes</w:t>
      </w:r>
      <w:r>
        <w:t>. T</w:t>
      </w:r>
      <w:r w:rsidRPr="009F4644">
        <w:t xml:space="preserve">he process may be improved </w:t>
      </w:r>
      <w:r>
        <w:t xml:space="preserve">from what has gone before, but outcomes </w:t>
      </w:r>
      <w:r w:rsidR="00854A7E">
        <w:t xml:space="preserve">are </w:t>
      </w:r>
      <w:r>
        <w:t xml:space="preserve">what victims and survivors </w:t>
      </w:r>
      <w:r w:rsidRPr="009F4644">
        <w:t>are seeking</w:t>
      </w:r>
      <w:r>
        <w:t xml:space="preserve">, </w:t>
      </w:r>
      <w:r w:rsidRPr="009F4644">
        <w:t>and outcomes have been very thin on the ground</w:t>
      </w:r>
      <w:r>
        <w:t>.</w:t>
      </w:r>
    </w:p>
    <w:p w:rsidR="00CA5093" w:rsidP="00CA5093">
      <w:pPr>
        <w:pStyle w:val="Answer"/>
      </w:pPr>
      <w:r>
        <w:t>W</w:t>
      </w:r>
      <w:r w:rsidRPr="009F4644">
        <w:t xml:space="preserve">e have </w:t>
      </w:r>
      <w:r w:rsidR="00571EDA">
        <w:t xml:space="preserve">had </w:t>
      </w:r>
      <w:r w:rsidRPr="009F4644">
        <w:t xml:space="preserve">a situation </w:t>
      </w:r>
      <w:r>
        <w:t xml:space="preserve">since </w:t>
      </w:r>
      <w:r w:rsidRPr="009F4644">
        <w:t xml:space="preserve">1998 </w:t>
      </w:r>
      <w:r>
        <w:t>until now</w:t>
      </w:r>
      <w:r w:rsidR="00571EDA">
        <w:t>: c</w:t>
      </w:r>
      <w:r w:rsidRPr="009F4644">
        <w:t xml:space="preserve">an anyone within the Committee </w:t>
      </w:r>
      <w:r>
        <w:t xml:space="preserve">name to us </w:t>
      </w:r>
      <w:r w:rsidRPr="009F4644">
        <w:t xml:space="preserve">those individuals who were onside with the </w:t>
      </w:r>
      <w:r>
        <w:t xml:space="preserve">provisional republican movement, or onside </w:t>
      </w:r>
      <w:r w:rsidRPr="009F4644">
        <w:t xml:space="preserve">with the </w:t>
      </w:r>
      <w:r>
        <w:t>l</w:t>
      </w:r>
      <w:r w:rsidRPr="009F4644">
        <w:t>oyalist perspective on th</w:t>
      </w:r>
      <w:r>
        <w:t xml:space="preserve">ese </w:t>
      </w:r>
      <w:r w:rsidRPr="009F4644">
        <w:t>issue</w:t>
      </w:r>
      <w:r>
        <w:t xml:space="preserve">s, </w:t>
      </w:r>
      <w:r w:rsidRPr="009F4644">
        <w:t xml:space="preserve">who </w:t>
      </w:r>
      <w:r>
        <w:t xml:space="preserve">have </w:t>
      </w:r>
      <w:r w:rsidRPr="009F4644">
        <w:t>been successfully prosecuted</w:t>
      </w:r>
      <w:r>
        <w:t xml:space="preserve"> and put to book </w:t>
      </w:r>
      <w:r w:rsidRPr="009F4644">
        <w:t>in terms of imprisonment</w:t>
      </w:r>
      <w:r>
        <w:t xml:space="preserve">? </w:t>
      </w:r>
      <w:r w:rsidRPr="009F4644">
        <w:t>No</w:t>
      </w:r>
      <w:r>
        <w:t xml:space="preserve">. We have had </w:t>
      </w:r>
      <w:r w:rsidRPr="009F4644">
        <w:t>people who were offside with the</w:t>
      </w:r>
      <w:r>
        <w:t xml:space="preserve"> peace process who have been served up as almost token gestures. We want a transformation around all that. </w:t>
      </w:r>
    </w:p>
    <w:p w:rsidR="00CA5093" w:rsidRPr="009F4644" w:rsidP="00CA5093">
      <w:pPr>
        <w:pStyle w:val="Answer"/>
      </w:pPr>
      <w:r>
        <w:t xml:space="preserve">A matter that is of huge concern to us is that 3,000 weapons exist in a lockup </w:t>
      </w:r>
      <w:r w:rsidRPr="009F4644">
        <w:t>in Northern Ireland</w:t>
      </w:r>
      <w:r>
        <w:t xml:space="preserve"> </w:t>
      </w:r>
      <w:r w:rsidRPr="009F4644">
        <w:t xml:space="preserve">concerning the past and the </w:t>
      </w:r>
      <w:r>
        <w:t>T</w:t>
      </w:r>
      <w:r w:rsidRPr="009F4644">
        <w:t>roubles</w:t>
      </w:r>
      <w:r w:rsidR="00571EDA">
        <w:t>, and t</w:t>
      </w:r>
      <w:r w:rsidRPr="009F4644">
        <w:t>hey are being used in a reactive way</w:t>
      </w:r>
      <w:r w:rsidR="003D7716">
        <w:t>.</w:t>
      </w:r>
      <w:r>
        <w:t xml:space="preserve"> </w:t>
      </w:r>
      <w:r w:rsidR="003D7716">
        <w:t xml:space="preserve">When </w:t>
      </w:r>
      <w:r>
        <w:t>the police</w:t>
      </w:r>
      <w:r w:rsidR="00571EDA">
        <w:t>—</w:t>
      </w:r>
      <w:r>
        <w:t>the current LIB</w:t>
      </w:r>
      <w:r w:rsidR="00571EDA">
        <w:t>—</w:t>
      </w:r>
      <w:r>
        <w:t xml:space="preserve"> come to those particular cases</w:t>
      </w:r>
      <w:r w:rsidR="003D7716">
        <w:t>,</w:t>
      </w:r>
      <w:r>
        <w:t xml:space="preserve"> </w:t>
      </w:r>
      <w:r w:rsidR="003D7716">
        <w:t>t</w:t>
      </w:r>
      <w:r w:rsidRPr="009F4644" w:rsidR="003D7716">
        <w:t xml:space="preserve">hey </w:t>
      </w:r>
      <w:r w:rsidRPr="009F4644">
        <w:t>then check out the ballistics</w:t>
      </w:r>
      <w:r>
        <w:t xml:space="preserve"> </w:t>
      </w:r>
      <w:r w:rsidR="00571EDA">
        <w:t>and so on</w:t>
      </w:r>
      <w:r>
        <w:t xml:space="preserve">. </w:t>
      </w:r>
      <w:r w:rsidRPr="009F4644" w:rsidR="003D7716">
        <w:t xml:space="preserve">A </w:t>
      </w:r>
      <w:r>
        <w:t xml:space="preserve">focused piece of work </w:t>
      </w:r>
      <w:r w:rsidR="003D7716">
        <w:t xml:space="preserve">needs to be </w:t>
      </w:r>
      <w:r>
        <w:t>done on that weaponry now so</w:t>
      </w:r>
      <w:r w:rsidRPr="009F4644">
        <w:t xml:space="preserve"> </w:t>
      </w:r>
      <w:r w:rsidR="00571EDA">
        <w:t xml:space="preserve">that </w:t>
      </w:r>
      <w:r w:rsidRPr="009F4644">
        <w:t>all those matches and linkages can be in place</w:t>
      </w:r>
      <w:r w:rsidR="00571EDA">
        <w:t>,</w:t>
      </w:r>
      <w:r>
        <w:t xml:space="preserve"> i</w:t>
      </w:r>
      <w:r w:rsidRPr="009F4644">
        <w:t xml:space="preserve">f we are genuinely </w:t>
      </w:r>
      <w:r>
        <w:t xml:space="preserve">concerned about actually serving justice for people. If we are simply going through the </w:t>
      </w:r>
      <w:r w:rsidRPr="009F4644">
        <w:t>motions</w:t>
      </w:r>
      <w:r>
        <w:t xml:space="preserve">, </w:t>
      </w:r>
      <w:r w:rsidRPr="009F4644">
        <w:t>people n</w:t>
      </w:r>
      <w:r w:rsidR="003D7716">
        <w:t>e</w:t>
      </w:r>
      <w:r w:rsidRPr="009F4644">
        <w:t>ed to be honest and say that.</w:t>
      </w:r>
    </w:p>
    <w:p w:rsidR="00CA5093" w:rsidRPr="009F4644" w:rsidP="00CA5093">
      <w:pPr>
        <w:pStyle w:val="Question"/>
        <w:numPr>
          <w:ilvl w:val="0"/>
          <w:numId w:val="9"/>
        </w:numPr>
      </w:pPr>
      <w:sdt>
        <w:sdtPr>
          <w:alias w:val="Member"/>
          <w:tag w:val="&lt;Member mnisId='4827' dodsId=''&gt;"/>
          <w:id w:val="-929504721"/>
          <w:placeholder>
            <w:docPart w:val="0C57E29B14DF4887B70D6B44C511088A"/>
          </w:placeholder>
          <w:richText/>
        </w:sdtPr>
        <w:sdtContent>
          <w:r w:rsidRPr="009F4644">
            <w:rPr>
              <w:b/>
            </w:rPr>
            <w:t>Claire Hanna:</w:t>
          </w:r>
        </w:sdtContent>
      </w:sdt>
      <w:r w:rsidRPr="009F4644">
        <w:t xml:space="preserve"> </w:t>
      </w:r>
      <w:r>
        <w:t>You have referred to the need</w:t>
      </w:r>
      <w:r w:rsidR="00571EDA">
        <w:t>, in your view,</w:t>
      </w:r>
      <w:r>
        <w:t xml:space="preserve"> for a </w:t>
      </w:r>
      <w:r w:rsidRPr="009F4644">
        <w:t xml:space="preserve">holistic </w:t>
      </w:r>
      <w:r>
        <w:t>and comprehensive approach rather than case by case. H</w:t>
      </w:r>
      <w:r w:rsidRPr="009F4644">
        <w:t>ow do you think themes and patterns can be reflected if we move away from Stormont House?</w:t>
      </w:r>
      <w:r w:rsidR="00FB037D">
        <w:t xml:space="preserve"> </w:t>
      </w:r>
    </w:p>
    <w:p w:rsidR="00CA5093" w:rsidP="00CA5093">
      <w:pPr>
        <w:pStyle w:val="Answer"/>
      </w:pPr>
      <w:sdt>
        <w:sdtPr>
          <w:alias w:val="Witness"/>
          <w:id w:val="1328864410"/>
          <w:placeholder>
            <w:docPart w:val="0C57E29B14DF4887B70D6B44C511088A"/>
          </w:placeholder>
          <w:richText/>
        </w:sdtPr>
        <w:sdtContent>
          <w:r w:rsidRPr="009F4644">
            <w:rPr>
              <w:b/>
              <w:i/>
            </w:rPr>
            <w:t>Kenny Donaldson:</w:t>
          </w:r>
          <w:r w:rsidRPr="009F4644">
            <w:rPr>
              <w:b/>
            </w:rPr>
            <w:t xml:space="preserve"> </w:t>
          </w:r>
        </w:sdtContent>
      </w:sdt>
      <w:r>
        <w:t>Our</w:t>
      </w:r>
      <w:r w:rsidRPr="00FB037D" w:rsidR="00FB037D">
        <w:t xml:space="preserve"> </w:t>
      </w:r>
      <w:r w:rsidR="00FB037D">
        <w:t>core grievance</w:t>
      </w:r>
      <w:r>
        <w:t>, if you want to call it this, with Stormont House is that it</w:t>
      </w:r>
      <w:r w:rsidRPr="009F4644">
        <w:t xml:space="preserve"> is in reverse</w:t>
      </w:r>
      <w:r>
        <w:t xml:space="preserve">. </w:t>
      </w:r>
      <w:r w:rsidRPr="009F4644">
        <w:t>In a sense, we have always argued that</w:t>
      </w:r>
      <w:r w:rsidR="00571EDA">
        <w:t xml:space="preserve"> </w:t>
      </w:r>
      <w:r>
        <w:t xml:space="preserve">in the absence of the likelihood of large numbers of cases moving towards a situation where </w:t>
      </w:r>
      <w:r w:rsidRPr="009F4644">
        <w:t xml:space="preserve">custodial sentences </w:t>
      </w:r>
      <w:r>
        <w:t xml:space="preserve">are </w:t>
      </w:r>
      <w:r w:rsidRPr="009F4644">
        <w:t>served</w:t>
      </w:r>
      <w:r w:rsidR="00571EDA">
        <w:t>—</w:t>
      </w:r>
      <w:r>
        <w:t xml:space="preserve">if you want to call it </w:t>
      </w:r>
      <w:r w:rsidR="00571EDA">
        <w:t xml:space="preserve">this, </w:t>
      </w:r>
      <w:r w:rsidRPr="009F4644">
        <w:t xml:space="preserve">the raw </w:t>
      </w:r>
      <w:r>
        <w:t xml:space="preserve">and </w:t>
      </w:r>
      <w:r w:rsidRPr="009F4644">
        <w:t>understood form of justice</w:t>
      </w:r>
      <w:r w:rsidR="00571EDA">
        <w:t>—</w:t>
      </w:r>
      <w:r>
        <w:t>acknowledgement must be there for victims and survivors. W</w:t>
      </w:r>
      <w:r w:rsidRPr="009F4644">
        <w:t>hat we need at the absolute start of this process</w:t>
      </w:r>
      <w:r>
        <w:t xml:space="preserve">, which is what should have come </w:t>
      </w:r>
      <w:r w:rsidRPr="009F4644">
        <w:t>between 1994 and 1998</w:t>
      </w:r>
      <w:r>
        <w:t xml:space="preserve">, is an acknowledgement of the wrong of violence </w:t>
      </w:r>
      <w:r w:rsidRPr="009F4644">
        <w:t>across the board</w:t>
      </w:r>
      <w:r>
        <w:t xml:space="preserve">, </w:t>
      </w:r>
      <w:r w:rsidRPr="009F4644">
        <w:t xml:space="preserve">carried </w:t>
      </w:r>
      <w:r>
        <w:t xml:space="preserve">out by republicans, loyalists and </w:t>
      </w:r>
      <w:r w:rsidRPr="009F4644">
        <w:t xml:space="preserve">those members of the forces who dishonoured the code and </w:t>
      </w:r>
      <w:r>
        <w:t xml:space="preserve">engaged in </w:t>
      </w:r>
      <w:r w:rsidRPr="009F4644">
        <w:t>a criminal act</w:t>
      </w:r>
      <w:r>
        <w:t>.</w:t>
      </w:r>
    </w:p>
    <w:p w:rsidR="00CA5093" w:rsidRPr="009F4644" w:rsidP="00CA5093">
      <w:pPr>
        <w:pStyle w:val="Answer"/>
      </w:pPr>
      <w:r>
        <w:t>That is the foundation stone. You have that in place</w:t>
      </w:r>
      <w:r w:rsidR="00571EDA">
        <w:t>, and t</w:t>
      </w:r>
      <w:r>
        <w:t xml:space="preserve">he rest of this is built on that firm foundation and </w:t>
      </w:r>
      <w:r w:rsidR="0048759B">
        <w:t>goodwill</w:t>
      </w:r>
      <w:r w:rsidRPr="009F4644">
        <w:t xml:space="preserve"> will result</w:t>
      </w:r>
      <w:r>
        <w:t xml:space="preserve">. </w:t>
      </w:r>
      <w:r w:rsidRPr="009F4644">
        <w:t xml:space="preserve">We are the core organisation in Northern Ireland </w:t>
      </w:r>
      <w:r>
        <w:t>that</w:t>
      </w:r>
      <w:r w:rsidRPr="009F4644">
        <w:t xml:space="preserve"> says that public</w:t>
      </w:r>
      <w:r>
        <w:t xml:space="preserve">ly. </w:t>
      </w:r>
      <w:r w:rsidRPr="009F4644">
        <w:t>You are going to hear from victims</w:t>
      </w:r>
      <w:r>
        <w:t xml:space="preserve">’ </w:t>
      </w:r>
      <w:r w:rsidRPr="009F4644">
        <w:t>organisation</w:t>
      </w:r>
      <w:r>
        <w:t xml:space="preserve">s and they will not acknowledge the wrong of violence across the board. That is </w:t>
      </w:r>
      <w:r w:rsidRPr="009F4644">
        <w:t>where the biggest problem</w:t>
      </w:r>
      <w:r>
        <w:t xml:space="preserve"> is </w:t>
      </w:r>
      <w:r w:rsidRPr="009F4644">
        <w:t xml:space="preserve">in </w:t>
      </w:r>
      <w:r>
        <w:t xml:space="preserve">all this. </w:t>
      </w:r>
    </w:p>
    <w:p w:rsidR="00CA5093" w:rsidRPr="009F4644" w:rsidP="00CA5093">
      <w:pPr>
        <w:pStyle w:val="Question"/>
        <w:numPr>
          <w:ilvl w:val="0"/>
          <w:numId w:val="9"/>
        </w:numPr>
      </w:pPr>
      <w:sdt>
        <w:sdtPr>
          <w:alias w:val="Member"/>
          <w:tag w:val="&lt;Member mnisId='4827' dodsId=''&gt;"/>
          <w:id w:val="1584955729"/>
          <w:placeholder>
            <w:docPart w:val="0C57E29B14DF4887B70D6B44C511088A"/>
          </w:placeholder>
          <w:richText/>
        </w:sdtPr>
        <w:sdtContent>
          <w:r w:rsidRPr="009F4644">
            <w:rPr>
              <w:b/>
            </w:rPr>
            <w:t>Claire Hanna:</w:t>
          </w:r>
        </w:sdtContent>
      </w:sdt>
      <w:r w:rsidRPr="009F4644">
        <w:t xml:space="preserve"> </w:t>
      </w:r>
      <w:r>
        <w:t>We have heard from victims’ organisations that very much do acknowledge wrong across the board. Kenny, I agree with you on the concept of virtuous circles. I</w:t>
      </w:r>
      <w:r w:rsidRPr="009F4644">
        <w:t>f that acknowledgement comes, good things will flow from it</w:t>
      </w:r>
      <w:r>
        <w:t>,</w:t>
      </w:r>
      <w:r w:rsidRPr="009F4644">
        <w:t xml:space="preserve"> but I believe some structures will be required</w:t>
      </w:r>
      <w:r>
        <w:t xml:space="preserve"> for it. I do not know that we have </w:t>
      </w:r>
      <w:r w:rsidRPr="009F4644">
        <w:t>found much better than we will</w:t>
      </w:r>
      <w:r>
        <w:t xml:space="preserve"> in Stormont House. </w:t>
      </w:r>
    </w:p>
    <w:p w:rsidR="00CA5093" w:rsidRPr="0035405E" w:rsidP="00CA5093">
      <w:pPr>
        <w:pStyle w:val="Answer"/>
      </w:pPr>
      <w:sdt>
        <w:sdtPr>
          <w:alias w:val="Witness"/>
          <w:id w:val="-984465073"/>
          <w:placeholder>
            <w:docPart w:val="0C57E29B14DF4887B70D6B44C511088A"/>
          </w:placeholder>
          <w:richText/>
        </w:sdtPr>
        <w:sdtContent>
          <w:r w:rsidRPr="009F4644">
            <w:rPr>
              <w:b/>
              <w:i/>
            </w:rPr>
            <w:t>Ken Funston:</w:t>
          </w:r>
        </w:sdtContent>
      </w:sdt>
      <w:r w:rsidRPr="009F4644">
        <w:t xml:space="preserve"> </w:t>
      </w:r>
      <w:r>
        <w:t>Claire has said that SEFF agree</w:t>
      </w:r>
      <w:r w:rsidR="0048759B">
        <w:t>s</w:t>
      </w:r>
      <w:r>
        <w:t xml:space="preserve"> </w:t>
      </w:r>
      <w:r w:rsidR="00571EDA">
        <w:t xml:space="preserve">in principle </w:t>
      </w:r>
      <w:r>
        <w:t xml:space="preserve">with Stormont House. Actually, in principle, we do not. There are serious issues within Stormont House. The whole structures do not make logistical sense. HIU working alongside ICIR does not make any sense whatsoever. We think the oral history archive has merit but must be a standalone organisation, sitting outside any </w:t>
      </w:r>
      <w:r w:rsidRPr="0035405E">
        <w:t>investigatory or adjudicatory board. The last structure, looking at the themes</w:t>
      </w:r>
      <w:r w:rsidR="00571EDA">
        <w:t>—</w:t>
      </w:r>
      <w:r w:rsidRPr="0035405E">
        <w:t>the IRG</w:t>
      </w:r>
      <w:r w:rsidR="00571EDA">
        <w:t>—</w:t>
      </w:r>
      <w:r w:rsidRPr="0035405E">
        <w:t>possibly has merit somewhere down the line, but, in principle, we do not agree with what is in Stormont House.</w:t>
      </w:r>
    </w:p>
    <w:p w:rsidR="00CA5093" w:rsidRPr="009F4644" w:rsidP="00CA5093">
      <w:pPr>
        <w:pStyle w:val="Answer"/>
      </w:pPr>
      <w:r w:rsidRPr="0035405E">
        <w:t>On the Government proposals in March</w:t>
      </w:r>
      <w:r w:rsidR="00571EDA">
        <w:t>—</w:t>
      </w:r>
      <w:r w:rsidRPr="0035405E">
        <w:t>the two page</w:t>
      </w:r>
      <w:r w:rsidR="0035405E">
        <w:t>s</w:t>
      </w:r>
      <w:r w:rsidR="00571EDA">
        <w:t>—</w:t>
      </w:r>
      <w:r w:rsidRPr="0035405E">
        <w:t>I understand some of the things they are</w:t>
      </w:r>
      <w:r w:rsidRPr="009F4644">
        <w:t xml:space="preserve"> trying to say</w:t>
      </w:r>
      <w:r w:rsidR="00571EDA">
        <w:t>,</w:t>
      </w:r>
      <w:r w:rsidRPr="009F4644">
        <w:t xml:space="preserve"> but the language is very clumsy </w:t>
      </w:r>
      <w:r>
        <w:t>when they talk about swift investigations. E</w:t>
      </w:r>
      <w:r w:rsidRPr="009F4644">
        <w:t>very legacy investigation is subject to a review</w:t>
      </w:r>
      <w:r w:rsidR="00571EDA">
        <w:t>;</w:t>
      </w:r>
      <w:r w:rsidRPr="009F4644">
        <w:t xml:space="preserve"> not </w:t>
      </w:r>
      <w:r>
        <w:t xml:space="preserve">a review the way the HET did, which was </w:t>
      </w:r>
      <w:r w:rsidRPr="009F4644">
        <w:t>totally unfit</w:t>
      </w:r>
      <w:r>
        <w:t xml:space="preserve">, </w:t>
      </w:r>
      <w:r w:rsidRPr="009F4644">
        <w:t>but a proper serious crime review</w:t>
      </w:r>
      <w:r>
        <w:t xml:space="preserve">. Any serious crime review </w:t>
      </w:r>
      <w:r w:rsidRPr="009F4644">
        <w:t xml:space="preserve">cannot move forward to </w:t>
      </w:r>
      <w:r>
        <w:t xml:space="preserve">an </w:t>
      </w:r>
      <w:r w:rsidRPr="009F4644">
        <w:t xml:space="preserve">investigation unless there </w:t>
      </w:r>
      <w:r>
        <w:t xml:space="preserve">are </w:t>
      </w:r>
      <w:r w:rsidRPr="009F4644">
        <w:t>new lines of investigation to be pursued</w:t>
      </w:r>
      <w:r>
        <w:t xml:space="preserve">. Any detective or anyone with understanding of the police service will know that. Ultimately, you cannot </w:t>
      </w:r>
      <w:r w:rsidRPr="009F4644">
        <w:t>do a full</w:t>
      </w:r>
      <w:r>
        <w:t>-</w:t>
      </w:r>
      <w:r w:rsidRPr="009F4644">
        <w:t>blown investigation in every case</w:t>
      </w:r>
      <w:r>
        <w:t xml:space="preserve">. </w:t>
      </w:r>
      <w:r w:rsidRPr="009F4644">
        <w:t>That is impossible for 3,500 cases</w:t>
      </w:r>
      <w:r>
        <w:t xml:space="preserve">. That is absolutely impossible, but they </w:t>
      </w:r>
      <w:r w:rsidRPr="009F4644">
        <w:t>merit a serious crime review in each case.</w:t>
      </w:r>
    </w:p>
    <w:p w:rsidR="00CA5093" w:rsidRPr="009F4644" w:rsidP="00CA5093">
      <w:pPr>
        <w:pStyle w:val="Question"/>
        <w:numPr>
          <w:ilvl w:val="0"/>
          <w:numId w:val="9"/>
        </w:numPr>
      </w:pPr>
      <w:sdt>
        <w:sdtPr>
          <w:alias w:val="Member"/>
          <w:tag w:val="&lt;Member mnisId='4494' dodsId='72275'&gt;"/>
          <w:id w:val="353302065"/>
          <w:placeholder>
            <w:docPart w:val="0C57E29B14DF4887B70D6B44C511088A"/>
          </w:placeholder>
          <w:richText/>
        </w:sdtPr>
        <w:sdtContent>
          <w:r w:rsidRPr="009F4644">
            <w:rPr>
              <w:b/>
            </w:rPr>
            <w:t>Chair:</w:t>
          </w:r>
        </w:sdtContent>
      </w:sdt>
      <w:r w:rsidRPr="009F4644">
        <w:t xml:space="preserve"> Why is it impossible?</w:t>
      </w:r>
    </w:p>
    <w:p w:rsidR="00CA5093" w:rsidRPr="009F4644" w:rsidP="00CA5093">
      <w:pPr>
        <w:pStyle w:val="Answer"/>
      </w:pPr>
      <w:sdt>
        <w:sdtPr>
          <w:alias w:val="Witness"/>
          <w:id w:val="97849566"/>
          <w:placeholder>
            <w:docPart w:val="0C57E29B14DF4887B70D6B44C511088A"/>
          </w:placeholder>
          <w:richText/>
        </w:sdtPr>
        <w:sdtContent>
          <w:r w:rsidRPr="009F4644">
            <w:rPr>
              <w:b/>
              <w:i/>
            </w:rPr>
            <w:t>Ken Funston:</w:t>
          </w:r>
          <w:r w:rsidRPr="009F4644">
            <w:rPr>
              <w:b/>
            </w:rPr>
            <w:t xml:space="preserve"> </w:t>
          </w:r>
        </w:sdtContent>
      </w:sdt>
      <w:r>
        <w:t xml:space="preserve">Kenova has been going </w:t>
      </w:r>
      <w:r w:rsidR="00571EDA">
        <w:t xml:space="preserve">for </w:t>
      </w:r>
      <w:r>
        <w:t>four years. We have not seen what has come out of Kenova at the other end</w:t>
      </w:r>
      <w:r w:rsidR="00571EDA">
        <w:t>,</w:t>
      </w:r>
      <w:r>
        <w:t xml:space="preserve"> as of yet. </w:t>
      </w:r>
      <w:r w:rsidR="00891126">
        <w:t>That was 80-</w:t>
      </w:r>
      <w:r>
        <w:t xml:space="preserve">plus detectives focused on </w:t>
      </w:r>
      <w:r w:rsidRPr="009F4644">
        <w:t>one line of investigation</w:t>
      </w:r>
      <w:r>
        <w:t>. I</w:t>
      </w:r>
      <w:r w:rsidRPr="009F4644">
        <w:t xml:space="preserve">f we look at 3,600 </w:t>
      </w:r>
      <w:r>
        <w:t xml:space="preserve">deaths </w:t>
      </w:r>
      <w:r w:rsidRPr="009F4644">
        <w:t>and put a team on each investigation, unfortunately</w:t>
      </w:r>
      <w:r>
        <w:t xml:space="preserve">—and this is a sad </w:t>
      </w:r>
      <w:r w:rsidRPr="009F4644">
        <w:t>thing to say</w:t>
      </w:r>
      <w:r>
        <w:t>—</w:t>
      </w:r>
      <w:r w:rsidRPr="009F4644">
        <w:t>the older generation will have gone</w:t>
      </w:r>
      <w:r w:rsidR="00571EDA">
        <w:t>, and m</w:t>
      </w:r>
      <w:r w:rsidRPr="009F4644">
        <w:t>y generation will probably be past it as well</w:t>
      </w:r>
      <w:r>
        <w:t xml:space="preserve">. </w:t>
      </w:r>
      <w:r w:rsidRPr="009F4644">
        <w:t xml:space="preserve">It is going to take many </w:t>
      </w:r>
      <w:r>
        <w:t>decades</w:t>
      </w:r>
      <w:r w:rsidR="00571EDA">
        <w:t>,</w:t>
      </w:r>
      <w:r>
        <w:t xml:space="preserve"> and that is the problem. We need to look at what is in there,</w:t>
      </w:r>
      <w:r w:rsidRPr="009F4644">
        <w:t xml:space="preserve"> in the vaults</w:t>
      </w:r>
      <w:r>
        <w:t>.</w:t>
      </w:r>
    </w:p>
    <w:p w:rsidR="00CA5093" w:rsidRPr="009F4644" w:rsidP="00CA5093">
      <w:pPr>
        <w:pStyle w:val="Question"/>
        <w:numPr>
          <w:ilvl w:val="0"/>
          <w:numId w:val="9"/>
        </w:numPr>
      </w:pPr>
      <w:sdt>
        <w:sdtPr>
          <w:alias w:val="Member"/>
          <w:tag w:val="&lt;Member mnisId='4494' dodsId='72275'&gt;"/>
          <w:id w:val="-656605002"/>
          <w:placeholder>
            <w:docPart w:val="0C57E29B14DF4887B70D6B44C511088A"/>
          </w:placeholder>
          <w:richText/>
        </w:sdtPr>
        <w:sdtContent>
          <w:r w:rsidRPr="009F4644">
            <w:rPr>
              <w:b/>
            </w:rPr>
            <w:t>Chair:</w:t>
          </w:r>
        </w:sdtContent>
      </w:sdt>
      <w:r w:rsidRPr="009F4644">
        <w:t xml:space="preserve"> It</w:t>
      </w:r>
      <w:r>
        <w:t xml:space="preserve"> is</w:t>
      </w:r>
      <w:r w:rsidRPr="009F4644">
        <w:t xml:space="preserve"> not impossible</w:t>
      </w:r>
      <w:r>
        <w:t>. I</w:t>
      </w:r>
      <w:r w:rsidRPr="009F4644">
        <w:t>t might be undeliverable</w:t>
      </w:r>
      <w:r>
        <w:t xml:space="preserve"> as a result of lack of resources, but it is not impossible.</w:t>
      </w:r>
    </w:p>
    <w:p w:rsidR="00CA5093" w:rsidRPr="009F4644" w:rsidP="00CA5093">
      <w:pPr>
        <w:pStyle w:val="Answer"/>
      </w:pPr>
      <w:sdt>
        <w:sdtPr>
          <w:alias w:val="Witness"/>
          <w:id w:val="-652064527"/>
          <w:placeholder>
            <w:docPart w:val="0C57E29B14DF4887B70D6B44C511088A"/>
          </w:placeholder>
          <w:richText/>
        </w:sdtPr>
        <w:sdtContent>
          <w:r w:rsidRPr="009F4644">
            <w:rPr>
              <w:b/>
              <w:i/>
            </w:rPr>
            <w:t>Ken Funston:</w:t>
          </w:r>
          <w:r w:rsidRPr="009F4644">
            <w:rPr>
              <w:b/>
            </w:rPr>
            <w:t xml:space="preserve"> </w:t>
          </w:r>
        </w:sdtContent>
      </w:sdt>
      <w:r>
        <w:t>It</w:t>
      </w:r>
      <w:r w:rsidRPr="009F4644">
        <w:t xml:space="preserve"> is not impossible</w:t>
      </w:r>
      <w:r>
        <w:t xml:space="preserve">, no. We need to have a team in place now to look at what is in </w:t>
      </w:r>
      <w:r w:rsidRPr="009F4644">
        <w:t>the vaults</w:t>
      </w:r>
      <w:r w:rsidR="00571EDA">
        <w:t>,</w:t>
      </w:r>
      <w:r w:rsidRPr="009F4644">
        <w:t xml:space="preserve"> and what is in there that will give us potential investigative opportunities</w:t>
      </w:r>
      <w:r>
        <w:t xml:space="preserve">. In some of the cases, I myself am </w:t>
      </w:r>
      <w:r w:rsidRPr="009F4644">
        <w:t xml:space="preserve">finding nuggets that are available </w:t>
      </w:r>
      <w:r>
        <w:t>in there, in Seapark, where the vaults are within the PSNI. S</w:t>
      </w:r>
      <w:r w:rsidRPr="009F4644">
        <w:t xml:space="preserve">tuff </w:t>
      </w:r>
      <w:r>
        <w:t xml:space="preserve">is not </w:t>
      </w:r>
      <w:r w:rsidRPr="009F4644">
        <w:t>coming out because we are at stalemate</w:t>
      </w:r>
      <w:r>
        <w:t>. We</w:t>
      </w:r>
      <w:r w:rsidR="00891126">
        <w:t xml:space="preserve"> need to be getting in there now, starting</w:t>
      </w:r>
      <w:r>
        <w:t xml:space="preserve"> </w:t>
      </w:r>
      <w:r w:rsidR="00891126">
        <w:t xml:space="preserve">to </w:t>
      </w:r>
      <w:r>
        <w:t>look and see what is available</w:t>
      </w:r>
      <w:r w:rsidR="00891126">
        <w:t>,</w:t>
      </w:r>
      <w:r>
        <w:t xml:space="preserve"> </w:t>
      </w:r>
      <w:r w:rsidRPr="009F4644">
        <w:t>and get</w:t>
      </w:r>
      <w:r w:rsidR="00891126">
        <w:t>ting</w:t>
      </w:r>
      <w:r w:rsidRPr="009F4644">
        <w:t xml:space="preserve"> </w:t>
      </w:r>
      <w:r>
        <w:t>o</w:t>
      </w:r>
      <w:r w:rsidRPr="009F4644">
        <w:t>n with it</w:t>
      </w:r>
      <w:r>
        <w:t xml:space="preserve">, not waiting </w:t>
      </w:r>
      <w:r w:rsidR="00891126">
        <w:t xml:space="preserve">for </w:t>
      </w:r>
      <w:r>
        <w:t xml:space="preserve">years. </w:t>
      </w:r>
    </w:p>
    <w:p w:rsidR="00CA5093" w:rsidRPr="009F4644" w:rsidP="00CA5093">
      <w:pPr>
        <w:pStyle w:val="Question"/>
        <w:numPr>
          <w:ilvl w:val="0"/>
          <w:numId w:val="9"/>
        </w:numPr>
      </w:pPr>
      <w:sdt>
        <w:sdtPr>
          <w:alias w:val="Member"/>
          <w:tag w:val="&lt;Member mnisId='4494' dodsId='72275'&gt;"/>
          <w:id w:val="1155029703"/>
          <w:placeholder>
            <w:docPart w:val="0C57E29B14DF4887B70D6B44C511088A"/>
          </w:placeholder>
          <w:richText/>
        </w:sdtPr>
        <w:sdtContent>
          <w:r w:rsidRPr="009F4644">
            <w:rPr>
              <w:b/>
            </w:rPr>
            <w:t>Chair:</w:t>
          </w:r>
        </w:sdtContent>
      </w:sdt>
      <w:r w:rsidRPr="009F4644">
        <w:t xml:space="preserve"> Is it fair to summarise your view that you think that the process is being defined by resource and resourcing issues</w:t>
      </w:r>
      <w:r>
        <w:t>,</w:t>
      </w:r>
      <w:r w:rsidRPr="009F4644">
        <w:t xml:space="preserve"> in terms of </w:t>
      </w:r>
      <w:r w:rsidRPr="009F4644" w:rsidR="00891126">
        <w:t xml:space="preserve">both </w:t>
      </w:r>
      <w:r w:rsidRPr="009F4644">
        <w:t>manpower and pound</w:t>
      </w:r>
      <w:r>
        <w:t>s,</w:t>
      </w:r>
      <w:r w:rsidRPr="009F4644">
        <w:t xml:space="preserve"> shillings and pence</w:t>
      </w:r>
      <w:r>
        <w:t>,</w:t>
      </w:r>
      <w:r w:rsidRPr="009F4644">
        <w:t xml:space="preserve"> rather than what is actually needed and then backfilling to deliver what is needed</w:t>
      </w:r>
      <w:r>
        <w:t xml:space="preserve">? </w:t>
      </w:r>
      <w:r w:rsidRPr="009F4644">
        <w:t>In a nutshell, that is your position</w:t>
      </w:r>
      <w:r>
        <w:t>,</w:t>
      </w:r>
      <w:r w:rsidRPr="009F4644">
        <w:t xml:space="preserve"> Mr Funston.</w:t>
      </w:r>
    </w:p>
    <w:p w:rsidR="00CA5093" w:rsidRPr="009F4644" w:rsidP="00CA5093">
      <w:pPr>
        <w:pStyle w:val="Answer"/>
      </w:pPr>
      <w:sdt>
        <w:sdtPr>
          <w:alias w:val="Witness"/>
          <w:id w:val="-693461784"/>
          <w:placeholder>
            <w:docPart w:val="0C57E29B14DF4887B70D6B44C511088A"/>
          </w:placeholder>
          <w:richText/>
        </w:sdtPr>
        <w:sdtContent>
          <w:r w:rsidRPr="009F4644">
            <w:rPr>
              <w:b/>
              <w:i/>
            </w:rPr>
            <w:t>Ken Funston:</w:t>
          </w:r>
          <w:r w:rsidRPr="009F4644">
            <w:rPr>
              <w:b/>
            </w:rPr>
            <w:t xml:space="preserve"> </w:t>
          </w:r>
        </w:sdtContent>
      </w:sdt>
      <w:r w:rsidR="00891126">
        <w:t>It is</w:t>
      </w:r>
      <w:r w:rsidR="00571EDA">
        <w:t>,</w:t>
      </w:r>
      <w:r w:rsidR="00891126">
        <w:t xml:space="preserve"> </w:t>
      </w:r>
      <w:r w:rsidRPr="009F4644" w:rsidR="00891126">
        <w:t>t</w:t>
      </w:r>
      <w:r w:rsidR="00891126">
        <w:t xml:space="preserve">o </w:t>
      </w:r>
      <w:r>
        <w:t>a certain extent</w:t>
      </w:r>
      <w:r w:rsidR="00571EDA">
        <w:t>. B</w:t>
      </w:r>
      <w:r>
        <w:t xml:space="preserve">ut </w:t>
      </w:r>
      <w:r w:rsidR="00891126">
        <w:t xml:space="preserve">in </w:t>
      </w:r>
      <w:r>
        <w:t>reality, in Seapark in County Antrim, where most of the evidence is held, t</w:t>
      </w:r>
      <w:r w:rsidRPr="009F4644">
        <w:t xml:space="preserve">he PSNI </w:t>
      </w:r>
      <w:r>
        <w:t xml:space="preserve">do not </w:t>
      </w:r>
      <w:r w:rsidRPr="009F4644">
        <w:t>even know what</w:t>
      </w:r>
      <w:r>
        <w:t xml:space="preserve"> is </w:t>
      </w:r>
      <w:r w:rsidRPr="009F4644">
        <w:t>in there</w:t>
      </w:r>
      <w:r>
        <w:t xml:space="preserve">. </w:t>
      </w:r>
      <w:r w:rsidRPr="009F4644">
        <w:t>Nothing is properly filed away</w:t>
      </w:r>
      <w:r>
        <w:t xml:space="preserve">. </w:t>
      </w:r>
      <w:r w:rsidRPr="009F4644">
        <w:t xml:space="preserve">We are finding things </w:t>
      </w:r>
      <w:r>
        <w:t xml:space="preserve">available in cases today that have been lying there for 20 years </w:t>
      </w:r>
      <w:r>
        <w:t>and nobody knew existed. W</w:t>
      </w:r>
      <w:r w:rsidRPr="009F4644">
        <w:t>e need to get in there now</w:t>
      </w:r>
      <w:r>
        <w:t xml:space="preserve">. </w:t>
      </w:r>
      <w:r w:rsidR="00571EDA">
        <w:t>It</w:t>
      </w:r>
      <w:r>
        <w:t xml:space="preserve"> is</w:t>
      </w:r>
      <w:r w:rsidRPr="009F4644">
        <w:t xml:space="preserve"> no use waiting </w:t>
      </w:r>
      <w:r>
        <w:t xml:space="preserve">and going </w:t>
      </w:r>
      <w:r w:rsidRPr="009F4644">
        <w:t xml:space="preserve">over and over </w:t>
      </w:r>
      <w:r>
        <w:t xml:space="preserve">this for </w:t>
      </w:r>
      <w:r w:rsidRPr="009F4644">
        <w:t xml:space="preserve">another </w:t>
      </w:r>
      <w:r>
        <w:t xml:space="preserve">five years, trying to get an </w:t>
      </w:r>
      <w:r w:rsidRPr="009F4644">
        <w:t>HIU on board</w:t>
      </w:r>
      <w:r>
        <w:t>, w</w:t>
      </w:r>
      <w:r w:rsidRPr="009F4644">
        <w:t>hen we have a police service</w:t>
      </w:r>
      <w:r>
        <w:t xml:space="preserve"> that could be properly resourced</w:t>
      </w:r>
      <w:r w:rsidR="00891126">
        <w:t>,</w:t>
      </w:r>
      <w:r>
        <w:t xml:space="preserve"> </w:t>
      </w:r>
      <w:r w:rsidR="00571EDA">
        <w:t xml:space="preserve">and could </w:t>
      </w:r>
      <w:r>
        <w:t>get in there now and get on with it. T</w:t>
      </w:r>
      <w:r w:rsidRPr="009F4644">
        <w:t>he PSNI legacy branch ha</w:t>
      </w:r>
      <w:r>
        <w:t>s</w:t>
      </w:r>
      <w:r w:rsidRPr="009F4644">
        <w:t xml:space="preserve"> around the same strength as </w:t>
      </w:r>
      <w:r>
        <w:t xml:space="preserve">Kenova. It </w:t>
      </w:r>
      <w:r w:rsidR="00571EDA">
        <w:t>can only</w:t>
      </w:r>
      <w:r>
        <w:t xml:space="preserve"> do a </w:t>
      </w:r>
      <w:r w:rsidRPr="009F4644">
        <w:t>few cases per year</w:t>
      </w:r>
      <w:r w:rsidR="00571EDA">
        <w:t>—</w:t>
      </w:r>
      <w:r>
        <w:t>I mean very few</w:t>
      </w:r>
      <w:r w:rsidR="00571EDA">
        <w:t>; w</w:t>
      </w:r>
      <w:r w:rsidRPr="009F4644">
        <w:t>e are talking about ones and twos.</w:t>
      </w:r>
    </w:p>
    <w:p w:rsidR="00CA5093" w:rsidRPr="009F4644" w:rsidP="00CA5093">
      <w:pPr>
        <w:pStyle w:val="Question"/>
        <w:numPr>
          <w:ilvl w:val="0"/>
          <w:numId w:val="9"/>
        </w:numPr>
      </w:pPr>
      <w:sdt>
        <w:sdtPr>
          <w:alias w:val="Member"/>
          <w:tag w:val="&lt;Member mnisId='4494' dodsId='72275'&gt;"/>
          <w:id w:val="1512561359"/>
          <w:placeholder>
            <w:docPart w:val="0C57E29B14DF4887B70D6B44C511088A"/>
          </w:placeholder>
          <w:richText/>
        </w:sdtPr>
        <w:sdtContent>
          <w:r w:rsidRPr="009F4644">
            <w:rPr>
              <w:b/>
            </w:rPr>
            <w:t>Chair:</w:t>
          </w:r>
        </w:sdtContent>
      </w:sdt>
      <w:r w:rsidRPr="009F4644">
        <w:t xml:space="preserve"> It is quite a b</w:t>
      </w:r>
      <w:r>
        <w:t>a</w:t>
      </w:r>
      <w:r w:rsidRPr="009F4644">
        <w:t xml:space="preserve">ld statement to make that the PSNI </w:t>
      </w:r>
      <w:r>
        <w:t xml:space="preserve">does not </w:t>
      </w:r>
      <w:r w:rsidRPr="009F4644">
        <w:t>know what is in there.</w:t>
      </w:r>
    </w:p>
    <w:p w:rsidR="00CA5093" w:rsidRPr="009F4644" w:rsidP="00CA5093">
      <w:pPr>
        <w:pStyle w:val="Answer"/>
      </w:pPr>
      <w:sdt>
        <w:sdtPr>
          <w:alias w:val="Witness"/>
          <w:id w:val="1053122409"/>
          <w:placeholder>
            <w:docPart w:val="0C57E29B14DF4887B70D6B44C511088A"/>
          </w:placeholder>
          <w:richText/>
        </w:sdtPr>
        <w:sdtContent>
          <w:r w:rsidRPr="009F4644">
            <w:rPr>
              <w:b/>
              <w:i/>
            </w:rPr>
            <w:t>Ken Funston:</w:t>
          </w:r>
          <w:r w:rsidRPr="009F4644">
            <w:rPr>
              <w:b/>
            </w:rPr>
            <w:t xml:space="preserve"> </w:t>
          </w:r>
        </w:sdtContent>
      </w:sdt>
      <w:r w:rsidRPr="009F4644">
        <w:t>I think it is a fair statement.</w:t>
      </w:r>
    </w:p>
    <w:p w:rsidR="00CA5093" w:rsidRPr="009F4644" w:rsidP="00CA5093">
      <w:pPr>
        <w:pStyle w:val="Question"/>
        <w:numPr>
          <w:ilvl w:val="0"/>
          <w:numId w:val="9"/>
        </w:numPr>
      </w:pPr>
      <w:sdt>
        <w:sdtPr>
          <w:alias w:val="Member"/>
          <w:tag w:val="&lt;Member mnisId='4494' dodsId='72275'&gt;"/>
          <w:id w:val="-1152828874"/>
          <w:placeholder>
            <w:docPart w:val="0C57E29B14DF4887B70D6B44C511088A"/>
          </w:placeholder>
          <w:richText/>
        </w:sdtPr>
        <w:sdtContent>
          <w:r w:rsidRPr="009F4644">
            <w:rPr>
              <w:b/>
            </w:rPr>
            <w:t>Chair:</w:t>
          </w:r>
        </w:sdtContent>
      </w:sdt>
      <w:r w:rsidRPr="009F4644">
        <w:t xml:space="preserve"> </w:t>
      </w:r>
      <w:r>
        <w:t>It may very well be fair. I was going to ask you if you could substantiate it. Y</w:t>
      </w:r>
      <w:r w:rsidRPr="009F4644">
        <w:t>ou have referenced one case, but how does that take you to the fact that they do not know</w:t>
      </w:r>
      <w:r>
        <w:t xml:space="preserve"> what is in there, as a bald statement?</w:t>
      </w:r>
    </w:p>
    <w:p w:rsidR="00CA5093" w:rsidRPr="009F4644" w:rsidP="00CA5093">
      <w:pPr>
        <w:pStyle w:val="Answer"/>
      </w:pPr>
      <w:sdt>
        <w:sdtPr>
          <w:alias w:val="Witness"/>
          <w:id w:val="1865711921"/>
          <w:placeholder>
            <w:docPart w:val="0C57E29B14DF4887B70D6B44C511088A"/>
          </w:placeholder>
          <w:richText/>
        </w:sdtPr>
        <w:sdtContent>
          <w:r w:rsidRPr="009F4644">
            <w:rPr>
              <w:b/>
              <w:i/>
            </w:rPr>
            <w:t>Ken Funston:</w:t>
          </w:r>
          <w:r w:rsidRPr="009F4644">
            <w:rPr>
              <w:b/>
            </w:rPr>
            <w:t xml:space="preserve"> </w:t>
          </w:r>
        </w:sdtContent>
      </w:sdt>
      <w:r>
        <w:t xml:space="preserve">Let us put it this way: </w:t>
      </w:r>
      <w:r w:rsidRPr="009F4644">
        <w:t xml:space="preserve">I know </w:t>
      </w:r>
      <w:r>
        <w:t xml:space="preserve">of </w:t>
      </w:r>
      <w:r w:rsidRPr="009F4644">
        <w:t xml:space="preserve">a number of cases where there is </w:t>
      </w:r>
      <w:r>
        <w:t xml:space="preserve">forensic evidence available and it has </w:t>
      </w:r>
      <w:r w:rsidRPr="009F4644">
        <w:t>not been unearthed</w:t>
      </w:r>
      <w:r>
        <w:t xml:space="preserve">. It has not been brought out because, </w:t>
      </w:r>
      <w:r w:rsidRPr="009F4644">
        <w:t>at the present time</w:t>
      </w:r>
      <w:r>
        <w:t xml:space="preserve">, </w:t>
      </w:r>
      <w:r w:rsidRPr="009F4644">
        <w:t xml:space="preserve">the resources are </w:t>
      </w:r>
      <w:r>
        <w:t xml:space="preserve">not available to do it. </w:t>
      </w:r>
    </w:p>
    <w:p w:rsidR="00CA5093" w:rsidRPr="009F4644" w:rsidP="00CA5093">
      <w:pPr>
        <w:pStyle w:val="Question"/>
        <w:numPr>
          <w:ilvl w:val="0"/>
          <w:numId w:val="9"/>
        </w:numPr>
      </w:pPr>
      <w:sdt>
        <w:sdtPr>
          <w:alias w:val="Member"/>
          <w:tag w:val="&lt;Member mnisId='4494' dodsId='72275'&gt;"/>
          <w:id w:val="1602298075"/>
          <w:placeholder>
            <w:docPart w:val="0C57E29B14DF4887B70D6B44C511088A"/>
          </w:placeholder>
          <w:richText/>
        </w:sdtPr>
        <w:sdtContent>
          <w:r w:rsidRPr="009F4644">
            <w:rPr>
              <w:b/>
            </w:rPr>
            <w:t>Chair:</w:t>
          </w:r>
        </w:sdtContent>
      </w:sdt>
      <w:r w:rsidRPr="009F4644">
        <w:t xml:space="preserve"> How do you know that and the PSNI do</w:t>
      </w:r>
      <w:r>
        <w:t>es</w:t>
      </w:r>
      <w:r w:rsidRPr="009F4644">
        <w:t xml:space="preserve"> not?</w:t>
      </w:r>
    </w:p>
    <w:p w:rsidR="00CA5093" w:rsidRPr="009F4644" w:rsidP="00CA5093">
      <w:pPr>
        <w:pStyle w:val="Answer"/>
      </w:pPr>
      <w:sdt>
        <w:sdtPr>
          <w:alias w:val="Witness"/>
          <w:id w:val="763345225"/>
          <w:placeholder>
            <w:docPart w:val="0C57E29B14DF4887B70D6B44C511088A"/>
          </w:placeholder>
          <w:richText/>
        </w:sdtPr>
        <w:sdtContent>
          <w:r w:rsidRPr="009F4644">
            <w:rPr>
              <w:b/>
              <w:i/>
            </w:rPr>
            <w:t>Ken Funston:</w:t>
          </w:r>
          <w:r w:rsidRPr="009F4644">
            <w:rPr>
              <w:b/>
            </w:rPr>
            <w:t xml:space="preserve"> </w:t>
          </w:r>
        </w:sdtContent>
      </w:sdt>
      <w:r w:rsidRPr="009F4644">
        <w:t>The PSNI do</w:t>
      </w:r>
      <w:r>
        <w:t xml:space="preserve">es know that, but </w:t>
      </w:r>
      <w:r w:rsidR="009027D9">
        <w:t>it</w:t>
      </w:r>
      <w:r>
        <w:t xml:space="preserve"> do</w:t>
      </w:r>
      <w:r w:rsidR="009027D9">
        <w:t>es</w:t>
      </w:r>
      <w:r>
        <w:t xml:space="preserve"> not have </w:t>
      </w:r>
      <w:r w:rsidRPr="009F4644">
        <w:t xml:space="preserve">the resources to </w:t>
      </w:r>
      <w:r>
        <w:t>deal with it. That is the problem. If we get the HIU in another form</w:t>
      </w:r>
      <w:r w:rsidR="009027D9">
        <w:t>,</w:t>
      </w:r>
      <w:r>
        <w:t xml:space="preserve"> or the LIB </w:t>
      </w:r>
      <w:r w:rsidRPr="009F4644">
        <w:t>as it now stands</w:t>
      </w:r>
      <w:r w:rsidR="009027D9">
        <w:t>,</w:t>
      </w:r>
      <w:r w:rsidRPr="009F4644">
        <w:t xml:space="preserve"> properly resourced</w:t>
      </w:r>
      <w:r>
        <w:t xml:space="preserve">, </w:t>
      </w:r>
      <w:r w:rsidRPr="009F4644">
        <w:t>they can get in there and get on with this.</w:t>
      </w:r>
    </w:p>
    <w:p w:rsidR="00CA5093" w:rsidRPr="009F4644" w:rsidP="00CA5093">
      <w:pPr>
        <w:pStyle w:val="Question"/>
        <w:numPr>
          <w:ilvl w:val="0"/>
          <w:numId w:val="9"/>
        </w:numPr>
      </w:pPr>
      <w:sdt>
        <w:sdtPr>
          <w:alias w:val="Member"/>
          <w:tag w:val="&lt;Member mnisId='4494' dodsId='72275'&gt;"/>
          <w:id w:val="-1957864148"/>
          <w:placeholder>
            <w:docPart w:val="0C57E29B14DF4887B70D6B44C511088A"/>
          </w:placeholder>
          <w:richText/>
        </w:sdtPr>
        <w:sdtContent>
          <w:r w:rsidRPr="009F4644">
            <w:rPr>
              <w:b/>
            </w:rPr>
            <w:t>Chair:</w:t>
          </w:r>
        </w:sdtContent>
      </w:sdt>
      <w:r w:rsidRPr="009F4644">
        <w:t xml:space="preserve"> I am afraid you have no</w:t>
      </w:r>
      <w:r>
        <w:t xml:space="preserve">w </w:t>
      </w:r>
      <w:r w:rsidRPr="009F4644">
        <w:t>managed to confuse me</w:t>
      </w:r>
      <w:r>
        <w:t xml:space="preserve">. </w:t>
      </w:r>
      <w:r w:rsidRPr="009F4644">
        <w:t xml:space="preserve">Is it that they know what is there but they </w:t>
      </w:r>
      <w:r w:rsidR="009027D9">
        <w:t>do not have</w:t>
      </w:r>
      <w:r w:rsidRPr="009F4644">
        <w:t xml:space="preserve"> the resource </w:t>
      </w:r>
      <w:r>
        <w:t>to do anything with it, or they do not know what is there? If I have heard you correctly</w:t>
      </w:r>
      <w:r w:rsidR="00571EDA">
        <w:t>—</w:t>
      </w:r>
      <w:r>
        <w:t>my apologies if I have misheard you</w:t>
      </w:r>
      <w:r w:rsidR="00571EDA">
        <w:t>—</w:t>
      </w:r>
      <w:r>
        <w:t>I think y</w:t>
      </w:r>
      <w:r w:rsidRPr="009F4644">
        <w:t xml:space="preserve">ou have </w:t>
      </w:r>
      <w:r>
        <w:t xml:space="preserve">managed </w:t>
      </w:r>
      <w:r w:rsidRPr="009F4644">
        <w:t>to say both</w:t>
      </w:r>
      <w:r>
        <w:t xml:space="preserve"> within the last several moments</w:t>
      </w:r>
      <w:r w:rsidRPr="009F4644">
        <w:t>.</w:t>
      </w:r>
    </w:p>
    <w:p w:rsidR="00CA5093" w:rsidRPr="009F4644" w:rsidP="00CA5093">
      <w:pPr>
        <w:pStyle w:val="Answer"/>
      </w:pPr>
      <w:sdt>
        <w:sdtPr>
          <w:alias w:val="Witness"/>
          <w:id w:val="437251734"/>
          <w:placeholder>
            <w:docPart w:val="0C57E29B14DF4887B70D6B44C511088A"/>
          </w:placeholder>
          <w:richText/>
        </w:sdtPr>
        <w:sdtContent>
          <w:r w:rsidRPr="009F4644">
            <w:rPr>
              <w:b/>
              <w:i/>
            </w:rPr>
            <w:t>Ken Funston:</w:t>
          </w:r>
          <w:r w:rsidRPr="009F4644">
            <w:rPr>
              <w:b/>
            </w:rPr>
            <w:t xml:space="preserve"> </w:t>
          </w:r>
        </w:sdtContent>
      </w:sdt>
      <w:r w:rsidRPr="009F4644">
        <w:t xml:space="preserve">I would </w:t>
      </w:r>
      <w:r>
        <w:t xml:space="preserve">suggest </w:t>
      </w:r>
      <w:r w:rsidRPr="009F4644">
        <w:t>there is a combination of both</w:t>
      </w:r>
      <w:r>
        <w:t>. There are cases that have potential investigative opportunities</w:t>
      </w:r>
      <w:r w:rsidR="00571EDA">
        <w:t>,</w:t>
      </w:r>
      <w:r>
        <w:t xml:space="preserve"> but they do not have the resources to deal with them. There is </w:t>
      </w:r>
      <w:r w:rsidRPr="009F4644">
        <w:t>other stuff in there that has not even been unearthed at this stage.</w:t>
      </w:r>
    </w:p>
    <w:p w:rsidR="00CA5093" w:rsidRPr="009F4644" w:rsidP="00CA5093">
      <w:pPr>
        <w:pStyle w:val="Question"/>
        <w:numPr>
          <w:ilvl w:val="0"/>
          <w:numId w:val="9"/>
        </w:numPr>
      </w:pPr>
      <w:sdt>
        <w:sdtPr>
          <w:alias w:val="Member"/>
          <w:tag w:val="&lt;Member mnisId='4494' dodsId='72275'&gt;"/>
          <w:id w:val="1248843030"/>
          <w:placeholder>
            <w:docPart w:val="0C57E29B14DF4887B70D6B44C511088A"/>
          </w:placeholder>
          <w:richText/>
        </w:sdtPr>
        <w:sdtContent>
          <w:r w:rsidRPr="009F4644">
            <w:rPr>
              <w:b/>
            </w:rPr>
            <w:t>Chair:</w:t>
          </w:r>
        </w:sdtContent>
      </w:sdt>
      <w:r w:rsidRPr="009F4644">
        <w:t xml:space="preserve"> You are able to substantiate that latter statement.</w:t>
      </w:r>
    </w:p>
    <w:p w:rsidR="00CA5093" w:rsidRPr="009F4644" w:rsidP="00CA5093">
      <w:pPr>
        <w:pStyle w:val="Answer"/>
      </w:pPr>
      <w:sdt>
        <w:sdtPr>
          <w:alias w:val="Witness"/>
          <w:id w:val="1342743157"/>
          <w:placeholder>
            <w:docPart w:val="0C57E29B14DF4887B70D6B44C511088A"/>
          </w:placeholder>
          <w:richText/>
        </w:sdtPr>
        <w:sdtContent>
          <w:r w:rsidRPr="009F4644">
            <w:rPr>
              <w:b/>
              <w:i/>
            </w:rPr>
            <w:t>Ken Funston:</w:t>
          </w:r>
          <w:r w:rsidRPr="009F4644">
            <w:rPr>
              <w:b/>
            </w:rPr>
            <w:t xml:space="preserve"> </w:t>
          </w:r>
        </w:sdtContent>
      </w:sdt>
      <w:r w:rsidRPr="009F4644">
        <w:t>Yes.</w:t>
      </w:r>
    </w:p>
    <w:p w:rsidR="00CA5093" w:rsidP="00A2676A">
      <w:pPr>
        <w:pStyle w:val="Question"/>
        <w:numPr>
          <w:ilvl w:val="0"/>
          <w:numId w:val="0"/>
        </w:numPr>
        <w:ind w:left="794"/>
      </w:pPr>
      <w:sdt>
        <w:sdtPr>
          <w:alias w:val="Member"/>
          <w:tag w:val="&lt;Member mnisId='4494' dodsId='72275'&gt;"/>
          <w:id w:val="-1392880169"/>
          <w:placeholder>
            <w:docPart w:val="0C57E29B14DF4887B70D6B44C511088A"/>
          </w:placeholder>
          <w:richText/>
        </w:sdtPr>
        <w:sdtContent>
          <w:r w:rsidRPr="009F4644">
            <w:rPr>
              <w:b/>
            </w:rPr>
            <w:t>Chair:</w:t>
          </w:r>
        </w:sdtContent>
      </w:sdt>
      <w:r w:rsidRPr="009F4644">
        <w:t xml:space="preserve"> </w:t>
      </w:r>
      <w:r>
        <w:t>How?</w:t>
      </w:r>
    </w:p>
    <w:p w:rsidR="00CA5093" w:rsidRPr="009F4644" w:rsidP="00CA5093">
      <w:pPr>
        <w:pStyle w:val="Answer"/>
      </w:pPr>
      <w:sdt>
        <w:sdtPr>
          <w:alias w:val="Witness"/>
          <w:id w:val="-101570294"/>
          <w:placeholder>
            <w:docPart w:val="5E1A52DD723E45E392F2BC3A1076A52A"/>
          </w:placeholder>
          <w:richText/>
        </w:sdtPr>
        <w:sdtContent>
          <w:r w:rsidRPr="009F4644">
            <w:rPr>
              <w:b/>
              <w:i/>
            </w:rPr>
            <w:t>Ken Funston:</w:t>
          </w:r>
          <w:r w:rsidRPr="009F4644">
            <w:rPr>
              <w:b/>
            </w:rPr>
            <w:t xml:space="preserve"> </w:t>
          </w:r>
        </w:sdtContent>
      </w:sdt>
      <w:r w:rsidRPr="009F4644">
        <w:t xml:space="preserve">I am privy to a few things that were done </w:t>
      </w:r>
      <w:r w:rsidR="009027D9">
        <w:t>with</w:t>
      </w:r>
      <w:r w:rsidRPr="009F4644">
        <w:t xml:space="preserve">in the police service </w:t>
      </w:r>
      <w:r>
        <w:t xml:space="preserve">in relation to one case in particular. The evidence was supposedly lost and was found by chance </w:t>
      </w:r>
      <w:r w:rsidRPr="009F4644">
        <w:t xml:space="preserve">a number of years later </w:t>
      </w:r>
      <w:r>
        <w:t>and brought to the fore, which has resulted in the case</w:t>
      </w:r>
      <w:r w:rsidRPr="009F4644">
        <w:t xml:space="preserve"> moving forward</w:t>
      </w:r>
      <w:r>
        <w:t xml:space="preserve">. </w:t>
      </w:r>
      <w:r w:rsidRPr="009F4644">
        <w:t>That is one in particular.</w:t>
      </w:r>
    </w:p>
    <w:p w:rsidR="00CA5093" w:rsidRPr="009F4644" w:rsidP="00CA5093">
      <w:pPr>
        <w:pStyle w:val="Remark"/>
      </w:pPr>
      <w:sdt>
        <w:sdtPr>
          <w:alias w:val="Member"/>
          <w:tag w:val="&lt;Member mnisId='4494' dodsId='72275'&gt;"/>
          <w:id w:val="-313027114"/>
          <w:placeholder>
            <w:docPart w:val="0C57E29B14DF4887B70D6B44C511088A"/>
          </w:placeholder>
          <w:richText/>
        </w:sdtPr>
        <w:sdtContent>
          <w:r w:rsidRPr="009F4644">
            <w:rPr>
              <w:b/>
            </w:rPr>
            <w:t>Chair:</w:t>
          </w:r>
        </w:sdtContent>
      </w:sdt>
      <w:r w:rsidRPr="009F4644">
        <w:t xml:space="preserve"> That is interesting</w:t>
      </w:r>
      <w:r>
        <w:t xml:space="preserve">. </w:t>
      </w:r>
    </w:p>
    <w:p w:rsidR="00CA5093" w:rsidRPr="009F4644" w:rsidP="00CA5093">
      <w:pPr>
        <w:pStyle w:val="Question"/>
        <w:numPr>
          <w:ilvl w:val="0"/>
          <w:numId w:val="9"/>
        </w:numPr>
      </w:pPr>
      <w:sdt>
        <w:sdtPr>
          <w:alias w:val="Member"/>
          <w:tag w:val="&lt;Member mnisId='4753' dodsId=''&gt;"/>
          <w:id w:val="1355229286"/>
          <w:placeholder>
            <w:docPart w:val="0C57E29B14DF4887B70D6B44C511088A"/>
          </w:placeholder>
          <w:richText/>
        </w:sdtPr>
        <w:sdtContent>
          <w:r w:rsidRPr="009F4644">
            <w:rPr>
              <w:b/>
            </w:rPr>
            <w:t>Mary Kelly Foy:</w:t>
          </w:r>
        </w:sdtContent>
      </w:sdt>
      <w:r w:rsidRPr="009F4644">
        <w:t xml:space="preserve"> We have heard </w:t>
      </w:r>
      <w:r>
        <w:t xml:space="preserve">quite clearly </w:t>
      </w:r>
      <w:r w:rsidRPr="009F4644">
        <w:t xml:space="preserve">that </w:t>
      </w:r>
      <w:r w:rsidR="009027D9">
        <w:t>you are unable to buy in</w:t>
      </w:r>
      <w:r>
        <w:t xml:space="preserve">to </w:t>
      </w:r>
      <w:r w:rsidRPr="009F4644">
        <w:t xml:space="preserve">the proposals </w:t>
      </w:r>
      <w:r>
        <w:t xml:space="preserve">in </w:t>
      </w:r>
      <w:r w:rsidRPr="009F4644">
        <w:t>their current form</w:t>
      </w:r>
      <w:r>
        <w:t>. G</w:t>
      </w:r>
      <w:r w:rsidRPr="009F4644">
        <w:t>iven that the statement described that this new system would be one of putting the victims first and you are a voice of the victims</w:t>
      </w:r>
      <w:r>
        <w:t>,</w:t>
      </w:r>
      <w:r w:rsidRPr="009F4644">
        <w:t xml:space="preserve"> can you clarify </w:t>
      </w:r>
      <w:r>
        <w:t xml:space="preserve">and confirm </w:t>
      </w:r>
      <w:r w:rsidRPr="009F4644">
        <w:t>what changes you think are needed to put those victims first?</w:t>
      </w:r>
    </w:p>
    <w:p w:rsidR="00CA5093" w:rsidP="00CA5093">
      <w:pPr>
        <w:pStyle w:val="Answer"/>
      </w:pPr>
      <w:sdt>
        <w:sdtPr>
          <w:alias w:val="Witness"/>
          <w:id w:val="681480617"/>
          <w:placeholder>
            <w:docPart w:val="0C57E29B14DF4887B70D6B44C511088A"/>
          </w:placeholder>
          <w:richText/>
        </w:sdtPr>
        <w:sdtContent>
          <w:r w:rsidRPr="009F4644">
            <w:rPr>
              <w:b/>
              <w:i/>
            </w:rPr>
            <w:t>Kenny Donaldson:</w:t>
          </w:r>
          <w:r w:rsidRPr="009F4644">
            <w:rPr>
              <w:b/>
            </w:rPr>
            <w:t xml:space="preserve"> </w:t>
          </w:r>
        </w:sdtContent>
      </w:sdt>
      <w:r>
        <w:t xml:space="preserve">That is a fair question. </w:t>
      </w:r>
      <w:r w:rsidR="009027D9">
        <w:t xml:space="preserve">This </w:t>
      </w:r>
      <w:r>
        <w:t>language is often trotted out: victim-centred</w:t>
      </w:r>
      <w:r w:rsidRPr="009F4644">
        <w:t xml:space="preserve"> approaches</w:t>
      </w:r>
      <w:r>
        <w:t xml:space="preserve">, </w:t>
      </w:r>
      <w:r w:rsidRPr="009F4644">
        <w:t xml:space="preserve">inclusion </w:t>
      </w:r>
      <w:r>
        <w:t xml:space="preserve">and those </w:t>
      </w:r>
      <w:r w:rsidRPr="009F4644">
        <w:t>nice buzzwords</w:t>
      </w:r>
      <w:r>
        <w:t xml:space="preserve">. I would first reflect on the point </w:t>
      </w:r>
      <w:r w:rsidR="00571EDA">
        <w:t xml:space="preserve">made </w:t>
      </w:r>
      <w:r>
        <w:t xml:space="preserve">at the start of this session </w:t>
      </w:r>
      <w:r w:rsidRPr="009F4644">
        <w:t>around the definition of victim</w:t>
      </w:r>
      <w:r>
        <w:t>. P</w:t>
      </w:r>
      <w:r w:rsidRPr="009F4644">
        <w:t xml:space="preserve">eople need to be clear what the </w:t>
      </w:r>
      <w:r w:rsidR="00EC195D">
        <w:t>outworkings</w:t>
      </w:r>
      <w:r w:rsidRPr="009F4644">
        <w:t xml:space="preserve"> of the 2006 order </w:t>
      </w:r>
      <w:r w:rsidR="009027D9">
        <w:t xml:space="preserve">have </w:t>
      </w:r>
      <w:r w:rsidRPr="009F4644">
        <w:t>been</w:t>
      </w:r>
      <w:r>
        <w:t>. We have a victims’ forum in Northern Ireland</w:t>
      </w:r>
      <w:r w:rsidR="00571EDA">
        <w:t>, where p</w:t>
      </w:r>
      <w:r w:rsidRPr="009F4644" w:rsidR="009027D9">
        <w:t>erpetrators</w:t>
      </w:r>
      <w:r w:rsidR="00571EDA">
        <w:t>—</w:t>
      </w:r>
      <w:r w:rsidRPr="009F4644">
        <w:t xml:space="preserve">people </w:t>
      </w:r>
      <w:r>
        <w:t xml:space="preserve">who </w:t>
      </w:r>
      <w:r w:rsidR="00571EDA">
        <w:t xml:space="preserve">had </w:t>
      </w:r>
      <w:r>
        <w:t>committed murder</w:t>
      </w:r>
      <w:r w:rsidR="00571EDA">
        <w:t>—</w:t>
      </w:r>
      <w:r>
        <w:t>s</w:t>
      </w:r>
      <w:r w:rsidR="00571EDA">
        <w:t>i</w:t>
      </w:r>
      <w:r>
        <w:t xml:space="preserve">t on that forum at </w:t>
      </w:r>
      <w:r w:rsidR="00571EDA">
        <w:t>times</w:t>
      </w:r>
      <w:r>
        <w:t>. That had the impact of excluding an entire constituency of victims and survivors who could not sit on that forum alongside people who were perpetrators. I</w:t>
      </w:r>
      <w:r w:rsidRPr="009F4644">
        <w:t xml:space="preserve">magine if we had a forum for victims of domestic </w:t>
      </w:r>
      <w:r>
        <w:t>violence or burglary</w:t>
      </w:r>
      <w:r w:rsidR="00571EDA">
        <w:t>,</w:t>
      </w:r>
      <w:r>
        <w:t xml:space="preserve"> but that forum was also to comprise the people who </w:t>
      </w:r>
      <w:r w:rsidR="009027D9">
        <w:t>committed the crimes.</w:t>
      </w:r>
      <w:r w:rsidRPr="009F4644">
        <w:t xml:space="preserve"> </w:t>
      </w:r>
      <w:r>
        <w:t>It would be an absolute nonsense. I</w:t>
      </w:r>
      <w:r w:rsidRPr="009F4644">
        <w:t xml:space="preserve">t would </w:t>
      </w:r>
      <w:r>
        <w:t xml:space="preserve">not </w:t>
      </w:r>
      <w:r w:rsidRPr="009F4644">
        <w:t>happen, but it happens in Northern Ireland.</w:t>
      </w:r>
    </w:p>
    <w:p w:rsidR="00CA5093" w:rsidP="00CA5093">
      <w:pPr>
        <w:pStyle w:val="Answer"/>
      </w:pPr>
      <w:r w:rsidRPr="009F4644">
        <w:t>Wh</w:t>
      </w:r>
      <w:r>
        <w:t>atever</w:t>
      </w:r>
      <w:r w:rsidRPr="009F4644">
        <w:t xml:space="preserve"> you say </w:t>
      </w:r>
      <w:r>
        <w:t>about what would now transform things,</w:t>
      </w:r>
      <w:r w:rsidRPr="009F4644">
        <w:t xml:space="preserve"> acknowledgement at the start of this process is the first absolute must</w:t>
      </w:r>
      <w:r w:rsidR="00A26E45">
        <w:t>.</w:t>
      </w:r>
      <w:r w:rsidRPr="009F4644">
        <w:t xml:space="preserve"> </w:t>
      </w:r>
      <w:r>
        <w:t xml:space="preserve">Then, as we have alluded to with Seapark, if the material is there, </w:t>
      </w:r>
      <w:r w:rsidRPr="009F4644">
        <w:t>get it properly co</w:t>
      </w:r>
      <w:r>
        <w:t>-</w:t>
      </w:r>
      <w:r w:rsidRPr="009F4644">
        <w:t>ordinated</w:t>
      </w:r>
      <w:r>
        <w:t>. Get it properly tracked</w:t>
      </w:r>
      <w:r w:rsidRPr="00AF36A3">
        <w:t>. Get that material and evidence on file and then we can examine it while proactive policing can happen, in terms of holding accountable these crimes</w:t>
      </w:r>
      <w:r w:rsidR="00571EDA">
        <w:t>—</w:t>
      </w:r>
      <w:r w:rsidRPr="00AF36A3">
        <w:t xml:space="preserve">not reactive policing, where people almost have to stumble on something for </w:t>
      </w:r>
      <w:r w:rsidR="009027D9">
        <w:t xml:space="preserve">a </w:t>
      </w:r>
      <w:r w:rsidRPr="00AF36A3">
        <w:t>line to be taken forward. That requires leadership. It requires a political will to look at these issues properly, not</w:t>
      </w:r>
      <w:r>
        <w:t xml:space="preserve"> scurrying over them and</w:t>
      </w:r>
      <w:r w:rsidR="009027D9">
        <w:t xml:space="preserve"> saying,</w:t>
      </w:r>
      <w:r>
        <w:t xml:space="preserve"> “Let us do something for victims around their mental health and </w:t>
      </w:r>
      <w:r w:rsidR="00817834">
        <w:t>well-being</w:t>
      </w:r>
      <w:r>
        <w:t xml:space="preserve">. Let us do something for them on pensions”. </w:t>
      </w:r>
    </w:p>
    <w:p w:rsidR="00CA5093" w:rsidRPr="009F4644" w:rsidP="00CA5093">
      <w:pPr>
        <w:pStyle w:val="Answer"/>
      </w:pPr>
      <w:r>
        <w:t>T</w:t>
      </w:r>
      <w:r w:rsidRPr="009F4644">
        <w:t>he core issue is the sense of injustice that people feel within this society</w:t>
      </w:r>
      <w:r w:rsidR="00571EDA">
        <w:t>—</w:t>
      </w:r>
      <w:r w:rsidRPr="009F4644">
        <w:t>that right has not been done</w:t>
      </w:r>
      <w:r>
        <w:t>. They know that</w:t>
      </w:r>
      <w:r w:rsidR="00571EDA">
        <w:t xml:space="preserve"> it</w:t>
      </w:r>
      <w:r>
        <w:t xml:space="preserve"> may not result in people going </w:t>
      </w:r>
      <w:r w:rsidRPr="009F4644">
        <w:t>before the courts and into prison</w:t>
      </w:r>
      <w:r>
        <w:t>,</w:t>
      </w:r>
      <w:r w:rsidRPr="009F4644">
        <w:t xml:space="preserve"> but they will not rest with any sense that the violence of the </w:t>
      </w:r>
      <w:r>
        <w:t>T</w:t>
      </w:r>
      <w:r w:rsidRPr="009F4644">
        <w:t>roubles was in any way justified</w:t>
      </w:r>
      <w:r>
        <w:t xml:space="preserve">, because it was not. This state must stand over that and provide for that </w:t>
      </w:r>
      <w:r w:rsidRPr="009F4644">
        <w:t>apparatus.</w:t>
      </w:r>
    </w:p>
    <w:p w:rsidR="00CA5093" w:rsidRPr="009F4644" w:rsidP="00CA5093">
      <w:pPr>
        <w:pStyle w:val="Question"/>
        <w:numPr>
          <w:ilvl w:val="0"/>
          <w:numId w:val="9"/>
        </w:numPr>
      </w:pPr>
      <w:sdt>
        <w:sdtPr>
          <w:alias w:val="Member"/>
          <w:tag w:val="&lt;Member mnisId='4753' dodsId=''&gt;"/>
          <w:id w:val="-1605649673"/>
          <w:placeholder>
            <w:docPart w:val="0C57E29B14DF4887B70D6B44C511088A"/>
          </w:placeholder>
          <w:richText/>
        </w:sdtPr>
        <w:sdtContent>
          <w:r w:rsidRPr="009F4644">
            <w:rPr>
              <w:b/>
            </w:rPr>
            <w:t>Mary Kelly Foy:</w:t>
          </w:r>
        </w:sdtContent>
      </w:sdt>
      <w:r w:rsidRPr="009F4644">
        <w:t xml:space="preserve"> </w:t>
      </w:r>
      <w:r>
        <w:t xml:space="preserve">Finally from me, you have made your views, your thoughts, the wishes of the victims and your dissatisfaction with these new proposals very clear. Why </w:t>
      </w:r>
      <w:r w:rsidRPr="009F4644">
        <w:t>do you think the Government ha</w:t>
      </w:r>
      <w:r>
        <w:t>ve</w:t>
      </w:r>
      <w:r w:rsidRPr="009F4644">
        <w:t xml:space="preserve"> moved focus and changed </w:t>
      </w:r>
      <w:r>
        <w:t>their</w:t>
      </w:r>
      <w:r w:rsidRPr="009F4644">
        <w:t xml:space="preserve"> proposals?</w:t>
      </w:r>
    </w:p>
    <w:p w:rsidR="00CA5093" w:rsidP="00CA5093">
      <w:pPr>
        <w:pStyle w:val="Answer"/>
      </w:pPr>
      <w:sdt>
        <w:sdtPr>
          <w:alias w:val="Witness"/>
          <w:id w:val="-1102097656"/>
          <w:placeholder>
            <w:docPart w:val="0C57E29B14DF4887B70D6B44C511088A"/>
          </w:placeholder>
          <w:richText/>
        </w:sdtPr>
        <w:sdtContent>
          <w:r w:rsidRPr="009F4644">
            <w:rPr>
              <w:b/>
              <w:i/>
            </w:rPr>
            <w:t>Kenny Donaldson:</w:t>
          </w:r>
          <w:r w:rsidRPr="009F4644">
            <w:rPr>
              <w:b/>
            </w:rPr>
            <w:t xml:space="preserve"> </w:t>
          </w:r>
        </w:sdtContent>
      </w:sdt>
      <w:r w:rsidRPr="009F4644">
        <w:t>It is a good question</w:t>
      </w:r>
      <w:r>
        <w:t>,</w:t>
      </w:r>
      <w:r w:rsidRPr="009F4644">
        <w:t xml:space="preserve"> but I suppose</w:t>
      </w:r>
      <w:r>
        <w:t xml:space="preserve">, </w:t>
      </w:r>
      <w:r w:rsidRPr="009F4644">
        <w:t>in many ways</w:t>
      </w:r>
      <w:r>
        <w:t xml:space="preserve">, we are not yet very clear on what they have changed to. </w:t>
      </w:r>
      <w:r w:rsidR="00A26E45">
        <w:t xml:space="preserve">Some </w:t>
      </w:r>
      <w:r>
        <w:t>would use the terminology</w:t>
      </w:r>
      <w:r w:rsidR="00A26E45">
        <w:t>:</w:t>
      </w:r>
      <w:r>
        <w:t xml:space="preserve"> </w:t>
      </w:r>
      <w:r w:rsidR="00A26E45">
        <w:t xml:space="preserve">was </w:t>
      </w:r>
      <w:r>
        <w:t xml:space="preserve">that two-page </w:t>
      </w:r>
      <w:r w:rsidRPr="009F4644">
        <w:t>document a fishing expedition</w:t>
      </w:r>
      <w:r w:rsidR="00A26E45">
        <w:t>?</w:t>
      </w:r>
      <w:r>
        <w:t xml:space="preserve"> </w:t>
      </w:r>
      <w:r w:rsidRPr="009F4644">
        <w:t xml:space="preserve">Throw out some terms and phraseologies </w:t>
      </w:r>
      <w:r>
        <w:t>that are departures from what has gone before to see where they would land, in terms of thinking and reaction from groupings like us.</w:t>
      </w:r>
    </w:p>
    <w:p w:rsidR="00CA5093" w:rsidRPr="009F4644" w:rsidP="00CA5093">
      <w:pPr>
        <w:pStyle w:val="Answer"/>
      </w:pPr>
      <w:r>
        <w:t>The truth is that</w:t>
      </w:r>
      <w:r>
        <w:t xml:space="preserve"> we are </w:t>
      </w:r>
      <w:r w:rsidRPr="009F4644">
        <w:t xml:space="preserve">not going to give a really detailed </w:t>
      </w:r>
      <w:r>
        <w:t xml:space="preserve">view </w:t>
      </w:r>
      <w:r w:rsidRPr="009F4644">
        <w:t>on those proposals until we see the content that exists behind them</w:t>
      </w:r>
      <w:r>
        <w:t xml:space="preserve">. Otherwise, in many ways, we are not doing our actual role or service to the victims and survivors we </w:t>
      </w:r>
      <w:r w:rsidRPr="009F4644">
        <w:t>represent</w:t>
      </w:r>
      <w:r>
        <w:t xml:space="preserve">. </w:t>
      </w:r>
      <w:r w:rsidRPr="009F4644">
        <w:t>We want significant dialogue</w:t>
      </w:r>
      <w:r w:rsidR="00571EDA">
        <w:t>,</w:t>
      </w:r>
      <w:r w:rsidRPr="009F4644">
        <w:t xml:space="preserve"> and an increase in that</w:t>
      </w:r>
      <w:r w:rsidR="00571EDA">
        <w:t>,</w:t>
      </w:r>
      <w:r w:rsidRPr="009F4644">
        <w:t xml:space="preserve"> with the Northern Ireland </w:t>
      </w:r>
      <w:r>
        <w:t>O</w:t>
      </w:r>
      <w:r w:rsidRPr="009F4644">
        <w:t xml:space="preserve">ffice and the UK Government </w:t>
      </w:r>
      <w:r>
        <w:t xml:space="preserve">around these matters. See us as your partners in </w:t>
      </w:r>
      <w:r>
        <w:t>delivering this issue</w:t>
      </w:r>
      <w:r>
        <w:t xml:space="preserve">. Do not </w:t>
      </w:r>
      <w:r w:rsidRPr="009F4644">
        <w:t>see us as the difficult children in the room</w:t>
      </w:r>
      <w:r>
        <w:t xml:space="preserve"> screaming. We are part of your solution to get this issue resolved. You will not do it on your own </w:t>
      </w:r>
      <w:r w:rsidRPr="009F4644">
        <w:t>minus our involvement.</w:t>
      </w:r>
    </w:p>
    <w:p w:rsidR="00CA5093" w:rsidRPr="009F4644" w:rsidP="00CA5093">
      <w:pPr>
        <w:pStyle w:val="Question"/>
        <w:numPr>
          <w:ilvl w:val="0"/>
          <w:numId w:val="9"/>
        </w:numPr>
      </w:pPr>
      <w:sdt>
        <w:sdtPr>
          <w:alias w:val="Member"/>
          <w:tag w:val="&lt;Member mnisId='4494' dodsId='72275'&gt;"/>
          <w:id w:val="452530588"/>
          <w:placeholder>
            <w:docPart w:val="0C57E29B14DF4887B70D6B44C511088A"/>
          </w:placeholder>
          <w:richText/>
        </w:sdtPr>
        <w:sdtContent>
          <w:r w:rsidRPr="009F4644">
            <w:rPr>
              <w:b/>
            </w:rPr>
            <w:t>Chair:</w:t>
          </w:r>
        </w:sdtContent>
      </w:sdt>
      <w:r w:rsidRPr="009F4644">
        <w:t xml:space="preserve"> </w:t>
      </w:r>
      <w:r>
        <w:t xml:space="preserve">Going back to the discussion we had about the analysis and </w:t>
      </w:r>
      <w:r w:rsidRPr="009F4644">
        <w:t xml:space="preserve">investigation </w:t>
      </w:r>
      <w:r>
        <w:t>of armaments held</w:t>
      </w:r>
      <w:r w:rsidR="00A26E45">
        <w:t>,</w:t>
      </w:r>
      <w:r>
        <w:t xml:space="preserve"> and </w:t>
      </w:r>
      <w:r w:rsidRPr="009F4644">
        <w:t xml:space="preserve">the point that you made very clearly </w:t>
      </w:r>
      <w:r w:rsidR="00571EDA">
        <w:t>about</w:t>
      </w:r>
      <w:r w:rsidRPr="009F4644">
        <w:t xml:space="preserve"> the PSNI not being able to abdicate from one area of policing or another</w:t>
      </w:r>
      <w:r>
        <w:t xml:space="preserve">, </w:t>
      </w:r>
      <w:r w:rsidRPr="009F4644">
        <w:t>would there be any merit in having another consta</w:t>
      </w:r>
      <w:r w:rsidR="00A26E45">
        <w:t>bulary peer review and undertak</w:t>
      </w:r>
      <w:r w:rsidR="00571EDA">
        <w:t>e</w:t>
      </w:r>
      <w:r w:rsidRPr="009F4644">
        <w:t xml:space="preserve"> investigation</w:t>
      </w:r>
      <w:r>
        <w:t>s</w:t>
      </w:r>
      <w:r w:rsidRPr="009F4644">
        <w:t xml:space="preserve"> into the stash</w:t>
      </w:r>
      <w:r>
        <w:t>?</w:t>
      </w:r>
    </w:p>
    <w:p w:rsidR="00CA5093" w:rsidRPr="009F4644" w:rsidP="00CA5093">
      <w:pPr>
        <w:pStyle w:val="Answer"/>
      </w:pPr>
      <w:sdt>
        <w:sdtPr>
          <w:alias w:val="Witness"/>
          <w:id w:val="-1675556736"/>
          <w:placeholder>
            <w:docPart w:val="0C57E29B14DF4887B70D6B44C511088A"/>
          </w:placeholder>
          <w:richText/>
        </w:sdtPr>
        <w:sdtContent>
          <w:r w:rsidRPr="009F4644">
            <w:rPr>
              <w:b/>
              <w:i/>
            </w:rPr>
            <w:t>Kenny Donaldson:</w:t>
          </w:r>
          <w:r w:rsidRPr="009F4644">
            <w:rPr>
              <w:b/>
            </w:rPr>
            <w:t xml:space="preserve"> </w:t>
          </w:r>
        </w:sdtContent>
      </w:sdt>
      <w:r w:rsidRPr="009F4644">
        <w:t xml:space="preserve">We would be open to </w:t>
      </w:r>
      <w:r>
        <w:t xml:space="preserve">a </w:t>
      </w:r>
      <w:r w:rsidRPr="009F4644">
        <w:t>conversation</w:t>
      </w:r>
      <w:r>
        <w:t xml:space="preserve"> </w:t>
      </w:r>
      <w:r w:rsidRPr="009F4644">
        <w:t>around those matters</w:t>
      </w:r>
      <w:r>
        <w:t xml:space="preserve">. </w:t>
      </w:r>
      <w:r w:rsidRPr="009F4644">
        <w:t xml:space="preserve">We </w:t>
      </w:r>
      <w:r>
        <w:t>feel that</w:t>
      </w:r>
      <w:r w:rsidRPr="009F4644">
        <w:t xml:space="preserve"> the answers exist </w:t>
      </w:r>
      <w:r>
        <w:t>internally with policing and there are enough mechanisms now to ensure the</w:t>
      </w:r>
      <w:r w:rsidRPr="00CF625E">
        <w:t xml:space="preserve"> </w:t>
      </w:r>
      <w:r w:rsidRPr="009F4644">
        <w:t>proper oversight and independence of operations</w:t>
      </w:r>
      <w:r>
        <w:t xml:space="preserve">, </w:t>
      </w:r>
      <w:r w:rsidRPr="009F4644">
        <w:t>if the will is there to find the</w:t>
      </w:r>
      <w:r w:rsidR="00571EDA">
        <w:t>m</w:t>
      </w:r>
      <w:r w:rsidRPr="009F4644">
        <w:t>.</w:t>
      </w:r>
    </w:p>
    <w:p w:rsidR="00CA5093" w:rsidRPr="009F4644" w:rsidP="00CA5093">
      <w:pPr>
        <w:pStyle w:val="Question"/>
        <w:numPr>
          <w:ilvl w:val="0"/>
          <w:numId w:val="9"/>
        </w:numPr>
      </w:pPr>
      <w:sdt>
        <w:sdtPr>
          <w:alias w:val="Member"/>
          <w:tag w:val="&lt;Member mnisId='4494' dodsId='72275'&gt;"/>
          <w:id w:val="-1575805070"/>
          <w:placeholder>
            <w:docPart w:val="0C57E29B14DF4887B70D6B44C511088A"/>
          </w:placeholder>
          <w:richText/>
        </w:sdtPr>
        <w:sdtContent>
          <w:r w:rsidRPr="009F4644">
            <w:rPr>
              <w:b/>
            </w:rPr>
            <w:t>Chair:</w:t>
          </w:r>
        </w:sdtContent>
      </w:sdt>
      <w:r w:rsidRPr="009F4644">
        <w:t xml:space="preserve"> It is more important that it is done and done properly</w:t>
      </w:r>
      <w:r>
        <w:t>, rather than by whom it is done.</w:t>
      </w:r>
      <w:r w:rsidRPr="009F4644">
        <w:t xml:space="preserve"> </w:t>
      </w:r>
    </w:p>
    <w:p w:rsidR="00CA5093" w:rsidRPr="009F4644" w:rsidP="00CA5093">
      <w:pPr>
        <w:pStyle w:val="Answer"/>
      </w:pPr>
      <w:sdt>
        <w:sdtPr>
          <w:alias w:val="Witness"/>
          <w:id w:val="309980494"/>
          <w:placeholder>
            <w:docPart w:val="0C57E29B14DF4887B70D6B44C511088A"/>
          </w:placeholder>
          <w:richText/>
        </w:sdtPr>
        <w:sdtContent>
          <w:r w:rsidRPr="009F4644">
            <w:rPr>
              <w:b/>
              <w:i/>
            </w:rPr>
            <w:t>Kenny Donaldson:</w:t>
          </w:r>
          <w:r w:rsidRPr="009F4644">
            <w:rPr>
              <w:b/>
            </w:rPr>
            <w:t xml:space="preserve"> </w:t>
          </w:r>
        </w:sdtContent>
      </w:sdt>
      <w:r w:rsidR="00A26E45">
        <w:t xml:space="preserve">Yes, certainly. This has been </w:t>
      </w:r>
      <w:r>
        <w:t>our focus with th</w:t>
      </w:r>
      <w:r w:rsidR="00571EDA">
        <w:t>e</w:t>
      </w:r>
      <w:r>
        <w:t xml:space="preserve"> latest document</w:t>
      </w:r>
      <w:r w:rsidR="00A26E45">
        <w:t>:</w:t>
      </w:r>
      <w:r>
        <w:t xml:space="preserve"> </w:t>
      </w:r>
      <w:r w:rsidR="00A26E45">
        <w:t xml:space="preserve">we </w:t>
      </w:r>
      <w:r>
        <w:t xml:space="preserve">believe the competency exists within the PSNI and LIB, with a strengthened form, </w:t>
      </w:r>
      <w:r w:rsidRPr="009F4644">
        <w:t xml:space="preserve">to do this in a timely </w:t>
      </w:r>
      <w:r w:rsidR="00571EDA">
        <w:t xml:space="preserve">and </w:t>
      </w:r>
      <w:r>
        <w:t xml:space="preserve">financially </w:t>
      </w:r>
      <w:r w:rsidRPr="009F4644">
        <w:t>achievable manner</w:t>
      </w:r>
      <w:r w:rsidR="00571EDA">
        <w:t xml:space="preserve">, and to start </w:t>
      </w:r>
      <w:r w:rsidRPr="009F4644">
        <w:t>relatively quickly</w:t>
      </w:r>
      <w:r>
        <w:t xml:space="preserve">. If we are talking about building </w:t>
      </w:r>
      <w:r w:rsidRPr="009F4644">
        <w:t>any external independent police force,</w:t>
      </w:r>
      <w:r>
        <w:t xml:space="preserve"> because that </w:t>
      </w:r>
      <w:r w:rsidR="00A26E45">
        <w:t>is</w:t>
      </w:r>
      <w:r>
        <w:t xml:space="preserve"> what it is,</w:t>
      </w:r>
      <w:r w:rsidRPr="009F4644">
        <w:t xml:space="preserve"> it will take years </w:t>
      </w:r>
      <w:r>
        <w:t>to get that off the ground to begin with,</w:t>
      </w:r>
      <w:r w:rsidRPr="009F4644">
        <w:t xml:space="preserve"> let alone </w:t>
      </w:r>
      <w:r>
        <w:t xml:space="preserve">then go </w:t>
      </w:r>
      <w:r w:rsidRPr="009F4644">
        <w:t>through those cases one by one</w:t>
      </w:r>
      <w:r>
        <w:t>. It is</w:t>
      </w:r>
      <w:r w:rsidRPr="009F4644">
        <w:t xml:space="preserve"> a nonsense.</w:t>
      </w:r>
    </w:p>
    <w:p w:rsidR="00CA5093" w:rsidRPr="00D7095D" w:rsidP="00CA5093">
      <w:pPr>
        <w:pStyle w:val="Answer"/>
      </w:pPr>
      <w:sdt>
        <w:sdtPr>
          <w:alias w:val="Member"/>
          <w:tag w:val="&lt;Member mnisId='4494' dodsId='72275'&gt;"/>
          <w:id w:val="-953325251"/>
          <w:placeholder>
            <w:docPart w:val="0C57E29B14DF4887B70D6B44C511088A"/>
          </w:placeholder>
          <w:richText/>
        </w:sdtPr>
        <w:sdtContent>
          <w:r w:rsidRPr="009F4644">
            <w:rPr>
              <w:b/>
            </w:rPr>
            <w:t>Chair:</w:t>
          </w:r>
        </w:sdtContent>
      </w:sdt>
      <w:r w:rsidRPr="009F4644">
        <w:t xml:space="preserve"> </w:t>
      </w:r>
      <w:r>
        <w:t xml:space="preserve">On behalf of the Committee, </w:t>
      </w:r>
      <w:r w:rsidR="00A26E45">
        <w:t xml:space="preserve">can I </w:t>
      </w:r>
      <w:r>
        <w:t>thank you, Mr Donaldson, Mr Funston and Ms Gallagher,</w:t>
      </w:r>
      <w:r w:rsidRPr="009F4644">
        <w:t xml:space="preserve"> for joining us</w:t>
      </w:r>
      <w:r w:rsidR="00571EDA">
        <w:t xml:space="preserve"> and</w:t>
      </w:r>
      <w:r w:rsidRPr="009F4644">
        <w:t xml:space="preserve"> for your evidence before us this morning</w:t>
      </w:r>
      <w:r w:rsidR="00A26E45">
        <w:t>?</w:t>
      </w:r>
      <w:r>
        <w:t xml:space="preserve"> </w:t>
      </w:r>
      <w:r w:rsidRPr="009F4644">
        <w:t>If we have any further questions</w:t>
      </w:r>
      <w:r>
        <w:t xml:space="preserve">, </w:t>
      </w:r>
      <w:r w:rsidRPr="009F4644">
        <w:t xml:space="preserve">we can </w:t>
      </w:r>
      <w:r>
        <w:t>always communicate them in writing. Thank you for your time. T</w:t>
      </w:r>
      <w:r w:rsidRPr="009F4644">
        <w:t>hank you to my colleagues for joining us</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9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9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91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9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0D4BB3CEE644E1ABACA1C90CFD9BC75"/>
      </w:placeholder>
      <w:richText/>
    </w:sdtPr>
    <w:sdtContent>
      <w:p w:rsidR="002A5C0D" w:rsidP="009277D8">
        <w:pPr>
          <w:pStyle w:val="Para"/>
          <w:rPr>
            <w:color w:val="808080"/>
          </w:rPr>
        </w:pPr>
        <w:r w:rsidRPr="00A562C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B4C1A3A728F413399B52D608C3F98B0"/>
      </w:placeholder>
      <w:richText/>
    </w:sdtPr>
    <w:sdtContent>
      <w:p w:rsidR="002A5C0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9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462C87E"/>
    <w:lvl w:ilvl="0">
      <w:start w:val="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styleId="Emphasis">
    <w:name w:val="Emphasis"/>
    <w:basedOn w:val="DefaultParagraphFont"/>
    <w:uiPriority w:val="20"/>
    <w:qFormat/>
    <w:rsid w:val="00CA5093"/>
    <w:rPr>
      <w:i/>
      <w:iCs/>
    </w:rPr>
  </w:style>
  <w:style w:type="character" w:customStyle="1" w:styleId="UnresolvedMention">
    <w:name w:val="Unresolved Mention"/>
    <w:basedOn w:val="DefaultParagraphFont"/>
    <w:uiPriority w:val="99"/>
    <w:semiHidden/>
    <w:unhideWhenUsed/>
    <w:rsid w:val="00AB2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4375\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0D4BB3CEE644E1ABACA1C90CFD9BC75"/>
        <w:category>
          <w:name w:val="General"/>
          <w:gallery w:val="placeholder"/>
        </w:category>
        <w:types>
          <w:type w:val="bbPlcHdr"/>
        </w:types>
        <w:behaviors>
          <w:behavior w:val="content"/>
        </w:behaviors>
        <w:guid w:val="{2BA6C186-D65A-4C3F-AF03-3398CE7B0A87}"/>
      </w:docPartPr>
      <w:docPartBody>
        <w:p w:rsidR="00B47245" w:rsidP="00046DE2">
          <w:pPr>
            <w:pStyle w:val="90D4BB3CEE644E1ABACA1C90CFD9BC75"/>
          </w:pPr>
          <w:r w:rsidRPr="000753FC">
            <w:rPr>
              <w:rStyle w:val="PlaceholderText"/>
            </w:rPr>
            <w:t>Click here to enter text.</w:t>
          </w:r>
        </w:p>
      </w:docPartBody>
    </w:docPart>
    <w:docPart>
      <w:docPartPr>
        <w:name w:val="09FD6B82B3264E9294E34675F1FBF0AE"/>
        <w:category>
          <w:name w:val="General"/>
          <w:gallery w:val="placeholder"/>
        </w:category>
        <w:types>
          <w:type w:val="bbPlcHdr"/>
        </w:types>
        <w:behaviors>
          <w:behavior w:val="content"/>
        </w:behaviors>
        <w:guid w:val="{20F9FE77-C1CB-4A1A-A94C-3D0B807E6A3B}"/>
      </w:docPartPr>
      <w:docPartBody>
        <w:p w:rsidR="00B47245" w:rsidP="00046DE2">
          <w:pPr>
            <w:pStyle w:val="09FD6B82B3264E9294E34675F1FBF0AE"/>
          </w:pPr>
          <w:r w:rsidRPr="002B3926">
            <w:rPr>
              <w:rStyle w:val="PlaceholderText"/>
            </w:rPr>
            <w:t>Click here to enter text.</w:t>
          </w:r>
        </w:p>
      </w:docPartBody>
    </w:docPart>
    <w:docPart>
      <w:docPartPr>
        <w:name w:val="4B4C1A3A728F413399B52D608C3F98B0"/>
        <w:category>
          <w:name w:val="General"/>
          <w:gallery w:val="placeholder"/>
        </w:category>
        <w:types>
          <w:type w:val="bbPlcHdr"/>
        </w:types>
        <w:behaviors>
          <w:behavior w:val="content"/>
        </w:behaviors>
        <w:guid w:val="{A4CBBD17-22B2-4732-AC97-FF8E4FCD4D31}"/>
      </w:docPartPr>
      <w:docPartBody>
        <w:p w:rsidR="00B47245" w:rsidP="00046DE2">
          <w:pPr>
            <w:pStyle w:val="4B4C1A3A728F413399B52D608C3F98B0"/>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EA78BAD-24D9-4990-B4B4-AAA48987EEF7}"/>
      </w:docPartPr>
      <w:docPartBody>
        <w:p w:rsidR="00B47245">
          <w:r w:rsidRPr="005406B9">
            <w:rPr>
              <w:rStyle w:val="PlaceholderText"/>
            </w:rPr>
            <w:t>Click here to enter text.</w:t>
          </w:r>
        </w:p>
      </w:docPartBody>
    </w:docPart>
    <w:docPart>
      <w:docPartPr>
        <w:name w:val="A1C5ED21FB8B478984AB3E20ED679D57"/>
        <w:category>
          <w:name w:val="General"/>
          <w:gallery w:val="placeholder"/>
        </w:category>
        <w:types>
          <w:type w:val="bbPlcHdr"/>
        </w:types>
        <w:behaviors>
          <w:behavior w:val="content"/>
        </w:behaviors>
        <w:guid w:val="{727E702C-5E24-416F-B757-007CE1285C4E}"/>
      </w:docPartPr>
      <w:docPartBody>
        <w:p w:rsidR="003C7D43" w:rsidP="00BC7AB7">
          <w:pPr>
            <w:pStyle w:val="A1C5ED21FB8B478984AB3E20ED679D57"/>
          </w:pPr>
          <w:r w:rsidRPr="002B3926">
            <w:rPr>
              <w:rStyle w:val="PlaceholderText"/>
            </w:rPr>
            <w:t>Click here to enter text.</w:t>
          </w:r>
        </w:p>
      </w:docPartBody>
    </w:docPart>
    <w:docPart>
      <w:docPartPr>
        <w:name w:val="0C57E29B14DF4887B70D6B44C511088A"/>
        <w:category>
          <w:name w:val="General"/>
          <w:gallery w:val="placeholder"/>
        </w:category>
        <w:types>
          <w:type w:val="bbPlcHdr"/>
        </w:types>
        <w:behaviors>
          <w:behavior w:val="content"/>
        </w:behaviors>
        <w:guid w:val="{847FB88F-A38A-4DFF-97E4-B50218403568}"/>
      </w:docPartPr>
      <w:docPartBody>
        <w:p w:rsidR="00433004" w:rsidP="00141788">
          <w:pPr>
            <w:pStyle w:val="0C57E29B14DF4887B70D6B44C511088A"/>
          </w:pPr>
          <w:r w:rsidRPr="005406B9">
            <w:rPr>
              <w:rStyle w:val="PlaceholderText"/>
            </w:rPr>
            <w:t>Click here to enter text.</w:t>
          </w:r>
        </w:p>
      </w:docPartBody>
    </w:docPart>
    <w:docPart>
      <w:docPartPr>
        <w:name w:val="6C6A1C632CB3450F8CABB825579ECCFB"/>
        <w:category>
          <w:name w:val="General"/>
          <w:gallery w:val="placeholder"/>
        </w:category>
        <w:types>
          <w:type w:val="bbPlcHdr"/>
        </w:types>
        <w:behaviors>
          <w:behavior w:val="content"/>
        </w:behaviors>
        <w:guid w:val="{AE7AA04D-2010-47C8-B8D8-E43DCBDAEE88}"/>
      </w:docPartPr>
      <w:docPartBody>
        <w:p w:rsidR="00433004" w:rsidP="00141788">
          <w:pPr>
            <w:pStyle w:val="6C6A1C632CB3450F8CABB825579ECCFB"/>
          </w:pPr>
          <w:r w:rsidRPr="005406B9">
            <w:rPr>
              <w:rStyle w:val="PlaceholderText"/>
            </w:rPr>
            <w:t>Click here to enter text.</w:t>
          </w:r>
        </w:p>
      </w:docPartBody>
    </w:docPart>
    <w:docPart>
      <w:docPartPr>
        <w:name w:val="5E1A52DD723E45E392F2BC3A1076A52A"/>
        <w:category>
          <w:name w:val="General"/>
          <w:gallery w:val="placeholder"/>
        </w:category>
        <w:types>
          <w:type w:val="bbPlcHdr"/>
        </w:types>
        <w:behaviors>
          <w:behavior w:val="content"/>
        </w:behaviors>
        <w:guid w:val="{B48419D4-193E-4650-8901-247059989485}"/>
      </w:docPartPr>
      <w:docPartBody>
        <w:p w:rsidR="00433004" w:rsidP="00141788">
          <w:pPr>
            <w:pStyle w:val="5E1A52DD723E45E392F2BC3A1076A52A"/>
          </w:pPr>
          <w:r w:rsidRPr="005406B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1788"/>
    <w:rPr>
      <w:color w:val="808080"/>
    </w:rPr>
  </w:style>
  <w:style w:type="paragraph" w:customStyle="1" w:styleId="90D4BB3CEE644E1ABACA1C90CFD9BC75">
    <w:name w:val="90D4BB3CEE644E1ABACA1C90CFD9BC75"/>
    <w:rsid w:val="00046DE2"/>
  </w:style>
  <w:style w:type="paragraph" w:customStyle="1" w:styleId="09FD6B82B3264E9294E34675F1FBF0AE">
    <w:name w:val="09FD6B82B3264E9294E34675F1FBF0AE"/>
    <w:rsid w:val="00046DE2"/>
  </w:style>
  <w:style w:type="paragraph" w:customStyle="1" w:styleId="4B4C1A3A728F413399B52D608C3F98B0">
    <w:name w:val="4B4C1A3A728F413399B52D608C3F98B0"/>
    <w:rsid w:val="00046DE2"/>
  </w:style>
  <w:style w:type="paragraph" w:customStyle="1" w:styleId="D7D8BD0BA7D8403CBAC7340DF7B3A373">
    <w:name w:val="D7D8BD0BA7D8403CBAC7340DF7B3A373"/>
    <w:rsid w:val="00046DE2"/>
  </w:style>
  <w:style w:type="paragraph" w:customStyle="1" w:styleId="CA54CBCDAED34883930BD095BE65364A">
    <w:name w:val="CA54CBCDAED34883930BD095BE65364A"/>
    <w:rsid w:val="00046DE2"/>
  </w:style>
  <w:style w:type="paragraph" w:customStyle="1" w:styleId="DF1E87B97DA146A3AC88DD30C77AB51E">
    <w:name w:val="DF1E87B97DA146A3AC88DD30C77AB51E"/>
    <w:rsid w:val="00046DE2"/>
  </w:style>
  <w:style w:type="paragraph" w:customStyle="1" w:styleId="22763E31E9B642749E8D922A6E025072">
    <w:name w:val="22763E31E9B642749E8D922A6E025072"/>
    <w:rsid w:val="00BC7AB7"/>
  </w:style>
  <w:style w:type="paragraph" w:customStyle="1" w:styleId="DF3AF8371D864830B97CF995B06CFE8D">
    <w:name w:val="DF3AF8371D864830B97CF995B06CFE8D"/>
    <w:rsid w:val="00BC7AB7"/>
  </w:style>
  <w:style w:type="paragraph" w:customStyle="1" w:styleId="A1C5ED21FB8B478984AB3E20ED679D57">
    <w:name w:val="A1C5ED21FB8B478984AB3E20ED679D57"/>
    <w:rsid w:val="00BC7AB7"/>
  </w:style>
  <w:style w:type="paragraph" w:customStyle="1" w:styleId="0C57E29B14DF4887B70D6B44C511088A">
    <w:name w:val="0C57E29B14DF4887B70D6B44C511088A"/>
    <w:rsid w:val="00141788"/>
  </w:style>
  <w:style w:type="paragraph" w:customStyle="1" w:styleId="6C6A1C632CB3450F8CABB825579ECCFB">
    <w:name w:val="6C6A1C632CB3450F8CABB825579ECCFB"/>
    <w:rsid w:val="00141788"/>
  </w:style>
  <w:style w:type="paragraph" w:customStyle="1" w:styleId="5E1A52DD723E45E392F2BC3A1076A52A">
    <w:name w:val="5E1A52DD723E45E392F2BC3A1076A52A"/>
    <w:rsid w:val="00141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EB76-9C4D-4B92-8174-5EAF2F25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