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media/image1.tif" ContentType="image/tif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3.4.0.0 -->
  <w:body>
    <w:p w:rsidR="00DA142F" w:rsidRPr="00435B73" w:rsidP="00EF44D8">
      <w:pPr>
        <w:pStyle w:val="TitleCommittee0"/>
      </w:pPr>
      <w:sdt>
        <w:sdtPr>
          <w:alias w:val="CommitteeName"/>
          <w:tag w:val="CommitteeName"/>
          <w:id w:val="1869951332"/>
          <w:placeholder>
            <w:docPart w:val="5907936BE1944CCCBAE3CC8FF0764BA8"/>
          </w:placeholder>
          <w:richText/>
        </w:sdtPr>
        <w:sdtContent>
          <w:r w:rsidRPr="00435B73">
            <w:t>Environment,</w:t>
          </w:r>
          <w:r w:rsidR="009D2CEA">
            <w:t xml:space="preserve"> </w:t>
          </w:r>
          <w:r w:rsidRPr="00435B73">
            <w:t>Food</w:t>
          </w:r>
          <w:r w:rsidR="009D2CEA">
            <w:t xml:space="preserve"> </w:t>
          </w:r>
          <w:r w:rsidRPr="00435B73">
            <w:t>and</w:t>
          </w:r>
          <w:r w:rsidR="009D2CEA">
            <w:t xml:space="preserve"> </w:t>
          </w:r>
          <w:r w:rsidRPr="00435B73">
            <w:t>Rural</w:t>
          </w:r>
          <w:r w:rsidR="009D2CEA">
            <w:t xml:space="preserve"> </w:t>
          </w:r>
          <w:r w:rsidRPr="00435B73">
            <w:t>Affairs</w:t>
          </w:r>
          <w:r w:rsidR="009D2CEA">
            <w:t xml:space="preserve"> </w:t>
          </w:r>
          <w:r w:rsidRPr="00435B73">
            <w:t>Committee</w:t>
          </w:r>
        </w:sdtContent>
      </w:sdt>
    </w:p>
    <w:p w:rsidR="00DA142F" w:rsidRPr="00435B73" w:rsidP="00EF44D8">
      <w:pPr>
        <w:pStyle w:val="TitleInquiry0"/>
      </w:pPr>
      <w:r w:rsidRPr="00435B73">
        <w:t>Oral</w:t>
      </w:r>
      <w:r w:rsidR="009D2CEA">
        <w:t xml:space="preserve"> </w:t>
      </w:r>
      <w:r w:rsidRPr="00435B73">
        <w:t>evidence:</w:t>
      </w:r>
      <w:r w:rsidR="009D2CEA">
        <w:t xml:space="preserve"> </w:t>
      </w:r>
      <w:sdt>
        <w:sdtPr>
          <w:alias w:val="InquiryName"/>
          <w:tag w:val="InquiryName"/>
          <w:id w:val="377371847"/>
          <w:placeholder>
            <w:docPart w:val="5907936BE1944CCCBAE3CC8FF0764BA8"/>
          </w:placeholder>
          <w:richText/>
        </w:sdtPr>
        <w:sdtContent>
          <w:r w:rsidR="00135068">
            <w:t>Covid</w:t>
          </w:r>
          <w:r w:rsidRPr="00435B73">
            <w:t>-19</w:t>
          </w:r>
          <w:r w:rsidR="009D2CEA">
            <w:t xml:space="preserve"> </w:t>
          </w:r>
          <w:r w:rsidRPr="00435B73">
            <w:t>and</w:t>
          </w:r>
          <w:r w:rsidR="009D2CEA">
            <w:t xml:space="preserve"> </w:t>
          </w:r>
          <w:r w:rsidRPr="00435B73">
            <w:t>food</w:t>
          </w:r>
          <w:r w:rsidR="009D2CEA">
            <w:t xml:space="preserve"> </w:t>
          </w:r>
          <w:r w:rsidRPr="00435B73">
            <w:t>supply</w:t>
          </w:r>
        </w:sdtContent>
      </w:sdt>
      <w:r w:rsidRPr="00435B73">
        <w:t>,</w:t>
      </w:r>
      <w:r w:rsidR="009D2CEA">
        <w:t xml:space="preserve"> </w:t>
      </w:r>
      <w:r w:rsidRPr="00435B73">
        <w:t>HC</w:t>
      </w:r>
      <w:r w:rsidR="009D2CEA">
        <w:t xml:space="preserve"> </w:t>
      </w:r>
      <w:sdt>
        <w:sdtPr>
          <w:alias w:val="InquiryRefNo"/>
          <w:tag w:val="InquiryRefNo"/>
          <w:id w:val="-281725174"/>
          <w:placeholder>
            <w:docPart w:val="5907936BE1944CCCBAE3CC8FF0764BA8"/>
          </w:placeholder>
          <w:richText/>
        </w:sdtPr>
        <w:sdtContent>
          <w:r w:rsidRPr="00435B73">
            <w:t>263</w:t>
          </w:r>
        </w:sdtContent>
      </w:sdt>
    </w:p>
    <w:sdt>
      <w:sdtPr>
        <w:alias w:val="SittingDate"/>
        <w:tag w:val="SittingDate"/>
        <w:id w:val="-1160222926"/>
        <w:placeholder>
          <w:docPart w:val="5907936BE1944CCCBAE3CC8FF0764BA8"/>
        </w:placeholder>
        <w:richText/>
      </w:sdtPr>
      <w:sdtContent>
        <w:p w:rsidR="00DA142F" w:rsidRPr="00435B73" w:rsidP="00EF44D8">
          <w:pPr>
            <w:pStyle w:val="Para"/>
          </w:pPr>
          <w:r w:rsidRPr="00435B73">
            <w:t>Tuesday</w:t>
          </w:r>
          <w:r w:rsidR="009D2CEA">
            <w:t xml:space="preserve"> </w:t>
          </w:r>
          <w:r w:rsidRPr="00435B73">
            <w:t>23</w:t>
          </w:r>
          <w:r w:rsidR="009D2CEA">
            <w:t xml:space="preserve"> </w:t>
          </w:r>
          <w:r w:rsidRPr="00435B73">
            <w:t>June</w:t>
          </w:r>
          <w:r w:rsidR="009D2CEA">
            <w:t xml:space="preserve"> </w:t>
          </w:r>
          <w:r w:rsidRPr="00435B73">
            <w:t>2020</w:t>
          </w:r>
        </w:p>
      </w:sdtContent>
    </w:sdt>
    <w:p w:rsidR="00DA142F" w:rsidRPr="00435B73" w:rsidP="00EF44D8">
      <w:pPr>
        <w:pStyle w:val="Para"/>
      </w:pPr>
      <w:r w:rsidRPr="00435B73">
        <w:t>Ordered</w:t>
      </w:r>
      <w:r w:rsidR="009D2CEA">
        <w:t xml:space="preserve"> </w:t>
      </w:r>
      <w:r w:rsidRPr="00435B73">
        <w:t>by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House</w:t>
      </w:r>
      <w:r w:rsidR="009D2CEA">
        <w:t xml:space="preserve"> </w:t>
      </w:r>
      <w:r w:rsidRPr="00435B73">
        <w:t>of</w:t>
      </w:r>
      <w:r w:rsidR="009D2CEA">
        <w:t xml:space="preserve"> </w:t>
      </w:r>
      <w:sdt>
        <w:sdtPr>
          <w:alias w:val="House"/>
          <w:tag w:val="House"/>
          <w:id w:val="809213435"/>
          <w:placeholder>
            <w:docPart w:val="5907936BE1944CCCBAE3CC8FF0764BA8"/>
          </w:placeholder>
          <w:richText/>
        </w:sdtPr>
        <w:sdtContent>
          <w:r w:rsidRPr="00435B73">
            <w:t>Commons</w:t>
          </w:r>
        </w:sdtContent>
      </w:sdt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be</w:t>
      </w:r>
      <w:r w:rsidR="009D2CEA">
        <w:t xml:space="preserve"> </w:t>
      </w:r>
      <w:r w:rsidRPr="00435B73">
        <w:t>published</w:t>
      </w:r>
      <w:r w:rsidR="009D2CEA">
        <w:t xml:space="preserve"> </w:t>
      </w:r>
      <w:r w:rsidRPr="00435B73">
        <w:t>on</w:t>
      </w:r>
      <w:r w:rsidR="009D2CEA">
        <w:t xml:space="preserve"> </w:t>
      </w:r>
      <w:sdt>
        <w:sdtPr>
          <w:alias w:val="PublishDate"/>
          <w:tag w:val="PublishDate"/>
          <w:id w:val="217021599"/>
          <w:placeholder>
            <w:docPart w:val="5907936BE1944CCCBAE3CC8FF0764BA8"/>
          </w:placeholder>
          <w:richText/>
        </w:sdtPr>
        <w:sdtContent>
          <w:r w:rsidRPr="00435B73">
            <w:t>23</w:t>
          </w:r>
          <w:r w:rsidR="009D2CEA">
            <w:t xml:space="preserve"> </w:t>
          </w:r>
          <w:r w:rsidRPr="00435B73">
            <w:t>June</w:t>
          </w:r>
          <w:r w:rsidR="009D2CEA">
            <w:t xml:space="preserve"> </w:t>
          </w:r>
          <w:r w:rsidRPr="00435B73">
            <w:t>2020</w:t>
          </w:r>
        </w:sdtContent>
      </w:sdt>
      <w:r w:rsidRPr="00435B73">
        <w:t>.</w:t>
      </w:r>
    </w:p>
    <w:p w:rsidR="00DA142F" w:rsidRPr="00435B73" w:rsidP="00970853">
      <w:pPr>
        <w:tabs>
          <w:tab w:val="left" w:pos="3060"/>
        </w:tabs>
      </w:pPr>
      <w:sdt>
        <w:sdtPr>
          <w:alias w:val="VideoHyperlink"/>
          <w:tag w:val="VideoHyperlink"/>
          <w:id w:val="703995351"/>
          <w:placeholder>
            <w:docPart w:val="5907936BE1944CCCBAE3CC8FF0764BA8"/>
          </w:placeholder>
          <w:richText/>
        </w:sdtPr>
        <w:sdtContent>
          <w:r>
            <w:fldChar w:fldCharType="begin"/>
          </w:r>
          <w:r>
            <w:instrText xml:space="preserve"> HYPERLINK "https://www.parliamentlive.tv/Event/Index/f8b8093d-bec2-4c86-ae76-b9879666f722" </w:instrText>
          </w:r>
          <w:r>
            <w:fldChar w:fldCharType="separate"/>
          </w:r>
          <w:r w:rsidRPr="002E3A3C">
            <w:rPr>
              <w:rStyle w:val="Hyperlink"/>
            </w:rPr>
            <w:t>Watch</w:t>
          </w:r>
          <w:r w:rsidRPr="002E3A3C" w:rsidR="009D2CEA">
            <w:rPr>
              <w:rStyle w:val="Hyperlink"/>
            </w:rPr>
            <w:t xml:space="preserve"> </w:t>
          </w:r>
          <w:r w:rsidRPr="002E3A3C">
            <w:rPr>
              <w:rStyle w:val="Hyperlink"/>
            </w:rPr>
            <w:t>the</w:t>
          </w:r>
          <w:r w:rsidRPr="002E3A3C" w:rsidR="009D2CEA">
            <w:rPr>
              <w:rStyle w:val="Hyperlink"/>
            </w:rPr>
            <w:t xml:space="preserve"> </w:t>
          </w:r>
          <w:r w:rsidRPr="002E3A3C">
            <w:rPr>
              <w:rStyle w:val="Hyperlink"/>
            </w:rPr>
            <w:t>meeting</w:t>
          </w:r>
          <w:r>
            <w:fldChar w:fldCharType="end"/>
          </w:r>
        </w:sdtContent>
      </w:sdt>
    </w:p>
    <w:p w:rsidR="00DA142F" w:rsidRPr="00A95C95" w:rsidP="00EF44D8">
      <w:r w:rsidRPr="00435B73">
        <w:t>Members</w:t>
      </w:r>
      <w:r w:rsidR="009D2CEA">
        <w:t xml:space="preserve"> </w:t>
      </w:r>
      <w:r w:rsidRPr="00435B73">
        <w:t>present:</w:t>
      </w:r>
      <w:r w:rsidR="009D2CEA">
        <w:t xml:space="preserve"> </w:t>
      </w:r>
      <w:sdt>
        <w:sdtPr>
          <w:alias w:val="MembersPresent"/>
          <w:tag w:val="MembersPresent"/>
          <w:id w:val="366340316"/>
          <w:placeholder>
            <w:docPart w:val="5907936BE1944CCCBAE3CC8FF0764BA8"/>
          </w:placeholder>
          <w:richText/>
        </w:sdtPr>
        <w:sdtContent>
          <w:r w:rsidRPr="00A95C95">
            <w:t>Neil</w:t>
          </w:r>
          <w:r w:rsidRPr="00A95C95" w:rsidR="009D2CEA">
            <w:t xml:space="preserve"> </w:t>
          </w:r>
          <w:r w:rsidRPr="00A95C95">
            <w:t>Parish</w:t>
          </w:r>
          <w:r w:rsidRPr="00A95C95" w:rsidR="009D2CEA">
            <w:t xml:space="preserve"> </w:t>
          </w:r>
          <w:r w:rsidRPr="00A95C95">
            <w:t>(Chair);</w:t>
          </w:r>
          <w:r w:rsidRPr="00A95C95" w:rsidR="009D2CEA">
            <w:t xml:space="preserve"> </w:t>
          </w:r>
          <w:r w:rsidRPr="00A95C95">
            <w:t>Ian</w:t>
          </w:r>
          <w:r w:rsidRPr="00A95C95" w:rsidR="009D2CEA">
            <w:t xml:space="preserve"> </w:t>
          </w:r>
          <w:r w:rsidRPr="00A95C95">
            <w:t>Byrne;</w:t>
          </w:r>
          <w:r w:rsidRPr="00A95C95" w:rsidR="009D2CEA">
            <w:t xml:space="preserve"> </w:t>
          </w:r>
          <w:r w:rsidRPr="00A95C95">
            <w:t>Geraint</w:t>
          </w:r>
          <w:r w:rsidRPr="00A95C95" w:rsidR="009D2CEA">
            <w:t xml:space="preserve"> </w:t>
          </w:r>
          <w:r w:rsidRPr="00A95C95">
            <w:t>Davies;</w:t>
          </w:r>
          <w:r w:rsidRPr="00A95C95" w:rsidR="009D2CEA">
            <w:t xml:space="preserve"> </w:t>
          </w:r>
          <w:r w:rsidRPr="00A95C95">
            <w:t>Dave</w:t>
          </w:r>
          <w:r w:rsidRPr="00A95C95" w:rsidR="009D2CEA">
            <w:t xml:space="preserve"> </w:t>
          </w:r>
          <w:r w:rsidRPr="00A95C95">
            <w:t>Doogan</w:t>
          </w:r>
          <w:r w:rsidRPr="00A95C95">
            <w:t>;</w:t>
          </w:r>
          <w:r w:rsidRPr="00A95C95" w:rsidR="009D2CEA">
            <w:t xml:space="preserve"> </w:t>
          </w:r>
          <w:r w:rsidRPr="00A95C95">
            <w:t>Rosie</w:t>
          </w:r>
          <w:r w:rsidRPr="00A95C95" w:rsidR="009D2CEA">
            <w:t xml:space="preserve"> </w:t>
          </w:r>
          <w:r w:rsidRPr="00A95C95">
            <w:t>Duffield;</w:t>
          </w:r>
          <w:r w:rsidRPr="00A95C95" w:rsidR="009D2CEA">
            <w:t xml:space="preserve"> </w:t>
          </w:r>
          <w:r w:rsidRPr="00A95C95">
            <w:t>Barry</w:t>
          </w:r>
          <w:r w:rsidRPr="00A95C95" w:rsidR="009D2CEA">
            <w:t xml:space="preserve"> </w:t>
          </w:r>
          <w:r w:rsidRPr="00A95C95">
            <w:t>Gardiner;</w:t>
          </w:r>
          <w:r w:rsidRPr="00A95C95" w:rsidR="009D2CEA">
            <w:t xml:space="preserve"> </w:t>
          </w:r>
          <w:r w:rsidRPr="00A95C95">
            <w:t>Dr</w:t>
          </w:r>
          <w:r w:rsidRPr="00A95C95" w:rsidR="009D2CEA">
            <w:t xml:space="preserve"> </w:t>
          </w:r>
          <w:r w:rsidRPr="00A95C95">
            <w:t>Neil</w:t>
          </w:r>
          <w:r w:rsidRPr="00A95C95" w:rsidR="009D2CEA">
            <w:t xml:space="preserve"> </w:t>
          </w:r>
          <w:r w:rsidRPr="00A95C95">
            <w:t>Hudson;</w:t>
          </w:r>
          <w:r w:rsidRPr="00A95C95" w:rsidR="009D2CEA">
            <w:t xml:space="preserve"> </w:t>
          </w:r>
          <w:r w:rsidRPr="00A95C95">
            <w:t>Ro</w:t>
          </w:r>
          <w:r w:rsidRPr="00A95C95" w:rsidR="00135068">
            <w:t>bbie</w:t>
          </w:r>
          <w:r w:rsidRPr="00A95C95" w:rsidR="009D2CEA">
            <w:t xml:space="preserve"> </w:t>
          </w:r>
          <w:r w:rsidRPr="00A95C95" w:rsidR="00135068">
            <w:t>Moore;</w:t>
          </w:r>
          <w:r w:rsidRPr="00A95C95" w:rsidR="009D2CEA">
            <w:t xml:space="preserve"> </w:t>
          </w:r>
          <w:r w:rsidRPr="00A95C95" w:rsidR="00135068">
            <w:t>Mrs</w:t>
          </w:r>
          <w:r w:rsidRPr="00A95C95" w:rsidR="009D2CEA">
            <w:t xml:space="preserve"> </w:t>
          </w:r>
          <w:r w:rsidRPr="00A95C95" w:rsidR="00135068">
            <w:t>Sheryll</w:t>
          </w:r>
          <w:r w:rsidRPr="00A95C95" w:rsidR="009D2CEA">
            <w:t xml:space="preserve"> </w:t>
          </w:r>
          <w:r w:rsidRPr="00A95C95" w:rsidR="00135068">
            <w:t>Murray.</w:t>
          </w:r>
        </w:sdtContent>
      </w:sdt>
    </w:p>
    <w:p w:rsidR="00DA142F" w:rsidRPr="00A95C95" w:rsidP="00EF44D8">
      <w:pPr>
        <w:pStyle w:val="ParaCentre"/>
      </w:pPr>
      <w:r w:rsidRPr="00A95C95">
        <w:t>Questions</w:t>
      </w:r>
      <w:r w:rsidRPr="00A95C95" w:rsidR="009D2CEA">
        <w:t xml:space="preserve"> </w:t>
      </w:r>
      <w:sdt>
        <w:sdtPr>
          <w:alias w:val="QuestionNumbers"/>
          <w:tag w:val="QuestionNumbers"/>
          <w:id w:val="-1223666168"/>
          <w:placeholder>
            <w:docPart w:val="5907936BE1944CCCBAE3CC8FF0764BA8"/>
          </w:placeholder>
          <w:richText/>
        </w:sdtPr>
        <w:sdtContent>
          <w:r w:rsidRPr="00A95C95">
            <w:t>180</w:t>
          </w:r>
          <w:r w:rsidRPr="00A95C95" w:rsidR="009D2CEA">
            <w:t xml:space="preserve"> </w:t>
          </w:r>
          <w:r w:rsidRPr="00A95C95">
            <w:t>-</w:t>
          </w:r>
          <w:r w:rsidRPr="00A95C95" w:rsidR="009D2CEA">
            <w:t xml:space="preserve"> </w:t>
          </w:r>
          <w:r w:rsidRPr="00A95C95" w:rsidR="00A95C95">
            <w:t>21</w:t>
          </w:r>
          <w:r w:rsidR="00BF59A1">
            <w:t>6</w:t>
          </w:r>
        </w:sdtContent>
      </w:sdt>
    </w:p>
    <w:p w:rsidR="00DA142F" w:rsidRPr="00A95C95" w:rsidP="00EF44D8">
      <w:pPr>
        <w:pStyle w:val="TitleWitnesses0"/>
      </w:pPr>
      <w:r w:rsidRPr="00A95C95">
        <w:t>Witnesses</w:t>
      </w:r>
    </w:p>
    <w:sdt>
      <w:sdtPr>
        <w:alias w:val="WitnessSet"/>
        <w:tag w:val="WitnessSet"/>
        <w:id w:val="-368373484"/>
        <w:placeholder>
          <w:docPart w:val="9CB58AA80F5A4067930E41FEFCE32610"/>
        </w:placeholder>
        <w:richText/>
      </w:sdtPr>
      <w:sdtContent>
        <w:p w:rsidR="00DA142F" w:rsidRPr="00435B73" w:rsidP="00EF44D8">
          <w:pPr>
            <w:pStyle w:val="Para"/>
          </w:pPr>
          <w:r w:rsidRPr="00A95C95">
            <w:t>I:</w:t>
          </w:r>
          <w:r w:rsidRPr="00A95C95" w:rsidR="009D2CEA">
            <w:t xml:space="preserve"> </w:t>
          </w:r>
          <w:r w:rsidRPr="00A95C95">
            <w:t>Kate</w:t>
          </w:r>
          <w:r w:rsidRPr="00A95C95" w:rsidR="009D2CEA">
            <w:t xml:space="preserve"> </w:t>
          </w:r>
          <w:r w:rsidRPr="00A95C95">
            <w:t>Nicholls,</w:t>
          </w:r>
          <w:r w:rsidRPr="00A95C95" w:rsidR="009D2CEA">
            <w:t xml:space="preserve"> </w:t>
          </w:r>
          <w:r w:rsidRPr="00A95C95">
            <w:t>Chief</w:t>
          </w:r>
          <w:r w:rsidRPr="00A95C95" w:rsidR="009D2CEA">
            <w:t xml:space="preserve"> </w:t>
          </w:r>
          <w:r w:rsidRPr="00A95C95">
            <w:t>Executive,</w:t>
          </w:r>
          <w:r w:rsidRPr="00A95C95" w:rsidR="009D2CEA">
            <w:t xml:space="preserve"> </w:t>
          </w:r>
          <w:r w:rsidRPr="00A95C95" w:rsidR="00135068">
            <w:t>UKHospitality</w:t>
          </w:r>
          <w:r w:rsidRPr="00A95C95">
            <w:t>;</w:t>
          </w:r>
          <w:r w:rsidRPr="00A95C95" w:rsidR="009D2CEA">
            <w:t xml:space="preserve"> </w:t>
          </w:r>
          <w:r w:rsidRPr="00A95C95">
            <w:t>Andrew</w:t>
          </w:r>
          <w:r w:rsidRPr="00A95C95" w:rsidR="009D2CEA">
            <w:t xml:space="preserve"> </w:t>
          </w:r>
          <w:r w:rsidRPr="00A95C95">
            <w:t>Kenny,</w:t>
          </w:r>
          <w:r w:rsidRPr="00A95C95" w:rsidR="009D2CEA">
            <w:t xml:space="preserve"> </w:t>
          </w:r>
          <w:r w:rsidRPr="00A95C95">
            <w:t>UK</w:t>
          </w:r>
          <w:r w:rsidRPr="00A95C95" w:rsidR="009D2CEA">
            <w:t xml:space="preserve"> </w:t>
          </w:r>
          <w:r w:rsidRPr="00A95C95">
            <w:t>Managing</w:t>
          </w:r>
          <w:r w:rsidRPr="00A95C95" w:rsidR="009D2CEA">
            <w:t xml:space="preserve"> </w:t>
          </w:r>
          <w:r w:rsidRPr="00A95C95">
            <w:t>Director,</w:t>
          </w:r>
          <w:r w:rsidRPr="00A95C95" w:rsidR="009D2CEA">
            <w:t xml:space="preserve"> </w:t>
          </w:r>
          <w:r w:rsidRPr="00A95C95">
            <w:t>Just</w:t>
          </w:r>
          <w:r w:rsidRPr="00A95C95" w:rsidR="009D2CEA">
            <w:t xml:space="preserve"> </w:t>
          </w:r>
          <w:r w:rsidRPr="00A95C95">
            <w:t>Eat</w:t>
          </w:r>
          <w:r w:rsidRPr="00A95C95" w:rsidR="00135068">
            <w:t>.</w:t>
          </w:r>
        </w:p>
      </w:sdtContent>
    </w:sdt>
    <w:sdt>
      <w:sdtPr>
        <w:alias w:val="WitnessSet"/>
        <w:tag w:val="WitnessSet"/>
        <w:id w:val="1595441861"/>
        <w:placeholder>
          <w:docPart w:val="BE0776BC488940BFBCB0C86977B1B0B8"/>
        </w:placeholder>
        <w:richText/>
      </w:sdtPr>
      <w:sdtContent>
        <w:p w:rsidR="00DA142F" w:rsidRPr="00435B73" w:rsidP="00DA142F">
          <w:pPr>
            <w:pStyle w:val="Para"/>
          </w:pPr>
          <w:r w:rsidRPr="00435B73">
            <w:t>II:</w:t>
          </w:r>
          <w:r w:rsidR="009D2CEA">
            <w:t xml:space="preserve"> </w:t>
          </w:r>
          <w:r w:rsidRPr="00435B73">
            <w:t>Professor</w:t>
          </w:r>
          <w:r w:rsidR="009D2CEA">
            <w:t xml:space="preserve"> </w:t>
          </w:r>
          <w:r w:rsidRPr="00435B73">
            <w:t>Tim</w:t>
          </w:r>
          <w:r w:rsidR="009D2CEA">
            <w:t xml:space="preserve"> </w:t>
          </w:r>
          <w:r w:rsidRPr="00435B73">
            <w:t>Lang,</w:t>
          </w:r>
          <w:r w:rsidR="009D2CEA">
            <w:t xml:space="preserve"> </w:t>
          </w:r>
          <w:r w:rsidR="00135068">
            <w:t>Professor</w:t>
          </w:r>
          <w:r w:rsidR="009D2CEA">
            <w:t xml:space="preserve"> </w:t>
          </w:r>
          <w:r w:rsidR="00135068">
            <w:t>of</w:t>
          </w:r>
          <w:r w:rsidR="009D2CEA">
            <w:t xml:space="preserve"> </w:t>
          </w:r>
          <w:r w:rsidR="00135068">
            <w:t>Food</w:t>
          </w:r>
          <w:r w:rsidR="009D2CEA">
            <w:t xml:space="preserve"> </w:t>
          </w:r>
          <w:r w:rsidR="00135068">
            <w:t>Policy,</w:t>
          </w:r>
          <w:r w:rsidR="009D2CEA">
            <w:t xml:space="preserve"> </w:t>
          </w:r>
          <w:r w:rsidR="00135068">
            <w:t>City</w:t>
          </w:r>
          <w:r w:rsidR="00A72569">
            <w:t>,</w:t>
          </w:r>
          <w:r w:rsidR="009D2CEA">
            <w:t xml:space="preserve"> </w:t>
          </w:r>
          <w:r w:rsidRPr="00435B73">
            <w:t>University</w:t>
          </w:r>
          <w:r w:rsidR="009D2CEA">
            <w:t xml:space="preserve"> </w:t>
          </w:r>
          <w:r w:rsidR="00A72569">
            <w:t>of</w:t>
          </w:r>
          <w:r w:rsidR="009D2CEA">
            <w:t xml:space="preserve"> </w:t>
          </w:r>
          <w:r w:rsidRPr="00435B73">
            <w:t>London;</w:t>
          </w:r>
          <w:r w:rsidR="009D2CEA">
            <w:t xml:space="preserve"> </w:t>
          </w:r>
          <w:r w:rsidRPr="00435B73">
            <w:t>Anna</w:t>
          </w:r>
          <w:r w:rsidR="009D2CEA">
            <w:t xml:space="preserve"> </w:t>
          </w:r>
          <w:r w:rsidRPr="00435B73">
            <w:t>Taylor,</w:t>
          </w:r>
          <w:r w:rsidR="009D2CEA">
            <w:t xml:space="preserve"> </w:t>
          </w:r>
          <w:r w:rsidRPr="00435B73">
            <w:t>Executive</w:t>
          </w:r>
          <w:r w:rsidR="009D2CEA">
            <w:t xml:space="preserve"> </w:t>
          </w:r>
          <w:r w:rsidRPr="00435B73">
            <w:t>Director,</w:t>
          </w:r>
          <w:r w:rsidR="009D2CEA">
            <w:t xml:space="preserve"> </w:t>
          </w:r>
          <w:r w:rsidRPr="00435B73">
            <w:t>The</w:t>
          </w:r>
          <w:r w:rsidR="009D2CEA">
            <w:t xml:space="preserve"> </w:t>
          </w:r>
          <w:r w:rsidRPr="00435B73">
            <w:t>Food</w:t>
          </w:r>
          <w:r w:rsidR="009D2CEA">
            <w:t xml:space="preserve"> </w:t>
          </w:r>
          <w:r w:rsidRPr="00435B73">
            <w:t>Foundation</w:t>
          </w:r>
          <w:r w:rsidR="00135068">
            <w:t>.</w:t>
          </w:r>
        </w:p>
      </w:sdtContent>
    </w:sdt>
    <w:p w:rsidR="00DA142F" w:rsidRPr="00435B73" w:rsidP="00EF44D8">
      <w:pPr>
        <w:pStyle w:val="Para"/>
      </w:pPr>
    </w:p>
    <w:p w:rsidR="00DA142F" w:rsidRPr="00435B73" w:rsidP="00EF44D8">
      <w:pPr>
        <w:pStyle w:val="Para"/>
      </w:pPr>
      <w:r w:rsidRPr="00435B73">
        <w:t>Written</w:t>
      </w:r>
      <w:r w:rsidR="009D2CEA">
        <w:t xml:space="preserve"> </w:t>
      </w:r>
      <w:r w:rsidRPr="00435B73">
        <w:t>evidence</w:t>
      </w:r>
      <w:r w:rsidR="009D2CEA">
        <w:t xml:space="preserve"> </w:t>
      </w:r>
      <w:r w:rsidRPr="00435B73">
        <w:t>from</w:t>
      </w:r>
      <w:r w:rsidR="009D2CEA">
        <w:t xml:space="preserve"> </w:t>
      </w:r>
      <w:r w:rsidRPr="00435B73">
        <w:t>witnesses:</w:t>
      </w:r>
    </w:p>
    <w:p w:rsidR="00DA142F" w:rsidP="00EF44D8">
      <w:pPr>
        <w:pStyle w:val="Witnesssubmission"/>
      </w:pPr>
      <w:r>
        <w:fldChar w:fldCharType="begin"/>
      </w:r>
      <w:r>
        <w:instrText xml:space="preserve"> HYPERLINK "https://committees.parliament.uk/writtenevidence/1278/default/" </w:instrText>
      </w:r>
      <w:r>
        <w:fldChar w:fldCharType="separate"/>
      </w:r>
      <w:r w:rsidRPr="002E3A3C">
        <w:rPr>
          <w:rStyle w:val="Hyperlink"/>
        </w:rPr>
        <w:t>–</w:t>
      </w:r>
      <w:r w:rsidRPr="002E3A3C" w:rsidR="009D2CEA">
        <w:rPr>
          <w:rStyle w:val="Hyperlink"/>
        </w:rPr>
        <w:t xml:space="preserve"> </w:t>
      </w:r>
      <w:r w:rsidRPr="002E3A3C">
        <w:rPr>
          <w:rStyle w:val="Hyperlink"/>
        </w:rPr>
        <w:t>UKHospitality</w:t>
      </w:r>
      <w:r>
        <w:fldChar w:fldCharType="end"/>
      </w:r>
    </w:p>
    <w:p w:rsidR="002E3A3C" w:rsidP="00EF44D8">
      <w:pPr>
        <w:pStyle w:val="Witnesssubmission"/>
      </w:pPr>
      <w:r>
        <w:fldChar w:fldCharType="begin"/>
      </w:r>
      <w:r>
        <w:instrText xml:space="preserve"> HYPERLINK "https://committees.parliament.uk/writtenevidence/4085/default/" </w:instrText>
      </w:r>
      <w:r>
        <w:fldChar w:fldCharType="separate"/>
      </w:r>
      <w:r w:rsidRPr="002E3A3C">
        <w:rPr>
          <w:rStyle w:val="Hyperlink"/>
        </w:rPr>
        <w:t>- Just Eat</w:t>
      </w:r>
      <w:r>
        <w:fldChar w:fldCharType="end"/>
      </w:r>
    </w:p>
    <w:p w:rsidR="002E3A3C" w:rsidP="00EF44D8">
      <w:pPr>
        <w:pStyle w:val="Witnesssubmission"/>
      </w:pPr>
      <w:r>
        <w:fldChar w:fldCharType="begin"/>
      </w:r>
      <w:r>
        <w:instrText xml:space="preserve"> HYPERLINK "https://committees.parliament.uk/writtenevidence/2920/pdf/" </w:instrText>
      </w:r>
      <w:r>
        <w:fldChar w:fldCharType="separate"/>
      </w:r>
      <w:r w:rsidRPr="002E3A3C">
        <w:rPr>
          <w:rStyle w:val="Hyperlink"/>
        </w:rPr>
        <w:t>- Professor Tim Lang</w:t>
      </w:r>
      <w:r>
        <w:fldChar w:fldCharType="end"/>
      </w:r>
    </w:p>
    <w:p w:rsidR="002E3A3C" w:rsidRPr="00435B73" w:rsidP="00EF44D8">
      <w:pPr>
        <w:pStyle w:val="Witnesssubmission"/>
      </w:pPr>
      <w:r>
        <w:fldChar w:fldCharType="begin"/>
      </w:r>
      <w:r>
        <w:instrText xml:space="preserve"> HYPERLINK "https://committees.parliament.uk/writtenevidence/3657/pdf/" </w:instrText>
      </w:r>
      <w:r>
        <w:fldChar w:fldCharType="separate"/>
      </w:r>
      <w:r w:rsidRPr="002E3A3C">
        <w:rPr>
          <w:rStyle w:val="Hyperlink"/>
        </w:rPr>
        <w:t>- The Food Foundation</w:t>
      </w:r>
      <w:r>
        <w:fldChar w:fldCharType="end"/>
      </w:r>
    </w:p>
    <w:p w:rsidR="00DA142F" w:rsidRPr="00435B73" w:rsidP="00EF44D8">
      <w:pPr>
        <w:rPr>
          <w:rFonts w:eastAsia="Times New Roman"/>
          <w:szCs w:val="20"/>
        </w:rPr>
      </w:pPr>
      <w:r w:rsidRPr="00435B73">
        <w:br w:type="page"/>
      </w:r>
      <w:bookmarkStart w:id="0" w:name="_GoBack"/>
      <w:bookmarkEnd w:id="0"/>
    </w:p>
    <w:sdt>
      <w:sdtPr>
        <w:alias w:val="WitnessExamination"/>
        <w:tag w:val="WitnessExamination"/>
        <w:id w:val="2003463402"/>
        <w:placeholder>
          <w:docPart w:val="9CB58AA80F5A4067930E41FEFCE32610"/>
        </w:placeholder>
        <w:richText/>
      </w:sdtPr>
      <w:sdtEndPr>
        <w:rPr>
          <w:sz w:val="22"/>
        </w:rPr>
      </w:sdtEndPr>
      <w:sdtContent>
        <w:p w:rsidR="00DA142F" w:rsidRPr="00435B73" w:rsidP="00DA142F">
          <w:pPr>
            <w:pStyle w:val="TitlePanel0"/>
          </w:pPr>
          <w:bookmarkStart w:id="1" w:name="Panel1"/>
          <w:r w:rsidRPr="00435B73">
            <w:t>Examination</w:t>
          </w:r>
          <w:r w:rsidR="009D2CEA">
            <w:t xml:space="preserve"> </w:t>
          </w:r>
          <w:r w:rsidRPr="00435B73">
            <w:t>of</w:t>
          </w:r>
          <w:r w:rsidR="009D2CEA">
            <w:t xml:space="preserve"> </w:t>
          </w:r>
          <w:r w:rsidRPr="00435B73">
            <w:t>Witnesses</w:t>
          </w:r>
        </w:p>
        <w:p w:rsidR="00DA142F" w:rsidRPr="00435B73" w:rsidP="00DA142F">
          <w:pPr>
            <w:pStyle w:val="TitlePanel0"/>
            <w:jc w:val="both"/>
            <w:rPr>
              <w:sz w:val="22"/>
            </w:rPr>
          </w:pPr>
          <w:r>
            <w:rPr>
              <w:sz w:val="22"/>
            </w:rPr>
            <w:t xml:space="preserve">Witnesses: </w:t>
          </w:r>
          <w:r w:rsidR="00135068">
            <w:rPr>
              <w:sz w:val="22"/>
            </w:rPr>
            <w:t>Kate</w:t>
          </w:r>
          <w:r w:rsidR="009D2CEA">
            <w:rPr>
              <w:sz w:val="22"/>
            </w:rPr>
            <w:t xml:space="preserve"> </w:t>
          </w:r>
          <w:r w:rsidR="00135068">
            <w:rPr>
              <w:sz w:val="22"/>
            </w:rPr>
            <w:t>Nicholls</w:t>
          </w:r>
          <w:r w:rsidR="009D2CEA">
            <w:rPr>
              <w:sz w:val="22"/>
            </w:rPr>
            <w:t xml:space="preserve"> </w:t>
          </w:r>
          <w:r w:rsidR="00135068">
            <w:rPr>
              <w:sz w:val="22"/>
            </w:rPr>
            <w:t>and</w:t>
          </w:r>
          <w:r w:rsidR="009D2CEA">
            <w:rPr>
              <w:sz w:val="22"/>
            </w:rPr>
            <w:t xml:space="preserve"> </w:t>
          </w:r>
          <w:r w:rsidRPr="00435B73">
            <w:rPr>
              <w:sz w:val="22"/>
            </w:rPr>
            <w:t>Andrew</w:t>
          </w:r>
          <w:r w:rsidR="009D2CEA">
            <w:rPr>
              <w:sz w:val="22"/>
            </w:rPr>
            <w:t xml:space="preserve"> </w:t>
          </w:r>
          <w:r w:rsidRPr="00435B73">
            <w:rPr>
              <w:sz w:val="22"/>
            </w:rPr>
            <w:t>Kenny</w:t>
          </w:r>
          <w:r w:rsidR="00135068">
            <w:rPr>
              <w:sz w:val="22"/>
            </w:rPr>
            <w:t>.</w:t>
          </w:r>
        </w:p>
      </w:sdtContent>
    </w:sdt>
    <w:p w:rsidR="000627AA" w:rsidRPr="00435B73" w:rsidP="00A95C95">
      <w:pPr>
        <w:pStyle w:val="Question"/>
      </w:pPr>
      <w:bookmarkStart w:id="2" w:name="Panel2"/>
      <w:bookmarkEnd w:id="2"/>
      <w:bookmarkEnd w:id="1"/>
      <w:sdt>
        <w:sdtPr>
          <w:alias w:val="Member"/>
          <w:tag w:val="&lt;Member mnisId='4072' dodsId='28723'&gt;"/>
          <w:id w:val="1742444207"/>
          <w:placeholder>
            <w:docPart w:val="DefaultPlaceholder_1082065158"/>
          </w:placeholder>
          <w:richText/>
        </w:sdtPr>
        <w:sdtContent>
          <w:r w:rsidRPr="00435B73" w:rsidR="00DA142F">
            <w:rPr>
              <w:b/>
            </w:rPr>
            <w:t>Chair:</w:t>
          </w:r>
        </w:sdtContent>
      </w:sdt>
      <w:r w:rsidR="009D2CEA">
        <w:t xml:space="preserve"> </w:t>
      </w:r>
      <w:r w:rsidRPr="00435B73" w:rsidR="00B60D07">
        <w:t>Welcome,</w:t>
      </w:r>
      <w:r w:rsidR="009D2CEA">
        <w:t xml:space="preserve"> </w:t>
      </w:r>
      <w:r w:rsidRPr="00435B73" w:rsidR="00B60D07">
        <w:t>everybody,</w:t>
      </w:r>
      <w:r w:rsidR="009D2CEA">
        <w:t xml:space="preserve"> </w:t>
      </w:r>
      <w:r w:rsidRPr="00435B73" w:rsidR="00B60D07">
        <w:t>to</w:t>
      </w:r>
      <w:r w:rsidR="009D2CEA">
        <w:t xml:space="preserve"> </w:t>
      </w:r>
      <w:r w:rsidRPr="00435B73" w:rsidR="00B60D07">
        <w:t>our</w:t>
      </w:r>
      <w:r w:rsidR="009D2CEA">
        <w:t xml:space="preserve"> </w:t>
      </w:r>
      <w:r w:rsidRPr="00435B73" w:rsidR="00B60D07">
        <w:t>inquiry</w:t>
      </w:r>
      <w:r w:rsidR="009D2CEA">
        <w:t xml:space="preserve"> </w:t>
      </w:r>
      <w:r w:rsidRPr="00435B73" w:rsidR="00B60D07">
        <w:t>into</w:t>
      </w:r>
      <w:r w:rsidR="009D2CEA">
        <w:t xml:space="preserve"> </w:t>
      </w:r>
      <w:r w:rsidR="00135068">
        <w:t>Covid</w:t>
      </w:r>
      <w:r w:rsidR="009D2CEA">
        <w:t xml:space="preserve"> </w:t>
      </w:r>
      <w:r w:rsidRPr="00435B73" w:rsidR="00B60D07">
        <w:t>and</w:t>
      </w:r>
      <w:r w:rsidR="009D2CEA">
        <w:t xml:space="preserve"> </w:t>
      </w:r>
      <w:r w:rsidRPr="00435B73" w:rsidR="00B60D07">
        <w:t>the</w:t>
      </w:r>
      <w:r w:rsidR="009D2CEA">
        <w:t xml:space="preserve"> </w:t>
      </w:r>
      <w:r w:rsidRPr="00435B73" w:rsidR="00B60D07">
        <w:t>food</w:t>
      </w:r>
      <w:r w:rsidR="009D2CEA">
        <w:t xml:space="preserve"> </w:t>
      </w:r>
      <w:r w:rsidRPr="00435B73" w:rsidR="00B60D07">
        <w:t>supply.</w:t>
      </w:r>
      <w:r w:rsidR="009D2CEA">
        <w:t xml:space="preserve"> </w:t>
      </w:r>
      <w:r w:rsidRPr="00435B73" w:rsidR="00B60D07">
        <w:t>We</w:t>
      </w:r>
      <w:r w:rsidR="009D2CEA">
        <w:t xml:space="preserve"> </w:t>
      </w:r>
      <w:r w:rsidRPr="00435B73" w:rsidR="00B60D07">
        <w:t>are</w:t>
      </w:r>
      <w:r w:rsidR="009D2CEA">
        <w:t xml:space="preserve"> </w:t>
      </w:r>
      <w:r w:rsidRPr="00435B73" w:rsidR="00B60D07">
        <w:t>fortunate</w:t>
      </w:r>
      <w:r w:rsidR="009D2CEA">
        <w:t xml:space="preserve"> </w:t>
      </w:r>
      <w:r w:rsidRPr="00435B73" w:rsidR="00B60D07">
        <w:t>to</w:t>
      </w:r>
      <w:r w:rsidR="009D2CEA">
        <w:t xml:space="preserve"> </w:t>
      </w:r>
      <w:r w:rsidRPr="00435B73" w:rsidR="00B60D07">
        <w:t>start</w:t>
      </w:r>
      <w:r w:rsidR="009D2CEA">
        <w:t xml:space="preserve"> </w:t>
      </w:r>
      <w:r w:rsidRPr="00435B73" w:rsidR="00B60D07">
        <w:t>today</w:t>
      </w:r>
      <w:r w:rsidR="009D2CEA">
        <w:t xml:space="preserve"> </w:t>
      </w:r>
      <w:r w:rsidRPr="00435B73" w:rsidR="00B60D07">
        <w:t>with</w:t>
      </w:r>
      <w:r w:rsidR="009D2CEA">
        <w:t xml:space="preserve"> </w:t>
      </w:r>
      <w:r w:rsidRPr="00435B73" w:rsidR="00B60D07">
        <w:t>our</w:t>
      </w:r>
      <w:r w:rsidR="009D2CEA">
        <w:t xml:space="preserve"> </w:t>
      </w:r>
      <w:r w:rsidRPr="00435B73" w:rsidR="00B60D07">
        <w:t>panel</w:t>
      </w:r>
      <w:r w:rsidR="009D2CEA">
        <w:t xml:space="preserve"> </w:t>
      </w:r>
      <w:r w:rsidRPr="00435B73" w:rsidR="00B60D07">
        <w:t>of</w:t>
      </w:r>
      <w:r w:rsidR="009D2CEA">
        <w:t xml:space="preserve"> </w:t>
      </w:r>
      <w:r w:rsidRPr="00435B73" w:rsidR="00B60D07">
        <w:t>Kate</w:t>
      </w:r>
      <w:r w:rsidR="009D2CEA">
        <w:t xml:space="preserve"> </w:t>
      </w:r>
      <w:r w:rsidR="00135068">
        <w:t>Nicholls</w:t>
      </w:r>
      <w:r w:rsidR="009D2CEA">
        <w:t xml:space="preserve"> </w:t>
      </w:r>
      <w:r w:rsidRPr="00435B73" w:rsidR="00B60D07">
        <w:t>and</w:t>
      </w:r>
      <w:r w:rsidR="009D2CEA">
        <w:t xml:space="preserve"> </w:t>
      </w:r>
      <w:r w:rsidRPr="00435B73" w:rsidR="00B60D07">
        <w:t>Andrew</w:t>
      </w:r>
      <w:r w:rsidR="009D2CEA">
        <w:t xml:space="preserve"> </w:t>
      </w:r>
      <w:r w:rsidRPr="00435B73" w:rsidR="00B60D07">
        <w:t>Kenny.</w:t>
      </w:r>
      <w:r w:rsidR="009D2CEA">
        <w:t xml:space="preserve"> </w:t>
      </w:r>
      <w:r w:rsidRPr="00435B73" w:rsidR="00135068">
        <w:t>Would</w:t>
      </w:r>
      <w:r w:rsidR="009D2CEA">
        <w:t xml:space="preserve"> </w:t>
      </w:r>
      <w:r w:rsidR="00135068">
        <w:t>you</w:t>
      </w:r>
      <w:r w:rsidR="009D2CEA">
        <w:t xml:space="preserve"> </w:t>
      </w:r>
      <w:r w:rsidRPr="00435B73" w:rsidR="00B60D07">
        <w:t>like</w:t>
      </w:r>
      <w:r w:rsidR="009D2CEA">
        <w:t xml:space="preserve"> </w:t>
      </w:r>
      <w:r w:rsidRPr="00435B73" w:rsidR="00B60D07">
        <w:t>to</w:t>
      </w:r>
      <w:r w:rsidR="009D2CEA">
        <w:t xml:space="preserve"> </w:t>
      </w:r>
      <w:r w:rsidRPr="00435B73" w:rsidR="00B60D07">
        <w:t>introduce</w:t>
      </w:r>
      <w:r w:rsidR="009D2CEA">
        <w:t xml:space="preserve"> </w:t>
      </w:r>
      <w:r w:rsidRPr="00435B73" w:rsidR="00B60D07">
        <w:t>yourself,</w:t>
      </w:r>
      <w:r w:rsidR="009D2CEA">
        <w:t xml:space="preserve"> </w:t>
      </w:r>
      <w:r w:rsidRPr="00435B73" w:rsidR="00B60D07">
        <w:t>please,</w:t>
      </w:r>
      <w:r w:rsidR="009D2CEA">
        <w:t xml:space="preserve"> </w:t>
      </w:r>
      <w:r w:rsidRPr="00435B73" w:rsidR="00B60D07">
        <w:t>for</w:t>
      </w:r>
      <w:r w:rsidR="009D2CEA">
        <w:t xml:space="preserve"> </w:t>
      </w:r>
      <w:r w:rsidRPr="00435B73" w:rsidR="00B60D07">
        <w:t>the</w:t>
      </w:r>
      <w:r w:rsidR="009D2CEA">
        <w:t xml:space="preserve"> </w:t>
      </w:r>
      <w:r w:rsidRPr="00435B73" w:rsidR="00B60D07">
        <w:t>record</w:t>
      </w:r>
      <w:r w:rsidR="00135068">
        <w:t>?</w:t>
      </w:r>
    </w:p>
    <w:p w:rsidR="00A60DDA" w:rsidRPr="00435B73" w:rsidP="00B60D07">
      <w:pPr>
        <w:pStyle w:val="Answer"/>
      </w:pPr>
      <w:sdt>
        <w:sdtPr>
          <w:alias w:val="Witness"/>
          <w:id w:val="94602437"/>
          <w:placeholder>
            <w:docPart w:val="DefaultPlaceholder_1082065158"/>
          </w:placeholder>
          <w:richText/>
        </w:sdtPr>
        <w:sdtContent>
          <w:r w:rsidRPr="00135068" w:rsidR="00135068">
            <w:rPr>
              <w:b/>
              <w:i/>
            </w:rPr>
            <w:t>Kate</w:t>
          </w:r>
          <w:r w:rsidR="009D2CEA">
            <w:rPr>
              <w:b/>
              <w:i/>
            </w:rPr>
            <w:t xml:space="preserve"> </w:t>
          </w:r>
          <w:r w:rsidRPr="00135068" w:rsidR="00135068">
            <w:rPr>
              <w:b/>
              <w:i/>
            </w:rPr>
            <w:t>Nicholls:</w:t>
          </w:r>
          <w:r w:rsidR="009D2CEA">
            <w:rPr>
              <w:b/>
            </w:rPr>
            <w:t xml:space="preserve"> </w:t>
          </w:r>
        </w:sdtContent>
      </w:sdt>
      <w:r w:rsidRPr="00435B73" w:rsidR="00B60D07">
        <w:t>Hello</w:t>
      </w:r>
      <w:r w:rsidR="00135068">
        <w:t>,</w:t>
      </w:r>
      <w:r w:rsidR="009D2CEA">
        <w:t xml:space="preserve"> </w:t>
      </w:r>
      <w:r w:rsidRPr="00435B73" w:rsidR="00B60D07">
        <w:t>I</w:t>
      </w:r>
      <w:r w:rsidR="009D2CEA">
        <w:t xml:space="preserve"> </w:t>
      </w:r>
      <w:r w:rsidRPr="00435B73" w:rsidR="00B60D07">
        <w:t>am</w:t>
      </w:r>
      <w:r w:rsidR="009D2CEA">
        <w:t xml:space="preserve"> </w:t>
      </w:r>
      <w:r w:rsidRPr="00435B73" w:rsidR="00B60D07">
        <w:t>Kate</w:t>
      </w:r>
      <w:r w:rsidR="009D2CEA">
        <w:t xml:space="preserve"> </w:t>
      </w:r>
      <w:r w:rsidRPr="00435B73" w:rsidR="00B60D07">
        <w:t>Nicholls.</w:t>
      </w:r>
      <w:r w:rsidR="009D2CEA">
        <w:t xml:space="preserve"> </w:t>
      </w:r>
      <w:r w:rsidRPr="00435B73" w:rsidR="00B60D07">
        <w:t>I</w:t>
      </w:r>
      <w:r w:rsidR="009D2CEA">
        <w:t xml:space="preserve"> </w:t>
      </w:r>
      <w:r w:rsidRPr="00435B73" w:rsidR="00B60D07">
        <w:t>am</w:t>
      </w:r>
      <w:r w:rsidR="009D2CEA">
        <w:t xml:space="preserve"> </w:t>
      </w:r>
      <w:r w:rsidRPr="00435B73" w:rsidR="00B60D07">
        <w:t>chief</w:t>
      </w:r>
      <w:r w:rsidR="009D2CEA">
        <w:t xml:space="preserve"> </w:t>
      </w:r>
      <w:r w:rsidRPr="00435B73">
        <w:t>executive</w:t>
      </w:r>
      <w:r w:rsidR="009D2CEA">
        <w:t xml:space="preserve"> </w:t>
      </w:r>
      <w:r w:rsidRPr="00435B73">
        <w:t>of</w:t>
      </w:r>
      <w:r w:rsidR="009D2CEA">
        <w:t xml:space="preserve"> </w:t>
      </w:r>
      <w:r w:rsidR="00135068">
        <w:t>UKHospitality</w:t>
      </w:r>
      <w:r w:rsidRPr="00435B73">
        <w:t>,</w:t>
      </w:r>
      <w:r w:rsidR="009D2CEA">
        <w:t xml:space="preserve"> </w:t>
      </w:r>
      <w:r w:rsidRPr="00435B73">
        <w:t>which</w:t>
      </w:r>
      <w:r w:rsidR="009D2CEA">
        <w:t xml:space="preserve"> </w:t>
      </w:r>
      <w:r w:rsidRPr="00435B73">
        <w:t>is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trade</w:t>
      </w:r>
      <w:r w:rsidR="009D2CEA">
        <w:t xml:space="preserve"> </w:t>
      </w:r>
      <w:r w:rsidRPr="00435B73">
        <w:t>body</w:t>
      </w:r>
      <w:r w:rsidR="009D2CEA">
        <w:t xml:space="preserve"> </w:t>
      </w:r>
      <w:r w:rsidRPr="00435B73">
        <w:t>representing</w:t>
      </w:r>
      <w:r w:rsidR="009D2CEA">
        <w:t xml:space="preserve"> </w:t>
      </w:r>
      <w:r w:rsidRPr="00435B73">
        <w:t>hospitality</w:t>
      </w:r>
      <w:r w:rsidR="009D2CEA">
        <w:t xml:space="preserve"> </w:t>
      </w:r>
      <w:r w:rsidRPr="00435B73">
        <w:t>businesses,</w:t>
      </w:r>
      <w:r w:rsidR="009D2CEA">
        <w:t xml:space="preserve"> </w:t>
      </w:r>
      <w:r w:rsidRPr="00435B73">
        <w:t>from</w:t>
      </w:r>
      <w:r w:rsidR="009D2CEA">
        <w:t xml:space="preserve"> </w:t>
      </w:r>
      <w:r w:rsidRPr="00435B73">
        <w:t>single-site</w:t>
      </w:r>
      <w:r w:rsidR="009D2CEA">
        <w:t xml:space="preserve"> </w:t>
      </w:r>
      <w:r w:rsidRPr="00435B73">
        <w:t>independents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national</w:t>
      </w:r>
      <w:r w:rsidR="009D2CEA">
        <w:t xml:space="preserve"> </w:t>
      </w:r>
      <w:r w:rsidRPr="00435B73">
        <w:t>chains,</w:t>
      </w:r>
      <w:r w:rsidR="009D2CEA">
        <w:t xml:space="preserve"> </w:t>
      </w:r>
      <w:r w:rsidRPr="00435B73">
        <w:t>including</w:t>
      </w:r>
      <w:r w:rsidR="009D2CEA">
        <w:t xml:space="preserve"> </w:t>
      </w:r>
      <w:r w:rsidRPr="00435B73">
        <w:t>pubs,</w:t>
      </w:r>
      <w:r w:rsidR="009D2CEA">
        <w:t xml:space="preserve"> </w:t>
      </w:r>
      <w:r w:rsidRPr="00435B73">
        <w:t>bars,</w:t>
      </w:r>
      <w:r w:rsidR="009D2CEA">
        <w:t xml:space="preserve"> </w:t>
      </w:r>
      <w:r w:rsidRPr="00435B73">
        <w:t>restaurants,</w:t>
      </w:r>
      <w:r w:rsidR="009D2CEA">
        <w:t xml:space="preserve"> </w:t>
      </w:r>
      <w:r w:rsidRPr="00435B73">
        <w:t>coffee</w:t>
      </w:r>
      <w:r w:rsidR="009D2CEA">
        <w:t xml:space="preserve"> </w:t>
      </w:r>
      <w:r w:rsidRPr="00435B73">
        <w:t>shops,</w:t>
      </w:r>
      <w:r w:rsidR="009D2CEA">
        <w:t xml:space="preserve"> </w:t>
      </w:r>
      <w:r w:rsidRPr="00435B73">
        <w:t>hotels</w:t>
      </w:r>
      <w:r w:rsidR="009D2CEA">
        <w:t xml:space="preserve"> </w:t>
      </w:r>
      <w:r w:rsidRPr="00435B73">
        <w:t>and</w:t>
      </w:r>
      <w:r w:rsidR="009D2CEA">
        <w:t xml:space="preserve"> </w:t>
      </w:r>
      <w:r w:rsidRPr="00435B73">
        <w:t>visitor</w:t>
      </w:r>
      <w:r w:rsidR="009D2CEA">
        <w:t xml:space="preserve"> </w:t>
      </w:r>
      <w:r w:rsidRPr="00435B73">
        <w:t>attractions.</w:t>
      </w:r>
    </w:p>
    <w:p w:rsidR="00583CE7" w:rsidRPr="00435B73" w:rsidP="00A60DDA">
      <w:pPr>
        <w:pStyle w:val="Answer"/>
      </w:pPr>
      <w:sdt>
        <w:sdtPr>
          <w:alias w:val="Witness"/>
          <w:id w:val="853455931"/>
          <w:placeholder>
            <w:docPart w:val="DefaultPlaceholder_1082065158"/>
          </w:placeholder>
          <w:richText/>
        </w:sdtPr>
        <w:sdtContent>
          <w:r w:rsidRPr="00135068" w:rsidR="00135068">
            <w:rPr>
              <w:b/>
              <w:i/>
            </w:rPr>
            <w:t>Andrew</w:t>
          </w:r>
          <w:r w:rsidR="009D2CEA">
            <w:rPr>
              <w:b/>
              <w:i/>
            </w:rPr>
            <w:t xml:space="preserve"> </w:t>
          </w:r>
          <w:r w:rsidRPr="00135068" w:rsidR="00135068">
            <w:rPr>
              <w:b/>
              <w:i/>
            </w:rPr>
            <w:t>Kenny:</w:t>
          </w:r>
          <w:r w:rsidR="009D2CEA">
            <w:rPr>
              <w:b/>
            </w:rPr>
            <w:t xml:space="preserve"> </w:t>
          </w:r>
        </w:sdtContent>
      </w:sdt>
      <w:r w:rsidRPr="00435B73" w:rsidR="00A60DDA">
        <w:t>Hi,</w:t>
      </w:r>
      <w:r w:rsidR="009D2CEA">
        <w:t xml:space="preserve"> </w:t>
      </w:r>
      <w:r w:rsidRPr="00435B73" w:rsidR="00A60DDA">
        <w:t>I</w:t>
      </w:r>
      <w:r w:rsidR="009D2CEA">
        <w:t xml:space="preserve"> </w:t>
      </w:r>
      <w:r w:rsidRPr="00435B73" w:rsidR="00A60DDA">
        <w:t>am</w:t>
      </w:r>
      <w:r w:rsidR="009D2CEA">
        <w:t xml:space="preserve"> </w:t>
      </w:r>
      <w:r w:rsidRPr="00435B73" w:rsidR="00A60DDA">
        <w:t>Andrew</w:t>
      </w:r>
      <w:r w:rsidR="009D2CEA">
        <w:t xml:space="preserve"> </w:t>
      </w:r>
      <w:r w:rsidRPr="00435B73" w:rsidR="00A60DDA">
        <w:t>Kenny,</w:t>
      </w:r>
      <w:r w:rsidR="009D2CEA">
        <w:t xml:space="preserve"> </w:t>
      </w:r>
      <w:r w:rsidRPr="00435B73" w:rsidR="00A60DDA">
        <w:t>UK</w:t>
      </w:r>
      <w:r w:rsidR="009D2CEA">
        <w:t xml:space="preserve"> </w:t>
      </w:r>
      <w:r w:rsidRPr="00435B73" w:rsidR="00A60DDA">
        <w:t>managing</w:t>
      </w:r>
      <w:r w:rsidR="009D2CEA">
        <w:t xml:space="preserve"> </w:t>
      </w:r>
      <w:r w:rsidRPr="00435B73" w:rsidR="00A60DDA">
        <w:t>director</w:t>
      </w:r>
      <w:r w:rsidR="009D2CEA">
        <w:t xml:space="preserve"> </w:t>
      </w:r>
      <w:r w:rsidRPr="00435B73" w:rsidR="00A60DDA">
        <w:t>of</w:t>
      </w:r>
      <w:r w:rsidR="009D2CEA">
        <w:t xml:space="preserve"> </w:t>
      </w:r>
      <w:r w:rsidRPr="00435B73" w:rsidR="00A60DDA">
        <w:t>Just</w:t>
      </w:r>
      <w:r w:rsidR="009D2CEA">
        <w:t xml:space="preserve"> </w:t>
      </w:r>
      <w:r w:rsidRPr="00435B73" w:rsidR="00A60DDA">
        <w:t>Eat.</w:t>
      </w:r>
      <w:r w:rsidR="009D2CEA">
        <w:t xml:space="preserve"> </w:t>
      </w:r>
      <w:r w:rsidRPr="00435B73" w:rsidR="00A60DDA">
        <w:t>I</w:t>
      </w:r>
      <w:r w:rsidR="009D2CEA">
        <w:t xml:space="preserve"> </w:t>
      </w:r>
      <w:r w:rsidRPr="00435B73" w:rsidR="00A60DDA">
        <w:t>have</w:t>
      </w:r>
      <w:r w:rsidR="009D2CEA">
        <w:t xml:space="preserve"> </w:t>
      </w:r>
      <w:r w:rsidRPr="00435B73" w:rsidR="00A60DDA">
        <w:t>been</w:t>
      </w:r>
      <w:r w:rsidR="009D2CEA">
        <w:t xml:space="preserve"> </w:t>
      </w:r>
      <w:r w:rsidRPr="00435B73" w:rsidR="00A60DDA">
        <w:t>in</w:t>
      </w:r>
      <w:r w:rsidR="009D2CEA">
        <w:t xml:space="preserve"> </w:t>
      </w:r>
      <w:r w:rsidRPr="00435B73" w:rsidR="00A60DDA">
        <w:t>charge</w:t>
      </w:r>
      <w:r w:rsidR="009D2CEA">
        <w:t xml:space="preserve"> </w:t>
      </w:r>
      <w:r w:rsidRPr="00435B73" w:rsidR="00A60DDA">
        <w:t>of</w:t>
      </w:r>
      <w:r w:rsidR="009D2CEA">
        <w:t xml:space="preserve"> </w:t>
      </w:r>
      <w:r w:rsidR="00135068">
        <w:t>co-o</w:t>
      </w:r>
      <w:r w:rsidRPr="00435B73" w:rsidR="00A60DDA">
        <w:t>rdinating</w:t>
      </w:r>
      <w:r w:rsidR="009D2CEA">
        <w:t xml:space="preserve"> </w:t>
      </w:r>
      <w:r w:rsidRPr="00435B73" w:rsidR="00A60DDA">
        <w:t>Just</w:t>
      </w:r>
      <w:r w:rsidR="009D2CEA">
        <w:t xml:space="preserve"> </w:t>
      </w:r>
      <w:r w:rsidRPr="00435B73" w:rsidR="00A60DDA">
        <w:t>Eat</w:t>
      </w:r>
      <w:r w:rsidR="009D2CEA">
        <w:t xml:space="preserve"> </w:t>
      </w:r>
      <w:r w:rsidRPr="00435B73" w:rsidR="00A60DDA">
        <w:t>UK’s</w:t>
      </w:r>
      <w:r w:rsidR="009D2CEA">
        <w:t xml:space="preserve"> </w:t>
      </w:r>
      <w:r w:rsidRPr="00435B73" w:rsidR="00A60DDA">
        <w:t>response</w:t>
      </w:r>
      <w:r w:rsidR="009D2CEA">
        <w:t xml:space="preserve"> </w:t>
      </w:r>
      <w:r w:rsidRPr="00435B73" w:rsidR="00A60DDA">
        <w:t>to</w:t>
      </w:r>
      <w:r w:rsidR="009D2CEA">
        <w:t xml:space="preserve"> </w:t>
      </w:r>
      <w:r w:rsidRPr="00435B73" w:rsidR="00A60DDA">
        <w:t>the</w:t>
      </w:r>
      <w:r w:rsidR="009D2CEA">
        <w:t xml:space="preserve"> </w:t>
      </w:r>
      <w:r w:rsidRPr="00435B73" w:rsidR="00A60DDA">
        <w:t>coronavirus</w:t>
      </w:r>
      <w:r w:rsidR="009D2CEA">
        <w:t xml:space="preserve"> </w:t>
      </w:r>
      <w:r w:rsidRPr="00435B73" w:rsidR="00A60DDA">
        <w:t>pandemic,</w:t>
      </w:r>
      <w:r w:rsidR="009D2CEA">
        <w:t xml:space="preserve"> </w:t>
      </w:r>
      <w:r w:rsidRPr="00435B73" w:rsidR="00A60DDA">
        <w:t>helping</w:t>
      </w:r>
      <w:r w:rsidR="009D2CEA">
        <w:t xml:space="preserve"> </w:t>
      </w:r>
      <w:r w:rsidRPr="00435B73" w:rsidR="00A60DDA">
        <w:t>support</w:t>
      </w:r>
      <w:r w:rsidR="009D2CEA">
        <w:t xml:space="preserve"> </w:t>
      </w:r>
      <w:r w:rsidRPr="00435B73" w:rsidR="00A60DDA">
        <w:t>over</w:t>
      </w:r>
      <w:r w:rsidR="009D2CEA">
        <w:t xml:space="preserve"> </w:t>
      </w:r>
      <w:r w:rsidRPr="00435B73" w:rsidR="00A60DDA">
        <w:t>36,000</w:t>
      </w:r>
      <w:r w:rsidR="009D2CEA">
        <w:t xml:space="preserve"> </w:t>
      </w:r>
      <w:r w:rsidRPr="00435B73" w:rsidR="00A60DDA">
        <w:t>restaurants</w:t>
      </w:r>
      <w:r w:rsidR="009D2CEA">
        <w:t xml:space="preserve"> </w:t>
      </w:r>
      <w:r w:rsidRPr="00435B73" w:rsidR="00A60DDA">
        <w:t>and</w:t>
      </w:r>
      <w:r w:rsidR="009D2CEA">
        <w:t xml:space="preserve"> </w:t>
      </w:r>
      <w:r w:rsidRPr="00435B73" w:rsidR="00A60DDA">
        <w:t>takeaways</w:t>
      </w:r>
      <w:r w:rsidR="009D2CEA">
        <w:t xml:space="preserve"> </w:t>
      </w:r>
      <w:r w:rsidRPr="00435B73" w:rsidR="00A60DDA">
        <w:t>we</w:t>
      </w:r>
      <w:r w:rsidR="009D2CEA">
        <w:t xml:space="preserve"> </w:t>
      </w:r>
      <w:r w:rsidRPr="00435B73" w:rsidR="00A60DDA">
        <w:t>work</w:t>
      </w:r>
      <w:r w:rsidR="009D2CEA">
        <w:t xml:space="preserve"> </w:t>
      </w:r>
      <w:r w:rsidRPr="00435B73" w:rsidR="00A60DDA">
        <w:t>with</w:t>
      </w:r>
      <w:r w:rsidR="009D2CEA">
        <w:t xml:space="preserve"> </w:t>
      </w:r>
      <w:r w:rsidRPr="00435B73" w:rsidR="00A60DDA">
        <w:t>closely</w:t>
      </w:r>
      <w:r w:rsidR="009D2CEA">
        <w:t xml:space="preserve"> </w:t>
      </w:r>
      <w:r w:rsidRPr="00435B73" w:rsidR="00A60DDA">
        <w:t>up</w:t>
      </w:r>
      <w:r w:rsidR="009D2CEA">
        <w:t xml:space="preserve"> </w:t>
      </w:r>
      <w:r w:rsidRPr="00435B73" w:rsidR="00A60DDA">
        <w:t>and</w:t>
      </w:r>
      <w:r w:rsidR="009D2CEA">
        <w:t xml:space="preserve"> </w:t>
      </w:r>
      <w:r w:rsidRPr="00435B73" w:rsidR="00A60DDA">
        <w:t>down</w:t>
      </w:r>
      <w:r w:rsidR="009D2CEA">
        <w:t xml:space="preserve"> </w:t>
      </w:r>
      <w:r w:rsidRPr="00435B73" w:rsidR="00A60DDA">
        <w:t>the</w:t>
      </w:r>
      <w:r w:rsidR="009D2CEA">
        <w:t xml:space="preserve"> </w:t>
      </w:r>
      <w:r w:rsidRPr="00435B73" w:rsidR="00A60DDA">
        <w:t>c</w:t>
      </w:r>
      <w:r w:rsidRPr="00435B73">
        <w:t>ountry</w:t>
      </w:r>
      <w:r w:rsidR="00135068">
        <w:t>,</w:t>
      </w:r>
      <w:r w:rsidR="009D2CEA">
        <w:t xml:space="preserve"> </w:t>
      </w:r>
      <w:r w:rsidR="00135068">
        <w:t>to</w:t>
      </w:r>
      <w:r w:rsidR="009D2CEA">
        <w:t xml:space="preserve"> </w:t>
      </w:r>
      <w:r w:rsidRPr="00435B73">
        <w:t>ensure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continued</w:t>
      </w:r>
      <w:r w:rsidR="009D2CEA">
        <w:t xml:space="preserve"> </w:t>
      </w:r>
      <w:r w:rsidRPr="00435B73">
        <w:t>supply</w:t>
      </w:r>
      <w:r w:rsidR="009D2CEA">
        <w:t xml:space="preserve"> </w:t>
      </w:r>
      <w:r w:rsidRPr="00435B73">
        <w:t>of</w:t>
      </w:r>
      <w:r w:rsidR="009D2CEA">
        <w:t xml:space="preserve"> </w:t>
      </w:r>
      <w:r w:rsidRPr="00435B73">
        <w:t>food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our</w:t>
      </w:r>
      <w:r w:rsidR="009D2CEA">
        <w:t xml:space="preserve"> </w:t>
      </w:r>
      <w:r w:rsidRPr="00435B73">
        <w:t>customers.</w:t>
      </w:r>
      <w:r w:rsidR="009D2CEA">
        <w:t xml:space="preserve"> </w:t>
      </w:r>
      <w:r w:rsidRPr="00435B73">
        <w:t>We</w:t>
      </w:r>
      <w:r w:rsidR="009D2CEA">
        <w:t xml:space="preserve"> </w:t>
      </w:r>
      <w:r w:rsidRPr="00435B73">
        <w:t>are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leading</w:t>
      </w:r>
      <w:r w:rsidR="009D2CEA">
        <w:t xml:space="preserve"> </w:t>
      </w:r>
      <w:r w:rsidRPr="00435B73">
        <w:t>food</w:t>
      </w:r>
      <w:r w:rsidR="009D2CEA">
        <w:t xml:space="preserve"> </w:t>
      </w:r>
      <w:r w:rsidRPr="00435B73">
        <w:t>delivery</w:t>
      </w:r>
      <w:r w:rsidR="009D2CEA">
        <w:t xml:space="preserve"> </w:t>
      </w:r>
      <w:r w:rsidRPr="00435B73">
        <w:t>platform,</w:t>
      </w:r>
      <w:r w:rsidR="009D2CEA">
        <w:t xml:space="preserve"> </w:t>
      </w:r>
      <w:r w:rsidRPr="00435B73">
        <w:t>so</w:t>
      </w:r>
      <w:r w:rsidR="009D2CEA">
        <w:t xml:space="preserve"> </w:t>
      </w:r>
      <w:r w:rsidRPr="00435B73">
        <w:t>can</w:t>
      </w:r>
      <w:r w:rsidR="009D2CEA">
        <w:t xml:space="preserve"> </w:t>
      </w:r>
      <w:r w:rsidRPr="00435B73">
        <w:t>hopefully</w:t>
      </w:r>
      <w:r w:rsidR="009D2CEA">
        <w:t xml:space="preserve"> </w:t>
      </w:r>
      <w:r w:rsidRPr="00435B73">
        <w:t>offer</w:t>
      </w:r>
      <w:r w:rsidR="009D2CEA">
        <w:t xml:space="preserve"> </w:t>
      </w:r>
      <w:r w:rsidRPr="00435B73">
        <w:t>a</w:t>
      </w:r>
      <w:r w:rsidR="009D2CEA">
        <w:t xml:space="preserve"> </w:t>
      </w:r>
      <w:r w:rsidRPr="00435B73">
        <w:t>perspective</w:t>
      </w:r>
      <w:r w:rsidR="009D2CEA">
        <w:t xml:space="preserve"> </w:t>
      </w:r>
      <w:r w:rsidRPr="00435B73">
        <w:t>on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impact</w:t>
      </w:r>
      <w:r w:rsidR="009D2CEA">
        <w:t xml:space="preserve"> </w:t>
      </w:r>
      <w:r w:rsidRPr="00435B73">
        <w:t>on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takeaway</w:t>
      </w:r>
      <w:r w:rsidR="009D2CEA">
        <w:t xml:space="preserve"> </w:t>
      </w:r>
      <w:r w:rsidRPr="00435B73">
        <w:t>sector.</w:t>
      </w:r>
    </w:p>
    <w:p w:rsidR="00A60DDA" w:rsidRPr="00435B73" w:rsidP="00583CE7">
      <w:pPr>
        <w:pStyle w:val="Question"/>
      </w:pPr>
      <w:sdt>
        <w:sdtPr>
          <w:alias w:val="Member"/>
          <w:tag w:val="&lt;Member mnisId='4072' dodsId='28723'&gt;"/>
          <w:id w:val="41182967"/>
          <w:placeholder>
            <w:docPart w:val="DefaultPlaceholder_1082065158"/>
          </w:placeholder>
          <w:richText/>
        </w:sdtPr>
        <w:sdtContent>
          <w:r w:rsidRPr="00435B73" w:rsidR="00583CE7">
            <w:rPr>
              <w:b/>
            </w:rPr>
            <w:t>Chair:</w:t>
          </w:r>
        </w:sdtContent>
      </w:sdt>
      <w:r w:rsidR="009D2CEA">
        <w:t xml:space="preserve"> </w:t>
      </w:r>
      <w:r w:rsidRPr="00435B73" w:rsidR="00583CE7">
        <w:t>Thank</w:t>
      </w:r>
      <w:r w:rsidR="009D2CEA">
        <w:t xml:space="preserve"> </w:t>
      </w:r>
      <w:r w:rsidRPr="00435B73" w:rsidR="00583CE7">
        <w:t>you</w:t>
      </w:r>
      <w:r w:rsidR="009D2CEA">
        <w:t xml:space="preserve"> </w:t>
      </w:r>
      <w:r w:rsidRPr="00435B73" w:rsidR="00583CE7">
        <w:t>both</w:t>
      </w:r>
      <w:r w:rsidR="009D2CEA">
        <w:t xml:space="preserve"> </w:t>
      </w:r>
      <w:r w:rsidRPr="00435B73" w:rsidR="00583CE7">
        <w:t>very</w:t>
      </w:r>
      <w:r w:rsidR="009D2CEA">
        <w:t xml:space="preserve"> </w:t>
      </w:r>
      <w:r w:rsidRPr="00435B73" w:rsidR="00583CE7">
        <w:t>much</w:t>
      </w:r>
      <w:r w:rsidR="009D2CEA">
        <w:t xml:space="preserve"> </w:t>
      </w:r>
      <w:r w:rsidRPr="00435B73" w:rsidR="00583CE7">
        <w:t>for</w:t>
      </w:r>
      <w:r w:rsidR="009D2CEA">
        <w:t xml:space="preserve"> </w:t>
      </w:r>
      <w:r w:rsidRPr="00435B73" w:rsidR="00583CE7">
        <w:t>joining</w:t>
      </w:r>
      <w:r w:rsidR="009D2CEA">
        <w:t xml:space="preserve"> </w:t>
      </w:r>
      <w:r w:rsidRPr="00435B73" w:rsidR="00583CE7">
        <w:t>us.</w:t>
      </w:r>
      <w:r w:rsidR="009D2CEA">
        <w:t xml:space="preserve"> </w:t>
      </w:r>
      <w:r w:rsidRPr="00435B73" w:rsidR="00583CE7">
        <w:t>I</w:t>
      </w:r>
      <w:r w:rsidR="009D2CEA">
        <w:t xml:space="preserve"> </w:t>
      </w:r>
      <w:r w:rsidRPr="00435B73" w:rsidR="00583CE7">
        <w:t>am</w:t>
      </w:r>
      <w:r w:rsidR="009D2CEA">
        <w:t xml:space="preserve"> </w:t>
      </w:r>
      <w:r w:rsidRPr="00435B73" w:rsidR="00583CE7">
        <w:t>going</w:t>
      </w:r>
      <w:r w:rsidR="009D2CEA">
        <w:t xml:space="preserve"> </w:t>
      </w:r>
      <w:r w:rsidRPr="00435B73" w:rsidR="00583CE7">
        <w:t>to</w:t>
      </w:r>
      <w:r w:rsidR="009D2CEA">
        <w:t xml:space="preserve"> </w:t>
      </w:r>
      <w:r w:rsidRPr="00435B73" w:rsidR="00583CE7">
        <w:t>ask</w:t>
      </w:r>
      <w:r w:rsidR="009D2CEA">
        <w:t xml:space="preserve"> </w:t>
      </w:r>
      <w:r w:rsidRPr="00435B73" w:rsidR="00583CE7">
        <w:t>the</w:t>
      </w:r>
      <w:r w:rsidR="009D2CEA">
        <w:t xml:space="preserve"> </w:t>
      </w:r>
      <w:r w:rsidRPr="00435B73" w:rsidR="00583CE7">
        <w:t>first</w:t>
      </w:r>
      <w:r w:rsidR="009D2CEA">
        <w:t xml:space="preserve"> </w:t>
      </w:r>
      <w:r w:rsidRPr="00435B73" w:rsidR="00583CE7">
        <w:t>question.</w:t>
      </w:r>
      <w:r w:rsidR="009D2CEA">
        <w:t xml:space="preserve"> </w:t>
      </w:r>
      <w:r w:rsidRPr="00435B73" w:rsidR="00583CE7">
        <w:t>This</w:t>
      </w:r>
      <w:r w:rsidR="009D2CEA">
        <w:t xml:space="preserve"> </w:t>
      </w:r>
      <w:r w:rsidRPr="00435B73" w:rsidR="00583CE7">
        <w:t>is</w:t>
      </w:r>
      <w:r w:rsidR="009D2CEA">
        <w:t xml:space="preserve"> </w:t>
      </w:r>
      <w:r w:rsidRPr="00435B73" w:rsidR="00583CE7">
        <w:t>for</w:t>
      </w:r>
      <w:r w:rsidR="009D2CEA">
        <w:t xml:space="preserve"> </w:t>
      </w:r>
      <w:r w:rsidRPr="00435B73" w:rsidR="00583CE7">
        <w:t>Kate</w:t>
      </w:r>
      <w:r w:rsidR="009D2CEA">
        <w:t xml:space="preserve"> </w:t>
      </w:r>
      <w:r w:rsidRPr="00435B73" w:rsidR="00583CE7">
        <w:t>Nicholls,</w:t>
      </w:r>
      <w:r w:rsidR="009D2CEA">
        <w:t xml:space="preserve"> </w:t>
      </w:r>
      <w:r w:rsidRPr="00435B73" w:rsidR="00583CE7">
        <w:t>please.</w:t>
      </w:r>
      <w:r w:rsidR="009D2CEA">
        <w:t xml:space="preserve"> </w:t>
      </w:r>
      <w:r w:rsidRPr="00435B73" w:rsidR="00583CE7">
        <w:t>Did</w:t>
      </w:r>
      <w:r w:rsidR="009D2CEA">
        <w:t xml:space="preserve"> </w:t>
      </w:r>
      <w:r w:rsidRPr="00435B73" w:rsidR="00583CE7">
        <w:t>the</w:t>
      </w:r>
      <w:r w:rsidR="009D2CEA">
        <w:t xml:space="preserve"> </w:t>
      </w:r>
      <w:r w:rsidRPr="00435B73" w:rsidR="00583CE7">
        <w:t>Government</w:t>
      </w:r>
      <w:r w:rsidR="009D2CEA">
        <w:t xml:space="preserve"> </w:t>
      </w:r>
      <w:r w:rsidRPr="00435B73" w:rsidR="00583CE7">
        <w:t>consult</w:t>
      </w:r>
      <w:r w:rsidR="009D2CEA">
        <w:t xml:space="preserve"> </w:t>
      </w:r>
      <w:r w:rsidRPr="00435B73" w:rsidR="00583CE7">
        <w:t>with</w:t>
      </w:r>
      <w:r w:rsidR="009D2CEA">
        <w:t xml:space="preserve"> </w:t>
      </w:r>
      <w:r w:rsidRPr="00435B73" w:rsidR="00583CE7">
        <w:t>you</w:t>
      </w:r>
      <w:r w:rsidR="009D2CEA">
        <w:t xml:space="preserve"> </w:t>
      </w:r>
      <w:r w:rsidRPr="00435B73" w:rsidR="00583CE7">
        <w:t>on</w:t>
      </w:r>
      <w:r w:rsidR="009D2CEA">
        <w:t xml:space="preserve"> </w:t>
      </w:r>
      <w:r w:rsidRPr="00435B73" w:rsidR="00583CE7">
        <w:t>how</w:t>
      </w:r>
      <w:r w:rsidR="009D2CEA">
        <w:t xml:space="preserve"> </w:t>
      </w:r>
      <w:r w:rsidRPr="00435B73" w:rsidR="00583CE7">
        <w:t>the</w:t>
      </w:r>
      <w:r w:rsidR="009D2CEA">
        <w:t xml:space="preserve"> </w:t>
      </w:r>
      <w:r w:rsidRPr="00435B73" w:rsidR="00583CE7">
        <w:t>sudden</w:t>
      </w:r>
      <w:r w:rsidR="009D2CEA">
        <w:t xml:space="preserve"> </w:t>
      </w:r>
      <w:r w:rsidRPr="00435B73" w:rsidR="00583CE7">
        <w:t>closure</w:t>
      </w:r>
      <w:r w:rsidR="009D2CEA">
        <w:t xml:space="preserve"> </w:t>
      </w:r>
      <w:r w:rsidRPr="00435B73" w:rsidR="00583CE7">
        <w:t>of</w:t>
      </w:r>
      <w:r w:rsidR="009D2CEA">
        <w:t xml:space="preserve"> </w:t>
      </w:r>
      <w:r w:rsidRPr="00435B73" w:rsidR="00583CE7">
        <w:t>food</w:t>
      </w:r>
      <w:r w:rsidR="009D2CEA">
        <w:t xml:space="preserve"> </w:t>
      </w:r>
      <w:r w:rsidRPr="00435B73" w:rsidR="00583CE7">
        <w:t>services</w:t>
      </w:r>
      <w:r w:rsidR="009D2CEA">
        <w:t xml:space="preserve"> </w:t>
      </w:r>
      <w:r w:rsidRPr="00435B73" w:rsidR="00583CE7">
        <w:t>business</w:t>
      </w:r>
      <w:r w:rsidR="009D2CEA">
        <w:t xml:space="preserve"> </w:t>
      </w:r>
      <w:r w:rsidRPr="00435B73" w:rsidR="00583CE7">
        <w:t>would</w:t>
      </w:r>
      <w:r w:rsidR="009D2CEA">
        <w:t xml:space="preserve"> </w:t>
      </w:r>
      <w:r w:rsidRPr="00435B73" w:rsidR="00583CE7">
        <w:t>impact</w:t>
      </w:r>
      <w:r w:rsidR="009D2CEA">
        <w:t xml:space="preserve"> </w:t>
      </w:r>
      <w:r w:rsidRPr="00435B73" w:rsidR="00583CE7">
        <w:t>on</w:t>
      </w:r>
      <w:r w:rsidR="009D2CEA">
        <w:t xml:space="preserve"> </w:t>
      </w:r>
      <w:r w:rsidRPr="00435B73" w:rsidR="00583CE7">
        <w:t>consumers</w:t>
      </w:r>
      <w:r w:rsidR="009D2CEA">
        <w:t xml:space="preserve"> </w:t>
      </w:r>
      <w:r w:rsidRPr="00435B73" w:rsidR="00583CE7">
        <w:t>and</w:t>
      </w:r>
      <w:r w:rsidR="009D2CEA">
        <w:t xml:space="preserve"> </w:t>
      </w:r>
      <w:r w:rsidRPr="00435B73" w:rsidR="00583CE7">
        <w:t>suppliers?</w:t>
      </w:r>
      <w:r w:rsidR="009D2CEA">
        <w:t xml:space="preserve"> </w:t>
      </w:r>
      <w:r w:rsidRPr="00435B73" w:rsidR="00583CE7">
        <w:t>What</w:t>
      </w:r>
      <w:r w:rsidR="009D2CEA">
        <w:t xml:space="preserve"> </w:t>
      </w:r>
      <w:r w:rsidRPr="00435B73" w:rsidR="00583CE7">
        <w:t>advice</w:t>
      </w:r>
      <w:r w:rsidR="009D2CEA">
        <w:t xml:space="preserve"> </w:t>
      </w:r>
      <w:r w:rsidRPr="00435B73" w:rsidR="00583CE7">
        <w:t>did</w:t>
      </w:r>
      <w:r w:rsidR="009D2CEA">
        <w:t xml:space="preserve"> </w:t>
      </w:r>
      <w:r w:rsidRPr="00435B73" w:rsidR="00583CE7">
        <w:t>you</w:t>
      </w:r>
      <w:r w:rsidR="009D2CEA">
        <w:t xml:space="preserve"> </w:t>
      </w:r>
      <w:r w:rsidRPr="00435B73" w:rsidR="00583CE7">
        <w:t>give</w:t>
      </w:r>
      <w:r w:rsidR="009D2CEA">
        <w:t xml:space="preserve"> </w:t>
      </w:r>
      <w:r w:rsidRPr="00435B73" w:rsidR="00583CE7">
        <w:t>the</w:t>
      </w:r>
      <w:r w:rsidR="009D2CEA">
        <w:t xml:space="preserve"> </w:t>
      </w:r>
      <w:r w:rsidRPr="00435B73" w:rsidR="00583CE7">
        <w:t>Government?</w:t>
      </w:r>
    </w:p>
    <w:p w:rsidR="00583CE7" w:rsidRPr="00435B73" w:rsidP="00583CE7">
      <w:pPr>
        <w:pStyle w:val="Answer"/>
      </w:pPr>
      <w:sdt>
        <w:sdtPr>
          <w:alias w:val="Witness"/>
          <w:id w:val="1823547624"/>
          <w:placeholder>
            <w:docPart w:val="DefaultPlaceholder_1082065158"/>
          </w:placeholder>
          <w:richText/>
        </w:sdtPr>
        <w:sdtContent>
          <w:r w:rsidRPr="00135068" w:rsidR="00135068">
            <w:rPr>
              <w:b/>
              <w:i/>
            </w:rPr>
            <w:t>Kate</w:t>
          </w:r>
          <w:r w:rsidR="009D2CEA">
            <w:rPr>
              <w:b/>
              <w:i/>
            </w:rPr>
            <w:t xml:space="preserve"> </w:t>
          </w:r>
          <w:r w:rsidRPr="00135068" w:rsidR="00135068">
            <w:rPr>
              <w:b/>
              <w:i/>
            </w:rPr>
            <w:t>Nicholls:</w:t>
          </w:r>
          <w:r w:rsidR="009D2CEA">
            <w:rPr>
              <w:b/>
            </w:rPr>
            <w:t xml:space="preserve"> </w:t>
          </w:r>
        </w:sdtContent>
      </w:sdt>
      <w:r w:rsidRPr="00435B73">
        <w:t>We</w:t>
      </w:r>
      <w:r w:rsidR="009D2CEA">
        <w:t xml:space="preserve"> </w:t>
      </w:r>
      <w:r w:rsidRPr="00435B73">
        <w:t>have</w:t>
      </w:r>
      <w:r w:rsidR="009D2CEA">
        <w:t xml:space="preserve"> </w:t>
      </w:r>
      <w:r w:rsidRPr="00435B73">
        <w:t>been</w:t>
      </w:r>
      <w:r w:rsidR="009D2CEA">
        <w:t xml:space="preserve"> </w:t>
      </w:r>
      <w:r w:rsidRPr="00435B73">
        <w:t>in</w:t>
      </w:r>
      <w:r w:rsidR="009D2CEA">
        <w:t xml:space="preserve"> </w:t>
      </w:r>
      <w:r w:rsidRPr="00435B73">
        <w:t>discussions</w:t>
      </w:r>
      <w:r w:rsidR="009D2CEA">
        <w:t xml:space="preserve"> </w:t>
      </w:r>
      <w:r w:rsidRPr="00435B73">
        <w:t>with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Government</w:t>
      </w:r>
      <w:r w:rsidR="009D2CEA">
        <w:t xml:space="preserve"> </w:t>
      </w:r>
      <w:r w:rsidRPr="00435B73">
        <w:t>since</w:t>
      </w:r>
      <w:r w:rsidR="009D2CEA">
        <w:t xml:space="preserve"> </w:t>
      </w:r>
      <w:r w:rsidRPr="00435B73">
        <w:t>early</w:t>
      </w:r>
      <w:r w:rsidR="009D2CEA">
        <w:t xml:space="preserve"> </w:t>
      </w:r>
      <w:r w:rsidRPr="00435B73">
        <w:t>February</w:t>
      </w:r>
      <w:r w:rsidR="009D2CEA">
        <w:t xml:space="preserve"> </w:t>
      </w:r>
      <w:r w:rsidRPr="00435B73">
        <w:t>about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impact</w:t>
      </w:r>
      <w:r w:rsidR="009D2CEA">
        <w:t xml:space="preserve"> </w:t>
      </w:r>
      <w:r w:rsidRPr="00435B73">
        <w:t>of</w:t>
      </w:r>
      <w:r w:rsidR="009D2CEA">
        <w:t xml:space="preserve"> </w:t>
      </w:r>
      <w:r w:rsidRPr="00435B73">
        <w:t>coronavirus,</w:t>
      </w:r>
      <w:r w:rsidR="009D2CEA">
        <w:t xml:space="preserve"> </w:t>
      </w:r>
      <w:r w:rsidRPr="00435B73">
        <w:t>particularly</w:t>
      </w:r>
      <w:r w:rsidR="009D2CEA">
        <w:t xml:space="preserve"> </w:t>
      </w:r>
      <w:r w:rsidRPr="00435B73">
        <w:t>on</w:t>
      </w:r>
      <w:r w:rsidR="009D2CEA">
        <w:t xml:space="preserve"> </w:t>
      </w:r>
      <w:r w:rsidR="00135068">
        <w:t>international</w:t>
      </w:r>
      <w:r w:rsidR="009D2CEA">
        <w:t xml:space="preserve"> </w:t>
      </w:r>
      <w:r w:rsidRPr="00435B73" w:rsidR="0095513D">
        <w:t>tourism</w:t>
      </w:r>
      <w:r w:rsidR="009D2CEA">
        <w:t xml:space="preserve"> </w:t>
      </w:r>
      <w:r w:rsidRPr="00435B73" w:rsidR="0095513D">
        <w:t>and</w:t>
      </w:r>
      <w:r w:rsidR="009D2CEA">
        <w:t xml:space="preserve"> </w:t>
      </w:r>
      <w:r w:rsidRPr="00435B73" w:rsidR="0095513D">
        <w:t>travel,</w:t>
      </w:r>
      <w:r w:rsidR="009D2CEA">
        <w:t xml:space="preserve"> </w:t>
      </w:r>
      <w:r w:rsidRPr="00435B73" w:rsidR="0095513D">
        <w:t>given</w:t>
      </w:r>
      <w:r w:rsidR="009D2CEA">
        <w:t xml:space="preserve"> </w:t>
      </w:r>
      <w:r w:rsidRPr="00435B73" w:rsidR="0095513D">
        <w:t>our</w:t>
      </w:r>
      <w:r w:rsidR="009D2CEA">
        <w:t xml:space="preserve"> </w:t>
      </w:r>
      <w:r w:rsidRPr="00435B73" w:rsidR="0095513D">
        <w:t>wider</w:t>
      </w:r>
      <w:r w:rsidR="009D2CEA">
        <w:t xml:space="preserve"> </w:t>
      </w:r>
      <w:r w:rsidRPr="00435B73" w:rsidR="0095513D">
        <w:t>hospitality</w:t>
      </w:r>
      <w:r w:rsidR="009D2CEA">
        <w:t xml:space="preserve"> </w:t>
      </w:r>
      <w:r w:rsidRPr="00435B73" w:rsidR="0095513D">
        <w:t>remit.</w:t>
      </w:r>
      <w:r w:rsidR="009D2CEA">
        <w:t xml:space="preserve"> </w:t>
      </w:r>
      <w:r w:rsidRPr="00435B73" w:rsidR="0095513D">
        <w:t>There</w:t>
      </w:r>
      <w:r w:rsidR="009D2CEA">
        <w:t xml:space="preserve"> </w:t>
      </w:r>
      <w:r w:rsidRPr="00435B73" w:rsidR="0095513D">
        <w:t>were</w:t>
      </w:r>
      <w:r w:rsidR="009D2CEA">
        <w:t xml:space="preserve"> </w:t>
      </w:r>
      <w:r w:rsidRPr="00435B73" w:rsidR="0095513D">
        <w:t>discussions</w:t>
      </w:r>
      <w:r w:rsidR="009D2CEA">
        <w:t xml:space="preserve"> </w:t>
      </w:r>
      <w:r w:rsidRPr="00435B73" w:rsidR="0095513D">
        <w:t>ongoing</w:t>
      </w:r>
      <w:r w:rsidR="009D2CEA">
        <w:t xml:space="preserve"> </w:t>
      </w:r>
      <w:r w:rsidR="00135068">
        <w:t>about</w:t>
      </w:r>
      <w:r w:rsidR="009D2CEA">
        <w:t xml:space="preserve"> </w:t>
      </w:r>
      <w:r w:rsidRPr="00435B73" w:rsidR="00CC09CE">
        <w:t>food</w:t>
      </w:r>
      <w:r w:rsidR="009D2CEA">
        <w:t xml:space="preserve"> </w:t>
      </w:r>
      <w:r w:rsidRPr="00435B73" w:rsidR="00CC09CE">
        <w:t>supply,</w:t>
      </w:r>
      <w:r w:rsidR="009D2CEA">
        <w:t xml:space="preserve"> </w:t>
      </w:r>
      <w:r w:rsidR="00135068">
        <w:t>et</w:t>
      </w:r>
      <w:r w:rsidR="009D2CEA">
        <w:t xml:space="preserve"> </w:t>
      </w:r>
      <w:r w:rsidR="00135068">
        <w:t>cetera</w:t>
      </w:r>
      <w:r w:rsidRPr="00435B73" w:rsidR="00CC09CE">
        <w:t>,</w:t>
      </w:r>
      <w:r w:rsidR="009D2CEA">
        <w:t xml:space="preserve"> </w:t>
      </w:r>
      <w:r w:rsidRPr="00435B73" w:rsidR="00CC09CE">
        <w:t>and</w:t>
      </w:r>
      <w:r w:rsidR="009D2CEA">
        <w:t xml:space="preserve"> </w:t>
      </w:r>
      <w:r w:rsidRPr="00435B73" w:rsidR="00CC09CE">
        <w:t>business</w:t>
      </w:r>
      <w:r w:rsidR="009D2CEA">
        <w:t xml:space="preserve"> </w:t>
      </w:r>
      <w:r w:rsidRPr="00435B73" w:rsidR="00CC09CE">
        <w:t>continuity.</w:t>
      </w:r>
      <w:r w:rsidR="009D2CEA">
        <w:t xml:space="preserve"> </w:t>
      </w:r>
      <w:r w:rsidR="00135068">
        <w:t>We</w:t>
      </w:r>
      <w:r w:rsidR="009D2CEA">
        <w:t xml:space="preserve"> </w:t>
      </w:r>
      <w:r w:rsidR="00135068">
        <w:t>were</w:t>
      </w:r>
      <w:r w:rsidR="009D2CEA">
        <w:t xml:space="preserve"> </w:t>
      </w:r>
      <w:r w:rsidR="00135068">
        <w:t>in</w:t>
      </w:r>
      <w:r w:rsidR="009D2CEA">
        <w:t xml:space="preserve"> </w:t>
      </w:r>
      <w:r w:rsidR="00135068">
        <w:t>regular</w:t>
      </w:r>
      <w:r w:rsidR="009D2CEA">
        <w:t xml:space="preserve"> </w:t>
      </w:r>
      <w:r w:rsidR="00135068">
        <w:t>dialogue</w:t>
      </w:r>
      <w:r w:rsidR="009D2CEA">
        <w:t xml:space="preserve"> </w:t>
      </w:r>
      <w:r w:rsidRPr="00435B73" w:rsidR="00CC09CE">
        <w:t>with</w:t>
      </w:r>
      <w:r w:rsidR="009D2CEA">
        <w:t xml:space="preserve"> </w:t>
      </w:r>
      <w:r w:rsidRPr="00435B73" w:rsidR="00CC09CE">
        <w:t>Defra</w:t>
      </w:r>
      <w:r w:rsidR="009D2CEA">
        <w:t xml:space="preserve"> </w:t>
      </w:r>
      <w:r w:rsidRPr="00435B73" w:rsidR="00CC09CE">
        <w:t>as</w:t>
      </w:r>
      <w:r w:rsidR="009D2CEA">
        <w:t xml:space="preserve"> </w:t>
      </w:r>
      <w:r w:rsidRPr="00435B73" w:rsidR="00CC09CE">
        <w:t>we</w:t>
      </w:r>
      <w:r w:rsidR="009D2CEA">
        <w:t xml:space="preserve"> </w:t>
      </w:r>
      <w:r w:rsidRPr="00435B73" w:rsidR="00CC09CE">
        <w:t>got</w:t>
      </w:r>
      <w:r w:rsidR="009D2CEA">
        <w:t xml:space="preserve"> </w:t>
      </w:r>
      <w:r w:rsidRPr="00435B73" w:rsidR="00CC09CE">
        <w:t>closer</w:t>
      </w:r>
      <w:r w:rsidR="009D2CEA">
        <w:t xml:space="preserve"> </w:t>
      </w:r>
      <w:r w:rsidRPr="00435B73" w:rsidR="00CC09CE">
        <w:t>towards</w:t>
      </w:r>
      <w:r w:rsidR="009D2CEA">
        <w:t xml:space="preserve"> </w:t>
      </w:r>
      <w:r w:rsidRPr="00435B73" w:rsidR="00CC09CE">
        <w:t>the</w:t>
      </w:r>
      <w:r w:rsidR="009D2CEA">
        <w:t xml:space="preserve"> </w:t>
      </w:r>
      <w:r w:rsidRPr="00435B73" w:rsidR="00CC09CE">
        <w:t>coronavirus</w:t>
      </w:r>
      <w:r w:rsidR="009D2CEA">
        <w:t xml:space="preserve"> </w:t>
      </w:r>
      <w:r w:rsidRPr="00435B73" w:rsidR="00CC09CE">
        <w:t>impact</w:t>
      </w:r>
      <w:r w:rsidR="009D2CEA">
        <w:t xml:space="preserve"> </w:t>
      </w:r>
      <w:r w:rsidRPr="00435B73" w:rsidR="00CC09CE">
        <w:t>happening</w:t>
      </w:r>
      <w:r w:rsidR="009D2CEA">
        <w:t xml:space="preserve"> </w:t>
      </w:r>
      <w:r w:rsidRPr="00435B73" w:rsidR="00CC09CE">
        <w:t>in</w:t>
      </w:r>
      <w:r w:rsidR="009D2CEA">
        <w:t xml:space="preserve"> </w:t>
      </w:r>
      <w:r w:rsidRPr="00435B73" w:rsidR="00CC09CE">
        <w:t>March</w:t>
      </w:r>
      <w:r w:rsidR="00135068">
        <w:t>,</w:t>
      </w:r>
      <w:r w:rsidR="009D2CEA">
        <w:t xml:space="preserve"> </w:t>
      </w:r>
      <w:r w:rsidR="00135068">
        <w:t>with</w:t>
      </w:r>
      <w:r w:rsidR="009D2CEA">
        <w:t xml:space="preserve"> </w:t>
      </w:r>
      <w:r w:rsidR="00135068">
        <w:t>its</w:t>
      </w:r>
      <w:r w:rsidR="009D2CEA">
        <w:t xml:space="preserve"> </w:t>
      </w:r>
      <w:r w:rsidRPr="00435B73" w:rsidR="00CC09CE">
        <w:t>impact</w:t>
      </w:r>
      <w:r w:rsidR="009D2CEA">
        <w:t xml:space="preserve"> </w:t>
      </w:r>
      <w:r w:rsidR="00135068">
        <w:t>on</w:t>
      </w:r>
      <w:r w:rsidR="009D2CEA">
        <w:t xml:space="preserve"> </w:t>
      </w:r>
      <w:r w:rsidRPr="00435B73" w:rsidR="00CC09CE">
        <w:t>our</w:t>
      </w:r>
      <w:r w:rsidR="009D2CEA">
        <w:t xml:space="preserve"> </w:t>
      </w:r>
      <w:r w:rsidRPr="00435B73" w:rsidR="00CC09CE">
        <w:t>businesses</w:t>
      </w:r>
      <w:r w:rsidR="009D2CEA">
        <w:t xml:space="preserve"> </w:t>
      </w:r>
      <w:r w:rsidRPr="00435B73" w:rsidR="00CC09CE">
        <w:t>in</w:t>
      </w:r>
      <w:r w:rsidR="009D2CEA">
        <w:t xml:space="preserve"> </w:t>
      </w:r>
      <w:r w:rsidRPr="00435B73" w:rsidR="00CC09CE">
        <w:t>terms</w:t>
      </w:r>
      <w:r w:rsidR="009D2CEA">
        <w:t xml:space="preserve"> </w:t>
      </w:r>
      <w:r w:rsidRPr="00435B73" w:rsidR="00CC09CE">
        <w:t>of</w:t>
      </w:r>
      <w:r w:rsidR="009D2CEA">
        <w:t xml:space="preserve"> </w:t>
      </w:r>
      <w:r w:rsidRPr="00435B73" w:rsidR="00CC09CE">
        <w:t>footfall</w:t>
      </w:r>
      <w:r w:rsidR="009D2CEA">
        <w:t xml:space="preserve"> </w:t>
      </w:r>
      <w:r w:rsidRPr="00435B73" w:rsidR="00CC09CE">
        <w:t>and</w:t>
      </w:r>
      <w:r w:rsidR="009D2CEA">
        <w:t xml:space="preserve"> </w:t>
      </w:r>
      <w:r w:rsidRPr="00435B73" w:rsidR="00CC09CE">
        <w:t>downturn</w:t>
      </w:r>
      <w:r w:rsidR="009D2CEA">
        <w:t xml:space="preserve"> </w:t>
      </w:r>
      <w:r w:rsidRPr="00435B73" w:rsidR="00CC09CE">
        <w:t>in</w:t>
      </w:r>
      <w:r w:rsidR="009D2CEA">
        <w:t xml:space="preserve"> </w:t>
      </w:r>
      <w:r w:rsidRPr="00435B73" w:rsidR="00CC09CE">
        <w:t>revenue.</w:t>
      </w:r>
    </w:p>
    <w:p w:rsidR="00A435BC" w:rsidRPr="00435B73" w:rsidP="00583CE7">
      <w:pPr>
        <w:pStyle w:val="Answer"/>
      </w:pPr>
      <w:r w:rsidRPr="00435B73">
        <w:t>There</w:t>
      </w:r>
      <w:r w:rsidR="009D2CEA">
        <w:t xml:space="preserve"> </w:t>
      </w:r>
      <w:r w:rsidRPr="00435B73">
        <w:t>was</w:t>
      </w:r>
      <w:r w:rsidR="009D2CEA">
        <w:t xml:space="preserve"> </w:t>
      </w:r>
      <w:r w:rsidRPr="00435B73">
        <w:t>no</w:t>
      </w:r>
      <w:r w:rsidR="009D2CEA">
        <w:t xml:space="preserve"> </w:t>
      </w:r>
      <w:r w:rsidRPr="00435B73">
        <w:t>meaningful</w:t>
      </w:r>
      <w:r w:rsidR="009D2CEA">
        <w:t xml:space="preserve"> </w:t>
      </w:r>
      <w:r w:rsidRPr="00435B73">
        <w:t>consultation</w:t>
      </w:r>
      <w:r w:rsidR="009D2CEA">
        <w:t xml:space="preserve"> </w:t>
      </w:r>
      <w:r w:rsidRPr="00435B73">
        <w:t>prior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decision</w:t>
      </w:r>
      <w:r w:rsidR="009D2CEA">
        <w:t xml:space="preserve"> </w:t>
      </w:r>
      <w:r w:rsidRPr="00435B73">
        <w:t>taken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close</w:t>
      </w:r>
      <w:r w:rsidR="009D2CEA">
        <w:t xml:space="preserve"> </w:t>
      </w:r>
      <w:r w:rsidRPr="00435B73">
        <w:t>premises,</w:t>
      </w:r>
      <w:r w:rsidR="009D2CEA">
        <w:t xml:space="preserve"> </w:t>
      </w:r>
      <w:r w:rsidRPr="00435B73">
        <w:t>prior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announcement</w:t>
      </w:r>
      <w:r w:rsidR="009D2CEA">
        <w:t xml:space="preserve"> </w:t>
      </w:r>
      <w:r w:rsidRPr="00435B73">
        <w:t>on</w:t>
      </w:r>
      <w:r w:rsidR="009D2CEA">
        <w:t xml:space="preserve"> </w:t>
      </w:r>
      <w:r w:rsidRPr="00435B73">
        <w:t>16</w:t>
      </w:r>
      <w:r w:rsidR="009D2CEA">
        <w:t xml:space="preserve"> </w:t>
      </w:r>
      <w:r w:rsidRPr="00435B73">
        <w:t>March</w:t>
      </w:r>
      <w:r w:rsidR="009D2CEA">
        <w:t xml:space="preserve"> </w:t>
      </w:r>
      <w:r w:rsidRPr="00435B73">
        <w:t>that</w:t>
      </w:r>
      <w:r w:rsidR="009D2CEA">
        <w:t xml:space="preserve"> </w:t>
      </w:r>
      <w:r w:rsidRPr="00435B73" w:rsidR="002E46C9">
        <w:t>customers</w:t>
      </w:r>
      <w:r w:rsidR="009D2CEA">
        <w:t xml:space="preserve"> </w:t>
      </w:r>
      <w:r w:rsidRPr="00435B73" w:rsidR="002E46C9">
        <w:t>were</w:t>
      </w:r>
      <w:r w:rsidR="009D2CEA">
        <w:t xml:space="preserve"> </w:t>
      </w:r>
      <w:r w:rsidRPr="00435B73" w:rsidR="002E46C9">
        <w:t>going</w:t>
      </w:r>
      <w:r w:rsidR="009D2CEA">
        <w:t xml:space="preserve"> </w:t>
      </w:r>
      <w:r w:rsidRPr="00435B73" w:rsidR="002E46C9">
        <w:t>to</w:t>
      </w:r>
      <w:r w:rsidR="009D2CEA">
        <w:t xml:space="preserve"> </w:t>
      </w:r>
      <w:r w:rsidRPr="00435B73" w:rsidR="002E46C9">
        <w:t>be</w:t>
      </w:r>
      <w:r w:rsidR="009D2CEA">
        <w:t xml:space="preserve"> </w:t>
      </w:r>
      <w:r w:rsidRPr="00435B73" w:rsidR="002E46C9">
        <w:t>advised</w:t>
      </w:r>
      <w:r w:rsidR="009D2CEA">
        <w:t xml:space="preserve"> </w:t>
      </w:r>
      <w:r w:rsidRPr="00435B73">
        <w:t>not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visit</w:t>
      </w:r>
      <w:r w:rsidR="009D2CEA">
        <w:t xml:space="preserve"> </w:t>
      </w:r>
      <w:r w:rsidRPr="00435B73">
        <w:t>pubs</w:t>
      </w:r>
      <w:r w:rsidR="009D2CEA">
        <w:t xml:space="preserve"> </w:t>
      </w:r>
      <w:r w:rsidRPr="00435B73">
        <w:t>and</w:t>
      </w:r>
      <w:r w:rsidR="009D2CEA">
        <w:t xml:space="preserve"> </w:t>
      </w:r>
      <w:r w:rsidRPr="00435B73">
        <w:t>restaurants.</w:t>
      </w:r>
      <w:r w:rsidR="009D2CEA">
        <w:t xml:space="preserve"> </w:t>
      </w:r>
      <w:r w:rsidRPr="00435B73">
        <w:t>That</w:t>
      </w:r>
      <w:r w:rsidR="009D2CEA">
        <w:t xml:space="preserve"> </w:t>
      </w:r>
      <w:r w:rsidRPr="00435B73">
        <w:t>took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industry</w:t>
      </w:r>
      <w:r w:rsidR="009D2CEA">
        <w:t xml:space="preserve"> </w:t>
      </w:r>
      <w:r w:rsidRPr="00435B73">
        <w:t>a</w:t>
      </w:r>
      <w:r w:rsidR="009D2CEA">
        <w:t xml:space="preserve"> </w:t>
      </w:r>
      <w:r w:rsidRPr="00435B73">
        <w:t>little</w:t>
      </w:r>
      <w:r w:rsidR="009D2CEA">
        <w:t xml:space="preserve"> </w:t>
      </w:r>
      <w:r w:rsidRPr="00435B73">
        <w:t>bit</w:t>
      </w:r>
      <w:r w:rsidR="009D2CEA">
        <w:t xml:space="preserve"> </w:t>
      </w:r>
      <w:r w:rsidRPr="00435B73">
        <w:t>by</w:t>
      </w:r>
      <w:r w:rsidR="009D2CEA">
        <w:t xml:space="preserve"> </w:t>
      </w:r>
      <w:r w:rsidRPr="00435B73">
        <w:t>surprise,</w:t>
      </w:r>
      <w:r w:rsidR="009D2CEA">
        <w:t xml:space="preserve"> </w:t>
      </w:r>
      <w:r w:rsidRPr="00435B73">
        <w:t>but</w:t>
      </w:r>
      <w:r w:rsidR="009D2CEA">
        <w:t xml:space="preserve"> </w:t>
      </w:r>
      <w:r w:rsidRPr="00435B73">
        <w:t>over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week</w:t>
      </w:r>
      <w:r w:rsidR="009D2CEA">
        <w:t xml:space="preserve"> </w:t>
      </w:r>
      <w:r w:rsidRPr="00435B73">
        <w:t>prior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and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week</w:t>
      </w:r>
      <w:r w:rsidR="009D2CEA">
        <w:t xml:space="preserve"> </w:t>
      </w:r>
      <w:r w:rsidRPr="00435B73">
        <w:t>of</w:t>
      </w:r>
      <w:r w:rsidR="009D2CEA">
        <w:t xml:space="preserve"> </w:t>
      </w:r>
      <w:r w:rsidRPr="00435B73">
        <w:t>that</w:t>
      </w:r>
      <w:r w:rsidR="009D2CEA">
        <w:t xml:space="preserve"> </w:t>
      </w:r>
      <w:r w:rsidRPr="00435B73">
        <w:t>announcement</w:t>
      </w:r>
      <w:r w:rsidR="009D2CEA">
        <w:t xml:space="preserve"> </w:t>
      </w:r>
      <w:r w:rsidRPr="00435B73">
        <w:t>we</w:t>
      </w:r>
      <w:r w:rsidR="009D2CEA">
        <w:t xml:space="preserve"> </w:t>
      </w:r>
      <w:r w:rsidRPr="00435B73">
        <w:t>were</w:t>
      </w:r>
      <w:r w:rsidR="009D2CEA">
        <w:t xml:space="preserve"> </w:t>
      </w:r>
      <w:r w:rsidRPr="00435B73">
        <w:t>in</w:t>
      </w:r>
      <w:r w:rsidR="009D2CEA">
        <w:t xml:space="preserve"> </w:t>
      </w:r>
      <w:r w:rsidRPr="00435B73">
        <w:t>preparation</w:t>
      </w:r>
      <w:r w:rsidR="009D2CEA">
        <w:t xml:space="preserve"> </w:t>
      </w:r>
      <w:r w:rsidRPr="00435B73">
        <w:t>and</w:t>
      </w:r>
      <w:r w:rsidR="009D2CEA">
        <w:t xml:space="preserve"> </w:t>
      </w:r>
      <w:r w:rsidRPr="00435B73">
        <w:t>in</w:t>
      </w:r>
      <w:r w:rsidR="009D2CEA">
        <w:t xml:space="preserve"> </w:t>
      </w:r>
      <w:r w:rsidRPr="00435B73">
        <w:t>dialogue</w:t>
      </w:r>
      <w:r w:rsidR="009D2CEA">
        <w:t xml:space="preserve"> </w:t>
      </w:r>
      <w:r w:rsidRPr="00435B73">
        <w:t>with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Government</w:t>
      </w:r>
      <w:r w:rsidR="009D2CEA">
        <w:t xml:space="preserve"> </w:t>
      </w:r>
      <w:r w:rsidRPr="00435B73">
        <w:t>about</w:t>
      </w:r>
      <w:r w:rsidR="009D2CEA">
        <w:t xml:space="preserve"> </w:t>
      </w:r>
      <w:r w:rsidRPr="00435B73">
        <w:t>what</w:t>
      </w:r>
      <w:r w:rsidR="009D2CEA">
        <w:t xml:space="preserve"> </w:t>
      </w:r>
      <w:r w:rsidRPr="00435B73">
        <w:t>that</w:t>
      </w:r>
      <w:r w:rsidR="009D2CEA">
        <w:t xml:space="preserve"> </w:t>
      </w:r>
      <w:r w:rsidRPr="00435B73">
        <w:t>would</w:t>
      </w:r>
      <w:r w:rsidR="009D2CEA">
        <w:t xml:space="preserve"> </w:t>
      </w:r>
      <w:r w:rsidRPr="00435B73">
        <w:t>mean</w:t>
      </w:r>
      <w:r w:rsidR="00135068">
        <w:t>,</w:t>
      </w:r>
      <w:r w:rsidR="009D2CEA">
        <w:t xml:space="preserve"> </w:t>
      </w:r>
      <w:r w:rsidRPr="00435B73">
        <w:t>and</w:t>
      </w:r>
      <w:r w:rsidR="009D2CEA">
        <w:t xml:space="preserve"> </w:t>
      </w:r>
      <w:r w:rsidRPr="00435B73">
        <w:t>with</w:t>
      </w:r>
      <w:r w:rsidR="009D2CEA">
        <w:t xml:space="preserve"> </w:t>
      </w:r>
      <w:r w:rsidRPr="00435B73">
        <w:t>Defra</w:t>
      </w:r>
      <w:r w:rsidR="009D2CEA">
        <w:t xml:space="preserve"> </w:t>
      </w:r>
      <w:r w:rsidRPr="00435B73">
        <w:t>about</w:t>
      </w:r>
      <w:r w:rsidR="009D2CEA">
        <w:t xml:space="preserve"> </w:t>
      </w:r>
      <w:r w:rsidRPr="00435B73">
        <w:t>how</w:t>
      </w:r>
      <w:r w:rsidR="009D2CEA">
        <w:t xml:space="preserve"> </w:t>
      </w:r>
      <w:r w:rsidRPr="00435B73">
        <w:t>we</w:t>
      </w:r>
      <w:r w:rsidR="009D2CEA">
        <w:t xml:space="preserve"> </w:t>
      </w:r>
      <w:r w:rsidRPr="00435B73">
        <w:t>could</w:t>
      </w:r>
      <w:r w:rsidR="009D2CEA">
        <w:t xml:space="preserve"> </w:t>
      </w:r>
      <w:r w:rsidRPr="00435B73">
        <w:t>support</w:t>
      </w:r>
      <w:r w:rsidR="009D2CEA">
        <w:t xml:space="preserve"> </w:t>
      </w:r>
      <w:r w:rsidRPr="00435B73">
        <w:t>supply</w:t>
      </w:r>
      <w:r w:rsidR="009D2CEA">
        <w:t xml:space="preserve"> </w:t>
      </w:r>
      <w:r w:rsidRPr="00435B73">
        <w:t>when</w:t>
      </w:r>
      <w:r w:rsidR="009D2CEA">
        <w:t xml:space="preserve"> </w:t>
      </w:r>
      <w:r w:rsidRPr="00435B73">
        <w:t>retail</w:t>
      </w:r>
      <w:r w:rsidR="009D2CEA">
        <w:t xml:space="preserve"> </w:t>
      </w:r>
      <w:r w:rsidRPr="00435B73">
        <w:t>was</w:t>
      </w:r>
      <w:r w:rsidR="009D2CEA">
        <w:t xml:space="preserve"> </w:t>
      </w:r>
      <w:r w:rsidRPr="00435B73">
        <w:t>coming</w:t>
      </w:r>
      <w:r w:rsidR="009D2CEA">
        <w:t xml:space="preserve"> </w:t>
      </w:r>
      <w:r w:rsidRPr="00435B73">
        <w:t>under</w:t>
      </w:r>
      <w:r w:rsidR="009D2CEA">
        <w:t xml:space="preserve"> </w:t>
      </w:r>
      <w:r w:rsidRPr="00435B73">
        <w:t>pressure.</w:t>
      </w:r>
    </w:p>
    <w:p w:rsidR="00CC09CE" w:rsidRPr="00435B73" w:rsidP="00A435BC">
      <w:pPr>
        <w:pStyle w:val="Question"/>
      </w:pPr>
      <w:sdt>
        <w:sdtPr>
          <w:alias w:val="Member"/>
          <w:tag w:val="&lt;Member mnisId='4072' dodsId='28723'&gt;"/>
          <w:id w:val="1264804709"/>
          <w:placeholder>
            <w:docPart w:val="DefaultPlaceholder_1082065158"/>
          </w:placeholder>
          <w:richText/>
        </w:sdtPr>
        <w:sdtContent>
          <w:r w:rsidRPr="00435B73" w:rsidR="00A435BC">
            <w:rPr>
              <w:b/>
            </w:rPr>
            <w:t>Chair:</w:t>
          </w:r>
        </w:sdtContent>
      </w:sdt>
      <w:r w:rsidR="009D2CEA">
        <w:t xml:space="preserve"> </w:t>
      </w:r>
      <w:r w:rsidRPr="00435B73" w:rsidR="00135068">
        <w:t>The</w:t>
      </w:r>
      <w:r w:rsidR="009D2CEA">
        <w:t xml:space="preserve"> </w:t>
      </w:r>
      <w:r w:rsidRPr="00435B73" w:rsidR="00A435BC">
        <w:t>impact</w:t>
      </w:r>
      <w:r w:rsidR="009D2CEA">
        <w:t xml:space="preserve"> </w:t>
      </w:r>
      <w:r w:rsidR="00135068">
        <w:t>was</w:t>
      </w:r>
      <w:r w:rsidR="009D2CEA">
        <w:t xml:space="preserve"> </w:t>
      </w:r>
      <w:r w:rsidR="00135068">
        <w:t>on</w:t>
      </w:r>
      <w:r w:rsidR="009D2CEA">
        <w:t xml:space="preserve"> </w:t>
      </w:r>
      <w:r w:rsidR="00135068">
        <w:t>both</w:t>
      </w:r>
      <w:r w:rsidR="009D2CEA">
        <w:t xml:space="preserve"> </w:t>
      </w:r>
      <w:r w:rsidR="00135068">
        <w:t>consumers</w:t>
      </w:r>
      <w:r w:rsidR="009D2CEA">
        <w:t xml:space="preserve"> </w:t>
      </w:r>
      <w:r w:rsidR="00135068">
        <w:t>and</w:t>
      </w:r>
      <w:r w:rsidR="009D2CEA">
        <w:t xml:space="preserve"> </w:t>
      </w:r>
      <w:r w:rsidR="00135068">
        <w:t>suppliers.</w:t>
      </w:r>
      <w:r w:rsidR="009D2CEA">
        <w:t xml:space="preserve"> </w:t>
      </w:r>
      <w:r w:rsidRPr="00435B73" w:rsidR="00135068">
        <w:t>Certainly</w:t>
      </w:r>
      <w:r w:rsidR="009D2CEA">
        <w:t xml:space="preserve"> </w:t>
      </w:r>
      <w:r w:rsidRPr="00435B73" w:rsidR="00A435BC">
        <w:t>on</w:t>
      </w:r>
      <w:r w:rsidR="009D2CEA">
        <w:t xml:space="preserve"> </w:t>
      </w:r>
      <w:r w:rsidRPr="00435B73" w:rsidR="00A435BC">
        <w:t>suppliers</w:t>
      </w:r>
      <w:r w:rsidR="00135068">
        <w:t>,</w:t>
      </w:r>
      <w:r w:rsidR="009D2CEA">
        <w:t xml:space="preserve"> </w:t>
      </w:r>
      <w:r w:rsidRPr="00435B73" w:rsidR="00135068">
        <w:t>with</w:t>
      </w:r>
      <w:r w:rsidR="009D2CEA">
        <w:t xml:space="preserve"> </w:t>
      </w:r>
      <w:r w:rsidRPr="00435B73" w:rsidR="00135068">
        <w:t>Freshways</w:t>
      </w:r>
      <w:r w:rsidR="009D2CEA">
        <w:t xml:space="preserve"> </w:t>
      </w:r>
      <w:r w:rsidRPr="00435B73" w:rsidR="00135068">
        <w:t>in</w:t>
      </w:r>
      <w:r w:rsidR="009D2CEA">
        <w:t xml:space="preserve"> </w:t>
      </w:r>
      <w:r w:rsidRPr="00435B73" w:rsidR="00135068">
        <w:t>particular</w:t>
      </w:r>
      <w:r w:rsidR="00135068">
        <w:t>,</w:t>
      </w:r>
      <w:r w:rsidR="009D2CEA">
        <w:t xml:space="preserve"> </w:t>
      </w:r>
      <w:r w:rsidRPr="00435B73" w:rsidR="00A435BC">
        <w:t>there</w:t>
      </w:r>
      <w:r w:rsidR="009D2CEA">
        <w:t xml:space="preserve"> </w:t>
      </w:r>
      <w:r w:rsidRPr="00435B73" w:rsidR="00A435BC">
        <w:t>was</w:t>
      </w:r>
      <w:r w:rsidR="009D2CEA">
        <w:t xml:space="preserve"> </w:t>
      </w:r>
      <w:r w:rsidRPr="00435B73" w:rsidR="00A435BC">
        <w:t>a</w:t>
      </w:r>
      <w:r w:rsidR="009D2CEA">
        <w:t xml:space="preserve"> </w:t>
      </w:r>
      <w:r w:rsidRPr="00435B73" w:rsidR="00A435BC">
        <w:t>big</w:t>
      </w:r>
      <w:r w:rsidR="009D2CEA">
        <w:t xml:space="preserve"> </w:t>
      </w:r>
      <w:r w:rsidRPr="00435B73" w:rsidR="00A435BC">
        <w:t>issue</w:t>
      </w:r>
      <w:r w:rsidR="009D2CEA">
        <w:t xml:space="preserve"> </w:t>
      </w:r>
      <w:r w:rsidRPr="00435B73" w:rsidR="00A435BC">
        <w:t>over</w:t>
      </w:r>
      <w:r w:rsidR="009D2CEA">
        <w:t xml:space="preserve"> </w:t>
      </w:r>
      <w:r w:rsidRPr="00435B73" w:rsidR="00A435BC">
        <w:t>milk,</w:t>
      </w:r>
      <w:r w:rsidR="009D2CEA">
        <w:t xml:space="preserve"> </w:t>
      </w:r>
      <w:r w:rsidRPr="00435B73" w:rsidR="00A435BC">
        <w:t>which</w:t>
      </w:r>
      <w:r w:rsidR="009D2CEA">
        <w:t xml:space="preserve"> </w:t>
      </w:r>
      <w:r w:rsidRPr="00435B73" w:rsidR="00A435BC">
        <w:t>wa</w:t>
      </w:r>
      <w:r w:rsidRPr="00435B73" w:rsidR="00E15467">
        <w:t>s</w:t>
      </w:r>
      <w:r w:rsidR="009D2CEA">
        <w:t xml:space="preserve"> </w:t>
      </w:r>
      <w:r w:rsidRPr="00435B73" w:rsidR="00E15467">
        <w:t>going</w:t>
      </w:r>
      <w:r w:rsidR="009D2CEA">
        <w:t xml:space="preserve"> </w:t>
      </w:r>
      <w:r w:rsidRPr="00435B73" w:rsidR="00E15467">
        <w:t>into</w:t>
      </w:r>
      <w:r w:rsidR="009D2CEA">
        <w:t xml:space="preserve"> </w:t>
      </w:r>
      <w:r w:rsidRPr="00435B73" w:rsidR="00E15467">
        <w:t>the</w:t>
      </w:r>
      <w:r w:rsidR="009D2CEA">
        <w:t xml:space="preserve"> </w:t>
      </w:r>
      <w:r w:rsidRPr="00435B73" w:rsidR="00E15467">
        <w:t>food</w:t>
      </w:r>
      <w:r w:rsidR="009D2CEA">
        <w:t xml:space="preserve"> </w:t>
      </w:r>
      <w:r w:rsidRPr="00435B73" w:rsidR="00E15467">
        <w:t>service</w:t>
      </w:r>
      <w:r w:rsidR="009D2CEA">
        <w:t xml:space="preserve"> </w:t>
      </w:r>
      <w:r w:rsidRPr="00435B73" w:rsidR="00E15467">
        <w:t>industry</w:t>
      </w:r>
      <w:r w:rsidR="009D2CEA">
        <w:t xml:space="preserve"> </w:t>
      </w:r>
      <w:r w:rsidRPr="00435B73" w:rsidR="00E15467">
        <w:t>and</w:t>
      </w:r>
      <w:r w:rsidR="009D2CEA">
        <w:t xml:space="preserve"> </w:t>
      </w:r>
      <w:r w:rsidRPr="00435B73" w:rsidR="00E15467">
        <w:t>then</w:t>
      </w:r>
      <w:r w:rsidR="009D2CEA">
        <w:t xml:space="preserve"> </w:t>
      </w:r>
      <w:r w:rsidRPr="00435B73" w:rsidR="00E15467">
        <w:t>had</w:t>
      </w:r>
      <w:r w:rsidR="009D2CEA">
        <w:t xml:space="preserve"> </w:t>
      </w:r>
      <w:r w:rsidRPr="00435B73" w:rsidR="00E15467">
        <w:t>to</w:t>
      </w:r>
      <w:r w:rsidR="009D2CEA">
        <w:t xml:space="preserve"> </w:t>
      </w:r>
      <w:r w:rsidRPr="00435B73" w:rsidR="00E15467">
        <w:t>be</w:t>
      </w:r>
      <w:r w:rsidR="009D2CEA">
        <w:t xml:space="preserve"> </w:t>
      </w:r>
      <w:r w:rsidRPr="00435B73" w:rsidR="00E15467">
        <w:t>converted</w:t>
      </w:r>
      <w:r w:rsidR="009D2CEA">
        <w:t xml:space="preserve"> </w:t>
      </w:r>
      <w:r w:rsidRPr="00435B73" w:rsidR="00E15467">
        <w:t>and</w:t>
      </w:r>
      <w:r w:rsidR="009D2CEA">
        <w:t xml:space="preserve"> </w:t>
      </w:r>
      <w:r w:rsidRPr="00435B73" w:rsidR="00E15467">
        <w:t>go</w:t>
      </w:r>
      <w:r w:rsidR="009D2CEA">
        <w:t xml:space="preserve"> </w:t>
      </w:r>
      <w:r w:rsidRPr="00435B73" w:rsidR="00E15467">
        <w:t>into</w:t>
      </w:r>
      <w:r w:rsidR="009D2CEA">
        <w:t xml:space="preserve"> </w:t>
      </w:r>
      <w:r w:rsidRPr="00435B73" w:rsidR="00E15467">
        <w:t>the</w:t>
      </w:r>
      <w:r w:rsidR="009D2CEA">
        <w:t xml:space="preserve"> </w:t>
      </w:r>
      <w:r w:rsidRPr="00435B73" w:rsidR="00E15467">
        <w:t>retail.</w:t>
      </w:r>
      <w:r w:rsidR="009D2CEA">
        <w:t xml:space="preserve"> </w:t>
      </w:r>
      <w:r w:rsidRPr="00435B73" w:rsidR="00E15467">
        <w:t>Were</w:t>
      </w:r>
      <w:r w:rsidR="009D2CEA">
        <w:t xml:space="preserve"> </w:t>
      </w:r>
      <w:r w:rsidRPr="00435B73" w:rsidR="00E15467">
        <w:t>you</w:t>
      </w:r>
      <w:r w:rsidR="009D2CEA">
        <w:t xml:space="preserve"> </w:t>
      </w:r>
      <w:r w:rsidRPr="00435B73" w:rsidR="00E15467">
        <w:t>talking</w:t>
      </w:r>
      <w:r w:rsidR="009D2CEA">
        <w:t xml:space="preserve"> </w:t>
      </w:r>
      <w:r w:rsidRPr="00435B73" w:rsidR="00E15467">
        <w:t>to</w:t>
      </w:r>
      <w:r w:rsidR="009D2CEA">
        <w:t xml:space="preserve"> </w:t>
      </w:r>
      <w:r w:rsidRPr="00435B73" w:rsidR="00E15467">
        <w:t>Government</w:t>
      </w:r>
      <w:r w:rsidR="009D2CEA">
        <w:t xml:space="preserve"> </w:t>
      </w:r>
      <w:r w:rsidRPr="00435B73" w:rsidR="00E15467">
        <w:t>about</w:t>
      </w:r>
      <w:r w:rsidR="009D2CEA">
        <w:t xml:space="preserve"> </w:t>
      </w:r>
      <w:r w:rsidRPr="00435B73" w:rsidR="00E15467">
        <w:t>that?</w:t>
      </w:r>
      <w:r w:rsidR="009D2CEA">
        <w:t xml:space="preserve"> </w:t>
      </w:r>
      <w:r w:rsidRPr="00435B73" w:rsidR="00E15467">
        <w:t>Were</w:t>
      </w:r>
      <w:r w:rsidR="009D2CEA">
        <w:t xml:space="preserve"> </w:t>
      </w:r>
      <w:r w:rsidRPr="00435B73" w:rsidR="00E15467">
        <w:t>you</w:t>
      </w:r>
      <w:r w:rsidR="009D2CEA">
        <w:t xml:space="preserve"> </w:t>
      </w:r>
      <w:r w:rsidRPr="00435B73" w:rsidR="00E15467">
        <w:t>talking</w:t>
      </w:r>
      <w:r w:rsidR="009D2CEA">
        <w:t xml:space="preserve"> </w:t>
      </w:r>
      <w:r w:rsidRPr="00435B73" w:rsidR="00E15467">
        <w:t>to</w:t>
      </w:r>
      <w:r w:rsidR="009D2CEA">
        <w:t xml:space="preserve"> </w:t>
      </w:r>
      <w:r w:rsidRPr="00435B73" w:rsidR="00E15467">
        <w:t>Government</w:t>
      </w:r>
      <w:r w:rsidR="009D2CEA">
        <w:t xml:space="preserve"> </w:t>
      </w:r>
      <w:r w:rsidRPr="00435B73" w:rsidR="00E15467">
        <w:t>about</w:t>
      </w:r>
      <w:r w:rsidR="009D2CEA">
        <w:t xml:space="preserve"> </w:t>
      </w:r>
      <w:r w:rsidRPr="00435B73" w:rsidR="00E15467">
        <w:t>th</w:t>
      </w:r>
      <w:r w:rsidR="00135068">
        <w:t>e</w:t>
      </w:r>
      <w:r w:rsidR="009D2CEA">
        <w:t xml:space="preserve"> </w:t>
      </w:r>
      <w:r w:rsidR="00135068">
        <w:t>situation</w:t>
      </w:r>
      <w:r w:rsidR="009D2CEA">
        <w:t xml:space="preserve"> </w:t>
      </w:r>
      <w:r w:rsidR="00135068">
        <w:t>regarding</w:t>
      </w:r>
      <w:r w:rsidR="009D2CEA">
        <w:t xml:space="preserve"> </w:t>
      </w:r>
      <w:r w:rsidR="00135068">
        <w:t>consumers</w:t>
      </w:r>
      <w:r w:rsidR="009D2CEA">
        <w:t xml:space="preserve"> </w:t>
      </w:r>
      <w:r w:rsidRPr="00435B73" w:rsidR="00E15467">
        <w:t>as</w:t>
      </w:r>
      <w:r w:rsidR="009D2CEA">
        <w:t xml:space="preserve"> </w:t>
      </w:r>
      <w:r w:rsidRPr="00435B73" w:rsidR="00E15467">
        <w:t>well?</w:t>
      </w:r>
    </w:p>
    <w:p w:rsidR="00135068" w:rsidP="00E15467">
      <w:pPr>
        <w:pStyle w:val="Answer"/>
      </w:pPr>
      <w:sdt>
        <w:sdtPr>
          <w:alias w:val="Witness"/>
          <w:id w:val="2136058591"/>
          <w:placeholder>
            <w:docPart w:val="DefaultPlaceholder_1082065158"/>
          </w:placeholder>
          <w:richText/>
        </w:sdtPr>
        <w:sdtContent>
          <w:r w:rsidRPr="00135068">
            <w:rPr>
              <w:b/>
              <w:i/>
            </w:rPr>
            <w:t>Kate</w:t>
          </w:r>
          <w:r w:rsidR="009D2CEA">
            <w:rPr>
              <w:b/>
              <w:i/>
            </w:rPr>
            <w:t xml:space="preserve"> </w:t>
          </w:r>
          <w:r w:rsidRPr="00135068">
            <w:rPr>
              <w:b/>
              <w:i/>
            </w:rPr>
            <w:t>Nicholls:</w:t>
          </w:r>
          <w:r w:rsidR="009D2CEA">
            <w:rPr>
              <w:b/>
            </w:rPr>
            <w:t xml:space="preserve"> </w:t>
          </w:r>
        </w:sdtContent>
      </w:sdt>
      <w:r w:rsidRPr="00435B73" w:rsidR="00E15467">
        <w:t>We</w:t>
      </w:r>
      <w:r w:rsidR="009D2CEA">
        <w:t xml:space="preserve"> </w:t>
      </w:r>
      <w:r w:rsidRPr="00435B73" w:rsidR="00E15467">
        <w:t>were</w:t>
      </w:r>
      <w:r w:rsidR="009D2CEA">
        <w:t xml:space="preserve"> </w:t>
      </w:r>
      <w:r w:rsidRPr="00435B73" w:rsidR="00E15467">
        <w:t>talking</w:t>
      </w:r>
      <w:r w:rsidR="009D2CEA">
        <w:t xml:space="preserve"> </w:t>
      </w:r>
      <w:r w:rsidRPr="00435B73" w:rsidR="00E15467">
        <w:t>principally</w:t>
      </w:r>
      <w:r w:rsidR="009D2CEA">
        <w:t xml:space="preserve"> </w:t>
      </w:r>
      <w:r w:rsidRPr="00435B73" w:rsidR="00E15467">
        <w:t>about</w:t>
      </w:r>
      <w:r w:rsidR="009D2CEA">
        <w:t xml:space="preserve"> </w:t>
      </w:r>
      <w:r w:rsidRPr="00435B73" w:rsidR="00E15467">
        <w:t>consumers</w:t>
      </w:r>
      <w:r w:rsidR="009D2CEA">
        <w:t xml:space="preserve"> </w:t>
      </w:r>
      <w:r w:rsidRPr="00435B73" w:rsidR="00E15467">
        <w:t>in</w:t>
      </w:r>
      <w:r w:rsidR="009D2CEA">
        <w:t xml:space="preserve"> </w:t>
      </w:r>
      <w:r w:rsidRPr="00435B73" w:rsidR="00E15467">
        <w:t>the</w:t>
      </w:r>
      <w:r w:rsidR="009D2CEA">
        <w:t xml:space="preserve"> </w:t>
      </w:r>
      <w:r w:rsidRPr="00435B73" w:rsidR="00E15467">
        <w:t>first</w:t>
      </w:r>
      <w:r w:rsidR="009D2CEA">
        <w:t xml:space="preserve"> </w:t>
      </w:r>
      <w:r w:rsidRPr="00435B73" w:rsidR="00E15467">
        <w:t>instance,</w:t>
      </w:r>
      <w:r w:rsidR="009D2CEA">
        <w:t xml:space="preserve"> </w:t>
      </w:r>
      <w:r w:rsidRPr="00435B73" w:rsidR="00E15467">
        <w:t>looking</w:t>
      </w:r>
      <w:r w:rsidR="009D2CEA">
        <w:t xml:space="preserve"> </w:t>
      </w:r>
      <w:r w:rsidRPr="00435B73" w:rsidR="00E15467">
        <w:t>at</w:t>
      </w:r>
      <w:r w:rsidR="009D2CEA">
        <w:t xml:space="preserve"> </w:t>
      </w:r>
      <w:r w:rsidRPr="00435B73" w:rsidR="00E15467">
        <w:t>the</w:t>
      </w:r>
      <w:r w:rsidR="009D2CEA">
        <w:t xml:space="preserve"> </w:t>
      </w:r>
      <w:r w:rsidRPr="00435B73" w:rsidR="00E15467">
        <w:t>downturn</w:t>
      </w:r>
      <w:r w:rsidR="009D2CEA">
        <w:t xml:space="preserve"> </w:t>
      </w:r>
      <w:r w:rsidRPr="00435B73" w:rsidR="00E15467">
        <w:t>happening</w:t>
      </w:r>
      <w:r w:rsidR="009D2CEA">
        <w:t xml:space="preserve"> </w:t>
      </w:r>
      <w:r w:rsidRPr="00435B73" w:rsidR="00E15467">
        <w:t>in</w:t>
      </w:r>
      <w:r w:rsidR="009D2CEA">
        <w:t xml:space="preserve"> </w:t>
      </w:r>
      <w:r w:rsidRPr="00435B73" w:rsidR="00E15467">
        <w:t>our</w:t>
      </w:r>
      <w:r w:rsidR="009D2CEA">
        <w:t xml:space="preserve"> </w:t>
      </w:r>
      <w:r w:rsidRPr="00435B73" w:rsidR="00E15467">
        <w:t>town</w:t>
      </w:r>
      <w:r w:rsidR="009D2CEA">
        <w:t xml:space="preserve"> </w:t>
      </w:r>
      <w:r w:rsidRPr="00435B73" w:rsidR="00E15467">
        <w:t>centres</w:t>
      </w:r>
      <w:r>
        <w:t>.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 w:rsidR="00E15467">
        <w:t>impact</w:t>
      </w:r>
      <w:r w:rsidR="009D2CEA">
        <w:t xml:space="preserve"> </w:t>
      </w:r>
      <w:r w:rsidRPr="00435B73" w:rsidR="00E15467">
        <w:t>of</w:t>
      </w:r>
      <w:r w:rsidR="009D2CEA">
        <w:t xml:space="preserve"> </w:t>
      </w:r>
      <w:r>
        <w:t>Covid</w:t>
      </w:r>
      <w:r w:rsidR="009D2CEA">
        <w:t xml:space="preserve"> </w:t>
      </w:r>
      <w:r w:rsidRPr="00435B73" w:rsidR="00E15467">
        <w:t>on</w:t>
      </w:r>
      <w:r w:rsidR="009D2CEA">
        <w:t xml:space="preserve"> </w:t>
      </w:r>
      <w:r w:rsidRPr="00435B73" w:rsidR="00E15467">
        <w:t>footfall</w:t>
      </w:r>
      <w:r w:rsidR="009D2CEA">
        <w:t xml:space="preserve"> </w:t>
      </w:r>
      <w:r>
        <w:t>in</w:t>
      </w:r>
      <w:r w:rsidR="009D2CEA">
        <w:t xml:space="preserve"> </w:t>
      </w:r>
      <w:r w:rsidRPr="00435B73" w:rsidR="00E15467">
        <w:t>restaurants</w:t>
      </w:r>
      <w:r w:rsidR="009D2CEA">
        <w:t xml:space="preserve"> </w:t>
      </w:r>
      <w:r w:rsidRPr="00435B73" w:rsidR="00E15467">
        <w:t>was</w:t>
      </w:r>
      <w:r w:rsidR="009D2CEA">
        <w:t xml:space="preserve"> </w:t>
      </w:r>
      <w:r w:rsidRPr="00435B73" w:rsidR="00E15467">
        <w:t>starting</w:t>
      </w:r>
      <w:r w:rsidR="009D2CEA">
        <w:t xml:space="preserve"> </w:t>
      </w:r>
      <w:r w:rsidRPr="00435B73" w:rsidR="00E15467">
        <w:t>to</w:t>
      </w:r>
      <w:r w:rsidR="009D2CEA">
        <w:t xml:space="preserve"> </w:t>
      </w:r>
      <w:r w:rsidRPr="00435B73" w:rsidR="00E15467">
        <w:t>be</w:t>
      </w:r>
      <w:r w:rsidR="009D2CEA">
        <w:t xml:space="preserve"> </w:t>
      </w:r>
      <w:r w:rsidRPr="00435B73" w:rsidR="00E15467">
        <w:t>felt</w:t>
      </w:r>
      <w:r w:rsidR="009D2CEA">
        <w:t xml:space="preserve"> </w:t>
      </w:r>
      <w:r w:rsidRPr="00435B73" w:rsidR="00E15467">
        <w:t>quite</w:t>
      </w:r>
      <w:r w:rsidR="009D2CEA">
        <w:t xml:space="preserve"> </w:t>
      </w:r>
      <w:r w:rsidRPr="00435B73" w:rsidR="00E15467">
        <w:t>acutely</w:t>
      </w:r>
      <w:r w:rsidR="009D2CEA">
        <w:t xml:space="preserve"> </w:t>
      </w:r>
      <w:r w:rsidRPr="00435B73" w:rsidR="00E15467">
        <w:t>at</w:t>
      </w:r>
      <w:r w:rsidR="009D2CEA">
        <w:t xml:space="preserve"> </w:t>
      </w:r>
      <w:r w:rsidRPr="00435B73" w:rsidR="00E15467">
        <w:t>the</w:t>
      </w:r>
      <w:r w:rsidR="009D2CEA">
        <w:t xml:space="preserve"> </w:t>
      </w:r>
      <w:r w:rsidRPr="00435B73" w:rsidR="00E15467">
        <w:t>start</w:t>
      </w:r>
      <w:r w:rsidR="009D2CEA">
        <w:t xml:space="preserve"> </w:t>
      </w:r>
      <w:r w:rsidRPr="00435B73" w:rsidR="00E15467">
        <w:t>of</w:t>
      </w:r>
      <w:r w:rsidR="009D2CEA">
        <w:t xml:space="preserve"> </w:t>
      </w:r>
      <w:r w:rsidRPr="00435B73" w:rsidR="00E15467">
        <w:t>March,</w:t>
      </w:r>
      <w:r w:rsidR="009D2CEA">
        <w:t xml:space="preserve"> </w:t>
      </w:r>
      <w:r w:rsidRPr="00435B73" w:rsidR="00E15467">
        <w:t>where</w:t>
      </w:r>
      <w:r w:rsidR="009D2CEA">
        <w:t xml:space="preserve"> </w:t>
      </w:r>
      <w:r w:rsidRPr="00435B73" w:rsidR="00E15467">
        <w:t>you</w:t>
      </w:r>
      <w:r w:rsidR="009D2CEA">
        <w:t xml:space="preserve"> </w:t>
      </w:r>
      <w:r w:rsidRPr="00435B73" w:rsidR="00E15467">
        <w:t>could</w:t>
      </w:r>
      <w:r w:rsidR="009D2CEA">
        <w:t xml:space="preserve"> </w:t>
      </w:r>
      <w:r w:rsidRPr="00435B73" w:rsidR="00E15467">
        <w:t>see</w:t>
      </w:r>
      <w:r w:rsidR="009D2CEA">
        <w:t xml:space="preserve"> </w:t>
      </w:r>
      <w:r w:rsidRPr="00435B73" w:rsidR="00E15467">
        <w:t>a</w:t>
      </w:r>
      <w:r w:rsidR="009D2CEA">
        <w:t xml:space="preserve"> </w:t>
      </w:r>
      <w:r w:rsidRPr="00435B73" w:rsidR="00E15467">
        <w:t>significant</w:t>
      </w:r>
      <w:r w:rsidR="009D2CEA">
        <w:t xml:space="preserve"> </w:t>
      </w:r>
      <w:r w:rsidRPr="00435B73" w:rsidR="00E15467">
        <w:t>downturn</w:t>
      </w:r>
      <w:r w:rsidR="009D2CEA">
        <w:t xml:space="preserve"> </w:t>
      </w:r>
      <w:r w:rsidRPr="00435B73" w:rsidR="00E15467">
        <w:t>in</w:t>
      </w:r>
      <w:r w:rsidR="009D2CEA">
        <w:t xml:space="preserve"> </w:t>
      </w:r>
      <w:r w:rsidRPr="00435B73" w:rsidR="00E15467">
        <w:t>business</w:t>
      </w:r>
      <w:r w:rsidR="009D2CEA">
        <w:t xml:space="preserve"> </w:t>
      </w:r>
      <w:r w:rsidRPr="00435B73" w:rsidR="00E15467">
        <w:t>activity</w:t>
      </w:r>
      <w:r w:rsidR="009D2CEA">
        <w:t xml:space="preserve"> </w:t>
      </w:r>
      <w:r w:rsidRPr="00435B73" w:rsidR="00E15467">
        <w:t>in</w:t>
      </w:r>
      <w:r w:rsidR="009D2CEA">
        <w:t xml:space="preserve"> </w:t>
      </w:r>
      <w:r w:rsidRPr="00435B73" w:rsidR="00E15467">
        <w:t>town</w:t>
      </w:r>
      <w:r w:rsidR="009D2CEA">
        <w:t xml:space="preserve"> </w:t>
      </w:r>
      <w:r w:rsidRPr="00435B73" w:rsidR="00E15467">
        <w:t>and</w:t>
      </w:r>
      <w:r w:rsidR="009D2CEA">
        <w:t xml:space="preserve"> </w:t>
      </w:r>
      <w:r w:rsidRPr="00435B73" w:rsidR="00E15467">
        <w:t>city</w:t>
      </w:r>
      <w:r w:rsidR="009D2CEA">
        <w:t xml:space="preserve"> </w:t>
      </w:r>
      <w:r w:rsidRPr="00435B73" w:rsidR="00E15467">
        <w:t>centres.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 w:rsidR="00E15467">
        <w:t>impact</w:t>
      </w:r>
      <w:r w:rsidR="009D2CEA">
        <w:t xml:space="preserve"> </w:t>
      </w:r>
      <w:r w:rsidRPr="00435B73" w:rsidR="00E15467">
        <w:t>was</w:t>
      </w:r>
      <w:r w:rsidR="009D2CEA">
        <w:t xml:space="preserve"> </w:t>
      </w:r>
      <w:r w:rsidRPr="00435B73" w:rsidR="00E15467">
        <w:t>being</w:t>
      </w:r>
      <w:r w:rsidR="009D2CEA">
        <w:t xml:space="preserve"> </w:t>
      </w:r>
      <w:r w:rsidRPr="00435B73" w:rsidR="00E15467">
        <w:t>felt</w:t>
      </w:r>
      <w:r w:rsidR="009D2CEA">
        <w:t xml:space="preserve"> </w:t>
      </w:r>
      <w:r w:rsidRPr="00435B73" w:rsidR="00E15467">
        <w:t>from</w:t>
      </w:r>
      <w:r w:rsidR="009D2CEA">
        <w:t xml:space="preserve"> </w:t>
      </w:r>
      <w:r w:rsidRPr="00435B73" w:rsidR="00E15467">
        <w:t>fewer</w:t>
      </w:r>
      <w:r w:rsidR="009D2CEA">
        <w:t xml:space="preserve"> </w:t>
      </w:r>
      <w:r w:rsidRPr="00435B73" w:rsidR="00E15467">
        <w:t>consumers</w:t>
      </w:r>
      <w:r w:rsidR="009D2CEA">
        <w:t xml:space="preserve"> </w:t>
      </w:r>
      <w:r w:rsidRPr="00435B73" w:rsidR="00E15467">
        <w:t>in</w:t>
      </w:r>
      <w:r w:rsidR="009D2CEA">
        <w:t xml:space="preserve"> </w:t>
      </w:r>
      <w:r w:rsidRPr="00435B73" w:rsidR="00E15467">
        <w:t>sight.</w:t>
      </w:r>
      <w:r w:rsidR="009D2CEA">
        <w:t xml:space="preserve"> </w:t>
      </w:r>
      <w:r w:rsidRPr="00435B73" w:rsidR="00E15467">
        <w:t>Then,</w:t>
      </w:r>
      <w:r w:rsidR="009D2CEA">
        <w:t xml:space="preserve"> </w:t>
      </w:r>
      <w:r w:rsidRPr="00435B73" w:rsidR="00E15467">
        <w:t>as</w:t>
      </w:r>
      <w:r w:rsidR="009D2CEA">
        <w:t xml:space="preserve"> </w:t>
      </w:r>
      <w:r w:rsidRPr="00435B73" w:rsidR="00E15467">
        <w:t>I</w:t>
      </w:r>
      <w:r w:rsidR="009D2CEA">
        <w:t xml:space="preserve"> </w:t>
      </w:r>
      <w:r w:rsidRPr="00435B73" w:rsidR="00E15467">
        <w:t>say,</w:t>
      </w:r>
      <w:r w:rsidR="009D2CEA">
        <w:t xml:space="preserve"> </w:t>
      </w:r>
      <w:r w:rsidRPr="00435B73" w:rsidR="00E15467">
        <w:t>in</w:t>
      </w:r>
      <w:r w:rsidR="009D2CEA">
        <w:t xml:space="preserve"> </w:t>
      </w:r>
      <w:r w:rsidRPr="00435B73" w:rsidR="00E15467">
        <w:t>that</w:t>
      </w:r>
      <w:r w:rsidR="009D2CEA">
        <w:t xml:space="preserve"> </w:t>
      </w:r>
      <w:r w:rsidRPr="00435B73" w:rsidR="00E15467">
        <w:t>critical</w:t>
      </w:r>
      <w:r w:rsidR="009D2CEA">
        <w:t xml:space="preserve"> </w:t>
      </w:r>
      <w:r w:rsidRPr="00435B73" w:rsidR="00E15467">
        <w:t>period</w:t>
      </w:r>
      <w:r w:rsidR="009D2CEA">
        <w:t xml:space="preserve"> </w:t>
      </w:r>
      <w:r w:rsidRPr="00435B73" w:rsidR="00E15467">
        <w:t>it</w:t>
      </w:r>
      <w:r w:rsidR="009D2CEA">
        <w:t xml:space="preserve"> </w:t>
      </w:r>
      <w:r w:rsidRPr="00435B73" w:rsidR="00E15467">
        <w:t>was</w:t>
      </w:r>
      <w:r w:rsidR="009D2CEA">
        <w:t xml:space="preserve"> </w:t>
      </w:r>
      <w:r>
        <w:t>very</w:t>
      </w:r>
      <w:r w:rsidR="009D2CEA">
        <w:t xml:space="preserve"> </w:t>
      </w:r>
      <w:r>
        <w:t>fast-moving.</w:t>
      </w:r>
      <w:r w:rsidR="009D2CEA">
        <w:t xml:space="preserve"> </w:t>
      </w:r>
      <w:r>
        <w:t>There</w:t>
      </w:r>
      <w:r w:rsidR="009D2CEA">
        <w:t xml:space="preserve"> </w:t>
      </w:r>
      <w:r>
        <w:t>was</w:t>
      </w:r>
      <w:r w:rsidR="009D2CEA">
        <w:t xml:space="preserve"> </w:t>
      </w:r>
      <w:r>
        <w:t>no</w:t>
      </w:r>
      <w:r w:rsidR="009D2CEA">
        <w:t xml:space="preserve"> </w:t>
      </w:r>
      <w:r w:rsidRPr="00435B73" w:rsidR="00E15467">
        <w:t>ability</w:t>
      </w:r>
      <w:r w:rsidR="009D2CEA">
        <w:t xml:space="preserve"> </w:t>
      </w:r>
      <w:r>
        <w:t>to</w:t>
      </w:r>
      <w:r w:rsidR="009D2CEA">
        <w:t xml:space="preserve"> </w:t>
      </w:r>
      <w:r>
        <w:t>have</w:t>
      </w:r>
      <w:r w:rsidR="009D2CEA">
        <w:t xml:space="preserve"> </w:t>
      </w:r>
      <w:r>
        <w:t>a</w:t>
      </w:r>
      <w:r w:rsidR="009D2CEA">
        <w:t xml:space="preserve"> </w:t>
      </w:r>
      <w:r>
        <w:t>detailed</w:t>
      </w:r>
      <w:r w:rsidR="009D2CEA">
        <w:t xml:space="preserve"> </w:t>
      </w:r>
      <w:r>
        <w:t>consultation</w:t>
      </w:r>
      <w:r w:rsidR="009D2CEA">
        <w:t xml:space="preserve"> </w:t>
      </w:r>
      <w:r w:rsidRPr="00435B73" w:rsidR="00E15467">
        <w:t>but</w:t>
      </w:r>
      <w:r>
        <w:t>,</w:t>
      </w:r>
      <w:r w:rsidR="009D2CEA">
        <w:t xml:space="preserve"> </w:t>
      </w:r>
      <w:r w:rsidRPr="00435B73" w:rsidR="00E15467">
        <w:t>in</w:t>
      </w:r>
      <w:r w:rsidR="009D2CEA">
        <w:t xml:space="preserve"> </w:t>
      </w:r>
      <w:r w:rsidRPr="00435B73" w:rsidR="00E15467">
        <w:t>that</w:t>
      </w:r>
      <w:r w:rsidR="009D2CEA">
        <w:t xml:space="preserve"> </w:t>
      </w:r>
      <w:r w:rsidRPr="00435B73" w:rsidR="00E15467">
        <w:t>period</w:t>
      </w:r>
      <w:r w:rsidR="009D2CEA">
        <w:t xml:space="preserve"> </w:t>
      </w:r>
      <w:r w:rsidRPr="00435B73" w:rsidR="00E15467">
        <w:t>from</w:t>
      </w:r>
      <w:r w:rsidR="009D2CEA">
        <w:t xml:space="preserve"> </w:t>
      </w:r>
      <w:r w:rsidRPr="00435B73" w:rsidR="00E15467">
        <w:t>16</w:t>
      </w:r>
      <w:r w:rsidR="009D2CEA">
        <w:t xml:space="preserve"> </w:t>
      </w:r>
      <w:r w:rsidRPr="00435B73" w:rsidR="00E15467">
        <w:t>March</w:t>
      </w:r>
      <w:r w:rsidR="009D2CEA">
        <w:t xml:space="preserve"> </w:t>
      </w:r>
      <w:r w:rsidRPr="00435B73" w:rsidR="00E15467">
        <w:t>to</w:t>
      </w:r>
      <w:r w:rsidR="009D2CEA">
        <w:t xml:space="preserve"> </w:t>
      </w:r>
      <w:r w:rsidRPr="00435B73" w:rsidR="00E15467">
        <w:t>the</w:t>
      </w:r>
      <w:r w:rsidR="009D2CEA">
        <w:t xml:space="preserve"> </w:t>
      </w:r>
      <w:r w:rsidRPr="00435B73" w:rsidR="00E15467">
        <w:t>week</w:t>
      </w:r>
      <w:r w:rsidR="009D2CEA">
        <w:t xml:space="preserve"> </w:t>
      </w:r>
      <w:r w:rsidRPr="00435B73" w:rsidR="00E15467">
        <w:t>after</w:t>
      </w:r>
      <w:r w:rsidR="009D2CEA">
        <w:t xml:space="preserve"> </w:t>
      </w:r>
      <w:r w:rsidRPr="00435B73" w:rsidR="00E15467">
        <w:t>the</w:t>
      </w:r>
      <w:r w:rsidR="009D2CEA">
        <w:t xml:space="preserve"> </w:t>
      </w:r>
      <w:r w:rsidRPr="00435B73" w:rsidR="00E15467">
        <w:t>closure</w:t>
      </w:r>
      <w:r w:rsidR="009D2CEA">
        <w:t xml:space="preserve"> </w:t>
      </w:r>
      <w:r w:rsidRPr="00435B73" w:rsidR="00E15467">
        <w:t>period</w:t>
      </w:r>
      <w:r w:rsidR="009D2CEA">
        <w:t xml:space="preserve"> </w:t>
      </w:r>
      <w:r w:rsidRPr="00435B73" w:rsidR="00E15467">
        <w:t>took</w:t>
      </w:r>
      <w:r w:rsidR="009D2CEA">
        <w:t xml:space="preserve"> </w:t>
      </w:r>
      <w:r w:rsidRPr="00435B73" w:rsidR="00E15467">
        <w:t>effect,</w:t>
      </w:r>
      <w:r w:rsidR="009D2CEA">
        <w:t xml:space="preserve"> </w:t>
      </w:r>
      <w:r w:rsidRPr="00435B73" w:rsidR="00E15467">
        <w:t>we</w:t>
      </w:r>
      <w:r w:rsidR="009D2CEA">
        <w:t xml:space="preserve"> </w:t>
      </w:r>
      <w:r w:rsidRPr="00435B73" w:rsidR="00E15467">
        <w:t>were</w:t>
      </w:r>
      <w:r w:rsidR="009D2CEA">
        <w:t xml:space="preserve"> </w:t>
      </w:r>
      <w:r w:rsidRPr="00435B73" w:rsidR="00E15467">
        <w:t>providing</w:t>
      </w:r>
      <w:r w:rsidR="009D2CEA">
        <w:t xml:space="preserve"> </w:t>
      </w:r>
      <w:r w:rsidRPr="00435B73" w:rsidR="00E15467">
        <w:t>information</w:t>
      </w:r>
      <w:r w:rsidR="009D2CEA">
        <w:t xml:space="preserve"> </w:t>
      </w:r>
      <w:r w:rsidRPr="00435B73" w:rsidR="00E15467">
        <w:t>t</w:t>
      </w:r>
      <w:r>
        <w:t>o</w:t>
      </w:r>
      <w:r w:rsidR="009D2CEA">
        <w:t xml:space="preserve"> </w:t>
      </w:r>
      <w:r>
        <w:t>Defra</w:t>
      </w:r>
      <w:r w:rsidR="009D2CEA">
        <w:t xml:space="preserve"> </w:t>
      </w:r>
      <w:r>
        <w:t>in</w:t>
      </w:r>
      <w:r w:rsidR="009D2CEA">
        <w:t xml:space="preserve"> </w:t>
      </w:r>
      <w:r>
        <w:t>real</w:t>
      </w:r>
      <w:r w:rsidR="009D2CEA">
        <w:t xml:space="preserve"> </w:t>
      </w:r>
      <w:r w:rsidRPr="00435B73" w:rsidR="00E15467">
        <w:t>time</w:t>
      </w:r>
      <w:r w:rsidR="009D2CEA">
        <w:t xml:space="preserve"> </w:t>
      </w:r>
      <w:r w:rsidRPr="00435B73" w:rsidR="00E15467">
        <w:t>as</w:t>
      </w:r>
      <w:r w:rsidR="009D2CEA">
        <w:t xml:space="preserve"> </w:t>
      </w:r>
      <w:r w:rsidRPr="00435B73" w:rsidR="00E15467">
        <w:t>to</w:t>
      </w:r>
      <w:r w:rsidR="009D2CEA">
        <w:t xml:space="preserve"> </w:t>
      </w:r>
      <w:r w:rsidRPr="00435B73" w:rsidR="00E15467">
        <w:t>what</w:t>
      </w:r>
      <w:r w:rsidR="009D2CEA">
        <w:t xml:space="preserve"> </w:t>
      </w:r>
      <w:r w:rsidRPr="00435B73" w:rsidR="00E15467">
        <w:t>was</w:t>
      </w:r>
      <w:r w:rsidR="009D2CEA">
        <w:t xml:space="preserve"> </w:t>
      </w:r>
      <w:r w:rsidRPr="00435B73" w:rsidR="00E15467">
        <w:t>happening,</w:t>
      </w:r>
      <w:r w:rsidR="009D2CEA">
        <w:t xml:space="preserve"> </w:t>
      </w:r>
      <w:r w:rsidRPr="00435B73" w:rsidR="00E15467">
        <w:t>on</w:t>
      </w:r>
      <w:r w:rsidR="009D2CEA">
        <w:t xml:space="preserve"> </w:t>
      </w:r>
      <w:r w:rsidRPr="00435B73" w:rsidR="00E15467">
        <w:t>the</w:t>
      </w:r>
      <w:r w:rsidR="009D2CEA">
        <w:t xml:space="preserve"> </w:t>
      </w:r>
      <w:r w:rsidRPr="00435B73" w:rsidR="00E15467">
        <w:t>streets,</w:t>
      </w:r>
      <w:r w:rsidR="009D2CEA">
        <w:t xml:space="preserve"> </w:t>
      </w:r>
      <w:r w:rsidRPr="00435B73" w:rsidR="00E15467">
        <w:t>in</w:t>
      </w:r>
      <w:r w:rsidR="009D2CEA">
        <w:t xml:space="preserve"> </w:t>
      </w:r>
      <w:r w:rsidRPr="00435B73" w:rsidR="00E15467">
        <w:t>the</w:t>
      </w:r>
      <w:r w:rsidR="009D2CEA">
        <w:t xml:space="preserve"> </w:t>
      </w:r>
      <w:r w:rsidRPr="00435B73" w:rsidR="00E15467">
        <w:t>town</w:t>
      </w:r>
      <w:r w:rsidR="009D2CEA">
        <w:t xml:space="preserve"> </w:t>
      </w:r>
      <w:r w:rsidRPr="00435B73" w:rsidR="00E15467">
        <w:t>and</w:t>
      </w:r>
      <w:r w:rsidR="009D2CEA">
        <w:t xml:space="preserve"> </w:t>
      </w:r>
      <w:r w:rsidRPr="00435B73" w:rsidR="00E15467">
        <w:t>city</w:t>
      </w:r>
      <w:r w:rsidR="009D2CEA">
        <w:t xml:space="preserve"> </w:t>
      </w:r>
      <w:r w:rsidRPr="00435B73" w:rsidR="00E15467">
        <w:t>centres,</w:t>
      </w:r>
      <w:r w:rsidR="009D2CEA">
        <w:t xml:space="preserve"> </w:t>
      </w:r>
      <w:r w:rsidRPr="00435B73" w:rsidR="00E15467">
        <w:t>and</w:t>
      </w:r>
      <w:r w:rsidR="009D2CEA">
        <w:t xml:space="preserve"> </w:t>
      </w:r>
      <w:r w:rsidRPr="00435B73" w:rsidR="00E15467">
        <w:t>as</w:t>
      </w:r>
      <w:r w:rsidR="009D2CEA">
        <w:t xml:space="preserve"> </w:t>
      </w:r>
      <w:r w:rsidRPr="00435B73" w:rsidR="00E15467">
        <w:t>our</w:t>
      </w:r>
      <w:r w:rsidR="009D2CEA">
        <w:t xml:space="preserve"> </w:t>
      </w:r>
      <w:r w:rsidRPr="00435B73" w:rsidR="00E15467">
        <w:t>restaurants,</w:t>
      </w:r>
      <w:r w:rsidR="009D2CEA">
        <w:t xml:space="preserve"> </w:t>
      </w:r>
      <w:r w:rsidRPr="00435B73" w:rsidR="00E15467">
        <w:t>takeaways</w:t>
      </w:r>
      <w:r w:rsidR="009D2CEA">
        <w:t xml:space="preserve"> </w:t>
      </w:r>
      <w:r w:rsidRPr="00435B73" w:rsidR="00E15467">
        <w:t>and</w:t>
      </w:r>
      <w:r w:rsidR="009D2CEA">
        <w:t xml:space="preserve"> </w:t>
      </w:r>
      <w:r w:rsidRPr="00435B73" w:rsidR="00E15467">
        <w:t>coffee</w:t>
      </w:r>
      <w:r w:rsidR="009D2CEA">
        <w:t xml:space="preserve"> </w:t>
      </w:r>
      <w:r w:rsidRPr="00435B73" w:rsidR="00E15467">
        <w:t>shops</w:t>
      </w:r>
      <w:r w:rsidR="009D2CEA">
        <w:t xml:space="preserve"> </w:t>
      </w:r>
      <w:r w:rsidRPr="00435B73" w:rsidR="00E15467">
        <w:t>closed</w:t>
      </w:r>
      <w:r w:rsidR="009D2CEA">
        <w:t xml:space="preserve"> </w:t>
      </w:r>
      <w:r w:rsidRPr="00435B73" w:rsidR="00E15467">
        <w:t>down.</w:t>
      </w:r>
      <w:r w:rsidR="009D2CEA">
        <w:t xml:space="preserve"> </w:t>
      </w:r>
    </w:p>
    <w:p w:rsidR="00E15467" w:rsidRPr="00435B73" w:rsidP="00E15467">
      <w:pPr>
        <w:pStyle w:val="Answer"/>
      </w:pPr>
      <w:r w:rsidRPr="00435B73">
        <w:t>There</w:t>
      </w:r>
      <w:r w:rsidR="009D2CEA">
        <w:t xml:space="preserve"> </w:t>
      </w:r>
      <w:r w:rsidR="00135068">
        <w:t>was</w:t>
      </w:r>
      <w:r w:rsidR="009D2CEA">
        <w:t xml:space="preserve"> </w:t>
      </w:r>
      <w:r w:rsidR="00135068">
        <w:t>an</w:t>
      </w:r>
      <w:r w:rsidR="009D2CEA">
        <w:t xml:space="preserve"> </w:t>
      </w:r>
      <w:r w:rsidRPr="00435B73">
        <w:t>initial</w:t>
      </w:r>
      <w:r w:rsidR="009D2CEA">
        <w:t xml:space="preserve"> </w:t>
      </w:r>
      <w:r w:rsidRPr="00435B73">
        <w:t>closure</w:t>
      </w:r>
      <w:r w:rsidR="009D2CEA">
        <w:t xml:space="preserve"> </w:t>
      </w:r>
      <w:r w:rsidRPr="00435B73">
        <w:t>period,</w:t>
      </w:r>
      <w:r w:rsidR="009D2CEA">
        <w:t xml:space="preserve"> </w:t>
      </w:r>
      <w:r w:rsidR="00135068">
        <w:t>with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messages</w:t>
      </w:r>
      <w:r w:rsidR="009D2CEA">
        <w:t xml:space="preserve"> </w:t>
      </w:r>
      <w:r w:rsidRPr="00435B73">
        <w:t>from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Prime</w:t>
      </w:r>
      <w:r w:rsidR="009D2CEA">
        <w:t xml:space="preserve"> </w:t>
      </w:r>
      <w:r w:rsidRPr="00435B73">
        <w:t>Minister</w:t>
      </w:r>
      <w:r w:rsidR="009D2CEA">
        <w:t xml:space="preserve"> </w:t>
      </w:r>
      <w:r w:rsidRPr="00435B73">
        <w:t>about</w:t>
      </w:r>
      <w:r w:rsidR="009D2CEA">
        <w:t xml:space="preserve"> </w:t>
      </w:r>
      <w:r w:rsidRPr="00435B73">
        <w:t>not</w:t>
      </w:r>
      <w:r w:rsidR="009D2CEA">
        <w:t xml:space="preserve"> </w:t>
      </w:r>
      <w:r w:rsidRPr="00435B73">
        <w:t>going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pubs</w:t>
      </w:r>
      <w:r w:rsidR="009D2CEA">
        <w:t xml:space="preserve"> </w:t>
      </w:r>
      <w:r w:rsidRPr="00435B73">
        <w:t>and</w:t>
      </w:r>
      <w:r w:rsidR="009D2CEA">
        <w:t xml:space="preserve"> </w:t>
      </w:r>
      <w:r w:rsidRPr="00435B73">
        <w:t>restaurants,</w:t>
      </w:r>
      <w:r w:rsidR="009D2CEA">
        <w:t xml:space="preserve"> </w:t>
      </w:r>
      <w:r w:rsidRPr="00435B73" w:rsidR="00B335D6">
        <w:t>and</w:t>
      </w:r>
      <w:r w:rsidR="009D2CEA">
        <w:t xml:space="preserve"> </w:t>
      </w:r>
      <w:r w:rsidRPr="00435B73" w:rsidR="00B335D6">
        <w:t>then</w:t>
      </w:r>
      <w:r w:rsidR="009D2CEA">
        <w:t xml:space="preserve"> </w:t>
      </w:r>
      <w:r w:rsidRPr="00435B73" w:rsidR="00B335D6">
        <w:t>closing</w:t>
      </w:r>
      <w:r w:rsidR="009D2CEA">
        <w:t xml:space="preserve"> </w:t>
      </w:r>
      <w:r w:rsidRPr="00435B73" w:rsidR="00B335D6">
        <w:t>them,</w:t>
      </w:r>
      <w:r w:rsidR="009D2CEA">
        <w:t xml:space="preserve"> </w:t>
      </w:r>
      <w:r w:rsidRPr="00435B73" w:rsidR="00B335D6">
        <w:t>but</w:t>
      </w:r>
      <w:r w:rsidR="009D2CEA">
        <w:t xml:space="preserve"> </w:t>
      </w:r>
      <w:r w:rsidRPr="00435B73" w:rsidR="00B335D6">
        <w:t>allowing</w:t>
      </w:r>
      <w:r w:rsidR="009D2CEA">
        <w:t xml:space="preserve"> </w:t>
      </w:r>
      <w:r w:rsidRPr="00435B73" w:rsidR="00B335D6">
        <w:t>takeaway</w:t>
      </w:r>
      <w:r w:rsidR="009D2CEA">
        <w:t xml:space="preserve"> </w:t>
      </w:r>
      <w:r w:rsidRPr="00435B73" w:rsidR="00B335D6">
        <w:t>and</w:t>
      </w:r>
      <w:r w:rsidR="009D2CEA">
        <w:t xml:space="preserve"> </w:t>
      </w:r>
      <w:r w:rsidRPr="00435B73" w:rsidR="00B335D6">
        <w:t>delivery.</w:t>
      </w:r>
      <w:r w:rsidR="009D2CEA">
        <w:t xml:space="preserve"> </w:t>
      </w:r>
      <w:r w:rsidRPr="00435B73" w:rsidR="00B335D6">
        <w:t>There</w:t>
      </w:r>
      <w:r w:rsidR="009D2CEA">
        <w:t xml:space="preserve"> </w:t>
      </w:r>
      <w:r w:rsidRPr="00435B73" w:rsidR="00B335D6">
        <w:t>was</w:t>
      </w:r>
      <w:r w:rsidR="009D2CEA">
        <w:t xml:space="preserve"> </w:t>
      </w:r>
      <w:r w:rsidRPr="00435B73" w:rsidR="00B335D6">
        <w:t>an</w:t>
      </w:r>
      <w:r w:rsidR="009D2CEA">
        <w:t xml:space="preserve"> </w:t>
      </w:r>
      <w:r w:rsidRPr="00435B73" w:rsidR="00B335D6">
        <w:t>assumption</w:t>
      </w:r>
      <w:r w:rsidR="009D2CEA">
        <w:t xml:space="preserve"> </w:t>
      </w:r>
      <w:r w:rsidRPr="00435B73" w:rsidR="00B335D6">
        <w:t>that</w:t>
      </w:r>
      <w:r w:rsidR="009D2CEA">
        <w:t xml:space="preserve"> </w:t>
      </w:r>
      <w:r w:rsidRPr="00435B73" w:rsidR="00B335D6">
        <w:t>the</w:t>
      </w:r>
      <w:r w:rsidR="009D2CEA">
        <w:t xml:space="preserve"> </w:t>
      </w:r>
      <w:r w:rsidRPr="00435B73" w:rsidR="00B335D6">
        <w:t>larger</w:t>
      </w:r>
      <w:r w:rsidR="009D2CEA">
        <w:t xml:space="preserve"> </w:t>
      </w:r>
      <w:r w:rsidRPr="00435B73" w:rsidR="00B335D6">
        <w:t>proportion</w:t>
      </w:r>
      <w:r w:rsidR="009D2CEA">
        <w:t xml:space="preserve"> </w:t>
      </w:r>
      <w:r w:rsidRPr="00435B73" w:rsidR="00B335D6">
        <w:t>of</w:t>
      </w:r>
      <w:r w:rsidR="009D2CEA">
        <w:t xml:space="preserve"> </w:t>
      </w:r>
      <w:r w:rsidRPr="00435B73" w:rsidR="00B335D6">
        <w:t>our</w:t>
      </w:r>
      <w:r w:rsidR="009D2CEA">
        <w:t xml:space="preserve"> </w:t>
      </w:r>
      <w:r w:rsidRPr="00435B73" w:rsidR="00B335D6">
        <w:t>estate</w:t>
      </w:r>
      <w:r w:rsidR="009D2CEA">
        <w:t xml:space="preserve"> </w:t>
      </w:r>
      <w:r w:rsidRPr="00435B73" w:rsidR="00B335D6">
        <w:t>might</w:t>
      </w:r>
      <w:r w:rsidR="009D2CEA">
        <w:t xml:space="preserve"> </w:t>
      </w:r>
      <w:r w:rsidRPr="00435B73" w:rsidR="00B335D6">
        <w:t>stay</w:t>
      </w:r>
      <w:r w:rsidR="009D2CEA">
        <w:t xml:space="preserve"> </w:t>
      </w:r>
      <w:r w:rsidRPr="00435B73" w:rsidR="00B335D6">
        <w:t>trading</w:t>
      </w:r>
      <w:r w:rsidR="009D2CEA">
        <w:t xml:space="preserve"> </w:t>
      </w:r>
      <w:r w:rsidRPr="00435B73" w:rsidR="00B335D6">
        <w:t>for</w:t>
      </w:r>
      <w:r w:rsidR="009D2CEA">
        <w:t xml:space="preserve"> </w:t>
      </w:r>
      <w:r w:rsidRPr="00435B73" w:rsidR="00B335D6">
        <w:t>longer,</w:t>
      </w:r>
      <w:r w:rsidR="009D2CEA">
        <w:t xml:space="preserve"> </w:t>
      </w:r>
      <w:r w:rsidRPr="00435B73" w:rsidR="00B335D6">
        <w:t>but</w:t>
      </w:r>
      <w:r w:rsidR="009D2CEA">
        <w:t xml:space="preserve"> </w:t>
      </w:r>
      <w:r w:rsidRPr="00435B73" w:rsidR="00B335D6">
        <w:t>it</w:t>
      </w:r>
      <w:r w:rsidR="009D2CEA">
        <w:t xml:space="preserve"> </w:t>
      </w:r>
      <w:r w:rsidRPr="00435B73" w:rsidR="00B335D6">
        <w:t>was</w:t>
      </w:r>
      <w:r w:rsidR="009D2CEA">
        <w:t xml:space="preserve"> </w:t>
      </w:r>
      <w:r w:rsidRPr="00435B73" w:rsidR="00B335D6">
        <w:t>quite</w:t>
      </w:r>
      <w:r w:rsidR="009D2CEA">
        <w:t xml:space="preserve"> </w:t>
      </w:r>
      <w:r w:rsidRPr="00435B73" w:rsidR="00B335D6">
        <w:t>clear</w:t>
      </w:r>
      <w:r w:rsidR="009D2CEA">
        <w:t xml:space="preserve"> </w:t>
      </w:r>
      <w:r w:rsidRPr="00435B73" w:rsidR="00B335D6">
        <w:t>after</w:t>
      </w:r>
      <w:r w:rsidR="009D2CEA">
        <w:t xml:space="preserve"> </w:t>
      </w:r>
      <w:r w:rsidRPr="00435B73" w:rsidR="00B335D6">
        <w:t>that</w:t>
      </w:r>
      <w:r w:rsidR="009D2CEA">
        <w:t xml:space="preserve"> </w:t>
      </w:r>
      <w:r w:rsidRPr="00435B73" w:rsidR="00B335D6">
        <w:t>weekend</w:t>
      </w:r>
      <w:r w:rsidR="009D2CEA">
        <w:t xml:space="preserve"> </w:t>
      </w:r>
      <w:r w:rsidRPr="00435B73" w:rsidR="00B335D6">
        <w:t>of</w:t>
      </w:r>
      <w:r w:rsidR="009D2CEA">
        <w:t xml:space="preserve"> </w:t>
      </w:r>
      <w:r w:rsidRPr="00435B73" w:rsidR="00B335D6">
        <w:t>the</w:t>
      </w:r>
      <w:r w:rsidR="009D2CEA">
        <w:t xml:space="preserve"> </w:t>
      </w:r>
      <w:r w:rsidRPr="00435B73" w:rsidR="00B335D6">
        <w:t>23</w:t>
      </w:r>
      <w:r w:rsidRPr="00135068" w:rsidR="00B335D6">
        <w:t>rd</w:t>
      </w:r>
      <w:r w:rsidR="009D2CEA">
        <w:t xml:space="preserve"> </w:t>
      </w:r>
      <w:r w:rsidRPr="00435B73" w:rsidR="00B335D6">
        <w:t>that</w:t>
      </w:r>
      <w:r w:rsidR="009D2CEA">
        <w:t xml:space="preserve"> </w:t>
      </w:r>
      <w:r w:rsidRPr="00435B73" w:rsidR="00B335D6">
        <w:t>consumer</w:t>
      </w:r>
      <w:r w:rsidR="009D2CEA">
        <w:t xml:space="preserve"> </w:t>
      </w:r>
      <w:r w:rsidRPr="00435B73" w:rsidR="00B335D6">
        <w:t>reaction</w:t>
      </w:r>
      <w:r w:rsidR="009D2CEA">
        <w:t xml:space="preserve"> </w:t>
      </w:r>
      <w:r w:rsidRPr="00435B73" w:rsidR="00B335D6">
        <w:t>to</w:t>
      </w:r>
      <w:r w:rsidR="009D2CEA">
        <w:t xml:space="preserve"> </w:t>
      </w:r>
      <w:r w:rsidRPr="00435B73" w:rsidR="00B335D6">
        <w:t>the</w:t>
      </w:r>
      <w:r w:rsidR="009D2CEA">
        <w:t xml:space="preserve"> </w:t>
      </w:r>
      <w:r w:rsidRPr="00435B73" w:rsidR="00B335D6">
        <w:t>lockdown</w:t>
      </w:r>
      <w:r w:rsidR="009D2CEA">
        <w:t xml:space="preserve"> </w:t>
      </w:r>
      <w:r w:rsidRPr="00435B73" w:rsidR="00B335D6">
        <w:t>had</w:t>
      </w:r>
      <w:r w:rsidR="009D2CEA">
        <w:t xml:space="preserve"> </w:t>
      </w:r>
      <w:r w:rsidRPr="00435B73" w:rsidR="00B335D6">
        <w:t>meant</w:t>
      </w:r>
      <w:r w:rsidR="009D2CEA">
        <w:t xml:space="preserve"> </w:t>
      </w:r>
      <w:r w:rsidRPr="00435B73" w:rsidR="00B335D6">
        <w:t>that</w:t>
      </w:r>
      <w:r w:rsidR="009D2CEA">
        <w:t xml:space="preserve"> </w:t>
      </w:r>
      <w:r w:rsidRPr="00435B73" w:rsidR="00B335D6">
        <w:t>there</w:t>
      </w:r>
      <w:r w:rsidR="009D2CEA">
        <w:t xml:space="preserve"> </w:t>
      </w:r>
      <w:r w:rsidRPr="00435B73" w:rsidR="00B335D6">
        <w:t>was</w:t>
      </w:r>
      <w:r w:rsidR="009D2CEA">
        <w:t xml:space="preserve"> </w:t>
      </w:r>
      <w:r w:rsidRPr="00435B73" w:rsidR="00B335D6">
        <w:t>almost</w:t>
      </w:r>
      <w:r w:rsidR="009D2CEA">
        <w:t xml:space="preserve"> </w:t>
      </w:r>
      <w:r w:rsidRPr="00435B73" w:rsidR="00B335D6">
        <w:t>an</w:t>
      </w:r>
      <w:r w:rsidR="009D2CEA">
        <w:t xml:space="preserve"> </w:t>
      </w:r>
      <w:r w:rsidRPr="00435B73" w:rsidR="00B335D6">
        <w:t>entire</w:t>
      </w:r>
      <w:r w:rsidR="009D2CEA">
        <w:t xml:space="preserve"> </w:t>
      </w:r>
      <w:r w:rsidRPr="00435B73" w:rsidR="00B335D6">
        <w:t>closure.</w:t>
      </w:r>
      <w:r w:rsidR="009D2CEA">
        <w:t xml:space="preserve"> </w:t>
      </w:r>
      <w:r w:rsidRPr="00435B73" w:rsidR="00B335D6">
        <w:t>Everybody</w:t>
      </w:r>
      <w:r w:rsidR="009D2CEA">
        <w:t xml:space="preserve"> </w:t>
      </w:r>
      <w:r w:rsidRPr="00435B73" w:rsidR="00B335D6">
        <w:t>stopped</w:t>
      </w:r>
      <w:r w:rsidR="009D2CEA">
        <w:t xml:space="preserve"> </w:t>
      </w:r>
      <w:r w:rsidRPr="00435B73" w:rsidR="00B335D6">
        <w:t>going</w:t>
      </w:r>
      <w:r w:rsidR="009D2CEA">
        <w:t xml:space="preserve"> </w:t>
      </w:r>
      <w:r w:rsidRPr="00435B73" w:rsidR="00B335D6">
        <w:t>to</w:t>
      </w:r>
      <w:r w:rsidR="009D2CEA">
        <w:t xml:space="preserve"> </w:t>
      </w:r>
      <w:r w:rsidRPr="00435B73" w:rsidR="00B335D6">
        <w:t>work</w:t>
      </w:r>
      <w:r w:rsidR="00135068">
        <w:t>;</w:t>
      </w:r>
      <w:r w:rsidR="009D2CEA">
        <w:t xml:space="preserve"> </w:t>
      </w:r>
      <w:r w:rsidRPr="00435B73" w:rsidR="00B335D6">
        <w:t>everybody</w:t>
      </w:r>
      <w:r w:rsidR="009D2CEA">
        <w:t xml:space="preserve"> </w:t>
      </w:r>
      <w:r w:rsidRPr="00435B73" w:rsidR="00B335D6">
        <w:t>did</w:t>
      </w:r>
      <w:r w:rsidR="009D2CEA">
        <w:t xml:space="preserve"> </w:t>
      </w:r>
      <w:r w:rsidRPr="00435B73" w:rsidR="00B335D6">
        <w:t>obey</w:t>
      </w:r>
      <w:r w:rsidR="009D2CEA">
        <w:t xml:space="preserve"> </w:t>
      </w:r>
      <w:r w:rsidRPr="00435B73" w:rsidR="00B335D6">
        <w:t>the</w:t>
      </w:r>
      <w:r w:rsidR="009D2CEA">
        <w:t xml:space="preserve"> </w:t>
      </w:r>
      <w:r w:rsidRPr="00435B73" w:rsidR="00B335D6">
        <w:t>lockdown</w:t>
      </w:r>
      <w:r w:rsidR="009D2CEA">
        <w:t xml:space="preserve"> </w:t>
      </w:r>
      <w:r w:rsidRPr="00435B73" w:rsidR="00B335D6">
        <w:t>and</w:t>
      </w:r>
      <w:r w:rsidR="009D2CEA">
        <w:t xml:space="preserve"> </w:t>
      </w:r>
      <w:r w:rsidRPr="00435B73" w:rsidR="00B335D6">
        <w:t>stay</w:t>
      </w:r>
      <w:r w:rsidR="009D2CEA">
        <w:t xml:space="preserve"> </w:t>
      </w:r>
      <w:r w:rsidRPr="00435B73" w:rsidR="00B335D6">
        <w:t>at</w:t>
      </w:r>
      <w:r w:rsidR="009D2CEA">
        <w:t xml:space="preserve"> </w:t>
      </w:r>
      <w:r w:rsidRPr="00435B73" w:rsidR="00B335D6">
        <w:t>home,</w:t>
      </w:r>
      <w:r w:rsidR="009D2CEA">
        <w:t xml:space="preserve"> </w:t>
      </w:r>
      <w:r w:rsidRPr="00435B73" w:rsidR="00B335D6">
        <w:t>so</w:t>
      </w:r>
      <w:r w:rsidR="009D2CEA">
        <w:t xml:space="preserve"> </w:t>
      </w:r>
      <w:r w:rsidRPr="00435B73" w:rsidR="00B335D6">
        <w:t>coffee</w:t>
      </w:r>
      <w:r w:rsidR="009D2CEA">
        <w:t xml:space="preserve"> </w:t>
      </w:r>
      <w:r w:rsidRPr="00435B73" w:rsidR="00B335D6">
        <w:t>shops,</w:t>
      </w:r>
      <w:r w:rsidR="009D2CEA">
        <w:t xml:space="preserve"> </w:t>
      </w:r>
      <w:r w:rsidRPr="00435B73" w:rsidR="00B335D6">
        <w:t>takeaway</w:t>
      </w:r>
      <w:r w:rsidR="009D2CEA">
        <w:t xml:space="preserve"> </w:t>
      </w:r>
      <w:r w:rsidRPr="00435B73" w:rsidR="00B335D6">
        <w:t>venues,</w:t>
      </w:r>
      <w:r w:rsidR="009D2CEA">
        <w:t xml:space="preserve"> </w:t>
      </w:r>
      <w:r w:rsidRPr="00435B73" w:rsidR="00B335D6">
        <w:t>cafés,</w:t>
      </w:r>
      <w:r w:rsidR="009D2CEA">
        <w:t xml:space="preserve"> </w:t>
      </w:r>
      <w:r w:rsidRPr="00435B73" w:rsidR="00B335D6">
        <w:t>lots</w:t>
      </w:r>
      <w:r w:rsidR="009D2CEA">
        <w:t xml:space="preserve"> </w:t>
      </w:r>
      <w:r w:rsidRPr="00435B73" w:rsidR="00B335D6">
        <w:t>of</w:t>
      </w:r>
      <w:r w:rsidR="009D2CEA">
        <w:t xml:space="preserve"> </w:t>
      </w:r>
      <w:r w:rsidRPr="00435B73" w:rsidR="00B335D6">
        <w:t>those</w:t>
      </w:r>
      <w:r w:rsidR="009D2CEA">
        <w:t xml:space="preserve"> </w:t>
      </w:r>
      <w:r w:rsidRPr="00435B73" w:rsidR="00B335D6">
        <w:t>business</w:t>
      </w:r>
      <w:r w:rsidR="009D2CEA">
        <w:t xml:space="preserve"> </w:t>
      </w:r>
      <w:r w:rsidRPr="00435B73" w:rsidR="00B335D6">
        <w:t>that</w:t>
      </w:r>
      <w:r w:rsidR="009D2CEA">
        <w:t xml:space="preserve"> </w:t>
      </w:r>
      <w:r w:rsidRPr="00435B73" w:rsidR="00B335D6">
        <w:t>the</w:t>
      </w:r>
      <w:r w:rsidR="009D2CEA">
        <w:t xml:space="preserve"> </w:t>
      </w:r>
      <w:r w:rsidRPr="00435B73" w:rsidR="00B335D6">
        <w:t>Government</w:t>
      </w:r>
      <w:r w:rsidR="009D2CEA">
        <w:t xml:space="preserve"> </w:t>
      </w:r>
      <w:r w:rsidR="00135068">
        <w:t>initially</w:t>
      </w:r>
      <w:r w:rsidR="009D2CEA">
        <w:t xml:space="preserve"> </w:t>
      </w:r>
      <w:r w:rsidRPr="00435B73" w:rsidR="00B335D6">
        <w:t>thought</w:t>
      </w:r>
      <w:r w:rsidR="009D2CEA">
        <w:t xml:space="preserve"> </w:t>
      </w:r>
      <w:r w:rsidRPr="00435B73" w:rsidR="00B335D6">
        <w:t>may</w:t>
      </w:r>
      <w:r w:rsidR="009D2CEA">
        <w:t xml:space="preserve"> </w:t>
      </w:r>
      <w:r w:rsidRPr="00435B73" w:rsidR="00B335D6">
        <w:t>be</w:t>
      </w:r>
      <w:r w:rsidR="009D2CEA">
        <w:t xml:space="preserve"> </w:t>
      </w:r>
      <w:r w:rsidRPr="00435B73" w:rsidR="00B335D6">
        <w:t>able</w:t>
      </w:r>
      <w:r w:rsidR="009D2CEA">
        <w:t xml:space="preserve"> </w:t>
      </w:r>
      <w:r w:rsidRPr="00435B73" w:rsidR="00B335D6">
        <w:t>to</w:t>
      </w:r>
      <w:r w:rsidR="009D2CEA">
        <w:t xml:space="preserve"> </w:t>
      </w:r>
      <w:r w:rsidRPr="00435B73" w:rsidR="00B335D6">
        <w:t>stay</w:t>
      </w:r>
      <w:r w:rsidR="009D2CEA">
        <w:t xml:space="preserve"> </w:t>
      </w:r>
      <w:r w:rsidRPr="00435B73" w:rsidR="00B335D6">
        <w:t>trading</w:t>
      </w:r>
      <w:r w:rsidR="009D2CEA">
        <w:t xml:space="preserve"> </w:t>
      </w:r>
      <w:r w:rsidRPr="00435B73" w:rsidR="00B335D6">
        <w:t>in</w:t>
      </w:r>
      <w:r w:rsidR="009D2CEA">
        <w:t xml:space="preserve"> </w:t>
      </w:r>
      <w:r w:rsidRPr="00435B73" w:rsidR="00B335D6">
        <w:t>some</w:t>
      </w:r>
      <w:r w:rsidR="009D2CEA">
        <w:t xml:space="preserve"> </w:t>
      </w:r>
      <w:r w:rsidRPr="00435B73" w:rsidR="00B335D6">
        <w:t>way,</w:t>
      </w:r>
      <w:r w:rsidR="009D2CEA">
        <w:t xml:space="preserve"> </w:t>
      </w:r>
      <w:r w:rsidRPr="00435B73" w:rsidR="00B335D6">
        <w:t>shape</w:t>
      </w:r>
      <w:r w:rsidR="009D2CEA">
        <w:t xml:space="preserve"> </w:t>
      </w:r>
      <w:r w:rsidRPr="00435B73" w:rsidR="00B335D6">
        <w:t>or</w:t>
      </w:r>
      <w:r w:rsidR="009D2CEA">
        <w:t xml:space="preserve"> </w:t>
      </w:r>
      <w:r w:rsidRPr="00435B73" w:rsidR="00B335D6">
        <w:t>form,</w:t>
      </w:r>
      <w:r w:rsidR="009D2CEA">
        <w:t xml:space="preserve"> </w:t>
      </w:r>
      <w:r w:rsidRPr="00435B73" w:rsidR="00B335D6">
        <w:t>close</w:t>
      </w:r>
      <w:r w:rsidR="00135068">
        <w:t>d</w:t>
      </w:r>
      <w:r w:rsidR="009D2CEA">
        <w:t xml:space="preserve"> </w:t>
      </w:r>
      <w:r w:rsidR="00135068">
        <w:t>down</w:t>
      </w:r>
      <w:r w:rsidRPr="00435B73" w:rsidR="00B335D6">
        <w:t>.</w:t>
      </w:r>
      <w:r w:rsidR="009D2CEA">
        <w:t xml:space="preserve"> </w:t>
      </w:r>
      <w:r w:rsidRPr="00435B73" w:rsidR="00B335D6">
        <w:t>That</w:t>
      </w:r>
      <w:r w:rsidR="009D2CEA">
        <w:t xml:space="preserve"> </w:t>
      </w:r>
      <w:r w:rsidRPr="00435B73" w:rsidR="00B335D6">
        <w:t>had</w:t>
      </w:r>
      <w:r w:rsidR="009D2CEA">
        <w:t xml:space="preserve"> </w:t>
      </w:r>
      <w:r w:rsidRPr="00435B73" w:rsidR="00B335D6">
        <w:t>an</w:t>
      </w:r>
      <w:r w:rsidR="009D2CEA">
        <w:t xml:space="preserve"> </w:t>
      </w:r>
      <w:r w:rsidRPr="00435B73" w:rsidR="00B335D6">
        <w:t>immediate</w:t>
      </w:r>
      <w:r w:rsidR="009D2CEA">
        <w:t xml:space="preserve"> </w:t>
      </w:r>
      <w:r w:rsidRPr="00435B73" w:rsidR="00B335D6">
        <w:t>impact</w:t>
      </w:r>
      <w:r w:rsidR="009D2CEA">
        <w:t xml:space="preserve"> </w:t>
      </w:r>
      <w:r w:rsidRPr="00435B73" w:rsidR="00B335D6">
        <w:t>on</w:t>
      </w:r>
      <w:r w:rsidR="009D2CEA">
        <w:t xml:space="preserve"> </w:t>
      </w:r>
      <w:r w:rsidRPr="00435B73" w:rsidR="00B335D6">
        <w:t>the</w:t>
      </w:r>
      <w:r w:rsidR="009D2CEA">
        <w:t xml:space="preserve"> </w:t>
      </w:r>
      <w:r w:rsidRPr="00435B73" w:rsidR="00B335D6">
        <w:t>supply</w:t>
      </w:r>
      <w:r w:rsidR="009D2CEA">
        <w:t xml:space="preserve"> </w:t>
      </w:r>
      <w:r w:rsidRPr="00435B73" w:rsidR="00B335D6">
        <w:t>chain.</w:t>
      </w:r>
    </w:p>
    <w:p w:rsidR="00D60E7E" w:rsidRPr="00435B73" w:rsidP="00E15467">
      <w:pPr>
        <w:pStyle w:val="Answer"/>
      </w:pPr>
      <w:r w:rsidRPr="00435B73">
        <w:t>We</w:t>
      </w:r>
      <w:r w:rsidR="009D2CEA">
        <w:t xml:space="preserve"> </w:t>
      </w:r>
      <w:r w:rsidRPr="00435B73">
        <w:t>work</w:t>
      </w:r>
      <w:r w:rsidR="00135068">
        <w:t>ed</w:t>
      </w:r>
      <w:r w:rsidR="009D2CEA">
        <w:t xml:space="preserve"> </w:t>
      </w:r>
      <w:r w:rsidRPr="00435B73">
        <w:t>very</w:t>
      </w:r>
      <w:r w:rsidR="009D2CEA">
        <w:t xml:space="preserve"> </w:t>
      </w:r>
      <w:r w:rsidRPr="00435B73">
        <w:t>closely</w:t>
      </w:r>
      <w:r w:rsidR="009D2CEA">
        <w:t xml:space="preserve"> </w:t>
      </w:r>
      <w:r w:rsidRPr="00435B73">
        <w:t>with</w:t>
      </w:r>
      <w:r w:rsidR="009D2CEA">
        <w:t xml:space="preserve"> </w:t>
      </w:r>
      <w:r w:rsidRPr="00435B73">
        <w:t>Defra</w:t>
      </w:r>
      <w:r w:rsidR="009D2CEA">
        <w:t xml:space="preserve"> </w:t>
      </w:r>
      <w:r w:rsidRPr="00435B73">
        <w:t>as</w:t>
      </w:r>
      <w:r w:rsidR="009D2CEA">
        <w:t xml:space="preserve"> </w:t>
      </w:r>
      <w:r w:rsidRPr="00435B73">
        <w:t>we</w:t>
      </w:r>
      <w:r w:rsidR="009D2CEA">
        <w:t xml:space="preserve"> </w:t>
      </w:r>
      <w:r w:rsidRPr="00435B73">
        <w:t>went</w:t>
      </w:r>
      <w:r w:rsidR="009D2CEA">
        <w:t xml:space="preserve"> </w:t>
      </w:r>
      <w:r w:rsidRPr="00435B73">
        <w:t>into</w:t>
      </w:r>
      <w:r w:rsidR="009D2CEA">
        <w:t xml:space="preserve"> </w:t>
      </w:r>
      <w:r w:rsidRPr="00435B73">
        <w:t>that</w:t>
      </w:r>
      <w:r w:rsidR="009D2CEA">
        <w:t xml:space="preserve"> </w:t>
      </w:r>
      <w:r w:rsidRPr="00435B73">
        <w:t>lockdown</w:t>
      </w:r>
      <w:r w:rsidR="009D2CEA">
        <w:t xml:space="preserve"> </w:t>
      </w:r>
      <w:r w:rsidRPr="00435B73">
        <w:t>period.</w:t>
      </w:r>
      <w:r w:rsidR="009D2CEA">
        <w:t xml:space="preserve"> </w:t>
      </w:r>
      <w:r w:rsidRPr="00435B73">
        <w:t>There</w:t>
      </w:r>
      <w:r w:rsidR="009D2CEA">
        <w:t xml:space="preserve"> </w:t>
      </w:r>
      <w:r w:rsidRPr="00435B73">
        <w:t>were</w:t>
      </w:r>
      <w:r w:rsidR="009D2CEA">
        <w:t xml:space="preserve"> </w:t>
      </w:r>
      <w:r w:rsidRPr="00435B73">
        <w:t>daily</w:t>
      </w:r>
      <w:r w:rsidR="009D2CEA">
        <w:t xml:space="preserve"> </w:t>
      </w:r>
      <w:r w:rsidRPr="00435B73">
        <w:t>food</w:t>
      </w:r>
      <w:r w:rsidR="009D2CEA">
        <w:t xml:space="preserve"> </w:t>
      </w:r>
      <w:r w:rsidRPr="00435B73">
        <w:t>supply</w:t>
      </w:r>
      <w:r w:rsidR="009D2CEA">
        <w:t xml:space="preserve"> </w:t>
      </w:r>
      <w:r w:rsidRPr="00435B73">
        <w:t>and</w:t>
      </w:r>
      <w:r w:rsidR="009D2CEA">
        <w:t xml:space="preserve"> </w:t>
      </w:r>
      <w:r w:rsidRPr="00435B73">
        <w:t>food</w:t>
      </w:r>
      <w:r w:rsidR="009D2CEA">
        <w:t xml:space="preserve"> </w:t>
      </w:r>
      <w:r w:rsidRPr="00435B73">
        <w:t>resilience</w:t>
      </w:r>
      <w:r w:rsidR="009D2CEA">
        <w:t xml:space="preserve"> </w:t>
      </w:r>
      <w:r w:rsidRPr="00435B73">
        <w:t>calls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manage</w:t>
      </w:r>
      <w:r w:rsidR="009D2CEA">
        <w:t xml:space="preserve"> </w:t>
      </w:r>
      <w:r w:rsidRPr="00435B73">
        <w:t>that</w:t>
      </w:r>
      <w:r w:rsidR="009D2CEA">
        <w:t xml:space="preserve"> </w:t>
      </w:r>
      <w:r w:rsidRPr="00435B73">
        <w:t>in</w:t>
      </w:r>
      <w:r w:rsidR="009D2CEA">
        <w:t xml:space="preserve"> </w:t>
      </w:r>
      <w:r w:rsidRPr="00435B73">
        <w:t>real</w:t>
      </w:r>
      <w:r w:rsidR="009D2CEA">
        <w:t xml:space="preserve"> </w:t>
      </w:r>
      <w:r w:rsidRPr="00435B73">
        <w:t>time,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talk</w:t>
      </w:r>
      <w:r w:rsidR="009D2CEA">
        <w:t xml:space="preserve"> </w:t>
      </w:r>
      <w:r w:rsidRPr="00435B73">
        <w:t>about</w:t>
      </w:r>
      <w:r w:rsidR="009D2CEA">
        <w:t xml:space="preserve"> </w:t>
      </w:r>
      <w:r w:rsidR="00F711FF">
        <w:t>the</w:t>
      </w:r>
      <w:r w:rsidR="009D2CEA">
        <w:t xml:space="preserve"> </w:t>
      </w:r>
      <w:r w:rsidRPr="00435B73" w:rsidR="00F711FF">
        <w:t>impact</w:t>
      </w:r>
      <w:r w:rsidR="009D2CEA">
        <w:t xml:space="preserve"> </w:t>
      </w:r>
      <w:r w:rsidR="00F711FF">
        <w:t>of</w:t>
      </w:r>
      <w:r w:rsidR="009D2CEA">
        <w:t xml:space="preserve"> </w:t>
      </w:r>
      <w:r w:rsidR="00F711FF">
        <w:t>our</w:t>
      </w:r>
      <w:r w:rsidR="009D2CEA">
        <w:t xml:space="preserve"> </w:t>
      </w:r>
      <w:r w:rsidR="00F711FF">
        <w:t>premises</w:t>
      </w:r>
      <w:r w:rsidR="009D2CEA">
        <w:t xml:space="preserve"> </w:t>
      </w:r>
      <w:r w:rsidR="00F711FF">
        <w:t>shutting,</w:t>
      </w:r>
      <w:r w:rsidR="009D2CEA">
        <w:t xml:space="preserve"> </w:t>
      </w:r>
      <w:r w:rsidR="00F711FF">
        <w:t>the</w:t>
      </w:r>
      <w:r w:rsidR="009D2CEA">
        <w:t xml:space="preserve"> </w:t>
      </w:r>
      <w:r w:rsidR="00F711FF">
        <w:t>impact</w:t>
      </w:r>
      <w:r w:rsidR="009D2CEA">
        <w:t xml:space="preserve"> </w:t>
      </w:r>
      <w:r w:rsidR="00F711FF">
        <w:t>of</w:t>
      </w:r>
      <w:r w:rsidR="009D2CEA">
        <w:t xml:space="preserve"> </w:t>
      </w:r>
      <w:r w:rsidR="00F711FF">
        <w:t>that</w:t>
      </w:r>
      <w:r w:rsidR="009D2CEA">
        <w:t xml:space="preserve"> </w:t>
      </w:r>
      <w:r w:rsidRPr="00435B73">
        <w:t>going</w:t>
      </w:r>
      <w:r w:rsidR="009D2CEA">
        <w:t xml:space="preserve"> </w:t>
      </w:r>
      <w:r w:rsidRPr="00435B73">
        <w:t>up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supply</w:t>
      </w:r>
      <w:r w:rsidR="009D2CEA">
        <w:t xml:space="preserve"> </w:t>
      </w:r>
      <w:r w:rsidRPr="00435B73">
        <w:t>chain,</w:t>
      </w:r>
      <w:r w:rsidR="009D2CEA">
        <w:t xml:space="preserve"> </w:t>
      </w:r>
      <w:r w:rsidRPr="00435B73">
        <w:t>how</w:t>
      </w:r>
      <w:r w:rsidR="009D2CEA">
        <w:t xml:space="preserve"> </w:t>
      </w:r>
      <w:r w:rsidRPr="00435B73">
        <w:t>we</w:t>
      </w:r>
      <w:r w:rsidR="009D2CEA">
        <w:t xml:space="preserve"> </w:t>
      </w:r>
      <w:r w:rsidRPr="00435B73">
        <w:t>could</w:t>
      </w:r>
      <w:r w:rsidR="009D2CEA">
        <w:t xml:space="preserve"> </w:t>
      </w:r>
      <w:r w:rsidRPr="00435B73">
        <w:t>shift</w:t>
      </w:r>
      <w:r w:rsidR="009D2CEA">
        <w:t xml:space="preserve"> </w:t>
      </w:r>
      <w:r w:rsidRPr="00435B73">
        <w:t>and</w:t>
      </w:r>
      <w:r w:rsidR="009D2CEA">
        <w:t xml:space="preserve"> </w:t>
      </w:r>
      <w:r w:rsidRPr="00435B73">
        <w:t>pivot</w:t>
      </w:r>
      <w:r w:rsidR="009D2CEA">
        <w:t xml:space="preserve"> </w:t>
      </w:r>
      <w:r w:rsidRPr="00435B73">
        <w:t>food</w:t>
      </w:r>
      <w:r w:rsidR="009D2CEA">
        <w:t xml:space="preserve"> </w:t>
      </w:r>
      <w:r w:rsidRPr="00435B73">
        <w:t>production</w:t>
      </w:r>
      <w:r w:rsidR="009D2CEA">
        <w:t xml:space="preserve"> </w:t>
      </w:r>
      <w:r w:rsidRPr="00435B73">
        <w:t>and</w:t>
      </w:r>
      <w:r w:rsidR="009D2CEA">
        <w:t xml:space="preserve"> </w:t>
      </w:r>
      <w:r w:rsidRPr="00435B73">
        <w:t>food</w:t>
      </w:r>
      <w:r w:rsidR="009D2CEA">
        <w:t xml:space="preserve"> </w:t>
      </w:r>
      <w:r w:rsidRPr="00435B73">
        <w:t>distribution</w:t>
      </w:r>
      <w:r w:rsidR="009D2CEA">
        <w:t xml:space="preserve"> </w:t>
      </w:r>
      <w:r w:rsidRPr="00435B73">
        <w:t>away</w:t>
      </w:r>
      <w:r w:rsidR="009D2CEA">
        <w:t xml:space="preserve"> </w:t>
      </w:r>
      <w:r w:rsidRPr="00435B73">
        <w:t>from</w:t>
      </w:r>
      <w:r w:rsidR="009D2CEA">
        <w:t xml:space="preserve"> </w:t>
      </w:r>
      <w:r w:rsidRPr="00435B73">
        <w:t>catering</w:t>
      </w:r>
      <w:r w:rsidR="009D2CEA">
        <w:t xml:space="preserve"> </w:t>
      </w:r>
      <w:r w:rsidRPr="00435B73">
        <w:t>towards</w:t>
      </w:r>
      <w:r w:rsidR="009D2CEA">
        <w:t xml:space="preserve"> </w:t>
      </w:r>
      <w:r w:rsidRPr="00435B73">
        <w:t>retail</w:t>
      </w:r>
      <w:r w:rsidR="00F711FF">
        <w:t>,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support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shortages</w:t>
      </w:r>
      <w:r w:rsidR="009D2CEA">
        <w:t xml:space="preserve"> </w:t>
      </w:r>
      <w:r w:rsidRPr="00435B73">
        <w:t>that</w:t>
      </w:r>
      <w:r w:rsidR="009D2CEA">
        <w:t xml:space="preserve"> </w:t>
      </w:r>
      <w:r w:rsidRPr="00435B73">
        <w:t>were</w:t>
      </w:r>
      <w:r w:rsidR="009D2CEA">
        <w:t xml:space="preserve"> </w:t>
      </w:r>
      <w:r w:rsidRPr="00435B73">
        <w:t>being</w:t>
      </w:r>
      <w:r w:rsidR="009D2CEA">
        <w:t xml:space="preserve"> </w:t>
      </w:r>
      <w:r w:rsidRPr="00435B73">
        <w:t>seen</w:t>
      </w:r>
      <w:r w:rsidR="009D2CEA">
        <w:t xml:space="preserve"> </w:t>
      </w:r>
      <w:r w:rsidRPr="00435B73">
        <w:t>on</w:t>
      </w:r>
      <w:r w:rsidR="009D2CEA">
        <w:t xml:space="preserve"> </w:t>
      </w:r>
      <w:r w:rsidRPr="00435B73">
        <w:t>supermarket</w:t>
      </w:r>
      <w:r w:rsidR="009D2CEA">
        <w:t xml:space="preserve"> </w:t>
      </w:r>
      <w:r w:rsidRPr="00435B73">
        <w:t>shelves.</w:t>
      </w:r>
      <w:r w:rsidR="009D2CEA">
        <w:t xml:space="preserve"> </w:t>
      </w:r>
      <w:r w:rsidRPr="00435B73">
        <w:t>It</w:t>
      </w:r>
      <w:r w:rsidR="009D2CEA">
        <w:t xml:space="preserve"> </w:t>
      </w:r>
      <w:r w:rsidRPr="00435B73">
        <w:t>is</w:t>
      </w:r>
      <w:r w:rsidR="009D2CEA">
        <w:t xml:space="preserve"> </w:t>
      </w:r>
      <w:r w:rsidRPr="00435B73">
        <w:t>not</w:t>
      </w:r>
      <w:r w:rsidR="009D2CEA">
        <w:t xml:space="preserve"> </w:t>
      </w:r>
      <w:r w:rsidRPr="00435B73">
        <w:t>terribly</w:t>
      </w:r>
      <w:r w:rsidR="009D2CEA">
        <w:t xml:space="preserve"> </w:t>
      </w:r>
      <w:r w:rsidRPr="00435B73">
        <w:t>easy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do,</w:t>
      </w:r>
      <w:r w:rsidR="009D2CEA">
        <w:t xml:space="preserve"> </w:t>
      </w:r>
      <w:r w:rsidRPr="00435B73">
        <w:t>but</w:t>
      </w:r>
      <w:r w:rsidR="009D2CEA">
        <w:t xml:space="preserve"> </w:t>
      </w:r>
      <w:r w:rsidRPr="00435B73">
        <w:t>we</w:t>
      </w:r>
      <w:r w:rsidR="009D2CEA">
        <w:t xml:space="preserve"> </w:t>
      </w:r>
      <w:r w:rsidRPr="00435B73">
        <w:t>were</w:t>
      </w:r>
      <w:r w:rsidR="009D2CEA">
        <w:t xml:space="preserve"> </w:t>
      </w:r>
      <w:r w:rsidRPr="00435B73">
        <w:t>trying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work</w:t>
      </w:r>
      <w:r w:rsidR="009D2CEA">
        <w:t xml:space="preserve"> </w:t>
      </w:r>
      <w:r w:rsidRPr="00435B73">
        <w:t>our</w:t>
      </w:r>
      <w:r w:rsidR="009D2CEA">
        <w:t xml:space="preserve"> </w:t>
      </w:r>
      <w:r w:rsidRPr="00435B73">
        <w:t>hardest</w:t>
      </w:r>
      <w:r w:rsidR="009D2CEA">
        <w:t xml:space="preserve"> </w:t>
      </w:r>
      <w:r w:rsidRPr="00435B73">
        <w:t>on</w:t>
      </w:r>
      <w:r w:rsidR="009D2CEA">
        <w:t xml:space="preserve"> </w:t>
      </w:r>
      <w:r w:rsidRPr="00435B73">
        <w:t>that.</w:t>
      </w:r>
      <w:r w:rsidR="009D2CEA">
        <w:t xml:space="preserve"> </w:t>
      </w:r>
      <w:r w:rsidR="00F711FF">
        <w:t>We</w:t>
      </w:r>
      <w:r w:rsidR="009D2CEA">
        <w:t xml:space="preserve"> </w:t>
      </w:r>
      <w:r w:rsidR="00F711FF">
        <w:t>were</w:t>
      </w:r>
      <w:r w:rsidR="009D2CEA">
        <w:t xml:space="preserve"> </w:t>
      </w:r>
      <w:r w:rsidRPr="00435B73">
        <w:t>also</w:t>
      </w:r>
      <w:r w:rsidR="009D2CEA">
        <w:t xml:space="preserve"> </w:t>
      </w:r>
      <w:r w:rsidRPr="00435B73">
        <w:t>look</w:t>
      </w:r>
      <w:r w:rsidR="00F711FF">
        <w:t>ing</w:t>
      </w:r>
      <w:r w:rsidR="009D2CEA">
        <w:t xml:space="preserve"> </w:t>
      </w:r>
      <w:r w:rsidRPr="00435B73">
        <w:t>at</w:t>
      </w:r>
      <w:r w:rsidR="009D2CEA">
        <w:t xml:space="preserve"> </w:t>
      </w:r>
      <w:r w:rsidRPr="00435B73">
        <w:t>how</w:t>
      </w:r>
      <w:r w:rsidR="009D2CEA">
        <w:t xml:space="preserve"> </w:t>
      </w:r>
      <w:r w:rsidRPr="00435B73">
        <w:t>we</w:t>
      </w:r>
      <w:r w:rsidR="009D2CEA">
        <w:t xml:space="preserve"> </w:t>
      </w:r>
      <w:r w:rsidRPr="00435B73">
        <w:t>could</w:t>
      </w:r>
      <w:r w:rsidR="009D2CEA">
        <w:t xml:space="preserve"> </w:t>
      </w:r>
      <w:r w:rsidRPr="00435B73">
        <w:t>preserve</w:t>
      </w:r>
      <w:r w:rsidR="009D2CEA">
        <w:t xml:space="preserve"> </w:t>
      </w:r>
      <w:r w:rsidRPr="00435B73">
        <w:t>as</w:t>
      </w:r>
      <w:r w:rsidR="009D2CEA">
        <w:t xml:space="preserve"> </w:t>
      </w:r>
      <w:r w:rsidRPr="00435B73">
        <w:t>much</w:t>
      </w:r>
      <w:r w:rsidR="009D2CEA">
        <w:t xml:space="preserve"> </w:t>
      </w:r>
      <w:r w:rsidRPr="00435B73">
        <w:t>food</w:t>
      </w:r>
      <w:r w:rsidR="009D2CEA">
        <w:t xml:space="preserve"> </w:t>
      </w:r>
      <w:r w:rsidRPr="00435B73">
        <w:t>as</w:t>
      </w:r>
      <w:r w:rsidR="009D2CEA">
        <w:t xml:space="preserve"> </w:t>
      </w:r>
      <w:r w:rsidRPr="00435B73">
        <w:t>possible</w:t>
      </w:r>
      <w:r w:rsidR="009D2CEA">
        <w:t xml:space="preserve"> </w:t>
      </w:r>
      <w:r w:rsidRPr="00435B73">
        <w:t>that</w:t>
      </w:r>
      <w:r w:rsidR="009D2CEA">
        <w:t xml:space="preserve"> </w:t>
      </w:r>
      <w:r w:rsidRPr="00435B73">
        <w:t>was</w:t>
      </w:r>
      <w:r w:rsidR="009D2CEA">
        <w:t xml:space="preserve"> </w:t>
      </w:r>
      <w:r w:rsidRPr="00435B73">
        <w:t>in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hospitality</w:t>
      </w:r>
      <w:r w:rsidR="009D2CEA">
        <w:t xml:space="preserve"> </w:t>
      </w:r>
      <w:r w:rsidRPr="00435B73">
        <w:t>supply</w:t>
      </w:r>
      <w:r w:rsidR="009D2CEA">
        <w:t xml:space="preserve"> </w:t>
      </w:r>
      <w:r w:rsidRPr="00435B73">
        <w:t>chain</w:t>
      </w:r>
      <w:r w:rsidR="009D2CEA">
        <w:t xml:space="preserve"> </w:t>
      </w:r>
      <w:r w:rsidRPr="00435B73">
        <w:t>and</w:t>
      </w:r>
      <w:r w:rsidR="009D2CEA">
        <w:t xml:space="preserve"> </w:t>
      </w:r>
      <w:r w:rsidRPr="00435B73">
        <w:t>could</w:t>
      </w:r>
      <w:r w:rsidR="009D2CEA">
        <w:t xml:space="preserve"> </w:t>
      </w:r>
      <w:r w:rsidRPr="00435B73">
        <w:t>not</w:t>
      </w:r>
      <w:r w:rsidR="009D2CEA">
        <w:t xml:space="preserve"> </w:t>
      </w:r>
      <w:r w:rsidRPr="00435B73">
        <w:t>be</w:t>
      </w:r>
      <w:r w:rsidR="009D2CEA">
        <w:t xml:space="preserve"> </w:t>
      </w:r>
      <w:r w:rsidRPr="00435B73">
        <w:t>reused</w:t>
      </w:r>
      <w:r w:rsidR="009D2CEA">
        <w:t xml:space="preserve"> </w:t>
      </w:r>
      <w:r w:rsidRPr="00435B73">
        <w:t>for</w:t>
      </w:r>
      <w:r w:rsidR="009D2CEA">
        <w:t xml:space="preserve"> </w:t>
      </w:r>
      <w:r w:rsidRPr="00435B73">
        <w:t>retail.</w:t>
      </w:r>
      <w:r w:rsidR="009D2CEA">
        <w:t xml:space="preserve"> </w:t>
      </w:r>
      <w:r w:rsidRPr="00435B73" w:rsidR="00F711FF">
        <w:t>A</w:t>
      </w:r>
      <w:r w:rsidR="009D2CEA">
        <w:t xml:space="preserve"> </w:t>
      </w:r>
      <w:r w:rsidRPr="00435B73">
        <w:t>system</w:t>
      </w:r>
      <w:r w:rsidR="009D2CEA">
        <w:t xml:space="preserve"> </w:t>
      </w:r>
      <w:r w:rsidRPr="00435B73">
        <w:t>was</w:t>
      </w:r>
      <w:r w:rsidR="009D2CEA">
        <w:t xml:space="preserve"> </w:t>
      </w:r>
      <w:r w:rsidRPr="00435B73">
        <w:t>put</w:t>
      </w:r>
      <w:r w:rsidR="009D2CEA">
        <w:t xml:space="preserve"> </w:t>
      </w:r>
      <w:r w:rsidRPr="00435B73">
        <w:t>in</w:t>
      </w:r>
      <w:r w:rsidR="009D2CEA">
        <w:t xml:space="preserve"> </w:t>
      </w:r>
      <w:r w:rsidRPr="00435B73">
        <w:t>place</w:t>
      </w:r>
      <w:r w:rsidR="009D2CEA">
        <w:t xml:space="preserve"> </w:t>
      </w:r>
      <w:r w:rsidRPr="00435B73">
        <w:t>and</w:t>
      </w:r>
      <w:r w:rsidR="009D2CEA">
        <w:t xml:space="preserve"> </w:t>
      </w:r>
      <w:r w:rsidRPr="00435B73">
        <w:t>stood</w:t>
      </w:r>
      <w:r w:rsidR="009D2CEA">
        <w:t xml:space="preserve"> </w:t>
      </w:r>
      <w:r w:rsidRPr="00435B73">
        <w:t>up</w:t>
      </w:r>
      <w:r w:rsidR="009D2CEA">
        <w:t xml:space="preserve"> </w:t>
      </w:r>
      <w:r w:rsidRPr="00435B73">
        <w:t>very</w:t>
      </w:r>
      <w:r w:rsidR="009D2CEA">
        <w:t xml:space="preserve"> </w:t>
      </w:r>
      <w:r w:rsidRPr="00435B73">
        <w:t>quickly</w:t>
      </w:r>
      <w:r w:rsidR="00F711FF">
        <w:t>.</w:t>
      </w:r>
      <w:r w:rsidR="009D2CEA">
        <w:t xml:space="preserve"> </w:t>
      </w:r>
      <w:r w:rsidR="00F711FF">
        <w:t>It</w:t>
      </w:r>
      <w:r w:rsidR="009D2CEA">
        <w:t xml:space="preserve"> </w:t>
      </w:r>
      <w:r w:rsidRPr="00435B73">
        <w:t>work</w:t>
      </w:r>
      <w:r w:rsidR="00F711FF">
        <w:t>ed</w:t>
      </w:r>
      <w:r w:rsidR="009D2CEA">
        <w:t xml:space="preserve"> </w:t>
      </w:r>
      <w:r w:rsidRPr="00435B73">
        <w:t>extremely</w:t>
      </w:r>
      <w:r w:rsidR="009D2CEA">
        <w:t xml:space="preserve"> </w:t>
      </w:r>
      <w:r w:rsidRPr="00435B73">
        <w:t>well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make</w:t>
      </w:r>
      <w:r w:rsidR="009D2CEA">
        <w:t xml:space="preserve"> </w:t>
      </w:r>
      <w:r w:rsidRPr="00435B73">
        <w:t>sure</w:t>
      </w:r>
      <w:r w:rsidR="009D2CEA">
        <w:t xml:space="preserve"> </w:t>
      </w:r>
      <w:r w:rsidRPr="00435B73">
        <w:t>that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real-time</w:t>
      </w:r>
      <w:r w:rsidR="009D2CEA">
        <w:t xml:space="preserve"> </w:t>
      </w:r>
      <w:r w:rsidRPr="00435B73">
        <w:t>effects</w:t>
      </w:r>
      <w:r w:rsidR="009D2CEA">
        <w:t xml:space="preserve"> </w:t>
      </w:r>
      <w:r w:rsidRPr="00435B73">
        <w:t>of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decisions</w:t>
      </w:r>
      <w:r w:rsidR="009D2CEA">
        <w:t xml:space="preserve"> </w:t>
      </w:r>
      <w:r w:rsidRPr="00435B73">
        <w:t>that</w:t>
      </w:r>
      <w:r w:rsidR="009D2CEA">
        <w:t xml:space="preserve"> </w:t>
      </w:r>
      <w:r w:rsidRPr="00435B73">
        <w:t>were</w:t>
      </w:r>
      <w:r w:rsidR="009D2CEA">
        <w:t xml:space="preserve"> </w:t>
      </w:r>
      <w:r w:rsidRPr="00435B73">
        <w:t>being</w:t>
      </w:r>
      <w:r w:rsidR="009D2CEA">
        <w:t xml:space="preserve"> </w:t>
      </w:r>
      <w:r w:rsidRPr="00435B73">
        <w:t>taken</w:t>
      </w:r>
      <w:r w:rsidR="009D2CEA">
        <w:t xml:space="preserve"> </w:t>
      </w:r>
      <w:r w:rsidRPr="00435B73">
        <w:t>were</w:t>
      </w:r>
      <w:r w:rsidR="009D2CEA">
        <w:t xml:space="preserve"> </w:t>
      </w:r>
      <w:r w:rsidRPr="00435B73">
        <w:t>understood.</w:t>
      </w:r>
    </w:p>
    <w:p w:rsidR="00B335D6" w:rsidRPr="00435B73" w:rsidP="00D60E7E">
      <w:pPr>
        <w:pStyle w:val="Question"/>
      </w:pPr>
      <w:sdt>
        <w:sdtPr>
          <w:alias w:val="Member"/>
          <w:tag w:val="&lt;Member mnisId='4072' dodsId='28723'&gt;"/>
          <w:id w:val="-501362957"/>
          <w:placeholder>
            <w:docPart w:val="DefaultPlaceholder_1082065158"/>
          </w:placeholder>
          <w:richText/>
        </w:sdtPr>
        <w:sdtContent>
          <w:r w:rsidRPr="00435B73" w:rsidR="00D60E7E">
            <w:rPr>
              <w:b/>
            </w:rPr>
            <w:t>Chair:</w:t>
          </w:r>
        </w:sdtContent>
      </w:sdt>
      <w:r w:rsidR="009D2CEA">
        <w:t xml:space="preserve"> </w:t>
      </w:r>
      <w:r w:rsidRPr="00435B73" w:rsidR="00D60E7E">
        <w:t>With</w:t>
      </w:r>
      <w:r w:rsidR="009D2CEA">
        <w:t xml:space="preserve"> </w:t>
      </w:r>
      <w:r w:rsidRPr="00435B73" w:rsidR="00D60E7E">
        <w:t>the</w:t>
      </w:r>
      <w:r w:rsidR="009D2CEA">
        <w:t xml:space="preserve"> </w:t>
      </w:r>
      <w:r w:rsidRPr="00435B73" w:rsidR="00D60E7E">
        <w:t>benefit</w:t>
      </w:r>
      <w:r w:rsidR="009D2CEA">
        <w:t xml:space="preserve"> </w:t>
      </w:r>
      <w:r w:rsidRPr="00435B73" w:rsidR="00D60E7E">
        <w:t>of</w:t>
      </w:r>
      <w:r w:rsidR="009D2CEA">
        <w:t xml:space="preserve"> </w:t>
      </w:r>
      <w:r w:rsidRPr="00435B73" w:rsidR="00D60E7E">
        <w:t>hindsight,</w:t>
      </w:r>
      <w:r w:rsidR="009D2CEA">
        <w:t xml:space="preserve"> </w:t>
      </w:r>
      <w:r w:rsidRPr="00435B73" w:rsidR="00D60E7E">
        <w:t>how</w:t>
      </w:r>
      <w:r w:rsidR="009D2CEA">
        <w:t xml:space="preserve"> </w:t>
      </w:r>
      <w:r w:rsidRPr="00435B73" w:rsidR="00D60E7E">
        <w:t>much</w:t>
      </w:r>
      <w:r w:rsidR="009D2CEA">
        <w:t xml:space="preserve"> </w:t>
      </w:r>
      <w:r w:rsidRPr="00435B73" w:rsidR="00D60E7E">
        <w:t>more</w:t>
      </w:r>
      <w:r w:rsidR="009D2CEA">
        <w:t xml:space="preserve"> </w:t>
      </w:r>
      <w:r w:rsidRPr="00435B73" w:rsidR="00D60E7E">
        <w:t>could</w:t>
      </w:r>
      <w:r w:rsidR="009D2CEA">
        <w:t xml:space="preserve"> </w:t>
      </w:r>
      <w:r w:rsidRPr="00435B73" w:rsidR="00D60E7E">
        <w:t>have</w:t>
      </w:r>
      <w:r w:rsidR="009D2CEA">
        <w:t xml:space="preserve"> </w:t>
      </w:r>
      <w:r w:rsidRPr="00435B73" w:rsidR="00D60E7E">
        <w:t>been</w:t>
      </w:r>
      <w:r w:rsidR="009D2CEA">
        <w:t xml:space="preserve"> </w:t>
      </w:r>
      <w:r w:rsidRPr="00435B73" w:rsidR="00D60E7E">
        <w:t>done</w:t>
      </w:r>
      <w:r w:rsidR="009D2CEA">
        <w:t xml:space="preserve"> </w:t>
      </w:r>
      <w:r w:rsidRPr="00435B73" w:rsidR="00D60E7E">
        <w:t>to</w:t>
      </w:r>
      <w:r w:rsidR="009D2CEA">
        <w:t xml:space="preserve"> </w:t>
      </w:r>
      <w:r w:rsidRPr="00435B73" w:rsidR="00D60E7E">
        <w:t>keep</w:t>
      </w:r>
      <w:r w:rsidR="009D2CEA">
        <w:t xml:space="preserve"> </w:t>
      </w:r>
      <w:r w:rsidRPr="00435B73" w:rsidR="00D60E7E">
        <w:t>the</w:t>
      </w:r>
      <w:r w:rsidR="009D2CEA">
        <w:t xml:space="preserve"> </w:t>
      </w:r>
      <w:r w:rsidRPr="00435B73" w:rsidR="00D60E7E">
        <w:t>takeaways</w:t>
      </w:r>
      <w:r w:rsidR="009D2CEA">
        <w:t xml:space="preserve"> </w:t>
      </w:r>
      <w:r w:rsidRPr="00435B73" w:rsidR="00D60E7E">
        <w:t>open</w:t>
      </w:r>
      <w:r w:rsidR="009D2CEA">
        <w:t xml:space="preserve"> </w:t>
      </w:r>
      <w:r w:rsidRPr="00435B73" w:rsidR="00D60E7E">
        <w:t>and</w:t>
      </w:r>
      <w:r w:rsidR="009D2CEA">
        <w:t xml:space="preserve"> </w:t>
      </w:r>
      <w:r w:rsidRPr="00435B73" w:rsidR="00D60E7E">
        <w:t>the</w:t>
      </w:r>
      <w:r w:rsidR="009D2CEA">
        <w:t xml:space="preserve"> </w:t>
      </w:r>
      <w:r w:rsidRPr="00435B73" w:rsidR="00D60E7E">
        <w:t>deliveries</w:t>
      </w:r>
      <w:r w:rsidR="009D2CEA">
        <w:t xml:space="preserve"> </w:t>
      </w:r>
      <w:r w:rsidRPr="00435B73" w:rsidR="00D60E7E">
        <w:t>more</w:t>
      </w:r>
      <w:r w:rsidR="009D2CEA">
        <w:t xml:space="preserve"> </w:t>
      </w:r>
      <w:r w:rsidRPr="00435B73" w:rsidR="00D60E7E">
        <w:t>open</w:t>
      </w:r>
      <w:r w:rsidR="009D2CEA">
        <w:t xml:space="preserve"> </w:t>
      </w:r>
      <w:r w:rsidRPr="00435B73" w:rsidR="00D60E7E">
        <w:t>than</w:t>
      </w:r>
      <w:r w:rsidR="009D2CEA">
        <w:t xml:space="preserve"> </w:t>
      </w:r>
      <w:r w:rsidRPr="00435B73" w:rsidR="00D60E7E">
        <w:t>they</w:t>
      </w:r>
      <w:r w:rsidR="009D2CEA">
        <w:t xml:space="preserve"> </w:t>
      </w:r>
      <w:r w:rsidRPr="00435B73" w:rsidR="00D60E7E">
        <w:t>have</w:t>
      </w:r>
      <w:r w:rsidR="009D2CEA">
        <w:t xml:space="preserve"> </w:t>
      </w:r>
      <w:r w:rsidRPr="00435B73" w:rsidR="00D60E7E">
        <w:t>been?</w:t>
      </w:r>
      <w:r w:rsidR="009D2CEA">
        <w:t xml:space="preserve"> </w:t>
      </w:r>
      <w:r w:rsidRPr="00435B73" w:rsidR="00D60E7E">
        <w:t>I</w:t>
      </w:r>
      <w:r w:rsidR="009D2CEA">
        <w:t xml:space="preserve"> </w:t>
      </w:r>
      <w:r w:rsidRPr="00435B73" w:rsidR="00D60E7E">
        <w:t>know</w:t>
      </w:r>
      <w:r w:rsidR="009D2CEA">
        <w:t xml:space="preserve"> </w:t>
      </w:r>
      <w:r w:rsidRPr="00435B73" w:rsidR="00D60E7E">
        <w:t>that</w:t>
      </w:r>
      <w:r w:rsidR="00F711FF">
        <w:t>,</w:t>
      </w:r>
      <w:r w:rsidR="009D2CEA">
        <w:t xml:space="preserve"> </w:t>
      </w:r>
      <w:r w:rsidRPr="00435B73" w:rsidR="00D60E7E">
        <w:t>when</w:t>
      </w:r>
      <w:r w:rsidR="009D2CEA">
        <w:t xml:space="preserve"> </w:t>
      </w:r>
      <w:r w:rsidRPr="00435B73" w:rsidR="00D60E7E">
        <w:t>you</w:t>
      </w:r>
      <w:r w:rsidR="009D2CEA">
        <w:t xml:space="preserve"> </w:t>
      </w:r>
      <w:r w:rsidRPr="00435B73" w:rsidR="00D60E7E">
        <w:t>are</w:t>
      </w:r>
      <w:r w:rsidR="009D2CEA">
        <w:t xml:space="preserve"> </w:t>
      </w:r>
      <w:r w:rsidRPr="00435B73" w:rsidR="00D60E7E">
        <w:t>producing</w:t>
      </w:r>
      <w:r w:rsidR="009D2CEA">
        <w:t xml:space="preserve"> </w:t>
      </w:r>
      <w:r w:rsidRPr="00435B73" w:rsidR="00D60E7E">
        <w:t>the</w:t>
      </w:r>
      <w:r w:rsidR="009D2CEA">
        <w:t xml:space="preserve"> </w:t>
      </w:r>
      <w:r w:rsidRPr="00435B73" w:rsidR="00D60E7E">
        <w:t>food</w:t>
      </w:r>
      <w:r w:rsidR="00F711FF">
        <w:t>,</w:t>
      </w:r>
      <w:r w:rsidR="009D2CEA">
        <w:t xml:space="preserve"> </w:t>
      </w:r>
      <w:r w:rsidRPr="00435B73" w:rsidR="00D60E7E">
        <w:t>you</w:t>
      </w:r>
      <w:r w:rsidR="009D2CEA">
        <w:t xml:space="preserve"> </w:t>
      </w:r>
      <w:r w:rsidRPr="00435B73" w:rsidR="00D60E7E">
        <w:t>have</w:t>
      </w:r>
      <w:r w:rsidR="009D2CEA">
        <w:t xml:space="preserve"> </w:t>
      </w:r>
      <w:r w:rsidRPr="00435B73" w:rsidR="00D60E7E">
        <w:t>to</w:t>
      </w:r>
      <w:r w:rsidR="009D2CEA">
        <w:t xml:space="preserve"> </w:t>
      </w:r>
      <w:r w:rsidRPr="00435B73" w:rsidR="00D60E7E">
        <w:t>make</w:t>
      </w:r>
      <w:r w:rsidR="009D2CEA">
        <w:t xml:space="preserve"> </w:t>
      </w:r>
      <w:r w:rsidRPr="00435B73" w:rsidR="00D60E7E">
        <w:t>sure</w:t>
      </w:r>
      <w:r w:rsidR="009D2CEA">
        <w:t xml:space="preserve"> </w:t>
      </w:r>
      <w:r w:rsidRPr="00435B73" w:rsidR="00D60E7E">
        <w:t>you</w:t>
      </w:r>
      <w:r w:rsidR="009D2CEA">
        <w:t xml:space="preserve"> </w:t>
      </w:r>
      <w:r w:rsidRPr="00435B73" w:rsidR="00D60E7E">
        <w:t>have</w:t>
      </w:r>
      <w:r w:rsidR="009D2CEA">
        <w:t xml:space="preserve"> </w:t>
      </w:r>
      <w:r w:rsidRPr="00435B73" w:rsidR="00D60E7E">
        <w:t>the</w:t>
      </w:r>
      <w:r w:rsidR="009D2CEA">
        <w:t xml:space="preserve"> </w:t>
      </w:r>
      <w:r w:rsidRPr="00435B73" w:rsidR="00D60E7E">
        <w:t>protective</w:t>
      </w:r>
      <w:r w:rsidR="009D2CEA">
        <w:t xml:space="preserve"> </w:t>
      </w:r>
      <w:r w:rsidRPr="00435B73" w:rsidR="00D60E7E">
        <w:t>clothing</w:t>
      </w:r>
      <w:r w:rsidR="009D2CEA">
        <w:t xml:space="preserve"> </w:t>
      </w:r>
      <w:r w:rsidR="00F711FF">
        <w:t>and</w:t>
      </w:r>
      <w:r w:rsidR="009D2CEA">
        <w:t xml:space="preserve"> </w:t>
      </w:r>
      <w:r w:rsidR="00F711FF">
        <w:t>you</w:t>
      </w:r>
      <w:r w:rsidR="009D2CEA">
        <w:t xml:space="preserve"> </w:t>
      </w:r>
      <w:r w:rsidR="00F711FF">
        <w:t>are</w:t>
      </w:r>
      <w:r w:rsidR="009D2CEA">
        <w:t xml:space="preserve"> </w:t>
      </w:r>
      <w:r w:rsidRPr="00435B73" w:rsidR="00D60E7E">
        <w:t>distancing.</w:t>
      </w:r>
      <w:r w:rsidR="009D2CEA">
        <w:t xml:space="preserve"> </w:t>
      </w:r>
      <w:r w:rsidRPr="00435B73" w:rsidR="00D60E7E">
        <w:t>With</w:t>
      </w:r>
      <w:r w:rsidR="009D2CEA">
        <w:t xml:space="preserve"> </w:t>
      </w:r>
      <w:r w:rsidRPr="00435B73" w:rsidR="00D60E7E">
        <w:t>the</w:t>
      </w:r>
      <w:r w:rsidR="009D2CEA">
        <w:t xml:space="preserve"> </w:t>
      </w:r>
      <w:r w:rsidRPr="00435B73" w:rsidR="00D60E7E">
        <w:t>benefit</w:t>
      </w:r>
      <w:r w:rsidR="009D2CEA">
        <w:t xml:space="preserve"> </w:t>
      </w:r>
      <w:r w:rsidRPr="00435B73" w:rsidR="00D60E7E">
        <w:t>of</w:t>
      </w:r>
      <w:r w:rsidR="009D2CEA">
        <w:t xml:space="preserve"> </w:t>
      </w:r>
      <w:r w:rsidRPr="00435B73" w:rsidR="00D60E7E">
        <w:t>hindsight,</w:t>
      </w:r>
      <w:r w:rsidR="009D2CEA">
        <w:t xml:space="preserve"> </w:t>
      </w:r>
      <w:r w:rsidRPr="00435B73" w:rsidR="00D60E7E">
        <w:t>what</w:t>
      </w:r>
      <w:r w:rsidR="009D2CEA">
        <w:t xml:space="preserve"> </w:t>
      </w:r>
      <w:r w:rsidRPr="00435B73" w:rsidR="00D60E7E">
        <w:t>could</w:t>
      </w:r>
      <w:r w:rsidR="009D2CEA">
        <w:t xml:space="preserve"> </w:t>
      </w:r>
      <w:r w:rsidRPr="00435B73" w:rsidR="00D60E7E">
        <w:t>have</w:t>
      </w:r>
      <w:r w:rsidR="009D2CEA">
        <w:t xml:space="preserve"> </w:t>
      </w:r>
      <w:r w:rsidRPr="00435B73" w:rsidR="00D60E7E">
        <w:t>been</w:t>
      </w:r>
      <w:r w:rsidR="009D2CEA">
        <w:t xml:space="preserve"> </w:t>
      </w:r>
      <w:r w:rsidRPr="00435B73" w:rsidR="00D60E7E">
        <w:t>done</w:t>
      </w:r>
      <w:r w:rsidR="009D2CEA">
        <w:t xml:space="preserve"> </w:t>
      </w:r>
      <w:r w:rsidRPr="00435B73" w:rsidR="00D60E7E">
        <w:t>differently,</w:t>
      </w:r>
      <w:r w:rsidR="009D2CEA">
        <w:t xml:space="preserve"> </w:t>
      </w:r>
      <w:r w:rsidRPr="00435B73" w:rsidR="00D60E7E">
        <w:t>in</w:t>
      </w:r>
      <w:r w:rsidR="009D2CEA">
        <w:t xml:space="preserve"> </w:t>
      </w:r>
      <w:r w:rsidRPr="00435B73" w:rsidR="00D60E7E">
        <w:t>your</w:t>
      </w:r>
      <w:r w:rsidR="009D2CEA">
        <w:t xml:space="preserve"> </w:t>
      </w:r>
      <w:r w:rsidRPr="00435B73" w:rsidR="00D60E7E">
        <w:t>view?</w:t>
      </w:r>
    </w:p>
    <w:p w:rsidR="00AF5B75" w:rsidRPr="00435B73" w:rsidP="00D60E7E">
      <w:pPr>
        <w:pStyle w:val="Answer"/>
      </w:pPr>
      <w:sdt>
        <w:sdtPr>
          <w:alias w:val="Witness"/>
          <w:id w:val="-1119136055"/>
          <w:placeholder>
            <w:docPart w:val="DefaultPlaceholder_1082065158"/>
          </w:placeholder>
          <w:richText/>
        </w:sdtPr>
        <w:sdtContent>
          <w:r w:rsidRPr="00135068" w:rsidR="00135068">
            <w:rPr>
              <w:b/>
              <w:i/>
            </w:rPr>
            <w:t>Kate</w:t>
          </w:r>
          <w:r w:rsidR="009D2CEA">
            <w:rPr>
              <w:b/>
              <w:i/>
            </w:rPr>
            <w:t xml:space="preserve"> </w:t>
          </w:r>
          <w:r w:rsidRPr="00135068" w:rsidR="00135068">
            <w:rPr>
              <w:b/>
              <w:i/>
            </w:rPr>
            <w:t>Nicholls:</w:t>
          </w:r>
          <w:r w:rsidR="009D2CEA">
            <w:rPr>
              <w:b/>
            </w:rPr>
            <w:t xml:space="preserve"> </w:t>
          </w:r>
        </w:sdtContent>
      </w:sdt>
      <w:r w:rsidRPr="00435B73" w:rsidR="00D60E7E">
        <w:t>I</w:t>
      </w:r>
      <w:r w:rsidR="009D2CEA">
        <w:t xml:space="preserve"> </w:t>
      </w:r>
      <w:r w:rsidRPr="00435B73" w:rsidR="00D60E7E">
        <w:t>do</w:t>
      </w:r>
      <w:r w:rsidR="009D2CEA">
        <w:t xml:space="preserve"> </w:t>
      </w:r>
      <w:r w:rsidRPr="00435B73" w:rsidR="00D60E7E">
        <w:t>not</w:t>
      </w:r>
      <w:r w:rsidR="009D2CEA">
        <w:t xml:space="preserve"> </w:t>
      </w:r>
      <w:r w:rsidRPr="00435B73" w:rsidR="00D60E7E">
        <w:t>think</w:t>
      </w:r>
      <w:r w:rsidR="009D2CEA">
        <w:t xml:space="preserve"> </w:t>
      </w:r>
      <w:r w:rsidRPr="00435B73" w:rsidR="00D60E7E">
        <w:t>it</w:t>
      </w:r>
      <w:r w:rsidR="009D2CEA">
        <w:t xml:space="preserve"> </w:t>
      </w:r>
      <w:r w:rsidRPr="00435B73" w:rsidR="00D60E7E">
        <w:t>was</w:t>
      </w:r>
      <w:r w:rsidR="009D2CEA">
        <w:t xml:space="preserve"> </w:t>
      </w:r>
      <w:r w:rsidRPr="00435B73" w:rsidR="00D60E7E">
        <w:t>anything</w:t>
      </w:r>
      <w:r w:rsidR="009D2CEA">
        <w:t xml:space="preserve"> </w:t>
      </w:r>
      <w:r w:rsidRPr="00435B73" w:rsidR="00D60E7E">
        <w:t>to</w:t>
      </w:r>
      <w:r w:rsidR="009D2CEA">
        <w:t xml:space="preserve"> </w:t>
      </w:r>
      <w:r w:rsidRPr="00435B73" w:rsidR="00D60E7E">
        <w:t>do</w:t>
      </w:r>
      <w:r w:rsidR="009D2CEA">
        <w:t xml:space="preserve"> </w:t>
      </w:r>
      <w:r w:rsidRPr="00435B73" w:rsidR="00D60E7E">
        <w:t>with</w:t>
      </w:r>
      <w:r w:rsidR="009D2CEA">
        <w:t xml:space="preserve"> </w:t>
      </w:r>
      <w:r w:rsidRPr="00435B73" w:rsidR="00D60E7E">
        <w:t>their</w:t>
      </w:r>
      <w:r w:rsidR="009D2CEA">
        <w:t xml:space="preserve"> </w:t>
      </w:r>
      <w:r w:rsidRPr="00435B73" w:rsidR="00D60E7E">
        <w:t>inability</w:t>
      </w:r>
      <w:r w:rsidR="009D2CEA">
        <w:t xml:space="preserve"> </w:t>
      </w:r>
      <w:r w:rsidRPr="00435B73" w:rsidR="00D60E7E">
        <w:t>to</w:t>
      </w:r>
      <w:r w:rsidR="009D2CEA">
        <w:t xml:space="preserve"> </w:t>
      </w:r>
      <w:r w:rsidRPr="00435B73" w:rsidR="00D60E7E">
        <w:t>cope</w:t>
      </w:r>
      <w:r w:rsidR="009D2CEA">
        <w:t xml:space="preserve"> </w:t>
      </w:r>
      <w:r w:rsidRPr="00435B73" w:rsidR="00D60E7E">
        <w:t>with</w:t>
      </w:r>
      <w:r w:rsidR="009D2CEA">
        <w:t xml:space="preserve"> </w:t>
      </w:r>
      <w:r w:rsidRPr="00435B73" w:rsidR="00D60E7E">
        <w:t>social</w:t>
      </w:r>
      <w:r w:rsidR="009D2CEA">
        <w:t xml:space="preserve"> </w:t>
      </w:r>
      <w:r w:rsidRPr="00435B73" w:rsidR="00D60E7E">
        <w:t>distancing.</w:t>
      </w:r>
      <w:r w:rsidR="009D2CEA">
        <w:t xml:space="preserve"> </w:t>
      </w:r>
      <w:r w:rsidRPr="00435B73" w:rsidR="00D60E7E">
        <w:t>They</w:t>
      </w:r>
      <w:r w:rsidR="009D2CEA">
        <w:t xml:space="preserve"> </w:t>
      </w:r>
      <w:r w:rsidRPr="00435B73" w:rsidR="00D60E7E">
        <w:t>had</w:t>
      </w:r>
      <w:r w:rsidR="009D2CEA">
        <w:t xml:space="preserve"> </w:t>
      </w:r>
      <w:r w:rsidRPr="00435B73" w:rsidR="00D60E7E">
        <w:t>been</w:t>
      </w:r>
      <w:r w:rsidR="009D2CEA">
        <w:t xml:space="preserve"> </w:t>
      </w:r>
      <w:r w:rsidRPr="00435B73" w:rsidR="00D60E7E">
        <w:t>dealing</w:t>
      </w:r>
      <w:r w:rsidR="009D2CEA">
        <w:t xml:space="preserve"> </w:t>
      </w:r>
      <w:r w:rsidRPr="00435B73" w:rsidR="00D60E7E">
        <w:t>with</w:t>
      </w:r>
      <w:r w:rsidR="009D2CEA">
        <w:t xml:space="preserve"> </w:t>
      </w:r>
      <w:r w:rsidRPr="00435B73" w:rsidR="00D60E7E">
        <w:t>that</w:t>
      </w:r>
      <w:r w:rsidR="009D2CEA">
        <w:t xml:space="preserve"> </w:t>
      </w:r>
      <w:r w:rsidRPr="00435B73" w:rsidR="00D60E7E">
        <w:t>as</w:t>
      </w:r>
      <w:r w:rsidR="009D2CEA">
        <w:t xml:space="preserve"> </w:t>
      </w:r>
      <w:r w:rsidRPr="00435B73" w:rsidR="00D60E7E">
        <w:t>we</w:t>
      </w:r>
      <w:r w:rsidR="009D2CEA">
        <w:t xml:space="preserve"> </w:t>
      </w:r>
      <w:r w:rsidRPr="00435B73" w:rsidR="00D60E7E">
        <w:t>w</w:t>
      </w:r>
      <w:r w:rsidR="00F711FF">
        <w:t>ent</w:t>
      </w:r>
      <w:r w:rsidR="009D2CEA">
        <w:t xml:space="preserve"> </w:t>
      </w:r>
      <w:r w:rsidR="00F711FF">
        <w:t>into</w:t>
      </w:r>
      <w:r w:rsidR="009D2CEA">
        <w:t xml:space="preserve"> </w:t>
      </w:r>
      <w:r w:rsidR="00F711FF">
        <w:t>the</w:t>
      </w:r>
      <w:r w:rsidR="009D2CEA">
        <w:t xml:space="preserve"> </w:t>
      </w:r>
      <w:r w:rsidR="00F711FF">
        <w:t>pandemic</w:t>
      </w:r>
      <w:r w:rsidR="009D2CEA">
        <w:t xml:space="preserve"> </w:t>
      </w:r>
      <w:r w:rsidR="00F711FF">
        <w:t>situation</w:t>
      </w:r>
      <w:r w:rsidR="009D2CEA">
        <w:t xml:space="preserve"> </w:t>
      </w:r>
      <w:r w:rsidRPr="00435B73" w:rsidR="00D60E7E">
        <w:t>during</w:t>
      </w:r>
      <w:r w:rsidR="009D2CEA">
        <w:t xml:space="preserve"> </w:t>
      </w:r>
      <w:r w:rsidRPr="00435B73" w:rsidR="00D60E7E">
        <w:t>February</w:t>
      </w:r>
      <w:r w:rsidR="009D2CEA">
        <w:t xml:space="preserve"> </w:t>
      </w:r>
      <w:r w:rsidRPr="00435B73" w:rsidR="00D60E7E">
        <w:t>and</w:t>
      </w:r>
      <w:r w:rsidR="009D2CEA">
        <w:t xml:space="preserve"> </w:t>
      </w:r>
      <w:r w:rsidRPr="00435B73" w:rsidR="00D60E7E">
        <w:t>March.</w:t>
      </w:r>
      <w:r w:rsidR="009D2CEA">
        <w:t xml:space="preserve"> </w:t>
      </w:r>
      <w:r w:rsidRPr="00435B73" w:rsidR="00D60E7E">
        <w:t>It</w:t>
      </w:r>
      <w:r w:rsidR="009D2CEA">
        <w:t xml:space="preserve"> </w:t>
      </w:r>
      <w:r w:rsidRPr="00435B73" w:rsidR="00D60E7E">
        <w:t>was</w:t>
      </w:r>
      <w:r w:rsidR="009D2CEA">
        <w:t xml:space="preserve"> </w:t>
      </w:r>
      <w:r w:rsidRPr="00435B73" w:rsidR="00D60E7E">
        <w:t>the</w:t>
      </w:r>
      <w:r w:rsidR="009D2CEA">
        <w:t xml:space="preserve"> </w:t>
      </w:r>
      <w:r w:rsidRPr="00435B73" w:rsidR="00D60E7E">
        <w:t>sudden</w:t>
      </w:r>
      <w:r w:rsidR="009D2CEA">
        <w:t xml:space="preserve"> </w:t>
      </w:r>
      <w:r w:rsidRPr="00435B73" w:rsidR="00D60E7E">
        <w:t>and</w:t>
      </w:r>
      <w:r w:rsidR="009D2CEA">
        <w:t xml:space="preserve"> </w:t>
      </w:r>
      <w:r w:rsidRPr="00435B73" w:rsidR="00D60E7E">
        <w:t>immediate</w:t>
      </w:r>
      <w:r w:rsidR="009D2CEA">
        <w:t xml:space="preserve"> </w:t>
      </w:r>
      <w:r w:rsidRPr="00435B73" w:rsidR="00435B73">
        <w:t>switch</w:t>
      </w:r>
      <w:r w:rsidR="00F711FF">
        <w:t>-</w:t>
      </w:r>
      <w:r w:rsidRPr="00435B73" w:rsidR="00435B73">
        <w:t>off</w:t>
      </w:r>
      <w:r w:rsidR="009D2CEA">
        <w:t xml:space="preserve"> </w:t>
      </w:r>
      <w:r w:rsidRPr="00435B73" w:rsidR="00D60E7E">
        <w:t>of</w:t>
      </w:r>
      <w:r w:rsidR="009D2CEA">
        <w:t xml:space="preserve"> </w:t>
      </w:r>
      <w:r w:rsidRPr="00435B73" w:rsidR="00D60E7E">
        <w:t>consumers</w:t>
      </w:r>
      <w:r w:rsidR="009D2CEA">
        <w:t xml:space="preserve"> </w:t>
      </w:r>
      <w:r w:rsidRPr="00435B73" w:rsidR="00D60E7E">
        <w:t>and</w:t>
      </w:r>
      <w:r w:rsidR="009D2CEA">
        <w:t xml:space="preserve"> </w:t>
      </w:r>
      <w:r w:rsidRPr="00435B73" w:rsidR="00D60E7E">
        <w:t>footfall.</w:t>
      </w:r>
      <w:r w:rsidR="009D2CEA">
        <w:t xml:space="preserve"> </w:t>
      </w:r>
      <w:r w:rsidRPr="00435B73" w:rsidR="00D60E7E">
        <w:t>For</w:t>
      </w:r>
      <w:r w:rsidR="009D2CEA">
        <w:t xml:space="preserve"> </w:t>
      </w:r>
      <w:r w:rsidR="00F711FF">
        <w:t>those</w:t>
      </w:r>
      <w:r w:rsidR="009D2CEA">
        <w:t xml:space="preserve"> </w:t>
      </w:r>
      <w:r w:rsidRPr="00435B73" w:rsidR="00D60E7E">
        <w:t>of</w:t>
      </w:r>
      <w:r w:rsidR="009D2CEA">
        <w:t xml:space="preserve"> </w:t>
      </w:r>
      <w:r w:rsidRPr="00435B73" w:rsidR="00D60E7E">
        <w:t>us</w:t>
      </w:r>
      <w:r w:rsidR="009D2CEA">
        <w:t xml:space="preserve"> </w:t>
      </w:r>
      <w:r w:rsidRPr="00435B73" w:rsidR="00D60E7E">
        <w:t>who</w:t>
      </w:r>
      <w:r w:rsidR="009D2CEA">
        <w:t xml:space="preserve"> </w:t>
      </w:r>
      <w:r w:rsidRPr="00435B73" w:rsidR="00D60E7E">
        <w:t>were</w:t>
      </w:r>
      <w:r w:rsidR="009D2CEA">
        <w:t xml:space="preserve"> </w:t>
      </w:r>
      <w:r w:rsidRPr="00435B73" w:rsidR="00D60E7E">
        <w:t>involved</w:t>
      </w:r>
      <w:r w:rsidR="009D2CEA">
        <w:t xml:space="preserve"> </w:t>
      </w:r>
      <w:r w:rsidRPr="00435B73" w:rsidR="00D60E7E">
        <w:t>in</w:t>
      </w:r>
      <w:r w:rsidR="009D2CEA">
        <w:t xml:space="preserve"> </w:t>
      </w:r>
      <w:r w:rsidRPr="00435B73" w:rsidR="00D60E7E">
        <w:t>those</w:t>
      </w:r>
      <w:r w:rsidR="009D2CEA">
        <w:t xml:space="preserve"> </w:t>
      </w:r>
      <w:r w:rsidRPr="00435B73" w:rsidR="00D60E7E">
        <w:t>discussions,</w:t>
      </w:r>
      <w:r w:rsidR="009D2CEA">
        <w:t xml:space="preserve"> </w:t>
      </w:r>
      <w:r w:rsidRPr="00435B73" w:rsidR="00D60E7E">
        <w:t>there</w:t>
      </w:r>
      <w:r w:rsidR="009D2CEA">
        <w:t xml:space="preserve"> </w:t>
      </w:r>
      <w:r w:rsidRPr="00435B73" w:rsidR="00D60E7E">
        <w:t>was</w:t>
      </w:r>
      <w:r w:rsidR="009D2CEA">
        <w:t xml:space="preserve"> </w:t>
      </w:r>
      <w:r w:rsidRPr="00435B73" w:rsidR="00D60E7E">
        <w:t>an</w:t>
      </w:r>
      <w:r w:rsidR="009D2CEA">
        <w:t xml:space="preserve"> </w:t>
      </w:r>
      <w:r w:rsidRPr="00435B73" w:rsidR="00D60E7E">
        <w:t>assumption</w:t>
      </w:r>
      <w:r w:rsidR="009D2CEA">
        <w:t xml:space="preserve"> </w:t>
      </w:r>
      <w:r w:rsidRPr="00435B73" w:rsidR="00D60E7E">
        <w:t>that</w:t>
      </w:r>
      <w:r w:rsidR="009D2CEA">
        <w:t xml:space="preserve"> </w:t>
      </w:r>
      <w:r w:rsidRPr="00435B73" w:rsidR="00D60E7E">
        <w:t>lockdown</w:t>
      </w:r>
      <w:r w:rsidR="009D2CEA">
        <w:t xml:space="preserve"> </w:t>
      </w:r>
      <w:r w:rsidRPr="00435B73" w:rsidR="00D60E7E">
        <w:t>would</w:t>
      </w:r>
      <w:r w:rsidR="009D2CEA">
        <w:t xml:space="preserve"> </w:t>
      </w:r>
      <w:r w:rsidRPr="00435B73" w:rsidR="00D60E7E">
        <w:t>not</w:t>
      </w:r>
      <w:r w:rsidR="009D2CEA">
        <w:t xml:space="preserve"> </w:t>
      </w:r>
      <w:r w:rsidRPr="00435B73" w:rsidR="00D60E7E">
        <w:t>be</w:t>
      </w:r>
      <w:r w:rsidR="009D2CEA">
        <w:t xml:space="preserve"> </w:t>
      </w:r>
      <w:r w:rsidRPr="00435B73" w:rsidR="00D60E7E">
        <w:t>necessarily</w:t>
      </w:r>
      <w:r w:rsidR="009D2CEA">
        <w:t xml:space="preserve"> </w:t>
      </w:r>
      <w:r w:rsidRPr="00435B73" w:rsidR="00D60E7E">
        <w:t>as</w:t>
      </w:r>
      <w:r w:rsidR="009D2CEA">
        <w:t xml:space="preserve"> </w:t>
      </w:r>
      <w:r w:rsidRPr="00435B73" w:rsidR="00D60E7E">
        <w:t>effective</w:t>
      </w:r>
      <w:r w:rsidR="009D2CEA">
        <w:t xml:space="preserve"> </w:t>
      </w:r>
      <w:r w:rsidRPr="00435B73" w:rsidR="00D60E7E">
        <w:t>as</w:t>
      </w:r>
      <w:r w:rsidR="009D2CEA">
        <w:t xml:space="preserve"> </w:t>
      </w:r>
      <w:r w:rsidRPr="00435B73" w:rsidR="00D60E7E">
        <w:t>it</w:t>
      </w:r>
      <w:r w:rsidR="009D2CEA">
        <w:t xml:space="preserve"> </w:t>
      </w:r>
      <w:r w:rsidRPr="00435B73" w:rsidR="00D60E7E">
        <w:t>has</w:t>
      </w:r>
      <w:r w:rsidR="009D2CEA">
        <w:t xml:space="preserve"> </w:t>
      </w:r>
      <w:r w:rsidRPr="00435B73" w:rsidR="00D60E7E">
        <w:t>been</w:t>
      </w:r>
      <w:r w:rsidR="009D2CEA">
        <w:t xml:space="preserve"> </w:t>
      </w:r>
      <w:r w:rsidRPr="00435B73" w:rsidR="00D60E7E">
        <w:t>and</w:t>
      </w:r>
      <w:r w:rsidR="009D2CEA">
        <w:t xml:space="preserve"> </w:t>
      </w:r>
      <w:r w:rsidRPr="00435B73" w:rsidR="00D60E7E">
        <w:t>you</w:t>
      </w:r>
      <w:r w:rsidR="009D2CEA">
        <w:t xml:space="preserve"> </w:t>
      </w:r>
      <w:r w:rsidRPr="00435B73" w:rsidR="00D60E7E">
        <w:t>might</w:t>
      </w:r>
      <w:r w:rsidR="009D2CEA">
        <w:t xml:space="preserve"> </w:t>
      </w:r>
      <w:r w:rsidRPr="00435B73" w:rsidR="00D60E7E">
        <w:t>have</w:t>
      </w:r>
      <w:r w:rsidR="009D2CEA">
        <w:t xml:space="preserve"> </w:t>
      </w:r>
      <w:r w:rsidRPr="00435B73" w:rsidR="00D60E7E">
        <w:t>more</w:t>
      </w:r>
      <w:r w:rsidR="009D2CEA">
        <w:t xml:space="preserve"> </w:t>
      </w:r>
      <w:r w:rsidRPr="00435B73" w:rsidR="00D60E7E">
        <w:t>people</w:t>
      </w:r>
      <w:r w:rsidR="009D2CEA">
        <w:t xml:space="preserve"> </w:t>
      </w:r>
      <w:r w:rsidRPr="00435B73" w:rsidR="00D60E7E">
        <w:t>who</w:t>
      </w:r>
      <w:r w:rsidR="009D2CEA">
        <w:t xml:space="preserve"> </w:t>
      </w:r>
      <w:r w:rsidRPr="00435B73" w:rsidR="00D60E7E">
        <w:t>were</w:t>
      </w:r>
      <w:r w:rsidR="009D2CEA">
        <w:t xml:space="preserve"> </w:t>
      </w:r>
      <w:r w:rsidRPr="00435B73" w:rsidR="00D60E7E">
        <w:t>still</w:t>
      </w:r>
      <w:r w:rsidR="009D2CEA">
        <w:t xml:space="preserve"> </w:t>
      </w:r>
      <w:r w:rsidRPr="00435B73" w:rsidR="00D60E7E">
        <w:t>going</w:t>
      </w:r>
      <w:r w:rsidR="009D2CEA">
        <w:t xml:space="preserve"> </w:t>
      </w:r>
      <w:r w:rsidRPr="00435B73" w:rsidR="00D60E7E">
        <w:t>to</w:t>
      </w:r>
      <w:r w:rsidR="009D2CEA">
        <w:t xml:space="preserve"> </w:t>
      </w:r>
      <w:r w:rsidRPr="00435B73" w:rsidR="00D60E7E">
        <w:t>work,</w:t>
      </w:r>
      <w:r w:rsidR="009D2CEA">
        <w:t xml:space="preserve"> </w:t>
      </w:r>
      <w:r w:rsidRPr="00435B73" w:rsidR="00D60E7E">
        <w:t>more</w:t>
      </w:r>
      <w:r w:rsidR="009D2CEA">
        <w:t xml:space="preserve"> </w:t>
      </w:r>
      <w:r w:rsidRPr="00435B73" w:rsidR="00D60E7E">
        <w:t>people</w:t>
      </w:r>
      <w:r w:rsidR="009D2CEA">
        <w:t xml:space="preserve"> </w:t>
      </w:r>
      <w:r w:rsidRPr="00435B73" w:rsidR="00D60E7E">
        <w:t>who</w:t>
      </w:r>
      <w:r w:rsidR="009D2CEA">
        <w:t xml:space="preserve"> </w:t>
      </w:r>
      <w:r w:rsidRPr="00435B73" w:rsidR="00D60E7E">
        <w:t>were</w:t>
      </w:r>
      <w:r w:rsidR="009D2CEA">
        <w:t xml:space="preserve"> </w:t>
      </w:r>
      <w:r w:rsidRPr="00435B73" w:rsidR="00D60E7E">
        <w:t>still</w:t>
      </w:r>
      <w:r w:rsidR="009D2CEA">
        <w:t xml:space="preserve"> </w:t>
      </w:r>
      <w:r w:rsidRPr="00435B73" w:rsidR="00D60E7E">
        <w:t>going</w:t>
      </w:r>
      <w:r w:rsidR="009D2CEA">
        <w:t xml:space="preserve"> </w:t>
      </w:r>
      <w:r w:rsidRPr="00435B73" w:rsidR="00D60E7E">
        <w:t>out,</w:t>
      </w:r>
      <w:r w:rsidR="009D2CEA">
        <w:t xml:space="preserve"> </w:t>
      </w:r>
      <w:r w:rsidRPr="00435B73" w:rsidR="00D60E7E">
        <w:t>more</w:t>
      </w:r>
      <w:r w:rsidR="009D2CEA">
        <w:t xml:space="preserve"> </w:t>
      </w:r>
      <w:r w:rsidRPr="00435B73" w:rsidR="00D60E7E">
        <w:t>consumer</w:t>
      </w:r>
      <w:r w:rsidR="009D2CEA">
        <w:t xml:space="preserve"> </w:t>
      </w:r>
      <w:r w:rsidRPr="00435B73" w:rsidR="00D60E7E">
        <w:t>demand.</w:t>
      </w:r>
      <w:r w:rsidR="009D2CEA">
        <w:t xml:space="preserve"> </w:t>
      </w:r>
      <w:r w:rsidRPr="00435B73" w:rsidR="00D60E7E">
        <w:t>It</w:t>
      </w:r>
      <w:r w:rsidR="009D2CEA">
        <w:t xml:space="preserve"> </w:t>
      </w:r>
      <w:r w:rsidRPr="00435B73" w:rsidR="00D60E7E">
        <w:t>was</w:t>
      </w:r>
      <w:r w:rsidR="009D2CEA">
        <w:t xml:space="preserve"> </w:t>
      </w:r>
      <w:r w:rsidRPr="00435B73" w:rsidR="00D60E7E">
        <w:t>the</w:t>
      </w:r>
      <w:r w:rsidR="009D2CEA">
        <w:t xml:space="preserve"> </w:t>
      </w:r>
      <w:r w:rsidRPr="00435B73" w:rsidR="00D60E7E">
        <w:t>fact</w:t>
      </w:r>
      <w:r w:rsidR="009D2CEA">
        <w:t xml:space="preserve"> </w:t>
      </w:r>
      <w:r w:rsidRPr="00435B73" w:rsidR="00D60E7E">
        <w:t>that</w:t>
      </w:r>
      <w:r w:rsidR="00F711FF">
        <w:t>,</w:t>
      </w:r>
      <w:r w:rsidR="009D2CEA">
        <w:t xml:space="preserve"> </w:t>
      </w:r>
      <w:r w:rsidRPr="00435B73" w:rsidR="00F711FF">
        <w:t>straight</w:t>
      </w:r>
      <w:r w:rsidR="009D2CEA">
        <w:t xml:space="preserve"> </w:t>
      </w:r>
      <w:r w:rsidRPr="00435B73" w:rsidR="00F711FF">
        <w:t>away</w:t>
      </w:r>
      <w:r w:rsidR="00F711FF">
        <w:t>,</w:t>
      </w:r>
      <w:r w:rsidR="009D2CEA">
        <w:t xml:space="preserve"> </w:t>
      </w:r>
      <w:r w:rsidRPr="00435B73" w:rsidR="00D60E7E">
        <w:t>consumers</w:t>
      </w:r>
      <w:r w:rsidR="009D2CEA">
        <w:t xml:space="preserve"> </w:t>
      </w:r>
      <w:r w:rsidRPr="00435B73" w:rsidR="00D60E7E">
        <w:t>reacted</w:t>
      </w:r>
      <w:r w:rsidR="009D2CEA">
        <w:t xml:space="preserve"> </w:t>
      </w:r>
      <w:r w:rsidRPr="00435B73" w:rsidR="00D60E7E">
        <w:t>very</w:t>
      </w:r>
      <w:r w:rsidR="009D2CEA">
        <w:t xml:space="preserve"> </w:t>
      </w:r>
      <w:r w:rsidRPr="00435B73" w:rsidR="00D60E7E">
        <w:t>differently</w:t>
      </w:r>
      <w:r w:rsidR="009D2CEA">
        <w:t xml:space="preserve"> </w:t>
      </w:r>
      <w:r w:rsidRPr="00435B73" w:rsidR="00D60E7E">
        <w:t>from</w:t>
      </w:r>
      <w:r w:rsidR="009D2CEA">
        <w:t xml:space="preserve"> </w:t>
      </w:r>
      <w:r w:rsidRPr="00435B73" w:rsidR="00D60E7E">
        <w:t>how</w:t>
      </w:r>
      <w:r w:rsidR="009D2CEA">
        <w:t xml:space="preserve"> </w:t>
      </w:r>
      <w:r w:rsidRPr="00435B73" w:rsidR="00D60E7E">
        <w:t>we</w:t>
      </w:r>
      <w:r w:rsidR="009D2CEA">
        <w:t xml:space="preserve"> </w:t>
      </w:r>
      <w:r w:rsidRPr="00435B73" w:rsidR="00D60E7E">
        <w:t>had</w:t>
      </w:r>
      <w:r w:rsidR="009D2CEA">
        <w:t xml:space="preserve"> </w:t>
      </w:r>
      <w:r w:rsidRPr="00435B73" w:rsidR="00D60E7E">
        <w:t>forecast</w:t>
      </w:r>
      <w:r w:rsidR="009D2CEA">
        <w:t xml:space="preserve"> </w:t>
      </w:r>
      <w:r w:rsidRPr="00435B73" w:rsidR="00D60E7E">
        <w:t>they</w:t>
      </w:r>
      <w:r w:rsidR="009D2CEA">
        <w:t xml:space="preserve"> </w:t>
      </w:r>
      <w:r w:rsidRPr="00435B73" w:rsidR="00D60E7E">
        <w:t>would</w:t>
      </w:r>
      <w:r w:rsidR="00F711FF">
        <w:t>.</w:t>
      </w:r>
      <w:r w:rsidR="009D2CEA">
        <w:t xml:space="preserve"> </w:t>
      </w:r>
      <w:r w:rsidR="00F711FF">
        <w:t>Where</w:t>
      </w:r>
      <w:r w:rsidR="009D2CEA">
        <w:t xml:space="preserve"> </w:t>
      </w:r>
      <w:r w:rsidRPr="00435B73">
        <w:t>businesses</w:t>
      </w:r>
      <w:r w:rsidR="009D2CEA">
        <w:t xml:space="preserve"> </w:t>
      </w:r>
      <w:r w:rsidRPr="00435B73">
        <w:t>stayed</w:t>
      </w:r>
      <w:r w:rsidR="009D2CEA">
        <w:t xml:space="preserve"> </w:t>
      </w:r>
      <w:r w:rsidRPr="00435B73">
        <w:t>trading</w:t>
      </w:r>
      <w:r w:rsidR="009D2CEA">
        <w:t xml:space="preserve"> </w:t>
      </w:r>
      <w:r w:rsidRPr="00435B73">
        <w:t>in</w:t>
      </w:r>
      <w:r w:rsidR="009D2CEA">
        <w:t xml:space="preserve"> </w:t>
      </w:r>
      <w:r w:rsidRPr="00435B73">
        <w:t>that</w:t>
      </w:r>
      <w:r w:rsidR="009D2CEA">
        <w:t xml:space="preserve"> </w:t>
      </w:r>
      <w:r w:rsidRPr="00435B73">
        <w:t>weekend</w:t>
      </w:r>
      <w:r w:rsidR="009D2CEA">
        <w:t xml:space="preserve"> </w:t>
      </w:r>
      <w:r w:rsidRPr="00435B73">
        <w:t>between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Prime</w:t>
      </w:r>
      <w:r w:rsidR="009D2CEA">
        <w:t xml:space="preserve"> </w:t>
      </w:r>
      <w:r w:rsidRPr="00435B73">
        <w:t>Minister’s</w:t>
      </w:r>
      <w:r w:rsidR="009D2CEA">
        <w:t xml:space="preserve"> </w:t>
      </w:r>
      <w:r w:rsidRPr="00435B73">
        <w:t>announcement</w:t>
      </w:r>
      <w:r w:rsidR="009D2CEA">
        <w:t xml:space="preserve"> </w:t>
      </w:r>
      <w:r w:rsidRPr="00435B73">
        <w:t>on</w:t>
      </w:r>
      <w:r w:rsidR="009D2CEA">
        <w:t xml:space="preserve"> </w:t>
      </w:r>
      <w:r w:rsidRPr="00435B73">
        <w:t>Friday</w:t>
      </w:r>
      <w:r w:rsidR="009D2CEA">
        <w:t xml:space="preserve"> </w:t>
      </w:r>
      <w:r w:rsidRPr="00435B73">
        <w:t>20</w:t>
      </w:r>
      <w:r w:rsidR="009D2CEA">
        <w:t xml:space="preserve"> </w:t>
      </w:r>
      <w:r w:rsidRPr="00435B73">
        <w:t>March</w:t>
      </w:r>
      <w:r w:rsidR="009D2CEA">
        <w:t xml:space="preserve"> </w:t>
      </w:r>
      <w:r w:rsidRPr="00435B73">
        <w:t>and</w:t>
      </w:r>
      <w:r w:rsidR="009D2CEA">
        <w:t xml:space="preserve"> </w:t>
      </w:r>
      <w:r w:rsidRPr="00435B73">
        <w:t>Monday</w:t>
      </w:r>
      <w:r w:rsidR="009D2CEA">
        <w:t xml:space="preserve"> </w:t>
      </w:r>
      <w:r w:rsidRPr="00435B73">
        <w:t>23</w:t>
      </w:r>
      <w:r w:rsidR="009D2CEA">
        <w:t xml:space="preserve"> </w:t>
      </w:r>
      <w:r w:rsidRPr="00435B73">
        <w:t>March</w:t>
      </w:r>
      <w:r w:rsidR="00F711FF">
        <w:t>,</w:t>
      </w:r>
      <w:r w:rsidR="009D2CEA">
        <w:t xml:space="preserve"> </w:t>
      </w:r>
      <w:r w:rsidRPr="00435B73">
        <w:t>when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legislation</w:t>
      </w:r>
      <w:r w:rsidR="009D2CEA">
        <w:t xml:space="preserve"> </w:t>
      </w:r>
      <w:r w:rsidRPr="00435B73">
        <w:t>was</w:t>
      </w:r>
      <w:r w:rsidR="009D2CEA">
        <w:t xml:space="preserve"> </w:t>
      </w:r>
      <w:r w:rsidRPr="00435B73">
        <w:t>brought</w:t>
      </w:r>
      <w:r w:rsidR="009D2CEA">
        <w:t xml:space="preserve"> </w:t>
      </w:r>
      <w:r w:rsidRPr="00435B73">
        <w:t>before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House</w:t>
      </w:r>
      <w:r w:rsidR="009D2CEA">
        <w:t xml:space="preserve"> </w:t>
      </w:r>
      <w:r w:rsidRPr="00435B73">
        <w:t>of</w:t>
      </w:r>
      <w:r w:rsidR="009D2CEA">
        <w:t xml:space="preserve"> </w:t>
      </w:r>
      <w:r w:rsidRPr="00435B73">
        <w:t>Commons,</w:t>
      </w:r>
      <w:r w:rsidR="009D2CEA">
        <w:t xml:space="preserve"> </w:t>
      </w:r>
      <w:r w:rsidRPr="00435B73">
        <w:t>there</w:t>
      </w:r>
      <w:r w:rsidR="009D2CEA">
        <w:t xml:space="preserve"> </w:t>
      </w:r>
      <w:r w:rsidRPr="00435B73">
        <w:t>was</w:t>
      </w:r>
      <w:r w:rsidR="009D2CEA">
        <w:t xml:space="preserve"> </w:t>
      </w:r>
      <w:r w:rsidRPr="00435B73">
        <w:t>quite</w:t>
      </w:r>
      <w:r w:rsidR="009D2CEA">
        <w:t xml:space="preserve"> </w:t>
      </w:r>
      <w:r w:rsidRPr="00435B73">
        <w:t>a</w:t>
      </w:r>
      <w:r w:rsidR="009D2CEA">
        <w:t xml:space="preserve"> </w:t>
      </w:r>
      <w:r w:rsidRPr="00435B73">
        <w:t>big</w:t>
      </w:r>
      <w:r w:rsidR="009D2CEA">
        <w:t xml:space="preserve"> </w:t>
      </w:r>
      <w:r w:rsidRPr="00435B73">
        <w:t>consumer</w:t>
      </w:r>
      <w:r w:rsidR="009D2CEA">
        <w:t xml:space="preserve"> </w:t>
      </w:r>
      <w:r w:rsidRPr="00435B73">
        <w:t>backlash</w:t>
      </w:r>
      <w:r w:rsidR="009D2CEA">
        <w:t xml:space="preserve"> </w:t>
      </w:r>
      <w:r w:rsidRPr="00435B73">
        <w:t>against</w:t>
      </w:r>
      <w:r w:rsidR="009D2CEA">
        <w:t xml:space="preserve"> </w:t>
      </w:r>
      <w:r w:rsidRPr="00435B73">
        <w:t>businesses</w:t>
      </w:r>
      <w:r w:rsidR="009D2CEA">
        <w:t xml:space="preserve"> </w:t>
      </w:r>
      <w:r w:rsidRPr="00435B73">
        <w:t>that</w:t>
      </w:r>
      <w:r w:rsidR="009D2CEA">
        <w:t xml:space="preserve"> </w:t>
      </w:r>
      <w:r w:rsidRPr="00435B73">
        <w:t>stay</w:t>
      </w:r>
      <w:r w:rsidR="00F711FF">
        <w:t>ed</w:t>
      </w:r>
      <w:r w:rsidR="009D2CEA">
        <w:t xml:space="preserve"> </w:t>
      </w:r>
      <w:r w:rsidRPr="00435B73">
        <w:t>open,</w:t>
      </w:r>
      <w:r w:rsidR="009D2CEA">
        <w:t xml:space="preserve"> </w:t>
      </w:r>
      <w:r w:rsidRPr="00435B73">
        <w:t>even</w:t>
      </w:r>
      <w:r w:rsidR="009D2CEA">
        <w:t xml:space="preserve"> </w:t>
      </w:r>
      <w:r w:rsidRPr="00435B73">
        <w:t>those</w:t>
      </w:r>
      <w:r w:rsidR="009D2CEA">
        <w:t xml:space="preserve"> </w:t>
      </w:r>
      <w:r w:rsidRPr="00435B73">
        <w:t>that</w:t>
      </w:r>
      <w:r w:rsidR="009D2CEA">
        <w:t xml:space="preserve"> </w:t>
      </w:r>
      <w:r w:rsidRPr="00435B73">
        <w:t>were</w:t>
      </w:r>
      <w:r w:rsidR="009D2CEA">
        <w:t xml:space="preserve"> </w:t>
      </w:r>
      <w:r w:rsidRPr="00435B73">
        <w:t>not</w:t>
      </w:r>
      <w:r w:rsidR="009D2CEA">
        <w:t xml:space="preserve"> </w:t>
      </w:r>
      <w:r w:rsidRPr="00435B73">
        <w:t>closed</w:t>
      </w:r>
      <w:r w:rsidR="009D2CEA">
        <w:t xml:space="preserve"> </w:t>
      </w:r>
      <w:r w:rsidRPr="00435B73">
        <w:t>by</w:t>
      </w:r>
      <w:r w:rsidR="009D2CEA">
        <w:t xml:space="preserve"> </w:t>
      </w:r>
      <w:r w:rsidRPr="00435B73">
        <w:t>legislation.</w:t>
      </w:r>
      <w:r w:rsidR="009D2CEA">
        <w:t xml:space="preserve"> </w:t>
      </w:r>
      <w:r w:rsidRPr="00435B73" w:rsidR="00F711FF">
        <w:t>You</w:t>
      </w:r>
      <w:r w:rsidR="009D2CEA">
        <w:t xml:space="preserve"> </w:t>
      </w:r>
      <w:r w:rsidRPr="00435B73">
        <w:t>saw</w:t>
      </w:r>
      <w:r w:rsidR="009D2CEA">
        <w:t xml:space="preserve"> </w:t>
      </w:r>
      <w:r w:rsidRPr="00435B73">
        <w:t>a</w:t>
      </w:r>
      <w:r w:rsidR="009D2CEA">
        <w:t xml:space="preserve"> </w:t>
      </w:r>
      <w:r w:rsidRPr="00435B73">
        <w:t>progressive</w:t>
      </w:r>
      <w:r w:rsidR="009D2CEA">
        <w:t xml:space="preserve"> </w:t>
      </w:r>
      <w:r w:rsidRPr="00435B73">
        <w:t>closing</w:t>
      </w:r>
      <w:r w:rsidR="009D2CEA">
        <w:t xml:space="preserve"> </w:t>
      </w:r>
      <w:r w:rsidRPr="00435B73">
        <w:t>of</w:t>
      </w:r>
      <w:r w:rsidR="009D2CEA">
        <w:t xml:space="preserve"> </w:t>
      </w:r>
      <w:r w:rsidRPr="00435B73">
        <w:t>that,</w:t>
      </w:r>
      <w:r w:rsidR="009D2CEA">
        <w:t xml:space="preserve"> </w:t>
      </w:r>
      <w:r w:rsidRPr="00435B73">
        <w:t>in</w:t>
      </w:r>
      <w:r w:rsidR="009D2CEA">
        <w:t xml:space="preserve"> </w:t>
      </w:r>
      <w:r w:rsidRPr="00435B73">
        <w:t>response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consumer</w:t>
      </w:r>
      <w:r w:rsidR="009D2CEA">
        <w:t xml:space="preserve"> </w:t>
      </w:r>
      <w:r w:rsidRPr="00435B73">
        <w:t>reaction,</w:t>
      </w:r>
      <w:r w:rsidR="009D2CEA">
        <w:t xml:space="preserve"> </w:t>
      </w:r>
      <w:r w:rsidRPr="00435B73">
        <w:t>but</w:t>
      </w:r>
      <w:r w:rsidR="009D2CEA">
        <w:t xml:space="preserve"> </w:t>
      </w:r>
      <w:r w:rsidRPr="00435B73">
        <w:t>in</w:t>
      </w:r>
      <w:r w:rsidR="009D2CEA">
        <w:t xml:space="preserve"> </w:t>
      </w:r>
      <w:r w:rsidRPr="00435B73">
        <w:t>response</w:t>
      </w:r>
      <w:r w:rsidR="009D2CEA">
        <w:t xml:space="preserve"> </w:t>
      </w:r>
      <w:r w:rsidRPr="00435B73">
        <w:t>also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fact</w:t>
      </w:r>
      <w:r w:rsidR="009D2CEA">
        <w:t xml:space="preserve"> </w:t>
      </w:r>
      <w:r w:rsidRPr="00435B73">
        <w:t>that</w:t>
      </w:r>
      <w:r w:rsidR="009D2CEA">
        <w:t xml:space="preserve"> </w:t>
      </w:r>
      <w:r w:rsidRPr="00435B73">
        <w:t>the</w:t>
      </w:r>
      <w:r w:rsidR="00F711FF">
        <w:t>re</w:t>
      </w:r>
      <w:r w:rsidR="009D2CEA">
        <w:t xml:space="preserve"> </w:t>
      </w:r>
      <w:r w:rsidR="00F711FF">
        <w:t>was</w:t>
      </w:r>
      <w:r w:rsidR="009D2CEA">
        <w:t xml:space="preserve"> </w:t>
      </w:r>
      <w:r w:rsidR="00F711FF">
        <w:t>an</w:t>
      </w:r>
      <w:r w:rsidR="009D2CEA">
        <w:t xml:space="preserve"> </w:t>
      </w:r>
      <w:r w:rsidR="00F711FF">
        <w:t>almost</w:t>
      </w:r>
      <w:r w:rsidR="009D2CEA">
        <w:t xml:space="preserve"> </w:t>
      </w:r>
      <w:r w:rsidR="00F711FF">
        <w:t>immediate</w:t>
      </w:r>
      <w:r w:rsidR="009D2CEA">
        <w:t xml:space="preserve"> </w:t>
      </w:r>
      <w:r w:rsidR="00F711FF">
        <w:t>drop-</w:t>
      </w:r>
      <w:r w:rsidRPr="00435B73">
        <w:t>off</w:t>
      </w:r>
      <w:r w:rsidR="009D2CEA">
        <w:t xml:space="preserve"> </w:t>
      </w:r>
      <w:r w:rsidRPr="00435B73">
        <w:t>of</w:t>
      </w:r>
      <w:r w:rsidR="009D2CEA">
        <w:t xml:space="preserve"> </w:t>
      </w:r>
      <w:r w:rsidRPr="00435B73">
        <w:t>footfall</w:t>
      </w:r>
      <w:r w:rsidR="009D2CEA">
        <w:t xml:space="preserve"> </w:t>
      </w:r>
      <w:r w:rsidRPr="00435B73">
        <w:t>in</w:t>
      </w:r>
      <w:r w:rsidR="009D2CEA">
        <w:t xml:space="preserve"> </w:t>
      </w:r>
      <w:r w:rsidRPr="00435B73">
        <w:t>our</w:t>
      </w:r>
      <w:r w:rsidR="009D2CEA">
        <w:t xml:space="preserve"> </w:t>
      </w:r>
      <w:r w:rsidRPr="00435B73">
        <w:t>city</w:t>
      </w:r>
      <w:r w:rsidR="009D2CEA">
        <w:t xml:space="preserve"> </w:t>
      </w:r>
      <w:r w:rsidRPr="00435B73">
        <w:t>centres.</w:t>
      </w:r>
      <w:r w:rsidR="009D2CEA">
        <w:t xml:space="preserve"> </w:t>
      </w:r>
    </w:p>
    <w:p w:rsidR="00AF5B75" w:rsidRPr="00435B73" w:rsidP="00D60E7E">
      <w:pPr>
        <w:pStyle w:val="Answer"/>
      </w:pPr>
      <w:r w:rsidRPr="00435B73">
        <w:t>Over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course</w:t>
      </w:r>
      <w:r w:rsidR="009D2CEA">
        <w:t xml:space="preserve"> </w:t>
      </w:r>
      <w:r w:rsidRPr="00435B73">
        <w:t>of</w:t>
      </w:r>
      <w:r w:rsidR="009D2CEA">
        <w:t xml:space="preserve"> </w:t>
      </w:r>
      <w:r w:rsidRPr="00435B73">
        <w:t>February</w:t>
      </w:r>
      <w:r w:rsidR="009D2CEA">
        <w:t xml:space="preserve"> </w:t>
      </w:r>
      <w:r w:rsidRPr="00435B73">
        <w:t>and</w:t>
      </w:r>
      <w:r w:rsidR="009D2CEA">
        <w:t xml:space="preserve"> </w:t>
      </w:r>
      <w:r w:rsidRPr="00435B73">
        <w:t>March,</w:t>
      </w:r>
      <w:r w:rsidR="009D2CEA">
        <w:t xml:space="preserve"> </w:t>
      </w:r>
      <w:r w:rsidRPr="00435B73">
        <w:t>we</w:t>
      </w:r>
      <w:r w:rsidR="009D2CEA">
        <w:t xml:space="preserve"> </w:t>
      </w:r>
      <w:r w:rsidRPr="00435B73">
        <w:t>were</w:t>
      </w:r>
      <w:r w:rsidR="009D2CEA">
        <w:t xml:space="preserve"> </w:t>
      </w:r>
      <w:r w:rsidRPr="00435B73">
        <w:t>trac</w:t>
      </w:r>
      <w:r w:rsidR="00F711FF">
        <w:t>king</w:t>
      </w:r>
      <w:r w:rsidR="009D2CEA">
        <w:t xml:space="preserve"> </w:t>
      </w:r>
      <w:r w:rsidR="00F711FF">
        <w:t>footfall</w:t>
      </w:r>
      <w:r w:rsidR="009D2CEA">
        <w:t xml:space="preserve"> </w:t>
      </w:r>
      <w:r w:rsidR="00F711FF">
        <w:t>on</w:t>
      </w:r>
      <w:r w:rsidR="009D2CEA">
        <w:t xml:space="preserve"> </w:t>
      </w:r>
      <w:r w:rsidR="00F711FF">
        <w:t>a</w:t>
      </w:r>
      <w:r w:rsidR="009D2CEA">
        <w:t xml:space="preserve"> </w:t>
      </w:r>
      <w:r w:rsidR="00F711FF">
        <w:t>daily</w:t>
      </w:r>
      <w:r w:rsidR="009D2CEA">
        <w:t xml:space="preserve"> </w:t>
      </w:r>
      <w:r w:rsidR="00F711FF">
        <w:t>basis.</w:t>
      </w:r>
      <w:r w:rsidR="009D2CEA">
        <w:t xml:space="preserve"> </w:t>
      </w:r>
      <w:r w:rsidRPr="00435B73" w:rsidR="00F711FF">
        <w:t>You</w:t>
      </w:r>
      <w:r w:rsidR="009D2CEA">
        <w:t xml:space="preserve"> </w:t>
      </w:r>
      <w:r w:rsidRPr="00435B73">
        <w:t>could</w:t>
      </w:r>
      <w:r w:rsidR="009D2CEA">
        <w:t xml:space="preserve"> </w:t>
      </w:r>
      <w:r w:rsidRPr="00435B73">
        <w:t>see</w:t>
      </w:r>
      <w:r w:rsidR="009D2CEA">
        <w:t xml:space="preserve"> </w:t>
      </w:r>
      <w:r w:rsidRPr="00435B73">
        <w:t>during</w:t>
      </w:r>
      <w:r w:rsidR="009D2CEA">
        <w:t xml:space="preserve"> </w:t>
      </w:r>
      <w:r w:rsidRPr="00435B73">
        <w:t>February</w:t>
      </w:r>
      <w:r w:rsidR="009D2CEA">
        <w:t xml:space="preserve"> </w:t>
      </w:r>
      <w:r w:rsidRPr="00435B73">
        <w:t>and</w:t>
      </w:r>
      <w:r w:rsidR="009D2CEA">
        <w:t xml:space="preserve"> </w:t>
      </w:r>
      <w:r w:rsidRPr="00435B73">
        <w:t>into</w:t>
      </w:r>
      <w:r w:rsidR="009D2CEA">
        <w:t xml:space="preserve"> </w:t>
      </w:r>
      <w:r w:rsidRPr="00435B73">
        <w:t>early</w:t>
      </w:r>
      <w:r w:rsidR="009D2CEA">
        <w:t xml:space="preserve"> </w:t>
      </w:r>
      <w:r w:rsidRPr="00435B73">
        <w:t>March</w:t>
      </w:r>
      <w:r w:rsidR="009D2CEA">
        <w:t xml:space="preserve"> </w:t>
      </w:r>
      <w:r w:rsidR="00F711FF">
        <w:t>that</w:t>
      </w:r>
      <w:r w:rsidR="009D2CEA">
        <w:t xml:space="preserve"> </w:t>
      </w:r>
      <w:r w:rsidRPr="00435B73">
        <w:t>footfall</w:t>
      </w:r>
      <w:r w:rsidR="009D2CEA">
        <w:t xml:space="preserve"> </w:t>
      </w:r>
      <w:r w:rsidRPr="00435B73">
        <w:t>had</w:t>
      </w:r>
      <w:r w:rsidR="009D2CEA">
        <w:t xml:space="preserve"> </w:t>
      </w:r>
      <w:r w:rsidRPr="00435B73">
        <w:t>declined</w:t>
      </w:r>
      <w:r w:rsidR="009D2CEA">
        <w:t xml:space="preserve"> </w:t>
      </w:r>
      <w:r w:rsidRPr="00435B73">
        <w:t>by</w:t>
      </w:r>
      <w:r w:rsidR="009D2CEA">
        <w:t xml:space="preserve"> </w:t>
      </w:r>
      <w:r w:rsidRPr="00435B73">
        <w:t>about</w:t>
      </w:r>
      <w:r w:rsidR="009D2CEA">
        <w:t xml:space="preserve"> </w:t>
      </w:r>
      <w:r w:rsidRPr="00435B73">
        <w:t>20%</w:t>
      </w:r>
      <w:r w:rsidR="009D2CEA">
        <w:t xml:space="preserve"> </w:t>
      </w:r>
      <w:r w:rsidRPr="00435B73">
        <w:t>over</w:t>
      </w:r>
      <w:r w:rsidR="009D2CEA">
        <w:t xml:space="preserve"> </w:t>
      </w:r>
      <w:r w:rsidRPr="00435B73">
        <w:t>most</w:t>
      </w:r>
      <w:r w:rsidR="009D2CEA">
        <w:t xml:space="preserve"> </w:t>
      </w:r>
      <w:r w:rsidRPr="00435B73">
        <w:t>of</w:t>
      </w:r>
      <w:r w:rsidR="009D2CEA">
        <w:t xml:space="preserve"> </w:t>
      </w:r>
      <w:r w:rsidRPr="00435B73">
        <w:t>our</w:t>
      </w:r>
      <w:r w:rsidR="009D2CEA">
        <w:t xml:space="preserve"> </w:t>
      </w:r>
      <w:r w:rsidRPr="00435B73">
        <w:t>town</w:t>
      </w:r>
      <w:r w:rsidR="009D2CEA">
        <w:t xml:space="preserve"> </w:t>
      </w:r>
      <w:r w:rsidRPr="00435B73">
        <w:t>and</w:t>
      </w:r>
      <w:r w:rsidR="009D2CEA">
        <w:t xml:space="preserve"> </w:t>
      </w:r>
      <w:r w:rsidRPr="00435B73">
        <w:t>city</w:t>
      </w:r>
      <w:r w:rsidR="009D2CEA">
        <w:t xml:space="preserve"> </w:t>
      </w:r>
      <w:r w:rsidRPr="00435B73">
        <w:t>centres.</w:t>
      </w:r>
      <w:r w:rsidR="009D2CEA">
        <w:t xml:space="preserve"> </w:t>
      </w:r>
      <w:r w:rsidRPr="00435B73">
        <w:t>It</w:t>
      </w:r>
      <w:r w:rsidR="009D2CEA">
        <w:t xml:space="preserve"> </w:t>
      </w:r>
      <w:r w:rsidRPr="00435B73">
        <w:t>then</w:t>
      </w:r>
      <w:r w:rsidR="009D2CEA">
        <w:t xml:space="preserve"> </w:t>
      </w:r>
      <w:r w:rsidRPr="00435B73">
        <w:t>accelerated</w:t>
      </w:r>
      <w:r w:rsidR="009D2CEA">
        <w:t xml:space="preserve"> </w:t>
      </w:r>
      <w:r w:rsidRPr="00435B73">
        <w:t>as</w:t>
      </w:r>
      <w:r w:rsidR="009D2CEA">
        <w:t xml:space="preserve"> </w:t>
      </w:r>
      <w:r w:rsidRPr="00435B73">
        <w:t>we</w:t>
      </w:r>
      <w:r w:rsidR="009D2CEA">
        <w:t xml:space="preserve"> </w:t>
      </w:r>
      <w:r w:rsidRPr="00435B73">
        <w:t>ran</w:t>
      </w:r>
      <w:r w:rsidR="009D2CEA">
        <w:t xml:space="preserve"> </w:t>
      </w:r>
      <w:r w:rsidRPr="00435B73">
        <w:t>into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political</w:t>
      </w:r>
      <w:r w:rsidR="009D2CEA">
        <w:t xml:space="preserve"> </w:t>
      </w:r>
      <w:r w:rsidRPr="00435B73">
        <w:t>announcement</w:t>
      </w:r>
      <w:r w:rsidR="00F711FF">
        <w:t>.</w:t>
      </w:r>
      <w:r w:rsidR="009D2CEA">
        <w:t xml:space="preserve"> </w:t>
      </w:r>
      <w:r w:rsidRPr="00435B73" w:rsidR="00F711FF">
        <w:t>It</w:t>
      </w:r>
      <w:r w:rsidR="009D2CEA">
        <w:t xml:space="preserve"> </w:t>
      </w:r>
      <w:r w:rsidRPr="00435B73">
        <w:t>was</w:t>
      </w:r>
      <w:r w:rsidR="009D2CEA">
        <w:t xml:space="preserve"> </w:t>
      </w:r>
      <w:r w:rsidRPr="00435B73">
        <w:t>already</w:t>
      </w:r>
      <w:r w:rsidR="009D2CEA">
        <w:t xml:space="preserve"> </w:t>
      </w:r>
      <w:r w:rsidRPr="00435B73">
        <w:t>down</w:t>
      </w:r>
      <w:r w:rsidR="009D2CEA">
        <w:t xml:space="preserve"> </w:t>
      </w:r>
      <w:r w:rsidRPr="00435B73">
        <w:t>50</w:t>
      </w:r>
      <w:r w:rsidR="00F711FF">
        <w:t>%</w:t>
      </w:r>
      <w:r w:rsidR="009D2CEA">
        <w:t xml:space="preserve"> </w:t>
      </w:r>
      <w:r w:rsidR="00F711FF">
        <w:t>to</w:t>
      </w:r>
      <w:r w:rsidR="009D2CEA">
        <w:t xml:space="preserve"> </w:t>
      </w:r>
      <w:r w:rsidR="00F711FF">
        <w:t>70%</w:t>
      </w:r>
      <w:r w:rsidR="009D2CEA">
        <w:t xml:space="preserve"> </w:t>
      </w:r>
      <w:r w:rsidR="00F711FF">
        <w:t>in</w:t>
      </w:r>
      <w:r w:rsidR="009D2CEA">
        <w:t xml:space="preserve"> </w:t>
      </w:r>
      <w:r w:rsidR="00F711FF">
        <w:t>the</w:t>
      </w:r>
      <w:r w:rsidR="009D2CEA">
        <w:t xml:space="preserve"> </w:t>
      </w:r>
      <w:r w:rsidR="00F711FF">
        <w:t>run-</w:t>
      </w:r>
      <w:r w:rsidRPr="00435B73">
        <w:t>up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16</w:t>
      </w:r>
      <w:r w:rsidR="009D2CEA">
        <w:t xml:space="preserve"> </w:t>
      </w:r>
      <w:r w:rsidRPr="00435B73">
        <w:t>March</w:t>
      </w:r>
      <w:r w:rsidR="00F711FF">
        <w:t>.</w:t>
      </w:r>
      <w:r w:rsidR="009D2CEA">
        <w:t xml:space="preserve"> </w:t>
      </w:r>
      <w:r w:rsidRPr="00435B73" w:rsidR="00F711FF">
        <w:t>It</w:t>
      </w:r>
      <w:r w:rsidR="009D2CEA">
        <w:t xml:space="preserve"> </w:t>
      </w:r>
      <w:r w:rsidRPr="00435B73">
        <w:t>dropped</w:t>
      </w:r>
      <w:r w:rsidR="009D2CEA">
        <w:t xml:space="preserve"> </w:t>
      </w:r>
      <w:r w:rsidRPr="00435B73">
        <w:t>off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about</w:t>
      </w:r>
      <w:r w:rsidR="009D2CEA">
        <w:t xml:space="preserve"> </w:t>
      </w:r>
      <w:r w:rsidRPr="00435B73">
        <w:t>90%</w:t>
      </w:r>
      <w:r w:rsidR="009D2CEA">
        <w:t xml:space="preserve"> </w:t>
      </w:r>
      <w:r w:rsidRPr="00435B73">
        <w:t>down</w:t>
      </w:r>
      <w:r w:rsidR="009D2CEA">
        <w:t xml:space="preserve"> </w:t>
      </w:r>
      <w:r w:rsidRPr="00435B73">
        <w:t>in</w:t>
      </w:r>
      <w:r w:rsidR="009D2CEA">
        <w:t xml:space="preserve"> </w:t>
      </w:r>
      <w:r w:rsidRPr="00435B73">
        <w:t>town</w:t>
      </w:r>
      <w:r w:rsidR="009D2CEA">
        <w:t xml:space="preserve"> </w:t>
      </w:r>
      <w:r w:rsidRPr="00435B73">
        <w:t>and</w:t>
      </w:r>
      <w:r w:rsidR="009D2CEA">
        <w:t xml:space="preserve"> </w:t>
      </w:r>
      <w:r w:rsidRPr="00435B73">
        <w:t>city</w:t>
      </w:r>
      <w:r w:rsidR="009D2CEA">
        <w:t xml:space="preserve"> </w:t>
      </w:r>
      <w:r w:rsidRPr="00435B73">
        <w:t>centres</w:t>
      </w:r>
      <w:r w:rsidR="009D2CEA">
        <w:t xml:space="preserve"> </w:t>
      </w:r>
      <w:r w:rsidRPr="00435B73">
        <w:t>after</w:t>
      </w:r>
      <w:r w:rsidR="009D2CEA">
        <w:t xml:space="preserve"> </w:t>
      </w:r>
      <w:r w:rsidRPr="00435B73">
        <w:t>20</w:t>
      </w:r>
      <w:r w:rsidR="009D2CEA">
        <w:t xml:space="preserve"> </w:t>
      </w:r>
      <w:r w:rsidRPr="00435B73">
        <w:t>March.</w:t>
      </w:r>
      <w:r w:rsidR="009D2CEA">
        <w:t xml:space="preserve"> </w:t>
      </w:r>
      <w:r w:rsidRPr="00435B73">
        <w:t>It</w:t>
      </w:r>
      <w:r w:rsidR="009D2CEA">
        <w:t xml:space="preserve"> </w:t>
      </w:r>
      <w:r w:rsidRPr="00435B73">
        <w:t>was</w:t>
      </w:r>
      <w:r w:rsidR="009D2CEA">
        <w:t xml:space="preserve"> </w:t>
      </w:r>
      <w:r w:rsidRPr="00435B73">
        <w:t>more</w:t>
      </w:r>
      <w:r w:rsidR="009D2CEA">
        <w:t xml:space="preserve"> </w:t>
      </w:r>
      <w:r w:rsidRPr="00435B73">
        <w:t>a</w:t>
      </w:r>
      <w:r w:rsidR="009D2CEA">
        <w:t xml:space="preserve"> </w:t>
      </w:r>
      <w:r w:rsidRPr="00435B73">
        <w:t>consumer</w:t>
      </w:r>
      <w:r w:rsidR="009D2CEA">
        <w:t xml:space="preserve"> </w:t>
      </w:r>
      <w:r w:rsidRPr="00435B73">
        <w:t>reaction</w:t>
      </w:r>
      <w:r w:rsidR="00F711FF">
        <w:t>.</w:t>
      </w:r>
      <w:r w:rsidR="009D2CEA">
        <w:t xml:space="preserve"> </w:t>
      </w:r>
      <w:r w:rsidRPr="00435B73" w:rsidR="00F711FF">
        <w:t>There</w:t>
      </w:r>
      <w:r w:rsidR="009D2CEA">
        <w:t xml:space="preserve"> </w:t>
      </w:r>
      <w:r w:rsidRPr="00435B73">
        <w:t>was</w:t>
      </w:r>
      <w:r w:rsidR="009D2CEA">
        <w:t xml:space="preserve"> </w:t>
      </w:r>
      <w:r w:rsidRPr="00435B73">
        <w:t>a</w:t>
      </w:r>
      <w:r w:rsidR="009D2CEA">
        <w:t xml:space="preserve"> </w:t>
      </w:r>
      <w:r w:rsidRPr="00435B73">
        <w:t>total</w:t>
      </w:r>
      <w:r w:rsidR="009D2CEA">
        <w:t xml:space="preserve"> </w:t>
      </w:r>
      <w:r w:rsidRPr="00435B73">
        <w:t>switch</w:t>
      </w:r>
      <w:r w:rsidR="00F711FF">
        <w:t>-</w:t>
      </w:r>
      <w:r w:rsidRPr="00435B73">
        <w:t>off</w:t>
      </w:r>
      <w:r w:rsidR="009D2CEA">
        <w:t xml:space="preserve"> </w:t>
      </w:r>
      <w:r w:rsidRPr="00435B73">
        <w:t>of</w:t>
      </w:r>
      <w:r w:rsidR="009D2CEA">
        <w:t xml:space="preserve"> </w:t>
      </w:r>
      <w:r w:rsidRPr="00435B73">
        <w:t>demand.</w:t>
      </w:r>
    </w:p>
    <w:p w:rsidR="00D225B9" w:rsidRPr="00435B73" w:rsidP="00AF5B75">
      <w:pPr>
        <w:pStyle w:val="Remark"/>
      </w:pPr>
      <w:sdt>
        <w:sdtPr>
          <w:alias w:val="Member"/>
          <w:tag w:val="&lt;Member mnisId='4072' dodsId='28723'&gt;"/>
          <w:id w:val="-1683351922"/>
          <w:placeholder>
            <w:docPart w:val="DefaultPlaceholder_1082065158"/>
          </w:placeholder>
          <w:richText/>
        </w:sdtPr>
        <w:sdtContent>
          <w:r w:rsidRPr="00435B73" w:rsidR="00AF5B75">
            <w:rPr>
              <w:b/>
            </w:rPr>
            <w:t>Chair:</w:t>
          </w:r>
        </w:sdtContent>
      </w:sdt>
      <w:r w:rsidR="009D2CEA">
        <w:t xml:space="preserve"> </w:t>
      </w:r>
      <w:r w:rsidRPr="00435B73" w:rsidR="00F711FF">
        <w:t>A</w:t>
      </w:r>
      <w:r w:rsidR="009D2CEA">
        <w:t xml:space="preserve"> </w:t>
      </w:r>
      <w:r w:rsidRPr="00435B73" w:rsidR="00AF5B75">
        <w:t>lack</w:t>
      </w:r>
      <w:r w:rsidR="009D2CEA">
        <w:t xml:space="preserve"> </w:t>
      </w:r>
      <w:r w:rsidRPr="00435B73" w:rsidR="00AF5B75">
        <w:t>of</w:t>
      </w:r>
      <w:r w:rsidR="009D2CEA">
        <w:t xml:space="preserve"> </w:t>
      </w:r>
      <w:r w:rsidRPr="00435B73" w:rsidR="00AF5B75">
        <w:t>demand,</w:t>
      </w:r>
      <w:r w:rsidR="009D2CEA">
        <w:t xml:space="preserve"> </w:t>
      </w:r>
      <w:r w:rsidRPr="00435B73" w:rsidR="00AF5B75">
        <w:t>basically,</w:t>
      </w:r>
      <w:r w:rsidR="009D2CEA">
        <w:t xml:space="preserve"> </w:t>
      </w:r>
      <w:r w:rsidRPr="00435B73" w:rsidR="00AF5B75">
        <w:t>was</w:t>
      </w:r>
      <w:r w:rsidR="009D2CEA">
        <w:t xml:space="preserve"> </w:t>
      </w:r>
      <w:r w:rsidRPr="00435B73" w:rsidR="00AF5B75">
        <w:t>why</w:t>
      </w:r>
      <w:r w:rsidR="009D2CEA">
        <w:t xml:space="preserve"> </w:t>
      </w:r>
      <w:r w:rsidRPr="00435B73" w:rsidR="00AF5B75">
        <w:t>so</w:t>
      </w:r>
      <w:r w:rsidR="009D2CEA">
        <w:t xml:space="preserve"> </w:t>
      </w:r>
      <w:r w:rsidRPr="00435B73" w:rsidR="00AF5B75">
        <w:t>many</w:t>
      </w:r>
      <w:r w:rsidR="009D2CEA">
        <w:t xml:space="preserve"> </w:t>
      </w:r>
      <w:r w:rsidRPr="00435B73" w:rsidR="00AF5B75">
        <w:t>of</w:t>
      </w:r>
      <w:r w:rsidR="009D2CEA">
        <w:t xml:space="preserve"> </w:t>
      </w:r>
      <w:r w:rsidRPr="00435B73" w:rsidR="00AF5B75">
        <w:t>the</w:t>
      </w:r>
      <w:r w:rsidR="009D2CEA">
        <w:t xml:space="preserve"> </w:t>
      </w:r>
      <w:r w:rsidRPr="00435B73" w:rsidR="00AF5B75">
        <w:t>companies</w:t>
      </w:r>
      <w:r w:rsidR="009D2CEA">
        <w:t xml:space="preserve"> </w:t>
      </w:r>
      <w:r w:rsidRPr="00435B73" w:rsidR="00AF5B75">
        <w:t>stopped</w:t>
      </w:r>
      <w:r w:rsidR="009D2CEA">
        <w:t xml:space="preserve"> </w:t>
      </w:r>
      <w:r w:rsidRPr="00435B73" w:rsidR="00AF5B75">
        <w:t>business.</w:t>
      </w:r>
      <w:r w:rsidR="009D2CEA">
        <w:t xml:space="preserve"> </w:t>
      </w:r>
    </w:p>
    <w:p w:rsidR="00D60E7E" w:rsidRPr="00435B73" w:rsidP="00D225B9">
      <w:pPr>
        <w:pStyle w:val="Question"/>
      </w:pPr>
      <w:sdt>
        <w:sdtPr>
          <w:alias w:val="Member"/>
          <w:tag w:val="&lt;Member mnisId='4100' dodsId='62747'&gt;"/>
          <w:id w:val="-1142429215"/>
          <w:placeholder>
            <w:docPart w:val="DefaultPlaceholder_1082065158"/>
          </w:placeholder>
          <w:richText/>
        </w:sdtPr>
        <w:sdtContent>
          <w:r w:rsidRPr="00435B73" w:rsidR="00D225B9">
            <w:rPr>
              <w:b/>
            </w:rPr>
            <w:t>Mrs</w:t>
          </w:r>
          <w:r w:rsidR="009D2CEA">
            <w:rPr>
              <w:b/>
            </w:rPr>
            <w:t xml:space="preserve"> </w:t>
          </w:r>
          <w:r w:rsidR="00EC1098">
            <w:rPr>
              <w:b/>
            </w:rPr>
            <w:t>Murray:</w:t>
          </w:r>
        </w:sdtContent>
      </w:sdt>
      <w:r w:rsidR="009D2CEA">
        <w:t xml:space="preserve"> </w:t>
      </w:r>
      <w:r w:rsidRPr="00435B73" w:rsidR="00D225B9">
        <w:t>Good</w:t>
      </w:r>
      <w:r w:rsidR="009D2CEA">
        <w:t xml:space="preserve"> </w:t>
      </w:r>
      <w:r w:rsidRPr="00435B73" w:rsidR="00D225B9">
        <w:t>afternoon,</w:t>
      </w:r>
      <w:r w:rsidR="009D2CEA">
        <w:t xml:space="preserve"> </w:t>
      </w:r>
      <w:r w:rsidRPr="00435B73" w:rsidR="00D225B9">
        <w:t>Andrew.</w:t>
      </w:r>
      <w:r w:rsidR="009D2CEA">
        <w:t xml:space="preserve"> </w:t>
      </w:r>
      <w:r w:rsidRPr="00435B73" w:rsidR="00D225B9">
        <w:t>Basically,</w:t>
      </w:r>
      <w:r w:rsidR="009D2CEA">
        <w:t xml:space="preserve"> </w:t>
      </w:r>
      <w:r w:rsidRPr="00435B73" w:rsidR="00D225B9">
        <w:t>I</w:t>
      </w:r>
      <w:r w:rsidR="009D2CEA">
        <w:t xml:space="preserve"> </w:t>
      </w:r>
      <w:r w:rsidRPr="00435B73" w:rsidR="00D225B9">
        <w:t>would</w:t>
      </w:r>
      <w:r w:rsidR="009D2CEA">
        <w:t xml:space="preserve"> </w:t>
      </w:r>
      <w:r w:rsidRPr="00435B73" w:rsidR="00D225B9">
        <w:t>like</w:t>
      </w:r>
      <w:r w:rsidR="009D2CEA">
        <w:t xml:space="preserve"> </w:t>
      </w:r>
      <w:r w:rsidRPr="00435B73" w:rsidR="00D225B9">
        <w:t>to</w:t>
      </w:r>
      <w:r w:rsidR="009D2CEA">
        <w:t xml:space="preserve"> </w:t>
      </w:r>
      <w:r w:rsidRPr="00435B73" w:rsidR="00D225B9">
        <w:t>know</w:t>
      </w:r>
      <w:r w:rsidR="009D2CEA">
        <w:t xml:space="preserve"> </w:t>
      </w:r>
      <w:r w:rsidRPr="00435B73" w:rsidR="00D225B9">
        <w:t>what</w:t>
      </w:r>
      <w:r w:rsidR="009D2CEA">
        <w:t xml:space="preserve"> </w:t>
      </w:r>
      <w:r w:rsidRPr="00435B73" w:rsidR="00D225B9">
        <w:t>barriers</w:t>
      </w:r>
      <w:r w:rsidR="009D2CEA">
        <w:t xml:space="preserve"> </w:t>
      </w:r>
      <w:r w:rsidRPr="00435B73" w:rsidR="00D225B9">
        <w:t>business</w:t>
      </w:r>
      <w:r w:rsidR="009D2CEA">
        <w:t xml:space="preserve"> </w:t>
      </w:r>
      <w:r w:rsidRPr="00435B73" w:rsidR="00D225B9">
        <w:t>face</w:t>
      </w:r>
      <w:r w:rsidR="00EC1098">
        <w:t>d</w:t>
      </w:r>
      <w:r w:rsidR="009D2CEA">
        <w:t xml:space="preserve"> </w:t>
      </w:r>
      <w:r w:rsidR="00EC1098">
        <w:t>redistributing</w:t>
      </w:r>
      <w:r w:rsidR="009D2CEA">
        <w:t xml:space="preserve"> </w:t>
      </w:r>
      <w:r w:rsidR="00EC1098">
        <w:t>surplus</w:t>
      </w:r>
      <w:r w:rsidR="009D2CEA">
        <w:t xml:space="preserve"> </w:t>
      </w:r>
      <w:r w:rsidR="00EC1098">
        <w:t>food</w:t>
      </w:r>
      <w:r w:rsidR="009D2CEA">
        <w:t xml:space="preserve"> </w:t>
      </w:r>
      <w:r w:rsidRPr="00435B73" w:rsidR="00D225B9">
        <w:t>or</w:t>
      </w:r>
      <w:r w:rsidR="009D2CEA">
        <w:t xml:space="preserve"> </w:t>
      </w:r>
      <w:r w:rsidRPr="00435B73" w:rsidR="00D225B9">
        <w:t>doing</w:t>
      </w:r>
      <w:r w:rsidR="009D2CEA">
        <w:t xml:space="preserve"> </w:t>
      </w:r>
      <w:r w:rsidRPr="00435B73" w:rsidR="00D225B9">
        <w:t>other</w:t>
      </w:r>
      <w:r w:rsidR="009D2CEA">
        <w:t xml:space="preserve"> </w:t>
      </w:r>
      <w:r w:rsidRPr="00435B73" w:rsidR="00D225B9">
        <w:t>things</w:t>
      </w:r>
      <w:r w:rsidR="009D2CEA">
        <w:t xml:space="preserve"> </w:t>
      </w:r>
      <w:r w:rsidRPr="00435B73" w:rsidR="00D225B9">
        <w:t>to</w:t>
      </w:r>
      <w:r w:rsidR="009D2CEA">
        <w:t xml:space="preserve"> </w:t>
      </w:r>
      <w:r w:rsidRPr="00435B73" w:rsidR="00D225B9">
        <w:t>help</w:t>
      </w:r>
      <w:r w:rsidR="009D2CEA">
        <w:t xml:space="preserve"> </w:t>
      </w:r>
      <w:r w:rsidRPr="00435B73" w:rsidR="00D225B9">
        <w:t>vulnerable</w:t>
      </w:r>
      <w:r w:rsidR="009D2CEA">
        <w:t xml:space="preserve"> </w:t>
      </w:r>
      <w:r w:rsidRPr="00435B73" w:rsidR="00435B73">
        <w:t>people.</w:t>
      </w:r>
    </w:p>
    <w:p w:rsidR="00EC1098" w:rsidP="00D225B9">
      <w:pPr>
        <w:pStyle w:val="Answer"/>
      </w:pPr>
      <w:sdt>
        <w:sdtPr>
          <w:alias w:val="Witness"/>
          <w:id w:val="1891074603"/>
          <w:placeholder>
            <w:docPart w:val="DefaultPlaceholder_1082065158"/>
          </w:placeholder>
          <w:richText/>
        </w:sdtPr>
        <w:sdtContent>
          <w:r w:rsidRPr="00135068" w:rsidR="00135068">
            <w:rPr>
              <w:b/>
              <w:i/>
            </w:rPr>
            <w:t>Andrew</w:t>
          </w:r>
          <w:r w:rsidR="009D2CEA">
            <w:rPr>
              <w:b/>
              <w:i/>
            </w:rPr>
            <w:t xml:space="preserve"> </w:t>
          </w:r>
          <w:r w:rsidRPr="00135068" w:rsidR="00135068">
            <w:rPr>
              <w:b/>
              <w:i/>
            </w:rPr>
            <w:t>Kenny:</w:t>
          </w:r>
          <w:r w:rsidR="009D2CEA">
            <w:rPr>
              <w:b/>
            </w:rPr>
            <w:t xml:space="preserve"> </w:t>
          </w:r>
        </w:sdtContent>
      </w:sdt>
      <w:r w:rsidRPr="00435B73" w:rsidR="00D225B9">
        <w:t>Thank</w:t>
      </w:r>
      <w:r w:rsidR="009D2CEA">
        <w:t xml:space="preserve"> </w:t>
      </w:r>
      <w:r w:rsidRPr="00435B73" w:rsidR="00D225B9">
        <w:t>you</w:t>
      </w:r>
      <w:r w:rsidR="009D2CEA">
        <w:t xml:space="preserve"> </w:t>
      </w:r>
      <w:r w:rsidRPr="00435B73" w:rsidR="00D225B9">
        <w:t>for</w:t>
      </w:r>
      <w:r w:rsidR="009D2CEA">
        <w:t xml:space="preserve"> </w:t>
      </w:r>
      <w:r w:rsidRPr="00435B73" w:rsidR="00D225B9">
        <w:t>your</w:t>
      </w:r>
      <w:r w:rsidR="009D2CEA">
        <w:t xml:space="preserve"> </w:t>
      </w:r>
      <w:r w:rsidRPr="00435B73" w:rsidR="00D225B9">
        <w:t>question.</w:t>
      </w:r>
      <w:r w:rsidR="009D2CEA">
        <w:t xml:space="preserve"> </w:t>
      </w:r>
      <w:r w:rsidRPr="00435B73" w:rsidR="00D225B9">
        <w:t>In</w:t>
      </w:r>
      <w:r w:rsidR="009D2CEA">
        <w:t xml:space="preserve"> </w:t>
      </w:r>
      <w:r w:rsidRPr="00435B73" w:rsidR="00D225B9">
        <w:t>general,</w:t>
      </w:r>
      <w:r w:rsidR="009D2CEA">
        <w:t xml:space="preserve"> </w:t>
      </w:r>
      <w:r w:rsidRPr="00435B73" w:rsidR="00D225B9">
        <w:t>we</w:t>
      </w:r>
      <w:r w:rsidR="009D2CEA">
        <w:t xml:space="preserve"> </w:t>
      </w:r>
      <w:r w:rsidRPr="00435B73" w:rsidR="00D225B9">
        <w:t>have</w:t>
      </w:r>
      <w:r w:rsidR="009D2CEA">
        <w:t xml:space="preserve"> </w:t>
      </w:r>
      <w:r w:rsidRPr="00435B73" w:rsidR="00D225B9">
        <w:t>been</w:t>
      </w:r>
      <w:r w:rsidR="009D2CEA">
        <w:t xml:space="preserve"> </w:t>
      </w:r>
      <w:r w:rsidRPr="00435B73" w:rsidR="00D225B9">
        <w:t>incredibly</w:t>
      </w:r>
      <w:r w:rsidR="009D2CEA">
        <w:t xml:space="preserve"> </w:t>
      </w:r>
      <w:r w:rsidRPr="00435B73" w:rsidR="00D225B9">
        <w:t>heartened</w:t>
      </w:r>
      <w:r w:rsidR="009D2CEA">
        <w:t xml:space="preserve"> </w:t>
      </w:r>
      <w:r w:rsidRPr="00435B73" w:rsidR="00D225B9">
        <w:t>by</w:t>
      </w:r>
      <w:r w:rsidR="009D2CEA">
        <w:t xml:space="preserve"> </w:t>
      </w:r>
      <w:r w:rsidRPr="00435B73" w:rsidR="00D225B9">
        <w:t>the</w:t>
      </w:r>
      <w:r w:rsidR="009D2CEA">
        <w:t xml:space="preserve"> </w:t>
      </w:r>
      <w:r w:rsidRPr="00435B73" w:rsidR="00D225B9">
        <w:t>extent</w:t>
      </w:r>
      <w:r w:rsidR="009D2CEA">
        <w:t xml:space="preserve"> </w:t>
      </w:r>
      <w:r w:rsidRPr="00435B73" w:rsidR="00D225B9">
        <w:t>to</w:t>
      </w:r>
      <w:r w:rsidR="009D2CEA">
        <w:t xml:space="preserve"> </w:t>
      </w:r>
      <w:r w:rsidRPr="00435B73" w:rsidR="00D225B9">
        <w:t>which</w:t>
      </w:r>
      <w:r w:rsidR="009D2CEA">
        <w:t xml:space="preserve"> </w:t>
      </w:r>
      <w:r w:rsidRPr="00435B73" w:rsidR="00D225B9">
        <w:t>restaurants</w:t>
      </w:r>
      <w:r w:rsidR="009D2CEA">
        <w:t xml:space="preserve"> </w:t>
      </w:r>
      <w:r w:rsidRPr="00435B73" w:rsidR="00D225B9">
        <w:t>up</w:t>
      </w:r>
      <w:r w:rsidR="009D2CEA">
        <w:t xml:space="preserve"> </w:t>
      </w:r>
      <w:r w:rsidRPr="00435B73" w:rsidR="00D225B9">
        <w:t>and</w:t>
      </w:r>
      <w:r w:rsidR="009D2CEA">
        <w:t xml:space="preserve"> </w:t>
      </w:r>
      <w:r w:rsidRPr="00435B73" w:rsidR="00D225B9">
        <w:t>down</w:t>
      </w:r>
      <w:r w:rsidR="009D2CEA">
        <w:t xml:space="preserve"> </w:t>
      </w:r>
      <w:r w:rsidRPr="00435B73" w:rsidR="00D225B9">
        <w:t>the</w:t>
      </w:r>
      <w:r w:rsidR="009D2CEA">
        <w:t xml:space="preserve"> </w:t>
      </w:r>
      <w:r w:rsidRPr="00435B73" w:rsidR="00D225B9">
        <w:t>country</w:t>
      </w:r>
      <w:r w:rsidR="009D2CEA">
        <w:t xml:space="preserve"> </w:t>
      </w:r>
      <w:r w:rsidRPr="00435B73" w:rsidR="00D225B9">
        <w:t>were</w:t>
      </w:r>
      <w:r w:rsidR="009D2CEA">
        <w:t xml:space="preserve"> </w:t>
      </w:r>
      <w:r w:rsidRPr="00435B73" w:rsidR="00D225B9">
        <w:t>going</w:t>
      </w:r>
      <w:r w:rsidR="009D2CEA">
        <w:t xml:space="preserve"> </w:t>
      </w:r>
      <w:r w:rsidRPr="00435B73" w:rsidR="00D225B9">
        <w:t>out</w:t>
      </w:r>
      <w:r w:rsidR="009D2CEA">
        <w:t xml:space="preserve"> </w:t>
      </w:r>
      <w:r w:rsidRPr="00435B73" w:rsidR="00D225B9">
        <w:t>in</w:t>
      </w:r>
      <w:r w:rsidR="009D2CEA">
        <w:t xml:space="preserve"> </w:t>
      </w:r>
      <w:r w:rsidRPr="00435B73" w:rsidR="00D225B9">
        <w:t>a</w:t>
      </w:r>
      <w:r w:rsidR="009D2CEA">
        <w:t xml:space="preserve"> </w:t>
      </w:r>
      <w:r w:rsidRPr="00435B73" w:rsidR="00D225B9">
        <w:t>very</w:t>
      </w:r>
      <w:r w:rsidR="009D2CEA">
        <w:t xml:space="preserve"> </w:t>
      </w:r>
      <w:r w:rsidRPr="00435B73" w:rsidR="00D225B9">
        <w:t>challenging</w:t>
      </w:r>
      <w:r w:rsidR="009D2CEA">
        <w:t xml:space="preserve"> </w:t>
      </w:r>
      <w:r w:rsidRPr="00435B73" w:rsidR="00D225B9">
        <w:t>time</w:t>
      </w:r>
      <w:r w:rsidR="009D2CEA">
        <w:t xml:space="preserve"> </w:t>
      </w:r>
      <w:r w:rsidRPr="00435B73" w:rsidR="00D225B9">
        <w:t>to</w:t>
      </w:r>
      <w:r w:rsidR="009D2CEA">
        <w:t xml:space="preserve"> </w:t>
      </w:r>
      <w:r w:rsidRPr="00435B73" w:rsidR="00D225B9">
        <w:t>support</w:t>
      </w:r>
      <w:r w:rsidR="009D2CEA">
        <w:t xml:space="preserve"> </w:t>
      </w:r>
      <w:r w:rsidRPr="00435B73" w:rsidR="00D225B9">
        <w:t>local</w:t>
      </w:r>
      <w:r w:rsidR="009D2CEA">
        <w:t xml:space="preserve"> </w:t>
      </w:r>
      <w:r w:rsidRPr="00435B73" w:rsidR="00D225B9">
        <w:t>care</w:t>
      </w:r>
      <w:r w:rsidR="009D2CEA">
        <w:t xml:space="preserve"> </w:t>
      </w:r>
      <w:r w:rsidRPr="00435B73" w:rsidR="00D225B9">
        <w:t>homes</w:t>
      </w:r>
      <w:r w:rsidR="009D2CEA">
        <w:t xml:space="preserve"> </w:t>
      </w:r>
      <w:r>
        <w:t>and</w:t>
      </w:r>
      <w:r w:rsidR="009D2CEA">
        <w:t xml:space="preserve"> </w:t>
      </w:r>
      <w:r w:rsidRPr="00435B73" w:rsidR="00D225B9">
        <w:t>frontline</w:t>
      </w:r>
      <w:r w:rsidR="009D2CEA">
        <w:t xml:space="preserve"> </w:t>
      </w:r>
      <w:r w:rsidRPr="00435B73" w:rsidR="00D225B9">
        <w:t>workers,</w:t>
      </w:r>
      <w:r w:rsidR="009D2CEA">
        <w:t xml:space="preserve"> </w:t>
      </w:r>
      <w:r w:rsidRPr="00435B73" w:rsidR="00D225B9">
        <w:t>distribut</w:t>
      </w:r>
      <w:r>
        <w:t>e</w:t>
      </w:r>
      <w:r w:rsidR="009D2CEA">
        <w:t xml:space="preserve"> </w:t>
      </w:r>
      <w:r w:rsidRPr="00435B73" w:rsidR="00D225B9">
        <w:t>surplus</w:t>
      </w:r>
      <w:r w:rsidR="009D2CEA">
        <w:t xml:space="preserve"> </w:t>
      </w:r>
      <w:r w:rsidRPr="00435B73" w:rsidR="00D225B9">
        <w:t>food</w:t>
      </w:r>
      <w:r w:rsidR="009D2CEA">
        <w:t xml:space="preserve"> </w:t>
      </w:r>
      <w:r>
        <w:t>or</w:t>
      </w:r>
      <w:r w:rsidR="009D2CEA">
        <w:t xml:space="preserve"> </w:t>
      </w:r>
      <w:r w:rsidRPr="00435B73" w:rsidR="00D225B9">
        <w:t>even</w:t>
      </w:r>
      <w:r w:rsidR="009D2CEA">
        <w:t xml:space="preserve"> </w:t>
      </w:r>
      <w:r>
        <w:t>reposition</w:t>
      </w:r>
      <w:r w:rsidR="009D2CEA">
        <w:t xml:space="preserve"> </w:t>
      </w:r>
      <w:r>
        <w:t>their</w:t>
      </w:r>
      <w:r w:rsidR="009D2CEA">
        <w:t xml:space="preserve"> </w:t>
      </w:r>
      <w:r>
        <w:t>businesses.</w:t>
      </w:r>
      <w:r w:rsidR="009D2CEA">
        <w:t xml:space="preserve"> </w:t>
      </w:r>
      <w:r w:rsidRPr="00435B73">
        <w:t>Some</w:t>
      </w:r>
      <w:r w:rsidR="009D2CEA">
        <w:t xml:space="preserve"> </w:t>
      </w:r>
      <w:r w:rsidRPr="00435B73" w:rsidR="00D225B9">
        <w:t>that</w:t>
      </w:r>
      <w:r w:rsidR="009D2CEA">
        <w:t xml:space="preserve"> </w:t>
      </w:r>
      <w:r w:rsidRPr="00435B73" w:rsidR="00D225B9">
        <w:t>remained</w:t>
      </w:r>
      <w:r w:rsidR="009D2CEA">
        <w:t xml:space="preserve"> </w:t>
      </w:r>
      <w:r w:rsidRPr="00435B73" w:rsidR="00D225B9">
        <w:t>closed</w:t>
      </w:r>
      <w:r w:rsidR="009D2CEA">
        <w:t xml:space="preserve"> </w:t>
      </w:r>
      <w:r w:rsidRPr="00435B73" w:rsidR="00D225B9">
        <w:t>were</w:t>
      </w:r>
      <w:r w:rsidR="009D2CEA">
        <w:t xml:space="preserve"> </w:t>
      </w:r>
      <w:r w:rsidRPr="00435B73" w:rsidR="00D225B9">
        <w:t>still</w:t>
      </w:r>
      <w:r w:rsidR="009D2CEA">
        <w:t xml:space="preserve"> </w:t>
      </w:r>
      <w:r w:rsidRPr="00435B73" w:rsidR="00D225B9">
        <w:t>coming</w:t>
      </w:r>
      <w:r w:rsidR="009D2CEA">
        <w:t xml:space="preserve"> </w:t>
      </w:r>
      <w:r w:rsidRPr="00435B73" w:rsidR="00D225B9">
        <w:t>in</w:t>
      </w:r>
      <w:r w:rsidR="009D2CEA">
        <w:t xml:space="preserve"> </w:t>
      </w:r>
      <w:r w:rsidRPr="00435B73" w:rsidR="00D225B9">
        <w:t>to</w:t>
      </w:r>
      <w:r w:rsidR="009D2CEA">
        <w:t xml:space="preserve"> </w:t>
      </w:r>
      <w:r w:rsidRPr="00435B73" w:rsidR="00D225B9">
        <w:t>try</w:t>
      </w:r>
      <w:r w:rsidR="009D2CEA">
        <w:t xml:space="preserve"> </w:t>
      </w:r>
      <w:r>
        <w:t>to</w:t>
      </w:r>
      <w:r w:rsidR="009D2CEA">
        <w:t xml:space="preserve"> </w:t>
      </w:r>
      <w:r w:rsidRPr="00435B73" w:rsidR="00D225B9">
        <w:t>serve</w:t>
      </w:r>
      <w:r w:rsidR="009D2CEA">
        <w:t xml:space="preserve"> </w:t>
      </w:r>
      <w:r w:rsidRPr="00435B73" w:rsidR="00D225B9">
        <w:t>those</w:t>
      </w:r>
      <w:r w:rsidR="009D2CEA">
        <w:t xml:space="preserve"> </w:t>
      </w:r>
      <w:r w:rsidRPr="00435B73" w:rsidR="00D225B9">
        <w:t>in</w:t>
      </w:r>
      <w:r w:rsidR="009D2CEA">
        <w:t xml:space="preserve"> </w:t>
      </w:r>
      <w:r w:rsidRPr="00435B73" w:rsidR="00D225B9">
        <w:t>need.</w:t>
      </w:r>
      <w:r w:rsidR="009D2CEA">
        <w:t xml:space="preserve"> </w:t>
      </w:r>
    </w:p>
    <w:p w:rsidR="00D225B9" w:rsidRPr="00435B73" w:rsidP="00D225B9">
      <w:pPr>
        <w:pStyle w:val="Answer"/>
      </w:pPr>
      <w:r w:rsidRPr="00435B73">
        <w:t>Just</w:t>
      </w:r>
      <w:r w:rsidR="009D2CEA">
        <w:t xml:space="preserve"> </w:t>
      </w:r>
      <w:r w:rsidRPr="00435B73">
        <w:t>Eat,</w:t>
      </w:r>
      <w:r w:rsidR="009D2CEA">
        <w:t xml:space="preserve"> </w:t>
      </w:r>
      <w:r w:rsidRPr="00435B73">
        <w:t>in</w:t>
      </w:r>
      <w:r w:rsidR="009D2CEA">
        <w:t xml:space="preserve"> </w:t>
      </w:r>
      <w:r w:rsidRPr="00435B73">
        <w:t>partnership</w:t>
      </w:r>
      <w:r w:rsidR="009D2CEA">
        <w:t xml:space="preserve"> </w:t>
      </w:r>
      <w:r w:rsidRPr="00435B73">
        <w:t>with</w:t>
      </w:r>
      <w:r w:rsidR="009D2CEA">
        <w:t xml:space="preserve"> </w:t>
      </w:r>
      <w:r w:rsidRPr="00435B73">
        <w:t>our</w:t>
      </w:r>
      <w:r w:rsidR="009D2CEA">
        <w:t xml:space="preserve"> </w:t>
      </w:r>
      <w:r w:rsidRPr="00435B73">
        <w:t>longstanding</w:t>
      </w:r>
      <w:r w:rsidR="009D2CEA">
        <w:t xml:space="preserve"> </w:t>
      </w:r>
      <w:r w:rsidRPr="00435B73">
        <w:t>charity</w:t>
      </w:r>
      <w:r w:rsidR="009D2CEA">
        <w:t xml:space="preserve"> </w:t>
      </w:r>
      <w:r w:rsidRPr="00435B73">
        <w:t>partner</w:t>
      </w:r>
      <w:r w:rsidR="009D2CEA">
        <w:t xml:space="preserve"> </w:t>
      </w:r>
      <w:r w:rsidRPr="00435B73">
        <w:t>FoodCycle</w:t>
      </w:r>
      <w:r w:rsidRPr="00435B73">
        <w:t>,</w:t>
      </w:r>
      <w:r w:rsidR="009D2CEA">
        <w:t xml:space="preserve"> </w:t>
      </w:r>
      <w:r w:rsidR="00EC1098">
        <w:t>which</w:t>
      </w:r>
      <w:r w:rsidR="009D2CEA">
        <w:t xml:space="preserve"> </w:t>
      </w:r>
      <w:r w:rsidRPr="00435B73">
        <w:t>traditionally</w:t>
      </w:r>
      <w:r w:rsidR="009D2CEA">
        <w:t xml:space="preserve"> </w:t>
      </w:r>
      <w:r w:rsidRPr="00435B73">
        <w:t>distribute</w:t>
      </w:r>
      <w:r w:rsidR="00EC1098">
        <w:t>s</w:t>
      </w:r>
      <w:r w:rsidR="009D2CEA">
        <w:t xml:space="preserve"> </w:t>
      </w:r>
      <w:r w:rsidRPr="00435B73">
        <w:t>food</w:t>
      </w:r>
      <w:r w:rsidR="009D2CEA">
        <w:t xml:space="preserve"> </w:t>
      </w:r>
      <w:r w:rsidRPr="00435B73">
        <w:t>through</w:t>
      </w:r>
      <w:r w:rsidR="009D2CEA">
        <w:t xml:space="preserve"> </w:t>
      </w:r>
      <w:r w:rsidRPr="00435B73">
        <w:t>dozens</w:t>
      </w:r>
      <w:r w:rsidR="009D2CEA">
        <w:t xml:space="preserve"> </w:t>
      </w:r>
      <w:r w:rsidRPr="00435B73">
        <w:t>of</w:t>
      </w:r>
      <w:r w:rsidR="009D2CEA">
        <w:t xml:space="preserve"> </w:t>
      </w:r>
      <w:r w:rsidRPr="00435B73">
        <w:t>centres</w:t>
      </w:r>
      <w:r w:rsidR="009D2CEA">
        <w:t xml:space="preserve"> </w:t>
      </w:r>
      <w:r w:rsidRPr="00435B73">
        <w:t>up</w:t>
      </w:r>
      <w:r w:rsidR="009D2CEA">
        <w:t xml:space="preserve"> </w:t>
      </w:r>
      <w:r w:rsidRPr="00435B73">
        <w:t>and</w:t>
      </w:r>
      <w:r w:rsidR="009D2CEA">
        <w:t xml:space="preserve"> </w:t>
      </w:r>
      <w:r w:rsidRPr="00435B73">
        <w:t>down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country,</w:t>
      </w:r>
      <w:r w:rsidR="009D2CEA">
        <w:t xml:space="preserve"> </w:t>
      </w:r>
      <w:r w:rsidRPr="00435B73">
        <w:t>had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shift</w:t>
      </w:r>
      <w:r w:rsidR="009D2CEA">
        <w:t xml:space="preserve"> </w:t>
      </w:r>
      <w:r w:rsidR="00EC1098">
        <w:t>its</w:t>
      </w:r>
      <w:r w:rsidR="009D2CEA">
        <w:t xml:space="preserve"> </w:t>
      </w:r>
      <w:r w:rsidRPr="00435B73">
        <w:t>business</w:t>
      </w:r>
      <w:r w:rsidR="009D2CEA">
        <w:t xml:space="preserve"> </w:t>
      </w:r>
      <w:r w:rsidRPr="00435B73">
        <w:t>model</w:t>
      </w:r>
      <w:r w:rsidR="009D2CEA">
        <w:t xml:space="preserve"> </w:t>
      </w:r>
      <w:r w:rsidRPr="00435B73">
        <w:t>very</w:t>
      </w:r>
      <w:r w:rsidR="009D2CEA">
        <w:t xml:space="preserve"> </w:t>
      </w:r>
      <w:r w:rsidRPr="00435B73">
        <w:t>rapidly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one</w:t>
      </w:r>
      <w:r w:rsidR="009D2CEA">
        <w:t xml:space="preserve"> </w:t>
      </w:r>
      <w:r w:rsidRPr="00435B73">
        <w:t>geared</w:t>
      </w:r>
      <w:r w:rsidR="009D2CEA">
        <w:t xml:space="preserve"> </w:t>
      </w:r>
      <w:r w:rsidRPr="00435B73">
        <w:t>towards</w:t>
      </w:r>
      <w:r w:rsidR="009D2CEA">
        <w:t xml:space="preserve"> </w:t>
      </w:r>
      <w:r w:rsidRPr="00435B73">
        <w:t>delivery</w:t>
      </w:r>
      <w:r w:rsidR="009D2CEA">
        <w:t xml:space="preserve"> </w:t>
      </w:r>
      <w:r w:rsidRPr="00435B73">
        <w:t>and</w:t>
      </w:r>
      <w:r w:rsidR="009D2CEA">
        <w:t xml:space="preserve"> </w:t>
      </w:r>
      <w:r w:rsidRPr="00435B73">
        <w:t>collection.</w:t>
      </w:r>
      <w:r w:rsidR="009D2CEA">
        <w:t xml:space="preserve"> </w:t>
      </w:r>
      <w:r w:rsidRPr="00435B73">
        <w:t>We</w:t>
      </w:r>
      <w:r w:rsidR="009D2CEA">
        <w:t xml:space="preserve"> </w:t>
      </w:r>
      <w:r w:rsidRPr="00435B73">
        <w:t>were</w:t>
      </w:r>
      <w:r w:rsidR="009D2CEA">
        <w:t xml:space="preserve"> </w:t>
      </w:r>
      <w:r w:rsidRPr="00435B73">
        <w:t>in</w:t>
      </w:r>
      <w:r w:rsidR="009D2CEA">
        <w:t xml:space="preserve"> </w:t>
      </w:r>
      <w:r w:rsidRPr="00435B73">
        <w:t>a</w:t>
      </w:r>
      <w:r w:rsidR="009D2CEA">
        <w:t xml:space="preserve"> </w:t>
      </w:r>
      <w:r w:rsidRPr="00435B73">
        <w:t>position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help</w:t>
      </w:r>
      <w:r w:rsidR="009D2CEA">
        <w:t xml:space="preserve"> </w:t>
      </w:r>
      <w:r w:rsidRPr="00435B73" w:rsidR="00EC1098">
        <w:t>FoodCycle</w:t>
      </w:r>
      <w:r w:rsidR="009D2CEA">
        <w:t xml:space="preserve"> </w:t>
      </w:r>
      <w:r w:rsidR="00EC1098">
        <w:t>link</w:t>
      </w:r>
      <w:r w:rsidR="009D2CEA">
        <w:t xml:space="preserve"> </w:t>
      </w:r>
      <w:r w:rsidR="00EC1098">
        <w:t>up</w:t>
      </w:r>
      <w:r w:rsidR="009D2CEA">
        <w:t xml:space="preserve"> </w:t>
      </w:r>
      <w:r w:rsidR="00EC1098">
        <w:t>with</w:t>
      </w:r>
      <w:r w:rsidR="009D2CEA">
        <w:t xml:space="preserve"> </w:t>
      </w:r>
      <w:r w:rsidR="00EC1098">
        <w:t>suppliers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distribute</w:t>
      </w:r>
      <w:r w:rsidR="009D2CEA">
        <w:t xml:space="preserve"> </w:t>
      </w:r>
      <w:r w:rsidR="00EC1098">
        <w:t>surplus</w:t>
      </w:r>
      <w:r w:rsidR="009D2CEA">
        <w:t xml:space="preserve"> </w:t>
      </w:r>
      <w:r w:rsidR="00EC1098">
        <w:t>food,</w:t>
      </w:r>
      <w:r w:rsidR="009D2CEA">
        <w:t xml:space="preserve"> </w:t>
      </w:r>
      <w:r w:rsidR="00EC1098">
        <w:t>and</w:t>
      </w:r>
      <w:r w:rsidR="009D2CEA">
        <w:t xml:space="preserve"> </w:t>
      </w:r>
      <w:r w:rsidR="00EC1098">
        <w:t>to</w:t>
      </w:r>
      <w:r w:rsidR="009D2CEA">
        <w:t xml:space="preserve"> </w:t>
      </w:r>
      <w:r w:rsidRPr="00435B73">
        <w:t>support</w:t>
      </w:r>
      <w:r w:rsidR="009D2CEA">
        <w:t xml:space="preserve"> </w:t>
      </w:r>
      <w:r w:rsidR="00EC1098">
        <w:t>it</w:t>
      </w:r>
      <w:r w:rsidR="009D2CEA">
        <w:t xml:space="preserve"> </w:t>
      </w:r>
      <w:r w:rsidRPr="00435B73">
        <w:t>through</w:t>
      </w:r>
      <w:r w:rsidR="009D2CEA">
        <w:t xml:space="preserve"> </w:t>
      </w:r>
      <w:r w:rsidRPr="00435B73">
        <w:t>our</w:t>
      </w:r>
      <w:r w:rsidR="009D2CEA">
        <w:t xml:space="preserve"> </w:t>
      </w:r>
      <w:r w:rsidRPr="00435B73">
        <w:t>logistics</w:t>
      </w:r>
      <w:r w:rsidR="009D2CEA">
        <w:t xml:space="preserve"> </w:t>
      </w:r>
      <w:r w:rsidRPr="00435B73">
        <w:t>partner,</w:t>
      </w:r>
      <w:r w:rsidR="009D2CEA">
        <w:t xml:space="preserve"> </w:t>
      </w:r>
      <w:r w:rsidRPr="00435B73">
        <w:t>Stuart,</w:t>
      </w:r>
      <w:r w:rsidR="009D2CEA">
        <w:t xml:space="preserve"> </w:t>
      </w:r>
      <w:r w:rsidR="00EC1098">
        <w:t>in</w:t>
      </w:r>
      <w:r w:rsidR="009D2CEA">
        <w:t xml:space="preserve"> </w:t>
      </w:r>
      <w:r w:rsidRPr="00435B73">
        <w:t>getting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delivery</w:t>
      </w:r>
      <w:r w:rsidR="009D2CEA">
        <w:t xml:space="preserve"> </w:t>
      </w:r>
      <w:r w:rsidRPr="00435B73">
        <w:t>channel</w:t>
      </w:r>
      <w:r w:rsidR="009D2CEA">
        <w:t xml:space="preserve"> </w:t>
      </w:r>
      <w:r w:rsidRPr="00435B73">
        <w:t>and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logistics</w:t>
      </w:r>
      <w:r w:rsidR="009D2CEA">
        <w:t xml:space="preserve"> </w:t>
      </w:r>
      <w:r w:rsidRPr="00435B73">
        <w:t>part</w:t>
      </w:r>
      <w:r w:rsidR="009D2CEA">
        <w:t xml:space="preserve"> </w:t>
      </w:r>
      <w:r w:rsidRPr="00435B73">
        <w:t>of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equation</w:t>
      </w:r>
      <w:r w:rsidR="009D2CEA">
        <w:t xml:space="preserve"> </w:t>
      </w:r>
      <w:r w:rsidRPr="00435B73">
        <w:t>solved.</w:t>
      </w:r>
      <w:r w:rsidR="009D2CEA">
        <w:t xml:space="preserve"> </w:t>
      </w:r>
      <w:r w:rsidRPr="00435B73">
        <w:t>There</w:t>
      </w:r>
      <w:r w:rsidR="009D2CEA">
        <w:t xml:space="preserve"> </w:t>
      </w:r>
      <w:r w:rsidRPr="00435B73" w:rsidR="00EC1098">
        <w:t>have</w:t>
      </w:r>
      <w:r w:rsidR="009D2CEA">
        <w:t xml:space="preserve"> </w:t>
      </w:r>
      <w:r w:rsidRPr="00435B73">
        <w:t>been</w:t>
      </w:r>
      <w:r w:rsidR="009D2CEA">
        <w:t xml:space="preserve"> </w:t>
      </w:r>
      <w:r w:rsidRPr="00435B73">
        <w:t>a</w:t>
      </w:r>
      <w:r w:rsidR="009D2CEA">
        <w:t xml:space="preserve"> </w:t>
      </w:r>
      <w:r w:rsidRPr="00435B73">
        <w:t>huge</w:t>
      </w:r>
      <w:r w:rsidR="009D2CEA">
        <w:t xml:space="preserve"> </w:t>
      </w:r>
      <w:r w:rsidRPr="00435B73">
        <w:t>number</w:t>
      </w:r>
      <w:r w:rsidR="009D2CEA">
        <w:t xml:space="preserve"> </w:t>
      </w:r>
      <w:r w:rsidRPr="00435B73">
        <w:t>of</w:t>
      </w:r>
      <w:r w:rsidR="009D2CEA">
        <w:t xml:space="preserve"> </w:t>
      </w:r>
      <w:r w:rsidRPr="00435B73">
        <w:t>initiatives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support.</w:t>
      </w:r>
      <w:r w:rsidR="009D2CEA">
        <w:t xml:space="preserve"> </w:t>
      </w:r>
    </w:p>
    <w:p w:rsidR="00D225B9" w:rsidRPr="00435B73" w:rsidP="00D225B9">
      <w:pPr>
        <w:pStyle w:val="Answer"/>
      </w:pPr>
      <w:r w:rsidRPr="00435B73">
        <w:t>A</w:t>
      </w:r>
      <w:r w:rsidR="009D2CEA">
        <w:t xml:space="preserve"> </w:t>
      </w:r>
      <w:r w:rsidRPr="00435B73">
        <w:t>great</w:t>
      </w:r>
      <w:r w:rsidR="009D2CEA">
        <w:t xml:space="preserve"> </w:t>
      </w:r>
      <w:r w:rsidRPr="00435B73">
        <w:t>deal</w:t>
      </w:r>
      <w:r w:rsidR="009D2CEA">
        <w:t xml:space="preserve"> </w:t>
      </w:r>
      <w:r w:rsidRPr="00435B73">
        <w:t>of</w:t>
      </w:r>
      <w:r w:rsidR="009D2CEA">
        <w:t xml:space="preserve"> </w:t>
      </w:r>
      <w:r w:rsidRPr="00435B73">
        <w:t>work</w:t>
      </w:r>
      <w:r w:rsidR="009D2CEA">
        <w:t xml:space="preserve"> </w:t>
      </w:r>
      <w:r w:rsidRPr="00435B73">
        <w:t>went</w:t>
      </w:r>
      <w:r w:rsidR="009D2CEA">
        <w:t xml:space="preserve"> </w:t>
      </w:r>
      <w:r w:rsidRPr="00435B73">
        <w:t>specifically</w:t>
      </w:r>
      <w:r w:rsidR="009D2CEA">
        <w:t xml:space="preserve"> </w:t>
      </w:r>
      <w:r w:rsidRPr="00435B73">
        <w:t>into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NHS,</w:t>
      </w:r>
      <w:r w:rsidR="009D2CEA">
        <w:t xml:space="preserve"> </w:t>
      </w:r>
      <w:r w:rsidRPr="00435B73">
        <w:t>on</w:t>
      </w:r>
      <w:r w:rsidR="009D2CEA">
        <w:t xml:space="preserve"> </w:t>
      </w:r>
      <w:r w:rsidRPr="00435B73">
        <w:t>behalf</w:t>
      </w:r>
      <w:r w:rsidR="009D2CEA">
        <w:t xml:space="preserve"> </w:t>
      </w:r>
      <w:r w:rsidRPr="00435B73">
        <w:t>of</w:t>
      </w:r>
      <w:r w:rsidR="009D2CEA">
        <w:t xml:space="preserve"> </w:t>
      </w:r>
      <w:r w:rsidRPr="00435B73">
        <w:t>restaurants</w:t>
      </w:r>
      <w:r w:rsidR="009D2CEA">
        <w:t xml:space="preserve"> </w:t>
      </w:r>
      <w:r w:rsidRPr="00435B73">
        <w:t>and</w:t>
      </w:r>
      <w:r w:rsidR="009D2CEA">
        <w:t xml:space="preserve"> </w:t>
      </w:r>
      <w:r w:rsidRPr="00435B73">
        <w:t>Just</w:t>
      </w:r>
      <w:r w:rsidR="009D2CEA">
        <w:t xml:space="preserve"> </w:t>
      </w:r>
      <w:r w:rsidRPr="00435B73">
        <w:t>Eat</w:t>
      </w:r>
      <w:r w:rsidR="009D2CEA">
        <w:t xml:space="preserve"> </w:t>
      </w:r>
      <w:r w:rsidRPr="00435B73">
        <w:t>in</w:t>
      </w:r>
      <w:r w:rsidR="009D2CEA">
        <w:t xml:space="preserve"> </w:t>
      </w:r>
      <w:r w:rsidRPr="00435B73">
        <w:t>partnership</w:t>
      </w:r>
      <w:r w:rsidR="009D2CEA">
        <w:t xml:space="preserve"> </w:t>
      </w:r>
      <w:r w:rsidRPr="00435B73">
        <w:t>with</w:t>
      </w:r>
      <w:r w:rsidR="009D2CEA">
        <w:t xml:space="preserve"> </w:t>
      </w:r>
      <w:r w:rsidRPr="00435B73">
        <w:t>restaurants</w:t>
      </w:r>
      <w:r w:rsidR="00233114">
        <w:t>,</w:t>
      </w:r>
      <w:r w:rsidR="009D2CEA">
        <w:t xml:space="preserve"> </w:t>
      </w:r>
      <w:r w:rsidRPr="00435B73">
        <w:t>where</w:t>
      </w:r>
      <w:r w:rsidR="009D2CEA">
        <w:t xml:space="preserve"> </w:t>
      </w:r>
      <w:r w:rsidRPr="00435B73">
        <w:t>we</w:t>
      </w:r>
      <w:r w:rsidR="009D2CEA">
        <w:t xml:space="preserve"> </w:t>
      </w:r>
      <w:r w:rsidRPr="00435B73">
        <w:t>were</w:t>
      </w:r>
      <w:r w:rsidR="009D2CEA">
        <w:t xml:space="preserve"> </w:t>
      </w:r>
      <w:r w:rsidRPr="00435B73">
        <w:t>able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serve</w:t>
      </w:r>
      <w:r w:rsidR="009D2CEA">
        <w:t xml:space="preserve"> </w:t>
      </w:r>
      <w:r w:rsidRPr="00435B73">
        <w:t>over</w:t>
      </w:r>
      <w:r w:rsidR="009D2CEA">
        <w:t xml:space="preserve"> </w:t>
      </w:r>
      <w:r w:rsidR="00233114">
        <w:t>2</w:t>
      </w:r>
      <w:r w:rsidR="009D2CEA">
        <w:t xml:space="preserve"> </w:t>
      </w:r>
      <w:r w:rsidRPr="00435B73">
        <w:t>million</w:t>
      </w:r>
      <w:r w:rsidR="009D2CEA">
        <w:t xml:space="preserve"> </w:t>
      </w:r>
      <w:r w:rsidRPr="00435B73">
        <w:t>meals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NHS</w:t>
      </w:r>
      <w:r w:rsidR="009D2CEA">
        <w:t xml:space="preserve"> </w:t>
      </w:r>
      <w:r w:rsidRPr="00435B73">
        <w:t>workers</w:t>
      </w:r>
      <w:r w:rsidR="009D2CEA">
        <w:t xml:space="preserve"> </w:t>
      </w:r>
      <w:r w:rsidRPr="00435B73">
        <w:t>and</w:t>
      </w:r>
      <w:r w:rsidR="009D2CEA">
        <w:t xml:space="preserve"> </w:t>
      </w:r>
      <w:r w:rsidRPr="00435B73">
        <w:t>their</w:t>
      </w:r>
      <w:r w:rsidR="009D2CEA">
        <w:t xml:space="preserve"> </w:t>
      </w:r>
      <w:r w:rsidRPr="00435B73">
        <w:t>families.</w:t>
      </w:r>
    </w:p>
    <w:p w:rsidR="00D225B9" w:rsidRPr="00435B73" w:rsidP="00D225B9">
      <w:pPr>
        <w:pStyle w:val="Question"/>
      </w:pPr>
      <w:sdt>
        <w:sdtPr>
          <w:alias w:val="Member"/>
          <w:tag w:val="&lt;Member mnisId='4100' dodsId='62747'&gt;"/>
          <w:id w:val="-1576044781"/>
          <w:placeholder>
            <w:docPart w:val="DefaultPlaceholder_1082065158"/>
          </w:placeholder>
          <w:richText/>
        </w:sdtPr>
        <w:sdtContent>
          <w:r w:rsidRPr="00435B73">
            <w:rPr>
              <w:b/>
            </w:rPr>
            <w:t>Mrs</w:t>
          </w:r>
          <w:r w:rsidR="009D2CEA">
            <w:rPr>
              <w:b/>
            </w:rPr>
            <w:t xml:space="preserve"> </w:t>
          </w:r>
          <w:r w:rsidR="00EC1098">
            <w:rPr>
              <w:b/>
            </w:rPr>
            <w:t>Murray:</w:t>
          </w:r>
        </w:sdtContent>
      </w:sdt>
      <w:r w:rsidR="009D2CEA">
        <w:t xml:space="preserve"> </w:t>
      </w:r>
      <w:r w:rsidRPr="00435B73" w:rsidR="00233114">
        <w:t>Trying</w:t>
      </w:r>
      <w:r w:rsidR="009D2CEA">
        <w:t xml:space="preserve"> </w:t>
      </w:r>
      <w:r w:rsidRPr="00435B73">
        <w:t>not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stray</w:t>
      </w:r>
      <w:r w:rsidR="009D2CEA">
        <w:t xml:space="preserve"> </w:t>
      </w:r>
      <w:r w:rsidRPr="00435B73">
        <w:t>into</w:t>
      </w:r>
      <w:r w:rsidR="009D2CEA">
        <w:t xml:space="preserve"> </w:t>
      </w:r>
      <w:r w:rsidRPr="00435B73">
        <w:t>other</w:t>
      </w:r>
      <w:r w:rsidR="009D2CEA">
        <w:t xml:space="preserve"> </w:t>
      </w:r>
      <w:r w:rsidRPr="00435B73">
        <w:t>people’s</w:t>
      </w:r>
      <w:r w:rsidR="009D2CEA">
        <w:t xml:space="preserve"> </w:t>
      </w:r>
      <w:r w:rsidRPr="00435B73">
        <w:t>questions,</w:t>
      </w:r>
      <w:r w:rsidR="009D2CEA">
        <w:t xml:space="preserve"> </w:t>
      </w:r>
      <w:r w:rsidRPr="00435B73">
        <w:t>I</w:t>
      </w:r>
      <w:r w:rsidR="009D2CEA">
        <w:t xml:space="preserve"> </w:t>
      </w:r>
      <w:r w:rsidRPr="00435B73">
        <w:t>have</w:t>
      </w:r>
      <w:r w:rsidR="009D2CEA">
        <w:t xml:space="preserve"> </w:t>
      </w:r>
      <w:r w:rsidRPr="00435B73">
        <w:t>some</w:t>
      </w:r>
      <w:r w:rsidR="009D2CEA">
        <w:t xml:space="preserve"> </w:t>
      </w:r>
      <w:r w:rsidRPr="00435B73">
        <w:t>food</w:t>
      </w:r>
      <w:r w:rsidR="009D2CEA">
        <w:t xml:space="preserve"> </w:t>
      </w:r>
      <w:r w:rsidRPr="00435B73">
        <w:t>manufacturers</w:t>
      </w:r>
      <w:r w:rsidR="009D2CEA">
        <w:t xml:space="preserve"> </w:t>
      </w:r>
      <w:r w:rsidRPr="00435B73">
        <w:t>in</w:t>
      </w:r>
      <w:r w:rsidR="009D2CEA">
        <w:t xml:space="preserve"> </w:t>
      </w:r>
      <w:r w:rsidRPr="00435B73">
        <w:t>my</w:t>
      </w:r>
      <w:r w:rsidR="009D2CEA">
        <w:t xml:space="preserve"> </w:t>
      </w:r>
      <w:r w:rsidRPr="00435B73">
        <w:t>constituency</w:t>
      </w:r>
      <w:r w:rsidR="009D2CEA">
        <w:t xml:space="preserve"> </w:t>
      </w:r>
      <w:r w:rsidR="00233114">
        <w:t>that</w:t>
      </w:r>
      <w:r w:rsidR="009D2CEA">
        <w:t xml:space="preserve"> </w:t>
      </w:r>
      <w:r w:rsidRPr="00435B73" w:rsidR="00E342A8">
        <w:t>did</w:t>
      </w:r>
      <w:r w:rsidR="009D2CEA">
        <w:t xml:space="preserve"> </w:t>
      </w:r>
      <w:r w:rsidRPr="00435B73" w:rsidR="00E342A8">
        <w:t>a</w:t>
      </w:r>
      <w:r w:rsidR="009D2CEA">
        <w:t xml:space="preserve"> </w:t>
      </w:r>
      <w:r w:rsidRPr="00435B73" w:rsidR="00E342A8">
        <w:t>lot</w:t>
      </w:r>
      <w:r w:rsidR="009D2CEA">
        <w:t xml:space="preserve"> </w:t>
      </w:r>
      <w:r w:rsidRPr="00435B73" w:rsidR="00E342A8">
        <w:t>to</w:t>
      </w:r>
      <w:r w:rsidR="009D2CEA">
        <w:t xml:space="preserve"> </w:t>
      </w:r>
      <w:r w:rsidRPr="00435B73" w:rsidR="00E342A8">
        <w:t>help</w:t>
      </w:r>
      <w:r w:rsidR="009D2CEA">
        <w:t xml:space="preserve"> </w:t>
      </w:r>
      <w:r w:rsidRPr="00435B73" w:rsidR="00E342A8">
        <w:t>NHS</w:t>
      </w:r>
      <w:r w:rsidR="009D2CEA">
        <w:t xml:space="preserve"> </w:t>
      </w:r>
      <w:r w:rsidRPr="00435B73" w:rsidR="00E342A8">
        <w:t>workers,</w:t>
      </w:r>
      <w:r w:rsidR="009D2CEA">
        <w:t xml:space="preserve"> </w:t>
      </w:r>
      <w:r w:rsidRPr="00435B73" w:rsidR="00435B73">
        <w:t>food</w:t>
      </w:r>
      <w:r w:rsidR="009D2CEA">
        <w:t xml:space="preserve"> </w:t>
      </w:r>
      <w:r w:rsidRPr="00435B73" w:rsidR="00435B73">
        <w:t>banks</w:t>
      </w:r>
      <w:r w:rsidRPr="00435B73" w:rsidR="00E342A8">
        <w:t>,</w:t>
      </w:r>
      <w:r w:rsidR="009D2CEA">
        <w:t xml:space="preserve"> </w:t>
      </w:r>
      <w:r w:rsidRPr="00435B73" w:rsidR="00E342A8">
        <w:t>people</w:t>
      </w:r>
      <w:r w:rsidR="009D2CEA">
        <w:t xml:space="preserve"> </w:t>
      </w:r>
      <w:r w:rsidRPr="00435B73" w:rsidR="00E342A8">
        <w:t>like</w:t>
      </w:r>
      <w:r w:rsidR="009D2CEA">
        <w:t xml:space="preserve"> </w:t>
      </w:r>
      <w:r w:rsidRPr="00435B73" w:rsidR="00E342A8">
        <w:t>that</w:t>
      </w:r>
      <w:r w:rsidR="00233114">
        <w:t>,</w:t>
      </w:r>
      <w:r w:rsidR="009D2CEA">
        <w:t xml:space="preserve"> </w:t>
      </w:r>
      <w:r w:rsidRPr="00435B73" w:rsidR="00E342A8">
        <w:t>throughout</w:t>
      </w:r>
      <w:r w:rsidR="009D2CEA">
        <w:t xml:space="preserve"> </w:t>
      </w:r>
      <w:r w:rsidRPr="00435B73" w:rsidR="00E342A8">
        <w:t>the</w:t>
      </w:r>
      <w:r w:rsidR="009D2CEA">
        <w:t xml:space="preserve"> </w:t>
      </w:r>
      <w:r w:rsidRPr="00435B73" w:rsidR="00E342A8">
        <w:t>pandemic,</w:t>
      </w:r>
      <w:r w:rsidR="009D2CEA">
        <w:t xml:space="preserve"> </w:t>
      </w:r>
      <w:r w:rsidRPr="00435B73" w:rsidR="00E342A8">
        <w:t>really.</w:t>
      </w:r>
      <w:r w:rsidR="009D2CEA">
        <w:t xml:space="preserve"> </w:t>
      </w:r>
      <w:r w:rsidR="00233114">
        <w:t>Do</w:t>
      </w:r>
      <w:r w:rsidR="009D2CEA">
        <w:t xml:space="preserve"> </w:t>
      </w:r>
      <w:r w:rsidRPr="00435B73" w:rsidR="00E342A8">
        <w:t>you</w:t>
      </w:r>
      <w:r w:rsidR="009D2CEA">
        <w:t xml:space="preserve"> </w:t>
      </w:r>
      <w:r w:rsidR="00233114">
        <w:t>have</w:t>
      </w:r>
      <w:r w:rsidR="009D2CEA">
        <w:t xml:space="preserve"> </w:t>
      </w:r>
      <w:r w:rsidRPr="00435B73" w:rsidR="00E342A8">
        <w:t>any</w:t>
      </w:r>
      <w:r w:rsidR="009D2CEA">
        <w:t xml:space="preserve"> </w:t>
      </w:r>
      <w:r w:rsidRPr="00435B73" w:rsidR="00E342A8">
        <w:t>evidence</w:t>
      </w:r>
      <w:r w:rsidR="009D2CEA">
        <w:t xml:space="preserve"> </w:t>
      </w:r>
      <w:r w:rsidRPr="00435B73" w:rsidR="00E342A8">
        <w:t>of</w:t>
      </w:r>
      <w:r w:rsidR="009D2CEA">
        <w:t xml:space="preserve"> </w:t>
      </w:r>
      <w:r w:rsidRPr="00435B73" w:rsidR="00E342A8">
        <w:t>people</w:t>
      </w:r>
      <w:r w:rsidR="009D2CEA">
        <w:t xml:space="preserve"> </w:t>
      </w:r>
      <w:r w:rsidRPr="00435B73" w:rsidR="00E342A8">
        <w:t>who</w:t>
      </w:r>
      <w:r w:rsidR="009D2CEA">
        <w:t xml:space="preserve"> </w:t>
      </w:r>
      <w:r w:rsidRPr="00435B73" w:rsidR="00E342A8">
        <w:t>perhaps</w:t>
      </w:r>
      <w:r w:rsidR="009D2CEA">
        <w:t xml:space="preserve"> </w:t>
      </w:r>
      <w:r w:rsidRPr="00435B73" w:rsidR="00E342A8">
        <w:t>you</w:t>
      </w:r>
      <w:r w:rsidR="009D2CEA">
        <w:t xml:space="preserve"> </w:t>
      </w:r>
      <w:r w:rsidRPr="00435B73" w:rsidR="00E342A8">
        <w:t>would</w:t>
      </w:r>
      <w:r w:rsidR="009D2CEA">
        <w:t xml:space="preserve"> </w:t>
      </w:r>
      <w:r w:rsidRPr="00435B73" w:rsidR="00E342A8">
        <w:t>not</w:t>
      </w:r>
      <w:r w:rsidR="009D2CEA">
        <w:t xml:space="preserve"> </w:t>
      </w:r>
      <w:r w:rsidRPr="00435B73" w:rsidR="00E342A8">
        <w:t>have</w:t>
      </w:r>
      <w:r w:rsidR="009D2CEA">
        <w:t xml:space="preserve"> </w:t>
      </w:r>
      <w:r w:rsidRPr="00435B73" w:rsidR="00E342A8">
        <w:t>expected,</w:t>
      </w:r>
      <w:r w:rsidR="009D2CEA">
        <w:t xml:space="preserve"> </w:t>
      </w:r>
      <w:r w:rsidR="00233114">
        <w:t>such</w:t>
      </w:r>
      <w:r w:rsidR="009D2CEA">
        <w:t xml:space="preserve"> </w:t>
      </w:r>
      <w:r w:rsidR="00233114">
        <w:t>as</w:t>
      </w:r>
      <w:r w:rsidR="009D2CEA">
        <w:t xml:space="preserve"> </w:t>
      </w:r>
      <w:r w:rsidRPr="00435B73" w:rsidR="00E342A8">
        <w:t>food</w:t>
      </w:r>
      <w:r w:rsidR="009D2CEA">
        <w:t xml:space="preserve"> </w:t>
      </w:r>
      <w:r w:rsidRPr="00435B73" w:rsidR="00E342A8">
        <w:t>manufacturers,</w:t>
      </w:r>
      <w:r w:rsidR="009D2CEA">
        <w:t xml:space="preserve"> </w:t>
      </w:r>
      <w:r w:rsidR="00233114">
        <w:t>making</w:t>
      </w:r>
      <w:r w:rsidR="009D2CEA">
        <w:t xml:space="preserve"> </w:t>
      </w:r>
      <w:r w:rsidRPr="00435B73" w:rsidR="00E342A8">
        <w:t>donations</w:t>
      </w:r>
      <w:r w:rsidR="009D2CEA">
        <w:t xml:space="preserve"> </w:t>
      </w:r>
      <w:r w:rsidRPr="00435B73" w:rsidR="00E342A8">
        <w:t>directly</w:t>
      </w:r>
      <w:r w:rsidR="009D2CEA">
        <w:t xml:space="preserve"> </w:t>
      </w:r>
      <w:r w:rsidRPr="00435B73" w:rsidR="00E342A8">
        <w:t>to</w:t>
      </w:r>
      <w:r w:rsidR="009D2CEA">
        <w:t xml:space="preserve"> </w:t>
      </w:r>
      <w:r w:rsidRPr="00435B73" w:rsidR="00E342A8">
        <w:t>the</w:t>
      </w:r>
      <w:r w:rsidR="009D2CEA">
        <w:t xml:space="preserve"> </w:t>
      </w:r>
      <w:r w:rsidRPr="00435B73" w:rsidR="00E342A8">
        <w:t>vulnerable</w:t>
      </w:r>
      <w:r w:rsidR="009D2CEA">
        <w:t xml:space="preserve"> </w:t>
      </w:r>
      <w:r w:rsidRPr="00435B73" w:rsidR="00E342A8">
        <w:t>to</w:t>
      </w:r>
      <w:r w:rsidR="009D2CEA">
        <w:t xml:space="preserve"> </w:t>
      </w:r>
      <w:r w:rsidRPr="00435B73" w:rsidR="00E342A8">
        <w:t>help</w:t>
      </w:r>
      <w:r w:rsidR="009D2CEA">
        <w:t xml:space="preserve"> </w:t>
      </w:r>
      <w:r w:rsidRPr="00435B73" w:rsidR="00E342A8">
        <w:t>them?</w:t>
      </w:r>
    </w:p>
    <w:p w:rsidR="00E342A8" w:rsidRPr="00435B73" w:rsidP="00E342A8">
      <w:pPr>
        <w:pStyle w:val="Answer"/>
      </w:pPr>
      <w:sdt>
        <w:sdtPr>
          <w:alias w:val="Witness"/>
          <w:id w:val="-1199545448"/>
          <w:placeholder>
            <w:docPart w:val="DefaultPlaceholder_1082065158"/>
          </w:placeholder>
          <w:richText/>
        </w:sdtPr>
        <w:sdtContent>
          <w:r w:rsidRPr="00135068" w:rsidR="00135068">
            <w:rPr>
              <w:b/>
              <w:i/>
            </w:rPr>
            <w:t>Andrew</w:t>
          </w:r>
          <w:r w:rsidR="009D2CEA">
            <w:rPr>
              <w:b/>
              <w:i/>
            </w:rPr>
            <w:t xml:space="preserve"> </w:t>
          </w:r>
          <w:r w:rsidRPr="00135068" w:rsidR="00135068">
            <w:rPr>
              <w:b/>
              <w:i/>
            </w:rPr>
            <w:t>Kenny:</w:t>
          </w:r>
          <w:r w:rsidR="009D2CEA">
            <w:rPr>
              <w:b/>
            </w:rPr>
            <w:t xml:space="preserve"> </w:t>
          </w:r>
        </w:sdtContent>
      </w:sdt>
      <w:r w:rsidRPr="00435B73">
        <w:t>Our</w:t>
      </w:r>
      <w:r w:rsidR="009D2CEA">
        <w:t xml:space="preserve"> </w:t>
      </w:r>
      <w:r w:rsidRPr="00435B73">
        <w:t>exposure</w:t>
      </w:r>
      <w:r w:rsidR="009D2CEA">
        <w:t xml:space="preserve"> </w:t>
      </w:r>
      <w:r w:rsidRPr="00435B73">
        <w:t>is</w:t>
      </w:r>
      <w:r w:rsidR="009D2CEA">
        <w:t xml:space="preserve"> </w:t>
      </w:r>
      <w:r w:rsidRPr="00435B73">
        <w:t>predominantly</w:t>
      </w:r>
      <w:r w:rsidR="009D2CEA">
        <w:t xml:space="preserve"> </w:t>
      </w:r>
      <w:r w:rsidRPr="00435B73">
        <w:t>further</w:t>
      </w:r>
      <w:r w:rsidR="009D2CEA">
        <w:t xml:space="preserve"> </w:t>
      </w:r>
      <w:r w:rsidRPr="00435B73">
        <w:t>down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chain,</w:t>
      </w:r>
      <w:r w:rsidR="009D2CEA">
        <w:t xml:space="preserve"> </w:t>
      </w:r>
      <w:r w:rsidRPr="00435B73">
        <w:t>within</w:t>
      </w:r>
      <w:r w:rsidR="009D2CEA">
        <w:t xml:space="preserve"> </w:t>
      </w:r>
      <w:r w:rsidRPr="00435B73">
        <w:t>restaurants.</w:t>
      </w:r>
      <w:r w:rsidR="009D2CEA">
        <w:t xml:space="preserve"> </w:t>
      </w:r>
      <w:r w:rsidRPr="00435B73">
        <w:t>I</w:t>
      </w:r>
      <w:r w:rsidR="009D2CEA">
        <w:t xml:space="preserve"> </w:t>
      </w:r>
      <w:r w:rsidRPr="00435B73">
        <w:t>am</w:t>
      </w:r>
      <w:r w:rsidR="009D2CEA">
        <w:t xml:space="preserve"> </w:t>
      </w:r>
      <w:r w:rsidRPr="00435B73">
        <w:t>best</w:t>
      </w:r>
      <w:r w:rsidR="009D2CEA">
        <w:t xml:space="preserve"> </w:t>
      </w:r>
      <w:r w:rsidRPr="00435B73">
        <w:t>equipped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answer</w:t>
      </w:r>
      <w:r w:rsidR="009D2CEA">
        <w:t xml:space="preserve"> </w:t>
      </w:r>
      <w:r w:rsidRPr="00435B73">
        <w:t>that</w:t>
      </w:r>
      <w:r w:rsidR="009D2CEA">
        <w:t xml:space="preserve"> </w:t>
      </w:r>
      <w:r w:rsidRPr="00435B73">
        <w:t>part</w:t>
      </w:r>
      <w:r w:rsidR="009D2CEA">
        <w:t xml:space="preserve"> </w:t>
      </w:r>
      <w:r w:rsidRPr="00435B73">
        <w:t>of</w:t>
      </w:r>
      <w:r w:rsidR="009D2CEA">
        <w:t xml:space="preserve"> </w:t>
      </w:r>
      <w:r w:rsidRPr="00435B73">
        <w:t>it</w:t>
      </w:r>
      <w:r w:rsidR="00233114">
        <w:t>.</w:t>
      </w:r>
      <w:r w:rsidR="009D2CEA">
        <w:t xml:space="preserve"> </w:t>
      </w:r>
      <w:r w:rsidRPr="00435B73" w:rsidR="00233114">
        <w:t>As</w:t>
      </w:r>
      <w:r w:rsidR="009D2CEA">
        <w:t xml:space="preserve"> </w:t>
      </w:r>
      <w:r w:rsidRPr="00435B73">
        <w:t>I</w:t>
      </w:r>
      <w:r w:rsidR="009D2CEA">
        <w:t xml:space="preserve"> </w:t>
      </w:r>
      <w:r w:rsidRPr="00435B73">
        <w:t>said</w:t>
      </w:r>
      <w:r w:rsidR="00233114">
        <w:t>,</w:t>
      </w:r>
      <w:r w:rsidR="009D2CEA">
        <w:t xml:space="preserve"> </w:t>
      </w:r>
      <w:r w:rsidRPr="00435B73">
        <w:t>that</w:t>
      </w:r>
      <w:r w:rsidR="009D2CEA">
        <w:t xml:space="preserve"> </w:t>
      </w:r>
      <w:r w:rsidRPr="00435B73">
        <w:t>is</w:t>
      </w:r>
      <w:r w:rsidR="009D2CEA">
        <w:t xml:space="preserve"> </w:t>
      </w:r>
      <w:r w:rsidRPr="00435B73">
        <w:t>something</w:t>
      </w:r>
      <w:r w:rsidR="009D2CEA">
        <w:t xml:space="preserve"> </w:t>
      </w:r>
      <w:r w:rsidRPr="00435B73">
        <w:t>we</w:t>
      </w:r>
      <w:r w:rsidR="009D2CEA">
        <w:t xml:space="preserve"> </w:t>
      </w:r>
      <w:r w:rsidRPr="00435B73">
        <w:t>saw</w:t>
      </w:r>
      <w:r w:rsidR="009D2CEA">
        <w:t xml:space="preserve"> </w:t>
      </w:r>
      <w:r w:rsidRPr="00435B73">
        <w:t>en</w:t>
      </w:r>
      <w:r w:rsidR="009D2CEA">
        <w:t xml:space="preserve"> </w:t>
      </w:r>
      <w:r w:rsidRPr="00435B73">
        <w:t>masse</w:t>
      </w:r>
      <w:r w:rsidR="009D2CEA">
        <w:t xml:space="preserve"> </w:t>
      </w:r>
      <w:r w:rsidRPr="00435B73">
        <w:t>up</w:t>
      </w:r>
      <w:r w:rsidR="009D2CEA">
        <w:t xml:space="preserve"> </w:t>
      </w:r>
      <w:r w:rsidRPr="00435B73">
        <w:t>and</w:t>
      </w:r>
      <w:r w:rsidR="009D2CEA">
        <w:t xml:space="preserve"> </w:t>
      </w:r>
      <w:r w:rsidRPr="00435B73">
        <w:t>down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country.</w:t>
      </w:r>
      <w:r w:rsidR="009D2CEA">
        <w:t xml:space="preserve"> </w:t>
      </w:r>
    </w:p>
    <w:p w:rsidR="00E342A8" w:rsidRPr="00435B73" w:rsidP="00E342A8">
      <w:pPr>
        <w:pStyle w:val="Answer"/>
      </w:pPr>
      <w:sdt>
        <w:sdtPr>
          <w:alias w:val="Witness"/>
          <w:id w:val="762953715"/>
          <w:placeholder>
            <w:docPart w:val="DefaultPlaceholder_1082065158"/>
          </w:placeholder>
          <w:richText/>
        </w:sdtPr>
        <w:sdtContent>
          <w:r w:rsidRPr="00135068" w:rsidR="00135068">
            <w:rPr>
              <w:b/>
              <w:i/>
            </w:rPr>
            <w:t>Kate</w:t>
          </w:r>
          <w:r w:rsidR="009D2CEA">
            <w:rPr>
              <w:b/>
              <w:i/>
            </w:rPr>
            <w:t xml:space="preserve"> </w:t>
          </w:r>
          <w:r w:rsidRPr="00135068" w:rsidR="00135068">
            <w:rPr>
              <w:b/>
              <w:i/>
            </w:rPr>
            <w:t>Nicholls:</w:t>
          </w:r>
          <w:r w:rsidR="009D2CEA">
            <w:rPr>
              <w:b/>
            </w:rPr>
            <w:t xml:space="preserve"> </w:t>
          </w:r>
        </w:sdtContent>
      </w:sdt>
      <w:r w:rsidRPr="00435B73" w:rsidR="00233114">
        <w:t>We</w:t>
      </w:r>
      <w:r w:rsidR="009D2CEA">
        <w:t xml:space="preserve"> </w:t>
      </w:r>
      <w:r w:rsidRPr="00435B73">
        <w:t>have</w:t>
      </w:r>
      <w:r w:rsidR="009D2CEA">
        <w:t xml:space="preserve"> </w:t>
      </w:r>
      <w:r w:rsidRPr="00435B73">
        <w:t>a</w:t>
      </w:r>
      <w:r w:rsidR="009D2CEA">
        <w:t xml:space="preserve"> </w:t>
      </w:r>
      <w:r w:rsidRPr="00435B73">
        <w:t>couple</w:t>
      </w:r>
      <w:r w:rsidR="009D2CEA">
        <w:t xml:space="preserve"> </w:t>
      </w:r>
      <w:r w:rsidRPr="00435B73">
        <w:t>of</w:t>
      </w:r>
      <w:r w:rsidR="009D2CEA">
        <w:t xml:space="preserve"> </w:t>
      </w:r>
      <w:r w:rsidRPr="00435B73">
        <w:t>really</w:t>
      </w:r>
      <w:r w:rsidR="009D2CEA">
        <w:t xml:space="preserve"> </w:t>
      </w:r>
      <w:r w:rsidRPr="00435B73">
        <w:t>good</w:t>
      </w:r>
      <w:r w:rsidR="009D2CEA">
        <w:t xml:space="preserve"> </w:t>
      </w:r>
      <w:r w:rsidRPr="00435B73">
        <w:t>examples.</w:t>
      </w:r>
      <w:r w:rsidR="009D2CEA">
        <w:t xml:space="preserve"> </w:t>
      </w:r>
      <w:r w:rsidRPr="00435B73">
        <w:t>We</w:t>
      </w:r>
      <w:r w:rsidR="009D2CEA">
        <w:t xml:space="preserve"> </w:t>
      </w:r>
      <w:r w:rsidRPr="00435B73">
        <w:t>worked</w:t>
      </w:r>
      <w:r w:rsidR="009D2CEA">
        <w:t xml:space="preserve"> </w:t>
      </w:r>
      <w:r w:rsidRPr="00435B73">
        <w:t>with</w:t>
      </w:r>
      <w:r w:rsidR="009D2CEA">
        <w:t xml:space="preserve"> </w:t>
      </w:r>
      <w:r w:rsidRPr="00435B73">
        <w:t>quite</w:t>
      </w:r>
      <w:r w:rsidR="009D2CEA">
        <w:t xml:space="preserve"> </w:t>
      </w:r>
      <w:r w:rsidRPr="00435B73">
        <w:t>a</w:t>
      </w:r>
      <w:r w:rsidR="009D2CEA">
        <w:t xml:space="preserve"> </w:t>
      </w:r>
      <w:r w:rsidRPr="00435B73">
        <w:t>few</w:t>
      </w:r>
      <w:r w:rsidR="009D2CEA">
        <w:t xml:space="preserve"> </w:t>
      </w:r>
      <w:r w:rsidRPr="00435B73">
        <w:t>of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wholesalers</w:t>
      </w:r>
      <w:r w:rsidR="009D2CEA">
        <w:t xml:space="preserve"> </w:t>
      </w:r>
      <w:r w:rsidRPr="00435B73">
        <w:t>and</w:t>
      </w:r>
      <w:r w:rsidR="009D2CEA">
        <w:t xml:space="preserve"> </w:t>
      </w:r>
      <w:r w:rsidR="00233114">
        <w:t>Brakes,</w:t>
      </w:r>
      <w:r w:rsidR="009D2CEA">
        <w:t xml:space="preserve"> </w:t>
      </w:r>
      <w:r w:rsidRPr="00435B73">
        <w:t>so</w:t>
      </w:r>
      <w:r w:rsidR="009D2CEA">
        <w:t xml:space="preserve"> </w:t>
      </w:r>
      <w:r w:rsidRPr="00435B73">
        <w:t>we</w:t>
      </w:r>
      <w:r w:rsidR="009D2CEA">
        <w:t xml:space="preserve"> </w:t>
      </w:r>
      <w:r w:rsidRPr="00435B73">
        <w:t>could</w:t>
      </w:r>
      <w:r w:rsidR="009D2CEA">
        <w:t xml:space="preserve"> </w:t>
      </w:r>
      <w:r w:rsidRPr="00435B73">
        <w:t>supply</w:t>
      </w:r>
      <w:r w:rsidR="009D2CEA">
        <w:t xml:space="preserve"> </w:t>
      </w:r>
      <w:r w:rsidRPr="00435B73">
        <w:t>food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pubs</w:t>
      </w:r>
      <w:r w:rsidR="009D2CEA">
        <w:t xml:space="preserve"> </w:t>
      </w:r>
      <w:r w:rsidRPr="00435B73">
        <w:t>that</w:t>
      </w:r>
      <w:r w:rsidR="009D2CEA">
        <w:t xml:space="preserve"> </w:t>
      </w:r>
      <w:r w:rsidRPr="00435B73">
        <w:t>they</w:t>
      </w:r>
      <w:r w:rsidR="009D2CEA">
        <w:t xml:space="preserve"> </w:t>
      </w:r>
      <w:r w:rsidRPr="00435B73">
        <w:t>could</w:t>
      </w:r>
      <w:r w:rsidR="009D2CEA">
        <w:t xml:space="preserve"> </w:t>
      </w:r>
      <w:r w:rsidRPr="00435B73">
        <w:t>sell</w:t>
      </w:r>
      <w:r w:rsidR="009D2CEA">
        <w:t xml:space="preserve"> </w:t>
      </w:r>
      <w:r w:rsidR="00233114">
        <w:t>and</w:t>
      </w:r>
      <w:r w:rsidR="009D2CEA">
        <w:t xml:space="preserve"> </w:t>
      </w:r>
      <w:r w:rsidRPr="00435B73">
        <w:t>support</w:t>
      </w:r>
      <w:r w:rsidR="009D2CEA">
        <w:t xml:space="preserve"> </w:t>
      </w:r>
      <w:r w:rsidRPr="00435B73">
        <w:t>growers,</w:t>
      </w:r>
      <w:r w:rsidR="009D2CEA">
        <w:t xml:space="preserve"> </w:t>
      </w:r>
      <w:r w:rsidRPr="00435B73">
        <w:t>farmers</w:t>
      </w:r>
      <w:r w:rsidR="009D2CEA">
        <w:t xml:space="preserve"> </w:t>
      </w:r>
      <w:r w:rsidR="00233114">
        <w:t>and</w:t>
      </w:r>
      <w:r w:rsidR="009D2CEA">
        <w:t xml:space="preserve"> </w:t>
      </w:r>
      <w:r w:rsidRPr="00435B73">
        <w:t>artisan</w:t>
      </w:r>
      <w:r w:rsidR="009D2CEA">
        <w:t xml:space="preserve"> </w:t>
      </w:r>
      <w:r w:rsidRPr="00435B73">
        <w:t>manufacturers.</w:t>
      </w:r>
      <w:r w:rsidR="009D2CEA">
        <w:t xml:space="preserve"> </w:t>
      </w:r>
      <w:r w:rsidR="00233114">
        <w:t>A</w:t>
      </w:r>
      <w:r w:rsidRPr="00435B73">
        <w:t>s</w:t>
      </w:r>
      <w:r w:rsidR="009D2CEA">
        <w:t xml:space="preserve"> </w:t>
      </w:r>
      <w:r w:rsidRPr="00435B73">
        <w:t>another</w:t>
      </w:r>
      <w:r w:rsidR="009D2CEA">
        <w:t xml:space="preserve"> </w:t>
      </w:r>
      <w:r w:rsidRPr="00435B73">
        <w:t>example,</w:t>
      </w:r>
      <w:r w:rsidR="009D2CEA">
        <w:t xml:space="preserve"> </w:t>
      </w:r>
      <w:r w:rsidRPr="00435B73">
        <w:t>we</w:t>
      </w:r>
      <w:r w:rsidR="009D2CEA">
        <w:t xml:space="preserve"> </w:t>
      </w:r>
      <w:r w:rsidR="00233114">
        <w:t>work</w:t>
      </w:r>
      <w:r w:rsidR="009D2CEA">
        <w:t xml:space="preserve"> </w:t>
      </w:r>
      <w:r w:rsidR="00233114">
        <w:t>with</w:t>
      </w:r>
      <w:r w:rsidR="009D2CEA">
        <w:t xml:space="preserve"> </w:t>
      </w:r>
      <w:r w:rsidRPr="00435B73">
        <w:t>a</w:t>
      </w:r>
      <w:r w:rsidR="009D2CEA">
        <w:t xml:space="preserve"> </w:t>
      </w:r>
      <w:r w:rsidRPr="00435B73">
        <w:t>charity</w:t>
      </w:r>
      <w:r w:rsidR="009D2CEA">
        <w:t xml:space="preserve"> </w:t>
      </w:r>
      <w:r w:rsidRPr="00435B73">
        <w:t>called</w:t>
      </w:r>
      <w:r w:rsidR="009D2CEA">
        <w:t xml:space="preserve"> </w:t>
      </w:r>
      <w:r w:rsidRPr="00435B73">
        <w:t>Only</w:t>
      </w:r>
      <w:r w:rsidR="009D2CEA">
        <w:t xml:space="preserve"> </w:t>
      </w:r>
      <w:r w:rsidRPr="00435B73">
        <w:t>A</w:t>
      </w:r>
      <w:r w:rsidR="009D2CEA">
        <w:t xml:space="preserve"> </w:t>
      </w:r>
      <w:r w:rsidRPr="00435B73">
        <w:t>Pavement</w:t>
      </w:r>
      <w:r w:rsidR="009D2CEA">
        <w:t xml:space="preserve"> </w:t>
      </w:r>
      <w:r w:rsidRPr="00435B73">
        <w:t>Away,</w:t>
      </w:r>
      <w:r w:rsidR="009D2CEA">
        <w:t xml:space="preserve"> </w:t>
      </w:r>
      <w:r w:rsidRPr="00435B73">
        <w:t>which</w:t>
      </w:r>
      <w:r w:rsidR="009D2CEA">
        <w:t xml:space="preserve"> </w:t>
      </w:r>
      <w:r w:rsidRPr="00435B73">
        <w:t>deals</w:t>
      </w:r>
      <w:r w:rsidR="009D2CEA">
        <w:t xml:space="preserve"> </w:t>
      </w:r>
      <w:r w:rsidRPr="00435B73">
        <w:t>with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homeless,</w:t>
      </w:r>
      <w:r w:rsidR="009D2CEA">
        <w:t xml:space="preserve"> </w:t>
      </w:r>
      <w:r w:rsidRPr="00435B73">
        <w:t>particularly</w:t>
      </w:r>
      <w:r w:rsidR="009D2CEA">
        <w:t xml:space="preserve"> </w:t>
      </w:r>
      <w:r w:rsidRPr="00435B73">
        <w:t>in</w:t>
      </w:r>
      <w:r w:rsidR="009D2CEA">
        <w:t xml:space="preserve"> </w:t>
      </w:r>
      <w:r w:rsidRPr="00435B73">
        <w:t>London.</w:t>
      </w:r>
      <w:r w:rsidR="009D2CEA">
        <w:t xml:space="preserve"> </w:t>
      </w:r>
      <w:r w:rsidRPr="00435B73">
        <w:t>We</w:t>
      </w:r>
      <w:r w:rsidR="009D2CEA">
        <w:t xml:space="preserve"> </w:t>
      </w:r>
      <w:r w:rsidRPr="00435B73">
        <w:t>dealt</w:t>
      </w:r>
      <w:r w:rsidR="009D2CEA">
        <w:t xml:space="preserve"> </w:t>
      </w:r>
      <w:r w:rsidRPr="00435B73">
        <w:t>particularly</w:t>
      </w:r>
      <w:r w:rsidR="009D2CEA">
        <w:t xml:space="preserve"> </w:t>
      </w:r>
      <w:r w:rsidRPr="00435B73">
        <w:t>with</w:t>
      </w:r>
      <w:r w:rsidR="009D2CEA">
        <w:t xml:space="preserve"> </w:t>
      </w:r>
      <w:r w:rsidRPr="00435B73">
        <w:t>people</w:t>
      </w:r>
      <w:r w:rsidR="009D2CEA">
        <w:t xml:space="preserve"> </w:t>
      </w:r>
      <w:r w:rsidRPr="00435B73">
        <w:t>in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hospitality</w:t>
      </w:r>
      <w:r w:rsidR="009D2CEA">
        <w:t xml:space="preserve"> </w:t>
      </w:r>
      <w:r w:rsidRPr="00435B73">
        <w:t>sector</w:t>
      </w:r>
      <w:r w:rsidR="009D2CEA">
        <w:t xml:space="preserve"> </w:t>
      </w:r>
      <w:r w:rsidRPr="00435B73">
        <w:t>who</w:t>
      </w:r>
      <w:r w:rsidR="009D2CEA">
        <w:t xml:space="preserve"> </w:t>
      </w:r>
      <w:r w:rsidRPr="00435B73">
        <w:t>were</w:t>
      </w:r>
      <w:r w:rsidR="009D2CEA">
        <w:t xml:space="preserve"> </w:t>
      </w:r>
      <w:r w:rsidRPr="00435B73">
        <w:t>in</w:t>
      </w:r>
      <w:r w:rsidR="009D2CEA">
        <w:t xml:space="preserve"> </w:t>
      </w:r>
      <w:r w:rsidRPr="00435B73">
        <w:t>danger</w:t>
      </w:r>
      <w:r w:rsidR="009D2CEA">
        <w:t xml:space="preserve"> </w:t>
      </w:r>
      <w:r w:rsidRPr="00435B73">
        <w:t>of</w:t>
      </w:r>
      <w:r w:rsidR="009D2CEA">
        <w:t xml:space="preserve"> </w:t>
      </w:r>
      <w:r w:rsidRPr="00435B73">
        <w:t>becoming</w:t>
      </w:r>
      <w:r w:rsidR="009D2CEA">
        <w:t xml:space="preserve"> </w:t>
      </w:r>
      <w:r w:rsidRPr="00435B73">
        <w:t>homeless,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help</w:t>
      </w:r>
      <w:r w:rsidR="009D2CEA">
        <w:t xml:space="preserve"> </w:t>
      </w:r>
      <w:r w:rsidRPr="00435B73">
        <w:t>top</w:t>
      </w:r>
      <w:r w:rsidR="009D2CEA">
        <w:t xml:space="preserve"> </w:t>
      </w:r>
      <w:r w:rsidRPr="00435B73">
        <w:t>up.</w:t>
      </w:r>
      <w:r w:rsidR="009D2CEA">
        <w:t xml:space="preserve"> </w:t>
      </w:r>
      <w:r w:rsidR="00233114">
        <w:t>We</w:t>
      </w:r>
      <w:r w:rsidR="009D2CEA">
        <w:t xml:space="preserve"> </w:t>
      </w:r>
      <w:r w:rsidR="00233114">
        <w:t>had</w:t>
      </w:r>
      <w:r w:rsidR="009D2CEA">
        <w:t xml:space="preserve"> </w:t>
      </w:r>
      <w:r w:rsidR="00233114">
        <w:t>donations</w:t>
      </w:r>
      <w:r w:rsidR="009D2CEA">
        <w:t xml:space="preserve"> </w:t>
      </w:r>
      <w:r w:rsidR="00233114">
        <w:t>from</w:t>
      </w:r>
      <w:r w:rsidR="009D2CEA">
        <w:t xml:space="preserve"> </w:t>
      </w:r>
      <w:r w:rsidRPr="00233114" w:rsidR="00233114">
        <w:t>Nestlé</w:t>
      </w:r>
      <w:r w:rsidR="009D2CEA">
        <w:t xml:space="preserve"> </w:t>
      </w:r>
      <w:r w:rsidR="00233114">
        <w:t>and</w:t>
      </w:r>
      <w:r w:rsidR="009D2CEA">
        <w:t xml:space="preserve"> </w:t>
      </w:r>
      <w:r w:rsidRPr="00435B73">
        <w:t>from</w:t>
      </w:r>
      <w:r w:rsidR="009D2CEA">
        <w:t xml:space="preserve"> </w:t>
      </w:r>
      <w:r w:rsidRPr="00435B73">
        <w:t>soft</w:t>
      </w:r>
      <w:r w:rsidR="009D2CEA">
        <w:t xml:space="preserve"> </w:t>
      </w:r>
      <w:r w:rsidRPr="00435B73">
        <w:t>drink</w:t>
      </w:r>
      <w:r w:rsidR="00233114">
        <w:t>s</w:t>
      </w:r>
      <w:r w:rsidR="009D2CEA">
        <w:t xml:space="preserve"> </w:t>
      </w:r>
      <w:r w:rsidRPr="00435B73">
        <w:t>manufacturers,</w:t>
      </w:r>
      <w:r w:rsidR="009D2CEA">
        <w:t xml:space="preserve"> </w:t>
      </w:r>
      <w:r w:rsidR="00233114">
        <w:t>such</w:t>
      </w:r>
      <w:r w:rsidR="009D2CEA">
        <w:t xml:space="preserve"> </w:t>
      </w:r>
      <w:r w:rsidR="00233114">
        <w:t>as</w:t>
      </w:r>
      <w:r w:rsidR="009D2CEA">
        <w:t xml:space="preserve"> </w:t>
      </w:r>
      <w:r w:rsidRPr="00435B73">
        <w:t>Coke</w:t>
      </w:r>
      <w:r w:rsidR="009D2CEA">
        <w:t xml:space="preserve"> </w:t>
      </w:r>
      <w:r w:rsidR="00233114">
        <w:t>and</w:t>
      </w:r>
      <w:r w:rsidR="009D2CEA">
        <w:t xml:space="preserve"> </w:t>
      </w:r>
      <w:r w:rsidRPr="00435B73">
        <w:t>Pepsi.</w:t>
      </w:r>
      <w:r w:rsidR="009D2CEA">
        <w:t xml:space="preserve"> </w:t>
      </w:r>
      <w:r w:rsidRPr="00435B73">
        <w:t>Over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12</w:t>
      </w:r>
      <w:r w:rsidR="009D2CEA">
        <w:t xml:space="preserve"> </w:t>
      </w:r>
      <w:r w:rsidRPr="00435B73">
        <w:t>weeks,</w:t>
      </w:r>
      <w:r w:rsidR="009D2CEA">
        <w:t xml:space="preserve"> </w:t>
      </w:r>
      <w:r w:rsidRPr="00435B73">
        <w:t>that</w:t>
      </w:r>
      <w:r w:rsidR="009D2CEA">
        <w:t xml:space="preserve"> </w:t>
      </w:r>
      <w:r w:rsidRPr="00435B73">
        <w:t>charity</w:t>
      </w:r>
      <w:r w:rsidR="009D2CEA">
        <w:t xml:space="preserve"> </w:t>
      </w:r>
      <w:r w:rsidRPr="00435B73">
        <w:t>has</w:t>
      </w:r>
      <w:r w:rsidR="009D2CEA">
        <w:t xml:space="preserve"> </w:t>
      </w:r>
      <w:r w:rsidRPr="00435B73">
        <w:t>done</w:t>
      </w:r>
      <w:r w:rsidR="009D2CEA">
        <w:t xml:space="preserve"> </w:t>
      </w:r>
      <w:r w:rsidRPr="00435B73">
        <w:t>39,000</w:t>
      </w:r>
      <w:r w:rsidR="009D2CEA">
        <w:t xml:space="preserve"> </w:t>
      </w:r>
      <w:r w:rsidRPr="00435B73">
        <w:t>meals</w:t>
      </w:r>
      <w:r w:rsidR="009D2CEA">
        <w:t xml:space="preserve"> </w:t>
      </w:r>
      <w:r w:rsidRPr="00435B73">
        <w:t>for</w:t>
      </w:r>
      <w:r w:rsidR="009D2CEA">
        <w:t xml:space="preserve"> </w:t>
      </w:r>
      <w:r w:rsidRPr="00435B73">
        <w:t>homeless</w:t>
      </w:r>
      <w:r w:rsidR="009D2CEA">
        <w:t xml:space="preserve"> </w:t>
      </w:r>
      <w:r w:rsidRPr="00435B73">
        <w:t>people,</w:t>
      </w:r>
      <w:r w:rsidR="009D2CEA">
        <w:t xml:space="preserve"> </w:t>
      </w:r>
      <w:r w:rsidRPr="00435B73">
        <w:t>70</w:t>
      </w:r>
      <w:r w:rsidR="00233114">
        <w:t>,000</w:t>
      </w:r>
      <w:r w:rsidR="009D2CEA">
        <w:t xml:space="preserve"> </w:t>
      </w:r>
      <w:r w:rsidR="00233114">
        <w:t>soft</w:t>
      </w:r>
      <w:r w:rsidR="009D2CEA">
        <w:t xml:space="preserve"> </w:t>
      </w:r>
      <w:r w:rsidR="00233114">
        <w:t>drinks,</w:t>
      </w:r>
      <w:r w:rsidR="009D2CEA">
        <w:t xml:space="preserve"> </w:t>
      </w:r>
      <w:r w:rsidR="00233114">
        <w:t>75,000</w:t>
      </w:r>
      <w:r w:rsidR="009D2CEA">
        <w:t xml:space="preserve"> </w:t>
      </w:r>
      <w:r w:rsidR="00233114">
        <w:t>snacks</w:t>
      </w:r>
      <w:r w:rsidR="009D2CEA">
        <w:t xml:space="preserve"> </w:t>
      </w:r>
      <w:r w:rsidRPr="00435B73">
        <w:t>and</w:t>
      </w:r>
      <w:r w:rsidR="009D2CEA">
        <w:t xml:space="preserve"> </w:t>
      </w:r>
      <w:r w:rsidRPr="00435B73">
        <w:t>£4,000</w:t>
      </w:r>
      <w:r w:rsidR="009D2CEA">
        <w:t xml:space="preserve"> </w:t>
      </w:r>
      <w:r w:rsidRPr="00435B73">
        <w:t>a</w:t>
      </w:r>
      <w:r w:rsidR="009D2CEA">
        <w:t xml:space="preserve"> </w:t>
      </w:r>
      <w:r w:rsidRPr="00435B73">
        <w:t>month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top</w:t>
      </w:r>
      <w:r w:rsidR="009D2CEA">
        <w:t xml:space="preserve"> </w:t>
      </w:r>
      <w:r w:rsidRPr="00435B73">
        <w:t>up</w:t>
      </w:r>
      <w:r w:rsidR="009D2CEA">
        <w:t xml:space="preserve"> </w:t>
      </w:r>
      <w:r w:rsidRPr="00435B73">
        <w:t>salaries</w:t>
      </w:r>
      <w:r w:rsidR="009D2CEA">
        <w:t xml:space="preserve"> </w:t>
      </w:r>
      <w:r w:rsidRPr="00435B73">
        <w:t>and</w:t>
      </w:r>
      <w:r w:rsidR="009D2CEA">
        <w:t xml:space="preserve"> </w:t>
      </w:r>
      <w:r w:rsidRPr="00435B73">
        <w:t>keep</w:t>
      </w:r>
      <w:r w:rsidR="009D2CEA">
        <w:t xml:space="preserve"> </w:t>
      </w:r>
      <w:r w:rsidRPr="00435B73">
        <w:t>people</w:t>
      </w:r>
      <w:r w:rsidR="009D2CEA">
        <w:t xml:space="preserve"> </w:t>
      </w:r>
      <w:r w:rsidRPr="00435B73">
        <w:t>out</w:t>
      </w:r>
      <w:r w:rsidR="009D2CEA">
        <w:t xml:space="preserve"> </w:t>
      </w:r>
      <w:r w:rsidRPr="00435B73">
        <w:t>of</w:t>
      </w:r>
      <w:r w:rsidR="009D2CEA">
        <w:t xml:space="preserve"> </w:t>
      </w:r>
      <w:r w:rsidRPr="00435B73">
        <w:t>being</w:t>
      </w:r>
      <w:r w:rsidR="009D2CEA">
        <w:t xml:space="preserve"> </w:t>
      </w:r>
      <w:r w:rsidRPr="00435B73">
        <w:t>homeless.</w:t>
      </w:r>
    </w:p>
    <w:p w:rsidR="00E342A8" w:rsidRPr="00435B73" w:rsidP="00E342A8">
      <w:pPr>
        <w:pStyle w:val="Answer"/>
      </w:pPr>
      <w:r w:rsidRPr="00435B73">
        <w:t>Over</w:t>
      </w:r>
      <w:r w:rsidR="009D2CEA">
        <w:t xml:space="preserve"> </w:t>
      </w:r>
      <w:r w:rsidRPr="00435B73">
        <w:t>and</w:t>
      </w:r>
      <w:r w:rsidR="009D2CEA">
        <w:t xml:space="preserve"> </w:t>
      </w:r>
      <w:r w:rsidRPr="00435B73">
        <w:t>above</w:t>
      </w:r>
      <w:r w:rsidR="009D2CEA">
        <w:t xml:space="preserve"> </w:t>
      </w:r>
      <w:r w:rsidRPr="00435B73">
        <w:t>that,</w:t>
      </w:r>
      <w:r w:rsidR="009D2CEA">
        <w:t xml:space="preserve"> </w:t>
      </w:r>
      <w:r>
        <w:t>businesses</w:t>
      </w:r>
      <w:r w:rsidR="009D2CEA">
        <w:t xml:space="preserve"> </w:t>
      </w:r>
      <w:r>
        <w:t>such</w:t>
      </w:r>
      <w:r w:rsidR="009D2CEA">
        <w:t xml:space="preserve"> </w:t>
      </w:r>
      <w:r>
        <w:t>as</w:t>
      </w:r>
      <w:r w:rsidR="009D2CEA">
        <w:t xml:space="preserve"> </w:t>
      </w:r>
      <w:r>
        <w:t>Leon,</w:t>
      </w:r>
      <w:r w:rsidR="009D2CEA">
        <w:t xml:space="preserve"> </w:t>
      </w:r>
      <w:r>
        <w:t>Wasabi,</w:t>
      </w:r>
      <w:r w:rsidR="009D2CEA">
        <w:t xml:space="preserve"> </w:t>
      </w:r>
      <w:r>
        <w:t>Dishoom</w:t>
      </w:r>
      <w:r w:rsidR="009D2CEA">
        <w:t xml:space="preserve"> </w:t>
      </w:r>
      <w:r>
        <w:t>and</w:t>
      </w:r>
      <w:r w:rsidR="009D2CEA">
        <w:t xml:space="preserve"> </w:t>
      </w:r>
      <w:r w:rsidRPr="00435B73">
        <w:t>Pizza</w:t>
      </w:r>
      <w:r w:rsidR="009D2CEA">
        <w:t xml:space="preserve"> </w:t>
      </w:r>
      <w:r w:rsidRPr="00435B73">
        <w:t>Pilgrims</w:t>
      </w:r>
      <w:r w:rsidR="009D2CEA">
        <w:t xml:space="preserve"> </w:t>
      </w:r>
      <w:r w:rsidRPr="00435B73">
        <w:t>all</w:t>
      </w:r>
      <w:r w:rsidR="009D2CEA">
        <w:t xml:space="preserve"> </w:t>
      </w:r>
      <w:r w:rsidRPr="00435B73">
        <w:t>volunteered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give</w:t>
      </w:r>
      <w:r w:rsidR="009D2CEA">
        <w:t xml:space="preserve"> </w:t>
      </w:r>
      <w:r w:rsidRPr="00435B73">
        <w:t>meals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NHS</w:t>
      </w:r>
      <w:r>
        <w:t>.</w:t>
      </w:r>
      <w:r w:rsidR="009D2CEA">
        <w:t xml:space="preserve"> </w:t>
      </w:r>
      <w:r w:rsidRPr="00435B73">
        <w:t>A</w:t>
      </w:r>
      <w:r w:rsidR="009D2CEA">
        <w:t xml:space="preserve"> </w:t>
      </w:r>
      <w:r w:rsidRPr="00435B73">
        <w:t>third</w:t>
      </w:r>
      <w:r w:rsidR="009D2CEA">
        <w:t xml:space="preserve"> </w:t>
      </w:r>
      <w:r w:rsidRPr="00435B73">
        <w:t>of</w:t>
      </w:r>
      <w:r w:rsidR="009D2CEA">
        <w:t xml:space="preserve"> </w:t>
      </w:r>
      <w:r w:rsidRPr="00435B73">
        <w:t>our</w:t>
      </w:r>
      <w:r w:rsidR="009D2CEA">
        <w:t xml:space="preserve"> </w:t>
      </w:r>
      <w:r w:rsidRPr="00435B73">
        <w:t>hotels</w:t>
      </w:r>
      <w:r w:rsidR="009D2CEA">
        <w:t xml:space="preserve"> </w:t>
      </w:r>
      <w:r w:rsidRPr="00435B73">
        <w:t>stayed</w:t>
      </w:r>
      <w:r w:rsidR="009D2CEA">
        <w:t xml:space="preserve"> </w:t>
      </w:r>
      <w:r w:rsidRPr="00435B73">
        <w:t>open</w:t>
      </w:r>
      <w:r w:rsidR="009D2CEA">
        <w:t xml:space="preserve"> </w:t>
      </w:r>
      <w:r w:rsidRPr="00435B73">
        <w:t>during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pandemic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house</w:t>
      </w:r>
      <w:r w:rsidR="009D2CEA">
        <w:t xml:space="preserve"> </w:t>
      </w:r>
      <w:r w:rsidRPr="00435B73">
        <w:t>homeless,</w:t>
      </w:r>
      <w:r w:rsidR="009D2CEA">
        <w:t xml:space="preserve"> </w:t>
      </w:r>
      <w:r w:rsidRPr="00435B73">
        <w:t>vulnerable</w:t>
      </w:r>
      <w:r w:rsidR="009D2CEA">
        <w:t xml:space="preserve"> </w:t>
      </w:r>
      <w:r w:rsidRPr="00435B73">
        <w:t>people,</w:t>
      </w:r>
      <w:r w:rsidR="009D2CEA">
        <w:t xml:space="preserve"> </w:t>
      </w:r>
      <w:r w:rsidRPr="00435B73">
        <w:t>NHS</w:t>
      </w:r>
      <w:r w:rsidR="009D2CEA">
        <w:t xml:space="preserve"> </w:t>
      </w:r>
      <w:r w:rsidRPr="00435B73">
        <w:t>and</w:t>
      </w:r>
      <w:r w:rsidR="009D2CEA">
        <w:t xml:space="preserve"> </w:t>
      </w:r>
      <w:r w:rsidRPr="00435B73">
        <w:t>critical</w:t>
      </w:r>
      <w:r w:rsidR="009D2CEA">
        <w:t xml:space="preserve"> </w:t>
      </w:r>
      <w:r w:rsidRPr="00435B73">
        <w:t>care</w:t>
      </w:r>
      <w:r w:rsidR="009D2CEA">
        <w:t xml:space="preserve"> </w:t>
      </w:r>
      <w:r w:rsidRPr="00435B73">
        <w:t>workers</w:t>
      </w:r>
      <w:r w:rsidRPr="00435B73">
        <w:t>.</w:t>
      </w:r>
      <w:r w:rsidR="009D2CEA">
        <w:t xml:space="preserve"> </w:t>
      </w:r>
      <w:r w:rsidRPr="00435B73">
        <w:t>There</w:t>
      </w:r>
      <w:r w:rsidR="009D2CEA">
        <w:t xml:space="preserve"> </w:t>
      </w:r>
      <w:r w:rsidRPr="00435B73">
        <w:t>were</w:t>
      </w:r>
      <w:r w:rsidR="009D2CEA">
        <w:t xml:space="preserve"> </w:t>
      </w:r>
      <w:r w:rsidRPr="00435B73">
        <w:t>lots</w:t>
      </w:r>
      <w:r w:rsidR="009D2CEA">
        <w:t xml:space="preserve"> </w:t>
      </w:r>
      <w:r w:rsidRPr="00435B73">
        <w:t>of</w:t>
      </w:r>
      <w:r w:rsidR="009D2CEA">
        <w:t xml:space="preserve"> </w:t>
      </w:r>
      <w:r w:rsidRPr="00435B73">
        <w:t>donations</w:t>
      </w:r>
      <w:r w:rsidR="009D2CEA">
        <w:t xml:space="preserve"> </w:t>
      </w:r>
      <w:r w:rsidRPr="00435B73">
        <w:t>from</w:t>
      </w:r>
      <w:r w:rsidR="009D2CEA">
        <w:t xml:space="preserve"> </w:t>
      </w:r>
      <w:r w:rsidRPr="00435B73">
        <w:t>local</w:t>
      </w:r>
      <w:r w:rsidR="009D2CEA">
        <w:t xml:space="preserve"> </w:t>
      </w:r>
      <w:r w:rsidRPr="00435B73">
        <w:t>food</w:t>
      </w:r>
      <w:r w:rsidR="009D2CEA">
        <w:t xml:space="preserve"> </w:t>
      </w:r>
      <w:r w:rsidRPr="00435B73">
        <w:t>producers</w:t>
      </w:r>
      <w:r w:rsidR="009D2CEA">
        <w:t xml:space="preserve"> </w:t>
      </w:r>
      <w:r>
        <w:t>and</w:t>
      </w:r>
      <w:r w:rsidR="009D2CEA">
        <w:t xml:space="preserve"> </w:t>
      </w:r>
      <w:r w:rsidRPr="00435B73">
        <w:t>manufacturers,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make</w:t>
      </w:r>
      <w:r w:rsidR="009D2CEA">
        <w:t xml:space="preserve"> </w:t>
      </w:r>
      <w:r w:rsidRPr="00435B73">
        <w:t>sure</w:t>
      </w:r>
      <w:r w:rsidR="009D2CEA">
        <w:t xml:space="preserve"> </w:t>
      </w:r>
      <w:r w:rsidRPr="00435B73">
        <w:t>they</w:t>
      </w:r>
      <w:r w:rsidR="009D2CEA">
        <w:t xml:space="preserve"> </w:t>
      </w:r>
      <w:r w:rsidRPr="00435B73">
        <w:t>could</w:t>
      </w:r>
      <w:r w:rsidR="009D2CEA">
        <w:t xml:space="preserve"> </w:t>
      </w:r>
      <w:r w:rsidRPr="00435B73">
        <w:t>give</w:t>
      </w:r>
      <w:r w:rsidR="009D2CEA">
        <w:t xml:space="preserve"> </w:t>
      </w:r>
      <w:r w:rsidRPr="00435B73">
        <w:t>food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those</w:t>
      </w:r>
      <w:r w:rsidR="009D2CEA">
        <w:t xml:space="preserve"> </w:t>
      </w:r>
      <w:r w:rsidRPr="00435B73">
        <w:t>people</w:t>
      </w:r>
      <w:r w:rsidR="009D2CEA">
        <w:t xml:space="preserve"> </w:t>
      </w:r>
      <w:r w:rsidRPr="00435B73">
        <w:t>when</w:t>
      </w:r>
      <w:r w:rsidR="009D2CEA">
        <w:t xml:space="preserve"> </w:t>
      </w:r>
      <w:r w:rsidRPr="00435B73">
        <w:t>they</w:t>
      </w:r>
      <w:r w:rsidR="009D2CEA">
        <w:t xml:space="preserve"> </w:t>
      </w:r>
      <w:r w:rsidRPr="00435B73">
        <w:t>were</w:t>
      </w:r>
      <w:r w:rsidR="009D2CEA">
        <w:t xml:space="preserve"> </w:t>
      </w:r>
      <w:r w:rsidRPr="00435B73">
        <w:t>staying</w:t>
      </w:r>
      <w:r w:rsidR="009D2CEA">
        <w:t xml:space="preserve"> </w:t>
      </w:r>
      <w:r w:rsidRPr="00435B73">
        <w:t>in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hotels</w:t>
      </w:r>
      <w:r w:rsidR="009D2CEA">
        <w:t xml:space="preserve"> </w:t>
      </w:r>
      <w:r w:rsidRPr="00435B73">
        <w:t>for</w:t>
      </w:r>
      <w:r w:rsidR="009D2CEA">
        <w:t xml:space="preserve"> </w:t>
      </w:r>
      <w:r w:rsidRPr="00435B73">
        <w:t>accommodation.</w:t>
      </w:r>
      <w:r w:rsidR="009D2CEA">
        <w:t xml:space="preserve"> </w:t>
      </w:r>
      <w:r w:rsidRPr="00435B73">
        <w:t>It</w:t>
      </w:r>
      <w:r w:rsidR="009D2CEA">
        <w:t xml:space="preserve"> </w:t>
      </w:r>
      <w:r w:rsidRPr="00435B73">
        <w:t>really</w:t>
      </w:r>
      <w:r w:rsidR="009D2CEA">
        <w:t xml:space="preserve"> </w:t>
      </w:r>
      <w:r w:rsidRPr="00435B73">
        <w:t>has</w:t>
      </w:r>
      <w:r w:rsidR="009D2CEA">
        <w:t xml:space="preserve"> </w:t>
      </w:r>
      <w:r w:rsidRPr="00435B73">
        <w:t>been,</w:t>
      </w:r>
      <w:r w:rsidR="009D2CEA">
        <w:t xml:space="preserve"> </w:t>
      </w:r>
      <w:r w:rsidRPr="00435B73">
        <w:t>from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big</w:t>
      </w:r>
      <w:r w:rsidR="009D2CEA">
        <w:t xml:space="preserve"> </w:t>
      </w:r>
      <w:r w:rsidRPr="00435B73">
        <w:t>national</w:t>
      </w:r>
      <w:r w:rsidR="009D2CEA">
        <w:t xml:space="preserve"> </w:t>
      </w:r>
      <w:r w:rsidRPr="00435B73">
        <w:t>manufacturers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small</w:t>
      </w:r>
      <w:r w:rsidR="009D2CEA">
        <w:t xml:space="preserve"> </w:t>
      </w:r>
      <w:r w:rsidRPr="00435B73">
        <w:t>SMEs,</w:t>
      </w:r>
      <w:r w:rsidR="009D2CEA">
        <w:t xml:space="preserve"> </w:t>
      </w:r>
      <w:r w:rsidRPr="00435B73">
        <w:t>a</w:t>
      </w:r>
      <w:r w:rsidR="009D2CEA">
        <w:t xml:space="preserve"> </w:t>
      </w:r>
      <w:r w:rsidRPr="00435B73">
        <w:t>real</w:t>
      </w:r>
      <w:r w:rsidR="009D2CEA">
        <w:t xml:space="preserve"> </w:t>
      </w:r>
      <w:r w:rsidRPr="00435B73">
        <w:t>collaborative</w:t>
      </w:r>
      <w:r w:rsidR="009D2CEA">
        <w:t xml:space="preserve"> </w:t>
      </w:r>
      <w:r w:rsidRPr="00435B73">
        <w:t>and</w:t>
      </w:r>
      <w:r w:rsidR="009D2CEA">
        <w:t xml:space="preserve"> </w:t>
      </w:r>
      <w:r w:rsidR="00135068">
        <w:t>co-o</w:t>
      </w:r>
      <w:r w:rsidRPr="00435B73">
        <w:t>perative</w:t>
      </w:r>
      <w:r w:rsidR="009D2CEA">
        <w:t xml:space="preserve"> </w:t>
      </w:r>
      <w:r w:rsidRPr="00435B73">
        <w:t>effort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support</w:t>
      </w:r>
      <w:r w:rsidR="009D2CEA">
        <w:t xml:space="preserve"> </w:t>
      </w:r>
      <w:r w:rsidRPr="00435B73">
        <w:t>people.</w:t>
      </w:r>
      <w:r w:rsidR="009D2CEA">
        <w:t xml:space="preserve"> </w:t>
      </w:r>
    </w:p>
    <w:p w:rsidR="00E342A8" w:rsidRPr="00435B73" w:rsidP="00CF729C">
      <w:pPr>
        <w:pStyle w:val="Question"/>
      </w:pPr>
      <w:sdt>
        <w:sdtPr>
          <w:alias w:val="Member"/>
          <w:tag w:val="&lt;Member mnisId='4072' dodsId='28723'&gt;"/>
          <w:id w:val="703292912"/>
          <w:placeholder>
            <w:docPart w:val="DefaultPlaceholder_1082065158"/>
          </w:placeholder>
          <w:richText/>
        </w:sdtPr>
        <w:sdtContent>
          <w:r w:rsidRPr="00435B73" w:rsidR="00CF729C">
            <w:rPr>
              <w:b/>
            </w:rPr>
            <w:t>Chair:</w:t>
          </w:r>
        </w:sdtContent>
      </w:sdt>
      <w:r w:rsidR="009D2CEA">
        <w:t xml:space="preserve"> </w:t>
      </w:r>
      <w:r w:rsidRPr="00435B73" w:rsidR="00CF729C">
        <w:t>Andrew,</w:t>
      </w:r>
      <w:r w:rsidR="009D2CEA">
        <w:t xml:space="preserve"> </w:t>
      </w:r>
      <w:r w:rsidRPr="00435B73" w:rsidR="00CF729C">
        <w:t>before</w:t>
      </w:r>
      <w:r w:rsidR="009D2CEA">
        <w:t xml:space="preserve"> </w:t>
      </w:r>
      <w:r w:rsidRPr="00435B73" w:rsidR="00CF729C">
        <w:t>we</w:t>
      </w:r>
      <w:r w:rsidR="009D2CEA">
        <w:t xml:space="preserve"> </w:t>
      </w:r>
      <w:r w:rsidRPr="00435B73" w:rsidR="00CF729C">
        <w:t>leave</w:t>
      </w:r>
      <w:r w:rsidR="009D2CEA">
        <w:t xml:space="preserve"> </w:t>
      </w:r>
      <w:r w:rsidRPr="00435B73" w:rsidR="00CF729C">
        <w:t>this</w:t>
      </w:r>
      <w:r w:rsidR="009D2CEA">
        <w:t xml:space="preserve"> </w:t>
      </w:r>
      <w:r w:rsidRPr="00435B73" w:rsidR="00CF729C">
        <w:t>question,</w:t>
      </w:r>
      <w:r w:rsidR="009D2CEA">
        <w:t xml:space="preserve"> </w:t>
      </w:r>
      <w:r w:rsidRPr="00435B73" w:rsidR="00CF729C">
        <w:t>Just</w:t>
      </w:r>
      <w:r w:rsidR="009D2CEA">
        <w:t xml:space="preserve"> </w:t>
      </w:r>
      <w:r w:rsidRPr="00435B73" w:rsidR="00CF729C">
        <w:t>Eat</w:t>
      </w:r>
      <w:r w:rsidR="009D2CEA">
        <w:t xml:space="preserve"> </w:t>
      </w:r>
      <w:r w:rsidR="00233114">
        <w:t>facilitates</w:t>
      </w:r>
      <w:r w:rsidR="009D2CEA">
        <w:t xml:space="preserve"> </w:t>
      </w:r>
      <w:r w:rsidRPr="00435B73" w:rsidR="00CF729C">
        <w:t>placing</w:t>
      </w:r>
      <w:r w:rsidR="009D2CEA">
        <w:t xml:space="preserve"> </w:t>
      </w:r>
      <w:r w:rsidRPr="00435B73" w:rsidR="00CF729C">
        <w:t>the</w:t>
      </w:r>
      <w:r w:rsidR="009D2CEA">
        <w:t xml:space="preserve"> </w:t>
      </w:r>
      <w:r w:rsidRPr="00435B73" w:rsidR="00CF729C">
        <w:t>order,</w:t>
      </w:r>
      <w:r w:rsidR="009D2CEA">
        <w:t xml:space="preserve"> </w:t>
      </w:r>
      <w:r w:rsidRPr="00435B73" w:rsidR="00CF729C">
        <w:t>getting</w:t>
      </w:r>
      <w:r w:rsidR="009D2CEA">
        <w:t xml:space="preserve"> </w:t>
      </w:r>
      <w:r w:rsidRPr="00435B73" w:rsidR="00CF729C">
        <w:t>the</w:t>
      </w:r>
      <w:r w:rsidR="009D2CEA">
        <w:t xml:space="preserve"> </w:t>
      </w:r>
      <w:r w:rsidRPr="00435B73" w:rsidR="00CF729C">
        <w:t>restaurant</w:t>
      </w:r>
      <w:r w:rsidR="009D2CEA">
        <w:t xml:space="preserve"> </w:t>
      </w:r>
      <w:r w:rsidRPr="00435B73" w:rsidR="00CF729C">
        <w:t>to</w:t>
      </w:r>
      <w:r w:rsidR="009D2CEA">
        <w:t xml:space="preserve"> </w:t>
      </w:r>
      <w:r w:rsidRPr="00435B73" w:rsidR="00CF729C">
        <w:t>produce</w:t>
      </w:r>
      <w:r w:rsidR="009D2CEA">
        <w:t xml:space="preserve"> </w:t>
      </w:r>
      <w:r w:rsidRPr="00435B73" w:rsidR="00CF729C">
        <w:t>it</w:t>
      </w:r>
      <w:r w:rsidR="009D2CEA">
        <w:t xml:space="preserve"> </w:t>
      </w:r>
      <w:r w:rsidRPr="00435B73" w:rsidR="00CF729C">
        <w:t>and</w:t>
      </w:r>
      <w:r w:rsidR="009D2CEA">
        <w:t xml:space="preserve"> </w:t>
      </w:r>
      <w:r w:rsidRPr="00435B73" w:rsidR="00CF729C">
        <w:t>then</w:t>
      </w:r>
      <w:r w:rsidR="009D2CEA">
        <w:t xml:space="preserve"> </w:t>
      </w:r>
      <w:r w:rsidRPr="00435B73" w:rsidR="00CF729C">
        <w:t>deliver</w:t>
      </w:r>
      <w:r w:rsidR="009D2CEA">
        <w:t xml:space="preserve"> </w:t>
      </w:r>
      <w:r w:rsidRPr="00435B73" w:rsidR="00CF729C">
        <w:t>it</w:t>
      </w:r>
      <w:r w:rsidR="00233114">
        <w:t>.</w:t>
      </w:r>
      <w:r w:rsidR="009D2CEA">
        <w:t xml:space="preserve"> </w:t>
      </w:r>
      <w:r w:rsidRPr="00435B73" w:rsidR="00233114">
        <w:t>How</w:t>
      </w:r>
      <w:r w:rsidR="009D2CEA">
        <w:t xml:space="preserve"> </w:t>
      </w:r>
      <w:r w:rsidRPr="00435B73" w:rsidR="00CF729C">
        <w:t>confident</w:t>
      </w:r>
      <w:r w:rsidR="009D2CEA">
        <w:t xml:space="preserve"> </w:t>
      </w:r>
      <w:r w:rsidRPr="00435B73" w:rsidR="00CF729C">
        <w:t>are</w:t>
      </w:r>
      <w:r w:rsidR="009D2CEA">
        <w:t xml:space="preserve"> </w:t>
      </w:r>
      <w:r w:rsidRPr="00435B73" w:rsidR="00CF729C">
        <w:t>you</w:t>
      </w:r>
      <w:r w:rsidR="009D2CEA">
        <w:t xml:space="preserve"> </w:t>
      </w:r>
      <w:r w:rsidRPr="00435B73" w:rsidR="00CF729C">
        <w:t>that</w:t>
      </w:r>
      <w:r w:rsidR="009D2CEA">
        <w:t xml:space="preserve"> </w:t>
      </w:r>
      <w:r w:rsidRPr="00435B73" w:rsidR="00CF729C">
        <w:t>we</w:t>
      </w:r>
      <w:r w:rsidR="009D2CEA">
        <w:t xml:space="preserve"> </w:t>
      </w:r>
      <w:r w:rsidRPr="00435B73" w:rsidR="00CF729C">
        <w:t>are</w:t>
      </w:r>
      <w:r w:rsidR="009D2CEA">
        <w:t xml:space="preserve"> </w:t>
      </w:r>
      <w:r w:rsidRPr="00435B73" w:rsidR="00CF729C">
        <w:t>going</w:t>
      </w:r>
      <w:r w:rsidR="009D2CEA">
        <w:t xml:space="preserve"> </w:t>
      </w:r>
      <w:r w:rsidRPr="00435B73" w:rsidR="00CF729C">
        <w:t>to</w:t>
      </w:r>
      <w:r w:rsidR="009D2CEA">
        <w:t xml:space="preserve"> </w:t>
      </w:r>
      <w:r w:rsidRPr="00435B73" w:rsidR="00CF729C">
        <w:t>get</w:t>
      </w:r>
      <w:r w:rsidR="009D2CEA">
        <w:t xml:space="preserve"> </w:t>
      </w:r>
      <w:r w:rsidRPr="00435B73" w:rsidR="00CF729C">
        <w:t>the</w:t>
      </w:r>
      <w:r w:rsidR="009D2CEA">
        <w:t xml:space="preserve"> </w:t>
      </w:r>
      <w:r w:rsidRPr="00435B73" w:rsidR="00CF729C">
        <w:t>system</w:t>
      </w:r>
      <w:r w:rsidR="009D2CEA">
        <w:t xml:space="preserve"> </w:t>
      </w:r>
      <w:r w:rsidRPr="00435B73" w:rsidR="00CF729C">
        <w:t>moving</w:t>
      </w:r>
      <w:r w:rsidR="009D2CEA">
        <w:t xml:space="preserve"> </w:t>
      </w:r>
      <w:r w:rsidRPr="00435B73" w:rsidR="00CF729C">
        <w:t>much</w:t>
      </w:r>
      <w:r w:rsidR="009D2CEA">
        <w:t xml:space="preserve"> </w:t>
      </w:r>
      <w:r w:rsidR="00233114">
        <w:t>more</w:t>
      </w:r>
      <w:r w:rsidR="009D2CEA">
        <w:t xml:space="preserve"> </w:t>
      </w:r>
      <w:r w:rsidR="00233114">
        <w:t>quickly</w:t>
      </w:r>
      <w:r w:rsidRPr="00435B73" w:rsidR="00CF729C">
        <w:t>,</w:t>
      </w:r>
      <w:r w:rsidR="009D2CEA">
        <w:t xml:space="preserve"> </w:t>
      </w:r>
      <w:r w:rsidRPr="00435B73" w:rsidR="00CF729C">
        <w:t>especially</w:t>
      </w:r>
      <w:r w:rsidR="009D2CEA">
        <w:t xml:space="preserve"> </w:t>
      </w:r>
      <w:r w:rsidRPr="00435B73" w:rsidR="00CF729C">
        <w:t>now</w:t>
      </w:r>
      <w:r w:rsidR="009D2CEA">
        <w:t xml:space="preserve"> </w:t>
      </w:r>
      <w:r w:rsidRPr="00435B73" w:rsidR="00CF729C">
        <w:t>with</w:t>
      </w:r>
      <w:r w:rsidR="009D2CEA">
        <w:t xml:space="preserve"> </w:t>
      </w:r>
      <w:r w:rsidRPr="00435B73" w:rsidR="00CF729C">
        <w:t>reduced</w:t>
      </w:r>
      <w:r w:rsidR="009D2CEA">
        <w:t xml:space="preserve"> </w:t>
      </w:r>
      <w:r w:rsidRPr="00435B73" w:rsidR="00CF729C">
        <w:t>social</w:t>
      </w:r>
      <w:r w:rsidR="009D2CEA">
        <w:t xml:space="preserve"> </w:t>
      </w:r>
      <w:r w:rsidRPr="00435B73" w:rsidR="00CF729C">
        <w:t>distancing</w:t>
      </w:r>
      <w:r w:rsidR="009D2CEA">
        <w:t xml:space="preserve"> </w:t>
      </w:r>
      <w:r w:rsidRPr="00435B73" w:rsidR="00CF729C">
        <w:t>and</w:t>
      </w:r>
      <w:r w:rsidR="009D2CEA">
        <w:t xml:space="preserve"> </w:t>
      </w:r>
      <w:r w:rsidRPr="00435B73" w:rsidR="00CF729C">
        <w:t>the</w:t>
      </w:r>
      <w:r w:rsidR="009D2CEA">
        <w:t xml:space="preserve"> </w:t>
      </w:r>
      <w:r w:rsidRPr="00435B73" w:rsidR="00CF729C">
        <w:t>like?</w:t>
      </w:r>
      <w:r w:rsidR="009D2CEA">
        <w:t xml:space="preserve"> </w:t>
      </w:r>
      <w:r w:rsidRPr="00435B73" w:rsidR="00CF729C">
        <w:t>Where</w:t>
      </w:r>
      <w:r w:rsidR="009D2CEA">
        <w:t xml:space="preserve"> </w:t>
      </w:r>
      <w:r w:rsidRPr="00435B73" w:rsidR="00CF729C">
        <w:t>do</w:t>
      </w:r>
      <w:r w:rsidR="009D2CEA">
        <w:t xml:space="preserve"> </w:t>
      </w:r>
      <w:r w:rsidRPr="00435B73" w:rsidR="00CF729C">
        <w:t>you</w:t>
      </w:r>
      <w:r w:rsidR="009D2CEA">
        <w:t xml:space="preserve"> </w:t>
      </w:r>
      <w:r w:rsidRPr="00435B73" w:rsidR="00CF729C">
        <w:t>see</w:t>
      </w:r>
      <w:r w:rsidR="009D2CEA">
        <w:t xml:space="preserve"> </w:t>
      </w:r>
      <w:r w:rsidRPr="00435B73" w:rsidR="00CF729C">
        <w:t>it?</w:t>
      </w:r>
      <w:r w:rsidR="009D2CEA">
        <w:t xml:space="preserve"> </w:t>
      </w:r>
      <w:r w:rsidR="00233114">
        <w:t>Do</w:t>
      </w:r>
      <w:r w:rsidR="009D2CEA">
        <w:t xml:space="preserve"> </w:t>
      </w:r>
      <w:r w:rsidR="00233114">
        <w:t>you</w:t>
      </w:r>
      <w:r w:rsidR="009D2CEA">
        <w:t xml:space="preserve"> </w:t>
      </w:r>
      <w:r w:rsidR="00233114">
        <w:t>see</w:t>
      </w:r>
      <w:r w:rsidR="009D2CEA">
        <w:t xml:space="preserve"> </w:t>
      </w:r>
      <w:r w:rsidR="00233114">
        <w:t>more</w:t>
      </w:r>
      <w:r w:rsidR="009D2CEA">
        <w:t xml:space="preserve"> </w:t>
      </w:r>
      <w:r w:rsidR="00233114">
        <w:t>takeaway</w:t>
      </w:r>
      <w:r w:rsidR="009D2CEA">
        <w:t xml:space="preserve"> </w:t>
      </w:r>
      <w:r w:rsidR="00233114">
        <w:t>and</w:t>
      </w:r>
      <w:r w:rsidR="009D2CEA">
        <w:t xml:space="preserve"> </w:t>
      </w:r>
      <w:r w:rsidRPr="00435B73" w:rsidR="00CF729C">
        <w:t>more</w:t>
      </w:r>
      <w:r w:rsidR="009D2CEA">
        <w:t xml:space="preserve"> </w:t>
      </w:r>
      <w:r w:rsidRPr="00435B73" w:rsidR="00CF729C">
        <w:t>food</w:t>
      </w:r>
      <w:r w:rsidR="009D2CEA">
        <w:t xml:space="preserve"> </w:t>
      </w:r>
      <w:r w:rsidRPr="00435B73" w:rsidR="00CF729C">
        <w:t>coming</w:t>
      </w:r>
      <w:r w:rsidR="009D2CEA">
        <w:t xml:space="preserve"> </w:t>
      </w:r>
      <w:r w:rsidRPr="00435B73" w:rsidR="00CF729C">
        <w:t>through</w:t>
      </w:r>
      <w:r w:rsidR="009D2CEA">
        <w:t xml:space="preserve"> </w:t>
      </w:r>
      <w:r w:rsidRPr="00435B73" w:rsidR="00CF729C">
        <w:t>a</w:t>
      </w:r>
      <w:r w:rsidR="009D2CEA">
        <w:t xml:space="preserve"> </w:t>
      </w:r>
      <w:r w:rsidRPr="00435B73" w:rsidR="00CF729C">
        <w:t>lot</w:t>
      </w:r>
      <w:r w:rsidR="009D2CEA">
        <w:t xml:space="preserve"> </w:t>
      </w:r>
      <w:r w:rsidR="00233114">
        <w:t>more</w:t>
      </w:r>
      <w:r w:rsidR="009D2CEA">
        <w:t xml:space="preserve"> </w:t>
      </w:r>
      <w:r w:rsidRPr="00435B73" w:rsidR="00CF729C">
        <w:t>quick</w:t>
      </w:r>
      <w:r w:rsidR="00233114">
        <w:t>ly</w:t>
      </w:r>
      <w:r w:rsidRPr="00435B73" w:rsidR="00CF729C">
        <w:t>?</w:t>
      </w:r>
      <w:r w:rsidR="009D2CEA">
        <w:t xml:space="preserve"> </w:t>
      </w:r>
    </w:p>
    <w:p w:rsidR="00CF729C" w:rsidRPr="00435B73" w:rsidP="00CF729C">
      <w:pPr>
        <w:pStyle w:val="Answer"/>
      </w:pPr>
      <w:sdt>
        <w:sdtPr>
          <w:alias w:val="Witness"/>
          <w:id w:val="-338318490"/>
          <w:placeholder>
            <w:docPart w:val="DefaultPlaceholder_1082065158"/>
          </w:placeholder>
          <w:richText/>
        </w:sdtPr>
        <w:sdtContent>
          <w:r w:rsidRPr="00135068" w:rsidR="00135068">
            <w:rPr>
              <w:b/>
              <w:i/>
            </w:rPr>
            <w:t>Andrew</w:t>
          </w:r>
          <w:r w:rsidR="009D2CEA">
            <w:rPr>
              <w:b/>
              <w:i/>
            </w:rPr>
            <w:t xml:space="preserve"> </w:t>
          </w:r>
          <w:r w:rsidRPr="00135068" w:rsidR="00135068">
            <w:rPr>
              <w:b/>
              <w:i/>
            </w:rPr>
            <w:t>Kenny:</w:t>
          </w:r>
          <w:r w:rsidR="009D2CEA">
            <w:rPr>
              <w:b/>
            </w:rPr>
            <w:t xml:space="preserve"> </w:t>
          </w:r>
        </w:sdtContent>
      </w:sdt>
      <w:r w:rsidRPr="00435B73" w:rsidR="00233114">
        <w:t>To</w:t>
      </w:r>
      <w:r w:rsidR="009D2CEA">
        <w:t xml:space="preserve"> </w:t>
      </w:r>
      <w:r w:rsidRPr="00435B73">
        <w:t>add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point</w:t>
      </w:r>
      <w:r w:rsidR="009D2CEA">
        <w:t xml:space="preserve"> </w:t>
      </w:r>
      <w:r w:rsidRPr="00435B73">
        <w:t>Kate</w:t>
      </w:r>
      <w:r w:rsidR="009D2CEA">
        <w:t xml:space="preserve"> </w:t>
      </w:r>
      <w:r w:rsidRPr="00435B73">
        <w:t>made</w:t>
      </w:r>
      <w:r w:rsidR="009D2CEA">
        <w:t xml:space="preserve"> </w:t>
      </w:r>
      <w:r w:rsidRPr="00435B73">
        <w:t>at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beginning,</w:t>
      </w:r>
      <w:r w:rsidR="009D2CEA">
        <w:t xml:space="preserve"> </w:t>
      </w:r>
      <w:r w:rsidRPr="00435B73">
        <w:t>we</w:t>
      </w:r>
      <w:r w:rsidR="009D2CEA">
        <w:t xml:space="preserve"> </w:t>
      </w:r>
      <w:r w:rsidRPr="00435B73">
        <w:t>absol</w:t>
      </w:r>
      <w:r w:rsidR="00233114">
        <w:t>utely</w:t>
      </w:r>
      <w:r w:rsidR="009D2CEA">
        <w:t xml:space="preserve"> </w:t>
      </w:r>
      <w:r w:rsidR="00233114">
        <w:t>saw</w:t>
      </w:r>
      <w:r w:rsidR="009D2CEA">
        <w:t xml:space="preserve"> </w:t>
      </w:r>
      <w:r w:rsidR="00233114">
        <w:t>a</w:t>
      </w:r>
      <w:r w:rsidR="009D2CEA">
        <w:t xml:space="preserve"> </w:t>
      </w:r>
      <w:r w:rsidR="00233114">
        <w:t>demand</w:t>
      </w:r>
      <w:r w:rsidR="009D2CEA">
        <w:t xml:space="preserve"> </w:t>
      </w:r>
      <w:r w:rsidR="00233114">
        <w:t>shock</w:t>
      </w:r>
      <w:r w:rsidR="009D2CEA">
        <w:t xml:space="preserve"> </w:t>
      </w:r>
      <w:r w:rsidR="00233114">
        <w:t>in</w:t>
      </w:r>
      <w:r w:rsidR="009D2CEA">
        <w:t xml:space="preserve"> </w:t>
      </w:r>
      <w:r w:rsidR="00233114">
        <w:t>th</w:t>
      </w:r>
      <w:r w:rsidRPr="00435B73">
        <w:t>e</w:t>
      </w:r>
      <w:r w:rsidR="009D2CEA">
        <w:t xml:space="preserve"> </w:t>
      </w:r>
      <w:r w:rsidRPr="00435B73">
        <w:t>initial</w:t>
      </w:r>
      <w:r w:rsidR="009D2CEA">
        <w:t xml:space="preserve"> </w:t>
      </w:r>
      <w:r w:rsidRPr="00435B73">
        <w:t>couple</w:t>
      </w:r>
      <w:r w:rsidR="009D2CEA">
        <w:t xml:space="preserve"> </w:t>
      </w:r>
      <w:r w:rsidRPr="00435B73">
        <w:t>of</w:t>
      </w:r>
      <w:r w:rsidR="009D2CEA">
        <w:t xml:space="preserve"> </w:t>
      </w:r>
      <w:r w:rsidRPr="00435B73">
        <w:t>weeks,</w:t>
      </w:r>
      <w:r w:rsidR="009D2CEA">
        <w:t xml:space="preserve"> </w:t>
      </w:r>
      <w:r w:rsidRPr="00435B73">
        <w:t>where</w:t>
      </w:r>
      <w:r w:rsidR="009D2CEA">
        <w:t xml:space="preserve"> </w:t>
      </w:r>
      <w:r w:rsidRPr="00435B73">
        <w:t>customers</w:t>
      </w:r>
      <w:r w:rsidR="009D2CEA">
        <w:t xml:space="preserve"> </w:t>
      </w:r>
      <w:r w:rsidRPr="00435B73">
        <w:t>we</w:t>
      </w:r>
      <w:r w:rsidRPr="00435B73" w:rsidR="00E92563">
        <w:t>re</w:t>
      </w:r>
      <w:r w:rsidR="009D2CEA">
        <w:t xml:space="preserve"> </w:t>
      </w:r>
      <w:r w:rsidRPr="00435B73" w:rsidR="00E92563">
        <w:t>not</w:t>
      </w:r>
      <w:r w:rsidR="009D2CEA">
        <w:t xml:space="preserve"> </w:t>
      </w:r>
      <w:r w:rsidRPr="00435B73" w:rsidR="00E92563">
        <w:t>accessing</w:t>
      </w:r>
      <w:r w:rsidR="009D2CEA">
        <w:t xml:space="preserve"> </w:t>
      </w:r>
      <w:r w:rsidRPr="00435B73" w:rsidR="00E92563">
        <w:t>online</w:t>
      </w:r>
      <w:r w:rsidR="009D2CEA">
        <w:t xml:space="preserve"> </w:t>
      </w:r>
      <w:r w:rsidRPr="00435B73" w:rsidR="00E92563">
        <w:t>portals</w:t>
      </w:r>
      <w:r w:rsidR="009D2CEA">
        <w:t xml:space="preserve"> </w:t>
      </w:r>
      <w:r w:rsidR="00233114">
        <w:t>such</w:t>
      </w:r>
      <w:r w:rsidR="009D2CEA">
        <w:t xml:space="preserve"> </w:t>
      </w:r>
      <w:r w:rsidR="00233114">
        <w:t>as</w:t>
      </w:r>
      <w:r w:rsidR="009D2CEA">
        <w:t xml:space="preserve"> </w:t>
      </w:r>
      <w:r w:rsidRPr="00435B73" w:rsidR="00E92563">
        <w:t>Just</w:t>
      </w:r>
      <w:r w:rsidR="009D2CEA">
        <w:t xml:space="preserve"> </w:t>
      </w:r>
      <w:r w:rsidRPr="00435B73" w:rsidR="00E92563">
        <w:t>Eat</w:t>
      </w:r>
      <w:r w:rsidR="009D2CEA">
        <w:t xml:space="preserve"> </w:t>
      </w:r>
      <w:r w:rsidR="00233114">
        <w:t>as</w:t>
      </w:r>
      <w:r w:rsidR="009D2CEA">
        <w:t xml:space="preserve"> </w:t>
      </w:r>
      <w:r w:rsidRPr="00435B73" w:rsidR="00E92563">
        <w:t>regularly</w:t>
      </w:r>
      <w:r w:rsidR="009D2CEA">
        <w:t xml:space="preserve"> </w:t>
      </w:r>
      <w:r w:rsidRPr="00435B73" w:rsidR="00E92563">
        <w:t>as</w:t>
      </w:r>
      <w:r w:rsidR="009D2CEA">
        <w:t xml:space="preserve"> </w:t>
      </w:r>
      <w:r w:rsidRPr="00435B73" w:rsidR="00E92563">
        <w:t>they</w:t>
      </w:r>
      <w:r w:rsidR="009D2CEA">
        <w:t xml:space="preserve"> </w:t>
      </w:r>
      <w:r w:rsidRPr="00435B73" w:rsidR="00E92563">
        <w:t>usually</w:t>
      </w:r>
      <w:r w:rsidR="009D2CEA">
        <w:t xml:space="preserve"> </w:t>
      </w:r>
      <w:r w:rsidRPr="00435B73" w:rsidR="00E92563">
        <w:t>would.</w:t>
      </w:r>
      <w:r w:rsidR="009D2CEA">
        <w:t xml:space="preserve"> </w:t>
      </w:r>
      <w:r w:rsidRPr="00435B73" w:rsidR="00E92563">
        <w:t>Fortunately,</w:t>
      </w:r>
      <w:r w:rsidR="009D2CEA">
        <w:t xml:space="preserve"> </w:t>
      </w:r>
      <w:r w:rsidRPr="00435B73" w:rsidR="00E92563">
        <w:t>that</w:t>
      </w:r>
      <w:r w:rsidR="009D2CEA">
        <w:t xml:space="preserve"> </w:t>
      </w:r>
      <w:r w:rsidRPr="00435B73" w:rsidR="00E92563">
        <w:t>demand</w:t>
      </w:r>
      <w:r w:rsidR="009D2CEA">
        <w:t xml:space="preserve"> </w:t>
      </w:r>
      <w:r w:rsidRPr="00435B73" w:rsidR="00E92563">
        <w:t>came</w:t>
      </w:r>
      <w:r w:rsidR="009D2CEA">
        <w:t xml:space="preserve"> </w:t>
      </w:r>
      <w:r w:rsidRPr="00435B73" w:rsidR="00E92563">
        <w:t>back</w:t>
      </w:r>
      <w:r w:rsidR="009D2CEA">
        <w:t xml:space="preserve"> </w:t>
      </w:r>
      <w:r w:rsidRPr="00435B73" w:rsidR="00E92563">
        <w:t>reasonably</w:t>
      </w:r>
      <w:r w:rsidR="009D2CEA">
        <w:t xml:space="preserve"> </w:t>
      </w:r>
      <w:r w:rsidRPr="00435B73" w:rsidR="00E92563">
        <w:t>quickly.</w:t>
      </w:r>
      <w:r w:rsidR="009D2CEA">
        <w:t xml:space="preserve"> </w:t>
      </w:r>
      <w:r w:rsidRPr="00435B73" w:rsidR="00E92563">
        <w:t>The</w:t>
      </w:r>
      <w:r w:rsidR="009D2CEA">
        <w:t xml:space="preserve"> </w:t>
      </w:r>
      <w:r w:rsidRPr="00435B73" w:rsidR="00E92563">
        <w:t>challenge</w:t>
      </w:r>
      <w:r w:rsidR="009D2CEA">
        <w:t xml:space="preserve"> </w:t>
      </w:r>
      <w:r w:rsidRPr="00435B73" w:rsidR="00E92563">
        <w:t>was</w:t>
      </w:r>
      <w:r w:rsidR="009D2CEA">
        <w:t xml:space="preserve"> </w:t>
      </w:r>
      <w:r w:rsidRPr="00435B73" w:rsidR="00233114">
        <w:t>still</w:t>
      </w:r>
      <w:r w:rsidR="009D2CEA">
        <w:t xml:space="preserve"> </w:t>
      </w:r>
      <w:r w:rsidRPr="00435B73" w:rsidR="00E92563">
        <w:t>that</w:t>
      </w:r>
      <w:r w:rsidR="009D2CEA">
        <w:t xml:space="preserve"> </w:t>
      </w:r>
      <w:r w:rsidRPr="00435B73" w:rsidR="00233114">
        <w:t>only</w:t>
      </w:r>
      <w:r w:rsidR="009D2CEA">
        <w:t xml:space="preserve"> </w:t>
      </w:r>
      <w:r w:rsidRPr="00435B73" w:rsidR="00E92563">
        <w:t>roughly</w:t>
      </w:r>
      <w:r w:rsidR="009D2CEA">
        <w:t xml:space="preserve"> </w:t>
      </w:r>
      <w:r w:rsidRPr="00435B73" w:rsidR="00E92563">
        <w:t>50%</w:t>
      </w:r>
      <w:r w:rsidR="009D2CEA">
        <w:t xml:space="preserve"> </w:t>
      </w:r>
      <w:r w:rsidRPr="00435B73" w:rsidR="00E92563">
        <w:t>of</w:t>
      </w:r>
      <w:r w:rsidR="009D2CEA">
        <w:t xml:space="preserve"> </w:t>
      </w:r>
      <w:r w:rsidRPr="00435B73" w:rsidR="00E92563">
        <w:t>restaurants</w:t>
      </w:r>
      <w:r w:rsidR="009D2CEA">
        <w:t xml:space="preserve"> </w:t>
      </w:r>
      <w:r w:rsidRPr="00435B73" w:rsidR="00E92563">
        <w:t>we</w:t>
      </w:r>
      <w:r w:rsidR="009D2CEA">
        <w:t xml:space="preserve"> </w:t>
      </w:r>
      <w:r w:rsidRPr="00435B73" w:rsidR="00E92563">
        <w:t>typically</w:t>
      </w:r>
      <w:r w:rsidR="009D2CEA">
        <w:t xml:space="preserve"> </w:t>
      </w:r>
      <w:r w:rsidR="00233114">
        <w:t>see</w:t>
      </w:r>
      <w:r w:rsidR="009D2CEA">
        <w:t xml:space="preserve"> </w:t>
      </w:r>
      <w:r w:rsidR="00233114">
        <w:t>on</w:t>
      </w:r>
      <w:r w:rsidR="009D2CEA">
        <w:t xml:space="preserve"> </w:t>
      </w:r>
      <w:r w:rsidR="00233114">
        <w:t>our</w:t>
      </w:r>
      <w:r w:rsidR="009D2CEA">
        <w:t xml:space="preserve"> </w:t>
      </w:r>
      <w:r w:rsidR="00233114">
        <w:t>platform</w:t>
      </w:r>
      <w:r w:rsidR="009D2CEA">
        <w:t xml:space="preserve"> </w:t>
      </w:r>
      <w:r w:rsidR="00233114">
        <w:t>were</w:t>
      </w:r>
      <w:r w:rsidR="009D2CEA">
        <w:t xml:space="preserve"> </w:t>
      </w:r>
      <w:r w:rsidR="00233114">
        <w:t>open.</w:t>
      </w:r>
      <w:r w:rsidR="009D2CEA">
        <w:t xml:space="preserve"> </w:t>
      </w:r>
      <w:r w:rsidRPr="00435B73" w:rsidR="00233114">
        <w:t>Therefore</w:t>
      </w:r>
      <w:r w:rsidR="00233114">
        <w:t>,</w:t>
      </w:r>
      <w:r w:rsidR="009D2CEA">
        <w:t xml:space="preserve"> </w:t>
      </w:r>
      <w:r w:rsidRPr="00435B73" w:rsidR="00E92563">
        <w:t>as</w:t>
      </w:r>
      <w:r w:rsidR="009D2CEA">
        <w:t xml:space="preserve"> </w:t>
      </w:r>
      <w:r w:rsidRPr="00435B73" w:rsidR="00E92563">
        <w:t>a</w:t>
      </w:r>
      <w:r w:rsidR="009D2CEA">
        <w:t xml:space="preserve"> </w:t>
      </w:r>
      <w:r w:rsidRPr="00435B73" w:rsidR="00E92563">
        <w:t>sector</w:t>
      </w:r>
      <w:r w:rsidR="009D2CEA">
        <w:t xml:space="preserve"> </w:t>
      </w:r>
      <w:r w:rsidRPr="00435B73" w:rsidR="00E92563">
        <w:t>leader,</w:t>
      </w:r>
      <w:r w:rsidR="009D2CEA">
        <w:t xml:space="preserve"> </w:t>
      </w:r>
      <w:r w:rsidR="00233114">
        <w:t>Just</w:t>
      </w:r>
      <w:r w:rsidR="009D2CEA">
        <w:t xml:space="preserve"> </w:t>
      </w:r>
      <w:r w:rsidR="00233114">
        <w:t>Eat</w:t>
      </w:r>
      <w:r w:rsidR="009D2CEA">
        <w:t xml:space="preserve"> </w:t>
      </w:r>
      <w:r w:rsidRPr="00435B73" w:rsidR="00E92563">
        <w:t>felt</w:t>
      </w:r>
      <w:r w:rsidR="009D2CEA">
        <w:t xml:space="preserve"> </w:t>
      </w:r>
      <w:r w:rsidRPr="00435B73" w:rsidR="00E92563">
        <w:t>it</w:t>
      </w:r>
      <w:r w:rsidR="009D2CEA">
        <w:t xml:space="preserve"> </w:t>
      </w:r>
      <w:r w:rsidRPr="00435B73" w:rsidR="00E92563">
        <w:t>was</w:t>
      </w:r>
      <w:r w:rsidR="009D2CEA">
        <w:t xml:space="preserve"> </w:t>
      </w:r>
      <w:r w:rsidRPr="00435B73" w:rsidR="00E92563">
        <w:t>our</w:t>
      </w:r>
      <w:r w:rsidR="009D2CEA">
        <w:t xml:space="preserve"> </w:t>
      </w:r>
      <w:r w:rsidRPr="00435B73" w:rsidR="00E92563">
        <w:t>responsibility</w:t>
      </w:r>
      <w:r w:rsidR="009D2CEA">
        <w:t xml:space="preserve"> </w:t>
      </w:r>
      <w:r w:rsidRPr="00435B73" w:rsidR="00E92563">
        <w:t>to</w:t>
      </w:r>
      <w:r w:rsidR="009D2CEA">
        <w:t xml:space="preserve"> </w:t>
      </w:r>
      <w:r w:rsidRPr="00435B73" w:rsidR="00E92563">
        <w:t>encourage</w:t>
      </w:r>
      <w:r w:rsidR="009D2CEA">
        <w:t xml:space="preserve"> </w:t>
      </w:r>
      <w:r w:rsidRPr="00435B73" w:rsidR="00E92563">
        <w:t>as</w:t>
      </w:r>
      <w:r w:rsidR="009D2CEA">
        <w:t xml:space="preserve"> </w:t>
      </w:r>
      <w:r w:rsidRPr="00435B73" w:rsidR="00E92563">
        <w:t>many</w:t>
      </w:r>
      <w:r w:rsidR="009D2CEA">
        <w:t xml:space="preserve"> </w:t>
      </w:r>
      <w:r w:rsidRPr="00435B73" w:rsidR="00E92563">
        <w:t>restaurants</w:t>
      </w:r>
      <w:r w:rsidR="009D2CEA">
        <w:t xml:space="preserve"> </w:t>
      </w:r>
      <w:r w:rsidRPr="00435B73" w:rsidR="00E92563">
        <w:t>as</w:t>
      </w:r>
      <w:r w:rsidR="009D2CEA">
        <w:t xml:space="preserve"> </w:t>
      </w:r>
      <w:r w:rsidRPr="00435B73" w:rsidR="00E92563">
        <w:t>possible</w:t>
      </w:r>
      <w:r w:rsidR="009D2CEA">
        <w:t xml:space="preserve"> </w:t>
      </w:r>
      <w:r w:rsidRPr="00435B73" w:rsidR="00E92563">
        <w:t>to</w:t>
      </w:r>
      <w:r w:rsidR="009D2CEA">
        <w:t xml:space="preserve"> </w:t>
      </w:r>
      <w:r w:rsidRPr="00435B73" w:rsidR="00E92563">
        <w:t>stay</w:t>
      </w:r>
      <w:r w:rsidR="009D2CEA">
        <w:t xml:space="preserve"> </w:t>
      </w:r>
      <w:r w:rsidRPr="00435B73" w:rsidR="00652BA8">
        <w:t>open.</w:t>
      </w:r>
      <w:r w:rsidR="009D2CEA">
        <w:t xml:space="preserve"> </w:t>
      </w:r>
      <w:r w:rsidRPr="00435B73" w:rsidR="00652BA8">
        <w:t>We</w:t>
      </w:r>
      <w:r w:rsidR="009D2CEA">
        <w:t xml:space="preserve"> </w:t>
      </w:r>
      <w:r w:rsidRPr="00435B73" w:rsidR="00652BA8">
        <w:t>launched</w:t>
      </w:r>
      <w:r w:rsidR="009D2CEA">
        <w:t xml:space="preserve"> </w:t>
      </w:r>
      <w:r w:rsidRPr="00435B73" w:rsidR="00652BA8">
        <w:t>an</w:t>
      </w:r>
      <w:r w:rsidR="009D2CEA">
        <w:t xml:space="preserve"> </w:t>
      </w:r>
      <w:r w:rsidRPr="00435B73" w:rsidR="00652BA8">
        <w:t>£11</w:t>
      </w:r>
      <w:r w:rsidR="009D2CEA">
        <w:t xml:space="preserve"> </w:t>
      </w:r>
      <w:r w:rsidRPr="00435B73" w:rsidR="00652BA8">
        <w:t>million</w:t>
      </w:r>
      <w:r w:rsidR="009D2CEA">
        <w:t xml:space="preserve"> </w:t>
      </w:r>
      <w:r w:rsidRPr="00435B73" w:rsidR="00652BA8">
        <w:t>support</w:t>
      </w:r>
      <w:r w:rsidR="009D2CEA">
        <w:t xml:space="preserve"> </w:t>
      </w:r>
      <w:r w:rsidRPr="00435B73" w:rsidR="00652BA8">
        <w:t>package</w:t>
      </w:r>
      <w:r w:rsidR="009D2CEA">
        <w:t xml:space="preserve"> </w:t>
      </w:r>
      <w:r w:rsidRPr="00435B73" w:rsidR="00652BA8">
        <w:t>for</w:t>
      </w:r>
      <w:r w:rsidR="009D2CEA">
        <w:t xml:space="preserve"> </w:t>
      </w:r>
      <w:r w:rsidRPr="00435B73" w:rsidR="00652BA8">
        <w:t>those</w:t>
      </w:r>
      <w:r w:rsidR="009D2CEA">
        <w:t xml:space="preserve"> </w:t>
      </w:r>
      <w:r w:rsidRPr="00435B73" w:rsidR="00652BA8">
        <w:t>30,000</w:t>
      </w:r>
      <w:r w:rsidR="009D2CEA">
        <w:t xml:space="preserve"> </w:t>
      </w:r>
      <w:r w:rsidRPr="00435B73" w:rsidR="00435B73">
        <w:t>independents</w:t>
      </w:r>
      <w:r w:rsidR="009D2CEA">
        <w:t xml:space="preserve"> </w:t>
      </w:r>
      <w:r w:rsidRPr="00435B73" w:rsidR="00652BA8">
        <w:t>on</w:t>
      </w:r>
      <w:r w:rsidR="009D2CEA">
        <w:t xml:space="preserve"> </w:t>
      </w:r>
      <w:r w:rsidRPr="00435B73" w:rsidR="00652BA8">
        <w:t>the</w:t>
      </w:r>
      <w:r w:rsidR="009D2CEA">
        <w:t xml:space="preserve"> </w:t>
      </w:r>
      <w:r w:rsidRPr="00435B73" w:rsidR="00652BA8">
        <w:t>platform</w:t>
      </w:r>
      <w:r w:rsidR="009D2CEA">
        <w:t xml:space="preserve"> </w:t>
      </w:r>
      <w:r w:rsidRPr="00435B73" w:rsidR="00652BA8">
        <w:t>to</w:t>
      </w:r>
      <w:r w:rsidR="009D2CEA">
        <w:t xml:space="preserve"> </w:t>
      </w:r>
      <w:r w:rsidRPr="00435B73" w:rsidR="00652BA8">
        <w:t>encourage</w:t>
      </w:r>
      <w:r w:rsidR="009D2CEA">
        <w:t xml:space="preserve"> </w:t>
      </w:r>
      <w:r w:rsidRPr="00435B73" w:rsidR="00652BA8">
        <w:t>them</w:t>
      </w:r>
      <w:r w:rsidR="009D2CEA">
        <w:t xml:space="preserve"> </w:t>
      </w:r>
      <w:r w:rsidRPr="00435B73" w:rsidR="00652BA8">
        <w:t>to</w:t>
      </w:r>
      <w:r w:rsidR="009D2CEA">
        <w:t xml:space="preserve"> </w:t>
      </w:r>
      <w:r w:rsidRPr="00435B73" w:rsidR="00652BA8">
        <w:t>operate</w:t>
      </w:r>
      <w:r w:rsidR="009D2CEA">
        <w:t xml:space="preserve"> </w:t>
      </w:r>
      <w:r w:rsidRPr="00435B73" w:rsidR="00652BA8">
        <w:t>in</w:t>
      </w:r>
      <w:r w:rsidR="009D2CEA">
        <w:t xml:space="preserve"> </w:t>
      </w:r>
      <w:r w:rsidRPr="00435B73" w:rsidR="00652BA8">
        <w:t>what</w:t>
      </w:r>
      <w:r w:rsidR="009D2CEA">
        <w:t xml:space="preserve"> </w:t>
      </w:r>
      <w:r w:rsidRPr="00435B73" w:rsidR="00652BA8">
        <w:t>was</w:t>
      </w:r>
      <w:r w:rsidR="009D2CEA">
        <w:t xml:space="preserve"> </w:t>
      </w:r>
      <w:r w:rsidRPr="00435B73" w:rsidR="00652BA8">
        <w:t>a</w:t>
      </w:r>
      <w:r w:rsidR="009D2CEA">
        <w:t xml:space="preserve"> </w:t>
      </w:r>
      <w:r w:rsidRPr="00435B73" w:rsidR="00652BA8">
        <w:t>very</w:t>
      </w:r>
      <w:r w:rsidR="009D2CEA">
        <w:t xml:space="preserve"> </w:t>
      </w:r>
      <w:r w:rsidRPr="00435B73" w:rsidR="00652BA8">
        <w:t>difficult</w:t>
      </w:r>
      <w:r w:rsidR="009D2CEA">
        <w:t xml:space="preserve"> </w:t>
      </w:r>
      <w:r w:rsidRPr="00435B73" w:rsidR="00652BA8">
        <w:t>environment,</w:t>
      </w:r>
      <w:r w:rsidR="009D2CEA">
        <w:t xml:space="preserve"> </w:t>
      </w:r>
      <w:r w:rsidRPr="00435B73" w:rsidR="00652BA8">
        <w:t>often</w:t>
      </w:r>
      <w:r w:rsidR="009D2CEA">
        <w:t xml:space="preserve"> </w:t>
      </w:r>
      <w:r w:rsidRPr="00435B73" w:rsidR="00652BA8">
        <w:t>having</w:t>
      </w:r>
      <w:r w:rsidR="009D2CEA">
        <w:t xml:space="preserve"> </w:t>
      </w:r>
      <w:r w:rsidRPr="00435B73" w:rsidR="00652BA8">
        <w:t>to</w:t>
      </w:r>
      <w:r w:rsidR="009D2CEA">
        <w:t xml:space="preserve"> </w:t>
      </w:r>
      <w:r w:rsidRPr="00435B73" w:rsidR="00652BA8">
        <w:t>restrict</w:t>
      </w:r>
      <w:r w:rsidR="009D2CEA">
        <w:t xml:space="preserve"> </w:t>
      </w:r>
      <w:r w:rsidRPr="00435B73" w:rsidR="00652BA8">
        <w:t>their</w:t>
      </w:r>
      <w:r w:rsidR="009D2CEA">
        <w:t xml:space="preserve"> </w:t>
      </w:r>
      <w:r w:rsidRPr="00435B73" w:rsidR="00652BA8">
        <w:t>menu</w:t>
      </w:r>
      <w:r w:rsidR="00233114">
        <w:t>s,</w:t>
      </w:r>
      <w:r w:rsidR="009D2CEA">
        <w:t xml:space="preserve"> </w:t>
      </w:r>
      <w:r w:rsidR="00233114">
        <w:t>reduce</w:t>
      </w:r>
      <w:r w:rsidR="009D2CEA">
        <w:t xml:space="preserve"> </w:t>
      </w:r>
      <w:r w:rsidR="00233114">
        <w:t>their</w:t>
      </w:r>
      <w:r w:rsidR="009D2CEA">
        <w:t xml:space="preserve"> </w:t>
      </w:r>
      <w:r w:rsidR="00233114">
        <w:t>delivery</w:t>
      </w:r>
      <w:r w:rsidR="009D2CEA">
        <w:t xml:space="preserve"> </w:t>
      </w:r>
      <w:r w:rsidR="00233114">
        <w:t>radius</w:t>
      </w:r>
      <w:r w:rsidR="009D2CEA">
        <w:t xml:space="preserve"> </w:t>
      </w:r>
      <w:r w:rsidRPr="00435B73" w:rsidR="00652BA8">
        <w:t>and</w:t>
      </w:r>
      <w:r w:rsidR="009D2CEA">
        <w:t xml:space="preserve"> </w:t>
      </w:r>
      <w:r w:rsidRPr="00435B73" w:rsidR="00652BA8">
        <w:t>make</w:t>
      </w:r>
      <w:r w:rsidR="009D2CEA">
        <w:t xml:space="preserve"> </w:t>
      </w:r>
      <w:r w:rsidRPr="00435B73" w:rsidR="00652BA8">
        <w:t>a</w:t>
      </w:r>
      <w:r w:rsidR="009D2CEA">
        <w:t xml:space="preserve"> </w:t>
      </w:r>
      <w:r w:rsidRPr="00435B73" w:rsidR="00652BA8">
        <w:t>whole</w:t>
      </w:r>
      <w:r w:rsidR="009D2CEA">
        <w:t xml:space="preserve"> </w:t>
      </w:r>
      <w:r w:rsidRPr="00435B73" w:rsidR="00652BA8">
        <w:t>bunch</w:t>
      </w:r>
      <w:r w:rsidR="009D2CEA">
        <w:t xml:space="preserve"> </w:t>
      </w:r>
      <w:r w:rsidRPr="00435B73" w:rsidR="00652BA8">
        <w:t>of</w:t>
      </w:r>
      <w:r w:rsidR="009D2CEA">
        <w:t xml:space="preserve"> </w:t>
      </w:r>
      <w:r w:rsidRPr="00435B73" w:rsidR="00652BA8">
        <w:t>other</w:t>
      </w:r>
      <w:r w:rsidR="009D2CEA">
        <w:t xml:space="preserve"> </w:t>
      </w:r>
      <w:r w:rsidRPr="00435B73" w:rsidR="00652BA8">
        <w:t>operational</w:t>
      </w:r>
      <w:r w:rsidR="009D2CEA">
        <w:t xml:space="preserve"> </w:t>
      </w:r>
      <w:r w:rsidRPr="00435B73" w:rsidR="00652BA8">
        <w:t>changes.</w:t>
      </w:r>
      <w:r w:rsidR="009D2CEA">
        <w:t xml:space="preserve"> </w:t>
      </w:r>
      <w:r w:rsidRPr="00435B73" w:rsidR="00652BA8">
        <w:t>It</w:t>
      </w:r>
      <w:r w:rsidR="009D2CEA">
        <w:t xml:space="preserve"> </w:t>
      </w:r>
      <w:r w:rsidRPr="00435B73" w:rsidR="00652BA8">
        <w:t>was</w:t>
      </w:r>
      <w:r w:rsidR="009D2CEA">
        <w:t xml:space="preserve"> </w:t>
      </w:r>
      <w:r w:rsidRPr="00435B73" w:rsidR="00652BA8">
        <w:t>by</w:t>
      </w:r>
      <w:r w:rsidR="009D2CEA">
        <w:t xml:space="preserve"> </w:t>
      </w:r>
      <w:r w:rsidRPr="00435B73" w:rsidR="00652BA8">
        <w:t>no</w:t>
      </w:r>
      <w:r w:rsidR="009D2CEA">
        <w:t xml:space="preserve"> </w:t>
      </w:r>
      <w:r w:rsidRPr="00435B73" w:rsidR="00652BA8">
        <w:t>means</w:t>
      </w:r>
      <w:r w:rsidR="009D2CEA">
        <w:t xml:space="preserve"> </w:t>
      </w:r>
      <w:r w:rsidRPr="00435B73" w:rsidR="00652BA8">
        <w:t>business</w:t>
      </w:r>
      <w:r w:rsidR="009D2CEA">
        <w:t xml:space="preserve"> </w:t>
      </w:r>
      <w:r w:rsidRPr="00435B73" w:rsidR="00652BA8">
        <w:t>as</w:t>
      </w:r>
      <w:r w:rsidR="009D2CEA">
        <w:t xml:space="preserve"> </w:t>
      </w:r>
      <w:r w:rsidRPr="00435B73" w:rsidR="00652BA8">
        <w:t>usual.</w:t>
      </w:r>
      <w:r w:rsidR="009D2CEA">
        <w:t xml:space="preserve"> </w:t>
      </w:r>
    </w:p>
    <w:p w:rsidR="00652BA8" w:rsidRPr="00435B73" w:rsidP="00CF729C">
      <w:pPr>
        <w:pStyle w:val="Answer"/>
      </w:pPr>
      <w:r w:rsidRPr="00435B73">
        <w:t>That</w:t>
      </w:r>
      <w:r w:rsidR="009D2CEA">
        <w:t xml:space="preserve"> </w:t>
      </w:r>
      <w:r w:rsidRPr="00435B73">
        <w:t>trend</w:t>
      </w:r>
      <w:r w:rsidR="009D2CEA">
        <w:t xml:space="preserve"> </w:t>
      </w:r>
      <w:r w:rsidRPr="00435B73">
        <w:t>has</w:t>
      </w:r>
      <w:r w:rsidR="009D2CEA">
        <w:t xml:space="preserve"> </w:t>
      </w:r>
      <w:r w:rsidRPr="00435B73">
        <w:t>continued.</w:t>
      </w:r>
      <w:r w:rsidR="009D2CEA">
        <w:t xml:space="preserve"> </w:t>
      </w:r>
      <w:r w:rsidRPr="00435B73">
        <w:t>Although</w:t>
      </w:r>
      <w:r w:rsidR="009D2CEA">
        <w:t xml:space="preserve"> </w:t>
      </w:r>
      <w:r w:rsidRPr="00435B73">
        <w:t>we</w:t>
      </w:r>
      <w:r w:rsidR="009D2CEA">
        <w:t xml:space="preserve"> </w:t>
      </w:r>
      <w:r w:rsidRPr="00435B73">
        <w:t>are</w:t>
      </w:r>
      <w:r w:rsidR="009D2CEA">
        <w:t xml:space="preserve"> </w:t>
      </w:r>
      <w:r w:rsidRPr="00435B73">
        <w:t>seeing</w:t>
      </w:r>
      <w:r w:rsidR="009D2CEA">
        <w:t xml:space="preserve"> </w:t>
      </w:r>
      <w:r w:rsidRPr="00435B73">
        <w:t>many</w:t>
      </w:r>
      <w:r w:rsidR="009D2CEA">
        <w:t xml:space="preserve"> </w:t>
      </w:r>
      <w:r w:rsidRPr="00435B73">
        <w:t>more</w:t>
      </w:r>
      <w:r w:rsidR="009D2CEA">
        <w:t xml:space="preserve"> </w:t>
      </w:r>
      <w:r w:rsidRPr="00435B73">
        <w:t>independent</w:t>
      </w:r>
      <w:r w:rsidR="009D2CEA">
        <w:t xml:space="preserve"> </w:t>
      </w:r>
      <w:r w:rsidRPr="00435B73" w:rsidR="00435B73">
        <w:t>restaurants</w:t>
      </w:r>
      <w:r w:rsidR="009D2CEA">
        <w:t xml:space="preserve"> </w:t>
      </w:r>
      <w:r w:rsidRPr="00435B73">
        <w:t>and</w:t>
      </w:r>
      <w:r w:rsidR="009D2CEA">
        <w:t xml:space="preserve"> </w:t>
      </w:r>
      <w:r w:rsidRPr="00435B73">
        <w:t>larger</w:t>
      </w:r>
      <w:r w:rsidR="009D2CEA">
        <w:t xml:space="preserve"> </w:t>
      </w:r>
      <w:r w:rsidRPr="00435B73">
        <w:t>QSR</w:t>
      </w:r>
      <w:r w:rsidR="009D2CEA">
        <w:t xml:space="preserve"> </w:t>
      </w:r>
      <w:r w:rsidRPr="00435B73">
        <w:t>chains</w:t>
      </w:r>
      <w:r w:rsidR="009D2CEA">
        <w:t xml:space="preserve"> </w:t>
      </w:r>
      <w:r w:rsidRPr="00435B73">
        <w:t>now</w:t>
      </w:r>
      <w:r w:rsidR="009D2CEA">
        <w:t xml:space="preserve"> </w:t>
      </w:r>
      <w:r w:rsidRPr="00435B73">
        <w:t>reopening,</w:t>
      </w:r>
      <w:r w:rsidR="009D2CEA">
        <w:t xml:space="preserve"> </w:t>
      </w:r>
      <w:r w:rsidRPr="00435B73">
        <w:t>in</w:t>
      </w:r>
      <w:r w:rsidR="009D2CEA">
        <w:t xml:space="preserve"> </w:t>
      </w:r>
      <w:r w:rsidRPr="00435B73">
        <w:t>many</w:t>
      </w:r>
      <w:r w:rsidR="009D2CEA">
        <w:t xml:space="preserve"> </w:t>
      </w:r>
      <w:r w:rsidRPr="00435B73">
        <w:t>ways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hard</w:t>
      </w:r>
      <w:r w:rsidR="009D2CEA">
        <w:t xml:space="preserve"> </w:t>
      </w:r>
      <w:r w:rsidRPr="00435B73">
        <w:t>work</w:t>
      </w:r>
      <w:r w:rsidR="009D2CEA">
        <w:t xml:space="preserve"> </w:t>
      </w:r>
      <w:r w:rsidRPr="00435B73">
        <w:t>begins</w:t>
      </w:r>
      <w:r w:rsidR="009D2CEA">
        <w:t xml:space="preserve"> </w:t>
      </w:r>
      <w:r w:rsidRPr="00435B73">
        <w:t>now.</w:t>
      </w:r>
      <w:r w:rsidR="009D2CEA">
        <w:t xml:space="preserve"> </w:t>
      </w:r>
      <w:r w:rsidRPr="00435B73">
        <w:t>We</w:t>
      </w:r>
      <w:r w:rsidR="009D2CEA">
        <w:t xml:space="preserve"> </w:t>
      </w:r>
      <w:r w:rsidRPr="00435B73">
        <w:t>are</w:t>
      </w:r>
      <w:r w:rsidR="009D2CEA">
        <w:t xml:space="preserve"> </w:t>
      </w:r>
      <w:r w:rsidRPr="00435B73">
        <w:t>work</w:t>
      </w:r>
      <w:r w:rsidR="00233114">
        <w:t>ing</w:t>
      </w:r>
      <w:r w:rsidR="009D2CEA">
        <w:t xml:space="preserve"> </w:t>
      </w:r>
      <w:r w:rsidRPr="00435B73">
        <w:t>with</w:t>
      </w:r>
      <w:r w:rsidR="009D2CEA">
        <w:t xml:space="preserve"> </w:t>
      </w:r>
      <w:r w:rsidRPr="00435B73">
        <w:t>them</w:t>
      </w:r>
      <w:r w:rsidR="009D2CEA">
        <w:t xml:space="preserve"> </w:t>
      </w:r>
      <w:r w:rsidR="00233114">
        <w:t>o</w:t>
      </w:r>
      <w:r w:rsidRPr="00435B73">
        <w:t>n</w:t>
      </w:r>
      <w:r w:rsidR="009D2CEA">
        <w:t xml:space="preserve"> </w:t>
      </w:r>
      <w:r w:rsidRPr="00435B73">
        <w:t>ways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cut</w:t>
      </w:r>
      <w:r w:rsidR="009D2CEA">
        <w:t xml:space="preserve"> </w:t>
      </w:r>
      <w:r w:rsidRPr="00435B73">
        <w:t>costs</w:t>
      </w:r>
      <w:r w:rsidR="009D2CEA">
        <w:t xml:space="preserve"> </w:t>
      </w:r>
      <w:r w:rsidRPr="00435B73">
        <w:t>and</w:t>
      </w:r>
      <w:r w:rsidR="009D2CEA">
        <w:t xml:space="preserve"> </w:t>
      </w:r>
      <w:r w:rsidRPr="00435B73">
        <w:t>adjust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new</w:t>
      </w:r>
      <w:r w:rsidR="009D2CEA">
        <w:t xml:space="preserve"> </w:t>
      </w:r>
      <w:r w:rsidRPr="00435B73">
        <w:t>normal.</w:t>
      </w:r>
      <w:r w:rsidR="009D2CEA">
        <w:t xml:space="preserve"> </w:t>
      </w:r>
    </w:p>
    <w:p w:rsidR="00652BA8" w:rsidRPr="00435B73" w:rsidP="00652BA8">
      <w:pPr>
        <w:pStyle w:val="Question"/>
      </w:pPr>
      <w:sdt>
        <w:sdtPr>
          <w:alias w:val="Member"/>
          <w:tag w:val="&lt;Member mnisId='4736' dodsId=''&gt;"/>
          <w:id w:val="724648770"/>
          <w:placeholder>
            <w:docPart w:val="DefaultPlaceholder_1082065158"/>
          </w:placeholder>
          <w:richText/>
        </w:sdtPr>
        <w:sdtContent>
          <w:r w:rsidRPr="00435B73">
            <w:rPr>
              <w:b/>
            </w:rPr>
            <w:t>Dave</w:t>
          </w:r>
          <w:r w:rsidR="009D2CEA">
            <w:rPr>
              <w:b/>
            </w:rPr>
            <w:t xml:space="preserve"> </w:t>
          </w:r>
          <w:r w:rsidRPr="00435B73">
            <w:rPr>
              <w:b/>
            </w:rPr>
            <w:t>Doogan</w:t>
          </w:r>
          <w:r w:rsidRPr="00435B73">
            <w:rPr>
              <w:b/>
            </w:rPr>
            <w:t>:</w:t>
          </w:r>
        </w:sdtContent>
      </w:sdt>
      <w:r w:rsidR="009D2CEA">
        <w:t xml:space="preserve"> </w:t>
      </w:r>
      <w:r w:rsidRPr="00435B73">
        <w:t>Can</w:t>
      </w:r>
      <w:r w:rsidR="009D2CEA">
        <w:t xml:space="preserve"> </w:t>
      </w:r>
      <w:r w:rsidRPr="00435B73">
        <w:t>I</w:t>
      </w:r>
      <w:r w:rsidR="009D2CEA">
        <w:t xml:space="preserve"> </w:t>
      </w:r>
      <w:r w:rsidRPr="00435B73">
        <w:t>ask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witnesses</w:t>
      </w:r>
      <w:r w:rsidR="009D2CEA">
        <w:t xml:space="preserve"> </w:t>
      </w:r>
      <w:r w:rsidRPr="00435B73">
        <w:t>if</w:t>
      </w:r>
      <w:r w:rsidR="009D2CEA">
        <w:t xml:space="preserve"> </w:t>
      </w:r>
      <w:r w:rsidRPr="00435B73">
        <w:t>they</w:t>
      </w:r>
      <w:r w:rsidR="009D2CEA">
        <w:t xml:space="preserve"> </w:t>
      </w:r>
      <w:r w:rsidRPr="00435B73">
        <w:t>think</w:t>
      </w:r>
      <w:r w:rsidR="009D2CEA">
        <w:t xml:space="preserve"> </w:t>
      </w:r>
      <w:r w:rsidRPr="00435B73">
        <w:t>it</w:t>
      </w:r>
      <w:r w:rsidR="009D2CEA">
        <w:t xml:space="preserve"> </w:t>
      </w:r>
      <w:r w:rsidRPr="00435B73">
        <w:t>took</w:t>
      </w:r>
      <w:r w:rsidR="009D2CEA">
        <w:t xml:space="preserve"> </w:t>
      </w:r>
      <w:r w:rsidRPr="00435B73">
        <w:t>too</w:t>
      </w:r>
      <w:r w:rsidR="009D2CEA">
        <w:t xml:space="preserve"> </w:t>
      </w:r>
      <w:r w:rsidRPr="00435B73">
        <w:t>long</w:t>
      </w:r>
      <w:r w:rsidR="009D2CEA">
        <w:t xml:space="preserve"> </w:t>
      </w:r>
      <w:r w:rsidRPr="00435B73">
        <w:t>t</w:t>
      </w:r>
      <w:r w:rsidR="00233114">
        <w:t>o</w:t>
      </w:r>
      <w:r w:rsidR="009D2CEA">
        <w:t xml:space="preserve"> </w:t>
      </w:r>
      <w:r w:rsidR="00233114">
        <w:t>review</w:t>
      </w:r>
      <w:r w:rsidR="009D2CEA">
        <w:t xml:space="preserve"> </w:t>
      </w:r>
      <w:r w:rsidR="00233114">
        <w:t>the</w:t>
      </w:r>
      <w:r w:rsidR="009D2CEA">
        <w:t xml:space="preserve"> </w:t>
      </w:r>
      <w:r w:rsidR="00233114">
        <w:t>two-</w:t>
      </w:r>
      <w:r w:rsidRPr="00435B73">
        <w:t>metre</w:t>
      </w:r>
      <w:r w:rsidR="009D2CEA">
        <w:t xml:space="preserve"> </w:t>
      </w:r>
      <w:r w:rsidRPr="00435B73">
        <w:t>rule,</w:t>
      </w:r>
      <w:r w:rsidR="009D2CEA">
        <w:t xml:space="preserve"> </w:t>
      </w:r>
      <w:r w:rsidRPr="00435B73">
        <w:t>given</w:t>
      </w:r>
      <w:r w:rsidR="009D2CEA">
        <w:t xml:space="preserve"> </w:t>
      </w:r>
      <w:r w:rsidRPr="00435B73">
        <w:t>that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commitment</w:t>
      </w:r>
      <w:r w:rsidR="009D2CEA">
        <w:t xml:space="preserve"> </w:t>
      </w:r>
      <w:r w:rsidRPr="00435B73">
        <w:t>was</w:t>
      </w:r>
      <w:r w:rsidR="009D2CEA">
        <w:t xml:space="preserve"> </w:t>
      </w:r>
      <w:r w:rsidRPr="00435B73">
        <w:t>given</w:t>
      </w:r>
      <w:r w:rsidR="009D2CEA">
        <w:t xml:space="preserve"> </w:t>
      </w:r>
      <w:r w:rsidRPr="00435B73">
        <w:t>almost</w:t>
      </w:r>
      <w:r w:rsidR="009D2CEA">
        <w:t xml:space="preserve"> </w:t>
      </w:r>
      <w:r w:rsidRPr="00435B73">
        <w:t>a</w:t>
      </w:r>
      <w:r w:rsidR="009D2CEA">
        <w:t xml:space="preserve"> </w:t>
      </w:r>
      <w:r w:rsidRPr="00435B73">
        <w:t>month</w:t>
      </w:r>
      <w:r w:rsidR="009D2CEA">
        <w:t xml:space="preserve"> </w:t>
      </w:r>
      <w:r w:rsidRPr="00435B73">
        <w:t>ago,</w:t>
      </w:r>
      <w:r w:rsidR="009D2CEA">
        <w:t xml:space="preserve"> </w:t>
      </w:r>
      <w:r w:rsidRPr="00435B73">
        <w:t>or</w:t>
      </w:r>
      <w:r w:rsidR="009D2CEA">
        <w:t xml:space="preserve"> </w:t>
      </w:r>
      <w:r w:rsidRPr="00435B73">
        <w:t>do</w:t>
      </w:r>
      <w:r w:rsidR="009D2CEA">
        <w:t xml:space="preserve"> </w:t>
      </w:r>
      <w:r w:rsidRPr="00435B73">
        <w:t>you</w:t>
      </w:r>
      <w:r w:rsidR="009D2CEA">
        <w:t xml:space="preserve"> </w:t>
      </w:r>
      <w:r w:rsidRPr="00435B73">
        <w:t>feel</w:t>
      </w:r>
      <w:r w:rsidR="009D2CEA">
        <w:t xml:space="preserve"> </w:t>
      </w:r>
      <w:r w:rsidRPr="00435B73">
        <w:t>it</w:t>
      </w:r>
      <w:r w:rsidR="009D2CEA">
        <w:t xml:space="preserve"> </w:t>
      </w:r>
      <w:r w:rsidRPr="00435B73">
        <w:t>was</w:t>
      </w:r>
      <w:r w:rsidR="009D2CEA">
        <w:t xml:space="preserve"> </w:t>
      </w:r>
      <w:r w:rsidRPr="00435B73">
        <w:t>appropriate?</w:t>
      </w:r>
    </w:p>
    <w:p w:rsidR="00414E88" w:rsidP="00652BA8">
      <w:pPr>
        <w:pStyle w:val="Answer"/>
      </w:pPr>
      <w:sdt>
        <w:sdtPr>
          <w:alias w:val="Witness"/>
          <w:id w:val="-237182700"/>
          <w:placeholder>
            <w:docPart w:val="DefaultPlaceholder_1082065158"/>
          </w:placeholder>
          <w:richText/>
        </w:sdtPr>
        <w:sdtContent>
          <w:r w:rsidRPr="00135068" w:rsidR="00135068">
            <w:rPr>
              <w:b/>
              <w:i/>
            </w:rPr>
            <w:t>Kate</w:t>
          </w:r>
          <w:r w:rsidR="009D2CEA">
            <w:rPr>
              <w:b/>
              <w:i/>
            </w:rPr>
            <w:t xml:space="preserve"> </w:t>
          </w:r>
          <w:r w:rsidRPr="00135068" w:rsidR="00135068">
            <w:rPr>
              <w:b/>
              <w:i/>
            </w:rPr>
            <w:t>Nicholls:</w:t>
          </w:r>
          <w:r w:rsidR="009D2CEA">
            <w:rPr>
              <w:b/>
            </w:rPr>
            <w:t xml:space="preserve"> </w:t>
          </w:r>
        </w:sdtContent>
      </w:sdt>
      <w:r w:rsidRPr="00435B73" w:rsidR="00086337">
        <w:t>It</w:t>
      </w:r>
      <w:r w:rsidR="009D2CEA">
        <w:t xml:space="preserve"> </w:t>
      </w:r>
      <w:r w:rsidRPr="00435B73" w:rsidR="00086337">
        <w:t>was</w:t>
      </w:r>
      <w:r w:rsidR="009D2CEA">
        <w:t xml:space="preserve"> </w:t>
      </w:r>
      <w:r w:rsidRPr="00435B73" w:rsidR="00086337">
        <w:t>right</w:t>
      </w:r>
      <w:r w:rsidR="009D2CEA">
        <w:t xml:space="preserve"> </w:t>
      </w:r>
      <w:r w:rsidRPr="00435B73" w:rsidR="00086337">
        <w:t>that</w:t>
      </w:r>
      <w:r w:rsidR="009D2CEA">
        <w:t xml:space="preserve"> </w:t>
      </w:r>
      <w:r w:rsidRPr="00435B73" w:rsidR="00086337">
        <w:t>the</w:t>
      </w:r>
      <w:r w:rsidR="009D2CEA">
        <w:t xml:space="preserve"> </w:t>
      </w:r>
      <w:r w:rsidRPr="00435B73" w:rsidR="00086337">
        <w:t>Prime</w:t>
      </w:r>
      <w:r w:rsidR="009D2CEA">
        <w:t xml:space="preserve"> </w:t>
      </w:r>
      <w:r w:rsidRPr="00435B73" w:rsidR="00086337">
        <w:t>Minister</w:t>
      </w:r>
      <w:r w:rsidR="009D2CEA">
        <w:t xml:space="preserve"> </w:t>
      </w:r>
      <w:r w:rsidRPr="00435B73" w:rsidR="00086337">
        <w:t>and</w:t>
      </w:r>
      <w:r w:rsidR="009D2CEA">
        <w:t xml:space="preserve"> </w:t>
      </w:r>
      <w:r w:rsidRPr="00435B73" w:rsidR="00086337">
        <w:t>the</w:t>
      </w:r>
      <w:r w:rsidR="009D2CEA">
        <w:t xml:space="preserve"> </w:t>
      </w:r>
      <w:r w:rsidRPr="00435B73" w:rsidR="00086337">
        <w:t>Government</w:t>
      </w:r>
      <w:r w:rsidR="009D2CEA">
        <w:t xml:space="preserve"> </w:t>
      </w:r>
      <w:r w:rsidRPr="00435B73" w:rsidR="00086337">
        <w:t>kept</w:t>
      </w:r>
      <w:r w:rsidR="009D2CEA">
        <w:t xml:space="preserve"> </w:t>
      </w:r>
      <w:r w:rsidRPr="00435B73" w:rsidR="00086337">
        <w:t>that</w:t>
      </w:r>
      <w:r w:rsidR="009D2CEA">
        <w:t xml:space="preserve"> </w:t>
      </w:r>
      <w:r w:rsidRPr="00435B73" w:rsidR="00086337">
        <w:t>rule</w:t>
      </w:r>
      <w:r w:rsidR="009D2CEA">
        <w:t xml:space="preserve"> </w:t>
      </w:r>
      <w:r w:rsidRPr="00435B73" w:rsidR="00086337">
        <w:t>under</w:t>
      </w:r>
      <w:r w:rsidR="009D2CEA">
        <w:t xml:space="preserve"> </w:t>
      </w:r>
      <w:r w:rsidRPr="00435B73" w:rsidR="00086337">
        <w:t>review.</w:t>
      </w:r>
      <w:r w:rsidR="009D2CEA">
        <w:t xml:space="preserve"> </w:t>
      </w:r>
      <w:r w:rsidRPr="00435B73" w:rsidR="00086337">
        <w:t>Obviously</w:t>
      </w:r>
      <w:r w:rsidR="00233114">
        <w:t>,</w:t>
      </w:r>
      <w:r w:rsidR="009D2CEA">
        <w:t xml:space="preserve"> </w:t>
      </w:r>
      <w:r w:rsidRPr="00435B73" w:rsidR="00086337">
        <w:t>it</w:t>
      </w:r>
      <w:r w:rsidR="009D2CEA">
        <w:t xml:space="preserve"> </w:t>
      </w:r>
      <w:r w:rsidRPr="00435B73" w:rsidR="00086337">
        <w:t>would</w:t>
      </w:r>
      <w:r w:rsidR="009D2CEA">
        <w:t xml:space="preserve"> </w:t>
      </w:r>
      <w:r w:rsidRPr="00435B73" w:rsidR="00086337">
        <w:t>have</w:t>
      </w:r>
      <w:r w:rsidR="009D2CEA">
        <w:t xml:space="preserve"> </w:t>
      </w:r>
      <w:r w:rsidRPr="00435B73" w:rsidR="00086337">
        <w:t>helped</w:t>
      </w:r>
      <w:r w:rsidR="009D2CEA">
        <w:t xml:space="preserve"> </w:t>
      </w:r>
      <w:r w:rsidRPr="00435B73" w:rsidR="00086337">
        <w:t>the</w:t>
      </w:r>
      <w:r w:rsidR="009D2CEA">
        <w:t xml:space="preserve"> </w:t>
      </w:r>
      <w:r w:rsidRPr="00435B73" w:rsidR="00086337">
        <w:t>sector</w:t>
      </w:r>
      <w:r w:rsidR="009D2CEA">
        <w:t xml:space="preserve"> </w:t>
      </w:r>
      <w:r w:rsidRPr="00435B73" w:rsidR="00086337">
        <w:t>to</w:t>
      </w:r>
      <w:r w:rsidR="009D2CEA">
        <w:t xml:space="preserve"> </w:t>
      </w:r>
      <w:r w:rsidRPr="00435B73" w:rsidR="00086337">
        <w:t>have</w:t>
      </w:r>
      <w:r w:rsidR="009D2CEA">
        <w:t xml:space="preserve"> </w:t>
      </w:r>
      <w:r w:rsidRPr="00435B73" w:rsidR="00086337">
        <w:t>had</w:t>
      </w:r>
      <w:r w:rsidR="009D2CEA">
        <w:t xml:space="preserve"> </w:t>
      </w:r>
      <w:r w:rsidRPr="00435B73" w:rsidR="00086337">
        <w:t>more</w:t>
      </w:r>
      <w:r w:rsidR="009D2CEA">
        <w:t xml:space="preserve"> </w:t>
      </w:r>
      <w:r w:rsidRPr="00435B73" w:rsidR="00086337">
        <w:t>time</w:t>
      </w:r>
      <w:r w:rsidR="009D2CEA">
        <w:t xml:space="preserve"> </w:t>
      </w:r>
      <w:r w:rsidRPr="00435B73" w:rsidR="00086337">
        <w:t>to</w:t>
      </w:r>
      <w:r w:rsidR="009D2CEA">
        <w:t xml:space="preserve"> </w:t>
      </w:r>
      <w:r w:rsidRPr="00435B73" w:rsidR="00086337">
        <w:t>prepare</w:t>
      </w:r>
      <w:r w:rsidR="009D2CEA">
        <w:t xml:space="preserve"> </w:t>
      </w:r>
      <w:r w:rsidRPr="00435B73" w:rsidR="00086337">
        <w:t>for</w:t>
      </w:r>
      <w:r w:rsidR="009D2CEA">
        <w:t xml:space="preserve"> </w:t>
      </w:r>
      <w:r w:rsidRPr="00435B73" w:rsidR="00086337">
        <w:t>reopening</w:t>
      </w:r>
      <w:r w:rsidR="009D2CEA">
        <w:t xml:space="preserve"> </w:t>
      </w:r>
      <w:r w:rsidRPr="00435B73" w:rsidR="00086337">
        <w:t>if</w:t>
      </w:r>
      <w:r w:rsidR="009D2CEA">
        <w:t xml:space="preserve"> </w:t>
      </w:r>
      <w:r w:rsidRPr="00435B73" w:rsidR="00086337">
        <w:t>we</w:t>
      </w:r>
      <w:r w:rsidR="009D2CEA">
        <w:t xml:space="preserve"> </w:t>
      </w:r>
      <w:r w:rsidRPr="00435B73" w:rsidR="00086337">
        <w:t>had</w:t>
      </w:r>
      <w:r w:rsidR="009D2CEA">
        <w:t xml:space="preserve"> </w:t>
      </w:r>
      <w:r w:rsidRPr="00435B73" w:rsidR="00086337">
        <w:t>had</w:t>
      </w:r>
      <w:r w:rsidR="009D2CEA">
        <w:t xml:space="preserve"> </w:t>
      </w:r>
      <w:r w:rsidRPr="00435B73" w:rsidR="00086337">
        <w:t>the</w:t>
      </w:r>
      <w:r w:rsidR="009D2CEA">
        <w:t xml:space="preserve"> </w:t>
      </w:r>
      <w:r w:rsidRPr="00435B73" w:rsidR="00086337">
        <w:t>answer</w:t>
      </w:r>
      <w:r w:rsidR="009D2CEA">
        <w:t xml:space="preserve"> </w:t>
      </w:r>
      <w:r w:rsidRPr="00435B73" w:rsidR="00086337">
        <w:t>that</w:t>
      </w:r>
      <w:r w:rsidR="009D2CEA">
        <w:t xml:space="preserve"> </w:t>
      </w:r>
      <w:r w:rsidRPr="00435B73" w:rsidR="00086337">
        <w:t>this</w:t>
      </w:r>
      <w:r w:rsidR="009D2CEA">
        <w:t xml:space="preserve"> </w:t>
      </w:r>
      <w:r w:rsidRPr="00435B73" w:rsidR="00086337">
        <w:t>two</w:t>
      </w:r>
      <w:r w:rsidR="00233114">
        <w:t>-</w:t>
      </w:r>
      <w:r w:rsidRPr="00435B73" w:rsidR="00086337">
        <w:t>metre</w:t>
      </w:r>
      <w:r w:rsidR="009D2CEA">
        <w:t xml:space="preserve"> </w:t>
      </w:r>
      <w:r w:rsidRPr="00435B73" w:rsidR="00086337">
        <w:t>rule</w:t>
      </w:r>
      <w:r w:rsidR="009D2CEA">
        <w:t xml:space="preserve"> </w:t>
      </w:r>
      <w:r w:rsidRPr="00435B73" w:rsidR="00086337">
        <w:t>could</w:t>
      </w:r>
      <w:r w:rsidR="009D2CEA">
        <w:t xml:space="preserve"> </w:t>
      </w:r>
      <w:r w:rsidRPr="00435B73" w:rsidR="00086337">
        <w:t>be</w:t>
      </w:r>
      <w:r w:rsidR="009D2CEA">
        <w:t xml:space="preserve"> </w:t>
      </w:r>
      <w:r w:rsidRPr="00435B73" w:rsidR="00086337">
        <w:t>relaxed</w:t>
      </w:r>
      <w:r w:rsidR="009D2CEA">
        <w:t xml:space="preserve"> </w:t>
      </w:r>
      <w:r w:rsidRPr="00435B73" w:rsidR="00086337">
        <w:t>more</w:t>
      </w:r>
      <w:r w:rsidR="009D2CEA">
        <w:t xml:space="preserve"> </w:t>
      </w:r>
      <w:r w:rsidRPr="00435B73" w:rsidR="00086337">
        <w:t>quickly,</w:t>
      </w:r>
      <w:r w:rsidR="009D2CEA">
        <w:t xml:space="preserve"> </w:t>
      </w:r>
      <w:r w:rsidRPr="00435B73" w:rsidR="00086337">
        <w:t>but</w:t>
      </w:r>
      <w:r w:rsidR="009D2CEA">
        <w:t xml:space="preserve"> </w:t>
      </w:r>
      <w:r w:rsidRPr="00435B73" w:rsidR="00086337">
        <w:t>we</w:t>
      </w:r>
      <w:r w:rsidR="009D2CEA">
        <w:t xml:space="preserve"> </w:t>
      </w:r>
      <w:r w:rsidRPr="00435B73" w:rsidR="00086337">
        <w:t>had</w:t>
      </w:r>
      <w:r w:rsidR="009D2CEA">
        <w:t xml:space="preserve"> </w:t>
      </w:r>
      <w:r w:rsidRPr="00435B73" w:rsidR="00086337">
        <w:t>to</w:t>
      </w:r>
      <w:r w:rsidR="009D2CEA">
        <w:t xml:space="preserve"> </w:t>
      </w:r>
      <w:r w:rsidRPr="00435B73" w:rsidR="00086337">
        <w:t>be</w:t>
      </w:r>
      <w:r w:rsidR="009D2CEA">
        <w:t xml:space="preserve"> </w:t>
      </w:r>
      <w:r w:rsidRPr="00435B73" w:rsidR="00086337">
        <w:t>led</w:t>
      </w:r>
      <w:r w:rsidR="009D2CEA">
        <w:t xml:space="preserve"> </w:t>
      </w:r>
      <w:r w:rsidRPr="00435B73" w:rsidR="00086337">
        <w:t>by</w:t>
      </w:r>
      <w:r w:rsidR="009D2CEA">
        <w:t xml:space="preserve"> </w:t>
      </w:r>
      <w:r w:rsidRPr="00435B73" w:rsidR="00086337">
        <w:t>the</w:t>
      </w:r>
      <w:r w:rsidR="009D2CEA">
        <w:t xml:space="preserve"> </w:t>
      </w:r>
      <w:r w:rsidRPr="00435B73" w:rsidR="00086337">
        <w:t>science</w:t>
      </w:r>
      <w:r w:rsidR="00233114">
        <w:t>,</w:t>
      </w:r>
      <w:r w:rsidR="009D2CEA">
        <w:t xml:space="preserve"> </w:t>
      </w:r>
      <w:r w:rsidR="00233114">
        <w:t>as</w:t>
      </w:r>
      <w:r w:rsidR="009D2CEA">
        <w:t xml:space="preserve"> </w:t>
      </w:r>
      <w:r w:rsidRPr="00435B73" w:rsidR="00086337">
        <w:t>the</w:t>
      </w:r>
      <w:r w:rsidR="009D2CEA">
        <w:t xml:space="preserve"> </w:t>
      </w:r>
      <w:r w:rsidRPr="00435B73" w:rsidR="00086337">
        <w:t>scientific</w:t>
      </w:r>
      <w:r w:rsidR="009D2CEA">
        <w:t xml:space="preserve"> </w:t>
      </w:r>
      <w:r w:rsidRPr="00435B73" w:rsidR="00086337">
        <w:t>community</w:t>
      </w:r>
      <w:r w:rsidR="009D2CEA">
        <w:t xml:space="preserve"> </w:t>
      </w:r>
      <w:r w:rsidRPr="00435B73" w:rsidR="00086337">
        <w:t>and</w:t>
      </w:r>
      <w:r w:rsidR="009D2CEA">
        <w:t xml:space="preserve"> </w:t>
      </w:r>
      <w:r w:rsidRPr="00435B73" w:rsidR="00086337">
        <w:t>the</w:t>
      </w:r>
      <w:r w:rsidR="009D2CEA">
        <w:t xml:space="preserve"> </w:t>
      </w:r>
      <w:r w:rsidRPr="00435B73" w:rsidR="00F9552C">
        <w:t>Joint</w:t>
      </w:r>
      <w:r w:rsidR="009D2CEA">
        <w:t xml:space="preserve"> </w:t>
      </w:r>
      <w:r w:rsidRPr="00435B73" w:rsidR="00F9552C">
        <w:t>Biosecurity</w:t>
      </w:r>
      <w:r w:rsidR="009D2CEA">
        <w:t xml:space="preserve"> </w:t>
      </w:r>
      <w:r w:rsidRPr="00435B73" w:rsidR="00F9552C">
        <w:t>Centre</w:t>
      </w:r>
      <w:r w:rsidR="009D2CEA">
        <w:t xml:space="preserve"> </w:t>
      </w:r>
      <w:r w:rsidR="00233114">
        <w:t>made</w:t>
      </w:r>
      <w:r w:rsidR="009D2CEA">
        <w:t xml:space="preserve"> </w:t>
      </w:r>
      <w:r w:rsidRPr="00435B73" w:rsidR="00F9552C">
        <w:t>recommendation</w:t>
      </w:r>
      <w:r>
        <w:t>s</w:t>
      </w:r>
      <w:r w:rsidR="009D2CEA">
        <w:t xml:space="preserve"> </w:t>
      </w:r>
      <w:r w:rsidRPr="00435B73" w:rsidR="00F9552C">
        <w:t>about</w:t>
      </w:r>
      <w:r w:rsidR="009D2CEA">
        <w:t xml:space="preserve"> </w:t>
      </w:r>
      <w:r w:rsidRPr="00435B73" w:rsidR="00F9552C">
        <w:t>the</w:t>
      </w:r>
      <w:r w:rsidR="009D2CEA">
        <w:t xml:space="preserve"> </w:t>
      </w:r>
      <w:r w:rsidRPr="00435B73" w:rsidR="00F9552C">
        <w:t>risk</w:t>
      </w:r>
      <w:r w:rsidR="009D2CEA">
        <w:t xml:space="preserve"> </w:t>
      </w:r>
      <w:r w:rsidRPr="00435B73" w:rsidR="00F9552C">
        <w:t>level.</w:t>
      </w:r>
      <w:r w:rsidR="009D2CEA">
        <w:t xml:space="preserve"> </w:t>
      </w:r>
      <w:r w:rsidRPr="00435B73" w:rsidR="00F9552C">
        <w:t>It</w:t>
      </w:r>
      <w:r w:rsidR="009D2CEA">
        <w:t xml:space="preserve"> </w:t>
      </w:r>
      <w:r w:rsidRPr="00435B73" w:rsidR="00F9552C">
        <w:t>was</w:t>
      </w:r>
      <w:r w:rsidR="009D2CEA">
        <w:t xml:space="preserve"> </w:t>
      </w:r>
      <w:r w:rsidRPr="00435B73" w:rsidR="00F9552C">
        <w:t>helpful</w:t>
      </w:r>
      <w:r w:rsidR="009D2CEA">
        <w:t xml:space="preserve"> </w:t>
      </w:r>
      <w:r w:rsidRPr="00435B73" w:rsidR="00F9552C">
        <w:t>to</w:t>
      </w:r>
      <w:r w:rsidR="009D2CEA">
        <w:t xml:space="preserve"> </w:t>
      </w:r>
      <w:r w:rsidRPr="00435B73" w:rsidR="00F9552C">
        <w:t>know</w:t>
      </w:r>
      <w:r w:rsidR="009D2CEA">
        <w:t xml:space="preserve"> </w:t>
      </w:r>
      <w:r w:rsidRPr="00435B73" w:rsidR="00F9552C">
        <w:t>that</w:t>
      </w:r>
      <w:r w:rsidR="009D2CEA">
        <w:t xml:space="preserve"> </w:t>
      </w:r>
      <w:r>
        <w:t>that</w:t>
      </w:r>
      <w:r w:rsidR="009D2CEA">
        <w:t xml:space="preserve"> </w:t>
      </w:r>
      <w:r w:rsidRPr="00435B73" w:rsidR="00F9552C">
        <w:t>was</w:t>
      </w:r>
      <w:r w:rsidR="009D2CEA">
        <w:t xml:space="preserve"> </w:t>
      </w:r>
      <w:r w:rsidRPr="00435B73" w:rsidR="00F9552C">
        <w:t>being</w:t>
      </w:r>
      <w:r w:rsidR="009D2CEA">
        <w:t xml:space="preserve"> </w:t>
      </w:r>
      <w:r w:rsidRPr="00435B73" w:rsidR="00F9552C">
        <w:t>considered</w:t>
      </w:r>
      <w:r w:rsidR="009D2CEA">
        <w:t xml:space="preserve"> </w:t>
      </w:r>
      <w:r w:rsidRPr="00435B73" w:rsidR="00F9552C">
        <w:t>on</w:t>
      </w:r>
      <w:r w:rsidR="009D2CEA">
        <w:t xml:space="preserve"> </w:t>
      </w:r>
      <w:r w:rsidRPr="00435B73" w:rsidR="00F9552C">
        <w:t>a</w:t>
      </w:r>
      <w:r w:rsidR="009D2CEA">
        <w:t xml:space="preserve"> </w:t>
      </w:r>
      <w:r w:rsidRPr="00435B73" w:rsidR="00F9552C">
        <w:t>very</w:t>
      </w:r>
      <w:r w:rsidR="009D2CEA">
        <w:t xml:space="preserve"> </w:t>
      </w:r>
      <w:r w:rsidRPr="00435B73" w:rsidR="00F9552C">
        <w:t>regular</w:t>
      </w:r>
      <w:r w:rsidR="009D2CEA">
        <w:t xml:space="preserve"> </w:t>
      </w:r>
      <w:r w:rsidRPr="00435B73" w:rsidR="00F9552C">
        <w:t>basis</w:t>
      </w:r>
      <w:r w:rsidR="009D2CEA">
        <w:t xml:space="preserve"> </w:t>
      </w:r>
      <w:r w:rsidRPr="00435B73" w:rsidR="00F9552C">
        <w:t>and</w:t>
      </w:r>
      <w:r w:rsidR="009D2CEA">
        <w:t xml:space="preserve"> </w:t>
      </w:r>
      <w:r w:rsidRPr="00435B73" w:rsidR="00F9552C">
        <w:t>was</w:t>
      </w:r>
      <w:r w:rsidR="009D2CEA">
        <w:t xml:space="preserve"> </w:t>
      </w:r>
      <w:r w:rsidRPr="00435B73" w:rsidR="00F9552C">
        <w:t>part</w:t>
      </w:r>
      <w:r w:rsidR="009D2CEA">
        <w:t xml:space="preserve"> </w:t>
      </w:r>
      <w:r w:rsidRPr="00435B73" w:rsidR="00F9552C">
        <w:t>of</w:t>
      </w:r>
      <w:r w:rsidR="009D2CEA">
        <w:t xml:space="preserve"> </w:t>
      </w:r>
      <w:r w:rsidRPr="00435B73" w:rsidR="00F9552C">
        <w:t>the</w:t>
      </w:r>
      <w:r w:rsidR="009D2CEA">
        <w:t xml:space="preserve"> </w:t>
      </w:r>
      <w:r w:rsidRPr="00435B73" w:rsidR="00F9552C">
        <w:t>Government’s</w:t>
      </w:r>
      <w:r w:rsidR="009D2CEA">
        <w:t xml:space="preserve"> </w:t>
      </w:r>
      <w:r w:rsidRPr="00435B73" w:rsidR="00F9552C">
        <w:t>discussions</w:t>
      </w:r>
      <w:r w:rsidR="009D2CEA">
        <w:t xml:space="preserve"> </w:t>
      </w:r>
      <w:r w:rsidRPr="00435B73" w:rsidR="00F9552C">
        <w:t>and</w:t>
      </w:r>
      <w:r w:rsidR="009D2CEA">
        <w:t xml:space="preserve"> </w:t>
      </w:r>
      <w:r w:rsidRPr="00435B73" w:rsidR="00F9552C">
        <w:t>considerations.</w:t>
      </w:r>
      <w:r w:rsidR="009D2CEA">
        <w:t xml:space="preserve"> </w:t>
      </w:r>
    </w:p>
    <w:p w:rsidR="00652BA8" w:rsidRPr="00435B73" w:rsidP="00414E88">
      <w:pPr>
        <w:pStyle w:val="Answer"/>
      </w:pPr>
      <w:r w:rsidRPr="00435B73">
        <w:t>It</w:t>
      </w:r>
      <w:r w:rsidR="009D2CEA">
        <w:t xml:space="preserve"> </w:t>
      </w:r>
      <w:r w:rsidRPr="00435B73">
        <w:t>is</w:t>
      </w:r>
      <w:r w:rsidR="009D2CEA">
        <w:t xml:space="preserve"> </w:t>
      </w:r>
      <w:r w:rsidRPr="00435B73">
        <w:t>unfortunate</w:t>
      </w:r>
      <w:r w:rsidR="009D2CEA">
        <w:t xml:space="preserve"> </w:t>
      </w:r>
      <w:r w:rsidRPr="00435B73">
        <w:t>that</w:t>
      </w:r>
      <w:r w:rsidR="009D2CEA">
        <w:t xml:space="preserve"> </w:t>
      </w:r>
      <w:r w:rsidRPr="00435B73">
        <w:t>it</w:t>
      </w:r>
      <w:r w:rsidR="009D2CEA">
        <w:t xml:space="preserve"> </w:t>
      </w:r>
      <w:r w:rsidRPr="00435B73">
        <w:t>took</w:t>
      </w:r>
      <w:r w:rsidR="009D2CEA">
        <w:t xml:space="preserve"> </w:t>
      </w:r>
      <w:r w:rsidRPr="00435B73">
        <w:t>so</w:t>
      </w:r>
      <w:r w:rsidR="009D2CEA">
        <w:t xml:space="preserve"> </w:t>
      </w:r>
      <w:r w:rsidRPr="00435B73">
        <w:t>long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get</w:t>
      </w:r>
      <w:r w:rsidR="009D2CEA">
        <w:t xml:space="preserve"> </w:t>
      </w:r>
      <w:r w:rsidRPr="00435B73">
        <w:t>an</w:t>
      </w:r>
      <w:r w:rsidR="009D2CEA">
        <w:t xml:space="preserve"> </w:t>
      </w:r>
      <w:r w:rsidRPr="00435B73">
        <w:t>answer</w:t>
      </w:r>
      <w:r w:rsidR="009D2CEA">
        <w:t xml:space="preserve"> </w:t>
      </w:r>
      <w:r w:rsidRPr="00435B73">
        <w:t>published,</w:t>
      </w:r>
      <w:r w:rsidR="009D2CEA">
        <w:t xml:space="preserve"> </w:t>
      </w:r>
      <w:r w:rsidRPr="00435B73">
        <w:t>but</w:t>
      </w:r>
      <w:r w:rsidR="009D2CEA">
        <w:t xml:space="preserve"> </w:t>
      </w:r>
      <w:r w:rsidRPr="00435B73">
        <w:t>we</w:t>
      </w:r>
      <w:r w:rsidR="009D2CEA">
        <w:t xml:space="preserve"> </w:t>
      </w:r>
      <w:r w:rsidRPr="00435B73">
        <w:t>have</w:t>
      </w:r>
      <w:r w:rsidR="009D2CEA">
        <w:t xml:space="preserve"> </w:t>
      </w:r>
      <w:r w:rsidRPr="00435B73">
        <w:t>a</w:t>
      </w:r>
      <w:r w:rsidR="009D2CEA">
        <w:t xml:space="preserve"> </w:t>
      </w:r>
      <w:r w:rsidRPr="00435B73">
        <w:t>good</w:t>
      </w:r>
      <w:r w:rsidR="009D2CEA">
        <w:t xml:space="preserve"> </w:t>
      </w:r>
      <w:r w:rsidRPr="00435B73">
        <w:t>answer</w:t>
      </w:r>
      <w:r w:rsidR="009D2CEA">
        <w:t xml:space="preserve"> </w:t>
      </w:r>
      <w:r w:rsidRPr="00435B73">
        <w:t>today</w:t>
      </w:r>
      <w:r w:rsidR="00414E88">
        <w:t>,</w:t>
      </w:r>
      <w:r w:rsidR="009D2CEA">
        <w:t xml:space="preserve"> </w:t>
      </w:r>
      <w:r w:rsidRPr="00435B73">
        <w:t>which</w:t>
      </w:r>
      <w:r w:rsidR="009D2CEA">
        <w:t xml:space="preserve"> </w:t>
      </w:r>
      <w:r w:rsidRPr="00435B73">
        <w:t>allows</w:t>
      </w:r>
      <w:r w:rsidR="009D2CEA">
        <w:t xml:space="preserve"> </w:t>
      </w:r>
      <w:r w:rsidRPr="00435B73">
        <w:t>us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move</w:t>
      </w:r>
      <w:r w:rsidR="009D2CEA">
        <w:t xml:space="preserve"> </w:t>
      </w:r>
      <w:r w:rsidRPr="00435B73">
        <w:t>forward</w:t>
      </w:r>
      <w:r w:rsidR="009D2CEA">
        <w:t xml:space="preserve"> </w:t>
      </w:r>
      <w:r w:rsidRPr="00435B73">
        <w:t>with</w:t>
      </w:r>
      <w:r w:rsidR="009D2CEA">
        <w:t xml:space="preserve"> </w:t>
      </w:r>
      <w:r w:rsidRPr="00435B73">
        <w:t>confidence,</w:t>
      </w:r>
      <w:r w:rsidR="009D2CEA">
        <w:t xml:space="preserve"> </w:t>
      </w:r>
      <w:r w:rsidRPr="00435B73">
        <w:t>and</w:t>
      </w:r>
      <w:r w:rsidR="009D2CEA">
        <w:t xml:space="preserve"> </w:t>
      </w:r>
      <w:r w:rsidRPr="00435B73">
        <w:t>crucially</w:t>
      </w:r>
      <w:r w:rsidR="009D2CEA">
        <w:t xml:space="preserve"> </w:t>
      </w:r>
      <w:r w:rsidRPr="00435B73">
        <w:t>allows</w:t>
      </w:r>
      <w:r w:rsidR="009D2CEA">
        <w:t xml:space="preserve"> </w:t>
      </w:r>
      <w:r w:rsidRPr="00435B73">
        <w:t>us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rebuild</w:t>
      </w:r>
      <w:r w:rsidR="009D2CEA">
        <w:t xml:space="preserve"> </w:t>
      </w:r>
      <w:r w:rsidRPr="00435B73">
        <w:t>consumer</w:t>
      </w:r>
      <w:r w:rsidR="009D2CEA">
        <w:t xml:space="preserve"> </w:t>
      </w:r>
      <w:r w:rsidRPr="00435B73">
        <w:t>confidence.</w:t>
      </w:r>
      <w:r w:rsidR="009D2CEA">
        <w:t xml:space="preserve"> </w:t>
      </w:r>
      <w:r w:rsidRPr="00435B73">
        <w:t>It</w:t>
      </w:r>
      <w:r w:rsidR="009D2CEA">
        <w:t xml:space="preserve"> </w:t>
      </w:r>
      <w:r w:rsidRPr="00435B73">
        <w:t>is</w:t>
      </w:r>
      <w:r w:rsidR="009D2CEA">
        <w:t xml:space="preserve"> </w:t>
      </w:r>
      <w:r w:rsidRPr="00435B73">
        <w:t>one</w:t>
      </w:r>
      <w:r w:rsidR="009D2CEA">
        <w:t xml:space="preserve"> </w:t>
      </w:r>
      <w:r w:rsidRPr="00435B73">
        <w:t>thing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open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venue</w:t>
      </w:r>
      <w:r w:rsidR="00414E88">
        <w:t>s;</w:t>
      </w:r>
      <w:r w:rsidR="009D2CEA">
        <w:t xml:space="preserve"> </w:t>
      </w:r>
      <w:r w:rsidRPr="00435B73">
        <w:t>it</w:t>
      </w:r>
      <w:r w:rsidR="009D2CEA">
        <w:t xml:space="preserve"> </w:t>
      </w:r>
      <w:r w:rsidRPr="00435B73">
        <w:t>is</w:t>
      </w:r>
      <w:r w:rsidR="009D2CEA">
        <w:t xml:space="preserve"> </w:t>
      </w:r>
      <w:r w:rsidRPr="00435B73">
        <w:t>quite</w:t>
      </w:r>
      <w:r w:rsidR="009D2CEA">
        <w:t xml:space="preserve"> </w:t>
      </w:r>
      <w:r w:rsidRPr="00435B73">
        <w:t>another</w:t>
      </w:r>
      <w:r w:rsidR="009D2CEA">
        <w:t xml:space="preserve"> </w:t>
      </w:r>
      <w:r w:rsidRPr="00435B73">
        <w:t>thing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have</w:t>
      </w:r>
      <w:r w:rsidR="009D2CEA">
        <w:t xml:space="preserve"> </w:t>
      </w:r>
      <w:r w:rsidRPr="00435B73">
        <w:t>our</w:t>
      </w:r>
      <w:r w:rsidR="009D2CEA">
        <w:t xml:space="preserve"> </w:t>
      </w:r>
      <w:r w:rsidRPr="00435B73">
        <w:t>customers</w:t>
      </w:r>
      <w:r w:rsidR="009D2CEA">
        <w:t xml:space="preserve"> </w:t>
      </w:r>
      <w:r w:rsidRPr="00435B73">
        <w:t>feel</w:t>
      </w:r>
      <w:r w:rsidR="009D2CEA">
        <w:t xml:space="preserve"> </w:t>
      </w:r>
      <w:r w:rsidRPr="00435B73">
        <w:t>safely</w:t>
      </w:r>
      <w:r w:rsidR="009D2CEA">
        <w:t xml:space="preserve"> </w:t>
      </w:r>
      <w:r w:rsidRPr="00435B73">
        <w:t>able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come</w:t>
      </w:r>
      <w:r w:rsidR="009D2CEA">
        <w:t xml:space="preserve"> </w:t>
      </w:r>
      <w:r w:rsidRPr="00435B73">
        <w:t>back.</w:t>
      </w:r>
      <w:r w:rsidR="009D2CEA">
        <w:t xml:space="preserve"> </w:t>
      </w:r>
      <w:r w:rsidR="00414E88">
        <w:t>With</w:t>
      </w:r>
      <w:r w:rsidR="009D2CEA">
        <w:t xml:space="preserve"> </w:t>
      </w:r>
      <w:r w:rsidRPr="00435B73">
        <w:t>that</w:t>
      </w:r>
      <w:r w:rsidR="009D2CEA">
        <w:t xml:space="preserve"> </w:t>
      </w:r>
      <w:r w:rsidRPr="00435B73">
        <w:t>decision</w:t>
      </w:r>
      <w:r w:rsidR="009D2CEA">
        <w:t xml:space="preserve"> </w:t>
      </w:r>
      <w:r w:rsidRPr="00435B73">
        <w:t>on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Friday</w:t>
      </w:r>
      <w:r w:rsidR="009D2CEA">
        <w:t xml:space="preserve"> </w:t>
      </w:r>
      <w:r w:rsidRPr="00435B73">
        <w:t>by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four</w:t>
      </w:r>
      <w:r w:rsidR="009D2CEA">
        <w:t xml:space="preserve"> </w:t>
      </w:r>
      <w:r w:rsidRPr="00435B73" w:rsidR="00414E88">
        <w:t>Chief</w:t>
      </w:r>
      <w:r w:rsidR="009D2CEA">
        <w:t xml:space="preserve"> </w:t>
      </w:r>
      <w:r w:rsidRPr="00435B73" w:rsidR="00414E88">
        <w:t>Medical</w:t>
      </w:r>
      <w:r w:rsidR="009D2CEA">
        <w:t xml:space="preserve"> </w:t>
      </w:r>
      <w:r w:rsidRPr="00435B73" w:rsidR="00414E88">
        <w:t>Officers</w:t>
      </w:r>
      <w:r w:rsidR="00414E88">
        <w:t>,</w:t>
      </w:r>
      <w:r w:rsidR="009D2CEA">
        <w:t xml:space="preserve"> </w:t>
      </w:r>
      <w:r w:rsidR="00414E88">
        <w:t>it</w:t>
      </w:r>
      <w:r w:rsidR="009D2CEA">
        <w:t xml:space="preserve"> </w:t>
      </w:r>
      <w:r w:rsidRPr="00435B73">
        <w:t>was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right</w:t>
      </w:r>
      <w:r w:rsidR="009D2CEA">
        <w:t xml:space="preserve"> </w:t>
      </w:r>
      <w:r w:rsidRPr="00435B73">
        <w:t>time</w:t>
      </w:r>
      <w:r w:rsidR="009D2CEA">
        <w:t xml:space="preserve"> </w:t>
      </w:r>
      <w:r w:rsidRPr="00435B73">
        <w:t>for</w:t>
      </w:r>
      <w:r w:rsidR="009D2CEA">
        <w:t xml:space="preserve"> </w:t>
      </w:r>
      <w:r w:rsidRPr="00435B73">
        <w:t>us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confidently</w:t>
      </w:r>
      <w:r w:rsidR="009D2CEA">
        <w:t xml:space="preserve"> </w:t>
      </w:r>
      <w:r w:rsidRPr="00435B73">
        <w:t>say,</w:t>
      </w:r>
      <w:r w:rsidR="009D2CEA">
        <w:t xml:space="preserve"> </w:t>
      </w:r>
      <w:r w:rsidRPr="00435B73">
        <w:t>“We</w:t>
      </w:r>
      <w:r w:rsidR="009D2CEA">
        <w:t xml:space="preserve"> </w:t>
      </w:r>
      <w:r w:rsidRPr="00435B73">
        <w:t>can</w:t>
      </w:r>
      <w:r w:rsidR="009D2CEA">
        <w:t xml:space="preserve"> </w:t>
      </w:r>
      <w:r w:rsidRPr="00435B73">
        <w:t>do</w:t>
      </w:r>
      <w:r w:rsidR="009D2CEA">
        <w:t xml:space="preserve"> </w:t>
      </w:r>
      <w:r w:rsidRPr="00435B73">
        <w:t>it.</w:t>
      </w:r>
      <w:r w:rsidR="009D2CEA">
        <w:t xml:space="preserve"> </w:t>
      </w:r>
      <w:r w:rsidRPr="00435B73">
        <w:t>We</w:t>
      </w:r>
      <w:r w:rsidR="009D2CEA">
        <w:t xml:space="preserve"> </w:t>
      </w:r>
      <w:r w:rsidRPr="00435B73">
        <w:t>can</w:t>
      </w:r>
      <w:r w:rsidR="009D2CEA">
        <w:t xml:space="preserve"> </w:t>
      </w:r>
      <w:r w:rsidRPr="00435B73">
        <w:t>keep</w:t>
      </w:r>
      <w:r w:rsidR="009D2CEA">
        <w:t xml:space="preserve"> </w:t>
      </w:r>
      <w:r w:rsidRPr="00435B73">
        <w:t>you</w:t>
      </w:r>
      <w:r w:rsidR="009D2CEA">
        <w:t xml:space="preserve"> </w:t>
      </w:r>
      <w:r w:rsidRPr="00435B73">
        <w:t>safe.</w:t>
      </w:r>
      <w:r w:rsidR="009D2CEA">
        <w:t xml:space="preserve"> </w:t>
      </w:r>
      <w:r w:rsidRPr="00435B73">
        <w:t>We</w:t>
      </w:r>
      <w:r w:rsidR="009D2CEA">
        <w:t xml:space="preserve"> </w:t>
      </w:r>
      <w:r w:rsidRPr="00435B73">
        <w:t>have</w:t>
      </w:r>
      <w:r w:rsidR="009D2CEA">
        <w:t xml:space="preserve"> </w:t>
      </w:r>
      <w:r w:rsidR="00414E88">
        <w:t>one</w:t>
      </w:r>
      <w:r w:rsidR="009D2CEA">
        <w:t xml:space="preserve"> </w:t>
      </w:r>
      <w:r w:rsidR="00414E88">
        <w:t>metre-</w:t>
      </w:r>
      <w:r w:rsidRPr="00435B73">
        <w:t>plus</w:t>
      </w:r>
      <w:r w:rsidR="009D2CEA">
        <w:t xml:space="preserve"> </w:t>
      </w:r>
      <w:r w:rsidRPr="00435B73">
        <w:t>and</w:t>
      </w:r>
      <w:r w:rsidR="009D2CEA">
        <w:t xml:space="preserve"> </w:t>
      </w:r>
      <w:r w:rsidRPr="00435B73">
        <w:t>we</w:t>
      </w:r>
      <w:r w:rsidR="009D2CEA">
        <w:t xml:space="preserve"> </w:t>
      </w:r>
      <w:r w:rsidRPr="00435B73">
        <w:t>have</w:t>
      </w:r>
      <w:r w:rsidR="009D2CEA">
        <w:t xml:space="preserve"> </w:t>
      </w:r>
      <w:r w:rsidRPr="00435B73">
        <w:t>mitigation</w:t>
      </w:r>
      <w:r w:rsidR="00414E88">
        <w:t>”.</w:t>
      </w:r>
      <w:r w:rsidR="009D2CEA">
        <w:t xml:space="preserve"> </w:t>
      </w:r>
      <w:r w:rsidRPr="00435B73">
        <w:t>It</w:t>
      </w:r>
      <w:r w:rsidR="009D2CEA">
        <w:t xml:space="preserve"> </w:t>
      </w:r>
      <w:r w:rsidRPr="00435B73">
        <w:t>is</w:t>
      </w:r>
      <w:r w:rsidR="009D2CEA">
        <w:t xml:space="preserve"> </w:t>
      </w:r>
      <w:r w:rsidRPr="00435B73">
        <w:t>challenging,</w:t>
      </w:r>
      <w:r w:rsidR="009D2CEA">
        <w:t xml:space="preserve"> </w:t>
      </w:r>
      <w:r w:rsidRPr="00435B73">
        <w:t>because</w:t>
      </w:r>
      <w:r w:rsidR="009D2CEA">
        <w:t xml:space="preserve"> </w:t>
      </w:r>
      <w:r w:rsidRPr="00435B73">
        <w:t>we</w:t>
      </w:r>
      <w:r w:rsidR="009D2CEA">
        <w:t xml:space="preserve"> </w:t>
      </w:r>
      <w:r w:rsidRPr="00435B73">
        <w:t>have</w:t>
      </w:r>
      <w:r w:rsidR="009D2CEA">
        <w:t xml:space="preserve"> </w:t>
      </w:r>
      <w:r w:rsidRPr="00435B73">
        <w:t>so</w:t>
      </w:r>
      <w:r w:rsidR="009D2CEA">
        <w:t xml:space="preserve"> </w:t>
      </w:r>
      <w:r w:rsidRPr="00435B73">
        <w:t>little</w:t>
      </w:r>
      <w:r w:rsidR="009D2CEA">
        <w:t xml:space="preserve"> </w:t>
      </w:r>
      <w:r w:rsidRPr="00435B73">
        <w:t>time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prepare</w:t>
      </w:r>
      <w:r w:rsidR="009D2CEA">
        <w:t xml:space="preserve"> </w:t>
      </w:r>
      <w:r w:rsidRPr="00435B73">
        <w:t>for</w:t>
      </w:r>
      <w:r w:rsidR="009D2CEA">
        <w:t xml:space="preserve"> </w:t>
      </w:r>
      <w:r w:rsidRPr="00435B73">
        <w:t>4</w:t>
      </w:r>
      <w:r w:rsidR="009D2CEA">
        <w:t xml:space="preserve"> </w:t>
      </w:r>
      <w:r w:rsidRPr="00435B73">
        <w:t>July,</w:t>
      </w:r>
      <w:r w:rsidR="009D2CEA">
        <w:t xml:space="preserve"> </w:t>
      </w:r>
      <w:r w:rsidRPr="00435B73">
        <w:t>but</w:t>
      </w:r>
      <w:r w:rsidR="009D2CEA">
        <w:t xml:space="preserve"> </w:t>
      </w:r>
      <w:r w:rsidRPr="00435B73">
        <w:t>it</w:t>
      </w:r>
      <w:r w:rsidR="009D2CEA">
        <w:t xml:space="preserve"> </w:t>
      </w:r>
      <w:r w:rsidRPr="00435B73">
        <w:t>mean</w:t>
      </w:r>
      <w:r w:rsidR="00414E88">
        <w:t>s</w:t>
      </w:r>
      <w:r w:rsidR="009D2CEA">
        <w:t xml:space="preserve"> </w:t>
      </w:r>
      <w:r w:rsidRPr="00435B73">
        <w:t>we</w:t>
      </w:r>
      <w:r w:rsidR="009D2CEA">
        <w:t xml:space="preserve"> </w:t>
      </w:r>
      <w:r w:rsidRPr="00435B73">
        <w:t>should</w:t>
      </w:r>
      <w:r w:rsidR="009D2CEA">
        <w:t xml:space="preserve"> </w:t>
      </w:r>
      <w:r w:rsidRPr="00435B73">
        <w:t>be</w:t>
      </w:r>
      <w:r w:rsidR="009D2CEA">
        <w:t xml:space="preserve"> </w:t>
      </w:r>
      <w:r w:rsidRPr="00435B73">
        <w:t>ab</w:t>
      </w:r>
      <w:r w:rsidR="00414E88">
        <w:t>le</w:t>
      </w:r>
      <w:r w:rsidR="009D2CEA">
        <w:t xml:space="preserve"> </w:t>
      </w:r>
      <w:r w:rsidR="00414E88">
        <w:t>to</w:t>
      </w:r>
      <w:r w:rsidR="009D2CEA">
        <w:t xml:space="preserve"> </w:t>
      </w:r>
      <w:r w:rsidR="00414E88">
        <w:t>do</w:t>
      </w:r>
      <w:r w:rsidR="009D2CEA">
        <w:t xml:space="preserve"> </w:t>
      </w:r>
      <w:r w:rsidR="00414E88">
        <w:t>so</w:t>
      </w:r>
      <w:r w:rsidR="009D2CEA">
        <w:t xml:space="preserve"> </w:t>
      </w:r>
      <w:r w:rsidR="00414E88">
        <w:t>full</w:t>
      </w:r>
      <w:r w:rsidR="009D2CEA">
        <w:t xml:space="preserve"> </w:t>
      </w:r>
      <w:r w:rsidR="00414E88">
        <w:t>of</w:t>
      </w:r>
      <w:r w:rsidR="009D2CEA">
        <w:t xml:space="preserve"> </w:t>
      </w:r>
      <w:r w:rsidR="00414E88">
        <w:t>confidence.</w:t>
      </w:r>
    </w:p>
    <w:p w:rsidR="00792566" w:rsidRPr="00435B73" w:rsidP="00F9552C">
      <w:pPr>
        <w:pStyle w:val="Answer"/>
      </w:pPr>
      <w:sdt>
        <w:sdtPr>
          <w:alias w:val="Witness"/>
          <w:id w:val="-368528428"/>
          <w:placeholder>
            <w:docPart w:val="DefaultPlaceholder_1082065158"/>
          </w:placeholder>
          <w:richText/>
        </w:sdtPr>
        <w:sdtContent>
          <w:r w:rsidRPr="00135068" w:rsidR="00135068">
            <w:rPr>
              <w:b/>
              <w:i/>
            </w:rPr>
            <w:t>Andrew</w:t>
          </w:r>
          <w:r w:rsidR="009D2CEA">
            <w:rPr>
              <w:b/>
              <w:i/>
            </w:rPr>
            <w:t xml:space="preserve"> </w:t>
          </w:r>
          <w:r w:rsidRPr="00135068" w:rsidR="00135068">
            <w:rPr>
              <w:b/>
              <w:i/>
            </w:rPr>
            <w:t>Kenny:</w:t>
          </w:r>
          <w:r w:rsidR="009D2CEA">
            <w:rPr>
              <w:b/>
            </w:rPr>
            <w:t xml:space="preserve"> </w:t>
          </w:r>
        </w:sdtContent>
      </w:sdt>
      <w:r w:rsidRPr="00435B73" w:rsidR="00F9552C">
        <w:t>I</w:t>
      </w:r>
      <w:r w:rsidR="009D2CEA">
        <w:t xml:space="preserve"> </w:t>
      </w:r>
      <w:r w:rsidRPr="00435B73" w:rsidR="00F9552C">
        <w:t>agree</w:t>
      </w:r>
      <w:r w:rsidR="009D2CEA">
        <w:t xml:space="preserve"> </w:t>
      </w:r>
      <w:r w:rsidRPr="00435B73" w:rsidR="00F9552C">
        <w:t>with</w:t>
      </w:r>
      <w:r w:rsidR="009D2CEA">
        <w:t xml:space="preserve"> </w:t>
      </w:r>
      <w:r w:rsidRPr="00435B73" w:rsidR="00F9552C">
        <w:t>Kate.</w:t>
      </w:r>
      <w:r w:rsidR="009D2CEA">
        <w:t xml:space="preserve"> </w:t>
      </w:r>
      <w:r w:rsidRPr="00435B73" w:rsidR="00414E88">
        <w:t>It</w:t>
      </w:r>
      <w:r w:rsidR="009D2CEA">
        <w:t xml:space="preserve"> </w:t>
      </w:r>
      <w:r w:rsidRPr="00435B73" w:rsidR="00F9552C">
        <w:t>is</w:t>
      </w:r>
      <w:r w:rsidR="009D2CEA">
        <w:t xml:space="preserve"> </w:t>
      </w:r>
      <w:r w:rsidRPr="00435B73" w:rsidR="00F9552C">
        <w:t>a</w:t>
      </w:r>
      <w:r w:rsidR="009D2CEA">
        <w:t xml:space="preserve"> </w:t>
      </w:r>
      <w:r w:rsidRPr="00435B73" w:rsidR="00F9552C">
        <w:t>huge</w:t>
      </w:r>
      <w:r w:rsidR="009D2CEA">
        <w:t xml:space="preserve"> </w:t>
      </w:r>
      <w:r w:rsidRPr="00435B73" w:rsidR="00F9552C">
        <w:t>boost</w:t>
      </w:r>
      <w:r w:rsidR="009D2CEA">
        <w:t xml:space="preserve"> </w:t>
      </w:r>
      <w:r w:rsidRPr="00435B73" w:rsidR="00F9552C">
        <w:t>to</w:t>
      </w:r>
      <w:r w:rsidR="009D2CEA">
        <w:t xml:space="preserve"> </w:t>
      </w:r>
      <w:r w:rsidRPr="00435B73" w:rsidR="00F9552C">
        <w:t>both</w:t>
      </w:r>
      <w:r w:rsidR="009D2CEA">
        <w:t xml:space="preserve"> </w:t>
      </w:r>
      <w:r w:rsidRPr="00435B73" w:rsidR="00F9552C">
        <w:t>the</w:t>
      </w:r>
      <w:r w:rsidR="009D2CEA">
        <w:t xml:space="preserve"> </w:t>
      </w:r>
      <w:r w:rsidRPr="00435B73" w:rsidR="00F9552C">
        <w:t>takeaways</w:t>
      </w:r>
      <w:r w:rsidR="009D2CEA">
        <w:t xml:space="preserve"> </w:t>
      </w:r>
      <w:r w:rsidRPr="00435B73" w:rsidR="00F9552C">
        <w:t>and</w:t>
      </w:r>
      <w:r w:rsidR="009D2CEA">
        <w:t xml:space="preserve"> </w:t>
      </w:r>
      <w:r w:rsidRPr="00435B73" w:rsidR="00F9552C">
        <w:t>the</w:t>
      </w:r>
      <w:r w:rsidR="009D2CEA">
        <w:t xml:space="preserve"> </w:t>
      </w:r>
      <w:r w:rsidRPr="00435B73" w:rsidR="00F9552C">
        <w:t>traditional</w:t>
      </w:r>
      <w:r w:rsidR="009D2CEA">
        <w:t xml:space="preserve"> </w:t>
      </w:r>
      <w:r w:rsidRPr="00435B73" w:rsidR="00F9552C">
        <w:t>dine</w:t>
      </w:r>
      <w:r w:rsidR="00414E88">
        <w:t>-</w:t>
      </w:r>
      <w:r w:rsidRPr="00435B73" w:rsidR="00F9552C">
        <w:t>in</w:t>
      </w:r>
      <w:r w:rsidR="009D2CEA">
        <w:t xml:space="preserve"> </w:t>
      </w:r>
      <w:r w:rsidRPr="00435B73" w:rsidR="00F9552C">
        <w:t>restaurants</w:t>
      </w:r>
      <w:r w:rsidR="009D2CEA">
        <w:t xml:space="preserve"> </w:t>
      </w:r>
      <w:r w:rsidRPr="00435B73" w:rsidR="00F9552C">
        <w:t>that</w:t>
      </w:r>
      <w:r w:rsidR="009D2CEA">
        <w:t xml:space="preserve"> </w:t>
      </w:r>
      <w:r w:rsidRPr="00435B73" w:rsidR="00F9552C">
        <w:t>this</w:t>
      </w:r>
      <w:r w:rsidR="009D2CEA">
        <w:t xml:space="preserve"> </w:t>
      </w:r>
      <w:r w:rsidRPr="00435B73" w:rsidR="00F9552C">
        <w:t>ruling</w:t>
      </w:r>
      <w:r w:rsidR="009D2CEA">
        <w:t xml:space="preserve"> </w:t>
      </w:r>
      <w:r w:rsidRPr="00435B73" w:rsidR="00F9552C">
        <w:t>has</w:t>
      </w:r>
      <w:r w:rsidR="009D2CEA">
        <w:t xml:space="preserve"> </w:t>
      </w:r>
      <w:r w:rsidRPr="00435B73" w:rsidR="00F9552C">
        <w:t>taken</w:t>
      </w:r>
      <w:r w:rsidR="009D2CEA">
        <w:t xml:space="preserve"> </w:t>
      </w:r>
      <w:r w:rsidRPr="00435B73" w:rsidR="00F9552C">
        <w:t>place</w:t>
      </w:r>
      <w:r w:rsidR="009D2CEA">
        <w:t xml:space="preserve"> </w:t>
      </w:r>
      <w:r w:rsidRPr="00435B73" w:rsidR="00F9552C">
        <w:t>today.</w:t>
      </w:r>
      <w:r w:rsidR="009D2CEA">
        <w:t xml:space="preserve"> </w:t>
      </w:r>
      <w:r w:rsidRPr="00435B73" w:rsidR="00F9552C">
        <w:t>They</w:t>
      </w:r>
      <w:r w:rsidR="009D2CEA">
        <w:t xml:space="preserve"> </w:t>
      </w:r>
      <w:r w:rsidRPr="00435B73" w:rsidR="00F9552C">
        <w:t>have</w:t>
      </w:r>
      <w:r w:rsidR="009D2CEA">
        <w:t xml:space="preserve"> </w:t>
      </w:r>
      <w:r w:rsidRPr="00435B73" w:rsidR="00F9552C">
        <w:t>had</w:t>
      </w:r>
      <w:r w:rsidR="009D2CEA">
        <w:t xml:space="preserve"> </w:t>
      </w:r>
      <w:r w:rsidRPr="00435B73" w:rsidR="00F9552C">
        <w:t>to</w:t>
      </w:r>
      <w:r w:rsidR="009D2CEA">
        <w:t xml:space="preserve"> </w:t>
      </w:r>
      <w:r w:rsidRPr="00435B73" w:rsidR="00F9552C">
        <w:t>adjust</w:t>
      </w:r>
      <w:r w:rsidR="009D2CEA">
        <w:t xml:space="preserve"> </w:t>
      </w:r>
      <w:r w:rsidRPr="00435B73" w:rsidR="00F9552C">
        <w:t>their</w:t>
      </w:r>
      <w:r w:rsidR="009D2CEA">
        <w:t xml:space="preserve"> </w:t>
      </w:r>
      <w:r w:rsidRPr="00435B73" w:rsidR="00F9552C">
        <w:t>business</w:t>
      </w:r>
      <w:r w:rsidR="009D2CEA">
        <w:t xml:space="preserve"> </w:t>
      </w:r>
      <w:r w:rsidRPr="00435B73" w:rsidR="00F9552C">
        <w:t>models</w:t>
      </w:r>
      <w:r w:rsidR="009D2CEA">
        <w:t xml:space="preserve"> </w:t>
      </w:r>
      <w:r w:rsidRPr="00435B73" w:rsidR="00F9552C">
        <w:t>very</w:t>
      </w:r>
      <w:r w:rsidR="009D2CEA">
        <w:t xml:space="preserve"> </w:t>
      </w:r>
      <w:r w:rsidRPr="00435B73" w:rsidR="00F9552C">
        <w:t>significantly</w:t>
      </w:r>
      <w:r w:rsidR="00414E88">
        <w:t>.</w:t>
      </w:r>
      <w:r w:rsidR="009D2CEA">
        <w:t xml:space="preserve"> </w:t>
      </w:r>
      <w:r w:rsidR="00414E88">
        <w:t>Where</w:t>
      </w:r>
      <w:r w:rsidR="009D2CEA">
        <w:t xml:space="preserve"> </w:t>
      </w:r>
      <w:r w:rsidRPr="00435B73" w:rsidR="00F9552C">
        <w:t>delivery</w:t>
      </w:r>
      <w:r w:rsidR="009D2CEA">
        <w:t xml:space="preserve"> </w:t>
      </w:r>
      <w:r w:rsidRPr="00435B73" w:rsidR="00F9552C">
        <w:t>drivers</w:t>
      </w:r>
      <w:r w:rsidR="009D2CEA">
        <w:t xml:space="preserve"> </w:t>
      </w:r>
      <w:r w:rsidRPr="00435B73" w:rsidR="00F9552C">
        <w:t>come</w:t>
      </w:r>
      <w:r w:rsidR="009D2CEA">
        <w:t xml:space="preserve"> </w:t>
      </w:r>
      <w:r w:rsidRPr="00435B73" w:rsidR="00F9552C">
        <w:t>into</w:t>
      </w:r>
      <w:r w:rsidR="009D2CEA">
        <w:t xml:space="preserve"> </w:t>
      </w:r>
      <w:r w:rsidRPr="00435B73" w:rsidR="00F9552C">
        <w:t>a</w:t>
      </w:r>
      <w:r w:rsidR="009D2CEA">
        <w:t xml:space="preserve"> </w:t>
      </w:r>
      <w:r w:rsidRPr="00435B73" w:rsidR="00F9552C">
        <w:t>restaurant</w:t>
      </w:r>
      <w:r w:rsidR="009D2CEA">
        <w:t xml:space="preserve"> </w:t>
      </w:r>
      <w:r w:rsidR="00414E88">
        <w:t>that</w:t>
      </w:r>
      <w:r w:rsidR="009D2CEA">
        <w:t xml:space="preserve"> </w:t>
      </w:r>
      <w:r w:rsidR="00414E88">
        <w:t>then</w:t>
      </w:r>
      <w:r w:rsidR="009D2CEA">
        <w:t xml:space="preserve"> </w:t>
      </w:r>
      <w:r w:rsidRPr="00435B73">
        <w:t>reopen</w:t>
      </w:r>
      <w:r w:rsidR="00414E88">
        <w:t>s</w:t>
      </w:r>
      <w:r w:rsidR="009D2CEA">
        <w:t xml:space="preserve"> </w:t>
      </w:r>
      <w:r w:rsidRPr="00435B73">
        <w:t>for</w:t>
      </w:r>
      <w:r w:rsidR="009D2CEA">
        <w:t xml:space="preserve"> </w:t>
      </w:r>
      <w:r w:rsidRPr="00435B73">
        <w:t>dine</w:t>
      </w:r>
      <w:r w:rsidR="00414E88">
        <w:t>-</w:t>
      </w:r>
      <w:r w:rsidRPr="00435B73">
        <w:t>in</w:t>
      </w:r>
      <w:r w:rsidR="009D2CEA">
        <w:t xml:space="preserve"> </w:t>
      </w:r>
      <w:r w:rsidRPr="00435B73">
        <w:t>food</w:t>
      </w:r>
      <w:r w:rsidR="00414E88">
        <w:t>,</w:t>
      </w:r>
      <w:r w:rsidR="009D2CEA">
        <w:t xml:space="preserve"> </w:t>
      </w:r>
      <w:r w:rsidR="00414E88">
        <w:t>it</w:t>
      </w:r>
      <w:r w:rsidR="009D2CEA">
        <w:t xml:space="preserve"> </w:t>
      </w:r>
      <w:r w:rsidRPr="00435B73">
        <w:t>is</w:t>
      </w:r>
      <w:r w:rsidR="009D2CEA">
        <w:t xml:space="preserve"> </w:t>
      </w:r>
      <w:r w:rsidRPr="00435B73">
        <w:t>extremely</w:t>
      </w:r>
      <w:r w:rsidR="009D2CEA">
        <w:t xml:space="preserve"> </w:t>
      </w:r>
      <w:r w:rsidRPr="00435B73">
        <w:t>challen</w:t>
      </w:r>
      <w:r w:rsidR="00414E88">
        <w:t>ging</w:t>
      </w:r>
      <w:r w:rsidR="009D2CEA">
        <w:t xml:space="preserve"> </w:t>
      </w:r>
      <w:r w:rsidR="00414E88">
        <w:t>to</w:t>
      </w:r>
      <w:r w:rsidR="009D2CEA">
        <w:t xml:space="preserve"> </w:t>
      </w:r>
      <w:r w:rsidR="00414E88">
        <w:t>operate</w:t>
      </w:r>
      <w:r w:rsidR="009D2CEA">
        <w:t xml:space="preserve"> </w:t>
      </w:r>
      <w:r w:rsidR="00414E88">
        <w:t>outside</w:t>
      </w:r>
      <w:r w:rsidR="009D2CEA">
        <w:t xml:space="preserve"> </w:t>
      </w:r>
      <w:r w:rsidR="00414E88">
        <w:t>a</w:t>
      </w:r>
      <w:r w:rsidR="009D2CEA">
        <w:t xml:space="preserve"> </w:t>
      </w:r>
      <w:r w:rsidR="00414E88">
        <w:t>two-</w:t>
      </w:r>
      <w:r w:rsidRPr="00435B73">
        <w:t>metre</w:t>
      </w:r>
      <w:r w:rsidR="009D2CEA">
        <w:t xml:space="preserve"> </w:t>
      </w:r>
      <w:r w:rsidRPr="00435B73">
        <w:t>radius.</w:t>
      </w:r>
      <w:r w:rsidR="009D2CEA">
        <w:t xml:space="preserve"> </w:t>
      </w:r>
      <w:r w:rsidRPr="00435B73">
        <w:t>We</w:t>
      </w:r>
      <w:r w:rsidR="009D2CEA">
        <w:t xml:space="preserve"> </w:t>
      </w:r>
      <w:r w:rsidR="00414E88">
        <w:t>certainly</w:t>
      </w:r>
      <w:r w:rsidR="009D2CEA">
        <w:t xml:space="preserve"> </w:t>
      </w:r>
      <w:r w:rsidR="00414E88">
        <w:t>welcome</w:t>
      </w:r>
      <w:r w:rsidR="009D2CEA">
        <w:t xml:space="preserve"> </w:t>
      </w:r>
      <w:r w:rsidR="00414E88">
        <w:t>the</w:t>
      </w:r>
      <w:r w:rsidR="009D2CEA">
        <w:t xml:space="preserve"> </w:t>
      </w:r>
      <w:r w:rsidR="00414E88">
        <w:t>decision</w:t>
      </w:r>
      <w:r w:rsidR="009D2CEA">
        <w:t xml:space="preserve"> </w:t>
      </w:r>
      <w:r w:rsidRPr="00435B73">
        <w:t>and</w:t>
      </w:r>
      <w:r w:rsidR="009D2CEA">
        <w:t xml:space="preserve"> </w:t>
      </w:r>
      <w:r w:rsidRPr="00435B73">
        <w:t>I</w:t>
      </w:r>
      <w:r w:rsidR="009D2CEA">
        <w:t xml:space="preserve"> </w:t>
      </w:r>
      <w:r w:rsidRPr="00435B73">
        <w:t>agree</w:t>
      </w:r>
      <w:r w:rsidR="009D2CEA">
        <w:t xml:space="preserve"> </w:t>
      </w:r>
      <w:r w:rsidRPr="00435B73">
        <w:t>with</w:t>
      </w:r>
      <w:r w:rsidR="009D2CEA">
        <w:t xml:space="preserve"> </w:t>
      </w:r>
      <w:r w:rsidRPr="00435B73">
        <w:t>Kate’s</w:t>
      </w:r>
      <w:r w:rsidR="009D2CEA">
        <w:t xml:space="preserve"> </w:t>
      </w:r>
      <w:r w:rsidRPr="00435B73">
        <w:t>point</w:t>
      </w:r>
      <w:r w:rsidR="009D2CEA">
        <w:t xml:space="preserve"> </w:t>
      </w:r>
      <w:r w:rsidRPr="00435B73">
        <w:t>on</w:t>
      </w:r>
      <w:r w:rsidR="009D2CEA">
        <w:t xml:space="preserve"> </w:t>
      </w:r>
      <w:r w:rsidRPr="00435B73">
        <w:t>timing.</w:t>
      </w:r>
    </w:p>
    <w:p w:rsidR="00F9552C" w:rsidRPr="00435B73" w:rsidP="00792566">
      <w:pPr>
        <w:pStyle w:val="Question"/>
      </w:pPr>
      <w:sdt>
        <w:sdtPr>
          <w:alias w:val="Member"/>
          <w:tag w:val="&lt;Member mnisId='4736' dodsId=''&gt;"/>
          <w:id w:val="-1003510777"/>
          <w:placeholder>
            <w:docPart w:val="DefaultPlaceholder_1082065158"/>
          </w:placeholder>
          <w:richText/>
        </w:sdtPr>
        <w:sdtContent>
          <w:r w:rsidRPr="00435B73" w:rsidR="00792566">
            <w:rPr>
              <w:b/>
            </w:rPr>
            <w:t>Dave</w:t>
          </w:r>
          <w:r w:rsidR="009D2CEA">
            <w:rPr>
              <w:b/>
            </w:rPr>
            <w:t xml:space="preserve"> </w:t>
          </w:r>
          <w:r w:rsidRPr="00435B73" w:rsidR="00792566">
            <w:rPr>
              <w:b/>
            </w:rPr>
            <w:t>Doogan</w:t>
          </w:r>
          <w:r w:rsidRPr="00435B73" w:rsidR="00792566">
            <w:rPr>
              <w:b/>
            </w:rPr>
            <w:t>:</w:t>
          </w:r>
        </w:sdtContent>
      </w:sdt>
      <w:r w:rsidR="009D2CEA">
        <w:t xml:space="preserve"> </w:t>
      </w:r>
      <w:r w:rsidRPr="00435B73" w:rsidR="00792566">
        <w:t>In</w:t>
      </w:r>
      <w:r w:rsidR="009D2CEA">
        <w:t xml:space="preserve"> </w:t>
      </w:r>
      <w:r w:rsidRPr="00435B73" w:rsidR="00792566">
        <w:t>terms</w:t>
      </w:r>
      <w:r w:rsidR="009D2CEA">
        <w:t xml:space="preserve"> </w:t>
      </w:r>
      <w:r w:rsidRPr="00435B73" w:rsidR="00792566">
        <w:t>of</w:t>
      </w:r>
      <w:r w:rsidR="009D2CEA">
        <w:t xml:space="preserve"> </w:t>
      </w:r>
      <w:r w:rsidRPr="00435B73" w:rsidR="00792566">
        <w:t>preparation,</w:t>
      </w:r>
      <w:r w:rsidR="009D2CEA">
        <w:t xml:space="preserve"> </w:t>
      </w:r>
      <w:r w:rsidRPr="00435B73" w:rsidR="00792566">
        <w:t>what</w:t>
      </w:r>
      <w:r w:rsidR="009D2CEA">
        <w:t xml:space="preserve"> </w:t>
      </w:r>
      <w:r w:rsidRPr="00435B73" w:rsidR="00792566">
        <w:t>level</w:t>
      </w:r>
      <w:r w:rsidR="009D2CEA">
        <w:t xml:space="preserve"> </w:t>
      </w:r>
      <w:r w:rsidRPr="00435B73" w:rsidR="00792566">
        <w:t>of</w:t>
      </w:r>
      <w:r w:rsidR="009D2CEA">
        <w:t xml:space="preserve"> </w:t>
      </w:r>
      <w:r w:rsidRPr="00435B73" w:rsidR="00792566">
        <w:t>consultation</w:t>
      </w:r>
      <w:r w:rsidR="009D2CEA">
        <w:t xml:space="preserve"> </w:t>
      </w:r>
      <w:r w:rsidRPr="00435B73" w:rsidR="00792566">
        <w:t>was</w:t>
      </w:r>
      <w:r w:rsidR="009D2CEA">
        <w:t xml:space="preserve"> </w:t>
      </w:r>
      <w:r w:rsidRPr="00435B73" w:rsidR="00792566">
        <w:t>undertaken</w:t>
      </w:r>
      <w:r w:rsidR="009D2CEA">
        <w:t xml:space="preserve"> </w:t>
      </w:r>
      <w:r w:rsidRPr="00435B73" w:rsidR="00792566">
        <w:t>between</w:t>
      </w:r>
      <w:r w:rsidR="009D2CEA">
        <w:t xml:space="preserve"> </w:t>
      </w:r>
      <w:r w:rsidRPr="00435B73" w:rsidR="00792566">
        <w:t>the</w:t>
      </w:r>
      <w:r w:rsidR="009D2CEA">
        <w:t xml:space="preserve"> </w:t>
      </w:r>
      <w:r w:rsidRPr="00435B73" w:rsidR="00792566">
        <w:t>industry</w:t>
      </w:r>
      <w:r w:rsidR="009D2CEA">
        <w:t xml:space="preserve"> </w:t>
      </w:r>
      <w:r w:rsidRPr="00435B73" w:rsidR="00792566">
        <w:t>and</w:t>
      </w:r>
      <w:r w:rsidR="009D2CEA">
        <w:t xml:space="preserve"> </w:t>
      </w:r>
      <w:r w:rsidRPr="00435B73" w:rsidR="00792566">
        <w:t>sector</w:t>
      </w:r>
      <w:r w:rsidR="009D2CEA">
        <w:t xml:space="preserve"> </w:t>
      </w:r>
      <w:r w:rsidRPr="00435B73" w:rsidR="00792566">
        <w:t>and</w:t>
      </w:r>
      <w:r w:rsidR="009D2CEA">
        <w:t xml:space="preserve"> </w:t>
      </w:r>
      <w:r w:rsidR="00414E88">
        <w:t>the</w:t>
      </w:r>
      <w:r w:rsidR="009D2CEA">
        <w:t xml:space="preserve"> </w:t>
      </w:r>
      <w:r w:rsidRPr="00435B73" w:rsidR="00792566">
        <w:t>Government,</w:t>
      </w:r>
      <w:r w:rsidR="009D2CEA">
        <w:t xml:space="preserve"> </w:t>
      </w:r>
      <w:r w:rsidRPr="00435B73" w:rsidR="00792566">
        <w:t>and</w:t>
      </w:r>
      <w:r w:rsidR="009D2CEA">
        <w:t xml:space="preserve"> </w:t>
      </w:r>
      <w:r w:rsidRPr="00435B73" w:rsidR="00792566">
        <w:t>who</w:t>
      </w:r>
      <w:r w:rsidR="009D2CEA">
        <w:t xml:space="preserve"> </w:t>
      </w:r>
      <w:r w:rsidRPr="00435B73" w:rsidR="00792566">
        <w:t>was</w:t>
      </w:r>
      <w:r w:rsidR="009D2CEA">
        <w:t xml:space="preserve"> </w:t>
      </w:r>
      <w:r w:rsidRPr="00435B73" w:rsidR="00792566">
        <w:t>involved</w:t>
      </w:r>
      <w:r w:rsidR="009D2CEA">
        <w:t xml:space="preserve"> </w:t>
      </w:r>
      <w:r w:rsidRPr="00435B73" w:rsidR="00792566">
        <w:t>in</w:t>
      </w:r>
      <w:r w:rsidR="009D2CEA">
        <w:t xml:space="preserve"> </w:t>
      </w:r>
      <w:r w:rsidRPr="00435B73" w:rsidR="00792566">
        <w:t>that?</w:t>
      </w:r>
    </w:p>
    <w:p w:rsidR="00414E88" w:rsidP="00792566">
      <w:pPr>
        <w:pStyle w:val="Answer"/>
      </w:pPr>
      <w:sdt>
        <w:sdtPr>
          <w:alias w:val="Witness"/>
          <w:id w:val="847993160"/>
          <w:placeholder>
            <w:docPart w:val="DefaultPlaceholder_1082065158"/>
          </w:placeholder>
          <w:richText/>
        </w:sdtPr>
        <w:sdtContent>
          <w:r w:rsidRPr="00135068" w:rsidR="00135068">
            <w:rPr>
              <w:b/>
              <w:i/>
            </w:rPr>
            <w:t>Kate</w:t>
          </w:r>
          <w:r w:rsidR="009D2CEA">
            <w:rPr>
              <w:b/>
              <w:i/>
            </w:rPr>
            <w:t xml:space="preserve"> </w:t>
          </w:r>
          <w:r w:rsidRPr="00135068" w:rsidR="00135068">
            <w:rPr>
              <w:b/>
              <w:i/>
            </w:rPr>
            <w:t>Nicholls:</w:t>
          </w:r>
          <w:r w:rsidR="009D2CEA">
            <w:rPr>
              <w:b/>
            </w:rPr>
            <w:t xml:space="preserve"> </w:t>
          </w:r>
        </w:sdtContent>
      </w:sdt>
      <w:r w:rsidRPr="00435B73" w:rsidR="00792566">
        <w:t>There</w:t>
      </w:r>
      <w:r w:rsidR="009D2CEA">
        <w:t xml:space="preserve"> </w:t>
      </w:r>
      <w:r w:rsidRPr="00435B73" w:rsidR="00792566">
        <w:t>has</w:t>
      </w:r>
      <w:r w:rsidR="009D2CEA">
        <w:t xml:space="preserve"> </w:t>
      </w:r>
      <w:r w:rsidRPr="00435B73" w:rsidR="00792566">
        <w:t>been</w:t>
      </w:r>
      <w:r w:rsidR="009D2CEA">
        <w:t xml:space="preserve"> </w:t>
      </w:r>
      <w:r w:rsidRPr="00435B73" w:rsidR="00792566">
        <w:t>an</w:t>
      </w:r>
      <w:r w:rsidR="009D2CEA">
        <w:t xml:space="preserve"> </w:t>
      </w:r>
      <w:r w:rsidRPr="00435B73" w:rsidR="00792566">
        <w:t>awful</w:t>
      </w:r>
      <w:r w:rsidR="009D2CEA">
        <w:t xml:space="preserve"> </w:t>
      </w:r>
      <w:r w:rsidRPr="00435B73" w:rsidR="00792566">
        <w:t>lot</w:t>
      </w:r>
      <w:r w:rsidR="009D2CEA">
        <w:t xml:space="preserve"> </w:t>
      </w:r>
      <w:r w:rsidRPr="00435B73" w:rsidR="00792566">
        <w:t>of</w:t>
      </w:r>
      <w:r w:rsidR="009D2CEA">
        <w:t xml:space="preserve"> </w:t>
      </w:r>
      <w:r w:rsidRPr="00435B73" w:rsidR="00792566">
        <w:t>consultation</w:t>
      </w:r>
      <w:r w:rsidR="009D2CEA">
        <w:t xml:space="preserve"> </w:t>
      </w:r>
      <w:r w:rsidRPr="00435B73" w:rsidR="00792566">
        <w:t>and</w:t>
      </w:r>
      <w:r w:rsidR="009D2CEA">
        <w:t xml:space="preserve"> </w:t>
      </w:r>
      <w:r w:rsidRPr="00435B73" w:rsidR="00792566">
        <w:t>regular</w:t>
      </w:r>
      <w:r w:rsidR="009D2CEA">
        <w:t xml:space="preserve"> </w:t>
      </w:r>
      <w:r w:rsidRPr="00435B73" w:rsidR="00792566">
        <w:t>dialogue</w:t>
      </w:r>
      <w:r w:rsidR="009D2CEA">
        <w:t xml:space="preserve"> </w:t>
      </w:r>
      <w:r w:rsidRPr="00435B73" w:rsidR="00792566">
        <w:t>with</w:t>
      </w:r>
      <w:r w:rsidR="009D2CEA">
        <w:t xml:space="preserve"> </w:t>
      </w:r>
      <w:r w:rsidRPr="00435B73" w:rsidR="00792566">
        <w:t>the</w:t>
      </w:r>
      <w:r w:rsidR="009D2CEA">
        <w:t xml:space="preserve"> </w:t>
      </w:r>
      <w:r w:rsidRPr="00435B73" w:rsidR="00792566">
        <w:t>industry</w:t>
      </w:r>
      <w:r w:rsidR="009D2CEA">
        <w:t xml:space="preserve"> </w:t>
      </w:r>
      <w:r w:rsidRPr="00435B73" w:rsidR="00792566">
        <w:t>across</w:t>
      </w:r>
      <w:r w:rsidR="009D2CEA">
        <w:t xml:space="preserve"> </w:t>
      </w:r>
      <w:r w:rsidRPr="00435B73" w:rsidR="00792566">
        <w:t>three</w:t>
      </w:r>
      <w:r w:rsidR="009D2CEA">
        <w:t xml:space="preserve"> </w:t>
      </w:r>
      <w:r w:rsidRPr="00435B73" w:rsidR="00792566">
        <w:t>main</w:t>
      </w:r>
      <w:r w:rsidR="009D2CEA">
        <w:t xml:space="preserve"> </w:t>
      </w:r>
      <w:r w:rsidRPr="00435B73">
        <w:t>Government</w:t>
      </w:r>
      <w:r w:rsidR="009D2CEA">
        <w:t xml:space="preserve"> </w:t>
      </w:r>
      <w:r w:rsidRPr="00435B73">
        <w:t>Departments</w:t>
      </w:r>
      <w:r w:rsidR="009D2CEA">
        <w:t xml:space="preserve"> </w:t>
      </w:r>
      <w:r w:rsidRPr="00435B73" w:rsidR="00792566">
        <w:t>that</w:t>
      </w:r>
      <w:r w:rsidR="009D2CEA">
        <w:t xml:space="preserve"> </w:t>
      </w:r>
      <w:r w:rsidRPr="00435B73" w:rsidR="00792566">
        <w:t>hospitality</w:t>
      </w:r>
      <w:r w:rsidR="009D2CEA">
        <w:t xml:space="preserve"> </w:t>
      </w:r>
      <w:r w:rsidRPr="00435B73" w:rsidR="00792566">
        <w:t>covers.</w:t>
      </w:r>
      <w:r w:rsidR="009D2CEA">
        <w:t xml:space="preserve"> </w:t>
      </w:r>
      <w:r w:rsidRPr="00435B73">
        <w:t>Hotels</w:t>
      </w:r>
      <w:r w:rsidR="009D2CEA">
        <w:t xml:space="preserve"> </w:t>
      </w:r>
      <w:r w:rsidRPr="00435B73" w:rsidR="00792566">
        <w:t>and</w:t>
      </w:r>
      <w:r w:rsidR="009D2CEA">
        <w:t xml:space="preserve"> </w:t>
      </w:r>
      <w:r w:rsidRPr="00435B73" w:rsidR="00792566">
        <w:t>tourism</w:t>
      </w:r>
      <w:r w:rsidR="009D2CEA">
        <w:t xml:space="preserve"> </w:t>
      </w:r>
      <w:r w:rsidRPr="00435B73" w:rsidR="00792566">
        <w:t>falls</w:t>
      </w:r>
      <w:r w:rsidR="009D2CEA">
        <w:t xml:space="preserve"> </w:t>
      </w:r>
      <w:r w:rsidRPr="00435B73" w:rsidR="00792566">
        <w:t>within</w:t>
      </w:r>
      <w:r w:rsidR="009D2CEA">
        <w:t xml:space="preserve"> </w:t>
      </w:r>
      <w:r w:rsidRPr="00435B73" w:rsidR="00792566">
        <w:t>DCMS.</w:t>
      </w:r>
      <w:r w:rsidR="009D2CEA">
        <w:t xml:space="preserve"> </w:t>
      </w:r>
      <w:r w:rsidRPr="00435B73" w:rsidR="00792566">
        <w:t>Defra</w:t>
      </w:r>
      <w:r w:rsidR="009D2CEA">
        <w:t xml:space="preserve"> </w:t>
      </w:r>
      <w:r w:rsidRPr="00435B73" w:rsidR="00792566">
        <w:t>deals</w:t>
      </w:r>
      <w:r w:rsidR="009D2CEA">
        <w:t xml:space="preserve"> </w:t>
      </w:r>
      <w:r w:rsidRPr="00435B73" w:rsidR="00792566">
        <w:t>with</w:t>
      </w:r>
      <w:r w:rsidR="009D2CEA">
        <w:t xml:space="preserve"> </w:t>
      </w:r>
      <w:r w:rsidRPr="00435B73" w:rsidR="00792566">
        <w:t>food</w:t>
      </w:r>
      <w:r w:rsidR="009D2CEA">
        <w:t xml:space="preserve"> </w:t>
      </w:r>
      <w:r w:rsidRPr="00435B73" w:rsidR="00792566">
        <w:t>production</w:t>
      </w:r>
      <w:r w:rsidR="009D2CEA">
        <w:t xml:space="preserve"> </w:t>
      </w:r>
      <w:r w:rsidRPr="00435B73" w:rsidR="00792566">
        <w:t>and</w:t>
      </w:r>
      <w:r w:rsidR="009D2CEA">
        <w:t xml:space="preserve"> </w:t>
      </w:r>
      <w:r w:rsidRPr="00435B73" w:rsidR="00792566">
        <w:t>supply.</w:t>
      </w:r>
      <w:r w:rsidR="009D2CEA">
        <w:t xml:space="preserve"> </w:t>
      </w:r>
      <w:r w:rsidRPr="00435B73" w:rsidR="00792566">
        <w:t>Then</w:t>
      </w:r>
      <w:r w:rsidR="009D2CEA">
        <w:t xml:space="preserve"> </w:t>
      </w:r>
      <w:r w:rsidRPr="00435B73" w:rsidR="00792566">
        <w:t>BEIS</w:t>
      </w:r>
      <w:r w:rsidR="009D2CEA">
        <w:t xml:space="preserve"> </w:t>
      </w:r>
      <w:r w:rsidRPr="00435B73" w:rsidR="00792566">
        <w:t>is</w:t>
      </w:r>
      <w:r w:rsidR="009D2CEA">
        <w:t xml:space="preserve"> </w:t>
      </w:r>
      <w:r w:rsidRPr="00435B73" w:rsidR="00792566">
        <w:t>looking</w:t>
      </w:r>
      <w:r w:rsidR="009D2CEA">
        <w:t xml:space="preserve"> </w:t>
      </w:r>
      <w:r w:rsidRPr="00435B73" w:rsidR="00792566">
        <w:t>after</w:t>
      </w:r>
      <w:r w:rsidR="009D2CEA">
        <w:t xml:space="preserve"> </w:t>
      </w:r>
      <w:r w:rsidRPr="00435B73" w:rsidR="00792566">
        <w:t>high</w:t>
      </w:r>
      <w:r w:rsidR="009D2CEA">
        <w:t xml:space="preserve"> </w:t>
      </w:r>
      <w:r w:rsidRPr="00435B73" w:rsidR="00792566">
        <w:t>street</w:t>
      </w:r>
      <w:r w:rsidR="009D2CEA">
        <w:t xml:space="preserve"> </w:t>
      </w:r>
      <w:r w:rsidRPr="00435B73" w:rsidR="00792566">
        <w:t>hospitality.</w:t>
      </w:r>
      <w:r w:rsidR="009D2CEA">
        <w:t xml:space="preserve"> </w:t>
      </w:r>
      <w:r w:rsidRPr="00435B73" w:rsidR="00792566">
        <w:t>We</w:t>
      </w:r>
      <w:r w:rsidR="009D2CEA">
        <w:t xml:space="preserve"> </w:t>
      </w:r>
      <w:r w:rsidRPr="00435B73" w:rsidR="00792566">
        <w:t>have</w:t>
      </w:r>
      <w:r w:rsidR="009D2CEA">
        <w:t xml:space="preserve"> </w:t>
      </w:r>
      <w:r w:rsidRPr="00435B73" w:rsidR="00792566">
        <w:t>had</w:t>
      </w:r>
      <w:r w:rsidR="009D2CEA">
        <w:t xml:space="preserve"> </w:t>
      </w:r>
      <w:r w:rsidRPr="00435B73" w:rsidR="00435B73">
        <w:t>unprecedented</w:t>
      </w:r>
      <w:r w:rsidR="009D2CEA">
        <w:t xml:space="preserve"> </w:t>
      </w:r>
      <w:r w:rsidRPr="00435B73" w:rsidR="00792566">
        <w:t>levels</w:t>
      </w:r>
      <w:r w:rsidR="009D2CEA">
        <w:t xml:space="preserve"> </w:t>
      </w:r>
      <w:r w:rsidRPr="00435B73" w:rsidR="00792566">
        <w:t>of</w:t>
      </w:r>
      <w:r w:rsidR="009D2CEA">
        <w:t xml:space="preserve"> </w:t>
      </w:r>
      <w:r w:rsidRPr="00435B73" w:rsidR="00792566">
        <w:t>engagement</w:t>
      </w:r>
      <w:r w:rsidR="009D2CEA">
        <w:t xml:space="preserve"> </w:t>
      </w:r>
      <w:r w:rsidRPr="00435B73" w:rsidR="00792566">
        <w:t>across</w:t>
      </w:r>
      <w:r w:rsidR="009D2CEA">
        <w:t xml:space="preserve"> </w:t>
      </w:r>
      <w:r w:rsidRPr="00435B73" w:rsidR="00792566">
        <w:t>all</w:t>
      </w:r>
      <w:r w:rsidR="009D2CEA">
        <w:t xml:space="preserve"> </w:t>
      </w:r>
      <w:r w:rsidRPr="00435B73" w:rsidR="00792566">
        <w:t>three</w:t>
      </w:r>
      <w:r w:rsidR="009D2CEA">
        <w:t xml:space="preserve"> </w:t>
      </w:r>
      <w:r w:rsidRPr="00435B73">
        <w:t>Departments</w:t>
      </w:r>
      <w:r w:rsidRPr="00435B73" w:rsidR="00792566">
        <w:t>,</w:t>
      </w:r>
      <w:r w:rsidR="009D2CEA">
        <w:t xml:space="preserve"> </w:t>
      </w:r>
      <w:r w:rsidRPr="00435B73" w:rsidR="00792566">
        <w:t>making</w:t>
      </w:r>
      <w:r w:rsidR="009D2CEA">
        <w:t xml:space="preserve"> </w:t>
      </w:r>
      <w:r w:rsidRPr="00435B73" w:rsidR="00792566">
        <w:t>sure</w:t>
      </w:r>
      <w:r w:rsidR="009D2CEA">
        <w:t xml:space="preserve"> </w:t>
      </w:r>
      <w:r w:rsidRPr="00435B73" w:rsidR="00792566">
        <w:t>that</w:t>
      </w:r>
      <w:r w:rsidR="009D2CEA">
        <w:t xml:space="preserve"> </w:t>
      </w:r>
      <w:r w:rsidRPr="00435B73" w:rsidR="00792566">
        <w:t>as</w:t>
      </w:r>
      <w:r w:rsidR="009D2CEA">
        <w:t xml:space="preserve"> </w:t>
      </w:r>
      <w:r w:rsidRPr="00435B73" w:rsidR="00792566">
        <w:t>soon</w:t>
      </w:r>
      <w:r w:rsidR="009D2CEA">
        <w:t xml:space="preserve"> </w:t>
      </w:r>
      <w:r w:rsidRPr="00435B73" w:rsidR="00792566">
        <w:t>as</w:t>
      </w:r>
      <w:r w:rsidR="009D2CEA">
        <w:t xml:space="preserve"> </w:t>
      </w:r>
      <w:r w:rsidRPr="00435B73" w:rsidR="00792566">
        <w:t>this</w:t>
      </w:r>
      <w:r w:rsidR="009D2CEA">
        <w:t xml:space="preserve"> </w:t>
      </w:r>
      <w:r w:rsidRPr="00435B73" w:rsidR="00792566">
        <w:t>crisis</w:t>
      </w:r>
      <w:r w:rsidR="009D2CEA">
        <w:t xml:space="preserve"> </w:t>
      </w:r>
      <w:r w:rsidRPr="00435B73" w:rsidR="00792566">
        <w:t>hit</w:t>
      </w:r>
      <w:r w:rsidR="009D2CEA">
        <w:t xml:space="preserve"> </w:t>
      </w:r>
      <w:r w:rsidRPr="00435B73" w:rsidR="00792566">
        <w:t>we</w:t>
      </w:r>
      <w:r w:rsidR="009D2CEA">
        <w:t xml:space="preserve"> </w:t>
      </w:r>
      <w:r w:rsidRPr="00435B73" w:rsidR="00792566">
        <w:t>had</w:t>
      </w:r>
      <w:r w:rsidR="009D2CEA">
        <w:t xml:space="preserve"> </w:t>
      </w:r>
      <w:r>
        <w:t>calls</w:t>
      </w:r>
      <w:r w:rsidR="009D2CEA">
        <w:t xml:space="preserve"> </w:t>
      </w:r>
      <w:r w:rsidRPr="00435B73" w:rsidR="00792566">
        <w:t>at</w:t>
      </w:r>
      <w:r w:rsidR="009D2CEA">
        <w:t xml:space="preserve"> </w:t>
      </w:r>
      <w:r w:rsidRPr="00435B73" w:rsidR="00792566">
        <w:t>least</w:t>
      </w:r>
      <w:r w:rsidR="009D2CEA">
        <w:t xml:space="preserve"> </w:t>
      </w:r>
      <w:r w:rsidRPr="00435B73" w:rsidR="00792566">
        <w:t>once</w:t>
      </w:r>
      <w:r w:rsidR="009D2CEA">
        <w:t xml:space="preserve"> </w:t>
      </w:r>
      <w:r w:rsidRPr="00435B73" w:rsidR="00792566">
        <w:t>or</w:t>
      </w:r>
      <w:r w:rsidR="009D2CEA">
        <w:t xml:space="preserve"> </w:t>
      </w:r>
      <w:r w:rsidRPr="00435B73" w:rsidR="00792566">
        <w:t>twice</w:t>
      </w:r>
      <w:r w:rsidR="009D2CEA">
        <w:t xml:space="preserve"> </w:t>
      </w:r>
      <w:r w:rsidRPr="00435B73" w:rsidR="00792566">
        <w:t>a</w:t>
      </w:r>
      <w:r w:rsidR="009D2CEA">
        <w:t xml:space="preserve"> </w:t>
      </w:r>
      <w:r w:rsidRPr="00435B73" w:rsidR="00792566">
        <w:t>week</w:t>
      </w:r>
      <w:r>
        <w:t>.</w:t>
      </w:r>
      <w:r w:rsidR="009D2CEA">
        <w:t xml:space="preserve"> </w:t>
      </w:r>
      <w:r w:rsidRPr="00435B73">
        <w:t>In</w:t>
      </w:r>
      <w:r w:rsidR="009D2CEA">
        <w:t xml:space="preserve"> </w:t>
      </w:r>
      <w:r w:rsidRPr="00435B73" w:rsidR="00792566">
        <w:t>the</w:t>
      </w:r>
      <w:r w:rsidR="009D2CEA">
        <w:t xml:space="preserve"> </w:t>
      </w:r>
      <w:r w:rsidRPr="00435B73" w:rsidR="00792566">
        <w:t>case</w:t>
      </w:r>
      <w:r w:rsidR="009D2CEA">
        <w:t xml:space="preserve"> </w:t>
      </w:r>
      <w:r w:rsidRPr="00435B73" w:rsidR="00792566">
        <w:t>of</w:t>
      </w:r>
      <w:r w:rsidR="009D2CEA">
        <w:t xml:space="preserve"> </w:t>
      </w:r>
      <w:r w:rsidRPr="00435B73" w:rsidR="00792566">
        <w:t>Defra</w:t>
      </w:r>
      <w:r w:rsidR="009D2CEA">
        <w:t xml:space="preserve"> </w:t>
      </w:r>
      <w:r w:rsidRPr="00435B73" w:rsidR="00792566">
        <w:t>and</w:t>
      </w:r>
      <w:r w:rsidR="009D2CEA">
        <w:t xml:space="preserve"> </w:t>
      </w:r>
      <w:r w:rsidRPr="00435B73" w:rsidR="00792566">
        <w:t>food</w:t>
      </w:r>
      <w:r w:rsidR="009D2CEA">
        <w:t xml:space="preserve"> </w:t>
      </w:r>
      <w:r w:rsidRPr="00435B73" w:rsidR="00792566">
        <w:t>supply</w:t>
      </w:r>
      <w:r>
        <w:t>,</w:t>
      </w:r>
      <w:r w:rsidR="009D2CEA">
        <w:t xml:space="preserve"> </w:t>
      </w:r>
      <w:r w:rsidRPr="00435B73" w:rsidR="00792566">
        <w:t>in</w:t>
      </w:r>
      <w:r w:rsidR="009D2CEA">
        <w:t xml:space="preserve"> </w:t>
      </w:r>
      <w:r w:rsidRPr="00435B73" w:rsidR="00792566">
        <w:t>the</w:t>
      </w:r>
      <w:r w:rsidR="009D2CEA">
        <w:t xml:space="preserve"> </w:t>
      </w:r>
      <w:r w:rsidRPr="00435B73" w:rsidR="00792566">
        <w:t>early</w:t>
      </w:r>
      <w:r w:rsidR="009D2CEA">
        <w:t xml:space="preserve"> </w:t>
      </w:r>
      <w:r w:rsidRPr="00435B73" w:rsidR="00792566">
        <w:t>days</w:t>
      </w:r>
      <w:r w:rsidR="009D2CEA">
        <w:t xml:space="preserve"> </w:t>
      </w:r>
      <w:r w:rsidRPr="00435B73" w:rsidR="00792566">
        <w:t>we</w:t>
      </w:r>
      <w:r w:rsidR="009D2CEA">
        <w:t xml:space="preserve"> </w:t>
      </w:r>
      <w:r w:rsidRPr="00435B73" w:rsidR="00792566">
        <w:t>were</w:t>
      </w:r>
      <w:r w:rsidR="009D2CEA">
        <w:t xml:space="preserve"> </w:t>
      </w:r>
      <w:r w:rsidRPr="00435B73" w:rsidR="00792566">
        <w:t>having</w:t>
      </w:r>
      <w:r w:rsidR="009D2CEA">
        <w:t xml:space="preserve"> </w:t>
      </w:r>
      <w:r w:rsidRPr="00435B73" w:rsidR="00792566">
        <w:t>them</w:t>
      </w:r>
      <w:r w:rsidR="009D2CEA">
        <w:t xml:space="preserve"> </w:t>
      </w:r>
      <w:r w:rsidRPr="00435B73" w:rsidR="00792566">
        <w:t>daily,</w:t>
      </w:r>
      <w:r w:rsidR="009D2CEA">
        <w:t xml:space="preserve"> </w:t>
      </w:r>
      <w:r w:rsidRPr="00435B73" w:rsidR="00792566">
        <w:t>twice</w:t>
      </w:r>
      <w:r w:rsidR="009D2CEA">
        <w:t xml:space="preserve"> </w:t>
      </w:r>
      <w:r w:rsidRPr="00435B73" w:rsidR="00792566">
        <w:t>a</w:t>
      </w:r>
      <w:r w:rsidR="009D2CEA">
        <w:t xml:space="preserve"> </w:t>
      </w:r>
      <w:r w:rsidRPr="00435B73" w:rsidR="00792566">
        <w:t>week</w:t>
      </w:r>
      <w:r w:rsidR="009D2CEA">
        <w:t xml:space="preserve"> </w:t>
      </w:r>
      <w:r w:rsidRPr="00435B73" w:rsidR="00792566">
        <w:t>with</w:t>
      </w:r>
      <w:r w:rsidR="009D2CEA">
        <w:t xml:space="preserve"> </w:t>
      </w:r>
      <w:r w:rsidRPr="00435B73" w:rsidR="00792566">
        <w:t>BEIS</w:t>
      </w:r>
      <w:r w:rsidR="009D2CEA">
        <w:t xml:space="preserve"> </w:t>
      </w:r>
      <w:r w:rsidRPr="00435B73" w:rsidR="00792566">
        <w:t>and</w:t>
      </w:r>
      <w:r w:rsidR="009D2CEA">
        <w:t xml:space="preserve"> </w:t>
      </w:r>
      <w:r w:rsidRPr="00435B73" w:rsidR="00792566">
        <w:t>twice</w:t>
      </w:r>
      <w:r w:rsidR="009D2CEA">
        <w:t xml:space="preserve"> </w:t>
      </w:r>
      <w:r w:rsidRPr="00435B73" w:rsidR="00792566">
        <w:t>a</w:t>
      </w:r>
      <w:r w:rsidR="009D2CEA">
        <w:t xml:space="preserve"> </w:t>
      </w:r>
      <w:r w:rsidRPr="00435B73" w:rsidR="00792566">
        <w:t>week</w:t>
      </w:r>
      <w:r w:rsidR="009D2CEA">
        <w:t xml:space="preserve"> </w:t>
      </w:r>
      <w:r w:rsidRPr="00435B73" w:rsidR="00792566">
        <w:t>with</w:t>
      </w:r>
      <w:r w:rsidR="009D2CEA">
        <w:t xml:space="preserve"> </w:t>
      </w:r>
      <w:r w:rsidRPr="00435B73" w:rsidR="00792566">
        <w:t>DCMS.</w:t>
      </w:r>
      <w:r w:rsidR="009D2CEA">
        <w:t xml:space="preserve"> </w:t>
      </w:r>
    </w:p>
    <w:p w:rsidR="00792566" w:rsidRPr="00435B73" w:rsidP="00792566">
      <w:pPr>
        <w:pStyle w:val="Answer"/>
      </w:pPr>
      <w:r w:rsidRPr="00435B73">
        <w:t>Over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last</w:t>
      </w:r>
      <w:r w:rsidR="009D2CEA">
        <w:t xml:space="preserve"> </w:t>
      </w:r>
      <w:r w:rsidRPr="00435B73">
        <w:t>three</w:t>
      </w:r>
      <w:r w:rsidR="009D2CEA">
        <w:t xml:space="preserve"> </w:t>
      </w:r>
      <w:r w:rsidRPr="00435B73">
        <w:t>or</w:t>
      </w:r>
      <w:r w:rsidR="009D2CEA">
        <w:t xml:space="preserve"> </w:t>
      </w:r>
      <w:r w:rsidRPr="00435B73">
        <w:t>four</w:t>
      </w:r>
      <w:r w:rsidR="009D2CEA">
        <w:t xml:space="preserve"> </w:t>
      </w:r>
      <w:r w:rsidRPr="00435B73">
        <w:t>weeks,</w:t>
      </w:r>
      <w:r w:rsidR="009D2CEA">
        <w:t xml:space="preserve"> </w:t>
      </w:r>
      <w:r w:rsidRPr="00435B73">
        <w:t>two</w:t>
      </w:r>
      <w:r w:rsidR="009D2CEA">
        <w:t xml:space="preserve"> </w:t>
      </w:r>
      <w:r w:rsidRPr="00435B73">
        <w:t>main</w:t>
      </w:r>
      <w:r w:rsidR="009D2CEA">
        <w:t xml:space="preserve"> </w:t>
      </w:r>
      <w:r w:rsidRPr="00435B73">
        <w:t>taskforces</w:t>
      </w:r>
      <w:r w:rsidR="009D2CEA">
        <w:t xml:space="preserve"> </w:t>
      </w:r>
      <w:r w:rsidRPr="00435B73">
        <w:t>have</w:t>
      </w:r>
      <w:r w:rsidR="009D2CEA">
        <w:t xml:space="preserve"> </w:t>
      </w:r>
      <w:r w:rsidRPr="00435B73">
        <w:t>been</w:t>
      </w:r>
      <w:r w:rsidR="009D2CEA">
        <w:t xml:space="preserve"> </w:t>
      </w:r>
      <w:r w:rsidRPr="00435B73">
        <w:t>set</w:t>
      </w:r>
      <w:r w:rsidR="009D2CEA">
        <w:t xml:space="preserve"> </w:t>
      </w:r>
      <w:r w:rsidRPr="00435B73">
        <w:t>up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look</w:t>
      </w:r>
      <w:r w:rsidR="009D2CEA">
        <w:t xml:space="preserve"> </w:t>
      </w:r>
      <w:r w:rsidRPr="00435B73">
        <w:t>at</w:t>
      </w:r>
      <w:r w:rsidR="009D2CEA">
        <w:t xml:space="preserve"> </w:t>
      </w:r>
      <w:r w:rsidR="00135068">
        <w:t>Covid</w:t>
      </w:r>
      <w:r w:rsidRPr="00435B73">
        <w:t>-secure</w:t>
      </w:r>
      <w:r w:rsidR="009D2CEA">
        <w:t xml:space="preserve"> </w:t>
      </w:r>
      <w:r w:rsidRPr="00435B73">
        <w:t>reopenin</w:t>
      </w:r>
      <w:r w:rsidR="00414E88">
        <w:t>g,</w:t>
      </w:r>
      <w:r w:rsidR="009D2CEA">
        <w:t xml:space="preserve"> </w:t>
      </w:r>
      <w:r w:rsidRPr="00435B73">
        <w:t>one</w:t>
      </w:r>
      <w:r w:rsidR="009D2CEA">
        <w:t xml:space="preserve"> </w:t>
      </w:r>
      <w:r w:rsidRPr="00435B73">
        <w:t>dealing</w:t>
      </w:r>
      <w:r w:rsidR="009D2CEA">
        <w:t xml:space="preserve"> </w:t>
      </w:r>
      <w:r w:rsidRPr="00435B73">
        <w:t>with</w:t>
      </w:r>
      <w:r w:rsidR="009D2CEA">
        <w:t xml:space="preserve"> </w:t>
      </w:r>
      <w:r w:rsidRPr="00435B73">
        <w:t>pubs,</w:t>
      </w:r>
      <w:r w:rsidR="009D2CEA">
        <w:t xml:space="preserve"> </w:t>
      </w:r>
      <w:r w:rsidRPr="00435B73">
        <w:t>bars</w:t>
      </w:r>
      <w:r w:rsidR="009D2CEA">
        <w:t xml:space="preserve"> </w:t>
      </w:r>
      <w:r w:rsidRPr="00435B73">
        <w:t>and</w:t>
      </w:r>
      <w:r w:rsidR="009D2CEA">
        <w:t xml:space="preserve"> </w:t>
      </w:r>
      <w:r w:rsidRPr="00435B73">
        <w:t>restaurants</w:t>
      </w:r>
      <w:r w:rsidR="009D2CEA">
        <w:t xml:space="preserve"> </w:t>
      </w:r>
      <w:r w:rsidRPr="00435B73">
        <w:t>and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other</w:t>
      </w:r>
      <w:r w:rsidR="009D2CEA">
        <w:t xml:space="preserve"> </w:t>
      </w:r>
      <w:r w:rsidRPr="00435B73">
        <w:t>dealing</w:t>
      </w:r>
      <w:r w:rsidR="009D2CEA">
        <w:t xml:space="preserve"> </w:t>
      </w:r>
      <w:r w:rsidRPr="00435B73">
        <w:t>with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visitor</w:t>
      </w:r>
      <w:r w:rsidR="009D2CEA">
        <w:t xml:space="preserve"> </w:t>
      </w:r>
      <w:r w:rsidRPr="00435B73">
        <w:t>economy.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industry</w:t>
      </w:r>
      <w:r w:rsidR="009D2CEA">
        <w:t xml:space="preserve"> </w:t>
      </w:r>
      <w:r w:rsidRPr="00435B73">
        <w:t>has</w:t>
      </w:r>
      <w:r w:rsidR="009D2CEA">
        <w:t xml:space="preserve"> </w:t>
      </w:r>
      <w:r w:rsidRPr="00435B73">
        <w:t>been</w:t>
      </w:r>
      <w:r w:rsidR="009D2CEA">
        <w:t xml:space="preserve"> </w:t>
      </w:r>
      <w:r w:rsidRPr="00435B73">
        <w:t>working</w:t>
      </w:r>
      <w:r w:rsidR="009D2CEA">
        <w:t xml:space="preserve"> </w:t>
      </w:r>
      <w:r w:rsidRPr="00435B73">
        <w:t>with</w:t>
      </w:r>
      <w:r w:rsidR="009D2CEA">
        <w:t xml:space="preserve"> </w:t>
      </w:r>
      <w:r w:rsidRPr="00435B73">
        <w:t>Government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identify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ways</w:t>
      </w:r>
      <w:r w:rsidR="009D2CEA">
        <w:t xml:space="preserve"> </w:t>
      </w:r>
      <w:r w:rsidRPr="00435B73">
        <w:t>in</w:t>
      </w:r>
      <w:r w:rsidR="009D2CEA">
        <w:t xml:space="preserve"> </w:t>
      </w:r>
      <w:r w:rsidRPr="00435B73">
        <w:t>which</w:t>
      </w:r>
      <w:r w:rsidR="009D2CEA">
        <w:t xml:space="preserve"> </w:t>
      </w:r>
      <w:r w:rsidRPr="00435B73">
        <w:t>we</w:t>
      </w:r>
      <w:r w:rsidR="009D2CEA">
        <w:t xml:space="preserve"> </w:t>
      </w:r>
      <w:r w:rsidRPr="00435B73">
        <w:t>can</w:t>
      </w:r>
      <w:r w:rsidR="009D2CEA">
        <w:t xml:space="preserve"> </w:t>
      </w:r>
      <w:r w:rsidRPr="00435B73">
        <w:t>reopen</w:t>
      </w:r>
      <w:r w:rsidR="009D2CEA">
        <w:t xml:space="preserve"> </w:t>
      </w:r>
      <w:r w:rsidRPr="00435B73">
        <w:t>safely.</w:t>
      </w:r>
      <w:r w:rsidR="009D2CEA">
        <w:t xml:space="preserve"> </w:t>
      </w:r>
    </w:p>
    <w:p w:rsidR="00792566" w:rsidRPr="00435B73" w:rsidP="00792566">
      <w:pPr>
        <w:pStyle w:val="Answer"/>
      </w:pPr>
      <w:r w:rsidRPr="00435B73">
        <w:t>Predating</w:t>
      </w:r>
      <w:r w:rsidR="009D2CEA">
        <w:t xml:space="preserve"> </w:t>
      </w:r>
      <w:r w:rsidRPr="00435B73">
        <w:t>that,</w:t>
      </w:r>
      <w:r w:rsidR="009D2CEA">
        <w:t xml:space="preserve"> </w:t>
      </w:r>
      <w:r w:rsidRPr="00435B73">
        <w:t>we</w:t>
      </w:r>
      <w:r w:rsidR="009D2CEA">
        <w:t xml:space="preserve"> </w:t>
      </w:r>
      <w:r w:rsidRPr="00435B73">
        <w:t>did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guidelines</w:t>
      </w:r>
      <w:r w:rsidR="009D2CEA">
        <w:t xml:space="preserve"> </w:t>
      </w:r>
      <w:r w:rsidRPr="00435B73">
        <w:t>on</w:t>
      </w:r>
      <w:r w:rsidR="009D2CEA">
        <w:t xml:space="preserve"> </w:t>
      </w:r>
      <w:r w:rsidRPr="00435B73">
        <w:t>takeaway</w:t>
      </w:r>
      <w:r w:rsidR="009D2CEA">
        <w:t xml:space="preserve"> </w:t>
      </w:r>
      <w:r w:rsidRPr="00435B73">
        <w:t>and</w:t>
      </w:r>
      <w:r w:rsidR="009D2CEA">
        <w:t xml:space="preserve"> </w:t>
      </w:r>
      <w:r w:rsidRPr="00435B73">
        <w:t>delivery</w:t>
      </w:r>
      <w:r w:rsidR="009D2CEA">
        <w:t xml:space="preserve"> </w:t>
      </w:r>
      <w:r w:rsidRPr="00435B73">
        <w:t>in</w:t>
      </w:r>
      <w:r w:rsidR="009D2CEA">
        <w:t xml:space="preserve"> </w:t>
      </w:r>
      <w:r w:rsidRPr="00435B73">
        <w:t>consultation</w:t>
      </w:r>
      <w:r w:rsidR="009D2CEA">
        <w:t xml:space="preserve"> </w:t>
      </w:r>
      <w:r w:rsidRPr="00435B73">
        <w:t>with</w:t>
      </w:r>
      <w:r w:rsidR="009D2CEA">
        <w:t xml:space="preserve"> </w:t>
      </w:r>
      <w:r w:rsidRPr="00435B73">
        <w:t>BEIS</w:t>
      </w:r>
      <w:r w:rsidRPr="00435B73">
        <w:t>.</w:t>
      </w:r>
      <w:r w:rsidR="009D2CEA">
        <w:t xml:space="preserve"> </w:t>
      </w:r>
      <w:r w:rsidRPr="00435B73">
        <w:t>As</w:t>
      </w:r>
      <w:r w:rsidR="009D2CEA">
        <w:t xml:space="preserve"> </w:t>
      </w:r>
      <w:r w:rsidR="00135068">
        <w:t>UKHospitality</w:t>
      </w:r>
      <w:r w:rsidRPr="00435B73">
        <w:t>,</w:t>
      </w:r>
      <w:r w:rsidR="009D2CEA">
        <w:t xml:space="preserve"> </w:t>
      </w:r>
      <w:r w:rsidRPr="00435B73">
        <w:t>we</w:t>
      </w:r>
      <w:r w:rsidR="009D2CEA">
        <w:t xml:space="preserve"> </w:t>
      </w:r>
      <w:r w:rsidRPr="00435B73">
        <w:t>have</w:t>
      </w:r>
      <w:r w:rsidR="009D2CEA">
        <w:t xml:space="preserve"> </w:t>
      </w:r>
      <w:r w:rsidRPr="00435B73">
        <w:t>a</w:t>
      </w:r>
      <w:r w:rsidR="009D2CEA">
        <w:t xml:space="preserve"> </w:t>
      </w:r>
      <w:r w:rsidRPr="00435B73">
        <w:t>large</w:t>
      </w:r>
      <w:r w:rsidR="009D2CEA">
        <w:t xml:space="preserve"> </w:t>
      </w:r>
      <w:r w:rsidRPr="00435B73">
        <w:t>number</w:t>
      </w:r>
      <w:r w:rsidR="009D2CEA">
        <w:t xml:space="preserve"> </w:t>
      </w:r>
      <w:r w:rsidRPr="00435B73">
        <w:t>of</w:t>
      </w:r>
      <w:r w:rsidR="009D2CEA">
        <w:t xml:space="preserve"> </w:t>
      </w:r>
      <w:r w:rsidRPr="00435B73">
        <w:t>multinational</w:t>
      </w:r>
      <w:r w:rsidR="009D2CEA">
        <w:t xml:space="preserve"> </w:t>
      </w:r>
      <w:r w:rsidRPr="00435B73">
        <w:t>businesses</w:t>
      </w:r>
      <w:r w:rsidR="009D2CEA">
        <w:t xml:space="preserve"> </w:t>
      </w:r>
      <w:r w:rsidRPr="00435B73">
        <w:t>that</w:t>
      </w:r>
      <w:r w:rsidR="009D2CEA">
        <w:t xml:space="preserve"> </w:t>
      </w:r>
      <w:r w:rsidRPr="00435B73">
        <w:t>have</w:t>
      </w:r>
      <w:r w:rsidR="009D2CEA">
        <w:t xml:space="preserve"> </w:t>
      </w:r>
      <w:r w:rsidRPr="00435B73">
        <w:t>been</w:t>
      </w:r>
      <w:r w:rsidR="009D2CEA">
        <w:t xml:space="preserve"> </w:t>
      </w:r>
      <w:r w:rsidRPr="00435B73">
        <w:t>successfully</w:t>
      </w:r>
      <w:r w:rsidR="009D2CEA">
        <w:t xml:space="preserve"> </w:t>
      </w:r>
      <w:r w:rsidRPr="00435B73">
        <w:t>reopening</w:t>
      </w:r>
      <w:r w:rsidR="009D2CEA">
        <w:t xml:space="preserve"> </w:t>
      </w:r>
      <w:r w:rsidRPr="00435B73">
        <w:t>with</w:t>
      </w:r>
      <w:r w:rsidR="009D2CEA">
        <w:t xml:space="preserve"> </w:t>
      </w:r>
      <w:r w:rsidRPr="00435B73">
        <w:t>social</w:t>
      </w:r>
      <w:r w:rsidR="009D2CEA">
        <w:t xml:space="preserve"> </w:t>
      </w:r>
      <w:r w:rsidRPr="00435B73">
        <w:t>distancing</w:t>
      </w:r>
      <w:r w:rsidR="009D2CEA">
        <w:t xml:space="preserve"> </w:t>
      </w:r>
      <w:r w:rsidRPr="00435B73">
        <w:t>and</w:t>
      </w:r>
      <w:r w:rsidR="009D2CEA">
        <w:t xml:space="preserve"> </w:t>
      </w:r>
      <w:r w:rsidR="00135068">
        <w:t>Covid</w:t>
      </w:r>
      <w:r w:rsidRPr="00435B73">
        <w:t>-secure</w:t>
      </w:r>
      <w:r w:rsidR="009D2CEA">
        <w:t xml:space="preserve"> </w:t>
      </w:r>
      <w:r>
        <w:t>workplace</w:t>
      </w:r>
      <w:r w:rsidR="009D2CEA">
        <w:t xml:space="preserve"> </w:t>
      </w:r>
      <w:r w:rsidRPr="00435B73">
        <w:t>guidance</w:t>
      </w:r>
      <w:r w:rsidR="009D2CEA">
        <w:t xml:space="preserve"> </w:t>
      </w:r>
      <w:r w:rsidRPr="00435B73">
        <w:t>in</w:t>
      </w:r>
      <w:r w:rsidR="009D2CEA">
        <w:t xml:space="preserve"> </w:t>
      </w:r>
      <w:r w:rsidRPr="00435B73">
        <w:t>place,</w:t>
      </w:r>
      <w:r w:rsidR="009D2CEA">
        <w:t xml:space="preserve"> </w:t>
      </w:r>
      <w:r w:rsidRPr="00435B73">
        <w:t>from</w:t>
      </w:r>
      <w:r w:rsidR="009D2CEA">
        <w:t xml:space="preserve"> </w:t>
      </w:r>
      <w:r w:rsidRPr="00435B73">
        <w:t>China,</w:t>
      </w:r>
      <w:r w:rsidR="009D2CEA">
        <w:t xml:space="preserve"> </w:t>
      </w:r>
      <w:r w:rsidRPr="00435B73">
        <w:t>Hong</w:t>
      </w:r>
      <w:r w:rsidR="009D2CEA">
        <w:t xml:space="preserve"> </w:t>
      </w:r>
      <w:r w:rsidRPr="00435B73">
        <w:t>Kong,</w:t>
      </w:r>
      <w:r w:rsidR="009D2CEA">
        <w:t xml:space="preserve"> </w:t>
      </w:r>
      <w:r w:rsidRPr="00435B73">
        <w:t>across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Far</w:t>
      </w:r>
      <w:r w:rsidR="009D2CEA">
        <w:t xml:space="preserve"> </w:t>
      </w:r>
      <w:r w:rsidRPr="00435B73">
        <w:t>East,</w:t>
      </w:r>
      <w:r w:rsidR="009D2CEA">
        <w:t xml:space="preserve"> </w:t>
      </w:r>
      <w:r w:rsidRPr="00435B73">
        <w:t>Middle</w:t>
      </w:r>
      <w:r w:rsidR="009D2CEA">
        <w:t xml:space="preserve"> </w:t>
      </w:r>
      <w:r w:rsidRPr="00435B73">
        <w:t>East</w:t>
      </w:r>
      <w:r w:rsidR="009D2CEA">
        <w:t xml:space="preserve"> </w:t>
      </w:r>
      <w:r w:rsidRPr="00435B73">
        <w:t>and</w:t>
      </w:r>
      <w:r w:rsidR="009D2CEA">
        <w:t xml:space="preserve"> </w:t>
      </w:r>
      <w:r w:rsidRPr="00435B73">
        <w:t>into</w:t>
      </w:r>
      <w:r w:rsidR="009D2CEA">
        <w:t xml:space="preserve"> </w:t>
      </w:r>
      <w:r w:rsidRPr="00435B73">
        <w:t>Europe.</w:t>
      </w:r>
      <w:r w:rsidR="009D2CEA">
        <w:t xml:space="preserve"> </w:t>
      </w:r>
      <w:r w:rsidRPr="00435B73">
        <w:t>We</w:t>
      </w:r>
      <w:r w:rsidR="009D2CEA">
        <w:t xml:space="preserve"> </w:t>
      </w:r>
      <w:r w:rsidRPr="00435B73">
        <w:t>have</w:t>
      </w:r>
      <w:r w:rsidR="009D2CEA">
        <w:t xml:space="preserve"> </w:t>
      </w:r>
      <w:r w:rsidRPr="00435B73">
        <w:t>brought</w:t>
      </w:r>
      <w:r w:rsidR="009D2CEA">
        <w:t xml:space="preserve"> </w:t>
      </w:r>
      <w:r w:rsidRPr="00435B73">
        <w:t>all</w:t>
      </w:r>
      <w:r w:rsidR="009D2CEA">
        <w:t xml:space="preserve"> </w:t>
      </w:r>
      <w:r w:rsidRPr="00435B73">
        <w:t>that</w:t>
      </w:r>
      <w:r w:rsidR="009D2CEA">
        <w:t xml:space="preserve"> </w:t>
      </w:r>
      <w:r w:rsidRPr="00435B73">
        <w:t>expertise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bear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develop</w:t>
      </w:r>
      <w:r w:rsidR="009D2CEA">
        <w:t xml:space="preserve"> </w:t>
      </w:r>
      <w:r w:rsidRPr="00435B73">
        <w:t>fantastic</w:t>
      </w:r>
      <w:r w:rsidR="009D2CEA">
        <w:t xml:space="preserve"> </w:t>
      </w:r>
      <w:r w:rsidRPr="00435B73">
        <w:t>industry</w:t>
      </w:r>
      <w:r w:rsidR="009D2CEA">
        <w:t xml:space="preserve"> </w:t>
      </w:r>
      <w:r w:rsidRPr="00435B73">
        <w:t>protocols</w:t>
      </w:r>
      <w:r>
        <w:t>,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help</w:t>
      </w:r>
      <w:r w:rsidR="009D2CEA">
        <w:t xml:space="preserve"> </w:t>
      </w:r>
      <w:r w:rsidRPr="00435B73">
        <w:t>businesses</w:t>
      </w:r>
      <w:r w:rsidR="009D2CEA">
        <w:t xml:space="preserve"> </w:t>
      </w:r>
      <w:r w:rsidRPr="00435B73">
        <w:t>manage</w:t>
      </w:r>
      <w:r w:rsidR="009D2CEA">
        <w:t xml:space="preserve"> </w:t>
      </w:r>
      <w:r w:rsidRPr="00435B73">
        <w:t>and</w:t>
      </w:r>
      <w:r w:rsidR="009D2CEA">
        <w:t xml:space="preserve"> </w:t>
      </w:r>
      <w:r w:rsidRPr="00435B73">
        <w:t>navigat</w:t>
      </w:r>
      <w:r>
        <w:t>e</w:t>
      </w:r>
      <w:r w:rsidR="009D2CEA">
        <w:t xml:space="preserve"> </w:t>
      </w:r>
      <w:r>
        <w:t>this</w:t>
      </w:r>
      <w:r w:rsidR="009D2CEA">
        <w:t xml:space="preserve"> </w:t>
      </w:r>
      <w:r>
        <w:t>new</w:t>
      </w:r>
      <w:r w:rsidR="009D2CEA">
        <w:t xml:space="preserve"> </w:t>
      </w:r>
      <w:r>
        <w:t>process</w:t>
      </w:r>
      <w:r w:rsidR="009D2CEA">
        <w:t xml:space="preserve"> </w:t>
      </w:r>
      <w:r>
        <w:t>of</w:t>
      </w:r>
      <w:r w:rsidR="009D2CEA">
        <w:t xml:space="preserve"> </w:t>
      </w:r>
      <w:r>
        <w:t>one</w:t>
      </w:r>
      <w:r w:rsidR="009D2CEA">
        <w:t xml:space="preserve"> </w:t>
      </w:r>
      <w:r>
        <w:t>metre-</w:t>
      </w:r>
      <w:r w:rsidRPr="00435B73">
        <w:t>plus</w:t>
      </w:r>
      <w:r w:rsidR="009D2CEA">
        <w:t xml:space="preserve"> </w:t>
      </w:r>
      <w:r w:rsidRPr="00435B73">
        <w:t>and</w:t>
      </w:r>
      <w:r w:rsidR="009D2CEA">
        <w:t xml:space="preserve"> </w:t>
      </w:r>
      <w:r w:rsidRPr="00435B73">
        <w:t>mitigations.</w:t>
      </w:r>
      <w:r w:rsidR="009D2CEA">
        <w:t xml:space="preserve"> </w:t>
      </w:r>
      <w:r w:rsidRPr="00435B73">
        <w:t>There</w:t>
      </w:r>
      <w:r w:rsidR="009D2CEA">
        <w:t xml:space="preserve"> </w:t>
      </w:r>
      <w:r w:rsidRPr="00435B73">
        <w:t>has</w:t>
      </w:r>
      <w:r w:rsidR="009D2CEA">
        <w:t xml:space="preserve"> </w:t>
      </w:r>
      <w:r w:rsidRPr="00435B73">
        <w:t>been</w:t>
      </w:r>
      <w:r w:rsidR="009D2CEA">
        <w:t xml:space="preserve"> </w:t>
      </w:r>
      <w:r w:rsidRPr="00435B73">
        <w:t>really</w:t>
      </w:r>
      <w:r w:rsidR="009D2CEA">
        <w:t xml:space="preserve"> </w:t>
      </w:r>
      <w:r w:rsidRPr="00435B73">
        <w:t>extensive</w:t>
      </w:r>
      <w:r w:rsidR="009D2CEA">
        <w:t xml:space="preserve"> </w:t>
      </w:r>
      <w:r w:rsidRPr="00435B73">
        <w:t>engagement</w:t>
      </w:r>
      <w:r w:rsidR="009D2CEA">
        <w:t xml:space="preserve"> </w:t>
      </w:r>
      <w:r w:rsidRPr="00435B73">
        <w:t>and</w:t>
      </w:r>
      <w:r w:rsidR="009D2CEA">
        <w:t xml:space="preserve"> </w:t>
      </w:r>
      <w:r w:rsidRPr="00435B73">
        <w:t>dialogue</w:t>
      </w:r>
      <w:r w:rsidR="009D2CEA">
        <w:t xml:space="preserve"> </w:t>
      </w:r>
      <w:r w:rsidRPr="00435B73">
        <w:t>with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industry.</w:t>
      </w:r>
    </w:p>
    <w:p w:rsidR="00792566" w:rsidRPr="00435B73" w:rsidP="00792566">
      <w:pPr>
        <w:pStyle w:val="Answer"/>
      </w:pPr>
      <w:sdt>
        <w:sdtPr>
          <w:alias w:val="Witness"/>
          <w:id w:val="591213741"/>
          <w:placeholder>
            <w:docPart w:val="DefaultPlaceholder_1082065158"/>
          </w:placeholder>
          <w:richText/>
        </w:sdtPr>
        <w:sdtContent>
          <w:r w:rsidRPr="00135068" w:rsidR="00135068">
            <w:rPr>
              <w:b/>
              <w:i/>
            </w:rPr>
            <w:t>Andrew</w:t>
          </w:r>
          <w:r w:rsidR="009D2CEA">
            <w:rPr>
              <w:b/>
              <w:i/>
            </w:rPr>
            <w:t xml:space="preserve"> </w:t>
          </w:r>
          <w:r w:rsidRPr="00135068" w:rsidR="00135068">
            <w:rPr>
              <w:b/>
              <w:i/>
            </w:rPr>
            <w:t>Kenny:</w:t>
          </w:r>
          <w:r w:rsidR="009D2CEA">
            <w:rPr>
              <w:b/>
            </w:rPr>
            <w:t xml:space="preserve"> </w:t>
          </w:r>
        </w:sdtContent>
      </w:sdt>
      <w:r w:rsidRPr="00435B73" w:rsidR="00593331">
        <w:t>We</w:t>
      </w:r>
      <w:r w:rsidR="009D2CEA">
        <w:t xml:space="preserve"> </w:t>
      </w:r>
      <w:r w:rsidRPr="00435B73">
        <w:t>certainly</w:t>
      </w:r>
      <w:r w:rsidR="009D2CEA">
        <w:t xml:space="preserve"> </w:t>
      </w:r>
      <w:r w:rsidRPr="00435B73">
        <w:t>welcome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collaborative</w:t>
      </w:r>
      <w:r w:rsidR="009D2CEA">
        <w:t xml:space="preserve"> </w:t>
      </w:r>
      <w:r w:rsidRPr="00435B73">
        <w:t>approach</w:t>
      </w:r>
      <w:r w:rsidR="009D2CEA">
        <w:t xml:space="preserve"> </w:t>
      </w:r>
      <w:r w:rsidRPr="00435B73">
        <w:t>that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Government</w:t>
      </w:r>
      <w:r w:rsidR="009D2CEA">
        <w:t xml:space="preserve"> </w:t>
      </w:r>
      <w:r w:rsidRPr="00435B73">
        <w:t>ha</w:t>
      </w:r>
      <w:r w:rsidR="00593331">
        <w:t>ve</w:t>
      </w:r>
      <w:r w:rsidR="009D2CEA">
        <w:t xml:space="preserve"> </w:t>
      </w:r>
      <w:r w:rsidRPr="00435B73">
        <w:t>taken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developing</w:t>
      </w:r>
      <w:r w:rsidR="009D2CEA">
        <w:t xml:space="preserve"> </w:t>
      </w:r>
      <w:r w:rsidRPr="00435B73">
        <w:t>guidance</w:t>
      </w:r>
      <w:r w:rsidR="009D2CEA">
        <w:t xml:space="preserve"> </w:t>
      </w:r>
      <w:r w:rsidRPr="00435B73">
        <w:t>for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sector.</w:t>
      </w:r>
      <w:r w:rsidR="009D2CEA">
        <w:t xml:space="preserve"> </w:t>
      </w:r>
      <w:r w:rsidRPr="00435B73">
        <w:t>We</w:t>
      </w:r>
      <w:r w:rsidR="009D2CEA">
        <w:t xml:space="preserve"> </w:t>
      </w:r>
      <w:r w:rsidRPr="00435B73">
        <w:t>had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opportunity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feed</w:t>
      </w:r>
      <w:r w:rsidR="009D2CEA">
        <w:t xml:space="preserve"> </w:t>
      </w:r>
      <w:r w:rsidRPr="00435B73">
        <w:t>into</w:t>
      </w:r>
      <w:r w:rsidR="009D2CEA">
        <w:t xml:space="preserve"> </w:t>
      </w:r>
      <w:r w:rsidRPr="00435B73">
        <w:t>it</w:t>
      </w:r>
      <w:r w:rsidR="009D2CEA">
        <w:t xml:space="preserve"> </w:t>
      </w:r>
      <w:r w:rsidRPr="00435B73">
        <w:t>directly,</w:t>
      </w:r>
      <w:r w:rsidR="009D2CEA">
        <w:t xml:space="preserve"> </w:t>
      </w:r>
      <w:r w:rsidRPr="00435B73">
        <w:t>as</w:t>
      </w:r>
      <w:r w:rsidR="009D2CEA">
        <w:t xml:space="preserve"> </w:t>
      </w:r>
      <w:r w:rsidRPr="00435B73">
        <w:t>well</w:t>
      </w:r>
      <w:r w:rsidR="009D2CEA">
        <w:t xml:space="preserve"> </w:t>
      </w:r>
      <w:r w:rsidRPr="00435B73">
        <w:t>as</w:t>
      </w:r>
      <w:r w:rsidR="009D2CEA">
        <w:t xml:space="preserve"> </w:t>
      </w:r>
      <w:r w:rsidRPr="00435B73">
        <w:t>through</w:t>
      </w:r>
      <w:r w:rsidR="009D2CEA">
        <w:t xml:space="preserve"> </w:t>
      </w:r>
      <w:r w:rsidR="00593331">
        <w:t>our</w:t>
      </w:r>
      <w:r w:rsidR="009D2CEA">
        <w:t xml:space="preserve"> </w:t>
      </w:r>
      <w:r w:rsidR="00593331">
        <w:t>trade</w:t>
      </w:r>
      <w:r w:rsidR="009D2CEA">
        <w:t xml:space="preserve"> </w:t>
      </w:r>
      <w:r w:rsidR="00593331">
        <w:t>body,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British</w:t>
      </w:r>
      <w:r w:rsidR="009D2CEA">
        <w:t xml:space="preserve"> </w:t>
      </w:r>
      <w:r w:rsidRPr="00435B73">
        <w:t>Takeaway</w:t>
      </w:r>
      <w:r w:rsidR="009D2CEA">
        <w:t xml:space="preserve"> </w:t>
      </w:r>
      <w:r w:rsidRPr="00435B73">
        <w:t>Campaign.</w:t>
      </w:r>
      <w:r w:rsidR="009D2CEA">
        <w:t xml:space="preserve"> </w:t>
      </w:r>
      <w:r w:rsidRPr="00435B73">
        <w:t>We</w:t>
      </w:r>
      <w:r w:rsidR="009D2CEA">
        <w:t xml:space="preserve"> </w:t>
      </w:r>
      <w:r w:rsidRPr="00435B73">
        <w:t>participated</w:t>
      </w:r>
      <w:r w:rsidR="009D2CEA">
        <w:t xml:space="preserve"> </w:t>
      </w:r>
      <w:r w:rsidRPr="00435B73">
        <w:t>in</w:t>
      </w:r>
      <w:r w:rsidR="009D2CEA">
        <w:t xml:space="preserve"> </w:t>
      </w:r>
      <w:r w:rsidRPr="00435B73">
        <w:t>biweekly</w:t>
      </w:r>
      <w:r w:rsidR="009D2CEA">
        <w:t xml:space="preserve"> </w:t>
      </w:r>
      <w:r w:rsidRPr="00435B73">
        <w:t>food</w:t>
      </w:r>
      <w:r w:rsidR="009D2CEA">
        <w:t xml:space="preserve"> </w:t>
      </w:r>
      <w:r w:rsidRPr="00435B73">
        <w:t>delivery</w:t>
      </w:r>
      <w:r w:rsidR="009D2CEA">
        <w:t xml:space="preserve"> </w:t>
      </w:r>
      <w:r w:rsidRPr="00435B73">
        <w:t>forums</w:t>
      </w:r>
      <w:r w:rsidR="009D2CEA">
        <w:t xml:space="preserve"> </w:t>
      </w:r>
      <w:r w:rsidRPr="00435B73">
        <w:t>with</w:t>
      </w:r>
      <w:r w:rsidR="009D2CEA">
        <w:t xml:space="preserve"> </w:t>
      </w:r>
      <w:r w:rsidRPr="00435B73">
        <w:t>Defra,</w:t>
      </w:r>
      <w:r w:rsidR="009D2CEA">
        <w:t xml:space="preserve"> </w:t>
      </w:r>
      <w:r w:rsidRPr="00435B73">
        <w:t>BEIS</w:t>
      </w:r>
      <w:r w:rsidR="009D2CEA">
        <w:t xml:space="preserve"> </w:t>
      </w:r>
      <w:r w:rsidRPr="00435B73">
        <w:t>and</w:t>
      </w:r>
      <w:r w:rsidR="009D2CEA">
        <w:t xml:space="preserve"> </w:t>
      </w:r>
      <w:r w:rsidRPr="00435B73">
        <w:t>other</w:t>
      </w:r>
      <w:r w:rsidR="009D2CEA">
        <w:t xml:space="preserve"> </w:t>
      </w:r>
      <w:r w:rsidRPr="00435B73">
        <w:t>supporting</w:t>
      </w:r>
      <w:r w:rsidR="009D2CEA">
        <w:t xml:space="preserve"> </w:t>
      </w:r>
      <w:r w:rsidRPr="00435B73" w:rsidR="00593331">
        <w:t>Government</w:t>
      </w:r>
      <w:r w:rsidR="009D2CEA">
        <w:t xml:space="preserve"> </w:t>
      </w:r>
      <w:r w:rsidRPr="00435B73" w:rsidR="00593331">
        <w:t>Departments</w:t>
      </w:r>
      <w:r w:rsidRPr="00435B73">
        <w:t>.</w:t>
      </w:r>
      <w:r w:rsidR="009D2CEA">
        <w:t xml:space="preserve"> </w:t>
      </w:r>
      <w:r w:rsidRPr="00435B73">
        <w:t>We</w:t>
      </w:r>
      <w:r w:rsidR="009D2CEA">
        <w:t xml:space="preserve"> </w:t>
      </w:r>
      <w:r w:rsidRPr="00435B73">
        <w:t>would</w:t>
      </w:r>
      <w:r w:rsidR="009D2CEA">
        <w:t xml:space="preserve"> </w:t>
      </w:r>
      <w:r w:rsidRPr="00435B73">
        <w:t>also</w:t>
      </w:r>
      <w:r w:rsidR="009D2CEA">
        <w:t xml:space="preserve"> </w:t>
      </w:r>
      <w:r w:rsidRPr="00435B73">
        <w:t>call</w:t>
      </w:r>
      <w:r w:rsidR="009D2CEA">
        <w:t xml:space="preserve"> </w:t>
      </w:r>
      <w:r w:rsidRPr="00435B73">
        <w:t>out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work</w:t>
      </w:r>
      <w:r w:rsidR="009D2CEA">
        <w:t xml:space="preserve"> </w:t>
      </w:r>
      <w:r w:rsidRPr="00435B73">
        <w:t>done</w:t>
      </w:r>
      <w:r w:rsidR="009D2CEA">
        <w:t xml:space="preserve"> </w:t>
      </w:r>
      <w:r w:rsidRPr="00435B73">
        <w:t>specifically</w:t>
      </w:r>
      <w:r w:rsidR="009D2CEA">
        <w:t xml:space="preserve"> </w:t>
      </w:r>
      <w:r w:rsidRPr="00435B73">
        <w:t>at</w:t>
      </w:r>
      <w:r w:rsidR="009D2CEA">
        <w:t xml:space="preserve"> </w:t>
      </w:r>
      <w:r w:rsidRPr="00435B73">
        <w:t>Defra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support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sector</w:t>
      </w:r>
      <w:r w:rsidR="009D2CEA">
        <w:t xml:space="preserve"> </w:t>
      </w:r>
      <w:r w:rsidRPr="00435B73">
        <w:t>and</w:t>
      </w:r>
      <w:r w:rsidR="009D2CEA">
        <w:t xml:space="preserve"> </w:t>
      </w:r>
      <w:r w:rsidRPr="00435B73">
        <w:t>rebuil</w:t>
      </w:r>
      <w:r w:rsidR="00593331">
        <w:t>d</w:t>
      </w:r>
      <w:r w:rsidR="009D2CEA">
        <w:t xml:space="preserve"> </w:t>
      </w:r>
      <w:r w:rsidRPr="00435B73">
        <w:t>confidence</w:t>
      </w:r>
      <w:r w:rsidR="009D2CEA">
        <w:t xml:space="preserve"> </w:t>
      </w:r>
      <w:r w:rsidRPr="00435B73">
        <w:t>with</w:t>
      </w:r>
      <w:r w:rsidR="009D2CEA">
        <w:t xml:space="preserve"> </w:t>
      </w:r>
      <w:r w:rsidRPr="00435B73">
        <w:t>its</w:t>
      </w:r>
      <w:r w:rsidR="009D2CEA">
        <w:t xml:space="preserve"> </w:t>
      </w:r>
      <w:r w:rsidR="00593331">
        <w:t>“</w:t>
      </w:r>
      <w:r w:rsidRPr="00435B73">
        <w:t>food</w:t>
      </w:r>
      <w:r w:rsidR="009D2CEA">
        <w:t xml:space="preserve"> </w:t>
      </w:r>
      <w:r w:rsidRPr="00435B73">
        <w:t>heroes</w:t>
      </w:r>
      <w:r w:rsidR="00593331">
        <w:t>”</w:t>
      </w:r>
      <w:r w:rsidR="009D2CEA">
        <w:t xml:space="preserve"> </w:t>
      </w:r>
      <w:r w:rsidRPr="00435B73">
        <w:t>campaign,</w:t>
      </w:r>
      <w:r w:rsidR="009D2CEA">
        <w:t xml:space="preserve"> </w:t>
      </w:r>
      <w:r w:rsidRPr="00435B73">
        <w:t>which</w:t>
      </w:r>
      <w:r w:rsidR="009D2CEA">
        <w:t xml:space="preserve"> </w:t>
      </w:r>
      <w:r w:rsidRPr="00435B73">
        <w:t>was</w:t>
      </w:r>
      <w:r w:rsidR="009D2CEA">
        <w:t xml:space="preserve"> </w:t>
      </w:r>
      <w:r w:rsidRPr="00435B73">
        <w:t>welcomed</w:t>
      </w:r>
      <w:r w:rsidR="009D2CEA">
        <w:t xml:space="preserve"> </w:t>
      </w:r>
      <w:r w:rsidRPr="00435B73">
        <w:t>by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restaurant</w:t>
      </w:r>
      <w:r w:rsidR="009D2CEA">
        <w:t xml:space="preserve"> </w:t>
      </w:r>
      <w:r w:rsidRPr="00435B73">
        <w:t>partners</w:t>
      </w:r>
      <w:r w:rsidR="009D2CEA">
        <w:t xml:space="preserve"> </w:t>
      </w:r>
      <w:r w:rsidRPr="00435B73">
        <w:t>up</w:t>
      </w:r>
      <w:r w:rsidR="009D2CEA">
        <w:t xml:space="preserve"> </w:t>
      </w:r>
      <w:r w:rsidRPr="00435B73">
        <w:t>and</w:t>
      </w:r>
      <w:r w:rsidR="009D2CEA">
        <w:t xml:space="preserve"> </w:t>
      </w:r>
      <w:r w:rsidRPr="00435B73">
        <w:t>down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country.</w:t>
      </w:r>
      <w:r w:rsidR="009D2CEA">
        <w:t xml:space="preserve"> </w:t>
      </w:r>
      <w:r w:rsidRPr="00435B73" w:rsidR="00593331">
        <w:t>It</w:t>
      </w:r>
      <w:r w:rsidR="009D2CEA">
        <w:t xml:space="preserve"> </w:t>
      </w:r>
      <w:r w:rsidRPr="00435B73">
        <w:t>played</w:t>
      </w:r>
      <w:r w:rsidR="009D2CEA">
        <w:t xml:space="preserve"> </w:t>
      </w:r>
      <w:r w:rsidRPr="00435B73">
        <w:t>a</w:t>
      </w:r>
      <w:r w:rsidR="009D2CEA">
        <w:t xml:space="preserve"> </w:t>
      </w:r>
      <w:r w:rsidRPr="00435B73">
        <w:t>key</w:t>
      </w:r>
      <w:r w:rsidR="009D2CEA">
        <w:t xml:space="preserve"> </w:t>
      </w:r>
      <w:r w:rsidRPr="00435B73">
        <w:t>role</w:t>
      </w:r>
      <w:r w:rsidR="009D2CEA">
        <w:t xml:space="preserve"> </w:t>
      </w:r>
      <w:r w:rsidRPr="00435B73">
        <w:t>in</w:t>
      </w:r>
      <w:r w:rsidR="009D2CEA">
        <w:t xml:space="preserve"> </w:t>
      </w:r>
      <w:r w:rsidRPr="00435B73">
        <w:t>building</w:t>
      </w:r>
      <w:r w:rsidR="009D2CEA">
        <w:t xml:space="preserve"> </w:t>
      </w:r>
      <w:r w:rsidRPr="00435B73">
        <w:t>both</w:t>
      </w:r>
      <w:r w:rsidR="009D2CEA">
        <w:t xml:space="preserve"> </w:t>
      </w:r>
      <w:r w:rsidRPr="00435B73">
        <w:t>restaurant</w:t>
      </w:r>
      <w:r w:rsidR="009D2CEA">
        <w:t xml:space="preserve"> </w:t>
      </w:r>
      <w:r w:rsidRPr="00435B73">
        <w:t>and,</w:t>
      </w:r>
      <w:r w:rsidR="009D2CEA">
        <w:t xml:space="preserve"> </w:t>
      </w:r>
      <w:r w:rsidRPr="00435B73">
        <w:t>importantly,</w:t>
      </w:r>
      <w:r w:rsidR="009D2CEA">
        <w:t xml:space="preserve"> </w:t>
      </w:r>
      <w:r w:rsidRPr="00435B73">
        <w:t>customer</w:t>
      </w:r>
      <w:r w:rsidR="009D2CEA">
        <w:t xml:space="preserve"> </w:t>
      </w:r>
      <w:r w:rsidRPr="00435B73">
        <w:t>confidence.</w:t>
      </w:r>
    </w:p>
    <w:p w:rsidR="007E23B9" w:rsidRPr="00435B73" w:rsidP="00792566">
      <w:pPr>
        <w:pStyle w:val="Answer"/>
      </w:pPr>
      <w:r w:rsidRPr="00435B73">
        <w:t>To</w:t>
      </w:r>
      <w:r w:rsidR="009D2CEA">
        <w:t xml:space="preserve"> </w:t>
      </w:r>
      <w:r w:rsidRPr="00435B73" w:rsidR="00F146AB">
        <w:t>tie</w:t>
      </w:r>
      <w:r w:rsidR="009D2CEA">
        <w:t xml:space="preserve"> </w:t>
      </w:r>
      <w:r w:rsidRPr="00435B73" w:rsidR="00F146AB">
        <w:t>this</w:t>
      </w:r>
      <w:r w:rsidR="009D2CEA">
        <w:t xml:space="preserve"> </w:t>
      </w:r>
      <w:r w:rsidRPr="00435B73" w:rsidR="00F146AB">
        <w:t>together,</w:t>
      </w:r>
      <w:r w:rsidR="009D2CEA">
        <w:t xml:space="preserve"> </w:t>
      </w:r>
      <w:r w:rsidRPr="00435B73" w:rsidR="00F146AB">
        <w:t>critically</w:t>
      </w:r>
      <w:r>
        <w:t>,</w:t>
      </w:r>
      <w:r w:rsidR="009D2CEA">
        <w:t xml:space="preserve"> </w:t>
      </w:r>
      <w:r w:rsidRPr="00435B73" w:rsidR="00F146AB">
        <w:t>this</w:t>
      </w:r>
      <w:r w:rsidR="009D2CEA">
        <w:t xml:space="preserve"> </w:t>
      </w:r>
      <w:r w:rsidRPr="00435B73" w:rsidR="00F146AB">
        <w:t>collaboration</w:t>
      </w:r>
      <w:r w:rsidR="009D2CEA">
        <w:t xml:space="preserve"> </w:t>
      </w:r>
      <w:r w:rsidRPr="00435B73" w:rsidR="00F146AB">
        <w:t>allowed</w:t>
      </w:r>
      <w:r w:rsidR="009D2CEA">
        <w:t xml:space="preserve"> </w:t>
      </w:r>
      <w:r w:rsidRPr="00435B73" w:rsidR="00F146AB">
        <w:t>us</w:t>
      </w:r>
      <w:r w:rsidR="009D2CEA">
        <w:t xml:space="preserve"> </w:t>
      </w:r>
      <w:r w:rsidRPr="00435B73" w:rsidR="00F146AB">
        <w:t>to</w:t>
      </w:r>
      <w:r w:rsidR="009D2CEA">
        <w:t xml:space="preserve"> </w:t>
      </w:r>
      <w:r w:rsidRPr="00435B73" w:rsidR="00F146AB">
        <w:t>cascade</w:t>
      </w:r>
      <w:r w:rsidR="009D2CEA">
        <w:t xml:space="preserve"> </w:t>
      </w:r>
      <w:r>
        <w:t>guidance</w:t>
      </w:r>
      <w:r w:rsidR="009D2CEA">
        <w:t xml:space="preserve"> </w:t>
      </w:r>
      <w:r>
        <w:t>and</w:t>
      </w:r>
      <w:r w:rsidR="009D2CEA">
        <w:t xml:space="preserve"> </w:t>
      </w:r>
      <w:r w:rsidRPr="00435B73" w:rsidR="00F146AB">
        <w:t>information</w:t>
      </w:r>
      <w:r w:rsidR="009D2CEA">
        <w:t xml:space="preserve"> </w:t>
      </w:r>
      <w:r w:rsidRPr="00435B73" w:rsidR="00F146AB">
        <w:t>to</w:t>
      </w:r>
      <w:r w:rsidR="009D2CEA">
        <w:t xml:space="preserve"> </w:t>
      </w:r>
      <w:r w:rsidRPr="00435B73" w:rsidR="00F146AB">
        <w:t>a</w:t>
      </w:r>
      <w:r w:rsidR="009D2CEA">
        <w:t xml:space="preserve"> </w:t>
      </w:r>
      <w:r w:rsidRPr="00435B73" w:rsidR="00F146AB">
        <w:t>very</w:t>
      </w:r>
      <w:r w:rsidR="009D2CEA">
        <w:t xml:space="preserve"> </w:t>
      </w:r>
      <w:r w:rsidRPr="00435B73" w:rsidR="00F146AB">
        <w:t>fragmented</w:t>
      </w:r>
      <w:r w:rsidR="009D2CEA">
        <w:t xml:space="preserve"> </w:t>
      </w:r>
      <w:r w:rsidRPr="00435B73" w:rsidR="00F146AB">
        <w:t>part</w:t>
      </w:r>
      <w:r w:rsidR="009D2CEA">
        <w:t xml:space="preserve"> </w:t>
      </w:r>
      <w:r w:rsidRPr="00435B73" w:rsidR="00F146AB">
        <w:t>of</w:t>
      </w:r>
      <w:r w:rsidR="009D2CEA">
        <w:t xml:space="preserve"> </w:t>
      </w:r>
      <w:r w:rsidRPr="00435B73" w:rsidR="00F146AB">
        <w:t>the</w:t>
      </w:r>
      <w:r w:rsidR="009D2CEA">
        <w:t xml:space="preserve"> </w:t>
      </w:r>
      <w:r w:rsidRPr="00435B73" w:rsidR="00F146AB">
        <w:t>hospitality</w:t>
      </w:r>
      <w:r w:rsidR="009D2CEA">
        <w:t xml:space="preserve"> </w:t>
      </w:r>
      <w:r w:rsidRPr="00435B73" w:rsidR="00F146AB">
        <w:t>sector,</w:t>
      </w:r>
      <w:r w:rsidR="009D2CEA">
        <w:t xml:space="preserve"> </w:t>
      </w:r>
      <w:r w:rsidRPr="00435B73" w:rsidR="00F146AB">
        <w:t>independent</w:t>
      </w:r>
      <w:r w:rsidR="009D2CEA">
        <w:t xml:space="preserve"> </w:t>
      </w:r>
      <w:r w:rsidRPr="00435B73" w:rsidR="00F146AB">
        <w:t>takeaway</w:t>
      </w:r>
      <w:r w:rsidR="009D2CEA">
        <w:t xml:space="preserve"> </w:t>
      </w:r>
      <w:r w:rsidRPr="00435B73" w:rsidR="00F146AB">
        <w:t>restaurants.</w:t>
      </w:r>
      <w:r w:rsidR="009D2CEA">
        <w:t xml:space="preserve"> </w:t>
      </w:r>
      <w:r w:rsidRPr="00435B73" w:rsidR="00F146AB">
        <w:t>That</w:t>
      </w:r>
      <w:r w:rsidR="009D2CEA">
        <w:t xml:space="preserve"> </w:t>
      </w:r>
      <w:r w:rsidRPr="00435B73" w:rsidR="00F146AB">
        <w:t>allowed</w:t>
      </w:r>
      <w:r w:rsidR="009D2CEA">
        <w:t xml:space="preserve"> </w:t>
      </w:r>
      <w:r w:rsidRPr="00435B73" w:rsidR="00F146AB">
        <w:t>us</w:t>
      </w:r>
      <w:r w:rsidR="009D2CEA">
        <w:t xml:space="preserve"> </w:t>
      </w:r>
      <w:r w:rsidRPr="00435B73" w:rsidR="00F146AB">
        <w:t>to</w:t>
      </w:r>
      <w:r w:rsidR="009D2CEA">
        <w:t xml:space="preserve"> </w:t>
      </w:r>
      <w:r w:rsidRPr="00435B73" w:rsidR="00F146AB">
        <w:t>get</w:t>
      </w:r>
      <w:r w:rsidR="009D2CEA">
        <w:t xml:space="preserve"> </w:t>
      </w:r>
      <w:r w:rsidRPr="00435B73" w:rsidR="00F146AB">
        <w:t>th</w:t>
      </w:r>
      <w:r w:rsidR="006D0CB4">
        <w:t>e</w:t>
      </w:r>
      <w:r w:rsidR="009D2CEA">
        <w:t xml:space="preserve"> </w:t>
      </w:r>
      <w:r w:rsidR="006D0CB4">
        <w:t>message</w:t>
      </w:r>
      <w:r w:rsidR="009D2CEA">
        <w:t xml:space="preserve"> </w:t>
      </w:r>
      <w:r w:rsidR="006D0CB4">
        <w:t>out,</w:t>
      </w:r>
      <w:r w:rsidR="009D2CEA">
        <w:t xml:space="preserve"> </w:t>
      </w:r>
      <w:r w:rsidR="006D0CB4">
        <w:t>to</w:t>
      </w:r>
      <w:r w:rsidR="009D2CEA">
        <w:t xml:space="preserve"> </w:t>
      </w:r>
      <w:r w:rsidRPr="00435B73" w:rsidR="00F146AB">
        <w:t>support</w:t>
      </w:r>
      <w:r w:rsidR="009D2CEA">
        <w:t xml:space="preserve"> </w:t>
      </w:r>
      <w:r w:rsidRPr="00435B73" w:rsidR="00F146AB">
        <w:t>and</w:t>
      </w:r>
      <w:r w:rsidR="009D2CEA">
        <w:t xml:space="preserve"> </w:t>
      </w:r>
      <w:r w:rsidR="006D0CB4">
        <w:t>to</w:t>
      </w:r>
      <w:r w:rsidR="009D2CEA">
        <w:t xml:space="preserve"> </w:t>
      </w:r>
      <w:r w:rsidRPr="00435B73" w:rsidR="00F146AB">
        <w:t>use</w:t>
      </w:r>
      <w:r w:rsidR="009D2CEA">
        <w:t xml:space="preserve"> </w:t>
      </w:r>
      <w:r w:rsidRPr="00435B73" w:rsidR="00F146AB">
        <w:t>our</w:t>
      </w:r>
      <w:r w:rsidR="009D2CEA">
        <w:t xml:space="preserve"> </w:t>
      </w:r>
      <w:r w:rsidRPr="00435B73" w:rsidR="00F146AB">
        <w:t>position</w:t>
      </w:r>
      <w:r w:rsidR="009D2CEA">
        <w:t xml:space="preserve"> </w:t>
      </w:r>
      <w:r w:rsidRPr="00435B73" w:rsidR="00F146AB">
        <w:t>to</w:t>
      </w:r>
      <w:r w:rsidR="009D2CEA">
        <w:t xml:space="preserve"> </w:t>
      </w:r>
      <w:r w:rsidRPr="00435B73" w:rsidR="00F146AB">
        <w:t>make</w:t>
      </w:r>
      <w:r w:rsidR="009D2CEA">
        <w:t xml:space="preserve"> </w:t>
      </w:r>
      <w:r w:rsidRPr="00435B73" w:rsidR="00F146AB">
        <w:t>sure</w:t>
      </w:r>
      <w:r w:rsidR="009D2CEA">
        <w:t xml:space="preserve"> </w:t>
      </w:r>
      <w:r w:rsidRPr="00435B73" w:rsidR="00F146AB">
        <w:t>restaurants</w:t>
      </w:r>
      <w:r w:rsidR="009D2CEA">
        <w:t xml:space="preserve"> </w:t>
      </w:r>
      <w:r w:rsidRPr="00435B73" w:rsidR="00F146AB">
        <w:t>knew</w:t>
      </w:r>
      <w:r w:rsidR="009D2CEA">
        <w:t xml:space="preserve"> </w:t>
      </w:r>
      <w:r w:rsidRPr="00435B73" w:rsidR="00F146AB">
        <w:t>that</w:t>
      </w:r>
      <w:r w:rsidR="006D0CB4">
        <w:t>,</w:t>
      </w:r>
      <w:r w:rsidR="009D2CEA">
        <w:t xml:space="preserve"> </w:t>
      </w:r>
      <w:r w:rsidRPr="00435B73" w:rsidR="00F146AB">
        <w:t>if</w:t>
      </w:r>
      <w:r w:rsidR="009D2CEA">
        <w:t xml:space="preserve"> </w:t>
      </w:r>
      <w:r w:rsidRPr="00435B73" w:rsidR="00F146AB">
        <w:t>they</w:t>
      </w:r>
      <w:r w:rsidR="009D2CEA">
        <w:t xml:space="preserve"> </w:t>
      </w:r>
      <w:r w:rsidRPr="00435B73" w:rsidR="00F146AB">
        <w:t>could</w:t>
      </w:r>
      <w:r w:rsidR="009D2CEA">
        <w:t xml:space="preserve"> </w:t>
      </w:r>
      <w:r w:rsidRPr="00435B73" w:rsidR="00F146AB">
        <w:t>operate</w:t>
      </w:r>
      <w:r w:rsidR="009D2CEA">
        <w:t xml:space="preserve"> </w:t>
      </w:r>
      <w:r w:rsidRPr="00435B73" w:rsidR="00F146AB">
        <w:t>safely</w:t>
      </w:r>
      <w:r w:rsidR="006D0CB4">
        <w:t>,</w:t>
      </w:r>
      <w:r w:rsidR="009D2CEA">
        <w:t xml:space="preserve"> </w:t>
      </w:r>
      <w:r w:rsidRPr="00435B73" w:rsidR="00F146AB">
        <w:t>they</w:t>
      </w:r>
      <w:r w:rsidR="009D2CEA">
        <w:t xml:space="preserve"> </w:t>
      </w:r>
      <w:r w:rsidRPr="00435B73" w:rsidR="00F146AB">
        <w:t>should</w:t>
      </w:r>
      <w:r w:rsidR="009D2CEA">
        <w:t xml:space="preserve"> </w:t>
      </w:r>
      <w:r w:rsidRPr="00435B73" w:rsidR="00F146AB">
        <w:t>be</w:t>
      </w:r>
      <w:r w:rsidR="009D2CEA">
        <w:t xml:space="preserve"> </w:t>
      </w:r>
      <w:r w:rsidRPr="00435B73" w:rsidR="00F146AB">
        <w:t>open</w:t>
      </w:r>
      <w:r w:rsidR="009D2CEA">
        <w:t xml:space="preserve"> </w:t>
      </w:r>
      <w:r w:rsidRPr="00435B73" w:rsidR="00F146AB">
        <w:t>for</w:t>
      </w:r>
      <w:r w:rsidR="009D2CEA">
        <w:t xml:space="preserve"> </w:t>
      </w:r>
      <w:r w:rsidRPr="00435B73" w:rsidR="00F146AB">
        <w:t>business</w:t>
      </w:r>
      <w:r w:rsidR="009D2CEA">
        <w:t xml:space="preserve"> </w:t>
      </w:r>
      <w:r w:rsidRPr="00435B73" w:rsidR="00F146AB">
        <w:t>and</w:t>
      </w:r>
      <w:r w:rsidR="006D0CB4">
        <w:t>,</w:t>
      </w:r>
      <w:r w:rsidR="009D2CEA">
        <w:t xml:space="preserve"> </w:t>
      </w:r>
      <w:r w:rsidRPr="00435B73" w:rsidR="00F146AB">
        <w:t>impor</w:t>
      </w:r>
      <w:r w:rsidRPr="00435B73">
        <w:t>tantly</w:t>
      </w:r>
      <w:r w:rsidR="006D0CB4">
        <w:t>,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demand</w:t>
      </w:r>
      <w:r w:rsidR="009D2CEA">
        <w:t xml:space="preserve"> </w:t>
      </w:r>
      <w:r w:rsidRPr="00435B73">
        <w:t>through</w:t>
      </w:r>
      <w:r w:rsidR="009D2CEA">
        <w:t xml:space="preserve"> </w:t>
      </w:r>
      <w:r w:rsidRPr="00435B73">
        <w:t>channels</w:t>
      </w:r>
      <w:r w:rsidR="009D2CEA">
        <w:t xml:space="preserve"> </w:t>
      </w:r>
      <w:r w:rsidR="006D0CB4">
        <w:t>such</w:t>
      </w:r>
      <w:r w:rsidR="009D2CEA">
        <w:t xml:space="preserve"> </w:t>
      </w:r>
      <w:r w:rsidR="006D0CB4">
        <w:t>as</w:t>
      </w:r>
      <w:r w:rsidR="009D2CEA">
        <w:t xml:space="preserve"> </w:t>
      </w:r>
      <w:r w:rsidRPr="00435B73">
        <w:t>Just</w:t>
      </w:r>
      <w:r w:rsidR="009D2CEA">
        <w:t xml:space="preserve"> </w:t>
      </w:r>
      <w:r w:rsidRPr="00435B73">
        <w:t>Eat</w:t>
      </w:r>
      <w:r w:rsidR="009D2CEA">
        <w:t xml:space="preserve"> </w:t>
      </w:r>
      <w:r w:rsidRPr="00435B73">
        <w:t>was</w:t>
      </w:r>
      <w:r w:rsidR="009D2CEA">
        <w:t xml:space="preserve"> </w:t>
      </w:r>
      <w:r w:rsidRPr="00435B73">
        <w:t>there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meet</w:t>
      </w:r>
      <w:r w:rsidR="009D2CEA">
        <w:t xml:space="preserve"> </w:t>
      </w:r>
      <w:r w:rsidRPr="00435B73">
        <w:t>them.</w:t>
      </w:r>
    </w:p>
    <w:p w:rsidR="00792566" w:rsidRPr="00435B73" w:rsidP="007E23B9">
      <w:pPr>
        <w:pStyle w:val="Question"/>
      </w:pPr>
      <w:sdt>
        <w:sdtPr>
          <w:alias w:val="Member"/>
          <w:tag w:val="&lt;Member mnisId='155' dodsId='25772'&gt;"/>
          <w:id w:val="-1079362567"/>
          <w:placeholder>
            <w:docPart w:val="DefaultPlaceholder_1082065158"/>
          </w:placeholder>
          <w:richText/>
        </w:sdtPr>
        <w:sdtContent>
          <w:r w:rsidRPr="00435B73" w:rsidR="007E23B9">
            <w:rPr>
              <w:b/>
            </w:rPr>
            <w:t>Geraint</w:t>
          </w:r>
          <w:r w:rsidR="009D2CEA">
            <w:rPr>
              <w:b/>
            </w:rPr>
            <w:t xml:space="preserve"> </w:t>
          </w:r>
          <w:r w:rsidRPr="00435B73" w:rsidR="007E23B9">
            <w:rPr>
              <w:b/>
            </w:rPr>
            <w:t>Davies:</w:t>
          </w:r>
        </w:sdtContent>
      </w:sdt>
      <w:r w:rsidR="009D2CEA">
        <w:t xml:space="preserve"> </w:t>
      </w:r>
      <w:r w:rsidRPr="00435B73" w:rsidR="007E23B9">
        <w:t>First,</w:t>
      </w:r>
      <w:r w:rsidR="009D2CEA">
        <w:t xml:space="preserve"> </w:t>
      </w:r>
      <w:r w:rsidRPr="00435B73" w:rsidR="007E23B9">
        <w:t>can</w:t>
      </w:r>
      <w:r w:rsidR="009D2CEA">
        <w:t xml:space="preserve"> </w:t>
      </w:r>
      <w:r w:rsidRPr="00435B73" w:rsidR="007E23B9">
        <w:t>I</w:t>
      </w:r>
      <w:r w:rsidR="009D2CEA">
        <w:t xml:space="preserve"> </w:t>
      </w:r>
      <w:r w:rsidRPr="00435B73" w:rsidR="007E23B9">
        <w:t>simply</w:t>
      </w:r>
      <w:r w:rsidR="009D2CEA">
        <w:t xml:space="preserve"> </w:t>
      </w:r>
      <w:r w:rsidRPr="00435B73" w:rsidR="007E23B9">
        <w:t>ask</w:t>
      </w:r>
      <w:r w:rsidR="009D2CEA">
        <w:t xml:space="preserve"> </w:t>
      </w:r>
      <w:r w:rsidRPr="00435B73" w:rsidR="007E23B9">
        <w:t>whether</w:t>
      </w:r>
      <w:r w:rsidR="009D2CEA">
        <w:t xml:space="preserve"> </w:t>
      </w:r>
      <w:r w:rsidRPr="00435B73" w:rsidR="007E23B9">
        <w:t>you</w:t>
      </w:r>
      <w:r w:rsidR="009D2CEA">
        <w:t xml:space="preserve"> </w:t>
      </w:r>
      <w:r w:rsidRPr="00435B73" w:rsidR="007E23B9">
        <w:t>feel</w:t>
      </w:r>
      <w:r w:rsidR="009D2CEA">
        <w:t xml:space="preserve"> </w:t>
      </w:r>
      <w:r w:rsidRPr="00435B73" w:rsidR="007E23B9">
        <w:t>there</w:t>
      </w:r>
      <w:r w:rsidR="009D2CEA">
        <w:t xml:space="preserve"> </w:t>
      </w:r>
      <w:r w:rsidRPr="00435B73" w:rsidR="007E23B9">
        <w:t>is</w:t>
      </w:r>
      <w:r w:rsidR="009D2CEA">
        <w:t xml:space="preserve"> </w:t>
      </w:r>
      <w:r w:rsidRPr="00435B73" w:rsidR="007E23B9">
        <w:t>enough</w:t>
      </w:r>
      <w:r w:rsidR="009D2CEA">
        <w:t xml:space="preserve"> </w:t>
      </w:r>
      <w:r w:rsidRPr="00435B73" w:rsidR="007E23B9">
        <w:t>time</w:t>
      </w:r>
      <w:r w:rsidR="009D2CEA">
        <w:t xml:space="preserve"> </w:t>
      </w:r>
      <w:r w:rsidRPr="00435B73" w:rsidR="007E23B9">
        <w:t>between</w:t>
      </w:r>
      <w:r w:rsidR="009D2CEA">
        <w:t xml:space="preserve"> </w:t>
      </w:r>
      <w:r w:rsidRPr="00435B73" w:rsidR="007E23B9">
        <w:t>now</w:t>
      </w:r>
      <w:r w:rsidR="009D2CEA">
        <w:t xml:space="preserve"> </w:t>
      </w:r>
      <w:r w:rsidRPr="00435B73" w:rsidR="007E23B9">
        <w:t>and</w:t>
      </w:r>
      <w:r w:rsidR="009D2CEA">
        <w:t xml:space="preserve"> </w:t>
      </w:r>
      <w:r w:rsidRPr="00435B73" w:rsidR="007E23B9">
        <w:t>4</w:t>
      </w:r>
      <w:r w:rsidR="009D2CEA">
        <w:t xml:space="preserve"> </w:t>
      </w:r>
      <w:r w:rsidRPr="00435B73" w:rsidR="007E23B9">
        <w:t>July</w:t>
      </w:r>
      <w:r w:rsidR="009D2CEA">
        <w:t xml:space="preserve"> </w:t>
      </w:r>
      <w:r w:rsidRPr="00435B73" w:rsidR="007E23B9">
        <w:t>to</w:t>
      </w:r>
      <w:r w:rsidR="009D2CEA">
        <w:t xml:space="preserve"> </w:t>
      </w:r>
      <w:r w:rsidRPr="00435B73" w:rsidR="007E23B9">
        <w:t>get</w:t>
      </w:r>
      <w:r w:rsidR="009D2CEA">
        <w:t xml:space="preserve"> </w:t>
      </w:r>
      <w:r w:rsidRPr="00435B73" w:rsidR="007E23B9">
        <w:t>ready</w:t>
      </w:r>
      <w:r w:rsidR="009D2CEA">
        <w:t xml:space="preserve"> </w:t>
      </w:r>
      <w:r w:rsidRPr="00435B73" w:rsidR="007E23B9">
        <w:t>and</w:t>
      </w:r>
      <w:r w:rsidR="009D2CEA">
        <w:t xml:space="preserve"> </w:t>
      </w:r>
      <w:r w:rsidRPr="00435B73" w:rsidR="007E23B9">
        <w:t>be</w:t>
      </w:r>
      <w:r w:rsidR="009D2CEA">
        <w:t xml:space="preserve"> </w:t>
      </w:r>
      <w:r w:rsidRPr="00435B73" w:rsidR="007E23B9">
        <w:t>open</w:t>
      </w:r>
      <w:r w:rsidR="009D2CEA">
        <w:t xml:space="preserve"> </w:t>
      </w:r>
      <w:r w:rsidR="006D0CB4">
        <w:t>for</w:t>
      </w:r>
      <w:r w:rsidR="009D2CEA">
        <w:t xml:space="preserve"> </w:t>
      </w:r>
      <w:r w:rsidR="006D0CB4">
        <w:t>business?</w:t>
      </w:r>
      <w:r w:rsidR="009D2CEA">
        <w:t xml:space="preserve"> </w:t>
      </w:r>
      <w:r w:rsidRPr="00435B73" w:rsidR="006D0CB4">
        <w:t>What</w:t>
      </w:r>
      <w:r w:rsidR="009D2CEA">
        <w:t xml:space="preserve"> </w:t>
      </w:r>
      <w:r w:rsidRPr="00435B73" w:rsidR="007E23B9">
        <w:t>proportion</w:t>
      </w:r>
      <w:r w:rsidR="009D2CEA">
        <w:t xml:space="preserve"> </w:t>
      </w:r>
      <w:r w:rsidRPr="00435B73" w:rsidR="007E23B9">
        <w:t>of</w:t>
      </w:r>
      <w:r w:rsidR="009D2CEA">
        <w:t xml:space="preserve"> </w:t>
      </w:r>
      <w:r w:rsidRPr="00435B73" w:rsidR="007E23B9">
        <w:t>the</w:t>
      </w:r>
      <w:r w:rsidR="009D2CEA">
        <w:t xml:space="preserve"> </w:t>
      </w:r>
      <w:r w:rsidRPr="00435B73" w:rsidR="007E23B9">
        <w:t>businesses</w:t>
      </w:r>
      <w:r w:rsidR="009D2CEA">
        <w:t xml:space="preserve"> </w:t>
      </w:r>
      <w:r w:rsidRPr="00435B73" w:rsidR="007E23B9">
        <w:t>will</w:t>
      </w:r>
      <w:r w:rsidR="009D2CEA">
        <w:t xml:space="preserve"> </w:t>
      </w:r>
      <w:r w:rsidRPr="00435B73" w:rsidR="007E23B9">
        <w:t>be</w:t>
      </w:r>
      <w:r w:rsidR="009D2CEA">
        <w:t xml:space="preserve"> </w:t>
      </w:r>
      <w:r w:rsidRPr="00435B73" w:rsidR="007E23B9">
        <w:t>ready</w:t>
      </w:r>
      <w:r w:rsidR="009D2CEA">
        <w:t xml:space="preserve"> </w:t>
      </w:r>
      <w:r w:rsidRPr="00435B73" w:rsidR="007E23B9">
        <w:t>to</w:t>
      </w:r>
      <w:r w:rsidR="009D2CEA">
        <w:t xml:space="preserve"> </w:t>
      </w:r>
      <w:r w:rsidRPr="00435B73" w:rsidR="007E23B9">
        <w:t>roll?</w:t>
      </w:r>
    </w:p>
    <w:p w:rsidR="007E23B9" w:rsidRPr="00435B73" w:rsidP="007E23B9">
      <w:pPr>
        <w:pStyle w:val="Answer"/>
      </w:pPr>
      <w:sdt>
        <w:sdtPr>
          <w:alias w:val="Witness"/>
          <w:id w:val="-1393413512"/>
          <w:placeholder>
            <w:docPart w:val="DefaultPlaceholder_1082065158"/>
          </w:placeholder>
          <w:richText/>
        </w:sdtPr>
        <w:sdtContent>
          <w:r w:rsidRPr="00135068" w:rsidR="00135068">
            <w:rPr>
              <w:b/>
              <w:i/>
            </w:rPr>
            <w:t>Kate</w:t>
          </w:r>
          <w:r w:rsidR="009D2CEA">
            <w:rPr>
              <w:b/>
              <w:i/>
            </w:rPr>
            <w:t xml:space="preserve"> </w:t>
          </w:r>
          <w:r w:rsidRPr="00135068" w:rsidR="00135068">
            <w:rPr>
              <w:b/>
              <w:i/>
            </w:rPr>
            <w:t>Nicholls:</w:t>
          </w:r>
          <w:r w:rsidR="009D2CEA">
            <w:rPr>
              <w:b/>
            </w:rPr>
            <w:t xml:space="preserve"> </w:t>
          </w:r>
        </w:sdtContent>
      </w:sdt>
      <w:r w:rsidRPr="00435B73" w:rsidR="006D0CB4">
        <w:t>We</w:t>
      </w:r>
      <w:r w:rsidR="009D2CEA">
        <w:t xml:space="preserve"> </w:t>
      </w:r>
      <w:r w:rsidRPr="00435B73">
        <w:t>have</w:t>
      </w:r>
      <w:r w:rsidR="009D2CEA">
        <w:t xml:space="preserve"> </w:t>
      </w:r>
      <w:r w:rsidRPr="00435B73">
        <w:t>had</w:t>
      </w:r>
      <w:r w:rsidR="009D2CEA">
        <w:t xml:space="preserve"> </w:t>
      </w:r>
      <w:r w:rsidRPr="00435B73">
        <w:t>4</w:t>
      </w:r>
      <w:r w:rsidR="009D2CEA">
        <w:t xml:space="preserve"> </w:t>
      </w:r>
      <w:r w:rsidRPr="00435B73">
        <w:t>July</w:t>
      </w:r>
      <w:r w:rsidR="009D2CEA">
        <w:t xml:space="preserve"> </w:t>
      </w:r>
      <w:r w:rsidRPr="00435B73">
        <w:t>as</w:t>
      </w:r>
      <w:r w:rsidR="009D2CEA">
        <w:t xml:space="preserve"> </w:t>
      </w:r>
      <w:r w:rsidRPr="00435B73">
        <w:t>an</w:t>
      </w:r>
      <w:r w:rsidR="009D2CEA">
        <w:t xml:space="preserve"> </w:t>
      </w:r>
      <w:r w:rsidRPr="00435B73">
        <w:t>aspirational</w:t>
      </w:r>
      <w:r w:rsidR="009D2CEA">
        <w:t xml:space="preserve"> </w:t>
      </w:r>
      <w:r w:rsidRPr="00435B73">
        <w:t>date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work</w:t>
      </w:r>
      <w:r w:rsidR="009D2CEA">
        <w:t xml:space="preserve"> </w:t>
      </w:r>
      <w:r w:rsidRPr="00435B73">
        <w:t>towards</w:t>
      </w:r>
      <w:r w:rsidR="009D2CEA">
        <w:t xml:space="preserve"> </w:t>
      </w:r>
      <w:r w:rsidRPr="00435B73">
        <w:t>since</w:t>
      </w:r>
      <w:r w:rsidR="009D2CEA">
        <w:t xml:space="preserve"> </w:t>
      </w:r>
      <w:r w:rsidRPr="00435B73">
        <w:t>11</w:t>
      </w:r>
      <w:r w:rsidR="009D2CEA">
        <w:t xml:space="preserve"> </w:t>
      </w:r>
      <w:r w:rsidRPr="00435B73">
        <w:t>May</w:t>
      </w:r>
      <w:r w:rsidR="006D0CB4">
        <w:t>.</w:t>
      </w:r>
      <w:r w:rsidR="009D2CEA">
        <w:t xml:space="preserve"> </w:t>
      </w:r>
      <w:r w:rsidR="006D0CB4">
        <w:t>W</w:t>
      </w:r>
      <w:r w:rsidRPr="00435B73">
        <w:t>e</w:t>
      </w:r>
      <w:r w:rsidR="009D2CEA">
        <w:t xml:space="preserve"> </w:t>
      </w:r>
      <w:r w:rsidRPr="00435B73">
        <w:t>have</w:t>
      </w:r>
      <w:r w:rsidR="009D2CEA">
        <w:t xml:space="preserve"> </w:t>
      </w:r>
      <w:r w:rsidRPr="00435B73">
        <w:t>not</w:t>
      </w:r>
      <w:r w:rsidR="009D2CEA">
        <w:t xml:space="preserve"> </w:t>
      </w:r>
      <w:r w:rsidRPr="00435B73">
        <w:t>had</w:t>
      </w:r>
      <w:r w:rsidR="009D2CEA">
        <w:t xml:space="preserve"> </w:t>
      </w:r>
      <w:r w:rsidRPr="00435B73">
        <w:t>it</w:t>
      </w:r>
      <w:r w:rsidR="009D2CEA">
        <w:t xml:space="preserve"> </w:t>
      </w:r>
      <w:r w:rsidRPr="00435B73">
        <w:t>confirmed</w:t>
      </w:r>
      <w:r w:rsidR="009D2CEA">
        <w:t xml:space="preserve"> </w:t>
      </w:r>
      <w:r w:rsidRPr="00435B73">
        <w:t>and</w:t>
      </w:r>
      <w:r w:rsidR="009D2CEA">
        <w:t xml:space="preserve"> </w:t>
      </w:r>
      <w:r w:rsidRPr="00435B73">
        <w:t>we</w:t>
      </w:r>
      <w:r w:rsidR="009D2CEA">
        <w:t xml:space="preserve"> </w:t>
      </w:r>
      <w:r w:rsidRPr="00435B73">
        <w:t>have</w:t>
      </w:r>
      <w:r w:rsidR="009D2CEA">
        <w:t xml:space="preserve"> </w:t>
      </w:r>
      <w:r w:rsidRPr="00435B73">
        <w:t>not</w:t>
      </w:r>
      <w:r w:rsidR="009D2CEA">
        <w:t xml:space="preserve"> </w:t>
      </w:r>
      <w:r w:rsidRPr="00435B73">
        <w:t>had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details</w:t>
      </w:r>
      <w:r w:rsidR="009D2CEA">
        <w:t xml:space="preserve"> </w:t>
      </w:r>
      <w:r w:rsidRPr="00435B73">
        <w:t>of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guidelines,</w:t>
      </w:r>
      <w:r w:rsidR="009D2CEA">
        <w:t xml:space="preserve"> </w:t>
      </w:r>
      <w:r w:rsidRPr="00435B73">
        <w:t>but</w:t>
      </w:r>
      <w:r w:rsidR="009D2CEA">
        <w:t xml:space="preserve"> </w:t>
      </w:r>
      <w:r w:rsidRPr="00435B73">
        <w:t>we</w:t>
      </w:r>
      <w:r w:rsidR="009D2CEA">
        <w:t xml:space="preserve"> </w:t>
      </w:r>
      <w:r w:rsidRPr="00435B73">
        <w:t>have</w:t>
      </w:r>
      <w:r w:rsidR="009D2CEA">
        <w:t xml:space="preserve"> </w:t>
      </w:r>
      <w:r w:rsidRPr="00435B73">
        <w:t>had</w:t>
      </w:r>
      <w:r w:rsidR="009D2CEA">
        <w:t xml:space="preserve"> </w:t>
      </w:r>
      <w:r w:rsidRPr="00435B73">
        <w:t>that</w:t>
      </w:r>
      <w:r w:rsidR="009D2CEA">
        <w:t xml:space="preserve"> </w:t>
      </w:r>
      <w:r w:rsidRPr="00435B73">
        <w:t>date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work</w:t>
      </w:r>
      <w:r w:rsidR="009D2CEA">
        <w:t xml:space="preserve"> </w:t>
      </w:r>
      <w:r w:rsidRPr="00435B73">
        <w:t>towards</w:t>
      </w:r>
      <w:r w:rsidR="006D0CB4">
        <w:t>.</w:t>
      </w:r>
      <w:r w:rsidR="009D2CEA">
        <w:t xml:space="preserve"> </w:t>
      </w:r>
      <w:r w:rsidRPr="00435B73" w:rsidR="006D0CB4">
        <w:t>Over</w:t>
      </w:r>
      <w:r w:rsidR="009D2CEA">
        <w:t xml:space="preserve"> </w:t>
      </w:r>
      <w:r w:rsidRPr="00435B73" w:rsidR="006D0CB4">
        <w:t>the</w:t>
      </w:r>
      <w:r w:rsidR="009D2CEA">
        <w:t xml:space="preserve"> </w:t>
      </w:r>
      <w:r w:rsidRPr="00435B73" w:rsidR="006D0CB4">
        <w:t>last</w:t>
      </w:r>
      <w:r w:rsidR="009D2CEA">
        <w:t xml:space="preserve"> </w:t>
      </w:r>
      <w:r w:rsidRPr="00435B73" w:rsidR="006D0CB4">
        <w:t>four</w:t>
      </w:r>
      <w:r w:rsidR="009D2CEA">
        <w:t xml:space="preserve"> </w:t>
      </w:r>
      <w:r w:rsidRPr="00435B73" w:rsidR="006D0CB4">
        <w:t>or</w:t>
      </w:r>
      <w:r w:rsidR="009D2CEA">
        <w:t xml:space="preserve"> </w:t>
      </w:r>
      <w:r w:rsidRPr="00435B73" w:rsidR="006D0CB4">
        <w:t>five</w:t>
      </w:r>
      <w:r w:rsidR="009D2CEA">
        <w:t xml:space="preserve"> </w:t>
      </w:r>
      <w:r w:rsidRPr="00435B73" w:rsidR="006D0CB4">
        <w:t>weeks</w:t>
      </w:r>
      <w:r w:rsidR="006D0CB4">
        <w:t>,</w:t>
      </w:r>
      <w:r w:rsidR="009D2CEA">
        <w:t xml:space="preserve"> </w:t>
      </w:r>
      <w:r w:rsidRPr="00435B73" w:rsidR="006D0CB4">
        <w:t>we</w:t>
      </w:r>
      <w:r w:rsidR="009D2CEA">
        <w:t xml:space="preserve"> </w:t>
      </w:r>
      <w:r w:rsidRPr="00435B73">
        <w:t>have</w:t>
      </w:r>
      <w:r w:rsidR="009D2CEA">
        <w:t xml:space="preserve"> </w:t>
      </w:r>
      <w:r w:rsidRPr="00435B73">
        <w:t>been</w:t>
      </w:r>
      <w:r w:rsidR="009D2CEA">
        <w:t xml:space="preserve"> </w:t>
      </w:r>
      <w:r w:rsidRPr="00435B73">
        <w:t>working</w:t>
      </w:r>
      <w:r w:rsidR="009D2CEA">
        <w:t xml:space="preserve"> </w:t>
      </w:r>
      <w:r w:rsidRPr="00435B73">
        <w:t>with</w:t>
      </w:r>
      <w:r w:rsidR="009D2CEA">
        <w:t xml:space="preserve"> </w:t>
      </w:r>
      <w:r w:rsidRPr="00435B73">
        <w:t>a</w:t>
      </w:r>
      <w:r w:rsidR="009D2CEA">
        <w:t xml:space="preserve"> </w:t>
      </w:r>
      <w:r w:rsidRPr="00435B73">
        <w:t>lot</w:t>
      </w:r>
      <w:r w:rsidR="009D2CEA">
        <w:t xml:space="preserve"> </w:t>
      </w:r>
      <w:r w:rsidRPr="00435B73">
        <w:t>of</w:t>
      </w:r>
      <w:r w:rsidR="009D2CEA">
        <w:t xml:space="preserve"> </w:t>
      </w:r>
      <w:r w:rsidRPr="00435B73">
        <w:t>our</w:t>
      </w:r>
      <w:r w:rsidR="009D2CEA">
        <w:t xml:space="preserve"> </w:t>
      </w:r>
      <w:r w:rsidRPr="00435B73">
        <w:t>members,</w:t>
      </w:r>
      <w:r w:rsidR="009D2CEA">
        <w:t xml:space="preserve"> </w:t>
      </w:r>
      <w:r w:rsidRPr="00435B73">
        <w:t>including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independents,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share</w:t>
      </w:r>
      <w:r w:rsidR="009D2CEA">
        <w:t xml:space="preserve"> </w:t>
      </w:r>
      <w:r w:rsidRPr="00435B73">
        <w:t>best</w:t>
      </w:r>
      <w:r w:rsidR="009D2CEA">
        <w:t xml:space="preserve"> </w:t>
      </w:r>
      <w:r w:rsidRPr="00435B73">
        <w:t>practice</w:t>
      </w:r>
      <w:r w:rsidR="009D2CEA">
        <w:t xml:space="preserve"> </w:t>
      </w:r>
      <w:r w:rsidR="006D0CB4">
        <w:t>and</w:t>
      </w:r>
      <w:r w:rsidR="009D2CEA">
        <w:t xml:space="preserve"> </w:t>
      </w:r>
      <w:r w:rsidRPr="00435B73">
        <w:t>think</w:t>
      </w:r>
      <w:r w:rsidR="009D2CEA">
        <w:t xml:space="preserve"> </w:t>
      </w:r>
      <w:r w:rsidRPr="00435B73">
        <w:t>through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risk</w:t>
      </w:r>
      <w:r w:rsidR="009D2CEA">
        <w:t xml:space="preserve"> </w:t>
      </w:r>
      <w:r w:rsidRPr="00435B73">
        <w:t>assessment</w:t>
      </w:r>
      <w:r w:rsidR="009D2CEA">
        <w:t xml:space="preserve"> </w:t>
      </w:r>
      <w:r w:rsidRPr="00435B73">
        <w:t>template</w:t>
      </w:r>
      <w:r w:rsidR="006D0CB4">
        <w:t>s</w:t>
      </w:r>
      <w:r w:rsidRPr="00435B73">
        <w:t>.</w:t>
      </w:r>
      <w:r w:rsidR="009D2CEA">
        <w:t xml:space="preserve"> </w:t>
      </w:r>
      <w:r w:rsidRPr="00435B73">
        <w:t>It</w:t>
      </w:r>
      <w:r w:rsidR="009D2CEA">
        <w:t xml:space="preserve"> </w:t>
      </w:r>
      <w:r w:rsidRPr="00435B73">
        <w:t>will</w:t>
      </w:r>
      <w:r w:rsidR="009D2CEA">
        <w:t xml:space="preserve"> </w:t>
      </w:r>
      <w:r w:rsidRPr="00435B73">
        <w:t>be</w:t>
      </w:r>
      <w:r w:rsidR="009D2CEA">
        <w:t xml:space="preserve"> </w:t>
      </w:r>
      <w:r w:rsidRPr="00435B73">
        <w:t>tight.</w:t>
      </w:r>
      <w:r w:rsidR="009D2CEA">
        <w:t xml:space="preserve"> </w:t>
      </w:r>
      <w:r w:rsidRPr="00435B73">
        <w:t>We</w:t>
      </w:r>
      <w:r w:rsidR="009D2CEA">
        <w:t xml:space="preserve"> </w:t>
      </w:r>
      <w:r w:rsidRPr="00435B73">
        <w:t>have</w:t>
      </w:r>
      <w:r w:rsidR="009D2CEA">
        <w:t xml:space="preserve"> </w:t>
      </w:r>
      <w:r w:rsidRPr="00435B73">
        <w:t>only</w:t>
      </w:r>
      <w:r w:rsidR="009D2CEA">
        <w:t xml:space="preserve"> </w:t>
      </w:r>
      <w:r w:rsidR="006D0CB4">
        <w:t>10</w:t>
      </w:r>
      <w:r w:rsidR="009D2CEA">
        <w:t xml:space="preserve"> </w:t>
      </w:r>
      <w:r w:rsidR="006D0CB4">
        <w:t>or</w:t>
      </w:r>
      <w:r w:rsidR="009D2CEA">
        <w:t xml:space="preserve"> </w:t>
      </w:r>
      <w:r w:rsidR="006D0CB4">
        <w:t>11</w:t>
      </w:r>
      <w:r w:rsidR="009D2CEA">
        <w:t xml:space="preserve"> </w:t>
      </w:r>
      <w:r w:rsidR="006D0CB4">
        <w:t>days</w:t>
      </w:r>
      <w:r w:rsidR="009D2CEA">
        <w:t xml:space="preserve"> </w:t>
      </w:r>
      <w:r w:rsidR="006D0CB4">
        <w:t>to</w:t>
      </w:r>
      <w:r w:rsidR="009D2CEA">
        <w:t xml:space="preserve"> </w:t>
      </w:r>
      <w:r w:rsidR="006D0CB4">
        <w:t>start</w:t>
      </w:r>
      <w:r w:rsidRPr="00435B73">
        <w:t>,</w:t>
      </w:r>
      <w:r w:rsidR="009D2CEA">
        <w:t xml:space="preserve"> </w:t>
      </w:r>
      <w:r w:rsidR="006D0CB4">
        <w:t>but</w:t>
      </w:r>
      <w:r w:rsidR="009D2CEA">
        <w:t xml:space="preserve"> </w:t>
      </w:r>
      <w:r w:rsidRPr="00435B73">
        <w:t>we</w:t>
      </w:r>
      <w:r w:rsidR="009D2CEA">
        <w:t xml:space="preserve"> </w:t>
      </w:r>
      <w:r w:rsidRPr="00435B73" w:rsidR="00D46DF1">
        <w:t>were</w:t>
      </w:r>
      <w:r w:rsidR="009D2CEA">
        <w:t xml:space="preserve"> </w:t>
      </w:r>
      <w:r w:rsidRPr="00435B73" w:rsidR="00D46DF1">
        <w:t>always</w:t>
      </w:r>
      <w:r w:rsidR="009D2CEA">
        <w:t xml:space="preserve"> </w:t>
      </w:r>
      <w:r w:rsidRPr="00435B73" w:rsidR="00D46DF1">
        <w:t>anticipating</w:t>
      </w:r>
      <w:r w:rsidR="009D2CEA">
        <w:t xml:space="preserve"> </w:t>
      </w:r>
      <w:r w:rsidRPr="00435B73" w:rsidR="00D46DF1">
        <w:t>a</w:t>
      </w:r>
      <w:r w:rsidR="009D2CEA">
        <w:t xml:space="preserve"> </w:t>
      </w:r>
      <w:r w:rsidRPr="00435B73" w:rsidR="00D46DF1">
        <w:t>phased</w:t>
      </w:r>
      <w:r w:rsidR="009D2CEA">
        <w:t xml:space="preserve"> </w:t>
      </w:r>
      <w:r w:rsidRPr="00435B73" w:rsidR="00D46DF1">
        <w:t>reopening.</w:t>
      </w:r>
    </w:p>
    <w:p w:rsidR="00D46DF1" w:rsidRPr="00435B73" w:rsidP="007E23B9">
      <w:pPr>
        <w:pStyle w:val="Answer"/>
      </w:pPr>
      <w:r>
        <w:t>As</w:t>
      </w:r>
      <w:r w:rsidR="009D2CEA">
        <w:t xml:space="preserve"> </w:t>
      </w:r>
      <w:r>
        <w:t>for</w:t>
      </w:r>
      <w:r w:rsidR="009D2CEA">
        <w:t xml:space="preserve"> </w:t>
      </w:r>
      <w:r>
        <w:t>today’s</w:t>
      </w:r>
      <w:r w:rsidR="009D2CEA">
        <w:t xml:space="preserve"> </w:t>
      </w:r>
      <w:r w:rsidRPr="00435B73">
        <w:t>c</w:t>
      </w:r>
      <w:r>
        <w:t>hange</w:t>
      </w:r>
      <w:r w:rsidR="009D2CEA">
        <w:t xml:space="preserve"> </w:t>
      </w:r>
      <w:r>
        <w:t>with</w:t>
      </w:r>
      <w:r w:rsidR="009D2CEA">
        <w:t xml:space="preserve"> </w:t>
      </w:r>
      <w:r>
        <w:t>the</w:t>
      </w:r>
      <w:r w:rsidR="009D2CEA">
        <w:t xml:space="preserve"> </w:t>
      </w:r>
      <w:r>
        <w:t>one</w:t>
      </w:r>
      <w:r w:rsidR="009D2CEA">
        <w:t xml:space="preserve"> </w:t>
      </w:r>
      <w:r>
        <w:t>metre/</w:t>
      </w:r>
      <w:r w:rsidRPr="00435B73">
        <w:t>two</w:t>
      </w:r>
      <w:r w:rsidR="009D2CEA">
        <w:t xml:space="preserve"> </w:t>
      </w:r>
      <w:r w:rsidRPr="00435B73">
        <w:t>metre</w:t>
      </w:r>
      <w:r w:rsidR="009D2CEA">
        <w:t xml:space="preserve"> </w:t>
      </w:r>
      <w:r w:rsidRPr="00435B73">
        <w:t>social</w:t>
      </w:r>
      <w:r w:rsidR="009D2CEA">
        <w:t xml:space="preserve"> </w:t>
      </w:r>
      <w:r w:rsidRPr="00435B73">
        <w:t>distance,</w:t>
      </w:r>
      <w:r w:rsidR="009D2CEA">
        <w:t xml:space="preserve"> </w:t>
      </w:r>
      <w:r w:rsidRPr="00435B73">
        <w:t>about</w:t>
      </w:r>
      <w:r w:rsidR="009D2CEA">
        <w:t xml:space="preserve"> </w:t>
      </w:r>
      <w:r w:rsidRPr="00435B73">
        <w:t>a</w:t>
      </w:r>
      <w:r w:rsidR="009D2CEA">
        <w:t xml:space="preserve"> </w:t>
      </w:r>
      <w:r w:rsidRPr="00435B73">
        <w:t>quarter</w:t>
      </w:r>
      <w:r w:rsidR="009D2CEA">
        <w:t xml:space="preserve"> </w:t>
      </w:r>
      <w:r w:rsidRPr="00435B73">
        <w:t>of</w:t>
      </w:r>
      <w:r w:rsidR="009D2CEA">
        <w:t xml:space="preserve"> </w:t>
      </w:r>
      <w:r w:rsidRPr="00435B73">
        <w:t>our</w:t>
      </w:r>
      <w:r w:rsidR="009D2CEA">
        <w:t xml:space="preserve"> </w:t>
      </w:r>
      <w:r w:rsidRPr="00435B73">
        <w:t>pubs,</w:t>
      </w:r>
      <w:r w:rsidR="009D2CEA">
        <w:t xml:space="preserve"> </w:t>
      </w:r>
      <w:r w:rsidRPr="00435B73">
        <w:t>bars</w:t>
      </w:r>
      <w:r w:rsidR="009D2CEA">
        <w:t xml:space="preserve"> </w:t>
      </w:r>
      <w:r w:rsidRPr="00435B73">
        <w:t>and</w:t>
      </w:r>
      <w:r w:rsidR="009D2CEA">
        <w:t xml:space="preserve"> </w:t>
      </w:r>
      <w:r w:rsidRPr="00435B73">
        <w:t>restaurants</w:t>
      </w:r>
      <w:r w:rsidR="009D2CEA">
        <w:t xml:space="preserve"> </w:t>
      </w:r>
      <w:r w:rsidRPr="00435B73">
        <w:t>would</w:t>
      </w:r>
      <w:r w:rsidR="009D2CEA">
        <w:t xml:space="preserve"> </w:t>
      </w:r>
      <w:r w:rsidRPr="00435B73">
        <w:t>have</w:t>
      </w:r>
      <w:r w:rsidR="009D2CEA">
        <w:t xml:space="preserve"> </w:t>
      </w:r>
      <w:r w:rsidRPr="00435B73">
        <w:t>been</w:t>
      </w:r>
      <w:r w:rsidR="009D2CEA">
        <w:t xml:space="preserve"> </w:t>
      </w:r>
      <w:r w:rsidRPr="00435B73">
        <w:t>totally</w:t>
      </w:r>
      <w:r w:rsidR="009D2CEA">
        <w:t xml:space="preserve"> </w:t>
      </w:r>
      <w:r w:rsidRPr="00435B73">
        <w:t>unable</w:t>
      </w:r>
      <w:r w:rsidR="009D2CEA">
        <w:t xml:space="preserve"> </w:t>
      </w:r>
      <w:r w:rsidRPr="00435B73">
        <w:t>to</w:t>
      </w:r>
      <w:r w:rsidR="009D2CEA">
        <w:t xml:space="preserve"> </w:t>
      </w:r>
      <w:r>
        <w:t>open</w:t>
      </w:r>
      <w:r w:rsidR="009D2CEA">
        <w:t xml:space="preserve"> </w:t>
      </w:r>
      <w:r w:rsidRPr="00435B73">
        <w:t>with</w:t>
      </w:r>
      <w:r w:rsidR="009D2CEA">
        <w:t xml:space="preserve"> </w:t>
      </w:r>
      <w:r>
        <w:t>that</w:t>
      </w:r>
      <w:r w:rsidR="009D2CEA">
        <w:t xml:space="preserve"> </w:t>
      </w:r>
      <w:r>
        <w:t>social</w:t>
      </w:r>
      <w:r w:rsidR="009D2CEA">
        <w:t xml:space="preserve"> </w:t>
      </w:r>
      <w:r>
        <w:t>distance</w:t>
      </w:r>
      <w:r w:rsidR="009D2CEA">
        <w:t xml:space="preserve"> </w:t>
      </w:r>
      <w:r>
        <w:t>in</w:t>
      </w:r>
      <w:r w:rsidR="009D2CEA">
        <w:t xml:space="preserve"> </w:t>
      </w:r>
      <w:r>
        <w:t>place.</w:t>
      </w:r>
      <w:r w:rsidR="009D2CEA">
        <w:t xml:space="preserve"> </w:t>
      </w:r>
      <w:r w:rsidRPr="00435B73">
        <w:t>We</w:t>
      </w:r>
      <w:r w:rsidR="009D2CEA">
        <w:t xml:space="preserve"> </w:t>
      </w:r>
      <w:r w:rsidRPr="00435B73">
        <w:t>anticipate</w:t>
      </w:r>
      <w:r w:rsidR="009D2CEA">
        <w:t xml:space="preserve"> </w:t>
      </w:r>
      <w:r w:rsidRPr="00435B73">
        <w:t>that</w:t>
      </w:r>
      <w:r>
        <w:t>,</w:t>
      </w:r>
      <w:r w:rsidR="009D2CEA">
        <w:t xml:space="preserve"> </w:t>
      </w:r>
      <w:r w:rsidRPr="00435B73">
        <w:t>with</w:t>
      </w:r>
      <w:r w:rsidR="009D2CEA">
        <w:t xml:space="preserve"> </w:t>
      </w:r>
      <w:r w:rsidRPr="00435B73">
        <w:t>an</w:t>
      </w:r>
      <w:r w:rsidR="009D2CEA">
        <w:t xml:space="preserve"> </w:t>
      </w:r>
      <w:r w:rsidRPr="00435B73">
        <w:t>increase</w:t>
      </w:r>
      <w:r w:rsidR="009D2CEA">
        <w:t xml:space="preserve"> </w:t>
      </w:r>
      <w:r w:rsidRPr="00435B73">
        <w:t>in</w:t>
      </w:r>
      <w:r w:rsidR="009D2CEA">
        <w:t xml:space="preserve"> </w:t>
      </w:r>
      <w:r w:rsidRPr="00435B73">
        <w:t>revenue</w:t>
      </w:r>
      <w:r>
        <w:t>,</w:t>
      </w:r>
      <w:r w:rsidR="009D2CEA">
        <w:t xml:space="preserve"> </w:t>
      </w:r>
      <w:r w:rsidRPr="00435B73">
        <w:t>and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increased</w:t>
      </w:r>
      <w:r w:rsidR="009D2CEA">
        <w:t xml:space="preserve"> </w:t>
      </w:r>
      <w:r w:rsidRPr="00435B73">
        <w:t>capacity</w:t>
      </w:r>
      <w:r w:rsidR="009D2CEA">
        <w:t xml:space="preserve"> </w:t>
      </w:r>
      <w:r w:rsidRPr="00435B73">
        <w:t>they</w:t>
      </w:r>
      <w:r w:rsidR="009D2CEA">
        <w:t xml:space="preserve"> </w:t>
      </w:r>
      <w:r w:rsidRPr="00435B73">
        <w:t>can</w:t>
      </w:r>
      <w:r w:rsidR="009D2CEA">
        <w:t xml:space="preserve"> </w:t>
      </w:r>
      <w:r w:rsidRPr="00435B73">
        <w:t>accommodate</w:t>
      </w:r>
      <w:r w:rsidR="009D2CEA">
        <w:t xml:space="preserve"> </w:t>
      </w:r>
      <w:r w:rsidRPr="00435B73">
        <w:t>with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reduced</w:t>
      </w:r>
      <w:r w:rsidR="009D2CEA">
        <w:t xml:space="preserve"> </w:t>
      </w:r>
      <w:r w:rsidRPr="00435B73">
        <w:t>social</w:t>
      </w:r>
      <w:r w:rsidR="009D2CEA">
        <w:t xml:space="preserve"> </w:t>
      </w:r>
      <w:r w:rsidRPr="00435B73">
        <w:t>distance</w:t>
      </w:r>
      <w:r w:rsidR="009D2CEA">
        <w:t xml:space="preserve"> </w:t>
      </w:r>
      <w:r w:rsidRPr="00435B73">
        <w:t>and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mitigation</w:t>
      </w:r>
      <w:r w:rsidR="009D2CEA">
        <w:t xml:space="preserve"> </w:t>
      </w:r>
      <w:r w:rsidRPr="00435B73">
        <w:t>measures,</w:t>
      </w:r>
      <w:r w:rsidR="009D2CEA">
        <w:t xml:space="preserve"> </w:t>
      </w:r>
      <w:r w:rsidRPr="00435B73">
        <w:t>you</w:t>
      </w:r>
      <w:r w:rsidR="009D2CEA">
        <w:t xml:space="preserve"> </w:t>
      </w:r>
      <w:r w:rsidRPr="00435B73">
        <w:t>will</w:t>
      </w:r>
      <w:r w:rsidR="009D2CEA">
        <w:t xml:space="preserve"> </w:t>
      </w:r>
      <w:r w:rsidRPr="00435B73">
        <w:t>see</w:t>
      </w:r>
      <w:r w:rsidR="009D2CEA">
        <w:t xml:space="preserve"> </w:t>
      </w:r>
      <w:r w:rsidRPr="00435B73">
        <w:t>more</w:t>
      </w:r>
      <w:r w:rsidR="009D2CEA">
        <w:t xml:space="preserve"> </w:t>
      </w:r>
      <w:r w:rsidRPr="00435B73">
        <w:t>of</w:t>
      </w:r>
      <w:r w:rsidR="009D2CEA">
        <w:t xml:space="preserve"> </w:t>
      </w:r>
      <w:r w:rsidRPr="00435B73">
        <w:t>those</w:t>
      </w:r>
      <w:r w:rsidR="009D2CEA">
        <w:t xml:space="preserve"> </w:t>
      </w:r>
      <w:r w:rsidRPr="00435B73">
        <w:t>businesses</w:t>
      </w:r>
      <w:r w:rsidR="009D2CEA">
        <w:t xml:space="preserve"> </w:t>
      </w:r>
      <w:r w:rsidRPr="00435B73">
        <w:t>reopen.</w:t>
      </w:r>
      <w:r w:rsidR="009D2CEA">
        <w:t xml:space="preserve"> </w:t>
      </w:r>
      <w:r w:rsidRPr="00435B73">
        <w:t>We</w:t>
      </w:r>
      <w:r w:rsidR="009D2CEA">
        <w:t xml:space="preserve"> </w:t>
      </w:r>
      <w:r w:rsidRPr="00435B73">
        <w:t>anticipate</w:t>
      </w:r>
      <w:r w:rsidR="009D2CEA">
        <w:t xml:space="preserve"> </w:t>
      </w:r>
      <w:r w:rsidRPr="00435B73">
        <w:t>that</w:t>
      </w:r>
      <w:r>
        <w:t>,</w:t>
      </w:r>
      <w:r w:rsidR="009D2CEA">
        <w:t xml:space="preserve"> </w:t>
      </w:r>
      <w:r w:rsidRPr="00435B73">
        <w:t>over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course</w:t>
      </w:r>
      <w:r w:rsidR="009D2CEA">
        <w:t xml:space="preserve"> </w:t>
      </w:r>
      <w:r w:rsidRPr="00435B73">
        <w:t>of</w:t>
      </w:r>
      <w:r w:rsidR="009D2CEA">
        <w:t xml:space="preserve"> </w:t>
      </w:r>
      <w:r w:rsidRPr="00435B73">
        <w:t>July</w:t>
      </w:r>
      <w:r>
        <w:t>,</w:t>
      </w:r>
      <w:r w:rsidR="009D2CEA">
        <w:t xml:space="preserve"> </w:t>
      </w:r>
      <w:r w:rsidRPr="00435B73">
        <w:t>we</w:t>
      </w:r>
      <w:r w:rsidR="009D2CEA">
        <w:t xml:space="preserve"> </w:t>
      </w:r>
      <w:r>
        <w:t>will</w:t>
      </w:r>
      <w:r w:rsidR="009D2CEA">
        <w:t xml:space="preserve"> </w:t>
      </w:r>
      <w:r w:rsidRPr="00435B73">
        <w:t>get</w:t>
      </w:r>
      <w:r w:rsidR="009D2CEA">
        <w:t xml:space="preserve"> </w:t>
      </w:r>
      <w:r w:rsidRPr="00435B73">
        <w:t>70</w:t>
      </w:r>
      <w:r>
        <w:t>%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80%</w:t>
      </w:r>
      <w:r w:rsidR="009D2CEA">
        <w:t xml:space="preserve"> </w:t>
      </w:r>
      <w:r w:rsidRPr="00435B73">
        <w:t>of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hospitality</w:t>
      </w:r>
      <w:r w:rsidR="009D2CEA">
        <w:t xml:space="preserve"> </w:t>
      </w:r>
      <w:r w:rsidRPr="00435B73">
        <w:t>sector</w:t>
      </w:r>
      <w:r w:rsidR="009D2CEA">
        <w:t xml:space="preserve"> </w:t>
      </w:r>
      <w:r w:rsidRPr="00435B73">
        <w:t>fully</w:t>
      </w:r>
      <w:r w:rsidR="009D2CEA">
        <w:t xml:space="preserve"> </w:t>
      </w:r>
      <w:r w:rsidRPr="00435B73">
        <w:t>operational</w:t>
      </w:r>
      <w:r w:rsidR="009D2CEA">
        <w:t xml:space="preserve"> </w:t>
      </w:r>
      <w:r w:rsidRPr="00435B73">
        <w:t>again.</w:t>
      </w:r>
      <w:r w:rsidR="009D2CEA">
        <w:t xml:space="preserve"> </w:t>
      </w:r>
    </w:p>
    <w:p w:rsidR="00B728D3" w:rsidRPr="00435B73" w:rsidP="00D46DF1">
      <w:pPr>
        <w:pStyle w:val="Answer"/>
      </w:pPr>
      <w:sdt>
        <w:sdtPr>
          <w:alias w:val="Witness"/>
          <w:id w:val="-59176355"/>
          <w:placeholder>
            <w:docPart w:val="DefaultPlaceholder_1082065158"/>
          </w:placeholder>
          <w:richText/>
        </w:sdtPr>
        <w:sdtContent>
          <w:r w:rsidRPr="00135068" w:rsidR="00135068">
            <w:rPr>
              <w:b/>
              <w:i/>
            </w:rPr>
            <w:t>Andrew</w:t>
          </w:r>
          <w:r w:rsidR="009D2CEA">
            <w:rPr>
              <w:b/>
              <w:i/>
            </w:rPr>
            <w:t xml:space="preserve"> </w:t>
          </w:r>
          <w:r w:rsidRPr="00135068" w:rsidR="00135068">
            <w:rPr>
              <w:b/>
              <w:i/>
            </w:rPr>
            <w:t>Kenny:</w:t>
          </w:r>
          <w:r w:rsidR="009D2CEA">
            <w:rPr>
              <w:b/>
            </w:rPr>
            <w:t xml:space="preserve"> </w:t>
          </w:r>
        </w:sdtContent>
      </w:sdt>
      <w:r w:rsidRPr="00435B73" w:rsidR="00D46DF1">
        <w:t>I</w:t>
      </w:r>
      <w:r w:rsidR="009D2CEA">
        <w:t xml:space="preserve"> </w:t>
      </w:r>
      <w:r w:rsidRPr="00435B73" w:rsidR="00D46DF1">
        <w:t>agree</w:t>
      </w:r>
      <w:r w:rsidR="009D2CEA">
        <w:t xml:space="preserve"> </w:t>
      </w:r>
      <w:r w:rsidRPr="00435B73" w:rsidR="00D46DF1">
        <w:t>with</w:t>
      </w:r>
      <w:r w:rsidR="009D2CEA">
        <w:t xml:space="preserve"> </w:t>
      </w:r>
      <w:r w:rsidRPr="00435B73" w:rsidR="00D46DF1">
        <w:t>Kate.</w:t>
      </w:r>
      <w:r w:rsidR="009D2CEA">
        <w:t xml:space="preserve"> </w:t>
      </w:r>
      <w:r w:rsidRPr="00435B73" w:rsidR="00D46DF1">
        <w:t>In</w:t>
      </w:r>
      <w:r w:rsidR="009D2CEA">
        <w:t xml:space="preserve"> </w:t>
      </w:r>
      <w:r w:rsidRPr="00435B73" w:rsidR="00D46DF1">
        <w:t>particular</w:t>
      </w:r>
      <w:r w:rsidR="009D2CEA">
        <w:t xml:space="preserve"> </w:t>
      </w:r>
      <w:r w:rsidRPr="00435B73" w:rsidR="00D46DF1">
        <w:t>for</w:t>
      </w:r>
      <w:r w:rsidR="009D2CEA">
        <w:t xml:space="preserve"> </w:t>
      </w:r>
      <w:r w:rsidRPr="00435B73" w:rsidR="00D46DF1">
        <w:t>the</w:t>
      </w:r>
      <w:r w:rsidR="009D2CEA">
        <w:t xml:space="preserve"> </w:t>
      </w:r>
      <w:r w:rsidRPr="00435B73" w:rsidR="00D46DF1">
        <w:t>restaurant</w:t>
      </w:r>
      <w:r w:rsidR="009D2CEA">
        <w:t xml:space="preserve"> </w:t>
      </w:r>
      <w:r w:rsidRPr="00435B73" w:rsidR="00D46DF1">
        <w:t>trade,</w:t>
      </w:r>
      <w:r w:rsidR="009D2CEA">
        <w:t xml:space="preserve"> </w:t>
      </w:r>
      <w:r w:rsidRPr="00435B73" w:rsidR="006D0CB4">
        <w:t>like</w:t>
      </w:r>
      <w:r w:rsidR="009D2CEA">
        <w:t xml:space="preserve"> </w:t>
      </w:r>
      <w:r w:rsidRPr="00435B73" w:rsidR="006D0CB4">
        <w:t>all</w:t>
      </w:r>
      <w:r w:rsidR="009D2CEA">
        <w:t xml:space="preserve"> </w:t>
      </w:r>
      <w:r w:rsidRPr="00435B73" w:rsidR="006D0CB4">
        <w:t>businesses,</w:t>
      </w:r>
      <w:r w:rsidR="009D2CEA">
        <w:t xml:space="preserve"> </w:t>
      </w:r>
      <w:r w:rsidRPr="00435B73" w:rsidR="00D46DF1">
        <w:t>the</w:t>
      </w:r>
      <w:r w:rsidR="009D2CEA">
        <w:t xml:space="preserve"> </w:t>
      </w:r>
      <w:r w:rsidRPr="00435B73" w:rsidR="00D46DF1">
        <w:t>more</w:t>
      </w:r>
      <w:r w:rsidR="009D2CEA">
        <w:t xml:space="preserve"> </w:t>
      </w:r>
      <w:r w:rsidRPr="00435B73" w:rsidR="00D46DF1">
        <w:t>time</w:t>
      </w:r>
      <w:r w:rsidR="009D2CEA">
        <w:t xml:space="preserve"> </w:t>
      </w:r>
      <w:r w:rsidR="006D0CB4">
        <w:t>there</w:t>
      </w:r>
      <w:r w:rsidR="009D2CEA">
        <w:t xml:space="preserve"> </w:t>
      </w:r>
      <w:r w:rsidR="006D0CB4">
        <w:t>is</w:t>
      </w:r>
      <w:r w:rsidRPr="00435B73" w:rsidR="00D46DF1">
        <w:t>,</w:t>
      </w:r>
      <w:r w:rsidR="009D2CEA">
        <w:t xml:space="preserve"> </w:t>
      </w:r>
      <w:r w:rsidRPr="00435B73" w:rsidR="00D46DF1">
        <w:t>the</w:t>
      </w:r>
      <w:r w:rsidR="009D2CEA">
        <w:t xml:space="preserve"> </w:t>
      </w:r>
      <w:r w:rsidRPr="00435B73" w:rsidR="00D46DF1">
        <w:t>better.</w:t>
      </w:r>
      <w:r w:rsidR="009D2CEA">
        <w:t xml:space="preserve"> </w:t>
      </w:r>
      <w:r w:rsidRPr="00435B73" w:rsidR="00D46DF1">
        <w:t>Will</w:t>
      </w:r>
      <w:r w:rsidR="009D2CEA">
        <w:t xml:space="preserve"> </w:t>
      </w:r>
      <w:r w:rsidRPr="00435B73" w:rsidR="00D46DF1">
        <w:t>they</w:t>
      </w:r>
      <w:r w:rsidR="009D2CEA">
        <w:t xml:space="preserve"> </w:t>
      </w:r>
      <w:r w:rsidRPr="00435B73" w:rsidR="00D46DF1">
        <w:t>all</w:t>
      </w:r>
      <w:r w:rsidR="009D2CEA">
        <w:t xml:space="preserve"> </w:t>
      </w:r>
      <w:r w:rsidRPr="00435B73" w:rsidR="00D46DF1">
        <w:t>be</w:t>
      </w:r>
      <w:r w:rsidR="009D2CEA">
        <w:t xml:space="preserve"> </w:t>
      </w:r>
      <w:r w:rsidRPr="00435B73" w:rsidR="00D46DF1">
        <w:t>operating</w:t>
      </w:r>
      <w:r w:rsidR="009D2CEA">
        <w:t xml:space="preserve"> </w:t>
      </w:r>
      <w:r w:rsidRPr="00435B73" w:rsidR="00D46DF1">
        <w:t>in</w:t>
      </w:r>
      <w:r w:rsidR="009D2CEA">
        <w:t xml:space="preserve"> </w:t>
      </w:r>
      <w:r w:rsidRPr="00435B73" w:rsidR="00D46DF1">
        <w:t>the</w:t>
      </w:r>
      <w:r w:rsidR="009D2CEA">
        <w:t xml:space="preserve"> </w:t>
      </w:r>
      <w:r w:rsidRPr="00435B73" w:rsidR="00D46DF1">
        <w:t>most</w:t>
      </w:r>
      <w:r w:rsidR="009D2CEA">
        <w:t xml:space="preserve"> </w:t>
      </w:r>
      <w:r w:rsidRPr="00435B73" w:rsidR="00D46DF1">
        <w:t>optimised</w:t>
      </w:r>
      <w:r w:rsidR="009D2CEA">
        <w:t xml:space="preserve"> </w:t>
      </w:r>
      <w:r w:rsidRPr="00435B73" w:rsidR="00D46DF1">
        <w:t>fashion</w:t>
      </w:r>
      <w:r w:rsidR="009D2CEA">
        <w:t xml:space="preserve"> </w:t>
      </w:r>
      <w:r w:rsidRPr="00435B73" w:rsidR="00D46DF1">
        <w:t>from</w:t>
      </w:r>
      <w:r w:rsidR="009D2CEA">
        <w:t xml:space="preserve"> </w:t>
      </w:r>
      <w:r w:rsidRPr="00435B73" w:rsidR="00D46DF1">
        <w:t>4</w:t>
      </w:r>
      <w:r w:rsidR="009D2CEA">
        <w:t xml:space="preserve"> </w:t>
      </w:r>
      <w:r w:rsidRPr="00435B73" w:rsidR="00D46DF1">
        <w:t>July?</w:t>
      </w:r>
      <w:r w:rsidR="009D2CEA">
        <w:t xml:space="preserve"> </w:t>
      </w:r>
      <w:r w:rsidR="006D0CB4">
        <w:t>No,</w:t>
      </w:r>
      <w:r w:rsidR="009D2CEA">
        <w:t xml:space="preserve"> </w:t>
      </w:r>
      <w:r w:rsidRPr="00435B73" w:rsidR="006D0CB4">
        <w:t>probably</w:t>
      </w:r>
      <w:r w:rsidR="009D2CEA">
        <w:t xml:space="preserve"> </w:t>
      </w:r>
      <w:r w:rsidRPr="00435B73" w:rsidR="00D46DF1">
        <w:t>not,</w:t>
      </w:r>
      <w:r w:rsidR="009D2CEA">
        <w:t xml:space="preserve"> </w:t>
      </w:r>
      <w:r w:rsidR="006D0CB4">
        <w:t>but</w:t>
      </w:r>
      <w:r w:rsidR="009D2CEA">
        <w:t xml:space="preserve"> </w:t>
      </w:r>
      <w:r w:rsidRPr="00435B73" w:rsidR="00D46DF1">
        <w:t>they</w:t>
      </w:r>
      <w:r w:rsidR="009D2CEA">
        <w:t xml:space="preserve"> </w:t>
      </w:r>
      <w:r w:rsidRPr="00435B73" w:rsidR="00D46DF1">
        <w:t>will</w:t>
      </w:r>
      <w:r w:rsidR="009D2CEA">
        <w:t xml:space="preserve"> </w:t>
      </w:r>
      <w:r w:rsidRPr="00435B73" w:rsidR="00D46DF1">
        <w:t>certainly</w:t>
      </w:r>
      <w:r w:rsidR="009D2CEA">
        <w:t xml:space="preserve"> </w:t>
      </w:r>
      <w:r w:rsidRPr="00435B73" w:rsidR="00D46DF1">
        <w:t>be</w:t>
      </w:r>
      <w:r w:rsidR="009D2CEA">
        <w:t xml:space="preserve"> </w:t>
      </w:r>
      <w:r w:rsidRPr="00435B73" w:rsidR="00D46DF1">
        <w:t>working</w:t>
      </w:r>
      <w:r w:rsidR="009D2CEA">
        <w:t xml:space="preserve"> </w:t>
      </w:r>
      <w:r w:rsidRPr="00435B73" w:rsidR="00D46DF1">
        <w:t>as</w:t>
      </w:r>
      <w:r w:rsidR="009D2CEA">
        <w:t xml:space="preserve"> </w:t>
      </w:r>
      <w:r w:rsidRPr="00435B73" w:rsidR="00D46DF1">
        <w:t>hard</w:t>
      </w:r>
      <w:r w:rsidR="009D2CEA">
        <w:t xml:space="preserve"> </w:t>
      </w:r>
      <w:r w:rsidRPr="00435B73" w:rsidR="00D46DF1">
        <w:t>as</w:t>
      </w:r>
      <w:r w:rsidR="009D2CEA">
        <w:t xml:space="preserve"> </w:t>
      </w:r>
      <w:r w:rsidRPr="00435B73" w:rsidR="00D46DF1">
        <w:t>they</w:t>
      </w:r>
      <w:r w:rsidR="009D2CEA">
        <w:t xml:space="preserve"> </w:t>
      </w:r>
      <w:r w:rsidRPr="00435B73" w:rsidR="00D46DF1">
        <w:t>can</w:t>
      </w:r>
      <w:r w:rsidR="009D2CEA">
        <w:t xml:space="preserve"> </w:t>
      </w:r>
      <w:r w:rsidRPr="00435B73">
        <w:t>between</w:t>
      </w:r>
      <w:r w:rsidR="009D2CEA">
        <w:t xml:space="preserve"> </w:t>
      </w:r>
      <w:r w:rsidRPr="00435B73">
        <w:t>now</w:t>
      </w:r>
      <w:r w:rsidR="009D2CEA">
        <w:t xml:space="preserve"> </w:t>
      </w:r>
      <w:r w:rsidRPr="00435B73">
        <w:t>and</w:t>
      </w:r>
      <w:r w:rsidR="009D2CEA">
        <w:t xml:space="preserve"> </w:t>
      </w:r>
      <w:r w:rsidRPr="00435B73">
        <w:t>then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get</w:t>
      </w:r>
      <w:r w:rsidR="009D2CEA">
        <w:t xml:space="preserve"> </w:t>
      </w:r>
      <w:r w:rsidRPr="00435B73">
        <w:t>ready.</w:t>
      </w:r>
    </w:p>
    <w:p w:rsidR="00D46DF1" w:rsidRPr="00435B73" w:rsidP="00B728D3">
      <w:pPr>
        <w:pStyle w:val="Question"/>
      </w:pPr>
      <w:sdt>
        <w:sdtPr>
          <w:alias w:val="Member"/>
          <w:tag w:val="&lt;Member mnisId='155' dodsId='25772'&gt;"/>
          <w:id w:val="-567425101"/>
          <w:placeholder>
            <w:docPart w:val="DefaultPlaceholder_1082065158"/>
          </w:placeholder>
          <w:richText/>
        </w:sdtPr>
        <w:sdtContent>
          <w:r w:rsidRPr="00435B73" w:rsidR="00B728D3">
            <w:rPr>
              <w:b/>
            </w:rPr>
            <w:t>Geraint</w:t>
          </w:r>
          <w:r w:rsidR="009D2CEA">
            <w:rPr>
              <w:b/>
            </w:rPr>
            <w:t xml:space="preserve"> </w:t>
          </w:r>
          <w:r w:rsidRPr="00435B73" w:rsidR="00B728D3">
            <w:rPr>
              <w:b/>
            </w:rPr>
            <w:t>Davies:</w:t>
          </w:r>
        </w:sdtContent>
      </w:sdt>
      <w:r w:rsidR="009D2CEA">
        <w:t xml:space="preserve"> </w:t>
      </w:r>
      <w:r w:rsidRPr="00435B73" w:rsidR="00B728D3">
        <w:t>Can</w:t>
      </w:r>
      <w:r w:rsidR="009D2CEA">
        <w:t xml:space="preserve"> </w:t>
      </w:r>
      <w:r w:rsidRPr="00435B73" w:rsidR="00B728D3">
        <w:t>I</w:t>
      </w:r>
      <w:r w:rsidR="009D2CEA">
        <w:t xml:space="preserve"> </w:t>
      </w:r>
      <w:r w:rsidRPr="00435B73" w:rsidR="00B728D3">
        <w:t>now</w:t>
      </w:r>
      <w:r w:rsidR="009D2CEA">
        <w:t xml:space="preserve"> </w:t>
      </w:r>
      <w:r w:rsidRPr="00435B73" w:rsidR="00B728D3">
        <w:t>as</w:t>
      </w:r>
      <w:r w:rsidR="006D0CB4">
        <w:t>k</w:t>
      </w:r>
      <w:r w:rsidR="009D2CEA">
        <w:t xml:space="preserve"> </w:t>
      </w:r>
      <w:r w:rsidRPr="00435B73" w:rsidR="00B728D3">
        <w:t>a</w:t>
      </w:r>
      <w:r w:rsidR="009D2CEA">
        <w:t xml:space="preserve"> </w:t>
      </w:r>
      <w:r w:rsidRPr="00435B73" w:rsidR="00B728D3">
        <w:t>possibly</w:t>
      </w:r>
      <w:r w:rsidR="009D2CEA">
        <w:t xml:space="preserve"> </w:t>
      </w:r>
      <w:r w:rsidRPr="00435B73" w:rsidR="00B728D3">
        <w:t>more</w:t>
      </w:r>
      <w:r w:rsidR="009D2CEA">
        <w:t xml:space="preserve"> </w:t>
      </w:r>
      <w:r w:rsidRPr="00435B73" w:rsidR="00B728D3">
        <w:t>difficult</w:t>
      </w:r>
      <w:r w:rsidR="009D2CEA">
        <w:t xml:space="preserve"> </w:t>
      </w:r>
      <w:r w:rsidRPr="00435B73" w:rsidR="00B728D3">
        <w:t>question</w:t>
      </w:r>
      <w:r w:rsidR="006D0CB4">
        <w:t>?</w:t>
      </w:r>
      <w:r w:rsidR="009D2CEA">
        <w:t xml:space="preserve"> </w:t>
      </w:r>
      <w:r w:rsidRPr="00435B73" w:rsidR="006D0CB4">
        <w:t>What</w:t>
      </w:r>
      <w:r w:rsidR="009D2CEA">
        <w:t xml:space="preserve"> </w:t>
      </w:r>
      <w:r w:rsidRPr="00435B73" w:rsidR="00B728D3">
        <w:t>further</w:t>
      </w:r>
      <w:r w:rsidR="009D2CEA">
        <w:t xml:space="preserve"> </w:t>
      </w:r>
      <w:r w:rsidRPr="00435B73" w:rsidR="00B728D3">
        <w:t>measures</w:t>
      </w:r>
      <w:r w:rsidR="009D2CEA">
        <w:t xml:space="preserve"> </w:t>
      </w:r>
      <w:r w:rsidRPr="00435B73" w:rsidR="00B728D3">
        <w:t>need</w:t>
      </w:r>
      <w:r w:rsidR="009D2CEA">
        <w:t xml:space="preserve"> </w:t>
      </w:r>
      <w:r w:rsidRPr="00435B73" w:rsidR="00B728D3">
        <w:t>to</w:t>
      </w:r>
      <w:r w:rsidR="009D2CEA">
        <w:t xml:space="preserve"> </w:t>
      </w:r>
      <w:r w:rsidRPr="00435B73" w:rsidR="00B728D3">
        <w:t>be</w:t>
      </w:r>
      <w:r w:rsidR="009D2CEA">
        <w:t xml:space="preserve"> </w:t>
      </w:r>
      <w:r w:rsidRPr="00435B73" w:rsidR="00B728D3">
        <w:t>taken</w:t>
      </w:r>
      <w:r w:rsidR="009D2CEA">
        <w:t xml:space="preserve"> </w:t>
      </w:r>
      <w:r w:rsidRPr="00435B73" w:rsidR="00B728D3">
        <w:t>to</w:t>
      </w:r>
      <w:r w:rsidR="009D2CEA">
        <w:t xml:space="preserve"> </w:t>
      </w:r>
      <w:r w:rsidRPr="00435B73" w:rsidR="00B728D3">
        <w:t>reassure</w:t>
      </w:r>
      <w:r w:rsidR="009D2CEA">
        <w:t xml:space="preserve"> </w:t>
      </w:r>
      <w:r w:rsidRPr="00435B73" w:rsidR="00B728D3">
        <w:t>customers</w:t>
      </w:r>
      <w:r w:rsidR="009D2CEA">
        <w:t xml:space="preserve"> </w:t>
      </w:r>
      <w:r w:rsidRPr="00435B73" w:rsidR="00B728D3">
        <w:t>and</w:t>
      </w:r>
      <w:r w:rsidR="006D0CB4">
        <w:t>,</w:t>
      </w:r>
      <w:r w:rsidR="009D2CEA">
        <w:t xml:space="preserve"> </w:t>
      </w:r>
      <w:r w:rsidRPr="00435B73" w:rsidR="00B728D3">
        <w:t>indeed</w:t>
      </w:r>
      <w:r w:rsidR="006D0CB4">
        <w:t>,</w:t>
      </w:r>
      <w:r w:rsidR="009D2CEA">
        <w:t xml:space="preserve"> </w:t>
      </w:r>
      <w:r w:rsidRPr="00435B73" w:rsidR="00B728D3">
        <w:t>workers</w:t>
      </w:r>
      <w:r w:rsidR="009D2CEA">
        <w:t xml:space="preserve"> </w:t>
      </w:r>
      <w:r w:rsidRPr="00435B73" w:rsidR="00B728D3">
        <w:t>about</w:t>
      </w:r>
      <w:r w:rsidR="009D2CEA">
        <w:t xml:space="preserve"> </w:t>
      </w:r>
      <w:r w:rsidRPr="00435B73" w:rsidR="00B728D3">
        <w:t>safety?</w:t>
      </w:r>
      <w:r w:rsidR="009D2CEA">
        <w:t xml:space="preserve"> </w:t>
      </w:r>
      <w:r w:rsidRPr="00435B73" w:rsidR="00B728D3">
        <w:t>Naturally,</w:t>
      </w:r>
      <w:r w:rsidR="009D2CEA">
        <w:t xml:space="preserve"> </w:t>
      </w:r>
      <w:r w:rsidRPr="00435B73" w:rsidR="00B728D3">
        <w:t>people</w:t>
      </w:r>
      <w:r w:rsidR="009D2CEA">
        <w:t xml:space="preserve"> </w:t>
      </w:r>
      <w:r w:rsidRPr="00435B73" w:rsidR="00B728D3">
        <w:t>will</w:t>
      </w:r>
      <w:r w:rsidR="009D2CEA">
        <w:t xml:space="preserve"> </w:t>
      </w:r>
      <w:r w:rsidRPr="00435B73" w:rsidR="00B728D3">
        <w:t>feel</w:t>
      </w:r>
      <w:r w:rsidR="009D2CEA">
        <w:t xml:space="preserve"> </w:t>
      </w:r>
      <w:r w:rsidRPr="00435B73" w:rsidR="00B728D3">
        <w:t>that</w:t>
      </w:r>
      <w:r w:rsidR="009D2CEA">
        <w:t xml:space="preserve"> </w:t>
      </w:r>
      <w:r w:rsidRPr="00435B73" w:rsidR="00B728D3">
        <w:t>one</w:t>
      </w:r>
      <w:r w:rsidR="009D2CEA">
        <w:t xml:space="preserve"> </w:t>
      </w:r>
      <w:r w:rsidRPr="00435B73" w:rsidR="00B728D3">
        <w:t>metre</w:t>
      </w:r>
      <w:r w:rsidR="009D2CEA">
        <w:t xml:space="preserve"> </w:t>
      </w:r>
      <w:r w:rsidRPr="00435B73" w:rsidR="00B728D3">
        <w:t>distancing</w:t>
      </w:r>
      <w:r w:rsidR="009D2CEA">
        <w:t xml:space="preserve"> </w:t>
      </w:r>
      <w:r w:rsidRPr="00435B73" w:rsidR="00B728D3">
        <w:t>in</w:t>
      </w:r>
      <w:r w:rsidR="009D2CEA">
        <w:t xml:space="preserve"> </w:t>
      </w:r>
      <w:r w:rsidRPr="00435B73" w:rsidR="00B728D3">
        <w:t>a</w:t>
      </w:r>
      <w:r w:rsidR="009D2CEA">
        <w:t xml:space="preserve"> </w:t>
      </w:r>
      <w:r w:rsidRPr="00435B73" w:rsidR="00B728D3">
        <w:t>pub</w:t>
      </w:r>
      <w:r w:rsidR="009D2CEA">
        <w:t xml:space="preserve"> </w:t>
      </w:r>
      <w:r w:rsidRPr="00435B73" w:rsidR="00B728D3">
        <w:t>is</w:t>
      </w:r>
      <w:r w:rsidR="009D2CEA">
        <w:t xml:space="preserve"> </w:t>
      </w:r>
      <w:r w:rsidRPr="00435B73" w:rsidR="00B728D3">
        <w:t>not</w:t>
      </w:r>
      <w:r w:rsidR="009D2CEA">
        <w:t xml:space="preserve"> </w:t>
      </w:r>
      <w:r w:rsidRPr="00435B73" w:rsidR="00B728D3">
        <w:t>very</w:t>
      </w:r>
      <w:r w:rsidR="009D2CEA">
        <w:t xml:space="preserve"> </w:t>
      </w:r>
      <w:r w:rsidRPr="00435B73" w:rsidR="00B728D3">
        <w:t>safe,</w:t>
      </w:r>
      <w:r w:rsidR="009D2CEA">
        <w:t xml:space="preserve"> </w:t>
      </w:r>
      <w:r w:rsidRPr="00435B73" w:rsidR="00B728D3">
        <w:t>because</w:t>
      </w:r>
      <w:r w:rsidR="009D2CEA">
        <w:t xml:space="preserve"> </w:t>
      </w:r>
      <w:r w:rsidRPr="00435B73" w:rsidR="00B728D3">
        <w:t>obviously</w:t>
      </w:r>
      <w:r w:rsidR="009D2CEA">
        <w:t xml:space="preserve"> </w:t>
      </w:r>
      <w:r w:rsidRPr="00435B73" w:rsidR="00B728D3">
        <w:t>one</w:t>
      </w:r>
      <w:r w:rsidR="009D2CEA">
        <w:t xml:space="preserve"> </w:t>
      </w:r>
      <w:r w:rsidRPr="00435B73" w:rsidR="00B728D3">
        <w:t>metre</w:t>
      </w:r>
      <w:r w:rsidR="009D2CEA">
        <w:t xml:space="preserve"> </w:t>
      </w:r>
      <w:r w:rsidRPr="00435B73" w:rsidR="00B728D3">
        <w:t>is</w:t>
      </w:r>
      <w:r w:rsidR="009D2CEA">
        <w:t xml:space="preserve"> </w:t>
      </w:r>
      <w:r w:rsidRPr="00435B73" w:rsidR="00B728D3">
        <w:t>one</w:t>
      </w:r>
      <w:r w:rsidR="009D2CEA">
        <w:t xml:space="preserve"> </w:t>
      </w:r>
      <w:r w:rsidRPr="00435B73" w:rsidR="00B728D3">
        <w:t>arm</w:t>
      </w:r>
      <w:r w:rsidR="009D2CEA">
        <w:t xml:space="preserve"> </w:t>
      </w:r>
      <w:r w:rsidRPr="00435B73" w:rsidR="00B728D3">
        <w:t>length.</w:t>
      </w:r>
      <w:r w:rsidR="009D2CEA">
        <w:t xml:space="preserve"> </w:t>
      </w:r>
      <w:r w:rsidRPr="00435B73" w:rsidR="00B728D3">
        <w:t>You</w:t>
      </w:r>
      <w:r w:rsidR="009D2CEA">
        <w:t xml:space="preserve"> </w:t>
      </w:r>
      <w:r w:rsidRPr="00435B73" w:rsidR="00B728D3">
        <w:t>are</w:t>
      </w:r>
      <w:r w:rsidR="009D2CEA">
        <w:t xml:space="preserve"> </w:t>
      </w:r>
      <w:r w:rsidRPr="00435B73" w:rsidR="00B728D3">
        <w:t>sat</w:t>
      </w:r>
      <w:r w:rsidR="009D2CEA">
        <w:t xml:space="preserve"> </w:t>
      </w:r>
      <w:r w:rsidRPr="00435B73" w:rsidR="00B728D3">
        <w:t>right</w:t>
      </w:r>
      <w:r w:rsidR="009D2CEA">
        <w:t xml:space="preserve"> </w:t>
      </w:r>
      <w:r w:rsidRPr="00435B73" w:rsidR="00B728D3">
        <w:t>on</w:t>
      </w:r>
      <w:r w:rsidR="009D2CEA">
        <w:t xml:space="preserve"> </w:t>
      </w:r>
      <w:r w:rsidRPr="00435B73" w:rsidR="00B728D3">
        <w:t>top</w:t>
      </w:r>
      <w:r w:rsidR="009D2CEA">
        <w:t xml:space="preserve"> </w:t>
      </w:r>
      <w:r w:rsidRPr="00435B73" w:rsidR="00B728D3">
        <w:t>of</w:t>
      </w:r>
      <w:r w:rsidR="009D2CEA">
        <w:t xml:space="preserve"> </w:t>
      </w:r>
      <w:r w:rsidRPr="00435B73" w:rsidR="00B728D3">
        <w:t>someone.</w:t>
      </w:r>
      <w:r w:rsidR="009D2CEA">
        <w:t xml:space="preserve"> </w:t>
      </w:r>
      <w:r w:rsidRPr="00435B73" w:rsidR="00B728D3">
        <w:t>What</w:t>
      </w:r>
      <w:r w:rsidR="009D2CEA">
        <w:t xml:space="preserve"> </w:t>
      </w:r>
      <w:r w:rsidRPr="00435B73" w:rsidR="00B728D3">
        <w:t>mitigation</w:t>
      </w:r>
      <w:r w:rsidR="009D2CEA">
        <w:t xml:space="preserve"> </w:t>
      </w:r>
      <w:r w:rsidRPr="00435B73" w:rsidR="00B728D3">
        <w:t>can</w:t>
      </w:r>
      <w:r w:rsidR="009D2CEA">
        <w:t xml:space="preserve"> </w:t>
      </w:r>
      <w:r w:rsidRPr="00435B73" w:rsidR="00B728D3">
        <w:t>be</w:t>
      </w:r>
      <w:r w:rsidR="009D2CEA">
        <w:t xml:space="preserve"> </w:t>
      </w:r>
      <w:r w:rsidRPr="00435B73" w:rsidR="00B728D3">
        <w:t>provided</w:t>
      </w:r>
      <w:r w:rsidR="009D2CEA">
        <w:t xml:space="preserve"> </w:t>
      </w:r>
      <w:r w:rsidRPr="00435B73" w:rsidR="00B728D3">
        <w:t>in,</w:t>
      </w:r>
      <w:r w:rsidR="009D2CEA">
        <w:t xml:space="preserve"> </w:t>
      </w:r>
      <w:r w:rsidR="006D0CB4">
        <w:t>for</w:t>
      </w:r>
      <w:r w:rsidR="009D2CEA">
        <w:t xml:space="preserve"> </w:t>
      </w:r>
      <w:r w:rsidR="006D0CB4">
        <w:t>instance</w:t>
      </w:r>
      <w:r w:rsidRPr="00435B73" w:rsidR="00B728D3">
        <w:t>,</w:t>
      </w:r>
      <w:r w:rsidR="009D2CEA">
        <w:t xml:space="preserve"> </w:t>
      </w:r>
      <w:r w:rsidRPr="00435B73" w:rsidR="00B728D3">
        <w:t>a</w:t>
      </w:r>
      <w:r w:rsidR="009D2CEA">
        <w:t xml:space="preserve"> </w:t>
      </w:r>
      <w:r w:rsidRPr="00435B73" w:rsidR="00B728D3">
        <w:t>bar</w:t>
      </w:r>
      <w:r w:rsidR="009D2CEA">
        <w:t xml:space="preserve"> </w:t>
      </w:r>
      <w:r w:rsidRPr="00435B73" w:rsidR="00B728D3">
        <w:t>situation</w:t>
      </w:r>
      <w:r w:rsidR="009D2CEA">
        <w:t xml:space="preserve"> </w:t>
      </w:r>
      <w:r w:rsidRPr="00435B73" w:rsidR="00B728D3">
        <w:t>to</w:t>
      </w:r>
      <w:r w:rsidR="009D2CEA">
        <w:t xml:space="preserve"> </w:t>
      </w:r>
      <w:r w:rsidRPr="00435B73" w:rsidR="00B728D3">
        <w:t>reassure</w:t>
      </w:r>
      <w:r w:rsidR="009D2CEA">
        <w:t xml:space="preserve"> </w:t>
      </w:r>
      <w:r w:rsidRPr="00435B73" w:rsidR="00B728D3">
        <w:t>people</w:t>
      </w:r>
      <w:r w:rsidR="009D2CEA">
        <w:t xml:space="preserve"> </w:t>
      </w:r>
      <w:r w:rsidRPr="00435B73" w:rsidR="00B728D3">
        <w:t>and</w:t>
      </w:r>
      <w:r w:rsidR="009D2CEA">
        <w:t xml:space="preserve"> </w:t>
      </w:r>
      <w:r w:rsidRPr="00435B73" w:rsidR="00B728D3">
        <w:t>genuinely</w:t>
      </w:r>
      <w:r w:rsidR="009D2CEA">
        <w:t xml:space="preserve"> </w:t>
      </w:r>
      <w:r w:rsidRPr="00435B73" w:rsidR="00B728D3">
        <w:t>protect</w:t>
      </w:r>
      <w:r w:rsidR="009D2CEA">
        <w:t xml:space="preserve"> </w:t>
      </w:r>
      <w:r w:rsidRPr="00435B73" w:rsidR="00B728D3">
        <w:t>them</w:t>
      </w:r>
      <w:r w:rsidR="009D2CEA">
        <w:t xml:space="preserve"> </w:t>
      </w:r>
      <w:r w:rsidRPr="00435B73" w:rsidR="00B728D3">
        <w:t>from</w:t>
      </w:r>
      <w:r w:rsidR="009D2CEA">
        <w:t xml:space="preserve"> </w:t>
      </w:r>
      <w:r w:rsidRPr="00435B73" w:rsidR="00B728D3">
        <w:t>viral</w:t>
      </w:r>
      <w:r w:rsidR="009D2CEA">
        <w:t xml:space="preserve"> </w:t>
      </w:r>
      <w:r w:rsidRPr="00435B73" w:rsidR="00B728D3">
        <w:t>infection?</w:t>
      </w:r>
    </w:p>
    <w:p w:rsidR="00B728D3" w:rsidRPr="00435B73" w:rsidP="00B728D3">
      <w:pPr>
        <w:pStyle w:val="Answer"/>
      </w:pPr>
      <w:sdt>
        <w:sdtPr>
          <w:alias w:val="Witness"/>
          <w:id w:val="-356129823"/>
          <w:placeholder>
            <w:docPart w:val="DefaultPlaceholder_1082065158"/>
          </w:placeholder>
          <w:richText/>
        </w:sdtPr>
        <w:sdtContent>
          <w:r w:rsidRPr="00135068" w:rsidR="00135068">
            <w:rPr>
              <w:b/>
              <w:i/>
            </w:rPr>
            <w:t>Kate</w:t>
          </w:r>
          <w:r w:rsidR="009D2CEA">
            <w:rPr>
              <w:b/>
              <w:i/>
            </w:rPr>
            <w:t xml:space="preserve"> </w:t>
          </w:r>
          <w:r w:rsidRPr="00135068" w:rsidR="00135068">
            <w:rPr>
              <w:b/>
              <w:i/>
            </w:rPr>
            <w:t>Nicholls:</w:t>
          </w:r>
          <w:r w:rsidR="009D2CEA">
            <w:rPr>
              <w:b/>
            </w:rPr>
            <w:t xml:space="preserve"> </w:t>
          </w:r>
        </w:sdtContent>
      </w:sdt>
      <w:r w:rsidRPr="00435B73">
        <w:t>Our</w:t>
      </w:r>
      <w:r w:rsidR="009D2CEA">
        <w:t xml:space="preserve"> </w:t>
      </w:r>
      <w:r w:rsidRPr="00435B73">
        <w:t>first</w:t>
      </w:r>
      <w:r w:rsidR="009D2CEA">
        <w:t xml:space="preserve"> </w:t>
      </w:r>
      <w:r w:rsidRPr="00435B73">
        <w:t>priority</w:t>
      </w:r>
      <w:r w:rsidR="009D2CEA">
        <w:t xml:space="preserve"> </w:t>
      </w:r>
      <w:r w:rsidRPr="00435B73">
        <w:t>has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be</w:t>
      </w:r>
      <w:r w:rsidR="009D2CEA">
        <w:t xml:space="preserve"> </w:t>
      </w:r>
      <w:r w:rsidRPr="00435B73">
        <w:t>keeping</w:t>
      </w:r>
      <w:r w:rsidR="009D2CEA">
        <w:t xml:space="preserve"> </w:t>
      </w:r>
      <w:r w:rsidRPr="00435B73">
        <w:t>our</w:t>
      </w:r>
      <w:r w:rsidR="009D2CEA">
        <w:t xml:space="preserve"> </w:t>
      </w:r>
      <w:r w:rsidRPr="00435B73">
        <w:t>teams</w:t>
      </w:r>
      <w:r w:rsidR="009D2CEA">
        <w:t xml:space="preserve"> </w:t>
      </w:r>
      <w:r w:rsidRPr="00435B73">
        <w:t>safe</w:t>
      </w:r>
      <w:r w:rsidR="009D2CEA">
        <w:t xml:space="preserve"> </w:t>
      </w:r>
      <w:r w:rsidRPr="00435B73">
        <w:t>and</w:t>
      </w:r>
      <w:r w:rsidR="009D2CEA">
        <w:t xml:space="preserve"> </w:t>
      </w:r>
      <w:r w:rsidRPr="00435B73">
        <w:t>making</w:t>
      </w:r>
      <w:r w:rsidR="009D2CEA">
        <w:t xml:space="preserve"> </w:t>
      </w:r>
      <w:r w:rsidRPr="00435B73">
        <w:t>sure</w:t>
      </w:r>
      <w:r w:rsidR="009D2CEA">
        <w:t xml:space="preserve"> </w:t>
      </w:r>
      <w:r w:rsidRPr="00435B73">
        <w:t>our</w:t>
      </w:r>
      <w:r w:rsidR="009D2CEA">
        <w:t xml:space="preserve"> </w:t>
      </w:r>
      <w:r w:rsidRPr="00435B73">
        <w:t>workers</w:t>
      </w:r>
      <w:r w:rsidR="009D2CEA">
        <w:t xml:space="preserve"> </w:t>
      </w:r>
      <w:r w:rsidRPr="00435B73">
        <w:t>feel</w:t>
      </w:r>
      <w:r w:rsidR="009D2CEA">
        <w:t xml:space="preserve"> </w:t>
      </w:r>
      <w:r w:rsidRPr="00435B73">
        <w:t>safe</w:t>
      </w:r>
      <w:r w:rsidR="009D2CEA">
        <w:t xml:space="preserve"> </w:t>
      </w:r>
      <w:r w:rsidRPr="00435B73">
        <w:t>and</w:t>
      </w:r>
      <w:r w:rsidR="009D2CEA">
        <w:t xml:space="preserve"> </w:t>
      </w:r>
      <w:r w:rsidRPr="00435B73">
        <w:t>able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come</w:t>
      </w:r>
      <w:r w:rsidR="009D2CEA">
        <w:t xml:space="preserve"> </w:t>
      </w:r>
      <w:r w:rsidRPr="00435B73">
        <w:t>back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work.</w:t>
      </w:r>
      <w:r w:rsidR="009D2CEA">
        <w:t xml:space="preserve"> </w:t>
      </w:r>
      <w:r w:rsidRPr="00435B73">
        <w:t>We</w:t>
      </w:r>
      <w:r w:rsidR="009D2CEA">
        <w:t xml:space="preserve"> </w:t>
      </w:r>
      <w:r w:rsidRPr="00435B73">
        <w:t>have</w:t>
      </w:r>
      <w:r w:rsidR="009D2CEA">
        <w:t xml:space="preserve"> </w:t>
      </w:r>
      <w:r w:rsidRPr="00435B73">
        <w:t>a</w:t>
      </w:r>
      <w:r w:rsidR="009D2CEA">
        <w:t xml:space="preserve"> </w:t>
      </w:r>
      <w:r w:rsidRPr="00435B73">
        <w:t>lot</w:t>
      </w:r>
      <w:r w:rsidR="009D2CEA">
        <w:t xml:space="preserve"> </w:t>
      </w:r>
      <w:r w:rsidRPr="00435B73">
        <w:t>of</w:t>
      </w:r>
      <w:r w:rsidR="009D2CEA">
        <w:t xml:space="preserve"> </w:t>
      </w:r>
      <w:r w:rsidRPr="00435B73">
        <w:t>experience</w:t>
      </w:r>
      <w:r w:rsidR="009D2CEA">
        <w:t xml:space="preserve"> </w:t>
      </w:r>
      <w:r w:rsidRPr="00435B73">
        <w:t>in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sector</w:t>
      </w:r>
      <w:r w:rsidR="009D2CEA">
        <w:t xml:space="preserve"> </w:t>
      </w:r>
      <w:r w:rsidRPr="00435B73">
        <w:t>now</w:t>
      </w:r>
      <w:r w:rsidR="009D2CEA">
        <w:t xml:space="preserve"> </w:t>
      </w:r>
      <w:r w:rsidRPr="00435B73">
        <w:t>from</w:t>
      </w:r>
      <w:r w:rsidR="009D2CEA">
        <w:t xml:space="preserve"> </w:t>
      </w:r>
      <w:r w:rsidRPr="00435B73">
        <w:t>successfully</w:t>
      </w:r>
      <w:r w:rsidR="009D2CEA">
        <w:t xml:space="preserve"> </w:t>
      </w:r>
      <w:r w:rsidRPr="00435B73">
        <w:t>reopening</w:t>
      </w:r>
      <w:r w:rsidR="009D2CEA">
        <w:t xml:space="preserve"> </w:t>
      </w:r>
      <w:r w:rsidRPr="00435B73">
        <w:t>takeaways,</w:t>
      </w:r>
      <w:r w:rsidR="009D2CEA">
        <w:t xml:space="preserve"> </w:t>
      </w:r>
      <w:r w:rsidRPr="00435B73">
        <w:t>delivery</w:t>
      </w:r>
      <w:r w:rsidR="009D2CEA">
        <w:t xml:space="preserve"> </w:t>
      </w:r>
      <w:r w:rsidRPr="00435B73">
        <w:t>and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other</w:t>
      </w:r>
      <w:r w:rsidR="009D2CEA">
        <w:t xml:space="preserve"> </w:t>
      </w:r>
      <w:r w:rsidRPr="00435B73">
        <w:t>parts</w:t>
      </w:r>
      <w:r w:rsidR="009D2CEA">
        <w:t xml:space="preserve"> </w:t>
      </w:r>
      <w:r w:rsidRPr="00435B73">
        <w:t>of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sector</w:t>
      </w:r>
      <w:r w:rsidR="00275F5B">
        <w:t>.</w:t>
      </w:r>
      <w:r w:rsidR="009D2CEA">
        <w:t xml:space="preserve"> </w:t>
      </w:r>
      <w:r w:rsidRPr="00435B73" w:rsidR="00275F5B">
        <w:t>We</w:t>
      </w:r>
      <w:r w:rsidR="009D2CEA">
        <w:t xml:space="preserve"> </w:t>
      </w:r>
      <w:r w:rsidR="00275F5B">
        <w:t>work</w:t>
      </w:r>
      <w:r w:rsidR="009D2CEA">
        <w:t xml:space="preserve"> </w:t>
      </w:r>
      <w:r w:rsidR="00275F5B">
        <w:t>closely</w:t>
      </w:r>
      <w:r w:rsidR="009D2CEA">
        <w:t xml:space="preserve"> </w:t>
      </w:r>
      <w:r w:rsidR="00275F5B">
        <w:t>with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Food</w:t>
      </w:r>
      <w:r w:rsidR="009D2CEA">
        <w:t xml:space="preserve"> </w:t>
      </w:r>
      <w:r w:rsidRPr="00435B73">
        <w:t>and</w:t>
      </w:r>
      <w:r w:rsidR="009D2CEA">
        <w:t xml:space="preserve"> </w:t>
      </w:r>
      <w:r w:rsidRPr="00435B73">
        <w:t>Drink</w:t>
      </w:r>
      <w:r w:rsidR="009D2CEA">
        <w:t xml:space="preserve"> </w:t>
      </w:r>
      <w:r w:rsidRPr="00435B73">
        <w:t>Federation</w:t>
      </w:r>
      <w:r w:rsidR="009D2CEA">
        <w:t xml:space="preserve"> </w:t>
      </w:r>
      <w:r w:rsidRPr="00435B73">
        <w:t>and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British</w:t>
      </w:r>
      <w:r w:rsidR="009D2CEA">
        <w:t xml:space="preserve"> </w:t>
      </w:r>
      <w:r w:rsidRPr="00435B73">
        <w:t>Retail</w:t>
      </w:r>
      <w:r w:rsidR="009D2CEA">
        <w:t xml:space="preserve"> </w:t>
      </w:r>
      <w:r w:rsidRPr="00435B73">
        <w:t>Consortium.</w:t>
      </w:r>
      <w:r w:rsidR="009D2CEA">
        <w:t xml:space="preserve"> </w:t>
      </w:r>
      <w:r w:rsidRPr="00435B73">
        <w:t>We</w:t>
      </w:r>
      <w:r w:rsidR="009D2CEA">
        <w:t xml:space="preserve"> </w:t>
      </w:r>
      <w:r w:rsidRPr="00435B73">
        <w:t>have</w:t>
      </w:r>
      <w:r w:rsidR="009D2CEA">
        <w:t xml:space="preserve"> </w:t>
      </w:r>
      <w:r w:rsidRPr="00435B73">
        <w:t>looked</w:t>
      </w:r>
      <w:r w:rsidR="009D2CEA">
        <w:t xml:space="preserve"> </w:t>
      </w:r>
      <w:r w:rsidRPr="00435B73">
        <w:t>with</w:t>
      </w:r>
      <w:r w:rsidR="009D2CEA">
        <w:t xml:space="preserve"> </w:t>
      </w:r>
      <w:r w:rsidRPr="00435B73">
        <w:t>both</w:t>
      </w:r>
      <w:r w:rsidR="009D2CEA">
        <w:t xml:space="preserve"> </w:t>
      </w:r>
      <w:r w:rsidRPr="00435B73">
        <w:t>of</w:t>
      </w:r>
      <w:r w:rsidR="009D2CEA">
        <w:t xml:space="preserve"> </w:t>
      </w:r>
      <w:r w:rsidRPr="00435B73">
        <w:t>those</w:t>
      </w:r>
      <w:r w:rsidR="009D2CEA">
        <w:t xml:space="preserve"> </w:t>
      </w:r>
      <w:r w:rsidR="00275F5B">
        <w:t>at</w:t>
      </w:r>
      <w:r w:rsidR="009D2CEA">
        <w:t xml:space="preserve"> </w:t>
      </w:r>
      <w:r w:rsidR="00275F5B">
        <w:t>how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develop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risk</w:t>
      </w:r>
      <w:r w:rsidR="009D2CEA">
        <w:t xml:space="preserve"> </w:t>
      </w:r>
      <w:r w:rsidRPr="00435B73">
        <w:t>assessments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keep</w:t>
      </w:r>
      <w:r w:rsidR="009D2CEA">
        <w:t xml:space="preserve"> </w:t>
      </w:r>
      <w:r w:rsidRPr="00435B73">
        <w:t>our</w:t>
      </w:r>
      <w:r w:rsidR="009D2CEA">
        <w:t xml:space="preserve"> </w:t>
      </w:r>
      <w:r w:rsidRPr="00435B73">
        <w:t>people</w:t>
      </w:r>
      <w:r w:rsidR="009D2CEA">
        <w:t xml:space="preserve"> </w:t>
      </w:r>
      <w:r w:rsidRPr="00435B73">
        <w:t>safe.</w:t>
      </w:r>
    </w:p>
    <w:p w:rsidR="00FB7782" w:rsidRPr="00435B73" w:rsidP="00B728D3">
      <w:pPr>
        <w:pStyle w:val="Answer"/>
      </w:pPr>
      <w:r w:rsidRPr="00435B73">
        <w:t>First</w:t>
      </w:r>
      <w:r w:rsidR="009D2CEA">
        <w:t xml:space="preserve"> </w:t>
      </w:r>
      <w:r w:rsidRPr="00435B73" w:rsidR="00B728D3">
        <w:t>and</w:t>
      </w:r>
      <w:r w:rsidR="009D2CEA">
        <w:t xml:space="preserve"> </w:t>
      </w:r>
      <w:r w:rsidRPr="00435B73" w:rsidR="00B728D3">
        <w:t>foremost</w:t>
      </w:r>
      <w:r>
        <w:t>,</w:t>
      </w:r>
      <w:r w:rsidR="009D2CEA">
        <w:t xml:space="preserve"> </w:t>
      </w:r>
      <w:r w:rsidRPr="00435B73" w:rsidR="00B728D3">
        <w:t>it</w:t>
      </w:r>
      <w:r w:rsidR="009D2CEA">
        <w:t xml:space="preserve"> </w:t>
      </w:r>
      <w:r w:rsidRPr="00435B73" w:rsidR="00B728D3">
        <w:t>is</w:t>
      </w:r>
      <w:r w:rsidR="009D2CEA">
        <w:t xml:space="preserve"> </w:t>
      </w:r>
      <w:r w:rsidRPr="00435B73" w:rsidR="00B728D3">
        <w:t>about</w:t>
      </w:r>
      <w:r w:rsidR="009D2CEA">
        <w:t xml:space="preserve"> </w:t>
      </w:r>
      <w:r w:rsidRPr="00435B73" w:rsidR="00B728D3">
        <w:t>carrying</w:t>
      </w:r>
      <w:r w:rsidR="009D2CEA">
        <w:t xml:space="preserve"> </w:t>
      </w:r>
      <w:r w:rsidRPr="00435B73" w:rsidR="00B728D3">
        <w:t>out</w:t>
      </w:r>
      <w:r w:rsidR="009D2CEA">
        <w:t xml:space="preserve"> </w:t>
      </w:r>
      <w:r w:rsidRPr="00435B73" w:rsidR="00B728D3">
        <w:t>that</w:t>
      </w:r>
      <w:r w:rsidR="009D2CEA">
        <w:t xml:space="preserve"> </w:t>
      </w:r>
      <w:r w:rsidRPr="00435B73" w:rsidR="00B728D3">
        <w:t>detailed</w:t>
      </w:r>
      <w:r w:rsidR="009D2CEA">
        <w:t xml:space="preserve"> </w:t>
      </w:r>
      <w:r w:rsidRPr="00435B73" w:rsidR="00B728D3">
        <w:t>health</w:t>
      </w:r>
      <w:r w:rsidR="009D2CEA">
        <w:t xml:space="preserve"> </w:t>
      </w:r>
      <w:r w:rsidRPr="00435B73" w:rsidR="00B728D3">
        <w:t>and</w:t>
      </w:r>
      <w:r w:rsidR="009D2CEA">
        <w:t xml:space="preserve"> </w:t>
      </w:r>
      <w:r w:rsidRPr="00435B73" w:rsidR="00B728D3">
        <w:t>safety</w:t>
      </w:r>
      <w:r w:rsidR="009D2CEA">
        <w:t xml:space="preserve"> </w:t>
      </w:r>
      <w:r w:rsidRPr="00435B73" w:rsidR="00B728D3">
        <w:t>ri</w:t>
      </w:r>
      <w:r>
        <w:t>sk</w:t>
      </w:r>
      <w:r w:rsidR="009D2CEA">
        <w:t xml:space="preserve"> </w:t>
      </w:r>
      <w:r>
        <w:t>assessment</w:t>
      </w:r>
      <w:r w:rsidR="009D2CEA">
        <w:t xml:space="preserve"> </w:t>
      </w:r>
      <w:r>
        <w:t>and</w:t>
      </w:r>
      <w:r w:rsidR="009D2CEA">
        <w:t xml:space="preserve"> </w:t>
      </w:r>
      <w:r w:rsidRPr="00435B73">
        <w:t>making</w:t>
      </w:r>
      <w:r w:rsidR="009D2CEA">
        <w:t xml:space="preserve"> </w:t>
      </w:r>
      <w:r w:rsidRPr="00435B73">
        <w:t>sure</w:t>
      </w:r>
      <w:r w:rsidR="009D2CEA">
        <w:t xml:space="preserve"> </w:t>
      </w:r>
      <w:r w:rsidRPr="00435B73">
        <w:t>we</w:t>
      </w:r>
      <w:r w:rsidR="009D2CEA">
        <w:t xml:space="preserve"> </w:t>
      </w:r>
      <w:r w:rsidRPr="00435B73">
        <w:t>have</w:t>
      </w:r>
      <w:r w:rsidR="009D2CEA">
        <w:t xml:space="preserve"> </w:t>
      </w:r>
      <w:r w:rsidRPr="00435B73">
        <w:t>taken</w:t>
      </w:r>
      <w:r w:rsidR="009D2CEA">
        <w:t xml:space="preserve"> </w:t>
      </w:r>
      <w:r w:rsidRPr="00435B73">
        <w:t>account</w:t>
      </w:r>
      <w:r w:rsidR="009D2CEA">
        <w:t xml:space="preserve"> </w:t>
      </w:r>
      <w:r w:rsidRPr="00435B73">
        <w:t>of</w:t>
      </w:r>
      <w:r w:rsidR="009D2CEA">
        <w:t xml:space="preserve"> </w:t>
      </w:r>
      <w:r>
        <w:t>all</w:t>
      </w:r>
      <w:r w:rsidR="009D2CEA">
        <w:t xml:space="preserve"> </w:t>
      </w:r>
      <w:r>
        <w:t>the</w:t>
      </w:r>
      <w:r w:rsidR="009D2CEA">
        <w:t xml:space="preserve"> </w:t>
      </w:r>
      <w:r>
        <w:t>measures.</w:t>
      </w:r>
      <w:r w:rsidR="009D2CEA">
        <w:t xml:space="preserve"> </w:t>
      </w:r>
      <w:r w:rsidRPr="00435B73">
        <w:t>Some</w:t>
      </w:r>
      <w:r w:rsidR="009D2CEA">
        <w:t xml:space="preserve"> </w:t>
      </w:r>
      <w:r w:rsidRPr="00435B73">
        <w:t>of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mitigations</w:t>
      </w:r>
      <w:r w:rsidR="009D2CEA">
        <w:t xml:space="preserve"> </w:t>
      </w:r>
      <w:r w:rsidRPr="00435B73">
        <w:t>were</w:t>
      </w:r>
      <w:r w:rsidR="009D2CEA">
        <w:t xml:space="preserve"> </w:t>
      </w:r>
      <w:r w:rsidRPr="00435B73">
        <w:t>touched</w:t>
      </w:r>
      <w:r w:rsidR="009D2CEA">
        <w:t xml:space="preserve"> </w:t>
      </w:r>
      <w:r w:rsidRPr="00435B73">
        <w:t>on</w:t>
      </w:r>
      <w:r w:rsidR="009D2CEA">
        <w:t xml:space="preserve"> </w:t>
      </w:r>
      <w:r w:rsidRPr="00435B73">
        <w:t>by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Prime</w:t>
      </w:r>
      <w:r w:rsidR="009D2CEA">
        <w:t xml:space="preserve"> </w:t>
      </w:r>
      <w:r w:rsidRPr="00435B73">
        <w:t>Minister</w:t>
      </w:r>
      <w:r w:rsidR="009D2CEA">
        <w:t xml:space="preserve"> </w:t>
      </w:r>
      <w:r w:rsidRPr="00435B73">
        <w:t>in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House</w:t>
      </w:r>
      <w:r w:rsidR="009D2CEA">
        <w:t xml:space="preserve"> </w:t>
      </w:r>
      <w:r w:rsidRPr="00435B73">
        <w:t>of</w:t>
      </w:r>
      <w:r w:rsidR="009D2CEA">
        <w:t xml:space="preserve"> </w:t>
      </w:r>
      <w:r w:rsidRPr="00435B73">
        <w:t>Commons</w:t>
      </w:r>
      <w:r w:rsidR="009D2CEA">
        <w:t xml:space="preserve"> </w:t>
      </w:r>
      <w:r w:rsidRPr="00435B73">
        <w:t>earlier</w:t>
      </w:r>
      <w:r w:rsidR="009D2CEA">
        <w:t xml:space="preserve"> </w:t>
      </w:r>
      <w:r w:rsidRPr="00435B73">
        <w:t>today.</w:t>
      </w:r>
      <w:r w:rsidR="009D2CEA">
        <w:t xml:space="preserve"> </w:t>
      </w:r>
      <w:r w:rsidRPr="00435B73">
        <w:t>We</w:t>
      </w:r>
      <w:r w:rsidR="009D2CEA">
        <w:t xml:space="preserve"> </w:t>
      </w:r>
      <w:r w:rsidRPr="00435B73">
        <w:t>have</w:t>
      </w:r>
      <w:r w:rsidR="009D2CEA">
        <w:t xml:space="preserve"> </w:t>
      </w:r>
      <w:r w:rsidRPr="00435B73">
        <w:t>not</w:t>
      </w:r>
      <w:r w:rsidR="009D2CEA">
        <w:t xml:space="preserve"> </w:t>
      </w:r>
      <w:r w:rsidRPr="00435B73">
        <w:t>seen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final</w:t>
      </w:r>
      <w:r w:rsidR="009D2CEA">
        <w:t xml:space="preserve"> </w:t>
      </w:r>
      <w:r w:rsidRPr="00435B73">
        <w:t>guidance,</w:t>
      </w:r>
      <w:r w:rsidR="009D2CEA">
        <w:t xml:space="preserve"> </w:t>
      </w:r>
      <w:r w:rsidRPr="00435B73">
        <w:t>so</w:t>
      </w:r>
      <w:r w:rsidR="009D2CEA">
        <w:t xml:space="preserve"> </w:t>
      </w:r>
      <w:r w:rsidRPr="00435B73">
        <w:t>I</w:t>
      </w:r>
      <w:r w:rsidR="009D2CEA">
        <w:t xml:space="preserve"> </w:t>
      </w:r>
      <w:r w:rsidRPr="00435B73">
        <w:t>do</w:t>
      </w:r>
      <w:r w:rsidR="009D2CEA">
        <w:t xml:space="preserve"> </w:t>
      </w:r>
      <w:r w:rsidRPr="00435B73">
        <w:t>not</w:t>
      </w:r>
      <w:r w:rsidR="009D2CEA">
        <w:t xml:space="preserve"> </w:t>
      </w:r>
      <w:r w:rsidRPr="00435B73">
        <w:t>know</w:t>
      </w:r>
      <w:r w:rsidR="009D2CEA">
        <w:t xml:space="preserve"> </w:t>
      </w:r>
      <w:r>
        <w:t>exactly</w:t>
      </w:r>
      <w:r w:rsidR="009D2CEA">
        <w:t xml:space="preserve"> </w:t>
      </w:r>
      <w:r w:rsidRPr="00435B73">
        <w:t>what</w:t>
      </w:r>
      <w:r w:rsidR="009D2CEA">
        <w:t xml:space="preserve"> </w:t>
      </w:r>
      <w:r w:rsidRPr="00435B73">
        <w:t>those</w:t>
      </w:r>
      <w:r w:rsidR="009D2CEA">
        <w:t xml:space="preserve"> </w:t>
      </w:r>
      <w:r w:rsidRPr="00435B73">
        <w:t>businesses</w:t>
      </w:r>
      <w:r w:rsidR="009D2CEA">
        <w:t xml:space="preserve"> </w:t>
      </w:r>
      <w:r w:rsidRPr="00435B73">
        <w:t>will</w:t>
      </w:r>
      <w:r w:rsidR="009D2CEA">
        <w:t xml:space="preserve"> </w:t>
      </w:r>
      <w:r w:rsidRPr="00435B73">
        <w:t>be</w:t>
      </w:r>
      <w:r w:rsidR="009D2CEA">
        <w:t xml:space="preserve"> </w:t>
      </w:r>
      <w:r w:rsidRPr="00435B73">
        <w:t>required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put</w:t>
      </w:r>
      <w:r w:rsidR="009D2CEA">
        <w:t xml:space="preserve"> </w:t>
      </w:r>
      <w:r w:rsidRPr="00435B73">
        <w:t>in</w:t>
      </w:r>
      <w:r w:rsidR="009D2CEA">
        <w:t xml:space="preserve"> </w:t>
      </w:r>
      <w:r w:rsidRPr="00435B73">
        <w:t>place</w:t>
      </w:r>
      <w:r w:rsidR="009D2CEA">
        <w:t xml:space="preserve"> </w:t>
      </w:r>
      <w:r w:rsidRPr="00435B73">
        <w:t>for</w:t>
      </w:r>
      <w:r w:rsidR="009D2CEA">
        <w:t xml:space="preserve"> </w:t>
      </w:r>
      <w:r w:rsidRPr="00435B73">
        <w:t>one</w:t>
      </w:r>
      <w:r w:rsidR="009D2CEA">
        <w:t xml:space="preserve"> </w:t>
      </w:r>
      <w:r w:rsidRPr="00435B73">
        <w:t>metre</w:t>
      </w:r>
      <w:r>
        <w:t>-</w:t>
      </w:r>
      <w:r w:rsidRPr="00435B73">
        <w:t>plus,</w:t>
      </w:r>
      <w:r w:rsidR="009D2CEA">
        <w:t xml:space="preserve"> </w:t>
      </w:r>
      <w:r w:rsidRPr="00435B73">
        <w:t>but</w:t>
      </w:r>
      <w:r w:rsidR="009D2CEA">
        <w:t xml:space="preserve"> </w:t>
      </w:r>
      <w:r w:rsidRPr="00435B73">
        <w:t>that</w:t>
      </w:r>
      <w:r w:rsidR="009D2CEA">
        <w:t xml:space="preserve"> </w:t>
      </w:r>
      <w:r w:rsidRPr="00435B73">
        <w:t>plus</w:t>
      </w:r>
      <w:r w:rsidR="009D2CEA">
        <w:t xml:space="preserve"> </w:t>
      </w:r>
      <w:r w:rsidRPr="00435B73">
        <w:t>is</w:t>
      </w:r>
      <w:r w:rsidR="009D2CEA">
        <w:t xml:space="preserve"> </w:t>
      </w:r>
      <w:r w:rsidRPr="00435B73">
        <w:t>a</w:t>
      </w:r>
      <w:r w:rsidR="009D2CEA">
        <w:t xml:space="preserve"> </w:t>
      </w:r>
      <w:r w:rsidRPr="00435B73">
        <w:t>very</w:t>
      </w:r>
      <w:r w:rsidR="009D2CEA">
        <w:t xml:space="preserve"> </w:t>
      </w:r>
      <w:r w:rsidRPr="00435B73">
        <w:t>important</w:t>
      </w:r>
      <w:r w:rsidR="009D2CEA">
        <w:t xml:space="preserve"> </w:t>
      </w:r>
      <w:r w:rsidRPr="00435B73">
        <w:t>one.</w:t>
      </w:r>
      <w:r w:rsidR="009D2CEA">
        <w:t xml:space="preserve"> </w:t>
      </w:r>
      <w:r w:rsidRPr="00435B73">
        <w:t>We</w:t>
      </w:r>
      <w:r w:rsidR="009D2CEA">
        <w:t xml:space="preserve"> </w:t>
      </w:r>
      <w:r w:rsidRPr="00435B73">
        <w:t>understand</w:t>
      </w:r>
      <w:r w:rsidR="009D2CEA">
        <w:t xml:space="preserve"> </w:t>
      </w:r>
      <w:r>
        <w:t>that</w:t>
      </w:r>
      <w:r w:rsidR="009D2CEA">
        <w:t xml:space="preserve"> </w:t>
      </w:r>
      <w:r>
        <w:t>it</w:t>
      </w:r>
      <w:r w:rsidR="009D2CEA">
        <w:t xml:space="preserve"> </w:t>
      </w:r>
      <w:r>
        <w:t>will</w:t>
      </w:r>
      <w:r w:rsidR="009D2CEA">
        <w:t xml:space="preserve"> </w:t>
      </w:r>
      <w:r>
        <w:t>suggest</w:t>
      </w:r>
      <w:r w:rsidR="009D2CEA">
        <w:t xml:space="preserve"> </w:t>
      </w:r>
      <w:r>
        <w:t>seating</w:t>
      </w:r>
      <w:r w:rsidR="009D2CEA">
        <w:t xml:space="preserve"> </w:t>
      </w:r>
      <w:r w:rsidRPr="00435B73">
        <w:t>only,</w:t>
      </w:r>
      <w:r w:rsidR="009D2CEA">
        <w:t xml:space="preserve"> </w:t>
      </w:r>
      <w:r w:rsidRPr="00435B73">
        <w:t>so</w:t>
      </w:r>
      <w:r w:rsidR="009D2CEA">
        <w:t xml:space="preserve"> </w:t>
      </w:r>
      <w:r w:rsidRPr="00435B73">
        <w:t>you</w:t>
      </w:r>
      <w:r w:rsidR="009D2CEA">
        <w:t xml:space="preserve"> </w:t>
      </w:r>
      <w:r w:rsidRPr="00435B73">
        <w:t>can</w:t>
      </w:r>
      <w:r w:rsidR="009D2CEA">
        <w:t xml:space="preserve"> </w:t>
      </w:r>
      <w:r w:rsidRPr="00435B73">
        <w:t>manage</w:t>
      </w:r>
      <w:r w:rsidR="009D2CEA">
        <w:t xml:space="preserve"> </w:t>
      </w:r>
      <w:r w:rsidRPr="00435B73">
        <w:t>social</w:t>
      </w:r>
      <w:r w:rsidR="009D2CEA">
        <w:t xml:space="preserve"> </w:t>
      </w:r>
      <w:r w:rsidRPr="00435B73">
        <w:t>distancing</w:t>
      </w:r>
      <w:r>
        <w:t>;</w:t>
      </w:r>
      <w:r w:rsidR="009D2CEA">
        <w:t xml:space="preserve"> </w:t>
      </w:r>
      <w:r w:rsidRPr="00435B73">
        <w:t>you</w:t>
      </w:r>
      <w:r w:rsidR="009D2CEA">
        <w:t xml:space="preserve"> </w:t>
      </w:r>
      <w:r w:rsidRPr="00435B73">
        <w:t>are</w:t>
      </w:r>
      <w:r w:rsidR="009D2CEA">
        <w:t xml:space="preserve"> </w:t>
      </w:r>
      <w:r w:rsidRPr="00435B73">
        <w:t>not</w:t>
      </w:r>
      <w:r w:rsidR="009D2CEA">
        <w:t xml:space="preserve"> </w:t>
      </w:r>
      <w:r w:rsidRPr="00435B73">
        <w:t>standing</w:t>
      </w:r>
      <w:r w:rsidR="009D2CEA">
        <w:t xml:space="preserve"> </w:t>
      </w:r>
      <w:r w:rsidRPr="00435B73">
        <w:t>inside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pub,</w:t>
      </w:r>
      <w:r w:rsidR="009D2CEA">
        <w:t xml:space="preserve"> </w:t>
      </w:r>
      <w:r w:rsidRPr="00435B73">
        <w:t>if</w:t>
      </w:r>
      <w:r w:rsidR="009D2CEA">
        <w:t xml:space="preserve"> </w:t>
      </w:r>
      <w:r w:rsidRPr="00435B73">
        <w:t>we</w:t>
      </w:r>
      <w:r w:rsidR="009D2CEA">
        <w:t xml:space="preserve"> </w:t>
      </w:r>
      <w:r w:rsidRPr="00435B73">
        <w:t>are</w:t>
      </w:r>
      <w:r w:rsidR="009D2CEA">
        <w:t xml:space="preserve"> </w:t>
      </w:r>
      <w:r w:rsidRPr="00435B73">
        <w:t>talking</w:t>
      </w:r>
      <w:r w:rsidR="009D2CEA">
        <w:t xml:space="preserve"> </w:t>
      </w:r>
      <w:r w:rsidRPr="00435B73">
        <w:t>pubs</w:t>
      </w:r>
      <w:r w:rsidR="009D2CEA">
        <w:t xml:space="preserve"> </w:t>
      </w:r>
      <w:r w:rsidRPr="00435B73">
        <w:t>specifically.</w:t>
      </w:r>
      <w:r w:rsidR="009D2CEA">
        <w:t xml:space="preserve"> </w:t>
      </w:r>
      <w:r w:rsidRPr="00435B73">
        <w:t>It</w:t>
      </w:r>
      <w:r w:rsidR="009D2CEA">
        <w:t xml:space="preserve"> </w:t>
      </w:r>
      <w:r w:rsidRPr="00435B73">
        <w:t>will</w:t>
      </w:r>
      <w:r w:rsidR="009D2CEA">
        <w:t xml:space="preserve"> </w:t>
      </w:r>
      <w:r w:rsidRPr="00435B73">
        <w:t>be</w:t>
      </w:r>
      <w:r w:rsidR="009D2CEA">
        <w:t xml:space="preserve"> </w:t>
      </w:r>
      <w:r w:rsidRPr="00435B73">
        <w:t>minimising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time</w:t>
      </w:r>
      <w:r w:rsidR="009D2CEA">
        <w:t xml:space="preserve"> </w:t>
      </w:r>
      <w:r w:rsidRPr="00435B73">
        <w:t>people</w:t>
      </w:r>
      <w:r w:rsidR="009D2CEA">
        <w:t xml:space="preserve"> </w:t>
      </w:r>
      <w:r w:rsidRPr="00435B73">
        <w:t>spend</w:t>
      </w:r>
      <w:r w:rsidR="009D2CEA">
        <w:t xml:space="preserve"> </w:t>
      </w:r>
      <w:r w:rsidRPr="00435B73">
        <w:t>at</w:t>
      </w:r>
      <w:r w:rsidR="009D2CEA">
        <w:t xml:space="preserve"> </w:t>
      </w:r>
      <w:r w:rsidRPr="00435B73">
        <w:t>a</w:t>
      </w:r>
      <w:r w:rsidR="009D2CEA">
        <w:t xml:space="preserve"> </w:t>
      </w:r>
      <w:r w:rsidRPr="00435B73">
        <w:t>bar</w:t>
      </w:r>
      <w:r w:rsidR="009D2CEA">
        <w:t xml:space="preserve"> </w:t>
      </w:r>
      <w:r w:rsidRPr="00435B73">
        <w:t>or</w:t>
      </w:r>
      <w:r w:rsidR="009D2CEA">
        <w:t xml:space="preserve"> </w:t>
      </w:r>
      <w:r w:rsidRPr="00435B73">
        <w:t>counter</w:t>
      </w:r>
      <w:r w:rsidR="009D2CEA">
        <w:t xml:space="preserve"> </w:t>
      </w:r>
      <w:r w:rsidRPr="00435B73">
        <w:t>ordering</w:t>
      </w:r>
      <w:r w:rsidR="009D2CEA">
        <w:t xml:space="preserve"> </w:t>
      </w:r>
      <w:r w:rsidRPr="00435B73">
        <w:t>point,</w:t>
      </w:r>
      <w:r w:rsidR="009D2CEA">
        <w:t xml:space="preserve"> </w:t>
      </w:r>
      <w:r>
        <w:t>with</w:t>
      </w:r>
      <w:r w:rsidR="009D2CEA">
        <w:t xml:space="preserve"> </w:t>
      </w:r>
      <w:r w:rsidRPr="00435B73">
        <w:t>people</w:t>
      </w:r>
      <w:r w:rsidR="009D2CEA">
        <w:t xml:space="preserve"> </w:t>
      </w:r>
      <w:r w:rsidRPr="00435B73">
        <w:t>encouraged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consume</w:t>
      </w:r>
      <w:r w:rsidR="009D2CEA">
        <w:t xml:space="preserve"> </w:t>
      </w:r>
      <w:r w:rsidRPr="00435B73">
        <w:t>while</w:t>
      </w:r>
      <w:r w:rsidR="009D2CEA">
        <w:t xml:space="preserve"> </w:t>
      </w:r>
      <w:r w:rsidRPr="00435B73">
        <w:t>they</w:t>
      </w:r>
      <w:r w:rsidR="009D2CEA">
        <w:t xml:space="preserve"> </w:t>
      </w:r>
      <w:r w:rsidRPr="00435B73">
        <w:t>are</w:t>
      </w:r>
      <w:r w:rsidR="009D2CEA">
        <w:t xml:space="preserve"> </w:t>
      </w:r>
      <w:r w:rsidRPr="00435B73">
        <w:t>sitting</w:t>
      </w:r>
      <w:r w:rsidR="009D2CEA">
        <w:t xml:space="preserve"> </w:t>
      </w:r>
      <w:r w:rsidRPr="00435B73">
        <w:t>down</w:t>
      </w:r>
      <w:r w:rsidR="009D2CEA">
        <w:t xml:space="preserve"> </w:t>
      </w:r>
      <w:r w:rsidRPr="00435B73">
        <w:t>so</w:t>
      </w:r>
      <w:r w:rsidR="009D2CEA">
        <w:t xml:space="preserve"> </w:t>
      </w:r>
      <w:r w:rsidRPr="00435B73" w:rsidR="00435B73">
        <w:t>you</w:t>
      </w:r>
      <w:r w:rsidR="009D2CEA">
        <w:t xml:space="preserve"> </w:t>
      </w:r>
      <w:r w:rsidRPr="00435B73">
        <w:t>can</w:t>
      </w:r>
      <w:r w:rsidR="009D2CEA">
        <w:t xml:space="preserve"> </w:t>
      </w:r>
      <w:r w:rsidRPr="00435B73">
        <w:t>manage</w:t>
      </w:r>
      <w:r w:rsidR="009D2CEA">
        <w:t xml:space="preserve"> </w:t>
      </w:r>
      <w:r w:rsidRPr="00435B73">
        <w:t>social</w:t>
      </w:r>
      <w:r w:rsidR="009D2CEA">
        <w:t xml:space="preserve"> </w:t>
      </w:r>
      <w:r w:rsidRPr="00435B73">
        <w:t>distancing.</w:t>
      </w:r>
      <w:r w:rsidR="009D2CEA">
        <w:t xml:space="preserve"> </w:t>
      </w:r>
    </w:p>
    <w:p w:rsidR="00FB7782" w:rsidRPr="00435B73" w:rsidP="00B728D3">
      <w:pPr>
        <w:pStyle w:val="Answer"/>
      </w:pPr>
      <w:r w:rsidRPr="00435B73">
        <w:t>Over</w:t>
      </w:r>
      <w:r w:rsidR="009D2CEA">
        <w:t xml:space="preserve"> </w:t>
      </w:r>
      <w:r w:rsidRPr="00435B73">
        <w:t>and</w:t>
      </w:r>
      <w:r w:rsidR="009D2CEA">
        <w:t xml:space="preserve"> </w:t>
      </w:r>
      <w:r w:rsidRPr="00435B73">
        <w:t>above</w:t>
      </w:r>
      <w:r w:rsidR="009D2CEA">
        <w:t xml:space="preserve"> </w:t>
      </w:r>
      <w:r w:rsidRPr="00435B73">
        <w:t>that,</w:t>
      </w:r>
      <w:r w:rsidR="009D2CEA">
        <w:t xml:space="preserve"> </w:t>
      </w:r>
      <w:r w:rsidRPr="00435B73">
        <w:t>in</w:t>
      </w:r>
      <w:r w:rsidR="009D2CEA">
        <w:t xml:space="preserve"> </w:t>
      </w:r>
      <w:r w:rsidRPr="00435B73">
        <w:t>particular,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key</w:t>
      </w:r>
      <w:r w:rsidR="009D2CEA">
        <w:t xml:space="preserve"> </w:t>
      </w:r>
      <w:r w:rsidRPr="00435B73">
        <w:t>infection</w:t>
      </w:r>
      <w:r w:rsidR="009D2CEA">
        <w:t xml:space="preserve"> </w:t>
      </w:r>
      <w:r w:rsidRPr="00435B73">
        <w:t>control</w:t>
      </w:r>
      <w:r w:rsidR="009D2CEA">
        <w:t xml:space="preserve"> </w:t>
      </w:r>
      <w:r w:rsidRPr="00435B73">
        <w:t>measures</w:t>
      </w:r>
      <w:r w:rsidR="009D2CEA">
        <w:t xml:space="preserve"> </w:t>
      </w:r>
      <w:r w:rsidRPr="00435B73">
        <w:t>are</w:t>
      </w:r>
      <w:r w:rsidR="009D2CEA">
        <w:t xml:space="preserve"> </w:t>
      </w:r>
      <w:r w:rsidRPr="00435B73">
        <w:t>hygiene,</w:t>
      </w:r>
      <w:r w:rsidR="009D2CEA">
        <w:t xml:space="preserve"> </w:t>
      </w:r>
      <w:r w:rsidRPr="00435B73">
        <w:t>sanitation</w:t>
      </w:r>
      <w:r w:rsidR="009D2CEA">
        <w:t xml:space="preserve"> </w:t>
      </w:r>
      <w:r>
        <w:t>and</w:t>
      </w:r>
      <w:r w:rsidR="009D2CEA">
        <w:t xml:space="preserve"> </w:t>
      </w:r>
      <w:r w:rsidRPr="00435B73">
        <w:t>good</w:t>
      </w:r>
      <w:r w:rsidR="009D2CEA">
        <w:t xml:space="preserve"> </w:t>
      </w:r>
      <w:r w:rsidRPr="00435B73">
        <w:t>ventilation</w:t>
      </w:r>
      <w:r>
        <w:t>.</w:t>
      </w:r>
      <w:r w:rsidR="009D2CEA">
        <w:t xml:space="preserve"> </w:t>
      </w:r>
      <w:r w:rsidRPr="00435B73">
        <w:t>When</w:t>
      </w:r>
      <w:r w:rsidR="009D2CEA">
        <w:t xml:space="preserve"> </w:t>
      </w:r>
      <w:r w:rsidRPr="00435B73">
        <w:t>we</w:t>
      </w:r>
      <w:r w:rsidR="009D2CEA">
        <w:t xml:space="preserve"> </w:t>
      </w:r>
      <w:r w:rsidRPr="00435B73">
        <w:t>are</w:t>
      </w:r>
      <w:r w:rsidR="009D2CEA">
        <w:t xml:space="preserve"> </w:t>
      </w:r>
      <w:r w:rsidRPr="00435B73">
        <w:t>talking</w:t>
      </w:r>
      <w:r w:rsidR="009D2CEA">
        <w:t xml:space="preserve"> </w:t>
      </w:r>
      <w:r w:rsidRPr="00435B73">
        <w:t>back</w:t>
      </w:r>
      <w:r w:rsidR="009D2CEA">
        <w:t xml:space="preserve"> </w:t>
      </w:r>
      <w:r w:rsidRPr="00435B73">
        <w:t>of</w:t>
      </w:r>
      <w:r w:rsidR="009D2CEA">
        <w:t xml:space="preserve"> </w:t>
      </w:r>
      <w:r w:rsidRPr="00435B73">
        <w:t>house</w:t>
      </w:r>
      <w:r w:rsidR="009D2CEA">
        <w:t xml:space="preserve"> </w:t>
      </w:r>
      <w:r w:rsidRPr="00435B73">
        <w:t>and</w:t>
      </w:r>
      <w:r w:rsidR="009D2CEA">
        <w:t xml:space="preserve"> </w:t>
      </w:r>
      <w:r w:rsidRPr="00435B73">
        <w:t>kitchen</w:t>
      </w:r>
      <w:r>
        <w:t>s,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same</w:t>
      </w:r>
      <w:r w:rsidR="009D2CEA">
        <w:t xml:space="preserve"> </w:t>
      </w:r>
      <w:r w:rsidRPr="00435B73">
        <w:t>things</w:t>
      </w:r>
      <w:r w:rsidR="009D2CEA">
        <w:t xml:space="preserve"> </w:t>
      </w:r>
      <w:r w:rsidRPr="00435B73">
        <w:t>apply,</w:t>
      </w:r>
      <w:r w:rsidR="009D2CEA">
        <w:t xml:space="preserve"> </w:t>
      </w:r>
      <w:r w:rsidRPr="00435B73">
        <w:t>but</w:t>
      </w:r>
      <w:r w:rsidR="009D2CEA">
        <w:t xml:space="preserve"> </w:t>
      </w:r>
      <w:r w:rsidRPr="00435B73">
        <w:t>equally</w:t>
      </w:r>
      <w:r w:rsidR="009D2CEA">
        <w:t xml:space="preserve"> </w:t>
      </w:r>
      <w:r w:rsidRPr="00435B73">
        <w:t>it</w:t>
      </w:r>
      <w:r w:rsidR="009D2CEA">
        <w:t xml:space="preserve"> </w:t>
      </w:r>
      <w:r w:rsidRPr="00435B73">
        <w:t>is</w:t>
      </w:r>
      <w:r w:rsidR="009D2CEA">
        <w:t xml:space="preserve"> </w:t>
      </w:r>
      <w:r w:rsidRPr="00435B73">
        <w:t>about</w:t>
      </w:r>
      <w:r w:rsidR="009D2CEA">
        <w:t xml:space="preserve"> </w:t>
      </w:r>
      <w:r w:rsidRPr="00435B73">
        <w:t>orientation</w:t>
      </w:r>
      <w:r>
        <w:t>:</w:t>
      </w:r>
      <w:r w:rsidR="009D2CEA">
        <w:t xml:space="preserve"> </w:t>
      </w:r>
      <w:r w:rsidRPr="00435B73">
        <w:t>side</w:t>
      </w:r>
      <w:r>
        <w:t>-</w:t>
      </w:r>
      <w:r w:rsidRPr="00435B73">
        <w:t>by</w:t>
      </w:r>
      <w:r>
        <w:t>-</w:t>
      </w:r>
      <w:r w:rsidRPr="00435B73">
        <w:t>side</w:t>
      </w:r>
      <w:r w:rsidR="009D2CEA">
        <w:t xml:space="preserve"> </w:t>
      </w:r>
      <w:r w:rsidRPr="00435B73">
        <w:t>working,</w:t>
      </w:r>
      <w:r w:rsidR="009D2CEA">
        <w:t xml:space="preserve"> </w:t>
      </w:r>
      <w:r w:rsidRPr="00435B73">
        <w:t>back</w:t>
      </w:r>
      <w:r>
        <w:t>-</w:t>
      </w:r>
      <w:r w:rsidRPr="00435B73">
        <w:t>to</w:t>
      </w:r>
      <w:r>
        <w:t>-</w:t>
      </w:r>
      <w:r w:rsidRPr="00435B73">
        <w:t>back</w:t>
      </w:r>
      <w:r w:rsidR="009D2CEA">
        <w:t xml:space="preserve"> </w:t>
      </w:r>
      <w:r w:rsidRPr="00435B73">
        <w:t>working</w:t>
      </w:r>
      <w:r w:rsidR="009D2CEA">
        <w:t xml:space="preserve"> </w:t>
      </w:r>
      <w:r w:rsidRPr="00435B73">
        <w:t>and</w:t>
      </w:r>
      <w:r w:rsidR="009D2CEA">
        <w:t xml:space="preserve"> </w:t>
      </w:r>
      <w:r w:rsidRPr="00435B73">
        <w:t>providing</w:t>
      </w:r>
      <w:r w:rsidR="009D2CEA">
        <w:t xml:space="preserve"> </w:t>
      </w:r>
      <w:r w:rsidRPr="00435B73">
        <w:t>any</w:t>
      </w:r>
      <w:r w:rsidR="009D2CEA">
        <w:t xml:space="preserve"> </w:t>
      </w:r>
      <w:r w:rsidRPr="00435B73">
        <w:t>further</w:t>
      </w:r>
      <w:r w:rsidR="009D2CEA">
        <w:t xml:space="preserve"> </w:t>
      </w:r>
      <w:r w:rsidRPr="00435B73">
        <w:t>protections</w:t>
      </w:r>
      <w:r w:rsidR="009D2CEA">
        <w:t xml:space="preserve"> </w:t>
      </w:r>
      <w:r w:rsidRPr="00435B73">
        <w:t>that</w:t>
      </w:r>
      <w:r w:rsidR="009D2CEA">
        <w:t xml:space="preserve"> </w:t>
      </w:r>
      <w:r w:rsidRPr="00435B73">
        <w:t>are</w:t>
      </w:r>
      <w:r w:rsidR="009D2CEA">
        <w:t xml:space="preserve"> </w:t>
      </w:r>
      <w:r w:rsidRPr="00435B73">
        <w:t>needed</w:t>
      </w:r>
      <w:r w:rsidR="009D2CEA">
        <w:t xml:space="preserve"> </w:t>
      </w:r>
      <w:r w:rsidRPr="00435B73">
        <w:t>as</w:t>
      </w:r>
      <w:r w:rsidR="009D2CEA">
        <w:t xml:space="preserve"> </w:t>
      </w:r>
      <w:r w:rsidRPr="00435B73">
        <w:t>you</w:t>
      </w:r>
      <w:r w:rsidR="009D2CEA">
        <w:t xml:space="preserve"> </w:t>
      </w:r>
      <w:r w:rsidRPr="00435B73">
        <w:t>go</w:t>
      </w:r>
      <w:r w:rsidR="009D2CEA">
        <w:t xml:space="preserve"> </w:t>
      </w:r>
      <w:r w:rsidRPr="00435B73">
        <w:t>through</w:t>
      </w:r>
      <w:r w:rsidR="009D2CEA">
        <w:t xml:space="preserve"> </w:t>
      </w:r>
      <w:r w:rsidRPr="00435B73">
        <w:t>your</w:t>
      </w:r>
      <w:r w:rsidR="009D2CEA">
        <w:t xml:space="preserve"> </w:t>
      </w:r>
      <w:r w:rsidRPr="00435B73">
        <w:t>risk</w:t>
      </w:r>
      <w:r w:rsidR="009D2CEA">
        <w:t xml:space="preserve"> </w:t>
      </w:r>
      <w:r w:rsidRPr="00435B73">
        <w:t>assessment.</w:t>
      </w:r>
      <w:r w:rsidR="009D2CEA">
        <w:t xml:space="preserve"> </w:t>
      </w:r>
      <w:r w:rsidRPr="00435B73">
        <w:t>Those</w:t>
      </w:r>
      <w:r w:rsidR="009D2CEA">
        <w:t xml:space="preserve"> </w:t>
      </w:r>
      <w:r w:rsidRPr="00435B73">
        <w:t>are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key</w:t>
      </w:r>
      <w:r w:rsidR="009D2CEA">
        <w:t xml:space="preserve"> </w:t>
      </w:r>
      <w:r w:rsidRPr="00435B73">
        <w:t>priorities</w:t>
      </w:r>
      <w:r w:rsidR="009D2CEA">
        <w:t xml:space="preserve"> </w:t>
      </w:r>
      <w:r w:rsidRPr="00435B73">
        <w:t>for</w:t>
      </w:r>
      <w:r w:rsidR="009D2CEA">
        <w:t xml:space="preserve"> </w:t>
      </w:r>
      <w:r w:rsidRPr="00435B73">
        <w:t>risk</w:t>
      </w:r>
      <w:r w:rsidR="009D2CEA">
        <w:t xml:space="preserve"> </w:t>
      </w:r>
      <w:r w:rsidRPr="00435B73">
        <w:t>and</w:t>
      </w:r>
      <w:r w:rsidR="009D2CEA">
        <w:t xml:space="preserve"> </w:t>
      </w:r>
      <w:r w:rsidRPr="00435B73">
        <w:t>infection</w:t>
      </w:r>
      <w:r w:rsidR="009D2CEA">
        <w:t xml:space="preserve"> </w:t>
      </w:r>
      <w:r w:rsidRPr="00435B73">
        <w:t>control</w:t>
      </w:r>
      <w:r w:rsidR="009D2CEA">
        <w:t xml:space="preserve"> </w:t>
      </w:r>
      <w:r w:rsidRPr="00435B73">
        <w:t>that</w:t>
      </w:r>
      <w:r w:rsidR="009D2CEA">
        <w:t xml:space="preserve"> </w:t>
      </w:r>
      <w:r w:rsidRPr="00435B73">
        <w:t>you</w:t>
      </w:r>
      <w:r w:rsidR="009D2CEA">
        <w:t xml:space="preserve"> </w:t>
      </w:r>
      <w:r w:rsidRPr="00435B73">
        <w:t>would</w:t>
      </w:r>
      <w:r w:rsidR="009D2CEA">
        <w:t xml:space="preserve"> </w:t>
      </w:r>
      <w:r w:rsidRPr="00435B73">
        <w:t>have</w:t>
      </w:r>
      <w:r w:rsidR="009D2CEA">
        <w:t xml:space="preserve"> </w:t>
      </w:r>
      <w:r w:rsidRPr="00435B73">
        <w:t>in</w:t>
      </w:r>
      <w:r w:rsidR="009D2CEA">
        <w:t xml:space="preserve"> </w:t>
      </w:r>
      <w:r w:rsidRPr="00435B73">
        <w:t>place</w:t>
      </w:r>
      <w:r w:rsidR="009D2CEA">
        <w:t xml:space="preserve"> </w:t>
      </w:r>
      <w:r w:rsidRPr="00435B73">
        <w:t>as</w:t>
      </w:r>
      <w:r w:rsidR="009D2CEA">
        <w:t xml:space="preserve"> </w:t>
      </w:r>
      <w:r w:rsidRPr="00435B73">
        <w:t>part</w:t>
      </w:r>
      <w:r w:rsidR="009D2CEA">
        <w:t xml:space="preserve"> </w:t>
      </w:r>
      <w:r w:rsidRPr="00435B73">
        <w:t>of</w:t>
      </w:r>
      <w:r w:rsidR="009D2CEA">
        <w:t xml:space="preserve"> </w:t>
      </w:r>
      <w:r w:rsidRPr="00435B73">
        <w:t>that.</w:t>
      </w:r>
      <w:r w:rsidR="009D2CEA">
        <w:t xml:space="preserve"> </w:t>
      </w:r>
      <w:r w:rsidRPr="00435B73" w:rsidR="00435B73">
        <w:t>We</w:t>
      </w:r>
      <w:r w:rsidR="009D2CEA">
        <w:t xml:space="preserve"> </w:t>
      </w:r>
      <w:r w:rsidRPr="00435B73" w:rsidR="00435B73">
        <w:t>wait</w:t>
      </w:r>
      <w:r w:rsidR="009D2CEA">
        <w:t xml:space="preserve"> </w:t>
      </w:r>
      <w:r w:rsidRPr="00435B73" w:rsidR="00435B73">
        <w:t>to</w:t>
      </w:r>
      <w:r w:rsidR="009D2CEA">
        <w:t xml:space="preserve"> </w:t>
      </w:r>
      <w:r w:rsidRPr="00435B73" w:rsidR="00435B73">
        <w:t>see</w:t>
      </w:r>
      <w:r w:rsidR="009D2CEA">
        <w:t xml:space="preserve"> </w:t>
      </w:r>
      <w:r w:rsidRPr="00435B73" w:rsidR="00435B73">
        <w:t>what</w:t>
      </w:r>
      <w:r w:rsidR="009D2CEA">
        <w:t xml:space="preserve"> </w:t>
      </w:r>
      <w:r w:rsidRPr="00435B73" w:rsidR="00435B73">
        <w:t>else</w:t>
      </w:r>
      <w:r w:rsidR="009D2CEA">
        <w:t xml:space="preserve"> </w:t>
      </w:r>
      <w:r w:rsidRPr="00435B73" w:rsidR="00435B73">
        <w:t>is</w:t>
      </w:r>
      <w:r w:rsidR="009D2CEA">
        <w:t xml:space="preserve"> </w:t>
      </w:r>
      <w:r w:rsidRPr="00435B73" w:rsidR="00435B73">
        <w:t>required</w:t>
      </w:r>
      <w:r w:rsidR="009D2CEA">
        <w:t xml:space="preserve"> </w:t>
      </w:r>
      <w:r w:rsidRPr="00435B73" w:rsidR="00435B73">
        <w:t>under</w:t>
      </w:r>
      <w:r w:rsidR="009D2CEA">
        <w:t xml:space="preserve"> </w:t>
      </w:r>
      <w:r w:rsidRPr="00435B73" w:rsidR="00435B73">
        <w:t>the</w:t>
      </w:r>
      <w:r w:rsidR="009D2CEA">
        <w:t xml:space="preserve"> </w:t>
      </w:r>
      <w:r w:rsidRPr="00435B73" w:rsidR="00435B73">
        <w:t>guidelines,</w:t>
      </w:r>
      <w:r w:rsidR="009D2CEA">
        <w:t xml:space="preserve"> </w:t>
      </w:r>
      <w:r w:rsidRPr="00435B73" w:rsidR="00435B73">
        <w:t>but</w:t>
      </w:r>
      <w:r w:rsidR="009D2CEA">
        <w:t xml:space="preserve"> </w:t>
      </w:r>
      <w:r w:rsidRPr="00435B73" w:rsidR="00435B73">
        <w:t>as</w:t>
      </w:r>
      <w:r w:rsidR="009D2CEA">
        <w:t xml:space="preserve"> </w:t>
      </w:r>
      <w:r w:rsidRPr="00435B73" w:rsidR="00435B73">
        <w:t>we</w:t>
      </w:r>
      <w:r w:rsidR="009D2CEA">
        <w:t xml:space="preserve"> </w:t>
      </w:r>
      <w:r w:rsidRPr="00435B73" w:rsidR="00435B73">
        <w:t>understand</w:t>
      </w:r>
      <w:r w:rsidR="009D2CEA">
        <w:t xml:space="preserve"> </w:t>
      </w:r>
      <w:r w:rsidRPr="00435B73" w:rsidR="00435B73">
        <w:t>it</w:t>
      </w:r>
      <w:r w:rsidR="009D2CEA">
        <w:t xml:space="preserve"> </w:t>
      </w:r>
      <w:r w:rsidRPr="00435B73" w:rsidR="00435B73">
        <w:t>businesses</w:t>
      </w:r>
      <w:r w:rsidR="009D2CEA">
        <w:t xml:space="preserve"> </w:t>
      </w:r>
      <w:r w:rsidRPr="00435B73" w:rsidR="00435B73">
        <w:t>will</w:t>
      </w:r>
      <w:r w:rsidR="009D2CEA">
        <w:t xml:space="preserve"> </w:t>
      </w:r>
      <w:r w:rsidRPr="00435B73" w:rsidR="00435B73">
        <w:t>be</w:t>
      </w:r>
      <w:r w:rsidR="009D2CEA">
        <w:t xml:space="preserve"> </w:t>
      </w:r>
      <w:r w:rsidRPr="00435B73" w:rsidR="00435B73">
        <w:t>encourage</w:t>
      </w:r>
      <w:r w:rsidR="00435B73">
        <w:t>d</w:t>
      </w:r>
      <w:r w:rsidR="009D2CEA">
        <w:t xml:space="preserve"> </w:t>
      </w:r>
      <w:r w:rsidRPr="00435B73" w:rsidR="00435B73">
        <w:t>to</w:t>
      </w:r>
      <w:r w:rsidR="009D2CEA">
        <w:t xml:space="preserve"> </w:t>
      </w:r>
      <w:r w:rsidRPr="00435B73" w:rsidR="00435B73">
        <w:t>adopt</w:t>
      </w:r>
      <w:r w:rsidR="009D2CEA">
        <w:t xml:space="preserve"> </w:t>
      </w:r>
      <w:r w:rsidRPr="00435B73" w:rsidR="00435B73">
        <w:t>the</w:t>
      </w:r>
      <w:r w:rsidR="009D2CEA">
        <w:t xml:space="preserve"> </w:t>
      </w:r>
      <w:r w:rsidRPr="00435B73" w:rsidR="00435B73">
        <w:t>measures</w:t>
      </w:r>
      <w:r w:rsidR="009D2CEA">
        <w:t xml:space="preserve"> </w:t>
      </w:r>
      <w:r w:rsidRPr="00435B73" w:rsidR="00435B73">
        <w:t>that</w:t>
      </w:r>
      <w:r w:rsidR="009D2CEA">
        <w:t xml:space="preserve"> </w:t>
      </w:r>
      <w:r w:rsidRPr="00435B73" w:rsidR="00435B73">
        <w:t>they</w:t>
      </w:r>
      <w:r w:rsidR="009D2CEA">
        <w:t xml:space="preserve"> </w:t>
      </w:r>
      <w:r w:rsidRPr="00435B73" w:rsidR="00435B73">
        <w:t>feel</w:t>
      </w:r>
      <w:r w:rsidR="009D2CEA">
        <w:t xml:space="preserve"> </w:t>
      </w:r>
      <w:r w:rsidRPr="00435B73" w:rsidR="00435B73">
        <w:t>are</w:t>
      </w:r>
      <w:r w:rsidR="009D2CEA">
        <w:t xml:space="preserve"> </w:t>
      </w:r>
      <w:r w:rsidRPr="00435B73" w:rsidR="00435B73">
        <w:t>necessary</w:t>
      </w:r>
      <w:r w:rsidR="00211B07">
        <w:t>,</w:t>
      </w:r>
      <w:r w:rsidR="009D2CEA">
        <w:t xml:space="preserve"> </w:t>
      </w:r>
      <w:r w:rsidRPr="00435B73" w:rsidR="00435B73">
        <w:t>appropriate</w:t>
      </w:r>
      <w:r w:rsidR="009D2CEA">
        <w:t xml:space="preserve"> </w:t>
      </w:r>
      <w:r w:rsidRPr="00435B73" w:rsidR="00435B73">
        <w:t>and</w:t>
      </w:r>
      <w:r w:rsidR="009D2CEA">
        <w:t xml:space="preserve"> </w:t>
      </w:r>
      <w:r w:rsidRPr="00435B73" w:rsidR="00435B73">
        <w:t>proportionate</w:t>
      </w:r>
      <w:r w:rsidR="009D2CEA">
        <w:t xml:space="preserve"> </w:t>
      </w:r>
      <w:r w:rsidRPr="00435B73" w:rsidR="00435B73">
        <w:t>for</w:t>
      </w:r>
      <w:r w:rsidR="009D2CEA">
        <w:t xml:space="preserve"> </w:t>
      </w:r>
      <w:r w:rsidRPr="00435B73" w:rsidR="00435B73">
        <w:t>their</w:t>
      </w:r>
      <w:r w:rsidR="009D2CEA">
        <w:t xml:space="preserve"> </w:t>
      </w:r>
      <w:r w:rsidRPr="00435B73" w:rsidR="00435B73">
        <w:t>own</w:t>
      </w:r>
      <w:r w:rsidR="009D2CEA">
        <w:t xml:space="preserve"> </w:t>
      </w:r>
      <w:r w:rsidRPr="00435B73" w:rsidR="00435B73">
        <w:t>site</w:t>
      </w:r>
      <w:r w:rsidR="00211B07">
        <w:t>s</w:t>
      </w:r>
      <w:r w:rsidRPr="00435B73" w:rsidR="00435B73">
        <w:t>.</w:t>
      </w:r>
    </w:p>
    <w:p w:rsidR="001C34E4" w:rsidRPr="00435B73" w:rsidP="001C34E4">
      <w:pPr>
        <w:pStyle w:val="Question"/>
      </w:pPr>
      <w:sdt>
        <w:sdtPr>
          <w:alias w:val="Member"/>
          <w:tag w:val="&lt;Member mnisId='155' dodsId='25772'&gt;"/>
          <w:id w:val="-1750107861"/>
          <w:placeholder>
            <w:docPart w:val="DefaultPlaceholder_1082065158"/>
          </w:placeholder>
          <w:richText/>
        </w:sdtPr>
        <w:sdtContent>
          <w:r w:rsidRPr="00435B73" w:rsidR="00FB7782">
            <w:rPr>
              <w:b/>
            </w:rPr>
            <w:t>Geraint</w:t>
          </w:r>
          <w:r w:rsidR="009D2CEA">
            <w:rPr>
              <w:b/>
            </w:rPr>
            <w:t xml:space="preserve"> </w:t>
          </w:r>
          <w:r w:rsidRPr="00435B73" w:rsidR="00FB7782">
            <w:rPr>
              <w:b/>
            </w:rPr>
            <w:t>Davies:</w:t>
          </w:r>
        </w:sdtContent>
      </w:sdt>
      <w:r w:rsidR="009D2CEA">
        <w:t xml:space="preserve"> </w:t>
      </w:r>
      <w:r w:rsidR="00211B07">
        <w:t>Obviously,</w:t>
      </w:r>
      <w:r w:rsidR="009D2CEA">
        <w:t xml:space="preserve"> </w:t>
      </w:r>
      <w:r w:rsidRPr="00435B73" w:rsidR="00FB7782">
        <w:t>it</w:t>
      </w:r>
      <w:r w:rsidR="009D2CEA">
        <w:t xml:space="preserve"> </w:t>
      </w:r>
      <w:r w:rsidRPr="00435B73" w:rsidR="00FB7782">
        <w:t>would</w:t>
      </w:r>
      <w:r w:rsidR="009D2CEA">
        <w:t xml:space="preserve"> </w:t>
      </w:r>
      <w:r w:rsidRPr="00435B73" w:rsidR="00FB7782">
        <w:t>be</w:t>
      </w:r>
      <w:r w:rsidR="009D2CEA">
        <w:t xml:space="preserve"> </w:t>
      </w:r>
      <w:r w:rsidRPr="00435B73" w:rsidR="00FB7782">
        <w:t>safer</w:t>
      </w:r>
      <w:r w:rsidR="009D2CEA">
        <w:t xml:space="preserve"> </w:t>
      </w:r>
      <w:r w:rsidRPr="00435B73" w:rsidR="00FB7782">
        <w:t>sitting</w:t>
      </w:r>
      <w:r w:rsidR="009D2CEA">
        <w:t xml:space="preserve"> </w:t>
      </w:r>
      <w:r w:rsidRPr="00435B73" w:rsidR="00FB7782">
        <w:t>outside</w:t>
      </w:r>
      <w:r w:rsidR="009D2CEA">
        <w:t xml:space="preserve"> </w:t>
      </w:r>
      <w:r w:rsidRPr="00435B73" w:rsidR="00FB7782">
        <w:t>than</w:t>
      </w:r>
      <w:r w:rsidR="009D2CEA">
        <w:t xml:space="preserve"> </w:t>
      </w:r>
      <w:r w:rsidRPr="00435B73" w:rsidR="00FB7782">
        <w:t>inside.</w:t>
      </w:r>
      <w:r w:rsidR="009D2CEA">
        <w:t xml:space="preserve"> </w:t>
      </w:r>
      <w:r w:rsidRPr="00435B73" w:rsidR="00211B07">
        <w:t>If</w:t>
      </w:r>
      <w:r w:rsidR="009D2CEA">
        <w:t xml:space="preserve"> </w:t>
      </w:r>
      <w:r w:rsidRPr="00435B73" w:rsidR="00FB7782">
        <w:t>you</w:t>
      </w:r>
      <w:r w:rsidR="009D2CEA">
        <w:t xml:space="preserve"> </w:t>
      </w:r>
      <w:r w:rsidRPr="00435B73" w:rsidR="00FB7782">
        <w:t>are</w:t>
      </w:r>
      <w:r w:rsidR="009D2CEA">
        <w:t xml:space="preserve"> </w:t>
      </w:r>
      <w:r w:rsidRPr="00435B73" w:rsidR="00FB7782">
        <w:t>inside,</w:t>
      </w:r>
      <w:r w:rsidR="009D2CEA">
        <w:t xml:space="preserve"> </w:t>
      </w:r>
      <w:r w:rsidRPr="00435B73" w:rsidR="00FB7782">
        <w:t>you</w:t>
      </w:r>
      <w:r w:rsidR="009D2CEA">
        <w:t xml:space="preserve"> </w:t>
      </w:r>
      <w:r w:rsidRPr="00435B73" w:rsidR="00FB7782">
        <w:t>are</w:t>
      </w:r>
      <w:r w:rsidR="009D2CEA">
        <w:t xml:space="preserve"> </w:t>
      </w:r>
      <w:r w:rsidRPr="00435B73" w:rsidR="00FB7782">
        <w:t>safer</w:t>
      </w:r>
      <w:r w:rsidR="009D2CEA">
        <w:t xml:space="preserve"> </w:t>
      </w:r>
      <w:r w:rsidRPr="00435B73" w:rsidR="00FB7782">
        <w:t>if</w:t>
      </w:r>
      <w:r w:rsidR="009D2CEA">
        <w:t xml:space="preserve"> </w:t>
      </w:r>
      <w:r w:rsidRPr="00435B73" w:rsidR="00FB7782">
        <w:t>at</w:t>
      </w:r>
      <w:r w:rsidR="009D2CEA">
        <w:t xml:space="preserve"> </w:t>
      </w:r>
      <w:r w:rsidRPr="00435B73" w:rsidR="00FB7782">
        <w:t>least</w:t>
      </w:r>
      <w:r w:rsidR="009D2CEA">
        <w:t xml:space="preserve"> </w:t>
      </w:r>
      <w:r w:rsidRPr="00435B73" w:rsidR="00FB7782">
        <w:t>some</w:t>
      </w:r>
      <w:r w:rsidR="009D2CEA">
        <w:t xml:space="preserve"> </w:t>
      </w:r>
      <w:r w:rsidRPr="00435B73" w:rsidR="00FB7782">
        <w:t>people</w:t>
      </w:r>
      <w:r w:rsidR="009D2CEA">
        <w:t xml:space="preserve"> </w:t>
      </w:r>
      <w:r w:rsidRPr="00435B73" w:rsidR="00FB7782">
        <w:t>are</w:t>
      </w:r>
      <w:r w:rsidR="009D2CEA">
        <w:t xml:space="preserve"> </w:t>
      </w:r>
      <w:r w:rsidRPr="00435B73" w:rsidR="00FB7782">
        <w:t>wearing</w:t>
      </w:r>
      <w:r w:rsidR="009D2CEA">
        <w:t xml:space="preserve"> </w:t>
      </w:r>
      <w:r w:rsidRPr="00435B73" w:rsidR="00FB7782">
        <w:t>masks</w:t>
      </w:r>
      <w:r w:rsidR="009D2CEA">
        <w:t xml:space="preserve"> </w:t>
      </w:r>
      <w:r w:rsidRPr="00435B73" w:rsidR="00FB7782">
        <w:t>some</w:t>
      </w:r>
      <w:r w:rsidR="009D2CEA">
        <w:t xml:space="preserve"> </w:t>
      </w:r>
      <w:r w:rsidRPr="00435B73" w:rsidR="00FB7782">
        <w:t>of</w:t>
      </w:r>
      <w:r w:rsidR="009D2CEA">
        <w:t xml:space="preserve"> </w:t>
      </w:r>
      <w:r w:rsidRPr="00435B73" w:rsidR="00FB7782">
        <w:t>the</w:t>
      </w:r>
      <w:r w:rsidR="009D2CEA">
        <w:t xml:space="preserve"> </w:t>
      </w:r>
      <w:r w:rsidRPr="00435B73" w:rsidR="00FB7782">
        <w:t>time.</w:t>
      </w:r>
      <w:r w:rsidR="009D2CEA">
        <w:t xml:space="preserve"> </w:t>
      </w:r>
      <w:r w:rsidRPr="00435B73" w:rsidR="00FB7782">
        <w:t>Is</w:t>
      </w:r>
      <w:r w:rsidR="009D2CEA">
        <w:t xml:space="preserve"> </w:t>
      </w:r>
      <w:r w:rsidRPr="00435B73" w:rsidR="00FB7782">
        <w:t>there</w:t>
      </w:r>
      <w:r w:rsidR="009D2CEA">
        <w:t xml:space="preserve"> </w:t>
      </w:r>
      <w:r w:rsidRPr="00435B73" w:rsidR="00FB7782">
        <w:t>any</w:t>
      </w:r>
      <w:r w:rsidR="009D2CEA">
        <w:t xml:space="preserve"> </w:t>
      </w:r>
      <w:r w:rsidRPr="00435B73" w:rsidR="00FB7782">
        <w:t>further</w:t>
      </w:r>
      <w:r w:rsidR="009D2CEA">
        <w:t xml:space="preserve"> </w:t>
      </w:r>
      <w:r w:rsidRPr="00435B73" w:rsidR="00FB7782">
        <w:t>guidance,</w:t>
      </w:r>
      <w:r w:rsidR="009D2CEA">
        <w:t xml:space="preserve"> </w:t>
      </w:r>
      <w:r w:rsidRPr="00435B73" w:rsidR="00FB7782">
        <w:t>or</w:t>
      </w:r>
      <w:r w:rsidR="009D2CEA">
        <w:t xml:space="preserve"> </w:t>
      </w:r>
      <w:r w:rsidRPr="00435B73" w:rsidR="00FB7782">
        <w:t>is</w:t>
      </w:r>
      <w:r w:rsidR="009D2CEA">
        <w:t xml:space="preserve"> </w:t>
      </w:r>
      <w:r w:rsidR="00211B07">
        <w:t>there</w:t>
      </w:r>
      <w:r w:rsidR="009D2CEA">
        <w:t xml:space="preserve"> </w:t>
      </w:r>
      <w:r w:rsidRPr="00435B73" w:rsidR="00FB7782">
        <w:t>a</w:t>
      </w:r>
      <w:r w:rsidR="009D2CEA">
        <w:t xml:space="preserve"> </w:t>
      </w:r>
      <w:r w:rsidRPr="00435B73" w:rsidR="00FB7782">
        <w:t>lot</w:t>
      </w:r>
      <w:r w:rsidR="009D2CEA">
        <w:t xml:space="preserve"> </w:t>
      </w:r>
      <w:r w:rsidRPr="00435B73" w:rsidR="00FB7782">
        <w:t>of</w:t>
      </w:r>
      <w:r w:rsidR="009D2CEA">
        <w:t xml:space="preserve"> </w:t>
      </w:r>
      <w:r w:rsidRPr="00435B73" w:rsidR="00FB7782">
        <w:t>confusion</w:t>
      </w:r>
      <w:r w:rsidR="00211B07">
        <w:t>?</w:t>
      </w:r>
      <w:r w:rsidR="009D2CEA">
        <w:t xml:space="preserve"> </w:t>
      </w:r>
      <w:r w:rsidRPr="00435B73" w:rsidR="00211B07">
        <w:t>Will</w:t>
      </w:r>
      <w:r w:rsidR="009D2CEA">
        <w:t xml:space="preserve"> </w:t>
      </w:r>
      <w:r w:rsidRPr="00435B73" w:rsidR="00FB7782">
        <w:t>there</w:t>
      </w:r>
      <w:r w:rsidR="009D2CEA">
        <w:t xml:space="preserve"> </w:t>
      </w:r>
      <w:r w:rsidRPr="00435B73" w:rsidR="00FB7782">
        <w:t>be</w:t>
      </w:r>
      <w:r w:rsidR="009D2CEA">
        <w:t xml:space="preserve"> </w:t>
      </w:r>
      <w:r w:rsidRPr="00435B73" w:rsidR="00FB7782">
        <w:t>any</w:t>
      </w:r>
      <w:r w:rsidR="009D2CEA">
        <w:t xml:space="preserve"> </w:t>
      </w:r>
      <w:r w:rsidRPr="00435B73" w:rsidR="00FB7782">
        <w:t>signage</w:t>
      </w:r>
      <w:r w:rsidR="009D2CEA">
        <w:t xml:space="preserve"> </w:t>
      </w:r>
      <w:r w:rsidRPr="00435B73" w:rsidR="00FB7782">
        <w:t>on</w:t>
      </w:r>
      <w:r w:rsidR="009D2CEA">
        <w:t xml:space="preserve"> </w:t>
      </w:r>
      <w:r w:rsidRPr="00435B73" w:rsidR="00FB7782">
        <w:t>what</w:t>
      </w:r>
      <w:r w:rsidR="009D2CEA">
        <w:t xml:space="preserve"> </w:t>
      </w:r>
      <w:r w:rsidRPr="00435B73" w:rsidR="00FB7782">
        <w:t>people</w:t>
      </w:r>
      <w:r w:rsidR="009D2CEA">
        <w:t xml:space="preserve"> </w:t>
      </w:r>
      <w:r w:rsidRPr="00435B73" w:rsidR="00FB7782">
        <w:t>should</w:t>
      </w:r>
      <w:r w:rsidR="009D2CEA">
        <w:t xml:space="preserve"> </w:t>
      </w:r>
      <w:r w:rsidRPr="00435B73" w:rsidR="00FB7782">
        <w:t>do?</w:t>
      </w:r>
      <w:r w:rsidR="009D2CEA">
        <w:t xml:space="preserve"> </w:t>
      </w:r>
      <w:r w:rsidRPr="00435B73" w:rsidR="00211B07">
        <w:t>You</w:t>
      </w:r>
      <w:r w:rsidR="009D2CEA">
        <w:t xml:space="preserve"> </w:t>
      </w:r>
      <w:r w:rsidRPr="00435B73" w:rsidR="00FB7782">
        <w:t>come</w:t>
      </w:r>
      <w:r w:rsidR="009D2CEA">
        <w:t xml:space="preserve"> </w:t>
      </w:r>
      <w:r w:rsidRPr="00435B73" w:rsidR="00FB7782">
        <w:t>into</w:t>
      </w:r>
      <w:r w:rsidR="009D2CEA">
        <w:t xml:space="preserve"> </w:t>
      </w:r>
      <w:r w:rsidRPr="00435B73" w:rsidR="00FB7782">
        <w:t>a</w:t>
      </w:r>
      <w:r w:rsidR="009D2CEA">
        <w:t xml:space="preserve"> </w:t>
      </w:r>
      <w:r w:rsidRPr="00435B73" w:rsidR="00FB7782">
        <w:t>pub</w:t>
      </w:r>
      <w:r w:rsidR="00BE3FC3">
        <w:t>,</w:t>
      </w:r>
      <w:r w:rsidR="009D2CEA">
        <w:t xml:space="preserve"> </w:t>
      </w:r>
      <w:r w:rsidRPr="00435B73" w:rsidR="00FB7782">
        <w:t>more</w:t>
      </w:r>
      <w:r w:rsidR="009D2CEA">
        <w:t xml:space="preserve"> </w:t>
      </w:r>
      <w:r w:rsidRPr="00435B73" w:rsidR="00FB7782">
        <w:t>people</w:t>
      </w:r>
      <w:r w:rsidR="009D2CEA">
        <w:t xml:space="preserve"> </w:t>
      </w:r>
      <w:r w:rsidRPr="00435B73" w:rsidR="00FB7782">
        <w:t>come</w:t>
      </w:r>
      <w:r w:rsidR="009D2CEA">
        <w:t xml:space="preserve"> </w:t>
      </w:r>
      <w:r w:rsidRPr="00435B73" w:rsidR="00FB7782">
        <w:t>in</w:t>
      </w:r>
      <w:r w:rsidR="00BE3FC3">
        <w:t>,</w:t>
      </w:r>
      <w:r w:rsidR="009D2CEA">
        <w:t xml:space="preserve"> </w:t>
      </w:r>
      <w:r w:rsidRPr="00435B73" w:rsidR="00FB7782">
        <w:t>there</w:t>
      </w:r>
      <w:r w:rsidR="009D2CEA">
        <w:t xml:space="preserve"> </w:t>
      </w:r>
      <w:r w:rsidRPr="00435B73" w:rsidR="00FB7782">
        <w:t>are</w:t>
      </w:r>
      <w:r w:rsidR="009D2CEA">
        <w:t xml:space="preserve"> </w:t>
      </w:r>
      <w:r w:rsidRPr="00435B73" w:rsidR="00FB7782">
        <w:t>gatherings,</w:t>
      </w:r>
      <w:r w:rsidR="009D2CEA">
        <w:t xml:space="preserve"> </w:t>
      </w:r>
      <w:r w:rsidRPr="00435B73" w:rsidR="00FB7782">
        <w:t>people</w:t>
      </w:r>
      <w:r w:rsidR="009D2CEA">
        <w:t xml:space="preserve"> </w:t>
      </w:r>
      <w:r w:rsidRPr="00435B73" w:rsidR="00FB7782">
        <w:t>cannot</w:t>
      </w:r>
      <w:r w:rsidR="009D2CEA">
        <w:t xml:space="preserve"> </w:t>
      </w:r>
      <w:r w:rsidRPr="00435B73" w:rsidR="00FB7782">
        <w:t>get</w:t>
      </w:r>
      <w:r w:rsidR="009D2CEA">
        <w:t xml:space="preserve"> </w:t>
      </w:r>
      <w:r w:rsidRPr="00435B73" w:rsidR="00FB7782">
        <w:t>away</w:t>
      </w:r>
      <w:r w:rsidR="009D2CEA">
        <w:t xml:space="preserve"> </w:t>
      </w:r>
      <w:r w:rsidRPr="00435B73" w:rsidR="00FB7782">
        <w:t>from</w:t>
      </w:r>
      <w:r w:rsidR="009D2CEA">
        <w:t xml:space="preserve"> </w:t>
      </w:r>
      <w:r w:rsidRPr="00435B73" w:rsidR="00FB7782">
        <w:t>the</w:t>
      </w:r>
      <w:r w:rsidR="009D2CEA">
        <w:t xml:space="preserve"> </w:t>
      </w:r>
      <w:r w:rsidRPr="00435B73" w:rsidR="00FB7782">
        <w:t>bar</w:t>
      </w:r>
      <w:r w:rsidR="009D2CEA">
        <w:t xml:space="preserve"> </w:t>
      </w:r>
      <w:r w:rsidRPr="00435B73" w:rsidR="00FB7782">
        <w:t>and</w:t>
      </w:r>
      <w:r w:rsidR="009D2CEA">
        <w:t xml:space="preserve"> </w:t>
      </w:r>
      <w:r w:rsidRPr="00435B73" w:rsidR="00FB7782">
        <w:t>people</w:t>
      </w:r>
      <w:r w:rsidR="009D2CEA">
        <w:t xml:space="preserve"> </w:t>
      </w:r>
      <w:r w:rsidRPr="00435B73" w:rsidR="00FB7782">
        <w:t>feel</w:t>
      </w:r>
      <w:r w:rsidR="009D2CEA">
        <w:t xml:space="preserve"> </w:t>
      </w:r>
      <w:r w:rsidRPr="00435B73">
        <w:t>concerned.</w:t>
      </w:r>
      <w:r w:rsidR="009D2CEA">
        <w:t xml:space="preserve"> </w:t>
      </w:r>
      <w:r w:rsidRPr="00435B73">
        <w:t>Have</w:t>
      </w:r>
      <w:r w:rsidR="009D2CEA">
        <w:t xml:space="preserve"> </w:t>
      </w:r>
      <w:r w:rsidRPr="00435B73">
        <w:t>these</w:t>
      </w:r>
      <w:r w:rsidR="009D2CEA">
        <w:t xml:space="preserve"> </w:t>
      </w:r>
      <w:r w:rsidRPr="00435B73">
        <w:t>things</w:t>
      </w:r>
      <w:r w:rsidR="009D2CEA">
        <w:t xml:space="preserve"> </w:t>
      </w:r>
      <w:r w:rsidRPr="00435B73">
        <w:t>been</w:t>
      </w:r>
      <w:r w:rsidR="009D2CEA">
        <w:t xml:space="preserve"> </w:t>
      </w:r>
      <w:r w:rsidRPr="00435B73">
        <w:t>thought</w:t>
      </w:r>
      <w:r w:rsidR="009D2CEA">
        <w:t xml:space="preserve"> </w:t>
      </w:r>
      <w:r w:rsidRPr="00435B73">
        <w:t>through,</w:t>
      </w:r>
      <w:r w:rsidR="009D2CEA">
        <w:t xml:space="preserve"> </w:t>
      </w:r>
      <w:r w:rsidRPr="00435B73">
        <w:t>do</w:t>
      </w:r>
      <w:r w:rsidR="009D2CEA">
        <w:t xml:space="preserve"> </w:t>
      </w:r>
      <w:r w:rsidRPr="00435B73">
        <w:t>you</w:t>
      </w:r>
      <w:r w:rsidR="009D2CEA">
        <w:t xml:space="preserve"> </w:t>
      </w:r>
      <w:r w:rsidRPr="00435B73">
        <w:t>feel?</w:t>
      </w:r>
    </w:p>
    <w:p w:rsidR="00952265" w:rsidRPr="00435B73" w:rsidP="001C34E4">
      <w:pPr>
        <w:pStyle w:val="Answer"/>
      </w:pPr>
      <w:sdt>
        <w:sdtPr>
          <w:alias w:val="Witness"/>
          <w:id w:val="-1989462943"/>
          <w:placeholder>
            <w:docPart w:val="DefaultPlaceholder_1082065158"/>
          </w:placeholder>
          <w:richText/>
        </w:sdtPr>
        <w:sdtContent>
          <w:r w:rsidRPr="00135068" w:rsidR="00135068">
            <w:rPr>
              <w:b/>
              <w:i/>
            </w:rPr>
            <w:t>Kate</w:t>
          </w:r>
          <w:r w:rsidR="009D2CEA">
            <w:rPr>
              <w:b/>
              <w:i/>
            </w:rPr>
            <w:t xml:space="preserve"> </w:t>
          </w:r>
          <w:r w:rsidRPr="00135068" w:rsidR="00135068">
            <w:rPr>
              <w:b/>
              <w:i/>
            </w:rPr>
            <w:t>Nicholls:</w:t>
          </w:r>
          <w:r w:rsidR="009D2CEA">
            <w:rPr>
              <w:b/>
            </w:rPr>
            <w:t xml:space="preserve"> </w:t>
          </w:r>
        </w:sdtContent>
      </w:sdt>
      <w:r w:rsidRPr="00435B73" w:rsidR="001C34E4">
        <w:t>Yes,</w:t>
      </w:r>
      <w:r w:rsidR="009D2CEA">
        <w:t xml:space="preserve"> </w:t>
      </w:r>
      <w:r w:rsidRPr="00435B73" w:rsidR="001C34E4">
        <w:t>I</w:t>
      </w:r>
      <w:r w:rsidR="009D2CEA">
        <w:t xml:space="preserve"> </w:t>
      </w:r>
      <w:r w:rsidRPr="00435B73" w:rsidR="001C34E4">
        <w:t>do.</w:t>
      </w:r>
      <w:r w:rsidR="009D2CEA">
        <w:t xml:space="preserve"> </w:t>
      </w:r>
      <w:r w:rsidRPr="00435B73" w:rsidR="007F6E83">
        <w:t>This</w:t>
      </w:r>
      <w:r w:rsidR="009D2CEA">
        <w:t xml:space="preserve"> </w:t>
      </w:r>
      <w:r w:rsidRPr="00435B73" w:rsidR="001C34E4">
        <w:t>is</w:t>
      </w:r>
      <w:r w:rsidR="009D2CEA">
        <w:t xml:space="preserve"> </w:t>
      </w:r>
      <w:r w:rsidRPr="00435B73" w:rsidR="001C34E4">
        <w:t>going</w:t>
      </w:r>
      <w:r w:rsidR="009D2CEA">
        <w:t xml:space="preserve"> </w:t>
      </w:r>
      <w:r w:rsidRPr="00435B73" w:rsidR="001C34E4">
        <w:t>to</w:t>
      </w:r>
      <w:r w:rsidR="009D2CEA">
        <w:t xml:space="preserve"> </w:t>
      </w:r>
      <w:r w:rsidRPr="00435B73" w:rsidR="001C34E4">
        <w:t>be</w:t>
      </w:r>
      <w:r w:rsidR="009D2CEA">
        <w:t xml:space="preserve"> </w:t>
      </w:r>
      <w:r w:rsidRPr="00435B73" w:rsidR="001C34E4">
        <w:t>directed</w:t>
      </w:r>
      <w:r w:rsidR="009D2CEA">
        <w:t xml:space="preserve"> </w:t>
      </w:r>
      <w:r w:rsidRPr="00435B73" w:rsidR="001C34E4">
        <w:t>by</w:t>
      </w:r>
      <w:r w:rsidR="009D2CEA">
        <w:t xml:space="preserve"> </w:t>
      </w:r>
      <w:r w:rsidRPr="00435B73" w:rsidR="001C34E4">
        <w:t>the</w:t>
      </w:r>
      <w:r w:rsidR="009D2CEA">
        <w:t xml:space="preserve"> </w:t>
      </w:r>
      <w:r w:rsidRPr="00435B73" w:rsidR="001C34E4">
        <w:t>Health</w:t>
      </w:r>
      <w:r w:rsidR="009D2CEA">
        <w:t xml:space="preserve"> </w:t>
      </w:r>
      <w:r w:rsidR="007F6E83">
        <w:t>and</w:t>
      </w:r>
      <w:r w:rsidR="009D2CEA">
        <w:t xml:space="preserve"> </w:t>
      </w:r>
      <w:r w:rsidRPr="00435B73" w:rsidR="001C34E4">
        <w:t>Safety</w:t>
      </w:r>
      <w:r w:rsidR="009D2CEA">
        <w:t xml:space="preserve"> </w:t>
      </w:r>
      <w:r w:rsidRPr="00435B73" w:rsidR="001C34E4">
        <w:t>Executive</w:t>
      </w:r>
      <w:r w:rsidR="009D2CEA">
        <w:t xml:space="preserve"> </w:t>
      </w:r>
      <w:r w:rsidRPr="00435B73" w:rsidR="001C34E4">
        <w:t>and</w:t>
      </w:r>
      <w:r w:rsidR="009D2CEA">
        <w:t xml:space="preserve"> </w:t>
      </w:r>
      <w:r w:rsidRPr="00435B73" w:rsidR="001C34E4">
        <w:t>Public</w:t>
      </w:r>
      <w:r w:rsidR="009D2CEA">
        <w:t xml:space="preserve"> </w:t>
      </w:r>
      <w:r w:rsidRPr="00435B73" w:rsidR="001C34E4">
        <w:t>Health</w:t>
      </w:r>
      <w:r w:rsidR="009D2CEA">
        <w:t xml:space="preserve"> </w:t>
      </w:r>
      <w:r w:rsidRPr="00435B73" w:rsidR="001C34E4">
        <w:t>England.</w:t>
      </w:r>
      <w:r w:rsidR="009D2CEA">
        <w:t xml:space="preserve"> </w:t>
      </w:r>
      <w:r w:rsidR="007F6E83">
        <w:t>We</w:t>
      </w:r>
      <w:r w:rsidR="009D2CEA">
        <w:t xml:space="preserve"> </w:t>
      </w:r>
      <w:r w:rsidR="007F6E83">
        <w:t>have</w:t>
      </w:r>
      <w:r w:rsidR="009D2CEA">
        <w:t xml:space="preserve"> </w:t>
      </w:r>
      <w:r w:rsidR="007F6E83">
        <w:t>experience</w:t>
      </w:r>
      <w:r w:rsidR="009D2CEA">
        <w:t xml:space="preserve"> </w:t>
      </w:r>
      <w:r w:rsidRPr="00435B73" w:rsidR="001C34E4">
        <w:t>of</w:t>
      </w:r>
      <w:r w:rsidR="009D2CEA">
        <w:t xml:space="preserve"> </w:t>
      </w:r>
      <w:r w:rsidRPr="00435B73" w:rsidR="001C34E4">
        <w:t>dealing</w:t>
      </w:r>
      <w:r w:rsidR="009D2CEA">
        <w:t xml:space="preserve"> </w:t>
      </w:r>
      <w:r w:rsidRPr="00435B73" w:rsidR="001C34E4">
        <w:t>with</w:t>
      </w:r>
      <w:r w:rsidR="009D2CEA">
        <w:t xml:space="preserve"> </w:t>
      </w:r>
      <w:r w:rsidRPr="00435B73" w:rsidR="001C34E4">
        <w:t>them</w:t>
      </w:r>
      <w:r w:rsidR="009D2CEA">
        <w:t xml:space="preserve"> </w:t>
      </w:r>
      <w:r w:rsidRPr="00435B73" w:rsidR="001C34E4">
        <w:t>in</w:t>
      </w:r>
      <w:r w:rsidR="009D2CEA">
        <w:t xml:space="preserve"> </w:t>
      </w:r>
      <w:r w:rsidRPr="00435B73" w:rsidR="001C34E4">
        <w:t>the</w:t>
      </w:r>
      <w:r w:rsidR="009D2CEA">
        <w:t xml:space="preserve"> </w:t>
      </w:r>
      <w:r w:rsidRPr="00435B73" w:rsidR="001C34E4">
        <w:t>consultation</w:t>
      </w:r>
      <w:r w:rsidR="009D2CEA">
        <w:t xml:space="preserve"> </w:t>
      </w:r>
      <w:r w:rsidRPr="00435B73" w:rsidR="001C34E4">
        <w:t>that</w:t>
      </w:r>
      <w:r w:rsidR="009D2CEA">
        <w:t xml:space="preserve"> </w:t>
      </w:r>
      <w:r w:rsidRPr="00435B73" w:rsidR="001C34E4">
        <w:t>Andrew</w:t>
      </w:r>
      <w:r w:rsidR="009D2CEA">
        <w:t xml:space="preserve"> </w:t>
      </w:r>
      <w:r w:rsidRPr="00435B73" w:rsidR="001C34E4">
        <w:t>referred</w:t>
      </w:r>
      <w:r w:rsidR="009D2CEA">
        <w:t xml:space="preserve"> </w:t>
      </w:r>
      <w:r w:rsidRPr="00435B73" w:rsidR="001C34E4">
        <w:t>to</w:t>
      </w:r>
      <w:r w:rsidR="007F6E83">
        <w:t>.</w:t>
      </w:r>
      <w:r w:rsidR="009D2CEA">
        <w:t xml:space="preserve"> </w:t>
      </w:r>
      <w:r w:rsidR="007F6E83">
        <w:t>It</w:t>
      </w:r>
      <w:r w:rsidR="009D2CEA">
        <w:t xml:space="preserve"> </w:t>
      </w:r>
      <w:r w:rsidRPr="00435B73" w:rsidR="001C34E4">
        <w:t>was</w:t>
      </w:r>
      <w:r w:rsidR="009D2CEA">
        <w:t xml:space="preserve"> </w:t>
      </w:r>
      <w:r w:rsidR="007F6E83">
        <w:t>carried</w:t>
      </w:r>
      <w:r w:rsidR="009D2CEA">
        <w:t xml:space="preserve"> </w:t>
      </w:r>
      <w:r w:rsidR="007F6E83">
        <w:t>out</w:t>
      </w:r>
      <w:r w:rsidR="009D2CEA">
        <w:t xml:space="preserve"> </w:t>
      </w:r>
      <w:r w:rsidRPr="00435B73" w:rsidR="001C34E4">
        <w:t>about</w:t>
      </w:r>
      <w:r w:rsidR="009D2CEA">
        <w:t xml:space="preserve"> </w:t>
      </w:r>
      <w:r w:rsidRPr="00435B73" w:rsidR="001C34E4">
        <w:t>four</w:t>
      </w:r>
      <w:r w:rsidR="009D2CEA">
        <w:t xml:space="preserve"> </w:t>
      </w:r>
      <w:r w:rsidRPr="00435B73" w:rsidR="001C34E4">
        <w:t>or</w:t>
      </w:r>
      <w:r w:rsidR="009D2CEA">
        <w:t xml:space="preserve"> </w:t>
      </w:r>
      <w:r w:rsidRPr="00435B73" w:rsidR="001C34E4">
        <w:t>five</w:t>
      </w:r>
      <w:r w:rsidR="009D2CEA">
        <w:t xml:space="preserve"> </w:t>
      </w:r>
      <w:r w:rsidRPr="00435B73" w:rsidR="001C34E4">
        <w:t>weeks</w:t>
      </w:r>
      <w:r w:rsidR="009D2CEA">
        <w:t xml:space="preserve"> </w:t>
      </w:r>
      <w:r w:rsidRPr="00435B73" w:rsidR="001C34E4">
        <w:t>ago,</w:t>
      </w:r>
      <w:r w:rsidR="009D2CEA">
        <w:t xml:space="preserve"> </w:t>
      </w:r>
      <w:r w:rsidRPr="00435B73" w:rsidR="001C34E4">
        <w:t>so</w:t>
      </w:r>
      <w:r w:rsidR="009D2CEA">
        <w:t xml:space="preserve"> </w:t>
      </w:r>
      <w:r w:rsidRPr="00435B73" w:rsidR="001C34E4">
        <w:t>we</w:t>
      </w:r>
      <w:r w:rsidR="009D2CEA">
        <w:t xml:space="preserve"> </w:t>
      </w:r>
      <w:r w:rsidRPr="00435B73" w:rsidR="001C34E4">
        <w:t>have</w:t>
      </w:r>
      <w:r w:rsidR="009D2CEA">
        <w:t xml:space="preserve"> </w:t>
      </w:r>
      <w:r w:rsidRPr="00435B73" w:rsidR="001C34E4">
        <w:t>a</w:t>
      </w:r>
      <w:r w:rsidR="009D2CEA">
        <w:t xml:space="preserve"> </w:t>
      </w:r>
      <w:r w:rsidRPr="00435B73" w:rsidR="001C34E4">
        <w:t>lot</w:t>
      </w:r>
      <w:r w:rsidR="009D2CEA">
        <w:t xml:space="preserve"> </w:t>
      </w:r>
      <w:r w:rsidRPr="00435B73" w:rsidR="001C34E4">
        <w:t>of</w:t>
      </w:r>
      <w:r w:rsidR="009D2CEA">
        <w:t xml:space="preserve"> </w:t>
      </w:r>
      <w:r w:rsidRPr="00435B73" w:rsidR="001C34E4">
        <w:t>scientific</w:t>
      </w:r>
      <w:r w:rsidR="009D2CEA">
        <w:t xml:space="preserve"> </w:t>
      </w:r>
      <w:r w:rsidRPr="00435B73" w:rsidR="001C34E4">
        <w:t>information</w:t>
      </w:r>
      <w:r w:rsidR="009D2CEA">
        <w:t xml:space="preserve"> </w:t>
      </w:r>
      <w:r w:rsidRPr="00435B73" w:rsidR="001C34E4">
        <w:t>and</w:t>
      </w:r>
      <w:r w:rsidR="009D2CEA">
        <w:t xml:space="preserve"> </w:t>
      </w:r>
      <w:r w:rsidRPr="00435B73" w:rsidR="001C34E4">
        <w:t>advice</w:t>
      </w:r>
      <w:r w:rsidR="009D2CEA">
        <w:t xml:space="preserve"> </w:t>
      </w:r>
      <w:r w:rsidRPr="00435B73" w:rsidR="001C34E4">
        <w:t>to</w:t>
      </w:r>
      <w:r w:rsidR="009D2CEA">
        <w:t xml:space="preserve"> </w:t>
      </w:r>
      <w:r w:rsidRPr="00435B73" w:rsidR="001C34E4">
        <w:t>support</w:t>
      </w:r>
      <w:r w:rsidR="009D2CEA">
        <w:t xml:space="preserve"> </w:t>
      </w:r>
      <w:r w:rsidRPr="00435B73" w:rsidR="001C34E4">
        <w:t>it.</w:t>
      </w:r>
      <w:r w:rsidR="009D2CEA">
        <w:t xml:space="preserve"> </w:t>
      </w:r>
    </w:p>
    <w:p w:rsidR="00952265" w:rsidRPr="00435B73" w:rsidP="00952265">
      <w:pPr>
        <w:pStyle w:val="Answer"/>
      </w:pPr>
      <w:r w:rsidRPr="00435B73">
        <w:t>I</w:t>
      </w:r>
      <w:r w:rsidR="009D2CEA">
        <w:t xml:space="preserve"> </w:t>
      </w:r>
      <w:r w:rsidRPr="00435B73">
        <w:t>am</w:t>
      </w:r>
      <w:r w:rsidR="009D2CEA">
        <w:t xml:space="preserve"> </w:t>
      </w:r>
      <w:r w:rsidRPr="00435B73">
        <w:t>not</w:t>
      </w:r>
      <w:r w:rsidR="009D2CEA">
        <w:t xml:space="preserve"> </w:t>
      </w:r>
      <w:r w:rsidRPr="00435B73">
        <w:t>an</w:t>
      </w:r>
      <w:r w:rsidR="009D2CEA">
        <w:t xml:space="preserve"> </w:t>
      </w:r>
      <w:r w:rsidRPr="00435B73">
        <w:t>epidemiologist</w:t>
      </w:r>
      <w:r w:rsidR="009D2CEA">
        <w:t xml:space="preserve"> </w:t>
      </w:r>
      <w:r w:rsidRPr="00435B73">
        <w:t>or</w:t>
      </w:r>
      <w:r w:rsidR="009D2CEA">
        <w:t xml:space="preserve"> </w:t>
      </w:r>
      <w:r w:rsidRPr="00435B73">
        <w:t>a</w:t>
      </w:r>
      <w:r w:rsidR="009D2CEA">
        <w:t xml:space="preserve"> </w:t>
      </w:r>
      <w:r w:rsidRPr="00435B73">
        <w:t>virologist</w:t>
      </w:r>
      <w:r w:rsidR="007F6E83">
        <w:t>,</w:t>
      </w:r>
      <w:r w:rsidR="009D2CEA">
        <w:t xml:space="preserve"> </w:t>
      </w:r>
      <w:r w:rsidR="007F6E83">
        <w:t>so</w:t>
      </w:r>
      <w:r w:rsidR="009D2CEA">
        <w:t xml:space="preserve"> </w:t>
      </w:r>
      <w:r w:rsidRPr="00435B73">
        <w:t>I</w:t>
      </w:r>
      <w:r w:rsidR="009D2CEA">
        <w:t xml:space="preserve"> </w:t>
      </w:r>
      <w:r w:rsidRPr="00435B73">
        <w:t>am</w:t>
      </w:r>
      <w:r w:rsidR="009D2CEA">
        <w:t xml:space="preserve"> </w:t>
      </w:r>
      <w:r w:rsidRPr="00435B73">
        <w:t>not</w:t>
      </w:r>
      <w:r w:rsidR="009D2CEA">
        <w:t xml:space="preserve"> </w:t>
      </w:r>
      <w:r w:rsidRPr="00435B73" w:rsidR="00435B73">
        <w:t>really</w:t>
      </w:r>
      <w:r w:rsidR="009D2CEA">
        <w:t xml:space="preserve"> </w:t>
      </w:r>
      <w:r w:rsidR="007F6E83">
        <w:t>competent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answer</w:t>
      </w:r>
      <w:r w:rsidR="009D2CEA">
        <w:t xml:space="preserve"> </w:t>
      </w:r>
      <w:r w:rsidRPr="00435B73">
        <w:t>what</w:t>
      </w:r>
      <w:r w:rsidR="009D2CEA">
        <w:t xml:space="preserve"> </w:t>
      </w:r>
      <w:r w:rsidRPr="00435B73">
        <w:t>we</w:t>
      </w:r>
      <w:r w:rsidR="009D2CEA">
        <w:t xml:space="preserve"> </w:t>
      </w:r>
      <w:r w:rsidRPr="00435B73">
        <w:t>need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do</w:t>
      </w:r>
      <w:r w:rsidR="009D2CEA">
        <w:t xml:space="preserve"> </w:t>
      </w:r>
      <w:r w:rsidRPr="00435B73">
        <w:t>in</w:t>
      </w:r>
      <w:r w:rsidR="009D2CEA">
        <w:t xml:space="preserve"> </w:t>
      </w:r>
      <w:r w:rsidRPr="00435B73">
        <w:t>terms</w:t>
      </w:r>
      <w:r w:rsidR="009D2CEA">
        <w:t xml:space="preserve"> </w:t>
      </w:r>
      <w:r w:rsidRPr="00435B73">
        <w:t>of</w:t>
      </w:r>
      <w:r w:rsidR="009D2CEA">
        <w:t xml:space="preserve"> </w:t>
      </w:r>
      <w:r w:rsidRPr="00435B73">
        <w:t>masks.</w:t>
      </w:r>
      <w:r w:rsidR="009D2CEA">
        <w:t xml:space="preserve"> </w:t>
      </w:r>
      <w:r w:rsidRPr="00435B73">
        <w:t>I</w:t>
      </w:r>
      <w:r w:rsidR="009D2CEA">
        <w:t xml:space="preserve"> </w:t>
      </w:r>
      <w:r w:rsidRPr="00435B73">
        <w:t>am</w:t>
      </w:r>
      <w:r w:rsidR="009D2CEA">
        <w:t xml:space="preserve"> </w:t>
      </w:r>
      <w:r w:rsidRPr="00435B73">
        <w:t>guided</w:t>
      </w:r>
      <w:r w:rsidR="009D2CEA">
        <w:t xml:space="preserve"> </w:t>
      </w:r>
      <w:r w:rsidRPr="00435B73">
        <w:t>by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medical</w:t>
      </w:r>
      <w:r w:rsidR="009D2CEA">
        <w:t xml:space="preserve"> </w:t>
      </w:r>
      <w:r w:rsidRPr="00435B73">
        <w:t>establishment,</w:t>
      </w:r>
      <w:r w:rsidR="009D2CEA">
        <w:t xml:space="preserve"> </w:t>
      </w:r>
      <w:r w:rsidR="007F6E83">
        <w:t>which</w:t>
      </w:r>
      <w:r w:rsidR="009D2CEA">
        <w:t xml:space="preserve"> </w:t>
      </w:r>
      <w:r w:rsidRPr="00435B73">
        <w:t>will</w:t>
      </w:r>
      <w:r w:rsidR="009D2CEA">
        <w:t xml:space="preserve"> </w:t>
      </w:r>
      <w:r w:rsidRPr="00435B73">
        <w:t>provide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input</w:t>
      </w:r>
      <w:r w:rsidR="009D2CEA">
        <w:t xml:space="preserve"> </w:t>
      </w:r>
      <w:r w:rsidRPr="00435B73">
        <w:t>into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guidance</w:t>
      </w:r>
      <w:r w:rsidR="009D2CEA">
        <w:t xml:space="preserve"> </w:t>
      </w:r>
      <w:r w:rsidRPr="00435B73">
        <w:t>for</w:t>
      </w:r>
      <w:r w:rsidR="009D2CEA">
        <w:t xml:space="preserve"> </w:t>
      </w:r>
      <w:r w:rsidR="00135068">
        <w:t>Covid</w:t>
      </w:r>
      <w:r w:rsidRPr="00435B73">
        <w:t>-secure</w:t>
      </w:r>
      <w:r w:rsidR="009D2CEA">
        <w:t xml:space="preserve"> </w:t>
      </w:r>
      <w:r w:rsidRPr="00435B73">
        <w:t>workplaces.</w:t>
      </w:r>
      <w:r w:rsidR="009D2CEA">
        <w:t xml:space="preserve"> </w:t>
      </w:r>
      <w:r w:rsidRPr="00435B73">
        <w:t>What</w:t>
      </w:r>
      <w:r w:rsidR="009D2CEA">
        <w:t xml:space="preserve"> </w:t>
      </w:r>
      <w:r w:rsidRPr="00435B73">
        <w:t>I</w:t>
      </w:r>
      <w:r w:rsidR="009D2CEA">
        <w:t xml:space="preserve"> </w:t>
      </w:r>
      <w:r w:rsidRPr="00435B73">
        <w:t>do</w:t>
      </w:r>
      <w:r w:rsidR="009D2CEA">
        <w:t xml:space="preserve"> </w:t>
      </w:r>
      <w:r w:rsidRPr="00435B73">
        <w:t>know</w:t>
      </w:r>
      <w:r w:rsidR="009D2CEA">
        <w:t xml:space="preserve"> </w:t>
      </w:r>
      <w:r w:rsidRPr="00435B73">
        <w:t>is</w:t>
      </w:r>
      <w:r w:rsidR="009D2CEA">
        <w:t xml:space="preserve"> </w:t>
      </w:r>
      <w:r w:rsidRPr="00435B73">
        <w:t>that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hospitality</w:t>
      </w:r>
      <w:r w:rsidR="009D2CEA">
        <w:t xml:space="preserve"> </w:t>
      </w:r>
      <w:r w:rsidRPr="00435B73">
        <w:t>sector</w:t>
      </w:r>
      <w:r w:rsidR="009D2CEA">
        <w:t xml:space="preserve"> </w:t>
      </w:r>
      <w:r w:rsidRPr="00435B73">
        <w:t>is</w:t>
      </w:r>
      <w:r w:rsidR="009D2CEA">
        <w:t xml:space="preserve"> </w:t>
      </w:r>
      <w:r w:rsidRPr="00435B73">
        <w:t>well-versed</w:t>
      </w:r>
      <w:r w:rsidR="009D2CEA">
        <w:t xml:space="preserve"> </w:t>
      </w:r>
      <w:r w:rsidRPr="00435B73">
        <w:t>in</w:t>
      </w:r>
      <w:r w:rsidR="009D2CEA">
        <w:t xml:space="preserve"> </w:t>
      </w:r>
      <w:r w:rsidRPr="00435B73">
        <w:t>managing</w:t>
      </w:r>
      <w:r w:rsidR="009D2CEA">
        <w:t xml:space="preserve"> </w:t>
      </w:r>
      <w:r w:rsidRPr="00435B73">
        <w:t>and</w:t>
      </w:r>
      <w:r w:rsidR="009D2CEA">
        <w:t xml:space="preserve"> </w:t>
      </w:r>
      <w:r w:rsidRPr="00435B73">
        <w:t>making</w:t>
      </w:r>
      <w:r w:rsidR="009D2CEA">
        <w:t xml:space="preserve"> </w:t>
      </w:r>
      <w:r w:rsidRPr="00435B73">
        <w:t>sure</w:t>
      </w:r>
      <w:r w:rsidR="009D2CEA">
        <w:t xml:space="preserve"> </w:t>
      </w:r>
      <w:r w:rsidRPr="00435B73">
        <w:t>we</w:t>
      </w:r>
      <w:r w:rsidR="009D2CEA">
        <w:t xml:space="preserve"> </w:t>
      </w:r>
      <w:r w:rsidRPr="00435B73">
        <w:t>have</w:t>
      </w:r>
      <w:r w:rsidR="009D2CEA">
        <w:t xml:space="preserve"> </w:t>
      </w:r>
      <w:r w:rsidRPr="00435B73">
        <w:t>responsible</w:t>
      </w:r>
      <w:r w:rsidR="009D2CEA">
        <w:t xml:space="preserve"> </w:t>
      </w:r>
      <w:r w:rsidRPr="00435B73">
        <w:t>socialising</w:t>
      </w:r>
      <w:r w:rsidR="009D2CEA">
        <w:t xml:space="preserve"> </w:t>
      </w:r>
      <w:r w:rsidRPr="00435B73">
        <w:t>going</w:t>
      </w:r>
      <w:r w:rsidR="009D2CEA">
        <w:t xml:space="preserve"> </w:t>
      </w:r>
      <w:r w:rsidRPr="00435B73">
        <w:t>on.</w:t>
      </w:r>
      <w:r w:rsidR="009D2CEA">
        <w:t xml:space="preserve"> </w:t>
      </w:r>
      <w:r w:rsidRPr="00435B73">
        <w:t>If</w:t>
      </w:r>
      <w:r w:rsidR="009D2CEA">
        <w:t xml:space="preserve"> </w:t>
      </w:r>
      <w:r w:rsidRPr="00435B73">
        <w:t>you</w:t>
      </w:r>
      <w:r w:rsidR="009D2CEA">
        <w:t xml:space="preserve"> </w:t>
      </w:r>
      <w:r w:rsidRPr="00435B73">
        <w:t>are</w:t>
      </w:r>
      <w:r w:rsidR="009D2CEA">
        <w:t xml:space="preserve"> </w:t>
      </w:r>
      <w:r w:rsidRPr="00435B73">
        <w:t>talking</w:t>
      </w:r>
      <w:r w:rsidR="009D2CEA">
        <w:t xml:space="preserve"> </w:t>
      </w:r>
      <w:r w:rsidRPr="00435B73">
        <w:t>about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pub</w:t>
      </w:r>
      <w:r w:rsidR="009D2CEA">
        <w:t xml:space="preserve"> </w:t>
      </w:r>
      <w:r w:rsidRPr="00435B73">
        <w:t>and</w:t>
      </w:r>
      <w:r w:rsidR="009D2CEA">
        <w:t xml:space="preserve"> </w:t>
      </w:r>
      <w:r w:rsidRPr="00435B73">
        <w:t>restaurant</w:t>
      </w:r>
      <w:r w:rsidR="009D2CEA">
        <w:t xml:space="preserve"> </w:t>
      </w:r>
      <w:r w:rsidRPr="00435B73">
        <w:t>sector</w:t>
      </w:r>
      <w:r w:rsidR="007F6E83">
        <w:t>s</w:t>
      </w:r>
      <w:r w:rsidRPr="00435B73">
        <w:t>,</w:t>
      </w:r>
      <w:r w:rsidR="009D2CEA">
        <w:t xml:space="preserve"> </w:t>
      </w:r>
      <w:r w:rsidRPr="00435B73">
        <w:t>they</w:t>
      </w:r>
      <w:r w:rsidR="009D2CEA">
        <w:t xml:space="preserve"> </w:t>
      </w:r>
      <w:r w:rsidRPr="00435B73">
        <w:t>are</w:t>
      </w:r>
      <w:r w:rsidR="009D2CEA">
        <w:t xml:space="preserve"> </w:t>
      </w:r>
      <w:r w:rsidRPr="00435B73">
        <w:t>dealing</w:t>
      </w:r>
      <w:r w:rsidR="009D2CEA">
        <w:t xml:space="preserve"> </w:t>
      </w:r>
      <w:r w:rsidRPr="00435B73">
        <w:t>with</w:t>
      </w:r>
      <w:r w:rsidR="009D2CEA">
        <w:t xml:space="preserve"> </w:t>
      </w:r>
      <w:r w:rsidRPr="00435B73">
        <w:t>food</w:t>
      </w:r>
      <w:r w:rsidR="009D2CEA">
        <w:t xml:space="preserve"> </w:t>
      </w:r>
      <w:r w:rsidRPr="00435B73">
        <w:t>hygiene,</w:t>
      </w:r>
      <w:r w:rsidR="009D2CEA">
        <w:t xml:space="preserve"> </w:t>
      </w:r>
      <w:r w:rsidRPr="00435B73">
        <w:t>food</w:t>
      </w:r>
      <w:r w:rsidR="009D2CEA">
        <w:t xml:space="preserve"> </w:t>
      </w:r>
      <w:r w:rsidRPr="00435B73">
        <w:t>safety</w:t>
      </w:r>
      <w:r w:rsidR="009D2CEA">
        <w:t xml:space="preserve"> </w:t>
      </w:r>
      <w:r w:rsidR="007F6E83">
        <w:t>and</w:t>
      </w:r>
      <w:r w:rsidR="009D2CEA">
        <w:t xml:space="preserve"> </w:t>
      </w:r>
      <w:r w:rsidRPr="00435B73">
        <w:t>food</w:t>
      </w:r>
      <w:r w:rsidR="009D2CEA">
        <w:t xml:space="preserve"> </w:t>
      </w:r>
      <w:r w:rsidRPr="00435B73">
        <w:t>standards.</w:t>
      </w:r>
      <w:r w:rsidR="009D2CEA">
        <w:t xml:space="preserve"> </w:t>
      </w:r>
      <w:r w:rsidRPr="00435B73">
        <w:t>They</w:t>
      </w:r>
      <w:r w:rsidR="009D2CEA">
        <w:t xml:space="preserve"> </w:t>
      </w:r>
      <w:r w:rsidRPr="00435B73" w:rsidR="007F6E83">
        <w:t>have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deal</w:t>
      </w:r>
      <w:r w:rsidR="009D2CEA">
        <w:t xml:space="preserve"> </w:t>
      </w:r>
      <w:r w:rsidRPr="00435B73">
        <w:t>with</w:t>
      </w:r>
      <w:r w:rsidR="009D2CEA">
        <w:t xml:space="preserve"> </w:t>
      </w:r>
      <w:r w:rsidRPr="00435B73">
        <w:t>infection</w:t>
      </w:r>
      <w:r w:rsidR="009D2CEA">
        <w:t xml:space="preserve"> </w:t>
      </w:r>
      <w:r w:rsidRPr="00435B73">
        <w:t>control</w:t>
      </w:r>
      <w:r w:rsidR="009D2CEA">
        <w:t xml:space="preserve"> </w:t>
      </w:r>
      <w:r w:rsidRPr="00435B73">
        <w:t>day</w:t>
      </w:r>
      <w:r w:rsidR="009D2CEA">
        <w:t xml:space="preserve"> </w:t>
      </w:r>
      <w:r w:rsidRPr="00435B73">
        <w:t>in,</w:t>
      </w:r>
      <w:r w:rsidR="009D2CEA">
        <w:t xml:space="preserve"> </w:t>
      </w:r>
      <w:r w:rsidRPr="00435B73">
        <w:t>day</w:t>
      </w:r>
      <w:r w:rsidR="009D2CEA">
        <w:t xml:space="preserve"> </w:t>
      </w:r>
      <w:r w:rsidRPr="00435B73">
        <w:t>out.</w:t>
      </w:r>
      <w:r w:rsidR="009D2CEA">
        <w:t xml:space="preserve"> </w:t>
      </w:r>
      <w:r w:rsidRPr="00435B73">
        <w:t>In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pub</w:t>
      </w:r>
      <w:r w:rsidR="009D2CEA">
        <w:t xml:space="preserve"> </w:t>
      </w:r>
      <w:r w:rsidRPr="00435B73">
        <w:t>sector</w:t>
      </w:r>
      <w:r w:rsidR="007F6E83">
        <w:t>,</w:t>
      </w:r>
      <w:r w:rsidR="009D2CEA">
        <w:t xml:space="preserve"> </w:t>
      </w:r>
      <w:r w:rsidRPr="00435B73">
        <w:t>they</w:t>
      </w:r>
      <w:r w:rsidR="009D2CEA">
        <w:t xml:space="preserve"> </w:t>
      </w:r>
      <w:r w:rsidRPr="00435B73">
        <w:t>are</w:t>
      </w:r>
      <w:r w:rsidR="009D2CEA">
        <w:t xml:space="preserve"> </w:t>
      </w:r>
      <w:r w:rsidRPr="00435B73">
        <w:t>dealing</w:t>
      </w:r>
      <w:r w:rsidR="009D2CEA">
        <w:t xml:space="preserve"> </w:t>
      </w:r>
      <w:r w:rsidRPr="00435B73">
        <w:t>in</w:t>
      </w:r>
      <w:r w:rsidR="009D2CEA">
        <w:t xml:space="preserve"> </w:t>
      </w:r>
      <w:r w:rsidRPr="00435B73">
        <w:t>a</w:t>
      </w:r>
      <w:r w:rsidR="009D2CEA">
        <w:t xml:space="preserve"> </w:t>
      </w:r>
      <w:r w:rsidRPr="00435B73">
        <w:t>very</w:t>
      </w:r>
      <w:r w:rsidR="009D2CEA">
        <w:t xml:space="preserve"> </w:t>
      </w:r>
      <w:r w:rsidRPr="00435B73">
        <w:t>professional</w:t>
      </w:r>
      <w:r w:rsidR="009D2CEA">
        <w:t xml:space="preserve"> </w:t>
      </w:r>
      <w:r w:rsidRPr="00435B73">
        <w:t>way</w:t>
      </w:r>
      <w:r w:rsidR="009D2CEA">
        <w:t xml:space="preserve"> </w:t>
      </w:r>
      <w:r w:rsidRPr="00435B73">
        <w:t>with</w:t>
      </w:r>
      <w:r w:rsidR="009D2CEA">
        <w:t xml:space="preserve"> </w:t>
      </w:r>
      <w:r w:rsidRPr="00435B73">
        <w:t>managing</w:t>
      </w:r>
      <w:r w:rsidR="009D2CEA">
        <w:t xml:space="preserve"> </w:t>
      </w:r>
      <w:r w:rsidRPr="00435B73">
        <w:t>their</w:t>
      </w:r>
      <w:r w:rsidR="009D2CEA">
        <w:t xml:space="preserve"> </w:t>
      </w:r>
      <w:r w:rsidRPr="00435B73">
        <w:t>customers,</w:t>
      </w:r>
      <w:r w:rsidR="009D2CEA">
        <w:t xml:space="preserve"> </w:t>
      </w:r>
      <w:r w:rsidRPr="00435B73">
        <w:t>making</w:t>
      </w:r>
      <w:r w:rsidR="009D2CEA">
        <w:t xml:space="preserve"> </w:t>
      </w:r>
      <w:r w:rsidRPr="00435B73">
        <w:t>sure</w:t>
      </w:r>
      <w:r w:rsidR="009D2CEA">
        <w:t xml:space="preserve"> </w:t>
      </w:r>
      <w:r w:rsidRPr="00435B73">
        <w:t>that</w:t>
      </w:r>
      <w:r w:rsidR="009D2CEA">
        <w:t xml:space="preserve"> </w:t>
      </w:r>
      <w:r w:rsidRPr="00435B73">
        <w:t>on</w:t>
      </w:r>
      <w:r w:rsidR="009D2CEA">
        <w:t xml:space="preserve"> </w:t>
      </w:r>
      <w:r w:rsidRPr="00435B73">
        <w:t>a</w:t>
      </w:r>
      <w:r w:rsidR="009D2CEA">
        <w:t xml:space="preserve"> </w:t>
      </w:r>
      <w:r w:rsidRPr="00435B73">
        <w:t>night</w:t>
      </w:r>
      <w:r w:rsidR="009D2CEA">
        <w:t xml:space="preserve"> </w:t>
      </w:r>
      <w:r w:rsidRPr="00435B73">
        <w:t>out</w:t>
      </w:r>
      <w:r w:rsidR="009D2CEA">
        <w:t xml:space="preserve"> </w:t>
      </w:r>
      <w:r w:rsidRPr="00435B73">
        <w:t>people</w:t>
      </w:r>
      <w:r w:rsidR="009D2CEA">
        <w:t xml:space="preserve"> </w:t>
      </w:r>
      <w:r w:rsidRPr="00435B73">
        <w:t>are</w:t>
      </w:r>
      <w:r w:rsidR="009D2CEA">
        <w:t xml:space="preserve"> </w:t>
      </w:r>
      <w:r w:rsidRPr="00435B73">
        <w:t>kept</w:t>
      </w:r>
      <w:r w:rsidR="009D2CEA">
        <w:t xml:space="preserve"> </w:t>
      </w:r>
      <w:r w:rsidRPr="00435B73">
        <w:t>safe,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relationship</w:t>
      </w:r>
      <w:r w:rsidR="009D2CEA">
        <w:t xml:space="preserve"> </w:t>
      </w:r>
      <w:r w:rsidRPr="00435B73">
        <w:t>is</w:t>
      </w:r>
      <w:r w:rsidR="009D2CEA">
        <w:t xml:space="preserve"> </w:t>
      </w:r>
      <w:r w:rsidRPr="00435B73">
        <w:t>managed</w:t>
      </w:r>
      <w:r w:rsidR="009D2CEA">
        <w:t xml:space="preserve"> </w:t>
      </w:r>
      <w:r w:rsidR="007F6E83">
        <w:t>and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experience</w:t>
      </w:r>
      <w:r w:rsidR="009D2CEA">
        <w:t xml:space="preserve"> </w:t>
      </w:r>
      <w:r w:rsidRPr="00435B73">
        <w:t>is</w:t>
      </w:r>
      <w:r w:rsidR="009D2CEA">
        <w:t xml:space="preserve"> </w:t>
      </w:r>
      <w:r w:rsidRPr="00435B73">
        <w:t>curated.</w:t>
      </w:r>
      <w:r w:rsidR="009D2CEA">
        <w:t xml:space="preserve"> </w:t>
      </w:r>
      <w:r w:rsidRPr="00435B73">
        <w:t>I</w:t>
      </w:r>
      <w:r w:rsidR="009D2CEA">
        <w:t xml:space="preserve"> </w:t>
      </w:r>
      <w:r w:rsidRPr="00435B73">
        <w:t>know</w:t>
      </w:r>
      <w:r w:rsidR="009D2CEA">
        <w:t xml:space="preserve"> </w:t>
      </w:r>
      <w:r w:rsidRPr="00435B73">
        <w:t>we</w:t>
      </w:r>
      <w:r w:rsidR="009D2CEA">
        <w:t xml:space="preserve"> </w:t>
      </w:r>
      <w:r w:rsidRPr="00435B73">
        <w:t>are</w:t>
      </w:r>
      <w:r w:rsidR="009D2CEA">
        <w:t xml:space="preserve"> </w:t>
      </w:r>
      <w:r w:rsidRPr="00435B73">
        <w:t>able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be</w:t>
      </w:r>
      <w:r w:rsidR="009D2CEA">
        <w:t xml:space="preserve"> </w:t>
      </w:r>
      <w:r w:rsidRPr="00435B73">
        <w:t>responsible</w:t>
      </w:r>
      <w:r w:rsidR="009D2CEA">
        <w:t xml:space="preserve"> </w:t>
      </w:r>
      <w:r w:rsidRPr="00435B73">
        <w:t>and</w:t>
      </w:r>
      <w:r w:rsidR="009D2CEA">
        <w:t xml:space="preserve"> </w:t>
      </w:r>
      <w:r w:rsidRPr="00435B73">
        <w:t>ensure</w:t>
      </w:r>
      <w:r w:rsidR="009D2CEA">
        <w:t xml:space="preserve"> </w:t>
      </w:r>
      <w:r w:rsidRPr="00435B73">
        <w:t>responsible</w:t>
      </w:r>
      <w:r w:rsidR="009D2CEA">
        <w:t xml:space="preserve"> </w:t>
      </w:r>
      <w:r w:rsidRPr="00435B73">
        <w:t>socialising</w:t>
      </w:r>
      <w:r w:rsidR="009D2CEA">
        <w:t xml:space="preserve"> </w:t>
      </w:r>
      <w:r w:rsidRPr="00435B73">
        <w:t>takes</w:t>
      </w:r>
      <w:r w:rsidR="009D2CEA">
        <w:t xml:space="preserve"> </w:t>
      </w:r>
      <w:r w:rsidRPr="00435B73">
        <w:t>place.</w:t>
      </w:r>
      <w:r w:rsidR="009D2CEA">
        <w:t xml:space="preserve"> </w:t>
      </w:r>
    </w:p>
    <w:p w:rsidR="00952265" w:rsidRPr="00435B73" w:rsidP="00952265">
      <w:pPr>
        <w:pStyle w:val="Answer"/>
      </w:pPr>
      <w:r w:rsidRPr="00435B73">
        <w:t>Over</w:t>
      </w:r>
      <w:r w:rsidR="009D2CEA">
        <w:t xml:space="preserve"> </w:t>
      </w:r>
      <w:r w:rsidRPr="00435B73">
        <w:t>and</w:t>
      </w:r>
      <w:r w:rsidR="009D2CEA">
        <w:t xml:space="preserve"> </w:t>
      </w:r>
      <w:r w:rsidRPr="00435B73">
        <w:t>above</w:t>
      </w:r>
      <w:r w:rsidR="009D2CEA">
        <w:t xml:space="preserve"> </w:t>
      </w:r>
      <w:r w:rsidRPr="00435B73">
        <w:t>that,</w:t>
      </w:r>
      <w:r w:rsidR="009D2CEA">
        <w:t xml:space="preserve"> </w:t>
      </w:r>
      <w:r w:rsidRPr="00435B73">
        <w:t>if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guidance</w:t>
      </w:r>
      <w:r w:rsidR="009D2CEA">
        <w:t xml:space="preserve"> </w:t>
      </w:r>
      <w:r w:rsidRPr="00435B73">
        <w:t>published</w:t>
      </w:r>
      <w:r w:rsidR="009D2CEA">
        <w:t xml:space="preserve"> </w:t>
      </w:r>
      <w:r w:rsidRPr="00435B73">
        <w:t>later</w:t>
      </w:r>
      <w:r w:rsidR="009D2CEA">
        <w:t xml:space="preserve"> </w:t>
      </w:r>
      <w:r w:rsidRPr="00435B73">
        <w:t>today</w:t>
      </w:r>
      <w:r w:rsidR="009D2CEA">
        <w:t xml:space="preserve"> </w:t>
      </w:r>
      <w:r w:rsidRPr="00435B73">
        <w:t>follows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one</w:t>
      </w:r>
      <w:r w:rsidR="009D2CEA">
        <w:t xml:space="preserve"> </w:t>
      </w:r>
      <w:r w:rsidRPr="00435B73">
        <w:t>that</w:t>
      </w:r>
      <w:r w:rsidR="009D2CEA">
        <w:t xml:space="preserve"> </w:t>
      </w:r>
      <w:r w:rsidRPr="00435B73">
        <w:t>was</w:t>
      </w:r>
      <w:r w:rsidR="009D2CEA">
        <w:t xml:space="preserve"> </w:t>
      </w:r>
      <w:r w:rsidRPr="00435B73">
        <w:t>adapted</w:t>
      </w:r>
      <w:r w:rsidR="009D2CEA">
        <w:t xml:space="preserve"> </w:t>
      </w:r>
      <w:r w:rsidRPr="00435B73">
        <w:t>for</w:t>
      </w:r>
      <w:r w:rsidR="009D2CEA">
        <w:t xml:space="preserve"> </w:t>
      </w:r>
      <w:r w:rsidRPr="00435B73">
        <w:t>takeaway</w:t>
      </w:r>
      <w:r w:rsidR="009D2CEA">
        <w:t xml:space="preserve"> </w:t>
      </w:r>
      <w:r w:rsidRPr="00435B73">
        <w:t>and</w:t>
      </w:r>
      <w:r w:rsidR="009D2CEA">
        <w:t xml:space="preserve"> </w:t>
      </w:r>
      <w:r w:rsidRPr="00435B73">
        <w:t>delivery,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primary</w:t>
      </w:r>
      <w:r w:rsidR="009D2CEA">
        <w:t xml:space="preserve"> </w:t>
      </w:r>
      <w:r w:rsidRPr="00435B73">
        <w:t>resource</w:t>
      </w:r>
      <w:r w:rsidR="009D2CEA">
        <w:t xml:space="preserve"> </w:t>
      </w:r>
      <w:r w:rsidRPr="00435B73">
        <w:t>for</w:t>
      </w:r>
      <w:r w:rsidR="009D2CEA">
        <w:t xml:space="preserve"> </w:t>
      </w:r>
      <w:r w:rsidRPr="00435B73">
        <w:t>workers</w:t>
      </w:r>
      <w:r w:rsidR="009D2CEA">
        <w:t xml:space="preserve"> </w:t>
      </w:r>
      <w:r w:rsidR="007F6E83">
        <w:t>is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health</w:t>
      </w:r>
      <w:r w:rsidR="009D2CEA">
        <w:t xml:space="preserve"> </w:t>
      </w:r>
      <w:r w:rsidRPr="00435B73">
        <w:t>and</w:t>
      </w:r>
      <w:r w:rsidR="009D2CEA">
        <w:t xml:space="preserve"> </w:t>
      </w:r>
      <w:r w:rsidRPr="00435B73">
        <w:t>safety</w:t>
      </w:r>
      <w:r w:rsidR="009D2CEA">
        <w:t xml:space="preserve"> </w:t>
      </w:r>
      <w:r w:rsidRPr="00435B73">
        <w:t>risk</w:t>
      </w:r>
      <w:r w:rsidR="009D2CEA">
        <w:t xml:space="preserve"> </w:t>
      </w:r>
      <w:r w:rsidRPr="00435B73">
        <w:t>assessment.</w:t>
      </w:r>
      <w:r w:rsidR="009D2CEA">
        <w:t xml:space="preserve"> </w:t>
      </w:r>
      <w:r w:rsidRPr="00435B73">
        <w:t>There</w:t>
      </w:r>
      <w:r w:rsidR="009D2CEA">
        <w:t xml:space="preserve"> </w:t>
      </w:r>
      <w:r w:rsidRPr="00435B73">
        <w:t>will</w:t>
      </w:r>
      <w:r w:rsidR="009D2CEA">
        <w:t xml:space="preserve"> </w:t>
      </w:r>
      <w:r w:rsidRPr="00435B73">
        <w:t>then</w:t>
      </w:r>
      <w:r w:rsidR="009D2CEA">
        <w:t xml:space="preserve"> </w:t>
      </w:r>
      <w:r w:rsidRPr="00435B73">
        <w:t>be</w:t>
      </w:r>
      <w:r w:rsidR="009D2CEA">
        <w:t xml:space="preserve"> </w:t>
      </w:r>
      <w:r w:rsidRPr="00435B73">
        <w:t>guidance</w:t>
      </w:r>
      <w:r w:rsidR="009D2CEA">
        <w:t xml:space="preserve"> </w:t>
      </w:r>
      <w:r w:rsidRPr="00435B73">
        <w:t>in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premises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talk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consumers</w:t>
      </w:r>
      <w:r w:rsidR="009D2CEA">
        <w:t xml:space="preserve"> </w:t>
      </w:r>
      <w:r w:rsidRPr="00435B73">
        <w:t>about</w:t>
      </w:r>
      <w:r w:rsidR="009D2CEA">
        <w:t xml:space="preserve"> </w:t>
      </w:r>
      <w:r w:rsidRPr="00435B73">
        <w:t>what</w:t>
      </w:r>
      <w:r w:rsidR="009D2CEA">
        <w:t xml:space="preserve"> </w:t>
      </w:r>
      <w:r w:rsidRPr="00435B73">
        <w:t>is</w:t>
      </w:r>
      <w:r w:rsidR="009D2CEA">
        <w:t xml:space="preserve"> </w:t>
      </w:r>
      <w:r w:rsidRPr="00435B73">
        <w:t>safe</w:t>
      </w:r>
      <w:r w:rsidR="007F6E83">
        <w:t>.</w:t>
      </w:r>
      <w:r w:rsidR="009D2CEA">
        <w:t xml:space="preserve"> </w:t>
      </w:r>
      <w:r w:rsidRPr="00435B73" w:rsidR="007F6E83">
        <w:t>That</w:t>
      </w:r>
      <w:r w:rsidR="009D2CEA">
        <w:t xml:space="preserve"> </w:t>
      </w:r>
      <w:r w:rsidRPr="00435B73">
        <w:t>will</w:t>
      </w:r>
      <w:r w:rsidR="009D2CEA">
        <w:t xml:space="preserve"> </w:t>
      </w:r>
      <w:r w:rsidRPr="00435B73">
        <w:t>chang</w:t>
      </w:r>
      <w:r w:rsidR="007F6E83">
        <w:t>e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communicate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them</w:t>
      </w:r>
      <w:r w:rsidR="009D2CEA">
        <w:t xml:space="preserve"> </w:t>
      </w:r>
      <w:r w:rsidRPr="00435B73">
        <w:t>that</w:t>
      </w:r>
      <w:r w:rsidR="009D2CEA">
        <w:t xml:space="preserve"> </w:t>
      </w:r>
      <w:r w:rsidRPr="00435B73">
        <w:t>one</w:t>
      </w:r>
      <w:r w:rsidR="009D2CEA">
        <w:t xml:space="preserve"> </w:t>
      </w:r>
      <w:r w:rsidRPr="00435B73">
        <w:t>metre</w:t>
      </w:r>
      <w:r w:rsidR="009D2CEA">
        <w:t xml:space="preserve"> </w:t>
      </w:r>
      <w:r w:rsidRPr="00435B73">
        <w:t>is</w:t>
      </w:r>
      <w:r w:rsidR="009D2CEA">
        <w:t xml:space="preserve"> </w:t>
      </w:r>
      <w:r w:rsidRPr="00435B73">
        <w:t>not</w:t>
      </w:r>
      <w:r w:rsidR="009D2CEA">
        <w:t xml:space="preserve"> </w:t>
      </w:r>
      <w:r w:rsidRPr="00435B73">
        <w:t>an</w:t>
      </w:r>
      <w:r w:rsidR="009D2CEA">
        <w:t xml:space="preserve"> </w:t>
      </w:r>
      <w:r w:rsidRPr="00435B73">
        <w:t>unsafe</w:t>
      </w:r>
      <w:r w:rsidR="009D2CEA">
        <w:t xml:space="preserve"> </w:t>
      </w:r>
      <w:r w:rsidRPr="00435B73">
        <w:t>distance.</w:t>
      </w:r>
      <w:r w:rsidR="009D2CEA">
        <w:t xml:space="preserve"> </w:t>
      </w:r>
      <w:r w:rsidRPr="00435B73">
        <w:t>One</w:t>
      </w:r>
      <w:r w:rsidR="009D2CEA">
        <w:t xml:space="preserve"> </w:t>
      </w:r>
      <w:r w:rsidRPr="00435B73">
        <w:t>metre</w:t>
      </w:r>
      <w:r w:rsidR="009D2CEA">
        <w:t xml:space="preserve"> </w:t>
      </w:r>
      <w:r w:rsidRPr="00435B73">
        <w:t>is</w:t>
      </w:r>
      <w:r w:rsidR="009D2CEA">
        <w:t xml:space="preserve"> </w:t>
      </w:r>
      <w:r w:rsidRPr="00435B73">
        <w:t>safe</w:t>
      </w:r>
      <w:r w:rsidR="009D2CEA">
        <w:t xml:space="preserve"> </w:t>
      </w:r>
      <w:r w:rsidRPr="00435B73">
        <w:t>if</w:t>
      </w:r>
      <w:r w:rsidR="009D2CEA">
        <w:t xml:space="preserve"> </w:t>
      </w:r>
      <w:r w:rsidRPr="00435B73">
        <w:t>you</w:t>
      </w:r>
      <w:r w:rsidR="009D2CEA">
        <w:t xml:space="preserve"> </w:t>
      </w:r>
      <w:r w:rsidRPr="00435B73">
        <w:t>have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other</w:t>
      </w:r>
      <w:r w:rsidR="009D2CEA">
        <w:t xml:space="preserve"> </w:t>
      </w:r>
      <w:r w:rsidRPr="00435B73">
        <w:t>hygiene</w:t>
      </w:r>
      <w:r w:rsidR="009D2CEA">
        <w:t xml:space="preserve"> </w:t>
      </w:r>
      <w:r w:rsidRPr="00435B73">
        <w:t>and</w:t>
      </w:r>
      <w:r w:rsidR="009D2CEA">
        <w:t xml:space="preserve"> </w:t>
      </w:r>
      <w:r w:rsidRPr="00435B73">
        <w:t>sanitation</w:t>
      </w:r>
      <w:r w:rsidR="009D2CEA">
        <w:t xml:space="preserve"> </w:t>
      </w:r>
      <w:r w:rsidRPr="00435B73">
        <w:t>measures</w:t>
      </w:r>
      <w:r w:rsidR="009D2CEA">
        <w:t xml:space="preserve"> </w:t>
      </w:r>
      <w:r w:rsidRPr="00435B73">
        <w:t>in</w:t>
      </w:r>
      <w:r w:rsidR="009D2CEA">
        <w:t xml:space="preserve"> </w:t>
      </w:r>
      <w:r w:rsidRPr="00435B73">
        <w:t>place.</w:t>
      </w:r>
      <w:r w:rsidR="009D2CEA">
        <w:t xml:space="preserve"> </w:t>
      </w:r>
      <w:r w:rsidRPr="00435B73" w:rsidR="007F6E83">
        <w:t>That</w:t>
      </w:r>
      <w:r w:rsidR="009D2CEA">
        <w:t xml:space="preserve"> </w:t>
      </w:r>
      <w:r w:rsidRPr="00435B73">
        <w:t>will</w:t>
      </w:r>
      <w:r w:rsidR="009D2CEA">
        <w:t xml:space="preserve"> </w:t>
      </w:r>
      <w:r w:rsidRPr="00435B73">
        <w:t>be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reassurance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provide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consumers.</w:t>
      </w:r>
    </w:p>
    <w:p w:rsidR="003F48D7" w:rsidRPr="00435B73" w:rsidP="00952265">
      <w:pPr>
        <w:pStyle w:val="Answer"/>
      </w:pPr>
      <w:r w:rsidRPr="00435B73">
        <w:t>Then</w:t>
      </w:r>
      <w:r w:rsidR="009D2CEA">
        <w:t xml:space="preserve"> </w:t>
      </w:r>
      <w:r w:rsidRPr="00435B73">
        <w:t>we</w:t>
      </w:r>
      <w:r w:rsidR="009D2CEA">
        <w:t xml:space="preserve"> </w:t>
      </w:r>
      <w:r w:rsidRPr="00435B73">
        <w:t>work</w:t>
      </w:r>
      <w:r w:rsidR="009D2CEA">
        <w:t xml:space="preserve"> </w:t>
      </w:r>
      <w:r w:rsidRPr="00435B73">
        <w:t>collectively</w:t>
      </w:r>
      <w:r w:rsidR="009D2CEA">
        <w:t xml:space="preserve"> </w:t>
      </w:r>
      <w:r w:rsidRPr="00435B73">
        <w:t>to</w:t>
      </w:r>
      <w:r w:rsidR="009D2CEA">
        <w:t xml:space="preserve"> </w:t>
      </w:r>
      <w:r w:rsidR="003E45D7">
        <w:t>make</w:t>
      </w:r>
      <w:r w:rsidR="009D2CEA">
        <w:t xml:space="preserve"> </w:t>
      </w:r>
      <w:r w:rsidRPr="00435B73">
        <w:t>sure</w:t>
      </w:r>
      <w:r w:rsidR="009D2CEA">
        <w:t xml:space="preserve"> </w:t>
      </w:r>
      <w:r w:rsidRPr="00435B73">
        <w:t>that</w:t>
      </w:r>
      <w:r w:rsidR="009D2CEA">
        <w:t xml:space="preserve"> </w:t>
      </w:r>
      <w:r w:rsidRPr="00435B73">
        <w:t>we</w:t>
      </w:r>
      <w:r w:rsidR="003E45D7">
        <w:t>,</w:t>
      </w:r>
      <w:r w:rsidR="009D2CEA">
        <w:t xml:space="preserve"> </w:t>
      </w:r>
      <w:r w:rsidRPr="00435B73">
        <w:t>as</w:t>
      </w:r>
      <w:r w:rsidR="009D2CEA">
        <w:t xml:space="preserve"> </w:t>
      </w:r>
      <w:r w:rsidRPr="00435B73">
        <w:t>customers</w:t>
      </w:r>
      <w:r w:rsidR="003E45D7">
        <w:t>,</w:t>
      </w:r>
      <w:r w:rsidR="009D2CEA">
        <w:t xml:space="preserve"> </w:t>
      </w:r>
      <w:r w:rsidRPr="00435B73">
        <w:t>are</w:t>
      </w:r>
      <w:r w:rsidR="009D2CEA">
        <w:t xml:space="preserve"> </w:t>
      </w:r>
      <w:r w:rsidRPr="00435B73">
        <w:t>responsible</w:t>
      </w:r>
      <w:r w:rsidR="009D2CEA">
        <w:t xml:space="preserve"> </w:t>
      </w:r>
      <w:r w:rsidRPr="00435B73">
        <w:t>when</w:t>
      </w:r>
      <w:r w:rsidR="009D2CEA">
        <w:t xml:space="preserve"> </w:t>
      </w:r>
      <w:r w:rsidRPr="00435B73">
        <w:t>we</w:t>
      </w:r>
      <w:r w:rsidR="009D2CEA">
        <w:t xml:space="preserve"> </w:t>
      </w:r>
      <w:r w:rsidRPr="00435B73">
        <w:t>go</w:t>
      </w:r>
      <w:r w:rsidR="009D2CEA">
        <w:t xml:space="preserve"> </w:t>
      </w:r>
      <w:r w:rsidRPr="00435B73">
        <w:t>out,</w:t>
      </w:r>
      <w:r w:rsidR="009D2CEA">
        <w:t xml:space="preserve"> </w:t>
      </w:r>
      <w:r w:rsidRPr="00435B73">
        <w:t>take</w:t>
      </w:r>
      <w:r w:rsidR="009D2CEA">
        <w:t xml:space="preserve"> </w:t>
      </w:r>
      <w:r w:rsidRPr="00435B73">
        <w:t>a</w:t>
      </w:r>
      <w:r w:rsidR="009D2CEA">
        <w:t xml:space="preserve"> </w:t>
      </w:r>
      <w:r w:rsidRPr="00435B73">
        <w:t>common</w:t>
      </w:r>
      <w:r w:rsidR="00BF59A1">
        <w:t>-</w:t>
      </w:r>
      <w:r w:rsidRPr="00435B73">
        <w:t>sense</w:t>
      </w:r>
      <w:r w:rsidR="009D2CEA">
        <w:t xml:space="preserve"> </w:t>
      </w:r>
      <w:r w:rsidRPr="00435B73">
        <w:t>approach,</w:t>
      </w:r>
      <w:r w:rsidR="009D2CEA">
        <w:t xml:space="preserve"> </w:t>
      </w:r>
      <w:r w:rsidRPr="00435B73">
        <w:t>are</w:t>
      </w:r>
      <w:r w:rsidR="009D2CEA">
        <w:t xml:space="preserve"> </w:t>
      </w:r>
      <w:r w:rsidRPr="00435B73">
        <w:t>responsible</w:t>
      </w:r>
      <w:r w:rsidR="009D2CEA">
        <w:t xml:space="preserve"> </w:t>
      </w:r>
      <w:r w:rsidRPr="00435B73">
        <w:t>for</w:t>
      </w:r>
      <w:r w:rsidR="009D2CEA">
        <w:t xml:space="preserve"> </w:t>
      </w:r>
      <w:r w:rsidRPr="00435B73">
        <w:t>our</w:t>
      </w:r>
      <w:r w:rsidR="009D2CEA">
        <w:t xml:space="preserve"> </w:t>
      </w:r>
      <w:r w:rsidRPr="00435B73" w:rsidR="00FE37A7">
        <w:t>own</w:t>
      </w:r>
      <w:r w:rsidR="009D2CEA">
        <w:t xml:space="preserve"> </w:t>
      </w:r>
      <w:r w:rsidRPr="00435B73" w:rsidR="00FE37A7">
        <w:t>behaviour</w:t>
      </w:r>
      <w:r w:rsidR="009D2CEA">
        <w:t xml:space="preserve"> </w:t>
      </w:r>
      <w:r w:rsidRPr="00435B73" w:rsidR="00FE37A7">
        <w:t>and</w:t>
      </w:r>
      <w:r w:rsidR="009D2CEA">
        <w:t xml:space="preserve"> </w:t>
      </w:r>
      <w:r w:rsidRPr="00435B73" w:rsidR="00FE37A7">
        <w:t>follow</w:t>
      </w:r>
      <w:r w:rsidR="009D2CEA">
        <w:t xml:space="preserve"> </w:t>
      </w:r>
      <w:r w:rsidRPr="00435B73" w:rsidR="00FE37A7">
        <w:t>the</w:t>
      </w:r>
      <w:r w:rsidR="009D2CEA">
        <w:t xml:space="preserve"> </w:t>
      </w:r>
      <w:r w:rsidRPr="00435B73" w:rsidR="00FE37A7">
        <w:t>rules</w:t>
      </w:r>
      <w:r w:rsidR="009D2CEA">
        <w:t xml:space="preserve"> </w:t>
      </w:r>
      <w:r w:rsidRPr="00435B73" w:rsidR="00FE37A7">
        <w:t>and</w:t>
      </w:r>
      <w:r w:rsidR="009D2CEA">
        <w:t xml:space="preserve"> </w:t>
      </w:r>
      <w:r w:rsidRPr="00435B73" w:rsidR="00FE37A7">
        <w:t>guidelines.</w:t>
      </w:r>
      <w:r w:rsidR="009D2CEA">
        <w:t xml:space="preserve"> </w:t>
      </w:r>
      <w:r w:rsidRPr="00435B73" w:rsidR="00FE37A7">
        <w:t>I</w:t>
      </w:r>
      <w:r w:rsidR="009D2CEA">
        <w:t xml:space="preserve"> </w:t>
      </w:r>
      <w:r w:rsidRPr="00435B73" w:rsidR="00FE37A7">
        <w:t>am</w:t>
      </w:r>
      <w:r w:rsidR="009D2CEA">
        <w:t xml:space="preserve"> </w:t>
      </w:r>
      <w:r w:rsidRPr="00435B73" w:rsidR="00FE37A7">
        <w:t>quite</w:t>
      </w:r>
      <w:r w:rsidR="009D2CEA">
        <w:t xml:space="preserve"> </w:t>
      </w:r>
      <w:r w:rsidRPr="00435B73" w:rsidR="00FE37A7">
        <w:t>heartened</w:t>
      </w:r>
      <w:r w:rsidR="009D2CEA">
        <w:t xml:space="preserve"> </w:t>
      </w:r>
      <w:r w:rsidRPr="00435B73" w:rsidR="00FE37A7">
        <w:t>by</w:t>
      </w:r>
      <w:r w:rsidR="009D2CEA">
        <w:t xml:space="preserve"> </w:t>
      </w:r>
      <w:r w:rsidRPr="00435B73" w:rsidR="00FE37A7">
        <w:t>the</w:t>
      </w:r>
      <w:r w:rsidR="009D2CEA">
        <w:t xml:space="preserve"> </w:t>
      </w:r>
      <w:r w:rsidRPr="00435B73" w:rsidR="00FE37A7">
        <w:t>fact</w:t>
      </w:r>
      <w:r w:rsidR="009D2CEA">
        <w:t xml:space="preserve"> </w:t>
      </w:r>
      <w:r w:rsidRPr="00435B73" w:rsidR="00FE37A7">
        <w:t>that</w:t>
      </w:r>
      <w:r w:rsidR="003E45D7">
        <w:t>,</w:t>
      </w:r>
      <w:r w:rsidR="009D2CEA">
        <w:t xml:space="preserve"> </w:t>
      </w:r>
      <w:r w:rsidRPr="00435B73" w:rsidR="00FE37A7">
        <w:t>today</w:t>
      </w:r>
      <w:r w:rsidR="003E45D7">
        <w:t>,</w:t>
      </w:r>
      <w:r w:rsidR="009D2CEA">
        <w:t xml:space="preserve"> </w:t>
      </w:r>
      <w:r w:rsidRPr="00435B73" w:rsidR="00FE37A7">
        <w:t>we</w:t>
      </w:r>
      <w:r w:rsidR="009D2CEA">
        <w:t xml:space="preserve"> </w:t>
      </w:r>
      <w:r w:rsidRPr="00435B73" w:rsidR="00FE37A7">
        <w:t>have</w:t>
      </w:r>
      <w:r w:rsidR="009D2CEA">
        <w:t xml:space="preserve"> </w:t>
      </w:r>
      <w:r w:rsidRPr="00435B73" w:rsidR="00FE37A7">
        <w:t>a</w:t>
      </w:r>
      <w:r w:rsidR="009D2CEA">
        <w:t xml:space="preserve"> </w:t>
      </w:r>
      <w:r w:rsidRPr="00435B73" w:rsidR="00FE37A7">
        <w:t>suggestion</w:t>
      </w:r>
      <w:r w:rsidR="009D2CEA">
        <w:t xml:space="preserve"> </w:t>
      </w:r>
      <w:r w:rsidRPr="00435B73" w:rsidR="00FE37A7">
        <w:t>that</w:t>
      </w:r>
      <w:r w:rsidR="009D2CEA">
        <w:t xml:space="preserve"> </w:t>
      </w:r>
      <w:r w:rsidRPr="00435B73" w:rsidR="00FE37A7">
        <w:t>the</w:t>
      </w:r>
      <w:r w:rsidR="009D2CEA">
        <w:t xml:space="preserve"> </w:t>
      </w:r>
      <w:r w:rsidRPr="00435B73" w:rsidR="00FE37A7">
        <w:t>guidance</w:t>
      </w:r>
      <w:r w:rsidR="009D2CEA">
        <w:t xml:space="preserve"> </w:t>
      </w:r>
      <w:r w:rsidRPr="00435B73" w:rsidR="00FE37A7">
        <w:t>will</w:t>
      </w:r>
      <w:r w:rsidR="009D2CEA">
        <w:t xml:space="preserve"> </w:t>
      </w:r>
      <w:r w:rsidRPr="00435B73" w:rsidR="00FE37A7">
        <w:t>be</w:t>
      </w:r>
      <w:r w:rsidR="009D2CEA">
        <w:t xml:space="preserve"> </w:t>
      </w:r>
      <w:r w:rsidRPr="00435B73" w:rsidR="00FE37A7">
        <w:t>based</w:t>
      </w:r>
      <w:r w:rsidR="009D2CEA">
        <w:t xml:space="preserve"> </w:t>
      </w:r>
      <w:r w:rsidRPr="00435B73" w:rsidR="00FE37A7">
        <w:t>on</w:t>
      </w:r>
      <w:r w:rsidR="009D2CEA">
        <w:t xml:space="preserve"> </w:t>
      </w:r>
      <w:r w:rsidRPr="00435B73" w:rsidR="00FE37A7">
        <w:t>a</w:t>
      </w:r>
      <w:r w:rsidR="009D2CEA">
        <w:t xml:space="preserve"> </w:t>
      </w:r>
      <w:r w:rsidRPr="00435B73" w:rsidR="00FE37A7">
        <w:t>common</w:t>
      </w:r>
      <w:r w:rsidR="00BF59A1">
        <w:t>-</w:t>
      </w:r>
      <w:r w:rsidRPr="00435B73" w:rsidR="00FE37A7">
        <w:t>sense</w:t>
      </w:r>
      <w:r w:rsidR="009D2CEA">
        <w:t xml:space="preserve"> </w:t>
      </w:r>
      <w:r w:rsidRPr="00435B73" w:rsidR="00FE37A7">
        <w:t>application,</w:t>
      </w:r>
      <w:r w:rsidR="009D2CEA">
        <w:t xml:space="preserve"> </w:t>
      </w:r>
      <w:r w:rsidRPr="00435B73" w:rsidR="00FE37A7">
        <w:t>it</w:t>
      </w:r>
      <w:r w:rsidR="009D2CEA">
        <w:t xml:space="preserve"> </w:t>
      </w:r>
      <w:r w:rsidRPr="00435B73" w:rsidR="00FE37A7">
        <w:t>will</w:t>
      </w:r>
      <w:r w:rsidR="009D2CEA">
        <w:t xml:space="preserve"> </w:t>
      </w:r>
      <w:r w:rsidRPr="00435B73" w:rsidR="00FE37A7">
        <w:t>be</w:t>
      </w:r>
      <w:r w:rsidR="009D2CEA">
        <w:t xml:space="preserve"> </w:t>
      </w:r>
      <w:r w:rsidRPr="00435B73" w:rsidR="00FE37A7">
        <w:t>site</w:t>
      </w:r>
      <w:r w:rsidR="009D2CEA">
        <w:t xml:space="preserve"> </w:t>
      </w:r>
      <w:r w:rsidRPr="00435B73" w:rsidR="00FE37A7">
        <w:t>specific,</w:t>
      </w:r>
      <w:r w:rsidR="009D2CEA">
        <w:t xml:space="preserve"> </w:t>
      </w:r>
      <w:r w:rsidRPr="00435B73" w:rsidR="00FE37A7">
        <w:t>it</w:t>
      </w:r>
      <w:r w:rsidR="009D2CEA">
        <w:t xml:space="preserve"> </w:t>
      </w:r>
      <w:r w:rsidRPr="00435B73" w:rsidR="00FE37A7">
        <w:t>will</w:t>
      </w:r>
      <w:r w:rsidR="009D2CEA">
        <w:t xml:space="preserve"> </w:t>
      </w:r>
      <w:r w:rsidRPr="00435B73" w:rsidR="00FE37A7">
        <w:t>be</w:t>
      </w:r>
      <w:r w:rsidR="009D2CEA">
        <w:t xml:space="preserve"> </w:t>
      </w:r>
      <w:r w:rsidRPr="00435B73" w:rsidR="00FE37A7">
        <w:t>pragmatic</w:t>
      </w:r>
      <w:r w:rsidR="009D2CEA">
        <w:t xml:space="preserve"> </w:t>
      </w:r>
      <w:r w:rsidRPr="00435B73" w:rsidR="00FE37A7">
        <w:t>and</w:t>
      </w:r>
      <w:r w:rsidR="009D2CEA">
        <w:t xml:space="preserve"> </w:t>
      </w:r>
      <w:r w:rsidRPr="00435B73" w:rsidR="00FE37A7">
        <w:t>proportionat</w:t>
      </w:r>
      <w:r w:rsidR="003E45D7">
        <w:t>e</w:t>
      </w:r>
      <w:r w:rsidR="009D2CEA">
        <w:t xml:space="preserve"> </w:t>
      </w:r>
      <w:r w:rsidRPr="00435B73" w:rsidR="00FE37A7">
        <w:t>and</w:t>
      </w:r>
      <w:r w:rsidR="009D2CEA">
        <w:t xml:space="preserve"> </w:t>
      </w:r>
      <w:r w:rsidRPr="00435B73" w:rsidR="00FE37A7">
        <w:t>we</w:t>
      </w:r>
      <w:r w:rsidR="009D2CEA">
        <w:t xml:space="preserve"> </w:t>
      </w:r>
      <w:r w:rsidRPr="00435B73" w:rsidR="00FE37A7">
        <w:t>will</w:t>
      </w:r>
      <w:r w:rsidR="009D2CEA">
        <w:t xml:space="preserve"> </w:t>
      </w:r>
      <w:r w:rsidRPr="00435B73" w:rsidR="00FE37A7">
        <w:t>be</w:t>
      </w:r>
      <w:r w:rsidR="009D2CEA">
        <w:t xml:space="preserve"> </w:t>
      </w:r>
      <w:r w:rsidRPr="00435B73" w:rsidR="00FE37A7">
        <w:t>able</w:t>
      </w:r>
      <w:r w:rsidR="009D2CEA">
        <w:t xml:space="preserve"> </w:t>
      </w:r>
      <w:r w:rsidRPr="00435B73" w:rsidR="00FE37A7">
        <w:t>to</w:t>
      </w:r>
      <w:r w:rsidR="009D2CEA">
        <w:t xml:space="preserve"> </w:t>
      </w:r>
      <w:r w:rsidRPr="00435B73" w:rsidR="00FE37A7">
        <w:t>move</w:t>
      </w:r>
      <w:r w:rsidR="009D2CEA">
        <w:t xml:space="preserve"> </w:t>
      </w:r>
      <w:r w:rsidRPr="00435B73" w:rsidR="00FE37A7">
        <w:t>forward.</w:t>
      </w:r>
      <w:r w:rsidR="009D2CEA">
        <w:t xml:space="preserve"> </w:t>
      </w:r>
      <w:r w:rsidRPr="00435B73" w:rsidR="003E45D7">
        <w:t>We</w:t>
      </w:r>
      <w:r w:rsidR="009D2CEA">
        <w:t xml:space="preserve"> </w:t>
      </w:r>
      <w:r w:rsidRPr="00435B73" w:rsidR="00FE37A7">
        <w:t>need</w:t>
      </w:r>
      <w:r w:rsidR="009D2CEA">
        <w:t xml:space="preserve"> </w:t>
      </w:r>
      <w:r w:rsidRPr="00435B73" w:rsidR="00FE37A7">
        <w:t>to</w:t>
      </w:r>
      <w:r w:rsidR="009D2CEA">
        <w:t xml:space="preserve"> </w:t>
      </w:r>
      <w:r w:rsidRPr="00435B73" w:rsidR="00FE37A7">
        <w:t>communicat</w:t>
      </w:r>
      <w:r w:rsidR="003E45D7">
        <w:t>e</w:t>
      </w:r>
      <w:r w:rsidR="009D2CEA">
        <w:t xml:space="preserve"> </w:t>
      </w:r>
      <w:r w:rsidRPr="00435B73" w:rsidR="00FE37A7">
        <w:t>to</w:t>
      </w:r>
      <w:r w:rsidR="009D2CEA">
        <w:t xml:space="preserve"> </w:t>
      </w:r>
      <w:r w:rsidRPr="00435B73" w:rsidR="00FE37A7">
        <w:t>consumers</w:t>
      </w:r>
      <w:r w:rsidR="009D2CEA">
        <w:t xml:space="preserve"> </w:t>
      </w:r>
      <w:r w:rsidRPr="00435B73" w:rsidR="00FE37A7">
        <w:t>that</w:t>
      </w:r>
      <w:r w:rsidR="003E45D7">
        <w:t>,</w:t>
      </w:r>
      <w:r w:rsidR="009D2CEA">
        <w:t xml:space="preserve"> </w:t>
      </w:r>
      <w:r w:rsidRPr="00435B73" w:rsidR="00FE37A7">
        <w:t>if</w:t>
      </w:r>
      <w:r w:rsidR="009D2CEA">
        <w:t xml:space="preserve"> </w:t>
      </w:r>
      <w:r w:rsidRPr="00435B73" w:rsidR="00FE37A7">
        <w:t>we</w:t>
      </w:r>
      <w:r w:rsidR="009D2CEA">
        <w:t xml:space="preserve"> </w:t>
      </w:r>
      <w:r w:rsidRPr="00435B73" w:rsidR="00FE37A7">
        <w:t>open</w:t>
      </w:r>
      <w:r w:rsidR="009D2CEA">
        <w:t xml:space="preserve"> </w:t>
      </w:r>
      <w:r w:rsidRPr="00435B73" w:rsidR="00FE37A7">
        <w:t>in</w:t>
      </w:r>
      <w:r w:rsidR="009D2CEA">
        <w:t xml:space="preserve"> </w:t>
      </w:r>
      <w:r w:rsidRPr="00435B73" w:rsidR="00FE37A7">
        <w:t>accordance</w:t>
      </w:r>
      <w:r w:rsidR="009D2CEA">
        <w:t xml:space="preserve"> </w:t>
      </w:r>
      <w:r w:rsidRPr="00435B73" w:rsidR="00FE37A7">
        <w:t>with</w:t>
      </w:r>
      <w:r w:rsidR="009D2CEA">
        <w:t xml:space="preserve"> </w:t>
      </w:r>
      <w:r w:rsidRPr="00435B73" w:rsidR="00FE37A7">
        <w:t>these</w:t>
      </w:r>
      <w:r w:rsidR="009D2CEA">
        <w:t xml:space="preserve"> </w:t>
      </w:r>
      <w:r w:rsidRPr="00435B73" w:rsidR="00FE37A7">
        <w:t>guidelines,</w:t>
      </w:r>
      <w:r w:rsidR="009D2CEA">
        <w:t xml:space="preserve"> </w:t>
      </w:r>
      <w:r w:rsidRPr="00435B73" w:rsidR="00FE37A7">
        <w:t>when</w:t>
      </w:r>
      <w:r w:rsidR="009D2CEA">
        <w:t xml:space="preserve"> </w:t>
      </w:r>
      <w:r w:rsidRPr="00435B73" w:rsidR="00FE37A7">
        <w:t>they</w:t>
      </w:r>
      <w:r w:rsidR="009D2CEA">
        <w:t xml:space="preserve"> </w:t>
      </w:r>
      <w:r w:rsidRPr="00435B73" w:rsidR="00FE37A7">
        <w:t>are</w:t>
      </w:r>
      <w:r w:rsidR="009D2CEA">
        <w:t xml:space="preserve"> </w:t>
      </w:r>
      <w:r w:rsidRPr="00435B73" w:rsidR="00FE37A7">
        <w:t>published,</w:t>
      </w:r>
      <w:r w:rsidR="009D2CEA">
        <w:t xml:space="preserve"> </w:t>
      </w:r>
      <w:r w:rsidR="003E45D7">
        <w:t>it</w:t>
      </w:r>
      <w:r w:rsidR="009D2CEA">
        <w:t xml:space="preserve"> </w:t>
      </w:r>
      <w:r w:rsidRPr="00435B73" w:rsidR="00FE37A7">
        <w:t>will</w:t>
      </w:r>
      <w:r w:rsidR="009D2CEA">
        <w:t xml:space="preserve"> </w:t>
      </w:r>
      <w:r w:rsidRPr="00435B73" w:rsidR="00FE37A7">
        <w:t>be</w:t>
      </w:r>
      <w:r w:rsidR="009D2CEA">
        <w:t xml:space="preserve"> </w:t>
      </w:r>
      <w:r w:rsidRPr="00435B73" w:rsidR="00FE37A7">
        <w:t>perfectly</w:t>
      </w:r>
      <w:r w:rsidR="009D2CEA">
        <w:t xml:space="preserve"> </w:t>
      </w:r>
      <w:r w:rsidRPr="00435B73" w:rsidR="00FE37A7">
        <w:t>safe</w:t>
      </w:r>
      <w:r w:rsidR="009D2CEA">
        <w:t xml:space="preserve"> </w:t>
      </w:r>
      <w:r w:rsidRPr="00435B73">
        <w:t>and</w:t>
      </w:r>
      <w:r w:rsidR="009D2CEA">
        <w:t xml:space="preserve"> </w:t>
      </w:r>
      <w:r w:rsidRPr="00435B73">
        <w:t>they</w:t>
      </w:r>
      <w:r w:rsidR="009D2CEA">
        <w:t xml:space="preserve"> </w:t>
      </w:r>
      <w:r w:rsidRPr="00435B73">
        <w:t>can</w:t>
      </w:r>
      <w:r w:rsidR="009D2CEA">
        <w:t xml:space="preserve"> </w:t>
      </w:r>
      <w:r w:rsidRPr="00435B73">
        <w:t>be</w:t>
      </w:r>
      <w:r w:rsidR="009D2CEA">
        <w:t xml:space="preserve"> </w:t>
      </w:r>
      <w:r w:rsidRPr="00435B73" w:rsidR="00435B73">
        <w:t>reassured</w:t>
      </w:r>
      <w:r w:rsidR="009D2CEA">
        <w:t xml:space="preserve"> </w:t>
      </w:r>
      <w:r w:rsidRPr="00435B73">
        <w:t>that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hospitality</w:t>
      </w:r>
      <w:r w:rsidR="009D2CEA">
        <w:t xml:space="preserve"> </w:t>
      </w:r>
      <w:r w:rsidRPr="00435B73">
        <w:t>sector</w:t>
      </w:r>
      <w:r w:rsidR="009D2CEA">
        <w:t xml:space="preserve"> </w:t>
      </w:r>
      <w:r w:rsidRPr="00435B73">
        <w:t>in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UK</w:t>
      </w:r>
      <w:r w:rsidR="009D2CEA">
        <w:t xml:space="preserve"> </w:t>
      </w:r>
      <w:r w:rsidRPr="00435B73">
        <w:t>will</w:t>
      </w:r>
      <w:r w:rsidR="009D2CEA">
        <w:t xml:space="preserve"> </w:t>
      </w:r>
      <w:r w:rsidRPr="00435B73">
        <w:t>keep</w:t>
      </w:r>
      <w:r w:rsidR="009D2CEA">
        <w:t xml:space="preserve"> </w:t>
      </w:r>
      <w:r w:rsidR="003E45D7">
        <w:t>them</w:t>
      </w:r>
      <w:r w:rsidR="009D2CEA">
        <w:t xml:space="preserve"> </w:t>
      </w:r>
      <w:r w:rsidRPr="00435B73">
        <w:t>safe</w:t>
      </w:r>
      <w:r w:rsidR="009D2CEA">
        <w:t xml:space="preserve"> </w:t>
      </w:r>
      <w:r w:rsidRPr="00435B73">
        <w:t>and</w:t>
      </w:r>
      <w:r w:rsidR="009D2CEA">
        <w:t xml:space="preserve"> </w:t>
      </w:r>
      <w:r w:rsidRPr="00435B73">
        <w:t>do</w:t>
      </w:r>
      <w:r w:rsidR="009D2CEA">
        <w:t xml:space="preserve"> </w:t>
      </w:r>
      <w:r w:rsidRPr="00435B73">
        <w:t>everything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minimise</w:t>
      </w:r>
      <w:r w:rsidR="009D2CEA">
        <w:t xml:space="preserve"> </w:t>
      </w:r>
      <w:r w:rsidRPr="00435B73">
        <w:t>infections.</w:t>
      </w:r>
    </w:p>
    <w:p w:rsidR="00952265" w:rsidRPr="00435B73" w:rsidP="003F48D7">
      <w:pPr>
        <w:pStyle w:val="Question"/>
      </w:pPr>
      <w:sdt>
        <w:sdtPr>
          <w:alias w:val="Member"/>
          <w:tag w:val="&lt;Member mnisId='155' dodsId='25772'&gt;"/>
          <w:id w:val="-1837146083"/>
          <w:placeholder>
            <w:docPart w:val="DefaultPlaceholder_1082065158"/>
          </w:placeholder>
          <w:richText/>
        </w:sdtPr>
        <w:sdtContent>
          <w:r w:rsidRPr="00435B73" w:rsidR="003F48D7">
            <w:rPr>
              <w:b/>
            </w:rPr>
            <w:t>Geraint</w:t>
          </w:r>
          <w:r w:rsidR="009D2CEA">
            <w:rPr>
              <w:b/>
            </w:rPr>
            <w:t xml:space="preserve"> </w:t>
          </w:r>
          <w:r w:rsidRPr="00435B73" w:rsidR="003F48D7">
            <w:rPr>
              <w:b/>
            </w:rPr>
            <w:t>Davies:</w:t>
          </w:r>
        </w:sdtContent>
      </w:sdt>
      <w:r w:rsidR="009D2CEA">
        <w:t xml:space="preserve"> </w:t>
      </w:r>
      <w:r w:rsidRPr="00435B73" w:rsidR="003F48D7">
        <w:t>Do</w:t>
      </w:r>
      <w:r w:rsidR="009D2CEA">
        <w:t xml:space="preserve"> </w:t>
      </w:r>
      <w:r w:rsidRPr="00435B73" w:rsidR="003F48D7">
        <w:t>you</w:t>
      </w:r>
      <w:r w:rsidR="009D2CEA">
        <w:t xml:space="preserve"> </w:t>
      </w:r>
      <w:r w:rsidRPr="00435B73" w:rsidR="003F48D7">
        <w:t>think</w:t>
      </w:r>
      <w:r w:rsidR="009D2CEA">
        <w:t xml:space="preserve"> </w:t>
      </w:r>
      <w:r w:rsidRPr="00435B73" w:rsidR="003F48D7">
        <w:t>people</w:t>
      </w:r>
      <w:r w:rsidR="009D2CEA">
        <w:t xml:space="preserve"> </w:t>
      </w:r>
      <w:r w:rsidRPr="00435B73" w:rsidR="003F48D7">
        <w:t>will</w:t>
      </w:r>
      <w:r w:rsidR="009D2CEA">
        <w:t xml:space="preserve"> </w:t>
      </w:r>
      <w:r w:rsidRPr="00435B73" w:rsidR="003F48D7">
        <w:t>be</w:t>
      </w:r>
      <w:r w:rsidR="009D2CEA">
        <w:t xml:space="preserve"> </w:t>
      </w:r>
      <w:r w:rsidRPr="00435B73" w:rsidR="003F48D7">
        <w:t>confused</w:t>
      </w:r>
      <w:r w:rsidR="009D2CEA">
        <w:t xml:space="preserve"> </w:t>
      </w:r>
      <w:r w:rsidRPr="00435B73" w:rsidR="003F48D7">
        <w:t>by</w:t>
      </w:r>
      <w:r w:rsidR="009D2CEA">
        <w:t xml:space="preserve"> </w:t>
      </w:r>
      <w:r w:rsidRPr="00435B73" w:rsidR="003F48D7">
        <w:t>the</w:t>
      </w:r>
      <w:r w:rsidR="009D2CEA">
        <w:t xml:space="preserve"> </w:t>
      </w:r>
      <w:r w:rsidRPr="00435B73" w:rsidR="003F48D7">
        <w:t>fact</w:t>
      </w:r>
      <w:r w:rsidR="009D2CEA">
        <w:t xml:space="preserve"> </w:t>
      </w:r>
      <w:r w:rsidRPr="00435B73" w:rsidR="003F48D7">
        <w:t>that</w:t>
      </w:r>
      <w:r w:rsidR="009D2CEA">
        <w:t xml:space="preserve"> </w:t>
      </w:r>
      <w:r w:rsidRPr="00435B73" w:rsidR="003F48D7">
        <w:t>they</w:t>
      </w:r>
      <w:r w:rsidR="009D2CEA">
        <w:t xml:space="preserve"> </w:t>
      </w:r>
      <w:r w:rsidRPr="00435B73" w:rsidR="003F48D7">
        <w:t>have</w:t>
      </w:r>
      <w:r w:rsidR="009D2CEA">
        <w:t xml:space="preserve"> </w:t>
      </w:r>
      <w:r w:rsidRPr="00435B73" w:rsidR="003F48D7">
        <w:t>to</w:t>
      </w:r>
      <w:r w:rsidR="009D2CEA">
        <w:t xml:space="preserve"> </w:t>
      </w:r>
      <w:r w:rsidRPr="00435B73" w:rsidR="003F48D7">
        <w:t>wear</w:t>
      </w:r>
      <w:r w:rsidR="009D2CEA">
        <w:t xml:space="preserve"> </w:t>
      </w:r>
      <w:r w:rsidRPr="00435B73" w:rsidR="003F48D7">
        <w:t>a</w:t>
      </w:r>
      <w:r w:rsidR="009D2CEA">
        <w:t xml:space="preserve"> </w:t>
      </w:r>
      <w:r w:rsidRPr="00435B73" w:rsidR="003F48D7">
        <w:t>mask</w:t>
      </w:r>
      <w:r w:rsidR="009D2CEA">
        <w:t xml:space="preserve"> </w:t>
      </w:r>
      <w:r w:rsidRPr="00435B73" w:rsidR="003F48D7">
        <w:t>on</w:t>
      </w:r>
      <w:r w:rsidR="009D2CEA">
        <w:t xml:space="preserve"> </w:t>
      </w:r>
      <w:r w:rsidRPr="00435B73" w:rsidR="003F48D7">
        <w:t>a</w:t>
      </w:r>
      <w:r w:rsidR="009D2CEA">
        <w:t xml:space="preserve"> </w:t>
      </w:r>
      <w:r w:rsidRPr="00435B73" w:rsidR="003F48D7">
        <w:t>bus</w:t>
      </w:r>
      <w:r w:rsidR="009D2CEA">
        <w:t xml:space="preserve"> </w:t>
      </w:r>
      <w:r w:rsidRPr="00435B73" w:rsidR="003F48D7">
        <w:t>or</w:t>
      </w:r>
      <w:r w:rsidR="009D2CEA">
        <w:t xml:space="preserve"> </w:t>
      </w:r>
      <w:r w:rsidRPr="00435B73" w:rsidR="003F48D7">
        <w:t>a</w:t>
      </w:r>
      <w:r w:rsidR="009D2CEA">
        <w:t xml:space="preserve"> </w:t>
      </w:r>
      <w:r w:rsidRPr="00435B73" w:rsidR="003F48D7">
        <w:t>train,</w:t>
      </w:r>
      <w:r w:rsidR="009D2CEA">
        <w:t xml:space="preserve"> </w:t>
      </w:r>
      <w:r w:rsidRPr="00435B73" w:rsidR="003F48D7">
        <w:t>but</w:t>
      </w:r>
      <w:r w:rsidR="009D2CEA">
        <w:t xml:space="preserve"> </w:t>
      </w:r>
      <w:r w:rsidRPr="00435B73" w:rsidR="003F48D7">
        <w:t>not</w:t>
      </w:r>
      <w:r w:rsidR="009D2CEA">
        <w:t xml:space="preserve"> </w:t>
      </w:r>
      <w:r w:rsidRPr="00435B73" w:rsidR="003F48D7">
        <w:t>in</w:t>
      </w:r>
      <w:r w:rsidR="009D2CEA">
        <w:t xml:space="preserve"> </w:t>
      </w:r>
      <w:r w:rsidRPr="00435B73" w:rsidR="003F48D7">
        <w:t>a</w:t>
      </w:r>
      <w:r w:rsidR="009D2CEA">
        <w:t xml:space="preserve"> </w:t>
      </w:r>
      <w:r w:rsidRPr="00435B73" w:rsidR="003F48D7">
        <w:t>pub?</w:t>
      </w:r>
    </w:p>
    <w:p w:rsidR="00634991" w:rsidRPr="00435B73" w:rsidP="003F48D7">
      <w:pPr>
        <w:pStyle w:val="Answer"/>
      </w:pPr>
      <w:sdt>
        <w:sdtPr>
          <w:alias w:val="Witness"/>
          <w:id w:val="-1572186121"/>
          <w:placeholder>
            <w:docPart w:val="DefaultPlaceholder_1082065158"/>
          </w:placeholder>
          <w:richText/>
        </w:sdtPr>
        <w:sdtContent>
          <w:r w:rsidRPr="00135068" w:rsidR="00135068">
            <w:rPr>
              <w:b/>
              <w:i/>
            </w:rPr>
            <w:t>Kate</w:t>
          </w:r>
          <w:r w:rsidR="009D2CEA">
            <w:rPr>
              <w:b/>
              <w:i/>
            </w:rPr>
            <w:t xml:space="preserve"> </w:t>
          </w:r>
          <w:r w:rsidRPr="00135068" w:rsidR="00135068">
            <w:rPr>
              <w:b/>
              <w:i/>
            </w:rPr>
            <w:t>Nicholls:</w:t>
          </w:r>
          <w:r w:rsidR="009D2CEA">
            <w:rPr>
              <w:b/>
            </w:rPr>
            <w:t xml:space="preserve"> </w:t>
          </w:r>
        </w:sdtContent>
      </w:sdt>
      <w:r w:rsidRPr="00435B73" w:rsidR="003F48D7">
        <w:t>I</w:t>
      </w:r>
      <w:r w:rsidR="009D2CEA">
        <w:t xml:space="preserve"> </w:t>
      </w:r>
      <w:r w:rsidRPr="00435B73" w:rsidR="003F48D7">
        <w:t>am</w:t>
      </w:r>
      <w:r w:rsidR="009D2CEA">
        <w:t xml:space="preserve"> </w:t>
      </w:r>
      <w:r w:rsidRPr="00435B73" w:rsidR="003F48D7">
        <w:t>not</w:t>
      </w:r>
      <w:r w:rsidR="009D2CEA">
        <w:t xml:space="preserve"> </w:t>
      </w:r>
      <w:r w:rsidRPr="00435B73" w:rsidR="003F48D7">
        <w:t>really</w:t>
      </w:r>
      <w:r w:rsidR="009D2CEA">
        <w:t xml:space="preserve"> </w:t>
      </w:r>
      <w:r w:rsidRPr="00435B73" w:rsidR="003F48D7">
        <w:t>qualified</w:t>
      </w:r>
      <w:r w:rsidR="009D2CEA">
        <w:t xml:space="preserve"> </w:t>
      </w:r>
      <w:r w:rsidRPr="00435B73" w:rsidR="003F48D7">
        <w:t>to</w:t>
      </w:r>
      <w:r w:rsidR="009D2CEA">
        <w:t xml:space="preserve"> </w:t>
      </w:r>
      <w:r w:rsidRPr="00435B73" w:rsidR="003F48D7">
        <w:t>answer</w:t>
      </w:r>
      <w:r w:rsidR="009D2CEA">
        <w:t xml:space="preserve"> </w:t>
      </w:r>
      <w:r w:rsidRPr="00435B73" w:rsidR="003F48D7">
        <w:t>that.</w:t>
      </w:r>
      <w:r w:rsidR="009D2CEA">
        <w:t xml:space="preserve"> </w:t>
      </w:r>
      <w:r w:rsidRPr="00435B73" w:rsidR="003F48D7">
        <w:t>I</w:t>
      </w:r>
      <w:r w:rsidR="009D2CEA">
        <w:t xml:space="preserve"> </w:t>
      </w:r>
      <w:r w:rsidRPr="00435B73" w:rsidR="003F48D7">
        <w:t>can</w:t>
      </w:r>
      <w:r w:rsidR="009D2CEA">
        <w:t xml:space="preserve"> </w:t>
      </w:r>
      <w:r w:rsidRPr="00435B73" w:rsidR="003F48D7">
        <w:t>only</w:t>
      </w:r>
      <w:r w:rsidR="009D2CEA">
        <w:t xml:space="preserve"> </w:t>
      </w:r>
      <w:r w:rsidRPr="00435B73" w:rsidR="003F48D7">
        <w:t>be</w:t>
      </w:r>
      <w:r w:rsidR="009D2CEA">
        <w:t xml:space="preserve"> </w:t>
      </w:r>
      <w:r w:rsidRPr="00435B73" w:rsidR="003F48D7">
        <w:t>guided</w:t>
      </w:r>
      <w:r w:rsidR="009D2CEA">
        <w:t xml:space="preserve"> </w:t>
      </w:r>
      <w:r w:rsidRPr="00435B73" w:rsidR="003F48D7">
        <w:t>by</w:t>
      </w:r>
      <w:r w:rsidR="009D2CEA">
        <w:t xml:space="preserve"> </w:t>
      </w:r>
      <w:r w:rsidR="00637B9E">
        <w:t>what</w:t>
      </w:r>
      <w:r w:rsidR="009D2CEA">
        <w:t xml:space="preserve"> </w:t>
      </w:r>
      <w:r w:rsidRPr="00435B73" w:rsidR="003F48D7">
        <w:t>the</w:t>
      </w:r>
      <w:r w:rsidR="009D2CEA">
        <w:t xml:space="preserve"> </w:t>
      </w:r>
      <w:r w:rsidRPr="00435B73" w:rsidR="003F48D7">
        <w:t>medical</w:t>
      </w:r>
      <w:r w:rsidR="009D2CEA">
        <w:t xml:space="preserve"> </w:t>
      </w:r>
      <w:r w:rsidRPr="00435B73" w:rsidR="003F48D7">
        <w:t>advis</w:t>
      </w:r>
      <w:r w:rsidR="00637B9E">
        <w:t>e</w:t>
      </w:r>
      <w:r w:rsidRPr="00435B73" w:rsidR="003F48D7">
        <w:t>rs</w:t>
      </w:r>
      <w:r w:rsidR="009D2CEA">
        <w:t xml:space="preserve"> </w:t>
      </w:r>
      <w:r w:rsidRPr="00435B73" w:rsidR="003F48D7">
        <w:t>say</w:t>
      </w:r>
      <w:r w:rsidR="009D2CEA">
        <w:t xml:space="preserve"> </w:t>
      </w:r>
      <w:r w:rsidR="00637B9E">
        <w:t>about</w:t>
      </w:r>
      <w:r w:rsidR="009D2CEA">
        <w:t xml:space="preserve"> </w:t>
      </w:r>
      <w:r w:rsidRPr="00435B73" w:rsidR="003F48D7">
        <w:t>the</w:t>
      </w:r>
      <w:r w:rsidR="009D2CEA">
        <w:t xml:space="preserve"> </w:t>
      </w:r>
      <w:r w:rsidRPr="00435B73" w:rsidR="003F48D7">
        <w:t>use</w:t>
      </w:r>
      <w:r w:rsidR="009D2CEA">
        <w:t xml:space="preserve"> </w:t>
      </w:r>
      <w:r w:rsidRPr="00435B73" w:rsidR="003F48D7">
        <w:t>of</w:t>
      </w:r>
      <w:r w:rsidR="009D2CEA">
        <w:t xml:space="preserve"> </w:t>
      </w:r>
      <w:r w:rsidRPr="00435B73" w:rsidR="003F48D7">
        <w:t>face</w:t>
      </w:r>
      <w:r w:rsidR="009D2CEA">
        <w:t xml:space="preserve"> </w:t>
      </w:r>
      <w:r w:rsidRPr="00435B73" w:rsidR="003F48D7">
        <w:t>coverings.</w:t>
      </w:r>
      <w:r w:rsidR="009D2CEA">
        <w:t xml:space="preserve"> </w:t>
      </w:r>
      <w:r w:rsidRPr="00435B73" w:rsidR="003F48D7">
        <w:t>It</w:t>
      </w:r>
      <w:r w:rsidR="009D2CEA">
        <w:t xml:space="preserve"> </w:t>
      </w:r>
      <w:r w:rsidRPr="00435B73" w:rsidR="003F48D7">
        <w:t>is</w:t>
      </w:r>
      <w:r w:rsidR="009D2CEA">
        <w:t xml:space="preserve"> </w:t>
      </w:r>
      <w:r w:rsidRPr="00435B73" w:rsidR="003F48D7">
        <w:t>quite</w:t>
      </w:r>
      <w:r w:rsidR="009D2CEA">
        <w:t xml:space="preserve"> </w:t>
      </w:r>
      <w:r w:rsidRPr="00435B73" w:rsidR="003F48D7">
        <w:t>clear</w:t>
      </w:r>
      <w:r w:rsidR="009D2CEA">
        <w:t xml:space="preserve"> </w:t>
      </w:r>
      <w:r w:rsidRPr="00435B73" w:rsidR="003F48D7">
        <w:t>from</w:t>
      </w:r>
      <w:r w:rsidR="009D2CEA">
        <w:t xml:space="preserve"> </w:t>
      </w:r>
      <w:r w:rsidRPr="00435B73" w:rsidR="003F48D7">
        <w:t>the</w:t>
      </w:r>
      <w:r w:rsidR="009D2CEA">
        <w:t xml:space="preserve"> </w:t>
      </w:r>
      <w:r w:rsidRPr="00435B73" w:rsidR="003F48D7">
        <w:t>guidance</w:t>
      </w:r>
      <w:r w:rsidR="009D2CEA">
        <w:t xml:space="preserve"> </w:t>
      </w:r>
      <w:r w:rsidRPr="00435B73" w:rsidR="003F48D7">
        <w:t>we</w:t>
      </w:r>
      <w:r w:rsidR="009D2CEA">
        <w:t xml:space="preserve"> </w:t>
      </w:r>
      <w:r w:rsidRPr="00435B73" w:rsidR="003F48D7">
        <w:t>have</w:t>
      </w:r>
      <w:r w:rsidR="009D2CEA">
        <w:t xml:space="preserve"> </w:t>
      </w:r>
      <w:r w:rsidRPr="00435B73" w:rsidR="003F48D7">
        <w:t>that</w:t>
      </w:r>
      <w:r w:rsidR="00637B9E">
        <w:t>,</w:t>
      </w:r>
      <w:r w:rsidR="009D2CEA">
        <w:t xml:space="preserve"> </w:t>
      </w:r>
      <w:r w:rsidRPr="00435B73" w:rsidR="003F48D7">
        <w:t>if</w:t>
      </w:r>
      <w:r w:rsidR="009D2CEA">
        <w:t xml:space="preserve"> </w:t>
      </w:r>
      <w:r w:rsidRPr="00435B73" w:rsidR="003F48D7">
        <w:t>our</w:t>
      </w:r>
      <w:r w:rsidR="009D2CEA">
        <w:t xml:space="preserve"> </w:t>
      </w:r>
      <w:r w:rsidRPr="00435B73" w:rsidR="003F48D7">
        <w:t>workers</w:t>
      </w:r>
      <w:r w:rsidR="009D2CEA">
        <w:t xml:space="preserve"> </w:t>
      </w:r>
      <w:r w:rsidRPr="00435B73" w:rsidR="003F48D7">
        <w:t>need</w:t>
      </w:r>
      <w:r w:rsidR="009D2CEA">
        <w:t xml:space="preserve"> </w:t>
      </w:r>
      <w:r w:rsidRPr="00435B73" w:rsidR="003F48D7">
        <w:t>protective</w:t>
      </w:r>
      <w:r w:rsidR="009D2CEA">
        <w:t xml:space="preserve"> </w:t>
      </w:r>
      <w:r w:rsidRPr="00435B73" w:rsidR="003F48D7">
        <w:t>equipment</w:t>
      </w:r>
      <w:r w:rsidR="009D2CEA">
        <w:t xml:space="preserve"> </w:t>
      </w:r>
      <w:r w:rsidR="00637B9E">
        <w:t>or</w:t>
      </w:r>
      <w:r w:rsidR="009D2CEA">
        <w:t xml:space="preserve"> </w:t>
      </w:r>
      <w:r w:rsidRPr="00435B73" w:rsidR="003F48D7">
        <w:t>face</w:t>
      </w:r>
      <w:r w:rsidR="009D2CEA">
        <w:t xml:space="preserve"> </w:t>
      </w:r>
      <w:r w:rsidRPr="00435B73" w:rsidR="003F48D7">
        <w:t>masks</w:t>
      </w:r>
      <w:r w:rsidR="009D2CEA">
        <w:t xml:space="preserve"> </w:t>
      </w:r>
      <w:r w:rsidRPr="00435B73" w:rsidR="003F48D7">
        <w:t>for</w:t>
      </w:r>
      <w:r w:rsidR="009D2CEA">
        <w:t xml:space="preserve"> </w:t>
      </w:r>
      <w:r w:rsidRPr="00435B73" w:rsidR="003F48D7">
        <w:t>their</w:t>
      </w:r>
      <w:r w:rsidR="009D2CEA">
        <w:t xml:space="preserve"> </w:t>
      </w:r>
      <w:r w:rsidRPr="00435B73" w:rsidR="003F48D7">
        <w:t>normal</w:t>
      </w:r>
      <w:r w:rsidR="009D2CEA">
        <w:t xml:space="preserve"> </w:t>
      </w:r>
      <w:r w:rsidRPr="00435B73" w:rsidR="003F48D7">
        <w:t>work,</w:t>
      </w:r>
      <w:r w:rsidR="009D2CEA">
        <w:t xml:space="preserve"> </w:t>
      </w:r>
      <w:r w:rsidRPr="00435B73" w:rsidR="003F48D7">
        <w:t>that</w:t>
      </w:r>
      <w:r w:rsidR="009D2CEA">
        <w:t xml:space="preserve"> </w:t>
      </w:r>
      <w:r w:rsidRPr="00435B73" w:rsidR="003F48D7">
        <w:t>is</w:t>
      </w:r>
      <w:r w:rsidR="009D2CEA">
        <w:t xml:space="preserve"> </w:t>
      </w:r>
      <w:r w:rsidRPr="00435B73" w:rsidR="003F48D7">
        <w:t>a</w:t>
      </w:r>
      <w:r w:rsidR="009D2CEA">
        <w:t xml:space="preserve"> </w:t>
      </w:r>
      <w:r w:rsidRPr="00435B73" w:rsidR="003F48D7">
        <w:t>different</w:t>
      </w:r>
      <w:r w:rsidR="009D2CEA">
        <w:t xml:space="preserve"> </w:t>
      </w:r>
      <w:r w:rsidRPr="00435B73" w:rsidR="003F48D7">
        <w:t>matter.</w:t>
      </w:r>
      <w:r w:rsidR="009D2CEA">
        <w:t xml:space="preserve"> </w:t>
      </w:r>
      <w:r w:rsidRPr="00435B73" w:rsidR="00F05CCE">
        <w:t>As</w:t>
      </w:r>
      <w:r w:rsidR="009D2CEA">
        <w:t xml:space="preserve"> </w:t>
      </w:r>
      <w:r w:rsidRPr="00435B73" w:rsidR="003F48D7">
        <w:t>far</w:t>
      </w:r>
      <w:r w:rsidR="009D2CEA">
        <w:t xml:space="preserve"> </w:t>
      </w:r>
      <w:r w:rsidRPr="00435B73" w:rsidR="003F48D7">
        <w:t>as</w:t>
      </w:r>
      <w:r w:rsidR="009D2CEA">
        <w:t xml:space="preserve"> </w:t>
      </w:r>
      <w:r w:rsidRPr="00435B73" w:rsidR="003F48D7">
        <w:t>I</w:t>
      </w:r>
      <w:r w:rsidR="009D2CEA">
        <w:t xml:space="preserve"> </w:t>
      </w:r>
      <w:r w:rsidRPr="00435B73" w:rsidR="003F48D7">
        <w:t>understand</w:t>
      </w:r>
      <w:r w:rsidR="00F05CCE">
        <w:t>,</w:t>
      </w:r>
      <w:r w:rsidR="009D2CEA">
        <w:t xml:space="preserve"> </w:t>
      </w:r>
      <w:r w:rsidRPr="00435B73" w:rsidR="003F48D7">
        <w:t>from</w:t>
      </w:r>
      <w:r w:rsidR="009D2CEA">
        <w:t xml:space="preserve"> </w:t>
      </w:r>
      <w:r w:rsidRPr="00435B73" w:rsidR="003F48D7">
        <w:t>the</w:t>
      </w:r>
      <w:r w:rsidR="009D2CEA">
        <w:t xml:space="preserve"> </w:t>
      </w:r>
      <w:r w:rsidRPr="00435B73" w:rsidR="003F48D7">
        <w:t>last</w:t>
      </w:r>
      <w:r w:rsidR="009D2CEA">
        <w:t xml:space="preserve"> </w:t>
      </w:r>
      <w:r w:rsidRPr="00435B73" w:rsidR="003F48D7">
        <w:t>version</w:t>
      </w:r>
      <w:r w:rsidR="009D2CEA">
        <w:t xml:space="preserve"> </w:t>
      </w:r>
      <w:r w:rsidRPr="00435B73" w:rsidR="003F48D7">
        <w:t>of</w:t>
      </w:r>
      <w:r w:rsidR="009D2CEA">
        <w:t xml:space="preserve"> </w:t>
      </w:r>
      <w:r w:rsidRPr="00435B73" w:rsidR="003F48D7">
        <w:t>guidance</w:t>
      </w:r>
      <w:r w:rsidR="009D2CEA">
        <w:t xml:space="preserve"> </w:t>
      </w:r>
      <w:r w:rsidRPr="00435B73" w:rsidR="003F48D7">
        <w:t>I</w:t>
      </w:r>
      <w:r w:rsidR="009D2CEA">
        <w:t xml:space="preserve"> </w:t>
      </w:r>
      <w:r w:rsidRPr="00435B73" w:rsidR="003F48D7">
        <w:t>saw,</w:t>
      </w:r>
      <w:r w:rsidR="009D2CEA">
        <w:t xml:space="preserve"> </w:t>
      </w:r>
      <w:r w:rsidRPr="00435B73" w:rsidR="003F48D7">
        <w:t>there</w:t>
      </w:r>
      <w:r w:rsidR="009D2CEA">
        <w:t xml:space="preserve"> </w:t>
      </w:r>
      <w:r w:rsidRPr="00435B73" w:rsidR="003F48D7">
        <w:t>was</w:t>
      </w:r>
      <w:r w:rsidR="009D2CEA">
        <w:t xml:space="preserve"> </w:t>
      </w:r>
      <w:r w:rsidRPr="00435B73" w:rsidR="003F48D7">
        <w:t>no</w:t>
      </w:r>
      <w:r w:rsidR="009D2CEA">
        <w:t xml:space="preserve"> </w:t>
      </w:r>
      <w:r w:rsidRPr="00435B73" w:rsidR="003F48D7">
        <w:t>suggestion</w:t>
      </w:r>
      <w:r w:rsidR="009D2CEA">
        <w:t xml:space="preserve"> </w:t>
      </w:r>
      <w:r w:rsidRPr="00435B73" w:rsidR="003F48D7">
        <w:t>that</w:t>
      </w:r>
      <w:r w:rsidR="009D2CEA">
        <w:t xml:space="preserve"> </w:t>
      </w:r>
      <w:r w:rsidRPr="00435B73" w:rsidR="003F48D7">
        <w:t>workers</w:t>
      </w:r>
      <w:r w:rsidR="009D2CEA">
        <w:t xml:space="preserve"> </w:t>
      </w:r>
      <w:r w:rsidRPr="00435B73" w:rsidR="003F48D7">
        <w:t>wo</w:t>
      </w:r>
      <w:r w:rsidR="00F05CCE">
        <w:t>uld</w:t>
      </w:r>
      <w:r w:rsidR="009D2CEA">
        <w:t xml:space="preserve"> </w:t>
      </w:r>
      <w:r w:rsidR="00F05CCE">
        <w:t>need</w:t>
      </w:r>
      <w:r w:rsidR="009D2CEA">
        <w:t xml:space="preserve"> </w:t>
      </w:r>
      <w:r w:rsidR="00F05CCE">
        <w:t>additional</w:t>
      </w:r>
      <w:r w:rsidR="009D2CEA">
        <w:t xml:space="preserve"> </w:t>
      </w:r>
      <w:r w:rsidR="00F05CCE">
        <w:t>protection.</w:t>
      </w:r>
      <w:r w:rsidR="009D2CEA">
        <w:t xml:space="preserve"> </w:t>
      </w:r>
      <w:r w:rsidRPr="00435B73" w:rsidR="00F05CCE">
        <w:t>That</w:t>
      </w:r>
      <w:r w:rsidR="009D2CEA">
        <w:t xml:space="preserve"> </w:t>
      </w:r>
      <w:r w:rsidRPr="00435B73">
        <w:t>was</w:t>
      </w:r>
      <w:r w:rsidR="009D2CEA">
        <w:t xml:space="preserve"> </w:t>
      </w:r>
      <w:r w:rsidRPr="00435B73">
        <w:t>guidance</w:t>
      </w:r>
      <w:r w:rsidR="009D2CEA">
        <w:t xml:space="preserve"> </w:t>
      </w:r>
      <w:r w:rsidRPr="00435B73">
        <w:t>from</w:t>
      </w:r>
      <w:r w:rsidR="009D2CEA">
        <w:t xml:space="preserve"> </w:t>
      </w:r>
      <w:r w:rsidRPr="00435B73">
        <w:t>Public</w:t>
      </w:r>
      <w:r w:rsidR="009D2CEA">
        <w:t xml:space="preserve"> </w:t>
      </w:r>
      <w:r w:rsidRPr="00435B73">
        <w:t>Health</w:t>
      </w:r>
      <w:r w:rsidR="009D2CEA">
        <w:t xml:space="preserve"> </w:t>
      </w:r>
      <w:r w:rsidRPr="00435B73">
        <w:t>England.</w:t>
      </w:r>
      <w:r w:rsidR="009D2CEA">
        <w:t xml:space="preserve"> </w:t>
      </w:r>
      <w:r w:rsidRPr="00435B73">
        <w:t>I</w:t>
      </w:r>
      <w:r w:rsidR="009D2CEA">
        <w:t xml:space="preserve"> </w:t>
      </w:r>
      <w:r w:rsidRPr="00435B73">
        <w:t>have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defer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experts</w:t>
      </w:r>
      <w:r w:rsidR="009D2CEA">
        <w:t xml:space="preserve"> </w:t>
      </w:r>
      <w:r w:rsidRPr="00435B73">
        <w:t>on</w:t>
      </w:r>
      <w:r w:rsidR="009D2CEA">
        <w:t xml:space="preserve"> </w:t>
      </w:r>
      <w:r w:rsidRPr="00435B73">
        <w:t>that</w:t>
      </w:r>
      <w:r w:rsidR="009D2CEA">
        <w:t xml:space="preserve"> </w:t>
      </w:r>
      <w:r w:rsidRPr="00435B73">
        <w:t>one.</w:t>
      </w:r>
      <w:r w:rsidR="009D2CEA">
        <w:t xml:space="preserve"> </w:t>
      </w:r>
      <w:r w:rsidRPr="00435B73">
        <w:t>If</w:t>
      </w:r>
      <w:r w:rsidR="009D2CEA">
        <w:t xml:space="preserve"> </w:t>
      </w:r>
      <w:r w:rsidRPr="00435B73">
        <w:t>they</w:t>
      </w:r>
      <w:r w:rsidR="009D2CEA">
        <w:t xml:space="preserve"> </w:t>
      </w:r>
      <w:r w:rsidRPr="00435B73">
        <w:t>told</w:t>
      </w:r>
      <w:r w:rsidR="009D2CEA">
        <w:t xml:space="preserve"> </w:t>
      </w:r>
      <w:r w:rsidRPr="00435B73">
        <w:t>us</w:t>
      </w:r>
      <w:r w:rsidR="009D2CEA">
        <w:t xml:space="preserve"> </w:t>
      </w:r>
      <w:r w:rsidRPr="00435B73">
        <w:t>that</w:t>
      </w:r>
      <w:r w:rsidR="009D2CEA">
        <w:t xml:space="preserve"> </w:t>
      </w:r>
      <w:r w:rsidR="00F05CCE">
        <w:t>it</w:t>
      </w:r>
      <w:r w:rsidR="009D2CEA">
        <w:t xml:space="preserve"> </w:t>
      </w:r>
      <w:r w:rsidRPr="00435B73">
        <w:t>was</w:t>
      </w:r>
      <w:r w:rsidR="009D2CEA">
        <w:t xml:space="preserve"> </w:t>
      </w:r>
      <w:r w:rsidRPr="00435B73">
        <w:t>needed,</w:t>
      </w:r>
      <w:r w:rsidR="009D2CEA">
        <w:t xml:space="preserve"> </w:t>
      </w:r>
      <w:r w:rsidR="00F05CCE">
        <w:t>or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public</w:t>
      </w:r>
      <w:r w:rsidR="009D2CEA">
        <w:t xml:space="preserve"> </w:t>
      </w:r>
      <w:r w:rsidRPr="00435B73">
        <w:t>felt</w:t>
      </w:r>
      <w:r w:rsidR="009D2CEA">
        <w:t xml:space="preserve"> </w:t>
      </w:r>
      <w:r w:rsidRPr="00435B73">
        <w:t>that</w:t>
      </w:r>
      <w:r w:rsidR="009D2CEA">
        <w:t xml:space="preserve"> </w:t>
      </w:r>
      <w:r w:rsidR="00F05CCE">
        <w:t>it</w:t>
      </w:r>
      <w:r w:rsidR="009D2CEA">
        <w:t xml:space="preserve"> </w:t>
      </w:r>
      <w:r w:rsidRPr="00435B73">
        <w:t>was</w:t>
      </w:r>
      <w:r w:rsidR="009D2CEA">
        <w:t xml:space="preserve"> </w:t>
      </w:r>
      <w:r w:rsidRPr="00435B73">
        <w:t>needed,</w:t>
      </w:r>
      <w:r w:rsidR="009D2CEA">
        <w:t xml:space="preserve"> </w:t>
      </w:r>
      <w:r w:rsidRPr="00435B73">
        <w:t>I</w:t>
      </w:r>
      <w:r w:rsidR="009D2CEA">
        <w:t xml:space="preserve"> </w:t>
      </w:r>
      <w:r w:rsidRPr="00435B73">
        <w:t>am</w:t>
      </w:r>
      <w:r w:rsidR="009D2CEA">
        <w:t xml:space="preserve"> </w:t>
      </w:r>
      <w:r w:rsidRPr="00435B73">
        <w:t>sure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public</w:t>
      </w:r>
      <w:r w:rsidR="009D2CEA">
        <w:t xml:space="preserve"> </w:t>
      </w:r>
      <w:r w:rsidR="00F05CCE">
        <w:t>would</w:t>
      </w:r>
      <w:r w:rsidR="009D2CEA">
        <w:t xml:space="preserve"> </w:t>
      </w:r>
      <w:r w:rsidRPr="00435B73">
        <w:t>act</w:t>
      </w:r>
      <w:r w:rsidR="009D2CEA">
        <w:t xml:space="preserve"> </w:t>
      </w:r>
      <w:r w:rsidRPr="00435B73">
        <w:t>appropriately</w:t>
      </w:r>
      <w:r w:rsidR="00F05CCE">
        <w:t>,</w:t>
      </w:r>
      <w:r w:rsidR="009D2CEA">
        <w:t xml:space="preserve"> </w:t>
      </w:r>
      <w:r w:rsidR="00F05CCE">
        <w:t>but</w:t>
      </w:r>
      <w:r w:rsidR="009D2CEA">
        <w:t xml:space="preserve"> </w:t>
      </w:r>
      <w:r w:rsidRPr="00435B73">
        <w:t>you</w:t>
      </w:r>
      <w:r w:rsidR="009D2CEA">
        <w:t xml:space="preserve"> </w:t>
      </w:r>
      <w:r w:rsidRPr="00435B73">
        <w:t>cannot</w:t>
      </w:r>
      <w:r w:rsidR="009D2CEA">
        <w:t xml:space="preserve"> </w:t>
      </w:r>
      <w:r w:rsidRPr="00435B73">
        <w:t>sit</w:t>
      </w:r>
      <w:r w:rsidR="009D2CEA">
        <w:t xml:space="preserve"> </w:t>
      </w:r>
      <w:r w:rsidRPr="00435B73">
        <w:t>and</w:t>
      </w:r>
      <w:r w:rsidR="009D2CEA">
        <w:t xml:space="preserve"> </w:t>
      </w:r>
      <w:r w:rsidRPr="00435B73">
        <w:t>eat</w:t>
      </w:r>
      <w:r w:rsidR="009D2CEA">
        <w:t xml:space="preserve"> </w:t>
      </w:r>
      <w:r w:rsidRPr="00435B73">
        <w:t>and</w:t>
      </w:r>
      <w:r w:rsidR="009D2CEA">
        <w:t xml:space="preserve"> </w:t>
      </w:r>
      <w:r w:rsidRPr="00435B73">
        <w:t>drink</w:t>
      </w:r>
      <w:r w:rsidR="009D2CEA">
        <w:t xml:space="preserve"> </w:t>
      </w:r>
      <w:r w:rsidRPr="00435B73">
        <w:t>with</w:t>
      </w:r>
      <w:r w:rsidR="009D2CEA">
        <w:t xml:space="preserve"> </w:t>
      </w:r>
      <w:r w:rsidRPr="00435B73">
        <w:t>a</w:t>
      </w:r>
      <w:r w:rsidR="009D2CEA">
        <w:t xml:space="preserve"> </w:t>
      </w:r>
      <w:r w:rsidRPr="00435B73">
        <w:t>mask</w:t>
      </w:r>
      <w:r w:rsidR="009D2CEA">
        <w:t xml:space="preserve"> </w:t>
      </w:r>
      <w:r w:rsidRPr="00435B73">
        <w:t>on.</w:t>
      </w:r>
    </w:p>
    <w:p w:rsidR="003F48D7" w:rsidRPr="00435B73" w:rsidP="00634991">
      <w:pPr>
        <w:pStyle w:val="Question"/>
      </w:pPr>
      <w:sdt>
        <w:sdtPr>
          <w:alias w:val="Member"/>
          <w:tag w:val="&lt;Member mnisId='155' dodsId='25772'&gt;"/>
          <w:id w:val="280927531"/>
          <w:placeholder>
            <w:docPart w:val="DefaultPlaceholder_1082065158"/>
          </w:placeholder>
          <w:richText/>
        </w:sdtPr>
        <w:sdtContent>
          <w:r w:rsidRPr="00435B73" w:rsidR="00634991">
            <w:rPr>
              <w:b/>
            </w:rPr>
            <w:t>Geraint</w:t>
          </w:r>
          <w:r w:rsidR="009D2CEA">
            <w:rPr>
              <w:b/>
            </w:rPr>
            <w:t xml:space="preserve"> </w:t>
          </w:r>
          <w:r w:rsidRPr="00435B73" w:rsidR="00634991">
            <w:rPr>
              <w:b/>
            </w:rPr>
            <w:t>Davies:</w:t>
          </w:r>
        </w:sdtContent>
      </w:sdt>
      <w:r w:rsidR="009D2CEA">
        <w:t xml:space="preserve"> </w:t>
      </w:r>
      <w:r w:rsidRPr="00435B73" w:rsidR="00634991">
        <w:t>No,</w:t>
      </w:r>
      <w:r w:rsidR="009D2CEA">
        <w:t xml:space="preserve"> </w:t>
      </w:r>
      <w:r w:rsidRPr="00435B73" w:rsidR="00634991">
        <w:t>but</w:t>
      </w:r>
      <w:r w:rsidR="009D2CEA">
        <w:t xml:space="preserve"> </w:t>
      </w:r>
      <w:r w:rsidRPr="00435B73" w:rsidR="00634991">
        <w:t>you</w:t>
      </w:r>
      <w:r w:rsidR="009D2CEA">
        <w:t xml:space="preserve"> </w:t>
      </w:r>
      <w:r w:rsidRPr="00435B73" w:rsidR="00634991">
        <w:t>could</w:t>
      </w:r>
      <w:r w:rsidR="009D2CEA">
        <w:t xml:space="preserve"> </w:t>
      </w:r>
      <w:r w:rsidRPr="00435B73" w:rsidR="00634991">
        <w:t>alternate</w:t>
      </w:r>
      <w:r w:rsidR="00F05CCE">
        <w:t>,</w:t>
      </w:r>
      <w:r w:rsidR="009D2CEA">
        <w:t xml:space="preserve"> </w:t>
      </w:r>
      <w:r w:rsidRPr="00435B73" w:rsidR="00634991">
        <w:t>I</w:t>
      </w:r>
      <w:r w:rsidR="009D2CEA">
        <w:t xml:space="preserve"> </w:t>
      </w:r>
      <w:r w:rsidRPr="00435B73" w:rsidR="00634991">
        <w:t>suppose.</w:t>
      </w:r>
      <w:r w:rsidR="009D2CEA">
        <w:t xml:space="preserve"> </w:t>
      </w:r>
      <w:r w:rsidRPr="00435B73" w:rsidR="00634991">
        <w:t>Andrew,</w:t>
      </w:r>
      <w:r w:rsidR="009D2CEA">
        <w:t xml:space="preserve"> </w:t>
      </w:r>
      <w:r w:rsidR="00F05CCE">
        <w:t>do</w:t>
      </w:r>
      <w:r w:rsidR="009D2CEA">
        <w:t xml:space="preserve"> </w:t>
      </w:r>
      <w:r w:rsidRPr="00435B73" w:rsidR="00634991">
        <w:t>you</w:t>
      </w:r>
      <w:r w:rsidR="009D2CEA">
        <w:t xml:space="preserve"> </w:t>
      </w:r>
      <w:r w:rsidR="00F05CCE">
        <w:t>have</w:t>
      </w:r>
      <w:r w:rsidR="009D2CEA">
        <w:t xml:space="preserve"> </w:t>
      </w:r>
      <w:r w:rsidRPr="00435B73" w:rsidR="00634991">
        <w:t>anything</w:t>
      </w:r>
      <w:r w:rsidR="009D2CEA">
        <w:t xml:space="preserve"> </w:t>
      </w:r>
      <w:r w:rsidRPr="00435B73" w:rsidR="00634991">
        <w:t>to</w:t>
      </w:r>
      <w:r w:rsidR="009D2CEA">
        <w:t xml:space="preserve"> </w:t>
      </w:r>
      <w:r w:rsidRPr="00435B73" w:rsidR="00634991">
        <w:t>add</w:t>
      </w:r>
      <w:r w:rsidR="009D2CEA">
        <w:t xml:space="preserve"> </w:t>
      </w:r>
      <w:r w:rsidRPr="00435B73" w:rsidR="00634991">
        <w:t>to</w:t>
      </w:r>
      <w:r w:rsidR="009D2CEA">
        <w:t xml:space="preserve"> </w:t>
      </w:r>
      <w:r w:rsidRPr="00435B73" w:rsidR="00634991">
        <w:t>that?</w:t>
      </w:r>
      <w:r w:rsidR="009D2CEA">
        <w:t xml:space="preserve"> </w:t>
      </w:r>
      <w:r w:rsidRPr="00435B73" w:rsidR="00634991">
        <w:t>Obviously</w:t>
      </w:r>
      <w:r w:rsidR="00F05CCE">
        <w:t>,</w:t>
      </w:r>
      <w:r w:rsidR="009D2CEA">
        <w:t xml:space="preserve"> </w:t>
      </w:r>
      <w:r w:rsidRPr="00435B73" w:rsidR="00634991">
        <w:t>you</w:t>
      </w:r>
      <w:r w:rsidR="009D2CEA">
        <w:t xml:space="preserve"> </w:t>
      </w:r>
      <w:r w:rsidRPr="00435B73" w:rsidR="00634991">
        <w:t>are</w:t>
      </w:r>
      <w:r w:rsidR="009D2CEA">
        <w:t xml:space="preserve"> </w:t>
      </w:r>
      <w:r w:rsidRPr="00435B73" w:rsidR="00634991">
        <w:t>a</w:t>
      </w:r>
      <w:r w:rsidR="009D2CEA">
        <w:t xml:space="preserve"> </w:t>
      </w:r>
      <w:r w:rsidRPr="00435B73" w:rsidR="00634991">
        <w:t>bit</w:t>
      </w:r>
      <w:r w:rsidR="009D2CEA">
        <w:t xml:space="preserve"> </w:t>
      </w:r>
      <w:r w:rsidRPr="00435B73" w:rsidR="00634991">
        <w:t>safer</w:t>
      </w:r>
      <w:r w:rsidR="009D2CEA">
        <w:t xml:space="preserve"> </w:t>
      </w:r>
      <w:r w:rsidRPr="00435B73" w:rsidR="00634991">
        <w:t>if</w:t>
      </w:r>
      <w:r w:rsidR="009D2CEA">
        <w:t xml:space="preserve"> </w:t>
      </w:r>
      <w:r w:rsidRPr="00435B73" w:rsidR="00634991">
        <w:t>you</w:t>
      </w:r>
      <w:r w:rsidR="009D2CEA">
        <w:t xml:space="preserve"> </w:t>
      </w:r>
      <w:r w:rsidRPr="00435B73" w:rsidR="00634991">
        <w:t>are</w:t>
      </w:r>
      <w:r w:rsidR="009D2CEA">
        <w:t xml:space="preserve"> </w:t>
      </w:r>
      <w:r w:rsidRPr="00435B73" w:rsidR="00634991">
        <w:t>getting</w:t>
      </w:r>
      <w:r w:rsidR="009D2CEA">
        <w:t xml:space="preserve"> </w:t>
      </w:r>
      <w:r w:rsidRPr="00435B73" w:rsidR="00634991">
        <w:t>deliveries</w:t>
      </w:r>
      <w:r w:rsidR="009D2CEA">
        <w:t xml:space="preserve"> </w:t>
      </w:r>
      <w:r w:rsidRPr="00435B73" w:rsidR="00634991">
        <w:t>than</w:t>
      </w:r>
      <w:r w:rsidR="009D2CEA">
        <w:t xml:space="preserve"> </w:t>
      </w:r>
      <w:r w:rsidRPr="00435B73" w:rsidR="00634991">
        <w:t>going</w:t>
      </w:r>
      <w:r w:rsidR="009D2CEA">
        <w:t xml:space="preserve"> </w:t>
      </w:r>
      <w:r w:rsidRPr="00435B73" w:rsidR="00634991">
        <w:t>to</w:t>
      </w:r>
      <w:r w:rsidR="009D2CEA">
        <w:t xml:space="preserve"> </w:t>
      </w:r>
      <w:r w:rsidRPr="00435B73" w:rsidR="00634991">
        <w:t>a</w:t>
      </w:r>
      <w:r w:rsidR="009D2CEA">
        <w:t xml:space="preserve"> </w:t>
      </w:r>
      <w:r w:rsidRPr="00435B73" w:rsidR="00634991">
        <w:t>pub</w:t>
      </w:r>
      <w:r w:rsidR="009D2CEA">
        <w:t xml:space="preserve"> </w:t>
      </w:r>
      <w:r w:rsidRPr="00435B73" w:rsidR="00634991">
        <w:t>or</w:t>
      </w:r>
      <w:r w:rsidR="009D2CEA">
        <w:t xml:space="preserve"> </w:t>
      </w:r>
      <w:r w:rsidRPr="00435B73" w:rsidR="00634991">
        <w:t>somewhere</w:t>
      </w:r>
      <w:r w:rsidR="009D2CEA">
        <w:t xml:space="preserve"> </w:t>
      </w:r>
      <w:r w:rsidR="00F05CCE">
        <w:t>that</w:t>
      </w:r>
      <w:r w:rsidR="009D2CEA">
        <w:t xml:space="preserve"> </w:t>
      </w:r>
      <w:r w:rsidR="00F05CCE">
        <w:t>people</w:t>
      </w:r>
      <w:r w:rsidR="009D2CEA">
        <w:t xml:space="preserve"> </w:t>
      </w:r>
      <w:r w:rsidRPr="00435B73" w:rsidR="00634991">
        <w:t>assembl</w:t>
      </w:r>
      <w:r w:rsidR="00F05CCE">
        <w:t>e</w:t>
      </w:r>
      <w:r w:rsidR="009D2CEA">
        <w:t xml:space="preserve"> </w:t>
      </w:r>
      <w:r w:rsidRPr="00435B73" w:rsidR="00634991">
        <w:t>at</w:t>
      </w:r>
      <w:r w:rsidR="009D2CEA">
        <w:t xml:space="preserve"> </w:t>
      </w:r>
      <w:r w:rsidRPr="00435B73" w:rsidR="00634991">
        <w:t>close</w:t>
      </w:r>
      <w:r w:rsidR="009D2CEA">
        <w:t xml:space="preserve"> </w:t>
      </w:r>
      <w:r w:rsidRPr="00435B73" w:rsidR="00634991">
        <w:t>quarters.</w:t>
      </w:r>
      <w:r w:rsidR="009D2CEA">
        <w:t xml:space="preserve"> </w:t>
      </w:r>
      <w:r w:rsidRPr="00435B73" w:rsidR="00F05CCE">
        <w:t>What</w:t>
      </w:r>
      <w:r w:rsidR="009D2CEA">
        <w:t xml:space="preserve"> </w:t>
      </w:r>
      <w:r w:rsidRPr="00435B73" w:rsidR="00634991">
        <w:t>are</w:t>
      </w:r>
      <w:r w:rsidR="009D2CEA">
        <w:t xml:space="preserve"> </w:t>
      </w:r>
      <w:r w:rsidRPr="00435B73" w:rsidR="00634991">
        <w:t>your</w:t>
      </w:r>
      <w:r w:rsidR="009D2CEA">
        <w:t xml:space="preserve"> </w:t>
      </w:r>
      <w:r w:rsidRPr="00435B73" w:rsidR="00634991">
        <w:t>thoughts?</w:t>
      </w:r>
    </w:p>
    <w:p w:rsidR="00B90D81" w:rsidP="00C42FC4">
      <w:pPr>
        <w:pStyle w:val="Answer"/>
      </w:pPr>
      <w:sdt>
        <w:sdtPr>
          <w:alias w:val="Witness"/>
          <w:id w:val="-379243753"/>
          <w:placeholder>
            <w:docPart w:val="DefaultPlaceholder_1082065158"/>
          </w:placeholder>
          <w:richText/>
        </w:sdtPr>
        <w:sdtContent>
          <w:r w:rsidRPr="00135068" w:rsidR="00135068">
            <w:rPr>
              <w:b/>
              <w:i/>
            </w:rPr>
            <w:t>Andrew</w:t>
          </w:r>
          <w:r w:rsidR="009D2CEA">
            <w:rPr>
              <w:b/>
              <w:i/>
            </w:rPr>
            <w:t xml:space="preserve"> </w:t>
          </w:r>
          <w:r w:rsidRPr="00135068" w:rsidR="00135068">
            <w:rPr>
              <w:b/>
              <w:i/>
            </w:rPr>
            <w:t>Kenny:</w:t>
          </w:r>
          <w:r w:rsidR="009D2CEA">
            <w:rPr>
              <w:b/>
            </w:rPr>
            <w:t xml:space="preserve"> </w:t>
          </w:r>
        </w:sdtContent>
      </w:sdt>
      <w:r w:rsidRPr="00435B73" w:rsidR="00634991">
        <w:t>One</w:t>
      </w:r>
      <w:r w:rsidR="009D2CEA">
        <w:t xml:space="preserve"> </w:t>
      </w:r>
      <w:r w:rsidRPr="00435B73" w:rsidR="00634991">
        <w:t>of</w:t>
      </w:r>
      <w:r w:rsidR="009D2CEA">
        <w:t xml:space="preserve"> </w:t>
      </w:r>
      <w:r w:rsidRPr="00435B73" w:rsidR="00634991">
        <w:t>the</w:t>
      </w:r>
      <w:r w:rsidR="009D2CEA">
        <w:t xml:space="preserve"> </w:t>
      </w:r>
      <w:r w:rsidRPr="00435B73" w:rsidR="00634991">
        <w:t>first</w:t>
      </w:r>
      <w:r w:rsidR="009D2CEA">
        <w:t xml:space="preserve"> </w:t>
      </w:r>
      <w:r w:rsidRPr="00435B73" w:rsidR="00634991">
        <w:t>initiatives</w:t>
      </w:r>
      <w:r w:rsidR="009D2CEA">
        <w:t xml:space="preserve"> </w:t>
      </w:r>
      <w:r w:rsidRPr="00435B73" w:rsidR="00634991">
        <w:t>we</w:t>
      </w:r>
      <w:r w:rsidR="009D2CEA">
        <w:t xml:space="preserve"> </w:t>
      </w:r>
      <w:r w:rsidRPr="00435B73" w:rsidR="00634991">
        <w:t>put</w:t>
      </w:r>
      <w:r w:rsidR="009D2CEA">
        <w:t xml:space="preserve"> </w:t>
      </w:r>
      <w:r w:rsidRPr="00435B73" w:rsidR="00634991">
        <w:t>in</w:t>
      </w:r>
      <w:r w:rsidR="009D2CEA">
        <w:t xml:space="preserve"> </w:t>
      </w:r>
      <w:r w:rsidRPr="00435B73" w:rsidR="00634991">
        <w:t>play</w:t>
      </w:r>
      <w:r w:rsidR="009D2CEA">
        <w:t xml:space="preserve"> </w:t>
      </w:r>
      <w:r w:rsidRPr="00435B73" w:rsidR="00634991">
        <w:t>was</w:t>
      </w:r>
      <w:r w:rsidR="009D2CEA">
        <w:t xml:space="preserve"> </w:t>
      </w:r>
      <w:r w:rsidRPr="00435B73" w:rsidR="00634991">
        <w:t>contact</w:t>
      </w:r>
      <w:r>
        <w:noBreakHyphen/>
      </w:r>
      <w:r w:rsidRPr="00435B73" w:rsidR="00634991">
        <w:t>free</w:t>
      </w:r>
      <w:r w:rsidR="009D2CEA">
        <w:t xml:space="preserve"> </w:t>
      </w:r>
      <w:r w:rsidRPr="00435B73" w:rsidR="00634991">
        <w:t>delivery,</w:t>
      </w:r>
      <w:r w:rsidR="009D2CEA">
        <w:t xml:space="preserve"> </w:t>
      </w:r>
      <w:r w:rsidRPr="00435B73" w:rsidR="00634991">
        <w:t>which</w:t>
      </w:r>
      <w:r w:rsidR="009D2CEA">
        <w:t xml:space="preserve"> </w:t>
      </w:r>
      <w:r w:rsidR="00F05CCE">
        <w:t>essentially</w:t>
      </w:r>
      <w:r w:rsidR="009D2CEA">
        <w:t xml:space="preserve"> </w:t>
      </w:r>
      <w:r w:rsidRPr="00435B73" w:rsidR="00634991">
        <w:t>means</w:t>
      </w:r>
      <w:r w:rsidR="009D2CEA">
        <w:t xml:space="preserve"> </w:t>
      </w:r>
      <w:r w:rsidRPr="00435B73" w:rsidR="00634991">
        <w:t>that</w:t>
      </w:r>
      <w:r w:rsidR="00F05CCE">
        <w:t>,</w:t>
      </w:r>
      <w:r w:rsidR="009D2CEA">
        <w:t xml:space="preserve"> </w:t>
      </w:r>
      <w:r w:rsidR="00F05CCE">
        <w:t>if</w:t>
      </w:r>
      <w:r w:rsidR="009D2CEA">
        <w:t xml:space="preserve"> </w:t>
      </w:r>
      <w:r w:rsidR="00F05CCE">
        <w:t>a</w:t>
      </w:r>
      <w:r w:rsidR="009D2CEA">
        <w:t xml:space="preserve"> </w:t>
      </w:r>
      <w:r w:rsidRPr="00435B73" w:rsidR="00634991">
        <w:t>customer</w:t>
      </w:r>
      <w:r w:rsidR="009D2CEA">
        <w:t xml:space="preserve"> </w:t>
      </w:r>
      <w:r w:rsidRPr="00435B73" w:rsidR="00634991">
        <w:t>orders</w:t>
      </w:r>
      <w:r w:rsidR="009D2CEA">
        <w:t xml:space="preserve"> </w:t>
      </w:r>
      <w:r w:rsidRPr="00435B73" w:rsidR="00634991">
        <w:t>food</w:t>
      </w:r>
      <w:r w:rsidR="009D2CEA">
        <w:t xml:space="preserve"> </w:t>
      </w:r>
      <w:r w:rsidRPr="00435B73" w:rsidR="00634991">
        <w:t>from</w:t>
      </w:r>
      <w:r w:rsidR="009D2CEA">
        <w:t xml:space="preserve"> </w:t>
      </w:r>
      <w:r w:rsidRPr="00435B73" w:rsidR="00634991">
        <w:t>a</w:t>
      </w:r>
      <w:r w:rsidR="009D2CEA">
        <w:t xml:space="preserve"> </w:t>
      </w:r>
      <w:r w:rsidRPr="00435B73" w:rsidR="00634991">
        <w:t>takeaway</w:t>
      </w:r>
      <w:r w:rsidR="009D2CEA">
        <w:t xml:space="preserve"> </w:t>
      </w:r>
      <w:r w:rsidRPr="00435B73" w:rsidR="00634991">
        <w:t>or</w:t>
      </w:r>
      <w:r w:rsidR="009D2CEA">
        <w:t xml:space="preserve"> </w:t>
      </w:r>
      <w:r w:rsidRPr="00435B73" w:rsidR="00634991">
        <w:t>a</w:t>
      </w:r>
      <w:r w:rsidR="009D2CEA">
        <w:t xml:space="preserve"> </w:t>
      </w:r>
      <w:r w:rsidRPr="00435B73" w:rsidR="00634991">
        <w:t>restaurant,</w:t>
      </w:r>
      <w:r w:rsidR="009D2CEA">
        <w:t xml:space="preserve"> </w:t>
      </w:r>
      <w:r w:rsidRPr="00435B73" w:rsidR="00634991">
        <w:t>they</w:t>
      </w:r>
      <w:r w:rsidR="009D2CEA">
        <w:t xml:space="preserve"> </w:t>
      </w:r>
      <w:r w:rsidRPr="00435B73" w:rsidR="00634991">
        <w:t>do</w:t>
      </w:r>
      <w:r w:rsidR="009D2CEA">
        <w:t xml:space="preserve"> </w:t>
      </w:r>
      <w:r w:rsidRPr="00435B73" w:rsidR="00634991">
        <w:t>not</w:t>
      </w:r>
      <w:r w:rsidR="009D2CEA">
        <w:t xml:space="preserve"> </w:t>
      </w:r>
      <w:r w:rsidRPr="00435B73" w:rsidR="00634991">
        <w:t>have</w:t>
      </w:r>
      <w:r w:rsidR="009D2CEA">
        <w:t xml:space="preserve"> </w:t>
      </w:r>
      <w:r w:rsidRPr="00435B73" w:rsidR="00634991">
        <w:t>any</w:t>
      </w:r>
      <w:r w:rsidR="009D2CEA">
        <w:t xml:space="preserve"> </w:t>
      </w:r>
      <w:r w:rsidRPr="00435B73" w:rsidR="00634991">
        <w:t>interaction</w:t>
      </w:r>
      <w:r w:rsidR="009D2CEA">
        <w:t xml:space="preserve"> </w:t>
      </w:r>
      <w:r w:rsidRPr="00435B73" w:rsidR="00634991">
        <w:t>with</w:t>
      </w:r>
      <w:r w:rsidR="009D2CEA">
        <w:t xml:space="preserve"> </w:t>
      </w:r>
      <w:r w:rsidRPr="00435B73" w:rsidR="00634991">
        <w:t>the</w:t>
      </w:r>
      <w:r w:rsidR="009D2CEA">
        <w:t xml:space="preserve"> </w:t>
      </w:r>
      <w:r w:rsidRPr="00435B73" w:rsidR="00634991">
        <w:t>driver</w:t>
      </w:r>
      <w:r w:rsidR="009D2CEA">
        <w:t xml:space="preserve"> </w:t>
      </w:r>
      <w:r w:rsidRPr="00435B73" w:rsidR="00634991">
        <w:t>on</w:t>
      </w:r>
      <w:r w:rsidR="009D2CEA">
        <w:t xml:space="preserve"> </w:t>
      </w:r>
      <w:r w:rsidRPr="00435B73" w:rsidR="00634991">
        <w:t>arrival</w:t>
      </w:r>
      <w:r w:rsidR="009D2CEA">
        <w:t xml:space="preserve"> </w:t>
      </w:r>
      <w:r w:rsidRPr="00435B73" w:rsidR="00634991">
        <w:t>and</w:t>
      </w:r>
      <w:r w:rsidR="009D2CEA">
        <w:t xml:space="preserve"> </w:t>
      </w:r>
      <w:r w:rsidRPr="00435B73" w:rsidR="00634991">
        <w:t>it</w:t>
      </w:r>
      <w:r w:rsidR="009D2CEA">
        <w:t xml:space="preserve"> </w:t>
      </w:r>
      <w:r w:rsidRPr="00435B73" w:rsidR="00634991">
        <w:t>is</w:t>
      </w:r>
      <w:r w:rsidR="009D2CEA">
        <w:t xml:space="preserve"> </w:t>
      </w:r>
      <w:r w:rsidRPr="00435B73" w:rsidR="00634991">
        <w:t>left</w:t>
      </w:r>
      <w:r w:rsidR="009D2CEA">
        <w:t xml:space="preserve"> </w:t>
      </w:r>
      <w:r w:rsidRPr="00435B73" w:rsidR="00634991">
        <w:t>at</w:t>
      </w:r>
      <w:r w:rsidR="009D2CEA">
        <w:t xml:space="preserve"> </w:t>
      </w:r>
      <w:r w:rsidRPr="00435B73" w:rsidR="00634991">
        <w:t>the</w:t>
      </w:r>
      <w:r w:rsidR="009D2CEA">
        <w:t xml:space="preserve"> </w:t>
      </w:r>
      <w:r w:rsidRPr="00435B73" w:rsidR="00634991">
        <w:t>front</w:t>
      </w:r>
      <w:r w:rsidR="009D2CEA">
        <w:t xml:space="preserve"> </w:t>
      </w:r>
      <w:r w:rsidRPr="00435B73" w:rsidR="00634991">
        <w:t>door.</w:t>
      </w:r>
      <w:r w:rsidR="009D2CEA">
        <w:t xml:space="preserve"> </w:t>
      </w:r>
      <w:r w:rsidRPr="00435B73" w:rsidR="00634991">
        <w:t>That</w:t>
      </w:r>
      <w:r w:rsidR="009D2CEA">
        <w:t xml:space="preserve"> </w:t>
      </w:r>
      <w:r w:rsidRPr="00435B73" w:rsidR="00634991">
        <w:t>was</w:t>
      </w:r>
      <w:r w:rsidR="009D2CEA">
        <w:t xml:space="preserve"> </w:t>
      </w:r>
      <w:r w:rsidRPr="00435B73" w:rsidR="00634991">
        <w:t>key.</w:t>
      </w:r>
      <w:r w:rsidR="009D2CEA">
        <w:t xml:space="preserve"> </w:t>
      </w:r>
      <w:r w:rsidRPr="00435B73">
        <w:t>From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get</w:t>
      </w:r>
      <w:r>
        <w:t>-</w:t>
      </w:r>
      <w:r w:rsidRPr="00435B73">
        <w:t>go</w:t>
      </w:r>
      <w:r>
        <w:t>,</w:t>
      </w:r>
      <w:r w:rsidR="009D2CEA">
        <w:t xml:space="preserve"> </w:t>
      </w:r>
      <w:r w:rsidRPr="00435B73">
        <w:t>safety</w:t>
      </w:r>
      <w:r w:rsidR="009D2CEA">
        <w:t xml:space="preserve"> </w:t>
      </w:r>
      <w:r w:rsidRPr="00435B73" w:rsidR="00634991">
        <w:t>has</w:t>
      </w:r>
      <w:r w:rsidR="009D2CEA">
        <w:t xml:space="preserve"> </w:t>
      </w:r>
      <w:r w:rsidRPr="00435B73" w:rsidR="00634991">
        <w:t>been</w:t>
      </w:r>
      <w:r w:rsidR="009D2CEA">
        <w:t xml:space="preserve"> </w:t>
      </w:r>
      <w:r w:rsidRPr="00435B73" w:rsidR="00634991">
        <w:t>front</w:t>
      </w:r>
      <w:r w:rsidR="009D2CEA">
        <w:t xml:space="preserve"> </w:t>
      </w:r>
      <w:r w:rsidRPr="00435B73" w:rsidR="00634991">
        <w:t>and</w:t>
      </w:r>
      <w:r w:rsidR="009D2CEA">
        <w:t xml:space="preserve"> </w:t>
      </w:r>
      <w:r w:rsidRPr="00435B73" w:rsidR="00634991">
        <w:t>centre</w:t>
      </w:r>
      <w:r w:rsidR="009D2CEA">
        <w:t xml:space="preserve"> </w:t>
      </w:r>
      <w:r w:rsidRPr="00435B73" w:rsidR="00634991">
        <w:t>for</w:t>
      </w:r>
      <w:r w:rsidR="009D2CEA">
        <w:t xml:space="preserve"> </w:t>
      </w:r>
      <w:r w:rsidRPr="00435B73" w:rsidR="00634991">
        <w:t>us</w:t>
      </w:r>
      <w:r>
        <w:t>,</w:t>
      </w:r>
      <w:r w:rsidR="009D2CEA">
        <w:t xml:space="preserve"> </w:t>
      </w:r>
      <w:r w:rsidRPr="00435B73" w:rsidR="00634991">
        <w:t>and</w:t>
      </w:r>
      <w:r w:rsidR="009D2CEA">
        <w:t xml:space="preserve"> </w:t>
      </w:r>
      <w:r>
        <w:t>for</w:t>
      </w:r>
      <w:r w:rsidR="009D2CEA">
        <w:t xml:space="preserve"> </w:t>
      </w:r>
      <w:r w:rsidRPr="00435B73" w:rsidR="00634991">
        <w:t>the</w:t>
      </w:r>
      <w:r w:rsidR="009D2CEA">
        <w:t xml:space="preserve"> </w:t>
      </w:r>
      <w:r w:rsidRPr="00435B73" w:rsidR="00634991">
        <w:t>takeaways</w:t>
      </w:r>
      <w:r w:rsidR="009D2CEA">
        <w:t xml:space="preserve"> </w:t>
      </w:r>
      <w:r w:rsidRPr="00435B73" w:rsidR="00634991">
        <w:t>and</w:t>
      </w:r>
      <w:r w:rsidR="009D2CEA">
        <w:t xml:space="preserve"> </w:t>
      </w:r>
      <w:r w:rsidRPr="00435B73" w:rsidR="00634991">
        <w:t>restaurants</w:t>
      </w:r>
      <w:r w:rsidR="009D2CEA">
        <w:t xml:space="preserve"> </w:t>
      </w:r>
      <w:r w:rsidRPr="00435B73" w:rsidR="00634991">
        <w:t>we</w:t>
      </w:r>
      <w:r w:rsidR="009D2CEA">
        <w:t xml:space="preserve"> </w:t>
      </w:r>
      <w:r w:rsidRPr="00435B73" w:rsidR="00634991">
        <w:t>work</w:t>
      </w:r>
      <w:r w:rsidR="009D2CEA">
        <w:t xml:space="preserve"> </w:t>
      </w:r>
      <w:r w:rsidRPr="00435B73" w:rsidR="00C42FC4">
        <w:t>with.</w:t>
      </w:r>
      <w:r w:rsidR="009D2CEA">
        <w:t xml:space="preserve"> </w:t>
      </w:r>
    </w:p>
    <w:p w:rsidR="00C42FC4" w:rsidRPr="00435B73" w:rsidP="00C42FC4">
      <w:pPr>
        <w:pStyle w:val="Answer"/>
      </w:pPr>
      <w:r>
        <w:t>To</w:t>
      </w:r>
      <w:r w:rsidR="009D2CEA">
        <w:t xml:space="preserve"> </w:t>
      </w:r>
      <w:r>
        <w:t>answer</w:t>
      </w:r>
      <w:r w:rsidR="009D2CEA">
        <w:t xml:space="preserve"> </w:t>
      </w:r>
      <w:r>
        <w:t>the</w:t>
      </w:r>
      <w:r w:rsidR="009D2CEA">
        <w:t xml:space="preserve"> </w:t>
      </w:r>
      <w:r w:rsidRPr="00435B73">
        <w:t>question</w:t>
      </w:r>
      <w:r w:rsidR="009D2CEA">
        <w:t xml:space="preserve"> </w:t>
      </w:r>
      <w:r w:rsidRPr="00435B73">
        <w:t>with</w:t>
      </w:r>
      <w:r w:rsidR="009D2CEA">
        <w:t xml:space="preserve"> </w:t>
      </w:r>
      <w:r w:rsidRPr="00435B73">
        <w:t>a</w:t>
      </w:r>
      <w:r w:rsidR="009D2CEA">
        <w:t xml:space="preserve"> </w:t>
      </w:r>
      <w:r w:rsidRPr="00435B73">
        <w:t>slightly</w:t>
      </w:r>
      <w:r w:rsidR="009D2CEA">
        <w:t xml:space="preserve"> </w:t>
      </w:r>
      <w:r w:rsidRPr="00435B73">
        <w:t>different</w:t>
      </w:r>
      <w:r w:rsidR="009D2CEA">
        <w:t xml:space="preserve"> </w:t>
      </w:r>
      <w:r w:rsidRPr="00435B73">
        <w:t>angle</w:t>
      </w:r>
      <w:r>
        <w:t>,</w:t>
      </w:r>
      <w:r w:rsidR="009D2CEA">
        <w:t xml:space="preserve"> </w:t>
      </w:r>
      <w:r w:rsidRPr="00435B73">
        <w:t>our</w:t>
      </w:r>
      <w:r w:rsidR="009D2CEA">
        <w:t xml:space="preserve"> </w:t>
      </w:r>
      <w:r w:rsidRPr="00435B73">
        <w:t>role</w:t>
      </w:r>
      <w:r w:rsidR="009D2CEA">
        <w:t xml:space="preserve"> </w:t>
      </w:r>
      <w:r w:rsidRPr="00435B73">
        <w:t>is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use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guidelines</w:t>
      </w:r>
      <w:r w:rsidR="009D2CEA">
        <w:t xml:space="preserve"> </w:t>
      </w:r>
      <w:r w:rsidRPr="00435B73">
        <w:t>that</w:t>
      </w:r>
      <w:r w:rsidR="009D2CEA">
        <w:t xml:space="preserve"> </w:t>
      </w:r>
      <w:r w:rsidRPr="00435B73">
        <w:t>have</w:t>
      </w:r>
      <w:r w:rsidR="009D2CEA">
        <w:t xml:space="preserve"> </w:t>
      </w:r>
      <w:r w:rsidRPr="00435B73">
        <w:t>been</w:t>
      </w:r>
      <w:r w:rsidR="009D2CEA">
        <w:t xml:space="preserve"> </w:t>
      </w:r>
      <w:r w:rsidRPr="00435B73">
        <w:t>published,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use</w:t>
      </w:r>
      <w:r w:rsidR="009D2CEA">
        <w:t xml:space="preserve"> </w:t>
      </w:r>
      <w:r w:rsidRPr="00435B73">
        <w:t>our</w:t>
      </w:r>
      <w:r w:rsidR="009D2CEA">
        <w:t xml:space="preserve"> </w:t>
      </w:r>
      <w:r w:rsidRPr="00435B73">
        <w:t>channels</w:t>
      </w:r>
      <w:r w:rsidR="009D2CEA">
        <w:t xml:space="preserve"> </w:t>
      </w:r>
      <w:r w:rsidRPr="00435B73">
        <w:t>and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share</w:t>
      </w:r>
      <w:r w:rsidR="009D2CEA">
        <w:t xml:space="preserve"> </w:t>
      </w:r>
      <w:r w:rsidRPr="00435B73">
        <w:t>that</w:t>
      </w:r>
      <w:r w:rsidR="009D2CEA">
        <w:t xml:space="preserve"> </w:t>
      </w:r>
      <w:r w:rsidRPr="00435B73">
        <w:t>best</w:t>
      </w:r>
      <w:r w:rsidR="009D2CEA">
        <w:t xml:space="preserve"> </w:t>
      </w:r>
      <w:r w:rsidRPr="00435B73">
        <w:t>practice</w:t>
      </w:r>
      <w:r w:rsidR="009D2CEA">
        <w:t xml:space="preserve"> </w:t>
      </w:r>
      <w:r w:rsidRPr="00435B73">
        <w:t>with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takeaway</w:t>
      </w:r>
      <w:r w:rsidR="009D2CEA">
        <w:t xml:space="preserve"> </w:t>
      </w:r>
      <w:r w:rsidRPr="00435B73">
        <w:t>and</w:t>
      </w:r>
      <w:r w:rsidR="009D2CEA">
        <w:t xml:space="preserve"> </w:t>
      </w:r>
      <w:r w:rsidRPr="00435B73">
        <w:t>restaurant</w:t>
      </w:r>
      <w:r w:rsidR="009D2CEA">
        <w:t xml:space="preserve"> </w:t>
      </w:r>
      <w:r w:rsidRPr="00435B73">
        <w:t>industry.</w:t>
      </w:r>
      <w:r w:rsidR="009D2CEA">
        <w:t xml:space="preserve"> </w:t>
      </w:r>
      <w:r w:rsidRPr="00435B73">
        <w:t>We</w:t>
      </w:r>
      <w:r w:rsidR="009D2CEA">
        <w:t xml:space="preserve"> </w:t>
      </w:r>
      <w:r w:rsidRPr="00435B73">
        <w:t>have</w:t>
      </w:r>
      <w:r w:rsidR="009D2CEA">
        <w:t xml:space="preserve"> </w:t>
      </w:r>
      <w:r w:rsidRPr="00435B73">
        <w:t>been</w:t>
      </w:r>
      <w:r w:rsidR="009D2CEA">
        <w:t xml:space="preserve"> </w:t>
      </w:r>
      <w:r w:rsidRPr="00435B73">
        <w:t>working</w:t>
      </w:r>
      <w:r w:rsidR="009D2CEA">
        <w:t xml:space="preserve"> </w:t>
      </w:r>
      <w:r w:rsidRPr="00435B73">
        <w:t>with</w:t>
      </w:r>
      <w:r w:rsidR="009D2CEA">
        <w:t xml:space="preserve"> </w:t>
      </w:r>
      <w:r w:rsidRPr="00435B73">
        <w:t>them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figure</w:t>
      </w:r>
      <w:r w:rsidR="009D2CEA">
        <w:t xml:space="preserve"> </w:t>
      </w:r>
      <w:r w:rsidRPr="00435B73">
        <w:t>out</w:t>
      </w:r>
      <w:r w:rsidR="009D2CEA">
        <w:t xml:space="preserve"> </w:t>
      </w:r>
      <w:r w:rsidRPr="00435B73">
        <w:t>one-way</w:t>
      </w:r>
      <w:r w:rsidR="009D2CEA">
        <w:t xml:space="preserve"> </w:t>
      </w:r>
      <w:r w:rsidRPr="00435B73">
        <w:t>systems,</w:t>
      </w:r>
      <w:r w:rsidR="009D2CEA">
        <w:t xml:space="preserve"> </w:t>
      </w:r>
      <w:r w:rsidRPr="00435B73">
        <w:t>dedicated</w:t>
      </w:r>
      <w:r w:rsidR="009D2CEA">
        <w:t xml:space="preserve"> </w:t>
      </w:r>
      <w:r w:rsidRPr="00435B73">
        <w:t>areas</w:t>
      </w:r>
      <w:r w:rsidR="009D2CEA">
        <w:t xml:space="preserve"> </w:t>
      </w:r>
      <w:r w:rsidRPr="00435B73">
        <w:t>for</w:t>
      </w:r>
      <w:r w:rsidR="009D2CEA">
        <w:t xml:space="preserve"> </w:t>
      </w:r>
      <w:r w:rsidRPr="00435B73">
        <w:t>delivery</w:t>
      </w:r>
      <w:r w:rsidR="009D2CEA">
        <w:t xml:space="preserve"> </w:t>
      </w:r>
      <w:r w:rsidRPr="00435B73">
        <w:t>drivers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collect</w:t>
      </w:r>
      <w:r w:rsidR="009D2CEA">
        <w:t xml:space="preserve"> </w:t>
      </w:r>
      <w:r w:rsidRPr="00435B73">
        <w:t>food</w:t>
      </w:r>
      <w:r w:rsidR="009D2CEA">
        <w:t xml:space="preserve"> </w:t>
      </w:r>
      <w:r w:rsidRPr="00435B73">
        <w:t>in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restaurant,</w:t>
      </w:r>
      <w:r w:rsidR="009D2CEA">
        <w:t xml:space="preserve"> </w:t>
      </w:r>
      <w:r w:rsidRPr="00435B73">
        <w:t>best</w:t>
      </w:r>
      <w:r w:rsidR="009D2CEA">
        <w:t xml:space="preserve"> </w:t>
      </w:r>
      <w:r w:rsidRPr="00435B73">
        <w:t>use</w:t>
      </w:r>
      <w:r w:rsidR="009D2CEA">
        <w:t xml:space="preserve"> </w:t>
      </w:r>
      <w:r w:rsidRPr="00435B73">
        <w:t>of</w:t>
      </w:r>
      <w:r w:rsidR="009D2CEA">
        <w:t xml:space="preserve"> </w:t>
      </w:r>
      <w:r w:rsidRPr="00435B73">
        <w:t>Perspex</w:t>
      </w:r>
      <w:r w:rsidR="009D2CEA">
        <w:t xml:space="preserve"> </w:t>
      </w:r>
      <w:r w:rsidRPr="00435B73">
        <w:t>screens</w:t>
      </w:r>
      <w:r w:rsidR="00861DC8">
        <w:t>.</w:t>
      </w:r>
      <w:r w:rsidR="009D2CEA">
        <w:t xml:space="preserve"> </w:t>
      </w:r>
      <w:r w:rsidRPr="00435B73" w:rsidR="00861DC8">
        <w:t>We</w:t>
      </w:r>
      <w:r w:rsidR="009D2CEA">
        <w:t xml:space="preserve"> </w:t>
      </w:r>
      <w:r w:rsidRPr="00435B73">
        <w:t>are</w:t>
      </w:r>
      <w:r w:rsidR="009D2CEA">
        <w:t xml:space="preserve"> </w:t>
      </w:r>
      <w:r w:rsidRPr="00435B73">
        <w:t>providing</w:t>
      </w:r>
      <w:r w:rsidR="009D2CEA">
        <w:t xml:space="preserve"> </w:t>
      </w:r>
      <w:r w:rsidRPr="00435B73">
        <w:t>face</w:t>
      </w:r>
      <w:r w:rsidR="009D2CEA">
        <w:t xml:space="preserve"> </w:t>
      </w:r>
      <w:r w:rsidRPr="00435B73">
        <w:t>masks</w:t>
      </w:r>
      <w:r w:rsidR="009D2CEA">
        <w:t xml:space="preserve"> </w:t>
      </w:r>
      <w:r w:rsidRPr="00435B73">
        <w:t>for</w:t>
      </w:r>
      <w:r w:rsidR="009D2CEA">
        <w:t xml:space="preserve"> </w:t>
      </w:r>
      <w:r w:rsidRPr="00435B73">
        <w:t>our</w:t>
      </w:r>
      <w:r w:rsidR="009D2CEA">
        <w:t xml:space="preserve"> </w:t>
      </w:r>
      <w:r w:rsidRPr="00435B73">
        <w:t>fleet</w:t>
      </w:r>
      <w:r w:rsidR="009D2CEA">
        <w:t xml:space="preserve"> </w:t>
      </w:r>
      <w:r w:rsidRPr="00435B73">
        <w:t>of</w:t>
      </w:r>
      <w:r w:rsidR="009D2CEA">
        <w:t xml:space="preserve"> </w:t>
      </w:r>
      <w:r w:rsidRPr="00435B73">
        <w:t>independent</w:t>
      </w:r>
      <w:r w:rsidR="009D2CEA">
        <w:t xml:space="preserve"> </w:t>
      </w:r>
      <w:r w:rsidRPr="00435B73">
        <w:t>couriers</w:t>
      </w:r>
      <w:r w:rsidR="00861DC8">
        <w:t>.</w:t>
      </w:r>
      <w:r w:rsidR="009D2CEA">
        <w:t xml:space="preserve"> </w:t>
      </w:r>
      <w:r w:rsidRPr="00435B73" w:rsidR="00861DC8">
        <w:t>Hand</w:t>
      </w:r>
      <w:r w:rsidR="009D2CEA">
        <w:t xml:space="preserve"> </w:t>
      </w:r>
      <w:r w:rsidRPr="00435B73">
        <w:t>sanitiser</w:t>
      </w:r>
      <w:r w:rsidR="009D2CEA">
        <w:t xml:space="preserve"> </w:t>
      </w:r>
      <w:r w:rsidRPr="00435B73">
        <w:t>is</w:t>
      </w:r>
      <w:r w:rsidR="009D2CEA">
        <w:t xml:space="preserve"> </w:t>
      </w:r>
      <w:r w:rsidRPr="00435B73">
        <w:t>available.</w:t>
      </w:r>
      <w:r w:rsidR="009D2CEA">
        <w:t xml:space="preserve"> </w:t>
      </w:r>
      <w:r w:rsidRPr="00435B73">
        <w:t>It</w:t>
      </w:r>
      <w:r w:rsidR="009D2CEA">
        <w:t xml:space="preserve"> </w:t>
      </w:r>
      <w:r w:rsidRPr="00435B73">
        <w:t>is</w:t>
      </w:r>
      <w:r w:rsidR="009D2CEA">
        <w:t xml:space="preserve"> </w:t>
      </w:r>
      <w:r w:rsidRPr="00435B73">
        <w:t>about</w:t>
      </w:r>
      <w:r w:rsidR="009D2CEA">
        <w:t xml:space="preserve"> </w:t>
      </w:r>
      <w:r w:rsidRPr="00435B73">
        <w:t>utilising</w:t>
      </w:r>
      <w:r w:rsidR="009D2CEA">
        <w:t xml:space="preserve"> </w:t>
      </w:r>
      <w:r w:rsidRPr="00435B73">
        <w:t>all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resources</w:t>
      </w:r>
      <w:r w:rsidR="009D2CEA">
        <w:t xml:space="preserve"> </w:t>
      </w:r>
      <w:r w:rsidRPr="00435B73">
        <w:t>that</w:t>
      </w:r>
      <w:r w:rsidR="009D2CEA">
        <w:t xml:space="preserve"> </w:t>
      </w:r>
      <w:r w:rsidRPr="00435B73">
        <w:t>are</w:t>
      </w:r>
      <w:r w:rsidR="009D2CEA">
        <w:t xml:space="preserve"> </w:t>
      </w:r>
      <w:r w:rsidRPr="00435B73">
        <w:t>available.</w:t>
      </w:r>
      <w:r w:rsidR="009D2CEA">
        <w:t xml:space="preserve"> </w:t>
      </w:r>
      <w:r w:rsidRPr="00435B73">
        <w:t>As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leading</w:t>
      </w:r>
      <w:r w:rsidR="009D2CEA">
        <w:t xml:space="preserve"> </w:t>
      </w:r>
      <w:r w:rsidRPr="00435B73">
        <w:t>participant</w:t>
      </w:r>
      <w:r w:rsidR="009D2CEA">
        <w:t xml:space="preserve"> </w:t>
      </w:r>
      <w:r w:rsidRPr="00435B73">
        <w:t>in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industry,</w:t>
      </w:r>
      <w:r w:rsidR="009D2CEA">
        <w:t xml:space="preserve"> </w:t>
      </w:r>
      <w:r w:rsidRPr="00435B73">
        <w:t>we</w:t>
      </w:r>
      <w:r w:rsidR="009D2CEA">
        <w:t xml:space="preserve"> </w:t>
      </w:r>
      <w:r w:rsidRPr="00435B73">
        <w:t>are</w:t>
      </w:r>
      <w:r w:rsidR="009D2CEA">
        <w:t xml:space="preserve"> </w:t>
      </w:r>
      <w:r w:rsidRPr="00435B73">
        <w:t>making</w:t>
      </w:r>
      <w:r w:rsidR="009D2CEA">
        <w:t xml:space="preserve"> </w:t>
      </w:r>
      <w:r w:rsidRPr="00435B73">
        <w:t>sure</w:t>
      </w:r>
      <w:r w:rsidR="009D2CEA">
        <w:t xml:space="preserve"> </w:t>
      </w:r>
      <w:r w:rsidRPr="00435B73">
        <w:t>we</w:t>
      </w:r>
      <w:r w:rsidR="009D2CEA">
        <w:t xml:space="preserve"> </w:t>
      </w:r>
      <w:r w:rsidRPr="00435B73">
        <w:t>can</w:t>
      </w:r>
      <w:r w:rsidR="009D2CEA">
        <w:t xml:space="preserve"> </w:t>
      </w:r>
      <w:r w:rsidRPr="00435B73">
        <w:t>cascade</w:t>
      </w:r>
      <w:r w:rsidR="009D2CEA">
        <w:t xml:space="preserve"> </w:t>
      </w:r>
      <w:r w:rsidRPr="00435B73">
        <w:t>those</w:t>
      </w:r>
      <w:r w:rsidR="009D2CEA">
        <w:t xml:space="preserve"> </w:t>
      </w:r>
      <w:r w:rsidRPr="00435B73">
        <w:t>guidelines</w:t>
      </w:r>
      <w:r w:rsidR="009D2CEA">
        <w:t xml:space="preserve"> </w:t>
      </w:r>
      <w:r w:rsidRPr="00435B73">
        <w:t>that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Government</w:t>
      </w:r>
      <w:r w:rsidR="009D2CEA">
        <w:t xml:space="preserve"> </w:t>
      </w:r>
      <w:r w:rsidRPr="00435B73">
        <w:t>have</w:t>
      </w:r>
      <w:r w:rsidR="009D2CEA">
        <w:t xml:space="preserve"> </w:t>
      </w:r>
      <w:r w:rsidRPr="00435B73">
        <w:t>released</w:t>
      </w:r>
      <w:r w:rsidR="009D2CEA">
        <w:t xml:space="preserve"> </w:t>
      </w:r>
      <w:r w:rsidRPr="00435B73">
        <w:t>and</w:t>
      </w:r>
      <w:r w:rsidR="009D2CEA">
        <w:t xml:space="preserve"> </w:t>
      </w:r>
      <w:r w:rsidRPr="00435B73">
        <w:t>support</w:t>
      </w:r>
      <w:r w:rsidR="009D2CEA">
        <w:t xml:space="preserve"> </w:t>
      </w:r>
      <w:r w:rsidRPr="00435B73">
        <w:t>restaurants</w:t>
      </w:r>
      <w:r w:rsidR="009D2CEA">
        <w:t xml:space="preserve"> </w:t>
      </w:r>
      <w:r w:rsidRPr="00435B73">
        <w:t>in</w:t>
      </w:r>
      <w:r w:rsidR="009D2CEA">
        <w:t xml:space="preserve"> </w:t>
      </w:r>
      <w:r w:rsidRPr="00435B73">
        <w:t>that</w:t>
      </w:r>
      <w:r w:rsidR="009D2CEA">
        <w:t xml:space="preserve"> </w:t>
      </w:r>
      <w:r w:rsidRPr="00435B73">
        <w:t>way.</w:t>
      </w:r>
    </w:p>
    <w:p w:rsidR="00C42FC4" w:rsidRPr="00435B73" w:rsidP="00C42FC4">
      <w:pPr>
        <w:pStyle w:val="Question"/>
      </w:pPr>
      <w:sdt>
        <w:sdtPr>
          <w:alias w:val="Member"/>
          <w:tag w:val="&lt;Member mnisId='155' dodsId='25772'&gt;"/>
          <w:id w:val="1827315367"/>
          <w:placeholder>
            <w:docPart w:val="DefaultPlaceholder_1082065158"/>
          </w:placeholder>
          <w:richText/>
        </w:sdtPr>
        <w:sdtContent>
          <w:r w:rsidRPr="00435B73">
            <w:rPr>
              <w:b/>
            </w:rPr>
            <w:t>Geraint</w:t>
          </w:r>
          <w:r w:rsidR="009D2CEA">
            <w:rPr>
              <w:b/>
            </w:rPr>
            <w:t xml:space="preserve"> </w:t>
          </w:r>
          <w:r w:rsidRPr="00435B73">
            <w:rPr>
              <w:b/>
            </w:rPr>
            <w:t>Davies:</w:t>
          </w:r>
        </w:sdtContent>
      </w:sdt>
      <w:r w:rsidR="009D2CEA">
        <w:t xml:space="preserve"> </w:t>
      </w:r>
      <w:r w:rsidR="00907CE0">
        <w:t>Do</w:t>
      </w:r>
      <w:r w:rsidR="009D2CEA">
        <w:t xml:space="preserve"> </w:t>
      </w:r>
      <w:r w:rsidR="00907CE0">
        <w:t>you</w:t>
      </w:r>
      <w:r w:rsidR="009D2CEA">
        <w:t xml:space="preserve"> </w:t>
      </w:r>
      <w:r w:rsidR="00907CE0">
        <w:t>think</w:t>
      </w:r>
      <w:r w:rsidR="009D2CEA">
        <w:t xml:space="preserve"> </w:t>
      </w:r>
      <w:r w:rsidR="00907CE0">
        <w:t>the</w:t>
      </w:r>
      <w:r w:rsidR="009D2CEA">
        <w:t xml:space="preserve"> </w:t>
      </w:r>
      <w:r w:rsidR="00907CE0">
        <w:t>guideline</w:t>
      </w:r>
      <w:r w:rsidR="009D2CEA">
        <w:t xml:space="preserve"> </w:t>
      </w:r>
      <w:r w:rsidRPr="00435B73">
        <w:t>should</w:t>
      </w:r>
      <w:r w:rsidR="009D2CEA">
        <w:t xml:space="preserve"> </w:t>
      </w:r>
      <w:r w:rsidRPr="00435B73">
        <w:t>have</w:t>
      </w:r>
      <w:r w:rsidR="009D2CEA">
        <w:t xml:space="preserve"> </w:t>
      </w:r>
      <w:r w:rsidRPr="00435B73">
        <w:t>been,</w:t>
      </w:r>
      <w:r w:rsidR="009D2CEA">
        <w:t xml:space="preserve"> </w:t>
      </w:r>
      <w:r w:rsidRPr="00435B73">
        <w:t>“One</w:t>
      </w:r>
      <w:r w:rsidR="009D2CEA">
        <w:t xml:space="preserve"> </w:t>
      </w:r>
      <w:r w:rsidRPr="00435B73">
        <w:t>metre</w:t>
      </w:r>
      <w:r w:rsidR="009D2CEA">
        <w:t xml:space="preserve"> </w:t>
      </w:r>
      <w:r w:rsidRPr="00435B73">
        <w:t>is</w:t>
      </w:r>
      <w:r w:rsidR="009D2CEA">
        <w:t xml:space="preserve"> </w:t>
      </w:r>
      <w:r w:rsidRPr="00435B73">
        <w:t>acce</w:t>
      </w:r>
      <w:r w:rsidR="00907CE0">
        <w:t>ptable,</w:t>
      </w:r>
      <w:r w:rsidR="009D2CEA">
        <w:t xml:space="preserve"> </w:t>
      </w:r>
      <w:r w:rsidR="00907CE0">
        <w:t>but</w:t>
      </w:r>
      <w:r w:rsidR="009D2CEA">
        <w:t xml:space="preserve"> </w:t>
      </w:r>
      <w:r w:rsidR="00907CE0">
        <w:t>two</w:t>
      </w:r>
      <w:r w:rsidR="009D2CEA">
        <w:t xml:space="preserve"> </w:t>
      </w:r>
      <w:r w:rsidR="00907CE0">
        <w:t>metres</w:t>
      </w:r>
      <w:r w:rsidR="009D2CEA">
        <w:t xml:space="preserve"> </w:t>
      </w:r>
      <w:r w:rsidR="00907CE0">
        <w:t>is</w:t>
      </w:r>
      <w:r w:rsidR="009D2CEA">
        <w:t xml:space="preserve"> </w:t>
      </w:r>
      <w:r w:rsidR="00907CE0">
        <w:t>safer</w:t>
      </w:r>
      <w:r w:rsidRPr="00435B73">
        <w:t>”</w:t>
      </w:r>
      <w:r w:rsidR="00907CE0">
        <w:t>,</w:t>
      </w:r>
      <w:r w:rsidR="009D2CEA">
        <w:t xml:space="preserve"> </w:t>
      </w:r>
      <w:r w:rsidRPr="00435B73">
        <w:t>as</w:t>
      </w:r>
      <w:r w:rsidR="009D2CEA">
        <w:t xml:space="preserve"> </w:t>
      </w:r>
      <w:r w:rsidRPr="00435B73">
        <w:t>a</w:t>
      </w:r>
      <w:r w:rsidR="009D2CEA">
        <w:t xml:space="preserve"> </w:t>
      </w:r>
      <w:r w:rsidRPr="00435B73">
        <w:t>general</w:t>
      </w:r>
      <w:r w:rsidR="009D2CEA">
        <w:t xml:space="preserve"> </w:t>
      </w:r>
      <w:r w:rsidRPr="00435B73">
        <w:t>rule</w:t>
      </w:r>
      <w:r w:rsidR="009D2CEA">
        <w:t xml:space="preserve"> </w:t>
      </w:r>
      <w:r w:rsidRPr="00435B73">
        <w:t>of</w:t>
      </w:r>
      <w:r w:rsidR="009D2CEA">
        <w:t xml:space="preserve"> </w:t>
      </w:r>
      <w:r w:rsidRPr="00435B73">
        <w:t>thumb</w:t>
      </w:r>
      <w:r w:rsidR="009D2CEA">
        <w:t xml:space="preserve"> </w:t>
      </w:r>
      <w:r w:rsidRPr="00435B73">
        <w:t>for</w:t>
      </w:r>
      <w:r w:rsidR="009D2CEA">
        <w:t xml:space="preserve"> </w:t>
      </w:r>
      <w:r w:rsidRPr="00435B73">
        <w:t>people</w:t>
      </w:r>
      <w:r w:rsidR="009D2CEA">
        <w:t xml:space="preserve"> </w:t>
      </w:r>
      <w:r w:rsidRPr="00435B73">
        <w:t>going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hospitality?</w:t>
      </w:r>
    </w:p>
    <w:p w:rsidR="00C42FC4" w:rsidRPr="00435B73" w:rsidP="00C42FC4">
      <w:pPr>
        <w:pStyle w:val="Answer"/>
      </w:pPr>
      <w:sdt>
        <w:sdtPr>
          <w:alias w:val="Witness"/>
          <w:id w:val="-198246519"/>
          <w:placeholder>
            <w:docPart w:val="DefaultPlaceholder_1082065158"/>
          </w:placeholder>
          <w:richText/>
        </w:sdtPr>
        <w:sdtContent>
          <w:r w:rsidRPr="00135068" w:rsidR="00135068">
            <w:rPr>
              <w:b/>
              <w:i/>
            </w:rPr>
            <w:t>Andrew</w:t>
          </w:r>
          <w:r w:rsidR="009D2CEA">
            <w:rPr>
              <w:b/>
              <w:i/>
            </w:rPr>
            <w:t xml:space="preserve"> </w:t>
          </w:r>
          <w:r w:rsidRPr="00135068" w:rsidR="00135068">
            <w:rPr>
              <w:b/>
              <w:i/>
            </w:rPr>
            <w:t>Kenny:</w:t>
          </w:r>
          <w:r w:rsidR="009D2CEA">
            <w:rPr>
              <w:b/>
            </w:rPr>
            <w:t xml:space="preserve"> </w:t>
          </w:r>
        </w:sdtContent>
      </w:sdt>
      <w:r w:rsidRPr="00435B73">
        <w:t>The</w:t>
      </w:r>
      <w:r w:rsidR="009D2CEA">
        <w:t xml:space="preserve"> </w:t>
      </w:r>
      <w:r w:rsidRPr="00435B73">
        <w:t>guidelines</w:t>
      </w:r>
      <w:r w:rsidR="009D2CEA">
        <w:t xml:space="preserve"> </w:t>
      </w:r>
      <w:r w:rsidRPr="00435B73">
        <w:t>are</w:t>
      </w:r>
      <w:r w:rsidR="009D2CEA">
        <w:t xml:space="preserve"> </w:t>
      </w:r>
      <w:r w:rsidRPr="00435B73">
        <w:t>still</w:t>
      </w:r>
      <w:r w:rsidR="009D2CEA">
        <w:t xml:space="preserve"> </w:t>
      </w:r>
      <w:r w:rsidRPr="00435B73">
        <w:t>coming</w:t>
      </w:r>
      <w:r w:rsidR="009D2CEA">
        <w:t xml:space="preserve"> </w:t>
      </w:r>
      <w:r w:rsidRPr="00435B73">
        <w:t>out.</w:t>
      </w:r>
      <w:r w:rsidR="009D2CEA">
        <w:t xml:space="preserve"> </w:t>
      </w:r>
      <w:r w:rsidRPr="00435B73">
        <w:t>I</w:t>
      </w:r>
      <w:r w:rsidR="009D2CEA">
        <w:t xml:space="preserve"> </w:t>
      </w:r>
      <w:r w:rsidRPr="00435B73">
        <w:t>defer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Kate</w:t>
      </w:r>
      <w:r w:rsidR="009D2CEA">
        <w:t xml:space="preserve"> </w:t>
      </w:r>
      <w:r w:rsidRPr="00435B73">
        <w:t>on</w:t>
      </w:r>
      <w:r w:rsidR="009D2CEA">
        <w:t xml:space="preserve"> </w:t>
      </w:r>
      <w:r w:rsidRPr="00435B73">
        <w:t>that</w:t>
      </w:r>
      <w:r w:rsidR="009D2CEA">
        <w:t xml:space="preserve"> </w:t>
      </w:r>
      <w:r w:rsidRPr="00435B73">
        <w:t>one,</w:t>
      </w:r>
      <w:r w:rsidR="009D2CEA">
        <w:t xml:space="preserve"> </w:t>
      </w:r>
      <w:r w:rsidRPr="00435B73">
        <w:t>if</w:t>
      </w:r>
      <w:r w:rsidR="009D2CEA">
        <w:t xml:space="preserve"> </w:t>
      </w:r>
      <w:r w:rsidRPr="00435B73">
        <w:t>she</w:t>
      </w:r>
      <w:r w:rsidR="009D2CEA">
        <w:t xml:space="preserve"> </w:t>
      </w:r>
      <w:r w:rsidRPr="00435B73">
        <w:t>has</w:t>
      </w:r>
      <w:r w:rsidR="009D2CEA">
        <w:t xml:space="preserve"> </w:t>
      </w:r>
      <w:r w:rsidRPr="00435B73">
        <w:t>anything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add.</w:t>
      </w:r>
    </w:p>
    <w:p w:rsidR="00C42FC4" w:rsidRPr="00435B73" w:rsidP="00907CE0">
      <w:pPr>
        <w:pStyle w:val="Question"/>
        <w:numPr>
          <w:ilvl w:val="0"/>
          <w:numId w:val="0"/>
        </w:numPr>
        <w:ind w:left="794"/>
      </w:pPr>
      <w:sdt>
        <w:sdtPr>
          <w:alias w:val="Member"/>
          <w:tag w:val="&lt;Member mnisId='155' dodsId='25772'&gt;"/>
          <w:id w:val="-472529888"/>
          <w:placeholder>
            <w:docPart w:val="DefaultPlaceholder_1082065158"/>
          </w:placeholder>
          <w:richText/>
        </w:sdtPr>
        <w:sdtContent>
          <w:r w:rsidRPr="00435B73">
            <w:rPr>
              <w:b/>
            </w:rPr>
            <w:t>Geraint</w:t>
          </w:r>
          <w:r w:rsidR="009D2CEA">
            <w:rPr>
              <w:b/>
            </w:rPr>
            <w:t xml:space="preserve"> </w:t>
          </w:r>
          <w:r w:rsidRPr="00435B73">
            <w:rPr>
              <w:b/>
            </w:rPr>
            <w:t>Davies:</w:t>
          </w:r>
        </w:sdtContent>
      </w:sdt>
      <w:r w:rsidR="009D2CEA">
        <w:t xml:space="preserve"> </w:t>
      </w:r>
      <w:r w:rsidRPr="00435B73">
        <w:t>What</w:t>
      </w:r>
      <w:r w:rsidR="009D2CEA">
        <w:t xml:space="preserve"> </w:t>
      </w:r>
      <w:r w:rsidRPr="00435B73">
        <w:t>do</w:t>
      </w:r>
      <w:r w:rsidR="009D2CEA">
        <w:t xml:space="preserve"> </w:t>
      </w:r>
      <w:r w:rsidRPr="00435B73">
        <w:t>you</w:t>
      </w:r>
      <w:r w:rsidR="009D2CEA">
        <w:t xml:space="preserve"> </w:t>
      </w:r>
      <w:r w:rsidRPr="00435B73">
        <w:t>think,</w:t>
      </w:r>
      <w:r w:rsidR="009D2CEA">
        <w:t xml:space="preserve"> </w:t>
      </w:r>
      <w:r w:rsidRPr="00435B73">
        <w:t>Kate?</w:t>
      </w:r>
    </w:p>
    <w:p w:rsidR="00907CE0" w:rsidP="00C42FC4">
      <w:pPr>
        <w:pStyle w:val="Answer"/>
      </w:pPr>
      <w:sdt>
        <w:sdtPr>
          <w:alias w:val="Witness"/>
          <w:id w:val="1788464943"/>
          <w:placeholder>
            <w:docPart w:val="DefaultPlaceholder_1082065158"/>
          </w:placeholder>
          <w:richText/>
        </w:sdtPr>
        <w:sdtContent>
          <w:r w:rsidRPr="00135068" w:rsidR="00135068">
            <w:rPr>
              <w:b/>
              <w:i/>
            </w:rPr>
            <w:t>Kate</w:t>
          </w:r>
          <w:r w:rsidR="009D2CEA">
            <w:rPr>
              <w:b/>
              <w:i/>
            </w:rPr>
            <w:t xml:space="preserve"> </w:t>
          </w:r>
          <w:r w:rsidRPr="00135068" w:rsidR="00135068">
            <w:rPr>
              <w:b/>
              <w:i/>
            </w:rPr>
            <w:t>Nicholls:</w:t>
          </w:r>
          <w:r w:rsidR="009D2CEA">
            <w:rPr>
              <w:b/>
            </w:rPr>
            <w:t xml:space="preserve"> </w:t>
          </w:r>
        </w:sdtContent>
      </w:sdt>
      <w:r w:rsidRPr="00435B73" w:rsidR="00C42FC4">
        <w:t>As</w:t>
      </w:r>
      <w:r w:rsidR="009D2CEA">
        <w:t xml:space="preserve"> </w:t>
      </w:r>
      <w:r w:rsidRPr="00435B73" w:rsidR="00C42FC4">
        <w:t>I</w:t>
      </w:r>
      <w:r w:rsidR="009D2CEA">
        <w:t xml:space="preserve"> </w:t>
      </w:r>
      <w:r w:rsidRPr="00435B73" w:rsidR="00C42FC4">
        <w:t>understand</w:t>
      </w:r>
      <w:r w:rsidR="009D2CEA">
        <w:t xml:space="preserve"> </w:t>
      </w:r>
      <w:r w:rsidRPr="00435B73" w:rsidR="00C42FC4">
        <w:t>it,</w:t>
      </w:r>
      <w:r w:rsidR="009D2CEA">
        <w:t xml:space="preserve"> </w:t>
      </w:r>
      <w:r w:rsidRPr="00435B73" w:rsidR="00C42FC4">
        <w:t>that</w:t>
      </w:r>
      <w:r w:rsidR="009D2CEA">
        <w:t xml:space="preserve"> </w:t>
      </w:r>
      <w:r w:rsidRPr="00435B73" w:rsidR="00C42FC4">
        <w:t>is</w:t>
      </w:r>
      <w:r w:rsidR="009D2CEA">
        <w:t xml:space="preserve"> </w:t>
      </w:r>
      <w:r w:rsidRPr="00435B73" w:rsidR="00C42FC4">
        <w:t>what</w:t>
      </w:r>
      <w:r w:rsidR="009D2CEA">
        <w:t xml:space="preserve"> </w:t>
      </w:r>
      <w:r w:rsidRPr="00435B73" w:rsidR="00C42FC4">
        <w:t>the</w:t>
      </w:r>
      <w:r w:rsidR="009D2CEA">
        <w:t xml:space="preserve"> </w:t>
      </w:r>
      <w:r w:rsidRPr="00435B73" w:rsidR="00C42FC4">
        <w:t>Prime</w:t>
      </w:r>
      <w:r w:rsidR="009D2CEA">
        <w:t xml:space="preserve"> </w:t>
      </w:r>
      <w:r w:rsidRPr="00435B73" w:rsidR="00C42FC4">
        <w:t>Minister</w:t>
      </w:r>
      <w:r w:rsidR="009D2CEA">
        <w:t xml:space="preserve"> </w:t>
      </w:r>
      <w:r w:rsidRPr="00435B73" w:rsidR="00C42FC4">
        <w:t>said</w:t>
      </w:r>
      <w:r w:rsidR="009D2CEA">
        <w:t xml:space="preserve"> </w:t>
      </w:r>
      <w:r w:rsidRPr="00435B73" w:rsidR="00C42FC4">
        <w:t>in</w:t>
      </w:r>
      <w:r w:rsidR="009D2CEA">
        <w:t xml:space="preserve"> </w:t>
      </w:r>
      <w:r w:rsidRPr="00435B73" w:rsidR="00C42FC4">
        <w:t>the</w:t>
      </w:r>
      <w:r w:rsidR="009D2CEA">
        <w:t xml:space="preserve"> </w:t>
      </w:r>
      <w:r w:rsidRPr="00435B73" w:rsidR="00C42FC4">
        <w:t>House</w:t>
      </w:r>
      <w:r w:rsidR="009D2CEA">
        <w:t xml:space="preserve"> </w:t>
      </w:r>
      <w:r w:rsidRPr="00435B73" w:rsidR="00C42FC4">
        <w:t>of</w:t>
      </w:r>
      <w:r w:rsidR="009D2CEA">
        <w:t xml:space="preserve"> </w:t>
      </w:r>
      <w:r w:rsidRPr="00435B73" w:rsidR="00C42FC4">
        <w:t>Commons</w:t>
      </w:r>
      <w:r w:rsidR="009D2CEA">
        <w:t xml:space="preserve"> </w:t>
      </w:r>
      <w:r w:rsidRPr="00435B73" w:rsidR="00C42FC4">
        <w:t>earlier</w:t>
      </w:r>
      <w:r w:rsidR="009D2CEA">
        <w:t xml:space="preserve"> </w:t>
      </w:r>
      <w:r w:rsidRPr="00435B73" w:rsidR="00C42FC4">
        <w:t>today:</w:t>
      </w:r>
      <w:r w:rsidR="009D2CEA">
        <w:t xml:space="preserve"> </w:t>
      </w:r>
      <w:r w:rsidRPr="00435B73" w:rsidR="00C42FC4">
        <w:t>two</w:t>
      </w:r>
      <w:r w:rsidR="009D2CEA">
        <w:t xml:space="preserve"> </w:t>
      </w:r>
      <w:r w:rsidRPr="00435B73" w:rsidR="00C42FC4">
        <w:t>metres</w:t>
      </w:r>
      <w:r w:rsidR="009D2CEA">
        <w:t xml:space="preserve"> </w:t>
      </w:r>
      <w:r w:rsidRPr="00435B73" w:rsidR="00C42FC4">
        <w:t>whe</w:t>
      </w:r>
      <w:r>
        <w:t>re</w:t>
      </w:r>
      <w:r w:rsidR="009D2CEA">
        <w:t xml:space="preserve"> </w:t>
      </w:r>
      <w:r>
        <w:t>you</w:t>
      </w:r>
      <w:r w:rsidR="009D2CEA">
        <w:t xml:space="preserve"> </w:t>
      </w:r>
      <w:r>
        <w:t>can</w:t>
      </w:r>
      <w:r w:rsidR="009D2CEA">
        <w:t xml:space="preserve"> </w:t>
      </w:r>
      <w:r>
        <w:t>manage</w:t>
      </w:r>
      <w:r w:rsidR="009D2CEA">
        <w:t xml:space="preserve"> </w:t>
      </w:r>
      <w:r>
        <w:t>to</w:t>
      </w:r>
      <w:r w:rsidR="009D2CEA">
        <w:t xml:space="preserve"> </w:t>
      </w:r>
      <w:r>
        <w:t>achieve</w:t>
      </w:r>
      <w:r w:rsidR="009D2CEA">
        <w:t xml:space="preserve"> </w:t>
      </w:r>
      <w:r>
        <w:t>it.</w:t>
      </w:r>
      <w:r w:rsidR="009D2CEA">
        <w:t xml:space="preserve"> </w:t>
      </w:r>
      <w:r w:rsidRPr="00435B73">
        <w:t>Where</w:t>
      </w:r>
      <w:r w:rsidR="009D2CEA">
        <w:t xml:space="preserve"> </w:t>
      </w:r>
      <w:r w:rsidRPr="00435B73" w:rsidR="00C42FC4">
        <w:t>it</w:t>
      </w:r>
      <w:r w:rsidR="009D2CEA">
        <w:t xml:space="preserve"> </w:t>
      </w:r>
      <w:r w:rsidRPr="00435B73" w:rsidR="00C42FC4">
        <w:t>is</w:t>
      </w:r>
      <w:r w:rsidR="009D2CEA">
        <w:t xml:space="preserve"> </w:t>
      </w:r>
      <w:r w:rsidRPr="00435B73" w:rsidR="00C42FC4">
        <w:t>not</w:t>
      </w:r>
      <w:r w:rsidR="009D2CEA">
        <w:t xml:space="preserve"> </w:t>
      </w:r>
      <w:r w:rsidRPr="00435B73" w:rsidR="00C42FC4">
        <w:t>practical</w:t>
      </w:r>
      <w:r w:rsidR="009D2CEA">
        <w:t xml:space="preserve"> </w:t>
      </w:r>
      <w:r w:rsidRPr="00435B73" w:rsidR="00C42FC4">
        <w:t>or</w:t>
      </w:r>
      <w:r w:rsidR="009D2CEA">
        <w:t xml:space="preserve"> </w:t>
      </w:r>
      <w:r>
        <w:t>it</w:t>
      </w:r>
      <w:r w:rsidR="009D2CEA">
        <w:t xml:space="preserve"> </w:t>
      </w:r>
      <w:r w:rsidRPr="00435B73" w:rsidR="0082042A">
        <w:t>will</w:t>
      </w:r>
      <w:r w:rsidR="009D2CEA">
        <w:t xml:space="preserve"> </w:t>
      </w:r>
      <w:r w:rsidRPr="00435B73" w:rsidR="0082042A">
        <w:t>stop</w:t>
      </w:r>
      <w:r w:rsidR="009D2CEA">
        <w:t xml:space="preserve"> </w:t>
      </w:r>
      <w:r w:rsidRPr="00435B73" w:rsidR="0082042A">
        <w:t>you</w:t>
      </w:r>
      <w:r w:rsidR="009D2CEA">
        <w:t xml:space="preserve"> </w:t>
      </w:r>
      <w:r w:rsidRPr="00435B73" w:rsidR="0082042A">
        <w:t>reopening,</w:t>
      </w:r>
      <w:r w:rsidR="009D2CEA">
        <w:t xml:space="preserve"> </w:t>
      </w:r>
      <w:r w:rsidRPr="00435B73" w:rsidR="0082042A">
        <w:t>open</w:t>
      </w:r>
      <w:r w:rsidR="009D2CEA">
        <w:t xml:space="preserve"> </w:t>
      </w:r>
      <w:r w:rsidRPr="00435B73" w:rsidR="0082042A">
        <w:t>at</w:t>
      </w:r>
      <w:r w:rsidR="009D2CEA">
        <w:t xml:space="preserve"> </w:t>
      </w:r>
      <w:r w:rsidRPr="00435B73" w:rsidR="0082042A">
        <w:t>one</w:t>
      </w:r>
      <w:r w:rsidR="009D2CEA">
        <w:t xml:space="preserve"> </w:t>
      </w:r>
      <w:r w:rsidRPr="00435B73" w:rsidR="00435B73">
        <w:t>metre</w:t>
      </w:r>
      <w:r>
        <w:t>,</w:t>
      </w:r>
      <w:r w:rsidR="009D2CEA">
        <w:t xml:space="preserve"> </w:t>
      </w:r>
      <w:r w:rsidRPr="00435B73" w:rsidR="0082042A">
        <w:t>provid</w:t>
      </w:r>
      <w:r>
        <w:t>ed</w:t>
      </w:r>
      <w:r w:rsidR="009D2CEA">
        <w:t xml:space="preserve"> </w:t>
      </w:r>
      <w:r w:rsidRPr="00435B73" w:rsidR="0082042A">
        <w:t>you</w:t>
      </w:r>
      <w:r w:rsidR="009D2CEA">
        <w:t xml:space="preserve"> </w:t>
      </w:r>
      <w:r w:rsidRPr="00435B73" w:rsidR="0082042A">
        <w:t>have</w:t>
      </w:r>
      <w:r w:rsidR="009D2CEA">
        <w:t xml:space="preserve"> </w:t>
      </w:r>
      <w:r w:rsidRPr="00435B73" w:rsidR="0082042A">
        <w:t>the</w:t>
      </w:r>
      <w:r w:rsidR="009D2CEA">
        <w:t xml:space="preserve"> </w:t>
      </w:r>
      <w:r w:rsidRPr="00435B73" w:rsidR="0082042A">
        <w:t>additional</w:t>
      </w:r>
      <w:r w:rsidR="009D2CEA">
        <w:t xml:space="preserve"> </w:t>
      </w:r>
      <w:r w:rsidRPr="00435B73" w:rsidR="0082042A">
        <w:t>mitigation</w:t>
      </w:r>
      <w:r w:rsidR="009D2CEA">
        <w:t xml:space="preserve"> </w:t>
      </w:r>
      <w:r w:rsidRPr="00435B73" w:rsidR="0082042A">
        <w:t>measures.</w:t>
      </w:r>
      <w:r w:rsidR="009D2CEA">
        <w:t xml:space="preserve"> </w:t>
      </w:r>
      <w:r>
        <w:t>I</w:t>
      </w:r>
      <w:r w:rsidR="009D2CEA">
        <w:t xml:space="preserve"> </w:t>
      </w:r>
      <w:r>
        <w:t>go</w:t>
      </w:r>
      <w:r w:rsidR="009D2CEA">
        <w:t xml:space="preserve"> </w:t>
      </w:r>
      <w:r>
        <w:t>back</w:t>
      </w:r>
      <w:r w:rsidR="009D2CEA">
        <w:t xml:space="preserve"> </w:t>
      </w:r>
      <w:r>
        <w:t>to</w:t>
      </w:r>
      <w:r w:rsidR="009D2CEA">
        <w:t xml:space="preserve"> </w:t>
      </w:r>
      <w:r>
        <w:t>the</w:t>
      </w:r>
      <w:r w:rsidR="009D2CEA">
        <w:t xml:space="preserve"> </w:t>
      </w:r>
      <w:r>
        <w:t>fact</w:t>
      </w:r>
      <w:r w:rsidR="009D2CEA">
        <w:t xml:space="preserve"> </w:t>
      </w:r>
      <w:r>
        <w:t>that</w:t>
      </w:r>
      <w:r w:rsidR="009D2CEA">
        <w:t xml:space="preserve"> </w:t>
      </w:r>
      <w:r w:rsidRPr="00435B73" w:rsidR="0082042A">
        <w:t>a</w:t>
      </w:r>
      <w:r w:rsidR="009D2CEA">
        <w:t xml:space="preserve"> </w:t>
      </w:r>
      <w:r w:rsidRPr="00435B73" w:rsidR="0082042A">
        <w:t>third</w:t>
      </w:r>
      <w:r w:rsidR="009D2CEA">
        <w:t xml:space="preserve"> </w:t>
      </w:r>
      <w:r w:rsidRPr="00435B73" w:rsidR="0082042A">
        <w:t>of</w:t>
      </w:r>
      <w:r w:rsidR="009D2CEA">
        <w:t xml:space="preserve"> </w:t>
      </w:r>
      <w:r w:rsidRPr="00435B73" w:rsidR="0082042A">
        <w:t>our</w:t>
      </w:r>
      <w:r w:rsidR="009D2CEA">
        <w:t xml:space="preserve"> </w:t>
      </w:r>
      <w:r w:rsidRPr="00435B73" w:rsidR="0082042A">
        <w:t>hotels</w:t>
      </w:r>
      <w:r w:rsidR="009D2CEA">
        <w:t xml:space="preserve"> </w:t>
      </w:r>
      <w:r>
        <w:t>have</w:t>
      </w:r>
      <w:r w:rsidR="009D2CEA">
        <w:t xml:space="preserve"> </w:t>
      </w:r>
      <w:r w:rsidRPr="00435B73" w:rsidR="0082042A">
        <w:t>stayed</w:t>
      </w:r>
      <w:r w:rsidR="009D2CEA">
        <w:t xml:space="preserve"> </w:t>
      </w:r>
      <w:r w:rsidRPr="00435B73" w:rsidR="0082042A">
        <w:t>open</w:t>
      </w:r>
      <w:r w:rsidR="009D2CEA">
        <w:t xml:space="preserve"> </w:t>
      </w:r>
      <w:r w:rsidRPr="00435B73" w:rsidR="0082042A">
        <w:t>through</w:t>
      </w:r>
      <w:r w:rsidR="009D2CEA">
        <w:t xml:space="preserve"> </w:t>
      </w:r>
      <w:r w:rsidRPr="00435B73" w:rsidR="0082042A">
        <w:t>this</w:t>
      </w:r>
      <w:r w:rsidR="009D2CEA">
        <w:t xml:space="preserve"> </w:t>
      </w:r>
      <w:r w:rsidRPr="00435B73" w:rsidR="0082042A">
        <w:t>crisis,</w:t>
      </w:r>
      <w:r w:rsidR="009D2CEA">
        <w:t xml:space="preserve"> </w:t>
      </w:r>
      <w:r w:rsidRPr="00435B73" w:rsidR="0082042A">
        <w:t>looked</w:t>
      </w:r>
      <w:r w:rsidR="009D2CEA">
        <w:t xml:space="preserve"> </w:t>
      </w:r>
      <w:r w:rsidRPr="00435B73" w:rsidR="0082042A">
        <w:t>after</w:t>
      </w:r>
      <w:r w:rsidR="009D2CEA">
        <w:t xml:space="preserve"> </w:t>
      </w:r>
      <w:r w:rsidRPr="00435B73" w:rsidR="0082042A">
        <w:t>the</w:t>
      </w:r>
      <w:r w:rsidR="009D2CEA">
        <w:t xml:space="preserve"> </w:t>
      </w:r>
      <w:r w:rsidRPr="00435B73" w:rsidR="0082042A">
        <w:t>most</w:t>
      </w:r>
      <w:r w:rsidR="009D2CEA">
        <w:t xml:space="preserve"> </w:t>
      </w:r>
      <w:r w:rsidRPr="00435B73" w:rsidR="0082042A">
        <w:t>vulnerable</w:t>
      </w:r>
      <w:r w:rsidR="009D2CEA">
        <w:t xml:space="preserve"> </w:t>
      </w:r>
      <w:r>
        <w:t>and</w:t>
      </w:r>
      <w:r w:rsidR="009D2CEA">
        <w:t xml:space="preserve"> </w:t>
      </w:r>
      <w:r w:rsidRPr="00435B73" w:rsidR="0082042A">
        <w:t>at-risk</w:t>
      </w:r>
      <w:r w:rsidR="009D2CEA">
        <w:t xml:space="preserve"> </w:t>
      </w:r>
      <w:r w:rsidRPr="00435B73" w:rsidR="0082042A">
        <w:t>people,</w:t>
      </w:r>
      <w:r w:rsidR="009D2CEA">
        <w:t xml:space="preserve"> </w:t>
      </w:r>
      <w:r w:rsidRPr="00435B73" w:rsidR="0082042A">
        <w:t>housed</w:t>
      </w:r>
      <w:r w:rsidR="009D2CEA">
        <w:t xml:space="preserve"> </w:t>
      </w:r>
      <w:r w:rsidRPr="00435B73" w:rsidR="0082042A">
        <w:t>them</w:t>
      </w:r>
      <w:r w:rsidR="009D2CEA">
        <w:t xml:space="preserve"> </w:t>
      </w:r>
      <w:r w:rsidRPr="00435B73" w:rsidR="0082042A">
        <w:t>effectively.</w:t>
      </w:r>
      <w:r w:rsidR="009D2CEA">
        <w:t xml:space="preserve"> </w:t>
      </w:r>
      <w:r w:rsidRPr="00435B73" w:rsidR="0082042A">
        <w:t>We</w:t>
      </w:r>
      <w:r w:rsidR="009D2CEA">
        <w:t xml:space="preserve"> </w:t>
      </w:r>
      <w:r w:rsidRPr="00435B73" w:rsidR="0082042A">
        <w:t>have</w:t>
      </w:r>
      <w:r w:rsidR="009D2CEA">
        <w:t xml:space="preserve"> </w:t>
      </w:r>
      <w:r w:rsidRPr="00435B73" w:rsidR="0082042A">
        <w:t>not</w:t>
      </w:r>
      <w:r w:rsidR="009D2CEA">
        <w:t xml:space="preserve"> </w:t>
      </w:r>
      <w:r>
        <w:t>had</w:t>
      </w:r>
      <w:r w:rsidR="009D2CEA">
        <w:t xml:space="preserve"> </w:t>
      </w:r>
      <w:r w:rsidRPr="00435B73" w:rsidR="0082042A">
        <w:t>one</w:t>
      </w:r>
      <w:r w:rsidR="009D2CEA">
        <w:t xml:space="preserve"> </w:t>
      </w:r>
      <w:r w:rsidRPr="00435B73" w:rsidR="0082042A">
        <w:t>case.</w:t>
      </w:r>
      <w:r w:rsidR="009D2CEA">
        <w:t xml:space="preserve"> </w:t>
      </w:r>
      <w:r w:rsidRPr="00435B73" w:rsidR="00435B73">
        <w:t>Our</w:t>
      </w:r>
      <w:r w:rsidR="009D2CEA">
        <w:t xml:space="preserve"> </w:t>
      </w:r>
      <w:r w:rsidRPr="00435B73" w:rsidR="00435B73">
        <w:t>infection</w:t>
      </w:r>
      <w:r w:rsidR="009D2CEA">
        <w:t xml:space="preserve"> </w:t>
      </w:r>
      <w:r w:rsidRPr="00435B73" w:rsidR="00435B73">
        <w:t>controls</w:t>
      </w:r>
      <w:r w:rsidR="009D2CEA">
        <w:t xml:space="preserve"> </w:t>
      </w:r>
      <w:r w:rsidRPr="00435B73" w:rsidR="00435B73">
        <w:t>in</w:t>
      </w:r>
      <w:r w:rsidR="009D2CEA">
        <w:t xml:space="preserve"> </w:t>
      </w:r>
      <w:r w:rsidRPr="00435B73" w:rsidR="00435B73">
        <w:t>the</w:t>
      </w:r>
      <w:r w:rsidR="009D2CEA">
        <w:t xml:space="preserve"> </w:t>
      </w:r>
      <w:r w:rsidRPr="00435B73" w:rsidR="00435B73">
        <w:t>food</w:t>
      </w:r>
      <w:r w:rsidR="009D2CEA">
        <w:t xml:space="preserve"> </w:t>
      </w:r>
      <w:r w:rsidRPr="00435B73" w:rsidR="00435B73">
        <w:t>industry</w:t>
      </w:r>
      <w:r w:rsidR="009D2CEA">
        <w:t xml:space="preserve"> </w:t>
      </w:r>
      <w:r w:rsidRPr="00435B73" w:rsidR="00435B73">
        <w:t>are</w:t>
      </w:r>
      <w:r w:rsidR="009D2CEA">
        <w:t xml:space="preserve"> </w:t>
      </w:r>
      <w:r w:rsidRPr="00435B73" w:rsidR="00435B73">
        <w:t>second</w:t>
      </w:r>
      <w:r w:rsidR="009D2CEA">
        <w:t xml:space="preserve"> </w:t>
      </w:r>
      <w:r w:rsidRPr="00435B73" w:rsidR="00435B73">
        <w:t>to</w:t>
      </w:r>
      <w:r w:rsidR="009D2CEA">
        <w:t xml:space="preserve"> </w:t>
      </w:r>
      <w:r w:rsidRPr="00435B73" w:rsidR="00435B73">
        <w:t>none</w:t>
      </w:r>
      <w:r>
        <w:t>.</w:t>
      </w:r>
      <w:r w:rsidR="009D2CEA">
        <w:t xml:space="preserve"> </w:t>
      </w:r>
      <w:r w:rsidRPr="00435B73">
        <w:t>We</w:t>
      </w:r>
      <w:r w:rsidR="009D2CEA">
        <w:t xml:space="preserve"> </w:t>
      </w:r>
      <w:r w:rsidRPr="00435B73" w:rsidR="00435B73">
        <w:t>will</w:t>
      </w:r>
      <w:r w:rsidR="009D2CEA">
        <w:t xml:space="preserve"> </w:t>
      </w:r>
      <w:r w:rsidRPr="00435B73" w:rsidR="00435B73">
        <w:t>put</w:t>
      </w:r>
      <w:r w:rsidR="009D2CEA">
        <w:t xml:space="preserve"> </w:t>
      </w:r>
      <w:r w:rsidRPr="00435B73" w:rsidR="00435B73">
        <w:t>in</w:t>
      </w:r>
      <w:r w:rsidR="009D2CEA">
        <w:t xml:space="preserve"> </w:t>
      </w:r>
      <w:r w:rsidRPr="00435B73" w:rsidR="00435B73">
        <w:t>place</w:t>
      </w:r>
      <w:r w:rsidR="009D2CEA">
        <w:t xml:space="preserve"> </w:t>
      </w:r>
      <w:r w:rsidRPr="00435B73" w:rsidR="00435B73">
        <w:t>all</w:t>
      </w:r>
      <w:r w:rsidR="009D2CEA">
        <w:t xml:space="preserve"> </w:t>
      </w:r>
      <w:r w:rsidRPr="00435B73" w:rsidR="00435B73">
        <w:t>the</w:t>
      </w:r>
      <w:r w:rsidR="009D2CEA">
        <w:t xml:space="preserve"> </w:t>
      </w:r>
      <w:r w:rsidRPr="00435B73" w:rsidR="00435B73">
        <w:t>measures</w:t>
      </w:r>
      <w:r w:rsidR="009D2CEA">
        <w:t xml:space="preserve"> </w:t>
      </w:r>
      <w:r w:rsidRPr="00435B73" w:rsidR="00435B73">
        <w:t>we</w:t>
      </w:r>
      <w:r w:rsidR="009D2CEA">
        <w:t xml:space="preserve"> </w:t>
      </w:r>
      <w:r w:rsidRPr="00435B73" w:rsidR="00435B73">
        <w:t>need</w:t>
      </w:r>
      <w:r w:rsidR="00435B73">
        <w:t>,</w:t>
      </w:r>
      <w:r w:rsidR="009D2CEA">
        <w:t xml:space="preserve"> </w:t>
      </w:r>
      <w:r w:rsidRPr="00435B73" w:rsidR="00435B73">
        <w:t>to</w:t>
      </w:r>
      <w:r w:rsidR="009D2CEA">
        <w:t xml:space="preserve"> </w:t>
      </w:r>
      <w:r w:rsidRPr="00435B73" w:rsidR="00435B73">
        <w:t>make</w:t>
      </w:r>
      <w:r w:rsidR="009D2CEA">
        <w:t xml:space="preserve"> </w:t>
      </w:r>
      <w:r w:rsidRPr="00435B73" w:rsidR="00435B73">
        <w:t>sure</w:t>
      </w:r>
      <w:r w:rsidR="009D2CEA">
        <w:t xml:space="preserve"> </w:t>
      </w:r>
      <w:r w:rsidRPr="00435B73" w:rsidR="00435B73">
        <w:t>you</w:t>
      </w:r>
      <w:r w:rsidR="009D2CEA">
        <w:t xml:space="preserve"> </w:t>
      </w:r>
      <w:r w:rsidRPr="00435B73" w:rsidR="00435B73">
        <w:t>can</w:t>
      </w:r>
      <w:r w:rsidR="009D2CEA">
        <w:t xml:space="preserve"> </w:t>
      </w:r>
      <w:r w:rsidRPr="00435B73" w:rsidR="00435B73">
        <w:t>safely</w:t>
      </w:r>
      <w:r w:rsidR="009D2CEA">
        <w:t xml:space="preserve"> </w:t>
      </w:r>
      <w:r w:rsidRPr="00435B73" w:rsidR="00435B73">
        <w:t>operate</w:t>
      </w:r>
      <w:r w:rsidR="009D2CEA">
        <w:t xml:space="preserve"> </w:t>
      </w:r>
      <w:r w:rsidRPr="00435B73" w:rsidR="00435B73">
        <w:t>at</w:t>
      </w:r>
      <w:r w:rsidR="009D2CEA">
        <w:t xml:space="preserve"> </w:t>
      </w:r>
      <w:r w:rsidRPr="00435B73" w:rsidR="00435B73">
        <w:t>one</w:t>
      </w:r>
      <w:r w:rsidR="009D2CEA">
        <w:t xml:space="preserve"> </w:t>
      </w:r>
      <w:r w:rsidRPr="00435B73" w:rsidR="00435B73">
        <w:t>metre.</w:t>
      </w:r>
      <w:r w:rsidR="009D2CEA">
        <w:t xml:space="preserve"> </w:t>
      </w:r>
    </w:p>
    <w:p w:rsidR="0082042A" w:rsidP="00C42FC4">
      <w:pPr>
        <w:pStyle w:val="Answer"/>
      </w:pPr>
      <w:r w:rsidRPr="00435B73">
        <w:t>One</w:t>
      </w:r>
      <w:r w:rsidR="009D2CEA">
        <w:t xml:space="preserve"> </w:t>
      </w:r>
      <w:r w:rsidRPr="00435B73">
        <w:t>metre</w:t>
      </w:r>
      <w:r w:rsidR="009D2CEA">
        <w:t xml:space="preserve"> </w:t>
      </w:r>
      <w:r w:rsidRPr="00435B73">
        <w:t>is</w:t>
      </w:r>
      <w:r w:rsidR="009D2CEA">
        <w:t xml:space="preserve"> </w:t>
      </w:r>
      <w:r w:rsidRPr="00435B73">
        <w:t>not</w:t>
      </w:r>
      <w:r w:rsidR="009D2CEA">
        <w:t xml:space="preserve"> </w:t>
      </w:r>
      <w:r w:rsidRPr="00435B73">
        <w:t>unsafe.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World</w:t>
      </w:r>
      <w:r w:rsidR="009D2CEA">
        <w:t xml:space="preserve"> </w:t>
      </w:r>
      <w:r w:rsidRPr="00435B73">
        <w:t>Health</w:t>
      </w:r>
      <w:r w:rsidR="009D2CEA">
        <w:t xml:space="preserve"> </w:t>
      </w:r>
      <w:r w:rsidRPr="00435B73">
        <w:t>Organi</w:t>
      </w:r>
      <w:r w:rsidR="00BF59A1">
        <w:t>s</w:t>
      </w:r>
      <w:r w:rsidRPr="00435B73">
        <w:t>ation</w:t>
      </w:r>
      <w:r w:rsidR="009D2CEA">
        <w:t xml:space="preserve"> </w:t>
      </w:r>
      <w:r w:rsidRPr="00435B73">
        <w:t>is</w:t>
      </w:r>
      <w:r w:rsidR="009D2CEA">
        <w:t xml:space="preserve"> </w:t>
      </w:r>
      <w:r w:rsidRPr="00435B73">
        <w:t>qui</w:t>
      </w:r>
      <w:r w:rsidR="00907CE0">
        <w:t>te</w:t>
      </w:r>
      <w:r w:rsidR="009D2CEA">
        <w:t xml:space="preserve"> </w:t>
      </w:r>
      <w:r w:rsidR="00907CE0">
        <w:t>clear</w:t>
      </w:r>
      <w:r w:rsidR="009D2CEA">
        <w:t xml:space="preserve"> </w:t>
      </w:r>
      <w:r w:rsidR="00907CE0">
        <w:t>that</w:t>
      </w:r>
      <w:r w:rsidR="009D2CEA">
        <w:t xml:space="preserve"> </w:t>
      </w:r>
      <w:r w:rsidR="00907CE0">
        <w:t>one</w:t>
      </w:r>
      <w:r w:rsidR="009D2CEA">
        <w:t xml:space="preserve"> </w:t>
      </w:r>
      <w:r w:rsidR="00907CE0">
        <w:t>metre</w:t>
      </w:r>
      <w:r w:rsidR="009D2CEA">
        <w:t xml:space="preserve"> </w:t>
      </w:r>
      <w:r w:rsidR="00907CE0">
        <w:t>is</w:t>
      </w:r>
      <w:r w:rsidR="009D2CEA">
        <w:t xml:space="preserve"> </w:t>
      </w:r>
      <w:r w:rsidR="00907CE0">
        <w:t>safe</w:t>
      </w:r>
      <w:r w:rsidR="009D2CEA">
        <w:t xml:space="preserve"> </w:t>
      </w:r>
      <w:r w:rsidR="00907CE0">
        <w:t>and</w:t>
      </w:r>
      <w:r w:rsidR="009D2CEA">
        <w:t xml:space="preserve"> </w:t>
      </w:r>
      <w:r w:rsidRPr="00435B73">
        <w:t>two</w:t>
      </w:r>
      <w:r w:rsidR="009D2CEA">
        <w:t xml:space="preserve"> </w:t>
      </w:r>
      <w:r w:rsidRPr="00435B73">
        <w:t>metres</w:t>
      </w:r>
      <w:r w:rsidR="009D2CEA">
        <w:t xml:space="preserve"> </w:t>
      </w:r>
      <w:r w:rsidRPr="00435B73">
        <w:t>is</w:t>
      </w:r>
      <w:r w:rsidR="009D2CEA">
        <w:t xml:space="preserve"> </w:t>
      </w:r>
      <w:r w:rsidRPr="00435B73">
        <w:t>safer</w:t>
      </w:r>
      <w:r w:rsidR="00907CE0">
        <w:t>.</w:t>
      </w:r>
      <w:r w:rsidR="009D2CEA">
        <w:t xml:space="preserve"> </w:t>
      </w:r>
      <w:r w:rsidRPr="00435B73" w:rsidR="00907CE0">
        <w:t>That</w:t>
      </w:r>
      <w:r w:rsidR="009D2CEA">
        <w:t xml:space="preserve"> </w:t>
      </w:r>
      <w:r w:rsidRPr="00435B73">
        <w:t>is</w:t>
      </w:r>
      <w:r w:rsidR="009D2CEA">
        <w:t xml:space="preserve"> </w:t>
      </w:r>
      <w:r w:rsidRPr="00435B73">
        <w:t>what</w:t>
      </w:r>
      <w:r w:rsidR="009D2CEA">
        <w:t xml:space="preserve"> </w:t>
      </w:r>
      <w:r w:rsidRPr="00435B73">
        <w:t>I</w:t>
      </w:r>
      <w:r w:rsidR="009D2CEA">
        <w:t xml:space="preserve"> </w:t>
      </w:r>
      <w:r w:rsidRPr="00435B73">
        <w:t>heard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Prime</w:t>
      </w:r>
      <w:r w:rsidR="009D2CEA">
        <w:t xml:space="preserve"> </w:t>
      </w:r>
      <w:r w:rsidRPr="00435B73">
        <w:t>Minister</w:t>
      </w:r>
      <w:r w:rsidR="009D2CEA">
        <w:t xml:space="preserve"> </w:t>
      </w:r>
      <w:r w:rsidRPr="00435B73">
        <w:t>say</w:t>
      </w:r>
      <w:r w:rsidR="009D2CEA">
        <w:t xml:space="preserve"> </w:t>
      </w:r>
      <w:r w:rsidRPr="00435B73">
        <w:t>in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House</w:t>
      </w:r>
      <w:r w:rsidR="009D2CEA">
        <w:t xml:space="preserve"> </w:t>
      </w:r>
      <w:r w:rsidRPr="00435B73">
        <w:t>of</w:t>
      </w:r>
      <w:r w:rsidR="009D2CEA">
        <w:t xml:space="preserve"> </w:t>
      </w:r>
      <w:r w:rsidRPr="00435B73">
        <w:t>Commons</w:t>
      </w:r>
      <w:r w:rsidR="009D2CEA">
        <w:t xml:space="preserve"> </w:t>
      </w:r>
      <w:r w:rsidRPr="00435B73">
        <w:t>today.</w:t>
      </w:r>
      <w:r w:rsidR="009D2CEA">
        <w:t xml:space="preserve"> </w:t>
      </w:r>
      <w:r w:rsidRPr="00435B73">
        <w:t>Equally,</w:t>
      </w:r>
      <w:r w:rsidR="009D2CEA">
        <w:t xml:space="preserve"> </w:t>
      </w:r>
      <w:r w:rsidRPr="00435B73">
        <w:t>outdoors</w:t>
      </w:r>
      <w:r w:rsidR="009D2CEA">
        <w:t xml:space="preserve"> </w:t>
      </w:r>
      <w:r w:rsidRPr="00435B73">
        <w:t>is</w:t>
      </w:r>
      <w:r w:rsidR="009D2CEA">
        <w:t xml:space="preserve"> </w:t>
      </w:r>
      <w:r w:rsidRPr="00435B73">
        <w:t>safer</w:t>
      </w:r>
      <w:r w:rsidR="009D2CEA">
        <w:t xml:space="preserve"> </w:t>
      </w:r>
      <w:r w:rsidRPr="00435B73">
        <w:t>than</w:t>
      </w:r>
      <w:r w:rsidR="009D2CEA">
        <w:t xml:space="preserve"> </w:t>
      </w:r>
      <w:r w:rsidRPr="00435B73">
        <w:t>indoors,</w:t>
      </w:r>
      <w:r w:rsidR="009D2CEA">
        <w:t xml:space="preserve"> </w:t>
      </w:r>
      <w:r w:rsidRPr="00435B73">
        <w:t>but</w:t>
      </w:r>
      <w:r w:rsidR="009D2CEA">
        <w:t xml:space="preserve"> </w:t>
      </w:r>
      <w:r w:rsidRPr="00435B73">
        <w:t>you</w:t>
      </w:r>
      <w:r w:rsidR="009D2CEA">
        <w:t xml:space="preserve"> </w:t>
      </w:r>
      <w:r w:rsidRPr="00435B73">
        <w:t>can</w:t>
      </w:r>
      <w:r w:rsidR="009D2CEA">
        <w:t xml:space="preserve"> </w:t>
      </w:r>
      <w:r w:rsidRPr="00435B73">
        <w:t>be</w:t>
      </w:r>
      <w:r w:rsidR="009D2CEA">
        <w:t xml:space="preserve"> </w:t>
      </w:r>
      <w:r w:rsidRPr="00435B73">
        <w:t>indoors</w:t>
      </w:r>
      <w:r w:rsidR="00907CE0">
        <w:t>.</w:t>
      </w:r>
      <w:r w:rsidR="009D2CEA">
        <w:t xml:space="preserve"> </w:t>
      </w:r>
      <w:r w:rsidRPr="00435B73" w:rsidR="00907CE0">
        <w:t>You</w:t>
      </w:r>
      <w:r w:rsidR="009D2CEA">
        <w:t xml:space="preserve"> </w:t>
      </w:r>
      <w:r w:rsidRPr="00435B73">
        <w:t>can</w:t>
      </w:r>
      <w:r w:rsidR="009D2CEA">
        <w:t xml:space="preserve"> </w:t>
      </w:r>
      <w:r w:rsidRPr="00435B73">
        <w:t>be</w:t>
      </w:r>
      <w:r w:rsidR="009D2CEA">
        <w:t xml:space="preserve"> </w:t>
      </w:r>
      <w:r w:rsidRPr="00435B73">
        <w:t>at</w:t>
      </w:r>
      <w:r w:rsidR="009D2CEA">
        <w:t xml:space="preserve"> </w:t>
      </w:r>
      <w:r w:rsidRPr="00435B73">
        <w:t>one</w:t>
      </w:r>
      <w:r w:rsidR="009D2CEA">
        <w:t xml:space="preserve"> </w:t>
      </w:r>
      <w:r w:rsidRPr="00435B73">
        <w:t>metre</w:t>
      </w:r>
      <w:r w:rsidR="00907CE0">
        <w:t>.</w:t>
      </w:r>
      <w:r w:rsidR="009D2CEA">
        <w:t xml:space="preserve"> </w:t>
      </w:r>
      <w:r w:rsidRPr="00435B73" w:rsidR="00907CE0">
        <w:t>If</w:t>
      </w:r>
      <w:r w:rsidR="009D2CEA">
        <w:t xml:space="preserve"> </w:t>
      </w:r>
      <w:r w:rsidRPr="00435B73">
        <w:t>you</w:t>
      </w:r>
      <w:r w:rsidR="009D2CEA">
        <w:t xml:space="preserve"> </w:t>
      </w:r>
      <w:r w:rsidRPr="00435B73">
        <w:t>have</w:t>
      </w:r>
      <w:r w:rsidR="009D2CEA">
        <w:t xml:space="preserve"> </w:t>
      </w:r>
      <w:r w:rsidRPr="00435B73">
        <w:t>infection</w:t>
      </w:r>
      <w:r w:rsidR="009D2CEA">
        <w:t xml:space="preserve"> </w:t>
      </w:r>
      <w:r w:rsidRPr="00435B73">
        <w:t>control</w:t>
      </w:r>
      <w:r w:rsidR="00907CE0">
        <w:t>,</w:t>
      </w:r>
      <w:r w:rsidR="009D2CEA">
        <w:t xml:space="preserve"> </w:t>
      </w:r>
      <w:r w:rsidRPr="00435B73">
        <w:t>hygiene</w:t>
      </w:r>
      <w:r w:rsidR="009D2CEA">
        <w:t xml:space="preserve"> </w:t>
      </w:r>
      <w:r w:rsidRPr="00435B73">
        <w:t>measures</w:t>
      </w:r>
      <w:r w:rsidR="009D2CEA">
        <w:t xml:space="preserve"> </w:t>
      </w:r>
      <w:r w:rsidRPr="00435B73">
        <w:t>and</w:t>
      </w:r>
      <w:r w:rsidR="009D2CEA">
        <w:t xml:space="preserve"> </w:t>
      </w:r>
      <w:r w:rsidRPr="00435B73">
        <w:t>good</w:t>
      </w:r>
      <w:r w:rsidR="009D2CEA">
        <w:t xml:space="preserve"> </w:t>
      </w:r>
      <w:r w:rsidRPr="00435B73">
        <w:t>ventilation,</w:t>
      </w:r>
      <w:r w:rsidR="009D2CEA">
        <w:t xml:space="preserve"> </w:t>
      </w:r>
      <w:r w:rsidRPr="00435B73">
        <w:t>you</w:t>
      </w:r>
      <w:r w:rsidR="009D2CEA">
        <w:t xml:space="preserve"> </w:t>
      </w:r>
      <w:r w:rsidRPr="00435B73">
        <w:t>can</w:t>
      </w:r>
      <w:r w:rsidR="009D2CEA">
        <w:t xml:space="preserve"> </w:t>
      </w:r>
      <w:r w:rsidRPr="00435B73">
        <w:t>be</w:t>
      </w:r>
      <w:r w:rsidR="009D2CEA">
        <w:t xml:space="preserve"> </w:t>
      </w:r>
      <w:r w:rsidRPr="00435B73">
        <w:t>perfectly</w:t>
      </w:r>
      <w:r w:rsidR="009D2CEA">
        <w:t xml:space="preserve"> </w:t>
      </w:r>
      <w:r w:rsidRPr="00435B73">
        <w:t>safe.</w:t>
      </w:r>
      <w:r w:rsidR="009D2CEA">
        <w:t xml:space="preserve"> </w:t>
      </w:r>
      <w:r w:rsidRPr="00435B73">
        <w:t>We</w:t>
      </w:r>
      <w:r w:rsidR="009D2CEA">
        <w:t xml:space="preserve"> </w:t>
      </w:r>
      <w:r w:rsidRPr="00435B73">
        <w:t>need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reassure</w:t>
      </w:r>
      <w:r w:rsidR="009D2CEA">
        <w:t xml:space="preserve"> </w:t>
      </w:r>
      <w:r w:rsidRPr="00435B73">
        <w:t>our</w:t>
      </w:r>
      <w:r w:rsidR="009D2CEA">
        <w:t xml:space="preserve"> </w:t>
      </w:r>
      <w:r w:rsidRPr="00435B73">
        <w:t>consumers</w:t>
      </w:r>
      <w:r w:rsidR="009D2CEA">
        <w:t xml:space="preserve"> </w:t>
      </w:r>
      <w:r w:rsidRPr="00435B73">
        <w:t>that</w:t>
      </w:r>
      <w:r w:rsidR="009D2CEA">
        <w:t xml:space="preserve"> </w:t>
      </w:r>
      <w:r w:rsidR="00907CE0">
        <w:t>we</w:t>
      </w:r>
      <w:r w:rsidR="009D2CEA">
        <w:t xml:space="preserve"> </w:t>
      </w:r>
      <w:r w:rsidR="00907CE0">
        <w:t>have</w:t>
      </w:r>
      <w:r w:rsidR="009D2CEA">
        <w:t xml:space="preserve"> </w:t>
      </w:r>
      <w:r w:rsidR="00907CE0">
        <w:t>taken</w:t>
      </w:r>
      <w:r w:rsidR="009D2CEA">
        <w:t xml:space="preserve"> </w:t>
      </w:r>
      <w:r w:rsidRPr="00435B73">
        <w:t>th</w:t>
      </w:r>
      <w:r w:rsidR="00907CE0">
        <w:t>o</w:t>
      </w:r>
      <w:r w:rsidRPr="00435B73">
        <w:t>se</w:t>
      </w:r>
      <w:r w:rsidR="009D2CEA">
        <w:t xml:space="preserve"> </w:t>
      </w:r>
      <w:r w:rsidRPr="00435B73">
        <w:t>steps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keep</w:t>
      </w:r>
      <w:r w:rsidR="009D2CEA">
        <w:t xml:space="preserve"> </w:t>
      </w:r>
      <w:r w:rsidR="00907CE0">
        <w:t>them</w:t>
      </w:r>
      <w:r w:rsidR="009D2CEA">
        <w:t xml:space="preserve"> </w:t>
      </w:r>
      <w:r w:rsidRPr="00435B73">
        <w:t>safe.</w:t>
      </w:r>
    </w:p>
    <w:p w:rsidR="00E41AB5" w:rsidRPr="00435B73" w:rsidP="00E41AB5">
      <w:pPr>
        <w:pStyle w:val="Remark"/>
      </w:pPr>
      <w:sdt>
        <w:sdtPr>
          <w:alias w:val="Member"/>
          <w:tag w:val="&lt;Member mnisId='4072' dodsId='28723'&gt;"/>
          <w:id w:val="-782112453"/>
          <w:placeholder>
            <w:docPart w:val="E7A1E4271F264517B0DFB94754620C14"/>
          </w:placeholder>
          <w:richText/>
        </w:sdtPr>
        <w:sdtContent>
          <w:r w:rsidRPr="00435B73">
            <w:rPr>
              <w:b/>
            </w:rPr>
            <w:t>Chair:</w:t>
          </w:r>
        </w:sdtContent>
      </w:sdt>
      <w:r w:rsidR="009D2CEA">
        <w:t xml:space="preserve"> </w:t>
      </w:r>
      <w:r>
        <w:t>Thank</w:t>
      </w:r>
      <w:r w:rsidR="009D2CEA">
        <w:t xml:space="preserve"> </w:t>
      </w:r>
      <w:r>
        <w:t>you</w:t>
      </w:r>
      <w:r w:rsidR="009D2CEA">
        <w:t xml:space="preserve"> </w:t>
      </w:r>
      <w:r>
        <w:t>very</w:t>
      </w:r>
      <w:r w:rsidR="009D2CEA">
        <w:t xml:space="preserve"> </w:t>
      </w:r>
      <w:r>
        <w:t>much</w:t>
      </w:r>
      <w:r w:rsidR="009D2CEA">
        <w:t xml:space="preserve"> </w:t>
      </w:r>
      <w:r>
        <w:t>for</w:t>
      </w:r>
      <w:r w:rsidR="009D2CEA">
        <w:t xml:space="preserve"> </w:t>
      </w:r>
      <w:r>
        <w:t>the</w:t>
      </w:r>
      <w:r w:rsidR="009D2CEA">
        <w:t xml:space="preserve"> </w:t>
      </w:r>
      <w:r w:rsidRPr="00435B73">
        <w:t>clear</w:t>
      </w:r>
      <w:r w:rsidR="009D2CEA">
        <w:t xml:space="preserve"> </w:t>
      </w:r>
      <w:r w:rsidRPr="00435B73">
        <w:t>answer,</w:t>
      </w:r>
      <w:r w:rsidR="009D2CEA">
        <w:t xml:space="preserve"> </w:t>
      </w:r>
      <w:r w:rsidRPr="00435B73">
        <w:t>Kate.</w:t>
      </w:r>
      <w:r w:rsidR="009D2CEA">
        <w:t xml:space="preserve"> </w:t>
      </w:r>
    </w:p>
    <w:p w:rsidR="00C42FC4" w:rsidRPr="00435B73" w:rsidP="0082042A">
      <w:pPr>
        <w:pStyle w:val="Question"/>
      </w:pPr>
      <w:sdt>
        <w:sdtPr>
          <w:alias w:val="Member"/>
          <w:tag w:val="&lt;Member mnisId='4853' dodsId=''&gt;"/>
          <w:id w:val="-78442142"/>
          <w:placeholder>
            <w:docPart w:val="DefaultPlaceholder_1082065158"/>
          </w:placeholder>
          <w:richText/>
        </w:sdtPr>
        <w:sdtContent>
          <w:r w:rsidRPr="00435B73" w:rsidR="0082042A">
            <w:rPr>
              <w:b/>
            </w:rPr>
            <w:t>Dr</w:t>
          </w:r>
          <w:r w:rsidR="009D2CEA">
            <w:rPr>
              <w:b/>
            </w:rPr>
            <w:t xml:space="preserve"> </w:t>
          </w:r>
          <w:r w:rsidR="00907CE0">
            <w:rPr>
              <w:b/>
            </w:rPr>
            <w:t>Hudson:</w:t>
          </w:r>
        </w:sdtContent>
      </w:sdt>
      <w:r w:rsidR="009D2CEA">
        <w:t xml:space="preserve"> </w:t>
      </w:r>
      <w:r w:rsidRPr="00435B73" w:rsidR="0082042A">
        <w:t>We</w:t>
      </w:r>
      <w:r w:rsidR="009D2CEA">
        <w:t xml:space="preserve"> </w:t>
      </w:r>
      <w:r w:rsidRPr="00435B73" w:rsidR="0082042A">
        <w:t>have</w:t>
      </w:r>
      <w:r w:rsidR="009D2CEA">
        <w:t xml:space="preserve"> </w:t>
      </w:r>
      <w:r w:rsidRPr="00435B73" w:rsidR="0082042A">
        <w:t>seen</w:t>
      </w:r>
      <w:r w:rsidR="009D2CEA">
        <w:t xml:space="preserve"> </w:t>
      </w:r>
      <w:r w:rsidRPr="00435B73" w:rsidR="0082042A">
        <w:t>in</w:t>
      </w:r>
      <w:r w:rsidR="009D2CEA">
        <w:t xml:space="preserve"> </w:t>
      </w:r>
      <w:r w:rsidRPr="00435B73" w:rsidR="0082042A">
        <w:t>recent</w:t>
      </w:r>
      <w:r w:rsidR="009D2CEA">
        <w:t xml:space="preserve"> </w:t>
      </w:r>
      <w:r w:rsidRPr="00435B73" w:rsidR="0082042A">
        <w:t>weeks</w:t>
      </w:r>
      <w:r w:rsidR="009D2CEA">
        <w:t xml:space="preserve"> </w:t>
      </w:r>
      <w:r w:rsidR="00EC566B">
        <w:t>that</w:t>
      </w:r>
      <w:r w:rsidR="009D2CEA">
        <w:t xml:space="preserve"> </w:t>
      </w:r>
      <w:r w:rsidRPr="00435B73" w:rsidR="0082042A">
        <w:t>the</w:t>
      </w:r>
      <w:r w:rsidR="009D2CEA">
        <w:t xml:space="preserve"> </w:t>
      </w:r>
      <w:r w:rsidRPr="00435B73" w:rsidR="0082042A">
        <w:t>provision</w:t>
      </w:r>
      <w:r w:rsidR="009D2CEA">
        <w:t xml:space="preserve"> </w:t>
      </w:r>
      <w:r w:rsidRPr="00435B73" w:rsidR="0082042A">
        <w:t>by</w:t>
      </w:r>
      <w:r w:rsidR="009D2CEA">
        <w:t xml:space="preserve"> </w:t>
      </w:r>
      <w:r w:rsidRPr="00435B73" w:rsidR="0082042A">
        <w:t>the</w:t>
      </w:r>
      <w:r w:rsidR="009D2CEA">
        <w:t xml:space="preserve"> </w:t>
      </w:r>
      <w:r w:rsidRPr="00435B73" w:rsidR="0082042A">
        <w:t>food</w:t>
      </w:r>
      <w:r w:rsidR="009D2CEA">
        <w:t xml:space="preserve"> </w:t>
      </w:r>
      <w:r w:rsidRPr="00435B73" w:rsidR="0082042A">
        <w:t>service</w:t>
      </w:r>
      <w:r w:rsidR="009D2CEA">
        <w:t xml:space="preserve"> </w:t>
      </w:r>
      <w:r w:rsidRPr="00435B73" w:rsidR="0082042A">
        <w:t>sector</w:t>
      </w:r>
      <w:r w:rsidR="009D2CEA">
        <w:t xml:space="preserve"> </w:t>
      </w:r>
      <w:r w:rsidRPr="00435B73" w:rsidR="0082042A">
        <w:t>has</w:t>
      </w:r>
      <w:r w:rsidR="009D2CEA">
        <w:t xml:space="preserve"> </w:t>
      </w:r>
      <w:r w:rsidRPr="00435B73" w:rsidR="0082042A">
        <w:t>been</w:t>
      </w:r>
      <w:r w:rsidR="009D2CEA">
        <w:t xml:space="preserve"> </w:t>
      </w:r>
      <w:r w:rsidRPr="00435B73" w:rsidR="0082042A">
        <w:t>going</w:t>
      </w:r>
      <w:r w:rsidR="009D2CEA">
        <w:t xml:space="preserve"> </w:t>
      </w:r>
      <w:r w:rsidRPr="00435B73" w:rsidR="0082042A">
        <w:t>up</w:t>
      </w:r>
      <w:r w:rsidR="009D2CEA">
        <w:t xml:space="preserve"> </w:t>
      </w:r>
      <w:r w:rsidRPr="00435B73" w:rsidR="0082042A">
        <w:t>gradually</w:t>
      </w:r>
      <w:r w:rsidR="00EC566B">
        <w:t>,</w:t>
      </w:r>
      <w:r w:rsidR="009D2CEA">
        <w:t xml:space="preserve"> </w:t>
      </w:r>
      <w:r w:rsidRPr="00435B73" w:rsidR="0082042A">
        <w:t>with</w:t>
      </w:r>
      <w:r w:rsidR="009D2CEA">
        <w:t xml:space="preserve"> </w:t>
      </w:r>
      <w:r w:rsidRPr="00435B73" w:rsidR="0082042A">
        <w:t>more</w:t>
      </w:r>
      <w:r w:rsidR="009D2CEA">
        <w:t xml:space="preserve"> </w:t>
      </w:r>
      <w:r w:rsidRPr="00435B73" w:rsidR="0082042A">
        <w:t>and</w:t>
      </w:r>
      <w:r w:rsidR="009D2CEA">
        <w:t xml:space="preserve"> </w:t>
      </w:r>
      <w:r w:rsidRPr="00435B73" w:rsidR="0082042A">
        <w:t>more</w:t>
      </w:r>
      <w:r w:rsidR="009D2CEA">
        <w:t xml:space="preserve"> </w:t>
      </w:r>
      <w:r w:rsidRPr="00435B73" w:rsidR="0082042A">
        <w:t>takeaway</w:t>
      </w:r>
      <w:r w:rsidR="009D2CEA">
        <w:t xml:space="preserve"> </w:t>
      </w:r>
      <w:r w:rsidRPr="00435B73" w:rsidR="0082042A">
        <w:t>and</w:t>
      </w:r>
      <w:r w:rsidR="009D2CEA">
        <w:t xml:space="preserve"> </w:t>
      </w:r>
      <w:r w:rsidRPr="00435B73" w:rsidR="0082042A">
        <w:t>delivery</w:t>
      </w:r>
      <w:r w:rsidR="009D2CEA">
        <w:t xml:space="preserve"> </w:t>
      </w:r>
      <w:r w:rsidRPr="00435B73" w:rsidR="0082042A">
        <w:t>provision.</w:t>
      </w:r>
      <w:r w:rsidR="009D2CEA">
        <w:t xml:space="preserve"> </w:t>
      </w:r>
      <w:r w:rsidRPr="00435B73" w:rsidR="00EC566B">
        <w:t>Now</w:t>
      </w:r>
      <w:r w:rsidRPr="00435B73" w:rsidR="0082042A">
        <w:t>,</w:t>
      </w:r>
      <w:r w:rsidR="009D2CEA">
        <w:t xml:space="preserve"> </w:t>
      </w:r>
      <w:r w:rsidRPr="00435B73" w:rsidR="0082042A">
        <w:t>with</w:t>
      </w:r>
      <w:r w:rsidR="009D2CEA">
        <w:t xml:space="preserve"> </w:t>
      </w:r>
      <w:r w:rsidRPr="00435B73" w:rsidR="0082042A">
        <w:t>the</w:t>
      </w:r>
      <w:r w:rsidR="009D2CEA">
        <w:t xml:space="preserve"> </w:t>
      </w:r>
      <w:r w:rsidRPr="00435B73" w:rsidR="0082042A">
        <w:t>announcement</w:t>
      </w:r>
      <w:r w:rsidR="009D2CEA">
        <w:t xml:space="preserve"> </w:t>
      </w:r>
      <w:r w:rsidRPr="00435B73" w:rsidR="0082042A">
        <w:t>today</w:t>
      </w:r>
      <w:r w:rsidR="009D2CEA">
        <w:t xml:space="preserve"> </w:t>
      </w:r>
      <w:r w:rsidRPr="00435B73" w:rsidR="0082042A">
        <w:t>and</w:t>
      </w:r>
      <w:r w:rsidR="009D2CEA">
        <w:t xml:space="preserve"> </w:t>
      </w:r>
      <w:r w:rsidRPr="00435B73" w:rsidR="0082042A">
        <w:t>the</w:t>
      </w:r>
      <w:r w:rsidR="009D2CEA">
        <w:t xml:space="preserve"> </w:t>
      </w:r>
      <w:r w:rsidRPr="00435B73" w:rsidR="0082042A">
        <w:t>expectation</w:t>
      </w:r>
      <w:r w:rsidR="009D2CEA">
        <w:t xml:space="preserve"> </w:t>
      </w:r>
      <w:r w:rsidRPr="00435B73" w:rsidR="0082042A">
        <w:t>of</w:t>
      </w:r>
      <w:r w:rsidR="009D2CEA">
        <w:t xml:space="preserve"> </w:t>
      </w:r>
      <w:r w:rsidRPr="00435B73" w:rsidR="0082042A">
        <w:t>4</w:t>
      </w:r>
      <w:r w:rsidR="009D2CEA">
        <w:t xml:space="preserve"> </w:t>
      </w:r>
      <w:r w:rsidRPr="00435B73" w:rsidR="0082042A">
        <w:t>July,</w:t>
      </w:r>
      <w:r w:rsidR="009D2CEA">
        <w:t xml:space="preserve"> </w:t>
      </w:r>
      <w:r w:rsidRPr="00435B73" w:rsidR="0082042A">
        <w:t>it</w:t>
      </w:r>
      <w:r w:rsidR="009D2CEA">
        <w:t xml:space="preserve"> </w:t>
      </w:r>
      <w:r w:rsidRPr="00435B73" w:rsidR="0082042A">
        <w:t>is</w:t>
      </w:r>
      <w:r w:rsidR="009D2CEA">
        <w:t xml:space="preserve"> </w:t>
      </w:r>
      <w:r w:rsidRPr="00435B73" w:rsidR="0082042A">
        <w:t>going</w:t>
      </w:r>
      <w:r w:rsidR="009D2CEA">
        <w:t xml:space="preserve"> </w:t>
      </w:r>
      <w:r w:rsidRPr="00435B73" w:rsidR="0082042A">
        <w:t>to</w:t>
      </w:r>
      <w:r w:rsidR="009D2CEA">
        <w:t xml:space="preserve"> </w:t>
      </w:r>
      <w:r w:rsidRPr="00435B73" w:rsidR="0082042A">
        <w:t>go</w:t>
      </w:r>
      <w:r w:rsidR="009D2CEA">
        <w:t xml:space="preserve"> </w:t>
      </w:r>
      <w:r w:rsidRPr="00435B73" w:rsidR="0082042A">
        <w:t>up</w:t>
      </w:r>
      <w:r w:rsidR="009D2CEA">
        <w:t xml:space="preserve"> </w:t>
      </w:r>
      <w:r w:rsidRPr="00435B73" w:rsidR="0082042A">
        <w:t>to</w:t>
      </w:r>
      <w:r w:rsidR="009D2CEA">
        <w:t xml:space="preserve"> </w:t>
      </w:r>
      <w:r w:rsidRPr="00435B73" w:rsidR="0082042A">
        <w:t>a</w:t>
      </w:r>
      <w:r w:rsidR="009D2CEA">
        <w:t xml:space="preserve"> </w:t>
      </w:r>
      <w:r w:rsidRPr="00435B73" w:rsidR="0082042A">
        <w:t>greater</w:t>
      </w:r>
      <w:r w:rsidR="009D2CEA">
        <w:t xml:space="preserve"> </w:t>
      </w:r>
      <w:r w:rsidRPr="00435B73" w:rsidR="0082042A">
        <w:t>level.</w:t>
      </w:r>
      <w:r w:rsidR="009D2CEA">
        <w:t xml:space="preserve"> </w:t>
      </w:r>
      <w:r w:rsidRPr="00435B73" w:rsidR="0082042A">
        <w:t>What</w:t>
      </w:r>
      <w:r w:rsidR="009D2CEA">
        <w:t xml:space="preserve"> </w:t>
      </w:r>
      <w:r w:rsidRPr="00435B73" w:rsidR="0082042A">
        <w:t>impact</w:t>
      </w:r>
      <w:r w:rsidR="009D2CEA">
        <w:t xml:space="preserve"> </w:t>
      </w:r>
      <w:r w:rsidRPr="00435B73" w:rsidR="0082042A">
        <w:t>do</w:t>
      </w:r>
      <w:r w:rsidR="009D2CEA">
        <w:t xml:space="preserve"> </w:t>
      </w:r>
      <w:r w:rsidRPr="00435B73" w:rsidR="0082042A">
        <w:t>you</w:t>
      </w:r>
      <w:r w:rsidR="009D2CEA">
        <w:t xml:space="preserve"> </w:t>
      </w:r>
      <w:r w:rsidRPr="00435B73" w:rsidR="0082042A">
        <w:t>feel</w:t>
      </w:r>
      <w:r w:rsidR="009D2CEA">
        <w:t xml:space="preserve"> </w:t>
      </w:r>
      <w:r w:rsidRPr="00435B73" w:rsidR="0082042A">
        <w:t>that</w:t>
      </w:r>
      <w:r w:rsidR="009D2CEA">
        <w:t xml:space="preserve"> </w:t>
      </w:r>
      <w:r w:rsidRPr="00435B73" w:rsidR="0082042A">
        <w:t>reopening</w:t>
      </w:r>
      <w:r w:rsidR="009D2CEA">
        <w:t xml:space="preserve"> </w:t>
      </w:r>
      <w:r w:rsidRPr="00435B73" w:rsidR="0082042A">
        <w:t>will</w:t>
      </w:r>
      <w:r w:rsidR="009D2CEA">
        <w:t xml:space="preserve"> </w:t>
      </w:r>
      <w:r w:rsidRPr="00435B73" w:rsidR="0082042A">
        <w:t>have</w:t>
      </w:r>
      <w:r w:rsidR="009D2CEA">
        <w:t xml:space="preserve"> </w:t>
      </w:r>
      <w:r w:rsidRPr="00435B73" w:rsidR="0082042A">
        <w:t>on</w:t>
      </w:r>
      <w:r w:rsidR="009D2CEA">
        <w:t xml:space="preserve"> </w:t>
      </w:r>
      <w:r w:rsidRPr="00435B73" w:rsidR="0082042A">
        <w:t>the</w:t>
      </w:r>
      <w:r w:rsidR="009D2CEA">
        <w:t xml:space="preserve"> </w:t>
      </w:r>
      <w:r w:rsidRPr="00435B73" w:rsidR="0082042A">
        <w:t>food</w:t>
      </w:r>
      <w:r w:rsidR="009D2CEA">
        <w:t xml:space="preserve"> </w:t>
      </w:r>
      <w:r w:rsidRPr="00435B73" w:rsidR="0082042A">
        <w:t>and</w:t>
      </w:r>
      <w:r w:rsidR="009D2CEA">
        <w:t xml:space="preserve"> </w:t>
      </w:r>
      <w:r w:rsidRPr="00435B73" w:rsidR="0082042A">
        <w:t>drink</w:t>
      </w:r>
      <w:r w:rsidR="009D2CEA">
        <w:t xml:space="preserve"> </w:t>
      </w:r>
      <w:r w:rsidRPr="00435B73" w:rsidR="0082042A">
        <w:t>suppliers</w:t>
      </w:r>
      <w:r w:rsidR="009D2CEA">
        <w:t xml:space="preserve"> </w:t>
      </w:r>
      <w:r w:rsidRPr="00435B73" w:rsidR="0082042A">
        <w:t>to</w:t>
      </w:r>
      <w:r w:rsidR="009D2CEA">
        <w:t xml:space="preserve"> </w:t>
      </w:r>
      <w:r w:rsidRPr="00435B73" w:rsidR="0082042A">
        <w:t>the</w:t>
      </w:r>
      <w:r w:rsidR="009D2CEA">
        <w:t xml:space="preserve"> </w:t>
      </w:r>
      <w:r w:rsidRPr="00435B73" w:rsidR="0082042A">
        <w:t>food</w:t>
      </w:r>
      <w:r w:rsidR="009D2CEA">
        <w:t xml:space="preserve"> </w:t>
      </w:r>
      <w:r w:rsidRPr="00435B73" w:rsidR="0082042A">
        <w:t>service</w:t>
      </w:r>
      <w:r w:rsidR="009D2CEA">
        <w:t xml:space="preserve"> </w:t>
      </w:r>
      <w:r w:rsidRPr="00435B73" w:rsidR="0082042A">
        <w:t>sector</w:t>
      </w:r>
      <w:r w:rsidR="00AE0EC7">
        <w:t>,</w:t>
      </w:r>
      <w:r w:rsidR="009D2CEA">
        <w:t xml:space="preserve"> </w:t>
      </w:r>
      <w:r w:rsidRPr="00435B73" w:rsidR="0082042A">
        <w:t>with</w:t>
      </w:r>
      <w:r w:rsidR="009D2CEA">
        <w:t xml:space="preserve"> </w:t>
      </w:r>
      <w:r w:rsidRPr="00435B73" w:rsidR="0082042A">
        <w:t>this</w:t>
      </w:r>
      <w:r w:rsidR="009D2CEA">
        <w:t xml:space="preserve"> </w:t>
      </w:r>
      <w:r w:rsidRPr="00435B73" w:rsidR="0082042A">
        <w:t>step</w:t>
      </w:r>
      <w:r w:rsidR="009D2CEA">
        <w:t xml:space="preserve"> </w:t>
      </w:r>
      <w:r w:rsidRPr="00435B73" w:rsidR="0082042A">
        <w:t>change</w:t>
      </w:r>
      <w:r w:rsidR="009D2CEA">
        <w:t xml:space="preserve"> </w:t>
      </w:r>
      <w:r w:rsidRPr="00435B73" w:rsidR="0082042A">
        <w:t>up</w:t>
      </w:r>
      <w:r w:rsidR="00AE0EC7">
        <w:t>?</w:t>
      </w:r>
      <w:r w:rsidR="009D2CEA">
        <w:t xml:space="preserve"> </w:t>
      </w:r>
      <w:r w:rsidRPr="00435B73" w:rsidR="00AE0EC7">
        <w:t>Will</w:t>
      </w:r>
      <w:r w:rsidR="009D2CEA">
        <w:t xml:space="preserve"> </w:t>
      </w:r>
      <w:r w:rsidRPr="00435B73" w:rsidR="0082042A">
        <w:t>they</w:t>
      </w:r>
      <w:r w:rsidR="009D2CEA">
        <w:t xml:space="preserve"> </w:t>
      </w:r>
      <w:r w:rsidRPr="00435B73" w:rsidR="0082042A">
        <w:t>need</w:t>
      </w:r>
      <w:r w:rsidR="009D2CEA">
        <w:t xml:space="preserve"> </w:t>
      </w:r>
      <w:r w:rsidRPr="00435B73" w:rsidR="0082042A">
        <w:t>further</w:t>
      </w:r>
      <w:r w:rsidR="009D2CEA">
        <w:t xml:space="preserve"> </w:t>
      </w:r>
      <w:r w:rsidRPr="00435B73" w:rsidR="0082042A">
        <w:t>support?</w:t>
      </w:r>
    </w:p>
    <w:p w:rsidR="0008540B" w:rsidP="0082042A">
      <w:pPr>
        <w:pStyle w:val="Answer"/>
      </w:pPr>
      <w:sdt>
        <w:sdtPr>
          <w:alias w:val="Witness"/>
          <w:id w:val="-290751997"/>
          <w:placeholder>
            <w:docPart w:val="DefaultPlaceholder_1082065158"/>
          </w:placeholder>
          <w:richText/>
        </w:sdtPr>
        <w:sdtContent>
          <w:r w:rsidRPr="00135068" w:rsidR="00135068">
            <w:rPr>
              <w:b/>
              <w:i/>
            </w:rPr>
            <w:t>Kate</w:t>
          </w:r>
          <w:r w:rsidR="009D2CEA">
            <w:rPr>
              <w:b/>
              <w:i/>
            </w:rPr>
            <w:t xml:space="preserve"> </w:t>
          </w:r>
          <w:r w:rsidRPr="00135068" w:rsidR="00135068">
            <w:rPr>
              <w:b/>
              <w:i/>
            </w:rPr>
            <w:t>Nicholls:</w:t>
          </w:r>
          <w:r w:rsidR="009D2CEA">
            <w:rPr>
              <w:b/>
            </w:rPr>
            <w:t xml:space="preserve"> </w:t>
          </w:r>
        </w:sdtContent>
      </w:sdt>
      <w:r w:rsidRPr="00435B73" w:rsidR="0082042A">
        <w:t>We</w:t>
      </w:r>
      <w:r w:rsidR="009D2CEA">
        <w:t xml:space="preserve"> </w:t>
      </w:r>
      <w:r w:rsidRPr="00435B73" w:rsidR="0082042A">
        <w:t>go</w:t>
      </w:r>
      <w:r w:rsidR="009D2CEA">
        <w:t xml:space="preserve"> </w:t>
      </w:r>
      <w:r w:rsidRPr="00435B73" w:rsidR="0082042A">
        <w:t>back</w:t>
      </w:r>
      <w:r w:rsidR="009D2CEA">
        <w:t xml:space="preserve"> </w:t>
      </w:r>
      <w:r w:rsidRPr="00435B73" w:rsidR="0082042A">
        <w:t>to</w:t>
      </w:r>
      <w:r w:rsidR="009D2CEA">
        <w:t xml:space="preserve"> </w:t>
      </w:r>
      <w:r w:rsidRPr="00435B73" w:rsidR="0082042A">
        <w:t>the</w:t>
      </w:r>
      <w:r w:rsidR="009D2CEA">
        <w:t xml:space="preserve"> </w:t>
      </w:r>
      <w:r w:rsidRPr="00435B73" w:rsidR="0082042A">
        <w:t>fact</w:t>
      </w:r>
      <w:r w:rsidR="009D2CEA">
        <w:t xml:space="preserve"> </w:t>
      </w:r>
      <w:r w:rsidRPr="00435B73" w:rsidR="0082042A">
        <w:t>that</w:t>
      </w:r>
      <w:r>
        <w:t>,</w:t>
      </w:r>
      <w:r w:rsidR="009D2CEA">
        <w:t xml:space="preserve"> </w:t>
      </w:r>
      <w:r w:rsidRPr="00435B73" w:rsidR="0082042A">
        <w:t>in</w:t>
      </w:r>
      <w:r w:rsidR="009D2CEA">
        <w:t xml:space="preserve"> </w:t>
      </w:r>
      <w:r w:rsidRPr="00435B73" w:rsidR="0082042A">
        <w:t>an</w:t>
      </w:r>
      <w:r w:rsidR="009D2CEA">
        <w:t xml:space="preserve"> </w:t>
      </w:r>
      <w:r w:rsidRPr="00435B73" w:rsidR="0082042A">
        <w:t>ideal</w:t>
      </w:r>
      <w:r w:rsidR="009D2CEA">
        <w:t xml:space="preserve"> </w:t>
      </w:r>
      <w:r w:rsidRPr="00435B73" w:rsidR="0082042A">
        <w:t>world</w:t>
      </w:r>
      <w:r>
        <w:t>,</w:t>
      </w:r>
      <w:r w:rsidR="009D2CEA">
        <w:t xml:space="preserve"> </w:t>
      </w:r>
      <w:r w:rsidRPr="00435B73" w:rsidR="0082042A">
        <w:t>we</w:t>
      </w:r>
      <w:r w:rsidR="009D2CEA">
        <w:t xml:space="preserve"> </w:t>
      </w:r>
      <w:r w:rsidRPr="00435B73" w:rsidR="0082042A">
        <w:t>would</w:t>
      </w:r>
      <w:r w:rsidR="009D2CEA">
        <w:t xml:space="preserve"> </w:t>
      </w:r>
      <w:r w:rsidRPr="00435B73" w:rsidR="0082042A">
        <w:t>have</w:t>
      </w:r>
      <w:r w:rsidR="009D2CEA">
        <w:t xml:space="preserve"> </w:t>
      </w:r>
      <w:r w:rsidRPr="00435B73" w:rsidR="0082042A">
        <w:t>had</w:t>
      </w:r>
      <w:r w:rsidR="009D2CEA">
        <w:t xml:space="preserve"> </w:t>
      </w:r>
      <w:r w:rsidRPr="00435B73" w:rsidR="0082042A">
        <w:t>two</w:t>
      </w:r>
      <w:r w:rsidR="009D2CEA">
        <w:t xml:space="preserve"> </w:t>
      </w:r>
      <w:r w:rsidRPr="00435B73" w:rsidR="0082042A">
        <w:t>to</w:t>
      </w:r>
      <w:r w:rsidR="009D2CEA">
        <w:t xml:space="preserve"> </w:t>
      </w:r>
      <w:r w:rsidRPr="00435B73" w:rsidR="0082042A">
        <w:t>three</w:t>
      </w:r>
      <w:r w:rsidR="009D2CEA">
        <w:t xml:space="preserve"> </w:t>
      </w:r>
      <w:r w:rsidRPr="00435B73" w:rsidR="0082042A">
        <w:t>weeks’</w:t>
      </w:r>
      <w:r w:rsidR="009D2CEA">
        <w:t xml:space="preserve"> </w:t>
      </w:r>
      <w:r w:rsidRPr="00435B73" w:rsidR="0082042A">
        <w:t>notice</w:t>
      </w:r>
      <w:r w:rsidR="009D2CEA">
        <w:t xml:space="preserve"> </w:t>
      </w:r>
      <w:r w:rsidRPr="00435B73" w:rsidR="0082042A">
        <w:t>to</w:t>
      </w:r>
      <w:r w:rsidR="009D2CEA">
        <w:t xml:space="preserve"> </w:t>
      </w:r>
      <w:r w:rsidRPr="00435B73" w:rsidR="0082042A">
        <w:t>allow</w:t>
      </w:r>
      <w:r w:rsidR="009D2CEA">
        <w:t xml:space="preserve"> </w:t>
      </w:r>
      <w:r w:rsidRPr="00435B73" w:rsidR="0082042A">
        <w:t>our</w:t>
      </w:r>
      <w:r w:rsidR="009D2CEA">
        <w:t xml:space="preserve"> </w:t>
      </w:r>
      <w:r w:rsidRPr="00435B73" w:rsidR="0082042A">
        <w:t>supply</w:t>
      </w:r>
      <w:r w:rsidR="009D2CEA">
        <w:t xml:space="preserve"> </w:t>
      </w:r>
      <w:r w:rsidRPr="00435B73" w:rsidR="0082042A">
        <w:t>chain</w:t>
      </w:r>
      <w:r w:rsidR="009D2CEA">
        <w:t xml:space="preserve"> </w:t>
      </w:r>
      <w:r w:rsidRPr="00435B73" w:rsidR="0082042A">
        <w:t>to</w:t>
      </w:r>
      <w:r w:rsidR="009D2CEA">
        <w:t xml:space="preserve"> </w:t>
      </w:r>
      <w:r w:rsidRPr="00435B73" w:rsidR="0082042A">
        <w:t>pivot.</w:t>
      </w:r>
      <w:r w:rsidR="009D2CEA">
        <w:t xml:space="preserve"> </w:t>
      </w:r>
      <w:r w:rsidRPr="00435B73" w:rsidR="0082042A">
        <w:t>It</w:t>
      </w:r>
      <w:r w:rsidR="009D2CEA">
        <w:t xml:space="preserve"> </w:t>
      </w:r>
      <w:r w:rsidRPr="00435B73" w:rsidR="0082042A">
        <w:t>took</w:t>
      </w:r>
      <w:r w:rsidR="009D2CEA">
        <w:t xml:space="preserve"> </w:t>
      </w:r>
      <w:r w:rsidRPr="00435B73" w:rsidR="0082042A">
        <w:t>them</w:t>
      </w:r>
      <w:r w:rsidR="009D2CEA">
        <w:t xml:space="preserve"> </w:t>
      </w:r>
      <w:r w:rsidRPr="00435B73" w:rsidR="0082042A">
        <w:t>a</w:t>
      </w:r>
      <w:r w:rsidR="009D2CEA">
        <w:t xml:space="preserve"> </w:t>
      </w:r>
      <w:r w:rsidRPr="00435B73" w:rsidR="0082042A">
        <w:t>while</w:t>
      </w:r>
      <w:r w:rsidR="009D2CEA">
        <w:t xml:space="preserve"> </w:t>
      </w:r>
      <w:r w:rsidRPr="00435B73" w:rsidR="0082042A">
        <w:t>to</w:t>
      </w:r>
      <w:r w:rsidR="009D2CEA">
        <w:t xml:space="preserve"> </w:t>
      </w:r>
      <w:r w:rsidRPr="00435B73" w:rsidR="0082042A">
        <w:t>pivot</w:t>
      </w:r>
      <w:r w:rsidR="009D2CEA">
        <w:t xml:space="preserve"> </w:t>
      </w:r>
      <w:r w:rsidRPr="00435B73" w:rsidR="0082042A">
        <w:t>towards</w:t>
      </w:r>
      <w:r w:rsidR="009D2CEA">
        <w:t xml:space="preserve"> </w:t>
      </w:r>
      <w:r w:rsidRPr="00435B73" w:rsidR="0082042A">
        <w:t>retail</w:t>
      </w:r>
      <w:r w:rsidR="009D2CEA">
        <w:t xml:space="preserve"> </w:t>
      </w:r>
      <w:r w:rsidRPr="00435B73" w:rsidR="0082042A">
        <w:t>and</w:t>
      </w:r>
      <w:r w:rsidR="009D2CEA">
        <w:t xml:space="preserve"> </w:t>
      </w:r>
      <w:r w:rsidRPr="00435B73" w:rsidR="0082042A">
        <w:t>the</w:t>
      </w:r>
      <w:r w:rsidR="009D2CEA">
        <w:t xml:space="preserve"> </w:t>
      </w:r>
      <w:r w:rsidRPr="00435B73" w:rsidR="0082042A">
        <w:t>smaller</w:t>
      </w:r>
      <w:r w:rsidR="009D2CEA">
        <w:t xml:space="preserve"> </w:t>
      </w:r>
      <w:r w:rsidRPr="00435B73" w:rsidR="0082042A">
        <w:t>pack</w:t>
      </w:r>
      <w:r w:rsidR="009D2CEA">
        <w:t xml:space="preserve"> </w:t>
      </w:r>
      <w:r w:rsidRPr="00435B73" w:rsidR="0082042A">
        <w:t>sizes</w:t>
      </w:r>
      <w:r w:rsidR="009D2CEA">
        <w:t xml:space="preserve"> </w:t>
      </w:r>
      <w:r w:rsidRPr="00435B73" w:rsidR="0082042A">
        <w:t>that</w:t>
      </w:r>
      <w:r w:rsidR="009D2CEA">
        <w:t xml:space="preserve"> </w:t>
      </w:r>
      <w:r>
        <w:t>they</w:t>
      </w:r>
      <w:r w:rsidR="009D2CEA">
        <w:t xml:space="preserve"> </w:t>
      </w:r>
      <w:r w:rsidRPr="00435B73" w:rsidR="0082042A">
        <w:t>needed.</w:t>
      </w:r>
      <w:r w:rsidR="009D2CEA">
        <w:t xml:space="preserve"> </w:t>
      </w:r>
      <w:r w:rsidRPr="00435B73" w:rsidR="0082042A">
        <w:t>It</w:t>
      </w:r>
      <w:r w:rsidR="009D2CEA">
        <w:t xml:space="preserve"> </w:t>
      </w:r>
      <w:r>
        <w:t>will</w:t>
      </w:r>
      <w:r w:rsidR="009D2CEA">
        <w:t xml:space="preserve"> </w:t>
      </w:r>
      <w:r w:rsidRPr="00435B73" w:rsidR="0082042A">
        <w:t>take</w:t>
      </w:r>
      <w:r w:rsidR="009D2CEA">
        <w:t xml:space="preserve"> </w:t>
      </w:r>
      <w:r w:rsidRPr="00435B73" w:rsidR="0082042A">
        <w:t>a</w:t>
      </w:r>
      <w:r w:rsidR="009D2CEA">
        <w:t xml:space="preserve"> </w:t>
      </w:r>
      <w:r w:rsidRPr="00435B73" w:rsidR="0082042A">
        <w:t>little</w:t>
      </w:r>
      <w:r w:rsidR="009D2CEA">
        <w:t xml:space="preserve"> </w:t>
      </w:r>
      <w:r w:rsidRPr="00435B73" w:rsidR="0082042A">
        <w:t>while</w:t>
      </w:r>
      <w:r w:rsidR="009D2CEA">
        <w:t xml:space="preserve"> </w:t>
      </w:r>
      <w:r w:rsidRPr="00435B73" w:rsidR="0082042A">
        <w:t>for</w:t>
      </w:r>
      <w:r w:rsidR="009D2CEA">
        <w:t xml:space="preserve"> </w:t>
      </w:r>
      <w:r w:rsidRPr="00435B73" w:rsidR="0082042A">
        <w:t>some</w:t>
      </w:r>
      <w:r w:rsidR="009D2CEA">
        <w:t xml:space="preserve"> </w:t>
      </w:r>
      <w:r w:rsidRPr="00435B73" w:rsidR="0082042A">
        <w:t>of</w:t>
      </w:r>
      <w:r w:rsidR="009D2CEA">
        <w:t xml:space="preserve"> </w:t>
      </w:r>
      <w:r w:rsidRPr="00435B73" w:rsidR="0082042A">
        <w:t>them</w:t>
      </w:r>
      <w:r w:rsidR="009D2CEA">
        <w:t xml:space="preserve"> </w:t>
      </w:r>
      <w:r w:rsidRPr="00435B73" w:rsidR="0082042A">
        <w:t>to</w:t>
      </w:r>
      <w:r w:rsidR="009D2CEA">
        <w:t xml:space="preserve"> </w:t>
      </w:r>
      <w:r w:rsidRPr="00435B73" w:rsidR="0082042A">
        <w:t>pivot</w:t>
      </w:r>
      <w:r w:rsidR="009D2CEA">
        <w:t xml:space="preserve"> </w:t>
      </w:r>
      <w:r w:rsidRPr="00435B73" w:rsidR="0082042A">
        <w:t>back.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 w:rsidR="0082042A">
        <w:t>best</w:t>
      </w:r>
      <w:r w:rsidR="009D2CEA">
        <w:t xml:space="preserve"> </w:t>
      </w:r>
      <w:r w:rsidRPr="00435B73" w:rsidR="0082042A">
        <w:t>way</w:t>
      </w:r>
      <w:r w:rsidR="009D2CEA">
        <w:t xml:space="preserve"> </w:t>
      </w:r>
      <w:r w:rsidRPr="00435B73" w:rsidR="0082042A">
        <w:t>we</w:t>
      </w:r>
      <w:r w:rsidR="009D2CEA">
        <w:t xml:space="preserve"> </w:t>
      </w:r>
      <w:r w:rsidRPr="00435B73" w:rsidR="0082042A">
        <w:t>can</w:t>
      </w:r>
      <w:r w:rsidR="009D2CEA">
        <w:t xml:space="preserve"> </w:t>
      </w:r>
      <w:r w:rsidRPr="00435B73" w:rsidR="0082042A">
        <w:t>support</w:t>
      </w:r>
      <w:r w:rsidR="009D2CEA">
        <w:t xml:space="preserve"> </w:t>
      </w:r>
      <w:r w:rsidRPr="00435B73" w:rsidR="0082042A">
        <w:t>our</w:t>
      </w:r>
      <w:r w:rsidR="009D2CEA">
        <w:t xml:space="preserve"> </w:t>
      </w:r>
      <w:r w:rsidRPr="00435B73" w:rsidR="0082042A">
        <w:t>small</w:t>
      </w:r>
      <w:r w:rsidR="009D2CEA">
        <w:t xml:space="preserve"> </w:t>
      </w:r>
      <w:r w:rsidRPr="00435B73" w:rsidR="0082042A">
        <w:t>food</w:t>
      </w:r>
      <w:r w:rsidR="009D2CEA">
        <w:t xml:space="preserve"> </w:t>
      </w:r>
      <w:r w:rsidRPr="00435B73" w:rsidR="0082042A">
        <w:t>manufacturing</w:t>
      </w:r>
      <w:r w:rsidR="009D2CEA">
        <w:t xml:space="preserve"> </w:t>
      </w:r>
      <w:r w:rsidRPr="00435B73" w:rsidR="0082042A">
        <w:t>and</w:t>
      </w:r>
      <w:r w:rsidR="009D2CEA">
        <w:t xml:space="preserve"> </w:t>
      </w:r>
      <w:r w:rsidRPr="00435B73" w:rsidR="0082042A">
        <w:t>supply</w:t>
      </w:r>
      <w:r w:rsidR="009D2CEA">
        <w:t xml:space="preserve"> </w:t>
      </w:r>
      <w:r w:rsidRPr="00435B73" w:rsidR="0082042A">
        <w:t>businesses</w:t>
      </w:r>
      <w:r w:rsidR="009D2CEA">
        <w:t xml:space="preserve"> </w:t>
      </w:r>
      <w:r w:rsidRPr="00435B73" w:rsidR="0082042A">
        <w:t>is</w:t>
      </w:r>
      <w:r w:rsidR="009D2CEA">
        <w:t xml:space="preserve"> </w:t>
      </w:r>
      <w:r w:rsidRPr="00435B73" w:rsidR="0082042A">
        <w:t>to</w:t>
      </w:r>
      <w:r w:rsidR="009D2CEA">
        <w:t xml:space="preserve"> </w:t>
      </w:r>
      <w:r w:rsidRPr="00435B73" w:rsidR="0082042A">
        <w:t>get</w:t>
      </w:r>
      <w:r w:rsidR="009D2CEA">
        <w:t xml:space="preserve"> </w:t>
      </w:r>
      <w:r w:rsidRPr="00435B73" w:rsidR="0082042A">
        <w:t>the</w:t>
      </w:r>
      <w:r w:rsidR="009D2CEA">
        <w:t xml:space="preserve"> </w:t>
      </w:r>
      <w:r w:rsidRPr="00435B73" w:rsidR="0082042A">
        <w:t>hospitality</w:t>
      </w:r>
      <w:r w:rsidR="009D2CEA">
        <w:t xml:space="preserve"> </w:t>
      </w:r>
      <w:r w:rsidRPr="00435B73" w:rsidR="0082042A">
        <w:t>operators</w:t>
      </w:r>
      <w:r w:rsidR="009D2CEA">
        <w:t xml:space="preserve"> </w:t>
      </w:r>
      <w:r w:rsidRPr="00435B73" w:rsidR="0082042A">
        <w:t>up</w:t>
      </w:r>
      <w:r w:rsidR="009D2CEA">
        <w:t xml:space="preserve"> </w:t>
      </w:r>
      <w:r w:rsidRPr="00435B73" w:rsidR="0082042A">
        <w:t>and</w:t>
      </w:r>
      <w:r w:rsidR="009D2CEA">
        <w:t xml:space="preserve"> </w:t>
      </w:r>
      <w:r w:rsidRPr="00435B73" w:rsidR="0082042A">
        <w:t>running</w:t>
      </w:r>
      <w:r w:rsidR="009D2CEA">
        <w:t xml:space="preserve"> </w:t>
      </w:r>
      <w:r w:rsidRPr="00435B73" w:rsidR="0082042A">
        <w:t>as</w:t>
      </w:r>
      <w:r w:rsidR="009D2CEA">
        <w:t xml:space="preserve"> </w:t>
      </w:r>
      <w:r w:rsidRPr="00435B73" w:rsidR="0082042A">
        <w:t>quickly</w:t>
      </w:r>
      <w:r w:rsidR="009D2CEA">
        <w:t xml:space="preserve"> </w:t>
      </w:r>
      <w:r w:rsidRPr="00435B73" w:rsidR="0082042A">
        <w:t>as</w:t>
      </w:r>
      <w:r w:rsidR="009D2CEA">
        <w:t xml:space="preserve"> </w:t>
      </w:r>
      <w:r w:rsidRPr="00435B73" w:rsidR="0082042A">
        <w:t>possibl</w:t>
      </w:r>
      <w:r>
        <w:t>e</w:t>
      </w:r>
      <w:r w:rsidRPr="00435B73" w:rsidR="0082042A">
        <w:t>.</w:t>
      </w:r>
      <w:r w:rsidR="009D2CEA">
        <w:t xml:space="preserve"> </w:t>
      </w:r>
      <w:r w:rsidRPr="00435B73" w:rsidR="0082042A">
        <w:t>That</w:t>
      </w:r>
      <w:r w:rsidR="009D2CEA">
        <w:t xml:space="preserve"> </w:t>
      </w:r>
      <w:r w:rsidRPr="00435B73" w:rsidR="0082042A">
        <w:t>is</w:t>
      </w:r>
      <w:r w:rsidR="009D2CEA">
        <w:t xml:space="preserve"> </w:t>
      </w:r>
      <w:r>
        <w:t>how</w:t>
      </w:r>
      <w:r w:rsidR="009D2CEA">
        <w:t xml:space="preserve"> </w:t>
      </w:r>
      <w:r w:rsidRPr="00435B73" w:rsidR="0082042A">
        <w:t>we</w:t>
      </w:r>
      <w:r w:rsidR="009D2CEA">
        <w:t xml:space="preserve"> </w:t>
      </w:r>
      <w:r w:rsidRPr="00435B73" w:rsidR="0082042A">
        <w:t>make</w:t>
      </w:r>
      <w:r w:rsidR="009D2CEA">
        <w:t xml:space="preserve"> </w:t>
      </w:r>
      <w:r w:rsidRPr="00435B73" w:rsidR="0082042A">
        <w:t>sure</w:t>
      </w:r>
      <w:r w:rsidR="009D2CEA">
        <w:t xml:space="preserve"> </w:t>
      </w:r>
      <w:r w:rsidRPr="00435B73" w:rsidR="0082042A">
        <w:t>we</w:t>
      </w:r>
      <w:r w:rsidR="009D2CEA">
        <w:t xml:space="preserve"> </w:t>
      </w:r>
      <w:r w:rsidRPr="00435B73" w:rsidR="0082042A">
        <w:t>can</w:t>
      </w:r>
      <w:r w:rsidR="009D2CEA">
        <w:t xml:space="preserve"> </w:t>
      </w:r>
      <w:r w:rsidRPr="00435B73" w:rsidR="0082042A">
        <w:t>place</w:t>
      </w:r>
      <w:r w:rsidR="009D2CEA">
        <w:t xml:space="preserve"> </w:t>
      </w:r>
      <w:r w:rsidRPr="00435B73" w:rsidR="0082042A">
        <w:t>the</w:t>
      </w:r>
      <w:r w:rsidR="009D2CEA">
        <w:t xml:space="preserve"> </w:t>
      </w:r>
      <w:r w:rsidRPr="00435B73" w:rsidR="0082042A">
        <w:t>orders</w:t>
      </w:r>
      <w:r w:rsidR="009D2CEA">
        <w:t xml:space="preserve"> </w:t>
      </w:r>
      <w:r w:rsidRPr="00435B73" w:rsidR="0082042A">
        <w:t>and</w:t>
      </w:r>
      <w:r w:rsidR="009D2CEA">
        <w:t xml:space="preserve"> </w:t>
      </w:r>
      <w:r w:rsidRPr="00435B73" w:rsidR="0082042A">
        <w:t>have</w:t>
      </w:r>
      <w:r w:rsidR="009D2CEA">
        <w:t xml:space="preserve"> </w:t>
      </w:r>
      <w:r w:rsidRPr="00435B73" w:rsidR="0082042A">
        <w:t>the</w:t>
      </w:r>
      <w:r w:rsidR="009D2CEA">
        <w:t xml:space="preserve"> </w:t>
      </w:r>
      <w:r w:rsidRPr="00435B73" w:rsidR="0082042A">
        <w:t>orders</w:t>
      </w:r>
      <w:r w:rsidR="009D2CEA">
        <w:t xml:space="preserve"> </w:t>
      </w:r>
      <w:r w:rsidRPr="00435B73" w:rsidR="0082042A">
        <w:t>fulfilled.</w:t>
      </w:r>
      <w:r w:rsidR="009D2CEA">
        <w:t xml:space="preserve"> </w:t>
      </w:r>
    </w:p>
    <w:p w:rsidR="0082042A" w:rsidRPr="00435B73" w:rsidP="0082042A">
      <w:pPr>
        <w:pStyle w:val="Answer"/>
      </w:pPr>
      <w:r w:rsidRPr="00435B73">
        <w:t>There</w:t>
      </w:r>
      <w:r w:rsidR="009D2CEA">
        <w:t xml:space="preserve"> </w:t>
      </w:r>
      <w:r w:rsidRPr="00435B73">
        <w:t>will</w:t>
      </w:r>
      <w:r w:rsidR="009D2CEA">
        <w:t xml:space="preserve"> </w:t>
      </w:r>
      <w:r w:rsidRPr="00435B73">
        <w:t>undoubtedly</w:t>
      </w:r>
      <w:r w:rsidR="009D2CEA">
        <w:t xml:space="preserve"> </w:t>
      </w:r>
      <w:r w:rsidRPr="00435B73">
        <w:t>be</w:t>
      </w:r>
      <w:r w:rsidR="009D2CEA">
        <w:t xml:space="preserve"> </w:t>
      </w:r>
      <w:r w:rsidRPr="00435B73">
        <w:t>glitches.</w:t>
      </w:r>
      <w:r w:rsidR="009D2CEA">
        <w:t xml:space="preserve"> </w:t>
      </w:r>
      <w:r w:rsidRPr="00435B73" w:rsidR="009D1478">
        <w:t>We</w:t>
      </w:r>
      <w:r w:rsidR="009D2CEA">
        <w:t xml:space="preserve"> </w:t>
      </w:r>
      <w:r w:rsidRPr="00435B73" w:rsidR="009D1478">
        <w:t>will</w:t>
      </w:r>
      <w:r w:rsidR="009D2CEA">
        <w:t xml:space="preserve"> </w:t>
      </w:r>
      <w:r w:rsidRPr="00435B73" w:rsidR="009D1478">
        <w:t>be</w:t>
      </w:r>
      <w:r w:rsidR="009D2CEA">
        <w:t xml:space="preserve"> </w:t>
      </w:r>
      <w:r w:rsidRPr="00435B73" w:rsidR="009D1478">
        <w:t>looking</w:t>
      </w:r>
      <w:r w:rsidR="009D2CEA">
        <w:t xml:space="preserve"> </w:t>
      </w:r>
      <w:r w:rsidRPr="00435B73" w:rsidR="009D1478">
        <w:t>to</w:t>
      </w:r>
      <w:r w:rsidR="009D2CEA">
        <w:t xml:space="preserve"> </w:t>
      </w:r>
      <w:r w:rsidRPr="00435B73" w:rsidR="009D1478">
        <w:t>see</w:t>
      </w:r>
      <w:r w:rsidR="009D2CEA">
        <w:t xml:space="preserve"> </w:t>
      </w:r>
      <w:r w:rsidRPr="00435B73" w:rsidR="009D1478">
        <w:t>how</w:t>
      </w:r>
      <w:r w:rsidR="009D2CEA">
        <w:t xml:space="preserve"> </w:t>
      </w:r>
      <w:r w:rsidRPr="00435B73" w:rsidR="009D1478">
        <w:t>we</w:t>
      </w:r>
      <w:r w:rsidR="009D2CEA">
        <w:t xml:space="preserve"> </w:t>
      </w:r>
      <w:r w:rsidRPr="00435B73" w:rsidR="009D1478">
        <w:t>can</w:t>
      </w:r>
      <w:r w:rsidR="009D2CEA">
        <w:t xml:space="preserve"> </w:t>
      </w:r>
      <w:r w:rsidRPr="00435B73" w:rsidR="009D1478">
        <w:t>accommodate</w:t>
      </w:r>
      <w:r w:rsidR="009D2CEA">
        <w:t xml:space="preserve"> </w:t>
      </w:r>
      <w:r w:rsidRPr="00435B73" w:rsidR="009D1478">
        <w:t>menus</w:t>
      </w:r>
      <w:r w:rsidR="009D2CEA">
        <w:t xml:space="preserve"> </w:t>
      </w:r>
      <w:r w:rsidRPr="00435B73" w:rsidR="009D1478">
        <w:t>with</w:t>
      </w:r>
      <w:r w:rsidR="009D2CEA">
        <w:t xml:space="preserve"> </w:t>
      </w:r>
      <w:r w:rsidRPr="00435B73" w:rsidR="009D1478">
        <w:t>social</w:t>
      </w:r>
      <w:r w:rsidR="009D2CEA">
        <w:t xml:space="preserve"> </w:t>
      </w:r>
      <w:r w:rsidRPr="00435B73" w:rsidR="009D1478">
        <w:t>distancing</w:t>
      </w:r>
      <w:r w:rsidR="009D2CEA">
        <w:t xml:space="preserve"> </w:t>
      </w:r>
      <w:r w:rsidRPr="00435B73" w:rsidR="009D1478">
        <w:t>in</w:t>
      </w:r>
      <w:r w:rsidR="009D2CEA">
        <w:t xml:space="preserve"> </w:t>
      </w:r>
      <w:r w:rsidRPr="00435B73" w:rsidR="009D1478">
        <w:t>kitchen</w:t>
      </w:r>
      <w:r w:rsidR="0008540B">
        <w:t>s</w:t>
      </w:r>
      <w:r w:rsidRPr="00435B73" w:rsidR="009D1478">
        <w:t>.</w:t>
      </w:r>
      <w:r w:rsidR="009D2CEA">
        <w:t xml:space="preserve"> </w:t>
      </w:r>
      <w:r w:rsidRPr="00435B73" w:rsidR="009D1478">
        <w:t>It</w:t>
      </w:r>
      <w:r w:rsidR="009D2CEA">
        <w:t xml:space="preserve"> </w:t>
      </w:r>
      <w:r w:rsidRPr="00435B73" w:rsidR="009D1478">
        <w:t>will</w:t>
      </w:r>
      <w:r w:rsidR="009D2CEA">
        <w:t xml:space="preserve"> </w:t>
      </w:r>
      <w:r w:rsidRPr="00435B73" w:rsidR="009D1478">
        <w:t>not</w:t>
      </w:r>
      <w:r w:rsidR="009D2CEA">
        <w:t xml:space="preserve"> </w:t>
      </w:r>
      <w:r w:rsidRPr="00435B73" w:rsidR="009D1478">
        <w:t>be</w:t>
      </w:r>
      <w:r w:rsidR="009D2CEA">
        <w:t xml:space="preserve"> </w:t>
      </w:r>
      <w:r w:rsidRPr="00435B73" w:rsidR="009D1478">
        <w:t>a</w:t>
      </w:r>
      <w:r w:rsidR="009D2CEA">
        <w:t xml:space="preserve"> </w:t>
      </w:r>
      <w:r w:rsidRPr="00435B73" w:rsidR="009D1478">
        <w:t>smooth</w:t>
      </w:r>
      <w:r w:rsidR="009D2CEA">
        <w:t xml:space="preserve"> </w:t>
      </w:r>
      <w:r w:rsidRPr="00435B73" w:rsidR="009D1478">
        <w:t>passage,</w:t>
      </w:r>
      <w:r w:rsidR="009D2CEA">
        <w:t xml:space="preserve"> </w:t>
      </w:r>
      <w:r w:rsidRPr="00435B73" w:rsidR="009D1478">
        <w:t>but</w:t>
      </w:r>
      <w:r w:rsidR="009D2CEA">
        <w:t xml:space="preserve"> </w:t>
      </w:r>
      <w:r w:rsidRPr="00435B73" w:rsidR="009D1478">
        <w:t>I</w:t>
      </w:r>
      <w:r w:rsidR="009D2CEA">
        <w:t xml:space="preserve"> </w:t>
      </w:r>
      <w:r w:rsidRPr="00435B73" w:rsidR="009D1478">
        <w:t>think</w:t>
      </w:r>
      <w:r w:rsidR="009D2CEA">
        <w:t xml:space="preserve"> </w:t>
      </w:r>
      <w:r w:rsidRPr="00435B73" w:rsidR="009D1478">
        <w:t>it</w:t>
      </w:r>
      <w:r w:rsidR="009D2CEA">
        <w:t xml:space="preserve"> </w:t>
      </w:r>
      <w:r w:rsidRPr="00435B73" w:rsidR="009D1478">
        <w:t>will</w:t>
      </w:r>
      <w:r w:rsidR="009D2CEA">
        <w:t xml:space="preserve"> </w:t>
      </w:r>
      <w:r w:rsidRPr="00435B73" w:rsidR="009D1478">
        <w:t>be</w:t>
      </w:r>
      <w:r w:rsidR="009D2CEA">
        <w:t xml:space="preserve"> </w:t>
      </w:r>
      <w:r w:rsidRPr="00435B73" w:rsidR="009D1478">
        <w:t>done</w:t>
      </w:r>
      <w:r w:rsidR="009D2CEA">
        <w:t xml:space="preserve"> </w:t>
      </w:r>
      <w:r w:rsidRPr="00435B73" w:rsidR="009D1478">
        <w:t>progressively.</w:t>
      </w:r>
      <w:r w:rsidR="009D2CEA">
        <w:t xml:space="preserve"> </w:t>
      </w:r>
      <w:r w:rsidRPr="00435B73" w:rsidR="0008540B">
        <w:t>It</w:t>
      </w:r>
      <w:r w:rsidR="009D2CEA">
        <w:t xml:space="preserve"> </w:t>
      </w:r>
      <w:r w:rsidRPr="00435B73" w:rsidR="009D1478">
        <w:t>is</w:t>
      </w:r>
      <w:r w:rsidR="009D2CEA">
        <w:t xml:space="preserve"> </w:t>
      </w:r>
      <w:r w:rsidRPr="00435B73" w:rsidR="009D1478">
        <w:t>not</w:t>
      </w:r>
      <w:r w:rsidR="009D2CEA">
        <w:t xml:space="preserve"> </w:t>
      </w:r>
      <w:r w:rsidRPr="00435B73" w:rsidR="009D1478">
        <w:t>the</w:t>
      </w:r>
      <w:r w:rsidR="009D2CEA">
        <w:t xml:space="preserve"> </w:t>
      </w:r>
      <w:r w:rsidRPr="00435B73" w:rsidR="009D1478">
        <w:t>case</w:t>
      </w:r>
      <w:r w:rsidR="009D2CEA">
        <w:t xml:space="preserve"> </w:t>
      </w:r>
      <w:r w:rsidR="0008540B">
        <w:t>that</w:t>
      </w:r>
      <w:r w:rsidR="009D2CEA">
        <w:t xml:space="preserve"> </w:t>
      </w:r>
      <w:r w:rsidRPr="00435B73" w:rsidR="009D1478">
        <w:t>we</w:t>
      </w:r>
      <w:r w:rsidR="009D2CEA">
        <w:t xml:space="preserve"> </w:t>
      </w:r>
      <w:r w:rsidRPr="00435B73" w:rsidR="009D1478">
        <w:t>are</w:t>
      </w:r>
      <w:r w:rsidR="009D2CEA">
        <w:t xml:space="preserve"> </w:t>
      </w:r>
      <w:r w:rsidRPr="00435B73" w:rsidR="009D1478">
        <w:t>going</w:t>
      </w:r>
      <w:r w:rsidR="009D2CEA">
        <w:t xml:space="preserve"> </w:t>
      </w:r>
      <w:r w:rsidRPr="00435B73" w:rsidR="009D1478">
        <w:t>to</w:t>
      </w:r>
      <w:r w:rsidR="009D2CEA">
        <w:t xml:space="preserve"> </w:t>
      </w:r>
      <w:r w:rsidRPr="00435B73" w:rsidR="009D1478">
        <w:t>stand</w:t>
      </w:r>
      <w:r w:rsidR="009D2CEA">
        <w:t xml:space="preserve"> </w:t>
      </w:r>
      <w:r w:rsidRPr="00435B73" w:rsidR="009D1478">
        <w:t>up</w:t>
      </w:r>
      <w:r w:rsidR="009D2CEA">
        <w:t xml:space="preserve"> </w:t>
      </w:r>
      <w:r w:rsidRPr="00435B73" w:rsidR="009D1478">
        <w:t>all</w:t>
      </w:r>
      <w:r w:rsidR="009D2CEA">
        <w:t xml:space="preserve"> </w:t>
      </w:r>
      <w:r w:rsidRPr="00435B73" w:rsidR="009D1478">
        <w:t>those</w:t>
      </w:r>
      <w:r w:rsidR="009D2CEA">
        <w:t xml:space="preserve"> </w:t>
      </w:r>
      <w:r w:rsidRPr="00435B73" w:rsidR="009D1478">
        <w:t>businesses</w:t>
      </w:r>
      <w:r w:rsidR="009D2CEA">
        <w:t xml:space="preserve"> </w:t>
      </w:r>
      <w:r w:rsidRPr="00435B73" w:rsidR="009D1478">
        <w:t>overnight.</w:t>
      </w:r>
      <w:r w:rsidR="009D2CEA">
        <w:t xml:space="preserve"> </w:t>
      </w:r>
      <w:r w:rsidRPr="00435B73" w:rsidR="009D1478">
        <w:t>It</w:t>
      </w:r>
      <w:r w:rsidR="009D2CEA">
        <w:t xml:space="preserve"> </w:t>
      </w:r>
      <w:r w:rsidR="0008540B">
        <w:t>will</w:t>
      </w:r>
      <w:r w:rsidR="009D2CEA">
        <w:t xml:space="preserve"> </w:t>
      </w:r>
      <w:r w:rsidRPr="00435B73" w:rsidR="009D1478">
        <w:t>be</w:t>
      </w:r>
      <w:r w:rsidR="009D2CEA">
        <w:t xml:space="preserve"> </w:t>
      </w:r>
      <w:r w:rsidRPr="00435B73" w:rsidR="009D1478">
        <w:t>a</w:t>
      </w:r>
      <w:r w:rsidR="009D2CEA">
        <w:t xml:space="preserve"> </w:t>
      </w:r>
      <w:r w:rsidRPr="00435B73" w:rsidR="009D1478">
        <w:t>gradual</w:t>
      </w:r>
      <w:r w:rsidR="009D2CEA">
        <w:t xml:space="preserve"> </w:t>
      </w:r>
      <w:r w:rsidRPr="00435B73" w:rsidR="009D1478">
        <w:t>phased</w:t>
      </w:r>
      <w:r w:rsidR="009D2CEA">
        <w:t xml:space="preserve"> </w:t>
      </w:r>
      <w:r w:rsidRPr="00435B73" w:rsidR="009D1478">
        <w:t>reintroduction,</w:t>
      </w:r>
      <w:r w:rsidR="009D2CEA">
        <w:t xml:space="preserve"> </w:t>
      </w:r>
      <w:r w:rsidRPr="00435B73" w:rsidR="009D1478">
        <w:t>which</w:t>
      </w:r>
      <w:r w:rsidR="009D2CEA">
        <w:t xml:space="preserve"> </w:t>
      </w:r>
      <w:r w:rsidRPr="00435B73" w:rsidR="009D1478">
        <w:t>means</w:t>
      </w:r>
      <w:r w:rsidR="009D2CEA">
        <w:t xml:space="preserve"> </w:t>
      </w:r>
      <w:r w:rsidRPr="00435B73" w:rsidR="009D1478">
        <w:t>that</w:t>
      </w:r>
      <w:r w:rsidR="009D2CEA">
        <w:t xml:space="preserve"> </w:t>
      </w:r>
      <w:r w:rsidRPr="00435B73" w:rsidR="009D1478">
        <w:t>our</w:t>
      </w:r>
      <w:r w:rsidR="009D2CEA">
        <w:t xml:space="preserve"> </w:t>
      </w:r>
      <w:r w:rsidRPr="00435B73" w:rsidR="009D1478">
        <w:t>supply</w:t>
      </w:r>
      <w:r w:rsidR="009D2CEA">
        <w:t xml:space="preserve"> </w:t>
      </w:r>
      <w:r w:rsidRPr="00435B73" w:rsidR="009D1478">
        <w:t>chains</w:t>
      </w:r>
      <w:r w:rsidR="009D2CEA">
        <w:t xml:space="preserve"> </w:t>
      </w:r>
      <w:r w:rsidRPr="00435B73" w:rsidR="009D1478">
        <w:t>should</w:t>
      </w:r>
      <w:r w:rsidR="009D2CEA">
        <w:t xml:space="preserve"> </w:t>
      </w:r>
      <w:r w:rsidRPr="00435B73" w:rsidR="009D1478">
        <w:t>have</w:t>
      </w:r>
      <w:r w:rsidR="009D2CEA">
        <w:t xml:space="preserve"> </w:t>
      </w:r>
      <w:r w:rsidRPr="00435B73" w:rsidR="009D1478">
        <w:t>time</w:t>
      </w:r>
      <w:r w:rsidR="009D2CEA">
        <w:t xml:space="preserve"> </w:t>
      </w:r>
      <w:r w:rsidRPr="00435B73" w:rsidR="009D1478">
        <w:t>to</w:t>
      </w:r>
      <w:r w:rsidR="009D2CEA">
        <w:t xml:space="preserve"> </w:t>
      </w:r>
      <w:r w:rsidRPr="00435B73" w:rsidR="009D1478">
        <w:t>keep</w:t>
      </w:r>
      <w:r w:rsidR="009D2CEA">
        <w:t xml:space="preserve"> </w:t>
      </w:r>
      <w:r w:rsidRPr="00435B73" w:rsidR="009D1478">
        <w:t>up</w:t>
      </w:r>
      <w:r w:rsidR="009D2CEA">
        <w:t xml:space="preserve"> </w:t>
      </w:r>
      <w:r w:rsidRPr="00435B73" w:rsidR="009D1478">
        <w:t>and</w:t>
      </w:r>
      <w:r w:rsidR="009D2CEA">
        <w:t xml:space="preserve"> </w:t>
      </w:r>
      <w:r w:rsidRPr="00435B73" w:rsidR="009D1478">
        <w:t>catch</w:t>
      </w:r>
      <w:r w:rsidR="009D2CEA">
        <w:t xml:space="preserve"> </w:t>
      </w:r>
      <w:r w:rsidRPr="00435B73" w:rsidR="009D1478">
        <w:t>up</w:t>
      </w:r>
      <w:r w:rsidR="009D2CEA">
        <w:t xml:space="preserve"> </w:t>
      </w:r>
      <w:r w:rsidRPr="00435B73" w:rsidR="009D1478">
        <w:t>with</w:t>
      </w:r>
      <w:r w:rsidR="009D2CEA">
        <w:t xml:space="preserve"> </w:t>
      </w:r>
      <w:r w:rsidRPr="00435B73" w:rsidR="009D1478">
        <w:t>us,</w:t>
      </w:r>
      <w:r w:rsidR="009D2CEA">
        <w:t xml:space="preserve"> </w:t>
      </w:r>
      <w:r w:rsidRPr="00435B73" w:rsidR="009D1478">
        <w:t>if</w:t>
      </w:r>
      <w:r w:rsidR="009D2CEA">
        <w:t xml:space="preserve"> </w:t>
      </w:r>
      <w:r w:rsidRPr="00435B73" w:rsidR="009D1478">
        <w:t>there</w:t>
      </w:r>
      <w:r w:rsidR="009D2CEA">
        <w:t xml:space="preserve"> </w:t>
      </w:r>
      <w:r w:rsidRPr="00435B73" w:rsidR="009D1478">
        <w:t>are</w:t>
      </w:r>
      <w:r w:rsidR="009D2CEA">
        <w:t xml:space="preserve"> </w:t>
      </w:r>
      <w:r w:rsidRPr="00435B73" w:rsidR="009D1478">
        <w:t>any</w:t>
      </w:r>
      <w:r w:rsidR="009D2CEA">
        <w:t xml:space="preserve"> </w:t>
      </w:r>
      <w:r w:rsidRPr="00435B73" w:rsidR="009D1478">
        <w:t>glitches</w:t>
      </w:r>
      <w:r w:rsidR="009D2CEA">
        <w:t xml:space="preserve"> </w:t>
      </w:r>
      <w:r w:rsidRPr="00435B73" w:rsidR="009D1478">
        <w:t>in</w:t>
      </w:r>
      <w:r w:rsidR="009D2CEA">
        <w:t xml:space="preserve"> </w:t>
      </w:r>
      <w:r w:rsidRPr="00435B73" w:rsidR="009D1478">
        <w:t>supply</w:t>
      </w:r>
      <w:r w:rsidR="0008540B">
        <w:t>,</w:t>
      </w:r>
      <w:r w:rsidR="009D2CEA">
        <w:t xml:space="preserve"> </w:t>
      </w:r>
      <w:r w:rsidRPr="00435B73" w:rsidR="009D1478">
        <w:t>as</w:t>
      </w:r>
      <w:r w:rsidR="009D2CEA">
        <w:t xml:space="preserve"> </w:t>
      </w:r>
      <w:r w:rsidRPr="00435B73" w:rsidR="009D1478">
        <w:t>there</w:t>
      </w:r>
      <w:r w:rsidR="009D2CEA">
        <w:t xml:space="preserve"> </w:t>
      </w:r>
      <w:r w:rsidRPr="00435B73" w:rsidR="009D1478">
        <w:t>was</w:t>
      </w:r>
      <w:r w:rsidR="009D2CEA">
        <w:t xml:space="preserve"> </w:t>
      </w:r>
      <w:r w:rsidRPr="00435B73" w:rsidR="009D1478">
        <w:t>when</w:t>
      </w:r>
      <w:r w:rsidR="009D2CEA">
        <w:t xml:space="preserve"> </w:t>
      </w:r>
      <w:r w:rsidRPr="00435B73" w:rsidR="009D1478">
        <w:t>we</w:t>
      </w:r>
      <w:r w:rsidR="009D2CEA">
        <w:t xml:space="preserve"> </w:t>
      </w:r>
      <w:r w:rsidRPr="00435B73" w:rsidR="009D1478">
        <w:t>were</w:t>
      </w:r>
      <w:r w:rsidR="009D2CEA">
        <w:t xml:space="preserve"> </w:t>
      </w:r>
      <w:r w:rsidRPr="00435B73" w:rsidR="009D1478">
        <w:t>going</w:t>
      </w:r>
      <w:r w:rsidR="009D2CEA">
        <w:t xml:space="preserve"> </w:t>
      </w:r>
      <w:r w:rsidRPr="00435B73" w:rsidR="009D1478">
        <w:t>into</w:t>
      </w:r>
      <w:r w:rsidR="009D2CEA">
        <w:t xml:space="preserve"> </w:t>
      </w:r>
      <w:r w:rsidRPr="00435B73" w:rsidR="009D1478">
        <w:t>lockdown.</w:t>
      </w:r>
    </w:p>
    <w:p w:rsidR="009D1478" w:rsidRPr="00435B73" w:rsidP="0082042A">
      <w:pPr>
        <w:pStyle w:val="Answer"/>
      </w:pPr>
      <w:r w:rsidRPr="00435B73">
        <w:t>The</w:t>
      </w:r>
      <w:r w:rsidR="009D2CEA">
        <w:t xml:space="preserve"> </w:t>
      </w:r>
      <w:r w:rsidRPr="00435B73">
        <w:t>biggest</w:t>
      </w:r>
      <w:r w:rsidR="009D2CEA">
        <w:t xml:space="preserve"> </w:t>
      </w:r>
      <w:r w:rsidRPr="00435B73">
        <w:t>challenge</w:t>
      </w:r>
      <w:r w:rsidR="009D2CEA">
        <w:t xml:space="preserve"> </w:t>
      </w:r>
      <w:r w:rsidRPr="00435B73">
        <w:t>that</w:t>
      </w:r>
      <w:r w:rsidR="009D2CEA">
        <w:t xml:space="preserve"> </w:t>
      </w:r>
      <w:r w:rsidRPr="00435B73">
        <w:t>we</w:t>
      </w:r>
      <w:r w:rsidR="009D2CEA">
        <w:t xml:space="preserve"> </w:t>
      </w:r>
      <w:r w:rsidRPr="00435B73">
        <w:t>have</w:t>
      </w:r>
      <w:r w:rsidR="009D2CEA">
        <w:t xml:space="preserve"> </w:t>
      </w:r>
      <w:r w:rsidRPr="00435B73">
        <w:t>undoubtedly</w:t>
      </w:r>
      <w:r w:rsidR="009D2CEA">
        <w:t xml:space="preserve"> </w:t>
      </w:r>
      <w:r w:rsidRPr="00435B73">
        <w:t>had</w:t>
      </w:r>
      <w:r w:rsidR="009D2CEA">
        <w:t xml:space="preserve"> </w:t>
      </w:r>
      <w:r w:rsidRPr="00435B73">
        <w:t>in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pub</w:t>
      </w:r>
      <w:r w:rsidR="009D2CEA">
        <w:t xml:space="preserve"> </w:t>
      </w:r>
      <w:r w:rsidRPr="00435B73">
        <w:t>sector</w:t>
      </w:r>
      <w:r w:rsidR="009D2CEA">
        <w:t xml:space="preserve"> </w:t>
      </w:r>
      <w:r w:rsidRPr="00435B73">
        <w:t>is</w:t>
      </w:r>
      <w:r w:rsidR="009D2CEA">
        <w:t xml:space="preserve"> </w:t>
      </w:r>
      <w:r w:rsidRPr="00435B73">
        <w:t>disposal</w:t>
      </w:r>
      <w:r w:rsidR="009D2CEA">
        <w:t xml:space="preserve"> </w:t>
      </w:r>
      <w:r w:rsidRPr="00435B73">
        <w:t>of</w:t>
      </w:r>
      <w:r w:rsidR="009D2CEA">
        <w:t xml:space="preserve"> </w:t>
      </w:r>
      <w:r w:rsidRPr="00435B73">
        <w:t>beer</w:t>
      </w:r>
      <w:r w:rsidR="0008540B">
        <w:t>,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collection</w:t>
      </w:r>
      <w:r w:rsidR="009D2CEA">
        <w:t xml:space="preserve"> </w:t>
      </w:r>
      <w:r w:rsidRPr="00435B73">
        <w:t>of</w:t>
      </w:r>
      <w:r w:rsidR="009D2CEA">
        <w:t xml:space="preserve"> </w:t>
      </w:r>
      <w:r w:rsidRPr="00435B73">
        <w:t>kegs</w:t>
      </w:r>
      <w:r w:rsidR="009D2CEA">
        <w:t xml:space="preserve"> </w:t>
      </w:r>
      <w:r w:rsidRPr="00435B73">
        <w:t>and</w:t>
      </w:r>
      <w:r w:rsidR="009D2CEA">
        <w:t xml:space="preserve"> </w:t>
      </w:r>
      <w:r w:rsidRPr="00435B73">
        <w:t>crates</w:t>
      </w:r>
      <w:r w:rsidR="009D2CEA">
        <w:t xml:space="preserve"> </w:t>
      </w:r>
      <w:r w:rsidRPr="00435B73">
        <w:t>and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redelivery</w:t>
      </w:r>
      <w:r w:rsidR="009D2CEA">
        <w:t xml:space="preserve"> </w:t>
      </w:r>
      <w:r w:rsidRPr="00435B73">
        <w:t>of</w:t>
      </w:r>
      <w:r w:rsidR="009D2CEA">
        <w:t xml:space="preserve"> </w:t>
      </w:r>
      <w:r w:rsidRPr="00435B73">
        <w:t>beer</w:t>
      </w:r>
      <w:r w:rsidR="0008540B">
        <w:t>.</w:t>
      </w:r>
      <w:r w:rsidR="009D2CEA">
        <w:t xml:space="preserve"> </w:t>
      </w:r>
      <w:r w:rsidRPr="00435B73" w:rsidR="0008540B">
        <w:t>That</w:t>
      </w:r>
      <w:r w:rsidR="009D2CEA">
        <w:t xml:space="preserve"> </w:t>
      </w:r>
      <w:r w:rsidRPr="00435B73">
        <w:t>takes</w:t>
      </w:r>
      <w:r w:rsidR="009D2CEA">
        <w:t xml:space="preserve"> </w:t>
      </w:r>
      <w:r w:rsidRPr="00435B73">
        <w:t>time.</w:t>
      </w:r>
      <w:r w:rsidR="009D2CEA">
        <w:t xml:space="preserve"> </w:t>
      </w:r>
      <w:r w:rsidRPr="00435B73" w:rsidR="0008540B">
        <w:t>Some</w:t>
      </w:r>
      <w:r w:rsidR="009D2CEA">
        <w:t xml:space="preserve"> </w:t>
      </w:r>
      <w:r w:rsidRPr="00435B73">
        <w:t>pubs</w:t>
      </w:r>
      <w:r w:rsidR="009D2CEA">
        <w:t xml:space="preserve"> </w:t>
      </w:r>
      <w:r w:rsidRPr="00435B73">
        <w:t>might</w:t>
      </w:r>
      <w:r w:rsidR="009D2CEA">
        <w:t xml:space="preserve"> </w:t>
      </w:r>
      <w:r w:rsidRPr="00435B73">
        <w:t>find</w:t>
      </w:r>
      <w:r w:rsidR="009D2CEA">
        <w:t xml:space="preserve"> </w:t>
      </w:r>
      <w:r w:rsidRPr="00435B73">
        <w:t>that</w:t>
      </w:r>
      <w:r w:rsidR="009D2CEA">
        <w:t xml:space="preserve"> </w:t>
      </w:r>
      <w:r w:rsidRPr="00435B73">
        <w:t>they</w:t>
      </w:r>
      <w:r w:rsidR="009D2CEA">
        <w:t xml:space="preserve"> </w:t>
      </w:r>
      <w:r w:rsidRPr="00435B73">
        <w:t>cannot</w:t>
      </w:r>
      <w:r w:rsidR="009D2CEA">
        <w:t xml:space="preserve"> </w:t>
      </w:r>
      <w:r w:rsidRPr="00435B73">
        <w:t>get</w:t>
      </w:r>
      <w:r w:rsidR="009D2CEA">
        <w:t xml:space="preserve"> </w:t>
      </w:r>
      <w:r w:rsidRPr="00435B73">
        <w:t>all</w:t>
      </w:r>
      <w:r w:rsidR="009D2CEA">
        <w:t xml:space="preserve"> </w:t>
      </w:r>
      <w:r w:rsidRPr="00435B73">
        <w:t>their</w:t>
      </w:r>
      <w:r w:rsidR="009D2CEA">
        <w:t xml:space="preserve"> </w:t>
      </w:r>
      <w:r w:rsidRPr="00435B73">
        <w:t>stock</w:t>
      </w:r>
      <w:r w:rsidR="009D2CEA">
        <w:t xml:space="preserve"> </w:t>
      </w:r>
      <w:r w:rsidRPr="00435B73">
        <w:t>in</w:t>
      </w:r>
      <w:r w:rsidR="009D2CEA">
        <w:t xml:space="preserve"> </w:t>
      </w:r>
      <w:r w:rsidRPr="00435B73">
        <w:t>time</w:t>
      </w:r>
      <w:r w:rsidR="009D2CEA">
        <w:t xml:space="preserve"> </w:t>
      </w:r>
      <w:r w:rsidRPr="00435B73">
        <w:t>for</w:t>
      </w:r>
      <w:r w:rsidR="009D2CEA">
        <w:t xml:space="preserve"> </w:t>
      </w:r>
      <w:r w:rsidRPr="00435B73">
        <w:t>4</w:t>
      </w:r>
      <w:r w:rsidR="009D2CEA">
        <w:t xml:space="preserve"> </w:t>
      </w:r>
      <w:r w:rsidRPr="00435B73">
        <w:t>July,</w:t>
      </w:r>
      <w:r w:rsidR="009D2CEA">
        <w:t xml:space="preserve"> </w:t>
      </w:r>
      <w:r w:rsidRPr="00435B73">
        <w:t>but</w:t>
      </w:r>
      <w:r w:rsidR="009D2CEA">
        <w:t xml:space="preserve"> </w:t>
      </w:r>
      <w:r w:rsidRPr="00435B73">
        <w:t>it</w:t>
      </w:r>
      <w:r w:rsidR="009D2CEA">
        <w:t xml:space="preserve"> </w:t>
      </w:r>
      <w:r w:rsidRPr="00435B73">
        <w:t>will</w:t>
      </w:r>
      <w:r w:rsidR="009D2CEA">
        <w:t xml:space="preserve"> </w:t>
      </w:r>
      <w:r w:rsidRPr="00435B73">
        <w:t>give</w:t>
      </w:r>
      <w:r w:rsidR="009D2CEA">
        <w:t xml:space="preserve"> </w:t>
      </w:r>
      <w:r w:rsidRPr="00435B73">
        <w:t>us</w:t>
      </w:r>
      <w:r w:rsidR="009D2CEA">
        <w:t xml:space="preserve"> </w:t>
      </w:r>
      <w:r w:rsidRPr="00435B73">
        <w:t>time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get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supply</w:t>
      </w:r>
      <w:r w:rsidR="009D2CEA">
        <w:t xml:space="preserve"> </w:t>
      </w:r>
      <w:r w:rsidRPr="00435B73">
        <w:t>chain</w:t>
      </w:r>
      <w:r w:rsidR="009D2CEA">
        <w:t xml:space="preserve"> </w:t>
      </w:r>
      <w:r w:rsidRPr="00435B73">
        <w:t>up</w:t>
      </w:r>
      <w:r w:rsidR="009D2CEA">
        <w:t xml:space="preserve"> </w:t>
      </w:r>
      <w:r w:rsidRPr="00435B73">
        <w:t>and</w:t>
      </w:r>
      <w:r w:rsidR="009D2CEA">
        <w:t xml:space="preserve"> </w:t>
      </w:r>
      <w:r w:rsidRPr="00435B73">
        <w:t>running</w:t>
      </w:r>
      <w:r w:rsidR="009D2CEA">
        <w:t xml:space="preserve"> </w:t>
      </w:r>
      <w:r w:rsidRPr="00435B73">
        <w:t>again.</w:t>
      </w:r>
    </w:p>
    <w:p w:rsidR="009D1478" w:rsidRPr="00435B73" w:rsidP="009D1478">
      <w:pPr>
        <w:pStyle w:val="Answer"/>
      </w:pPr>
      <w:sdt>
        <w:sdtPr>
          <w:alias w:val="Witness"/>
          <w:id w:val="856615180"/>
          <w:placeholder>
            <w:docPart w:val="DefaultPlaceholder_1082065158"/>
          </w:placeholder>
          <w:richText/>
        </w:sdtPr>
        <w:sdtContent>
          <w:r w:rsidRPr="00135068" w:rsidR="00135068">
            <w:rPr>
              <w:b/>
              <w:i/>
            </w:rPr>
            <w:t>Andrew</w:t>
          </w:r>
          <w:r w:rsidR="009D2CEA">
            <w:rPr>
              <w:b/>
              <w:i/>
            </w:rPr>
            <w:t xml:space="preserve"> </w:t>
          </w:r>
          <w:r w:rsidRPr="00135068" w:rsidR="00135068">
            <w:rPr>
              <w:b/>
              <w:i/>
            </w:rPr>
            <w:t>Kenny:</w:t>
          </w:r>
          <w:r w:rsidR="009D2CEA">
            <w:rPr>
              <w:b/>
            </w:rPr>
            <w:t xml:space="preserve"> </w:t>
          </w:r>
        </w:sdtContent>
      </w:sdt>
      <w:r w:rsidRPr="00435B73">
        <w:t>I</w:t>
      </w:r>
      <w:r w:rsidR="009D2CEA">
        <w:t xml:space="preserve"> </w:t>
      </w:r>
      <w:r w:rsidRPr="00435B73">
        <w:t>agree</w:t>
      </w:r>
      <w:r w:rsidR="009D2CEA">
        <w:t xml:space="preserve"> </w:t>
      </w:r>
      <w:r w:rsidRPr="00435B73">
        <w:t>with</w:t>
      </w:r>
      <w:r w:rsidR="009D2CEA">
        <w:t xml:space="preserve"> </w:t>
      </w:r>
      <w:r w:rsidRPr="00435B73">
        <w:t>Kate.</w:t>
      </w:r>
      <w:r w:rsidR="009D2CEA">
        <w:t xml:space="preserve"> </w:t>
      </w:r>
      <w:r w:rsidRPr="00435B73">
        <w:t>We</w:t>
      </w:r>
      <w:r w:rsidR="009D2CEA">
        <w:t xml:space="preserve"> </w:t>
      </w:r>
      <w:r w:rsidRPr="00435B73">
        <w:t>have</w:t>
      </w:r>
      <w:r w:rsidR="009D2CEA">
        <w:t xml:space="preserve"> </w:t>
      </w:r>
      <w:r w:rsidRPr="00435B73">
        <w:t>seen</w:t>
      </w:r>
      <w:r w:rsidR="009D2CEA">
        <w:t xml:space="preserve"> </w:t>
      </w:r>
      <w:r w:rsidRPr="00435B73">
        <w:t>at</w:t>
      </w:r>
      <w:r w:rsidR="009D2CEA">
        <w:t xml:space="preserve"> </w:t>
      </w:r>
      <w:r w:rsidRPr="00435B73">
        <w:t>times</w:t>
      </w:r>
      <w:r w:rsidR="009D2CEA">
        <w:t xml:space="preserve"> </w:t>
      </w:r>
      <w:r w:rsidRPr="00435B73">
        <w:t>shortages</w:t>
      </w:r>
      <w:r w:rsidR="009D2CEA">
        <w:t xml:space="preserve"> </w:t>
      </w:r>
      <w:r w:rsidRPr="00435B73">
        <w:t>of</w:t>
      </w:r>
      <w:r w:rsidR="009D2CEA">
        <w:t xml:space="preserve"> </w:t>
      </w:r>
      <w:r w:rsidRPr="00435B73">
        <w:t>particular</w:t>
      </w:r>
      <w:r w:rsidR="009D2CEA">
        <w:t xml:space="preserve"> </w:t>
      </w:r>
      <w:r w:rsidRPr="00435B73">
        <w:t>line</w:t>
      </w:r>
      <w:r w:rsidR="009D2CEA">
        <w:t xml:space="preserve"> </w:t>
      </w:r>
      <w:r w:rsidRPr="00435B73">
        <w:t>items</w:t>
      </w:r>
      <w:r w:rsidR="009D2CEA">
        <w:t xml:space="preserve"> </w:t>
      </w:r>
      <w:r w:rsidRPr="00435B73">
        <w:t>that</w:t>
      </w:r>
      <w:r w:rsidR="009D2CEA">
        <w:t xml:space="preserve"> </w:t>
      </w:r>
      <w:r w:rsidRPr="00435B73">
        <w:t>restaurants</w:t>
      </w:r>
      <w:r w:rsidR="009D2CEA">
        <w:t xml:space="preserve"> </w:t>
      </w:r>
      <w:r w:rsidRPr="00435B73">
        <w:t>need</w:t>
      </w:r>
      <w:r w:rsidR="009D2CEA">
        <w:t xml:space="preserve"> </w:t>
      </w:r>
      <w:r w:rsidRPr="00435B73">
        <w:t>in</w:t>
      </w:r>
      <w:r w:rsidR="009D2CEA">
        <w:t xml:space="preserve"> </w:t>
      </w:r>
      <w:r w:rsidRPr="00435B73">
        <w:t>order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operate</w:t>
      </w:r>
      <w:r w:rsidR="0008540B">
        <w:t>.</w:t>
      </w:r>
      <w:r w:rsidR="009D2CEA">
        <w:t xml:space="preserve"> </w:t>
      </w:r>
      <w:r w:rsidRPr="00435B73" w:rsidR="0008540B">
        <w:t>They</w:t>
      </w:r>
      <w:r w:rsidR="009D2CEA">
        <w:t xml:space="preserve"> </w:t>
      </w:r>
      <w:r w:rsidRPr="00435B73">
        <w:t>have</w:t>
      </w:r>
      <w:r w:rsidR="009D2CEA">
        <w:t xml:space="preserve"> </w:t>
      </w:r>
      <w:r w:rsidRPr="00435B73">
        <w:t>been</w:t>
      </w:r>
      <w:r w:rsidR="009D2CEA">
        <w:t xml:space="preserve"> </w:t>
      </w:r>
      <w:r w:rsidRPr="00435B73">
        <w:t>as</w:t>
      </w:r>
      <w:r w:rsidR="009D2CEA">
        <w:t xml:space="preserve"> </w:t>
      </w:r>
      <w:r w:rsidRPr="00435B73">
        <w:t>flexible</w:t>
      </w:r>
      <w:r w:rsidR="009D2CEA">
        <w:t xml:space="preserve"> </w:t>
      </w:r>
      <w:r w:rsidRPr="00435B73">
        <w:t>as</w:t>
      </w:r>
      <w:r w:rsidR="009D2CEA">
        <w:t xml:space="preserve"> </w:t>
      </w:r>
      <w:r w:rsidRPr="00435B73">
        <w:t>they</w:t>
      </w:r>
      <w:r w:rsidR="009D2CEA">
        <w:t xml:space="preserve"> </w:t>
      </w:r>
      <w:r w:rsidRPr="00435B73">
        <w:t>can</w:t>
      </w:r>
      <w:r w:rsidR="009D2CEA">
        <w:t xml:space="preserve"> </w:t>
      </w:r>
      <w:r w:rsidRPr="00435B73">
        <w:t>be</w:t>
      </w:r>
      <w:r w:rsidR="009D2CEA">
        <w:t xml:space="preserve"> </w:t>
      </w:r>
      <w:r w:rsidRPr="00435B73">
        <w:t>around</w:t>
      </w:r>
      <w:r w:rsidR="009D2CEA">
        <w:t xml:space="preserve"> </w:t>
      </w:r>
      <w:r w:rsidRPr="00435B73">
        <w:t>supply</w:t>
      </w:r>
      <w:r w:rsidR="009D2CEA">
        <w:t xml:space="preserve"> </w:t>
      </w:r>
      <w:r w:rsidRPr="00435B73">
        <w:t>shortages</w:t>
      </w:r>
      <w:r w:rsidR="009D2CEA">
        <w:t xml:space="preserve"> </w:t>
      </w:r>
      <w:r w:rsidRPr="00435B73">
        <w:t>throughout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crisis.</w:t>
      </w:r>
      <w:r w:rsidR="009D2CEA">
        <w:t xml:space="preserve"> </w:t>
      </w:r>
      <w:r w:rsidRPr="00435B73">
        <w:t>Thankfully</w:t>
      </w:r>
      <w:r w:rsidR="0008540B">
        <w:t>,</w:t>
      </w:r>
      <w:r w:rsidR="009D2CEA">
        <w:t xml:space="preserve"> </w:t>
      </w:r>
      <w:r w:rsidRPr="00435B73">
        <w:t>that</w:t>
      </w:r>
      <w:r w:rsidR="009D2CEA">
        <w:t xml:space="preserve"> </w:t>
      </w:r>
      <w:r w:rsidRPr="00435B73">
        <w:t>solved</w:t>
      </w:r>
      <w:r w:rsidR="009D2CEA">
        <w:t xml:space="preserve"> </w:t>
      </w:r>
      <w:r w:rsidRPr="00435B73">
        <w:t>itself</w:t>
      </w:r>
      <w:r w:rsidR="009D2CEA">
        <w:t xml:space="preserve"> </w:t>
      </w:r>
      <w:r w:rsidRPr="00435B73">
        <w:t>relatively</w:t>
      </w:r>
      <w:r w:rsidR="009D2CEA">
        <w:t xml:space="preserve"> </w:t>
      </w:r>
      <w:r w:rsidRPr="00435B73">
        <w:t>quickly.</w:t>
      </w:r>
      <w:r w:rsidR="009D2CEA">
        <w:t xml:space="preserve"> </w:t>
      </w:r>
      <w:r w:rsidRPr="00435B73">
        <w:t>It</w:t>
      </w:r>
      <w:r w:rsidR="009D2CEA">
        <w:t xml:space="preserve"> </w:t>
      </w:r>
      <w:r w:rsidRPr="00435B73">
        <w:t>will</w:t>
      </w:r>
      <w:r w:rsidR="009D2CEA">
        <w:t xml:space="preserve"> </w:t>
      </w:r>
      <w:r w:rsidRPr="00435B73">
        <w:t>undoubtedly</w:t>
      </w:r>
      <w:r w:rsidR="009D2CEA">
        <w:t xml:space="preserve"> </w:t>
      </w:r>
      <w:r w:rsidRPr="00435B73">
        <w:t>be</w:t>
      </w:r>
      <w:r w:rsidR="009D2CEA">
        <w:t xml:space="preserve"> </w:t>
      </w:r>
      <w:r w:rsidRPr="00435B73">
        <w:t>a</w:t>
      </w:r>
      <w:r w:rsidR="009D2CEA">
        <w:t xml:space="preserve"> </w:t>
      </w:r>
      <w:r w:rsidRPr="00435B73">
        <w:t>challenge</w:t>
      </w:r>
      <w:r w:rsidR="009D2CEA">
        <w:t xml:space="preserve"> </w:t>
      </w:r>
      <w:r w:rsidRPr="00435B73">
        <w:t>as</w:t>
      </w:r>
      <w:r w:rsidR="009D2CEA">
        <w:t xml:space="preserve"> </w:t>
      </w:r>
      <w:r w:rsidRPr="00435B73">
        <w:t>businesses</w:t>
      </w:r>
      <w:r w:rsidR="009D2CEA">
        <w:t xml:space="preserve"> </w:t>
      </w:r>
      <w:r w:rsidRPr="00435B73">
        <w:t>ramp</w:t>
      </w:r>
      <w:r w:rsidR="009D2CEA">
        <w:t xml:space="preserve"> </w:t>
      </w:r>
      <w:r w:rsidRPr="00435B73">
        <w:t>towards</w:t>
      </w:r>
      <w:r w:rsidR="009D2CEA">
        <w:t xml:space="preserve"> </w:t>
      </w:r>
      <w:r w:rsidRPr="00435B73">
        <w:t>4</w:t>
      </w:r>
      <w:r w:rsidR="009D2CEA">
        <w:t xml:space="preserve"> </w:t>
      </w:r>
      <w:r w:rsidRPr="00435B73">
        <w:t>July,</w:t>
      </w:r>
      <w:r w:rsidR="009D2CEA">
        <w:t xml:space="preserve"> </w:t>
      </w:r>
      <w:r w:rsidRPr="00435B73">
        <w:t>but</w:t>
      </w:r>
      <w:r w:rsidR="009D2CEA">
        <w:t xml:space="preserve"> </w:t>
      </w:r>
      <w:r w:rsidRPr="00435B73">
        <w:t>larger</w:t>
      </w:r>
      <w:r w:rsidR="009D2CEA">
        <w:t xml:space="preserve"> </w:t>
      </w:r>
      <w:r w:rsidRPr="00435B73">
        <w:t>businesses</w:t>
      </w:r>
      <w:r w:rsidR="009D2CEA">
        <w:t xml:space="preserve"> </w:t>
      </w:r>
      <w:r w:rsidRPr="00435B73">
        <w:t>will</w:t>
      </w:r>
      <w:r w:rsidR="009D2CEA">
        <w:t xml:space="preserve"> </w:t>
      </w:r>
      <w:r w:rsidRPr="00435B73">
        <w:t>no</w:t>
      </w:r>
      <w:r w:rsidR="009D2CEA">
        <w:t xml:space="preserve"> </w:t>
      </w:r>
      <w:r w:rsidRPr="00435B73">
        <w:t>doubt</w:t>
      </w:r>
      <w:r w:rsidR="009D2CEA">
        <w:t xml:space="preserve"> </w:t>
      </w:r>
      <w:r w:rsidRPr="00435B73">
        <w:t>be</w:t>
      </w:r>
      <w:r w:rsidR="009D2CEA">
        <w:t xml:space="preserve"> </w:t>
      </w:r>
      <w:r w:rsidRPr="00435B73">
        <w:t>coming</w:t>
      </w:r>
      <w:r w:rsidR="009D2CEA">
        <w:t xml:space="preserve"> </w:t>
      </w:r>
      <w:r w:rsidRPr="00435B73">
        <w:t>back</w:t>
      </w:r>
      <w:r w:rsidR="009D2CEA">
        <w:t xml:space="preserve"> </w:t>
      </w:r>
      <w:r w:rsidRPr="00435B73">
        <w:t>in</w:t>
      </w:r>
      <w:r w:rsidR="0008540B">
        <w:t>,</w:t>
      </w:r>
      <w:r w:rsidR="009D2CEA">
        <w:t xml:space="preserve"> </w:t>
      </w:r>
      <w:r w:rsidRPr="00435B73">
        <w:t>in</w:t>
      </w:r>
      <w:r w:rsidR="009D2CEA">
        <w:t xml:space="preserve"> </w:t>
      </w:r>
      <w:r w:rsidRPr="00435B73">
        <w:t>a</w:t>
      </w:r>
      <w:r w:rsidR="009D2CEA">
        <w:t xml:space="preserve"> </w:t>
      </w:r>
      <w:r w:rsidRPr="00435B73">
        <w:t>phased</w:t>
      </w:r>
      <w:r w:rsidR="009D2CEA">
        <w:t xml:space="preserve"> </w:t>
      </w:r>
      <w:r w:rsidRPr="00435B73">
        <w:t>manner.</w:t>
      </w:r>
      <w:r w:rsidR="009D2CEA">
        <w:t xml:space="preserve"> </w:t>
      </w:r>
      <w:r w:rsidRPr="00435B73">
        <w:t>It</w:t>
      </w:r>
      <w:r w:rsidR="009D2CEA">
        <w:t xml:space="preserve"> </w:t>
      </w:r>
      <w:r w:rsidRPr="00435B73">
        <w:t>will</w:t>
      </w:r>
      <w:r w:rsidR="009D2CEA">
        <w:t xml:space="preserve"> </w:t>
      </w:r>
      <w:r w:rsidRPr="00435B73">
        <w:t>not</w:t>
      </w:r>
      <w:r w:rsidR="009D2CEA">
        <w:t xml:space="preserve"> </w:t>
      </w:r>
      <w:r w:rsidRPr="00435B73">
        <w:t>be</w:t>
      </w:r>
      <w:r w:rsidR="009D2CEA">
        <w:t xml:space="preserve"> </w:t>
      </w:r>
      <w:r w:rsidRPr="00435B73">
        <w:t>completely</w:t>
      </w:r>
      <w:r w:rsidR="009D2CEA">
        <w:t xml:space="preserve"> </w:t>
      </w:r>
      <w:r w:rsidRPr="00435B73">
        <w:t>stable</w:t>
      </w:r>
      <w:r w:rsidR="009D2CEA">
        <w:t xml:space="preserve"> </w:t>
      </w:r>
      <w:r w:rsidRPr="00435B73">
        <w:t>from</w:t>
      </w:r>
      <w:r w:rsidR="009D2CEA">
        <w:t xml:space="preserve"> </w:t>
      </w:r>
      <w:r w:rsidRPr="00435B73">
        <w:t>day</w:t>
      </w:r>
      <w:r w:rsidR="009D2CEA">
        <w:t xml:space="preserve"> </w:t>
      </w:r>
      <w:r w:rsidRPr="00435B73">
        <w:t>one,</w:t>
      </w:r>
      <w:r w:rsidR="009D2CEA">
        <w:t xml:space="preserve"> </w:t>
      </w:r>
      <w:r w:rsidRPr="00435B73">
        <w:t>but</w:t>
      </w:r>
      <w:r w:rsidR="009D2CEA">
        <w:t xml:space="preserve"> </w:t>
      </w:r>
      <w:r w:rsidRPr="00435B73">
        <w:t>hopefully</w:t>
      </w:r>
      <w:r w:rsidR="009D2CEA">
        <w:t xml:space="preserve"> </w:t>
      </w:r>
      <w:r w:rsidRPr="00435B73">
        <w:t>it</w:t>
      </w:r>
      <w:r w:rsidR="009D2CEA">
        <w:t xml:space="preserve"> </w:t>
      </w:r>
      <w:r w:rsidRPr="00435B73">
        <w:t>will</w:t>
      </w:r>
      <w:r w:rsidR="009D2CEA">
        <w:t xml:space="preserve"> </w:t>
      </w:r>
      <w:r w:rsidRPr="00435B73">
        <w:t>normalise</w:t>
      </w:r>
      <w:r w:rsidR="009D2CEA">
        <w:t xml:space="preserve"> </w:t>
      </w:r>
      <w:r w:rsidRPr="00435B73">
        <w:t>very</w:t>
      </w:r>
      <w:r w:rsidR="009D2CEA">
        <w:t xml:space="preserve"> </w:t>
      </w:r>
      <w:r w:rsidRPr="00435B73">
        <w:t>quickly.</w:t>
      </w:r>
    </w:p>
    <w:p w:rsidR="0008540B" w:rsidP="009D1478">
      <w:pPr>
        <w:pStyle w:val="Question"/>
      </w:pPr>
      <w:sdt>
        <w:sdtPr>
          <w:alias w:val="Member"/>
          <w:tag w:val="&lt;Member mnisId='4853' dodsId=''&gt;"/>
          <w:id w:val="2035146277"/>
          <w:placeholder>
            <w:docPart w:val="DefaultPlaceholder_1082065158"/>
          </w:placeholder>
          <w:richText/>
        </w:sdtPr>
        <w:sdtContent>
          <w:r w:rsidRPr="00435B73" w:rsidR="009D1478">
            <w:rPr>
              <w:b/>
            </w:rPr>
            <w:t>Dr</w:t>
          </w:r>
          <w:r w:rsidR="009D2CEA">
            <w:rPr>
              <w:b/>
            </w:rPr>
            <w:t xml:space="preserve"> </w:t>
          </w:r>
          <w:r w:rsidR="00907CE0">
            <w:rPr>
              <w:b/>
            </w:rPr>
            <w:t>Hudson:</w:t>
          </w:r>
        </w:sdtContent>
      </w:sdt>
      <w:r w:rsidR="009D2CEA">
        <w:t xml:space="preserve"> </w:t>
      </w:r>
      <w:r w:rsidRPr="00435B73" w:rsidR="009D1478">
        <w:t>That</w:t>
      </w:r>
      <w:r w:rsidR="009D2CEA">
        <w:t xml:space="preserve"> </w:t>
      </w:r>
      <w:r w:rsidRPr="00435B73" w:rsidR="009D1478">
        <w:t>is</w:t>
      </w:r>
      <w:r w:rsidR="009D2CEA">
        <w:t xml:space="preserve"> </w:t>
      </w:r>
      <w:r w:rsidRPr="00435B73" w:rsidR="009D1478">
        <w:t>encouraging.</w:t>
      </w:r>
      <w:r w:rsidR="009D2CEA">
        <w:t xml:space="preserve"> </w:t>
      </w:r>
      <w:r>
        <w:t>There</w:t>
      </w:r>
      <w:r w:rsidR="009D2CEA">
        <w:t xml:space="preserve"> </w:t>
      </w:r>
      <w:r>
        <w:t>is</w:t>
      </w:r>
      <w:r w:rsidR="009D2CEA">
        <w:t xml:space="preserve"> </w:t>
      </w:r>
      <w:r>
        <w:t>broad</w:t>
      </w:r>
      <w:r w:rsidR="009D2CEA">
        <w:t xml:space="preserve"> </w:t>
      </w:r>
      <w:r w:rsidRPr="00435B73" w:rsidR="009D1478">
        <w:t>optimism</w:t>
      </w:r>
      <w:r w:rsidR="009D2CEA">
        <w:t xml:space="preserve"> </w:t>
      </w:r>
      <w:r w:rsidRPr="00435B73" w:rsidR="009D1478">
        <w:t>that</w:t>
      </w:r>
      <w:r>
        <w:t>,</w:t>
      </w:r>
      <w:r w:rsidR="009D2CEA">
        <w:t xml:space="preserve"> </w:t>
      </w:r>
      <w:r w:rsidRPr="00435B73" w:rsidR="009D1478">
        <w:t>as</w:t>
      </w:r>
      <w:r w:rsidR="009D2CEA">
        <w:t xml:space="preserve"> </w:t>
      </w:r>
      <w:r w:rsidRPr="00435B73" w:rsidR="009D1478">
        <w:t>we</w:t>
      </w:r>
      <w:r w:rsidR="009D2CEA">
        <w:t xml:space="preserve"> </w:t>
      </w:r>
      <w:r w:rsidRPr="00435B73" w:rsidR="009D1478">
        <w:t>reverse</w:t>
      </w:r>
      <w:r w:rsidR="009D2CEA">
        <w:t xml:space="preserve"> </w:t>
      </w:r>
      <w:r w:rsidRPr="00435B73" w:rsidR="009D1478">
        <w:t>through</w:t>
      </w:r>
      <w:r w:rsidR="009D2CEA">
        <w:t xml:space="preserve"> </w:t>
      </w:r>
      <w:r w:rsidRPr="00435B73" w:rsidR="009D1478">
        <w:t>this</w:t>
      </w:r>
      <w:r w:rsidR="009D2CEA">
        <w:t xml:space="preserve"> </w:t>
      </w:r>
      <w:r w:rsidRPr="00435B73" w:rsidR="009D1478">
        <w:t>process</w:t>
      </w:r>
      <w:r w:rsidR="009D2CEA">
        <w:t xml:space="preserve"> </w:t>
      </w:r>
      <w:r w:rsidRPr="00435B73" w:rsidR="009D1478">
        <w:t>with</w:t>
      </w:r>
      <w:r w:rsidR="009D2CEA">
        <w:t xml:space="preserve"> </w:t>
      </w:r>
      <w:r w:rsidRPr="00435B73" w:rsidR="009D1478">
        <w:t>a</w:t>
      </w:r>
      <w:r w:rsidR="009D2CEA">
        <w:t xml:space="preserve"> </w:t>
      </w:r>
      <w:r w:rsidRPr="00435B73" w:rsidR="009D1478">
        <w:t>phased</w:t>
      </w:r>
      <w:r w:rsidR="009D2CEA">
        <w:t xml:space="preserve"> </w:t>
      </w:r>
      <w:r w:rsidRPr="00435B73" w:rsidR="009D1478">
        <w:t>reopening</w:t>
      </w:r>
      <w:r>
        <w:t>,</w:t>
      </w:r>
      <w:r w:rsidR="009D2CEA">
        <w:t xml:space="preserve"> </w:t>
      </w:r>
      <w:r w:rsidRPr="00435B73" w:rsidR="009D1478">
        <w:t>the</w:t>
      </w:r>
      <w:r w:rsidR="009D2CEA">
        <w:t xml:space="preserve"> </w:t>
      </w:r>
      <w:r w:rsidRPr="00435B73" w:rsidR="009D1478">
        <w:t>sector</w:t>
      </w:r>
      <w:r w:rsidR="009D2CEA">
        <w:t xml:space="preserve"> </w:t>
      </w:r>
      <w:r w:rsidRPr="00435B73" w:rsidR="009D1478">
        <w:t>will</w:t>
      </w:r>
      <w:r w:rsidR="009D2CEA">
        <w:t xml:space="preserve"> </w:t>
      </w:r>
      <w:r w:rsidRPr="00435B73" w:rsidR="009D1478">
        <w:t>be</w:t>
      </w:r>
      <w:r w:rsidR="009D2CEA">
        <w:t xml:space="preserve"> </w:t>
      </w:r>
      <w:r w:rsidRPr="00435B73" w:rsidR="009D1478">
        <w:t>able</w:t>
      </w:r>
      <w:r w:rsidR="009D2CEA">
        <w:t xml:space="preserve"> </w:t>
      </w:r>
      <w:r w:rsidRPr="00435B73" w:rsidR="009D1478">
        <w:t>to</w:t>
      </w:r>
      <w:r w:rsidR="009D2CEA">
        <w:t xml:space="preserve"> </w:t>
      </w:r>
      <w:r w:rsidRPr="00435B73" w:rsidR="009D1478">
        <w:t>adjust</w:t>
      </w:r>
      <w:r w:rsidR="009D2CEA">
        <w:t xml:space="preserve"> </w:t>
      </w:r>
      <w:r w:rsidRPr="00435B73" w:rsidR="009D1478">
        <w:t>and</w:t>
      </w:r>
      <w:r w:rsidR="009D2CEA">
        <w:t xml:space="preserve"> </w:t>
      </w:r>
      <w:r w:rsidRPr="00435B73" w:rsidR="009D1478">
        <w:t>respond,</w:t>
      </w:r>
      <w:r w:rsidR="009D2CEA">
        <w:t xml:space="preserve"> </w:t>
      </w:r>
      <w:r w:rsidRPr="00435B73" w:rsidR="009D1478">
        <w:t>because</w:t>
      </w:r>
      <w:r w:rsidR="009D2CEA">
        <w:t xml:space="preserve"> </w:t>
      </w:r>
      <w:r>
        <w:t>it</w:t>
      </w:r>
      <w:r w:rsidR="009D2CEA">
        <w:t xml:space="preserve"> </w:t>
      </w:r>
      <w:r w:rsidRPr="00435B73" w:rsidR="009D1478">
        <w:t>know</w:t>
      </w:r>
      <w:r>
        <w:t>s</w:t>
      </w:r>
      <w:r w:rsidR="009D2CEA">
        <w:t xml:space="preserve"> </w:t>
      </w:r>
      <w:r w:rsidRPr="00435B73" w:rsidR="009D1478">
        <w:t>a</w:t>
      </w:r>
      <w:r w:rsidR="009D2CEA">
        <w:t xml:space="preserve"> </w:t>
      </w:r>
      <w:r w:rsidRPr="00435B73" w:rsidR="009D1478">
        <w:t>bit</w:t>
      </w:r>
      <w:r w:rsidR="009D2CEA">
        <w:t xml:space="preserve"> </w:t>
      </w:r>
      <w:r w:rsidRPr="00435B73" w:rsidR="009D1478">
        <w:t>more</w:t>
      </w:r>
      <w:r w:rsidR="009D2CEA">
        <w:t xml:space="preserve"> </w:t>
      </w:r>
      <w:r w:rsidRPr="00435B73" w:rsidR="009D1478">
        <w:t>about</w:t>
      </w:r>
      <w:r w:rsidR="009D2CEA">
        <w:t xml:space="preserve"> </w:t>
      </w:r>
      <w:r w:rsidRPr="00435B73" w:rsidR="009D1478">
        <w:t>what</w:t>
      </w:r>
      <w:r w:rsidR="009D2CEA">
        <w:t xml:space="preserve"> </w:t>
      </w:r>
      <w:r w:rsidRPr="00435B73" w:rsidR="009D1478">
        <w:t>is</w:t>
      </w:r>
      <w:r w:rsidR="009D2CEA">
        <w:t xml:space="preserve"> </w:t>
      </w:r>
      <w:r w:rsidRPr="00435B73" w:rsidR="009D1478">
        <w:t>going</w:t>
      </w:r>
      <w:r w:rsidR="009D2CEA">
        <w:t xml:space="preserve"> </w:t>
      </w:r>
      <w:r w:rsidRPr="00435B73" w:rsidR="009D1478">
        <w:t>on.</w:t>
      </w:r>
      <w:r w:rsidR="009D2CEA">
        <w:t xml:space="preserve"> </w:t>
      </w:r>
    </w:p>
    <w:p w:rsidR="009D1478" w:rsidRPr="00435B73" w:rsidP="0008540B">
      <w:pPr>
        <w:pStyle w:val="Question"/>
        <w:numPr>
          <w:ilvl w:val="0"/>
          <w:numId w:val="0"/>
        </w:numPr>
        <w:ind w:left="794"/>
      </w:pPr>
      <w:r w:rsidRPr="00435B73">
        <w:t>My</w:t>
      </w:r>
      <w:r w:rsidR="009D2CEA">
        <w:t xml:space="preserve"> </w:t>
      </w:r>
      <w:r w:rsidRPr="00435B73">
        <w:t>follow-up</w:t>
      </w:r>
      <w:r w:rsidR="009D2CEA">
        <w:t xml:space="preserve"> </w:t>
      </w:r>
      <w:r w:rsidRPr="00435B73">
        <w:t>question</w:t>
      </w:r>
      <w:r w:rsidR="009D2CEA">
        <w:t xml:space="preserve"> </w:t>
      </w:r>
      <w:r w:rsidRPr="00435B73">
        <w:t>is</w:t>
      </w:r>
      <w:r w:rsidR="009D2CEA">
        <w:t xml:space="preserve"> </w:t>
      </w:r>
      <w:r w:rsidR="0008540B">
        <w:t>more</w:t>
      </w:r>
      <w:r w:rsidR="009D2CEA">
        <w:t xml:space="preserve"> </w:t>
      </w:r>
      <w:r w:rsidR="0008540B">
        <w:t>of</w:t>
      </w:r>
      <w:r w:rsidR="009D2CEA">
        <w:t xml:space="preserve"> </w:t>
      </w:r>
      <w:r w:rsidRPr="00435B73">
        <w:t>a</w:t>
      </w:r>
      <w:r w:rsidR="0008540B">
        <w:t>n</w:t>
      </w:r>
      <w:r w:rsidR="009D2CEA">
        <w:t xml:space="preserve"> </w:t>
      </w:r>
      <w:r w:rsidRPr="00435B73">
        <w:t>overview</w:t>
      </w:r>
      <w:r w:rsidR="009D2CEA">
        <w:t xml:space="preserve"> </w:t>
      </w:r>
      <w:r w:rsidRPr="00435B73">
        <w:t>question</w:t>
      </w:r>
      <w:r w:rsidR="0008540B">
        <w:t>.</w:t>
      </w:r>
      <w:r w:rsidR="009D2CEA">
        <w:t xml:space="preserve"> </w:t>
      </w:r>
      <w:r w:rsidRPr="00435B73" w:rsidR="0008540B">
        <w:t>What</w:t>
      </w:r>
      <w:r w:rsidR="009D2CEA">
        <w:t xml:space="preserve"> </w:t>
      </w:r>
      <w:r w:rsidRPr="00435B73">
        <w:t>do</w:t>
      </w:r>
      <w:r w:rsidR="009D2CEA">
        <w:t xml:space="preserve"> </w:t>
      </w:r>
      <w:r w:rsidRPr="00435B73">
        <w:t>you</w:t>
      </w:r>
      <w:r w:rsidR="009D2CEA">
        <w:t xml:space="preserve"> </w:t>
      </w:r>
      <w:r w:rsidRPr="00435B73">
        <w:t>feel</w:t>
      </w:r>
      <w:r w:rsidR="009D2CEA">
        <w:t xml:space="preserve"> </w:t>
      </w:r>
      <w:r w:rsidRPr="00435B73">
        <w:t>is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outlook</w:t>
      </w:r>
      <w:r w:rsidR="009D2CEA">
        <w:t xml:space="preserve"> </w:t>
      </w:r>
      <w:r w:rsidRPr="00435B73">
        <w:t>for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food</w:t>
      </w:r>
      <w:r w:rsidR="009D2CEA">
        <w:t xml:space="preserve"> </w:t>
      </w:r>
      <w:r w:rsidRPr="00435B73">
        <w:t>service</w:t>
      </w:r>
      <w:r w:rsidR="009D2CEA">
        <w:t xml:space="preserve"> </w:t>
      </w:r>
      <w:r w:rsidRPr="00435B73">
        <w:t>sector</w:t>
      </w:r>
      <w:r w:rsidR="009D2CEA">
        <w:t xml:space="preserve"> </w:t>
      </w:r>
      <w:r w:rsidRPr="00435B73">
        <w:t>longer</w:t>
      </w:r>
      <w:r w:rsidR="009D2CEA">
        <w:t xml:space="preserve"> </w:t>
      </w:r>
      <w:r w:rsidRPr="00435B73">
        <w:t>term,</w:t>
      </w:r>
      <w:r w:rsidR="009D2CEA">
        <w:t xml:space="preserve"> </w:t>
      </w:r>
      <w:r w:rsidRPr="00435B73">
        <w:t>as</w:t>
      </w:r>
      <w:r w:rsidR="009D2CEA">
        <w:t xml:space="preserve"> </w:t>
      </w:r>
      <w:r w:rsidRPr="00435B73">
        <w:t>a</w:t>
      </w:r>
      <w:r w:rsidR="009D2CEA">
        <w:t xml:space="preserve"> </w:t>
      </w:r>
      <w:r w:rsidRPr="00435B73">
        <w:t>result</w:t>
      </w:r>
      <w:r w:rsidR="009D2CEA">
        <w:t xml:space="preserve"> </w:t>
      </w:r>
      <w:r w:rsidRPr="00435B73">
        <w:t>of</w:t>
      </w:r>
      <w:r w:rsidR="009D2CEA">
        <w:t xml:space="preserve"> </w:t>
      </w:r>
      <w:r w:rsidRPr="00435B73">
        <w:t>this</w:t>
      </w:r>
      <w:r w:rsidR="009D2CEA">
        <w:t xml:space="preserve"> </w:t>
      </w:r>
      <w:r w:rsidRPr="00435B73">
        <w:t>whole</w:t>
      </w:r>
      <w:r w:rsidR="009D2CEA">
        <w:t xml:space="preserve"> </w:t>
      </w:r>
      <w:r w:rsidRPr="00435B73">
        <w:t>coronavirus</w:t>
      </w:r>
      <w:r w:rsidR="009D2CEA">
        <w:t xml:space="preserve"> </w:t>
      </w:r>
      <w:r w:rsidRPr="00435B73">
        <w:t>pandemic?</w:t>
      </w:r>
    </w:p>
    <w:p w:rsidR="007D68BB" w:rsidRPr="00435B73" w:rsidP="009D1478">
      <w:pPr>
        <w:pStyle w:val="Answer"/>
      </w:pPr>
      <w:sdt>
        <w:sdtPr>
          <w:alias w:val="Witness"/>
          <w:id w:val="433019990"/>
          <w:placeholder>
            <w:docPart w:val="DefaultPlaceholder_1082065158"/>
          </w:placeholder>
          <w:richText/>
        </w:sdtPr>
        <w:sdtContent>
          <w:r w:rsidRPr="00135068" w:rsidR="00135068">
            <w:rPr>
              <w:b/>
              <w:i/>
            </w:rPr>
            <w:t>Andrew</w:t>
          </w:r>
          <w:r w:rsidR="009D2CEA">
            <w:rPr>
              <w:b/>
              <w:i/>
            </w:rPr>
            <w:t xml:space="preserve"> </w:t>
          </w:r>
          <w:r w:rsidRPr="00135068" w:rsidR="00135068">
            <w:rPr>
              <w:b/>
              <w:i/>
            </w:rPr>
            <w:t>Kenny:</w:t>
          </w:r>
          <w:r w:rsidR="009D2CEA">
            <w:rPr>
              <w:b/>
            </w:rPr>
            <w:t xml:space="preserve"> </w:t>
          </w:r>
        </w:sdtContent>
      </w:sdt>
      <w:r w:rsidRPr="00435B73" w:rsidR="009D1478">
        <w:t>I</w:t>
      </w:r>
      <w:r w:rsidR="009D2CEA">
        <w:t xml:space="preserve"> </w:t>
      </w:r>
      <w:r w:rsidRPr="00435B73" w:rsidR="009D1478">
        <w:t>will</w:t>
      </w:r>
      <w:r w:rsidR="009D2CEA">
        <w:t xml:space="preserve"> </w:t>
      </w:r>
      <w:r w:rsidRPr="00435B73" w:rsidR="009D1478">
        <w:t>speak</w:t>
      </w:r>
      <w:r w:rsidR="009D2CEA">
        <w:t xml:space="preserve"> </w:t>
      </w:r>
      <w:r w:rsidRPr="00435B73" w:rsidR="009D1478">
        <w:t>specifically</w:t>
      </w:r>
      <w:r w:rsidR="009D2CEA">
        <w:t xml:space="preserve"> </w:t>
      </w:r>
      <w:r w:rsidR="0008540B">
        <w:t>about</w:t>
      </w:r>
      <w:r w:rsidR="009D2CEA">
        <w:t xml:space="preserve"> </w:t>
      </w:r>
      <w:r w:rsidRPr="00435B73">
        <w:t>restaurants</w:t>
      </w:r>
      <w:r w:rsidR="009D2CEA">
        <w:t xml:space="preserve"> </w:t>
      </w:r>
      <w:r w:rsidRPr="00435B73">
        <w:t>and</w:t>
      </w:r>
      <w:r w:rsidR="009D2CEA">
        <w:t xml:space="preserve"> </w:t>
      </w:r>
      <w:r w:rsidRPr="00435B73">
        <w:t>takeaways.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industry</w:t>
      </w:r>
      <w:r w:rsidR="009D2CEA">
        <w:t xml:space="preserve"> </w:t>
      </w:r>
      <w:r w:rsidRPr="00435B73">
        <w:t>has</w:t>
      </w:r>
      <w:r w:rsidR="009D2CEA">
        <w:t xml:space="preserve"> </w:t>
      </w:r>
      <w:r w:rsidRPr="00435B73">
        <w:t>been</w:t>
      </w:r>
      <w:r w:rsidR="009D2CEA">
        <w:t xml:space="preserve"> </w:t>
      </w:r>
      <w:r w:rsidRPr="00435B73">
        <w:t>under</w:t>
      </w:r>
      <w:r w:rsidR="009D2CEA">
        <w:t xml:space="preserve"> </w:t>
      </w:r>
      <w:r w:rsidRPr="00435B73">
        <w:t>sig</w:t>
      </w:r>
      <w:r w:rsidR="0008540B">
        <w:t>nificant</w:t>
      </w:r>
      <w:r w:rsidR="009D2CEA">
        <w:t xml:space="preserve"> </w:t>
      </w:r>
      <w:r w:rsidR="0008540B">
        <w:t>pressure</w:t>
      </w:r>
      <w:r w:rsidR="009D2CEA">
        <w:t xml:space="preserve"> </w:t>
      </w:r>
      <w:r w:rsidR="0008540B">
        <w:t>for</w:t>
      </w:r>
      <w:r w:rsidR="009D2CEA">
        <w:t xml:space="preserve"> </w:t>
      </w:r>
      <w:r w:rsidR="0008540B">
        <w:t>some</w:t>
      </w:r>
      <w:r w:rsidR="009D2CEA">
        <w:t xml:space="preserve"> </w:t>
      </w:r>
      <w:r w:rsidR="0008540B">
        <w:t>time</w:t>
      </w:r>
      <w:r w:rsidR="009D2CEA">
        <w:t xml:space="preserve"> </w:t>
      </w:r>
      <w:r w:rsidR="0008540B">
        <w:t>due</w:t>
      </w:r>
      <w:r w:rsidR="009D2CEA">
        <w:t xml:space="preserve"> </w:t>
      </w:r>
      <w:r w:rsidR="0008540B">
        <w:t>to</w:t>
      </w:r>
      <w:r w:rsidR="009D2CEA">
        <w:t xml:space="preserve"> </w:t>
      </w:r>
      <w:r w:rsidRPr="00435B73">
        <w:t>issues</w:t>
      </w:r>
      <w:r w:rsidR="009D2CEA">
        <w:t xml:space="preserve"> </w:t>
      </w:r>
      <w:r w:rsidRPr="00435B73">
        <w:t>around</w:t>
      </w:r>
      <w:r w:rsidR="009D2CEA">
        <w:t xml:space="preserve"> </w:t>
      </w:r>
      <w:r w:rsidRPr="00435B73">
        <w:t>immigration</w:t>
      </w:r>
      <w:r w:rsidR="009D2CEA">
        <w:t xml:space="preserve"> </w:t>
      </w:r>
      <w:r w:rsidR="0008540B">
        <w:t>and</w:t>
      </w:r>
      <w:r w:rsidR="009D2CEA">
        <w:t xml:space="preserve"> </w:t>
      </w:r>
      <w:r w:rsidRPr="00435B73">
        <w:t>food</w:t>
      </w:r>
      <w:r w:rsidR="009D2CEA">
        <w:t xml:space="preserve"> </w:t>
      </w:r>
      <w:r w:rsidRPr="00435B73">
        <w:t>cost</w:t>
      </w:r>
      <w:r w:rsidR="009D2CEA">
        <w:t xml:space="preserve"> </w:t>
      </w:r>
      <w:r w:rsidRPr="00435B73">
        <w:t>inflation</w:t>
      </w:r>
      <w:r w:rsidR="0008540B">
        <w:t>.</w:t>
      </w:r>
      <w:r w:rsidR="009D2CEA">
        <w:t xml:space="preserve"> </w:t>
      </w:r>
      <w:r w:rsidRPr="00435B73" w:rsidR="0008540B">
        <w:t>The</w:t>
      </w:r>
      <w:r w:rsidR="009D2CEA">
        <w:t xml:space="preserve"> </w:t>
      </w:r>
      <w:r w:rsidRPr="00435B73">
        <w:t>coronavirus</w:t>
      </w:r>
      <w:r w:rsidR="009D2CEA">
        <w:t xml:space="preserve"> </w:t>
      </w:r>
      <w:r w:rsidRPr="00435B73">
        <w:t>pandemic</w:t>
      </w:r>
      <w:r w:rsidR="009D2CEA">
        <w:t xml:space="preserve"> </w:t>
      </w:r>
      <w:r w:rsidRPr="00435B73">
        <w:t>has</w:t>
      </w:r>
      <w:r w:rsidR="009D2CEA">
        <w:t xml:space="preserve"> </w:t>
      </w:r>
      <w:r w:rsidRPr="00435B73">
        <w:t>added</w:t>
      </w:r>
      <w:r w:rsidR="009D2CEA">
        <w:t xml:space="preserve"> </w:t>
      </w:r>
      <w:r w:rsidRPr="00435B73">
        <w:t>significantly</w:t>
      </w:r>
      <w:r w:rsidR="009D2CEA">
        <w:t xml:space="preserve"> </w:t>
      </w:r>
      <w:r w:rsidRPr="00435B73">
        <w:t>more</w:t>
      </w:r>
      <w:r w:rsidR="009D2CEA">
        <w:t xml:space="preserve"> </w:t>
      </w:r>
      <w:r w:rsidRPr="00435B73">
        <w:t>pressure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that</w:t>
      </w:r>
      <w:r w:rsidR="009D2CEA">
        <w:t xml:space="preserve"> </w:t>
      </w:r>
      <w:r w:rsidRPr="00435B73">
        <w:t>equation.</w:t>
      </w:r>
      <w:r w:rsidR="009D2CEA">
        <w:t xml:space="preserve"> </w:t>
      </w:r>
      <w:r w:rsidRPr="00435B73">
        <w:t>As</w:t>
      </w:r>
      <w:r w:rsidR="009D2CEA">
        <w:t xml:space="preserve"> </w:t>
      </w:r>
      <w:r w:rsidRPr="00435B73">
        <w:t>we</w:t>
      </w:r>
      <w:r w:rsidR="009D2CEA">
        <w:t xml:space="preserve"> </w:t>
      </w:r>
      <w:r w:rsidRPr="00435B73">
        <w:t>look</w:t>
      </w:r>
      <w:r w:rsidR="009D2CEA">
        <w:t xml:space="preserve"> </w:t>
      </w:r>
      <w:r w:rsidRPr="00435B73">
        <w:t>forward</w:t>
      </w:r>
      <w:r w:rsidR="009D2CEA">
        <w:t xml:space="preserve"> </w:t>
      </w:r>
      <w:r w:rsidRPr="00435B73">
        <w:t>now,</w:t>
      </w:r>
      <w:r w:rsidR="009D2CEA">
        <w:t xml:space="preserve"> </w:t>
      </w:r>
      <w:r w:rsidRPr="00435B73">
        <w:t>a</w:t>
      </w:r>
      <w:r w:rsidR="009D2CEA">
        <w:t xml:space="preserve"> </w:t>
      </w:r>
      <w:r w:rsidRPr="00435B73">
        <w:t>lot</w:t>
      </w:r>
      <w:r w:rsidR="009D2CEA">
        <w:t xml:space="preserve"> </w:t>
      </w:r>
      <w:r w:rsidRPr="00435B73">
        <w:t>of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support</w:t>
      </w:r>
      <w:r w:rsidR="009D2CEA">
        <w:t xml:space="preserve"> </w:t>
      </w:r>
      <w:r w:rsidRPr="00435B73">
        <w:t>that</w:t>
      </w:r>
      <w:r w:rsidR="009D2CEA">
        <w:t xml:space="preserve"> </w:t>
      </w:r>
      <w:r w:rsidRPr="00435B73">
        <w:t>has</w:t>
      </w:r>
      <w:r w:rsidR="009D2CEA">
        <w:t xml:space="preserve"> </w:t>
      </w:r>
      <w:r w:rsidRPr="00435B73">
        <w:t>been</w:t>
      </w:r>
      <w:r w:rsidR="009D2CEA">
        <w:t xml:space="preserve"> </w:t>
      </w:r>
      <w:r w:rsidRPr="00435B73">
        <w:t>put</w:t>
      </w:r>
      <w:r w:rsidR="009D2CEA">
        <w:t xml:space="preserve"> </w:t>
      </w:r>
      <w:r w:rsidRPr="00435B73">
        <w:t>in</w:t>
      </w:r>
      <w:r w:rsidR="009D2CEA">
        <w:t xml:space="preserve"> </w:t>
      </w:r>
      <w:r w:rsidRPr="00435B73">
        <w:t>play</w:t>
      </w:r>
      <w:r w:rsidR="009D2CEA">
        <w:t xml:space="preserve"> </w:t>
      </w:r>
      <w:r w:rsidRPr="00435B73">
        <w:t>already</w:t>
      </w:r>
      <w:r w:rsidR="009D2CEA">
        <w:t xml:space="preserve"> </w:t>
      </w:r>
      <w:r w:rsidRPr="00435B73">
        <w:t>has</w:t>
      </w:r>
      <w:r w:rsidR="009D2CEA">
        <w:t xml:space="preserve"> </w:t>
      </w:r>
      <w:r w:rsidRPr="00435B73">
        <w:t>been</w:t>
      </w:r>
      <w:r w:rsidR="009D2CEA">
        <w:t xml:space="preserve"> </w:t>
      </w:r>
      <w:r w:rsidRPr="00435B73">
        <w:t>incredibly</w:t>
      </w:r>
      <w:r w:rsidR="009D2CEA">
        <w:t xml:space="preserve"> </w:t>
      </w:r>
      <w:r w:rsidRPr="00435B73">
        <w:t>helpful</w:t>
      </w:r>
      <w:r w:rsidR="009D2CEA">
        <w:t xml:space="preserve"> </w:t>
      </w:r>
      <w:r w:rsidRPr="00435B73">
        <w:t>for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sector</w:t>
      </w:r>
      <w:r w:rsidR="00B6272C">
        <w:t>.</w:t>
      </w:r>
      <w:r w:rsidR="009D2CEA">
        <w:t xml:space="preserve"> </w:t>
      </w:r>
      <w:r w:rsidRPr="00435B73" w:rsidR="00B6272C">
        <w:t>However</w:t>
      </w:r>
      <w:r w:rsidR="00B6272C">
        <w:t>,</w:t>
      </w:r>
      <w:r w:rsidR="009D2CEA">
        <w:t xml:space="preserve"> </w:t>
      </w:r>
      <w:r w:rsidRPr="00435B73">
        <w:t>we</w:t>
      </w:r>
      <w:r w:rsidR="009D2CEA">
        <w:t xml:space="preserve"> </w:t>
      </w:r>
      <w:r w:rsidRPr="00435B73">
        <w:t>are</w:t>
      </w:r>
      <w:r w:rsidR="009D2CEA">
        <w:t xml:space="preserve"> </w:t>
      </w:r>
      <w:r w:rsidRPr="00435B73">
        <w:t>now</w:t>
      </w:r>
      <w:r w:rsidR="009D2CEA">
        <w:t xml:space="preserve"> </w:t>
      </w:r>
      <w:r w:rsidRPr="00435B73">
        <w:t>at</w:t>
      </w:r>
      <w:r w:rsidR="009D2CEA">
        <w:t xml:space="preserve"> </w:t>
      </w:r>
      <w:r w:rsidRPr="00435B73">
        <w:t>a</w:t>
      </w:r>
      <w:r w:rsidR="009D2CEA">
        <w:t xml:space="preserve"> </w:t>
      </w:r>
      <w:r w:rsidRPr="00435B73">
        <w:t>significant</w:t>
      </w:r>
      <w:r w:rsidR="009D2CEA">
        <w:t xml:space="preserve"> </w:t>
      </w:r>
      <w:r w:rsidRPr="00435B73">
        <w:t>turning</w:t>
      </w:r>
      <w:r w:rsidR="009D2CEA">
        <w:t xml:space="preserve"> </w:t>
      </w:r>
      <w:r w:rsidRPr="00435B73">
        <w:t>point.</w:t>
      </w:r>
      <w:r w:rsidR="009D2CEA">
        <w:t xml:space="preserve"> </w:t>
      </w:r>
      <w:r w:rsidRPr="00435B73">
        <w:t>It</w:t>
      </w:r>
      <w:r w:rsidR="009D2CEA">
        <w:t xml:space="preserve"> </w:t>
      </w:r>
      <w:r w:rsidRPr="00435B73">
        <w:t>is</w:t>
      </w:r>
      <w:r w:rsidR="009D2CEA">
        <w:t xml:space="preserve"> </w:t>
      </w:r>
      <w:r w:rsidRPr="00435B73">
        <w:t>clear</w:t>
      </w:r>
      <w:r w:rsidR="009D2CEA">
        <w:t xml:space="preserve"> </w:t>
      </w:r>
      <w:r w:rsidRPr="00435B73">
        <w:t>that</w:t>
      </w:r>
      <w:r w:rsidR="009D2CEA">
        <w:t xml:space="preserve"> </w:t>
      </w:r>
      <w:r w:rsidRPr="00435B73">
        <w:t>there</w:t>
      </w:r>
      <w:r w:rsidR="009D2CEA">
        <w:t xml:space="preserve"> </w:t>
      </w:r>
      <w:r w:rsidRPr="00435B73">
        <w:t>is</w:t>
      </w:r>
      <w:r w:rsidR="009D2CEA">
        <w:t xml:space="preserve"> </w:t>
      </w:r>
      <w:r w:rsidRPr="00435B73">
        <w:t>no</w:t>
      </w:r>
      <w:r w:rsidR="009D2CEA">
        <w:t xml:space="preserve"> </w:t>
      </w:r>
      <w:r w:rsidRPr="00435B73">
        <w:t>single</w:t>
      </w:r>
      <w:r w:rsidR="009D2CEA">
        <w:t xml:space="preserve"> </w:t>
      </w:r>
      <w:r w:rsidRPr="00435B73">
        <w:t>magic</w:t>
      </w:r>
      <w:r w:rsidR="009D2CEA">
        <w:t xml:space="preserve"> </w:t>
      </w:r>
      <w:r w:rsidRPr="00435B73">
        <w:t>solution.</w:t>
      </w:r>
      <w:r w:rsidR="009D2CEA">
        <w:t xml:space="preserve"> </w:t>
      </w:r>
    </w:p>
    <w:p w:rsidR="00E96B0E" w:rsidP="009D1478">
      <w:pPr>
        <w:pStyle w:val="Answer"/>
      </w:pPr>
      <w:r w:rsidRPr="00435B73">
        <w:t>From</w:t>
      </w:r>
      <w:r w:rsidR="009D2CEA">
        <w:t xml:space="preserve"> </w:t>
      </w:r>
      <w:r w:rsidRPr="00435B73">
        <w:t>our</w:t>
      </w:r>
      <w:r w:rsidR="009D2CEA">
        <w:t xml:space="preserve"> </w:t>
      </w:r>
      <w:r w:rsidRPr="00435B73">
        <w:t>ongoing</w:t>
      </w:r>
      <w:r w:rsidR="009D2CEA">
        <w:t xml:space="preserve"> </w:t>
      </w:r>
      <w:r w:rsidRPr="00435B73">
        <w:t>dialogue</w:t>
      </w:r>
      <w:r w:rsidR="009D2CEA">
        <w:t xml:space="preserve"> </w:t>
      </w:r>
      <w:r w:rsidRPr="00435B73">
        <w:t>with</w:t>
      </w:r>
      <w:r w:rsidR="009D2CEA">
        <w:t xml:space="preserve"> </w:t>
      </w:r>
      <w:r w:rsidRPr="00435B73">
        <w:t>restaurant</w:t>
      </w:r>
      <w:r w:rsidR="009D2CEA">
        <w:t xml:space="preserve"> </w:t>
      </w:r>
      <w:r w:rsidRPr="00435B73">
        <w:t>partners,</w:t>
      </w:r>
      <w:r w:rsidR="009D2CEA">
        <w:t xml:space="preserve"> </w:t>
      </w:r>
      <w:r w:rsidRPr="00435B73">
        <w:t>both</w:t>
      </w:r>
      <w:r w:rsidR="009D2CEA">
        <w:t xml:space="preserve"> </w:t>
      </w:r>
      <w:r w:rsidRPr="00435B73">
        <w:t>directly</w:t>
      </w:r>
      <w:r w:rsidR="009D2CEA">
        <w:t xml:space="preserve"> </w:t>
      </w:r>
      <w:r w:rsidRPr="00435B73">
        <w:t>and</w:t>
      </w:r>
      <w:r w:rsidR="009D2CEA">
        <w:t xml:space="preserve"> </w:t>
      </w:r>
      <w:r w:rsidRPr="00435B73">
        <w:t>through</w:t>
      </w:r>
      <w:r w:rsidR="009D2CEA">
        <w:t xml:space="preserve"> </w:t>
      </w:r>
      <w:r w:rsidRPr="00435B73">
        <w:t>our</w:t>
      </w:r>
      <w:r w:rsidR="009D2CEA">
        <w:t xml:space="preserve"> </w:t>
      </w:r>
      <w:r w:rsidRPr="00435B73">
        <w:t>trade</w:t>
      </w:r>
      <w:r w:rsidR="009D2CEA">
        <w:t xml:space="preserve"> </w:t>
      </w:r>
      <w:r w:rsidRPr="00435B73">
        <w:t>body,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British</w:t>
      </w:r>
      <w:r w:rsidR="009D2CEA">
        <w:t xml:space="preserve"> </w:t>
      </w:r>
      <w:r w:rsidRPr="00E96B0E">
        <w:t>Takeaway</w:t>
      </w:r>
      <w:r w:rsidR="009D2CEA">
        <w:t xml:space="preserve"> </w:t>
      </w:r>
      <w:r w:rsidRPr="00E96B0E" w:rsidR="00435B73">
        <w:t>Campaign,</w:t>
      </w:r>
      <w:r w:rsidR="009D2CEA">
        <w:t xml:space="preserve"> </w:t>
      </w:r>
      <w:r w:rsidRPr="00E96B0E">
        <w:t>there</w:t>
      </w:r>
      <w:r w:rsidR="009D2CEA">
        <w:t xml:space="preserve"> </w:t>
      </w:r>
      <w:r w:rsidRPr="00E96B0E">
        <w:t>are</w:t>
      </w:r>
      <w:r w:rsidR="009D2CEA">
        <w:t xml:space="preserve"> </w:t>
      </w:r>
      <w:r w:rsidRPr="00E96B0E">
        <w:t>three</w:t>
      </w:r>
      <w:r w:rsidR="009D2CEA">
        <w:t xml:space="preserve"> </w:t>
      </w:r>
      <w:r w:rsidRPr="00E96B0E">
        <w:t>clear</w:t>
      </w:r>
      <w:r w:rsidR="009D2CEA">
        <w:t xml:space="preserve"> </w:t>
      </w:r>
      <w:r w:rsidRPr="00E96B0E">
        <w:t>outcomes</w:t>
      </w:r>
      <w:r w:rsidR="009D2CEA">
        <w:t xml:space="preserve"> </w:t>
      </w:r>
      <w:r w:rsidRPr="00E96B0E">
        <w:t>we</w:t>
      </w:r>
      <w:r w:rsidR="009D2CEA">
        <w:t xml:space="preserve"> </w:t>
      </w:r>
      <w:r w:rsidRPr="00E96B0E">
        <w:t>need</w:t>
      </w:r>
      <w:r w:rsidR="009D2CEA">
        <w:t xml:space="preserve"> </w:t>
      </w:r>
      <w:r w:rsidRPr="00E96B0E">
        <w:t>to</w:t>
      </w:r>
      <w:r w:rsidR="009D2CEA">
        <w:t xml:space="preserve"> </w:t>
      </w:r>
      <w:r w:rsidRPr="00E96B0E">
        <w:t>achieve</w:t>
      </w:r>
      <w:r w:rsidR="009D2CEA">
        <w:t xml:space="preserve"> </w:t>
      </w:r>
      <w:r w:rsidRPr="00E96B0E">
        <w:t>to</w:t>
      </w:r>
      <w:r w:rsidR="009D2CEA">
        <w:t xml:space="preserve"> </w:t>
      </w:r>
      <w:r w:rsidRPr="00E96B0E">
        <w:t>really</w:t>
      </w:r>
      <w:r w:rsidR="009D2CEA">
        <w:t xml:space="preserve"> </w:t>
      </w:r>
      <w:r w:rsidRPr="00E96B0E">
        <w:t>help</w:t>
      </w:r>
      <w:r w:rsidR="009D2CEA">
        <w:t xml:space="preserve"> </w:t>
      </w:r>
      <w:r w:rsidRPr="00E96B0E">
        <w:t>the</w:t>
      </w:r>
      <w:r w:rsidR="009D2CEA">
        <w:t xml:space="preserve"> </w:t>
      </w:r>
      <w:r w:rsidRPr="00E96B0E">
        <w:t>sector.</w:t>
      </w:r>
      <w:r w:rsidR="009D2CEA">
        <w:t xml:space="preserve"> </w:t>
      </w:r>
      <w:r w:rsidRPr="00E96B0E">
        <w:t>They</w:t>
      </w:r>
      <w:r w:rsidR="009D2CEA">
        <w:t xml:space="preserve"> </w:t>
      </w:r>
      <w:r w:rsidRPr="00E96B0E">
        <w:t>are</w:t>
      </w:r>
      <w:r w:rsidR="009D2CEA">
        <w:t xml:space="preserve"> </w:t>
      </w:r>
      <w:r w:rsidRPr="00E96B0E">
        <w:t>access</w:t>
      </w:r>
      <w:r w:rsidR="009D2CEA">
        <w:t xml:space="preserve"> </w:t>
      </w:r>
      <w:r w:rsidRPr="00E96B0E">
        <w:t>to</w:t>
      </w:r>
      <w:r w:rsidR="009D2CEA">
        <w:t xml:space="preserve"> </w:t>
      </w:r>
      <w:r w:rsidRPr="00E96B0E">
        <w:t>funding</w:t>
      </w:r>
      <w:r>
        <w:t>.</w:t>
      </w:r>
      <w:r w:rsidR="009D2CEA">
        <w:t xml:space="preserve"> </w:t>
      </w:r>
      <w:r w:rsidRPr="00E96B0E">
        <w:t>Getting</w:t>
      </w:r>
      <w:r w:rsidR="009D2CEA">
        <w:t xml:space="preserve"> </w:t>
      </w:r>
      <w:r w:rsidRPr="00E96B0E">
        <w:t>going</w:t>
      </w:r>
      <w:r w:rsidR="009D2CEA">
        <w:t xml:space="preserve"> </w:t>
      </w:r>
      <w:r w:rsidRPr="00E96B0E">
        <w:t>again</w:t>
      </w:r>
      <w:r w:rsidR="009D2CEA">
        <w:t xml:space="preserve"> </w:t>
      </w:r>
      <w:r w:rsidRPr="00E96B0E">
        <w:t>from</w:t>
      </w:r>
      <w:r w:rsidR="009D2CEA">
        <w:t xml:space="preserve"> </w:t>
      </w:r>
      <w:r w:rsidRPr="00E96B0E">
        <w:t>standing</w:t>
      </w:r>
      <w:r w:rsidR="009D2CEA">
        <w:t xml:space="preserve"> </w:t>
      </w:r>
      <w:r w:rsidRPr="00E96B0E">
        <w:t>start</w:t>
      </w:r>
      <w:r w:rsidR="009D2CEA">
        <w:t xml:space="preserve"> </w:t>
      </w:r>
      <w:r w:rsidRPr="00E96B0E">
        <w:t>is</w:t>
      </w:r>
      <w:r w:rsidR="009D2CEA">
        <w:t xml:space="preserve"> </w:t>
      </w:r>
      <w:r w:rsidRPr="00E96B0E">
        <w:t>incredibly</w:t>
      </w:r>
      <w:r w:rsidR="009D2CEA">
        <w:t xml:space="preserve"> </w:t>
      </w:r>
      <w:r w:rsidRPr="00E96B0E">
        <w:t>challenging</w:t>
      </w:r>
      <w:r w:rsidR="009D2CEA">
        <w:t xml:space="preserve"> </w:t>
      </w:r>
      <w:r w:rsidRPr="00E96B0E">
        <w:t>for</w:t>
      </w:r>
      <w:r w:rsidR="009D2CEA">
        <w:t xml:space="preserve"> </w:t>
      </w:r>
      <w:r w:rsidRPr="00E96B0E">
        <w:t>businesses</w:t>
      </w:r>
      <w:r w:rsidR="009D2CEA">
        <w:t xml:space="preserve"> </w:t>
      </w:r>
      <w:r w:rsidRPr="00E96B0E">
        <w:t>big</w:t>
      </w:r>
      <w:r w:rsidR="009D2CEA">
        <w:t xml:space="preserve"> </w:t>
      </w:r>
      <w:r w:rsidRPr="00E96B0E">
        <w:t>and</w:t>
      </w:r>
      <w:r w:rsidR="009D2CEA">
        <w:t xml:space="preserve"> </w:t>
      </w:r>
      <w:r w:rsidRPr="00435B73">
        <w:t>small.</w:t>
      </w:r>
      <w:r w:rsidR="009D2CEA">
        <w:t xml:space="preserve"> </w:t>
      </w:r>
      <w:r w:rsidRPr="00435B73">
        <w:t>Support</w:t>
      </w:r>
      <w:r w:rsidR="009D2CEA">
        <w:t xml:space="preserve"> </w:t>
      </w:r>
      <w:r>
        <w:t>is</w:t>
      </w:r>
      <w:r w:rsidR="009D2CEA">
        <w:t xml:space="preserve"> </w:t>
      </w:r>
      <w:r>
        <w:t>needed</w:t>
      </w:r>
      <w:r w:rsidR="009D2CEA">
        <w:t xml:space="preserve"> </w:t>
      </w:r>
      <w:r w:rsidRPr="00435B73">
        <w:t>from</w:t>
      </w:r>
      <w:r w:rsidR="009D2CEA">
        <w:t xml:space="preserve"> </w:t>
      </w:r>
      <w:r w:rsidRPr="00435B73">
        <w:t>a</w:t>
      </w:r>
      <w:r w:rsidR="009D2CEA">
        <w:t xml:space="preserve"> </w:t>
      </w:r>
      <w:r w:rsidRPr="00435B73">
        <w:t>cost</w:t>
      </w:r>
      <w:r w:rsidR="009D2CEA">
        <w:t xml:space="preserve"> </w:t>
      </w:r>
      <w:r w:rsidRPr="00435B73">
        <w:t>perspective</w:t>
      </w:r>
      <w:r>
        <w:t>.</w:t>
      </w:r>
      <w:r w:rsidR="009D2CEA">
        <w:t xml:space="preserve"> </w:t>
      </w:r>
      <w:r w:rsidRPr="00435B73">
        <w:t>Rent</w:t>
      </w:r>
      <w:r w:rsidR="009D2CEA">
        <w:t xml:space="preserve"> </w:t>
      </w:r>
      <w:r w:rsidRPr="00435B73">
        <w:t>is</w:t>
      </w:r>
      <w:r w:rsidR="009D2CEA">
        <w:t xml:space="preserve"> </w:t>
      </w:r>
      <w:r w:rsidRPr="00435B73">
        <w:t>front</w:t>
      </w:r>
      <w:r w:rsidR="009D2CEA">
        <w:t xml:space="preserve"> </w:t>
      </w:r>
      <w:r w:rsidRPr="00435B73">
        <w:t>and</w:t>
      </w:r>
      <w:r w:rsidR="009D2CEA">
        <w:t xml:space="preserve"> </w:t>
      </w:r>
      <w:r w:rsidRPr="00435B73">
        <w:t>centre</w:t>
      </w:r>
      <w:r w:rsidR="009D2CEA">
        <w:t xml:space="preserve"> </w:t>
      </w:r>
      <w:r w:rsidRPr="00435B73">
        <w:t>in</w:t>
      </w:r>
      <w:r w:rsidR="009D2CEA">
        <w:t xml:space="preserve"> </w:t>
      </w:r>
      <w:r w:rsidRPr="00435B73">
        <w:t>that</w:t>
      </w:r>
      <w:r w:rsidR="009D2CEA">
        <w:t xml:space="preserve"> </w:t>
      </w:r>
      <w:r w:rsidRPr="00435B73">
        <w:t>equation.</w:t>
      </w:r>
      <w:r w:rsidR="009D2CEA">
        <w:t xml:space="preserve"> </w:t>
      </w:r>
      <w:r w:rsidRPr="00435B73">
        <w:t>We</w:t>
      </w:r>
      <w:r w:rsidR="009D2CEA">
        <w:t xml:space="preserve"> </w:t>
      </w:r>
      <w:r w:rsidRPr="00435B73">
        <w:t>welcome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Government’s</w:t>
      </w:r>
      <w:r w:rsidR="009D2CEA">
        <w:t xml:space="preserve"> </w:t>
      </w:r>
      <w:r w:rsidRPr="00435B73">
        <w:t>recent</w:t>
      </w:r>
      <w:r w:rsidR="009D2CEA">
        <w:t xml:space="preserve"> </w:t>
      </w:r>
      <w:r w:rsidRPr="00435B73">
        <w:t>decision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extend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current</w:t>
      </w:r>
      <w:r w:rsidR="009D2CEA">
        <w:t xml:space="preserve"> </w:t>
      </w:r>
      <w:r w:rsidRPr="00435B73">
        <w:t>measures</w:t>
      </w:r>
      <w:r w:rsidR="009D2CEA">
        <w:t xml:space="preserve"> </w:t>
      </w:r>
      <w:r w:rsidRPr="00435B73">
        <w:t>that</w:t>
      </w:r>
      <w:r w:rsidR="009D2CEA">
        <w:t xml:space="preserve"> </w:t>
      </w:r>
      <w:r w:rsidRPr="00435B73">
        <w:t>prevent</w:t>
      </w:r>
      <w:r w:rsidR="009D2CEA">
        <w:t xml:space="preserve"> </w:t>
      </w:r>
      <w:r w:rsidRPr="00435B73">
        <w:t>struggling</w:t>
      </w:r>
      <w:r w:rsidR="009D2CEA">
        <w:t xml:space="preserve"> </w:t>
      </w:r>
      <w:r w:rsidRPr="00435B73">
        <w:t>companies</w:t>
      </w:r>
      <w:r w:rsidR="009D2CEA">
        <w:t xml:space="preserve"> </w:t>
      </w:r>
      <w:r w:rsidRPr="00435B73">
        <w:t>from</w:t>
      </w:r>
      <w:r w:rsidR="009D2CEA">
        <w:t xml:space="preserve"> </w:t>
      </w:r>
      <w:r w:rsidRPr="00435B73">
        <w:t>being</w:t>
      </w:r>
      <w:r w:rsidR="009D2CEA">
        <w:t xml:space="preserve"> </w:t>
      </w:r>
      <w:r w:rsidRPr="00435B73">
        <w:t>evicted</w:t>
      </w:r>
      <w:r w:rsidR="009D2CEA">
        <w:t xml:space="preserve"> </w:t>
      </w:r>
      <w:r w:rsidRPr="00435B73">
        <w:t>until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end</w:t>
      </w:r>
      <w:r w:rsidR="009D2CEA">
        <w:t xml:space="preserve"> </w:t>
      </w:r>
      <w:r w:rsidRPr="00435B73">
        <w:t>of</w:t>
      </w:r>
      <w:r w:rsidR="009D2CEA">
        <w:t xml:space="preserve"> </w:t>
      </w:r>
      <w:r w:rsidRPr="00435B73">
        <w:t>September,</w:t>
      </w:r>
      <w:r w:rsidR="009D2CEA">
        <w:t xml:space="preserve"> </w:t>
      </w:r>
      <w:r w:rsidRPr="00435B73">
        <w:t>and</w:t>
      </w:r>
      <w:r w:rsidR="009D2CEA">
        <w:t xml:space="preserve"> </w:t>
      </w:r>
      <w:r w:rsidRPr="00435B73">
        <w:t>we</w:t>
      </w:r>
      <w:r w:rsidR="009D2CEA">
        <w:t xml:space="preserve"> </w:t>
      </w:r>
      <w:r w:rsidRPr="00435B73">
        <w:t>will</w:t>
      </w:r>
      <w:r w:rsidR="009D2CEA">
        <w:t xml:space="preserve"> </w:t>
      </w:r>
      <w:r>
        <w:t>call</w:t>
      </w:r>
      <w:r w:rsidR="009D2CEA">
        <w:t xml:space="preserve"> </w:t>
      </w:r>
      <w:r w:rsidRPr="00435B73">
        <w:t>for</w:t>
      </w:r>
      <w:r w:rsidR="009D2CEA">
        <w:t xml:space="preserve"> </w:t>
      </w:r>
      <w:r w:rsidRPr="00435B73">
        <w:t>that</w:t>
      </w:r>
      <w:r w:rsidR="009D2CEA">
        <w:t xml:space="preserve"> </w:t>
      </w:r>
      <w:r w:rsidRPr="00435B73">
        <w:t>support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continue</w:t>
      </w:r>
      <w:r w:rsidR="009D2CEA">
        <w:t xml:space="preserve"> </w:t>
      </w:r>
      <w:r w:rsidRPr="00435B73">
        <w:t>as</w:t>
      </w:r>
      <w:r w:rsidR="009D2CEA">
        <w:t xml:space="preserve"> </w:t>
      </w:r>
      <w:r w:rsidRPr="00435B73">
        <w:t>long</w:t>
      </w:r>
      <w:r w:rsidR="009D2CEA">
        <w:t xml:space="preserve"> </w:t>
      </w:r>
      <w:r w:rsidRPr="00435B73">
        <w:t>as</w:t>
      </w:r>
      <w:r w:rsidR="009D2CEA">
        <w:t xml:space="preserve"> </w:t>
      </w:r>
      <w:r w:rsidRPr="00435B73">
        <w:t>is</w:t>
      </w:r>
      <w:r w:rsidR="009D2CEA">
        <w:t xml:space="preserve"> </w:t>
      </w:r>
      <w:r w:rsidRPr="00435B73">
        <w:t>needed.</w:t>
      </w:r>
      <w:r w:rsidR="009D2CEA">
        <w:t xml:space="preserve"> </w:t>
      </w:r>
    </w:p>
    <w:p w:rsidR="007D68BB" w:rsidRPr="00435B73" w:rsidP="009D1478">
      <w:pPr>
        <w:pStyle w:val="Answer"/>
      </w:pPr>
      <w:r w:rsidRPr="00435B73">
        <w:t>To</w:t>
      </w:r>
      <w:r w:rsidR="009D2CEA">
        <w:t xml:space="preserve"> </w:t>
      </w:r>
      <w:r w:rsidRPr="00435B73">
        <w:t>come</w:t>
      </w:r>
      <w:r w:rsidR="009D2CEA">
        <w:t xml:space="preserve"> </w:t>
      </w:r>
      <w:r w:rsidRPr="00435B73">
        <w:t>back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point</w:t>
      </w:r>
      <w:r w:rsidR="009D2CEA">
        <w:t xml:space="preserve"> </w:t>
      </w:r>
      <w:r w:rsidRPr="00435B73">
        <w:t>we</w:t>
      </w:r>
      <w:r w:rsidR="009D2CEA">
        <w:t xml:space="preserve"> </w:t>
      </w:r>
      <w:r w:rsidRPr="00435B73">
        <w:t>started</w:t>
      </w:r>
      <w:r w:rsidR="009D2CEA">
        <w:t xml:space="preserve"> </w:t>
      </w:r>
      <w:r w:rsidRPr="00435B73">
        <w:t>with</w:t>
      </w:r>
      <w:r w:rsidR="009D2CEA">
        <w:t xml:space="preserve"> </w:t>
      </w:r>
      <w:r w:rsidRPr="00435B73">
        <w:t>earlier,</w:t>
      </w:r>
      <w:r w:rsidR="009D2CEA">
        <w:t xml:space="preserve"> </w:t>
      </w:r>
      <w:r w:rsidRPr="00435B73">
        <w:t>driving</w:t>
      </w:r>
      <w:r w:rsidR="009D2CEA">
        <w:t xml:space="preserve"> </w:t>
      </w:r>
      <w:r w:rsidRPr="00435B73">
        <w:t>that</w:t>
      </w:r>
      <w:r w:rsidR="009D2CEA">
        <w:t xml:space="preserve"> </w:t>
      </w:r>
      <w:r w:rsidRPr="00435B73">
        <w:t>demand</w:t>
      </w:r>
      <w:r w:rsidR="009D2CEA">
        <w:t xml:space="preserve"> </w:t>
      </w:r>
      <w:r w:rsidRPr="00435B73">
        <w:t>and</w:t>
      </w:r>
      <w:r w:rsidR="009D2CEA">
        <w:t xml:space="preserve"> </w:t>
      </w:r>
      <w:r w:rsidRPr="00435B73">
        <w:t>consumer</w:t>
      </w:r>
      <w:r w:rsidR="009D2CEA">
        <w:t xml:space="preserve"> </w:t>
      </w:r>
      <w:r w:rsidRPr="00435B73">
        <w:t>confidence</w:t>
      </w:r>
      <w:r w:rsidR="009D2CEA">
        <w:t xml:space="preserve"> </w:t>
      </w:r>
      <w:r w:rsidRPr="00435B73">
        <w:t>is</w:t>
      </w:r>
      <w:r w:rsidR="009D2CEA">
        <w:t xml:space="preserve"> </w:t>
      </w:r>
      <w:r w:rsidRPr="00435B73">
        <w:t>absolutely</w:t>
      </w:r>
      <w:r w:rsidR="009D2CEA">
        <w:t xml:space="preserve"> </w:t>
      </w:r>
      <w:r w:rsidRPr="00435B73">
        <w:t>critical.</w:t>
      </w:r>
      <w:r w:rsidR="009D2CEA">
        <w:t xml:space="preserve"> </w:t>
      </w:r>
      <w:r w:rsidRPr="00435B73">
        <w:t>We</w:t>
      </w:r>
      <w:r w:rsidR="009D2CEA">
        <w:t xml:space="preserve"> </w:t>
      </w:r>
      <w:r w:rsidRPr="00435B73">
        <w:t>would</w:t>
      </w:r>
      <w:r w:rsidR="009D2CEA">
        <w:t xml:space="preserve"> </w:t>
      </w:r>
      <w:r w:rsidRPr="00435B73">
        <w:t>add</w:t>
      </w:r>
      <w:r w:rsidR="009D2CEA">
        <w:t xml:space="preserve"> </w:t>
      </w:r>
      <w:r w:rsidRPr="00435B73">
        <w:t>our</w:t>
      </w:r>
      <w:r w:rsidR="009D2CEA">
        <w:t xml:space="preserve"> </w:t>
      </w:r>
      <w:r w:rsidRPr="00435B73">
        <w:t>voice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calls</w:t>
      </w:r>
      <w:r w:rsidR="009D2CEA">
        <w:t xml:space="preserve"> </w:t>
      </w:r>
      <w:r w:rsidRPr="00435B73">
        <w:t>for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Government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consider</w:t>
      </w:r>
      <w:r w:rsidR="009D2CEA">
        <w:t xml:space="preserve"> </w:t>
      </w:r>
      <w:r w:rsidRPr="00435B73">
        <w:t>introducing</w:t>
      </w:r>
      <w:r w:rsidR="009D2CEA">
        <w:t xml:space="preserve"> </w:t>
      </w:r>
      <w:r w:rsidRPr="00435B73">
        <w:t>temporary</w:t>
      </w:r>
      <w:r w:rsidR="009D2CEA">
        <w:t xml:space="preserve"> </w:t>
      </w:r>
      <w:r w:rsidRPr="00435B73">
        <w:t>flexibility</w:t>
      </w:r>
      <w:r w:rsidR="009D2CEA">
        <w:t xml:space="preserve"> </w:t>
      </w:r>
      <w:r w:rsidRPr="00435B73">
        <w:t>within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tax</w:t>
      </w:r>
      <w:r w:rsidR="009D2CEA">
        <w:t xml:space="preserve"> </w:t>
      </w:r>
      <w:r w:rsidRPr="00435B73">
        <w:t>system,</w:t>
      </w:r>
      <w:r w:rsidR="009D2CEA">
        <w:t xml:space="preserve"> </w:t>
      </w:r>
      <w:r w:rsidRPr="00435B73">
        <w:t>for</w:t>
      </w:r>
      <w:r w:rsidR="009D2CEA">
        <w:t xml:space="preserve"> </w:t>
      </w:r>
      <w:r w:rsidRPr="00435B73">
        <w:t>example</w:t>
      </w:r>
      <w:r w:rsidR="009D2CEA">
        <w:t xml:space="preserve"> </w:t>
      </w:r>
      <w:r w:rsidRPr="00435B73">
        <w:t>by</w:t>
      </w:r>
      <w:r w:rsidR="009D2CEA">
        <w:t xml:space="preserve"> </w:t>
      </w:r>
      <w:r w:rsidRPr="00435B73">
        <w:t>reducing</w:t>
      </w:r>
      <w:r w:rsidR="009D2CEA">
        <w:t xml:space="preserve"> </w:t>
      </w:r>
      <w:r w:rsidRPr="00435B73">
        <w:t>VAT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relieve</w:t>
      </w:r>
      <w:r w:rsidR="009D2CEA">
        <w:t xml:space="preserve"> </w:t>
      </w:r>
      <w:r w:rsidRPr="00435B73">
        <w:t>some</w:t>
      </w:r>
      <w:r w:rsidR="009D2CEA">
        <w:t xml:space="preserve"> </w:t>
      </w:r>
      <w:r w:rsidRPr="00435B73">
        <w:t>of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pressure</w:t>
      </w:r>
      <w:r w:rsidR="009D2CEA">
        <w:t xml:space="preserve"> </w:t>
      </w:r>
      <w:r w:rsidRPr="00435B73">
        <w:t>on</w:t>
      </w:r>
      <w:r w:rsidR="009D2CEA">
        <w:t xml:space="preserve"> </w:t>
      </w:r>
      <w:r w:rsidRPr="00435B73">
        <w:t>these</w:t>
      </w:r>
      <w:r w:rsidR="009D2CEA">
        <w:t xml:space="preserve"> </w:t>
      </w:r>
      <w:r w:rsidRPr="00435B73">
        <w:t>businesses</w:t>
      </w:r>
      <w:r w:rsidR="009D2CEA">
        <w:t xml:space="preserve"> </w:t>
      </w:r>
      <w:r w:rsidRPr="00435B73">
        <w:t>and</w:t>
      </w:r>
      <w:r w:rsidR="009D2CEA">
        <w:t xml:space="preserve"> </w:t>
      </w:r>
      <w:r w:rsidRPr="00435B73">
        <w:t>boost</w:t>
      </w:r>
      <w:r w:rsidR="009D2CEA">
        <w:t xml:space="preserve"> </w:t>
      </w:r>
      <w:r w:rsidRPr="00435B73">
        <w:t>demand.</w:t>
      </w:r>
      <w:r w:rsidR="009D2CEA">
        <w:t xml:space="preserve"> </w:t>
      </w:r>
      <w:r w:rsidRPr="00435B73">
        <w:t>We</w:t>
      </w:r>
      <w:r w:rsidR="009D2CEA">
        <w:t xml:space="preserve"> </w:t>
      </w:r>
      <w:r w:rsidRPr="00435B73">
        <w:t>certainly</w:t>
      </w:r>
      <w:r w:rsidR="009D2CEA">
        <w:t xml:space="preserve"> </w:t>
      </w:r>
      <w:r w:rsidRPr="00435B73">
        <w:t>welcome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current</w:t>
      </w:r>
      <w:r w:rsidR="009D2CEA">
        <w:t xml:space="preserve"> </w:t>
      </w:r>
      <w:r w:rsidRPr="00435B73">
        <w:t>speculation</w:t>
      </w:r>
      <w:r w:rsidR="009D2CEA">
        <w:t xml:space="preserve"> </w:t>
      </w:r>
      <w:r w:rsidRPr="00435B73">
        <w:t>that</w:t>
      </w:r>
      <w:r w:rsidR="009D2CEA">
        <w:t xml:space="preserve"> </w:t>
      </w:r>
      <w:r w:rsidRPr="00435B73">
        <w:t>measures</w:t>
      </w:r>
      <w:r w:rsidR="009D2CEA">
        <w:t xml:space="preserve"> </w:t>
      </w:r>
      <w:r w:rsidRPr="00435B73">
        <w:t>such</w:t>
      </w:r>
      <w:r w:rsidR="009D2CEA">
        <w:t xml:space="preserve"> </w:t>
      </w:r>
      <w:r w:rsidRPr="00435B73">
        <w:t>as</w:t>
      </w:r>
      <w:r w:rsidR="009D2CEA">
        <w:t xml:space="preserve"> </w:t>
      </w:r>
      <w:r w:rsidRPr="00435B73">
        <w:t>VAT</w:t>
      </w:r>
      <w:r w:rsidR="009D2CEA">
        <w:t xml:space="preserve"> </w:t>
      </w:r>
      <w:r w:rsidRPr="00435B73">
        <w:t>reduction</w:t>
      </w:r>
      <w:r w:rsidR="009D2CEA">
        <w:t xml:space="preserve"> </w:t>
      </w:r>
      <w:r w:rsidRPr="00435B73">
        <w:t>are</w:t>
      </w:r>
      <w:r w:rsidR="009D2CEA">
        <w:t xml:space="preserve"> </w:t>
      </w:r>
      <w:r w:rsidRPr="00435B73">
        <w:t>being</w:t>
      </w:r>
      <w:r w:rsidR="009D2CEA">
        <w:t xml:space="preserve"> </w:t>
      </w:r>
      <w:r w:rsidRPr="00435B73">
        <w:t>considered</w:t>
      </w:r>
      <w:r w:rsidR="009D2CEA">
        <w:t xml:space="preserve"> </w:t>
      </w:r>
      <w:r w:rsidRPr="00435B73">
        <w:t>by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Chancellor.</w:t>
      </w:r>
      <w:r w:rsidR="009D2CEA">
        <w:t xml:space="preserve"> </w:t>
      </w:r>
      <w:r>
        <w:t>Today’s</w:t>
      </w:r>
      <w:r w:rsidR="009D2CEA">
        <w:t xml:space="preserve"> </w:t>
      </w:r>
      <w:r>
        <w:t>news</w:t>
      </w:r>
      <w:r w:rsidR="009D2CEA">
        <w:t xml:space="preserve"> </w:t>
      </w:r>
      <w:r>
        <w:t>about</w:t>
      </w:r>
      <w:r w:rsidR="009D2CEA">
        <w:t xml:space="preserve"> </w:t>
      </w:r>
      <w:r>
        <w:t>the</w:t>
      </w:r>
      <w:r w:rsidR="009D2CEA">
        <w:t xml:space="preserve"> </w:t>
      </w:r>
      <w:r>
        <w:t>two</w:t>
      </w:r>
      <w:r>
        <w:noBreakHyphen/>
      </w:r>
      <w:r w:rsidRPr="00435B73">
        <w:t>metre</w:t>
      </w:r>
      <w:r w:rsidR="009D2CEA">
        <w:t xml:space="preserve"> </w:t>
      </w:r>
      <w:r w:rsidRPr="00435B73">
        <w:t>rule</w:t>
      </w:r>
      <w:r w:rsidR="009D2CEA">
        <w:t xml:space="preserve"> </w:t>
      </w:r>
      <w:r w:rsidRPr="00435B73">
        <w:t>relaxation</w:t>
      </w:r>
      <w:r w:rsidR="009D2CEA">
        <w:t xml:space="preserve"> </w:t>
      </w:r>
      <w:r w:rsidRPr="00435B73">
        <w:t>hopefully</w:t>
      </w:r>
      <w:r w:rsidR="009D2CEA">
        <w:t xml:space="preserve"> </w:t>
      </w:r>
      <w:r w:rsidRPr="00435B73">
        <w:t>will</w:t>
      </w:r>
      <w:r w:rsidR="009D2CEA">
        <w:t xml:space="preserve"> </w:t>
      </w:r>
      <w:r w:rsidRPr="00435B73" w:rsidR="00435B73">
        <w:t>instil</w:t>
      </w:r>
      <w:r w:rsidR="009D2CEA">
        <w:t xml:space="preserve"> </w:t>
      </w:r>
      <w:r w:rsidRPr="00435B73">
        <w:t>further</w:t>
      </w:r>
      <w:r w:rsidR="009D2CEA">
        <w:t xml:space="preserve"> </w:t>
      </w:r>
      <w:r w:rsidRPr="00435B73">
        <w:t>confidence</w:t>
      </w:r>
      <w:r w:rsidR="009D2CEA">
        <w:t xml:space="preserve"> </w:t>
      </w:r>
      <w:r w:rsidRPr="00435B73">
        <w:t>in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sector.</w:t>
      </w:r>
      <w:r w:rsidR="009D2CEA">
        <w:t xml:space="preserve"> </w:t>
      </w:r>
    </w:p>
    <w:p w:rsidR="007D68BB" w:rsidRPr="00435B73" w:rsidP="009D1478">
      <w:pPr>
        <w:pStyle w:val="Answer"/>
      </w:pPr>
      <w:r w:rsidRPr="00435B73">
        <w:t>It</w:t>
      </w:r>
      <w:r w:rsidR="009D2CEA">
        <w:t xml:space="preserve"> </w:t>
      </w:r>
      <w:r w:rsidRPr="00435B73">
        <w:t>is</w:t>
      </w:r>
      <w:r w:rsidR="009D2CEA">
        <w:t xml:space="preserve"> </w:t>
      </w:r>
      <w:r w:rsidRPr="00435B73">
        <w:t>certainly</w:t>
      </w:r>
      <w:r w:rsidR="009D2CEA">
        <w:t xml:space="preserve"> </w:t>
      </w:r>
      <w:r w:rsidRPr="00435B73">
        <w:t>going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be</w:t>
      </w:r>
      <w:r w:rsidR="009D2CEA">
        <w:t xml:space="preserve"> </w:t>
      </w:r>
      <w:r w:rsidRPr="00435B73">
        <w:t>a</w:t>
      </w:r>
      <w:r w:rsidR="009D2CEA">
        <w:t xml:space="preserve"> </w:t>
      </w:r>
      <w:r w:rsidRPr="00435B73">
        <w:t>very</w:t>
      </w:r>
      <w:r w:rsidR="009D2CEA">
        <w:t xml:space="preserve"> </w:t>
      </w:r>
      <w:r w:rsidRPr="00435B73">
        <w:t>challenging</w:t>
      </w:r>
      <w:r w:rsidR="009D2CEA">
        <w:t xml:space="preserve"> </w:t>
      </w:r>
      <w:r w:rsidRPr="00435B73">
        <w:t>future</w:t>
      </w:r>
      <w:r w:rsidR="009D2CEA">
        <w:t xml:space="preserve"> </w:t>
      </w:r>
      <w:r w:rsidRPr="00435B73">
        <w:t>for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restaurant</w:t>
      </w:r>
      <w:r w:rsidR="009D2CEA">
        <w:t xml:space="preserve"> </w:t>
      </w:r>
      <w:r w:rsidRPr="00435B73">
        <w:t>and</w:t>
      </w:r>
      <w:r w:rsidR="009D2CEA">
        <w:t xml:space="preserve"> </w:t>
      </w:r>
      <w:r w:rsidRPr="00435B73">
        <w:t>takeaway</w:t>
      </w:r>
      <w:r w:rsidR="009D2CEA">
        <w:t xml:space="preserve"> </w:t>
      </w:r>
      <w:r w:rsidRPr="00435B73">
        <w:t>sector.</w:t>
      </w:r>
      <w:r w:rsidR="009D2CEA">
        <w:t xml:space="preserve"> </w:t>
      </w:r>
      <w:r w:rsidRPr="00435B73">
        <w:t>Unfortunately</w:t>
      </w:r>
      <w:r>
        <w:t>,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reality</w:t>
      </w:r>
      <w:r w:rsidR="009D2CEA">
        <w:t xml:space="preserve"> </w:t>
      </w:r>
      <w:r w:rsidRPr="00435B73">
        <w:t>is</w:t>
      </w:r>
      <w:r w:rsidR="009D2CEA">
        <w:t xml:space="preserve"> </w:t>
      </w:r>
      <w:r w:rsidRPr="00435B73">
        <w:t>that</w:t>
      </w:r>
      <w:r w:rsidR="009D2CEA">
        <w:t xml:space="preserve"> </w:t>
      </w:r>
      <w:r w:rsidRPr="00435B73">
        <w:t>not</w:t>
      </w:r>
      <w:r w:rsidR="009D2CEA">
        <w:t xml:space="preserve"> </w:t>
      </w:r>
      <w:r w:rsidRPr="00435B73">
        <w:t>all</w:t>
      </w:r>
      <w:r w:rsidR="009D2CEA">
        <w:t xml:space="preserve"> </w:t>
      </w:r>
      <w:r w:rsidRPr="00435B73">
        <w:t>businesses</w:t>
      </w:r>
      <w:r w:rsidR="009D2CEA">
        <w:t xml:space="preserve"> </w:t>
      </w:r>
      <w:r w:rsidRPr="00435B73">
        <w:t>will</w:t>
      </w:r>
      <w:r w:rsidR="009D2CEA">
        <w:t xml:space="preserve"> </w:t>
      </w:r>
      <w:r w:rsidRPr="00435B73">
        <w:t>be</w:t>
      </w:r>
      <w:r w:rsidR="009D2CEA">
        <w:t xml:space="preserve"> </w:t>
      </w:r>
      <w:r w:rsidRPr="00435B73">
        <w:t>able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survive.</w:t>
      </w:r>
    </w:p>
    <w:p w:rsidR="007D68BB" w:rsidRPr="00435B73" w:rsidP="007D68BB">
      <w:pPr>
        <w:pStyle w:val="Answer"/>
      </w:pPr>
      <w:sdt>
        <w:sdtPr>
          <w:alias w:val="Witness"/>
          <w:id w:val="-1657908312"/>
          <w:placeholder>
            <w:docPart w:val="DefaultPlaceholder_1082065158"/>
          </w:placeholder>
          <w:richText/>
        </w:sdtPr>
        <w:sdtContent>
          <w:r w:rsidRPr="00135068" w:rsidR="00135068">
            <w:rPr>
              <w:b/>
              <w:i/>
            </w:rPr>
            <w:t>Kate</w:t>
          </w:r>
          <w:r w:rsidR="009D2CEA">
            <w:rPr>
              <w:b/>
              <w:i/>
            </w:rPr>
            <w:t xml:space="preserve"> </w:t>
          </w:r>
          <w:r w:rsidRPr="00135068" w:rsidR="00135068">
            <w:rPr>
              <w:b/>
              <w:i/>
            </w:rPr>
            <w:t>Nicholls:</w:t>
          </w:r>
          <w:r w:rsidR="009D2CEA">
            <w:rPr>
              <w:b/>
            </w:rPr>
            <w:t xml:space="preserve"> </w:t>
          </w:r>
        </w:sdtContent>
      </w:sdt>
      <w:r w:rsidRPr="00435B73">
        <w:t>The</w:t>
      </w:r>
      <w:r w:rsidR="009D2CEA">
        <w:t xml:space="preserve"> </w:t>
      </w:r>
      <w:r w:rsidRPr="00435B73">
        <w:t>broader</w:t>
      </w:r>
      <w:r w:rsidR="009D2CEA">
        <w:t xml:space="preserve"> </w:t>
      </w:r>
      <w:r w:rsidRPr="00435B73">
        <w:t>hospitality</w:t>
      </w:r>
      <w:r w:rsidR="009D2CEA">
        <w:t xml:space="preserve"> </w:t>
      </w:r>
      <w:r w:rsidRPr="00435B73">
        <w:t>sector</w:t>
      </w:r>
      <w:r w:rsidR="009D2CEA">
        <w:t xml:space="preserve"> </w:t>
      </w:r>
      <w:r w:rsidRPr="00435B73">
        <w:t>as</w:t>
      </w:r>
      <w:r w:rsidR="009D2CEA">
        <w:t xml:space="preserve"> </w:t>
      </w:r>
      <w:r w:rsidRPr="00435B73">
        <w:t>a</w:t>
      </w:r>
      <w:r w:rsidR="009D2CEA">
        <w:t xml:space="preserve"> </w:t>
      </w:r>
      <w:r w:rsidRPr="00435B73">
        <w:t>whole</w:t>
      </w:r>
      <w:r w:rsidR="009D2CEA">
        <w:t xml:space="preserve"> </w:t>
      </w:r>
      <w:r w:rsidRPr="00435B73">
        <w:t>is</w:t>
      </w:r>
      <w:r w:rsidR="009D2CEA">
        <w:t xml:space="preserve"> </w:t>
      </w:r>
      <w:r w:rsidRPr="00435B73">
        <w:t>having</w:t>
      </w:r>
      <w:r w:rsidR="009D2CEA">
        <w:t xml:space="preserve"> </w:t>
      </w:r>
      <w:r w:rsidRPr="00435B73">
        <w:t>a</w:t>
      </w:r>
      <w:r w:rsidR="009D2CEA">
        <w:t xml:space="preserve"> </w:t>
      </w:r>
      <w:r w:rsidRPr="00435B73">
        <w:t>real</w:t>
      </w:r>
      <w:r w:rsidR="009D2CEA">
        <w:t xml:space="preserve"> </w:t>
      </w:r>
      <w:r w:rsidRPr="00435B73">
        <w:t>crisis.</w:t>
      </w:r>
      <w:r w:rsidR="009D2CEA">
        <w:t xml:space="preserve"> </w:t>
      </w:r>
      <w:r w:rsidRPr="00435B73">
        <w:t>It</w:t>
      </w:r>
      <w:r w:rsidR="009D2CEA">
        <w:t xml:space="preserve"> </w:t>
      </w:r>
      <w:r w:rsidRPr="00435B73">
        <w:t>is</w:t>
      </w:r>
      <w:r w:rsidR="009D2CEA">
        <w:t xml:space="preserve"> </w:t>
      </w:r>
      <w:r w:rsidRPr="00435B73">
        <w:t>an</w:t>
      </w:r>
      <w:r w:rsidR="009D2CEA">
        <w:t xml:space="preserve"> </w:t>
      </w:r>
      <w:r w:rsidRPr="00435B73">
        <w:t>existential</w:t>
      </w:r>
      <w:r w:rsidR="009D2CEA">
        <w:t xml:space="preserve"> </w:t>
      </w:r>
      <w:r w:rsidRPr="00435B73">
        <w:t>crisis</w:t>
      </w:r>
      <w:r w:rsidR="009D2CEA">
        <w:t xml:space="preserve"> </w:t>
      </w:r>
      <w:r w:rsidRPr="00435B73" w:rsidR="000E328D">
        <w:t>at</w:t>
      </w:r>
      <w:r w:rsidR="009D2CEA">
        <w:t xml:space="preserve"> </w:t>
      </w:r>
      <w:r w:rsidRPr="00435B73" w:rsidR="000E328D">
        <w:t>the</w:t>
      </w:r>
      <w:r w:rsidR="009D2CEA">
        <w:t xml:space="preserve"> </w:t>
      </w:r>
      <w:r w:rsidRPr="00435B73" w:rsidR="000E328D">
        <w:t>moment.</w:t>
      </w:r>
      <w:r w:rsidR="009D2CEA">
        <w:t xml:space="preserve"> </w:t>
      </w:r>
      <w:r w:rsidRPr="00435B73" w:rsidR="000E328D">
        <w:t>We</w:t>
      </w:r>
      <w:r w:rsidR="009D2CEA">
        <w:t xml:space="preserve"> </w:t>
      </w:r>
      <w:r w:rsidRPr="00435B73" w:rsidR="000E328D">
        <w:t>were</w:t>
      </w:r>
      <w:r w:rsidR="009D2CEA">
        <w:t xml:space="preserve"> </w:t>
      </w:r>
      <w:r w:rsidRPr="00435B73" w:rsidR="000E328D">
        <w:t>first</w:t>
      </w:r>
      <w:r w:rsidR="009D2CEA">
        <w:t xml:space="preserve"> </w:t>
      </w:r>
      <w:r w:rsidRPr="00435B73" w:rsidR="000E328D">
        <w:t>into</w:t>
      </w:r>
      <w:r w:rsidR="009D2CEA">
        <w:t xml:space="preserve"> </w:t>
      </w:r>
      <w:r w:rsidRPr="00435B73" w:rsidR="000E328D">
        <w:t>coronavirus.</w:t>
      </w:r>
      <w:r w:rsidR="009D2CEA">
        <w:t xml:space="preserve"> </w:t>
      </w:r>
      <w:r w:rsidRPr="00435B73" w:rsidR="000E328D">
        <w:t>We</w:t>
      </w:r>
      <w:r w:rsidR="009D2CEA">
        <w:t xml:space="preserve"> </w:t>
      </w:r>
      <w:r w:rsidRPr="00435B73" w:rsidR="000E328D">
        <w:t>will</w:t>
      </w:r>
      <w:r w:rsidR="009D2CEA">
        <w:t xml:space="preserve"> </w:t>
      </w:r>
      <w:r w:rsidRPr="00435B73" w:rsidR="000E328D">
        <w:t>be</w:t>
      </w:r>
      <w:r w:rsidR="009D2CEA">
        <w:t xml:space="preserve"> </w:t>
      </w:r>
      <w:r w:rsidRPr="00435B73" w:rsidR="000E328D">
        <w:t>last</w:t>
      </w:r>
      <w:r w:rsidR="009D2CEA">
        <w:t xml:space="preserve"> </w:t>
      </w:r>
      <w:r w:rsidRPr="00435B73" w:rsidR="000E328D">
        <w:t>out.</w:t>
      </w:r>
      <w:r w:rsidR="009D2CEA">
        <w:t xml:space="preserve"> </w:t>
      </w:r>
      <w:r w:rsidRPr="00435B73" w:rsidR="000E328D">
        <w:t>The</w:t>
      </w:r>
      <w:r w:rsidR="009D2CEA">
        <w:t xml:space="preserve"> </w:t>
      </w:r>
      <w:r w:rsidRPr="00435B73" w:rsidR="000E328D">
        <w:t>impact</w:t>
      </w:r>
      <w:r w:rsidR="009D2CEA">
        <w:t xml:space="preserve"> </w:t>
      </w:r>
      <w:r w:rsidRPr="00435B73" w:rsidR="000E328D">
        <w:t>on</w:t>
      </w:r>
      <w:r w:rsidR="009D2CEA">
        <w:t xml:space="preserve"> </w:t>
      </w:r>
      <w:r w:rsidRPr="00435B73" w:rsidR="000E328D">
        <w:t>our</w:t>
      </w:r>
      <w:r w:rsidR="009D2CEA">
        <w:t xml:space="preserve"> </w:t>
      </w:r>
      <w:r w:rsidRPr="00435B73" w:rsidR="000E328D">
        <w:t>sector</w:t>
      </w:r>
      <w:r w:rsidR="009D2CEA">
        <w:t xml:space="preserve"> </w:t>
      </w:r>
      <w:r w:rsidRPr="00435B73" w:rsidR="000E328D">
        <w:t>started</w:t>
      </w:r>
      <w:r w:rsidR="009D2CEA">
        <w:t xml:space="preserve"> </w:t>
      </w:r>
      <w:r w:rsidRPr="00435B73" w:rsidR="000E328D">
        <w:t>to</w:t>
      </w:r>
      <w:r w:rsidR="009D2CEA">
        <w:t xml:space="preserve"> </w:t>
      </w:r>
      <w:r w:rsidRPr="00435B73" w:rsidR="000E328D">
        <w:t>be</w:t>
      </w:r>
      <w:r w:rsidR="009D2CEA">
        <w:t xml:space="preserve"> </w:t>
      </w:r>
      <w:r w:rsidRPr="00435B73" w:rsidR="000E328D">
        <w:t>felt</w:t>
      </w:r>
      <w:r w:rsidR="009D2CEA">
        <w:t xml:space="preserve"> </w:t>
      </w:r>
      <w:r w:rsidR="00E96B0E">
        <w:t>at</w:t>
      </w:r>
      <w:r w:rsidR="009D2CEA">
        <w:t xml:space="preserve"> </w:t>
      </w:r>
      <w:r w:rsidR="00E96B0E">
        <w:t>the</w:t>
      </w:r>
      <w:r w:rsidR="009D2CEA">
        <w:t xml:space="preserve"> </w:t>
      </w:r>
      <w:r w:rsidRPr="00435B73" w:rsidR="000E328D">
        <w:t>end</w:t>
      </w:r>
      <w:r w:rsidR="009D2CEA">
        <w:t xml:space="preserve"> </w:t>
      </w:r>
      <w:r w:rsidRPr="00435B73" w:rsidR="000E328D">
        <w:t>of</w:t>
      </w:r>
      <w:r w:rsidR="009D2CEA">
        <w:t xml:space="preserve"> </w:t>
      </w:r>
      <w:r w:rsidRPr="00435B73" w:rsidR="000E328D">
        <w:t>January</w:t>
      </w:r>
      <w:r w:rsidR="009D2CEA">
        <w:t xml:space="preserve"> </w:t>
      </w:r>
      <w:r w:rsidR="00E96B0E">
        <w:t>and</w:t>
      </w:r>
      <w:r w:rsidR="009D2CEA">
        <w:t xml:space="preserve"> </w:t>
      </w:r>
      <w:r w:rsidRPr="00435B73" w:rsidR="000E328D">
        <w:t>beginning</w:t>
      </w:r>
      <w:r w:rsidR="009D2CEA">
        <w:t xml:space="preserve"> </w:t>
      </w:r>
      <w:r w:rsidRPr="00435B73" w:rsidR="000E328D">
        <w:t>of</w:t>
      </w:r>
      <w:r w:rsidR="009D2CEA">
        <w:t xml:space="preserve"> </w:t>
      </w:r>
      <w:r w:rsidRPr="00435B73" w:rsidR="000E328D">
        <w:t>February</w:t>
      </w:r>
      <w:r w:rsidR="009D2CEA">
        <w:t xml:space="preserve"> </w:t>
      </w:r>
      <w:r w:rsidRPr="00435B73" w:rsidR="000E328D">
        <w:t>this</w:t>
      </w:r>
      <w:r w:rsidR="009D2CEA">
        <w:t xml:space="preserve"> </w:t>
      </w:r>
      <w:r w:rsidRPr="00435B73" w:rsidR="000E328D">
        <w:t>year,</w:t>
      </w:r>
      <w:r w:rsidR="009D2CEA">
        <w:t xml:space="preserve"> </w:t>
      </w:r>
      <w:r w:rsidRPr="00435B73" w:rsidR="000E328D">
        <w:t>with</w:t>
      </w:r>
      <w:r w:rsidR="009D2CEA">
        <w:t xml:space="preserve"> </w:t>
      </w:r>
      <w:r w:rsidRPr="00435B73" w:rsidR="000E328D">
        <w:t>the</w:t>
      </w:r>
      <w:r w:rsidR="009D2CEA">
        <w:t xml:space="preserve"> </w:t>
      </w:r>
      <w:r w:rsidRPr="00435B73" w:rsidR="000E328D">
        <w:t>downturn</w:t>
      </w:r>
      <w:r w:rsidR="009D2CEA">
        <w:t xml:space="preserve"> </w:t>
      </w:r>
      <w:r w:rsidRPr="00435B73" w:rsidR="000E328D">
        <w:t>in</w:t>
      </w:r>
      <w:r w:rsidR="009D2CEA">
        <w:t xml:space="preserve"> </w:t>
      </w:r>
      <w:r w:rsidRPr="00435B73" w:rsidR="000E328D">
        <w:t>business</w:t>
      </w:r>
      <w:r w:rsidR="009D2CEA">
        <w:t xml:space="preserve"> </w:t>
      </w:r>
      <w:r w:rsidRPr="00435B73" w:rsidR="000E328D">
        <w:t>travel</w:t>
      </w:r>
      <w:r w:rsidR="009D2CEA">
        <w:t xml:space="preserve"> </w:t>
      </w:r>
      <w:r w:rsidR="00E96B0E">
        <w:t>and</w:t>
      </w:r>
      <w:r w:rsidR="009D2CEA">
        <w:t xml:space="preserve"> </w:t>
      </w:r>
      <w:r w:rsidR="00E96B0E">
        <w:t>in</w:t>
      </w:r>
      <w:r w:rsidR="009D2CEA">
        <w:t xml:space="preserve"> </w:t>
      </w:r>
      <w:r w:rsidRPr="00435B73" w:rsidR="000E328D">
        <w:t>people</w:t>
      </w:r>
      <w:r w:rsidR="009D2CEA">
        <w:t xml:space="preserve"> </w:t>
      </w:r>
      <w:r w:rsidRPr="00435B73" w:rsidR="000E328D">
        <w:t>coming</w:t>
      </w:r>
      <w:r w:rsidR="009D2CEA">
        <w:t xml:space="preserve"> </w:t>
      </w:r>
      <w:r w:rsidRPr="00435B73" w:rsidR="000E328D">
        <w:t>to</w:t>
      </w:r>
      <w:r w:rsidR="009D2CEA">
        <w:t xml:space="preserve"> </w:t>
      </w:r>
      <w:r w:rsidRPr="00435B73" w:rsidR="000E328D">
        <w:t>our</w:t>
      </w:r>
      <w:r w:rsidR="009D2CEA">
        <w:t xml:space="preserve"> </w:t>
      </w:r>
      <w:r w:rsidRPr="00435B73" w:rsidR="000E328D">
        <w:t>town</w:t>
      </w:r>
      <w:r w:rsidR="009D2CEA">
        <w:t xml:space="preserve"> </w:t>
      </w:r>
      <w:r w:rsidRPr="00435B73" w:rsidR="000E328D">
        <w:t>and</w:t>
      </w:r>
      <w:r w:rsidR="009D2CEA">
        <w:t xml:space="preserve"> </w:t>
      </w:r>
      <w:r w:rsidRPr="00435B73" w:rsidR="000E328D">
        <w:t>city</w:t>
      </w:r>
      <w:r w:rsidR="009D2CEA">
        <w:t xml:space="preserve"> </w:t>
      </w:r>
      <w:r w:rsidRPr="00435B73" w:rsidR="000E328D">
        <w:t>centres</w:t>
      </w:r>
      <w:r w:rsidR="009D2CEA">
        <w:t xml:space="preserve"> </w:t>
      </w:r>
      <w:r w:rsidRPr="00435B73" w:rsidR="000E328D">
        <w:t>for</w:t>
      </w:r>
      <w:r w:rsidR="009D2CEA">
        <w:t xml:space="preserve"> </w:t>
      </w:r>
      <w:r w:rsidRPr="00435B73" w:rsidR="000E328D">
        <w:t>work</w:t>
      </w:r>
      <w:r w:rsidR="00E96B0E">
        <w:t>,</w:t>
      </w:r>
      <w:r w:rsidR="009D2CEA">
        <w:t xml:space="preserve"> </w:t>
      </w:r>
      <w:r w:rsidRPr="00435B73" w:rsidR="00E96B0E">
        <w:t>both</w:t>
      </w:r>
      <w:r w:rsidR="009D2CEA">
        <w:t xml:space="preserve"> </w:t>
      </w:r>
      <w:r w:rsidRPr="00435B73" w:rsidR="000E328D">
        <w:t>of</w:t>
      </w:r>
      <w:r w:rsidR="009D2CEA">
        <w:t xml:space="preserve"> </w:t>
      </w:r>
      <w:r w:rsidR="00E96B0E">
        <w:t>which</w:t>
      </w:r>
      <w:r w:rsidR="009D2CEA">
        <w:t xml:space="preserve"> </w:t>
      </w:r>
      <w:r w:rsidRPr="00435B73" w:rsidR="000E328D">
        <w:t>are</w:t>
      </w:r>
      <w:r w:rsidR="009D2CEA">
        <w:t xml:space="preserve"> </w:t>
      </w:r>
      <w:r w:rsidRPr="00435B73" w:rsidR="000E328D">
        <w:t>going</w:t>
      </w:r>
      <w:r w:rsidR="009D2CEA">
        <w:t xml:space="preserve"> </w:t>
      </w:r>
      <w:r w:rsidRPr="00435B73" w:rsidR="000E328D">
        <w:t>to</w:t>
      </w:r>
      <w:r w:rsidR="009D2CEA">
        <w:t xml:space="preserve"> </w:t>
      </w:r>
      <w:r w:rsidRPr="00435B73" w:rsidR="000E328D">
        <w:t>take</w:t>
      </w:r>
      <w:r w:rsidR="009D2CEA">
        <w:t xml:space="preserve"> </w:t>
      </w:r>
      <w:r w:rsidRPr="00435B73" w:rsidR="000E328D">
        <w:t>longer</w:t>
      </w:r>
      <w:r w:rsidR="009D2CEA">
        <w:t xml:space="preserve"> </w:t>
      </w:r>
      <w:r w:rsidRPr="00435B73" w:rsidR="000E328D">
        <w:t>to</w:t>
      </w:r>
      <w:r w:rsidR="009D2CEA">
        <w:t xml:space="preserve"> </w:t>
      </w:r>
      <w:r w:rsidRPr="00435B73" w:rsidR="000E328D">
        <w:t>recover</w:t>
      </w:r>
      <w:r w:rsidR="00E96B0E">
        <w:t>,</w:t>
      </w:r>
      <w:r w:rsidR="009D2CEA">
        <w:t xml:space="preserve"> </w:t>
      </w:r>
      <w:r w:rsidR="00E96B0E">
        <w:t>and</w:t>
      </w:r>
      <w:r w:rsidR="009D2CEA">
        <w:t xml:space="preserve"> </w:t>
      </w:r>
      <w:r w:rsidRPr="00435B73" w:rsidR="000E328D">
        <w:t>with</w:t>
      </w:r>
      <w:r w:rsidR="009D2CEA">
        <w:t xml:space="preserve"> </w:t>
      </w:r>
      <w:r w:rsidRPr="00435B73" w:rsidR="000E328D">
        <w:t>a</w:t>
      </w:r>
      <w:r w:rsidR="009D2CEA">
        <w:t xml:space="preserve"> </w:t>
      </w:r>
      <w:r w:rsidRPr="00435B73" w:rsidR="000E328D">
        <w:t>drop</w:t>
      </w:r>
      <w:r w:rsidR="009D2CEA">
        <w:t xml:space="preserve"> </w:t>
      </w:r>
      <w:r w:rsidRPr="00435B73" w:rsidR="000E328D">
        <w:t>in</w:t>
      </w:r>
      <w:r w:rsidR="009D2CEA">
        <w:t xml:space="preserve"> </w:t>
      </w:r>
      <w:r w:rsidRPr="00435B73" w:rsidR="000E328D">
        <w:t>footfall.</w:t>
      </w:r>
      <w:r w:rsidR="009D2CEA">
        <w:t xml:space="preserve"> </w:t>
      </w:r>
      <w:r w:rsidRPr="00435B73" w:rsidR="000E328D">
        <w:t>We</w:t>
      </w:r>
      <w:r w:rsidR="009D2CEA">
        <w:t xml:space="preserve"> </w:t>
      </w:r>
      <w:r w:rsidRPr="00435B73" w:rsidR="000E328D">
        <w:t>have</w:t>
      </w:r>
      <w:r w:rsidR="009D2CEA">
        <w:t xml:space="preserve"> </w:t>
      </w:r>
      <w:r w:rsidRPr="00435B73" w:rsidR="000E328D">
        <w:t>had</w:t>
      </w:r>
      <w:r w:rsidR="009D2CEA">
        <w:t xml:space="preserve"> </w:t>
      </w:r>
      <w:r w:rsidRPr="00435B73" w:rsidR="000E328D">
        <w:t>a</w:t>
      </w:r>
      <w:r w:rsidR="009D2CEA">
        <w:t xml:space="preserve"> </w:t>
      </w:r>
      <w:r w:rsidRPr="00435B73" w:rsidR="000E328D">
        <w:t>long</w:t>
      </w:r>
      <w:r w:rsidR="009D2CEA">
        <w:t xml:space="preserve"> </w:t>
      </w:r>
      <w:r w:rsidRPr="00435B73" w:rsidR="000E328D">
        <w:t>period</w:t>
      </w:r>
      <w:r w:rsidR="009D2CEA">
        <w:t xml:space="preserve"> </w:t>
      </w:r>
      <w:r w:rsidR="00E96B0E">
        <w:t>of</w:t>
      </w:r>
      <w:r w:rsidR="009D2CEA">
        <w:t xml:space="preserve"> </w:t>
      </w:r>
      <w:r w:rsidRPr="00435B73" w:rsidR="000E328D">
        <w:t>suppressed</w:t>
      </w:r>
      <w:r w:rsidR="009D2CEA">
        <w:t xml:space="preserve"> </w:t>
      </w:r>
      <w:r w:rsidRPr="00435B73" w:rsidR="000E328D">
        <w:t>revenues</w:t>
      </w:r>
      <w:r w:rsidR="009D2CEA">
        <w:t xml:space="preserve"> </w:t>
      </w:r>
      <w:r w:rsidRPr="00435B73" w:rsidR="000E328D">
        <w:t>and</w:t>
      </w:r>
      <w:r w:rsidR="009D2CEA">
        <w:t xml:space="preserve"> </w:t>
      </w:r>
      <w:r w:rsidRPr="00435B73" w:rsidR="000E328D">
        <w:t>then</w:t>
      </w:r>
      <w:r w:rsidR="009D2CEA">
        <w:t xml:space="preserve"> </w:t>
      </w:r>
      <w:r w:rsidRPr="00435B73" w:rsidR="000E328D">
        <w:t>an</w:t>
      </w:r>
      <w:r w:rsidR="009D2CEA">
        <w:t xml:space="preserve"> </w:t>
      </w:r>
      <w:r w:rsidRPr="00435B73" w:rsidR="000E328D">
        <w:t>extended</w:t>
      </w:r>
      <w:r w:rsidR="009D2CEA">
        <w:t xml:space="preserve"> </w:t>
      </w:r>
      <w:r w:rsidRPr="00435B73" w:rsidR="000E328D">
        <w:t>period</w:t>
      </w:r>
      <w:r w:rsidR="009D2CEA">
        <w:t xml:space="preserve"> </w:t>
      </w:r>
      <w:r w:rsidRPr="00435B73" w:rsidR="000E328D">
        <w:t>of</w:t>
      </w:r>
      <w:r w:rsidR="009D2CEA">
        <w:t xml:space="preserve"> </w:t>
      </w:r>
      <w:r w:rsidRPr="00435B73" w:rsidR="000E328D">
        <w:t>closure.</w:t>
      </w:r>
    </w:p>
    <w:p w:rsidR="00E96B0E" w:rsidP="007D68BB">
      <w:pPr>
        <w:pStyle w:val="Answer"/>
      </w:pPr>
      <w:r w:rsidRPr="00435B73">
        <w:t>If</w:t>
      </w:r>
      <w:r w:rsidR="009D2CEA">
        <w:t xml:space="preserve"> </w:t>
      </w:r>
      <w:r w:rsidRPr="00435B73">
        <w:t>you</w:t>
      </w:r>
      <w:r w:rsidR="009D2CEA">
        <w:t xml:space="preserve"> </w:t>
      </w:r>
      <w:r w:rsidRPr="00435B73">
        <w:t>look</w:t>
      </w:r>
      <w:r w:rsidR="009D2CEA">
        <w:t xml:space="preserve"> </w:t>
      </w:r>
      <w:r w:rsidRPr="00435B73">
        <w:t>at</w:t>
      </w:r>
      <w:r w:rsidR="009D2CEA">
        <w:t xml:space="preserve"> </w:t>
      </w:r>
      <w:r>
        <w:t>the</w:t>
      </w:r>
      <w:r w:rsidR="009D2CEA">
        <w:t xml:space="preserve"> </w:t>
      </w:r>
      <w:r w:rsidRPr="00435B73">
        <w:t>latest</w:t>
      </w:r>
      <w:r w:rsidR="009D2CEA">
        <w:t xml:space="preserve"> </w:t>
      </w:r>
      <w:r w:rsidRPr="00435B73">
        <w:t>ONS</w:t>
      </w:r>
      <w:r w:rsidR="009D2CEA">
        <w:t xml:space="preserve"> </w:t>
      </w:r>
      <w:r w:rsidRPr="00435B73">
        <w:t>stat</w:t>
      </w:r>
      <w:r w:rsidR="009D2CEA">
        <w:t xml:space="preserve"> </w:t>
      </w:r>
      <w:r w:rsidRPr="00435B73">
        <w:t>about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impact</w:t>
      </w:r>
      <w:r w:rsidR="009D2CEA">
        <w:t xml:space="preserve"> </w:t>
      </w:r>
      <w:r w:rsidRPr="00435B73">
        <w:t>of</w:t>
      </w:r>
      <w:r w:rsidR="009D2CEA">
        <w:t xml:space="preserve"> </w:t>
      </w:r>
      <w:r w:rsidRPr="00435B73">
        <w:t>coronavirus</w:t>
      </w:r>
      <w:r w:rsidR="009D2CEA">
        <w:t xml:space="preserve"> </w:t>
      </w:r>
      <w:r w:rsidRPr="00435B73">
        <w:t>on</w:t>
      </w:r>
      <w:r w:rsidR="009D2CEA">
        <w:t xml:space="preserve"> </w:t>
      </w:r>
      <w:r w:rsidRPr="00435B73">
        <w:t>GDP,</w:t>
      </w:r>
      <w:r w:rsidR="009D2CEA">
        <w:t xml:space="preserve"> </w:t>
      </w:r>
      <w:r w:rsidRPr="00435B73">
        <w:t>a</w:t>
      </w:r>
      <w:r w:rsidR="009D2CEA">
        <w:t xml:space="preserve"> </w:t>
      </w:r>
      <w:r w:rsidRPr="00435B73">
        <w:t>third</w:t>
      </w:r>
      <w:r w:rsidR="009D2CEA">
        <w:t xml:space="preserve"> </w:t>
      </w:r>
      <w:r w:rsidRPr="00435B73">
        <w:t>of</w:t>
      </w:r>
      <w:r w:rsidR="009D2CEA">
        <w:t xml:space="preserve"> </w:t>
      </w:r>
      <w:r w:rsidRPr="00435B73">
        <w:t>that</w:t>
      </w:r>
      <w:r w:rsidR="009D2CEA">
        <w:t xml:space="preserve"> </w:t>
      </w:r>
      <w:r w:rsidRPr="00435B73">
        <w:t>slump</w:t>
      </w:r>
      <w:r w:rsidR="009D2CEA">
        <w:t xml:space="preserve"> </w:t>
      </w:r>
      <w:r w:rsidRPr="00435B73">
        <w:t>in</w:t>
      </w:r>
      <w:r w:rsidR="009D2CEA">
        <w:t xml:space="preserve"> </w:t>
      </w:r>
      <w:r w:rsidRPr="00435B73">
        <w:t>GDP</w:t>
      </w:r>
      <w:r w:rsidR="009D2CEA">
        <w:t xml:space="preserve"> </w:t>
      </w:r>
      <w:r w:rsidRPr="00435B73">
        <w:t>was</w:t>
      </w:r>
      <w:r w:rsidR="009D2CEA">
        <w:t xml:space="preserve"> </w:t>
      </w:r>
      <w:r w:rsidRPr="00435B73">
        <w:t>directly</w:t>
      </w:r>
      <w:r w:rsidR="009D2CEA">
        <w:t xml:space="preserve"> </w:t>
      </w:r>
      <w:r w:rsidRPr="00435B73">
        <w:t>attributable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a</w:t>
      </w:r>
      <w:r w:rsidR="009D2CEA">
        <w:t xml:space="preserve"> </w:t>
      </w:r>
      <w:r w:rsidRPr="00435B73">
        <w:t>decline</w:t>
      </w:r>
      <w:r w:rsidR="009D2CEA">
        <w:t xml:space="preserve"> </w:t>
      </w:r>
      <w:r w:rsidRPr="00435B73">
        <w:t>in</w:t>
      </w:r>
      <w:r w:rsidR="009D2CEA">
        <w:t xml:space="preserve"> </w:t>
      </w:r>
      <w:r w:rsidRPr="00435B73">
        <w:t>hospitality</w:t>
      </w:r>
      <w:r w:rsidR="009D2CEA">
        <w:t xml:space="preserve"> </w:t>
      </w:r>
      <w:r w:rsidRPr="00435B73">
        <w:t>revenues.</w:t>
      </w:r>
      <w:r w:rsidR="009D2CEA">
        <w:t xml:space="preserve"> </w:t>
      </w:r>
      <w:r w:rsidRPr="00435B73">
        <w:t>We</w:t>
      </w:r>
      <w:r w:rsidR="009D2CEA">
        <w:t xml:space="preserve"> </w:t>
      </w:r>
      <w:r w:rsidRPr="00435B73">
        <w:t>have</w:t>
      </w:r>
      <w:r w:rsidR="009D2CEA">
        <w:t xml:space="preserve"> </w:t>
      </w:r>
      <w:r w:rsidRPr="00435B73">
        <w:t>gone</w:t>
      </w:r>
      <w:r w:rsidR="009D2CEA">
        <w:t xml:space="preserve"> </w:t>
      </w:r>
      <w:r w:rsidRPr="00435B73">
        <w:t>down</w:t>
      </w:r>
      <w:r w:rsidR="009D2CEA">
        <w:t xml:space="preserve"> </w:t>
      </w:r>
      <w:r w:rsidRPr="00435B73">
        <w:t>95%.</w:t>
      </w:r>
      <w:r w:rsidR="009D2CEA">
        <w:t xml:space="preserve"> </w:t>
      </w:r>
      <w:r w:rsidRPr="00435B73">
        <w:t>We</w:t>
      </w:r>
      <w:r w:rsidR="009D2CEA">
        <w:t xml:space="preserve"> </w:t>
      </w:r>
      <w:r w:rsidRPr="00435B73">
        <w:t>are</w:t>
      </w:r>
      <w:r w:rsidR="009D2CEA">
        <w:t xml:space="preserve"> </w:t>
      </w:r>
      <w:r w:rsidRPr="00435B73">
        <w:t>having</w:t>
      </w:r>
      <w:r w:rsidR="009D2CEA">
        <w:t xml:space="preserve"> </w:t>
      </w:r>
      <w:r w:rsidRPr="00435B73">
        <w:t>a</w:t>
      </w:r>
      <w:r w:rsidR="009D2CEA">
        <w:t xml:space="preserve"> </w:t>
      </w:r>
      <w:r w:rsidRPr="00435B73">
        <w:t>significant</w:t>
      </w:r>
      <w:r w:rsidR="009D2CEA">
        <w:t xml:space="preserve"> </w:t>
      </w:r>
      <w:r w:rsidRPr="00435B73">
        <w:t>drag</w:t>
      </w:r>
      <w:r w:rsidR="009D2CEA">
        <w:t xml:space="preserve"> </w:t>
      </w:r>
      <w:r w:rsidRPr="00435B73">
        <w:t>on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economy,</w:t>
      </w:r>
      <w:r w:rsidR="009D2CEA">
        <w:t xml:space="preserve"> </w:t>
      </w:r>
      <w:r w:rsidRPr="00435B73">
        <w:t>and</w:t>
      </w:r>
      <w:r w:rsidR="009D2CEA">
        <w:t xml:space="preserve"> </w:t>
      </w:r>
      <w:r w:rsidRPr="00435B73">
        <w:t>we</w:t>
      </w:r>
      <w:r w:rsidR="009D2CEA">
        <w:t xml:space="preserve"> </w:t>
      </w:r>
      <w:r w:rsidRPr="00435B73">
        <w:t>can</w:t>
      </w:r>
      <w:r w:rsidR="009D2CEA">
        <w:t xml:space="preserve"> </w:t>
      </w:r>
      <w:r w:rsidRPr="00435B73">
        <w:t>have</w:t>
      </w:r>
      <w:r w:rsidR="009D2CEA">
        <w:t xml:space="preserve"> </w:t>
      </w:r>
      <w:r w:rsidRPr="00435B73">
        <w:t>a</w:t>
      </w:r>
      <w:r w:rsidR="009D2CEA">
        <w:t xml:space="preserve"> </w:t>
      </w:r>
      <w:r w:rsidRPr="00435B73">
        <w:t>significant</w:t>
      </w:r>
      <w:r w:rsidR="009D2CEA">
        <w:t xml:space="preserve"> </w:t>
      </w:r>
      <w:r w:rsidRPr="00435B73">
        <w:t>impact</w:t>
      </w:r>
      <w:r w:rsidR="009D2CEA">
        <w:t xml:space="preserve"> </w:t>
      </w:r>
      <w:r w:rsidRPr="00435B73">
        <w:t>on</w:t>
      </w:r>
      <w:r w:rsidR="009D2CEA">
        <w:t xml:space="preserve"> </w:t>
      </w:r>
      <w:r w:rsidRPr="00435B73">
        <w:t>its</w:t>
      </w:r>
      <w:r w:rsidR="009D2CEA">
        <w:t xml:space="preserve"> </w:t>
      </w:r>
      <w:r w:rsidRPr="00435B73">
        <w:t>growth.</w:t>
      </w:r>
      <w:r w:rsidR="009D2CEA">
        <w:t xml:space="preserve"> </w:t>
      </w:r>
      <w:r w:rsidRPr="00435B73">
        <w:t>It</w:t>
      </w:r>
      <w:r w:rsidR="009D2CEA">
        <w:t xml:space="preserve"> </w:t>
      </w:r>
      <w:r w:rsidRPr="00435B73">
        <w:t>is</w:t>
      </w:r>
      <w:r w:rsidR="009D2CEA">
        <w:t xml:space="preserve"> </w:t>
      </w:r>
      <w:r w:rsidRPr="00435B73">
        <w:t>undoubtedly</w:t>
      </w:r>
      <w:r w:rsidR="009D2CEA">
        <w:t xml:space="preserve"> </w:t>
      </w:r>
      <w:r w:rsidRPr="00435B73">
        <w:t>going</w:t>
      </w:r>
      <w:r w:rsidR="009D2CEA">
        <w:t xml:space="preserve"> </w:t>
      </w:r>
      <w:r w:rsidRPr="00435B73">
        <w:t>to</w:t>
      </w:r>
      <w:r w:rsidR="009D2CEA">
        <w:t xml:space="preserve"> </w:t>
      </w:r>
      <w:r>
        <w:t>take</w:t>
      </w:r>
      <w:r w:rsidR="009D2CEA">
        <w:t xml:space="preserve"> </w:t>
      </w:r>
      <w:r w:rsidRPr="00435B73">
        <w:t>a</w:t>
      </w:r>
      <w:r w:rsidR="009D2CEA">
        <w:t xml:space="preserve"> </w:t>
      </w:r>
      <w:r w:rsidRPr="00435B73">
        <w:t>longer</w:t>
      </w:r>
      <w:r w:rsidR="009D2CEA">
        <w:t xml:space="preserve"> </w:t>
      </w:r>
      <w:r w:rsidRPr="00435B73">
        <w:t>time</w:t>
      </w:r>
      <w:r w:rsidR="009D2CEA">
        <w:t xml:space="preserve"> </w:t>
      </w:r>
      <w:r w:rsidRPr="00435B73">
        <w:t>for</w:t>
      </w:r>
      <w:r w:rsidR="009D2CEA">
        <w:t xml:space="preserve"> </w:t>
      </w:r>
      <w:r w:rsidRPr="00435B73">
        <w:t>us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recover.</w:t>
      </w:r>
      <w:r w:rsidR="009D2CEA">
        <w:t xml:space="preserve"> </w:t>
      </w:r>
      <w:r w:rsidRPr="00435B73">
        <w:t>Demand</w:t>
      </w:r>
      <w:r w:rsidR="009D2CEA">
        <w:t xml:space="preserve"> </w:t>
      </w:r>
      <w:r w:rsidRPr="00435B73">
        <w:t>will</w:t>
      </w:r>
      <w:r w:rsidR="009D2CEA">
        <w:t xml:space="preserve"> </w:t>
      </w:r>
      <w:r w:rsidRPr="00435B73">
        <w:t>be</w:t>
      </w:r>
      <w:r w:rsidR="009D2CEA">
        <w:t xml:space="preserve"> </w:t>
      </w:r>
      <w:r w:rsidRPr="00435B73">
        <w:t>suppressed.</w:t>
      </w:r>
      <w:r w:rsidR="009D2CEA">
        <w:t xml:space="preserve"> </w:t>
      </w:r>
      <w:r w:rsidRPr="00435B73">
        <w:t>We</w:t>
      </w:r>
      <w:r w:rsidR="009D2CEA">
        <w:t xml:space="preserve"> </w:t>
      </w:r>
      <w:r w:rsidRPr="00435B73">
        <w:t>did</w:t>
      </w:r>
      <w:r w:rsidR="009D2CEA">
        <w:t xml:space="preserve"> </w:t>
      </w:r>
      <w:r w:rsidRPr="00435B73">
        <w:t>a</w:t>
      </w:r>
      <w:r w:rsidR="009D2CEA">
        <w:t xml:space="preserve"> </w:t>
      </w:r>
      <w:r w:rsidRPr="00435B73">
        <w:t>latest</w:t>
      </w:r>
      <w:r w:rsidR="009D2CEA">
        <w:t xml:space="preserve"> </w:t>
      </w:r>
      <w:r w:rsidRPr="00435B73">
        <w:t>survey</w:t>
      </w:r>
      <w:r w:rsidR="009D2CEA">
        <w:t xml:space="preserve"> </w:t>
      </w:r>
      <w:r w:rsidRPr="00435B73">
        <w:t>just</w:t>
      </w:r>
      <w:r w:rsidR="009D2CEA">
        <w:t xml:space="preserve"> </w:t>
      </w:r>
      <w:r w:rsidRPr="00435B73">
        <w:t>last</w:t>
      </w:r>
      <w:r w:rsidR="009D2CEA">
        <w:t xml:space="preserve"> </w:t>
      </w:r>
      <w:r w:rsidRPr="00435B73">
        <w:t>week</w:t>
      </w:r>
      <w:r w:rsidR="009D2CEA">
        <w:t xml:space="preserve"> </w:t>
      </w:r>
      <w:r w:rsidRPr="00435B73">
        <w:t>on</w:t>
      </w:r>
      <w:r w:rsidR="009D2CEA">
        <w:t xml:space="preserve"> </w:t>
      </w:r>
      <w:r w:rsidRPr="00435B73">
        <w:t>consumer</w:t>
      </w:r>
      <w:r w:rsidR="009D2CEA">
        <w:t xml:space="preserve"> </w:t>
      </w:r>
      <w:r w:rsidRPr="00435B73">
        <w:t>confidence</w:t>
      </w:r>
      <w:r>
        <w:t>.</w:t>
      </w:r>
      <w:r w:rsidR="009D2CEA">
        <w:t xml:space="preserve"> </w:t>
      </w:r>
      <w:r w:rsidRPr="00435B73">
        <w:t>Half</w:t>
      </w:r>
      <w:r w:rsidR="009D2CEA">
        <w:t xml:space="preserve"> </w:t>
      </w:r>
      <w:r w:rsidRPr="00435B73">
        <w:t>of</w:t>
      </w:r>
      <w:r w:rsidR="009D2CEA">
        <w:t xml:space="preserve"> </w:t>
      </w:r>
      <w:r w:rsidRPr="00435B73">
        <w:t>people</w:t>
      </w:r>
      <w:r w:rsidR="009D2CEA">
        <w:t xml:space="preserve"> </w:t>
      </w:r>
      <w:r w:rsidRPr="00435B73">
        <w:t>are</w:t>
      </w:r>
      <w:r w:rsidR="009D2CEA">
        <w:t xml:space="preserve"> </w:t>
      </w:r>
      <w:r w:rsidRPr="00435B73">
        <w:t>now</w:t>
      </w:r>
      <w:r w:rsidR="009D2CEA">
        <w:t xml:space="preserve"> </w:t>
      </w:r>
      <w:r w:rsidRPr="00435B73">
        <w:t>working</w:t>
      </w:r>
      <w:r w:rsidR="009D2CEA">
        <w:t xml:space="preserve"> </w:t>
      </w:r>
      <w:r w:rsidRPr="00435B73">
        <w:t>from</w:t>
      </w:r>
      <w:r w:rsidR="009D2CEA">
        <w:t xml:space="preserve"> </w:t>
      </w:r>
      <w:r w:rsidRPr="00435B73">
        <w:t>home</w:t>
      </w:r>
      <w:r>
        <w:t>.</w:t>
      </w:r>
      <w:r w:rsidR="009D2CEA">
        <w:t xml:space="preserve"> </w:t>
      </w:r>
      <w:r w:rsidRPr="00435B73">
        <w:t>Two</w:t>
      </w:r>
      <w:r w:rsidR="009D2CEA">
        <w:t xml:space="preserve"> </w:t>
      </w:r>
      <w:r w:rsidRPr="00435B73">
        <w:t>thirds</w:t>
      </w:r>
      <w:r w:rsidR="009D2CEA">
        <w:t xml:space="preserve"> </w:t>
      </w:r>
      <w:r w:rsidRPr="00435B73">
        <w:t>of</w:t>
      </w:r>
      <w:r w:rsidR="009D2CEA">
        <w:t xml:space="preserve"> </w:t>
      </w:r>
      <w:r w:rsidRPr="00435B73">
        <w:t>those</w:t>
      </w:r>
      <w:r w:rsidR="009D2CEA">
        <w:t xml:space="preserve"> </w:t>
      </w:r>
      <w:r w:rsidRPr="00435B73">
        <w:t>think</w:t>
      </w:r>
      <w:r w:rsidR="009D2CEA">
        <w:t xml:space="preserve"> </w:t>
      </w:r>
      <w:r w:rsidRPr="00435B73">
        <w:t>that</w:t>
      </w:r>
      <w:r w:rsidR="009D2CEA">
        <w:t xml:space="preserve"> </w:t>
      </w:r>
      <w:r w:rsidRPr="00435B73">
        <w:t>will</w:t>
      </w:r>
      <w:r w:rsidR="009D2CEA">
        <w:t xml:space="preserve"> </w:t>
      </w:r>
      <w:r w:rsidRPr="00435B73">
        <w:t>be</w:t>
      </w:r>
      <w:r w:rsidR="009D2CEA">
        <w:t xml:space="preserve"> </w:t>
      </w:r>
      <w:r w:rsidRPr="00435B73">
        <w:t>a</w:t>
      </w:r>
      <w:r w:rsidR="009D2CEA">
        <w:t xml:space="preserve"> </w:t>
      </w:r>
      <w:r w:rsidRPr="00435B73">
        <w:t>longer-term</w:t>
      </w:r>
      <w:r w:rsidR="009D2CEA">
        <w:t xml:space="preserve"> </w:t>
      </w:r>
      <w:r w:rsidRPr="00435B73">
        <w:t>trend</w:t>
      </w:r>
      <w:r w:rsidR="009D2CEA">
        <w:t xml:space="preserve"> </w:t>
      </w:r>
      <w:r w:rsidRPr="00435B73">
        <w:t>and</w:t>
      </w:r>
      <w:r w:rsidR="009D2CEA">
        <w:t xml:space="preserve"> </w:t>
      </w:r>
      <w:r w:rsidRPr="00435B73">
        <w:t>they</w:t>
      </w:r>
      <w:r w:rsidR="009D2CEA">
        <w:t xml:space="preserve"> </w:t>
      </w:r>
      <w:r w:rsidRPr="00435B73">
        <w:t>will</w:t>
      </w:r>
      <w:r w:rsidR="009D2CEA">
        <w:t xml:space="preserve"> </w:t>
      </w:r>
      <w:r w:rsidRPr="00435B73">
        <w:t>be</w:t>
      </w:r>
      <w:r w:rsidR="009D2CEA">
        <w:t xml:space="preserve"> </w:t>
      </w:r>
      <w:r w:rsidRPr="00435B73">
        <w:t>more</w:t>
      </w:r>
      <w:r w:rsidR="009D2CEA">
        <w:t xml:space="preserve"> </w:t>
      </w:r>
      <w:r w:rsidRPr="00435B73">
        <w:t>inclined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work</w:t>
      </w:r>
      <w:r w:rsidR="009D2CEA">
        <w:t xml:space="preserve"> </w:t>
      </w:r>
      <w:r w:rsidRPr="00435B73">
        <w:t>from</w:t>
      </w:r>
      <w:r w:rsidR="009D2CEA">
        <w:t xml:space="preserve"> </w:t>
      </w:r>
      <w:r w:rsidRPr="00435B73">
        <w:t>home</w:t>
      </w:r>
      <w:r w:rsidR="009D2CEA">
        <w:t xml:space="preserve"> </w:t>
      </w:r>
      <w:r w:rsidRPr="00435B73">
        <w:t>going</w:t>
      </w:r>
      <w:r w:rsidR="009D2CEA">
        <w:t xml:space="preserve"> </w:t>
      </w:r>
      <w:r w:rsidRPr="00435B73">
        <w:t>forward.</w:t>
      </w:r>
      <w:r w:rsidR="009D2CEA">
        <w:t xml:space="preserve"> </w:t>
      </w:r>
      <w:r w:rsidRPr="00435B73">
        <w:t>That</w:t>
      </w:r>
      <w:r w:rsidR="009D2CEA">
        <w:t xml:space="preserve"> </w:t>
      </w:r>
      <w:r w:rsidRPr="00435B73">
        <w:t>will</w:t>
      </w:r>
      <w:r w:rsidR="009D2CEA">
        <w:t xml:space="preserve"> </w:t>
      </w:r>
      <w:r w:rsidRPr="00435B73">
        <w:t>have</w:t>
      </w:r>
      <w:r w:rsidR="009D2CEA">
        <w:t xml:space="preserve"> </w:t>
      </w:r>
      <w:r w:rsidRPr="00435B73">
        <w:t>a</w:t>
      </w:r>
      <w:r w:rsidR="009D2CEA">
        <w:t xml:space="preserve"> </w:t>
      </w:r>
      <w:r w:rsidRPr="00435B73">
        <w:t>real</w:t>
      </w:r>
      <w:r w:rsidR="009D2CEA">
        <w:t xml:space="preserve"> </w:t>
      </w:r>
      <w:r w:rsidRPr="00435B73">
        <w:t>impact</w:t>
      </w:r>
      <w:r w:rsidR="009D2CEA">
        <w:t xml:space="preserve"> </w:t>
      </w:r>
      <w:r w:rsidRPr="00435B73">
        <w:t>on</w:t>
      </w:r>
      <w:r w:rsidR="009D2CEA">
        <w:t xml:space="preserve"> </w:t>
      </w:r>
      <w:r w:rsidRPr="00435B73">
        <w:t>our</w:t>
      </w:r>
      <w:r w:rsidR="009D2CEA">
        <w:t xml:space="preserve"> </w:t>
      </w:r>
      <w:r w:rsidRPr="00435B73">
        <w:t>town</w:t>
      </w:r>
      <w:r w:rsidR="009D2CEA">
        <w:t xml:space="preserve"> </w:t>
      </w:r>
      <w:r w:rsidRPr="00435B73">
        <w:t>and</w:t>
      </w:r>
      <w:r w:rsidR="009D2CEA">
        <w:t xml:space="preserve"> </w:t>
      </w:r>
      <w:r w:rsidRPr="00435B73">
        <w:t>city</w:t>
      </w:r>
      <w:r w:rsidR="009D2CEA">
        <w:t xml:space="preserve"> </w:t>
      </w:r>
      <w:r w:rsidRPr="00435B73">
        <w:t>centres,</w:t>
      </w:r>
      <w:r w:rsidR="009D2CEA">
        <w:t xml:space="preserve"> </w:t>
      </w:r>
      <w:r w:rsidRPr="00435B73">
        <w:t>our</w:t>
      </w:r>
      <w:r w:rsidR="009D2CEA">
        <w:t xml:space="preserve"> </w:t>
      </w:r>
      <w:r w:rsidRPr="00435B73">
        <w:t>retail,</w:t>
      </w:r>
      <w:r w:rsidR="009D2CEA">
        <w:t xml:space="preserve"> </w:t>
      </w:r>
      <w:r>
        <w:t>the</w:t>
      </w:r>
      <w:r w:rsidR="009D2CEA">
        <w:t xml:space="preserve"> </w:t>
      </w:r>
      <w:r>
        <w:t>restaurants,</w:t>
      </w:r>
      <w:r w:rsidR="009D2CEA">
        <w:t xml:space="preserve"> </w:t>
      </w:r>
      <w:r>
        <w:t>bars</w:t>
      </w:r>
      <w:r w:rsidR="009D2CEA">
        <w:t xml:space="preserve"> </w:t>
      </w:r>
      <w:r>
        <w:t>and</w:t>
      </w:r>
      <w:r w:rsidR="009D2CEA">
        <w:t xml:space="preserve"> </w:t>
      </w:r>
      <w:r w:rsidRPr="00435B73">
        <w:t>coffee</w:t>
      </w:r>
      <w:r w:rsidR="009D2CEA">
        <w:t xml:space="preserve"> </w:t>
      </w:r>
      <w:r w:rsidRPr="00435B73">
        <w:t>shops</w:t>
      </w:r>
      <w:r w:rsidR="009D2CEA">
        <w:t xml:space="preserve"> </w:t>
      </w:r>
      <w:r w:rsidRPr="00435B73">
        <w:t>that</w:t>
      </w:r>
      <w:r w:rsidR="009D2CEA">
        <w:t xml:space="preserve"> </w:t>
      </w:r>
      <w:r w:rsidRPr="00435B73">
        <w:t>are</w:t>
      </w:r>
      <w:r w:rsidR="009D2CEA">
        <w:t xml:space="preserve"> </w:t>
      </w:r>
      <w:r w:rsidRPr="00435B73">
        <w:t>built</w:t>
      </w:r>
      <w:r w:rsidR="009D2CEA">
        <w:t xml:space="preserve"> </w:t>
      </w:r>
      <w:r w:rsidRPr="00435B73">
        <w:t>around</w:t>
      </w:r>
      <w:r w:rsidR="009D2CEA">
        <w:t xml:space="preserve"> </w:t>
      </w:r>
      <w:r w:rsidRPr="00435B73">
        <w:t>our</w:t>
      </w:r>
      <w:r w:rsidR="009D2CEA">
        <w:t xml:space="preserve"> </w:t>
      </w:r>
      <w:r w:rsidRPr="00435B73">
        <w:t>office</w:t>
      </w:r>
      <w:r w:rsidR="009D2CEA">
        <w:t xml:space="preserve"> </w:t>
      </w:r>
      <w:r w:rsidRPr="00435B73">
        <w:t>spaces.</w:t>
      </w:r>
      <w:r w:rsidR="009D2CEA">
        <w:t xml:space="preserve"> </w:t>
      </w:r>
      <w:r w:rsidRPr="00435B73">
        <w:t>Of</w:t>
      </w:r>
      <w:r w:rsidR="009D2CEA">
        <w:t xml:space="preserve"> </w:t>
      </w:r>
      <w:r w:rsidRPr="00435B73">
        <w:t>those</w:t>
      </w:r>
      <w:r w:rsidR="009D2CEA">
        <w:t xml:space="preserve"> </w:t>
      </w:r>
      <w:r w:rsidRPr="00435B73">
        <w:t>consumers</w:t>
      </w:r>
      <w:r>
        <w:t>,</w:t>
      </w:r>
      <w:r w:rsidR="009D2CEA">
        <w:t xml:space="preserve"> </w:t>
      </w:r>
      <w:r w:rsidRPr="00435B73">
        <w:t>39%</w:t>
      </w:r>
      <w:r w:rsidR="009D2CEA">
        <w:t xml:space="preserve"> </w:t>
      </w:r>
      <w:r w:rsidRPr="00435B73">
        <w:t>feared</w:t>
      </w:r>
      <w:r w:rsidR="009D2CEA">
        <w:t xml:space="preserve"> </w:t>
      </w:r>
      <w:r w:rsidRPr="00435B73">
        <w:t>that</w:t>
      </w:r>
      <w:r w:rsidR="009D2CEA">
        <w:t xml:space="preserve"> </w:t>
      </w:r>
      <w:r w:rsidRPr="00435B73">
        <w:t>as</w:t>
      </w:r>
      <w:r w:rsidR="009D2CEA">
        <w:t xml:space="preserve"> </w:t>
      </w:r>
      <w:r w:rsidRPr="00435B73">
        <w:t>a</w:t>
      </w:r>
      <w:r w:rsidR="009D2CEA">
        <w:t xml:space="preserve"> </w:t>
      </w:r>
      <w:r w:rsidRPr="00435B73">
        <w:t>result</w:t>
      </w:r>
      <w:r w:rsidR="009D2CEA">
        <w:t xml:space="preserve"> </w:t>
      </w:r>
      <w:r w:rsidRPr="00435B73">
        <w:t>of</w:t>
      </w:r>
      <w:r w:rsidR="009D2CEA">
        <w:t xml:space="preserve"> </w:t>
      </w:r>
      <w:r w:rsidRPr="00435B73">
        <w:t>coronavirus</w:t>
      </w:r>
      <w:r w:rsidR="009D2CEA">
        <w:t xml:space="preserve"> </w:t>
      </w:r>
      <w:r w:rsidRPr="00435B73">
        <w:t>they</w:t>
      </w:r>
      <w:r w:rsidR="009D2CEA">
        <w:t xml:space="preserve"> </w:t>
      </w:r>
      <w:r w:rsidRPr="00435B73">
        <w:t>would</w:t>
      </w:r>
      <w:r w:rsidR="009D2CEA">
        <w:t xml:space="preserve"> </w:t>
      </w:r>
      <w:r w:rsidRPr="00435B73">
        <w:t>have</w:t>
      </w:r>
      <w:r w:rsidR="009D2CEA">
        <w:t xml:space="preserve"> </w:t>
      </w:r>
      <w:r w:rsidRPr="00435B73">
        <w:t>a</w:t>
      </w:r>
      <w:r w:rsidR="009D2CEA">
        <w:t xml:space="preserve"> </w:t>
      </w:r>
      <w:r w:rsidRPr="00435B73">
        <w:t>lower</w:t>
      </w:r>
      <w:r w:rsidR="009D2CEA">
        <w:t xml:space="preserve"> </w:t>
      </w:r>
      <w:r w:rsidRPr="00435B73">
        <w:t>disposable</w:t>
      </w:r>
      <w:r w:rsidR="009D2CEA">
        <w:t xml:space="preserve"> </w:t>
      </w:r>
      <w:r w:rsidRPr="00435B73">
        <w:t>income.</w:t>
      </w:r>
      <w:r w:rsidR="009D2CEA">
        <w:t xml:space="preserve"> </w:t>
      </w:r>
    </w:p>
    <w:p w:rsidR="000E328D" w:rsidRPr="00435B73" w:rsidP="007D68BB">
      <w:pPr>
        <w:pStyle w:val="Answer"/>
      </w:pPr>
      <w:r w:rsidRPr="00435B73">
        <w:t>We</w:t>
      </w:r>
      <w:r w:rsidR="009D2CEA">
        <w:t xml:space="preserve"> </w:t>
      </w:r>
      <w:r w:rsidRPr="00435B73">
        <w:t>are</w:t>
      </w:r>
      <w:r w:rsidR="009D2CEA">
        <w:t xml:space="preserve"> </w:t>
      </w:r>
      <w:r w:rsidRPr="00435B73">
        <w:t>going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see</w:t>
      </w:r>
      <w:r w:rsidR="009D2CEA">
        <w:t xml:space="preserve"> </w:t>
      </w:r>
      <w:r w:rsidRPr="00435B73">
        <w:t>a</w:t>
      </w:r>
      <w:r w:rsidR="009D2CEA">
        <w:t xml:space="preserve"> </w:t>
      </w:r>
      <w:r w:rsidRPr="00435B73">
        <w:t>continued</w:t>
      </w:r>
      <w:r w:rsidR="009D2CEA">
        <w:t xml:space="preserve"> </w:t>
      </w:r>
      <w:r w:rsidRPr="00435B73">
        <w:t>squeeze</w:t>
      </w:r>
      <w:r w:rsidR="009D2CEA">
        <w:t xml:space="preserve"> </w:t>
      </w:r>
      <w:r w:rsidRPr="00435B73">
        <w:t>on</w:t>
      </w:r>
      <w:r w:rsidR="009D2CEA">
        <w:t xml:space="preserve"> </w:t>
      </w:r>
      <w:r w:rsidRPr="00435B73">
        <w:t>demand</w:t>
      </w:r>
      <w:r w:rsidR="009D2CEA">
        <w:t xml:space="preserve"> </w:t>
      </w:r>
      <w:r w:rsidRPr="00435B73">
        <w:t>in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sector</w:t>
      </w:r>
      <w:r w:rsidR="009D2CEA">
        <w:t xml:space="preserve"> </w:t>
      </w:r>
      <w:r w:rsidRPr="00435B73">
        <w:t>going</w:t>
      </w:r>
      <w:r w:rsidR="009D2CEA">
        <w:t xml:space="preserve"> </w:t>
      </w:r>
      <w:r w:rsidRPr="00435B73">
        <w:t>forward,</w:t>
      </w:r>
      <w:r w:rsidR="009D2CEA">
        <w:t xml:space="preserve"> </w:t>
      </w:r>
      <w:r w:rsidRPr="00435B73">
        <w:t>from</w:t>
      </w:r>
      <w:r w:rsidR="009D2CEA">
        <w:t xml:space="preserve"> </w:t>
      </w:r>
      <w:r w:rsidRPr="00435B73">
        <w:t>a</w:t>
      </w:r>
      <w:r w:rsidR="009D2CEA">
        <w:t xml:space="preserve"> </w:t>
      </w:r>
      <w:r w:rsidRPr="00435B73">
        <w:t>drop</w:t>
      </w:r>
      <w:r w:rsidR="009D2CEA">
        <w:t xml:space="preserve"> </w:t>
      </w:r>
      <w:r w:rsidRPr="00435B73">
        <w:t>in</w:t>
      </w:r>
      <w:r w:rsidR="009D2CEA">
        <w:t xml:space="preserve"> </w:t>
      </w:r>
      <w:r w:rsidRPr="00435B73">
        <w:t>inbound</w:t>
      </w:r>
      <w:r w:rsidR="009D2CEA">
        <w:t xml:space="preserve"> </w:t>
      </w:r>
      <w:r w:rsidRPr="00435B73">
        <w:t>tourists,</w:t>
      </w:r>
      <w:r w:rsidR="009D2CEA">
        <w:t xml:space="preserve"> </w:t>
      </w:r>
      <w:r w:rsidRPr="00435B73">
        <w:t>a</w:t>
      </w:r>
      <w:r w:rsidR="009D2CEA">
        <w:t xml:space="preserve"> </w:t>
      </w:r>
      <w:r w:rsidRPr="00435B73" w:rsidR="00435B73">
        <w:t>restriction</w:t>
      </w:r>
      <w:r w:rsidR="009D2CEA">
        <w:t xml:space="preserve"> </w:t>
      </w:r>
      <w:r w:rsidRPr="00435B73">
        <w:t>on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numbers</w:t>
      </w:r>
      <w:r w:rsidR="009D2CEA">
        <w:t xml:space="preserve"> </w:t>
      </w:r>
      <w:r w:rsidRPr="00435B73">
        <w:t>of</w:t>
      </w:r>
      <w:r w:rsidR="009D2CEA">
        <w:t xml:space="preserve"> </w:t>
      </w:r>
      <w:r w:rsidRPr="00435B73">
        <w:t>people</w:t>
      </w:r>
      <w:r w:rsidR="009D2CEA">
        <w:t xml:space="preserve"> </w:t>
      </w:r>
      <w:r w:rsidRPr="00435B73">
        <w:t>returning</w:t>
      </w:r>
      <w:r w:rsidR="009D2CEA">
        <w:t xml:space="preserve"> </w:t>
      </w:r>
      <w:r w:rsidRPr="00435B73">
        <w:t>t</w:t>
      </w:r>
      <w:r>
        <w:t>o</w:t>
      </w:r>
      <w:r w:rsidR="009D2CEA">
        <w:t xml:space="preserve"> </w:t>
      </w:r>
      <w:r>
        <w:t>work</w:t>
      </w:r>
      <w:r w:rsidR="009D2CEA">
        <w:t xml:space="preserve"> </w:t>
      </w:r>
      <w:r>
        <w:t>in</w:t>
      </w:r>
      <w:r w:rsidR="009D2CEA">
        <w:t xml:space="preserve"> </w:t>
      </w:r>
      <w:r>
        <w:t>town</w:t>
      </w:r>
      <w:r w:rsidR="009D2CEA">
        <w:t xml:space="preserve"> </w:t>
      </w:r>
      <w:r>
        <w:t>and</w:t>
      </w:r>
      <w:r w:rsidR="009D2CEA">
        <w:t xml:space="preserve"> </w:t>
      </w:r>
      <w:r>
        <w:t>city</w:t>
      </w:r>
      <w:r w:rsidR="009D2CEA">
        <w:t xml:space="preserve"> </w:t>
      </w:r>
      <w:r>
        <w:t>centres,</w:t>
      </w:r>
      <w:r w:rsidR="009D2CEA">
        <w:t xml:space="preserve"> </w:t>
      </w:r>
      <w:r>
        <w:t>and</w:t>
      </w:r>
      <w:r w:rsidR="009D2CEA">
        <w:t xml:space="preserve"> </w:t>
      </w:r>
      <w:r w:rsidRPr="00435B73">
        <w:t>a</w:t>
      </w:r>
      <w:r w:rsidR="009D2CEA">
        <w:t xml:space="preserve"> </w:t>
      </w:r>
      <w:r w:rsidRPr="00435B73">
        <w:t>softening</w:t>
      </w:r>
      <w:r w:rsidR="009D2CEA">
        <w:t xml:space="preserve"> </w:t>
      </w:r>
      <w:r w:rsidRPr="00435B73">
        <w:t>of</w:t>
      </w:r>
      <w:r w:rsidR="009D2CEA">
        <w:t xml:space="preserve"> </w:t>
      </w:r>
      <w:r w:rsidRPr="00435B73">
        <w:t>consumer</w:t>
      </w:r>
      <w:r w:rsidR="009D2CEA">
        <w:t xml:space="preserve"> </w:t>
      </w:r>
      <w:r w:rsidRPr="00435B73">
        <w:t>confidence.</w:t>
      </w:r>
      <w:r w:rsidR="009D2CEA">
        <w:t xml:space="preserve"> </w:t>
      </w:r>
      <w:r w:rsidRPr="00435B73">
        <w:t>We</w:t>
      </w:r>
      <w:r w:rsidR="009D2CEA">
        <w:t xml:space="preserve"> </w:t>
      </w:r>
      <w:r w:rsidRPr="00435B73">
        <w:t>do</w:t>
      </w:r>
      <w:r w:rsidR="009D2CEA">
        <w:t xml:space="preserve"> </w:t>
      </w:r>
      <w:r w:rsidRPr="00435B73">
        <w:t>not</w:t>
      </w:r>
      <w:r w:rsidR="009D2CEA">
        <w:t xml:space="preserve"> </w:t>
      </w:r>
      <w:r w:rsidRPr="00435B73">
        <w:t>think</w:t>
      </w:r>
      <w:r w:rsidR="009D2CEA">
        <w:t xml:space="preserve"> </w:t>
      </w:r>
      <w:r w:rsidRPr="00435B73">
        <w:t>it</w:t>
      </w:r>
      <w:r w:rsidR="009D2CEA">
        <w:t xml:space="preserve"> </w:t>
      </w:r>
      <w:r w:rsidRPr="00435B73">
        <w:t>is</w:t>
      </w:r>
      <w:r w:rsidR="009D2CEA">
        <w:t xml:space="preserve"> </w:t>
      </w:r>
      <w:r w:rsidRPr="00435B73">
        <w:t>forecast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re</w:t>
      </w:r>
      <w:r w:rsidRPr="00435B73" w:rsidR="002E4BE9">
        <w:t>cover</w:t>
      </w:r>
      <w:r w:rsidR="009D2CEA">
        <w:t xml:space="preserve"> </w:t>
      </w:r>
      <w:r w:rsidRPr="00435B73" w:rsidR="002E4BE9">
        <w:t>until</w:t>
      </w:r>
      <w:r w:rsidR="009D2CEA">
        <w:t xml:space="preserve"> </w:t>
      </w:r>
      <w:r w:rsidRPr="00435B73" w:rsidR="002E4BE9">
        <w:t>the</w:t>
      </w:r>
      <w:r w:rsidR="009D2CEA">
        <w:t xml:space="preserve"> </w:t>
      </w:r>
      <w:r w:rsidRPr="00435B73" w:rsidR="002E4BE9">
        <w:t>start</w:t>
      </w:r>
      <w:r w:rsidR="009D2CEA">
        <w:t xml:space="preserve"> </w:t>
      </w:r>
      <w:r w:rsidRPr="00435B73" w:rsidR="002E4BE9">
        <w:t>of</w:t>
      </w:r>
      <w:r w:rsidR="009D2CEA">
        <w:t xml:space="preserve"> </w:t>
      </w:r>
      <w:r w:rsidRPr="00435B73" w:rsidR="002E4BE9">
        <w:t>2022.</w:t>
      </w:r>
      <w:r w:rsidR="009D2CEA">
        <w:t xml:space="preserve"> </w:t>
      </w:r>
      <w:r w:rsidRPr="00435B73" w:rsidR="002E4BE9">
        <w:t>We</w:t>
      </w:r>
      <w:r w:rsidR="009D2CEA">
        <w:t xml:space="preserve"> </w:t>
      </w:r>
      <w:r w:rsidRPr="00435B73" w:rsidR="002E4BE9">
        <w:t>will</w:t>
      </w:r>
      <w:r w:rsidR="009D2CEA">
        <w:t xml:space="preserve"> </w:t>
      </w:r>
      <w:r w:rsidRPr="00435B73" w:rsidR="002E4BE9">
        <w:t>have</w:t>
      </w:r>
      <w:r w:rsidR="009D2CEA">
        <w:t xml:space="preserve"> </w:t>
      </w:r>
      <w:r w:rsidRPr="00435B73" w:rsidR="002E4BE9">
        <w:t>a</w:t>
      </w:r>
      <w:r w:rsidR="009D2CEA">
        <w:t xml:space="preserve"> </w:t>
      </w:r>
      <w:r w:rsidRPr="00435B73" w:rsidR="002E4BE9">
        <w:t>long</w:t>
      </w:r>
      <w:r>
        <w:t>,</w:t>
      </w:r>
      <w:r w:rsidR="009D2CEA">
        <w:t xml:space="preserve"> </w:t>
      </w:r>
      <w:r w:rsidRPr="00435B73" w:rsidR="002E4BE9">
        <w:t>slow</w:t>
      </w:r>
      <w:r w:rsidR="009D2CEA">
        <w:t xml:space="preserve"> </w:t>
      </w:r>
      <w:r w:rsidRPr="00435B73" w:rsidR="002E4BE9">
        <w:t>recovery</w:t>
      </w:r>
      <w:r w:rsidR="009D2CEA">
        <w:t xml:space="preserve"> </w:t>
      </w:r>
      <w:r w:rsidRPr="00435B73" w:rsidR="002E4BE9">
        <w:t>for</w:t>
      </w:r>
      <w:r w:rsidR="009D2CEA">
        <w:t xml:space="preserve"> </w:t>
      </w:r>
      <w:r w:rsidRPr="00435B73" w:rsidR="002E4BE9">
        <w:t>this</w:t>
      </w:r>
      <w:r w:rsidR="009D2CEA">
        <w:t xml:space="preserve"> </w:t>
      </w:r>
      <w:r w:rsidRPr="00435B73" w:rsidR="002E4BE9">
        <w:t>sector,</w:t>
      </w:r>
      <w:r w:rsidR="009D2CEA">
        <w:t xml:space="preserve"> </w:t>
      </w:r>
      <w:r w:rsidRPr="00435B73" w:rsidR="002E4BE9">
        <w:t>and</w:t>
      </w:r>
      <w:r w:rsidR="009D2CEA">
        <w:t xml:space="preserve"> </w:t>
      </w:r>
      <w:r w:rsidRPr="00435B73" w:rsidR="002E4BE9">
        <w:t>therefore</w:t>
      </w:r>
      <w:r w:rsidR="009D2CEA">
        <w:t xml:space="preserve"> </w:t>
      </w:r>
      <w:r w:rsidRPr="00435B73" w:rsidR="002E4BE9">
        <w:t>need</w:t>
      </w:r>
      <w:r w:rsidR="009D2CEA">
        <w:t xml:space="preserve"> </w:t>
      </w:r>
      <w:r w:rsidRPr="00435B73" w:rsidR="002E4BE9">
        <w:t>additional</w:t>
      </w:r>
      <w:r w:rsidR="009D2CEA">
        <w:t xml:space="preserve"> </w:t>
      </w:r>
      <w:r w:rsidRPr="00435B73" w:rsidR="002E4BE9">
        <w:t>support.</w:t>
      </w:r>
    </w:p>
    <w:p w:rsidR="002E4BE9" w:rsidRPr="00435B73" w:rsidP="007D68BB">
      <w:pPr>
        <w:pStyle w:val="Answer"/>
      </w:pPr>
      <w:r w:rsidRPr="00435B73">
        <w:t>On</w:t>
      </w:r>
      <w:r w:rsidR="009D2CEA">
        <w:t xml:space="preserve"> </w:t>
      </w:r>
      <w:r w:rsidRPr="00435B73">
        <w:t>that</w:t>
      </w:r>
      <w:r w:rsidR="009D2CEA">
        <w:t xml:space="preserve"> </w:t>
      </w:r>
      <w:r w:rsidRPr="00435B73">
        <w:t>same</w:t>
      </w:r>
      <w:r w:rsidR="009D2CEA">
        <w:t xml:space="preserve"> </w:t>
      </w:r>
      <w:r w:rsidRPr="00435B73">
        <w:t>survey,</w:t>
      </w:r>
      <w:r w:rsidR="009D2CEA">
        <w:t xml:space="preserve"> </w:t>
      </w:r>
      <w:r w:rsidRPr="00435B73">
        <w:t>however,</w:t>
      </w:r>
      <w:r w:rsidR="009D2CEA">
        <w:t xml:space="preserve"> </w:t>
      </w:r>
      <w:r w:rsidRPr="00435B73">
        <w:t>I</w:t>
      </w:r>
      <w:r w:rsidR="009D2CEA">
        <w:t xml:space="preserve"> </w:t>
      </w:r>
      <w:r w:rsidRPr="00435B73">
        <w:t>am</w:t>
      </w:r>
      <w:r w:rsidR="009D2CEA">
        <w:t xml:space="preserve"> </w:t>
      </w:r>
      <w:r w:rsidRPr="00435B73">
        <w:t>optimistic</w:t>
      </w:r>
      <w:r w:rsidR="00E96B0E">
        <w:t>.</w:t>
      </w:r>
      <w:r w:rsidR="009D2CEA">
        <w:t xml:space="preserve"> </w:t>
      </w:r>
      <w:r w:rsidRPr="00435B73" w:rsidR="00E96B0E">
        <w:t>Seven</w:t>
      </w:r>
      <w:r w:rsidR="009D2CEA">
        <w:t xml:space="preserve"> </w:t>
      </w:r>
      <w:r w:rsidRPr="00435B73">
        <w:t>out</w:t>
      </w:r>
      <w:r w:rsidR="009D2CEA">
        <w:t xml:space="preserve"> </w:t>
      </w:r>
      <w:r w:rsidRPr="00435B73">
        <w:t>of</w:t>
      </w:r>
      <w:r w:rsidR="009D2CEA">
        <w:t xml:space="preserve"> </w:t>
      </w:r>
      <w:r w:rsidRPr="00435B73">
        <w:t>10</w:t>
      </w:r>
      <w:r w:rsidR="009D2CEA">
        <w:t xml:space="preserve"> </w:t>
      </w:r>
      <w:r w:rsidRPr="00435B73">
        <w:t>said</w:t>
      </w:r>
      <w:r w:rsidR="009D2CEA">
        <w:t xml:space="preserve"> </w:t>
      </w:r>
      <w:r w:rsidRPr="00435B73">
        <w:t>they</w:t>
      </w:r>
      <w:r w:rsidR="009D2CEA">
        <w:t xml:space="preserve"> </w:t>
      </w:r>
      <w:r w:rsidRPr="00435B73">
        <w:t>would</w:t>
      </w:r>
      <w:r w:rsidR="009D2CEA">
        <w:t xml:space="preserve"> </w:t>
      </w:r>
      <w:r w:rsidRPr="00435B73">
        <w:t>really</w:t>
      </w:r>
      <w:r w:rsidR="009D2CEA">
        <w:t xml:space="preserve"> </w:t>
      </w:r>
      <w:r w:rsidRPr="00435B73">
        <w:t>like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come</w:t>
      </w:r>
      <w:r w:rsidR="009D2CEA">
        <w:t xml:space="preserve"> </w:t>
      </w:r>
      <w:r w:rsidRPr="00435B73">
        <w:t>back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pubs,</w:t>
      </w:r>
      <w:r w:rsidR="009D2CEA">
        <w:t xml:space="preserve"> </w:t>
      </w:r>
      <w:r w:rsidRPr="00435B73">
        <w:t>ba</w:t>
      </w:r>
      <w:r w:rsidR="00E96B0E">
        <w:t>rs,</w:t>
      </w:r>
      <w:r w:rsidR="009D2CEA">
        <w:t xml:space="preserve"> </w:t>
      </w:r>
      <w:r w:rsidR="00E96B0E">
        <w:t>restaurants</w:t>
      </w:r>
      <w:r w:rsidR="009D2CEA">
        <w:t xml:space="preserve"> </w:t>
      </w:r>
      <w:r w:rsidR="00E96B0E">
        <w:t>and</w:t>
      </w:r>
      <w:r w:rsidR="009D2CEA">
        <w:t xml:space="preserve"> </w:t>
      </w:r>
      <w:r w:rsidR="00E96B0E">
        <w:t>hospitality</w:t>
      </w:r>
      <w:r w:rsidRPr="00435B73">
        <w:t>,</w:t>
      </w:r>
      <w:r w:rsidR="009D2CEA">
        <w:t xml:space="preserve"> </w:t>
      </w:r>
      <w:r w:rsidR="00E96B0E">
        <w:t>but</w:t>
      </w:r>
      <w:r w:rsidR="009D2CEA">
        <w:t xml:space="preserve"> </w:t>
      </w:r>
      <w:r w:rsidRPr="00435B73">
        <w:t>only</w:t>
      </w:r>
      <w:r w:rsidR="009D2CEA">
        <w:t xml:space="preserve"> </w:t>
      </w:r>
      <w:r w:rsidRPr="00435B73">
        <w:t>50%</w:t>
      </w:r>
      <w:r w:rsidR="009D2CEA">
        <w:t xml:space="preserve"> </w:t>
      </w:r>
      <w:r w:rsidRPr="00435B73">
        <w:t>of</w:t>
      </w:r>
      <w:r w:rsidR="009D2CEA">
        <w:t xml:space="preserve"> </w:t>
      </w:r>
      <w:r w:rsidRPr="00435B73">
        <w:t>them</w:t>
      </w:r>
      <w:r w:rsidR="009D2CEA">
        <w:t xml:space="preserve"> </w:t>
      </w:r>
      <w:r w:rsidRPr="00435B73">
        <w:t>were</w:t>
      </w:r>
      <w:r w:rsidR="009D2CEA">
        <w:t xml:space="preserve"> </w:t>
      </w:r>
      <w:r w:rsidRPr="00435B73">
        <w:t>confident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do</w:t>
      </w:r>
      <w:r w:rsidR="009D2CEA">
        <w:t xml:space="preserve"> </w:t>
      </w:r>
      <w:r w:rsidRPr="00435B73">
        <w:t>so</w:t>
      </w:r>
      <w:r w:rsidR="009D2CEA">
        <w:t xml:space="preserve"> </w:t>
      </w:r>
      <w:r w:rsidRPr="00435B73">
        <w:t>now.</w:t>
      </w:r>
      <w:r w:rsidR="009D2CEA">
        <w:t xml:space="preserve"> </w:t>
      </w:r>
      <w:r w:rsidRPr="00435B73">
        <w:t>We</w:t>
      </w:r>
      <w:r w:rsidR="009D2CEA">
        <w:t xml:space="preserve"> </w:t>
      </w:r>
      <w:r w:rsidRPr="00435B73">
        <w:t>need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work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bolster</w:t>
      </w:r>
      <w:r w:rsidR="009D2CEA">
        <w:t xml:space="preserve"> </w:t>
      </w:r>
      <w:r w:rsidRPr="00435B73">
        <w:t>that</w:t>
      </w:r>
      <w:r w:rsidR="009D2CEA">
        <w:t xml:space="preserve"> </w:t>
      </w:r>
      <w:r w:rsidRPr="00435B73">
        <w:t>consumer</w:t>
      </w:r>
      <w:r w:rsidR="009D2CEA">
        <w:t xml:space="preserve"> </w:t>
      </w:r>
      <w:r w:rsidRPr="00435B73">
        <w:t>confidence.</w:t>
      </w:r>
      <w:r w:rsidR="009D2CEA">
        <w:t xml:space="preserve"> </w:t>
      </w:r>
      <w:r w:rsidRPr="00435B73">
        <w:t>We</w:t>
      </w:r>
      <w:r w:rsidR="009D2CEA">
        <w:t xml:space="preserve"> </w:t>
      </w:r>
      <w:r w:rsidRPr="00435B73">
        <w:t>need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work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support</w:t>
      </w:r>
      <w:r w:rsidR="009D2CEA">
        <w:t xml:space="preserve"> </w:t>
      </w:r>
      <w:r w:rsidRPr="00435B73">
        <w:t>those</w:t>
      </w:r>
      <w:r w:rsidR="009D2CEA">
        <w:t xml:space="preserve"> </w:t>
      </w:r>
      <w:r w:rsidRPr="00435B73">
        <w:t>independent</w:t>
      </w:r>
      <w:r w:rsidR="009D2CEA">
        <w:t xml:space="preserve"> </w:t>
      </w:r>
      <w:r w:rsidRPr="00435B73">
        <w:t>businesses.</w:t>
      </w:r>
      <w:r w:rsidR="009D2CEA">
        <w:t xml:space="preserve"> </w:t>
      </w:r>
      <w:r w:rsidRPr="00435B73">
        <w:t>Let</w:t>
      </w:r>
      <w:r w:rsidR="009D2CEA">
        <w:t xml:space="preserve"> </w:t>
      </w:r>
      <w:r w:rsidRPr="00435B73">
        <w:t>us</w:t>
      </w:r>
      <w:r w:rsidR="009D2CEA">
        <w:t xml:space="preserve"> </w:t>
      </w:r>
      <w:r w:rsidRPr="00435B73">
        <w:t>not</w:t>
      </w:r>
      <w:r w:rsidR="009D2CEA">
        <w:t xml:space="preserve"> </w:t>
      </w:r>
      <w:r w:rsidRPr="00435B73">
        <w:t>forget</w:t>
      </w:r>
      <w:r w:rsidR="009D2CEA">
        <w:t xml:space="preserve"> </w:t>
      </w:r>
      <w:r w:rsidR="00E96B0E">
        <w:t>that</w:t>
      </w:r>
      <w:r w:rsidR="009D2CEA">
        <w:t xml:space="preserve"> </w:t>
      </w:r>
      <w:r w:rsidR="00E96B0E">
        <w:t>95%</w:t>
      </w:r>
      <w:r w:rsidR="009D2CEA">
        <w:t xml:space="preserve"> </w:t>
      </w:r>
      <w:r w:rsidR="00E96B0E">
        <w:t>are</w:t>
      </w:r>
      <w:r w:rsidR="009D2CEA">
        <w:t xml:space="preserve"> </w:t>
      </w:r>
      <w:r w:rsidRPr="00435B73">
        <w:t>SMEs</w:t>
      </w:r>
      <w:r w:rsidR="009D2CEA">
        <w:t xml:space="preserve"> </w:t>
      </w:r>
      <w:r w:rsidRPr="00435B73">
        <w:t>in</w:t>
      </w:r>
      <w:r w:rsidR="009D2CEA">
        <w:t xml:space="preserve"> </w:t>
      </w:r>
      <w:r w:rsidRPr="00435B73">
        <w:t>hospitality,</w:t>
      </w:r>
      <w:r w:rsidR="009D2CEA">
        <w:t xml:space="preserve"> </w:t>
      </w:r>
      <w:r w:rsidRPr="00435B73">
        <w:t>and</w:t>
      </w:r>
      <w:r w:rsidR="009D2CEA">
        <w:t xml:space="preserve"> </w:t>
      </w:r>
      <w:r w:rsidRPr="00435B73">
        <w:t>our</w:t>
      </w:r>
      <w:r w:rsidR="009D2CEA">
        <w:t xml:space="preserve"> </w:t>
      </w:r>
      <w:r w:rsidRPr="00435B73">
        <w:t>supply</w:t>
      </w:r>
      <w:r w:rsidR="009D2CEA">
        <w:t xml:space="preserve"> </w:t>
      </w:r>
      <w:r w:rsidRPr="00435B73">
        <w:t>chain</w:t>
      </w:r>
      <w:r w:rsidR="009D2CEA">
        <w:t xml:space="preserve"> </w:t>
      </w:r>
      <w:r w:rsidRPr="00435B73">
        <w:t>is</w:t>
      </w:r>
      <w:r w:rsidR="009D2CEA">
        <w:t xml:space="preserve"> </w:t>
      </w:r>
      <w:r w:rsidRPr="00435B73">
        <w:t>largely</w:t>
      </w:r>
      <w:r w:rsidR="009D2CEA">
        <w:t xml:space="preserve"> </w:t>
      </w:r>
      <w:r w:rsidRPr="00435B73">
        <w:t>SMEs.</w:t>
      </w:r>
      <w:r w:rsidR="009D2CEA">
        <w:t xml:space="preserve"> </w:t>
      </w:r>
      <w:r w:rsidRPr="00435B73" w:rsidR="003C0606">
        <w:t>We</w:t>
      </w:r>
      <w:r w:rsidR="009D2CEA">
        <w:t xml:space="preserve"> </w:t>
      </w:r>
      <w:r w:rsidRPr="00435B73">
        <w:t>need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work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support</w:t>
      </w:r>
      <w:r w:rsidR="009D2CEA">
        <w:t xml:space="preserve"> </w:t>
      </w:r>
      <w:r w:rsidRPr="00435B73">
        <w:t>those</w:t>
      </w:r>
      <w:r w:rsidR="009D2CEA">
        <w:t xml:space="preserve"> </w:t>
      </w:r>
      <w:r w:rsidRPr="00435B73">
        <w:t>people</w:t>
      </w:r>
      <w:r w:rsidR="009D2CEA">
        <w:t xml:space="preserve"> </w:t>
      </w:r>
      <w:r w:rsidRPr="00435B73">
        <w:t>who</w:t>
      </w:r>
      <w:r w:rsidR="009D2CEA">
        <w:t xml:space="preserve"> </w:t>
      </w:r>
      <w:r w:rsidRPr="00435B73">
        <w:t>are</w:t>
      </w:r>
      <w:r w:rsidR="009D2CEA">
        <w:t xml:space="preserve"> </w:t>
      </w:r>
      <w:r w:rsidRPr="00435B73">
        <w:t>providing</w:t>
      </w:r>
      <w:r w:rsidR="009D2CEA">
        <w:t xml:space="preserve"> </w:t>
      </w:r>
      <w:r w:rsidRPr="00435B73">
        <w:t>really</w:t>
      </w:r>
      <w:r w:rsidR="009D2CEA">
        <w:t xml:space="preserve"> </w:t>
      </w:r>
      <w:r w:rsidRPr="00435B73">
        <w:t>valuable</w:t>
      </w:r>
      <w:r w:rsidR="009D2CEA">
        <w:t xml:space="preserve"> </w:t>
      </w:r>
      <w:r w:rsidRPr="00435B73">
        <w:t>jobs</w:t>
      </w:r>
      <w:r w:rsidR="009D2CEA">
        <w:t xml:space="preserve"> </w:t>
      </w:r>
      <w:r w:rsidRPr="00435B73">
        <w:t>in</w:t>
      </w:r>
      <w:r w:rsidR="009D2CEA">
        <w:t xml:space="preserve"> </w:t>
      </w:r>
      <w:r w:rsidRPr="00435B73">
        <w:t>local</w:t>
      </w:r>
      <w:r w:rsidR="009D2CEA">
        <w:t xml:space="preserve"> </w:t>
      </w:r>
      <w:r w:rsidRPr="00435B73">
        <w:t>constituencies.</w:t>
      </w:r>
      <w:r w:rsidR="009D2CEA">
        <w:t xml:space="preserve"> </w:t>
      </w:r>
      <w:r w:rsidRPr="00435B73">
        <w:t>We</w:t>
      </w:r>
      <w:r w:rsidR="009D2CEA">
        <w:t xml:space="preserve"> </w:t>
      </w:r>
      <w:r w:rsidRPr="00435B73">
        <w:t>are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third</w:t>
      </w:r>
      <w:r w:rsidR="009D2CEA">
        <w:t xml:space="preserve"> </w:t>
      </w:r>
      <w:r w:rsidRPr="00435B73">
        <w:t>largest</w:t>
      </w:r>
      <w:r w:rsidR="009D2CEA">
        <w:t xml:space="preserve"> </w:t>
      </w:r>
      <w:r w:rsidRPr="00435B73">
        <w:t>employer</w:t>
      </w:r>
      <w:r w:rsidR="009D2CEA">
        <w:t xml:space="preserve"> </w:t>
      </w:r>
      <w:r w:rsidRPr="00435B73">
        <w:t>in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UK</w:t>
      </w:r>
      <w:r w:rsidR="003C0606">
        <w:t>,</w:t>
      </w:r>
      <w:r w:rsidR="009D2CEA">
        <w:t xml:space="preserve"> </w:t>
      </w:r>
      <w:r w:rsidR="003C0606">
        <w:t>with</w:t>
      </w:r>
      <w:r w:rsidR="009D2CEA">
        <w:t xml:space="preserve"> </w:t>
      </w:r>
      <w:r w:rsidRPr="00435B73">
        <w:t>3.2</w:t>
      </w:r>
      <w:r w:rsidR="009D2CEA">
        <w:t xml:space="preserve"> </w:t>
      </w:r>
      <w:r w:rsidRPr="00435B73">
        <w:t>million</w:t>
      </w:r>
      <w:r w:rsidR="009D2CEA">
        <w:t xml:space="preserve"> </w:t>
      </w:r>
      <w:r w:rsidRPr="00435B73">
        <w:t>people</w:t>
      </w:r>
      <w:r w:rsidR="009D2CEA">
        <w:t xml:space="preserve"> </w:t>
      </w:r>
      <w:r w:rsidRPr="00435B73">
        <w:t>and</w:t>
      </w:r>
      <w:r w:rsidR="009D2CEA">
        <w:t xml:space="preserve"> </w:t>
      </w:r>
      <w:r w:rsidRPr="00435B73">
        <w:t>jobs</w:t>
      </w:r>
      <w:r w:rsidR="009D2CEA">
        <w:t xml:space="preserve"> </w:t>
      </w:r>
      <w:r w:rsidRPr="00435B73">
        <w:t>at</w:t>
      </w:r>
      <w:r w:rsidR="009D2CEA">
        <w:t xml:space="preserve"> </w:t>
      </w:r>
      <w:r w:rsidRPr="00435B73">
        <w:t>every</w:t>
      </w:r>
      <w:r w:rsidR="009D2CEA">
        <w:t xml:space="preserve"> </w:t>
      </w:r>
      <w:r w:rsidRPr="00435B73">
        <w:t>skill</w:t>
      </w:r>
      <w:r w:rsidR="009D2CEA">
        <w:t xml:space="preserve"> </w:t>
      </w:r>
      <w:r w:rsidRPr="00435B73">
        <w:t>level,</w:t>
      </w:r>
      <w:r w:rsidR="009D2CEA">
        <w:t xml:space="preserve"> </w:t>
      </w:r>
      <w:r w:rsidRPr="00435B73">
        <w:t>particularly</w:t>
      </w:r>
      <w:r w:rsidR="009D2CEA">
        <w:t xml:space="preserve"> </w:t>
      </w:r>
      <w:r w:rsidRPr="00435B73">
        <w:t>for</w:t>
      </w:r>
      <w:r w:rsidR="009D2CEA">
        <w:t xml:space="preserve"> </w:t>
      </w:r>
      <w:r w:rsidRPr="00435B73">
        <w:t>young</w:t>
      </w:r>
      <w:r w:rsidR="009D2CEA">
        <w:t xml:space="preserve"> </w:t>
      </w:r>
      <w:r w:rsidRPr="00435B73">
        <w:t>people.</w:t>
      </w:r>
      <w:r w:rsidR="009D2CEA">
        <w:t xml:space="preserve"> </w:t>
      </w:r>
      <w:r w:rsidRPr="00435B73">
        <w:t>We</w:t>
      </w:r>
      <w:r w:rsidR="009D2CEA">
        <w:t xml:space="preserve"> </w:t>
      </w:r>
      <w:r w:rsidRPr="00435B73">
        <w:t>need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make</w:t>
      </w:r>
      <w:r w:rsidR="009D2CEA">
        <w:t xml:space="preserve"> </w:t>
      </w:r>
      <w:r w:rsidRPr="00435B73">
        <w:t>sure</w:t>
      </w:r>
      <w:r w:rsidR="009D2CEA">
        <w:t xml:space="preserve"> </w:t>
      </w:r>
      <w:r w:rsidRPr="00435B73">
        <w:t>th</w:t>
      </w:r>
      <w:r w:rsidR="003C0606">
        <w:t>ey</w:t>
      </w:r>
      <w:r w:rsidR="009D2CEA">
        <w:t xml:space="preserve"> </w:t>
      </w:r>
      <w:r w:rsidR="003C0606">
        <w:t>are</w:t>
      </w:r>
      <w:r w:rsidR="009D2CEA">
        <w:t xml:space="preserve"> </w:t>
      </w:r>
      <w:r w:rsidR="003C0606">
        <w:t>protected</w:t>
      </w:r>
      <w:r w:rsidR="009D2CEA">
        <w:t xml:space="preserve"> </w:t>
      </w:r>
      <w:r w:rsidR="003C0606">
        <w:t>and</w:t>
      </w:r>
      <w:r w:rsidR="009D2CEA">
        <w:t xml:space="preserve"> </w:t>
      </w:r>
      <w:r w:rsidR="003C0606">
        <w:t>sustained.</w:t>
      </w:r>
      <w:r w:rsidR="009D2CEA">
        <w:t xml:space="preserve"> </w:t>
      </w:r>
      <w:r w:rsidRPr="00435B73">
        <w:t>Andrew</w:t>
      </w:r>
      <w:r w:rsidR="009D2CEA">
        <w:t xml:space="preserve"> </w:t>
      </w:r>
      <w:r w:rsidRPr="00435B73">
        <w:t>has</w:t>
      </w:r>
      <w:r w:rsidR="009D2CEA">
        <w:t xml:space="preserve"> </w:t>
      </w:r>
      <w:r w:rsidRPr="00435B73">
        <w:t>outlined</w:t>
      </w:r>
      <w:r w:rsidR="009D2CEA">
        <w:t xml:space="preserve"> </w:t>
      </w:r>
      <w:r w:rsidRPr="00435B73">
        <w:t>a</w:t>
      </w:r>
      <w:r w:rsidR="009D2CEA">
        <w:t xml:space="preserve"> </w:t>
      </w:r>
      <w:r w:rsidRPr="00435B73">
        <w:t>number</w:t>
      </w:r>
      <w:r w:rsidR="009D2CEA">
        <w:t xml:space="preserve"> </w:t>
      </w:r>
      <w:r w:rsidRPr="00435B73">
        <w:t>of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measures</w:t>
      </w:r>
      <w:r w:rsidR="009D2CEA">
        <w:t xml:space="preserve"> </w:t>
      </w:r>
      <w:r w:rsidRPr="00435B73">
        <w:t>of</w:t>
      </w:r>
      <w:r w:rsidR="009D2CEA">
        <w:t xml:space="preserve"> </w:t>
      </w:r>
      <w:r w:rsidRPr="00435B73">
        <w:t>support</w:t>
      </w:r>
      <w:r w:rsidR="009D2CEA">
        <w:t xml:space="preserve"> </w:t>
      </w:r>
      <w:r w:rsidRPr="00435B73">
        <w:t>that</w:t>
      </w:r>
      <w:r w:rsidR="009D2CEA">
        <w:t xml:space="preserve"> </w:t>
      </w:r>
      <w:r w:rsidRPr="00435B73">
        <w:t>will</w:t>
      </w:r>
      <w:r w:rsidR="009D2CEA">
        <w:t xml:space="preserve"> </w:t>
      </w:r>
      <w:r w:rsidRPr="00435B73">
        <w:t>be</w:t>
      </w:r>
      <w:r w:rsidR="009D2CEA">
        <w:t xml:space="preserve"> </w:t>
      </w:r>
      <w:r w:rsidRPr="00435B73">
        <w:t>necessary</w:t>
      </w:r>
      <w:r w:rsidR="009D2CEA">
        <w:t xml:space="preserve"> </w:t>
      </w:r>
      <w:r w:rsidRPr="00435B73">
        <w:t>as</w:t>
      </w:r>
      <w:r w:rsidR="009D2CEA">
        <w:t xml:space="preserve"> </w:t>
      </w:r>
      <w:r w:rsidRPr="00435B73">
        <w:t>we</w:t>
      </w:r>
      <w:r w:rsidR="009D2CEA">
        <w:t xml:space="preserve"> </w:t>
      </w:r>
      <w:r w:rsidRPr="00435B73">
        <w:t>go</w:t>
      </w:r>
      <w:r w:rsidR="009D2CEA">
        <w:t xml:space="preserve"> </w:t>
      </w:r>
      <w:r w:rsidRPr="00435B73">
        <w:t>through</w:t>
      </w:r>
      <w:r w:rsidR="009D2CEA">
        <w:t xml:space="preserve"> </w:t>
      </w:r>
      <w:r w:rsidRPr="00435B73">
        <w:t>this</w:t>
      </w:r>
      <w:r w:rsidR="009D2CEA">
        <w:t xml:space="preserve"> </w:t>
      </w:r>
      <w:r w:rsidR="003C0606">
        <w:t>sub</w:t>
      </w:r>
      <w:r w:rsidR="003C0606">
        <w:noBreakHyphen/>
      </w:r>
      <w:r w:rsidRPr="00435B73">
        <w:t>economic</w:t>
      </w:r>
      <w:r w:rsidR="009D2CEA">
        <w:t xml:space="preserve"> </w:t>
      </w:r>
      <w:r w:rsidRPr="00435B73">
        <w:t>recovery</w:t>
      </w:r>
      <w:r w:rsidR="003C0606">
        <w:t>,</w:t>
      </w:r>
      <w:r w:rsidR="009D2CEA">
        <w:t xml:space="preserve"> </w:t>
      </w:r>
      <w:r w:rsidRPr="00435B73">
        <w:t>so</w:t>
      </w:r>
      <w:r w:rsidR="009D2CEA">
        <w:t xml:space="preserve"> </w:t>
      </w:r>
      <w:r w:rsidRPr="00435B73">
        <w:t>that</w:t>
      </w:r>
      <w:r w:rsidR="009D2CEA">
        <w:t xml:space="preserve"> </w:t>
      </w:r>
      <w:r w:rsidRPr="00435B73">
        <w:t>we</w:t>
      </w:r>
      <w:r w:rsidR="009D2CEA">
        <w:t xml:space="preserve"> </w:t>
      </w:r>
      <w:r w:rsidRPr="00435B73">
        <w:t>can</w:t>
      </w:r>
      <w:r w:rsidR="009D2CEA">
        <w:t xml:space="preserve"> </w:t>
      </w:r>
      <w:r w:rsidRPr="00435B73">
        <w:t>get</w:t>
      </w:r>
      <w:r w:rsidR="009D2CEA">
        <w:t xml:space="preserve"> </w:t>
      </w:r>
      <w:r w:rsidRPr="00435B73">
        <w:t>back</w:t>
      </w:r>
      <w:r w:rsidR="009D2CEA">
        <w:t xml:space="preserve"> </w:t>
      </w:r>
      <w:r w:rsidRPr="00435B73">
        <w:t>into</w:t>
      </w:r>
      <w:r w:rsidR="009D2CEA">
        <w:t xml:space="preserve"> </w:t>
      </w:r>
      <w:r w:rsidRPr="00435B73">
        <w:t>growth</w:t>
      </w:r>
      <w:r w:rsidR="009D2CEA">
        <w:t xml:space="preserve"> </w:t>
      </w:r>
      <w:r w:rsidRPr="00435B73">
        <w:t>and</w:t>
      </w:r>
      <w:r w:rsidR="009D2CEA">
        <w:t xml:space="preserve"> </w:t>
      </w:r>
      <w:r w:rsidRPr="00435B73">
        <w:t>start</w:t>
      </w:r>
      <w:r w:rsidR="009D2CEA">
        <w:t xml:space="preserve"> </w:t>
      </w:r>
      <w:r w:rsidRPr="00435B73">
        <w:t>generating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jobs</w:t>
      </w:r>
      <w:r w:rsidR="003C0606">
        <w:t>,</w:t>
      </w:r>
      <w:r w:rsidR="009D2CEA">
        <w:t xml:space="preserve"> </w:t>
      </w:r>
      <w:r w:rsidRPr="00435B73">
        <w:t>growth</w:t>
      </w:r>
      <w:r w:rsidR="009D2CEA">
        <w:t xml:space="preserve"> </w:t>
      </w:r>
      <w:r w:rsidRPr="00435B73">
        <w:t>and</w:t>
      </w:r>
      <w:r w:rsidR="009D2CEA">
        <w:t xml:space="preserve"> </w:t>
      </w:r>
      <w:r w:rsidRPr="00435B73">
        <w:t>investment</w:t>
      </w:r>
      <w:r w:rsidR="009D2CEA">
        <w:t xml:space="preserve"> </w:t>
      </w:r>
      <w:r w:rsidRPr="00435B73">
        <w:t>in</w:t>
      </w:r>
      <w:r w:rsidR="009D2CEA">
        <w:t xml:space="preserve"> </w:t>
      </w:r>
      <w:r w:rsidRPr="00435B73">
        <w:t>our</w:t>
      </w:r>
      <w:r w:rsidR="009D2CEA">
        <w:t xml:space="preserve"> </w:t>
      </w:r>
      <w:r w:rsidRPr="00435B73">
        <w:t>high</w:t>
      </w:r>
      <w:r w:rsidR="009D2CEA">
        <w:t xml:space="preserve"> </w:t>
      </w:r>
      <w:r w:rsidRPr="00435B73">
        <w:t>streets</w:t>
      </w:r>
      <w:r w:rsidR="009D2CEA">
        <w:t xml:space="preserve"> </w:t>
      </w:r>
      <w:r w:rsidRPr="00435B73">
        <w:t>that</w:t>
      </w:r>
      <w:r w:rsidR="009D2CEA">
        <w:t xml:space="preserve"> </w:t>
      </w:r>
      <w:r w:rsidRPr="00435B73">
        <w:t>we</w:t>
      </w:r>
      <w:r w:rsidR="009D2CEA">
        <w:t xml:space="preserve"> </w:t>
      </w:r>
      <w:r w:rsidRPr="00435B73">
        <w:t>have</w:t>
      </w:r>
      <w:r w:rsidR="009D2CEA">
        <w:t xml:space="preserve"> </w:t>
      </w:r>
      <w:r w:rsidRPr="00435B73">
        <w:t>been</w:t>
      </w:r>
      <w:r w:rsidR="009D2CEA">
        <w:t xml:space="preserve"> </w:t>
      </w:r>
      <w:r w:rsidRPr="00435B73">
        <w:t>renown</w:t>
      </w:r>
      <w:r w:rsidR="003C0606">
        <w:t>ed</w:t>
      </w:r>
      <w:r w:rsidR="009D2CEA">
        <w:t xml:space="preserve"> </w:t>
      </w:r>
      <w:r w:rsidRPr="00435B73">
        <w:t>for</w:t>
      </w:r>
      <w:r w:rsidR="009D2CEA">
        <w:t xml:space="preserve"> </w:t>
      </w:r>
      <w:r w:rsidRPr="00435B73">
        <w:t>over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last</w:t>
      </w:r>
      <w:r w:rsidR="009D2CEA">
        <w:t xml:space="preserve"> </w:t>
      </w:r>
      <w:r w:rsidRPr="00435B73">
        <w:t>decade.</w:t>
      </w:r>
    </w:p>
    <w:p w:rsidR="00FE504E" w:rsidRPr="00435B73" w:rsidP="00FE504E">
      <w:pPr>
        <w:pStyle w:val="Remark"/>
      </w:pPr>
      <w:sdt>
        <w:sdtPr>
          <w:alias w:val="Member"/>
          <w:tag w:val="&lt;Member mnisId='4853' dodsId=''&gt;"/>
          <w:id w:val="-741866911"/>
          <w:placeholder>
            <w:docPart w:val="DefaultPlaceholder_1082065158"/>
          </w:placeholder>
          <w:richText/>
        </w:sdtPr>
        <w:sdtContent>
          <w:r w:rsidRPr="00435B73" w:rsidR="002E4BE9">
            <w:rPr>
              <w:b/>
            </w:rPr>
            <w:t>Dr</w:t>
          </w:r>
          <w:r w:rsidR="009D2CEA">
            <w:rPr>
              <w:b/>
            </w:rPr>
            <w:t xml:space="preserve"> </w:t>
          </w:r>
          <w:r w:rsidR="00907CE0">
            <w:rPr>
              <w:b/>
            </w:rPr>
            <w:t>Hudson:</w:t>
          </w:r>
        </w:sdtContent>
      </w:sdt>
      <w:r w:rsidR="009D2CEA">
        <w:t xml:space="preserve"> </w:t>
      </w:r>
      <w:r w:rsidRPr="00435B73" w:rsidR="002E4BE9">
        <w:t>Thank</w:t>
      </w:r>
      <w:r w:rsidR="009D2CEA">
        <w:t xml:space="preserve"> </w:t>
      </w:r>
      <w:r w:rsidRPr="00435B73" w:rsidR="002E4BE9">
        <w:t>you</w:t>
      </w:r>
      <w:r w:rsidR="009D2CEA">
        <w:t xml:space="preserve"> </w:t>
      </w:r>
      <w:r w:rsidRPr="00435B73" w:rsidR="002E4BE9">
        <w:t>both</w:t>
      </w:r>
      <w:r w:rsidR="009D2CEA">
        <w:t xml:space="preserve"> </w:t>
      </w:r>
      <w:r w:rsidRPr="00435B73" w:rsidR="002E4BE9">
        <w:t>for</w:t>
      </w:r>
      <w:r w:rsidR="009D2CEA">
        <w:t xml:space="preserve"> </w:t>
      </w:r>
      <w:r w:rsidRPr="00435B73" w:rsidR="002E4BE9">
        <w:t>your</w:t>
      </w:r>
      <w:r w:rsidR="009D2CEA">
        <w:t xml:space="preserve"> </w:t>
      </w:r>
      <w:r w:rsidRPr="00435B73" w:rsidR="002E4BE9">
        <w:t>clear</w:t>
      </w:r>
      <w:r w:rsidR="009D2CEA">
        <w:t xml:space="preserve"> </w:t>
      </w:r>
      <w:r w:rsidRPr="00435B73" w:rsidR="002E4BE9">
        <w:t>and</w:t>
      </w:r>
      <w:r w:rsidR="009D2CEA">
        <w:t xml:space="preserve"> </w:t>
      </w:r>
      <w:r w:rsidRPr="00435B73" w:rsidR="002E4BE9">
        <w:t>thoughtful</w:t>
      </w:r>
      <w:r w:rsidR="009D2CEA">
        <w:t xml:space="preserve"> </w:t>
      </w:r>
      <w:r w:rsidRPr="00435B73" w:rsidR="002E4BE9">
        <w:t>answers.</w:t>
      </w:r>
      <w:r w:rsidR="009D2CEA">
        <w:t xml:space="preserve"> </w:t>
      </w:r>
      <w:r w:rsidR="003C0606">
        <w:t>The</w:t>
      </w:r>
      <w:r w:rsidR="009D2CEA">
        <w:t xml:space="preserve"> </w:t>
      </w:r>
      <w:r w:rsidRPr="00435B73" w:rsidR="002E4BE9">
        <w:t>take-home</w:t>
      </w:r>
      <w:r w:rsidR="009D2CEA">
        <w:t xml:space="preserve"> </w:t>
      </w:r>
      <w:r w:rsidRPr="00435B73" w:rsidR="002E4BE9">
        <w:t>message</w:t>
      </w:r>
      <w:r w:rsidR="009D2CEA">
        <w:t xml:space="preserve"> </w:t>
      </w:r>
      <w:r w:rsidRPr="00435B73" w:rsidR="002E4BE9">
        <w:t>you</w:t>
      </w:r>
      <w:r w:rsidR="009D2CEA">
        <w:t xml:space="preserve"> </w:t>
      </w:r>
      <w:r w:rsidRPr="00435B73" w:rsidR="002E4BE9">
        <w:t>have</w:t>
      </w:r>
      <w:r w:rsidR="009D2CEA">
        <w:t xml:space="preserve"> </w:t>
      </w:r>
      <w:r w:rsidRPr="00435B73" w:rsidR="002E4BE9">
        <w:t>reiterated,</w:t>
      </w:r>
      <w:r w:rsidR="009D2CEA">
        <w:t xml:space="preserve"> </w:t>
      </w:r>
      <w:r w:rsidRPr="00435B73" w:rsidR="002E4BE9">
        <w:t>that</w:t>
      </w:r>
      <w:r w:rsidR="009D2CEA">
        <w:t xml:space="preserve"> </w:t>
      </w:r>
      <w:r w:rsidRPr="00435B73" w:rsidR="002E4BE9">
        <w:t>the</w:t>
      </w:r>
      <w:r w:rsidR="009D2CEA">
        <w:t xml:space="preserve"> </w:t>
      </w:r>
      <w:r w:rsidRPr="00435B73" w:rsidR="002E4BE9">
        <w:t>hospitality</w:t>
      </w:r>
      <w:r w:rsidR="009D2CEA">
        <w:t xml:space="preserve"> </w:t>
      </w:r>
      <w:r w:rsidRPr="00435B73" w:rsidR="002E4BE9">
        <w:t>and</w:t>
      </w:r>
      <w:r w:rsidR="009D2CEA">
        <w:t xml:space="preserve"> </w:t>
      </w:r>
      <w:r w:rsidRPr="00435B73" w:rsidR="002E4BE9">
        <w:t>tourist</w:t>
      </w:r>
      <w:r w:rsidR="009D2CEA">
        <w:t xml:space="preserve"> </w:t>
      </w:r>
      <w:r w:rsidRPr="00435B73" w:rsidR="002E4BE9">
        <w:t>sector</w:t>
      </w:r>
      <w:r w:rsidR="003C0606">
        <w:t>s</w:t>
      </w:r>
      <w:r w:rsidR="009D2CEA">
        <w:t xml:space="preserve"> </w:t>
      </w:r>
      <w:r w:rsidR="003C0606">
        <w:t>will</w:t>
      </w:r>
      <w:r w:rsidR="009D2CEA">
        <w:t xml:space="preserve"> </w:t>
      </w:r>
      <w:r w:rsidRPr="00435B73" w:rsidR="002E4BE9">
        <w:t>be</w:t>
      </w:r>
      <w:r w:rsidR="009D2CEA">
        <w:t xml:space="preserve"> </w:t>
      </w:r>
      <w:r w:rsidRPr="00435B73" w:rsidR="002E4BE9">
        <w:t>slower</w:t>
      </w:r>
      <w:r w:rsidR="009D2CEA">
        <w:t xml:space="preserve"> </w:t>
      </w:r>
      <w:r w:rsidRPr="00435B73" w:rsidR="002E4BE9">
        <w:t>to</w:t>
      </w:r>
      <w:r w:rsidR="009D2CEA">
        <w:t xml:space="preserve"> </w:t>
      </w:r>
      <w:r w:rsidRPr="00435B73" w:rsidR="002E4BE9">
        <w:t>recover</w:t>
      </w:r>
      <w:r w:rsidR="009D2CEA">
        <w:t xml:space="preserve"> </w:t>
      </w:r>
      <w:r w:rsidRPr="00435B73" w:rsidR="002E4BE9">
        <w:t>than</w:t>
      </w:r>
      <w:r w:rsidR="009D2CEA">
        <w:t xml:space="preserve"> </w:t>
      </w:r>
      <w:r w:rsidRPr="00435B73" w:rsidR="002E4BE9">
        <w:t>other</w:t>
      </w:r>
      <w:r w:rsidR="009D2CEA">
        <w:t xml:space="preserve"> </w:t>
      </w:r>
      <w:r w:rsidRPr="00435B73" w:rsidR="002E4BE9">
        <w:t>parts</w:t>
      </w:r>
      <w:r w:rsidR="009D2CEA">
        <w:t xml:space="preserve"> </w:t>
      </w:r>
      <w:r w:rsidRPr="00435B73" w:rsidR="002E4BE9">
        <w:t>of</w:t>
      </w:r>
      <w:r w:rsidR="009D2CEA">
        <w:t xml:space="preserve"> </w:t>
      </w:r>
      <w:r w:rsidRPr="00435B73" w:rsidR="002E4BE9">
        <w:t>the</w:t>
      </w:r>
      <w:r w:rsidR="009D2CEA">
        <w:t xml:space="preserve"> </w:t>
      </w:r>
      <w:r w:rsidRPr="00435B73" w:rsidR="002E4BE9">
        <w:t>economy</w:t>
      </w:r>
      <w:r w:rsidR="003C0606">
        <w:t>,</w:t>
      </w:r>
      <w:r w:rsidR="009D2CEA">
        <w:t xml:space="preserve"> </w:t>
      </w:r>
      <w:r w:rsidRPr="00435B73" w:rsidR="002E4BE9">
        <w:t>really</w:t>
      </w:r>
      <w:r w:rsidR="009D2CEA">
        <w:t xml:space="preserve"> </w:t>
      </w:r>
      <w:r w:rsidRPr="00435B73" w:rsidR="002E4BE9">
        <w:t>adds</w:t>
      </w:r>
      <w:r w:rsidR="009D2CEA">
        <w:t xml:space="preserve"> </w:t>
      </w:r>
      <w:r w:rsidRPr="00435B73" w:rsidR="002E4BE9">
        <w:t>strength</w:t>
      </w:r>
      <w:r w:rsidR="009D2CEA">
        <w:t xml:space="preserve"> </w:t>
      </w:r>
      <w:r w:rsidRPr="00435B73" w:rsidR="002E4BE9">
        <w:t>to</w:t>
      </w:r>
      <w:r w:rsidR="009D2CEA">
        <w:t xml:space="preserve"> </w:t>
      </w:r>
      <w:r w:rsidRPr="00435B73" w:rsidR="002E4BE9">
        <w:t>members</w:t>
      </w:r>
      <w:r w:rsidR="009D2CEA">
        <w:t xml:space="preserve"> </w:t>
      </w:r>
      <w:r w:rsidRPr="00435B73" w:rsidR="002E4BE9">
        <w:t>of</w:t>
      </w:r>
      <w:r w:rsidR="009D2CEA">
        <w:t xml:space="preserve"> </w:t>
      </w:r>
      <w:r w:rsidRPr="00435B73" w:rsidR="002E4BE9">
        <w:t>all</w:t>
      </w:r>
      <w:r w:rsidR="009D2CEA">
        <w:t xml:space="preserve"> </w:t>
      </w:r>
      <w:r w:rsidRPr="00435B73" w:rsidR="002E4BE9">
        <w:t>political</w:t>
      </w:r>
      <w:r w:rsidR="009D2CEA">
        <w:t xml:space="preserve"> </w:t>
      </w:r>
      <w:r w:rsidRPr="00435B73" w:rsidR="002E4BE9">
        <w:t>parties</w:t>
      </w:r>
      <w:r w:rsidR="003C0606">
        <w:t>,</w:t>
      </w:r>
      <w:r w:rsidR="009D2CEA">
        <w:t xml:space="preserve"> </w:t>
      </w:r>
      <w:r w:rsidR="003C0606">
        <w:t>who</w:t>
      </w:r>
      <w:r w:rsidR="009D2CEA">
        <w:t xml:space="preserve"> </w:t>
      </w:r>
      <w:r w:rsidRPr="00435B73" w:rsidR="002E4BE9">
        <w:t>are</w:t>
      </w:r>
      <w:r w:rsidR="009D2CEA">
        <w:t xml:space="preserve"> </w:t>
      </w:r>
      <w:r w:rsidRPr="00435B73" w:rsidR="002E4BE9">
        <w:t>all</w:t>
      </w:r>
      <w:r w:rsidR="009D2CEA">
        <w:t xml:space="preserve"> </w:t>
      </w:r>
      <w:r w:rsidRPr="00435B73" w:rsidR="002E4BE9">
        <w:t>working</w:t>
      </w:r>
      <w:r w:rsidR="009D2CEA">
        <w:t xml:space="preserve"> </w:t>
      </w:r>
      <w:r w:rsidRPr="00435B73" w:rsidR="002E4BE9">
        <w:t>together</w:t>
      </w:r>
      <w:r w:rsidR="009D2CEA">
        <w:t xml:space="preserve"> </w:t>
      </w:r>
      <w:r w:rsidRPr="00435B73" w:rsidR="002E4BE9">
        <w:t>to</w:t>
      </w:r>
      <w:r w:rsidR="009D2CEA">
        <w:t xml:space="preserve"> </w:t>
      </w:r>
      <w:r w:rsidRPr="00435B73" w:rsidR="002E4BE9">
        <w:t>call</w:t>
      </w:r>
      <w:r w:rsidR="009D2CEA">
        <w:t xml:space="preserve"> </w:t>
      </w:r>
      <w:r w:rsidRPr="00435B73" w:rsidR="002E4BE9">
        <w:t>for</w:t>
      </w:r>
      <w:r w:rsidR="009D2CEA">
        <w:t xml:space="preserve"> </w:t>
      </w:r>
      <w:r w:rsidRPr="00435B73" w:rsidR="002E4BE9">
        <w:t>targeted</w:t>
      </w:r>
      <w:r w:rsidR="009D2CEA">
        <w:t xml:space="preserve"> </w:t>
      </w:r>
      <w:r w:rsidRPr="00435B73" w:rsidR="002E4BE9">
        <w:t>and</w:t>
      </w:r>
      <w:r w:rsidR="009D2CEA">
        <w:t xml:space="preserve"> </w:t>
      </w:r>
      <w:r w:rsidRPr="00435B73" w:rsidR="002E4BE9">
        <w:t>further</w:t>
      </w:r>
      <w:r w:rsidR="009D2CEA">
        <w:t xml:space="preserve"> </w:t>
      </w:r>
      <w:r w:rsidRPr="00435B73" w:rsidR="002E4BE9">
        <w:t>support</w:t>
      </w:r>
      <w:r w:rsidR="009D2CEA">
        <w:t xml:space="preserve"> </w:t>
      </w:r>
      <w:r w:rsidRPr="00435B73" w:rsidR="002E4BE9">
        <w:t>for</w:t>
      </w:r>
      <w:r w:rsidR="009D2CEA">
        <w:t xml:space="preserve"> </w:t>
      </w:r>
      <w:r w:rsidRPr="00435B73" w:rsidR="002E4BE9">
        <w:t>those</w:t>
      </w:r>
      <w:r w:rsidR="009D2CEA">
        <w:t xml:space="preserve"> </w:t>
      </w:r>
      <w:r w:rsidRPr="00435B73">
        <w:t>sectors</w:t>
      </w:r>
      <w:r w:rsidR="009D2CEA">
        <w:t xml:space="preserve"> </w:t>
      </w:r>
      <w:r w:rsidRPr="00435B73">
        <w:t>that</w:t>
      </w:r>
      <w:r w:rsidR="009D2CEA">
        <w:t xml:space="preserve"> </w:t>
      </w:r>
      <w:r w:rsidRPr="00435B73">
        <w:t>are</w:t>
      </w:r>
      <w:r w:rsidR="009D2CEA">
        <w:t xml:space="preserve"> </w:t>
      </w:r>
      <w:r w:rsidRPr="00435B73">
        <w:t>going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take</w:t>
      </w:r>
      <w:r w:rsidR="009D2CEA">
        <w:t xml:space="preserve"> </w:t>
      </w:r>
      <w:r w:rsidRPr="00435B73" w:rsidR="002E4BE9">
        <w:t>longer</w:t>
      </w:r>
      <w:r w:rsidR="009D2CEA">
        <w:t xml:space="preserve"> </w:t>
      </w:r>
      <w:r w:rsidRPr="00435B73" w:rsidR="002E4BE9">
        <w:t>to</w:t>
      </w:r>
      <w:r w:rsidR="009D2CEA">
        <w:t xml:space="preserve"> </w:t>
      </w:r>
      <w:r w:rsidRPr="00435B73" w:rsidR="002E4BE9">
        <w:t>recover.</w:t>
      </w:r>
      <w:r w:rsidR="009D2CEA">
        <w:t xml:space="preserve"> </w:t>
      </w:r>
      <w:r w:rsidRPr="00435B73" w:rsidR="002E4BE9">
        <w:t>That</w:t>
      </w:r>
      <w:r w:rsidR="009D2CEA">
        <w:t xml:space="preserve"> </w:t>
      </w:r>
      <w:r w:rsidRPr="00435B73" w:rsidR="002E4BE9">
        <w:t>adds</w:t>
      </w:r>
      <w:r w:rsidR="009D2CEA">
        <w:t xml:space="preserve"> </w:t>
      </w:r>
      <w:r w:rsidRPr="00435B73">
        <w:t>weight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our</w:t>
      </w:r>
      <w:r w:rsidR="009D2CEA">
        <w:t xml:space="preserve"> </w:t>
      </w:r>
      <w:r w:rsidRPr="00435B73">
        <w:t>cross-party</w:t>
      </w:r>
      <w:r w:rsidR="009D2CEA">
        <w:t xml:space="preserve"> </w:t>
      </w:r>
      <w:r w:rsidRPr="00435B73">
        <w:t>calls</w:t>
      </w:r>
      <w:r w:rsidR="009D2CEA">
        <w:t xml:space="preserve"> </w:t>
      </w:r>
      <w:r w:rsidRPr="00435B73">
        <w:t>for</w:t>
      </w:r>
      <w:r w:rsidR="009D2CEA">
        <w:t xml:space="preserve"> </w:t>
      </w:r>
      <w:r w:rsidRPr="00435B73">
        <w:t>that.</w:t>
      </w:r>
      <w:r w:rsidR="009D2CEA">
        <w:t xml:space="preserve"> </w:t>
      </w:r>
      <w:r w:rsidRPr="00435B73">
        <w:t>Thank</w:t>
      </w:r>
      <w:r w:rsidR="009D2CEA">
        <w:t xml:space="preserve"> </w:t>
      </w:r>
      <w:r w:rsidRPr="00435B73">
        <w:t>you</w:t>
      </w:r>
      <w:r w:rsidR="009D2CEA">
        <w:t xml:space="preserve"> </w:t>
      </w:r>
      <w:r w:rsidRPr="00435B73">
        <w:t>for</w:t>
      </w:r>
      <w:r w:rsidR="009D2CEA">
        <w:t xml:space="preserve"> </w:t>
      </w:r>
      <w:r w:rsidRPr="00435B73">
        <w:t>your</w:t>
      </w:r>
      <w:r w:rsidR="009D2CEA">
        <w:t xml:space="preserve"> </w:t>
      </w:r>
      <w:r w:rsidRPr="00435B73">
        <w:t>evidence</w:t>
      </w:r>
      <w:r w:rsidR="009D2CEA">
        <w:t xml:space="preserve"> </w:t>
      </w:r>
      <w:r w:rsidRPr="00435B73">
        <w:t>today.</w:t>
      </w:r>
    </w:p>
    <w:p w:rsidR="002E4BE9" w:rsidRPr="00435B73" w:rsidP="00FE504E">
      <w:pPr>
        <w:pStyle w:val="Question"/>
      </w:pPr>
      <w:sdt>
        <w:sdtPr>
          <w:alias w:val="Member"/>
          <w:tag w:val="&lt;Member mnisId='4072' dodsId='28723'&gt;"/>
          <w:id w:val="906039461"/>
          <w:placeholder>
            <w:docPart w:val="DefaultPlaceholder_1082065158"/>
          </w:placeholder>
          <w:richText/>
        </w:sdtPr>
        <w:sdtContent>
          <w:r w:rsidRPr="00435B73" w:rsidR="00FE504E">
            <w:rPr>
              <w:b/>
            </w:rPr>
            <w:t>Chair:</w:t>
          </w:r>
        </w:sdtContent>
      </w:sdt>
      <w:r w:rsidR="009D2CEA">
        <w:t xml:space="preserve"> </w:t>
      </w:r>
      <w:r w:rsidRPr="00435B73" w:rsidR="00FE504E">
        <w:t>Thank</w:t>
      </w:r>
      <w:r w:rsidR="009D2CEA">
        <w:t xml:space="preserve"> </w:t>
      </w:r>
      <w:r w:rsidRPr="00435B73" w:rsidR="00FE504E">
        <w:t>you,</w:t>
      </w:r>
      <w:r w:rsidR="009D2CEA">
        <w:t xml:space="preserve"> </w:t>
      </w:r>
      <w:r w:rsidRPr="00435B73" w:rsidR="00FE504E">
        <w:t>Neil.</w:t>
      </w:r>
      <w:r w:rsidR="009D2CEA">
        <w:t xml:space="preserve"> </w:t>
      </w:r>
      <w:r w:rsidRPr="00435B73" w:rsidR="00FE504E">
        <w:t>I</w:t>
      </w:r>
      <w:r w:rsidR="009D2CEA">
        <w:t xml:space="preserve"> </w:t>
      </w:r>
      <w:r w:rsidRPr="00435B73" w:rsidR="00FE504E">
        <w:t>would</w:t>
      </w:r>
      <w:r w:rsidR="009D2CEA">
        <w:t xml:space="preserve"> </w:t>
      </w:r>
      <w:r w:rsidRPr="00435B73" w:rsidR="00FE504E">
        <w:t>echo</w:t>
      </w:r>
      <w:r w:rsidR="009D2CEA">
        <w:t xml:space="preserve"> </w:t>
      </w:r>
      <w:r w:rsidRPr="00435B73" w:rsidR="00FE504E">
        <w:t>your</w:t>
      </w:r>
      <w:r w:rsidR="009D2CEA">
        <w:t xml:space="preserve"> </w:t>
      </w:r>
      <w:r w:rsidRPr="00435B73" w:rsidR="00FE504E">
        <w:t>words.</w:t>
      </w:r>
      <w:r w:rsidR="009D2CEA">
        <w:t xml:space="preserve"> </w:t>
      </w:r>
      <w:r w:rsidRPr="00435B73" w:rsidR="00FE504E">
        <w:t>I</w:t>
      </w:r>
      <w:r w:rsidR="009D2CEA">
        <w:t xml:space="preserve"> </w:t>
      </w:r>
      <w:r w:rsidRPr="00435B73" w:rsidR="00FE504E">
        <w:t>think</w:t>
      </w:r>
      <w:r w:rsidR="009D2CEA">
        <w:t xml:space="preserve"> </w:t>
      </w:r>
      <w:r w:rsidRPr="00435B73" w:rsidR="00FE504E">
        <w:t>we</w:t>
      </w:r>
      <w:r w:rsidR="009D2CEA">
        <w:t xml:space="preserve"> </w:t>
      </w:r>
      <w:r w:rsidR="003C0606">
        <w:t>all</w:t>
      </w:r>
      <w:r w:rsidR="009D2CEA">
        <w:t xml:space="preserve"> </w:t>
      </w:r>
      <w:r w:rsidRPr="00435B73" w:rsidR="00FE504E">
        <w:t>realise,</w:t>
      </w:r>
      <w:r w:rsidR="009D2CEA">
        <w:t xml:space="preserve"> </w:t>
      </w:r>
      <w:r w:rsidRPr="00435B73" w:rsidR="00FE504E">
        <w:t>in</w:t>
      </w:r>
      <w:r w:rsidR="009D2CEA">
        <w:t xml:space="preserve"> </w:t>
      </w:r>
      <w:r w:rsidRPr="00435B73" w:rsidR="00FE504E">
        <w:t>our</w:t>
      </w:r>
      <w:r w:rsidR="009D2CEA">
        <w:t xml:space="preserve"> </w:t>
      </w:r>
      <w:r w:rsidRPr="00435B73" w:rsidR="00FE504E">
        <w:t>constituencies,</w:t>
      </w:r>
      <w:r w:rsidR="009D2CEA">
        <w:t xml:space="preserve"> </w:t>
      </w:r>
      <w:r w:rsidRPr="00435B73" w:rsidR="00FE504E">
        <w:t>that</w:t>
      </w:r>
      <w:r w:rsidR="009D2CEA">
        <w:t xml:space="preserve"> </w:t>
      </w:r>
      <w:r w:rsidRPr="00435B73" w:rsidR="00FE504E">
        <w:t>the</w:t>
      </w:r>
      <w:r w:rsidR="009D2CEA">
        <w:t xml:space="preserve"> </w:t>
      </w:r>
      <w:r w:rsidRPr="00435B73" w:rsidR="00FE504E">
        <w:t>hospitality</w:t>
      </w:r>
      <w:r w:rsidR="009D2CEA">
        <w:t xml:space="preserve"> </w:t>
      </w:r>
      <w:r w:rsidRPr="00435B73" w:rsidR="00FE504E">
        <w:t>sector</w:t>
      </w:r>
      <w:r w:rsidR="009D2CEA">
        <w:t xml:space="preserve"> </w:t>
      </w:r>
      <w:r w:rsidRPr="00435B73" w:rsidR="00FE504E">
        <w:t>has</w:t>
      </w:r>
      <w:r w:rsidR="009D2CEA">
        <w:t xml:space="preserve"> </w:t>
      </w:r>
      <w:r w:rsidRPr="00435B73" w:rsidR="00FE504E">
        <w:t>had</w:t>
      </w:r>
      <w:r w:rsidR="009D2CEA">
        <w:t xml:space="preserve"> </w:t>
      </w:r>
      <w:r w:rsidRPr="00435B73" w:rsidR="00FE504E">
        <w:t>huge</w:t>
      </w:r>
      <w:r w:rsidR="009D2CEA">
        <w:t xml:space="preserve"> </w:t>
      </w:r>
      <w:r w:rsidRPr="00435B73" w:rsidR="00FE504E">
        <w:t>problems</w:t>
      </w:r>
      <w:r w:rsidR="009D2CEA">
        <w:t xml:space="preserve"> </w:t>
      </w:r>
      <w:r w:rsidRPr="00435B73" w:rsidR="00FE504E">
        <w:t>and</w:t>
      </w:r>
      <w:r w:rsidR="009D2CEA">
        <w:t xml:space="preserve"> </w:t>
      </w:r>
      <w:r w:rsidRPr="00435B73" w:rsidR="00FE504E">
        <w:t>will</w:t>
      </w:r>
      <w:r w:rsidR="009D2CEA">
        <w:t xml:space="preserve"> </w:t>
      </w:r>
      <w:r w:rsidRPr="00435B73" w:rsidR="00FE504E">
        <w:t>need</w:t>
      </w:r>
      <w:r w:rsidR="009D2CEA">
        <w:t xml:space="preserve"> </w:t>
      </w:r>
      <w:r w:rsidRPr="00435B73" w:rsidR="00FE504E">
        <w:t>greater</w:t>
      </w:r>
      <w:r w:rsidR="009D2CEA">
        <w:t xml:space="preserve"> </w:t>
      </w:r>
      <w:r w:rsidRPr="00435B73" w:rsidR="00FE504E">
        <w:t>help</w:t>
      </w:r>
      <w:r w:rsidR="009D2CEA">
        <w:t xml:space="preserve"> </w:t>
      </w:r>
      <w:r w:rsidRPr="00435B73" w:rsidR="00FE504E">
        <w:t>to</w:t>
      </w:r>
      <w:r w:rsidR="009D2CEA">
        <w:t xml:space="preserve"> </w:t>
      </w:r>
      <w:r w:rsidRPr="00435B73" w:rsidR="00FE504E">
        <w:t>see</w:t>
      </w:r>
      <w:r w:rsidR="009D2CEA">
        <w:t xml:space="preserve"> </w:t>
      </w:r>
      <w:r w:rsidRPr="00435B73" w:rsidR="00FE504E">
        <w:t>you</w:t>
      </w:r>
      <w:r w:rsidR="009D2CEA">
        <w:t xml:space="preserve"> </w:t>
      </w:r>
      <w:r w:rsidRPr="00435B73" w:rsidR="00FE504E">
        <w:t>through.</w:t>
      </w:r>
      <w:r w:rsidR="009D2CEA">
        <w:t xml:space="preserve"> </w:t>
      </w:r>
      <w:r w:rsidRPr="00435B73" w:rsidR="00FE504E">
        <w:t>I</w:t>
      </w:r>
      <w:r w:rsidR="009D2CEA">
        <w:t xml:space="preserve"> </w:t>
      </w:r>
      <w:r w:rsidRPr="00435B73" w:rsidR="00FE504E">
        <w:t>also</w:t>
      </w:r>
      <w:r w:rsidR="009D2CEA">
        <w:t xml:space="preserve"> </w:t>
      </w:r>
      <w:r w:rsidRPr="00435B73" w:rsidR="00FE504E">
        <w:t>think</w:t>
      </w:r>
      <w:r w:rsidR="009D2CEA">
        <w:t xml:space="preserve"> </w:t>
      </w:r>
      <w:r w:rsidRPr="00435B73" w:rsidR="00FE504E">
        <w:t>that</w:t>
      </w:r>
      <w:r w:rsidR="009D2CEA">
        <w:t xml:space="preserve"> </w:t>
      </w:r>
      <w:r w:rsidRPr="00435B73" w:rsidR="00FE504E">
        <w:t>consumer</w:t>
      </w:r>
      <w:r w:rsidR="009D2CEA">
        <w:t xml:space="preserve"> </w:t>
      </w:r>
      <w:r w:rsidRPr="00435B73" w:rsidR="00FE504E">
        <w:t>confidence</w:t>
      </w:r>
      <w:r w:rsidR="009D2CEA">
        <w:t xml:space="preserve"> </w:t>
      </w:r>
      <w:r w:rsidRPr="00435B73" w:rsidR="00FE504E">
        <w:t>will</w:t>
      </w:r>
      <w:r w:rsidR="009D2CEA">
        <w:t xml:space="preserve"> </w:t>
      </w:r>
      <w:r w:rsidRPr="00435B73" w:rsidR="00FE504E">
        <w:t>be</w:t>
      </w:r>
      <w:r w:rsidR="009D2CEA">
        <w:t xml:space="preserve"> </w:t>
      </w:r>
      <w:r w:rsidRPr="00435B73" w:rsidR="00FE504E">
        <w:t>key</w:t>
      </w:r>
      <w:r w:rsidR="009D2CEA">
        <w:t xml:space="preserve"> </w:t>
      </w:r>
      <w:r w:rsidRPr="00435B73" w:rsidR="00FE504E">
        <w:t>to</w:t>
      </w:r>
      <w:r w:rsidR="009D2CEA">
        <w:t xml:space="preserve"> </w:t>
      </w:r>
      <w:r w:rsidRPr="00435B73" w:rsidR="00FE504E">
        <w:t>your</w:t>
      </w:r>
      <w:r w:rsidR="009D2CEA">
        <w:t xml:space="preserve"> </w:t>
      </w:r>
      <w:r w:rsidRPr="00435B73" w:rsidR="00FE504E">
        <w:t>recovery</w:t>
      </w:r>
      <w:r w:rsidR="009D2CEA">
        <w:t xml:space="preserve"> </w:t>
      </w:r>
      <w:r w:rsidR="003C0606">
        <w:t>and</w:t>
      </w:r>
      <w:r w:rsidR="009D2CEA">
        <w:t xml:space="preserve"> </w:t>
      </w:r>
      <w:r w:rsidRPr="00435B73" w:rsidR="00FE504E">
        <w:t>you</w:t>
      </w:r>
      <w:r w:rsidR="009D2CEA">
        <w:t xml:space="preserve"> </w:t>
      </w:r>
      <w:r w:rsidRPr="00435B73" w:rsidR="00FE504E">
        <w:t>make</w:t>
      </w:r>
      <w:r w:rsidR="009D2CEA">
        <w:t xml:space="preserve"> </w:t>
      </w:r>
      <w:r w:rsidRPr="00435B73" w:rsidR="00FE504E">
        <w:t>a</w:t>
      </w:r>
      <w:r w:rsidR="009D2CEA">
        <w:t xml:space="preserve"> </w:t>
      </w:r>
      <w:r w:rsidRPr="00435B73" w:rsidR="00FE504E">
        <w:t>really</w:t>
      </w:r>
      <w:r w:rsidR="009D2CEA">
        <w:t xml:space="preserve"> </w:t>
      </w:r>
      <w:r w:rsidRPr="00435B73" w:rsidR="00FE504E">
        <w:t>good</w:t>
      </w:r>
      <w:r w:rsidR="009D2CEA">
        <w:t xml:space="preserve"> </w:t>
      </w:r>
      <w:r w:rsidRPr="00435B73" w:rsidR="00FE504E">
        <w:t>point,</w:t>
      </w:r>
      <w:r w:rsidR="009D2CEA">
        <w:t xml:space="preserve"> </w:t>
      </w:r>
      <w:r w:rsidRPr="00435B73" w:rsidR="00FE504E">
        <w:t>Kate,</w:t>
      </w:r>
      <w:r w:rsidR="009D2CEA">
        <w:t xml:space="preserve"> </w:t>
      </w:r>
      <w:r w:rsidRPr="00435B73" w:rsidR="00FE504E">
        <w:t>about</w:t>
      </w:r>
      <w:r w:rsidR="009D2CEA">
        <w:t xml:space="preserve"> </w:t>
      </w:r>
      <w:r w:rsidRPr="00435B73" w:rsidR="003C0606">
        <w:t>people</w:t>
      </w:r>
      <w:r w:rsidR="003C0606">
        <w:t>’s</w:t>
      </w:r>
      <w:r w:rsidR="009D2CEA">
        <w:t xml:space="preserve"> </w:t>
      </w:r>
      <w:r w:rsidRPr="00435B73" w:rsidR="00FE504E">
        <w:t>disposable</w:t>
      </w:r>
      <w:r w:rsidR="009D2CEA">
        <w:t xml:space="preserve"> </w:t>
      </w:r>
      <w:r w:rsidRPr="00435B73" w:rsidR="00FE504E">
        <w:t>income</w:t>
      </w:r>
      <w:r w:rsidR="009D2CEA">
        <w:t xml:space="preserve"> </w:t>
      </w:r>
      <w:r w:rsidRPr="00435B73" w:rsidR="00FE504E">
        <w:t>after</w:t>
      </w:r>
      <w:r w:rsidR="009D2CEA">
        <w:t xml:space="preserve"> </w:t>
      </w:r>
      <w:r w:rsidRPr="00435B73" w:rsidR="00FE504E">
        <w:t>coronavirus.</w:t>
      </w:r>
      <w:r w:rsidR="009D2CEA">
        <w:t xml:space="preserve"> </w:t>
      </w:r>
      <w:r w:rsidRPr="00435B73" w:rsidR="00FE504E">
        <w:t>Will</w:t>
      </w:r>
      <w:r w:rsidR="009D2CEA">
        <w:t xml:space="preserve"> </w:t>
      </w:r>
      <w:r w:rsidRPr="00435B73" w:rsidR="00FE504E">
        <w:t>it</w:t>
      </w:r>
      <w:r w:rsidR="009D2CEA">
        <w:t xml:space="preserve"> </w:t>
      </w:r>
      <w:r w:rsidRPr="00435B73" w:rsidR="00FE504E">
        <w:t>be</w:t>
      </w:r>
      <w:r w:rsidR="009D2CEA">
        <w:t xml:space="preserve"> </w:t>
      </w:r>
      <w:r w:rsidRPr="00435B73" w:rsidR="00FE504E">
        <w:t>as</w:t>
      </w:r>
      <w:r w:rsidR="009D2CEA">
        <w:t xml:space="preserve"> </w:t>
      </w:r>
      <w:r w:rsidRPr="00435B73" w:rsidR="00FE504E">
        <w:t>much,</w:t>
      </w:r>
      <w:r w:rsidR="009D2CEA">
        <w:t xml:space="preserve"> </w:t>
      </w:r>
      <w:r w:rsidRPr="00435B73" w:rsidR="00FE504E">
        <w:t>and</w:t>
      </w:r>
      <w:r w:rsidR="009D2CEA">
        <w:t xml:space="preserve"> </w:t>
      </w:r>
      <w:r w:rsidRPr="00435B73" w:rsidR="00FE504E">
        <w:t>will</w:t>
      </w:r>
      <w:r w:rsidR="009D2CEA">
        <w:t xml:space="preserve"> </w:t>
      </w:r>
      <w:r w:rsidRPr="00435B73" w:rsidR="00FE504E">
        <w:t>that</w:t>
      </w:r>
      <w:r w:rsidR="009D2CEA">
        <w:t xml:space="preserve"> </w:t>
      </w:r>
      <w:r w:rsidRPr="00435B73" w:rsidR="00FE504E">
        <w:t>effect</w:t>
      </w:r>
      <w:r w:rsidR="009D2CEA">
        <w:t xml:space="preserve"> </w:t>
      </w:r>
      <w:r w:rsidRPr="00435B73" w:rsidR="00FE504E">
        <w:t>their</w:t>
      </w:r>
      <w:r w:rsidR="009D2CEA">
        <w:t xml:space="preserve"> </w:t>
      </w:r>
      <w:r w:rsidRPr="00435B73" w:rsidR="00FE504E">
        <w:t>spending?</w:t>
      </w:r>
      <w:r w:rsidR="009D2CEA">
        <w:t xml:space="preserve"> </w:t>
      </w:r>
      <w:r w:rsidRPr="00435B73" w:rsidR="00FE504E">
        <w:t>Of</w:t>
      </w:r>
      <w:r w:rsidR="009D2CEA">
        <w:t xml:space="preserve"> </w:t>
      </w:r>
      <w:r w:rsidRPr="00435B73" w:rsidR="00FE504E">
        <w:t>course,</w:t>
      </w:r>
      <w:r w:rsidR="009D2CEA">
        <w:t xml:space="preserve"> </w:t>
      </w:r>
      <w:r w:rsidRPr="00435B73" w:rsidR="00FE504E">
        <w:t>the</w:t>
      </w:r>
      <w:r w:rsidR="009D2CEA">
        <w:t xml:space="preserve"> </w:t>
      </w:r>
      <w:r w:rsidRPr="00435B73" w:rsidR="00FE504E">
        <w:t>answer</w:t>
      </w:r>
      <w:r w:rsidR="009D2CEA">
        <w:t xml:space="preserve"> </w:t>
      </w:r>
      <w:r w:rsidRPr="00435B73" w:rsidR="00FE504E">
        <w:t>is</w:t>
      </w:r>
      <w:r w:rsidR="009D2CEA">
        <w:t xml:space="preserve"> </w:t>
      </w:r>
      <w:r w:rsidR="003C0606">
        <w:t>that</w:t>
      </w:r>
      <w:r w:rsidR="009D2CEA">
        <w:t xml:space="preserve"> </w:t>
      </w:r>
      <w:r w:rsidR="003C0606">
        <w:t>it</w:t>
      </w:r>
      <w:r w:rsidR="009D2CEA">
        <w:t xml:space="preserve"> </w:t>
      </w:r>
      <w:r w:rsidRPr="00435B73" w:rsidR="00FE504E">
        <w:t>probably</w:t>
      </w:r>
      <w:r w:rsidR="009D2CEA">
        <w:t xml:space="preserve"> </w:t>
      </w:r>
      <w:r w:rsidRPr="00435B73" w:rsidR="00FE504E">
        <w:t>will.</w:t>
      </w:r>
      <w:r w:rsidR="009D2CEA">
        <w:t xml:space="preserve"> </w:t>
      </w:r>
      <w:r w:rsidRPr="00435B73" w:rsidR="00FE504E">
        <w:t>Government</w:t>
      </w:r>
      <w:r w:rsidR="009D2CEA">
        <w:t xml:space="preserve"> </w:t>
      </w:r>
      <w:r w:rsidRPr="00435B73" w:rsidR="00FE504E">
        <w:t>will</w:t>
      </w:r>
      <w:r w:rsidR="009D2CEA">
        <w:t xml:space="preserve"> </w:t>
      </w:r>
      <w:r w:rsidRPr="00435B73" w:rsidR="00FE504E">
        <w:t>need</w:t>
      </w:r>
      <w:r w:rsidR="009D2CEA">
        <w:t xml:space="preserve"> </w:t>
      </w:r>
      <w:r w:rsidRPr="00435B73" w:rsidR="00FE504E">
        <w:t>to</w:t>
      </w:r>
      <w:r w:rsidR="009D2CEA">
        <w:t xml:space="preserve"> </w:t>
      </w:r>
      <w:r w:rsidRPr="00435B73" w:rsidR="00FE504E">
        <w:t>deal</w:t>
      </w:r>
      <w:r w:rsidR="009D2CEA">
        <w:t xml:space="preserve"> </w:t>
      </w:r>
      <w:r w:rsidRPr="00435B73" w:rsidR="00FE504E">
        <w:t>with</w:t>
      </w:r>
      <w:r w:rsidR="009D2CEA">
        <w:t xml:space="preserve"> </w:t>
      </w:r>
      <w:r w:rsidR="003C0606">
        <w:t>that</w:t>
      </w:r>
      <w:r w:rsidRPr="00435B73" w:rsidR="00FE504E">
        <w:t>.</w:t>
      </w:r>
      <w:r w:rsidR="009D2CEA">
        <w:t xml:space="preserve"> </w:t>
      </w:r>
      <w:r w:rsidRPr="00435B73" w:rsidR="00FE504E">
        <w:t>Andrew,</w:t>
      </w:r>
      <w:r w:rsidR="009D2CEA">
        <w:t xml:space="preserve"> </w:t>
      </w:r>
      <w:r w:rsidR="003C0606">
        <w:t>you</w:t>
      </w:r>
      <w:r w:rsidR="009D2CEA">
        <w:t xml:space="preserve"> </w:t>
      </w:r>
      <w:r w:rsidR="003C0606">
        <w:t>make</w:t>
      </w:r>
      <w:r w:rsidR="009D2CEA">
        <w:t xml:space="preserve"> </w:t>
      </w:r>
      <w:r w:rsidR="003C0606">
        <w:t>the</w:t>
      </w:r>
      <w:r w:rsidR="009D2CEA">
        <w:t xml:space="preserve"> </w:t>
      </w:r>
      <w:r w:rsidRPr="00435B73" w:rsidR="00FE504E">
        <w:t>point</w:t>
      </w:r>
      <w:r w:rsidR="009D2CEA">
        <w:t xml:space="preserve"> </w:t>
      </w:r>
      <w:r w:rsidRPr="00435B73" w:rsidR="00FE504E">
        <w:t>on</w:t>
      </w:r>
      <w:r w:rsidR="009D2CEA">
        <w:t xml:space="preserve"> </w:t>
      </w:r>
      <w:r w:rsidRPr="00435B73" w:rsidR="00FE504E">
        <w:t>perhaps</w:t>
      </w:r>
      <w:r w:rsidR="009D2CEA">
        <w:t xml:space="preserve"> </w:t>
      </w:r>
      <w:r w:rsidRPr="00435B73" w:rsidR="00FE504E">
        <w:t>VAT</w:t>
      </w:r>
      <w:r w:rsidR="009D2CEA">
        <w:t xml:space="preserve"> </w:t>
      </w:r>
      <w:r w:rsidRPr="00435B73" w:rsidR="00FE504E">
        <w:t>and</w:t>
      </w:r>
      <w:r w:rsidR="009D2CEA">
        <w:t xml:space="preserve"> </w:t>
      </w:r>
      <w:r w:rsidRPr="00435B73" w:rsidR="00FE504E">
        <w:t>others</w:t>
      </w:r>
      <w:r w:rsidR="003C0606">
        <w:t>.</w:t>
      </w:r>
      <w:r w:rsidR="009D2CEA">
        <w:t xml:space="preserve"> </w:t>
      </w:r>
      <w:r w:rsidRPr="00435B73" w:rsidR="003C0606">
        <w:t>Reducing</w:t>
      </w:r>
      <w:r w:rsidR="009D2CEA">
        <w:t xml:space="preserve"> </w:t>
      </w:r>
      <w:r w:rsidRPr="00435B73" w:rsidR="00FE504E">
        <w:t>the</w:t>
      </w:r>
      <w:r w:rsidR="009D2CEA">
        <w:t xml:space="preserve"> </w:t>
      </w:r>
      <w:r w:rsidRPr="00435B73" w:rsidR="00FE504E">
        <w:t>rate</w:t>
      </w:r>
      <w:r w:rsidR="009D2CEA">
        <w:t xml:space="preserve"> </w:t>
      </w:r>
      <w:r w:rsidRPr="00435B73" w:rsidR="00FE504E">
        <w:t>would</w:t>
      </w:r>
      <w:r w:rsidR="009D2CEA">
        <w:t xml:space="preserve"> </w:t>
      </w:r>
      <w:r w:rsidRPr="00435B73" w:rsidR="00FE504E">
        <w:t>certainly</w:t>
      </w:r>
      <w:r w:rsidR="009D2CEA">
        <w:t xml:space="preserve"> </w:t>
      </w:r>
      <w:r w:rsidRPr="00435B73" w:rsidR="00FE504E">
        <w:t>be</w:t>
      </w:r>
      <w:r w:rsidR="009D2CEA">
        <w:t xml:space="preserve"> </w:t>
      </w:r>
      <w:r w:rsidRPr="00435B73" w:rsidR="00FE504E">
        <w:t>very</w:t>
      </w:r>
      <w:r w:rsidR="009D2CEA">
        <w:t xml:space="preserve"> </w:t>
      </w:r>
      <w:r w:rsidRPr="00435B73" w:rsidR="00FE504E">
        <w:t>helpful</w:t>
      </w:r>
      <w:r w:rsidR="009D2CEA">
        <w:t xml:space="preserve"> </w:t>
      </w:r>
      <w:r w:rsidRPr="00435B73" w:rsidR="00FE504E">
        <w:t>in</w:t>
      </w:r>
      <w:r w:rsidR="009D2CEA">
        <w:t xml:space="preserve"> </w:t>
      </w:r>
      <w:r w:rsidRPr="00435B73" w:rsidR="00FE504E">
        <w:t>stimulating</w:t>
      </w:r>
      <w:r w:rsidR="009D2CEA">
        <w:t xml:space="preserve"> </w:t>
      </w:r>
      <w:r w:rsidRPr="00435B73" w:rsidR="00FE504E">
        <w:t>the</w:t>
      </w:r>
      <w:r w:rsidR="009D2CEA">
        <w:t xml:space="preserve"> </w:t>
      </w:r>
      <w:r w:rsidRPr="00435B73" w:rsidR="00FE504E">
        <w:t>economy.</w:t>
      </w:r>
    </w:p>
    <w:p w:rsidR="00FE504E" w:rsidRPr="00435B73" w:rsidP="00FE504E">
      <w:pPr>
        <w:pStyle w:val="QuestionCont"/>
      </w:pPr>
      <w:r>
        <w:t>As</w:t>
      </w:r>
      <w:r w:rsidR="009D2CEA">
        <w:t xml:space="preserve"> </w:t>
      </w:r>
      <w:r>
        <w:t>a</w:t>
      </w:r>
      <w:r w:rsidR="009D2CEA">
        <w:t xml:space="preserve"> </w:t>
      </w:r>
      <w:r w:rsidRPr="00435B73">
        <w:t>final</w:t>
      </w:r>
      <w:r w:rsidR="009D2CEA">
        <w:t xml:space="preserve"> </w:t>
      </w:r>
      <w:r w:rsidRPr="00435B73">
        <w:t>question</w:t>
      </w:r>
      <w:r w:rsidR="009D2CEA">
        <w:t xml:space="preserve"> </w:t>
      </w:r>
      <w:r w:rsidRPr="00435B73">
        <w:t>before</w:t>
      </w:r>
      <w:r w:rsidR="009D2CEA">
        <w:t xml:space="preserve"> </w:t>
      </w:r>
      <w:r w:rsidRPr="00435B73">
        <w:t>we</w:t>
      </w:r>
      <w:r w:rsidR="009D2CEA">
        <w:t xml:space="preserve"> </w:t>
      </w:r>
      <w:r w:rsidRPr="00435B73">
        <w:t>leave</w:t>
      </w:r>
      <w:r w:rsidR="009D2CEA">
        <w:t xml:space="preserve"> </w:t>
      </w:r>
      <w:r w:rsidRPr="00435B73">
        <w:t>your</w:t>
      </w:r>
      <w:r w:rsidR="009D2CEA">
        <w:t xml:space="preserve"> </w:t>
      </w:r>
      <w:r w:rsidRPr="00435B73">
        <w:t>pane</w:t>
      </w:r>
      <w:r>
        <w:t>l,</w:t>
      </w:r>
      <w:r w:rsidR="009D2CEA">
        <w:t xml:space="preserve"> </w:t>
      </w:r>
      <w:r>
        <w:t>which</w:t>
      </w:r>
      <w:r w:rsidR="009D2CEA">
        <w:t xml:space="preserve"> </w:t>
      </w:r>
      <w:r>
        <w:t>has</w:t>
      </w:r>
      <w:r w:rsidR="009D2CEA">
        <w:t xml:space="preserve"> </w:t>
      </w:r>
      <w:r>
        <w:t>been</w:t>
      </w:r>
      <w:r w:rsidR="009D2CEA">
        <w:t xml:space="preserve"> </w:t>
      </w:r>
      <w:r>
        <w:t>very</w:t>
      </w:r>
      <w:r w:rsidR="009D2CEA">
        <w:t xml:space="preserve"> </w:t>
      </w:r>
      <w:r>
        <w:t>good.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British</w:t>
      </w:r>
      <w:r w:rsidR="009D2CEA">
        <w:t xml:space="preserve"> </w:t>
      </w:r>
      <w:r w:rsidRPr="00435B73">
        <w:t>Beer</w:t>
      </w:r>
      <w:r w:rsidR="009D2CEA">
        <w:t xml:space="preserve"> </w:t>
      </w:r>
      <w:r w:rsidRPr="00435B73">
        <w:t>and</w:t>
      </w:r>
      <w:r w:rsidR="009D2CEA">
        <w:t xml:space="preserve"> </w:t>
      </w:r>
      <w:r w:rsidRPr="00435B73">
        <w:t>Pub</w:t>
      </w:r>
      <w:r w:rsidR="009D2CEA">
        <w:t xml:space="preserve"> </w:t>
      </w:r>
      <w:r w:rsidRPr="00435B73">
        <w:t>Association</w:t>
      </w:r>
      <w:r w:rsidR="009D2CEA">
        <w:t xml:space="preserve"> </w:t>
      </w:r>
      <w:r w:rsidRPr="00435B73">
        <w:t>is</w:t>
      </w:r>
      <w:r w:rsidR="009D2CEA">
        <w:t xml:space="preserve"> </w:t>
      </w:r>
      <w:r w:rsidRPr="00435B73">
        <w:t>concerned</w:t>
      </w:r>
      <w:r w:rsidR="009D2CEA">
        <w:t xml:space="preserve"> </w:t>
      </w:r>
      <w:r w:rsidRPr="00435B73">
        <w:t>over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collection</w:t>
      </w:r>
      <w:r w:rsidR="009D2CEA">
        <w:t xml:space="preserve"> </w:t>
      </w:r>
      <w:r w:rsidRPr="00435B73">
        <w:t>and</w:t>
      </w:r>
      <w:r w:rsidR="009D2CEA">
        <w:t xml:space="preserve"> </w:t>
      </w:r>
      <w:r w:rsidRPr="00435B73">
        <w:t>storage</w:t>
      </w:r>
      <w:r w:rsidR="009D2CEA">
        <w:t xml:space="preserve"> </w:t>
      </w:r>
      <w:r w:rsidRPr="00435B73">
        <w:t>of</w:t>
      </w:r>
      <w:r w:rsidR="009D2CEA">
        <w:t xml:space="preserve"> </w:t>
      </w:r>
      <w:r w:rsidRPr="00435B73">
        <w:t>personal</w:t>
      </w:r>
      <w:r w:rsidR="009D2CEA">
        <w:t xml:space="preserve"> </w:t>
      </w:r>
      <w:r w:rsidRPr="00435B73">
        <w:t>consumer</w:t>
      </w:r>
      <w:r w:rsidR="009D2CEA">
        <w:t xml:space="preserve"> </w:t>
      </w:r>
      <w:r w:rsidRPr="00435B73">
        <w:t>data.</w:t>
      </w:r>
      <w:r w:rsidR="009D2CEA">
        <w:t xml:space="preserve"> </w:t>
      </w:r>
      <w:r w:rsidRPr="00435B73">
        <w:t>It</w:t>
      </w:r>
      <w:r w:rsidR="009D2CEA">
        <w:t xml:space="preserve"> </w:t>
      </w:r>
      <w:r w:rsidRPr="00435B73">
        <w:t>poses</w:t>
      </w:r>
      <w:r w:rsidR="009D2CEA">
        <w:t xml:space="preserve"> </w:t>
      </w:r>
      <w:r w:rsidRPr="00435B73">
        <w:t>significant</w:t>
      </w:r>
      <w:r w:rsidR="009D2CEA">
        <w:t xml:space="preserve"> </w:t>
      </w:r>
      <w:r w:rsidRPr="00435B73">
        <w:t>legislative</w:t>
      </w:r>
      <w:r w:rsidR="009D2CEA">
        <w:t xml:space="preserve"> </w:t>
      </w:r>
      <w:r w:rsidRPr="00435B73">
        <w:t>challenges.</w:t>
      </w:r>
      <w:r w:rsidR="009D2CEA">
        <w:t xml:space="preserve"> </w:t>
      </w:r>
      <w:r w:rsidRPr="00435B73">
        <w:t>Kate,</w:t>
      </w:r>
      <w:r w:rsidR="009D2CEA">
        <w:t xml:space="preserve"> </w:t>
      </w:r>
      <w:r w:rsidRPr="00435B73">
        <w:t>are</w:t>
      </w:r>
      <w:r w:rsidR="009D2CEA">
        <w:t xml:space="preserve"> </w:t>
      </w:r>
      <w:r w:rsidRPr="00435B73">
        <w:t>you</w:t>
      </w:r>
      <w:r w:rsidR="009D2CEA">
        <w:t xml:space="preserve"> </w:t>
      </w:r>
      <w:r w:rsidRPr="00435B73">
        <w:t>concerned</w:t>
      </w:r>
      <w:r w:rsidR="009D2CEA">
        <w:t xml:space="preserve"> </w:t>
      </w:r>
      <w:r w:rsidRPr="00435B73">
        <w:t>about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requirement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collect</w:t>
      </w:r>
      <w:r w:rsidR="009D2CEA">
        <w:t xml:space="preserve"> </w:t>
      </w:r>
      <w:r w:rsidRPr="00435B73">
        <w:t>con</w:t>
      </w:r>
      <w:r>
        <w:t>sumer</w:t>
      </w:r>
      <w:r w:rsidR="009D2CEA">
        <w:t xml:space="preserve"> </w:t>
      </w:r>
      <w:r>
        <w:t>data</w:t>
      </w:r>
      <w:r w:rsidR="009D2CEA">
        <w:t xml:space="preserve"> </w:t>
      </w:r>
      <w:r w:rsidRPr="00435B73">
        <w:t>and</w:t>
      </w:r>
      <w:r w:rsidR="009D2CEA">
        <w:t xml:space="preserve"> </w:t>
      </w:r>
      <w:r w:rsidRPr="00435B73">
        <w:t>should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Government</w:t>
      </w:r>
      <w:r w:rsidR="009D2CEA">
        <w:t xml:space="preserve"> </w:t>
      </w:r>
      <w:r w:rsidRPr="00435B73">
        <w:t>provide</w:t>
      </w:r>
      <w:r w:rsidR="009D2CEA">
        <w:t xml:space="preserve"> </w:t>
      </w:r>
      <w:r w:rsidRPr="00435B73">
        <w:t>additional</w:t>
      </w:r>
      <w:r w:rsidR="009D2CEA">
        <w:t xml:space="preserve"> </w:t>
      </w:r>
      <w:r w:rsidRPr="00435B73">
        <w:t>support?</w:t>
      </w:r>
    </w:p>
    <w:p w:rsidR="003C0606" w:rsidP="00FE504E">
      <w:pPr>
        <w:pStyle w:val="Answer"/>
      </w:pPr>
      <w:sdt>
        <w:sdtPr>
          <w:alias w:val="Witness"/>
          <w:id w:val="-759293280"/>
          <w:placeholder>
            <w:docPart w:val="DefaultPlaceholder_1082065158"/>
          </w:placeholder>
          <w:richText/>
        </w:sdtPr>
        <w:sdtContent>
          <w:r w:rsidRPr="00135068" w:rsidR="00135068">
            <w:rPr>
              <w:b/>
              <w:i/>
            </w:rPr>
            <w:t>Kate</w:t>
          </w:r>
          <w:r w:rsidR="009D2CEA">
            <w:rPr>
              <w:b/>
              <w:i/>
            </w:rPr>
            <w:t xml:space="preserve"> </w:t>
          </w:r>
          <w:r w:rsidRPr="00135068" w:rsidR="00135068">
            <w:rPr>
              <w:b/>
              <w:i/>
            </w:rPr>
            <w:t>Nicholls:</w:t>
          </w:r>
          <w:r w:rsidR="009D2CEA">
            <w:rPr>
              <w:b/>
            </w:rPr>
            <w:t xml:space="preserve"> </w:t>
          </w:r>
        </w:sdtContent>
      </w:sdt>
      <w:r>
        <w:t>We</w:t>
      </w:r>
      <w:r w:rsidR="009D2CEA">
        <w:t xml:space="preserve"> </w:t>
      </w:r>
      <w:r>
        <w:t>want</w:t>
      </w:r>
      <w:r w:rsidR="009D2CEA">
        <w:t xml:space="preserve"> </w:t>
      </w:r>
      <w:r>
        <w:t>to</w:t>
      </w:r>
      <w:r w:rsidR="009D2CEA">
        <w:t xml:space="preserve"> </w:t>
      </w:r>
      <w:r>
        <w:t>w</w:t>
      </w:r>
      <w:r w:rsidRPr="00435B73" w:rsidR="00FE504E">
        <w:t>or</w:t>
      </w:r>
      <w:r>
        <w:t>k</w:t>
      </w:r>
      <w:r w:rsidR="009D2CEA">
        <w:t xml:space="preserve"> </w:t>
      </w:r>
      <w:r w:rsidRPr="00435B73" w:rsidR="00FE504E">
        <w:t>with</w:t>
      </w:r>
      <w:r w:rsidR="009D2CEA">
        <w:t xml:space="preserve"> </w:t>
      </w:r>
      <w:r w:rsidRPr="00435B73" w:rsidR="00FE504E">
        <w:t>the</w:t>
      </w:r>
      <w:r w:rsidR="009D2CEA">
        <w:t xml:space="preserve"> </w:t>
      </w:r>
      <w:r w:rsidRPr="00435B73" w:rsidR="00FE504E">
        <w:t>Government</w:t>
      </w:r>
      <w:r w:rsidR="009D2CEA">
        <w:t xml:space="preserve"> </w:t>
      </w:r>
      <w:r w:rsidRPr="00435B73" w:rsidR="00FE504E">
        <w:t>to</w:t>
      </w:r>
      <w:r w:rsidR="009D2CEA">
        <w:t xml:space="preserve"> </w:t>
      </w:r>
      <w:r w:rsidRPr="00435B73" w:rsidR="00FE504E">
        <w:t>understand</w:t>
      </w:r>
      <w:r w:rsidR="009D2CEA">
        <w:t xml:space="preserve"> </w:t>
      </w:r>
      <w:r w:rsidRPr="00435B73" w:rsidR="00FE504E">
        <w:t>the</w:t>
      </w:r>
      <w:r w:rsidR="009D2CEA">
        <w:t xml:space="preserve"> </w:t>
      </w:r>
      <w:r w:rsidRPr="00435B73" w:rsidR="00FE504E">
        <w:t>requirements</w:t>
      </w:r>
      <w:r w:rsidR="009D2CEA">
        <w:t xml:space="preserve"> </w:t>
      </w:r>
      <w:r w:rsidRPr="00435B73" w:rsidR="00FE504E">
        <w:t>they</w:t>
      </w:r>
      <w:r w:rsidR="009D2CEA">
        <w:t xml:space="preserve"> </w:t>
      </w:r>
      <w:r w:rsidRPr="00435B73" w:rsidR="00FE504E">
        <w:t>have</w:t>
      </w:r>
      <w:r w:rsidR="009D2CEA">
        <w:t xml:space="preserve"> </w:t>
      </w:r>
      <w:r>
        <w:t>for</w:t>
      </w:r>
      <w:r w:rsidR="009D2CEA">
        <w:t xml:space="preserve"> </w:t>
      </w:r>
      <w:r>
        <w:t>this</w:t>
      </w:r>
      <w:r w:rsidRPr="00435B73" w:rsidR="00FE504E">
        <w:t>.</w:t>
      </w:r>
      <w:r w:rsidR="009D2CEA">
        <w:t xml:space="preserve"> </w:t>
      </w:r>
      <w:r w:rsidRPr="00435B73">
        <w:t>We</w:t>
      </w:r>
      <w:r w:rsidR="009D2CEA">
        <w:t xml:space="preserve"> </w:t>
      </w:r>
      <w:r w:rsidRPr="00435B73" w:rsidR="00FE504E">
        <w:t>want</w:t>
      </w:r>
      <w:r w:rsidR="009D2CEA">
        <w:t xml:space="preserve"> </w:t>
      </w:r>
      <w:r w:rsidRPr="00435B73" w:rsidR="00FE504E">
        <w:t>to</w:t>
      </w:r>
      <w:r w:rsidR="009D2CEA">
        <w:t xml:space="preserve"> </w:t>
      </w:r>
      <w:r w:rsidRPr="00435B73" w:rsidR="00FE504E">
        <w:t>play</w:t>
      </w:r>
      <w:r w:rsidR="009D2CEA">
        <w:t xml:space="preserve"> </w:t>
      </w:r>
      <w:r w:rsidRPr="00435B73" w:rsidR="00FE504E">
        <w:t>our</w:t>
      </w:r>
      <w:r w:rsidR="009D2CEA">
        <w:t xml:space="preserve"> </w:t>
      </w:r>
      <w:r w:rsidRPr="00435B73" w:rsidR="00FE504E">
        <w:t>part</w:t>
      </w:r>
      <w:r w:rsidR="009D2CEA">
        <w:t xml:space="preserve"> </w:t>
      </w:r>
      <w:r w:rsidRPr="00435B73" w:rsidR="00CB4707">
        <w:t>as</w:t>
      </w:r>
      <w:r w:rsidR="009D2CEA">
        <w:t xml:space="preserve"> </w:t>
      </w:r>
      <w:r w:rsidRPr="00435B73" w:rsidR="00CB4707">
        <w:t>a</w:t>
      </w:r>
      <w:r w:rsidR="009D2CEA">
        <w:t xml:space="preserve"> </w:t>
      </w:r>
      <w:r w:rsidRPr="00435B73" w:rsidR="00CB4707">
        <w:t>responsible</w:t>
      </w:r>
      <w:r w:rsidR="009D2CEA">
        <w:t xml:space="preserve"> </w:t>
      </w:r>
      <w:r w:rsidRPr="00435B73" w:rsidR="00CB4707">
        <w:t>sector</w:t>
      </w:r>
      <w:r w:rsidR="009D2CEA">
        <w:t xml:space="preserve"> </w:t>
      </w:r>
      <w:r w:rsidRPr="00435B73" w:rsidR="00CB4707">
        <w:t>in</w:t>
      </w:r>
      <w:r w:rsidR="009D2CEA">
        <w:t xml:space="preserve"> </w:t>
      </w:r>
      <w:r w:rsidRPr="00435B73" w:rsidR="00CB4707">
        <w:t>helping</w:t>
      </w:r>
      <w:r w:rsidR="009D2CEA">
        <w:t xml:space="preserve"> </w:t>
      </w:r>
      <w:r w:rsidRPr="00435B73" w:rsidR="00CB4707">
        <w:t>the</w:t>
      </w:r>
      <w:r w:rsidR="009D2CEA">
        <w:t xml:space="preserve"> </w:t>
      </w:r>
      <w:r w:rsidRPr="00435B73" w:rsidR="00CB4707">
        <w:t>Government</w:t>
      </w:r>
      <w:r w:rsidR="009D2CEA">
        <w:t xml:space="preserve"> </w:t>
      </w:r>
      <w:r w:rsidRPr="00435B73" w:rsidR="00CB4707">
        <w:t>to</w:t>
      </w:r>
      <w:r w:rsidR="009D2CEA">
        <w:t xml:space="preserve"> </w:t>
      </w:r>
      <w:r w:rsidRPr="00435B73" w:rsidR="00CB4707">
        <w:t>track</w:t>
      </w:r>
      <w:r w:rsidR="009D2CEA">
        <w:t xml:space="preserve"> </w:t>
      </w:r>
      <w:r w:rsidRPr="00435B73" w:rsidR="00CB4707">
        <w:t>and</w:t>
      </w:r>
      <w:r w:rsidR="009D2CEA">
        <w:t xml:space="preserve"> </w:t>
      </w:r>
      <w:r w:rsidRPr="00435B73" w:rsidR="00CB4707">
        <w:t>trace.</w:t>
      </w:r>
      <w:r w:rsidR="009D2CEA">
        <w:t xml:space="preserve"> </w:t>
      </w:r>
      <w:r w:rsidRPr="00435B73" w:rsidR="00CB4707">
        <w:t>It</w:t>
      </w:r>
      <w:r w:rsidR="009D2CEA">
        <w:t xml:space="preserve"> </w:t>
      </w:r>
      <w:r w:rsidRPr="00435B73" w:rsidR="00CB4707">
        <w:t>will</w:t>
      </w:r>
      <w:r w:rsidR="009D2CEA">
        <w:t xml:space="preserve"> </w:t>
      </w:r>
      <w:r w:rsidRPr="00435B73" w:rsidR="00CB4707">
        <w:t>be</w:t>
      </w:r>
      <w:r w:rsidR="009D2CEA">
        <w:t xml:space="preserve"> </w:t>
      </w:r>
      <w:r w:rsidRPr="00435B73" w:rsidR="00CB4707">
        <w:t>so</w:t>
      </w:r>
      <w:r w:rsidR="009D2CEA">
        <w:t xml:space="preserve"> </w:t>
      </w:r>
      <w:r w:rsidRPr="00435B73" w:rsidR="00CB4707">
        <w:t>critical</w:t>
      </w:r>
      <w:r w:rsidR="009D2CEA">
        <w:t xml:space="preserve"> </w:t>
      </w:r>
      <w:r w:rsidRPr="00435B73" w:rsidR="00CB4707">
        <w:t>in</w:t>
      </w:r>
      <w:r w:rsidR="009D2CEA">
        <w:t xml:space="preserve"> </w:t>
      </w:r>
      <w:r w:rsidRPr="00435B73" w:rsidR="00CB4707">
        <w:t>managing</w:t>
      </w:r>
      <w:r w:rsidR="009D2CEA">
        <w:t xml:space="preserve"> </w:t>
      </w:r>
      <w:r w:rsidRPr="00435B73" w:rsidR="00CB4707">
        <w:t>any</w:t>
      </w:r>
      <w:r w:rsidR="009D2CEA">
        <w:t xml:space="preserve"> </w:t>
      </w:r>
      <w:r w:rsidRPr="00435B73" w:rsidR="00CB4707">
        <w:t>future</w:t>
      </w:r>
      <w:r w:rsidR="009D2CEA">
        <w:t xml:space="preserve"> </w:t>
      </w:r>
      <w:r w:rsidRPr="00435B73" w:rsidR="00CB4707">
        <w:t>local</w:t>
      </w:r>
      <w:r w:rsidR="009D2CEA">
        <w:t xml:space="preserve"> </w:t>
      </w:r>
      <w:r w:rsidRPr="00435B73" w:rsidR="00CB4707">
        <w:t>spikes</w:t>
      </w:r>
      <w:r>
        <w:t>,</w:t>
      </w:r>
      <w:r w:rsidR="009D2CEA">
        <w:t xml:space="preserve"> </w:t>
      </w:r>
      <w:r>
        <w:t>so</w:t>
      </w:r>
      <w:r w:rsidR="009D2CEA">
        <w:t xml:space="preserve"> </w:t>
      </w:r>
      <w:r w:rsidRPr="00435B73">
        <w:t>we</w:t>
      </w:r>
      <w:r w:rsidR="009D2CEA">
        <w:t xml:space="preserve"> </w:t>
      </w:r>
      <w:r w:rsidRPr="00435B73" w:rsidR="00CB4707">
        <w:t>want</w:t>
      </w:r>
      <w:r w:rsidR="009D2CEA">
        <w:t xml:space="preserve"> </w:t>
      </w:r>
      <w:r w:rsidRPr="00435B73" w:rsidR="00CB4707">
        <w:t>to</w:t>
      </w:r>
      <w:r w:rsidR="009D2CEA">
        <w:t xml:space="preserve"> </w:t>
      </w:r>
      <w:r w:rsidRPr="00435B73" w:rsidR="00CB4707">
        <w:t>play</w:t>
      </w:r>
      <w:r w:rsidR="009D2CEA">
        <w:t xml:space="preserve"> </w:t>
      </w:r>
      <w:r w:rsidRPr="00435B73" w:rsidR="00CB4707">
        <w:t>our</w:t>
      </w:r>
      <w:r w:rsidR="009D2CEA">
        <w:t xml:space="preserve"> </w:t>
      </w:r>
      <w:r w:rsidRPr="00435B73" w:rsidR="00CB4707">
        <w:t>part</w:t>
      </w:r>
      <w:r w:rsidR="009D2CEA">
        <w:t xml:space="preserve"> </w:t>
      </w:r>
      <w:r w:rsidRPr="00435B73" w:rsidR="00CB4707">
        <w:t>in</w:t>
      </w:r>
      <w:r w:rsidR="009D2CEA">
        <w:t xml:space="preserve"> </w:t>
      </w:r>
      <w:r w:rsidRPr="00435B73" w:rsidR="00CB4707">
        <w:t>doing</w:t>
      </w:r>
      <w:r w:rsidR="009D2CEA">
        <w:t xml:space="preserve"> </w:t>
      </w:r>
      <w:r w:rsidRPr="00435B73" w:rsidR="00CB4707">
        <w:t>that.</w:t>
      </w:r>
      <w:r w:rsidR="009D2CEA">
        <w:t xml:space="preserve"> </w:t>
      </w:r>
      <w:r w:rsidRPr="00435B73" w:rsidR="00CB4707">
        <w:t>We</w:t>
      </w:r>
      <w:r w:rsidR="009D2CEA">
        <w:t xml:space="preserve"> </w:t>
      </w:r>
      <w:r w:rsidRPr="00435B73" w:rsidR="00CB4707">
        <w:t>need</w:t>
      </w:r>
      <w:r w:rsidR="009D2CEA">
        <w:t xml:space="preserve"> </w:t>
      </w:r>
      <w:r w:rsidRPr="00435B73" w:rsidR="00CB4707">
        <w:t>to</w:t>
      </w:r>
      <w:r w:rsidR="009D2CEA">
        <w:t xml:space="preserve"> </w:t>
      </w:r>
      <w:r w:rsidRPr="00435B73" w:rsidR="00CB4707">
        <w:t>understand</w:t>
      </w:r>
      <w:r w:rsidR="009D2CEA">
        <w:t xml:space="preserve"> </w:t>
      </w:r>
      <w:r w:rsidRPr="00435B73" w:rsidR="00CB4707">
        <w:t>what</w:t>
      </w:r>
      <w:r w:rsidR="009D2CEA">
        <w:t xml:space="preserve"> </w:t>
      </w:r>
      <w:r w:rsidRPr="00435B73" w:rsidR="00CB4707">
        <w:t>kind</w:t>
      </w:r>
      <w:r w:rsidR="009D2CEA">
        <w:t xml:space="preserve"> </w:t>
      </w:r>
      <w:r w:rsidRPr="00435B73" w:rsidR="00CB4707">
        <w:t>of</w:t>
      </w:r>
      <w:r w:rsidR="009D2CEA">
        <w:t xml:space="preserve"> </w:t>
      </w:r>
      <w:r w:rsidRPr="00435B73" w:rsidR="00CB4707">
        <w:t>information</w:t>
      </w:r>
      <w:r w:rsidR="009D2CEA">
        <w:t xml:space="preserve"> </w:t>
      </w:r>
      <w:r w:rsidRPr="00435B73" w:rsidR="00CB4707">
        <w:t>they</w:t>
      </w:r>
      <w:r w:rsidR="009D2CEA">
        <w:t xml:space="preserve"> </w:t>
      </w:r>
      <w:r>
        <w:t>would</w:t>
      </w:r>
      <w:r w:rsidR="009D2CEA">
        <w:t xml:space="preserve"> </w:t>
      </w:r>
      <w:r>
        <w:t>like,</w:t>
      </w:r>
      <w:r w:rsidR="009D2CEA">
        <w:t xml:space="preserve"> </w:t>
      </w:r>
      <w:r>
        <w:t>how</w:t>
      </w:r>
      <w:r w:rsidR="009D2CEA">
        <w:t xml:space="preserve"> </w:t>
      </w:r>
      <w:r>
        <w:t>we</w:t>
      </w:r>
      <w:r w:rsidR="009D2CEA">
        <w:t xml:space="preserve"> </w:t>
      </w:r>
      <w:r>
        <w:t>can</w:t>
      </w:r>
      <w:r w:rsidR="009D2CEA">
        <w:t xml:space="preserve"> </w:t>
      </w:r>
      <w:r>
        <w:t>store</w:t>
      </w:r>
      <w:r w:rsidR="009D2CEA">
        <w:t xml:space="preserve"> </w:t>
      </w:r>
      <w:r>
        <w:t>it</w:t>
      </w:r>
      <w:r w:rsidR="009D2CEA">
        <w:t xml:space="preserve"> </w:t>
      </w:r>
      <w:r w:rsidRPr="00435B73" w:rsidR="00CB4707">
        <w:t>and</w:t>
      </w:r>
      <w:r w:rsidR="009D2CEA">
        <w:t xml:space="preserve"> </w:t>
      </w:r>
      <w:r w:rsidRPr="00435B73" w:rsidR="00CB4707">
        <w:t>how</w:t>
      </w:r>
      <w:r w:rsidR="009D2CEA">
        <w:t xml:space="preserve"> </w:t>
      </w:r>
      <w:r w:rsidRPr="00435B73" w:rsidR="00CB4707">
        <w:t>we</w:t>
      </w:r>
      <w:r w:rsidR="009D2CEA">
        <w:t xml:space="preserve"> </w:t>
      </w:r>
      <w:r w:rsidRPr="00435B73" w:rsidR="00CB4707">
        <w:t>can</w:t>
      </w:r>
      <w:r w:rsidR="009D2CEA">
        <w:t xml:space="preserve"> </w:t>
      </w:r>
      <w:r w:rsidRPr="00435B73" w:rsidR="00CB4707">
        <w:t>provide</w:t>
      </w:r>
      <w:r w:rsidR="009D2CEA">
        <w:t xml:space="preserve"> </w:t>
      </w:r>
      <w:r w:rsidRPr="00435B73" w:rsidR="00CB4707">
        <w:t>it</w:t>
      </w:r>
      <w:r w:rsidR="009D2CEA">
        <w:t xml:space="preserve"> </w:t>
      </w:r>
      <w:r w:rsidRPr="00435B73" w:rsidR="00CB4707">
        <w:t>at</w:t>
      </w:r>
      <w:r w:rsidR="009D2CEA">
        <w:t xml:space="preserve"> </w:t>
      </w:r>
      <w:r w:rsidRPr="00435B73" w:rsidR="00CB4707">
        <w:t>a</w:t>
      </w:r>
      <w:r w:rsidR="009D2CEA">
        <w:t xml:space="preserve"> </w:t>
      </w:r>
      <w:r w:rsidRPr="00435B73" w:rsidR="00CB4707">
        <w:t>local</w:t>
      </w:r>
      <w:r w:rsidR="009D2CEA">
        <w:t xml:space="preserve"> </w:t>
      </w:r>
      <w:r w:rsidRPr="00435B73" w:rsidR="00CB4707">
        <w:t>level.</w:t>
      </w:r>
      <w:r w:rsidR="009D2CEA">
        <w:t xml:space="preserve"> </w:t>
      </w:r>
      <w:r w:rsidRPr="00435B73">
        <w:t>For</w:t>
      </w:r>
      <w:r w:rsidR="009D2CEA">
        <w:t xml:space="preserve"> </w:t>
      </w:r>
      <w:r w:rsidRPr="00435B73" w:rsidR="00CB4707">
        <w:t>our</w:t>
      </w:r>
      <w:r w:rsidR="009D2CEA">
        <w:t xml:space="preserve"> </w:t>
      </w:r>
      <w:r w:rsidRPr="00435B73" w:rsidR="00CB4707">
        <w:t>hotels,</w:t>
      </w:r>
      <w:r w:rsidR="009D2CEA">
        <w:t xml:space="preserve"> </w:t>
      </w:r>
      <w:r w:rsidRPr="00435B73" w:rsidR="00CB4707">
        <w:t>restaurants</w:t>
      </w:r>
      <w:r w:rsidR="009D2CEA">
        <w:t xml:space="preserve"> </w:t>
      </w:r>
      <w:r>
        <w:t>and</w:t>
      </w:r>
      <w:r w:rsidR="009D2CEA">
        <w:t xml:space="preserve"> </w:t>
      </w:r>
      <w:r w:rsidRPr="00435B73" w:rsidR="00CB4707">
        <w:t>visitor</w:t>
      </w:r>
      <w:r w:rsidR="009D2CEA">
        <w:t xml:space="preserve"> </w:t>
      </w:r>
      <w:r w:rsidRPr="00435B73" w:rsidR="00CB4707">
        <w:t>attractions,</w:t>
      </w:r>
      <w:r w:rsidR="009D2CEA">
        <w:t xml:space="preserve"> </w:t>
      </w:r>
      <w:r w:rsidRPr="00435B73" w:rsidR="00CB4707">
        <w:t>an</w:t>
      </w:r>
      <w:r w:rsidR="009D2CEA">
        <w:t xml:space="preserve"> </w:t>
      </w:r>
      <w:r w:rsidRPr="00435B73" w:rsidR="00CB4707">
        <w:t>awful</w:t>
      </w:r>
      <w:r w:rsidR="009D2CEA">
        <w:t xml:space="preserve"> </w:t>
      </w:r>
      <w:r w:rsidRPr="00435B73" w:rsidR="00CB4707">
        <w:t>lot</w:t>
      </w:r>
      <w:r w:rsidR="009D2CEA">
        <w:t xml:space="preserve"> </w:t>
      </w:r>
      <w:r w:rsidRPr="00435B73" w:rsidR="00CB4707">
        <w:t>of</w:t>
      </w:r>
      <w:r w:rsidR="009D2CEA">
        <w:t xml:space="preserve"> </w:t>
      </w:r>
      <w:r w:rsidRPr="00435B73" w:rsidR="00CB4707">
        <w:t>that</w:t>
      </w:r>
      <w:r w:rsidR="009D2CEA">
        <w:t xml:space="preserve"> </w:t>
      </w:r>
      <w:r w:rsidRPr="00435B73" w:rsidR="00CB4707">
        <w:t>will</w:t>
      </w:r>
      <w:r w:rsidR="009D2CEA">
        <w:t xml:space="preserve"> </w:t>
      </w:r>
      <w:r w:rsidRPr="00435B73" w:rsidR="00CB4707">
        <w:t>be</w:t>
      </w:r>
      <w:r w:rsidR="009D2CEA">
        <w:t xml:space="preserve"> </w:t>
      </w:r>
      <w:r w:rsidRPr="00435B73" w:rsidR="00CB4707">
        <w:t>captured</w:t>
      </w:r>
      <w:r w:rsidR="009D2CEA">
        <w:t xml:space="preserve"> </w:t>
      </w:r>
      <w:r w:rsidRPr="00435B73" w:rsidR="00CB4707">
        <w:t>at</w:t>
      </w:r>
      <w:r w:rsidR="009D2CEA">
        <w:t xml:space="preserve"> </w:t>
      </w:r>
      <w:r w:rsidRPr="00435B73" w:rsidR="00CB4707">
        <w:t>the</w:t>
      </w:r>
      <w:r w:rsidR="009D2CEA">
        <w:t xml:space="preserve"> </w:t>
      </w:r>
      <w:r w:rsidRPr="00435B73" w:rsidR="00CB4707">
        <w:t>point</w:t>
      </w:r>
      <w:r w:rsidR="009D2CEA">
        <w:t xml:space="preserve"> </w:t>
      </w:r>
      <w:r w:rsidRPr="00435B73" w:rsidR="00CB4707">
        <w:t>of</w:t>
      </w:r>
      <w:r w:rsidR="009D2CEA">
        <w:t xml:space="preserve"> </w:t>
      </w:r>
      <w:r w:rsidRPr="00435B73" w:rsidR="00CB4707">
        <w:t>booking</w:t>
      </w:r>
      <w:r w:rsidR="009D2CEA">
        <w:t xml:space="preserve"> </w:t>
      </w:r>
      <w:r w:rsidRPr="00435B73" w:rsidR="00CB4707">
        <w:t>or</w:t>
      </w:r>
      <w:r w:rsidR="009D2CEA">
        <w:t xml:space="preserve"> </w:t>
      </w:r>
      <w:r w:rsidRPr="00435B73" w:rsidR="00CB4707">
        <w:t>reserving</w:t>
      </w:r>
      <w:r w:rsidR="009D2CEA">
        <w:t xml:space="preserve"> </w:t>
      </w:r>
      <w:r w:rsidRPr="00435B73" w:rsidR="00CB4707">
        <w:t>tables.</w:t>
      </w:r>
      <w:r w:rsidR="009D2CEA">
        <w:t xml:space="preserve"> </w:t>
      </w:r>
      <w:r w:rsidRPr="00435B73" w:rsidR="00CB4707">
        <w:t>The</w:t>
      </w:r>
      <w:r w:rsidR="009D2CEA">
        <w:t xml:space="preserve"> </w:t>
      </w:r>
      <w:r w:rsidRPr="00435B73" w:rsidR="00CB4707">
        <w:t>challenge</w:t>
      </w:r>
      <w:r w:rsidR="009D2CEA">
        <w:t xml:space="preserve"> </w:t>
      </w:r>
      <w:r w:rsidRPr="00435B73" w:rsidR="00CB4707">
        <w:t>then</w:t>
      </w:r>
      <w:r w:rsidR="009D2CEA">
        <w:t xml:space="preserve"> </w:t>
      </w:r>
      <w:r w:rsidRPr="00435B73" w:rsidR="00CB4707">
        <w:t>is</w:t>
      </w:r>
      <w:r w:rsidR="009D2CEA">
        <w:t xml:space="preserve"> </w:t>
      </w:r>
      <w:r w:rsidRPr="00435B73" w:rsidR="00CB4707">
        <w:t>for</w:t>
      </w:r>
      <w:r w:rsidR="009D2CEA">
        <w:t xml:space="preserve"> </w:t>
      </w:r>
      <w:r w:rsidRPr="00435B73" w:rsidR="00CB4707">
        <w:t>those</w:t>
      </w:r>
      <w:r w:rsidR="009D2CEA">
        <w:t xml:space="preserve"> </w:t>
      </w:r>
      <w:r w:rsidRPr="00435B73" w:rsidR="00CB4707">
        <w:t>walk-in</w:t>
      </w:r>
      <w:r w:rsidR="009D2CEA">
        <w:t xml:space="preserve"> </w:t>
      </w:r>
      <w:r w:rsidRPr="00435B73" w:rsidR="00CB4707">
        <w:t>visits</w:t>
      </w:r>
      <w:r w:rsidR="009D2CEA">
        <w:t xml:space="preserve"> </w:t>
      </w:r>
      <w:r w:rsidRPr="00435B73" w:rsidR="00CB4707">
        <w:t>to</w:t>
      </w:r>
      <w:r w:rsidR="009D2CEA">
        <w:t xml:space="preserve"> </w:t>
      </w:r>
      <w:r w:rsidRPr="00435B73" w:rsidR="00CB4707">
        <w:t>the</w:t>
      </w:r>
      <w:r w:rsidR="009D2CEA">
        <w:t xml:space="preserve"> </w:t>
      </w:r>
      <w:r w:rsidRPr="00435B73" w:rsidR="00CB4707">
        <w:t>pub</w:t>
      </w:r>
      <w:r w:rsidR="009D2CEA">
        <w:t xml:space="preserve"> </w:t>
      </w:r>
      <w:r w:rsidRPr="00435B73" w:rsidR="00CB4707">
        <w:t>and</w:t>
      </w:r>
      <w:r w:rsidR="009D2CEA">
        <w:t xml:space="preserve"> </w:t>
      </w:r>
      <w:r w:rsidRPr="00435B73" w:rsidR="00CB4707">
        <w:t>the</w:t>
      </w:r>
      <w:r w:rsidR="009D2CEA">
        <w:t xml:space="preserve"> </w:t>
      </w:r>
      <w:r w:rsidRPr="00435B73" w:rsidR="00CB4707">
        <w:t>coffee</w:t>
      </w:r>
      <w:r w:rsidR="009D2CEA">
        <w:t xml:space="preserve"> </w:t>
      </w:r>
      <w:r w:rsidRPr="00435B73" w:rsidR="00CB4707">
        <w:t>shop.</w:t>
      </w:r>
      <w:r w:rsidR="009D2CEA">
        <w:t xml:space="preserve"> </w:t>
      </w:r>
    </w:p>
    <w:p w:rsidR="00CB4707" w:rsidRPr="00435B73" w:rsidP="00FE504E">
      <w:pPr>
        <w:pStyle w:val="Answer"/>
      </w:pPr>
      <w:r w:rsidRPr="00435B73">
        <w:t>We</w:t>
      </w:r>
      <w:r w:rsidR="009D2CEA">
        <w:t xml:space="preserve"> </w:t>
      </w:r>
      <w:r w:rsidRPr="00435B73">
        <w:t>would</w:t>
      </w:r>
      <w:r w:rsidR="009D2CEA">
        <w:t xml:space="preserve"> </w:t>
      </w:r>
      <w:r w:rsidRPr="00435B73">
        <w:t>need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work</w:t>
      </w:r>
      <w:r w:rsidR="009D2CEA">
        <w:t xml:space="preserve"> </w:t>
      </w:r>
      <w:r w:rsidRPr="00435B73">
        <w:t>with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Government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understand</w:t>
      </w:r>
      <w:r w:rsidR="009D2CEA">
        <w:t xml:space="preserve"> </w:t>
      </w:r>
      <w:r w:rsidRPr="00435B73">
        <w:t>what</w:t>
      </w:r>
      <w:r w:rsidR="009D2CEA">
        <w:t xml:space="preserve"> </w:t>
      </w:r>
      <w:r w:rsidRPr="00435B73">
        <w:t>they</w:t>
      </w:r>
      <w:r w:rsidR="009D2CEA">
        <w:t xml:space="preserve"> </w:t>
      </w:r>
      <w:r w:rsidRPr="00435B73">
        <w:t>are</w:t>
      </w:r>
      <w:r w:rsidR="009D2CEA">
        <w:t xml:space="preserve"> </w:t>
      </w:r>
      <w:r w:rsidRPr="00435B73">
        <w:t>looking</w:t>
      </w:r>
      <w:r w:rsidR="009D2CEA">
        <w:t xml:space="preserve"> </w:t>
      </w:r>
      <w:r w:rsidRPr="00435B73">
        <w:t>for,</w:t>
      </w:r>
      <w:r w:rsidR="009D2CEA">
        <w:t xml:space="preserve"> </w:t>
      </w:r>
      <w:r w:rsidRPr="00435B73">
        <w:t>and</w:t>
      </w:r>
      <w:r w:rsidR="009D2CEA">
        <w:t xml:space="preserve"> </w:t>
      </w:r>
      <w:r w:rsidRPr="00435B73">
        <w:t>then</w:t>
      </w:r>
      <w:r w:rsidR="009D2CEA">
        <w:t xml:space="preserve"> </w:t>
      </w:r>
      <w:r w:rsidRPr="00435B73">
        <w:t>work</w:t>
      </w:r>
      <w:r w:rsidR="009D2CEA">
        <w:t xml:space="preserve"> </w:t>
      </w:r>
      <w:r w:rsidRPr="00435B73">
        <w:t>to</w:t>
      </w:r>
      <w:r w:rsidR="009D2CEA">
        <w:t xml:space="preserve"> </w:t>
      </w:r>
      <w:r>
        <w:t>make</w:t>
      </w:r>
      <w:r w:rsidR="009D2CEA">
        <w:t xml:space="preserve"> </w:t>
      </w:r>
      <w:r>
        <w:t>s</w:t>
      </w:r>
      <w:r w:rsidRPr="00435B73">
        <w:t>ure</w:t>
      </w:r>
      <w:r w:rsidR="009D2CEA">
        <w:t xml:space="preserve"> </w:t>
      </w:r>
      <w:r w:rsidRPr="00435B73">
        <w:t>that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data</w:t>
      </w:r>
      <w:r w:rsidR="009D2CEA">
        <w:t xml:space="preserve"> </w:t>
      </w:r>
      <w:r w:rsidRPr="00435B73">
        <w:t>we</w:t>
      </w:r>
      <w:r w:rsidR="009D2CEA">
        <w:t xml:space="preserve"> </w:t>
      </w:r>
      <w:r w:rsidRPr="00435B73">
        <w:t>have</w:t>
      </w:r>
      <w:r w:rsidR="009D2CEA">
        <w:t xml:space="preserve"> </w:t>
      </w:r>
      <w:r w:rsidRPr="00435B73">
        <w:t>on</w:t>
      </w:r>
      <w:r w:rsidR="009D2CEA">
        <w:t xml:space="preserve"> </w:t>
      </w:r>
      <w:r w:rsidRPr="00435B73">
        <w:t>our</w:t>
      </w:r>
      <w:r w:rsidR="009D2CEA">
        <w:t xml:space="preserve"> </w:t>
      </w:r>
      <w:r w:rsidRPr="00435B73">
        <w:t>customers</w:t>
      </w:r>
      <w:r>
        <w:t>,</w:t>
      </w:r>
      <w:r w:rsidR="009D2CEA">
        <w:t xml:space="preserve"> </w:t>
      </w:r>
      <w:r w:rsidRPr="00435B73">
        <w:t>from</w:t>
      </w:r>
      <w:r w:rsidR="009D2CEA">
        <w:t xml:space="preserve"> </w:t>
      </w:r>
      <w:r w:rsidR="00BF59A1">
        <w:t>w</w:t>
      </w:r>
      <w:r w:rsidRPr="00435B73" w:rsidR="00435B73">
        <w:t>i-</w:t>
      </w:r>
      <w:r w:rsidR="00BF59A1">
        <w:t>f</w:t>
      </w:r>
      <w:r w:rsidRPr="00435B73" w:rsidR="00435B73">
        <w:t>i</w:t>
      </w:r>
      <w:r w:rsidRPr="00435B73">
        <w:t>,</w:t>
      </w:r>
      <w:r w:rsidR="009D2CEA">
        <w:t xml:space="preserve"> </w:t>
      </w:r>
      <w:r w:rsidRPr="00435B73">
        <w:t>credit</w:t>
      </w:r>
      <w:r w:rsidR="009D2CEA">
        <w:t xml:space="preserve"> </w:t>
      </w:r>
      <w:r w:rsidRPr="00435B73">
        <w:t>card</w:t>
      </w:r>
      <w:r w:rsidR="009D2CEA">
        <w:t xml:space="preserve"> </w:t>
      </w:r>
      <w:r w:rsidRPr="00435B73">
        <w:t>transactions</w:t>
      </w:r>
      <w:r w:rsidR="009D2CEA">
        <w:t xml:space="preserve"> </w:t>
      </w:r>
      <w:r>
        <w:t>and</w:t>
      </w:r>
      <w:r w:rsidR="009D2CEA">
        <w:t xml:space="preserve"> </w:t>
      </w:r>
      <w:r w:rsidRPr="00435B73">
        <w:t>bookings,</w:t>
      </w:r>
      <w:r w:rsidR="009D2CEA">
        <w:t xml:space="preserve"> </w:t>
      </w:r>
      <w:r w:rsidRPr="00435B73">
        <w:t>can</w:t>
      </w:r>
      <w:r w:rsidR="009D2CEA">
        <w:t xml:space="preserve"> </w:t>
      </w:r>
      <w:r w:rsidRPr="00435B73">
        <w:t>be</w:t>
      </w:r>
      <w:r w:rsidR="009D2CEA">
        <w:t xml:space="preserve"> </w:t>
      </w:r>
      <w:r w:rsidRPr="00435B73">
        <w:t>shared.</w:t>
      </w:r>
      <w:r w:rsidR="009D2CEA">
        <w:t xml:space="preserve"> </w:t>
      </w:r>
      <w:r w:rsidRPr="00435B73">
        <w:t>We</w:t>
      </w:r>
      <w:r w:rsidR="009D2CEA">
        <w:t xml:space="preserve"> </w:t>
      </w:r>
      <w:r w:rsidRPr="00435B73">
        <w:t>need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Information</w:t>
      </w:r>
      <w:r w:rsidR="009D2CEA">
        <w:t xml:space="preserve"> </w:t>
      </w:r>
      <w:r w:rsidRPr="00435B73">
        <w:t>Commissioner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give</w:t>
      </w:r>
      <w:r w:rsidR="009D2CEA">
        <w:t xml:space="preserve"> </w:t>
      </w:r>
      <w:r w:rsidRPr="00435B73">
        <w:t>us</w:t>
      </w:r>
      <w:r w:rsidR="009D2CEA">
        <w:t xml:space="preserve"> </w:t>
      </w:r>
      <w:r w:rsidRPr="00435B73">
        <w:t>certainty</w:t>
      </w:r>
      <w:r w:rsidR="009D2CEA">
        <w:t xml:space="preserve"> </w:t>
      </w:r>
      <w:r w:rsidRPr="00435B73">
        <w:t>that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data</w:t>
      </w:r>
      <w:r w:rsidR="009D2CEA">
        <w:t xml:space="preserve"> </w:t>
      </w:r>
      <w:r w:rsidRPr="00435B73">
        <w:t>protection</w:t>
      </w:r>
      <w:r w:rsidR="009D2CEA">
        <w:t xml:space="preserve"> </w:t>
      </w:r>
      <w:r w:rsidRPr="00435B73">
        <w:t>regulations</w:t>
      </w:r>
      <w:r w:rsidR="009D2CEA">
        <w:t xml:space="preserve"> </w:t>
      </w:r>
      <w:r w:rsidRPr="00435B73">
        <w:t>will</w:t>
      </w:r>
      <w:r w:rsidR="009D2CEA">
        <w:t xml:space="preserve"> </w:t>
      </w:r>
      <w:r w:rsidRPr="00435B73">
        <w:t>not</w:t>
      </w:r>
      <w:r w:rsidR="009D2CEA">
        <w:t xml:space="preserve"> </w:t>
      </w:r>
      <w:r w:rsidRPr="00435B73">
        <w:t>be</w:t>
      </w:r>
      <w:r w:rsidR="009D2CEA">
        <w:t xml:space="preserve"> </w:t>
      </w:r>
      <w:r w:rsidRPr="00435B73">
        <w:t>compromised</w:t>
      </w:r>
      <w:r w:rsidR="009D2CEA">
        <w:t xml:space="preserve"> </w:t>
      </w:r>
      <w:r w:rsidRPr="00435B73">
        <w:t>as</w:t>
      </w:r>
      <w:r w:rsidR="009D2CEA">
        <w:t xml:space="preserve"> </w:t>
      </w:r>
      <w:r w:rsidRPr="00435B73">
        <w:t>a</w:t>
      </w:r>
      <w:r w:rsidR="009D2CEA">
        <w:t xml:space="preserve"> </w:t>
      </w:r>
      <w:r w:rsidRPr="00435B73">
        <w:t>result.</w:t>
      </w:r>
      <w:r w:rsidR="009D2CEA">
        <w:t xml:space="preserve"> </w:t>
      </w:r>
      <w:r w:rsidRPr="00435B73">
        <w:t>We</w:t>
      </w:r>
      <w:r w:rsidR="009D2CEA">
        <w:t xml:space="preserve"> </w:t>
      </w:r>
      <w:r w:rsidRPr="00435B73">
        <w:t>need</w:t>
      </w:r>
      <w:r w:rsidR="009D2CEA">
        <w:t xml:space="preserve"> </w:t>
      </w:r>
      <w:r w:rsidRPr="00435B73">
        <w:t>more</w:t>
      </w:r>
      <w:r w:rsidR="009D2CEA">
        <w:t xml:space="preserve"> </w:t>
      </w:r>
      <w:r w:rsidRPr="00435B73">
        <w:t>information.</w:t>
      </w:r>
    </w:p>
    <w:p w:rsidR="00FE504E" w:rsidRPr="00435B73" w:rsidP="00CB4707">
      <w:pPr>
        <w:pStyle w:val="Question"/>
      </w:pPr>
      <w:sdt>
        <w:sdtPr>
          <w:alias w:val="Member"/>
          <w:tag w:val="&lt;Member mnisId='4072' dodsId='28723'&gt;"/>
          <w:id w:val="857317047"/>
          <w:placeholder>
            <w:docPart w:val="DefaultPlaceholder_1082065158"/>
          </w:placeholder>
          <w:richText/>
        </w:sdtPr>
        <w:sdtContent>
          <w:r w:rsidRPr="00435B73" w:rsidR="00CB4707">
            <w:rPr>
              <w:b/>
            </w:rPr>
            <w:t>Chair:</w:t>
          </w:r>
        </w:sdtContent>
      </w:sdt>
      <w:r w:rsidR="009D2CEA">
        <w:t xml:space="preserve"> </w:t>
      </w:r>
      <w:r w:rsidRPr="00435B73" w:rsidR="003C0606">
        <w:t>You</w:t>
      </w:r>
      <w:r w:rsidR="009D2CEA">
        <w:t xml:space="preserve"> </w:t>
      </w:r>
      <w:r w:rsidRPr="00435B73" w:rsidR="00CB4707">
        <w:t>need</w:t>
      </w:r>
      <w:r w:rsidR="009D2CEA">
        <w:t xml:space="preserve"> </w:t>
      </w:r>
      <w:r w:rsidRPr="00435B73" w:rsidR="00CB4707">
        <w:t>the</w:t>
      </w:r>
      <w:r w:rsidR="009D2CEA">
        <w:t xml:space="preserve"> </w:t>
      </w:r>
      <w:r w:rsidRPr="00435B73" w:rsidR="00CB4707">
        <w:t>Government</w:t>
      </w:r>
      <w:r w:rsidR="009D2CEA">
        <w:t xml:space="preserve"> </w:t>
      </w:r>
      <w:r w:rsidRPr="00435B73" w:rsidR="00CB4707">
        <w:t>to</w:t>
      </w:r>
      <w:r w:rsidR="009D2CEA">
        <w:t xml:space="preserve"> </w:t>
      </w:r>
      <w:r w:rsidRPr="00435B73" w:rsidR="00CB4707">
        <w:t>come</w:t>
      </w:r>
      <w:r w:rsidR="009D2CEA">
        <w:t xml:space="preserve"> </w:t>
      </w:r>
      <w:r w:rsidRPr="00435B73" w:rsidR="00CB4707">
        <w:t>back</w:t>
      </w:r>
      <w:r w:rsidR="009D2CEA">
        <w:t xml:space="preserve"> </w:t>
      </w:r>
      <w:r w:rsidRPr="00435B73" w:rsidR="00CB4707">
        <w:t>to</w:t>
      </w:r>
      <w:r w:rsidR="009D2CEA">
        <w:t xml:space="preserve"> </w:t>
      </w:r>
      <w:r w:rsidRPr="00435B73" w:rsidR="00CB4707">
        <w:t>you</w:t>
      </w:r>
      <w:r w:rsidR="009D2CEA">
        <w:t xml:space="preserve"> </w:t>
      </w:r>
      <w:r w:rsidRPr="00435B73" w:rsidR="00CB4707">
        <w:t>clearly</w:t>
      </w:r>
      <w:r w:rsidR="009D2CEA">
        <w:t xml:space="preserve"> </w:t>
      </w:r>
      <w:r w:rsidRPr="00435B73" w:rsidR="00CB4707">
        <w:t>on</w:t>
      </w:r>
      <w:r w:rsidR="009D2CEA">
        <w:t xml:space="preserve"> </w:t>
      </w:r>
      <w:r w:rsidRPr="00435B73" w:rsidR="00CB4707">
        <w:t>what</w:t>
      </w:r>
      <w:r w:rsidR="009D2CEA">
        <w:t xml:space="preserve"> </w:t>
      </w:r>
      <w:r w:rsidRPr="00435B73" w:rsidR="00CB4707">
        <w:t>they</w:t>
      </w:r>
      <w:r w:rsidR="009D2CEA">
        <w:t xml:space="preserve"> </w:t>
      </w:r>
      <w:r w:rsidRPr="00435B73" w:rsidR="00CB4707">
        <w:t>require</w:t>
      </w:r>
      <w:r w:rsidR="003C0606">
        <w:t>,</w:t>
      </w:r>
      <w:r w:rsidR="009D2CEA">
        <w:t xml:space="preserve"> </w:t>
      </w:r>
      <w:r w:rsidRPr="00435B73" w:rsidR="00CB4707">
        <w:t>how</w:t>
      </w:r>
      <w:r w:rsidR="009D2CEA">
        <w:t xml:space="preserve"> </w:t>
      </w:r>
      <w:r w:rsidRPr="00435B73" w:rsidR="00CB4707">
        <w:t>this</w:t>
      </w:r>
      <w:r w:rsidR="009D2CEA">
        <w:t xml:space="preserve"> </w:t>
      </w:r>
      <w:r w:rsidRPr="00435B73" w:rsidR="00CB4707">
        <w:t>information</w:t>
      </w:r>
      <w:r w:rsidR="009D2CEA">
        <w:t xml:space="preserve"> </w:t>
      </w:r>
      <w:r w:rsidRPr="00435B73" w:rsidR="00CB4707">
        <w:t>is</w:t>
      </w:r>
      <w:r w:rsidR="009D2CEA">
        <w:t xml:space="preserve"> </w:t>
      </w:r>
      <w:r w:rsidRPr="00435B73" w:rsidR="00CB4707">
        <w:t>going</w:t>
      </w:r>
      <w:r w:rsidR="009D2CEA">
        <w:t xml:space="preserve"> </w:t>
      </w:r>
      <w:r w:rsidRPr="00435B73" w:rsidR="00CB4707">
        <w:t>to</w:t>
      </w:r>
      <w:r w:rsidR="009D2CEA">
        <w:t xml:space="preserve"> </w:t>
      </w:r>
      <w:r w:rsidRPr="00435B73" w:rsidR="00CB4707">
        <w:t>be</w:t>
      </w:r>
      <w:r w:rsidR="009D2CEA">
        <w:t xml:space="preserve"> </w:t>
      </w:r>
      <w:r w:rsidRPr="00435B73" w:rsidR="00CB4707">
        <w:t>held</w:t>
      </w:r>
      <w:r w:rsidR="009D2CEA">
        <w:t xml:space="preserve"> </w:t>
      </w:r>
      <w:r w:rsidRPr="00435B73" w:rsidR="00CB4707">
        <w:t>and</w:t>
      </w:r>
      <w:r w:rsidR="009D2CEA">
        <w:t xml:space="preserve"> </w:t>
      </w:r>
      <w:r w:rsidR="003C0606">
        <w:t>that</w:t>
      </w:r>
      <w:r w:rsidR="009D2CEA">
        <w:t xml:space="preserve"> </w:t>
      </w:r>
      <w:r w:rsidRPr="00435B73" w:rsidR="00CB4707">
        <w:t>it</w:t>
      </w:r>
      <w:r w:rsidR="009D2CEA">
        <w:t xml:space="preserve"> </w:t>
      </w:r>
      <w:r w:rsidRPr="00435B73" w:rsidR="00CB4707">
        <w:t>is</w:t>
      </w:r>
      <w:r w:rsidR="009D2CEA">
        <w:t xml:space="preserve"> </w:t>
      </w:r>
      <w:r w:rsidRPr="00435B73" w:rsidR="00CB4707">
        <w:t>not</w:t>
      </w:r>
      <w:r w:rsidR="009D2CEA">
        <w:t xml:space="preserve"> </w:t>
      </w:r>
      <w:r w:rsidRPr="00435B73" w:rsidR="00CB4707">
        <w:t>going</w:t>
      </w:r>
      <w:r w:rsidR="009D2CEA">
        <w:t xml:space="preserve"> </w:t>
      </w:r>
      <w:r w:rsidRPr="00435B73" w:rsidR="00CB4707">
        <w:t>to</w:t>
      </w:r>
      <w:r w:rsidR="009D2CEA">
        <w:t xml:space="preserve"> </w:t>
      </w:r>
      <w:r w:rsidRPr="00435B73" w:rsidR="00CB4707">
        <w:t>be</w:t>
      </w:r>
      <w:r w:rsidR="009D2CEA">
        <w:t xml:space="preserve"> </w:t>
      </w:r>
      <w:r w:rsidRPr="00435B73" w:rsidR="00CB4707">
        <w:t>released</w:t>
      </w:r>
      <w:r w:rsidR="009D2CEA">
        <w:t xml:space="preserve"> </w:t>
      </w:r>
      <w:r w:rsidRPr="00435B73" w:rsidR="00CB4707">
        <w:t>to</w:t>
      </w:r>
      <w:r w:rsidR="009D2CEA">
        <w:t xml:space="preserve"> </w:t>
      </w:r>
      <w:r w:rsidRPr="00435B73" w:rsidR="00CB4707">
        <w:t>anybody</w:t>
      </w:r>
      <w:r w:rsidR="009D2CEA">
        <w:t xml:space="preserve"> </w:t>
      </w:r>
      <w:r w:rsidRPr="00435B73" w:rsidR="00CB4707">
        <w:t>else</w:t>
      </w:r>
      <w:r w:rsidR="003C0606">
        <w:t>.</w:t>
      </w:r>
      <w:r w:rsidR="009D2CEA">
        <w:t xml:space="preserve"> </w:t>
      </w:r>
      <w:r w:rsidRPr="00435B73" w:rsidR="00CB4707">
        <w:t>Is</w:t>
      </w:r>
      <w:r w:rsidR="009D2CEA">
        <w:t xml:space="preserve"> </w:t>
      </w:r>
      <w:r w:rsidRPr="00435B73" w:rsidR="00CB4707">
        <w:t>that</w:t>
      </w:r>
      <w:r w:rsidR="009D2CEA">
        <w:t xml:space="preserve"> </w:t>
      </w:r>
      <w:r w:rsidRPr="00435B73" w:rsidR="00CB4707">
        <w:t>right?</w:t>
      </w:r>
    </w:p>
    <w:p w:rsidR="00CB4707" w:rsidRPr="00435B73" w:rsidP="00CB4707">
      <w:pPr>
        <w:pStyle w:val="Answer"/>
      </w:pPr>
      <w:sdt>
        <w:sdtPr>
          <w:alias w:val="Witness"/>
          <w:id w:val="-1089307999"/>
          <w:placeholder>
            <w:docPart w:val="DefaultPlaceholder_1082065158"/>
          </w:placeholder>
          <w:richText/>
        </w:sdtPr>
        <w:sdtContent>
          <w:r w:rsidRPr="00135068" w:rsidR="00135068">
            <w:rPr>
              <w:b/>
              <w:i/>
            </w:rPr>
            <w:t>Kate</w:t>
          </w:r>
          <w:r w:rsidR="009D2CEA">
            <w:rPr>
              <w:b/>
              <w:i/>
            </w:rPr>
            <w:t xml:space="preserve"> </w:t>
          </w:r>
          <w:r w:rsidRPr="00135068" w:rsidR="00135068">
            <w:rPr>
              <w:b/>
              <w:i/>
            </w:rPr>
            <w:t>Nicholls:</w:t>
          </w:r>
          <w:r w:rsidR="009D2CEA">
            <w:rPr>
              <w:b/>
            </w:rPr>
            <w:t xml:space="preserve"> </w:t>
          </w:r>
        </w:sdtContent>
      </w:sdt>
      <w:r w:rsidRPr="00435B73">
        <w:t>Absolutely</w:t>
      </w:r>
      <w:r w:rsidR="003C0606">
        <w:t>,</w:t>
      </w:r>
      <w:r w:rsidR="009D2CEA">
        <w:t xml:space="preserve"> </w:t>
      </w:r>
      <w:r w:rsidRPr="00435B73" w:rsidR="003C0606">
        <w:t>we</w:t>
      </w:r>
      <w:r w:rsidR="009D2CEA">
        <w:t xml:space="preserve"> </w:t>
      </w:r>
      <w:r w:rsidRPr="00435B73">
        <w:t>need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start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have</w:t>
      </w:r>
      <w:r w:rsidR="009D2CEA">
        <w:t xml:space="preserve"> </w:t>
      </w:r>
      <w:r w:rsidRPr="00435B73">
        <w:t>that</w:t>
      </w:r>
      <w:r w:rsidR="009D2CEA">
        <w:t xml:space="preserve"> </w:t>
      </w:r>
      <w:r w:rsidRPr="00435B73">
        <w:t>dialogue,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understand</w:t>
      </w:r>
      <w:r w:rsidR="009D2CEA">
        <w:t xml:space="preserve"> </w:t>
      </w:r>
      <w:r w:rsidRPr="00435B73">
        <w:t>what</w:t>
      </w:r>
      <w:r w:rsidR="009D2CEA">
        <w:t xml:space="preserve"> </w:t>
      </w:r>
      <w:r w:rsidRPr="00435B73">
        <w:t>is</w:t>
      </w:r>
      <w:r w:rsidR="009D2CEA">
        <w:t xml:space="preserve"> </w:t>
      </w:r>
      <w:r w:rsidRPr="00435B73">
        <w:t>required</w:t>
      </w:r>
      <w:r w:rsidR="009D2CEA">
        <w:t xml:space="preserve"> </w:t>
      </w:r>
      <w:r w:rsidRPr="00435B73">
        <w:t>and</w:t>
      </w:r>
      <w:r w:rsidR="009D2CEA">
        <w:t xml:space="preserve"> </w:t>
      </w:r>
      <w:r w:rsidRPr="00435B73">
        <w:t>how</w:t>
      </w:r>
      <w:r w:rsidR="009D2CEA">
        <w:t xml:space="preserve"> </w:t>
      </w:r>
      <w:r w:rsidRPr="00435B73">
        <w:t>we</w:t>
      </w:r>
      <w:r w:rsidR="009D2CEA">
        <w:t xml:space="preserve"> </w:t>
      </w:r>
      <w:r w:rsidRPr="00435B73">
        <w:t>can</w:t>
      </w:r>
      <w:r w:rsidR="009D2CEA">
        <w:t xml:space="preserve"> </w:t>
      </w:r>
      <w:r w:rsidRPr="00435B73">
        <w:t>help.</w:t>
      </w:r>
    </w:p>
    <w:p w:rsidR="00CB4707" w:rsidRPr="00435B73" w:rsidP="00CB4707">
      <w:pPr>
        <w:pStyle w:val="Question"/>
      </w:pPr>
      <w:sdt>
        <w:sdtPr>
          <w:alias w:val="Member"/>
          <w:tag w:val="&lt;Member mnisId='4072' dodsId='28723'&gt;"/>
          <w:id w:val="-313805498"/>
          <w:placeholder>
            <w:docPart w:val="DefaultPlaceholder_1082065158"/>
          </w:placeholder>
          <w:richText/>
        </w:sdtPr>
        <w:sdtContent>
          <w:r w:rsidRPr="00435B73">
            <w:rPr>
              <w:b/>
            </w:rPr>
            <w:t>Chair:</w:t>
          </w:r>
        </w:sdtContent>
      </w:sdt>
      <w:r w:rsidR="009D2CEA">
        <w:t xml:space="preserve"> </w:t>
      </w:r>
      <w:r w:rsidRPr="00435B73">
        <w:t>Andrew,</w:t>
      </w:r>
      <w:r w:rsidR="009D2CEA">
        <w:t xml:space="preserve"> </w:t>
      </w:r>
      <w:r w:rsidRPr="00435B73">
        <w:t>I</w:t>
      </w:r>
      <w:r w:rsidR="009D2CEA">
        <w:t xml:space="preserve"> </w:t>
      </w:r>
      <w:r w:rsidRPr="00435B73">
        <w:t>do</w:t>
      </w:r>
      <w:r w:rsidR="009D2CEA">
        <w:t xml:space="preserve"> </w:t>
      </w:r>
      <w:r w:rsidRPr="00435B73">
        <w:t>not</w:t>
      </w:r>
      <w:r w:rsidR="009D2CEA">
        <w:t xml:space="preserve"> </w:t>
      </w:r>
      <w:r w:rsidRPr="00435B73">
        <w:t>know</w:t>
      </w:r>
      <w:r w:rsidR="009D2CEA">
        <w:t xml:space="preserve"> </w:t>
      </w:r>
      <w:r w:rsidRPr="00435B73">
        <w:t>if</w:t>
      </w:r>
      <w:r w:rsidR="009D2CEA">
        <w:t xml:space="preserve"> </w:t>
      </w:r>
      <w:r w:rsidRPr="00435B73">
        <w:t>you</w:t>
      </w:r>
      <w:r w:rsidR="009D2CEA">
        <w:t xml:space="preserve"> </w:t>
      </w:r>
      <w:r w:rsidRPr="00435B73">
        <w:t>have</w:t>
      </w:r>
      <w:r w:rsidR="009D2CEA">
        <w:t xml:space="preserve"> </w:t>
      </w:r>
      <w:r w:rsidRPr="00435B73">
        <w:t>anything</w:t>
      </w:r>
      <w:r w:rsidR="009D2CEA">
        <w:t xml:space="preserve"> </w:t>
      </w:r>
      <w:r w:rsidRPr="00435B73">
        <w:t>else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add</w:t>
      </w:r>
      <w:r w:rsidR="009D2CEA">
        <w:t xml:space="preserve"> </w:t>
      </w:r>
      <w:r w:rsidRPr="00435B73">
        <w:t>on</w:t>
      </w:r>
      <w:r w:rsidR="009D2CEA">
        <w:t xml:space="preserve"> </w:t>
      </w:r>
      <w:r w:rsidRPr="00435B73" w:rsidR="00435B73">
        <w:t>that</w:t>
      </w:r>
      <w:r w:rsidR="009D2CEA">
        <w:t xml:space="preserve"> </w:t>
      </w:r>
      <w:r w:rsidRPr="00435B73" w:rsidR="00435B73">
        <w:t>point</w:t>
      </w:r>
      <w:r w:rsidR="003C0606">
        <w:t>.</w:t>
      </w:r>
    </w:p>
    <w:p w:rsidR="00CB4707" w:rsidRPr="00435B73" w:rsidP="00CB4707">
      <w:pPr>
        <w:pStyle w:val="Answer"/>
      </w:pPr>
      <w:sdt>
        <w:sdtPr>
          <w:alias w:val="Witness"/>
          <w:id w:val="-252516273"/>
          <w:placeholder>
            <w:docPart w:val="DefaultPlaceholder_1082065158"/>
          </w:placeholder>
          <w:richText/>
        </w:sdtPr>
        <w:sdtContent>
          <w:r w:rsidRPr="00135068" w:rsidR="00135068">
            <w:rPr>
              <w:b/>
              <w:i/>
            </w:rPr>
            <w:t>Andrew</w:t>
          </w:r>
          <w:r w:rsidR="009D2CEA">
            <w:rPr>
              <w:b/>
              <w:i/>
            </w:rPr>
            <w:t xml:space="preserve"> </w:t>
          </w:r>
          <w:r w:rsidRPr="00135068" w:rsidR="00135068">
            <w:rPr>
              <w:b/>
              <w:i/>
            </w:rPr>
            <w:t>Kenny:</w:t>
          </w:r>
          <w:r w:rsidR="009D2CEA">
            <w:rPr>
              <w:b/>
            </w:rPr>
            <w:t xml:space="preserve"> </w:t>
          </w:r>
        </w:sdtContent>
      </w:sdt>
      <w:r w:rsidRPr="00435B73">
        <w:t>No,</w:t>
      </w:r>
      <w:r w:rsidR="009D2CEA">
        <w:t xml:space="preserve"> </w:t>
      </w:r>
      <w:r w:rsidRPr="00435B73" w:rsidR="003C0606">
        <w:t>we</w:t>
      </w:r>
      <w:r w:rsidR="009D2CEA">
        <w:t xml:space="preserve"> </w:t>
      </w:r>
      <w:r w:rsidRPr="00435B73" w:rsidR="003C0606">
        <w:t>invest</w:t>
      </w:r>
      <w:r w:rsidR="009D2CEA">
        <w:t xml:space="preserve"> </w:t>
      </w:r>
      <w:r w:rsidRPr="00435B73" w:rsidR="003C0606">
        <w:t>hugely</w:t>
      </w:r>
      <w:r w:rsidR="009D2CEA">
        <w:t xml:space="preserve"> </w:t>
      </w:r>
      <w:r w:rsidR="003C0606">
        <w:t>in</w:t>
      </w:r>
      <w:r w:rsidR="009D2CEA">
        <w:t xml:space="preserve"> </w:t>
      </w:r>
      <w:r w:rsidRPr="00435B73">
        <w:t>data</w:t>
      </w:r>
      <w:r w:rsidR="009D2CEA">
        <w:t xml:space="preserve"> </w:t>
      </w:r>
      <w:r w:rsidRPr="00435B73">
        <w:t>protection</w:t>
      </w:r>
      <w:r w:rsidR="009D2CEA">
        <w:t xml:space="preserve"> </w:t>
      </w:r>
      <w:r w:rsidRPr="00435B73">
        <w:t>and</w:t>
      </w:r>
      <w:r w:rsidR="009D2CEA">
        <w:t xml:space="preserve"> </w:t>
      </w:r>
      <w:r w:rsidRPr="00435B73">
        <w:t>privacy,</w:t>
      </w:r>
      <w:r w:rsidR="009D2CEA">
        <w:t xml:space="preserve"> </w:t>
      </w:r>
      <w:r w:rsidRPr="00435B73">
        <w:t>but</w:t>
      </w:r>
      <w:r w:rsidR="009D2CEA">
        <w:t xml:space="preserve"> </w:t>
      </w:r>
      <w:r w:rsidRPr="00435B73">
        <w:t>this</w:t>
      </w:r>
      <w:r w:rsidR="009D2CEA">
        <w:t xml:space="preserve"> </w:t>
      </w:r>
      <w:r w:rsidRPr="00435B73">
        <w:t>question</w:t>
      </w:r>
      <w:r w:rsidR="009D2CEA">
        <w:t xml:space="preserve"> </w:t>
      </w:r>
      <w:r w:rsidRPr="00435B73">
        <w:t>specifically</w:t>
      </w:r>
      <w:r w:rsidR="009D2CEA">
        <w:t xml:space="preserve"> </w:t>
      </w:r>
      <w:r w:rsidRPr="00435B73">
        <w:t>is</w:t>
      </w:r>
      <w:r w:rsidR="009D2CEA">
        <w:t xml:space="preserve"> </w:t>
      </w:r>
      <w:r w:rsidRPr="00435B73">
        <w:t>probably</w:t>
      </w:r>
      <w:r w:rsidR="009D2CEA">
        <w:t xml:space="preserve"> </w:t>
      </w:r>
      <w:r w:rsidRPr="00435B73">
        <w:t>more</w:t>
      </w:r>
      <w:r w:rsidR="009D2CEA">
        <w:t xml:space="preserve"> </w:t>
      </w:r>
      <w:r w:rsidRPr="00435B73">
        <w:t>relevant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how</w:t>
      </w:r>
      <w:r w:rsidR="009D2CEA">
        <w:t xml:space="preserve"> </w:t>
      </w:r>
      <w:r w:rsidRPr="00435B73">
        <w:t>it</w:t>
      </w:r>
      <w:r w:rsidR="009D2CEA">
        <w:t xml:space="preserve"> </w:t>
      </w:r>
      <w:r w:rsidRPr="00435B73">
        <w:t>interacts</w:t>
      </w:r>
      <w:r w:rsidR="009D2CEA">
        <w:t xml:space="preserve"> </w:t>
      </w:r>
      <w:r w:rsidRPr="00435B73">
        <w:t>with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broader</w:t>
      </w:r>
      <w:r w:rsidR="009D2CEA">
        <w:t xml:space="preserve"> </w:t>
      </w:r>
      <w:r w:rsidRPr="00435B73">
        <w:t>hospitality</w:t>
      </w:r>
      <w:r w:rsidR="009D2CEA">
        <w:t xml:space="preserve"> </w:t>
      </w:r>
      <w:r w:rsidRPr="00435B73">
        <w:t>industry.</w:t>
      </w:r>
    </w:p>
    <w:p w:rsidR="00CB4707" w:rsidRPr="00435B73" w:rsidP="00CB4707">
      <w:pPr>
        <w:pStyle w:val="Remark"/>
      </w:pPr>
      <w:sdt>
        <w:sdtPr>
          <w:alias w:val="Member"/>
          <w:tag w:val="&lt;Member mnisId='4072' dodsId='28723'&gt;"/>
          <w:id w:val="78722237"/>
          <w:placeholder>
            <w:docPart w:val="DefaultPlaceholder_1082065158"/>
          </w:placeholder>
          <w:richText/>
        </w:sdtPr>
        <w:sdtContent>
          <w:r w:rsidRPr="00435B73">
            <w:rPr>
              <w:b/>
            </w:rPr>
            <w:t>Chair:</w:t>
          </w:r>
        </w:sdtContent>
      </w:sdt>
      <w:r w:rsidR="009D2CEA">
        <w:t xml:space="preserve"> </w:t>
      </w:r>
      <w:r w:rsidRPr="00435B73">
        <w:t>Kate</w:t>
      </w:r>
      <w:r w:rsidR="009D2CEA">
        <w:t xml:space="preserve"> </w:t>
      </w:r>
      <w:r w:rsidRPr="00435B73">
        <w:t>and</w:t>
      </w:r>
      <w:r w:rsidR="009D2CEA">
        <w:t xml:space="preserve"> </w:t>
      </w:r>
      <w:r w:rsidRPr="00435B73">
        <w:t>Andrew,</w:t>
      </w:r>
      <w:r w:rsidR="009D2CEA">
        <w:t xml:space="preserve"> </w:t>
      </w:r>
      <w:r w:rsidRPr="00435B73">
        <w:t>thank</w:t>
      </w:r>
      <w:r w:rsidR="009D2CEA">
        <w:t xml:space="preserve"> </w:t>
      </w:r>
      <w:r w:rsidRPr="00435B73">
        <w:t>you</w:t>
      </w:r>
      <w:r w:rsidR="009D2CEA">
        <w:t xml:space="preserve"> </w:t>
      </w:r>
      <w:r w:rsidRPr="00435B73">
        <w:t>very</w:t>
      </w:r>
      <w:r w:rsidR="009D2CEA">
        <w:t xml:space="preserve"> </w:t>
      </w:r>
      <w:r w:rsidRPr="00435B73">
        <w:t>much</w:t>
      </w:r>
      <w:r w:rsidR="009D2CEA">
        <w:t xml:space="preserve"> </w:t>
      </w:r>
      <w:r w:rsidRPr="00435B73">
        <w:t>for</w:t>
      </w:r>
      <w:r w:rsidR="009D2CEA">
        <w:t xml:space="preserve"> </w:t>
      </w:r>
      <w:r w:rsidRPr="00435B73">
        <w:t>a</w:t>
      </w:r>
      <w:r w:rsidR="009D2CEA">
        <w:t xml:space="preserve"> </w:t>
      </w:r>
      <w:r w:rsidRPr="00435B73">
        <w:t>very</w:t>
      </w:r>
      <w:r w:rsidR="009D2CEA">
        <w:t xml:space="preserve"> </w:t>
      </w:r>
      <w:r w:rsidRPr="00435B73">
        <w:t>good</w:t>
      </w:r>
      <w:r w:rsidR="009D2CEA">
        <w:t xml:space="preserve"> </w:t>
      </w:r>
      <w:r w:rsidRPr="00435B73">
        <w:t>session</w:t>
      </w:r>
      <w:r w:rsidR="009D2CEA">
        <w:t xml:space="preserve"> </w:t>
      </w:r>
      <w:r w:rsidR="003C0606">
        <w:t>and</w:t>
      </w:r>
      <w:r w:rsidR="009D2CEA">
        <w:t xml:space="preserve"> </w:t>
      </w:r>
      <w:r w:rsidRPr="00435B73">
        <w:t>very</w:t>
      </w:r>
      <w:r w:rsidR="009D2CEA">
        <w:t xml:space="preserve"> </w:t>
      </w:r>
      <w:r w:rsidRPr="00435B73">
        <w:t>clear</w:t>
      </w:r>
      <w:r w:rsidR="009D2CEA">
        <w:t xml:space="preserve"> </w:t>
      </w:r>
      <w:r w:rsidRPr="00435B73">
        <w:t>answers.</w:t>
      </w:r>
      <w:r w:rsidR="009D2CEA">
        <w:t xml:space="preserve"> </w:t>
      </w:r>
      <w:r w:rsidRPr="00435B73">
        <w:t>It</w:t>
      </w:r>
      <w:r w:rsidR="009D2CEA">
        <w:t xml:space="preserve"> </w:t>
      </w:r>
      <w:r w:rsidRPr="00435B73">
        <w:t>will</w:t>
      </w:r>
      <w:r w:rsidR="009D2CEA">
        <w:t xml:space="preserve"> </w:t>
      </w:r>
      <w:r w:rsidRPr="00435B73">
        <w:t>be</w:t>
      </w:r>
      <w:r w:rsidR="009D2CEA">
        <w:t xml:space="preserve"> </w:t>
      </w:r>
      <w:r w:rsidRPr="00435B73">
        <w:t>very</w:t>
      </w:r>
      <w:r w:rsidR="009D2CEA">
        <w:t xml:space="preserve"> </w:t>
      </w:r>
      <w:r w:rsidRPr="00435B73">
        <w:t>much</w:t>
      </w:r>
      <w:r w:rsidR="009D2CEA">
        <w:t xml:space="preserve"> </w:t>
      </w:r>
      <w:r w:rsidRPr="00435B73">
        <w:t>part</w:t>
      </w:r>
      <w:r w:rsidR="009D2CEA">
        <w:t xml:space="preserve"> </w:t>
      </w:r>
      <w:r w:rsidRPr="00435B73">
        <w:t>of</w:t>
      </w:r>
      <w:r w:rsidR="009D2CEA">
        <w:t xml:space="preserve"> </w:t>
      </w:r>
      <w:r w:rsidRPr="00435B73">
        <w:t>our</w:t>
      </w:r>
      <w:r w:rsidR="009D2CEA">
        <w:t xml:space="preserve"> </w:t>
      </w:r>
      <w:r w:rsidRPr="00435B73">
        <w:t>inquiry</w:t>
      </w:r>
      <w:r w:rsidR="009D2CEA">
        <w:t xml:space="preserve"> </w:t>
      </w:r>
      <w:r w:rsidRPr="00435B73">
        <w:t>into</w:t>
      </w:r>
      <w:r w:rsidR="009D2CEA">
        <w:t xml:space="preserve"> </w:t>
      </w:r>
      <w:r w:rsidR="00135068">
        <w:t>Covid</w:t>
      </w:r>
      <w:r w:rsidRPr="00435B73">
        <w:t>-19</w:t>
      </w:r>
      <w:r w:rsidR="009D2CEA">
        <w:t xml:space="preserve"> </w:t>
      </w:r>
      <w:r w:rsidRPr="00435B73">
        <w:t>and</w:t>
      </w:r>
      <w:r w:rsidR="009D2CEA">
        <w:t xml:space="preserve"> </w:t>
      </w:r>
      <w:r w:rsidRPr="00435B73">
        <w:t>food</w:t>
      </w:r>
      <w:r w:rsidR="009D2CEA">
        <w:t xml:space="preserve"> </w:t>
      </w:r>
      <w:r w:rsidRPr="00435B73">
        <w:t>availability</w:t>
      </w:r>
      <w:r w:rsidR="003C0606">
        <w:t>.</w:t>
      </w:r>
      <w:r w:rsidR="009D2CEA">
        <w:t xml:space="preserve"> </w:t>
      </w:r>
      <w:r w:rsidRPr="00435B73" w:rsidR="003C0606">
        <w:t>We</w:t>
      </w:r>
      <w:r w:rsidR="009D2CEA">
        <w:t xml:space="preserve"> </w:t>
      </w:r>
      <w:r w:rsidRPr="00435B73">
        <w:t>wish</w:t>
      </w:r>
      <w:r w:rsidR="009D2CEA">
        <w:t xml:space="preserve"> </w:t>
      </w:r>
      <w:r w:rsidRPr="00435B73">
        <w:t>you</w:t>
      </w:r>
      <w:r w:rsidR="009D2CEA">
        <w:t xml:space="preserve"> </w:t>
      </w:r>
      <w:r w:rsidRPr="00435B73">
        <w:t>all</w:t>
      </w:r>
      <w:r w:rsidR="009D2CEA">
        <w:t xml:space="preserve"> </w:t>
      </w:r>
      <w:r w:rsidRPr="00435B73">
        <w:t>well</w:t>
      </w:r>
      <w:r w:rsidR="009D2CEA">
        <w:t xml:space="preserve"> </w:t>
      </w:r>
      <w:r w:rsidRPr="00435B73">
        <w:t>in</w:t>
      </w:r>
      <w:r w:rsidR="009D2CEA">
        <w:t xml:space="preserve"> </w:t>
      </w:r>
      <w:r w:rsidRPr="00435B73">
        <w:t>your</w:t>
      </w:r>
      <w:r w:rsidR="009D2CEA">
        <w:t xml:space="preserve"> </w:t>
      </w:r>
      <w:r w:rsidRPr="00435B73">
        <w:t>sector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open</w:t>
      </w:r>
      <w:r w:rsidR="009D2CEA">
        <w:t xml:space="preserve"> </w:t>
      </w:r>
      <w:r w:rsidRPr="00435B73">
        <w:t>successfully,</w:t>
      </w:r>
      <w:r w:rsidR="009D2CEA">
        <w:t xml:space="preserve"> </w:t>
      </w:r>
      <w:r w:rsidRPr="00435B73">
        <w:t>consumers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return</w:t>
      </w:r>
      <w:r w:rsidR="003C0606">
        <w:t>,</w:t>
      </w:r>
      <w:r w:rsidR="009D2CEA">
        <w:t xml:space="preserve"> </w:t>
      </w:r>
      <w:r w:rsidRPr="00435B73">
        <w:t>profitability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 w:rsidR="003C0606">
        <w:t>hopefully</w:t>
      </w:r>
      <w:r w:rsidR="009D2CEA">
        <w:t xml:space="preserve"> </w:t>
      </w:r>
      <w:r w:rsidRPr="00435B73">
        <w:t>return</w:t>
      </w:r>
      <w:r w:rsidR="009D2CEA">
        <w:t xml:space="preserve"> </w:t>
      </w:r>
      <w:r w:rsidRPr="00435B73">
        <w:t>and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economy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start</w:t>
      </w:r>
      <w:r w:rsidR="009D2CEA">
        <w:t xml:space="preserve"> </w:t>
      </w:r>
      <w:r w:rsidRPr="00435B73">
        <w:t>build</w:t>
      </w:r>
      <w:r w:rsidR="003C0606">
        <w:t>ing</w:t>
      </w:r>
      <w:r w:rsidR="009D2CEA">
        <w:t xml:space="preserve"> </w:t>
      </w:r>
      <w:r w:rsidRPr="00435B73">
        <w:t>back</w:t>
      </w:r>
      <w:r w:rsidR="009D2CEA">
        <w:t xml:space="preserve"> </w:t>
      </w:r>
      <w:r w:rsidRPr="00435B73">
        <w:t>up</w:t>
      </w:r>
      <w:r w:rsidR="009D2CEA">
        <w:t xml:space="preserve"> </w:t>
      </w:r>
      <w:r w:rsidRPr="00435B73">
        <w:t>again</w:t>
      </w:r>
      <w:r w:rsidR="003C0606">
        <w:t>.</w:t>
      </w:r>
      <w:r w:rsidR="009D2CEA">
        <w:t xml:space="preserve"> </w:t>
      </w:r>
      <w:r w:rsidRPr="00435B73" w:rsidR="003C0606">
        <w:t>We</w:t>
      </w:r>
      <w:r w:rsidR="009D2CEA">
        <w:t xml:space="preserve"> </w:t>
      </w:r>
      <w:r w:rsidRPr="00435B73">
        <w:t>all</w:t>
      </w:r>
      <w:r w:rsidR="009D2CEA">
        <w:t xml:space="preserve"> </w:t>
      </w:r>
      <w:r w:rsidRPr="00435B73">
        <w:t>want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be</w:t>
      </w:r>
      <w:r w:rsidR="009D2CEA">
        <w:t xml:space="preserve"> </w:t>
      </w:r>
      <w:r w:rsidRPr="00435B73">
        <w:t>safe,</w:t>
      </w:r>
      <w:r w:rsidR="009D2CEA">
        <w:t xml:space="preserve"> </w:t>
      </w:r>
      <w:r w:rsidRPr="00435B73">
        <w:t>but</w:t>
      </w:r>
      <w:r w:rsidR="009D2CEA">
        <w:t xml:space="preserve"> </w:t>
      </w:r>
      <w:r w:rsidRPr="00435B73">
        <w:t>we</w:t>
      </w:r>
      <w:r w:rsidR="009D2CEA">
        <w:t xml:space="preserve"> </w:t>
      </w:r>
      <w:r w:rsidRPr="00435B73">
        <w:t>also</w:t>
      </w:r>
      <w:r w:rsidR="009D2CEA">
        <w:t xml:space="preserve"> </w:t>
      </w:r>
      <w:r w:rsidRPr="00435B73">
        <w:t>want</w:t>
      </w:r>
      <w:r w:rsidR="009D2CEA">
        <w:t xml:space="preserve"> </w:t>
      </w:r>
      <w:r w:rsidRPr="00435B73">
        <w:t>an</w:t>
      </w:r>
      <w:r w:rsidR="009D2CEA">
        <w:t xml:space="preserve"> </w:t>
      </w:r>
      <w:r w:rsidRPr="00435B73">
        <w:t>economy</w:t>
      </w:r>
      <w:r w:rsidR="009D2CEA">
        <w:t xml:space="preserve"> </w:t>
      </w:r>
      <w:r w:rsidRPr="00435B73">
        <w:t>that</w:t>
      </w:r>
      <w:r w:rsidR="009D2CEA">
        <w:t xml:space="preserve"> </w:t>
      </w:r>
      <w:r w:rsidRPr="00435B73">
        <w:t>will</w:t>
      </w:r>
      <w:r w:rsidR="009D2CEA">
        <w:t xml:space="preserve"> </w:t>
      </w:r>
      <w:r w:rsidRPr="00435B73">
        <w:t>restart</w:t>
      </w:r>
      <w:r w:rsidR="009D2CEA">
        <w:t xml:space="preserve"> </w:t>
      </w:r>
      <w:r w:rsidRPr="00435B73">
        <w:t>and</w:t>
      </w:r>
      <w:r w:rsidR="009D2CEA">
        <w:t xml:space="preserve"> </w:t>
      </w:r>
      <w:r w:rsidRPr="00435B73">
        <w:t>rejuvenate.</w:t>
      </w:r>
      <w:r w:rsidR="009D2CEA">
        <w:t xml:space="preserve"> </w:t>
      </w:r>
      <w:r w:rsidRPr="00435B73">
        <w:t>We</w:t>
      </w:r>
      <w:r w:rsidR="009D2CEA">
        <w:t xml:space="preserve"> </w:t>
      </w:r>
      <w:r w:rsidRPr="00435B73">
        <w:t>wish</w:t>
      </w:r>
      <w:r w:rsidR="009D2CEA">
        <w:t xml:space="preserve"> </w:t>
      </w:r>
      <w:r w:rsidRPr="00435B73">
        <w:t>you</w:t>
      </w:r>
      <w:r w:rsidR="009D2CEA">
        <w:t xml:space="preserve"> </w:t>
      </w:r>
      <w:r w:rsidRPr="00435B73">
        <w:t>well.</w:t>
      </w:r>
      <w:r w:rsidR="009D2CEA">
        <w:t xml:space="preserve"> </w:t>
      </w:r>
      <w:r w:rsidRPr="00435B73">
        <w:t>Thank</w:t>
      </w:r>
      <w:r w:rsidR="009D2CEA">
        <w:t xml:space="preserve"> </w:t>
      </w:r>
      <w:r w:rsidRPr="00435B73">
        <w:t>you</w:t>
      </w:r>
      <w:r w:rsidR="009D2CEA">
        <w:t xml:space="preserve"> </w:t>
      </w:r>
      <w:r w:rsidRPr="00435B73">
        <w:t>very</w:t>
      </w:r>
      <w:r w:rsidR="009D2CEA">
        <w:t xml:space="preserve"> </w:t>
      </w:r>
      <w:r w:rsidRPr="00435B73">
        <w:t>much.</w:t>
      </w:r>
      <w:r w:rsidR="009D2CEA">
        <w:t xml:space="preserve"> </w:t>
      </w:r>
    </w:p>
    <w:p w:rsidR="00CB4707" w:rsidRPr="00435B73">
      <w:pPr>
        <w:spacing w:line="276" w:lineRule="auto"/>
        <w:jc w:val="left"/>
        <w:rPr>
          <w:rFonts w:eastAsia="Times New Roman" w:cs="Times New Roman"/>
          <w:szCs w:val="20"/>
        </w:rPr>
      </w:pPr>
    </w:p>
    <w:sdt>
      <w:sdtPr>
        <w:alias w:val="WitnessExamination"/>
        <w:tag w:val="WitnessExamination"/>
        <w:id w:val="-739790814"/>
        <w:placeholder>
          <w:docPart w:val="D0C5B511D0EB40A084D53B11E730DFF5"/>
        </w:placeholder>
        <w:richText/>
      </w:sdtPr>
      <w:sdtEndPr>
        <w:rPr>
          <w:sz w:val="22"/>
        </w:rPr>
      </w:sdtEndPr>
      <w:sdtContent>
        <w:p w:rsidR="00CB4707" w:rsidRPr="00435B73" w:rsidP="00CB4707">
          <w:pPr>
            <w:pStyle w:val="TitlePanel0"/>
          </w:pPr>
          <w:r w:rsidRPr="00435B73">
            <w:t>Examination</w:t>
          </w:r>
          <w:r w:rsidR="009D2CEA">
            <w:t xml:space="preserve"> </w:t>
          </w:r>
          <w:r w:rsidRPr="00435B73">
            <w:t>of</w:t>
          </w:r>
          <w:r w:rsidR="009D2CEA">
            <w:t xml:space="preserve"> </w:t>
          </w:r>
          <w:r w:rsidRPr="00435B73">
            <w:t>Witnesses</w:t>
          </w:r>
        </w:p>
        <w:p w:rsidR="00CB4707" w:rsidRPr="00435B73" w:rsidP="003C0606">
          <w:pPr>
            <w:pStyle w:val="TitlePanel0"/>
            <w:jc w:val="both"/>
          </w:pPr>
          <w:r>
            <w:rPr>
              <w:sz w:val="22"/>
            </w:rPr>
            <w:t xml:space="preserve">Witnesses: </w:t>
          </w:r>
          <w:r w:rsidR="003C0606">
            <w:rPr>
              <w:sz w:val="22"/>
            </w:rPr>
            <w:t>Professor</w:t>
          </w:r>
          <w:r w:rsidR="009D2CEA">
            <w:rPr>
              <w:sz w:val="22"/>
            </w:rPr>
            <w:t xml:space="preserve"> </w:t>
          </w:r>
          <w:r w:rsidR="003C0606">
            <w:rPr>
              <w:sz w:val="22"/>
            </w:rPr>
            <w:t>Tim</w:t>
          </w:r>
          <w:r w:rsidR="009D2CEA">
            <w:rPr>
              <w:sz w:val="22"/>
            </w:rPr>
            <w:t xml:space="preserve"> </w:t>
          </w:r>
          <w:r w:rsidR="003C0606">
            <w:rPr>
              <w:sz w:val="22"/>
            </w:rPr>
            <w:t>Lang</w:t>
          </w:r>
          <w:r w:rsidR="009D2CEA">
            <w:rPr>
              <w:sz w:val="22"/>
            </w:rPr>
            <w:t xml:space="preserve"> </w:t>
          </w:r>
          <w:r w:rsidR="003C0606">
            <w:rPr>
              <w:sz w:val="22"/>
            </w:rPr>
            <w:t>and</w:t>
          </w:r>
          <w:r w:rsidR="009D2CEA">
            <w:rPr>
              <w:sz w:val="22"/>
            </w:rPr>
            <w:t xml:space="preserve"> </w:t>
          </w:r>
          <w:r w:rsidRPr="00435B73">
            <w:rPr>
              <w:sz w:val="22"/>
            </w:rPr>
            <w:t>Anna</w:t>
          </w:r>
          <w:r w:rsidR="009D2CEA">
            <w:rPr>
              <w:sz w:val="22"/>
            </w:rPr>
            <w:t xml:space="preserve"> </w:t>
          </w:r>
          <w:r w:rsidRPr="00435B73">
            <w:rPr>
              <w:sz w:val="22"/>
            </w:rPr>
            <w:t>Taylor</w:t>
          </w:r>
          <w:r w:rsidR="003C0606">
            <w:rPr>
              <w:sz w:val="22"/>
            </w:rPr>
            <w:t>.</w:t>
          </w:r>
        </w:p>
      </w:sdtContent>
    </w:sdt>
    <w:p w:rsidR="00CB4707" w:rsidRPr="00435B73" w:rsidP="00CB4707">
      <w:pPr>
        <w:pStyle w:val="Question"/>
      </w:pPr>
      <w:sdt>
        <w:sdtPr>
          <w:alias w:val="Member"/>
          <w:tag w:val="&lt;Member mnisId='4072' dodsId='28723'&gt;"/>
          <w:id w:val="513356287"/>
          <w:placeholder>
            <w:docPart w:val="DefaultPlaceholder_1082065158"/>
          </w:placeholder>
          <w:richText/>
        </w:sdtPr>
        <w:sdtContent>
          <w:r w:rsidRPr="00435B73">
            <w:rPr>
              <w:b/>
            </w:rPr>
            <w:t>Chair:</w:t>
          </w:r>
        </w:sdtContent>
      </w:sdt>
      <w:r w:rsidR="009D2CEA">
        <w:t xml:space="preserve"> </w:t>
      </w:r>
      <w:r w:rsidRPr="00435B73">
        <w:t>Anna,</w:t>
      </w:r>
      <w:r w:rsidR="009D2CEA">
        <w:t xml:space="preserve"> </w:t>
      </w:r>
      <w:r w:rsidRPr="00435B73">
        <w:t>you</w:t>
      </w:r>
      <w:r w:rsidR="009D2CEA">
        <w:t xml:space="preserve"> </w:t>
      </w:r>
      <w:r w:rsidRPr="00435B73">
        <w:t>are</w:t>
      </w:r>
      <w:r w:rsidR="009D2CEA">
        <w:t xml:space="preserve"> </w:t>
      </w:r>
      <w:r w:rsidRPr="00435B73">
        <w:t>an</w:t>
      </w:r>
      <w:r w:rsidR="009D2CEA">
        <w:t xml:space="preserve"> </w:t>
      </w:r>
      <w:r w:rsidRPr="00435B73">
        <w:t>executive</w:t>
      </w:r>
      <w:r w:rsidR="009D2CEA">
        <w:t xml:space="preserve"> </w:t>
      </w:r>
      <w:r w:rsidRPr="00435B73">
        <w:t>director</w:t>
      </w:r>
      <w:r w:rsidR="009D2CEA">
        <w:t xml:space="preserve"> </w:t>
      </w:r>
      <w:r w:rsidRPr="00435B73">
        <w:t>of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Food</w:t>
      </w:r>
      <w:r w:rsidR="009D2CEA">
        <w:t xml:space="preserve"> </w:t>
      </w:r>
      <w:r w:rsidRPr="00435B73">
        <w:t>Foundation.</w:t>
      </w:r>
      <w:r w:rsidR="009D2CEA">
        <w:t xml:space="preserve"> </w:t>
      </w:r>
      <w:r w:rsidRPr="00435B73" w:rsidR="003C0606">
        <w:t>Would</w:t>
      </w:r>
      <w:r w:rsidR="009D2CEA">
        <w:t xml:space="preserve"> </w:t>
      </w:r>
      <w:r w:rsidR="003C0606">
        <w:t>you</w:t>
      </w:r>
      <w:r w:rsidR="009D2CEA">
        <w:t xml:space="preserve"> </w:t>
      </w:r>
      <w:r w:rsidRPr="00435B73">
        <w:t>like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introduce</w:t>
      </w:r>
      <w:r w:rsidR="009D2CEA">
        <w:t xml:space="preserve"> </w:t>
      </w:r>
      <w:r w:rsidRPr="00435B73">
        <w:t>yourself?</w:t>
      </w:r>
    </w:p>
    <w:p w:rsidR="00BA6DE8" w:rsidRPr="00435B73" w:rsidP="00CB4707">
      <w:pPr>
        <w:pStyle w:val="Answer"/>
      </w:pPr>
      <w:sdt>
        <w:sdtPr>
          <w:alias w:val="Witness"/>
          <w:id w:val="679857697"/>
          <w:placeholder>
            <w:docPart w:val="DefaultPlaceholder_1082065158"/>
          </w:placeholder>
          <w:richText/>
        </w:sdtPr>
        <w:sdtContent>
          <w:r w:rsidRPr="00A72569" w:rsidR="00A72569">
            <w:rPr>
              <w:b/>
              <w:i/>
            </w:rPr>
            <w:t>Anna</w:t>
          </w:r>
          <w:r w:rsidR="009D2CEA">
            <w:rPr>
              <w:b/>
              <w:i/>
            </w:rPr>
            <w:t xml:space="preserve"> </w:t>
          </w:r>
          <w:r w:rsidRPr="00A72569" w:rsidR="00A72569">
            <w:rPr>
              <w:b/>
              <w:i/>
            </w:rPr>
            <w:t>Taylor:</w:t>
          </w:r>
          <w:r w:rsidR="009D2CEA">
            <w:rPr>
              <w:b/>
            </w:rPr>
            <w:t xml:space="preserve"> </w:t>
          </w:r>
        </w:sdtContent>
      </w:sdt>
      <w:r w:rsidRPr="00435B73" w:rsidR="00CB4707">
        <w:t>Good</w:t>
      </w:r>
      <w:r w:rsidR="009D2CEA">
        <w:t xml:space="preserve"> </w:t>
      </w:r>
      <w:r w:rsidRPr="00435B73" w:rsidR="00CB4707">
        <w:t>afternoon,</w:t>
      </w:r>
      <w:r w:rsidR="009D2CEA">
        <w:t xml:space="preserve"> </w:t>
      </w:r>
      <w:r w:rsidRPr="00435B73" w:rsidR="00CB4707">
        <w:t>everyone.</w:t>
      </w:r>
      <w:r w:rsidR="009D2CEA">
        <w:t xml:space="preserve"> </w:t>
      </w:r>
      <w:r w:rsidRPr="00435B73" w:rsidR="00CB4707">
        <w:t>I</w:t>
      </w:r>
      <w:r w:rsidR="009D2CEA">
        <w:t xml:space="preserve"> </w:t>
      </w:r>
      <w:r w:rsidRPr="00435B73" w:rsidR="00CB4707">
        <w:t>am</w:t>
      </w:r>
      <w:r w:rsidR="009D2CEA">
        <w:t xml:space="preserve"> </w:t>
      </w:r>
      <w:r w:rsidRPr="00435B73" w:rsidR="00CB4707">
        <w:t>Anna</w:t>
      </w:r>
      <w:r w:rsidR="009D2CEA">
        <w:t xml:space="preserve"> </w:t>
      </w:r>
      <w:r w:rsidRPr="00435B73" w:rsidR="00CB4707">
        <w:t>Taylor.</w:t>
      </w:r>
      <w:r w:rsidR="009D2CEA">
        <w:t xml:space="preserve"> </w:t>
      </w:r>
      <w:r w:rsidRPr="00435B73" w:rsidR="00CB4707">
        <w:t>I</w:t>
      </w:r>
      <w:r w:rsidR="009D2CEA">
        <w:t xml:space="preserve"> </w:t>
      </w:r>
      <w:r w:rsidRPr="00435B73" w:rsidR="00CB4707">
        <w:t>work</w:t>
      </w:r>
      <w:r w:rsidR="009D2CEA">
        <w:t xml:space="preserve"> </w:t>
      </w:r>
      <w:r w:rsidRPr="00435B73" w:rsidR="00CB4707">
        <w:t>f</w:t>
      </w:r>
      <w:r w:rsidRPr="00435B73">
        <w:t>or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Food</w:t>
      </w:r>
      <w:r w:rsidR="009D2CEA">
        <w:t xml:space="preserve"> </w:t>
      </w:r>
      <w:r w:rsidRPr="00435B73">
        <w:t>Foundation.</w:t>
      </w:r>
      <w:r w:rsidR="009D2CEA">
        <w:t xml:space="preserve"> </w:t>
      </w:r>
      <w:r w:rsidRPr="00435B73">
        <w:t>We</w:t>
      </w:r>
      <w:r w:rsidR="009D2CEA">
        <w:t xml:space="preserve"> </w:t>
      </w:r>
      <w:r w:rsidRPr="00435B73">
        <w:t>are</w:t>
      </w:r>
      <w:r w:rsidR="009D2CEA">
        <w:t xml:space="preserve"> </w:t>
      </w:r>
      <w:r w:rsidRPr="00435B73">
        <w:t>a</w:t>
      </w:r>
      <w:r w:rsidR="009D2CEA">
        <w:t xml:space="preserve"> </w:t>
      </w:r>
      <w:r w:rsidRPr="00435B73">
        <w:t>charity</w:t>
      </w:r>
      <w:r w:rsidR="009D2CEA">
        <w:t xml:space="preserve"> </w:t>
      </w:r>
      <w:r w:rsidRPr="00435B73">
        <w:t>working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deliver</w:t>
      </w:r>
      <w:r w:rsidR="009D2CEA">
        <w:t xml:space="preserve"> </w:t>
      </w:r>
      <w:r w:rsidRPr="00435B73">
        <w:t>a</w:t>
      </w:r>
      <w:r w:rsidR="009D2CEA">
        <w:t xml:space="preserve"> </w:t>
      </w:r>
      <w:r w:rsidRPr="00435B73">
        <w:t>sustainable</w:t>
      </w:r>
      <w:r w:rsidR="009D2CEA">
        <w:t xml:space="preserve"> </w:t>
      </w:r>
      <w:r w:rsidRPr="00435B73">
        <w:t>food</w:t>
      </w:r>
      <w:r w:rsidR="009D2CEA">
        <w:t xml:space="preserve"> </w:t>
      </w:r>
      <w:r w:rsidRPr="00435B73">
        <w:t>system</w:t>
      </w:r>
      <w:r w:rsidR="00A72569">
        <w:t>,</w:t>
      </w:r>
      <w:r w:rsidR="009D2CEA">
        <w:t xml:space="preserve"> </w:t>
      </w:r>
      <w:r w:rsidRPr="00435B73">
        <w:t>which</w:t>
      </w:r>
      <w:r w:rsidR="009D2CEA">
        <w:t xml:space="preserve"> </w:t>
      </w:r>
      <w:r w:rsidRPr="00435B73">
        <w:t>delivers</w:t>
      </w:r>
      <w:r w:rsidR="009D2CEA">
        <w:t xml:space="preserve"> </w:t>
      </w:r>
      <w:r w:rsidRPr="00435B73">
        <w:t>health</w:t>
      </w:r>
      <w:r w:rsidR="009D2CEA">
        <w:t xml:space="preserve"> </w:t>
      </w:r>
      <w:r w:rsidRPr="00435B73">
        <w:t>and</w:t>
      </w:r>
      <w:r w:rsidR="009D2CEA">
        <w:t xml:space="preserve"> </w:t>
      </w:r>
      <w:r w:rsidRPr="00435B73">
        <w:t>wellbeing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everyone.</w:t>
      </w:r>
      <w:r w:rsidR="009D2CEA">
        <w:t xml:space="preserve"> </w:t>
      </w:r>
      <w:r w:rsidRPr="00435B73">
        <w:t>We</w:t>
      </w:r>
      <w:r w:rsidR="009D2CEA">
        <w:t xml:space="preserve"> </w:t>
      </w:r>
      <w:r w:rsidRPr="00435B73">
        <w:t>have</w:t>
      </w:r>
      <w:r w:rsidR="009D2CEA">
        <w:t xml:space="preserve"> </w:t>
      </w:r>
      <w:r w:rsidRPr="00435B73">
        <w:t>done</w:t>
      </w:r>
      <w:r w:rsidR="009D2CEA">
        <w:t xml:space="preserve"> </w:t>
      </w:r>
      <w:r w:rsidRPr="00435B73">
        <w:t>a</w:t>
      </w:r>
      <w:r w:rsidR="009D2CEA">
        <w:t xml:space="preserve"> </w:t>
      </w:r>
      <w:r w:rsidRPr="00435B73">
        <w:t>lot</w:t>
      </w:r>
      <w:r w:rsidR="009D2CEA">
        <w:t xml:space="preserve"> </w:t>
      </w:r>
      <w:r w:rsidRPr="00435B73">
        <w:t>of</w:t>
      </w:r>
      <w:r w:rsidR="009D2CEA">
        <w:t xml:space="preserve"> </w:t>
      </w:r>
      <w:r w:rsidRPr="00435B73">
        <w:t>surveying</w:t>
      </w:r>
      <w:r w:rsidR="009D2CEA">
        <w:t xml:space="preserve"> </w:t>
      </w:r>
      <w:r w:rsidRPr="00435B73">
        <w:t>on</w:t>
      </w:r>
      <w:r w:rsidR="009D2CEA">
        <w:t xml:space="preserve"> </w:t>
      </w:r>
      <w:r w:rsidRPr="00435B73">
        <w:t>food</w:t>
      </w:r>
      <w:r w:rsidR="009D2CEA">
        <w:t xml:space="preserve"> </w:t>
      </w:r>
      <w:r w:rsidRPr="00435B73">
        <w:t>insecurity</w:t>
      </w:r>
      <w:r w:rsidR="009D2CEA">
        <w:t xml:space="preserve"> </w:t>
      </w:r>
      <w:r w:rsidRPr="00435B73">
        <w:t>since</w:t>
      </w:r>
      <w:r w:rsidR="009D2CEA">
        <w:t xml:space="preserve"> </w:t>
      </w:r>
      <w:r w:rsidRPr="00435B73">
        <w:t>lockdown.</w:t>
      </w:r>
    </w:p>
    <w:p w:rsidR="00CB4707" w:rsidRPr="00435B73" w:rsidP="00A72569">
      <w:pPr>
        <w:pStyle w:val="Question"/>
        <w:numPr>
          <w:ilvl w:val="0"/>
          <w:numId w:val="0"/>
        </w:numPr>
        <w:ind w:left="794"/>
      </w:pPr>
      <w:sdt>
        <w:sdtPr>
          <w:alias w:val="Member"/>
          <w:tag w:val="&lt;Member mnisId='4072' dodsId='28723'&gt;"/>
          <w:id w:val="593059592"/>
          <w:placeholder>
            <w:docPart w:val="DefaultPlaceholder_1082065158"/>
          </w:placeholder>
          <w:richText/>
        </w:sdtPr>
        <w:sdtContent>
          <w:r w:rsidRPr="00435B73" w:rsidR="00BA6DE8">
            <w:rPr>
              <w:b/>
            </w:rPr>
            <w:t>Chair:</w:t>
          </w:r>
        </w:sdtContent>
      </w:sdt>
      <w:r w:rsidR="009D2CEA">
        <w:t xml:space="preserve"> </w:t>
      </w:r>
      <w:r w:rsidRPr="00435B73" w:rsidR="00BA6DE8">
        <w:t>Then</w:t>
      </w:r>
      <w:r w:rsidR="009D2CEA">
        <w:t xml:space="preserve"> </w:t>
      </w:r>
      <w:r w:rsidR="00A72569">
        <w:t>we</w:t>
      </w:r>
      <w:r w:rsidR="009D2CEA">
        <w:t xml:space="preserve"> </w:t>
      </w:r>
      <w:r w:rsidR="00A72569">
        <w:t>have</w:t>
      </w:r>
      <w:r w:rsidR="009D2CEA">
        <w:t xml:space="preserve"> </w:t>
      </w:r>
      <w:r w:rsidRPr="00435B73" w:rsidR="00BA6DE8">
        <w:t>Professor</w:t>
      </w:r>
      <w:r w:rsidR="009D2CEA">
        <w:t xml:space="preserve"> </w:t>
      </w:r>
      <w:r w:rsidRPr="00435B73" w:rsidR="00BA6DE8">
        <w:t>Tim</w:t>
      </w:r>
      <w:r w:rsidR="009D2CEA">
        <w:t xml:space="preserve"> </w:t>
      </w:r>
      <w:r w:rsidRPr="00435B73" w:rsidR="00BA6DE8">
        <w:t>Lang,</w:t>
      </w:r>
      <w:r w:rsidR="009D2CEA">
        <w:t xml:space="preserve"> </w:t>
      </w:r>
      <w:r w:rsidRPr="00435B73" w:rsidR="00A72569">
        <w:t>professor</w:t>
      </w:r>
      <w:r w:rsidR="009D2CEA">
        <w:t xml:space="preserve"> </w:t>
      </w:r>
      <w:r w:rsidRPr="00435B73" w:rsidR="00A72569">
        <w:t>of</w:t>
      </w:r>
      <w:r w:rsidR="009D2CEA">
        <w:t xml:space="preserve"> </w:t>
      </w:r>
      <w:r w:rsidRPr="00435B73" w:rsidR="00A72569">
        <w:t>food</w:t>
      </w:r>
      <w:r w:rsidR="009D2CEA">
        <w:t xml:space="preserve"> </w:t>
      </w:r>
      <w:r w:rsidRPr="00435B73" w:rsidR="00A72569">
        <w:t>policy</w:t>
      </w:r>
      <w:r w:rsidRPr="00435B73" w:rsidR="00BA6DE8">
        <w:t>,</w:t>
      </w:r>
      <w:r w:rsidR="009D2CEA">
        <w:t xml:space="preserve"> </w:t>
      </w:r>
      <w:r w:rsidRPr="00435B73" w:rsidR="00A72569">
        <w:t>Centre</w:t>
      </w:r>
      <w:r w:rsidR="009D2CEA">
        <w:t xml:space="preserve"> </w:t>
      </w:r>
      <w:r w:rsidRPr="00435B73" w:rsidR="00A72569">
        <w:t>for</w:t>
      </w:r>
      <w:r w:rsidR="009D2CEA">
        <w:t xml:space="preserve"> </w:t>
      </w:r>
      <w:r w:rsidRPr="00435B73" w:rsidR="00A72569">
        <w:t>Food</w:t>
      </w:r>
      <w:r w:rsidR="009D2CEA">
        <w:t xml:space="preserve"> </w:t>
      </w:r>
      <w:r w:rsidRPr="00435B73" w:rsidR="00A72569">
        <w:t>Policy</w:t>
      </w:r>
      <w:r w:rsidRPr="00435B73" w:rsidR="00BA6DE8">
        <w:t>,</w:t>
      </w:r>
      <w:r w:rsidR="009D2CEA">
        <w:t xml:space="preserve"> </w:t>
      </w:r>
      <w:r w:rsidRPr="00435B73" w:rsidR="00BA6DE8">
        <w:t>City</w:t>
      </w:r>
      <w:r w:rsidR="00A72569">
        <w:t>,</w:t>
      </w:r>
      <w:r w:rsidR="009D2CEA">
        <w:t xml:space="preserve"> </w:t>
      </w:r>
      <w:r w:rsidRPr="00435B73" w:rsidR="00BA6DE8">
        <w:t>University</w:t>
      </w:r>
      <w:r w:rsidR="009D2CEA">
        <w:t xml:space="preserve"> </w:t>
      </w:r>
      <w:r w:rsidR="00A72569">
        <w:t>of</w:t>
      </w:r>
      <w:r w:rsidR="009D2CEA">
        <w:t xml:space="preserve"> </w:t>
      </w:r>
      <w:r w:rsidRPr="00435B73" w:rsidR="00BA6DE8">
        <w:t>London.</w:t>
      </w:r>
      <w:r w:rsidR="009D2CEA">
        <w:t xml:space="preserve"> </w:t>
      </w:r>
      <w:r w:rsidRPr="00435B73" w:rsidR="00BA6DE8">
        <w:t>Professor,</w:t>
      </w:r>
      <w:r w:rsidR="009D2CEA">
        <w:t xml:space="preserve"> </w:t>
      </w:r>
      <w:r w:rsidR="00A72569">
        <w:t>give</w:t>
      </w:r>
      <w:r w:rsidR="009D2CEA">
        <w:t xml:space="preserve"> </w:t>
      </w:r>
      <w:r w:rsidR="00A72569">
        <w:t>us</w:t>
      </w:r>
      <w:r w:rsidR="009D2CEA">
        <w:t xml:space="preserve"> </w:t>
      </w:r>
      <w:r w:rsidRPr="00435B73" w:rsidR="00BA6DE8">
        <w:t>a</w:t>
      </w:r>
      <w:r w:rsidR="009D2CEA">
        <w:t xml:space="preserve"> </w:t>
      </w:r>
      <w:r w:rsidRPr="00435B73" w:rsidR="00BA6DE8">
        <w:t>short</w:t>
      </w:r>
      <w:r w:rsidR="009D2CEA">
        <w:t xml:space="preserve"> </w:t>
      </w:r>
      <w:r w:rsidRPr="00435B73" w:rsidR="00BA6DE8">
        <w:t>introduction,</w:t>
      </w:r>
      <w:r w:rsidR="009D2CEA">
        <w:t xml:space="preserve"> </w:t>
      </w:r>
      <w:r w:rsidRPr="00435B73" w:rsidR="00BA6DE8">
        <w:t>please.</w:t>
      </w:r>
    </w:p>
    <w:p w:rsidR="00BA6DE8" w:rsidRPr="00435B73" w:rsidP="00BA6DE8">
      <w:pPr>
        <w:pStyle w:val="Answer"/>
      </w:pPr>
      <w:sdt>
        <w:sdtPr>
          <w:alias w:val="Witness"/>
          <w:id w:val="968017587"/>
          <w:placeholder>
            <w:docPart w:val="DefaultPlaceholder_1082065158"/>
          </w:placeholder>
          <w:richText/>
        </w:sdtPr>
        <w:sdtContent>
          <w:r w:rsidRPr="00A72569" w:rsidR="00A72569">
            <w:rPr>
              <w:b/>
              <w:i/>
            </w:rPr>
            <w:t>Professor</w:t>
          </w:r>
          <w:r w:rsidR="009D2CEA">
            <w:rPr>
              <w:b/>
              <w:i/>
            </w:rPr>
            <w:t xml:space="preserve"> </w:t>
          </w:r>
          <w:r w:rsidRPr="00A72569" w:rsidR="00A72569">
            <w:rPr>
              <w:b/>
              <w:i/>
            </w:rPr>
            <w:t>Lang:</w:t>
          </w:r>
          <w:r w:rsidR="009D2CEA">
            <w:rPr>
              <w:b/>
            </w:rPr>
            <w:t xml:space="preserve"> </w:t>
          </w:r>
        </w:sdtContent>
      </w:sdt>
      <w:r w:rsidRPr="00435B73">
        <w:t>Hello,</w:t>
      </w:r>
      <w:r w:rsidR="009D2CEA">
        <w:t xml:space="preserve"> </w:t>
      </w:r>
      <w:r w:rsidRPr="00435B73">
        <w:t>Chair</w:t>
      </w:r>
      <w:r w:rsidR="009D2CEA">
        <w:t xml:space="preserve"> </w:t>
      </w:r>
      <w:r w:rsidRPr="00435B73">
        <w:t>and</w:t>
      </w:r>
      <w:r w:rsidR="009D2CEA">
        <w:t xml:space="preserve"> </w:t>
      </w:r>
      <w:r w:rsidRPr="00435B73">
        <w:t>members</w:t>
      </w:r>
      <w:r w:rsidR="009D2CEA">
        <w:t xml:space="preserve"> </w:t>
      </w:r>
      <w:r w:rsidRPr="00435B73">
        <w:t>of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Committee.</w:t>
      </w:r>
      <w:r w:rsidR="009D2CEA">
        <w:t xml:space="preserve"> </w:t>
      </w:r>
      <w:r w:rsidRPr="00435B73">
        <w:t>I</w:t>
      </w:r>
      <w:r w:rsidR="009D2CEA">
        <w:t xml:space="preserve"> </w:t>
      </w:r>
      <w:r w:rsidRPr="00435B73">
        <w:t>am</w:t>
      </w:r>
      <w:r w:rsidR="009D2CEA">
        <w:t xml:space="preserve"> </w:t>
      </w:r>
      <w:r w:rsidRPr="00435B73" w:rsidR="00A72569">
        <w:t>professor</w:t>
      </w:r>
      <w:r w:rsidR="009D2CEA">
        <w:t xml:space="preserve"> </w:t>
      </w:r>
      <w:r w:rsidRPr="00435B73" w:rsidR="00A72569">
        <w:t>of</w:t>
      </w:r>
      <w:r w:rsidR="009D2CEA">
        <w:t xml:space="preserve"> </w:t>
      </w:r>
      <w:r w:rsidRPr="00435B73" w:rsidR="00A72569">
        <w:t>food</w:t>
      </w:r>
      <w:r w:rsidR="009D2CEA">
        <w:t xml:space="preserve"> </w:t>
      </w:r>
      <w:r w:rsidRPr="00435B73" w:rsidR="00A72569">
        <w:t>policy</w:t>
      </w:r>
      <w:r w:rsidR="009D2CEA">
        <w:t xml:space="preserve"> </w:t>
      </w:r>
      <w:r w:rsidRPr="00435B73">
        <w:t>at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Centre</w:t>
      </w:r>
      <w:r w:rsidR="009D2CEA">
        <w:t xml:space="preserve"> </w:t>
      </w:r>
      <w:r w:rsidRPr="00435B73">
        <w:t>for</w:t>
      </w:r>
      <w:r w:rsidR="009D2CEA">
        <w:t xml:space="preserve"> </w:t>
      </w:r>
      <w:r w:rsidRPr="00435B73">
        <w:t>Food</w:t>
      </w:r>
      <w:r w:rsidR="009D2CEA">
        <w:t xml:space="preserve"> </w:t>
      </w:r>
      <w:r w:rsidRPr="00435B73">
        <w:t>Policy.</w:t>
      </w:r>
      <w:r w:rsidR="009D2CEA">
        <w:t xml:space="preserve"> </w:t>
      </w:r>
      <w:r w:rsidRPr="00435B73">
        <w:t>I</w:t>
      </w:r>
      <w:r w:rsidR="009D2CEA">
        <w:t xml:space="preserve"> </w:t>
      </w:r>
      <w:r w:rsidRPr="00435B73">
        <w:t>wo</w:t>
      </w:r>
      <w:r w:rsidR="00A72569">
        <w:t>rk</w:t>
      </w:r>
      <w:r w:rsidR="009D2CEA">
        <w:t xml:space="preserve"> </w:t>
      </w:r>
      <w:r w:rsidR="00A72569">
        <w:t>right</w:t>
      </w:r>
      <w:r w:rsidR="009D2CEA">
        <w:t xml:space="preserve"> </w:t>
      </w:r>
      <w:r w:rsidR="00A72569">
        <w:t>across</w:t>
      </w:r>
      <w:r w:rsidR="009D2CEA">
        <w:t xml:space="preserve"> </w:t>
      </w:r>
      <w:r w:rsidR="00A72569">
        <w:t>the</w:t>
      </w:r>
      <w:r w:rsidR="009D2CEA">
        <w:t xml:space="preserve"> </w:t>
      </w:r>
      <w:r w:rsidR="00A72569">
        <w:t>food</w:t>
      </w:r>
      <w:r w:rsidR="009D2CEA">
        <w:t xml:space="preserve"> </w:t>
      </w:r>
      <w:r w:rsidR="00A72569">
        <w:t>system</w:t>
      </w:r>
      <w:r w:rsidR="009D2CEA">
        <w:t xml:space="preserve"> </w:t>
      </w:r>
      <w:r w:rsidRPr="00435B73">
        <w:t>and</w:t>
      </w:r>
      <w:r w:rsidR="009D2CEA">
        <w:t xml:space="preserve"> </w:t>
      </w:r>
      <w:r w:rsidRPr="00435B73">
        <w:t>am</w:t>
      </w:r>
      <w:r w:rsidR="009D2CEA">
        <w:t xml:space="preserve"> </w:t>
      </w:r>
      <w:r w:rsidRPr="00435B73">
        <w:t>particularly</w:t>
      </w:r>
      <w:r w:rsidR="009D2CEA">
        <w:t xml:space="preserve"> </w:t>
      </w:r>
      <w:r w:rsidRPr="00435B73">
        <w:t>troubled</w:t>
      </w:r>
      <w:r w:rsidR="009D2CEA">
        <w:t xml:space="preserve"> </w:t>
      </w:r>
      <w:r w:rsidRPr="00435B73">
        <w:t>by</w:t>
      </w:r>
      <w:r w:rsidR="009D2CEA">
        <w:t xml:space="preserve"> </w:t>
      </w:r>
      <w:r w:rsidRPr="00435B73">
        <w:t>how</w:t>
      </w:r>
      <w:r w:rsidR="009D2CEA">
        <w:t xml:space="preserve"> </w:t>
      </w:r>
      <w:r w:rsidRPr="00435B73">
        <w:t>we</w:t>
      </w:r>
      <w:r w:rsidR="009D2CEA">
        <w:t xml:space="preserve"> </w:t>
      </w:r>
      <w:r w:rsidRPr="00435B73">
        <w:t>are</w:t>
      </w:r>
      <w:r w:rsidR="009D2CEA">
        <w:t xml:space="preserve"> </w:t>
      </w:r>
      <w:r w:rsidRPr="00435B73">
        <w:t>and</w:t>
      </w:r>
      <w:r w:rsidR="009D2CEA">
        <w:t xml:space="preserve"> </w:t>
      </w:r>
      <w:r w:rsidRPr="00435B73">
        <w:t>are</w:t>
      </w:r>
      <w:r w:rsidR="009D2CEA">
        <w:t xml:space="preserve"> </w:t>
      </w:r>
      <w:r w:rsidRPr="00435B73">
        <w:t>not</w:t>
      </w:r>
      <w:r w:rsidR="009D2CEA">
        <w:t xml:space="preserve"> </w:t>
      </w:r>
      <w:r w:rsidRPr="00435B73">
        <w:t>managing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food</w:t>
      </w:r>
      <w:r w:rsidR="009D2CEA">
        <w:t xml:space="preserve"> </w:t>
      </w:r>
      <w:r w:rsidRPr="00435B73">
        <w:t>system</w:t>
      </w:r>
      <w:r w:rsidR="009D2CEA">
        <w:t xml:space="preserve"> </w:t>
      </w:r>
      <w:r w:rsidRPr="00435B73">
        <w:t>in</w:t>
      </w:r>
      <w:r w:rsidR="009D2CEA">
        <w:t xml:space="preserve"> </w:t>
      </w:r>
      <w:r w:rsidR="00135068">
        <w:t>Covid</w:t>
      </w:r>
      <w:r w:rsidRPr="00435B73">
        <w:t>-19.</w:t>
      </w:r>
      <w:r w:rsidR="009D2CEA">
        <w:t xml:space="preserve"> </w:t>
      </w:r>
      <w:r w:rsidRPr="00435B73">
        <w:t>Thank</w:t>
      </w:r>
      <w:r w:rsidR="009D2CEA">
        <w:t xml:space="preserve"> </w:t>
      </w:r>
      <w:r w:rsidRPr="00435B73">
        <w:t>you</w:t>
      </w:r>
      <w:r w:rsidR="009D2CEA">
        <w:t xml:space="preserve"> </w:t>
      </w:r>
      <w:r w:rsidRPr="00435B73">
        <w:t>for</w:t>
      </w:r>
      <w:r w:rsidR="009D2CEA">
        <w:t xml:space="preserve"> </w:t>
      </w:r>
      <w:r w:rsidRPr="00435B73">
        <w:t>inviting</w:t>
      </w:r>
      <w:r w:rsidR="009D2CEA">
        <w:t xml:space="preserve"> </w:t>
      </w:r>
      <w:r w:rsidRPr="00435B73">
        <w:t>me.</w:t>
      </w:r>
    </w:p>
    <w:p w:rsidR="00BA6DE8" w:rsidRPr="00435B73" w:rsidP="00BA6DE8">
      <w:pPr>
        <w:pStyle w:val="Question"/>
      </w:pPr>
      <w:sdt>
        <w:sdtPr>
          <w:alias w:val="Member"/>
          <w:tag w:val="&lt;Member mnisId='4072' dodsId='28723'&gt;"/>
          <w:id w:val="736522199"/>
          <w:placeholder>
            <w:docPart w:val="DefaultPlaceholder_1082065158"/>
          </w:placeholder>
          <w:richText/>
        </w:sdtPr>
        <w:sdtContent>
          <w:r w:rsidRPr="00435B73">
            <w:rPr>
              <w:b/>
            </w:rPr>
            <w:t>Chair:</w:t>
          </w:r>
        </w:sdtContent>
      </w:sdt>
      <w:r w:rsidR="009D2CEA">
        <w:t xml:space="preserve"> </w:t>
      </w:r>
      <w:r w:rsidRPr="00435B73">
        <w:t>Welcome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you</w:t>
      </w:r>
      <w:r w:rsidR="009D2CEA">
        <w:t xml:space="preserve"> </w:t>
      </w:r>
      <w:r w:rsidRPr="00435B73">
        <w:t>both.</w:t>
      </w:r>
      <w:r w:rsidR="009D2CEA">
        <w:t xml:space="preserve"> </w:t>
      </w:r>
      <w:r w:rsidRPr="00435B73">
        <w:t>I</w:t>
      </w:r>
      <w:r w:rsidR="009D2CEA">
        <w:t xml:space="preserve"> </w:t>
      </w:r>
      <w:r w:rsidRPr="00435B73">
        <w:t>am</w:t>
      </w:r>
      <w:r w:rsidR="009D2CEA">
        <w:t xml:space="preserve"> </w:t>
      </w:r>
      <w:r w:rsidRPr="00435B73">
        <w:t>going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start</w:t>
      </w:r>
      <w:r w:rsidR="009D2CEA">
        <w:t xml:space="preserve"> </w:t>
      </w:r>
      <w:r w:rsidRPr="00435B73">
        <w:t>off</w:t>
      </w:r>
      <w:r w:rsidR="009D2CEA">
        <w:t xml:space="preserve"> </w:t>
      </w:r>
      <w:r w:rsidRPr="00435B73">
        <w:t>with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first</w:t>
      </w:r>
      <w:r w:rsidR="009D2CEA">
        <w:t xml:space="preserve"> </w:t>
      </w:r>
      <w:r w:rsidRPr="00435B73">
        <w:t>question</w:t>
      </w:r>
      <w:r w:rsidR="00A72569">
        <w:t>.</w:t>
      </w:r>
      <w:r w:rsidR="009D2CEA">
        <w:t xml:space="preserve"> </w:t>
      </w:r>
      <w:r w:rsidRPr="00435B73" w:rsidR="00A72569">
        <w:t>How</w:t>
      </w:r>
      <w:r w:rsidR="009D2CEA">
        <w:t xml:space="preserve"> </w:t>
      </w:r>
      <w:r w:rsidRPr="00435B73">
        <w:t>prepared</w:t>
      </w:r>
      <w:r w:rsidR="009D2CEA">
        <w:t xml:space="preserve"> </w:t>
      </w:r>
      <w:r w:rsidR="00A72569">
        <w:t>were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Government</w:t>
      </w:r>
      <w:r w:rsidR="009D2CEA">
        <w:t xml:space="preserve"> </w:t>
      </w:r>
      <w:r w:rsidRPr="00435B73">
        <w:t>for</w:t>
      </w:r>
      <w:r w:rsidR="009D2CEA">
        <w:t xml:space="preserve"> </w:t>
      </w:r>
      <w:r w:rsidRPr="00435B73">
        <w:t>disruption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food</w:t>
      </w:r>
      <w:r w:rsidR="009D2CEA">
        <w:t xml:space="preserve"> </w:t>
      </w:r>
      <w:r w:rsidRPr="00435B73">
        <w:t>supply</w:t>
      </w:r>
      <w:r w:rsidR="009D2CEA">
        <w:t xml:space="preserve"> </w:t>
      </w:r>
      <w:r w:rsidRPr="00435B73">
        <w:t>chains</w:t>
      </w:r>
      <w:r w:rsidR="009D2CEA">
        <w:t xml:space="preserve"> </w:t>
      </w:r>
      <w:r w:rsidRPr="00435B73">
        <w:t>caused</w:t>
      </w:r>
      <w:r w:rsidR="009D2CEA">
        <w:t xml:space="preserve"> </w:t>
      </w:r>
      <w:r w:rsidRPr="00435B73">
        <w:t>by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pandemic?</w:t>
      </w:r>
      <w:r w:rsidR="009D2CEA">
        <w:t xml:space="preserve"> </w:t>
      </w:r>
    </w:p>
    <w:p w:rsidR="00966688" w:rsidRPr="00435B73" w:rsidP="00BA6DE8">
      <w:pPr>
        <w:pStyle w:val="Answer"/>
      </w:pPr>
      <w:sdt>
        <w:sdtPr>
          <w:alias w:val="Witness"/>
          <w:id w:val="-1231990858"/>
          <w:placeholder>
            <w:docPart w:val="DefaultPlaceholder_1082065158"/>
          </w:placeholder>
          <w:richText/>
        </w:sdtPr>
        <w:sdtContent>
          <w:r w:rsidRPr="00A72569" w:rsidR="00A72569">
            <w:rPr>
              <w:b/>
              <w:i/>
            </w:rPr>
            <w:t>Professor</w:t>
          </w:r>
          <w:r w:rsidR="009D2CEA">
            <w:rPr>
              <w:b/>
              <w:i/>
            </w:rPr>
            <w:t xml:space="preserve"> </w:t>
          </w:r>
          <w:r w:rsidRPr="00A72569" w:rsidR="00A72569">
            <w:rPr>
              <w:b/>
              <w:i/>
            </w:rPr>
            <w:t>Lang:</w:t>
          </w:r>
          <w:r w:rsidR="009D2CEA">
            <w:rPr>
              <w:b/>
            </w:rPr>
            <w:t xml:space="preserve"> </w:t>
          </w:r>
        </w:sdtContent>
      </w:sdt>
      <w:r w:rsidRPr="00435B73" w:rsidR="00BA6DE8">
        <w:t>At</w:t>
      </w:r>
      <w:r w:rsidR="009D2CEA">
        <w:t xml:space="preserve"> </w:t>
      </w:r>
      <w:r w:rsidRPr="00435B73" w:rsidR="00BA6DE8">
        <w:t>one</w:t>
      </w:r>
      <w:r w:rsidR="009D2CEA">
        <w:t xml:space="preserve"> </w:t>
      </w:r>
      <w:r w:rsidRPr="00435B73" w:rsidR="00BA6DE8">
        <w:t>level,</w:t>
      </w:r>
      <w:r w:rsidR="009D2CEA">
        <w:t xml:space="preserve"> </w:t>
      </w:r>
      <w:r w:rsidRPr="00435B73" w:rsidR="00BA6DE8">
        <w:t>as</w:t>
      </w:r>
      <w:r w:rsidR="009D2CEA">
        <w:t xml:space="preserve"> </w:t>
      </w:r>
      <w:r w:rsidRPr="00435B73" w:rsidR="00BA6DE8">
        <w:t>we</w:t>
      </w:r>
      <w:r w:rsidR="009D2CEA">
        <w:t xml:space="preserve"> </w:t>
      </w:r>
      <w:r w:rsidRPr="00435B73" w:rsidR="00BA6DE8">
        <w:t>heard</w:t>
      </w:r>
      <w:r w:rsidR="009D2CEA">
        <w:t xml:space="preserve"> </w:t>
      </w:r>
      <w:r w:rsidRPr="00435B73" w:rsidR="00BA6DE8">
        <w:t>from</w:t>
      </w:r>
      <w:r w:rsidR="009D2CEA">
        <w:t xml:space="preserve"> </w:t>
      </w:r>
      <w:r w:rsidRPr="00435B73" w:rsidR="00BA6DE8">
        <w:t>the</w:t>
      </w:r>
      <w:r w:rsidR="009D2CEA">
        <w:t xml:space="preserve"> </w:t>
      </w:r>
      <w:r w:rsidRPr="00435B73" w:rsidR="00BA6DE8">
        <w:t>previous</w:t>
      </w:r>
      <w:r w:rsidR="009D2CEA">
        <w:t xml:space="preserve"> </w:t>
      </w:r>
      <w:r w:rsidRPr="00435B73" w:rsidR="00BA6DE8">
        <w:t>two</w:t>
      </w:r>
      <w:r w:rsidR="009D2CEA">
        <w:t xml:space="preserve"> </w:t>
      </w:r>
      <w:r w:rsidRPr="00435B73" w:rsidR="00BA6DE8">
        <w:t>witnesses,</w:t>
      </w:r>
      <w:r w:rsidR="009D2CEA">
        <w:t xml:space="preserve"> </w:t>
      </w:r>
      <w:r w:rsidRPr="00435B73" w:rsidR="00BA6DE8">
        <w:t>Kate</w:t>
      </w:r>
      <w:r w:rsidR="009D2CEA">
        <w:t xml:space="preserve"> </w:t>
      </w:r>
      <w:r w:rsidR="00135068">
        <w:t>Nicholls</w:t>
      </w:r>
      <w:r w:rsidR="009D2CEA">
        <w:t xml:space="preserve"> </w:t>
      </w:r>
      <w:r w:rsidRPr="00435B73" w:rsidR="00BA6DE8">
        <w:t>and</w:t>
      </w:r>
      <w:r w:rsidR="009D2CEA">
        <w:t xml:space="preserve"> </w:t>
      </w:r>
      <w:r w:rsidRPr="00435B73" w:rsidR="00BA6DE8">
        <w:t>Andrew</w:t>
      </w:r>
      <w:r w:rsidR="009D2CEA">
        <w:t xml:space="preserve"> </w:t>
      </w:r>
      <w:r w:rsidRPr="00435B73" w:rsidR="00BA6DE8">
        <w:t>Kenny,</w:t>
      </w:r>
      <w:r w:rsidR="009D2CEA">
        <w:t xml:space="preserve"> </w:t>
      </w:r>
      <w:r w:rsidR="00F8085D">
        <w:t>there</w:t>
      </w:r>
      <w:r w:rsidR="009D2CEA">
        <w:t xml:space="preserve"> </w:t>
      </w:r>
      <w:r w:rsidR="00F8085D">
        <w:t>was</w:t>
      </w:r>
      <w:r w:rsidR="009D2CEA">
        <w:t xml:space="preserve"> </w:t>
      </w:r>
      <w:r w:rsidRPr="00435B73" w:rsidR="00BA6DE8">
        <w:t>a</w:t>
      </w:r>
      <w:r w:rsidR="009D2CEA">
        <w:t xml:space="preserve"> </w:t>
      </w:r>
      <w:r w:rsidRPr="00435B73" w:rsidR="00BA6DE8">
        <w:t>period</w:t>
      </w:r>
      <w:r w:rsidR="009D2CEA">
        <w:t xml:space="preserve"> </w:t>
      </w:r>
      <w:r w:rsidRPr="00435B73" w:rsidR="00BA6DE8">
        <w:t>of</w:t>
      </w:r>
      <w:r w:rsidR="009D2CEA">
        <w:t xml:space="preserve"> </w:t>
      </w:r>
      <w:r w:rsidRPr="00435B73" w:rsidR="00BA6DE8">
        <w:t>disruption</w:t>
      </w:r>
      <w:r w:rsidR="009D2CEA">
        <w:t xml:space="preserve"> </w:t>
      </w:r>
      <w:r w:rsidRPr="00435B73" w:rsidR="00BA6DE8">
        <w:t>and</w:t>
      </w:r>
      <w:r w:rsidR="009D2CEA">
        <w:t xml:space="preserve"> </w:t>
      </w:r>
      <w:r w:rsidRPr="00435B73" w:rsidR="00BA6DE8">
        <w:t>discombobulation</w:t>
      </w:r>
      <w:r w:rsidR="009D2CEA">
        <w:t xml:space="preserve"> </w:t>
      </w:r>
      <w:r w:rsidRPr="00435B73" w:rsidR="00BA6DE8">
        <w:t>in</w:t>
      </w:r>
      <w:r w:rsidR="009D2CEA">
        <w:t xml:space="preserve"> </w:t>
      </w:r>
      <w:r w:rsidRPr="00435B73" w:rsidR="00BA6DE8">
        <w:t>the</w:t>
      </w:r>
      <w:r w:rsidR="009D2CEA">
        <w:t xml:space="preserve"> </w:t>
      </w:r>
      <w:r w:rsidRPr="00435B73" w:rsidR="00BA6DE8">
        <w:t>food</w:t>
      </w:r>
      <w:r w:rsidR="009D2CEA">
        <w:t xml:space="preserve"> </w:t>
      </w:r>
      <w:r w:rsidRPr="00435B73" w:rsidR="00BA6DE8">
        <w:t>service</w:t>
      </w:r>
      <w:r w:rsidR="009D2CEA">
        <w:t xml:space="preserve"> </w:t>
      </w:r>
      <w:r w:rsidRPr="00435B73" w:rsidR="00BA6DE8">
        <w:t>sector</w:t>
      </w:r>
      <w:r w:rsidR="009D2CEA">
        <w:t xml:space="preserve"> </w:t>
      </w:r>
      <w:r w:rsidRPr="00435B73" w:rsidR="00BA6DE8">
        <w:t>when</w:t>
      </w:r>
      <w:r w:rsidR="009D2CEA">
        <w:t xml:space="preserve"> </w:t>
      </w:r>
      <w:r w:rsidRPr="00435B73" w:rsidR="00BA6DE8">
        <w:t>it</w:t>
      </w:r>
      <w:r w:rsidR="009D2CEA">
        <w:t xml:space="preserve"> </w:t>
      </w:r>
      <w:r w:rsidRPr="00435B73" w:rsidR="00BA6DE8">
        <w:t>was</w:t>
      </w:r>
      <w:r w:rsidR="009D2CEA">
        <w:t xml:space="preserve"> </w:t>
      </w:r>
      <w:r w:rsidRPr="00435B73" w:rsidR="00BA6DE8">
        <w:t>closed</w:t>
      </w:r>
      <w:r w:rsidR="009D2CEA">
        <w:t xml:space="preserve"> </w:t>
      </w:r>
      <w:r w:rsidRPr="00435B73" w:rsidR="00BA6DE8">
        <w:t>down.</w:t>
      </w:r>
      <w:r w:rsidR="009D2CEA">
        <w:t xml:space="preserve"> </w:t>
      </w:r>
      <w:r w:rsidRPr="00435B73" w:rsidR="00BA6DE8">
        <w:t>As</w:t>
      </w:r>
      <w:r w:rsidR="009D2CEA">
        <w:t xml:space="preserve"> </w:t>
      </w:r>
      <w:r w:rsidRPr="00435B73" w:rsidR="00BA6DE8">
        <w:t>they</w:t>
      </w:r>
      <w:r w:rsidR="009D2CEA">
        <w:t xml:space="preserve"> </w:t>
      </w:r>
      <w:r w:rsidRPr="00435B73" w:rsidR="00BA6DE8">
        <w:t>were</w:t>
      </w:r>
      <w:r w:rsidR="009D2CEA">
        <w:t xml:space="preserve"> </w:t>
      </w:r>
      <w:r w:rsidRPr="00435B73" w:rsidR="00BA6DE8">
        <w:t>rightly</w:t>
      </w:r>
      <w:r w:rsidR="009D2CEA">
        <w:t xml:space="preserve"> </w:t>
      </w:r>
      <w:r w:rsidRPr="00435B73" w:rsidR="00BA6DE8">
        <w:t>saying,</w:t>
      </w:r>
      <w:r w:rsidR="009D2CEA">
        <w:t xml:space="preserve"> </w:t>
      </w:r>
      <w:r w:rsidRPr="00435B73" w:rsidR="00BA6DE8">
        <w:t>the</w:t>
      </w:r>
      <w:r w:rsidR="009D2CEA">
        <w:t xml:space="preserve"> </w:t>
      </w:r>
      <w:r w:rsidRPr="00435B73" w:rsidR="00BA6DE8">
        <w:t>run</w:t>
      </w:r>
      <w:r w:rsidR="00F8085D">
        <w:t>-</w:t>
      </w:r>
      <w:r w:rsidRPr="00435B73" w:rsidR="00BA6DE8">
        <w:t>up</w:t>
      </w:r>
      <w:r w:rsidR="009D2CEA">
        <w:t xml:space="preserve"> </w:t>
      </w:r>
      <w:r w:rsidRPr="00435B73" w:rsidR="00BA6DE8">
        <w:t>to</w:t>
      </w:r>
      <w:r w:rsidR="009D2CEA">
        <w:t xml:space="preserve"> </w:t>
      </w:r>
      <w:r w:rsidRPr="00435B73" w:rsidR="00BA6DE8">
        <w:t>the</w:t>
      </w:r>
      <w:r w:rsidR="009D2CEA">
        <w:t xml:space="preserve"> </w:t>
      </w:r>
      <w:r w:rsidRPr="00435B73" w:rsidR="00BA6DE8">
        <w:t>official</w:t>
      </w:r>
      <w:r w:rsidR="009D2CEA">
        <w:t xml:space="preserve"> </w:t>
      </w:r>
      <w:r w:rsidRPr="00435B73" w:rsidR="00435B73">
        <w:t>closedown</w:t>
      </w:r>
      <w:r w:rsidR="009D2CEA">
        <w:t xml:space="preserve"> </w:t>
      </w:r>
      <w:r w:rsidRPr="00435B73" w:rsidR="00BA6DE8">
        <w:t>sent</w:t>
      </w:r>
      <w:r w:rsidR="009D2CEA">
        <w:t xml:space="preserve"> </w:t>
      </w:r>
      <w:r w:rsidRPr="00435B73" w:rsidR="00BA6DE8">
        <w:t>signals</w:t>
      </w:r>
      <w:r w:rsidR="009D2CEA">
        <w:t xml:space="preserve"> </w:t>
      </w:r>
      <w:r w:rsidRPr="00435B73" w:rsidR="00BA6DE8">
        <w:t>to</w:t>
      </w:r>
      <w:r w:rsidR="009D2CEA">
        <w:t xml:space="preserve"> </w:t>
      </w:r>
      <w:r w:rsidRPr="00435B73" w:rsidR="00BA6DE8">
        <w:t>the</w:t>
      </w:r>
      <w:r w:rsidR="009D2CEA">
        <w:t xml:space="preserve"> </w:t>
      </w:r>
      <w:r w:rsidRPr="00435B73" w:rsidR="00BA6DE8">
        <w:t>public</w:t>
      </w:r>
      <w:r w:rsidR="009D2CEA">
        <w:t xml:space="preserve"> </w:t>
      </w:r>
      <w:r w:rsidRPr="00435B73" w:rsidR="00BA6DE8">
        <w:t>to</w:t>
      </w:r>
      <w:r w:rsidR="009D2CEA">
        <w:t xml:space="preserve"> </w:t>
      </w:r>
      <w:r w:rsidRPr="00435B73" w:rsidR="00BA6DE8">
        <w:t>start</w:t>
      </w:r>
      <w:r w:rsidR="009D2CEA">
        <w:t xml:space="preserve"> </w:t>
      </w:r>
      <w:r w:rsidRPr="00435B73">
        <w:t>stockpiling,</w:t>
      </w:r>
      <w:r w:rsidR="009D2CEA">
        <w:t xml:space="preserve"> </w:t>
      </w:r>
      <w:r w:rsidRPr="00435B73">
        <w:t>acting</w:t>
      </w:r>
      <w:r w:rsidR="009D2CEA">
        <w:t xml:space="preserve"> </w:t>
      </w:r>
      <w:r w:rsidRPr="00435B73">
        <w:t>differently</w:t>
      </w:r>
      <w:r w:rsidR="009D2CEA">
        <w:t xml:space="preserve"> </w:t>
      </w:r>
      <w:r w:rsidR="00F8085D">
        <w:t>and</w:t>
      </w:r>
      <w:r w:rsidR="009D2CEA">
        <w:t xml:space="preserve"> </w:t>
      </w:r>
      <w:r w:rsidRPr="00435B73">
        <w:t>preparing</w:t>
      </w:r>
      <w:r w:rsidR="009D2CEA">
        <w:t xml:space="preserve"> </w:t>
      </w:r>
      <w:r w:rsidRPr="00435B73">
        <w:t>for</w:t>
      </w:r>
      <w:r w:rsidR="009D2CEA">
        <w:t xml:space="preserve"> </w:t>
      </w:r>
      <w:r w:rsidRPr="00435B73">
        <w:t>some</w:t>
      </w:r>
      <w:r w:rsidR="009D2CEA">
        <w:t xml:space="preserve"> </w:t>
      </w:r>
      <w:r w:rsidRPr="00435B73">
        <w:t>emergency.</w:t>
      </w:r>
      <w:r w:rsidR="009D2CEA">
        <w:t xml:space="preserve"> </w:t>
      </w:r>
      <w:r w:rsidRPr="00435B73">
        <w:t>This</w:t>
      </w:r>
      <w:r w:rsidR="009D2CEA">
        <w:t xml:space="preserve"> </w:t>
      </w:r>
      <w:r w:rsidRPr="00435B73">
        <w:t>troubled</w:t>
      </w:r>
      <w:r w:rsidR="009D2CEA">
        <w:t xml:space="preserve"> </w:t>
      </w:r>
      <w:r w:rsidRPr="00435B73">
        <w:t>me.</w:t>
      </w:r>
      <w:r w:rsidR="009D2CEA">
        <w:t xml:space="preserve"> </w:t>
      </w:r>
    </w:p>
    <w:p w:rsidR="00E43B5E" w:rsidRPr="00435B73" w:rsidP="00BA6DE8">
      <w:pPr>
        <w:pStyle w:val="Answer"/>
      </w:pPr>
      <w:r w:rsidRPr="00435B73">
        <w:t>We</w:t>
      </w:r>
      <w:r w:rsidR="009D2CEA">
        <w:t xml:space="preserve"> </w:t>
      </w:r>
      <w:r w:rsidRPr="00435B73">
        <w:t>ought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be</w:t>
      </w:r>
      <w:r w:rsidR="009D2CEA">
        <w:t xml:space="preserve"> </w:t>
      </w:r>
      <w:r w:rsidRPr="00435B73">
        <w:t>a</w:t>
      </w:r>
      <w:r w:rsidR="009D2CEA">
        <w:t xml:space="preserve"> </w:t>
      </w:r>
      <w:r w:rsidRPr="00435B73">
        <w:t>country</w:t>
      </w:r>
      <w:r w:rsidR="009D2CEA">
        <w:t xml:space="preserve"> </w:t>
      </w:r>
      <w:r w:rsidR="00F8085D">
        <w:t>that</w:t>
      </w:r>
      <w:r w:rsidR="009D2CEA">
        <w:t xml:space="preserve"> </w:t>
      </w:r>
      <w:r w:rsidR="00F8085D">
        <w:t>is</w:t>
      </w:r>
      <w:r w:rsidR="009D2CEA">
        <w:t xml:space="preserve"> </w:t>
      </w:r>
      <w:r w:rsidRPr="00435B73">
        <w:t>incredibly</w:t>
      </w:r>
      <w:r w:rsidR="009D2CEA">
        <w:t xml:space="preserve"> </w:t>
      </w:r>
      <w:r w:rsidRPr="00435B73">
        <w:t>well</w:t>
      </w:r>
      <w:r w:rsidR="009D2CEA">
        <w:t xml:space="preserve"> </w:t>
      </w:r>
      <w:r w:rsidRPr="00435B73">
        <w:t>prepared.</w:t>
      </w:r>
      <w:r w:rsidR="009D2CEA">
        <w:t xml:space="preserve"> </w:t>
      </w:r>
      <w:r w:rsidRPr="00435B73">
        <w:t>Barry</w:t>
      </w:r>
      <w:r w:rsidR="009D2CEA">
        <w:t xml:space="preserve"> </w:t>
      </w:r>
      <w:r w:rsidRPr="00435B73">
        <w:t>Gardiner</w:t>
      </w:r>
      <w:r w:rsidR="009D2CEA">
        <w:t xml:space="preserve"> </w:t>
      </w:r>
      <w:r w:rsidRPr="00435B73">
        <w:t>might</w:t>
      </w:r>
      <w:r w:rsidR="009D2CEA">
        <w:t xml:space="preserve"> </w:t>
      </w:r>
      <w:r w:rsidRPr="00435B73">
        <w:t>remember</w:t>
      </w:r>
      <w:r w:rsidR="009D2CEA">
        <w:t xml:space="preserve"> </w:t>
      </w:r>
      <w:r w:rsidRPr="00435B73">
        <w:t>when</w:t>
      </w:r>
      <w:r w:rsidR="009D2CEA">
        <w:t xml:space="preserve"> </w:t>
      </w:r>
      <w:r w:rsidRPr="00435B73">
        <w:t>Labour</w:t>
      </w:r>
      <w:r w:rsidR="009D2CEA">
        <w:t xml:space="preserve"> </w:t>
      </w:r>
      <w:r w:rsidRPr="00435B73">
        <w:t>was</w:t>
      </w:r>
      <w:r w:rsidR="009D2CEA">
        <w:t xml:space="preserve"> </w:t>
      </w:r>
      <w:r w:rsidRPr="00435B73">
        <w:t>in</w:t>
      </w:r>
      <w:r w:rsidR="009D2CEA">
        <w:t xml:space="preserve"> </w:t>
      </w:r>
      <w:r w:rsidRPr="00435B73">
        <w:t>power</w:t>
      </w:r>
      <w:r w:rsidR="009D2CEA">
        <w:t xml:space="preserve"> </w:t>
      </w:r>
      <w:r w:rsidRPr="00435B73">
        <w:t>with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milk</w:t>
      </w:r>
      <w:r w:rsidR="009D2CEA">
        <w:t xml:space="preserve"> </w:t>
      </w:r>
      <w:r w:rsidRPr="00435B73">
        <w:t>lorry</w:t>
      </w:r>
      <w:r w:rsidR="009D2CEA">
        <w:t xml:space="preserve"> </w:t>
      </w:r>
      <w:r w:rsidRPr="00435B73">
        <w:t>blockade</w:t>
      </w:r>
      <w:r w:rsidR="009D2CEA">
        <w:t xml:space="preserve"> </w:t>
      </w:r>
      <w:r w:rsidRPr="00435B73">
        <w:t>in</w:t>
      </w:r>
      <w:r w:rsidR="009D2CEA">
        <w:t xml:space="preserve"> </w:t>
      </w:r>
      <w:r w:rsidRPr="00435B73">
        <w:t>1999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2001.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Labour</w:t>
      </w:r>
      <w:r w:rsidR="009D2CEA">
        <w:t xml:space="preserve"> </w:t>
      </w:r>
      <w:r w:rsidRPr="00435B73">
        <w:t>Government</w:t>
      </w:r>
      <w:r w:rsidR="009D2CEA">
        <w:t xml:space="preserve"> </w:t>
      </w:r>
      <w:r w:rsidRPr="00435B73">
        <w:t>created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Civil</w:t>
      </w:r>
      <w:r w:rsidR="009D2CEA">
        <w:t xml:space="preserve"> </w:t>
      </w:r>
      <w:r w:rsidRPr="00435B73">
        <w:t>Contingencies</w:t>
      </w:r>
      <w:r w:rsidR="009D2CEA">
        <w:t xml:space="preserve"> </w:t>
      </w:r>
      <w:r w:rsidRPr="00435B73">
        <w:t>Act</w:t>
      </w:r>
      <w:r w:rsidR="009D2CEA">
        <w:t xml:space="preserve"> </w:t>
      </w:r>
      <w:r w:rsidRPr="00435B73">
        <w:t>2004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prepare</w:t>
      </w:r>
      <w:r w:rsidR="009D2CEA">
        <w:t xml:space="preserve"> </w:t>
      </w:r>
      <w:r w:rsidR="00F8085D">
        <w:t>exactly</w:t>
      </w:r>
      <w:r w:rsidR="009D2CEA">
        <w:t xml:space="preserve"> </w:t>
      </w:r>
      <w:r w:rsidR="00F8085D">
        <w:t>these</w:t>
      </w:r>
      <w:r w:rsidR="009D2CEA">
        <w:t xml:space="preserve"> </w:t>
      </w:r>
      <w:r w:rsidR="00F8085D">
        <w:t>systems,</w:t>
      </w:r>
      <w:r w:rsidR="009D2CEA">
        <w:t xml:space="preserve"> </w:t>
      </w:r>
      <w:r w:rsidR="00F8085D">
        <w:t>creating</w:t>
      </w:r>
      <w:r w:rsidR="009D2CEA">
        <w:t xml:space="preserve"> </w:t>
      </w:r>
      <w:r w:rsidRPr="00435B73">
        <w:t>local</w:t>
      </w:r>
      <w:r w:rsidR="009D2CEA">
        <w:t xml:space="preserve"> </w:t>
      </w:r>
      <w:r w:rsidRPr="00435B73">
        <w:t>resilience</w:t>
      </w:r>
      <w:r w:rsidR="009D2CEA">
        <w:t xml:space="preserve"> </w:t>
      </w:r>
      <w:r w:rsidRPr="00435B73">
        <w:t>forums.</w:t>
      </w:r>
      <w:r w:rsidR="009D2CEA">
        <w:t xml:space="preserve"> </w:t>
      </w:r>
      <w:r w:rsidRPr="00435B73">
        <w:t>I</w:t>
      </w:r>
      <w:r w:rsidR="009D2CEA">
        <w:t xml:space="preserve"> </w:t>
      </w:r>
      <w:r w:rsidRPr="00435B73">
        <w:t>declare</w:t>
      </w:r>
      <w:r w:rsidR="009D2CEA">
        <w:t xml:space="preserve"> </w:t>
      </w:r>
      <w:r w:rsidRPr="00435B73">
        <w:t>an</w:t>
      </w:r>
      <w:r w:rsidR="009D2CEA">
        <w:t xml:space="preserve"> </w:t>
      </w:r>
      <w:r w:rsidRPr="00435B73">
        <w:t>interest</w:t>
      </w:r>
      <w:r w:rsidRPr="00435B73">
        <w:t>: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only</w:t>
      </w:r>
      <w:r w:rsidR="009D2CEA">
        <w:t xml:space="preserve"> </w:t>
      </w:r>
      <w:r w:rsidRPr="00435B73">
        <w:t>official</w:t>
      </w:r>
      <w:r w:rsidR="009D2CEA">
        <w:t xml:space="preserve"> </w:t>
      </w:r>
      <w:r w:rsidRPr="00435B73">
        <w:t>body</w:t>
      </w:r>
      <w:r w:rsidR="009D2CEA">
        <w:t xml:space="preserve"> </w:t>
      </w:r>
      <w:r w:rsidRPr="00435B73">
        <w:t>I</w:t>
      </w:r>
      <w:r w:rsidR="009D2CEA">
        <w:t xml:space="preserve"> </w:t>
      </w:r>
      <w:r w:rsidRPr="00435B73">
        <w:t>am</w:t>
      </w:r>
      <w:r w:rsidR="009D2CEA">
        <w:t xml:space="preserve"> </w:t>
      </w:r>
      <w:r w:rsidRPr="00435B73">
        <w:t>on</w:t>
      </w:r>
      <w:r w:rsidR="009D2CEA">
        <w:t xml:space="preserve"> </w:t>
      </w:r>
      <w:r w:rsidRPr="00435B73">
        <w:t>at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moment</w:t>
      </w:r>
      <w:r w:rsidR="009D2CEA">
        <w:t xml:space="preserve"> </w:t>
      </w:r>
      <w:r w:rsidRPr="00435B73">
        <w:t>is</w:t>
      </w:r>
      <w:r w:rsidR="009D2CEA">
        <w:t xml:space="preserve"> </w:t>
      </w:r>
      <w:r w:rsidR="00F8085D">
        <w:t>as</w:t>
      </w:r>
      <w:r w:rsidR="009D2CEA">
        <w:t xml:space="preserve"> </w:t>
      </w:r>
      <w:r w:rsidRPr="00435B73">
        <w:t>a</w:t>
      </w:r>
      <w:r w:rsidR="009D2CEA">
        <w:t xml:space="preserve"> </w:t>
      </w:r>
      <w:r w:rsidRPr="00435B73">
        <w:t>member</w:t>
      </w:r>
      <w:r w:rsidR="009D2CEA">
        <w:t xml:space="preserve"> </w:t>
      </w:r>
      <w:r w:rsidRPr="00435B73">
        <w:t>of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Mayor</w:t>
      </w:r>
      <w:r w:rsidR="009D2CEA">
        <w:t xml:space="preserve"> </w:t>
      </w:r>
      <w:r w:rsidRPr="00435B73">
        <w:t>of</w:t>
      </w:r>
      <w:r w:rsidR="009D2CEA">
        <w:t xml:space="preserve"> </w:t>
      </w:r>
      <w:r w:rsidRPr="00435B73">
        <w:t>London’s</w:t>
      </w:r>
      <w:r w:rsidR="009D2CEA">
        <w:t xml:space="preserve"> </w:t>
      </w:r>
      <w:r w:rsidRPr="00435B73">
        <w:t>London</w:t>
      </w:r>
      <w:r w:rsidR="009D2CEA">
        <w:t xml:space="preserve"> </w:t>
      </w:r>
      <w:r w:rsidRPr="00435B73">
        <w:t>Food</w:t>
      </w:r>
      <w:r w:rsidR="009D2CEA">
        <w:t xml:space="preserve"> </w:t>
      </w:r>
      <w:r w:rsidRPr="00435B73">
        <w:t>Board.</w:t>
      </w:r>
      <w:r w:rsidR="009D2CEA">
        <w:t xml:space="preserve"> </w:t>
      </w:r>
      <w:r w:rsidRPr="00435B73">
        <w:t>We</w:t>
      </w:r>
      <w:r w:rsidR="009D2CEA">
        <w:t xml:space="preserve"> </w:t>
      </w:r>
      <w:r w:rsidR="00F8085D">
        <w:t>sought</w:t>
      </w:r>
      <w:r w:rsidR="009D2CEA">
        <w:t xml:space="preserve"> </w:t>
      </w:r>
      <w:r w:rsidRPr="00435B73">
        <w:t>and</w:t>
      </w:r>
      <w:r w:rsidR="00F8085D">
        <w:t>,</w:t>
      </w:r>
      <w:r w:rsidR="009D2CEA">
        <w:t xml:space="preserve"> </w:t>
      </w:r>
      <w:r w:rsidRPr="00435B73">
        <w:t>indeed</w:t>
      </w:r>
      <w:r w:rsidR="00F8085D">
        <w:t>,</w:t>
      </w:r>
      <w:r w:rsidR="009D2CEA">
        <w:t xml:space="preserve"> </w:t>
      </w:r>
      <w:r w:rsidRPr="00435B73">
        <w:t>g</w:t>
      </w:r>
      <w:r w:rsidR="00F8085D">
        <w:t>o</w:t>
      </w:r>
      <w:r w:rsidRPr="00435B73">
        <w:t>t</w:t>
      </w:r>
      <w:r w:rsidR="009D2CEA">
        <w:t xml:space="preserve"> </w:t>
      </w:r>
      <w:r w:rsidRPr="00435B73">
        <w:t>engagement</w:t>
      </w:r>
      <w:r w:rsidR="009D2CEA">
        <w:t xml:space="preserve"> </w:t>
      </w:r>
      <w:r w:rsidRPr="00435B73">
        <w:t>two</w:t>
      </w:r>
      <w:r w:rsidR="009D2CEA">
        <w:t xml:space="preserve"> </w:t>
      </w:r>
      <w:r w:rsidRPr="00435B73">
        <w:t>and</w:t>
      </w:r>
      <w:r w:rsidR="009D2CEA">
        <w:t xml:space="preserve"> </w:t>
      </w:r>
      <w:r w:rsidRPr="00435B73">
        <w:t>a</w:t>
      </w:r>
      <w:r w:rsidR="009D2CEA">
        <w:t xml:space="preserve"> </w:t>
      </w:r>
      <w:r w:rsidRPr="00435B73">
        <w:t>half</w:t>
      </w:r>
      <w:r w:rsidR="009D2CEA">
        <w:t xml:space="preserve"> </w:t>
      </w:r>
      <w:r w:rsidRPr="00435B73">
        <w:t>years</w:t>
      </w:r>
      <w:r w:rsidR="009D2CEA">
        <w:t xml:space="preserve"> </w:t>
      </w:r>
      <w:r w:rsidRPr="00435B73">
        <w:t>ago</w:t>
      </w:r>
      <w:r w:rsidR="009D2CEA">
        <w:t xml:space="preserve"> </w:t>
      </w:r>
      <w:r w:rsidRPr="00435B73">
        <w:t>onwards</w:t>
      </w:r>
      <w:r w:rsidR="009D2CEA">
        <w:t xml:space="preserve"> </w:t>
      </w:r>
      <w:r w:rsidRPr="00435B73">
        <w:t>with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London</w:t>
      </w:r>
      <w:r w:rsidR="009D2CEA">
        <w:t xml:space="preserve"> </w:t>
      </w:r>
      <w:r w:rsidRPr="00435B73">
        <w:t>resilience,</w:t>
      </w:r>
      <w:r w:rsidR="009D2CEA">
        <w:t xml:space="preserve"> </w:t>
      </w:r>
      <w:r w:rsidRPr="00435B73">
        <w:t>as</w:t>
      </w:r>
      <w:r w:rsidR="009D2CEA">
        <w:t xml:space="preserve"> </w:t>
      </w:r>
      <w:r w:rsidRPr="00435B73">
        <w:t>it</w:t>
      </w:r>
      <w:r w:rsidR="009D2CEA">
        <w:t xml:space="preserve"> </w:t>
      </w:r>
      <w:r w:rsidRPr="00435B73">
        <w:t>is</w:t>
      </w:r>
      <w:r w:rsidR="009D2CEA">
        <w:t xml:space="preserve"> </w:t>
      </w:r>
      <w:r w:rsidRPr="00435B73">
        <w:t>called,</w:t>
      </w:r>
      <w:r w:rsidR="009D2CEA">
        <w:t xml:space="preserve"> </w:t>
      </w:r>
      <w:r w:rsidRPr="00435B73">
        <w:t>when</w:t>
      </w:r>
      <w:r w:rsidR="009D2CEA">
        <w:t xml:space="preserve"> </w:t>
      </w:r>
      <w:r w:rsidRPr="00435B73">
        <w:t>there</w:t>
      </w:r>
      <w:r w:rsidR="009D2CEA">
        <w:t xml:space="preserve"> </w:t>
      </w:r>
      <w:r w:rsidRPr="00435B73">
        <w:t>was</w:t>
      </w:r>
      <w:r w:rsidR="009D2CEA">
        <w:t xml:space="preserve"> </w:t>
      </w:r>
      <w:r w:rsidRPr="00435B73">
        <w:t>very</w:t>
      </w:r>
      <w:r w:rsidR="009D2CEA">
        <w:t xml:space="preserve"> </w:t>
      </w:r>
      <w:r w:rsidRPr="00435B73">
        <w:t>little</w:t>
      </w:r>
      <w:r w:rsidR="009D2CEA">
        <w:t xml:space="preserve"> </w:t>
      </w:r>
      <w:r w:rsidRPr="00435B73">
        <w:t>understanding</w:t>
      </w:r>
      <w:r w:rsidR="009D2CEA">
        <w:t xml:space="preserve"> </w:t>
      </w:r>
      <w:r w:rsidRPr="00435B73">
        <w:t>about</w:t>
      </w:r>
      <w:r w:rsidR="009D2CEA">
        <w:t xml:space="preserve"> </w:t>
      </w:r>
      <w:r w:rsidRPr="00435B73">
        <w:t>food</w:t>
      </w:r>
      <w:r w:rsidR="009D2CEA">
        <w:t xml:space="preserve"> </w:t>
      </w:r>
      <w:r w:rsidRPr="00435B73">
        <w:t>systems.</w:t>
      </w:r>
      <w:r w:rsidR="009D2CEA">
        <w:t xml:space="preserve"> </w:t>
      </w:r>
      <w:r w:rsidR="00F8085D">
        <w:t>At</w:t>
      </w:r>
      <w:r w:rsidR="009D2CEA">
        <w:t xml:space="preserve"> </w:t>
      </w:r>
      <w:r w:rsidRPr="00435B73" w:rsidR="00F8085D">
        <w:t>the</w:t>
      </w:r>
      <w:r w:rsidR="009D2CEA">
        <w:t xml:space="preserve"> </w:t>
      </w:r>
      <w:r w:rsidRPr="00435B73">
        <w:t>Centre</w:t>
      </w:r>
      <w:r w:rsidR="009D2CEA">
        <w:t xml:space="preserve"> </w:t>
      </w:r>
      <w:r w:rsidRPr="00435B73">
        <w:t>for</w:t>
      </w:r>
      <w:r w:rsidR="009D2CEA">
        <w:t xml:space="preserve"> </w:t>
      </w:r>
      <w:r w:rsidRPr="00435B73">
        <w:t>Food</w:t>
      </w:r>
      <w:r w:rsidR="009D2CEA">
        <w:t xml:space="preserve"> </w:t>
      </w:r>
      <w:r w:rsidRPr="00435B73">
        <w:t>Policy</w:t>
      </w:r>
      <w:r w:rsidR="00F8085D">
        <w:t>,</w:t>
      </w:r>
      <w:r w:rsidR="009D2CEA">
        <w:t xml:space="preserve"> </w:t>
      </w:r>
      <w:r w:rsidRPr="00435B73">
        <w:t>where</w:t>
      </w:r>
      <w:r w:rsidR="009D2CEA">
        <w:t xml:space="preserve"> </w:t>
      </w:r>
      <w:r w:rsidRPr="00435B73">
        <w:t>I</w:t>
      </w:r>
      <w:r w:rsidR="009D2CEA">
        <w:t xml:space="preserve"> </w:t>
      </w:r>
      <w:r w:rsidRPr="00435B73">
        <w:t>work,</w:t>
      </w:r>
      <w:r w:rsidR="009D2CEA">
        <w:t xml:space="preserve"> </w:t>
      </w:r>
      <w:r w:rsidRPr="00435B73">
        <w:t>we</w:t>
      </w:r>
      <w:r w:rsidR="009D2CEA">
        <w:t xml:space="preserve"> </w:t>
      </w:r>
      <w:r w:rsidRPr="00435B73">
        <w:t>wrote</w:t>
      </w:r>
      <w:r w:rsidR="009D2CEA">
        <w:t xml:space="preserve"> </w:t>
      </w:r>
      <w:r w:rsidRPr="00435B73">
        <w:t>briefings</w:t>
      </w:r>
      <w:r w:rsidR="009D2CEA">
        <w:t xml:space="preserve"> </w:t>
      </w:r>
      <w:r w:rsidRPr="00435B73">
        <w:t>for</w:t>
      </w:r>
      <w:r w:rsidR="009D2CEA">
        <w:t xml:space="preserve"> </w:t>
      </w:r>
      <w:r w:rsidRPr="00435B73">
        <w:t>resilience</w:t>
      </w:r>
      <w:r w:rsidR="009D2CEA">
        <w:t xml:space="preserve"> </w:t>
      </w:r>
      <w:r w:rsidRPr="00435B73">
        <w:t>forums,</w:t>
      </w:r>
      <w:r w:rsidR="009D2CEA">
        <w:t xml:space="preserve"> </w:t>
      </w:r>
      <w:r w:rsidRPr="00435B73">
        <w:t>saying</w:t>
      </w:r>
      <w:r w:rsidR="009D2CEA">
        <w:t xml:space="preserve"> </w:t>
      </w:r>
      <w:r w:rsidRPr="00435B73">
        <w:t>we</w:t>
      </w:r>
      <w:r w:rsidR="009D2CEA">
        <w:t xml:space="preserve"> </w:t>
      </w:r>
      <w:r w:rsidRPr="00435B73">
        <w:t>probably</w:t>
      </w:r>
      <w:r w:rsidR="009D2CEA">
        <w:t xml:space="preserve"> </w:t>
      </w:r>
      <w:r w:rsidRPr="00435B73">
        <w:t>ought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be</w:t>
      </w:r>
      <w:r w:rsidR="009D2CEA">
        <w:t xml:space="preserve"> </w:t>
      </w:r>
      <w:r w:rsidRPr="00435B73">
        <w:t>taking</w:t>
      </w:r>
      <w:r w:rsidR="009D2CEA">
        <w:t xml:space="preserve"> </w:t>
      </w:r>
      <w:r w:rsidRPr="00435B73">
        <w:t>this</w:t>
      </w:r>
      <w:r w:rsidR="009D2CEA">
        <w:t xml:space="preserve"> </w:t>
      </w:r>
      <w:r w:rsidRPr="00435B73">
        <w:t>seriously,</w:t>
      </w:r>
      <w:r w:rsidR="009D2CEA">
        <w:t xml:space="preserve"> </w:t>
      </w:r>
      <w:r w:rsidRPr="00435B73">
        <w:t>because</w:t>
      </w:r>
      <w:r w:rsidR="009D2CEA">
        <w:t xml:space="preserve"> </w:t>
      </w:r>
      <w:r w:rsidRPr="00435B73">
        <w:t>of</w:t>
      </w:r>
      <w:r w:rsidR="009D2CEA">
        <w:t xml:space="preserve"> </w:t>
      </w:r>
      <w:r w:rsidRPr="00435B73">
        <w:t>no</w:t>
      </w:r>
      <w:r w:rsidR="00F8085D">
        <w:t>-</w:t>
      </w:r>
      <w:r w:rsidRPr="00435B73">
        <w:t>deal</w:t>
      </w:r>
      <w:r w:rsidR="009D2CEA">
        <w:t xml:space="preserve"> </w:t>
      </w:r>
      <w:r w:rsidRPr="00435B73">
        <w:t>Brexit.</w:t>
      </w:r>
      <w:r w:rsidR="009D2CEA">
        <w:t xml:space="preserve"> </w:t>
      </w:r>
    </w:p>
    <w:p w:rsidR="00E43B5E" w:rsidRPr="00435B73" w:rsidP="00BA6DE8">
      <w:pPr>
        <w:pStyle w:val="Answer"/>
      </w:pPr>
      <w:r w:rsidRPr="00435B73">
        <w:t>Britain</w:t>
      </w:r>
      <w:r w:rsidR="009D2CEA">
        <w:t xml:space="preserve"> </w:t>
      </w:r>
      <w:r w:rsidRPr="00435B73">
        <w:t>really</w:t>
      </w:r>
      <w:r w:rsidR="009D2CEA">
        <w:t xml:space="preserve"> </w:t>
      </w:r>
      <w:r w:rsidRPr="00435B73">
        <w:t>ought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have</w:t>
      </w:r>
      <w:r w:rsidR="009D2CEA">
        <w:t xml:space="preserve"> </w:t>
      </w:r>
      <w:r w:rsidRPr="00435B73">
        <w:t>been</w:t>
      </w:r>
      <w:r w:rsidR="009D2CEA">
        <w:t xml:space="preserve"> </w:t>
      </w:r>
      <w:r w:rsidRPr="00435B73">
        <w:t>very</w:t>
      </w:r>
      <w:r w:rsidR="009D2CEA">
        <w:t xml:space="preserve"> </w:t>
      </w:r>
      <w:r w:rsidRPr="00435B73">
        <w:t>well</w:t>
      </w:r>
      <w:r w:rsidR="009D2CEA">
        <w:t xml:space="preserve"> </w:t>
      </w:r>
      <w:r w:rsidRPr="00435B73">
        <w:t>prepared,</w:t>
      </w:r>
      <w:r w:rsidR="009D2CEA">
        <w:t xml:space="preserve"> </w:t>
      </w:r>
      <w:r w:rsidRPr="00435B73">
        <w:t>because</w:t>
      </w:r>
      <w:r w:rsidR="009D2CEA">
        <w:t xml:space="preserve"> </w:t>
      </w:r>
      <w:r w:rsidRPr="00435B73">
        <w:t>thinking</w:t>
      </w:r>
      <w:r w:rsidR="009D2CEA">
        <w:t xml:space="preserve"> </w:t>
      </w:r>
      <w:r w:rsidRPr="00435B73">
        <w:t>had</w:t>
      </w:r>
      <w:r w:rsidR="009D2CEA">
        <w:t xml:space="preserve"> </w:t>
      </w:r>
      <w:r w:rsidRPr="00435B73">
        <w:t>gone</w:t>
      </w:r>
      <w:r w:rsidR="009D2CEA">
        <w:t xml:space="preserve"> </w:t>
      </w:r>
      <w:r w:rsidRPr="00435B73">
        <w:t>in</w:t>
      </w:r>
      <w:r w:rsidR="00F8085D">
        <w:t>.</w:t>
      </w:r>
      <w:r w:rsidR="009D2CEA">
        <w:t xml:space="preserve"> </w:t>
      </w:r>
      <w:r w:rsidRPr="00435B73" w:rsidR="00F8085D">
        <w:t>The</w:t>
      </w:r>
      <w:r w:rsidR="009D2CEA">
        <w:t xml:space="preserve"> </w:t>
      </w:r>
      <w:r w:rsidRPr="00435B73">
        <w:t>Civil</w:t>
      </w:r>
      <w:r w:rsidR="009D2CEA">
        <w:t xml:space="preserve"> </w:t>
      </w:r>
      <w:r w:rsidRPr="00435B73">
        <w:t>Contingencies</w:t>
      </w:r>
      <w:r w:rsidR="009D2CEA">
        <w:t xml:space="preserve"> </w:t>
      </w:r>
      <w:r w:rsidRPr="00435B73">
        <w:t>Act</w:t>
      </w:r>
      <w:r w:rsidR="009D2CEA">
        <w:t xml:space="preserve"> </w:t>
      </w:r>
      <w:r w:rsidRPr="00435B73">
        <w:t>2004</w:t>
      </w:r>
      <w:r w:rsidR="009D2CEA">
        <w:t xml:space="preserve"> </w:t>
      </w:r>
      <w:r w:rsidRPr="00435B73">
        <w:t>stipulates</w:t>
      </w:r>
      <w:r w:rsidR="009D2CEA">
        <w:t xml:space="preserve"> </w:t>
      </w:r>
      <w:r w:rsidRPr="00435B73">
        <w:t>that</w:t>
      </w:r>
      <w:r w:rsidR="009D2CEA">
        <w:t xml:space="preserve"> </w:t>
      </w:r>
      <w:r w:rsidRPr="00435B73">
        <w:t>13</w:t>
      </w:r>
      <w:r w:rsidR="009D2CEA">
        <w:t xml:space="preserve"> </w:t>
      </w:r>
      <w:r w:rsidRPr="00435B73">
        <w:t>critical</w:t>
      </w:r>
      <w:r w:rsidR="009D2CEA">
        <w:t xml:space="preserve"> </w:t>
      </w:r>
      <w:r w:rsidRPr="00435B73">
        <w:t>infrastructure</w:t>
      </w:r>
      <w:r w:rsidR="009D2CEA">
        <w:t xml:space="preserve"> </w:t>
      </w:r>
      <w:r w:rsidRPr="00435B73" w:rsidR="00F8085D">
        <w:t>Departments</w:t>
      </w:r>
      <w:r w:rsidR="009D2CEA">
        <w:t xml:space="preserve"> </w:t>
      </w:r>
      <w:r w:rsidRPr="00435B73">
        <w:t>should</w:t>
      </w:r>
      <w:r w:rsidR="009D2CEA">
        <w:t xml:space="preserve"> </w:t>
      </w:r>
      <w:r w:rsidRPr="00435B73">
        <w:t>prepare</w:t>
      </w:r>
      <w:r w:rsidR="009D2CEA">
        <w:t xml:space="preserve"> </w:t>
      </w:r>
      <w:r w:rsidRPr="00435B73">
        <w:t>resilience</w:t>
      </w:r>
      <w:r w:rsidR="009D2CEA">
        <w:t xml:space="preserve"> </w:t>
      </w:r>
      <w:r w:rsidRPr="00435B73">
        <w:t>analyses.</w:t>
      </w:r>
      <w:r w:rsidR="009D2CEA">
        <w:t xml:space="preserve"> </w:t>
      </w:r>
      <w:r w:rsidRPr="00435B73">
        <w:t>Indeed,</w:t>
      </w:r>
      <w:r w:rsidR="009D2CEA">
        <w:t xml:space="preserve"> </w:t>
      </w:r>
      <w:r w:rsidRPr="00435B73">
        <w:t>any</w:t>
      </w:r>
      <w:r w:rsidR="009D2CEA">
        <w:t xml:space="preserve"> </w:t>
      </w:r>
      <w:r w:rsidRPr="00435B73">
        <w:t>of</w:t>
      </w:r>
      <w:r w:rsidR="009D2CEA">
        <w:t xml:space="preserve"> </w:t>
      </w:r>
      <w:r w:rsidRPr="00435B73">
        <w:t>you</w:t>
      </w:r>
      <w:r w:rsidR="009D2CEA">
        <w:t xml:space="preserve"> </w:t>
      </w:r>
      <w:r w:rsidRPr="00435B73">
        <w:t>who</w:t>
      </w:r>
      <w:r w:rsidR="009D2CEA">
        <w:t xml:space="preserve"> </w:t>
      </w:r>
      <w:r w:rsidRPr="00435B73">
        <w:t>read</w:t>
      </w:r>
      <w:r w:rsidR="009D2CEA">
        <w:t xml:space="preserve"> </w:t>
      </w:r>
      <w:r w:rsidRPr="00435B73">
        <w:t>my</w:t>
      </w:r>
      <w:r w:rsidR="009D2CEA">
        <w:t xml:space="preserve"> </w:t>
      </w:r>
      <w:r w:rsidRPr="00435B73">
        <w:t>recent</w:t>
      </w:r>
      <w:r w:rsidR="009D2CEA">
        <w:t xml:space="preserve"> </w:t>
      </w:r>
      <w:r w:rsidRPr="00435B73">
        <w:t>book,</w:t>
      </w:r>
      <w:r w:rsidR="009D2CEA">
        <w:t xml:space="preserve"> </w:t>
      </w:r>
      <w:r w:rsidRPr="00435B73">
        <w:rPr>
          <w:i/>
        </w:rPr>
        <w:t>Feeding</w:t>
      </w:r>
      <w:r w:rsidR="009D2CEA">
        <w:rPr>
          <w:i/>
        </w:rPr>
        <w:t xml:space="preserve"> </w:t>
      </w:r>
      <w:r w:rsidRPr="00435B73">
        <w:rPr>
          <w:i/>
        </w:rPr>
        <w:t>Britain</w:t>
      </w:r>
      <w:r w:rsidRPr="00435B73">
        <w:t>,</w:t>
      </w:r>
      <w:r w:rsidR="009D2CEA">
        <w:t xml:space="preserve"> </w:t>
      </w:r>
      <w:r w:rsidRPr="00435B73">
        <w:t>will</w:t>
      </w:r>
      <w:r w:rsidR="009D2CEA">
        <w:t xml:space="preserve"> </w:t>
      </w:r>
      <w:r w:rsidRPr="00435B73">
        <w:t>know</w:t>
      </w:r>
      <w:r w:rsidR="00F8085D">
        <w:t>,</w:t>
      </w:r>
      <w:r w:rsidR="009D2CEA">
        <w:t xml:space="preserve"> </w:t>
      </w:r>
      <w:r w:rsidRPr="00435B73">
        <w:t>because</w:t>
      </w:r>
      <w:r w:rsidR="009D2CEA">
        <w:t xml:space="preserve"> </w:t>
      </w:r>
      <w:r w:rsidRPr="00435B73">
        <w:t>I</w:t>
      </w:r>
      <w:r w:rsidR="009D2CEA">
        <w:t xml:space="preserve"> </w:t>
      </w:r>
      <w:r w:rsidRPr="00435B73">
        <w:t>have</w:t>
      </w:r>
      <w:r w:rsidR="009D2CEA">
        <w:t xml:space="preserve"> </w:t>
      </w:r>
      <w:r w:rsidRPr="00435B73">
        <w:t>summarised</w:t>
      </w:r>
      <w:r w:rsidR="009D2CEA">
        <w:t xml:space="preserve"> </w:t>
      </w:r>
      <w:r w:rsidRPr="00435B73">
        <w:t>it</w:t>
      </w:r>
      <w:r w:rsidR="00F8085D">
        <w:t>,</w:t>
      </w:r>
      <w:r w:rsidR="009D2CEA">
        <w:t xml:space="preserve"> </w:t>
      </w:r>
      <w:r w:rsidR="00F8085D">
        <w:t>that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Defra</w:t>
      </w:r>
      <w:r w:rsidR="009D2CEA">
        <w:t xml:space="preserve"> </w:t>
      </w:r>
      <w:r w:rsidRPr="00435B73">
        <w:t>resilience</w:t>
      </w:r>
      <w:r w:rsidR="009D2CEA">
        <w:t xml:space="preserve"> </w:t>
      </w:r>
      <w:r w:rsidRPr="00435B73">
        <w:t>statement</w:t>
      </w:r>
      <w:r w:rsidR="009D2CEA">
        <w:t xml:space="preserve"> </w:t>
      </w:r>
      <w:r w:rsidRPr="00435B73">
        <w:t>is</w:t>
      </w:r>
      <w:r w:rsidR="009D2CEA">
        <w:t xml:space="preserve"> </w:t>
      </w:r>
      <w:r w:rsidRPr="00435B73">
        <w:t>extremely</w:t>
      </w:r>
      <w:r w:rsidR="009D2CEA">
        <w:t xml:space="preserve"> </w:t>
      </w:r>
      <w:r w:rsidRPr="00435B73">
        <w:t>complacent.</w:t>
      </w:r>
      <w:r w:rsidR="009D2CEA">
        <w:t xml:space="preserve"> </w:t>
      </w:r>
      <w:r w:rsidRPr="00435B73" w:rsidR="00F8085D">
        <w:t>There</w:t>
      </w:r>
      <w:r w:rsidR="009D2CEA">
        <w:t xml:space="preserve"> </w:t>
      </w:r>
      <w:r w:rsidRPr="00435B73">
        <w:t>should</w:t>
      </w:r>
      <w:r w:rsidR="009D2CEA">
        <w:t xml:space="preserve"> </w:t>
      </w:r>
      <w:r w:rsidRPr="00435B73">
        <w:t>have</w:t>
      </w:r>
      <w:r w:rsidR="009D2CEA">
        <w:t xml:space="preserve"> </w:t>
      </w:r>
      <w:r w:rsidRPr="00435B73">
        <w:t>been</w:t>
      </w:r>
      <w:r w:rsidR="009D2CEA">
        <w:t xml:space="preserve"> </w:t>
      </w:r>
      <w:r w:rsidRPr="00435B73">
        <w:t>better</w:t>
      </w:r>
      <w:r w:rsidR="009D2CEA">
        <w:t xml:space="preserve"> </w:t>
      </w:r>
      <w:r w:rsidRPr="00435B73">
        <w:t>understanding</w:t>
      </w:r>
      <w:r w:rsidR="009D2CEA">
        <w:t xml:space="preserve"> </w:t>
      </w:r>
      <w:r w:rsidRPr="00435B73">
        <w:t>in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last</w:t>
      </w:r>
      <w:r w:rsidR="009D2CEA">
        <w:t xml:space="preserve"> </w:t>
      </w:r>
      <w:r w:rsidRPr="00435B73">
        <w:t>four</w:t>
      </w:r>
      <w:r w:rsidR="009D2CEA">
        <w:t xml:space="preserve"> </w:t>
      </w:r>
      <w:r w:rsidRPr="00435B73">
        <w:t>years,</w:t>
      </w:r>
      <w:r w:rsidR="009D2CEA">
        <w:t xml:space="preserve"> </w:t>
      </w:r>
      <w:r w:rsidRPr="00435B73">
        <w:t>surely,</w:t>
      </w:r>
      <w:r w:rsidR="009D2CEA">
        <w:t xml:space="preserve"> </w:t>
      </w:r>
      <w:r w:rsidRPr="00435B73">
        <w:t>than</w:t>
      </w:r>
      <w:r w:rsidR="009D2CEA">
        <w:t xml:space="preserve"> </w:t>
      </w:r>
      <w:r w:rsidRPr="00435B73">
        <w:t>we</w:t>
      </w:r>
      <w:r w:rsidR="009D2CEA">
        <w:t xml:space="preserve"> </w:t>
      </w:r>
      <w:r w:rsidRPr="00435B73">
        <w:t>ha</w:t>
      </w:r>
      <w:r w:rsidR="00F8085D">
        <w:t>d</w:t>
      </w:r>
      <w:r w:rsidRPr="00435B73">
        <w:t>.</w:t>
      </w:r>
      <w:r w:rsidR="009D2CEA">
        <w:t xml:space="preserve"> </w:t>
      </w:r>
    </w:p>
    <w:p w:rsidR="00E43B5E" w:rsidRPr="00435B73" w:rsidP="00BA6DE8">
      <w:pPr>
        <w:pStyle w:val="Answer"/>
      </w:pPr>
      <w:r w:rsidRPr="00435B73">
        <w:t>Instead,</w:t>
      </w:r>
      <w:r w:rsidR="009D2CEA">
        <w:t xml:space="preserve"> </w:t>
      </w:r>
      <w:r w:rsidRPr="00435B73">
        <w:t>we</w:t>
      </w:r>
      <w:r w:rsidR="009D2CEA">
        <w:t xml:space="preserve"> </w:t>
      </w:r>
      <w:r w:rsidRPr="00435B73">
        <w:t>had</w:t>
      </w:r>
      <w:r w:rsidR="009D2CEA">
        <w:t xml:space="preserve"> </w:t>
      </w:r>
      <w:r w:rsidR="00F8085D">
        <w:t>ad</w:t>
      </w:r>
      <w:r w:rsidR="009D2CEA">
        <w:t xml:space="preserve"> </w:t>
      </w:r>
      <w:r w:rsidR="00F8085D">
        <w:t>hoc</w:t>
      </w:r>
      <w:r w:rsidR="009D2CEA">
        <w:t xml:space="preserve"> </w:t>
      </w:r>
      <w:r w:rsidR="00F8085D">
        <w:t>management,</w:t>
      </w:r>
      <w:r w:rsidR="009D2CEA">
        <w:t xml:space="preserve"> </w:t>
      </w:r>
      <w:r w:rsidRPr="00435B73">
        <w:t>very</w:t>
      </w:r>
      <w:r w:rsidR="009D2CEA">
        <w:t xml:space="preserve"> </w:t>
      </w:r>
      <w:r w:rsidRPr="00435B73">
        <w:t>un</w:t>
      </w:r>
      <w:r w:rsidR="00F8085D">
        <w:t>derstandable</w:t>
      </w:r>
      <w:r w:rsidR="009D2CEA">
        <w:t xml:space="preserve"> </w:t>
      </w:r>
      <w:r w:rsidR="00F8085D">
        <w:t>crisis</w:t>
      </w:r>
      <w:r w:rsidR="009D2CEA">
        <w:t xml:space="preserve"> </w:t>
      </w:r>
      <w:r w:rsidR="00F8085D">
        <w:t>management</w:t>
      </w:r>
      <w:r w:rsidR="009D2CEA">
        <w:t xml:space="preserve"> </w:t>
      </w:r>
      <w:r w:rsidR="00F8085D">
        <w:t>and</w:t>
      </w:r>
      <w:r w:rsidR="009D2CEA">
        <w:t xml:space="preserve"> </w:t>
      </w:r>
      <w:r w:rsidRPr="00435B73">
        <w:t>heroic</w:t>
      </w:r>
      <w:r w:rsidR="009D2CEA">
        <w:t xml:space="preserve"> </w:t>
      </w:r>
      <w:r w:rsidRPr="00435B73">
        <w:t>actions</w:t>
      </w:r>
      <w:r w:rsidR="009D2CEA">
        <w:t xml:space="preserve"> </w:t>
      </w:r>
      <w:r w:rsidRPr="00435B73">
        <w:t>by</w:t>
      </w:r>
      <w:r w:rsidR="009D2CEA">
        <w:t xml:space="preserve"> </w:t>
      </w:r>
      <w:r w:rsidRPr="00435B73">
        <w:t>civil</w:t>
      </w:r>
      <w:r w:rsidR="009D2CEA">
        <w:t xml:space="preserve"> </w:t>
      </w:r>
      <w:r w:rsidRPr="00435B73">
        <w:t>society.</w:t>
      </w:r>
      <w:r w:rsidR="009D2CEA">
        <w:t xml:space="preserve"> </w:t>
      </w:r>
      <w:r w:rsidRPr="00435B73">
        <w:t>I</w:t>
      </w:r>
      <w:r w:rsidR="009D2CEA">
        <w:t xml:space="preserve"> </w:t>
      </w:r>
      <w:r w:rsidRPr="00435B73">
        <w:t>would</w:t>
      </w:r>
      <w:r w:rsidR="009D2CEA">
        <w:t xml:space="preserve"> </w:t>
      </w:r>
      <w:r w:rsidRPr="00435B73">
        <w:t>like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pay</w:t>
      </w:r>
      <w:r w:rsidR="009D2CEA">
        <w:t xml:space="preserve"> </w:t>
      </w:r>
      <w:r w:rsidRPr="00435B73">
        <w:t>tribute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Anna</w:t>
      </w:r>
      <w:r w:rsidR="009D2CEA">
        <w:t xml:space="preserve"> </w:t>
      </w:r>
      <w:r w:rsidRPr="00435B73">
        <w:t>Taylor</w:t>
      </w:r>
      <w:r w:rsidR="009D2CEA">
        <w:t xml:space="preserve"> </w:t>
      </w:r>
      <w:r w:rsidRPr="00435B73">
        <w:t>and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Food</w:t>
      </w:r>
      <w:r w:rsidR="009D2CEA">
        <w:t xml:space="preserve"> </w:t>
      </w:r>
      <w:r w:rsidRPr="00435B73">
        <w:t>Foundation</w:t>
      </w:r>
      <w:r w:rsidR="00F8085D">
        <w:t>,</w:t>
      </w:r>
      <w:r w:rsidR="009D2CEA">
        <w:t xml:space="preserve"> </w:t>
      </w:r>
      <w:r w:rsidRPr="00435B73">
        <w:t>and</w:t>
      </w:r>
      <w:r w:rsidR="009D2CEA">
        <w:t xml:space="preserve"> </w:t>
      </w:r>
      <w:r w:rsidRPr="00435B73">
        <w:t>groups</w:t>
      </w:r>
      <w:r w:rsidR="009D2CEA">
        <w:t xml:space="preserve"> </w:t>
      </w:r>
      <w:r w:rsidR="00F8085D">
        <w:t>such</w:t>
      </w:r>
      <w:r w:rsidR="009D2CEA">
        <w:t xml:space="preserve"> </w:t>
      </w:r>
      <w:r w:rsidR="00F8085D">
        <w:t>as</w:t>
      </w:r>
      <w:r w:rsidR="009D2CEA">
        <w:t xml:space="preserve"> </w:t>
      </w:r>
      <w:r w:rsidRPr="00435B73">
        <w:t>Sustain</w:t>
      </w:r>
      <w:r w:rsidR="009D2CEA">
        <w:t xml:space="preserve"> </w:t>
      </w:r>
      <w:r w:rsidR="00F8085D">
        <w:t>Alliance</w:t>
      </w:r>
      <w:r w:rsidR="009D2CEA">
        <w:t xml:space="preserve"> </w:t>
      </w:r>
      <w:r w:rsidRPr="00435B73">
        <w:t>that</w:t>
      </w:r>
      <w:r w:rsidR="009D2CEA">
        <w:t xml:space="preserve"> </w:t>
      </w:r>
      <w:r w:rsidR="00F8085D">
        <w:t>have</w:t>
      </w:r>
      <w:r w:rsidR="009D2CEA">
        <w:t xml:space="preserve"> </w:t>
      </w:r>
      <w:r w:rsidRPr="00435B73">
        <w:t>submitted</w:t>
      </w:r>
      <w:r w:rsidR="009D2CEA">
        <w:t xml:space="preserve"> </w:t>
      </w:r>
      <w:r w:rsidRPr="00435B73">
        <w:t>witness</w:t>
      </w:r>
      <w:r w:rsidR="009D2CEA">
        <w:t xml:space="preserve"> </w:t>
      </w:r>
      <w:r w:rsidRPr="00435B73">
        <w:t>statements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you.</w:t>
      </w:r>
      <w:r w:rsidR="009D2CEA">
        <w:t xml:space="preserve"> </w:t>
      </w:r>
      <w:r w:rsidRPr="00435B73">
        <w:t>They</w:t>
      </w:r>
      <w:r w:rsidR="009D2CEA">
        <w:t xml:space="preserve"> </w:t>
      </w:r>
      <w:r w:rsidRPr="00435B73">
        <w:t>did</w:t>
      </w:r>
      <w:r w:rsidR="009D2CEA">
        <w:t xml:space="preserve"> </w:t>
      </w:r>
      <w:r w:rsidRPr="00435B73">
        <w:t>amazingly</w:t>
      </w:r>
      <w:r w:rsidR="009D2CEA">
        <w:t xml:space="preserve"> </w:t>
      </w:r>
      <w:r w:rsidRPr="00435B73">
        <w:t>good</w:t>
      </w:r>
      <w:r w:rsidR="009D2CEA">
        <w:t xml:space="preserve"> </w:t>
      </w:r>
      <w:r w:rsidRPr="00435B73">
        <w:t>things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try</w:t>
      </w:r>
      <w:r w:rsidR="009D2CEA">
        <w:t xml:space="preserve"> </w:t>
      </w:r>
      <w:r w:rsidR="000A1439">
        <w:t>to</w:t>
      </w:r>
      <w:r w:rsidR="009D2CEA">
        <w:t xml:space="preserve"> </w:t>
      </w:r>
      <w:r w:rsidRPr="00435B73">
        <w:t>address</w:t>
      </w:r>
      <w:r w:rsidR="009D2CEA">
        <w:t xml:space="preserve"> </w:t>
      </w:r>
      <w:r w:rsidRPr="00435B73">
        <w:t>pockets</w:t>
      </w:r>
      <w:r w:rsidR="009D2CEA">
        <w:t xml:space="preserve"> </w:t>
      </w:r>
      <w:r w:rsidRPr="00435B73">
        <w:t>of</w:t>
      </w:r>
      <w:r w:rsidR="009D2CEA">
        <w:t xml:space="preserve"> </w:t>
      </w:r>
      <w:r w:rsidRPr="00435B73">
        <w:t>missed</w:t>
      </w:r>
      <w:r w:rsidR="009D2CEA">
        <w:t xml:space="preserve"> </w:t>
      </w:r>
      <w:r w:rsidRPr="00435B73">
        <w:t>need.</w:t>
      </w:r>
    </w:p>
    <w:p w:rsidR="00E43B5E" w:rsidRPr="00435B73" w:rsidP="00BA6DE8">
      <w:pPr>
        <w:pStyle w:val="Answer"/>
      </w:pPr>
      <w:r w:rsidRPr="00435B73">
        <w:t>My</w:t>
      </w:r>
      <w:r w:rsidR="009D2CEA">
        <w:t xml:space="preserve"> </w:t>
      </w:r>
      <w:r w:rsidRPr="00435B73">
        <w:t>main</w:t>
      </w:r>
      <w:r w:rsidR="009D2CEA">
        <w:t xml:space="preserve"> </w:t>
      </w:r>
      <w:r w:rsidRPr="00435B73">
        <w:t>point,</w:t>
      </w:r>
      <w:r w:rsidR="009D2CEA">
        <w:t xml:space="preserve"> </w:t>
      </w:r>
      <w:r w:rsidRPr="00435B73">
        <w:t>Chair,</w:t>
      </w:r>
      <w:r w:rsidR="009D2CEA">
        <w:t xml:space="preserve"> </w:t>
      </w:r>
      <w:r w:rsidRPr="00435B73">
        <w:t>is</w:t>
      </w:r>
      <w:r w:rsidR="009D2CEA">
        <w:t xml:space="preserve"> </w:t>
      </w:r>
      <w:r w:rsidRPr="00435B73">
        <w:t>that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assumption</w:t>
      </w:r>
      <w:r w:rsidR="009D2CEA">
        <w:t xml:space="preserve"> </w:t>
      </w:r>
      <w:r w:rsidRPr="00435B73">
        <w:t>was</w:t>
      </w:r>
      <w:r w:rsidR="009D2CEA">
        <w:t xml:space="preserve"> </w:t>
      </w:r>
      <w:r>
        <w:t>that,</w:t>
      </w:r>
      <w:r w:rsidR="009D2CEA">
        <w:t xml:space="preserve"> </w:t>
      </w:r>
      <w:r w:rsidRPr="00435B73">
        <w:t>by</w:t>
      </w:r>
      <w:r w:rsidR="009D2CEA">
        <w:t xml:space="preserve"> </w:t>
      </w:r>
      <w:r w:rsidRPr="00435B73">
        <w:t>focusing</w:t>
      </w:r>
      <w:r w:rsidR="009D2CEA">
        <w:t xml:space="preserve"> </w:t>
      </w:r>
      <w:r w:rsidRPr="00435B73">
        <w:t>upon</w:t>
      </w:r>
      <w:r w:rsidR="009D2CEA">
        <w:t xml:space="preserve"> </w:t>
      </w:r>
      <w:r w:rsidRPr="00435B73">
        <w:t>supply,</w:t>
      </w:r>
      <w:r w:rsidR="009D2CEA">
        <w:t xml:space="preserve"> </w:t>
      </w:r>
      <w:r>
        <w:t>it</w:t>
      </w:r>
      <w:r w:rsidR="009D2CEA">
        <w:t xml:space="preserve"> </w:t>
      </w:r>
      <w:r w:rsidRPr="00435B73">
        <w:t>would</w:t>
      </w:r>
      <w:r w:rsidR="009D2CEA">
        <w:t xml:space="preserve"> </w:t>
      </w:r>
      <w:r w:rsidRPr="00435B73">
        <w:t>automatically</w:t>
      </w:r>
      <w:r w:rsidR="009D2CEA">
        <w:t xml:space="preserve"> </w:t>
      </w:r>
      <w:r w:rsidRPr="00435B73">
        <w:t>resolve</w:t>
      </w:r>
      <w:r w:rsidR="009D2CEA">
        <w:t xml:space="preserve"> </w:t>
      </w:r>
      <w:r w:rsidRPr="00435B73">
        <w:t>problems</w:t>
      </w:r>
      <w:r w:rsidR="009D2CEA">
        <w:t xml:space="preserve"> </w:t>
      </w:r>
      <w:r w:rsidRPr="00435B73">
        <w:t>of</w:t>
      </w:r>
      <w:r w:rsidR="009D2CEA">
        <w:t xml:space="preserve"> </w:t>
      </w:r>
      <w:r w:rsidRPr="00435B73">
        <w:t>consumption.</w:t>
      </w:r>
      <w:r w:rsidR="009D2CEA">
        <w:t xml:space="preserve"> </w:t>
      </w:r>
      <w:r w:rsidRPr="00435B73">
        <w:t>It</w:t>
      </w:r>
      <w:r w:rsidR="009D2CEA">
        <w:t xml:space="preserve"> </w:t>
      </w:r>
      <w:r w:rsidRPr="00435B73">
        <w:t>did</w:t>
      </w:r>
      <w:r w:rsidR="009D2CEA">
        <w:t xml:space="preserve"> </w:t>
      </w:r>
      <w:r w:rsidRPr="00435B73">
        <w:t>not</w:t>
      </w:r>
      <w:r>
        <w:t>;</w:t>
      </w:r>
      <w:r w:rsidR="009D2CEA">
        <w:t xml:space="preserve"> </w:t>
      </w:r>
      <w:r w:rsidRPr="00435B73">
        <w:t>it</w:t>
      </w:r>
      <w:r w:rsidR="009D2CEA">
        <w:t xml:space="preserve"> </w:t>
      </w:r>
      <w:r w:rsidRPr="00435B73">
        <w:t>has</w:t>
      </w:r>
      <w:r w:rsidR="009D2CEA">
        <w:t xml:space="preserve"> </w:t>
      </w:r>
      <w:r w:rsidRPr="00435B73">
        <w:t>not.</w:t>
      </w:r>
      <w:r w:rsidR="009D2CEA">
        <w:t xml:space="preserve"> </w:t>
      </w:r>
      <w:r w:rsidRPr="00435B73">
        <w:t>It</w:t>
      </w:r>
      <w:r w:rsidR="009D2CEA">
        <w:t xml:space="preserve"> </w:t>
      </w:r>
      <w:r w:rsidRPr="00435B73">
        <w:t>exacerbated</w:t>
      </w:r>
      <w:r w:rsidR="009D2CEA">
        <w:t xml:space="preserve"> </w:t>
      </w:r>
      <w:r w:rsidRPr="00435B73">
        <w:t>inequalities</w:t>
      </w:r>
      <w:r w:rsidR="009D2CEA">
        <w:t xml:space="preserve"> </w:t>
      </w:r>
      <w:r w:rsidRPr="00435B73">
        <w:t>in</w:t>
      </w:r>
      <w:r w:rsidR="009D2CEA">
        <w:t xml:space="preserve"> </w:t>
      </w:r>
      <w:r w:rsidRPr="00435B73">
        <w:t>diet</w:t>
      </w:r>
      <w:r w:rsidR="009D2CEA">
        <w:t xml:space="preserve"> </w:t>
      </w:r>
      <w:r w:rsidRPr="00435B73">
        <w:t>and</w:t>
      </w:r>
      <w:r w:rsidR="009D2CEA">
        <w:t xml:space="preserve"> </w:t>
      </w:r>
      <w:r w:rsidRPr="00435B73">
        <w:t>availability</w:t>
      </w:r>
      <w:r w:rsidRPr="00435B73" w:rsidR="00E17743">
        <w:t>.</w:t>
      </w:r>
      <w:r w:rsidR="009D2CEA">
        <w:t xml:space="preserve"> </w:t>
      </w:r>
      <w:r w:rsidRPr="00435B73" w:rsidR="00E17743">
        <w:t>To</w:t>
      </w:r>
      <w:r w:rsidR="009D2CEA">
        <w:t xml:space="preserve"> </w:t>
      </w:r>
      <w:r w:rsidRPr="00435B73" w:rsidR="00E17743">
        <w:t>their</w:t>
      </w:r>
      <w:r w:rsidR="009D2CEA">
        <w:t xml:space="preserve"> </w:t>
      </w:r>
      <w:r w:rsidRPr="00435B73" w:rsidR="00E17743">
        <w:t>credit,</w:t>
      </w:r>
      <w:r w:rsidR="009D2CEA">
        <w:t xml:space="preserve"> </w:t>
      </w:r>
      <w:r w:rsidRPr="00435B73" w:rsidR="00E17743">
        <w:t>the</w:t>
      </w:r>
      <w:r w:rsidR="009D2CEA">
        <w:t xml:space="preserve"> </w:t>
      </w:r>
      <w:r w:rsidRPr="00435B73" w:rsidR="00E17743">
        <w:t>Government</w:t>
      </w:r>
      <w:r w:rsidR="009D2CEA">
        <w:t xml:space="preserve"> </w:t>
      </w:r>
      <w:r w:rsidRPr="00435B73" w:rsidR="00E17743">
        <w:t>set</w:t>
      </w:r>
      <w:r w:rsidR="009D2CEA">
        <w:t xml:space="preserve"> </w:t>
      </w:r>
      <w:r w:rsidRPr="00435B73" w:rsidR="00E17743">
        <w:t>up</w:t>
      </w:r>
      <w:r w:rsidR="009D2CEA">
        <w:t xml:space="preserve"> </w:t>
      </w:r>
      <w:r w:rsidRPr="00435B73" w:rsidR="00E17743">
        <w:t>the</w:t>
      </w:r>
      <w:r w:rsidR="009D2CEA">
        <w:t xml:space="preserve"> </w:t>
      </w:r>
      <w:r w:rsidRPr="00435B73" w:rsidR="00E17743">
        <w:t>shielding</w:t>
      </w:r>
      <w:r w:rsidR="009D2CEA">
        <w:t xml:space="preserve"> </w:t>
      </w:r>
      <w:r w:rsidRPr="00435B73" w:rsidR="00E17743">
        <w:t>system</w:t>
      </w:r>
      <w:r>
        <w:t>,</w:t>
      </w:r>
      <w:r w:rsidR="009D2CEA">
        <w:t xml:space="preserve"> </w:t>
      </w:r>
      <w:r w:rsidRPr="00435B73" w:rsidR="00E17743">
        <w:t>a</w:t>
      </w:r>
      <w:r w:rsidR="009D2CEA">
        <w:t xml:space="preserve"> </w:t>
      </w:r>
      <w:r w:rsidRPr="00435B73" w:rsidR="00E17743">
        <w:t>blunt</w:t>
      </w:r>
      <w:r w:rsidR="009D2CEA">
        <w:t xml:space="preserve"> </w:t>
      </w:r>
      <w:r w:rsidRPr="00435B73" w:rsidR="00E17743">
        <w:t>instrument.</w:t>
      </w:r>
      <w:r w:rsidR="009D2CEA">
        <w:t xml:space="preserve"> </w:t>
      </w:r>
      <w:r w:rsidRPr="00435B73" w:rsidR="00E17743">
        <w:t>Some</w:t>
      </w:r>
      <w:r w:rsidR="009D2CEA">
        <w:t xml:space="preserve"> </w:t>
      </w:r>
      <w:r w:rsidRPr="00435B73" w:rsidR="00E17743">
        <w:t>of</w:t>
      </w:r>
      <w:r w:rsidR="009D2CEA">
        <w:t xml:space="preserve"> </w:t>
      </w:r>
      <w:r w:rsidRPr="00435B73" w:rsidR="00E17743">
        <w:t>the</w:t>
      </w:r>
      <w:r w:rsidR="009D2CEA">
        <w:t xml:space="preserve"> </w:t>
      </w:r>
      <w:r w:rsidRPr="00435B73" w:rsidR="00E17743">
        <w:t>food</w:t>
      </w:r>
      <w:r w:rsidR="009D2CEA">
        <w:t xml:space="preserve"> </w:t>
      </w:r>
      <w:r w:rsidRPr="00435B73">
        <w:t>sent</w:t>
      </w:r>
      <w:r w:rsidR="009D2CEA">
        <w:t xml:space="preserve"> </w:t>
      </w:r>
      <w:r w:rsidRPr="00435B73">
        <w:t>out</w:t>
      </w:r>
      <w:r w:rsidR="009D2CEA">
        <w:t xml:space="preserve"> </w:t>
      </w:r>
      <w:r w:rsidRPr="00435B73">
        <w:t>in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parcels</w:t>
      </w:r>
      <w:r w:rsidRPr="00435B73" w:rsidR="00E17743">
        <w:t>,</w:t>
      </w:r>
      <w:r w:rsidR="009D2CEA">
        <w:t xml:space="preserve"> </w:t>
      </w:r>
      <w:r>
        <w:t>as</w:t>
      </w:r>
      <w:r w:rsidR="009D2CEA">
        <w:t xml:space="preserve"> </w:t>
      </w:r>
      <w:r w:rsidRPr="00435B73" w:rsidR="00E17743">
        <w:t>Anna</w:t>
      </w:r>
      <w:r w:rsidR="009D2CEA">
        <w:t xml:space="preserve"> </w:t>
      </w:r>
      <w:r w:rsidRPr="00435B73" w:rsidR="00E17743">
        <w:t>and</w:t>
      </w:r>
      <w:r w:rsidR="009D2CEA">
        <w:t xml:space="preserve"> </w:t>
      </w:r>
      <w:r w:rsidRPr="00435B73" w:rsidR="00E17743">
        <w:t>I</w:t>
      </w:r>
      <w:r w:rsidR="009D2CEA">
        <w:t xml:space="preserve"> </w:t>
      </w:r>
      <w:r w:rsidRPr="00435B73" w:rsidR="00E17743">
        <w:t>know</w:t>
      </w:r>
      <w:r w:rsidR="009D2CEA">
        <w:t xml:space="preserve"> </w:t>
      </w:r>
      <w:r w:rsidRPr="00435B73" w:rsidR="00E17743">
        <w:t>only</w:t>
      </w:r>
      <w:r w:rsidR="009D2CEA">
        <w:t xml:space="preserve"> </w:t>
      </w:r>
      <w:r w:rsidRPr="00435B73" w:rsidR="00E17743">
        <w:t>too</w:t>
      </w:r>
      <w:r w:rsidR="009D2CEA">
        <w:t xml:space="preserve"> </w:t>
      </w:r>
      <w:r w:rsidRPr="00435B73" w:rsidR="00E17743">
        <w:t>well,</w:t>
      </w:r>
      <w:r w:rsidR="009D2CEA">
        <w:t xml:space="preserve"> </w:t>
      </w:r>
      <w:r w:rsidRPr="00435B73" w:rsidR="00E17743">
        <w:t>was</w:t>
      </w:r>
      <w:r w:rsidR="009D2CEA">
        <w:t xml:space="preserve"> </w:t>
      </w:r>
      <w:r w:rsidRPr="00435B73" w:rsidR="00E17743">
        <w:t>hopelessly</w:t>
      </w:r>
      <w:r w:rsidR="009D2CEA">
        <w:t xml:space="preserve"> </w:t>
      </w:r>
      <w:r w:rsidRPr="00435B73" w:rsidR="00E17743">
        <w:t>inadequate.</w:t>
      </w:r>
      <w:r w:rsidR="009D2CEA">
        <w:t xml:space="preserve"> </w:t>
      </w:r>
      <w:r>
        <w:t>This</w:t>
      </w:r>
      <w:r w:rsidR="009D2CEA">
        <w:t xml:space="preserve"> </w:t>
      </w:r>
      <w:r>
        <w:t>is</w:t>
      </w:r>
      <w:r w:rsidR="009D2CEA">
        <w:t xml:space="preserve"> </w:t>
      </w:r>
      <w:r>
        <w:t>my</w:t>
      </w:r>
      <w:r w:rsidR="009D2CEA">
        <w:t xml:space="preserve"> </w:t>
      </w:r>
      <w:r>
        <w:t>second</w:t>
      </w:r>
      <w:r w:rsidR="009D2CEA">
        <w:t xml:space="preserve"> </w:t>
      </w:r>
      <w:r>
        <w:t>point:</w:t>
      </w:r>
      <w:r w:rsidR="009D2CEA">
        <w:t xml:space="preserve"> </w:t>
      </w:r>
      <w:r w:rsidRPr="00435B73" w:rsidR="00E17743">
        <w:t>that</w:t>
      </w:r>
      <w:r w:rsidR="009D2CEA">
        <w:t xml:space="preserve"> </w:t>
      </w:r>
      <w:r w:rsidRPr="00435B73" w:rsidR="00E17743">
        <w:t>the</w:t>
      </w:r>
      <w:r w:rsidR="009D2CEA">
        <w:t xml:space="preserve"> </w:t>
      </w:r>
      <w:r w:rsidRPr="00435B73" w:rsidR="00E17743">
        <w:t>fundamental</w:t>
      </w:r>
      <w:r w:rsidR="009D2CEA">
        <w:t xml:space="preserve"> </w:t>
      </w:r>
      <w:r w:rsidRPr="00435B73" w:rsidR="00E17743">
        <w:t>issue</w:t>
      </w:r>
      <w:r w:rsidR="009D2CEA">
        <w:t xml:space="preserve"> </w:t>
      </w:r>
      <w:r w:rsidRPr="00435B73" w:rsidR="00E17743">
        <w:t>was</w:t>
      </w:r>
      <w:r w:rsidR="009D2CEA">
        <w:t xml:space="preserve"> </w:t>
      </w:r>
      <w:r w:rsidRPr="00435B73" w:rsidR="00E17743">
        <w:t>a</w:t>
      </w:r>
      <w:r w:rsidR="009D2CEA">
        <w:t xml:space="preserve"> </w:t>
      </w:r>
      <w:r w:rsidRPr="00435B73" w:rsidR="00E17743">
        <w:t>lack</w:t>
      </w:r>
      <w:r w:rsidR="009D2CEA">
        <w:t xml:space="preserve"> </w:t>
      </w:r>
      <w:r w:rsidRPr="00435B73" w:rsidR="00E17743">
        <w:t>of</w:t>
      </w:r>
      <w:r w:rsidR="009D2CEA">
        <w:t xml:space="preserve"> </w:t>
      </w:r>
      <w:r w:rsidRPr="00435B73" w:rsidR="00E17743">
        <w:t>preparedness</w:t>
      </w:r>
      <w:r w:rsidR="009D2CEA">
        <w:t xml:space="preserve"> </w:t>
      </w:r>
      <w:r w:rsidRPr="00435B73" w:rsidR="00E17743">
        <w:t>to</w:t>
      </w:r>
      <w:r w:rsidR="009D2CEA">
        <w:t xml:space="preserve"> </w:t>
      </w:r>
      <w:r w:rsidRPr="00435B73" w:rsidR="00E17743">
        <w:t>address</w:t>
      </w:r>
      <w:r w:rsidR="009D2CEA">
        <w:t xml:space="preserve"> </w:t>
      </w:r>
      <w:r w:rsidRPr="00435B73" w:rsidR="00E17743">
        <w:t>the</w:t>
      </w:r>
      <w:r w:rsidR="009D2CEA">
        <w:t xml:space="preserve"> </w:t>
      </w:r>
      <w:r w:rsidRPr="00435B73" w:rsidR="00E17743">
        <w:t>nutrition</w:t>
      </w:r>
      <w:r w:rsidR="009D2CEA">
        <w:t xml:space="preserve"> </w:t>
      </w:r>
      <w:r w:rsidRPr="00435B73" w:rsidR="00E17743">
        <w:t>and</w:t>
      </w:r>
      <w:r w:rsidR="009D2CEA">
        <w:t xml:space="preserve"> </w:t>
      </w:r>
      <w:r w:rsidRPr="00435B73" w:rsidR="00E17743">
        <w:t>public</w:t>
      </w:r>
      <w:r w:rsidR="009D2CEA">
        <w:t xml:space="preserve"> </w:t>
      </w:r>
      <w:r w:rsidRPr="00435B73" w:rsidR="00E17743">
        <w:t>health</w:t>
      </w:r>
      <w:r w:rsidR="009D2CEA">
        <w:t xml:space="preserve"> </w:t>
      </w:r>
      <w:r w:rsidRPr="00435B73" w:rsidR="00E17743">
        <w:t>needs</w:t>
      </w:r>
      <w:r w:rsidR="009D2CEA">
        <w:t xml:space="preserve"> </w:t>
      </w:r>
      <w:r w:rsidRPr="00435B73" w:rsidR="00E17743">
        <w:t>of</w:t>
      </w:r>
      <w:r w:rsidR="009D2CEA">
        <w:t xml:space="preserve"> </w:t>
      </w:r>
      <w:r w:rsidRPr="00435B73" w:rsidR="00E17743">
        <w:t>the</w:t>
      </w:r>
      <w:r w:rsidR="009D2CEA">
        <w:t xml:space="preserve"> </w:t>
      </w:r>
      <w:r w:rsidRPr="00435B73" w:rsidR="00E17743">
        <w:t>population</w:t>
      </w:r>
      <w:r w:rsidR="009D2CEA">
        <w:t xml:space="preserve"> </w:t>
      </w:r>
      <w:r w:rsidRPr="00435B73" w:rsidR="00E17743">
        <w:t>as</w:t>
      </w:r>
      <w:r w:rsidR="009D2CEA">
        <w:t xml:space="preserve"> </w:t>
      </w:r>
      <w:r w:rsidRPr="00435B73" w:rsidR="00E17743">
        <w:t>a</w:t>
      </w:r>
      <w:r w:rsidR="009D2CEA">
        <w:t xml:space="preserve"> </w:t>
      </w:r>
      <w:r w:rsidRPr="00435B73" w:rsidR="00E17743">
        <w:t>whole.</w:t>
      </w:r>
      <w:r w:rsidR="009D2CEA">
        <w:t xml:space="preserve"> </w:t>
      </w:r>
      <w:r w:rsidRPr="00435B73" w:rsidR="00E17743">
        <w:t>The</w:t>
      </w:r>
      <w:r w:rsidR="009D2CEA">
        <w:t xml:space="preserve"> </w:t>
      </w:r>
      <w:r w:rsidRPr="00435B73" w:rsidR="00E17743">
        <w:t>Prime</w:t>
      </w:r>
      <w:r w:rsidR="009D2CEA">
        <w:t xml:space="preserve"> </w:t>
      </w:r>
      <w:r w:rsidRPr="00435B73" w:rsidR="00E17743">
        <w:t>Minister</w:t>
      </w:r>
      <w:r w:rsidR="009D2CEA">
        <w:t xml:space="preserve"> </w:t>
      </w:r>
      <w:r w:rsidRPr="00435B73" w:rsidR="00E17743">
        <w:t>rightly</w:t>
      </w:r>
      <w:r w:rsidR="009D2CEA">
        <w:t xml:space="preserve"> </w:t>
      </w:r>
      <w:r w:rsidRPr="00435B73" w:rsidR="00E17743">
        <w:t>said,</w:t>
      </w:r>
      <w:r w:rsidR="009D2CEA">
        <w:t xml:space="preserve"> </w:t>
      </w:r>
      <w:r w:rsidRPr="00435B73" w:rsidR="00E17743">
        <w:t>“We</w:t>
      </w:r>
      <w:r w:rsidR="009D2CEA">
        <w:t xml:space="preserve"> </w:t>
      </w:r>
      <w:r w:rsidRPr="00435B73" w:rsidR="00E17743">
        <w:t>are</w:t>
      </w:r>
      <w:r w:rsidR="009D2CEA">
        <w:t xml:space="preserve"> </w:t>
      </w:r>
      <w:r w:rsidRPr="00435B73" w:rsidR="00E17743">
        <w:t>all</w:t>
      </w:r>
      <w:r w:rsidR="009D2CEA">
        <w:t xml:space="preserve"> </w:t>
      </w:r>
      <w:r w:rsidRPr="00435B73" w:rsidR="00E17743">
        <w:t>in</w:t>
      </w:r>
      <w:r w:rsidR="009D2CEA">
        <w:t xml:space="preserve"> </w:t>
      </w:r>
      <w:r w:rsidRPr="00435B73" w:rsidR="00E17743">
        <w:t>this</w:t>
      </w:r>
      <w:r w:rsidR="009D2CEA">
        <w:t xml:space="preserve"> </w:t>
      </w:r>
      <w:r w:rsidRPr="00435B73" w:rsidR="00E17743">
        <w:t>together”</w:t>
      </w:r>
      <w:r>
        <w:t>,</w:t>
      </w:r>
      <w:r w:rsidR="009D2CEA">
        <w:t xml:space="preserve"> </w:t>
      </w:r>
      <w:r w:rsidRPr="00435B73" w:rsidR="00E17743">
        <w:t>but</w:t>
      </w:r>
      <w:r w:rsidR="009D2CEA">
        <w:t xml:space="preserve"> </w:t>
      </w:r>
      <w:r w:rsidRPr="00435B73" w:rsidR="00E17743">
        <w:t>that</w:t>
      </w:r>
      <w:r w:rsidR="009D2CEA">
        <w:t xml:space="preserve"> </w:t>
      </w:r>
      <w:r w:rsidRPr="00435B73" w:rsidR="00E17743">
        <w:t>was</w:t>
      </w:r>
      <w:r w:rsidR="009D2CEA">
        <w:t xml:space="preserve"> </w:t>
      </w:r>
      <w:r w:rsidRPr="00435B73" w:rsidR="00E17743">
        <w:t>not</w:t>
      </w:r>
      <w:r w:rsidR="009D2CEA">
        <w:t xml:space="preserve"> </w:t>
      </w:r>
      <w:r w:rsidRPr="00435B73" w:rsidR="00E17743">
        <w:t>what</w:t>
      </w:r>
      <w:r w:rsidR="009D2CEA">
        <w:t xml:space="preserve"> </w:t>
      </w:r>
      <w:r w:rsidRPr="00435B73" w:rsidR="00E17743">
        <w:t>was</w:t>
      </w:r>
      <w:r w:rsidR="009D2CEA">
        <w:t xml:space="preserve"> </w:t>
      </w:r>
      <w:r w:rsidRPr="00435B73" w:rsidR="00E17743">
        <w:t>delivered</w:t>
      </w:r>
      <w:r w:rsidR="009D2CEA">
        <w:t xml:space="preserve"> </w:t>
      </w:r>
      <w:r w:rsidRPr="00435B73" w:rsidR="00E17743">
        <w:t>by</w:t>
      </w:r>
      <w:r w:rsidR="009D2CEA">
        <w:t xml:space="preserve"> </w:t>
      </w:r>
      <w:r w:rsidRPr="00435B73" w:rsidR="00E17743">
        <w:t>the</w:t>
      </w:r>
      <w:r w:rsidR="009D2CEA">
        <w:t xml:space="preserve"> </w:t>
      </w:r>
      <w:r w:rsidRPr="00435B73" w:rsidR="00E17743">
        <w:t>food</w:t>
      </w:r>
      <w:r w:rsidR="009D2CEA">
        <w:t xml:space="preserve"> </w:t>
      </w:r>
      <w:r w:rsidRPr="00435B73" w:rsidR="00E17743">
        <w:t>system.</w:t>
      </w:r>
      <w:r w:rsidR="009D2CEA">
        <w:t xml:space="preserve"> </w:t>
      </w:r>
    </w:p>
    <w:p w:rsidR="00E17743" w:rsidP="00BA6DE8">
      <w:pPr>
        <w:pStyle w:val="Answer"/>
      </w:pPr>
      <w:r w:rsidRPr="00435B73">
        <w:t>I</w:t>
      </w:r>
      <w:r w:rsidR="009D2CEA">
        <w:t xml:space="preserve"> </w:t>
      </w:r>
      <w:r w:rsidRPr="00435B73">
        <w:t>am</w:t>
      </w:r>
      <w:r w:rsidR="009D2CEA">
        <w:t xml:space="preserve"> </w:t>
      </w:r>
      <w:r w:rsidRPr="00435B73">
        <w:t>not</w:t>
      </w:r>
      <w:r w:rsidR="009D2CEA">
        <w:t xml:space="preserve"> </w:t>
      </w:r>
      <w:r w:rsidRPr="00435B73">
        <w:t>being</w:t>
      </w:r>
      <w:r w:rsidR="009D2CEA">
        <w:t xml:space="preserve"> </w:t>
      </w:r>
      <w:r w:rsidRPr="00435B73">
        <w:t>critical</w:t>
      </w:r>
      <w:r w:rsidR="009D2CEA">
        <w:t xml:space="preserve"> </w:t>
      </w:r>
      <w:r w:rsidRPr="00435B73">
        <w:t>of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retailers,</w:t>
      </w:r>
      <w:r w:rsidR="009D2CEA">
        <w:t xml:space="preserve"> </w:t>
      </w:r>
      <w:r w:rsidRPr="00435B73">
        <w:t>by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way,</w:t>
      </w:r>
      <w:r w:rsidR="009D2CEA">
        <w:t xml:space="preserve"> </w:t>
      </w:r>
      <w:r w:rsidRPr="00435B73">
        <w:t>or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food</w:t>
      </w:r>
      <w:r w:rsidR="009D2CEA">
        <w:t xml:space="preserve"> </w:t>
      </w:r>
      <w:r w:rsidRPr="00435B73">
        <w:t>service</w:t>
      </w:r>
      <w:r w:rsidR="000A1439">
        <w:t>.</w:t>
      </w:r>
      <w:r w:rsidR="009D2CEA">
        <w:t xml:space="preserve"> </w:t>
      </w:r>
      <w:r w:rsidRPr="00435B73" w:rsidR="000A1439">
        <w:t>Indeed</w:t>
      </w:r>
      <w:r w:rsidR="000A1439">
        <w:t>,</w:t>
      </w:r>
      <w:r w:rsidR="009D2CEA">
        <w:t xml:space="preserve"> </w:t>
      </w:r>
      <w:r w:rsidRPr="00435B73">
        <w:t>as</w:t>
      </w:r>
      <w:r w:rsidR="009D2CEA">
        <w:t xml:space="preserve"> </w:t>
      </w:r>
      <w:r w:rsidRPr="00435B73">
        <w:t>Kate</w:t>
      </w:r>
      <w:r w:rsidR="009D2CEA">
        <w:t xml:space="preserve"> </w:t>
      </w:r>
      <w:r w:rsidR="00135068">
        <w:t>Nicholls</w:t>
      </w:r>
      <w:r w:rsidR="009D2CEA">
        <w:t xml:space="preserve"> </w:t>
      </w:r>
      <w:r w:rsidRPr="00435B73">
        <w:t>knows,</w:t>
      </w:r>
      <w:r w:rsidR="009D2CEA">
        <w:t xml:space="preserve"> </w:t>
      </w:r>
      <w:r w:rsidRPr="00435B73">
        <w:t>I</w:t>
      </w:r>
      <w:r w:rsidR="009D2CEA">
        <w:t xml:space="preserve"> </w:t>
      </w:r>
      <w:r w:rsidR="000A1439">
        <w:t>was</w:t>
      </w:r>
      <w:r w:rsidR="009D2CEA">
        <w:t xml:space="preserve"> </w:t>
      </w:r>
      <w:r w:rsidR="000A1439">
        <w:t>arguing</w:t>
      </w:r>
      <w:r w:rsidR="009D2CEA">
        <w:t xml:space="preserve"> </w:t>
      </w:r>
      <w:r w:rsidR="000A1439">
        <w:t>that</w:t>
      </w:r>
      <w:r w:rsidR="009D2CEA">
        <w:t xml:space="preserve"> </w:t>
      </w:r>
      <w:r w:rsidRPr="00435B73">
        <w:t>food</w:t>
      </w:r>
      <w:r w:rsidR="009D2CEA">
        <w:t xml:space="preserve"> </w:t>
      </w:r>
      <w:r w:rsidRPr="00435B73">
        <w:t>service,</w:t>
      </w:r>
      <w:r w:rsidR="009D2CEA">
        <w:t xml:space="preserve"> </w:t>
      </w:r>
      <w:r w:rsidRPr="00435B73">
        <w:t>which</w:t>
      </w:r>
      <w:r w:rsidR="009D2CEA">
        <w:t xml:space="preserve"> </w:t>
      </w:r>
      <w:r w:rsidRPr="00435B73">
        <w:t>is</w:t>
      </w:r>
      <w:r w:rsidR="009D2CEA">
        <w:t xml:space="preserve"> </w:t>
      </w:r>
      <w:r w:rsidRPr="00435B73">
        <w:t>in</w:t>
      </w:r>
      <w:r w:rsidR="009D2CEA">
        <w:t xml:space="preserve"> </w:t>
      </w:r>
      <w:r w:rsidRPr="00435B73">
        <w:t>localities</w:t>
      </w:r>
      <w:r w:rsidR="009D2CEA">
        <w:t xml:space="preserve"> </w:t>
      </w:r>
      <w:r w:rsidR="000A1439">
        <w:t>and</w:t>
      </w:r>
      <w:r w:rsidR="009D2CEA">
        <w:t xml:space="preserve"> </w:t>
      </w:r>
      <w:r w:rsidRPr="00435B73">
        <w:t>communities,</w:t>
      </w:r>
      <w:r w:rsidR="009D2CEA">
        <w:t xml:space="preserve"> </w:t>
      </w:r>
      <w:r w:rsidRPr="00435B73">
        <w:t>could</w:t>
      </w:r>
      <w:r w:rsidR="009D2CEA">
        <w:t xml:space="preserve"> </w:t>
      </w:r>
      <w:r w:rsidRPr="00435B73">
        <w:t>and</w:t>
      </w:r>
      <w:r w:rsidR="009D2CEA">
        <w:t xml:space="preserve"> </w:t>
      </w:r>
      <w:r w:rsidRPr="00435B73">
        <w:t>should</w:t>
      </w:r>
      <w:r w:rsidR="009D2CEA">
        <w:t xml:space="preserve"> </w:t>
      </w:r>
      <w:r w:rsidRPr="00435B73">
        <w:t>have</w:t>
      </w:r>
      <w:r w:rsidR="009D2CEA">
        <w:t xml:space="preserve"> </w:t>
      </w:r>
      <w:r w:rsidRPr="00435B73">
        <w:t>been</w:t>
      </w:r>
      <w:r w:rsidR="009D2CEA">
        <w:t xml:space="preserve"> </w:t>
      </w:r>
      <w:r w:rsidRPr="00435B73">
        <w:t>used,</w:t>
      </w:r>
      <w:r w:rsidR="009D2CEA">
        <w:t xml:space="preserve"> </w:t>
      </w:r>
      <w:r w:rsidRPr="00435B73">
        <w:t>as</w:t>
      </w:r>
      <w:r w:rsidR="009D2CEA">
        <w:t xml:space="preserve"> </w:t>
      </w:r>
      <w:r w:rsidRPr="00435B73">
        <w:t>indeed</w:t>
      </w:r>
      <w:r w:rsidR="009D2CEA">
        <w:t xml:space="preserve"> </w:t>
      </w:r>
      <w:r w:rsidRPr="00435B73">
        <w:t>happened</w:t>
      </w:r>
      <w:r w:rsidR="009D2CEA">
        <w:t xml:space="preserve"> </w:t>
      </w:r>
      <w:r w:rsidRPr="00435B73">
        <w:t>in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Second</w:t>
      </w:r>
      <w:r w:rsidR="009D2CEA">
        <w:t xml:space="preserve"> </w:t>
      </w:r>
      <w:r w:rsidRPr="00435B73">
        <w:t>World</w:t>
      </w:r>
      <w:r w:rsidR="009D2CEA">
        <w:t xml:space="preserve"> </w:t>
      </w:r>
      <w:r w:rsidRPr="00435B73">
        <w:t>War</w:t>
      </w:r>
      <w:r w:rsidR="000A1439">
        <w:t>—</w:t>
      </w:r>
    </w:p>
    <w:p w:rsidR="00E17743" w:rsidRPr="00435B73" w:rsidP="000A1439">
      <w:pPr>
        <w:pStyle w:val="Question"/>
        <w:numPr>
          <w:ilvl w:val="0"/>
          <w:numId w:val="0"/>
        </w:numPr>
        <w:ind w:left="794"/>
      </w:pPr>
      <w:sdt>
        <w:sdtPr>
          <w:alias w:val="Member"/>
          <w:tag w:val="&lt;Member mnisId='4072' dodsId='28723'&gt;"/>
          <w:id w:val="-540277241"/>
          <w:placeholder>
            <w:docPart w:val="DefaultPlaceholder_1082065158"/>
          </w:placeholder>
          <w:richText/>
        </w:sdtPr>
        <w:sdtContent>
          <w:r w:rsidRPr="00435B73">
            <w:rPr>
              <w:b/>
            </w:rPr>
            <w:t>Chair:</w:t>
          </w:r>
        </w:sdtContent>
      </w:sdt>
      <w:r w:rsidR="009D2CEA">
        <w:t xml:space="preserve"> </w:t>
      </w:r>
      <w:r w:rsidRPr="00435B73">
        <w:t>I</w:t>
      </w:r>
      <w:r w:rsidR="009D2CEA">
        <w:t xml:space="preserve"> </w:t>
      </w:r>
      <w:r w:rsidRPr="00435B73">
        <w:t>think</w:t>
      </w:r>
      <w:r w:rsidR="009D2CEA">
        <w:t xml:space="preserve"> </w:t>
      </w:r>
      <w:r w:rsidRPr="00435B73">
        <w:t>that</w:t>
      </w:r>
      <w:r w:rsidR="009D2CEA">
        <w:t xml:space="preserve"> </w:t>
      </w:r>
      <w:r w:rsidRPr="00435B73">
        <w:t>is</w:t>
      </w:r>
      <w:r w:rsidR="009D2CEA">
        <w:t xml:space="preserve"> </w:t>
      </w:r>
      <w:r w:rsidRPr="00435B73">
        <w:t>a</w:t>
      </w:r>
      <w:r w:rsidR="009D2CEA">
        <w:t xml:space="preserve"> </w:t>
      </w:r>
      <w:r w:rsidRPr="00435B73">
        <w:t>long</w:t>
      </w:r>
      <w:r w:rsidR="009D2CEA">
        <w:t xml:space="preserve"> </w:t>
      </w:r>
      <w:r w:rsidRPr="00435B73">
        <w:t>enough</w:t>
      </w:r>
      <w:r w:rsidR="009D2CEA">
        <w:t xml:space="preserve"> </w:t>
      </w:r>
      <w:r w:rsidRPr="00435B73">
        <w:t>answer,</w:t>
      </w:r>
      <w:r w:rsidR="009D2CEA">
        <w:t xml:space="preserve"> </w:t>
      </w:r>
      <w:r w:rsidRPr="00435B73">
        <w:t>Professor.</w:t>
      </w:r>
      <w:r w:rsidR="009D2CEA">
        <w:t xml:space="preserve"> </w:t>
      </w:r>
      <w:r w:rsidRPr="00435B73" w:rsidR="000A1439">
        <w:t>We</w:t>
      </w:r>
      <w:r w:rsidR="009D2CEA">
        <w:t xml:space="preserve"> </w:t>
      </w:r>
      <w:r w:rsidRPr="00435B73">
        <w:t>have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gist</w:t>
      </w:r>
      <w:r w:rsidR="009D2CEA">
        <w:t xml:space="preserve"> </w:t>
      </w:r>
      <w:r w:rsidRPr="00435B73">
        <w:t>of</w:t>
      </w:r>
      <w:r w:rsidR="009D2CEA">
        <w:t xml:space="preserve"> </w:t>
      </w:r>
      <w:r w:rsidRPr="00435B73">
        <w:t>what</w:t>
      </w:r>
      <w:r w:rsidR="009D2CEA">
        <w:t xml:space="preserve"> </w:t>
      </w:r>
      <w:r w:rsidRPr="00435B73">
        <w:t>you</w:t>
      </w:r>
      <w:r w:rsidR="009D2CEA">
        <w:t xml:space="preserve"> </w:t>
      </w:r>
      <w:r w:rsidRPr="00435B73">
        <w:t>are</w:t>
      </w:r>
      <w:r w:rsidR="009D2CEA">
        <w:t xml:space="preserve"> </w:t>
      </w:r>
      <w:r w:rsidRPr="00435B73">
        <w:t>thinking.</w:t>
      </w:r>
      <w:r w:rsidR="009D2CEA">
        <w:t xml:space="preserve"> </w:t>
      </w:r>
      <w:r w:rsidRPr="00435B73">
        <w:t>I</w:t>
      </w:r>
      <w:r w:rsidR="009D2CEA">
        <w:t xml:space="preserve"> </w:t>
      </w:r>
      <w:r w:rsidRPr="00435B73">
        <w:t>will</w:t>
      </w:r>
      <w:r w:rsidR="009D2CEA">
        <w:t xml:space="preserve"> </w:t>
      </w:r>
      <w:r w:rsidRPr="00435B73">
        <w:t>hand</w:t>
      </w:r>
      <w:r w:rsidR="009D2CEA">
        <w:t xml:space="preserve"> </w:t>
      </w:r>
      <w:r w:rsidRPr="00435B73">
        <w:t>over</w:t>
      </w:r>
      <w:r w:rsidR="009D2CEA">
        <w:t xml:space="preserve"> </w:t>
      </w:r>
      <w:r w:rsidRPr="00435B73">
        <w:t>now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Anna,</w:t>
      </w:r>
      <w:r w:rsidR="009D2CEA">
        <w:t xml:space="preserve"> </w:t>
      </w:r>
      <w:r w:rsidRPr="00435B73">
        <w:t>please.</w:t>
      </w:r>
    </w:p>
    <w:p w:rsidR="000A1439" w:rsidP="00E17743">
      <w:pPr>
        <w:pStyle w:val="Answer"/>
      </w:pPr>
      <w:sdt>
        <w:sdtPr>
          <w:alias w:val="Witness"/>
          <w:id w:val="-1555224390"/>
          <w:placeholder>
            <w:docPart w:val="DefaultPlaceholder_1082065158"/>
          </w:placeholder>
          <w:richText/>
        </w:sdtPr>
        <w:sdtContent>
          <w:r w:rsidRPr="00A72569" w:rsidR="00A72569">
            <w:rPr>
              <w:b/>
              <w:i/>
            </w:rPr>
            <w:t>Anna</w:t>
          </w:r>
          <w:r w:rsidR="009D2CEA">
            <w:rPr>
              <w:b/>
              <w:i/>
            </w:rPr>
            <w:t xml:space="preserve"> </w:t>
          </w:r>
          <w:r w:rsidRPr="00A72569" w:rsidR="00A72569">
            <w:rPr>
              <w:b/>
              <w:i/>
            </w:rPr>
            <w:t>Taylor:</w:t>
          </w:r>
          <w:r w:rsidR="009D2CEA">
            <w:rPr>
              <w:b/>
            </w:rPr>
            <w:t xml:space="preserve"> </w:t>
          </w:r>
        </w:sdtContent>
      </w:sdt>
      <w:r w:rsidRPr="00435B73" w:rsidR="00E17743">
        <w:t>I</w:t>
      </w:r>
      <w:r w:rsidR="009D2CEA">
        <w:t xml:space="preserve"> </w:t>
      </w:r>
      <w:r w:rsidRPr="00435B73" w:rsidR="00E17743">
        <w:t>would</w:t>
      </w:r>
      <w:r w:rsidR="009D2CEA">
        <w:t xml:space="preserve"> </w:t>
      </w:r>
      <w:r w:rsidRPr="00435B73" w:rsidR="00E17743">
        <w:t>like</w:t>
      </w:r>
      <w:r w:rsidR="009D2CEA">
        <w:t xml:space="preserve"> </w:t>
      </w:r>
      <w:r w:rsidRPr="00435B73" w:rsidR="00E17743">
        <w:t>to</w:t>
      </w:r>
      <w:r w:rsidR="009D2CEA">
        <w:t xml:space="preserve"> </w:t>
      </w:r>
      <w:r w:rsidRPr="00435B73" w:rsidR="00E17743">
        <w:t>pick</w:t>
      </w:r>
      <w:r w:rsidR="009D2CEA">
        <w:t xml:space="preserve"> </w:t>
      </w:r>
      <w:r w:rsidRPr="00435B73" w:rsidR="00E17743">
        <w:t>up</w:t>
      </w:r>
      <w:r w:rsidR="009D2CEA">
        <w:t xml:space="preserve"> </w:t>
      </w:r>
      <w:r w:rsidRPr="00435B73" w:rsidR="00E17743">
        <w:t>on</w:t>
      </w:r>
      <w:r w:rsidR="009D2CEA">
        <w:t xml:space="preserve"> </w:t>
      </w:r>
      <w:r w:rsidRPr="00435B73" w:rsidR="00E17743">
        <w:t>the</w:t>
      </w:r>
      <w:r w:rsidR="009D2CEA">
        <w:t xml:space="preserve"> </w:t>
      </w:r>
      <w:r w:rsidRPr="00435B73" w:rsidR="00E17743">
        <w:t>point</w:t>
      </w:r>
      <w:r w:rsidR="009D2CEA">
        <w:t xml:space="preserve"> </w:t>
      </w:r>
      <w:r>
        <w:t>about</w:t>
      </w:r>
      <w:r w:rsidR="009D2CEA">
        <w:t xml:space="preserve"> </w:t>
      </w:r>
      <w:r w:rsidRPr="00435B73" w:rsidR="00E17743">
        <w:t>whether</w:t>
      </w:r>
      <w:r w:rsidR="009D2CEA">
        <w:t xml:space="preserve"> </w:t>
      </w:r>
      <w:r w:rsidRPr="00435B73" w:rsidR="00E17743">
        <w:t>we</w:t>
      </w:r>
      <w:r w:rsidR="009D2CEA">
        <w:t xml:space="preserve"> </w:t>
      </w:r>
      <w:r w:rsidRPr="00435B73" w:rsidR="00E17743">
        <w:t>were</w:t>
      </w:r>
      <w:r w:rsidR="009D2CEA">
        <w:t xml:space="preserve"> </w:t>
      </w:r>
      <w:r w:rsidRPr="00435B73" w:rsidR="00E17743">
        <w:t>prepared</w:t>
      </w:r>
      <w:r w:rsidR="009D2CEA">
        <w:t xml:space="preserve"> </w:t>
      </w:r>
      <w:r w:rsidRPr="00435B73" w:rsidR="00E17743">
        <w:t>enough</w:t>
      </w:r>
      <w:r w:rsidR="009D2CEA">
        <w:t xml:space="preserve"> </w:t>
      </w:r>
      <w:r w:rsidRPr="00435B73" w:rsidR="00E17743">
        <w:t>for</w:t>
      </w:r>
      <w:r w:rsidR="009D2CEA">
        <w:t xml:space="preserve"> </w:t>
      </w:r>
      <w:r w:rsidRPr="00435B73" w:rsidR="00E17743">
        <w:t>the</w:t>
      </w:r>
      <w:r w:rsidR="009D2CEA">
        <w:t xml:space="preserve"> </w:t>
      </w:r>
      <w:r w:rsidRPr="00435B73" w:rsidR="00E17743">
        <w:t>food</w:t>
      </w:r>
      <w:r w:rsidR="009D2CEA">
        <w:t xml:space="preserve"> </w:t>
      </w:r>
      <w:r w:rsidRPr="00435B73" w:rsidR="00E17743">
        <w:t>insecurity</w:t>
      </w:r>
      <w:r w:rsidR="009D2CEA">
        <w:t xml:space="preserve"> </w:t>
      </w:r>
      <w:r w:rsidRPr="00435B73" w:rsidR="00E17743">
        <w:t>at</w:t>
      </w:r>
      <w:r w:rsidR="009D2CEA">
        <w:t xml:space="preserve"> </w:t>
      </w:r>
      <w:r w:rsidRPr="00435B73" w:rsidR="00E17743">
        <w:t>a</w:t>
      </w:r>
      <w:r w:rsidR="009D2CEA">
        <w:t xml:space="preserve"> </w:t>
      </w:r>
      <w:r w:rsidRPr="00435B73" w:rsidR="00E17743">
        <w:t>personal</w:t>
      </w:r>
      <w:r w:rsidR="009D2CEA">
        <w:t xml:space="preserve"> </w:t>
      </w:r>
      <w:r w:rsidRPr="00435B73" w:rsidR="00E17743">
        <w:t>or</w:t>
      </w:r>
      <w:r w:rsidR="009D2CEA">
        <w:t xml:space="preserve"> </w:t>
      </w:r>
      <w:r w:rsidRPr="00435B73" w:rsidR="00E17743">
        <w:t>household</w:t>
      </w:r>
      <w:r w:rsidR="009D2CEA">
        <w:t xml:space="preserve"> </w:t>
      </w:r>
      <w:r w:rsidRPr="00435B73" w:rsidR="00E17743">
        <w:t>level.</w:t>
      </w:r>
      <w:r w:rsidR="009D2CEA">
        <w:t xml:space="preserve"> </w:t>
      </w:r>
      <w:r w:rsidRPr="00435B73">
        <w:t>We</w:t>
      </w:r>
      <w:r w:rsidR="009D2CEA">
        <w:t xml:space="preserve"> </w:t>
      </w:r>
      <w:r w:rsidRPr="00435B73" w:rsidR="00E17743">
        <w:t>have</w:t>
      </w:r>
      <w:r w:rsidR="009D2CEA">
        <w:t xml:space="preserve"> </w:t>
      </w:r>
      <w:r w:rsidRPr="00435B73" w:rsidR="00E17743">
        <w:t>tracked</w:t>
      </w:r>
      <w:r w:rsidR="009D2CEA">
        <w:t xml:space="preserve"> </w:t>
      </w:r>
      <w:r>
        <w:t>this</w:t>
      </w:r>
      <w:r w:rsidR="009D2CEA">
        <w:t xml:space="preserve"> </w:t>
      </w:r>
      <w:r w:rsidRPr="00435B73" w:rsidR="00E17743">
        <w:t>very</w:t>
      </w:r>
      <w:r w:rsidR="009D2CEA">
        <w:t xml:space="preserve"> </w:t>
      </w:r>
      <w:r w:rsidRPr="00435B73" w:rsidR="00E17743">
        <w:t>actively</w:t>
      </w:r>
      <w:r w:rsidR="009D2CEA">
        <w:t xml:space="preserve"> </w:t>
      </w:r>
      <w:r w:rsidRPr="00435B73" w:rsidR="00E17743">
        <w:t>since</w:t>
      </w:r>
      <w:r w:rsidR="009D2CEA">
        <w:t xml:space="preserve"> </w:t>
      </w:r>
      <w:r w:rsidRPr="00435B73" w:rsidR="00E17743">
        <w:t>the</w:t>
      </w:r>
      <w:r w:rsidR="009D2CEA">
        <w:t xml:space="preserve"> </w:t>
      </w:r>
      <w:r w:rsidRPr="00435B73" w:rsidR="00E17743">
        <w:t>beginning</w:t>
      </w:r>
      <w:r w:rsidR="009D2CEA">
        <w:t xml:space="preserve"> </w:t>
      </w:r>
      <w:r w:rsidRPr="00435B73" w:rsidR="00E17743">
        <w:t>of</w:t>
      </w:r>
      <w:r w:rsidR="009D2CEA">
        <w:t xml:space="preserve"> </w:t>
      </w:r>
      <w:r w:rsidRPr="00435B73" w:rsidR="00E17743">
        <w:t>lockdown.</w:t>
      </w:r>
      <w:r w:rsidR="009D2CEA">
        <w:t xml:space="preserve"> </w:t>
      </w:r>
      <w:r w:rsidRPr="00435B73" w:rsidR="00E17743">
        <w:t>This</w:t>
      </w:r>
      <w:r w:rsidR="009D2CEA">
        <w:t xml:space="preserve"> </w:t>
      </w:r>
      <w:r w:rsidRPr="00435B73" w:rsidR="00E17743">
        <w:t>is</w:t>
      </w:r>
      <w:r w:rsidR="009D2CEA">
        <w:t xml:space="preserve"> </w:t>
      </w:r>
      <w:r w:rsidRPr="00435B73" w:rsidR="00E17743">
        <w:t>an</w:t>
      </w:r>
      <w:r w:rsidR="009D2CEA">
        <w:t xml:space="preserve"> </w:t>
      </w:r>
      <w:r w:rsidRPr="00435B73" w:rsidR="00E17743">
        <w:t>area</w:t>
      </w:r>
      <w:r w:rsidR="009D2CEA">
        <w:t xml:space="preserve"> </w:t>
      </w:r>
      <w:r w:rsidRPr="00435B73" w:rsidR="00E17743">
        <w:t>where</w:t>
      </w:r>
      <w:r w:rsidR="009D2CEA">
        <w:t xml:space="preserve"> </w:t>
      </w:r>
      <w:r w:rsidRPr="00435B73" w:rsidR="00E17743">
        <w:t>we</w:t>
      </w:r>
      <w:r w:rsidR="009D2CEA">
        <w:t xml:space="preserve"> </w:t>
      </w:r>
      <w:r w:rsidRPr="00435B73" w:rsidR="00E17743">
        <w:t>were</w:t>
      </w:r>
      <w:r w:rsidR="009D2CEA">
        <w:t xml:space="preserve"> </w:t>
      </w:r>
      <w:r w:rsidRPr="00435B73" w:rsidR="00E17743">
        <w:t>really</w:t>
      </w:r>
      <w:r w:rsidR="009D2CEA">
        <w:t xml:space="preserve"> </w:t>
      </w:r>
      <w:r w:rsidRPr="00435B73" w:rsidR="00E17743">
        <w:t>underprepared</w:t>
      </w:r>
      <w:r w:rsidR="009D2CEA">
        <w:t xml:space="preserve"> </w:t>
      </w:r>
      <w:r w:rsidRPr="00435B73" w:rsidR="00E17743">
        <w:t>and</w:t>
      </w:r>
      <w:r w:rsidR="009D2CEA">
        <w:t xml:space="preserve"> </w:t>
      </w:r>
      <w:r>
        <w:t>we</w:t>
      </w:r>
      <w:r w:rsidR="009D2CEA">
        <w:t xml:space="preserve"> </w:t>
      </w:r>
      <w:r w:rsidRPr="00435B73" w:rsidR="00E17743">
        <w:t>need</w:t>
      </w:r>
      <w:r w:rsidR="009D2CEA">
        <w:t xml:space="preserve"> </w:t>
      </w:r>
      <w:r w:rsidRPr="00435B73" w:rsidR="00E17743">
        <w:t>to</w:t>
      </w:r>
      <w:r w:rsidR="009D2CEA">
        <w:t xml:space="preserve"> </w:t>
      </w:r>
      <w:r w:rsidRPr="00435B73" w:rsidR="00E17743">
        <w:t>think</w:t>
      </w:r>
      <w:r w:rsidR="009D2CEA">
        <w:t xml:space="preserve"> </w:t>
      </w:r>
      <w:r w:rsidRPr="00435B73" w:rsidR="00E17743">
        <w:t>quite</w:t>
      </w:r>
      <w:r w:rsidR="009D2CEA">
        <w:t xml:space="preserve"> </w:t>
      </w:r>
      <w:r w:rsidRPr="00435B73" w:rsidR="00E17743">
        <w:t>clearly</w:t>
      </w:r>
      <w:r w:rsidR="009D2CEA">
        <w:t xml:space="preserve"> </w:t>
      </w:r>
      <w:r w:rsidRPr="00435B73" w:rsidR="00E17743">
        <w:t>about</w:t>
      </w:r>
      <w:r w:rsidR="009D2CEA">
        <w:t xml:space="preserve"> </w:t>
      </w:r>
      <w:r w:rsidRPr="00435B73" w:rsidR="00E17743">
        <w:t>the</w:t>
      </w:r>
      <w:r w:rsidR="009D2CEA">
        <w:t xml:space="preserve"> </w:t>
      </w:r>
      <w:r w:rsidRPr="00435B73" w:rsidR="00E17743">
        <w:t>scenarios</w:t>
      </w:r>
      <w:r w:rsidR="009D2CEA">
        <w:t xml:space="preserve"> </w:t>
      </w:r>
      <w:r w:rsidRPr="00435B73" w:rsidR="00E17743">
        <w:t>going</w:t>
      </w:r>
      <w:r w:rsidR="009D2CEA">
        <w:t xml:space="preserve"> </w:t>
      </w:r>
      <w:r w:rsidRPr="00435B73" w:rsidR="00E17743">
        <w:t>forward</w:t>
      </w:r>
      <w:r w:rsidR="009D2CEA">
        <w:t xml:space="preserve"> </w:t>
      </w:r>
      <w:r w:rsidRPr="00435B73" w:rsidR="00E17743">
        <w:t>in</w:t>
      </w:r>
      <w:r w:rsidR="009D2CEA">
        <w:t xml:space="preserve"> </w:t>
      </w:r>
      <w:r w:rsidRPr="00435B73" w:rsidR="00E17743">
        <w:t>terms</w:t>
      </w:r>
      <w:r w:rsidR="009D2CEA">
        <w:t xml:space="preserve"> </w:t>
      </w:r>
      <w:r w:rsidRPr="00435B73" w:rsidR="00E17743">
        <w:t>of</w:t>
      </w:r>
      <w:r w:rsidR="009D2CEA">
        <w:t xml:space="preserve"> </w:t>
      </w:r>
      <w:r w:rsidRPr="00435B73" w:rsidR="00E17743">
        <w:t>food</w:t>
      </w:r>
      <w:r w:rsidR="009D2CEA">
        <w:t xml:space="preserve"> </w:t>
      </w:r>
      <w:r w:rsidRPr="00435B73" w:rsidR="00E17743">
        <w:t>insecurity,</w:t>
      </w:r>
      <w:r w:rsidR="009D2CEA">
        <w:t xml:space="preserve"> </w:t>
      </w:r>
      <w:r w:rsidRPr="00435B73" w:rsidR="00E17743">
        <w:t>so</w:t>
      </w:r>
      <w:r w:rsidR="009D2CEA">
        <w:t xml:space="preserve"> </w:t>
      </w:r>
      <w:r w:rsidRPr="00435B73" w:rsidR="00E17743">
        <w:t>we</w:t>
      </w:r>
      <w:r w:rsidR="009D2CEA">
        <w:t xml:space="preserve"> </w:t>
      </w:r>
      <w:r w:rsidRPr="00435B73" w:rsidR="00E17743">
        <w:t>are</w:t>
      </w:r>
      <w:r w:rsidR="009D2CEA">
        <w:t xml:space="preserve"> </w:t>
      </w:r>
      <w:r w:rsidRPr="00435B73" w:rsidR="00E17743">
        <w:t>prepared</w:t>
      </w:r>
      <w:r w:rsidR="009D2CEA">
        <w:t xml:space="preserve"> </w:t>
      </w:r>
      <w:r w:rsidRPr="00435B73" w:rsidR="00E17743">
        <w:t>for</w:t>
      </w:r>
      <w:r w:rsidR="009D2CEA">
        <w:t xml:space="preserve"> </w:t>
      </w:r>
      <w:r w:rsidRPr="00435B73" w:rsidR="00E17743">
        <w:t>what</w:t>
      </w:r>
      <w:r w:rsidR="009D2CEA">
        <w:t xml:space="preserve"> </w:t>
      </w:r>
      <w:r w:rsidRPr="00435B73" w:rsidR="00E17743">
        <w:t>is</w:t>
      </w:r>
      <w:r w:rsidR="009D2CEA">
        <w:t xml:space="preserve"> </w:t>
      </w:r>
      <w:r w:rsidRPr="00435B73" w:rsidR="00E17743">
        <w:t>to</w:t>
      </w:r>
      <w:r w:rsidR="009D2CEA">
        <w:t xml:space="preserve"> </w:t>
      </w:r>
      <w:r w:rsidRPr="00435B73" w:rsidR="00E17743">
        <w:t>come</w:t>
      </w:r>
      <w:r w:rsidR="009D2CEA">
        <w:t xml:space="preserve"> </w:t>
      </w:r>
      <w:r w:rsidRPr="00435B73" w:rsidR="00E17743">
        <w:t>and</w:t>
      </w:r>
      <w:r w:rsidR="009D2CEA">
        <w:t xml:space="preserve"> </w:t>
      </w:r>
      <w:r>
        <w:t>can</w:t>
      </w:r>
      <w:r w:rsidR="009D2CEA">
        <w:t xml:space="preserve"> </w:t>
      </w:r>
      <w:r w:rsidRPr="00435B73" w:rsidR="00E17743">
        <w:t>put</w:t>
      </w:r>
      <w:r w:rsidR="009D2CEA">
        <w:t xml:space="preserve"> </w:t>
      </w:r>
      <w:r w:rsidRPr="00435B73" w:rsidR="00E17743">
        <w:t>in</w:t>
      </w:r>
      <w:r w:rsidR="009D2CEA">
        <w:t xml:space="preserve"> </w:t>
      </w:r>
      <w:r w:rsidRPr="00435B73" w:rsidR="00E17743">
        <w:t>place</w:t>
      </w:r>
      <w:r w:rsidR="009D2CEA">
        <w:t xml:space="preserve"> </w:t>
      </w:r>
      <w:r w:rsidRPr="00435B73" w:rsidR="00E17743">
        <w:t>the</w:t>
      </w:r>
      <w:r w:rsidR="009D2CEA">
        <w:t xml:space="preserve"> </w:t>
      </w:r>
      <w:r w:rsidRPr="00435B73" w:rsidR="00E17743">
        <w:t>right</w:t>
      </w:r>
      <w:r w:rsidR="009D2CEA">
        <w:t xml:space="preserve"> </w:t>
      </w:r>
      <w:r w:rsidRPr="00435B73" w:rsidR="00E17743">
        <w:t>measures</w:t>
      </w:r>
      <w:r w:rsidR="009D2CEA">
        <w:t xml:space="preserve"> </w:t>
      </w:r>
      <w:r w:rsidRPr="00435B73" w:rsidR="00E17743">
        <w:t>to</w:t>
      </w:r>
      <w:r w:rsidR="009D2CEA">
        <w:t xml:space="preserve"> </w:t>
      </w:r>
      <w:r w:rsidRPr="00435B73" w:rsidR="00E17743">
        <w:t>protect</w:t>
      </w:r>
      <w:r w:rsidR="009D2CEA">
        <w:t xml:space="preserve"> </w:t>
      </w:r>
      <w:r w:rsidRPr="00435B73" w:rsidR="00E17743">
        <w:t>people.</w:t>
      </w:r>
      <w:r w:rsidR="009D2CEA">
        <w:t xml:space="preserve"> </w:t>
      </w:r>
    </w:p>
    <w:p w:rsidR="00E17743" w:rsidRPr="00435B73" w:rsidP="00E17743">
      <w:pPr>
        <w:pStyle w:val="Answer"/>
      </w:pPr>
      <w:r w:rsidRPr="00435B73">
        <w:t>We</w:t>
      </w:r>
      <w:r w:rsidR="009D2CEA">
        <w:t xml:space="preserve"> </w:t>
      </w:r>
      <w:r w:rsidRPr="00435B73">
        <w:t>found</w:t>
      </w:r>
      <w:r w:rsidR="009D2CEA">
        <w:t xml:space="preserve"> </w:t>
      </w:r>
      <w:r w:rsidRPr="00435B73">
        <w:t>that</w:t>
      </w:r>
      <w:r>
        <w:t>,</w:t>
      </w:r>
      <w:r w:rsidR="009D2CEA">
        <w:t xml:space="preserve"> </w:t>
      </w:r>
      <w:r w:rsidRPr="00435B73">
        <w:t>within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first</w:t>
      </w:r>
      <w:r w:rsidR="009D2CEA">
        <w:t xml:space="preserve"> </w:t>
      </w:r>
      <w:r w:rsidRPr="00435B73">
        <w:t>three</w:t>
      </w:r>
      <w:r w:rsidR="009D2CEA">
        <w:t xml:space="preserve"> </w:t>
      </w:r>
      <w:r w:rsidRPr="00435B73">
        <w:t>weeks</w:t>
      </w:r>
      <w:r w:rsidR="009D2CEA">
        <w:t xml:space="preserve"> </w:t>
      </w:r>
      <w:r w:rsidRPr="00435B73">
        <w:t>of</w:t>
      </w:r>
      <w:r w:rsidR="009D2CEA">
        <w:t xml:space="preserve"> </w:t>
      </w:r>
      <w:r w:rsidRPr="00435B73">
        <w:t>lockdown,</w:t>
      </w:r>
      <w:r w:rsidR="009D2CEA">
        <w:t xml:space="preserve"> </w:t>
      </w:r>
      <w:r w:rsidRPr="00435B73">
        <w:t>15%</w:t>
      </w:r>
      <w:r w:rsidR="009D2CEA">
        <w:t xml:space="preserve"> </w:t>
      </w:r>
      <w:r w:rsidRPr="00435B73">
        <w:t>of</w:t>
      </w:r>
      <w:r w:rsidR="009D2CEA">
        <w:t xml:space="preserve"> </w:t>
      </w:r>
      <w:r w:rsidRPr="00435B73">
        <w:t>adults</w:t>
      </w:r>
      <w:r w:rsidR="009D2CEA">
        <w:t xml:space="preserve"> </w:t>
      </w:r>
      <w:r w:rsidRPr="00435B73">
        <w:t>reported</w:t>
      </w:r>
      <w:r w:rsidR="009D2CEA">
        <w:t xml:space="preserve"> </w:t>
      </w:r>
      <w:r w:rsidRPr="00435B73">
        <w:t>food</w:t>
      </w:r>
      <w:r w:rsidR="009D2CEA">
        <w:t xml:space="preserve"> </w:t>
      </w:r>
      <w:r w:rsidRPr="00435B73">
        <w:t>insecurity</w:t>
      </w:r>
      <w:r>
        <w:t>.</w:t>
      </w:r>
      <w:r w:rsidR="009D2CEA">
        <w:t xml:space="preserve"> </w:t>
      </w:r>
      <w:r>
        <w:t>On</w:t>
      </w:r>
      <w:r w:rsidR="009D2CEA">
        <w:t xml:space="preserve"> </w:t>
      </w:r>
      <w:r w:rsidRPr="00435B73">
        <w:t>this</w:t>
      </w:r>
      <w:r>
        <w:t>,</w:t>
      </w:r>
      <w:r w:rsidR="009D2CEA">
        <w:t xml:space="preserve"> </w:t>
      </w:r>
      <w:r w:rsidRPr="00435B73">
        <w:t>we</w:t>
      </w:r>
      <w:r w:rsidR="009D2CEA">
        <w:t xml:space="preserve"> </w:t>
      </w:r>
      <w:r w:rsidRPr="00435B73">
        <w:t>asked</w:t>
      </w:r>
      <w:r w:rsidR="009D2CEA">
        <w:t xml:space="preserve"> </w:t>
      </w:r>
      <w:r w:rsidRPr="00435B73">
        <w:t>them</w:t>
      </w:r>
      <w:r w:rsidR="009D2CEA">
        <w:t xml:space="preserve"> </w:t>
      </w:r>
      <w:r w:rsidRPr="00435B73">
        <w:t>three</w:t>
      </w:r>
      <w:r w:rsidR="009D2CEA">
        <w:t xml:space="preserve"> </w:t>
      </w:r>
      <w:r w:rsidRPr="00435B73">
        <w:t>questions</w:t>
      </w:r>
      <w:r>
        <w:t>:</w:t>
      </w:r>
      <w:r w:rsidR="009D2CEA">
        <w:t xml:space="preserve"> </w:t>
      </w:r>
      <w:r w:rsidRPr="00435B73">
        <w:t>“Have</w:t>
      </w:r>
      <w:r w:rsidR="009D2CEA">
        <w:t xml:space="preserve"> </w:t>
      </w:r>
      <w:r w:rsidRPr="00435B73">
        <w:t>you</w:t>
      </w:r>
      <w:r w:rsidR="009D2CEA">
        <w:t xml:space="preserve"> </w:t>
      </w:r>
      <w:r w:rsidRPr="00435B73">
        <w:t>skipped</w:t>
      </w:r>
      <w:r w:rsidR="009D2CEA">
        <w:t xml:space="preserve"> </w:t>
      </w:r>
      <w:r w:rsidRPr="00435B73">
        <w:t>meals</w:t>
      </w:r>
      <w:r w:rsidR="009D2CEA">
        <w:t xml:space="preserve"> </w:t>
      </w:r>
      <w:r w:rsidRPr="00435B73">
        <w:t>because</w:t>
      </w:r>
      <w:r w:rsidR="009D2CEA">
        <w:t xml:space="preserve"> </w:t>
      </w:r>
      <w:r w:rsidRPr="00435B73">
        <w:t>of</w:t>
      </w:r>
      <w:r w:rsidR="009D2CEA">
        <w:t xml:space="preserve"> </w:t>
      </w:r>
      <w:r w:rsidRPr="00435B73">
        <w:t>not</w:t>
      </w:r>
      <w:r w:rsidR="009D2CEA">
        <w:t xml:space="preserve"> </w:t>
      </w:r>
      <w:r w:rsidRPr="00435B73">
        <w:t>being</w:t>
      </w:r>
      <w:r w:rsidR="009D2CEA">
        <w:t xml:space="preserve"> </w:t>
      </w:r>
      <w:r w:rsidRPr="00435B73">
        <w:t>a</w:t>
      </w:r>
      <w:r>
        <w:t>ble</w:t>
      </w:r>
      <w:r w:rsidR="009D2CEA">
        <w:t xml:space="preserve"> </w:t>
      </w:r>
      <w:r>
        <w:t>to</w:t>
      </w:r>
      <w:r w:rsidR="009D2CEA">
        <w:t xml:space="preserve"> </w:t>
      </w:r>
      <w:r>
        <w:t>get</w:t>
      </w:r>
      <w:r w:rsidR="009D2CEA">
        <w:t xml:space="preserve"> </w:t>
      </w:r>
      <w:r>
        <w:t>food</w:t>
      </w:r>
      <w:r w:rsidR="009D2CEA">
        <w:t xml:space="preserve"> </w:t>
      </w:r>
      <w:r>
        <w:t>or</w:t>
      </w:r>
      <w:r w:rsidR="009D2CEA">
        <w:t xml:space="preserve"> </w:t>
      </w:r>
      <w:r>
        <w:t>afford</w:t>
      </w:r>
      <w:r w:rsidR="009D2CEA">
        <w:t xml:space="preserve"> </w:t>
      </w:r>
      <w:r>
        <w:t>food?</w:t>
      </w:r>
      <w:r w:rsidR="009D2CEA">
        <w:t xml:space="preserve"> </w:t>
      </w:r>
      <w:r w:rsidRPr="00435B73">
        <w:t>Have</w:t>
      </w:r>
      <w:r w:rsidR="009D2CEA">
        <w:t xml:space="preserve"> </w:t>
      </w:r>
      <w:r w:rsidRPr="00435B73">
        <w:t>you</w:t>
      </w:r>
      <w:r w:rsidR="009D2CEA">
        <w:t xml:space="preserve"> </w:t>
      </w:r>
      <w:r w:rsidRPr="00435B73">
        <w:t>gone</w:t>
      </w:r>
      <w:r w:rsidR="009D2CEA">
        <w:t xml:space="preserve"> </w:t>
      </w:r>
      <w:r w:rsidRPr="00435B73">
        <w:t>hungry</w:t>
      </w:r>
      <w:r w:rsidR="009D2CEA">
        <w:t xml:space="preserve"> </w:t>
      </w:r>
      <w:r w:rsidRPr="00435B73">
        <w:t>for</w:t>
      </w:r>
      <w:r w:rsidR="009D2CEA">
        <w:t xml:space="preserve"> </w:t>
      </w:r>
      <w:r w:rsidRPr="00435B73">
        <w:t>t</w:t>
      </w:r>
      <w:r>
        <w:t>he</w:t>
      </w:r>
      <w:r w:rsidR="009D2CEA">
        <w:t xml:space="preserve"> </w:t>
      </w:r>
      <w:r>
        <w:t>same</w:t>
      </w:r>
      <w:r w:rsidR="009D2CEA">
        <w:t xml:space="preserve"> </w:t>
      </w:r>
      <w:r>
        <w:t>reasons?</w:t>
      </w:r>
      <w:r w:rsidR="009D2CEA">
        <w:t xml:space="preserve"> </w:t>
      </w:r>
      <w:r w:rsidRPr="00435B73">
        <w:t>Have</w:t>
      </w:r>
      <w:r w:rsidR="009D2CEA">
        <w:t xml:space="preserve"> </w:t>
      </w:r>
      <w:r w:rsidRPr="00435B73">
        <w:t>you</w:t>
      </w:r>
      <w:r w:rsidR="009D2CEA">
        <w:t xml:space="preserve"> </w:t>
      </w:r>
      <w:r w:rsidRPr="00435B73">
        <w:t>actually</w:t>
      </w:r>
      <w:r w:rsidR="009D2CEA">
        <w:t xml:space="preserve"> </w:t>
      </w:r>
      <w:r w:rsidRPr="00435B73">
        <w:t>gone</w:t>
      </w:r>
      <w:r w:rsidR="009D2CEA">
        <w:t xml:space="preserve"> </w:t>
      </w:r>
      <w:r w:rsidRPr="00435B73">
        <w:t>without</w:t>
      </w:r>
      <w:r w:rsidR="009D2CEA">
        <w:t xml:space="preserve"> </w:t>
      </w:r>
      <w:r w:rsidRPr="00435B73">
        <w:t>eating</w:t>
      </w:r>
      <w:r w:rsidR="009D2CEA">
        <w:t xml:space="preserve"> </w:t>
      </w:r>
      <w:r w:rsidRPr="00435B73">
        <w:t>for</w:t>
      </w:r>
      <w:r w:rsidR="009D2CEA">
        <w:t xml:space="preserve"> </w:t>
      </w:r>
      <w:r w:rsidRPr="00435B73">
        <w:t>a</w:t>
      </w:r>
      <w:r w:rsidR="009D2CEA">
        <w:t xml:space="preserve"> </w:t>
      </w:r>
      <w:r w:rsidRPr="00435B73">
        <w:t>whole</w:t>
      </w:r>
      <w:r w:rsidR="009D2CEA">
        <w:t xml:space="preserve"> </w:t>
      </w:r>
      <w:r w:rsidRPr="00435B73">
        <w:t>day</w:t>
      </w:r>
      <w:r w:rsidR="009D2CEA">
        <w:t xml:space="preserve"> </w:t>
      </w:r>
      <w:r w:rsidRPr="00435B73">
        <w:t>for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same</w:t>
      </w:r>
      <w:r w:rsidR="009D2CEA">
        <w:t xml:space="preserve"> </w:t>
      </w:r>
      <w:r w:rsidRPr="00435B73">
        <w:t>reasons?”</w:t>
      </w:r>
      <w:r w:rsidR="009D2CEA">
        <w:t xml:space="preserve"> </w:t>
      </w:r>
      <w:r>
        <w:t>If</w:t>
      </w:r>
      <w:r w:rsidR="009D2CEA">
        <w:t xml:space="preserve"> </w:t>
      </w:r>
      <w:r>
        <w:t>people</w:t>
      </w:r>
      <w:r w:rsidR="009D2CEA">
        <w:t xml:space="preserve"> </w:t>
      </w:r>
      <w:r>
        <w:t>answer</w:t>
      </w:r>
      <w:r w:rsidR="009D2CEA">
        <w:t xml:space="preserve"> </w:t>
      </w:r>
      <w:r w:rsidR="00A95C95">
        <w:t>yes</w:t>
      </w:r>
      <w:r w:rsidRPr="00435B73" w:rsidR="00A95C95">
        <w:t xml:space="preserve"> to</w:t>
      </w:r>
      <w:r w:rsidR="009D2CEA">
        <w:t xml:space="preserve"> </w:t>
      </w:r>
      <w:r w:rsidRPr="00435B73">
        <w:t>one</w:t>
      </w:r>
      <w:r w:rsidR="009D2CEA">
        <w:t xml:space="preserve"> </w:t>
      </w:r>
      <w:r w:rsidRPr="00435B73">
        <w:t>or</w:t>
      </w:r>
      <w:r w:rsidR="009D2CEA">
        <w:t xml:space="preserve"> </w:t>
      </w:r>
      <w:r w:rsidRPr="00435B73">
        <w:t>more</w:t>
      </w:r>
      <w:r w:rsidR="009D2CEA">
        <w:t xml:space="preserve"> </w:t>
      </w:r>
      <w:r w:rsidRPr="00435B73">
        <w:t>of</w:t>
      </w:r>
      <w:r w:rsidR="009D2CEA">
        <w:t xml:space="preserve"> </w:t>
      </w:r>
      <w:r w:rsidRPr="00435B73">
        <w:t>those</w:t>
      </w:r>
      <w:r w:rsidR="009D2CEA">
        <w:t xml:space="preserve"> </w:t>
      </w:r>
      <w:r w:rsidRPr="00435B73">
        <w:t>questions,</w:t>
      </w:r>
      <w:r w:rsidR="009D2CEA">
        <w:t xml:space="preserve"> </w:t>
      </w:r>
      <w:r w:rsidRPr="00435B73">
        <w:t>they</w:t>
      </w:r>
      <w:r w:rsidR="009D2CEA">
        <w:t xml:space="preserve"> </w:t>
      </w:r>
      <w:r w:rsidRPr="00435B73">
        <w:t>are</w:t>
      </w:r>
      <w:r w:rsidR="009D2CEA">
        <w:t xml:space="preserve"> </w:t>
      </w:r>
      <w:r w:rsidRPr="00435B73">
        <w:t>classified</w:t>
      </w:r>
      <w:r w:rsidR="009D2CEA">
        <w:t xml:space="preserve"> </w:t>
      </w:r>
      <w:r w:rsidRPr="00435B73">
        <w:t>as</w:t>
      </w:r>
      <w:r w:rsidR="009D2CEA">
        <w:t xml:space="preserve"> </w:t>
      </w:r>
      <w:r w:rsidRPr="00435B73">
        <w:t>food</w:t>
      </w:r>
      <w:r w:rsidR="009D2CEA">
        <w:t xml:space="preserve"> </w:t>
      </w:r>
      <w:r w:rsidRPr="00435B73">
        <w:t>insecure.</w:t>
      </w:r>
      <w:r w:rsidR="009D2CEA">
        <w:t xml:space="preserve"> </w:t>
      </w:r>
      <w:r w:rsidRPr="00435B73">
        <w:t>There</w:t>
      </w:r>
      <w:r w:rsidR="009D2CEA">
        <w:t xml:space="preserve"> </w:t>
      </w:r>
      <w:r w:rsidRPr="00435B73">
        <w:t>is</w:t>
      </w:r>
      <w:r w:rsidR="009D2CEA">
        <w:t xml:space="preserve"> </w:t>
      </w:r>
      <w:r w:rsidRPr="00435B73">
        <w:t>usually</w:t>
      </w:r>
      <w:r w:rsidR="009D2CEA">
        <w:t xml:space="preserve"> </w:t>
      </w:r>
      <w:r w:rsidRPr="00435B73">
        <w:t>a</w:t>
      </w:r>
      <w:r w:rsidR="009D2CEA">
        <w:t xml:space="preserve"> </w:t>
      </w:r>
      <w:r w:rsidRPr="00435B73">
        <w:t>quantitative</w:t>
      </w:r>
      <w:r w:rsidR="009D2CEA">
        <w:t xml:space="preserve"> </w:t>
      </w:r>
      <w:r w:rsidRPr="00435B73">
        <w:t>reduction</w:t>
      </w:r>
      <w:r w:rsidR="009D2CEA">
        <w:t xml:space="preserve"> </w:t>
      </w:r>
      <w:r w:rsidRPr="00435B73">
        <w:t>in</w:t>
      </w:r>
      <w:r w:rsidR="009D2CEA">
        <w:t xml:space="preserve"> </w:t>
      </w:r>
      <w:r w:rsidRPr="00435B73">
        <w:t>food,</w:t>
      </w:r>
      <w:r w:rsidR="009D2CEA">
        <w:t xml:space="preserve"> </w:t>
      </w:r>
      <w:r w:rsidRPr="00435B73">
        <w:t>not</w:t>
      </w:r>
      <w:r w:rsidR="009D2CEA">
        <w:t xml:space="preserve"> </w:t>
      </w:r>
      <w:r w:rsidRPr="00435B73">
        <w:t>just</w:t>
      </w:r>
      <w:r w:rsidR="009D2CEA">
        <w:t xml:space="preserve"> </w:t>
      </w:r>
      <w:r w:rsidRPr="00435B73">
        <w:t>quality.</w:t>
      </w:r>
    </w:p>
    <w:p w:rsidR="00E17743" w:rsidRPr="00435B73" w:rsidP="00E17743">
      <w:pPr>
        <w:pStyle w:val="Answer"/>
      </w:pPr>
      <w:r>
        <w:t>It</w:t>
      </w:r>
      <w:r w:rsidR="009D2CEA">
        <w:t xml:space="preserve"> </w:t>
      </w:r>
      <w:r>
        <w:t>was</w:t>
      </w:r>
      <w:r w:rsidR="009D2CEA">
        <w:t xml:space="preserve"> </w:t>
      </w:r>
      <w:r w:rsidRPr="00435B73">
        <w:t>15%</w:t>
      </w:r>
      <w:r w:rsidR="009D2CEA">
        <w:t xml:space="preserve"> </w:t>
      </w:r>
      <w:r w:rsidRPr="00435B73">
        <w:t>of</w:t>
      </w:r>
      <w:r w:rsidR="009D2CEA">
        <w:t xml:space="preserve"> </w:t>
      </w:r>
      <w:r w:rsidRPr="00435B73">
        <w:t>adults</w:t>
      </w:r>
      <w:r w:rsidR="009D2CEA">
        <w:t xml:space="preserve"> </w:t>
      </w:r>
      <w:r w:rsidRPr="00435B73">
        <w:t>in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first</w:t>
      </w:r>
      <w:r w:rsidR="009D2CEA">
        <w:t xml:space="preserve"> </w:t>
      </w:r>
      <w:r w:rsidRPr="00435B73">
        <w:t>phase</w:t>
      </w:r>
      <w:r w:rsidR="009D2CEA">
        <w:t xml:space="preserve"> </w:t>
      </w:r>
      <w:r w:rsidRPr="00435B73">
        <w:t>of</w:t>
      </w:r>
      <w:r w:rsidR="009D2CEA">
        <w:t xml:space="preserve"> </w:t>
      </w:r>
      <w:r w:rsidRPr="00435B73">
        <w:t>lockdown.</w:t>
      </w:r>
      <w:r w:rsidR="009D2CEA">
        <w:t xml:space="preserve"> </w:t>
      </w:r>
      <w:r w:rsidRPr="00435B73">
        <w:t>That</w:t>
      </w:r>
      <w:r w:rsidR="009D2CEA">
        <w:t xml:space="preserve"> </w:t>
      </w:r>
      <w:r w:rsidRPr="00435B73">
        <w:t>fell</w:t>
      </w:r>
      <w:r>
        <w:t>,</w:t>
      </w:r>
      <w:r w:rsidR="009D2CEA">
        <w:t xml:space="preserve"> </w:t>
      </w:r>
      <w:r w:rsidRPr="00435B73">
        <w:t>for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second</w:t>
      </w:r>
      <w:r w:rsidR="009D2CEA">
        <w:t xml:space="preserve"> </w:t>
      </w:r>
      <w:r w:rsidRPr="00435B73">
        <w:t>month</w:t>
      </w:r>
      <w:r w:rsidR="009D2CEA">
        <w:t xml:space="preserve"> </w:t>
      </w:r>
      <w:r w:rsidRPr="00435B73">
        <w:t>of</w:t>
      </w:r>
      <w:r w:rsidR="009D2CEA">
        <w:t xml:space="preserve"> </w:t>
      </w:r>
      <w:r w:rsidRPr="00435B73">
        <w:t>lockdown,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about</w:t>
      </w:r>
      <w:r w:rsidR="009D2CEA">
        <w:t xml:space="preserve"> </w:t>
      </w:r>
      <w:r w:rsidRPr="00435B73">
        <w:t>9.3%.</w:t>
      </w:r>
      <w:r w:rsidR="009D2CEA">
        <w:t xml:space="preserve"> </w:t>
      </w:r>
      <w:r w:rsidRPr="00435B73">
        <w:t>Baseline</w:t>
      </w:r>
      <w:r w:rsidR="009D2CEA">
        <w:t xml:space="preserve"> </w:t>
      </w:r>
      <w:r w:rsidRPr="00435B73">
        <w:t>figures,</w:t>
      </w:r>
      <w:r w:rsidR="009D2CEA">
        <w:t xml:space="preserve"> </w:t>
      </w:r>
      <w:r w:rsidRPr="00435B73">
        <w:t>equivalent</w:t>
      </w:r>
      <w:r w:rsidR="009D2CEA">
        <w:t xml:space="preserve"> </w:t>
      </w:r>
      <w:r w:rsidRPr="00435B73">
        <w:t>pre-</w:t>
      </w:r>
      <w:r w:rsidR="00135068">
        <w:t>Covid</w:t>
      </w:r>
      <w:r w:rsidR="009D2CEA">
        <w:t xml:space="preserve"> </w:t>
      </w:r>
      <w:r w:rsidRPr="00435B73">
        <w:t>figures,</w:t>
      </w:r>
      <w:r w:rsidR="009D2CEA">
        <w:t xml:space="preserve"> </w:t>
      </w:r>
      <w:r w:rsidRPr="00435B73">
        <w:t>are</w:t>
      </w:r>
      <w:r w:rsidR="009D2CEA">
        <w:t xml:space="preserve"> </w:t>
      </w:r>
      <w:r w:rsidRPr="00435B73">
        <w:t>about</w:t>
      </w:r>
      <w:r w:rsidR="009D2CEA">
        <w:t xml:space="preserve"> </w:t>
      </w:r>
      <w:r w:rsidRPr="00435B73">
        <w:t>3.8%.</w:t>
      </w:r>
      <w:r w:rsidR="009D2CEA">
        <w:t xml:space="preserve"> </w:t>
      </w:r>
      <w:r w:rsidRPr="00435B73">
        <w:t>We</w:t>
      </w:r>
      <w:r w:rsidR="009D2CEA">
        <w:t xml:space="preserve"> </w:t>
      </w:r>
      <w:r w:rsidRPr="00435B73">
        <w:t>are</w:t>
      </w:r>
      <w:r w:rsidR="009D2CEA">
        <w:t xml:space="preserve"> </w:t>
      </w:r>
      <w:r w:rsidRPr="00435B73">
        <w:t>still</w:t>
      </w:r>
      <w:r w:rsidR="009D2CEA">
        <w:t xml:space="preserve"> </w:t>
      </w:r>
      <w:r w:rsidRPr="00435B73">
        <w:t>at</w:t>
      </w:r>
      <w:r w:rsidR="009D2CEA">
        <w:t xml:space="preserve"> </w:t>
      </w:r>
      <w:r w:rsidRPr="00435B73">
        <w:t>levels</w:t>
      </w:r>
      <w:r w:rsidR="009D2CEA">
        <w:t xml:space="preserve"> </w:t>
      </w:r>
      <w:r>
        <w:t>that</w:t>
      </w:r>
      <w:r w:rsidR="009D2CEA">
        <w:t xml:space="preserve"> </w:t>
      </w:r>
      <w:r w:rsidRPr="00435B73">
        <w:t>are</w:t>
      </w:r>
      <w:r w:rsidR="009D2CEA">
        <w:t xml:space="preserve"> </w:t>
      </w:r>
      <w:r w:rsidRPr="00435B73">
        <w:t>more</w:t>
      </w:r>
      <w:r w:rsidR="009D2CEA">
        <w:t xml:space="preserve"> </w:t>
      </w:r>
      <w:r w:rsidRPr="00435B73">
        <w:t>than</w:t>
      </w:r>
      <w:r w:rsidR="009D2CEA">
        <w:t xml:space="preserve"> </w:t>
      </w:r>
      <w:r w:rsidRPr="00435B73">
        <w:t>double</w:t>
      </w:r>
      <w:r w:rsidR="009D2CEA">
        <w:t xml:space="preserve"> </w:t>
      </w:r>
      <w:r w:rsidRPr="00435B73">
        <w:t>pre-lockdown,</w:t>
      </w:r>
      <w:r w:rsidR="009D2CEA">
        <w:t xml:space="preserve"> </w:t>
      </w:r>
      <w:r w:rsidRPr="00435B73">
        <w:t>and</w:t>
      </w:r>
      <w:r w:rsidR="009D2CEA">
        <w:t xml:space="preserve"> </w:t>
      </w:r>
      <w:r w:rsidRPr="00435B73">
        <w:t>we</w:t>
      </w:r>
      <w:r w:rsidR="009D2CEA">
        <w:t xml:space="preserve"> </w:t>
      </w:r>
      <w:r w:rsidRPr="00435B73">
        <w:t>saw</w:t>
      </w:r>
      <w:r w:rsidR="009D2CEA">
        <w:t xml:space="preserve"> </w:t>
      </w:r>
      <w:r w:rsidRPr="00435B73">
        <w:t>a</w:t>
      </w:r>
      <w:r w:rsidR="009D2CEA">
        <w:t xml:space="preserve"> </w:t>
      </w:r>
      <w:r w:rsidRPr="00435B73">
        <w:t>fourfold</w:t>
      </w:r>
      <w:r w:rsidR="009D2CEA">
        <w:t xml:space="preserve"> </w:t>
      </w:r>
      <w:r w:rsidRPr="00435B73">
        <w:t>increase</w:t>
      </w:r>
      <w:r w:rsidR="009D2CEA">
        <w:t xml:space="preserve"> </w:t>
      </w:r>
      <w:r w:rsidRPr="00435B73">
        <w:t>in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first</w:t>
      </w:r>
      <w:r w:rsidR="009D2CEA">
        <w:t xml:space="preserve"> </w:t>
      </w:r>
      <w:r w:rsidRPr="00435B73">
        <w:t>phase</w:t>
      </w:r>
      <w:r w:rsidR="009D2CEA">
        <w:t xml:space="preserve"> </w:t>
      </w:r>
      <w:r w:rsidRPr="00435B73">
        <w:t>of</w:t>
      </w:r>
      <w:r w:rsidR="009D2CEA">
        <w:t xml:space="preserve"> </w:t>
      </w:r>
      <w:r w:rsidRPr="00435B73" w:rsidR="00435B73">
        <w:t>lockdown</w:t>
      </w:r>
      <w:r w:rsidRPr="00435B73">
        <w:t>.</w:t>
      </w:r>
      <w:r w:rsidR="009D2CEA">
        <w:t xml:space="preserve"> </w:t>
      </w:r>
      <w:r w:rsidRPr="00435B73">
        <w:t>In</w:t>
      </w:r>
      <w:r w:rsidR="009D2CEA">
        <w:t xml:space="preserve"> </w:t>
      </w:r>
      <w:r w:rsidRPr="00435B73">
        <w:t>numbers</w:t>
      </w:r>
      <w:r w:rsidR="009D2CEA">
        <w:t xml:space="preserve"> </w:t>
      </w:r>
      <w:r w:rsidRPr="00435B73">
        <w:t>of</w:t>
      </w:r>
      <w:r w:rsidR="009D2CEA">
        <w:t xml:space="preserve"> </w:t>
      </w:r>
      <w:r w:rsidRPr="00435B73">
        <w:t>people</w:t>
      </w:r>
      <w:r>
        <w:t>,</w:t>
      </w:r>
      <w:r w:rsidR="009D2CEA">
        <w:t xml:space="preserve"> </w:t>
      </w:r>
      <w:r>
        <w:t>that</w:t>
      </w:r>
      <w:r w:rsidR="009D2CEA">
        <w:t xml:space="preserve"> </w:t>
      </w:r>
      <w:r w:rsidRPr="00435B73">
        <w:t>is</w:t>
      </w:r>
      <w:r w:rsidR="009D2CEA">
        <w:t xml:space="preserve"> </w:t>
      </w:r>
      <w:r w:rsidRPr="00435B73">
        <w:t>4.9</w:t>
      </w:r>
      <w:r w:rsidR="009D2CEA">
        <w:t xml:space="preserve"> </w:t>
      </w:r>
      <w:r w:rsidRPr="00435B73">
        <w:t>million</w:t>
      </w:r>
      <w:r w:rsidR="009D2CEA">
        <w:t xml:space="preserve"> </w:t>
      </w:r>
      <w:r w:rsidRPr="00435B73">
        <w:t>adults</w:t>
      </w:r>
      <w:r w:rsidR="009D2CEA">
        <w:t xml:space="preserve"> </w:t>
      </w:r>
      <w:r>
        <w:t>and</w:t>
      </w:r>
      <w:r w:rsidR="009D2CEA">
        <w:t xml:space="preserve"> </w:t>
      </w:r>
      <w:r w:rsidRPr="00435B73">
        <w:t>1.7</w:t>
      </w:r>
      <w:r w:rsidR="009D2CEA">
        <w:t xml:space="preserve"> </w:t>
      </w:r>
      <w:r w:rsidRPr="00435B73">
        <w:t>million</w:t>
      </w:r>
      <w:r w:rsidR="009D2CEA">
        <w:t xml:space="preserve"> </w:t>
      </w:r>
      <w:r w:rsidRPr="00435B73">
        <w:t>children</w:t>
      </w:r>
      <w:r w:rsidR="009D2CEA">
        <w:t xml:space="preserve"> </w:t>
      </w:r>
      <w:r w:rsidRPr="00435B73">
        <w:t>who</w:t>
      </w:r>
      <w:r w:rsidR="009D2CEA">
        <w:t xml:space="preserve"> </w:t>
      </w:r>
      <w:r w:rsidRPr="00435B73">
        <w:t>are</w:t>
      </w:r>
      <w:r w:rsidR="009D2CEA">
        <w:t xml:space="preserve"> </w:t>
      </w:r>
      <w:r w:rsidRPr="00435B73">
        <w:t>currently</w:t>
      </w:r>
      <w:r w:rsidR="009D2CEA">
        <w:t xml:space="preserve"> </w:t>
      </w:r>
      <w:r w:rsidRPr="00435B73">
        <w:t>experiencing</w:t>
      </w:r>
      <w:r w:rsidR="009D2CEA">
        <w:t xml:space="preserve"> </w:t>
      </w:r>
      <w:r w:rsidRPr="00435B73">
        <w:t>food</w:t>
      </w:r>
      <w:r w:rsidR="009D2CEA">
        <w:t xml:space="preserve"> </w:t>
      </w:r>
      <w:r w:rsidRPr="00435B73">
        <w:t>insecurity.</w:t>
      </w:r>
    </w:p>
    <w:p w:rsidR="00E17743" w:rsidRPr="00435B73" w:rsidP="00E17743">
      <w:pPr>
        <w:pStyle w:val="Answer"/>
      </w:pPr>
      <w:r w:rsidRPr="00435B73">
        <w:t>We</w:t>
      </w:r>
      <w:r w:rsidR="009D2CEA">
        <w:t xml:space="preserve"> </w:t>
      </w:r>
      <w:r w:rsidRPr="00435B73">
        <w:t>have</w:t>
      </w:r>
      <w:r w:rsidR="009D2CEA">
        <w:t xml:space="preserve"> </w:t>
      </w:r>
      <w:r w:rsidRPr="00435B73">
        <w:t>a</w:t>
      </w:r>
      <w:r w:rsidR="009D2CEA">
        <w:t xml:space="preserve"> </w:t>
      </w:r>
      <w:r w:rsidRPr="00435B73">
        <w:t>problem</w:t>
      </w:r>
      <w:r w:rsidR="000A1439">
        <w:t>,</w:t>
      </w:r>
      <w:r w:rsidR="009D2CEA">
        <w:t xml:space="preserve"> </w:t>
      </w:r>
      <w:r w:rsidRPr="00435B73">
        <w:t>which</w:t>
      </w:r>
      <w:r w:rsidR="009D2CEA">
        <w:t xml:space="preserve"> </w:t>
      </w:r>
      <w:r w:rsidRPr="00435B73">
        <w:t>is</w:t>
      </w:r>
      <w:r w:rsidR="009D2CEA">
        <w:t xml:space="preserve"> </w:t>
      </w:r>
      <w:r w:rsidRPr="00435B73">
        <w:t>still</w:t>
      </w:r>
      <w:r w:rsidR="009D2CEA">
        <w:t xml:space="preserve"> </w:t>
      </w:r>
      <w:r w:rsidRPr="00435B73">
        <w:t>extremely</w:t>
      </w:r>
      <w:r w:rsidR="009D2CEA">
        <w:t xml:space="preserve"> </w:t>
      </w:r>
      <w:r w:rsidRPr="00435B73">
        <w:t>concerning</w:t>
      </w:r>
      <w:r w:rsidR="000A1439">
        <w:t>,</w:t>
      </w:r>
      <w:r w:rsidR="009D2CEA">
        <w:t xml:space="preserve"> </w:t>
      </w:r>
      <w:r w:rsidRPr="00435B73">
        <w:t>in</w:t>
      </w:r>
      <w:r w:rsidR="009D2CEA">
        <w:t xml:space="preserve"> </w:t>
      </w:r>
      <w:r w:rsidRPr="00435B73">
        <w:t>terms</w:t>
      </w:r>
      <w:r w:rsidR="009D2CEA">
        <w:t xml:space="preserve"> </w:t>
      </w:r>
      <w:r w:rsidRPr="00435B73">
        <w:t>of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numbers</w:t>
      </w:r>
      <w:r w:rsidR="009D2CEA">
        <w:t xml:space="preserve"> </w:t>
      </w:r>
      <w:r w:rsidRPr="00435B73">
        <w:t>of</w:t>
      </w:r>
      <w:r w:rsidR="009D2CEA">
        <w:t xml:space="preserve"> </w:t>
      </w:r>
      <w:r w:rsidRPr="00435B73">
        <w:t>people</w:t>
      </w:r>
      <w:r w:rsidR="009D2CEA">
        <w:t xml:space="preserve"> </w:t>
      </w:r>
      <w:r w:rsidRPr="00435B73">
        <w:t>being</w:t>
      </w:r>
      <w:r w:rsidR="009D2CEA">
        <w:t xml:space="preserve"> </w:t>
      </w:r>
      <w:r w:rsidRPr="00435B73">
        <w:t>affected</w:t>
      </w:r>
      <w:r w:rsidR="000A1439">
        <w:t>.</w:t>
      </w:r>
      <w:r w:rsidR="009D2CEA">
        <w:t xml:space="preserve"> </w:t>
      </w:r>
      <w:r w:rsidRPr="00435B73" w:rsidR="000A1439">
        <w:t>When</w:t>
      </w:r>
      <w:r w:rsidR="009D2CEA">
        <w:t xml:space="preserve"> </w:t>
      </w:r>
      <w:r w:rsidRPr="00435B73">
        <w:t>we</w:t>
      </w:r>
      <w:r w:rsidR="009D2CEA">
        <w:t xml:space="preserve"> </w:t>
      </w:r>
      <w:r w:rsidRPr="00435B73">
        <w:t>look</w:t>
      </w:r>
      <w:r w:rsidR="009D2CEA">
        <w:t xml:space="preserve"> </w:t>
      </w:r>
      <w:r w:rsidRPr="00435B73">
        <w:t>forward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what</w:t>
      </w:r>
      <w:r w:rsidR="009D2CEA">
        <w:t xml:space="preserve"> </w:t>
      </w:r>
      <w:r w:rsidRPr="00435B73">
        <w:t>is</w:t>
      </w:r>
      <w:r w:rsidR="009D2CEA">
        <w:t xml:space="preserve"> </w:t>
      </w:r>
      <w:r w:rsidRPr="00435B73">
        <w:t>coming</w:t>
      </w:r>
      <w:r w:rsidR="009D2CEA">
        <w:t xml:space="preserve"> </w:t>
      </w:r>
      <w:r w:rsidRPr="00435B73">
        <w:t>economically</w:t>
      </w:r>
      <w:r w:rsidR="009D2CEA">
        <w:t xml:space="preserve"> </w:t>
      </w:r>
      <w:r w:rsidRPr="00435B73">
        <w:t>in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coming</w:t>
      </w:r>
      <w:r w:rsidR="009D2CEA">
        <w:t xml:space="preserve"> </w:t>
      </w:r>
      <w:r w:rsidRPr="00435B73">
        <w:t>months,</w:t>
      </w:r>
      <w:r w:rsidR="009D2CEA">
        <w:t xml:space="preserve"> </w:t>
      </w:r>
      <w:r w:rsidR="000A1439">
        <w:t>there</w:t>
      </w:r>
      <w:r w:rsidR="009D2CEA">
        <w:t xml:space="preserve"> </w:t>
      </w:r>
      <w:r w:rsidR="000A1439">
        <w:t>is</w:t>
      </w:r>
      <w:r w:rsidR="009D2CEA">
        <w:t xml:space="preserve"> </w:t>
      </w:r>
      <w:r w:rsidRPr="00435B73">
        <w:t>uncertainty</w:t>
      </w:r>
      <w:r w:rsidR="009D2CEA">
        <w:t xml:space="preserve"> </w:t>
      </w:r>
      <w:r w:rsidR="000A1439">
        <w:t>about</w:t>
      </w:r>
      <w:r w:rsidR="009D2CEA">
        <w:t xml:space="preserve"> </w:t>
      </w:r>
      <w:r w:rsidRPr="00435B73">
        <w:t>food</w:t>
      </w:r>
      <w:r w:rsidR="009D2CEA">
        <w:t xml:space="preserve"> </w:t>
      </w:r>
      <w:r w:rsidRPr="00435B73">
        <w:t>prices</w:t>
      </w:r>
      <w:r w:rsidR="009D2CEA">
        <w:t xml:space="preserve"> </w:t>
      </w:r>
      <w:r w:rsidRPr="00435B73">
        <w:t>as</w:t>
      </w:r>
      <w:r w:rsidR="009D2CEA">
        <w:t xml:space="preserve"> </w:t>
      </w:r>
      <w:r w:rsidRPr="00435B73">
        <w:t>well</w:t>
      </w:r>
      <w:r w:rsidR="000A1439">
        <w:t>.</w:t>
      </w:r>
      <w:r w:rsidR="009D2CEA">
        <w:t xml:space="preserve"> </w:t>
      </w:r>
      <w:r w:rsidRPr="00435B73" w:rsidR="000A1439">
        <w:t>The</w:t>
      </w:r>
      <w:r w:rsidR="009D2CEA">
        <w:t xml:space="preserve"> </w:t>
      </w:r>
      <w:r w:rsidRPr="00435B73">
        <w:t>IFS</w:t>
      </w:r>
      <w:r w:rsidR="009D2CEA">
        <w:t xml:space="preserve"> </w:t>
      </w:r>
      <w:r w:rsidR="000A1439">
        <w:t>has</w:t>
      </w:r>
      <w:r w:rsidR="009D2CEA">
        <w:t xml:space="preserve"> </w:t>
      </w:r>
      <w:r w:rsidRPr="00435B73">
        <w:t>recently</w:t>
      </w:r>
      <w:r w:rsidR="009D2CEA">
        <w:t xml:space="preserve"> </w:t>
      </w:r>
      <w:r w:rsidRPr="00435B73">
        <w:t>reported</w:t>
      </w:r>
      <w:r w:rsidR="009D2CEA">
        <w:t xml:space="preserve"> </w:t>
      </w:r>
      <w:r w:rsidR="000A1439">
        <w:t>the</w:t>
      </w:r>
      <w:r w:rsidR="009D2CEA">
        <w:t xml:space="preserve"> </w:t>
      </w:r>
      <w:r w:rsidRPr="00435B73">
        <w:t>levels</w:t>
      </w:r>
      <w:r w:rsidR="009D2CEA">
        <w:t xml:space="preserve"> </w:t>
      </w:r>
      <w:r w:rsidRPr="00435B73">
        <w:t>of</w:t>
      </w:r>
      <w:r w:rsidR="009D2CEA">
        <w:t xml:space="preserve"> </w:t>
      </w:r>
      <w:r w:rsidRPr="00435B73">
        <w:t>inflation</w:t>
      </w:r>
      <w:r w:rsidR="009D2CEA">
        <w:t xml:space="preserve"> </w:t>
      </w:r>
      <w:r w:rsidRPr="00435B73">
        <w:t>experienced</w:t>
      </w:r>
      <w:r w:rsidR="009D2CEA">
        <w:t xml:space="preserve"> </w:t>
      </w:r>
      <w:r w:rsidRPr="00435B73">
        <w:t>since</w:t>
      </w:r>
      <w:r w:rsidR="009D2CEA">
        <w:t xml:space="preserve"> </w:t>
      </w:r>
      <w:r w:rsidRPr="00435B73">
        <w:t>lockdown</w:t>
      </w:r>
      <w:r w:rsidR="009D2CEA">
        <w:t xml:space="preserve"> </w:t>
      </w:r>
      <w:r w:rsidRPr="00435B73">
        <w:t>and</w:t>
      </w:r>
      <w:r w:rsidR="009D2CEA">
        <w:t xml:space="preserve"> </w:t>
      </w:r>
      <w:r w:rsidRPr="00435B73">
        <w:t>we</w:t>
      </w:r>
      <w:r w:rsidR="009D2CEA">
        <w:t xml:space="preserve"> </w:t>
      </w:r>
      <w:r w:rsidRPr="00435B73">
        <w:t>are</w:t>
      </w:r>
      <w:r w:rsidR="009D2CEA">
        <w:t xml:space="preserve"> </w:t>
      </w:r>
      <w:r w:rsidRPr="00435B73">
        <w:t>at</w:t>
      </w:r>
      <w:r w:rsidR="009D2CEA">
        <w:t xml:space="preserve"> </w:t>
      </w:r>
      <w:r w:rsidRPr="00435B73">
        <w:t>about</w:t>
      </w:r>
      <w:r w:rsidR="009D2CEA">
        <w:t xml:space="preserve"> </w:t>
      </w:r>
      <w:r w:rsidRPr="00435B73">
        <w:t>2.5%</w:t>
      </w:r>
      <w:r w:rsidR="009D2CEA">
        <w:t xml:space="preserve"> </w:t>
      </w:r>
      <w:r w:rsidRPr="00435B73">
        <w:t>at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moment.</w:t>
      </w:r>
      <w:r w:rsidR="009D2CEA">
        <w:t xml:space="preserve"> </w:t>
      </w:r>
      <w:r w:rsidRPr="00435B73">
        <w:t>That</w:t>
      </w:r>
      <w:r w:rsidR="009D2CEA">
        <w:t xml:space="preserve"> </w:t>
      </w:r>
      <w:r w:rsidRPr="00435B73">
        <w:t>will</w:t>
      </w:r>
      <w:r w:rsidR="009D2CEA">
        <w:t xml:space="preserve"> </w:t>
      </w:r>
      <w:r w:rsidRPr="00435B73">
        <w:t>have</w:t>
      </w:r>
      <w:r w:rsidR="009D2CEA">
        <w:t xml:space="preserve"> </w:t>
      </w:r>
      <w:r w:rsidRPr="00435B73">
        <w:t>a</w:t>
      </w:r>
      <w:r w:rsidR="009D2CEA">
        <w:t xml:space="preserve"> </w:t>
      </w:r>
      <w:r w:rsidRPr="00435B73">
        <w:t>knock-on</w:t>
      </w:r>
      <w:r w:rsidR="009D2CEA">
        <w:t xml:space="preserve"> </w:t>
      </w:r>
      <w:r w:rsidRPr="00435B73">
        <w:t>impact</w:t>
      </w:r>
      <w:r w:rsidR="009D2CEA">
        <w:t xml:space="preserve"> </w:t>
      </w:r>
      <w:r w:rsidRPr="00435B73">
        <w:t>on</w:t>
      </w:r>
      <w:r w:rsidR="009D2CEA">
        <w:t xml:space="preserve"> </w:t>
      </w:r>
      <w:r w:rsidRPr="00435B73">
        <w:t>househol</w:t>
      </w:r>
      <w:r w:rsidRPr="00435B73" w:rsidR="00CE727C">
        <w:t>ds</w:t>
      </w:r>
      <w:r w:rsidR="009D2CEA">
        <w:t xml:space="preserve"> </w:t>
      </w:r>
      <w:r w:rsidR="000A1439">
        <w:t>that</w:t>
      </w:r>
      <w:r w:rsidR="009D2CEA">
        <w:t xml:space="preserve"> </w:t>
      </w:r>
      <w:r w:rsidRPr="00435B73" w:rsidR="00CE727C">
        <w:t>are</w:t>
      </w:r>
      <w:r w:rsidR="009D2CEA">
        <w:t xml:space="preserve"> </w:t>
      </w:r>
      <w:r w:rsidRPr="00435B73" w:rsidR="00CE727C">
        <w:t>struggling</w:t>
      </w:r>
      <w:r w:rsidR="009D2CEA">
        <w:t xml:space="preserve"> </w:t>
      </w:r>
      <w:r w:rsidRPr="00435B73" w:rsidR="00CE727C">
        <w:t>to</w:t>
      </w:r>
      <w:r w:rsidR="009D2CEA">
        <w:t xml:space="preserve"> </w:t>
      </w:r>
      <w:r w:rsidRPr="00435B73" w:rsidR="00CE727C">
        <w:t>afford</w:t>
      </w:r>
      <w:r w:rsidR="009D2CEA">
        <w:t xml:space="preserve"> </w:t>
      </w:r>
      <w:r w:rsidRPr="00435B73" w:rsidR="00CE727C">
        <w:t>food.</w:t>
      </w:r>
    </w:p>
    <w:p w:rsidR="00CE727C" w:rsidRPr="00435B73" w:rsidP="00E17743">
      <w:pPr>
        <w:pStyle w:val="Answer"/>
      </w:pPr>
      <w:r>
        <w:t>The</w:t>
      </w:r>
      <w:r w:rsidR="009D2CEA">
        <w:t xml:space="preserve"> </w:t>
      </w:r>
      <w:r>
        <w:t>challenge</w:t>
      </w:r>
      <w:r w:rsidR="009D2CEA">
        <w:t xml:space="preserve"> </w:t>
      </w:r>
      <w:r>
        <w:t>now</w:t>
      </w:r>
      <w:r w:rsidR="009D2CEA">
        <w:t xml:space="preserve"> </w:t>
      </w:r>
      <w:r>
        <w:t>is</w:t>
      </w:r>
      <w:r w:rsidR="009D2CEA">
        <w:t xml:space="preserve"> </w:t>
      </w:r>
      <w:r>
        <w:t>that</w:t>
      </w:r>
      <w:r w:rsidR="009D2CEA">
        <w:t xml:space="preserve"> </w:t>
      </w:r>
      <w:r w:rsidRPr="00435B73">
        <w:t>we</w:t>
      </w:r>
      <w:r w:rsidR="009D2CEA">
        <w:t xml:space="preserve"> </w:t>
      </w:r>
      <w:r w:rsidRPr="00435B73">
        <w:t>are</w:t>
      </w:r>
      <w:r w:rsidR="009D2CEA">
        <w:t xml:space="preserve"> </w:t>
      </w:r>
      <w:r w:rsidRPr="00435B73">
        <w:t>where</w:t>
      </w:r>
      <w:r w:rsidR="009D2CEA">
        <w:t xml:space="preserve"> </w:t>
      </w:r>
      <w:r w:rsidRPr="00435B73">
        <w:t>we</w:t>
      </w:r>
      <w:r w:rsidR="009D2CEA">
        <w:t xml:space="preserve"> </w:t>
      </w:r>
      <w:r w:rsidRPr="00435B73">
        <w:t>are,</w:t>
      </w:r>
      <w:r w:rsidR="009D2CEA">
        <w:t xml:space="preserve"> </w:t>
      </w:r>
      <w:r>
        <w:t>but</w:t>
      </w:r>
      <w:r w:rsidR="009D2CEA">
        <w:t xml:space="preserve"> </w:t>
      </w:r>
      <w:r w:rsidRPr="00435B73">
        <w:t>we</w:t>
      </w:r>
      <w:r w:rsidR="009D2CEA">
        <w:t xml:space="preserve"> </w:t>
      </w:r>
      <w:r w:rsidRPr="00435B73">
        <w:t>need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really</w:t>
      </w:r>
      <w:r w:rsidR="009D2CEA">
        <w:t xml:space="preserve"> </w:t>
      </w:r>
      <w:r w:rsidRPr="00435B73">
        <w:t>seriously</w:t>
      </w:r>
      <w:r w:rsidR="009D2CEA">
        <w:t xml:space="preserve"> </w:t>
      </w:r>
      <w:r w:rsidRPr="00435B73">
        <w:t>think</w:t>
      </w:r>
      <w:r w:rsidR="009D2CEA">
        <w:t xml:space="preserve"> </w:t>
      </w:r>
      <w:r w:rsidRPr="00435B73">
        <w:t>about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scenarios</w:t>
      </w:r>
      <w:r>
        <w:t>,</w:t>
      </w:r>
      <w:r w:rsidR="009D2CEA">
        <w:t xml:space="preserve"> </w:t>
      </w:r>
      <w:r>
        <w:t>and</w:t>
      </w:r>
      <w:r w:rsidR="009D2CEA">
        <w:t xml:space="preserve"> </w:t>
      </w:r>
      <w:r>
        <w:t>have</w:t>
      </w:r>
      <w:r w:rsidR="009D2CEA">
        <w:t xml:space="preserve"> </w:t>
      </w:r>
      <w:r w:rsidRPr="00435B73">
        <w:t>a</w:t>
      </w:r>
      <w:r w:rsidR="009D2CEA">
        <w:t xml:space="preserve"> </w:t>
      </w:r>
      <w:r w:rsidRPr="00435B73">
        <w:t>common</w:t>
      </w:r>
      <w:r w:rsidR="009D2CEA">
        <w:t xml:space="preserve"> </w:t>
      </w:r>
      <w:r w:rsidRPr="00435B73">
        <w:t>understanding</w:t>
      </w:r>
      <w:r w:rsidR="009D2CEA">
        <w:t xml:space="preserve"> </w:t>
      </w:r>
      <w:r w:rsidRPr="00435B73">
        <w:t>of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scale</w:t>
      </w:r>
      <w:r w:rsidR="009D2CEA">
        <w:t xml:space="preserve"> </w:t>
      </w:r>
      <w:r w:rsidRPr="00435B73">
        <w:t>of</w:t>
      </w:r>
      <w:r w:rsidR="009D2CEA">
        <w:t xml:space="preserve"> </w:t>
      </w:r>
      <w:r w:rsidRPr="00435B73">
        <w:t>need</w:t>
      </w:r>
      <w:r w:rsidR="009D2CEA">
        <w:t xml:space="preserve"> </w:t>
      </w:r>
      <w:r w:rsidRPr="00435B73">
        <w:t>and</w:t>
      </w:r>
      <w:r w:rsidR="009D2CEA">
        <w:t xml:space="preserve"> </w:t>
      </w:r>
      <w:r w:rsidRPr="00435B73">
        <w:t>a</w:t>
      </w:r>
      <w:r w:rsidR="009D2CEA">
        <w:t xml:space="preserve"> </w:t>
      </w:r>
      <w:r w:rsidRPr="00435B73">
        <w:t>sense</w:t>
      </w:r>
      <w:r w:rsidR="009D2CEA">
        <w:t xml:space="preserve"> </w:t>
      </w:r>
      <w:r w:rsidRPr="00435B73">
        <w:t>of</w:t>
      </w:r>
      <w:r w:rsidR="009D2CEA">
        <w:t xml:space="preserve"> </w:t>
      </w:r>
      <w:r w:rsidRPr="00435B73">
        <w:t>where</w:t>
      </w:r>
      <w:r w:rsidR="009D2CEA">
        <w:t xml:space="preserve"> </w:t>
      </w:r>
      <w:r w:rsidRPr="00435B73">
        <w:t>central</w:t>
      </w:r>
      <w:r w:rsidR="009D2CEA">
        <w:t xml:space="preserve"> </w:t>
      </w:r>
      <w:r w:rsidRPr="00435B73">
        <w:t>Government</w:t>
      </w:r>
      <w:r w:rsidR="009D2CEA">
        <w:t xml:space="preserve"> </w:t>
      </w:r>
      <w:r w:rsidRPr="00435B73">
        <w:t>policies,</w:t>
      </w:r>
      <w:r w:rsidR="009D2CEA">
        <w:t xml:space="preserve"> </w:t>
      </w:r>
      <w:r w:rsidRPr="00435B73">
        <w:t>local</w:t>
      </w:r>
      <w:r w:rsidR="009D2CEA">
        <w:t xml:space="preserve"> </w:t>
      </w:r>
      <w:r w:rsidRPr="00435B73">
        <w:t>authorities</w:t>
      </w:r>
      <w:r w:rsidR="009D2CEA">
        <w:t xml:space="preserve"> </w:t>
      </w:r>
      <w:r>
        <w:t>and</w:t>
      </w:r>
      <w:r w:rsidR="009D2CEA">
        <w:t xml:space="preserve"> </w:t>
      </w:r>
      <w:r>
        <w:t>the</w:t>
      </w:r>
      <w:r w:rsidR="009D2CEA">
        <w:t xml:space="preserve"> </w:t>
      </w:r>
      <w:r>
        <w:t>charitable</w:t>
      </w:r>
      <w:r w:rsidR="009D2CEA">
        <w:t xml:space="preserve"> </w:t>
      </w:r>
      <w:r>
        <w:t>sector</w:t>
      </w:r>
      <w:r w:rsidR="009D2CEA">
        <w:t xml:space="preserve"> </w:t>
      </w:r>
      <w:r>
        <w:t>fit</w:t>
      </w:r>
      <w:r w:rsidR="009D2CEA">
        <w:t xml:space="preserve"> </w:t>
      </w:r>
      <w:r w:rsidRPr="00435B73">
        <w:t>in</w:t>
      </w:r>
      <w:r>
        <w:t>,</w:t>
      </w:r>
      <w:r w:rsidR="009D2CEA">
        <w:t xml:space="preserve"> </w:t>
      </w:r>
      <w:r w:rsidRPr="00435B73">
        <w:t>in</w:t>
      </w:r>
      <w:r w:rsidR="009D2CEA">
        <w:t xml:space="preserve"> </w:t>
      </w:r>
      <w:r w:rsidRPr="00435B73">
        <w:t>addressing</w:t>
      </w:r>
      <w:r w:rsidR="009D2CEA">
        <w:t xml:space="preserve"> </w:t>
      </w:r>
      <w:r w:rsidRPr="00435B73">
        <w:t>that</w:t>
      </w:r>
      <w:r w:rsidR="009D2CEA">
        <w:t xml:space="preserve"> </w:t>
      </w:r>
      <w:r w:rsidRPr="00435B73">
        <w:t>need.</w:t>
      </w:r>
    </w:p>
    <w:p w:rsidR="00CE727C" w:rsidRPr="00435B73" w:rsidP="00CE727C">
      <w:pPr>
        <w:pStyle w:val="Question"/>
      </w:pPr>
      <w:sdt>
        <w:sdtPr>
          <w:alias w:val="Member"/>
          <w:tag w:val="&lt;Member mnisId='4072' dodsId='28723'&gt;"/>
          <w:id w:val="-722371756"/>
          <w:placeholder>
            <w:docPart w:val="DefaultPlaceholder_1082065158"/>
          </w:placeholder>
          <w:richText/>
        </w:sdtPr>
        <w:sdtContent>
          <w:r w:rsidRPr="00435B73">
            <w:rPr>
              <w:b/>
            </w:rPr>
            <w:t>Chair:</w:t>
          </w:r>
        </w:sdtContent>
      </w:sdt>
      <w:r w:rsidR="009D2CEA">
        <w:t xml:space="preserve"> </w:t>
      </w:r>
      <w:r w:rsidRPr="00435B73">
        <w:t>You</w:t>
      </w:r>
      <w:r w:rsidR="009D2CEA">
        <w:t xml:space="preserve"> </w:t>
      </w:r>
      <w:r w:rsidRPr="00435B73">
        <w:t>lead</w:t>
      </w:r>
      <w:r w:rsidR="009D2CEA">
        <w:t xml:space="preserve"> </w:t>
      </w:r>
      <w:r w:rsidRPr="00435B73">
        <w:t>me</w:t>
      </w:r>
      <w:r w:rsidR="009D2CEA">
        <w:t xml:space="preserve"> </w:t>
      </w:r>
      <w:r w:rsidRPr="00435B73">
        <w:t>on</w:t>
      </w:r>
      <w:r w:rsidR="009D2CEA">
        <w:t xml:space="preserve"> </w:t>
      </w:r>
      <w:r w:rsidR="000A1439">
        <w:t>to</w:t>
      </w:r>
      <w:r w:rsidR="009D2CEA">
        <w:t xml:space="preserve"> </w:t>
      </w:r>
      <w:r w:rsidR="000A1439">
        <w:t>a</w:t>
      </w:r>
      <w:r w:rsidR="009D2CEA">
        <w:t xml:space="preserve"> </w:t>
      </w:r>
      <w:r w:rsidR="000A1439">
        <w:t>supplementary</w:t>
      </w:r>
      <w:r w:rsidRPr="00435B73">
        <w:t>.</w:t>
      </w:r>
      <w:r w:rsidR="009D2CEA">
        <w:t xml:space="preserve"> </w:t>
      </w:r>
      <w:r w:rsidR="000A1439">
        <w:t>Are</w:t>
      </w:r>
      <w:r w:rsidR="009D2CEA">
        <w:t xml:space="preserve"> </w:t>
      </w:r>
      <w:r w:rsidRPr="00435B73" w:rsidR="000A1439">
        <w:t>Government</w:t>
      </w:r>
      <w:r w:rsidR="000A1439">
        <w:t>,</w:t>
      </w:r>
      <w:r w:rsidR="009D2CEA">
        <w:t xml:space="preserve"> </w:t>
      </w:r>
      <w:r w:rsidRPr="00435B73">
        <w:t>local</w:t>
      </w:r>
      <w:r w:rsidR="009D2CEA">
        <w:t xml:space="preserve"> </w:t>
      </w:r>
      <w:r w:rsidRPr="00435B73">
        <w:t>government</w:t>
      </w:r>
      <w:r w:rsidR="009D2CEA">
        <w:t xml:space="preserve"> </w:t>
      </w:r>
      <w:r w:rsidRPr="00435B73">
        <w:t>and</w:t>
      </w:r>
      <w:r w:rsidR="009D2CEA">
        <w:t xml:space="preserve"> </w:t>
      </w:r>
      <w:r w:rsidRPr="00435B73">
        <w:t>charity</w:t>
      </w:r>
      <w:r w:rsidR="009D2CEA">
        <w:t xml:space="preserve"> </w:t>
      </w:r>
      <w:r w:rsidRPr="00435B73">
        <w:t>working</w:t>
      </w:r>
      <w:r w:rsidR="009D2CEA">
        <w:t xml:space="preserve"> </w:t>
      </w:r>
      <w:r w:rsidRPr="00435B73">
        <w:t>together,</w:t>
      </w:r>
      <w:r w:rsidR="009D2CEA">
        <w:t xml:space="preserve"> </w:t>
      </w:r>
      <w:r w:rsidRPr="00435B73">
        <w:t>or</w:t>
      </w:r>
      <w:r w:rsidR="009D2CEA">
        <w:t xml:space="preserve"> </w:t>
      </w:r>
      <w:r w:rsidRPr="00435B73">
        <w:t>is</w:t>
      </w:r>
      <w:r w:rsidR="009D2CEA">
        <w:t xml:space="preserve"> </w:t>
      </w:r>
      <w:r w:rsidRPr="00435B73">
        <w:t>there</w:t>
      </w:r>
      <w:r w:rsidR="009D2CEA">
        <w:t xml:space="preserve"> </w:t>
      </w:r>
      <w:r w:rsidRPr="00435B73">
        <w:t>still</w:t>
      </w:r>
      <w:r w:rsidR="009D2CEA">
        <w:t xml:space="preserve"> </w:t>
      </w:r>
      <w:r w:rsidRPr="00435B73">
        <w:t>a</w:t>
      </w:r>
      <w:r w:rsidR="009D2CEA">
        <w:t xml:space="preserve"> </w:t>
      </w:r>
      <w:r w:rsidRPr="00435B73">
        <w:t>disconnect?</w:t>
      </w:r>
      <w:r w:rsidR="009D2CEA">
        <w:t xml:space="preserve"> </w:t>
      </w:r>
      <w:r w:rsidRPr="00435B73">
        <w:t>What</w:t>
      </w:r>
      <w:r w:rsidR="009D2CEA">
        <w:t xml:space="preserve"> </w:t>
      </w:r>
      <w:r w:rsidRPr="00435B73">
        <w:t>is</w:t>
      </w:r>
      <w:r w:rsidR="009D2CEA">
        <w:t xml:space="preserve"> </w:t>
      </w:r>
      <w:r w:rsidRPr="00435B73">
        <w:t>your</w:t>
      </w:r>
      <w:r w:rsidR="009D2CEA">
        <w:t xml:space="preserve"> </w:t>
      </w:r>
      <w:r w:rsidRPr="00435B73">
        <w:t>view?</w:t>
      </w:r>
    </w:p>
    <w:p w:rsidR="00CE727C" w:rsidRPr="00435B73" w:rsidP="00CE727C">
      <w:pPr>
        <w:pStyle w:val="Answer"/>
      </w:pPr>
      <w:sdt>
        <w:sdtPr>
          <w:alias w:val="Witness"/>
          <w:id w:val="-818509"/>
          <w:placeholder>
            <w:docPart w:val="DefaultPlaceholder_1082065158"/>
          </w:placeholder>
          <w:richText/>
        </w:sdtPr>
        <w:sdtContent>
          <w:r w:rsidRPr="00A72569" w:rsidR="00A72569">
            <w:rPr>
              <w:b/>
              <w:i/>
            </w:rPr>
            <w:t>Anna</w:t>
          </w:r>
          <w:r w:rsidR="009D2CEA">
            <w:rPr>
              <w:b/>
              <w:i/>
            </w:rPr>
            <w:t xml:space="preserve"> </w:t>
          </w:r>
          <w:r w:rsidRPr="00A72569" w:rsidR="00A72569">
            <w:rPr>
              <w:b/>
              <w:i/>
            </w:rPr>
            <w:t>Taylor:</w:t>
          </w:r>
          <w:r w:rsidR="009D2CEA">
            <w:rPr>
              <w:b/>
            </w:rPr>
            <w:t xml:space="preserve"> </w:t>
          </w:r>
        </w:sdtContent>
      </w:sdt>
      <w:r w:rsidRPr="00435B73">
        <w:t>There</w:t>
      </w:r>
      <w:r w:rsidR="009D2CEA">
        <w:t xml:space="preserve"> </w:t>
      </w:r>
      <w:r w:rsidRPr="00435B73">
        <w:t>are</w:t>
      </w:r>
      <w:r w:rsidR="009D2CEA">
        <w:t xml:space="preserve"> </w:t>
      </w:r>
      <w:r w:rsidRPr="00435B73">
        <w:t>lots</w:t>
      </w:r>
      <w:r w:rsidR="009D2CEA">
        <w:t xml:space="preserve"> </w:t>
      </w:r>
      <w:r w:rsidRPr="00435B73">
        <w:t>of</w:t>
      </w:r>
      <w:r w:rsidR="009D2CEA">
        <w:t xml:space="preserve"> </w:t>
      </w:r>
      <w:r w:rsidRPr="00435B73">
        <w:t>good</w:t>
      </w:r>
      <w:r w:rsidR="009D2CEA">
        <w:t xml:space="preserve"> </w:t>
      </w:r>
      <w:r w:rsidRPr="00435B73">
        <w:t>examples</w:t>
      </w:r>
      <w:r w:rsidR="009D2CEA">
        <w:t xml:space="preserve"> </w:t>
      </w:r>
      <w:r w:rsidRPr="00435B73">
        <w:t>of</w:t>
      </w:r>
      <w:r w:rsidR="009D2CEA">
        <w:t xml:space="preserve"> </w:t>
      </w:r>
      <w:r w:rsidRPr="00435B73">
        <w:t>where</w:t>
      </w:r>
      <w:r w:rsidR="009D2CEA">
        <w:t xml:space="preserve"> </w:t>
      </w:r>
      <w:r w:rsidRPr="00435B73">
        <w:t>they</w:t>
      </w:r>
      <w:r w:rsidR="009D2CEA">
        <w:t xml:space="preserve"> </w:t>
      </w:r>
      <w:r w:rsidRPr="00435B73">
        <w:t>have</w:t>
      </w:r>
      <w:r w:rsidR="009D2CEA">
        <w:t xml:space="preserve"> </w:t>
      </w:r>
      <w:r w:rsidRPr="00435B73">
        <w:t>worked</w:t>
      </w:r>
      <w:r w:rsidR="009D2CEA">
        <w:t xml:space="preserve"> </w:t>
      </w:r>
      <w:r w:rsidRPr="00435B73">
        <w:t>together</w:t>
      </w:r>
      <w:r w:rsidR="009D2CEA">
        <w:t xml:space="preserve"> </w:t>
      </w:r>
      <w:r w:rsidRPr="00435B73">
        <w:t>on</w:t>
      </w:r>
      <w:r w:rsidR="009D2CEA">
        <w:t xml:space="preserve"> </w:t>
      </w:r>
      <w:r w:rsidRPr="00435B73">
        <w:t>particular</w:t>
      </w:r>
      <w:r w:rsidR="009D2CEA">
        <w:t xml:space="preserve"> </w:t>
      </w:r>
      <w:r w:rsidRPr="00435B73">
        <w:t>challenge</w:t>
      </w:r>
      <w:r w:rsidR="009D2CEA">
        <w:t xml:space="preserve"> </w:t>
      </w:r>
      <w:r w:rsidRPr="00435B73">
        <w:t>issues.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problem</w:t>
      </w:r>
      <w:r w:rsidR="009D2CEA">
        <w:t xml:space="preserve"> </w:t>
      </w:r>
      <w:r w:rsidRPr="00435B73">
        <w:t>we</w:t>
      </w:r>
      <w:r w:rsidR="009D2CEA">
        <w:t xml:space="preserve"> </w:t>
      </w:r>
      <w:r w:rsidRPr="00435B73">
        <w:t>have</w:t>
      </w:r>
      <w:r w:rsidR="009D2CEA">
        <w:t xml:space="preserve"> </w:t>
      </w:r>
      <w:r w:rsidRPr="00435B73">
        <w:t>is</w:t>
      </w:r>
      <w:r w:rsidR="009D2CEA">
        <w:t xml:space="preserve"> </w:t>
      </w:r>
      <w:r w:rsidRPr="00435B73">
        <w:t>that</w:t>
      </w:r>
      <w:r w:rsidR="009D2CEA">
        <w:t xml:space="preserve"> </w:t>
      </w:r>
      <w:r w:rsidRPr="00435B73">
        <w:t>we</w:t>
      </w:r>
      <w:r w:rsidR="009D2CEA">
        <w:t xml:space="preserve"> </w:t>
      </w:r>
      <w:r w:rsidRPr="00435B73">
        <w:t>do</w:t>
      </w:r>
      <w:r w:rsidR="009D2CEA">
        <w:t xml:space="preserve"> </w:t>
      </w:r>
      <w:r w:rsidRPr="00435B73">
        <w:t>not</w:t>
      </w:r>
      <w:r w:rsidR="009D2CEA">
        <w:t xml:space="preserve"> </w:t>
      </w:r>
      <w:r w:rsidRPr="00435B73">
        <w:t>have</w:t>
      </w:r>
      <w:r w:rsidR="009D2CEA">
        <w:t xml:space="preserve"> </w:t>
      </w:r>
      <w:r w:rsidRPr="00435B73">
        <w:t>a</w:t>
      </w:r>
      <w:r w:rsidR="009D2CEA">
        <w:t xml:space="preserve"> </w:t>
      </w:r>
      <w:r w:rsidRPr="00435B73">
        <w:t>national</w:t>
      </w:r>
      <w:r w:rsidR="009D2CEA">
        <w:t xml:space="preserve"> </w:t>
      </w:r>
      <w:r w:rsidR="00135068">
        <w:t>co-o</w:t>
      </w:r>
      <w:r w:rsidRPr="00435B73">
        <w:t>rdination</w:t>
      </w:r>
      <w:r w:rsidR="009D2CEA">
        <w:t xml:space="preserve"> </w:t>
      </w:r>
      <w:r w:rsidRPr="00435B73">
        <w:t>mechanism,</w:t>
      </w:r>
      <w:r w:rsidR="009D2CEA">
        <w:t xml:space="preserve"> </w:t>
      </w:r>
      <w:r w:rsidRPr="00435B73">
        <w:t>as</w:t>
      </w:r>
      <w:r w:rsidR="009D2CEA">
        <w:t xml:space="preserve"> </w:t>
      </w:r>
      <w:r w:rsidRPr="00435B73">
        <w:t>I</w:t>
      </w:r>
      <w:r w:rsidR="009D2CEA">
        <w:t xml:space="preserve"> </w:t>
      </w:r>
      <w:r w:rsidRPr="00435B73">
        <w:t>would</w:t>
      </w:r>
      <w:r w:rsidR="009D2CEA">
        <w:t xml:space="preserve"> </w:t>
      </w:r>
      <w:r w:rsidRPr="00435B73">
        <w:t>call</w:t>
      </w:r>
      <w:r w:rsidR="009D2CEA">
        <w:t xml:space="preserve"> </w:t>
      </w:r>
      <w:r w:rsidRPr="00435B73">
        <w:t>it</w:t>
      </w:r>
      <w:r w:rsidR="00B92CF4">
        <w:t>:</w:t>
      </w:r>
      <w:r w:rsidR="009D2CEA">
        <w:t xml:space="preserve"> </w:t>
      </w:r>
      <w:r w:rsidRPr="00435B73" w:rsidR="00B92CF4">
        <w:t>somewhere</w:t>
      </w:r>
      <w:r w:rsidR="009D2CEA">
        <w:t xml:space="preserve"> </w:t>
      </w:r>
      <w:r w:rsidR="00B92CF4">
        <w:t>that</w:t>
      </w:r>
      <w:r w:rsidR="009D2CEA">
        <w:t xml:space="preserve"> </w:t>
      </w:r>
      <w:r w:rsidRPr="00435B73">
        <w:t>those</w:t>
      </w:r>
      <w:r w:rsidR="009D2CEA">
        <w:t xml:space="preserve"> </w:t>
      </w:r>
      <w:r w:rsidRPr="00435B73">
        <w:t>three</w:t>
      </w:r>
      <w:r w:rsidR="009D2CEA">
        <w:t xml:space="preserve"> </w:t>
      </w:r>
      <w:r w:rsidRPr="00435B73">
        <w:t>constituency</w:t>
      </w:r>
      <w:r w:rsidR="009D2CEA">
        <w:t xml:space="preserve"> </w:t>
      </w:r>
      <w:r w:rsidRPr="00435B73">
        <w:t>groups</w:t>
      </w:r>
      <w:r w:rsidR="009D2CEA">
        <w:t xml:space="preserve"> </w:t>
      </w:r>
      <w:r w:rsidRPr="00435B73">
        <w:t>essentially</w:t>
      </w:r>
      <w:r w:rsidR="009D2CEA">
        <w:t xml:space="preserve"> </w:t>
      </w:r>
      <w:r w:rsidRPr="00435B73">
        <w:t>come</w:t>
      </w:r>
      <w:r w:rsidR="009D2CEA">
        <w:t xml:space="preserve"> </w:t>
      </w:r>
      <w:r w:rsidRPr="00435B73">
        <w:t>together</w:t>
      </w:r>
      <w:r w:rsidR="009D2CEA">
        <w:t xml:space="preserve"> </w:t>
      </w:r>
      <w:r w:rsidRPr="00435B73">
        <w:t>with</w:t>
      </w:r>
      <w:r w:rsidR="009D2CEA">
        <w:t xml:space="preserve"> </w:t>
      </w:r>
      <w:r w:rsidRPr="00435B73">
        <w:t>a</w:t>
      </w:r>
      <w:r w:rsidR="009D2CEA">
        <w:t xml:space="preserve"> </w:t>
      </w:r>
      <w:r w:rsidRPr="00435B73">
        <w:t>common</w:t>
      </w:r>
      <w:r w:rsidR="009D2CEA">
        <w:t xml:space="preserve"> </w:t>
      </w:r>
      <w:r w:rsidRPr="00435B73">
        <w:t>understanding</w:t>
      </w:r>
      <w:r w:rsidR="009D2CEA">
        <w:t xml:space="preserve"> </w:t>
      </w:r>
      <w:r w:rsidRPr="00435B73">
        <w:t>of</w:t>
      </w:r>
      <w:r w:rsidR="009D2CEA">
        <w:t xml:space="preserve"> </w:t>
      </w:r>
      <w:r w:rsidRPr="00435B73">
        <w:t>what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need</w:t>
      </w:r>
      <w:r w:rsidR="009D2CEA">
        <w:t xml:space="preserve"> </w:t>
      </w:r>
      <w:r w:rsidRPr="00435B73">
        <w:t>is</w:t>
      </w:r>
      <w:r w:rsidR="00B92CF4">
        <w:t>,</w:t>
      </w:r>
      <w:r w:rsidR="009D2CEA">
        <w:t xml:space="preserve"> </w:t>
      </w:r>
      <w:r w:rsidRPr="00435B73">
        <w:t>where</w:t>
      </w:r>
      <w:r w:rsidR="009D2CEA">
        <w:t xml:space="preserve"> </w:t>
      </w:r>
      <w:r w:rsidRPr="00435B73">
        <w:t>it</w:t>
      </w:r>
      <w:r w:rsidR="009D2CEA">
        <w:t xml:space="preserve"> </w:t>
      </w:r>
      <w:r w:rsidRPr="00435B73">
        <w:t>is</w:t>
      </w:r>
      <w:r w:rsidR="009D2CEA">
        <w:t xml:space="preserve"> </w:t>
      </w:r>
      <w:r w:rsidRPr="00435B73">
        <w:t>and</w:t>
      </w:r>
      <w:r w:rsidR="009D2CEA">
        <w:t xml:space="preserve"> </w:t>
      </w:r>
      <w:r w:rsidRPr="00435B73">
        <w:t>who</w:t>
      </w:r>
      <w:r w:rsidR="009D2CEA">
        <w:t xml:space="preserve"> </w:t>
      </w:r>
      <w:r w:rsidRPr="00435B73">
        <w:t>is</w:t>
      </w:r>
      <w:r w:rsidR="009D2CEA">
        <w:t xml:space="preserve"> </w:t>
      </w:r>
      <w:r w:rsidRPr="00435B73">
        <w:t>experiencing</w:t>
      </w:r>
      <w:r w:rsidR="009D2CEA">
        <w:t xml:space="preserve"> </w:t>
      </w:r>
      <w:r w:rsidRPr="00435B73">
        <w:t>it.</w:t>
      </w:r>
      <w:r w:rsidR="009D2CEA">
        <w:t xml:space="preserve"> </w:t>
      </w:r>
      <w:r w:rsidRPr="00435B73">
        <w:t>That</w:t>
      </w:r>
      <w:r w:rsidR="009D2CEA">
        <w:t xml:space="preserve"> </w:t>
      </w:r>
      <w:r w:rsidRPr="00435B73">
        <w:t>would</w:t>
      </w:r>
      <w:r w:rsidR="009D2CEA">
        <w:t xml:space="preserve"> </w:t>
      </w:r>
      <w:r w:rsidRPr="00435B73">
        <w:t>then</w:t>
      </w:r>
      <w:r w:rsidR="009D2CEA">
        <w:t xml:space="preserve"> </w:t>
      </w:r>
      <w:r w:rsidRPr="00435B73">
        <w:t>drive</w:t>
      </w:r>
      <w:r w:rsidR="009D2CEA">
        <w:t xml:space="preserve"> </w:t>
      </w:r>
      <w:r w:rsidRPr="00435B73">
        <w:t>an</w:t>
      </w:r>
      <w:r w:rsidR="009D2CEA">
        <w:t xml:space="preserve"> </w:t>
      </w:r>
      <w:r w:rsidRPr="00435B73">
        <w:t>allocation</w:t>
      </w:r>
      <w:r w:rsidR="009D2CEA">
        <w:t xml:space="preserve"> </w:t>
      </w:r>
      <w:r w:rsidRPr="00435B73">
        <w:t>of</w:t>
      </w:r>
      <w:r w:rsidR="009D2CEA">
        <w:t xml:space="preserve"> </w:t>
      </w:r>
      <w:r w:rsidRPr="00435B73">
        <w:t>who</w:t>
      </w:r>
      <w:r w:rsidR="009D2CEA">
        <w:t xml:space="preserve"> </w:t>
      </w:r>
      <w:r w:rsidRPr="00435B73">
        <w:t>is</w:t>
      </w:r>
      <w:r w:rsidR="009D2CEA">
        <w:t xml:space="preserve"> </w:t>
      </w:r>
      <w:r w:rsidRPr="00435B73">
        <w:t>going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do</w:t>
      </w:r>
      <w:r w:rsidR="009D2CEA">
        <w:t xml:space="preserve"> </w:t>
      </w:r>
      <w:r w:rsidRPr="00435B73">
        <w:t>what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try</w:t>
      </w:r>
      <w:r w:rsidR="009D2CEA">
        <w:t xml:space="preserve"> </w:t>
      </w:r>
      <w:r w:rsidR="00B92CF4">
        <w:t>to</w:t>
      </w:r>
      <w:r w:rsidR="009D2CEA">
        <w:t xml:space="preserve"> </w:t>
      </w:r>
      <w:r w:rsidRPr="00435B73">
        <w:t>address</w:t>
      </w:r>
      <w:r w:rsidR="009D2CEA">
        <w:t xml:space="preserve"> </w:t>
      </w:r>
      <w:r w:rsidRPr="00435B73">
        <w:t>it.</w:t>
      </w:r>
    </w:p>
    <w:p w:rsidR="00237BFB" w:rsidRPr="00435B73" w:rsidP="00CE727C">
      <w:pPr>
        <w:pStyle w:val="Answer"/>
      </w:pPr>
      <w:r w:rsidRPr="00435B73">
        <w:t>The</w:t>
      </w:r>
      <w:r w:rsidR="009D2CEA">
        <w:t xml:space="preserve"> </w:t>
      </w:r>
      <w:r w:rsidRPr="00435B73">
        <w:t>problem</w:t>
      </w:r>
      <w:r w:rsidR="009D2CEA">
        <w:t xml:space="preserve"> </w:t>
      </w:r>
      <w:r w:rsidRPr="00435B73">
        <w:t>has</w:t>
      </w:r>
      <w:r w:rsidR="009D2CEA">
        <w:t xml:space="preserve"> </w:t>
      </w:r>
      <w:r w:rsidRPr="00435B73">
        <w:t>been</w:t>
      </w:r>
      <w:r w:rsidR="009D2CEA">
        <w:t xml:space="preserve"> </w:t>
      </w:r>
      <w:r w:rsidRPr="00435B73">
        <w:t>dealt</w:t>
      </w:r>
      <w:r w:rsidR="009D2CEA">
        <w:t xml:space="preserve"> </w:t>
      </w:r>
      <w:r w:rsidRPr="00435B73">
        <w:t>with</w:t>
      </w:r>
      <w:r w:rsidR="009D2CEA">
        <w:t xml:space="preserve"> </w:t>
      </w:r>
      <w:r w:rsidRPr="00435B73">
        <w:t>in</w:t>
      </w:r>
      <w:r w:rsidR="009D2CEA">
        <w:t xml:space="preserve"> </w:t>
      </w:r>
      <w:r w:rsidRPr="00435B73">
        <w:t>quite</w:t>
      </w:r>
      <w:r w:rsidR="009D2CEA">
        <w:t xml:space="preserve"> </w:t>
      </w:r>
      <w:r w:rsidRPr="00435B73">
        <w:t>a</w:t>
      </w:r>
      <w:r w:rsidR="009D2CEA">
        <w:t xml:space="preserve"> </w:t>
      </w:r>
      <w:r w:rsidRPr="00435B73">
        <w:t>piecemeal</w:t>
      </w:r>
      <w:r w:rsidR="009D2CEA">
        <w:t xml:space="preserve"> </w:t>
      </w:r>
      <w:r w:rsidRPr="00435B73">
        <w:t>way.</w:t>
      </w:r>
      <w:r w:rsidR="009D2CEA">
        <w:t xml:space="preserve"> </w:t>
      </w:r>
      <w:r w:rsidRPr="00435B73">
        <w:t>I</w:t>
      </w:r>
      <w:r w:rsidR="009D2CEA">
        <w:t xml:space="preserve"> </w:t>
      </w:r>
      <w:r w:rsidRPr="00435B73">
        <w:t>would</w:t>
      </w:r>
      <w:r w:rsidR="009D2CEA">
        <w:t xml:space="preserve"> </w:t>
      </w:r>
      <w:r w:rsidRPr="00435B73">
        <w:t>argue</w:t>
      </w:r>
      <w:r w:rsidR="009D2CEA">
        <w:t xml:space="preserve"> </w:t>
      </w:r>
      <w:r w:rsidRPr="00435B73">
        <w:t>that</w:t>
      </w:r>
      <w:r w:rsidR="009D2CEA">
        <w:t xml:space="preserve"> </w:t>
      </w:r>
      <w:r w:rsidRPr="00435B73">
        <w:t>Defra,</w:t>
      </w:r>
      <w:r w:rsidR="009D2CEA">
        <w:t xml:space="preserve"> </w:t>
      </w:r>
      <w:r w:rsidRPr="00435B73">
        <w:t>in</w:t>
      </w:r>
      <w:r w:rsidR="009D2CEA">
        <w:t xml:space="preserve"> </w:t>
      </w:r>
      <w:r w:rsidRPr="00435B73">
        <w:t>fact,</w:t>
      </w:r>
      <w:r w:rsidR="009D2CEA">
        <w:t xml:space="preserve"> </w:t>
      </w:r>
      <w:r w:rsidRPr="00435B73">
        <w:t>has</w:t>
      </w:r>
      <w:r w:rsidR="009D2CEA">
        <w:t xml:space="preserve"> </w:t>
      </w:r>
      <w:r w:rsidRPr="00435B73">
        <w:t>done</w:t>
      </w:r>
      <w:r w:rsidR="009D2CEA">
        <w:t xml:space="preserve"> </w:t>
      </w:r>
      <w:r w:rsidRPr="00435B73">
        <w:t>a</w:t>
      </w:r>
      <w:r w:rsidR="009D2CEA">
        <w:t xml:space="preserve"> </w:t>
      </w:r>
      <w:r w:rsidRPr="00435B73">
        <w:t>quite</w:t>
      </w:r>
      <w:r w:rsidR="009D2CEA">
        <w:t xml:space="preserve"> </w:t>
      </w:r>
      <w:r w:rsidRPr="00435B73">
        <w:t>incredible</w:t>
      </w:r>
      <w:r w:rsidR="009D2CEA">
        <w:t xml:space="preserve"> </w:t>
      </w:r>
      <w:r w:rsidRPr="00435B73">
        <w:t>job</w:t>
      </w:r>
      <w:r w:rsidR="009D2CEA">
        <w:t xml:space="preserve"> </w:t>
      </w:r>
      <w:r w:rsidRPr="00435B73">
        <w:t>in</w:t>
      </w:r>
      <w:r w:rsidR="009D2CEA">
        <w:t xml:space="preserve"> </w:t>
      </w:r>
      <w:r w:rsidRPr="00435B73">
        <w:t>trying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bring</w:t>
      </w:r>
      <w:r w:rsidR="009D2CEA">
        <w:t xml:space="preserve"> </w:t>
      </w:r>
      <w:r w:rsidRPr="00435B73">
        <w:t>together</w:t>
      </w:r>
      <w:r w:rsidR="009D2CEA">
        <w:t xml:space="preserve"> </w:t>
      </w:r>
      <w:r w:rsidRPr="00435B73">
        <w:t>different</w:t>
      </w:r>
      <w:r w:rsidR="009D2CEA">
        <w:t xml:space="preserve"> </w:t>
      </w:r>
      <w:r w:rsidRPr="00435B73">
        <w:t>parts</w:t>
      </w:r>
      <w:r w:rsidR="009D2CEA">
        <w:t xml:space="preserve"> </w:t>
      </w:r>
      <w:r w:rsidRPr="00435B73">
        <w:t>of</w:t>
      </w:r>
      <w:r w:rsidR="009D2CEA">
        <w:t xml:space="preserve"> </w:t>
      </w:r>
      <w:r w:rsidRPr="00435B73" w:rsidR="00B92CF4">
        <w:t>Government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address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issue</w:t>
      </w:r>
      <w:r w:rsidR="009D2CEA">
        <w:t xml:space="preserve"> </w:t>
      </w:r>
      <w:r w:rsidRPr="00435B73">
        <w:t>of</w:t>
      </w:r>
      <w:r w:rsidR="009D2CEA">
        <w:t xml:space="preserve"> </w:t>
      </w:r>
      <w:r w:rsidRPr="00435B73">
        <w:t>food</w:t>
      </w:r>
      <w:r w:rsidR="009D2CEA">
        <w:t xml:space="preserve"> </w:t>
      </w:r>
      <w:r w:rsidRPr="00435B73">
        <w:t>vulnerability.</w:t>
      </w:r>
      <w:r w:rsidR="009D2CEA">
        <w:t xml:space="preserve"> </w:t>
      </w:r>
      <w:r w:rsidR="00B92CF4">
        <w:t>It</w:t>
      </w:r>
      <w:r w:rsidR="009D2CEA">
        <w:t xml:space="preserve"> </w:t>
      </w:r>
      <w:r w:rsidR="00B92CF4">
        <w:t>has</w:t>
      </w:r>
      <w:r w:rsidR="009D2CEA">
        <w:t xml:space="preserve"> </w:t>
      </w:r>
      <w:r w:rsidRPr="00435B73">
        <w:t>stepped</w:t>
      </w:r>
      <w:r w:rsidR="009D2CEA">
        <w:t xml:space="preserve"> </w:t>
      </w:r>
      <w:r w:rsidRPr="00435B73">
        <w:t>into</w:t>
      </w:r>
      <w:r w:rsidR="009D2CEA">
        <w:t xml:space="preserve"> </w:t>
      </w:r>
      <w:r w:rsidRPr="00435B73">
        <w:t>a</w:t>
      </w:r>
      <w:r w:rsidR="009D2CEA">
        <w:t xml:space="preserve"> </w:t>
      </w:r>
      <w:r w:rsidRPr="00435B73">
        <w:t>leadership</w:t>
      </w:r>
      <w:r w:rsidR="009D2CEA">
        <w:t xml:space="preserve"> </w:t>
      </w:r>
      <w:r w:rsidRPr="00435B73">
        <w:t>vacuum</w:t>
      </w:r>
      <w:r w:rsidR="009D2CEA">
        <w:t xml:space="preserve"> </w:t>
      </w:r>
      <w:r w:rsidRPr="00435B73">
        <w:t>and</w:t>
      </w:r>
      <w:r w:rsidR="009D2CEA">
        <w:t xml:space="preserve"> </w:t>
      </w:r>
      <w:r w:rsidRPr="00435B73">
        <w:t>brought</w:t>
      </w:r>
      <w:r w:rsidR="009D2CEA">
        <w:t xml:space="preserve"> </w:t>
      </w:r>
      <w:r w:rsidR="00B92CF4">
        <w:t>in</w:t>
      </w:r>
      <w:r w:rsidR="009D2CEA">
        <w:t xml:space="preserve"> </w:t>
      </w:r>
      <w:r w:rsidRPr="00435B73">
        <w:t>different</w:t>
      </w:r>
      <w:r w:rsidR="009D2CEA">
        <w:t xml:space="preserve"> </w:t>
      </w:r>
      <w:r w:rsidRPr="00435B73">
        <w:t>parts</w:t>
      </w:r>
      <w:r w:rsidR="009D2CEA">
        <w:t xml:space="preserve"> </w:t>
      </w:r>
      <w:r w:rsidRPr="00435B73">
        <w:t>of</w:t>
      </w:r>
      <w:r w:rsidR="009D2CEA">
        <w:t xml:space="preserve"> </w:t>
      </w:r>
      <w:r w:rsidRPr="00435B73" w:rsidR="00B92CF4">
        <w:t>Government</w:t>
      </w:r>
      <w:r w:rsidR="00B92CF4">
        <w:t>,</w:t>
      </w:r>
      <w:r w:rsidR="009D2CEA">
        <w:t xml:space="preserve"> </w:t>
      </w:r>
      <w:r w:rsidR="00B92CF4">
        <w:t>but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policies</w:t>
      </w:r>
      <w:r w:rsidR="009D2CEA">
        <w:t xml:space="preserve"> </w:t>
      </w:r>
      <w:r w:rsidR="00B92CF4">
        <w:t>it</w:t>
      </w:r>
      <w:r w:rsidR="009D2CEA">
        <w:t xml:space="preserve"> </w:t>
      </w:r>
      <w:r w:rsidR="00B92CF4">
        <w:t>has</w:t>
      </w:r>
      <w:r w:rsidR="009D2CEA">
        <w:t xml:space="preserve"> </w:t>
      </w:r>
      <w:r w:rsidRPr="00435B73">
        <w:t>leverage</w:t>
      </w:r>
      <w:r w:rsidR="009D2CEA">
        <w:t xml:space="preserve"> </w:t>
      </w:r>
      <w:r w:rsidRPr="00435B73">
        <w:t>over</w:t>
      </w:r>
      <w:r w:rsidR="009D2CEA">
        <w:t xml:space="preserve"> </w:t>
      </w:r>
      <w:r w:rsidRPr="00435B73">
        <w:t>for</w:t>
      </w:r>
      <w:r w:rsidR="009D2CEA">
        <w:t xml:space="preserve"> </w:t>
      </w:r>
      <w:r w:rsidRPr="00435B73">
        <w:t>tackling</w:t>
      </w:r>
      <w:r w:rsidR="009D2CEA">
        <w:t xml:space="preserve"> </w:t>
      </w:r>
      <w:r w:rsidRPr="00435B73">
        <w:t>this</w:t>
      </w:r>
      <w:r w:rsidR="009D2CEA">
        <w:t xml:space="preserve"> </w:t>
      </w:r>
      <w:r w:rsidRPr="00435B73">
        <w:t>issue</w:t>
      </w:r>
      <w:r w:rsidR="009D2CEA">
        <w:t xml:space="preserve"> </w:t>
      </w:r>
      <w:r w:rsidRPr="00435B73">
        <w:t>are</w:t>
      </w:r>
      <w:r w:rsidR="009D2CEA">
        <w:t xml:space="preserve"> </w:t>
      </w:r>
      <w:r w:rsidRPr="00435B73">
        <w:t>reasonably</w:t>
      </w:r>
      <w:r w:rsidR="009D2CEA">
        <w:t xml:space="preserve"> </w:t>
      </w:r>
      <w:r w:rsidRPr="00435B73">
        <w:t>limited.</w:t>
      </w:r>
      <w:r w:rsidR="009D2CEA">
        <w:t xml:space="preserve"> </w:t>
      </w:r>
      <w:r w:rsidRPr="00435B73" w:rsidR="00B92CF4">
        <w:t>We</w:t>
      </w:r>
      <w:r w:rsidR="009D2CEA">
        <w:t xml:space="preserve"> </w:t>
      </w:r>
      <w:r w:rsidRPr="00435B73">
        <w:t>need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protect</w:t>
      </w:r>
      <w:r w:rsidR="009D2CEA">
        <w:t xml:space="preserve"> </w:t>
      </w:r>
      <w:r w:rsidR="00B92CF4">
        <w:t>the</w:t>
      </w:r>
      <w:r w:rsidR="009D2CEA">
        <w:t xml:space="preserve"> </w:t>
      </w:r>
      <w:r w:rsidRPr="00435B73">
        <w:t>leadership</w:t>
      </w:r>
      <w:r w:rsidR="009D2CEA">
        <w:t xml:space="preserve"> </w:t>
      </w:r>
      <w:r w:rsidRPr="00435B73">
        <w:t>role</w:t>
      </w:r>
      <w:r w:rsidR="009D2CEA">
        <w:t xml:space="preserve"> </w:t>
      </w:r>
      <w:r w:rsidRPr="00435B73">
        <w:t>that</w:t>
      </w:r>
      <w:r w:rsidR="009D2CEA">
        <w:t xml:space="preserve"> </w:t>
      </w:r>
      <w:r w:rsidR="00B92CF4">
        <w:t>Defra</w:t>
      </w:r>
      <w:r w:rsidR="009D2CEA">
        <w:t xml:space="preserve"> </w:t>
      </w:r>
      <w:r w:rsidR="00B92CF4">
        <w:t>has</w:t>
      </w:r>
      <w:r w:rsidR="009D2CEA">
        <w:t xml:space="preserve"> </w:t>
      </w:r>
      <w:r w:rsidRPr="00435B73">
        <w:t>and</w:t>
      </w:r>
      <w:r w:rsidR="009D2CEA">
        <w:t xml:space="preserve"> </w:t>
      </w:r>
      <w:r w:rsidRPr="00435B73">
        <w:t>that</w:t>
      </w:r>
      <w:r w:rsidR="009D2CEA">
        <w:t xml:space="preserve"> </w:t>
      </w:r>
      <w:r w:rsidRPr="00435B73">
        <w:t>needs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continue,</w:t>
      </w:r>
      <w:r w:rsidR="009D2CEA">
        <w:t xml:space="preserve"> </w:t>
      </w:r>
      <w:r w:rsidRPr="00435B73">
        <w:t>but</w:t>
      </w:r>
      <w:r w:rsidR="009D2CEA">
        <w:t xml:space="preserve"> </w:t>
      </w:r>
      <w:r w:rsidRPr="00435B73">
        <w:t>we</w:t>
      </w:r>
      <w:r w:rsidR="009D2CEA">
        <w:t xml:space="preserve"> </w:t>
      </w:r>
      <w:r w:rsidRPr="00435B73">
        <w:t>really</w:t>
      </w:r>
      <w:r w:rsidR="009D2CEA">
        <w:t xml:space="preserve"> </w:t>
      </w:r>
      <w:r w:rsidRPr="00435B73">
        <w:t>need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strengthen</w:t>
      </w:r>
      <w:r w:rsidR="009D2CEA">
        <w:t xml:space="preserve"> </w:t>
      </w:r>
      <w:r w:rsidRPr="00435B73">
        <w:t>that</w:t>
      </w:r>
      <w:r w:rsidR="009D2CEA">
        <w:t xml:space="preserve"> </w:t>
      </w:r>
      <w:r w:rsidRPr="00435B73">
        <w:t>cross-</w:t>
      </w:r>
      <w:r w:rsidRPr="00435B73" w:rsidR="00B92CF4">
        <w:t>Government</w:t>
      </w:r>
      <w:r w:rsidR="009D2CEA">
        <w:t xml:space="preserve"> </w:t>
      </w:r>
      <w:r w:rsidRPr="00435B73">
        <w:t>leadership,</w:t>
      </w:r>
      <w:r w:rsidR="009D2CEA">
        <w:t xml:space="preserve"> </w:t>
      </w:r>
      <w:r w:rsidRPr="00435B73">
        <w:t>bring</w:t>
      </w:r>
      <w:r w:rsidR="009D2CEA">
        <w:t xml:space="preserve"> </w:t>
      </w:r>
      <w:r w:rsidRPr="00435B73">
        <w:t>in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local</w:t>
      </w:r>
      <w:r w:rsidR="009D2CEA">
        <w:t xml:space="preserve"> </w:t>
      </w:r>
      <w:r w:rsidRPr="00435B73">
        <w:t>authorities</w:t>
      </w:r>
      <w:r w:rsidR="009D2CEA">
        <w:t xml:space="preserve"> </w:t>
      </w:r>
      <w:r w:rsidRPr="00435B73">
        <w:t>and</w:t>
      </w:r>
      <w:r w:rsidR="009D2CEA">
        <w:t xml:space="preserve"> </w:t>
      </w:r>
      <w:r w:rsidRPr="00435B73">
        <w:t>civil</w:t>
      </w:r>
      <w:r w:rsidR="009D2CEA">
        <w:t xml:space="preserve"> </w:t>
      </w:r>
      <w:r w:rsidRPr="00435B73">
        <w:t>society,</w:t>
      </w:r>
      <w:r w:rsidR="009D2CEA">
        <w:t xml:space="preserve"> </w:t>
      </w:r>
      <w:r w:rsidRPr="00435B73">
        <w:t>and</w:t>
      </w:r>
      <w:r w:rsidR="009D2CEA">
        <w:t xml:space="preserve"> </w:t>
      </w:r>
      <w:r w:rsidRPr="00435B73">
        <w:t>come</w:t>
      </w:r>
      <w:r w:rsidR="009D2CEA">
        <w:t xml:space="preserve"> </w:t>
      </w:r>
      <w:r w:rsidRPr="00435B73">
        <w:t>up</w:t>
      </w:r>
      <w:r w:rsidR="009D2CEA">
        <w:t xml:space="preserve"> </w:t>
      </w:r>
      <w:r w:rsidRPr="00435B73">
        <w:t>with</w:t>
      </w:r>
      <w:r w:rsidR="009D2CEA">
        <w:t xml:space="preserve"> </w:t>
      </w:r>
      <w:r w:rsidRPr="00435B73">
        <w:t>a</w:t>
      </w:r>
      <w:r w:rsidR="009D2CEA">
        <w:t xml:space="preserve"> </w:t>
      </w:r>
      <w:r w:rsidRPr="00435B73">
        <w:t>proper</w:t>
      </w:r>
      <w:r w:rsidR="009D2CEA">
        <w:t xml:space="preserve"> </w:t>
      </w:r>
      <w:r w:rsidRPr="00435B73">
        <w:t>national</w:t>
      </w:r>
      <w:r w:rsidR="009D2CEA">
        <w:t xml:space="preserve"> </w:t>
      </w:r>
      <w:r w:rsidRPr="00435B73">
        <w:t>plan</w:t>
      </w:r>
      <w:r w:rsidR="009D2CEA">
        <w:t xml:space="preserve"> </w:t>
      </w:r>
      <w:r w:rsidRPr="00435B73">
        <w:t>for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coming</w:t>
      </w:r>
      <w:r w:rsidR="009D2CEA">
        <w:t xml:space="preserve"> </w:t>
      </w:r>
      <w:r w:rsidRPr="00435B73">
        <w:t>month</w:t>
      </w:r>
      <w:r w:rsidR="00B92CF4">
        <w:t>s</w:t>
      </w:r>
      <w:r w:rsidRPr="00435B73">
        <w:t>.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chances</w:t>
      </w:r>
      <w:r w:rsidR="009D2CEA">
        <w:t xml:space="preserve"> </w:t>
      </w:r>
      <w:r w:rsidRPr="00435B73">
        <w:t>are</w:t>
      </w:r>
      <w:r w:rsidR="009D2CEA">
        <w:t xml:space="preserve"> </w:t>
      </w:r>
      <w:r w:rsidR="00B92CF4">
        <w:t>that</w:t>
      </w:r>
      <w:r w:rsidR="009D2CEA">
        <w:t xml:space="preserve"> </w:t>
      </w:r>
      <w:r w:rsidRPr="00435B73">
        <w:t>this</w:t>
      </w:r>
      <w:r w:rsidR="009D2CEA">
        <w:t xml:space="preserve"> </w:t>
      </w:r>
      <w:r w:rsidRPr="00435B73">
        <w:t>is</w:t>
      </w:r>
      <w:r w:rsidR="009D2CEA">
        <w:t xml:space="preserve"> </w:t>
      </w:r>
      <w:r w:rsidRPr="00435B73">
        <w:t>going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get</w:t>
      </w:r>
      <w:r w:rsidR="009D2CEA">
        <w:t xml:space="preserve"> </w:t>
      </w:r>
      <w:r w:rsidRPr="00435B73">
        <w:t>a</w:t>
      </w:r>
      <w:r w:rsidR="009D2CEA">
        <w:t xml:space="preserve"> </w:t>
      </w:r>
      <w:r w:rsidRPr="00435B73">
        <w:t>lot</w:t>
      </w:r>
      <w:r w:rsidR="009D2CEA">
        <w:t xml:space="preserve"> </w:t>
      </w:r>
      <w:r w:rsidRPr="00435B73">
        <w:t>worse</w:t>
      </w:r>
      <w:r w:rsidR="009D2CEA">
        <w:t xml:space="preserve"> </w:t>
      </w:r>
      <w:r w:rsidRPr="00435B73">
        <w:t>before</w:t>
      </w:r>
      <w:r w:rsidR="009D2CEA">
        <w:t xml:space="preserve"> </w:t>
      </w:r>
      <w:r w:rsidRPr="00435B73">
        <w:t>it</w:t>
      </w:r>
      <w:r w:rsidR="009D2CEA">
        <w:t xml:space="preserve"> </w:t>
      </w:r>
      <w:r w:rsidRPr="00435B73">
        <w:t>gets</w:t>
      </w:r>
      <w:r w:rsidR="009D2CEA">
        <w:t xml:space="preserve"> </w:t>
      </w:r>
      <w:r w:rsidRPr="00435B73">
        <w:t>better.</w:t>
      </w:r>
    </w:p>
    <w:p w:rsidR="00CE727C" w:rsidRPr="00435B73" w:rsidP="00237BFB">
      <w:pPr>
        <w:pStyle w:val="Question"/>
      </w:pPr>
      <w:sdt>
        <w:sdtPr>
          <w:alias w:val="Member"/>
          <w:tag w:val="&lt;Member mnisId='4072' dodsId='28723'&gt;"/>
          <w:id w:val="-1912613209"/>
          <w:placeholder>
            <w:docPart w:val="DefaultPlaceholder_1082065158"/>
          </w:placeholder>
          <w:richText/>
        </w:sdtPr>
        <w:sdtContent>
          <w:r w:rsidRPr="00435B73" w:rsidR="00237BFB">
            <w:rPr>
              <w:b/>
            </w:rPr>
            <w:t>Chair:</w:t>
          </w:r>
        </w:sdtContent>
      </w:sdt>
      <w:r w:rsidR="009D2CEA">
        <w:t xml:space="preserve"> </w:t>
      </w:r>
      <w:r w:rsidR="00B92CF4">
        <w:t>It</w:t>
      </w:r>
      <w:r w:rsidR="009D2CEA">
        <w:t xml:space="preserve"> </w:t>
      </w:r>
      <w:r w:rsidR="00B92CF4">
        <w:t>is</w:t>
      </w:r>
      <w:r w:rsidR="009D2CEA">
        <w:t xml:space="preserve"> </w:t>
      </w:r>
      <w:r w:rsidR="00B92CF4">
        <w:t>very</w:t>
      </w:r>
      <w:r w:rsidR="009D2CEA">
        <w:t xml:space="preserve"> </w:t>
      </w:r>
      <w:r w:rsidR="00B92CF4">
        <w:t>much</w:t>
      </w:r>
      <w:r w:rsidR="009D2CEA">
        <w:t xml:space="preserve"> </w:t>
      </w:r>
      <w:r w:rsidR="00B92CF4">
        <w:t>about</w:t>
      </w:r>
      <w:r w:rsidR="009D2CEA">
        <w:t xml:space="preserve"> </w:t>
      </w:r>
      <w:r w:rsidR="00B92CF4">
        <w:t>joined-</w:t>
      </w:r>
      <w:r w:rsidRPr="00435B73" w:rsidR="00237BFB">
        <w:t>up</w:t>
      </w:r>
      <w:r w:rsidR="009D2CEA">
        <w:t xml:space="preserve"> </w:t>
      </w:r>
      <w:r w:rsidRPr="00435B73" w:rsidR="00237BFB">
        <w:t>government,</w:t>
      </w:r>
      <w:r w:rsidR="009D2CEA">
        <w:t xml:space="preserve"> </w:t>
      </w:r>
      <w:r w:rsidRPr="00435B73" w:rsidR="00237BFB">
        <w:t>across</w:t>
      </w:r>
      <w:r w:rsidR="009D2CEA">
        <w:t xml:space="preserve"> </w:t>
      </w:r>
      <w:r w:rsidRPr="00435B73" w:rsidR="00237BFB">
        <w:t>not</w:t>
      </w:r>
      <w:r w:rsidR="009D2CEA">
        <w:t xml:space="preserve"> </w:t>
      </w:r>
      <w:r w:rsidRPr="00435B73" w:rsidR="00237BFB">
        <w:t>only</w:t>
      </w:r>
      <w:r w:rsidR="009D2CEA">
        <w:t xml:space="preserve"> </w:t>
      </w:r>
      <w:r w:rsidRPr="00435B73" w:rsidR="00237BFB">
        <w:t>central</w:t>
      </w:r>
      <w:r w:rsidR="009D2CEA">
        <w:t xml:space="preserve"> </w:t>
      </w:r>
      <w:r w:rsidRPr="00435B73" w:rsidR="00B92CF4">
        <w:t>Government</w:t>
      </w:r>
      <w:r w:rsidR="009D2CEA">
        <w:t xml:space="preserve"> </w:t>
      </w:r>
      <w:r w:rsidRPr="00435B73" w:rsidR="00237BFB">
        <w:t>but</w:t>
      </w:r>
      <w:r w:rsidR="009D2CEA">
        <w:t xml:space="preserve"> </w:t>
      </w:r>
      <w:r w:rsidRPr="00435B73" w:rsidR="00237BFB">
        <w:t>local</w:t>
      </w:r>
      <w:r w:rsidR="009D2CEA">
        <w:t xml:space="preserve"> </w:t>
      </w:r>
      <w:r w:rsidRPr="00435B73" w:rsidR="00237BFB">
        <w:t>government.</w:t>
      </w:r>
      <w:r w:rsidR="009D2CEA">
        <w:t xml:space="preserve"> </w:t>
      </w:r>
      <w:r w:rsidRPr="00435B73" w:rsidR="00237BFB">
        <w:t>Though</w:t>
      </w:r>
      <w:r w:rsidR="009D2CEA">
        <w:t xml:space="preserve"> </w:t>
      </w:r>
      <w:r w:rsidRPr="00435B73" w:rsidR="00237BFB">
        <w:t>you</w:t>
      </w:r>
      <w:r w:rsidR="009D2CEA">
        <w:t xml:space="preserve"> </w:t>
      </w:r>
      <w:r w:rsidRPr="00435B73" w:rsidR="00237BFB">
        <w:t>believe</w:t>
      </w:r>
      <w:r w:rsidR="009D2CEA">
        <w:t xml:space="preserve"> </w:t>
      </w:r>
      <w:r w:rsidRPr="00435B73" w:rsidR="00237BFB">
        <w:t>that</w:t>
      </w:r>
      <w:r w:rsidR="009D2CEA">
        <w:t xml:space="preserve"> </w:t>
      </w:r>
      <w:r w:rsidRPr="00435B73" w:rsidR="00237BFB">
        <w:t>Defra</w:t>
      </w:r>
      <w:r w:rsidR="009D2CEA">
        <w:t xml:space="preserve"> </w:t>
      </w:r>
      <w:r w:rsidRPr="00435B73" w:rsidR="00237BFB">
        <w:t>has</w:t>
      </w:r>
      <w:r w:rsidR="009D2CEA">
        <w:t xml:space="preserve"> </w:t>
      </w:r>
      <w:r w:rsidRPr="00435B73" w:rsidR="00237BFB">
        <w:t>done</w:t>
      </w:r>
      <w:r w:rsidR="009D2CEA">
        <w:t xml:space="preserve"> </w:t>
      </w:r>
      <w:r w:rsidRPr="00435B73" w:rsidR="00237BFB">
        <w:t>a</w:t>
      </w:r>
      <w:r w:rsidR="009D2CEA">
        <w:t xml:space="preserve"> </w:t>
      </w:r>
      <w:r w:rsidRPr="00435B73" w:rsidR="00237BFB">
        <w:t>pretty</w:t>
      </w:r>
      <w:r w:rsidR="009D2CEA">
        <w:t xml:space="preserve"> </w:t>
      </w:r>
      <w:r w:rsidRPr="00435B73" w:rsidR="00237BFB">
        <w:t>good</w:t>
      </w:r>
      <w:r w:rsidR="009D2CEA">
        <w:t xml:space="preserve"> </w:t>
      </w:r>
      <w:r w:rsidRPr="00435B73" w:rsidR="00237BFB">
        <w:t>job,</w:t>
      </w:r>
      <w:r w:rsidR="009D2CEA">
        <w:t xml:space="preserve"> </w:t>
      </w:r>
      <w:r w:rsidRPr="00435B73" w:rsidR="00237BFB">
        <w:t>it</w:t>
      </w:r>
      <w:r w:rsidR="009D2CEA">
        <w:t xml:space="preserve"> </w:t>
      </w:r>
      <w:r w:rsidRPr="00435B73" w:rsidR="00237BFB">
        <w:t>needs</w:t>
      </w:r>
      <w:r w:rsidR="009D2CEA">
        <w:t xml:space="preserve"> </w:t>
      </w:r>
      <w:r w:rsidRPr="00435B73" w:rsidR="00237BFB">
        <w:t>to</w:t>
      </w:r>
      <w:r w:rsidR="009D2CEA">
        <w:t xml:space="preserve"> </w:t>
      </w:r>
      <w:r w:rsidRPr="00435B73" w:rsidR="00237BFB">
        <w:t>be</w:t>
      </w:r>
      <w:r w:rsidR="009D2CEA">
        <w:t xml:space="preserve"> </w:t>
      </w:r>
      <w:r w:rsidRPr="00435B73" w:rsidR="00237BFB">
        <w:t>across</w:t>
      </w:r>
      <w:r w:rsidR="009D2CEA">
        <w:t xml:space="preserve"> </w:t>
      </w:r>
      <w:r w:rsidRPr="00435B73" w:rsidR="00B92CF4">
        <w:t>Government</w:t>
      </w:r>
      <w:r w:rsidRPr="00435B73" w:rsidR="00237BFB">
        <w:t>,</w:t>
      </w:r>
      <w:r w:rsidR="009D2CEA">
        <w:t xml:space="preserve"> </w:t>
      </w:r>
      <w:r w:rsidRPr="00435B73" w:rsidR="00237BFB">
        <w:t>not</w:t>
      </w:r>
      <w:r w:rsidR="009D2CEA">
        <w:t xml:space="preserve"> </w:t>
      </w:r>
      <w:r w:rsidRPr="00435B73" w:rsidR="00237BFB">
        <w:t>just</w:t>
      </w:r>
      <w:r w:rsidR="009D2CEA">
        <w:t xml:space="preserve"> </w:t>
      </w:r>
      <w:r w:rsidRPr="00435B73" w:rsidR="00237BFB">
        <w:t>in</w:t>
      </w:r>
      <w:r w:rsidR="009D2CEA">
        <w:t xml:space="preserve"> </w:t>
      </w:r>
      <w:r w:rsidRPr="00435B73" w:rsidR="00237BFB">
        <w:t>Defra,</w:t>
      </w:r>
      <w:r w:rsidR="009D2CEA">
        <w:t xml:space="preserve"> </w:t>
      </w:r>
      <w:r w:rsidRPr="00435B73" w:rsidR="00237BFB">
        <w:t>basically</w:t>
      </w:r>
      <w:r w:rsidR="00B92CF4">
        <w:t>.</w:t>
      </w:r>
    </w:p>
    <w:p w:rsidR="00237BFB" w:rsidRPr="00435B73" w:rsidP="00237BFB">
      <w:pPr>
        <w:pStyle w:val="Answer"/>
      </w:pPr>
      <w:sdt>
        <w:sdtPr>
          <w:alias w:val="Witness"/>
          <w:id w:val="909126698"/>
          <w:placeholder>
            <w:docPart w:val="DefaultPlaceholder_1082065158"/>
          </w:placeholder>
          <w:richText/>
        </w:sdtPr>
        <w:sdtContent>
          <w:r w:rsidRPr="00A72569" w:rsidR="00A72569">
            <w:rPr>
              <w:b/>
              <w:i/>
            </w:rPr>
            <w:t>Anna</w:t>
          </w:r>
          <w:r w:rsidR="009D2CEA">
            <w:rPr>
              <w:b/>
              <w:i/>
            </w:rPr>
            <w:t xml:space="preserve"> </w:t>
          </w:r>
          <w:r w:rsidRPr="00A72569" w:rsidR="00A72569">
            <w:rPr>
              <w:b/>
              <w:i/>
            </w:rPr>
            <w:t>Taylor:</w:t>
          </w:r>
          <w:r w:rsidR="009D2CEA">
            <w:rPr>
              <w:b/>
            </w:rPr>
            <w:t xml:space="preserve"> </w:t>
          </w:r>
        </w:sdtContent>
      </w:sdt>
      <w:r w:rsidRPr="00435B73">
        <w:t>Yes,</w:t>
      </w:r>
      <w:r w:rsidR="009D2CEA">
        <w:t xml:space="preserve"> </w:t>
      </w:r>
      <w:r w:rsidRPr="00435B73">
        <w:t>that</w:t>
      </w:r>
      <w:r w:rsidR="009D2CEA">
        <w:t xml:space="preserve"> </w:t>
      </w:r>
      <w:r w:rsidRPr="00435B73">
        <w:t>is</w:t>
      </w:r>
      <w:r w:rsidR="009D2CEA">
        <w:t xml:space="preserve"> </w:t>
      </w:r>
      <w:r w:rsidRPr="00435B73">
        <w:t>right.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cross-ministerial</w:t>
      </w:r>
      <w:r w:rsidR="009D2CEA">
        <w:t xml:space="preserve"> </w:t>
      </w:r>
      <w:r w:rsidRPr="00435B73">
        <w:t>taskforce</w:t>
      </w:r>
      <w:r w:rsidR="009D2CEA">
        <w:t xml:space="preserve"> </w:t>
      </w:r>
      <w:r w:rsidRPr="00435B73">
        <w:t>is</w:t>
      </w:r>
      <w:r w:rsidR="009D2CEA">
        <w:t xml:space="preserve"> </w:t>
      </w:r>
      <w:r w:rsidRPr="00435B73">
        <w:t>a</w:t>
      </w:r>
      <w:r w:rsidR="009D2CEA">
        <w:t xml:space="preserve"> </w:t>
      </w:r>
      <w:r w:rsidRPr="00435B73">
        <w:t>really</w:t>
      </w:r>
      <w:r w:rsidR="009D2CEA">
        <w:t xml:space="preserve"> </w:t>
      </w:r>
      <w:r w:rsidRPr="00435B73">
        <w:t>good</w:t>
      </w:r>
      <w:r w:rsidR="009D2CEA">
        <w:t xml:space="preserve"> </w:t>
      </w:r>
      <w:r w:rsidRPr="00435B73">
        <w:t>step</w:t>
      </w:r>
      <w:r w:rsidR="009D2CEA">
        <w:t xml:space="preserve"> </w:t>
      </w:r>
      <w:r w:rsidRPr="00435B73">
        <w:t>in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right</w:t>
      </w:r>
      <w:r w:rsidR="009D2CEA">
        <w:t xml:space="preserve"> </w:t>
      </w:r>
      <w:r w:rsidRPr="00435B73">
        <w:t>direction.</w:t>
      </w:r>
      <w:r w:rsidR="009D2CEA">
        <w:t xml:space="preserve"> </w:t>
      </w:r>
      <w:r w:rsidRPr="00435B73">
        <w:t>That</w:t>
      </w:r>
      <w:r w:rsidR="009D2CEA">
        <w:t xml:space="preserve"> </w:t>
      </w:r>
      <w:r w:rsidRPr="00435B73">
        <w:t>group</w:t>
      </w:r>
      <w:r w:rsidR="009D2CEA">
        <w:t xml:space="preserve"> </w:t>
      </w:r>
      <w:r w:rsidRPr="00435B73">
        <w:t>needs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be</w:t>
      </w:r>
      <w:r w:rsidR="009D2CEA">
        <w:t xml:space="preserve"> </w:t>
      </w:r>
      <w:r w:rsidRPr="00435B73">
        <w:t>broadened</w:t>
      </w:r>
      <w:r w:rsidR="009D2CEA">
        <w:t xml:space="preserve"> </w:t>
      </w:r>
      <w:r w:rsidRPr="00435B73">
        <w:t>and</w:t>
      </w:r>
      <w:r w:rsidR="009D2CEA">
        <w:t xml:space="preserve"> </w:t>
      </w:r>
      <w:r w:rsidR="00B92CF4">
        <w:t>needs</w:t>
      </w:r>
      <w:r w:rsidR="009D2CEA">
        <w:t xml:space="preserve"> </w:t>
      </w:r>
      <w:r w:rsidR="00B92CF4">
        <w:t>to</w:t>
      </w:r>
      <w:r w:rsidR="009D2CEA">
        <w:t xml:space="preserve"> </w:t>
      </w:r>
      <w:r w:rsidR="00B92CF4">
        <w:t>be</w:t>
      </w:r>
      <w:r w:rsidR="009D2CEA">
        <w:t xml:space="preserve"> </w:t>
      </w:r>
      <w:r w:rsidRPr="00435B73">
        <w:t>grounded</w:t>
      </w:r>
      <w:r w:rsidR="009D2CEA">
        <w:t xml:space="preserve"> </w:t>
      </w:r>
      <w:r w:rsidRPr="00435B73">
        <w:t>in</w:t>
      </w:r>
      <w:r w:rsidR="009D2CEA">
        <w:t xml:space="preserve"> </w:t>
      </w:r>
      <w:r w:rsidRPr="00435B73">
        <w:t>a</w:t>
      </w:r>
      <w:r w:rsidR="009D2CEA">
        <w:t xml:space="preserve"> </w:t>
      </w:r>
      <w:r w:rsidRPr="00435B73">
        <w:t>common</w:t>
      </w:r>
      <w:r w:rsidR="009D2CEA">
        <w:t xml:space="preserve"> </w:t>
      </w:r>
      <w:r w:rsidRPr="00435B73">
        <w:t>understanding</w:t>
      </w:r>
      <w:r w:rsidR="009D2CEA">
        <w:t xml:space="preserve"> </w:t>
      </w:r>
      <w:r w:rsidRPr="00435B73">
        <w:t>of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level</w:t>
      </w:r>
      <w:r w:rsidR="009D2CEA">
        <w:t xml:space="preserve"> </w:t>
      </w:r>
      <w:r w:rsidRPr="00435B73">
        <w:t>of</w:t>
      </w:r>
      <w:r w:rsidR="009D2CEA">
        <w:t xml:space="preserve"> </w:t>
      </w:r>
      <w:r w:rsidRPr="00435B73">
        <w:t>need.</w:t>
      </w:r>
      <w:r w:rsidR="009D2CEA">
        <w:t xml:space="preserve"> </w:t>
      </w:r>
      <w:r w:rsidRPr="00435B73">
        <w:t>That</w:t>
      </w:r>
      <w:r w:rsidR="009D2CEA">
        <w:t xml:space="preserve"> </w:t>
      </w:r>
      <w:r w:rsidRPr="00435B73">
        <w:t>is</w:t>
      </w:r>
      <w:r w:rsidR="009D2CEA">
        <w:t xml:space="preserve"> </w:t>
      </w:r>
      <w:r w:rsidRPr="00435B73">
        <w:t>what</w:t>
      </w:r>
      <w:r w:rsidR="009D2CEA">
        <w:t xml:space="preserve"> </w:t>
      </w:r>
      <w:r w:rsidRPr="00435B73">
        <w:t>we</w:t>
      </w:r>
      <w:r w:rsidR="009D2CEA">
        <w:t xml:space="preserve"> </w:t>
      </w:r>
      <w:r w:rsidRPr="00435B73">
        <w:t>are</w:t>
      </w:r>
      <w:r w:rsidR="009D2CEA">
        <w:t xml:space="preserve"> </w:t>
      </w:r>
      <w:r w:rsidRPr="00435B73">
        <w:t>missing.</w:t>
      </w:r>
    </w:p>
    <w:p w:rsidR="00237BFB" w:rsidRPr="00435B73" w:rsidP="00B92CF4">
      <w:pPr>
        <w:pStyle w:val="Question"/>
      </w:pPr>
      <w:sdt>
        <w:sdtPr>
          <w:alias w:val="Member"/>
          <w:tag w:val="&lt;Member mnisId='146' dodsId='25651'&gt;"/>
          <w:id w:val="331339148"/>
          <w:placeholder>
            <w:docPart w:val="DefaultPlaceholder_1082065158"/>
          </w:placeholder>
          <w:richText/>
        </w:sdtPr>
        <w:sdtContent>
          <w:r w:rsidRPr="00435B73">
            <w:rPr>
              <w:b/>
            </w:rPr>
            <w:t>Barry</w:t>
          </w:r>
          <w:r w:rsidR="009D2CEA">
            <w:rPr>
              <w:b/>
            </w:rPr>
            <w:t xml:space="preserve"> </w:t>
          </w:r>
          <w:r w:rsidRPr="00435B73">
            <w:rPr>
              <w:b/>
            </w:rPr>
            <w:t>Gardiner:</w:t>
          </w:r>
        </w:sdtContent>
      </w:sdt>
      <w:r w:rsidR="009D2CEA">
        <w:t xml:space="preserve"> </w:t>
      </w:r>
      <w:r w:rsidRPr="00435B73">
        <w:t>Welcome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both</w:t>
      </w:r>
      <w:r w:rsidR="009D2CEA">
        <w:t xml:space="preserve"> </w:t>
      </w:r>
      <w:r w:rsidRPr="00435B73">
        <w:t>Professor</w:t>
      </w:r>
      <w:r w:rsidR="009D2CEA">
        <w:t xml:space="preserve"> </w:t>
      </w:r>
      <w:r w:rsidRPr="00435B73">
        <w:t>Lang</w:t>
      </w:r>
      <w:r w:rsidR="009D2CEA">
        <w:t xml:space="preserve"> </w:t>
      </w:r>
      <w:r w:rsidRPr="00435B73">
        <w:t>and</w:t>
      </w:r>
      <w:r w:rsidR="009D2CEA">
        <w:t xml:space="preserve"> </w:t>
      </w:r>
      <w:r w:rsidRPr="00435B73">
        <w:t>Anna</w:t>
      </w:r>
      <w:r w:rsidR="009D2CEA">
        <w:t xml:space="preserve"> </w:t>
      </w:r>
      <w:r w:rsidRPr="00435B73">
        <w:t>Taylor.</w:t>
      </w:r>
      <w:r w:rsidR="009D2CEA">
        <w:t xml:space="preserve"> </w:t>
      </w:r>
      <w:r w:rsidRPr="00435B73">
        <w:t>I</w:t>
      </w:r>
      <w:r w:rsidR="009D2CEA">
        <w:t xml:space="preserve"> </w:t>
      </w:r>
      <w:r w:rsidRPr="00435B73">
        <w:t>want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explore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difference</w:t>
      </w:r>
      <w:r w:rsidR="009D2CEA">
        <w:t xml:space="preserve"> </w:t>
      </w:r>
      <w:r w:rsidR="00B92CF4">
        <w:t>between</w:t>
      </w:r>
      <w:r w:rsidR="009D2CEA">
        <w:t xml:space="preserve"> </w:t>
      </w:r>
      <w:r w:rsidR="00B92CF4">
        <w:t>a</w:t>
      </w:r>
      <w:r w:rsidR="009D2CEA">
        <w:t xml:space="preserve"> </w:t>
      </w:r>
      <w:r w:rsidR="00B92CF4">
        <w:t>centralised</w:t>
      </w:r>
      <w:r w:rsidR="009D2CEA">
        <w:t xml:space="preserve"> </w:t>
      </w:r>
      <w:r w:rsidR="00B92CF4">
        <w:t>approach</w:t>
      </w:r>
      <w:r w:rsidR="009D2CEA">
        <w:t xml:space="preserve"> </w:t>
      </w:r>
      <w:r w:rsidRPr="00435B73">
        <w:t>and</w:t>
      </w:r>
      <w:r w:rsidR="009D2CEA">
        <w:t xml:space="preserve"> </w:t>
      </w:r>
      <w:r w:rsidRPr="00435B73">
        <w:t>a</w:t>
      </w:r>
      <w:r w:rsidR="009D2CEA">
        <w:t xml:space="preserve"> </w:t>
      </w:r>
      <w:r w:rsidRPr="00435B73">
        <w:t>community-based</w:t>
      </w:r>
      <w:r w:rsidR="009D2CEA">
        <w:t xml:space="preserve"> </w:t>
      </w:r>
      <w:r w:rsidRPr="00435B73">
        <w:t>approach</w:t>
      </w:r>
      <w:r w:rsidR="009D2CEA">
        <w:t xml:space="preserve"> </w:t>
      </w:r>
      <w:r w:rsidRPr="00435B73">
        <w:t>in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way</w:t>
      </w:r>
      <w:r w:rsidR="009D2CEA">
        <w:t xml:space="preserve"> </w:t>
      </w:r>
      <w:r w:rsidRPr="00435B73">
        <w:t>in</w:t>
      </w:r>
      <w:r w:rsidR="009D2CEA">
        <w:t xml:space="preserve"> </w:t>
      </w:r>
      <w:r w:rsidRPr="00435B73">
        <w:t>which</w:t>
      </w:r>
      <w:r w:rsidR="009D2CEA">
        <w:t xml:space="preserve"> </w:t>
      </w:r>
      <w:r w:rsidRPr="00435B73">
        <w:t>we</w:t>
      </w:r>
      <w:r w:rsidR="009D2CEA">
        <w:t xml:space="preserve"> </w:t>
      </w:r>
      <w:r w:rsidRPr="00435B73">
        <w:t>have</w:t>
      </w:r>
      <w:r w:rsidR="009D2CEA">
        <w:t xml:space="preserve"> </w:t>
      </w:r>
      <w:r w:rsidRPr="00435B73">
        <w:t>gone</w:t>
      </w:r>
      <w:r w:rsidR="009D2CEA">
        <w:t xml:space="preserve"> </w:t>
      </w:r>
      <w:r w:rsidRPr="00435B73">
        <w:t>about</w:t>
      </w:r>
      <w:r w:rsidR="009D2CEA">
        <w:t xml:space="preserve"> </w:t>
      </w:r>
      <w:r w:rsidRPr="00435B73">
        <w:t>this.</w:t>
      </w:r>
      <w:r w:rsidR="009D2CEA">
        <w:t xml:space="preserve"> </w:t>
      </w:r>
      <w:r w:rsidRPr="00435B73" w:rsidR="00435B73">
        <w:t>First,</w:t>
      </w:r>
      <w:r w:rsidR="009D2CEA">
        <w:t xml:space="preserve"> </w:t>
      </w:r>
      <w:r w:rsidRPr="00435B73" w:rsidR="00435B73">
        <w:t>I</w:t>
      </w:r>
      <w:r w:rsidR="009D2CEA">
        <w:t xml:space="preserve"> </w:t>
      </w:r>
      <w:r w:rsidRPr="00435B73" w:rsidR="00435B73">
        <w:t>want</w:t>
      </w:r>
      <w:r w:rsidR="009D2CEA">
        <w:t xml:space="preserve"> </w:t>
      </w:r>
      <w:r w:rsidRPr="00435B73" w:rsidR="00435B73">
        <w:t>to</w:t>
      </w:r>
      <w:r w:rsidR="009D2CEA">
        <w:t xml:space="preserve"> </w:t>
      </w:r>
      <w:r w:rsidRPr="00435B73" w:rsidR="00435B73">
        <w:t>pay</w:t>
      </w:r>
      <w:r w:rsidR="009D2CEA">
        <w:t xml:space="preserve"> </w:t>
      </w:r>
      <w:r w:rsidRPr="00435B73" w:rsidR="00435B73">
        <w:t>tribute</w:t>
      </w:r>
      <w:r w:rsidR="009D2CEA">
        <w:t xml:space="preserve"> </w:t>
      </w:r>
      <w:r w:rsidRPr="00435B73" w:rsidR="00435B73">
        <w:t>to,</w:t>
      </w:r>
      <w:r w:rsidR="009D2CEA">
        <w:t xml:space="preserve"> </w:t>
      </w:r>
      <w:r w:rsidRPr="00435B73" w:rsidR="00435B73">
        <w:t>in</w:t>
      </w:r>
      <w:r w:rsidR="009D2CEA">
        <w:t xml:space="preserve"> </w:t>
      </w:r>
      <w:r w:rsidRPr="00435B73" w:rsidR="00435B73">
        <w:t>my</w:t>
      </w:r>
      <w:r w:rsidR="009D2CEA">
        <w:t xml:space="preserve"> </w:t>
      </w:r>
      <w:r w:rsidRPr="00435B73" w:rsidR="00435B73">
        <w:t>own</w:t>
      </w:r>
      <w:r w:rsidR="009D2CEA">
        <w:t xml:space="preserve"> </w:t>
      </w:r>
      <w:r w:rsidRPr="00435B73" w:rsidR="00435B73">
        <w:t>patch,</w:t>
      </w:r>
      <w:r w:rsidR="009D2CEA">
        <w:t xml:space="preserve"> </w:t>
      </w:r>
      <w:r w:rsidRPr="00435B73" w:rsidR="00435B73">
        <w:t>the</w:t>
      </w:r>
      <w:r w:rsidR="009D2CEA">
        <w:t xml:space="preserve"> </w:t>
      </w:r>
      <w:r w:rsidR="00435B73">
        <w:t>SUFRA</w:t>
      </w:r>
      <w:r w:rsidR="009D2CEA">
        <w:t xml:space="preserve"> </w:t>
      </w:r>
      <w:r w:rsidRPr="00435B73" w:rsidR="00B92CF4">
        <w:t>food</w:t>
      </w:r>
      <w:r w:rsidR="009D2CEA">
        <w:t xml:space="preserve"> </w:t>
      </w:r>
      <w:r w:rsidRPr="00435B73" w:rsidR="00B92CF4">
        <w:t>bank</w:t>
      </w:r>
      <w:r w:rsidRPr="00435B73" w:rsidR="00435B73">
        <w:t>,</w:t>
      </w:r>
      <w:r w:rsidR="009D2CEA">
        <w:t xml:space="preserve"> </w:t>
      </w:r>
      <w:r w:rsidRPr="00435B73" w:rsidR="00435B73">
        <w:t>the</w:t>
      </w:r>
      <w:r w:rsidR="009D2CEA">
        <w:t xml:space="preserve"> </w:t>
      </w:r>
      <w:r w:rsidRPr="00B92CF4" w:rsidR="00B92CF4">
        <w:t>Alperton</w:t>
      </w:r>
      <w:r w:rsidR="009D2CEA">
        <w:t xml:space="preserve"> </w:t>
      </w:r>
      <w:r w:rsidR="00135068">
        <w:t>Covid</w:t>
      </w:r>
      <w:r w:rsidR="009D2CEA">
        <w:t xml:space="preserve"> </w:t>
      </w:r>
      <w:r w:rsidRPr="00435B73" w:rsidR="00435B73">
        <w:t>kitchen</w:t>
      </w:r>
      <w:r w:rsidR="009D2CEA">
        <w:t xml:space="preserve"> </w:t>
      </w:r>
      <w:r w:rsidRPr="00435B73" w:rsidR="00435B73">
        <w:t>and</w:t>
      </w:r>
      <w:r w:rsidR="009D2CEA">
        <w:t xml:space="preserve"> </w:t>
      </w:r>
      <w:r w:rsidRPr="00435B73" w:rsidR="00435B73">
        <w:t>all</w:t>
      </w:r>
      <w:r w:rsidR="009D2CEA">
        <w:t xml:space="preserve"> </w:t>
      </w:r>
      <w:r w:rsidRPr="00435B73" w:rsidR="00435B73">
        <w:t>the</w:t>
      </w:r>
      <w:r w:rsidR="009D2CEA">
        <w:t xml:space="preserve"> </w:t>
      </w:r>
      <w:r w:rsidR="00135068">
        <w:t>Covid</w:t>
      </w:r>
      <w:r w:rsidR="009D2CEA">
        <w:t xml:space="preserve"> </w:t>
      </w:r>
      <w:r w:rsidRPr="00435B73" w:rsidR="00435B73">
        <w:t>support</w:t>
      </w:r>
      <w:r w:rsidR="009D2CEA">
        <w:t xml:space="preserve"> </w:t>
      </w:r>
      <w:r w:rsidRPr="00435B73" w:rsidR="00435B73">
        <w:t>groups</w:t>
      </w:r>
      <w:r w:rsidR="009D2CEA">
        <w:t xml:space="preserve"> </w:t>
      </w:r>
      <w:r w:rsidRPr="00435B73" w:rsidR="00435B73">
        <w:t>around</w:t>
      </w:r>
      <w:r w:rsidR="009D2CEA">
        <w:t xml:space="preserve"> </w:t>
      </w:r>
      <w:r w:rsidRPr="00435B73" w:rsidR="00435B73">
        <w:t>Brent</w:t>
      </w:r>
      <w:r w:rsidR="009D2CEA">
        <w:t xml:space="preserve"> </w:t>
      </w:r>
      <w:r w:rsidRPr="00435B73" w:rsidR="00435B73">
        <w:t>that</w:t>
      </w:r>
      <w:r w:rsidR="009D2CEA">
        <w:t xml:space="preserve"> </w:t>
      </w:r>
      <w:r w:rsidRPr="00435B73" w:rsidR="00435B73">
        <w:t>have</w:t>
      </w:r>
      <w:r w:rsidR="009D2CEA">
        <w:t xml:space="preserve"> </w:t>
      </w:r>
      <w:r w:rsidRPr="00435B73" w:rsidR="00435B73">
        <w:t>done</w:t>
      </w:r>
      <w:r w:rsidR="009D2CEA">
        <w:t xml:space="preserve"> </w:t>
      </w:r>
      <w:r w:rsidRPr="00435B73" w:rsidR="00435B73">
        <w:t>a</w:t>
      </w:r>
      <w:r w:rsidR="009D2CEA">
        <w:t xml:space="preserve"> </w:t>
      </w:r>
      <w:r w:rsidRPr="00435B73" w:rsidR="00435B73">
        <w:t>fantastic</w:t>
      </w:r>
      <w:r w:rsidR="009D2CEA">
        <w:t xml:space="preserve"> </w:t>
      </w:r>
      <w:r w:rsidRPr="00435B73" w:rsidR="00435B73">
        <w:t>job</w:t>
      </w:r>
      <w:r w:rsidR="009D2CEA">
        <w:t xml:space="preserve"> </w:t>
      </w:r>
      <w:r w:rsidRPr="00435B73" w:rsidR="00435B73">
        <w:t>locally,</w:t>
      </w:r>
      <w:r w:rsidR="009D2CEA">
        <w:t xml:space="preserve"> </w:t>
      </w:r>
      <w:r w:rsidRPr="00435B73" w:rsidR="00435B73">
        <w:t>working</w:t>
      </w:r>
      <w:r w:rsidR="009D2CEA">
        <w:t xml:space="preserve"> </w:t>
      </w:r>
      <w:r w:rsidRPr="00435B73" w:rsidR="00435B73">
        <w:t>with</w:t>
      </w:r>
      <w:r w:rsidR="009D2CEA">
        <w:t xml:space="preserve"> </w:t>
      </w:r>
      <w:r w:rsidRPr="00435B73" w:rsidR="00435B73">
        <w:t>local</w:t>
      </w:r>
      <w:r w:rsidR="009D2CEA">
        <w:t xml:space="preserve"> </w:t>
      </w:r>
      <w:r w:rsidRPr="00435B73" w:rsidR="00435B73">
        <w:t>people</w:t>
      </w:r>
      <w:r w:rsidR="009D2CEA">
        <w:t xml:space="preserve"> </w:t>
      </w:r>
      <w:r w:rsidRPr="00435B73" w:rsidR="00435B73">
        <w:t>to</w:t>
      </w:r>
      <w:r w:rsidR="009D2CEA">
        <w:t xml:space="preserve"> </w:t>
      </w:r>
      <w:r w:rsidRPr="00435B73" w:rsidR="00435B73">
        <w:t>stop</w:t>
      </w:r>
      <w:r w:rsidR="009D2CEA">
        <w:t xml:space="preserve"> </w:t>
      </w:r>
      <w:r w:rsidRPr="00435B73" w:rsidR="00435B73">
        <w:t>food</w:t>
      </w:r>
      <w:r w:rsidR="009D2CEA">
        <w:t xml:space="preserve"> </w:t>
      </w:r>
      <w:r w:rsidRPr="00435B73" w:rsidR="00435B73">
        <w:t>poverty.</w:t>
      </w:r>
    </w:p>
    <w:p w:rsidR="00144633" w:rsidRPr="00435B73" w:rsidP="00144633">
      <w:pPr>
        <w:pStyle w:val="QuestionCont"/>
      </w:pPr>
      <w:r w:rsidRPr="00435B73">
        <w:t>We</w:t>
      </w:r>
      <w:r w:rsidR="009D2CEA">
        <w:t xml:space="preserve"> </w:t>
      </w:r>
      <w:r w:rsidRPr="00435B73">
        <w:t>have</w:t>
      </w:r>
      <w:r w:rsidR="009D2CEA">
        <w:t xml:space="preserve"> </w:t>
      </w:r>
      <w:r w:rsidRPr="00435B73">
        <w:t>a</w:t>
      </w:r>
      <w:r w:rsidR="009D2CEA">
        <w:t xml:space="preserve"> </w:t>
      </w:r>
      <w:r w:rsidRPr="00435B73">
        <w:t>hugely</w:t>
      </w:r>
      <w:r w:rsidR="009D2CEA">
        <w:t xml:space="preserve"> </w:t>
      </w:r>
      <w:r w:rsidRPr="00435B73">
        <w:t>diverse</w:t>
      </w:r>
      <w:r w:rsidR="009D2CEA">
        <w:t xml:space="preserve"> </w:t>
      </w:r>
      <w:r w:rsidRPr="00435B73">
        <w:t>community</w:t>
      </w:r>
      <w:r w:rsidR="009D2CEA">
        <w:t xml:space="preserve"> </w:t>
      </w:r>
      <w:r w:rsidRPr="00435B73">
        <w:t>in</w:t>
      </w:r>
      <w:r w:rsidR="009D2CEA">
        <w:t xml:space="preserve"> </w:t>
      </w:r>
      <w:r w:rsidRPr="00435B73">
        <w:t>Brent.</w:t>
      </w:r>
      <w:r w:rsidR="009D2CEA">
        <w:t xml:space="preserve"> </w:t>
      </w:r>
      <w:r w:rsidRPr="00435B73">
        <w:t>It</w:t>
      </w:r>
      <w:r w:rsidR="009D2CEA">
        <w:t xml:space="preserve"> </w:t>
      </w:r>
      <w:r w:rsidRPr="00435B73">
        <w:t>is</w:t>
      </w:r>
      <w:r w:rsidR="009D2CEA">
        <w:t xml:space="preserve"> </w:t>
      </w:r>
      <w:r w:rsidRPr="00435B73">
        <w:t>one</w:t>
      </w:r>
      <w:r w:rsidR="009D2CEA">
        <w:t xml:space="preserve"> </w:t>
      </w:r>
      <w:r w:rsidRPr="00435B73">
        <w:t>of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most</w:t>
      </w:r>
      <w:r w:rsidR="009D2CEA">
        <w:t xml:space="preserve"> </w:t>
      </w:r>
      <w:r w:rsidRPr="00435B73">
        <w:t>ethnically</w:t>
      </w:r>
      <w:r w:rsidR="009D2CEA">
        <w:t xml:space="preserve"> </w:t>
      </w:r>
      <w:r w:rsidRPr="00435B73">
        <w:t>diverse</w:t>
      </w:r>
      <w:r w:rsidR="009D2CEA">
        <w:t xml:space="preserve"> </w:t>
      </w:r>
      <w:r w:rsidRPr="00435B73">
        <w:t>in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country.</w:t>
      </w:r>
      <w:r w:rsidR="009D2CEA">
        <w:t xml:space="preserve"> </w:t>
      </w:r>
      <w:r w:rsidRPr="00435B73">
        <w:t>It</w:t>
      </w:r>
      <w:r w:rsidR="009D2CEA">
        <w:t xml:space="preserve"> </w:t>
      </w:r>
      <w:r w:rsidRPr="00435B73">
        <w:t>has</w:t>
      </w:r>
      <w:r w:rsidR="009D2CEA">
        <w:t xml:space="preserve"> </w:t>
      </w:r>
      <w:r w:rsidR="00E66D1E">
        <w:t>pockets</w:t>
      </w:r>
      <w:r w:rsidR="009D2CEA">
        <w:t xml:space="preserve"> </w:t>
      </w:r>
      <w:r w:rsidR="00E66D1E">
        <w:t>of</w:t>
      </w:r>
      <w:r w:rsidR="009D2CEA">
        <w:t xml:space="preserve"> </w:t>
      </w:r>
      <w:r w:rsidR="00E66D1E">
        <w:t>enormous</w:t>
      </w:r>
      <w:r w:rsidR="009D2CEA">
        <w:t xml:space="preserve"> </w:t>
      </w:r>
      <w:r w:rsidR="00E66D1E">
        <w:t>deprivation</w:t>
      </w:r>
      <w:r w:rsidR="009D2CEA">
        <w:t xml:space="preserve"> </w:t>
      </w:r>
      <w:r w:rsidR="00E66D1E">
        <w:t>and</w:t>
      </w:r>
      <w:r w:rsidR="009D2CEA">
        <w:t xml:space="preserve"> </w:t>
      </w:r>
      <w:r w:rsidR="00E66D1E">
        <w:t>some</w:t>
      </w:r>
      <w:r w:rsidR="009D2CEA">
        <w:t xml:space="preserve"> </w:t>
      </w:r>
      <w:r w:rsidR="00E66D1E">
        <w:t>of</w:t>
      </w:r>
      <w:r w:rsidR="009D2CEA">
        <w:t xml:space="preserve"> </w:t>
      </w:r>
      <w:r w:rsidRPr="00435B73">
        <w:t>the</w:t>
      </w:r>
      <w:r w:rsidR="009D2CEA">
        <w:t xml:space="preserve"> </w:t>
      </w:r>
      <w:r w:rsidR="00E66D1E">
        <w:t>10</w:t>
      </w:r>
      <w:r w:rsidR="009D2CEA">
        <w:t xml:space="preserve"> </w:t>
      </w:r>
      <w:r w:rsidRPr="00435B73">
        <w:t>most</w:t>
      </w:r>
      <w:r w:rsidR="009D2CEA">
        <w:t xml:space="preserve"> </w:t>
      </w:r>
      <w:r w:rsidRPr="00435B73">
        <w:t>deprived</w:t>
      </w:r>
      <w:r w:rsidR="009D2CEA">
        <w:t xml:space="preserve"> </w:t>
      </w:r>
      <w:r w:rsidRPr="00435B73">
        <w:t>wards</w:t>
      </w:r>
      <w:r w:rsidR="009D2CEA">
        <w:t xml:space="preserve"> </w:t>
      </w:r>
      <w:r w:rsidRPr="00435B73">
        <w:t>in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country.</w:t>
      </w:r>
      <w:r w:rsidR="009D2CEA">
        <w:t xml:space="preserve"> </w:t>
      </w:r>
      <w:r w:rsidRPr="00435B73" w:rsidR="00E66D1E">
        <w:t>Our</w:t>
      </w:r>
      <w:r w:rsidR="009D2CEA">
        <w:t xml:space="preserve"> </w:t>
      </w:r>
      <w:r w:rsidRPr="00435B73">
        <w:t>council</w:t>
      </w:r>
      <w:r w:rsidR="009D2CEA">
        <w:t xml:space="preserve"> </w:t>
      </w:r>
      <w:r w:rsidRPr="00435B73">
        <w:t>found</w:t>
      </w:r>
      <w:r w:rsidR="009D2CEA">
        <w:t xml:space="preserve"> </w:t>
      </w:r>
      <w:r w:rsidRPr="00435B73">
        <w:t>at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beginning</w:t>
      </w:r>
      <w:r w:rsidR="009D2CEA">
        <w:t xml:space="preserve"> </w:t>
      </w:r>
      <w:r w:rsidRPr="00435B73">
        <w:t>that</w:t>
      </w:r>
      <w:r w:rsidR="009D2CEA">
        <w:t xml:space="preserve"> </w:t>
      </w:r>
      <w:r w:rsidRPr="00435B73">
        <w:t>no</w:t>
      </w:r>
      <w:r w:rsidR="009D2CEA">
        <w:t xml:space="preserve"> </w:t>
      </w:r>
      <w:r w:rsidRPr="00435B73">
        <w:t>account</w:t>
      </w:r>
      <w:r w:rsidR="009D2CEA">
        <w:t xml:space="preserve"> </w:t>
      </w:r>
      <w:r w:rsidRPr="00435B73">
        <w:t>had</w:t>
      </w:r>
      <w:r w:rsidR="009D2CEA">
        <w:t xml:space="preserve"> </w:t>
      </w:r>
      <w:r w:rsidRPr="00435B73">
        <w:t>been</w:t>
      </w:r>
      <w:r w:rsidR="009D2CEA">
        <w:t xml:space="preserve"> </w:t>
      </w:r>
      <w:r w:rsidRPr="00435B73">
        <w:t>taken</w:t>
      </w:r>
      <w:r w:rsidR="009D2CEA">
        <w:t xml:space="preserve"> </w:t>
      </w:r>
      <w:r w:rsidRPr="00435B73">
        <w:t>in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Government</w:t>
      </w:r>
      <w:r w:rsidR="009D2CEA">
        <w:t xml:space="preserve"> </w:t>
      </w:r>
      <w:r w:rsidRPr="00435B73">
        <w:t>supply</w:t>
      </w:r>
      <w:r w:rsidR="009D2CEA">
        <w:t xml:space="preserve"> </w:t>
      </w:r>
      <w:r w:rsidRPr="00435B73">
        <w:t>of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sorts</w:t>
      </w:r>
      <w:r w:rsidR="009D2CEA">
        <w:t xml:space="preserve"> </w:t>
      </w:r>
      <w:r w:rsidRPr="00435B73">
        <w:t>of</w:t>
      </w:r>
      <w:r w:rsidR="009D2CEA">
        <w:t xml:space="preserve"> </w:t>
      </w:r>
      <w:r w:rsidRPr="00435B73">
        <w:t>food</w:t>
      </w:r>
      <w:r w:rsidR="009D2CEA">
        <w:t xml:space="preserve"> </w:t>
      </w:r>
      <w:r w:rsidRPr="00435B73">
        <w:t>that</w:t>
      </w:r>
      <w:r w:rsidR="009D2CEA">
        <w:t xml:space="preserve"> </w:t>
      </w:r>
      <w:r w:rsidRPr="00435B73">
        <w:t>people</w:t>
      </w:r>
      <w:r w:rsidR="009D2CEA">
        <w:t xml:space="preserve"> </w:t>
      </w:r>
      <w:r w:rsidRPr="00435B73">
        <w:t>would</w:t>
      </w:r>
      <w:r w:rsidR="009D2CEA">
        <w:t xml:space="preserve"> </w:t>
      </w:r>
      <w:r w:rsidRPr="00435B73">
        <w:t>eat</w:t>
      </w:r>
      <w:r w:rsidR="009D2CEA">
        <w:t xml:space="preserve"> </w:t>
      </w:r>
      <w:r w:rsidRPr="00435B73">
        <w:t>and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nutritional</w:t>
      </w:r>
      <w:r w:rsidR="009D2CEA">
        <w:t xml:space="preserve"> </w:t>
      </w:r>
      <w:r w:rsidRPr="00435B73">
        <w:t>value.</w:t>
      </w:r>
      <w:r w:rsidR="009D2CEA">
        <w:t xml:space="preserve"> </w:t>
      </w:r>
      <w:r w:rsidRPr="00435B73">
        <w:t>In</w:t>
      </w:r>
      <w:r w:rsidR="009D2CEA">
        <w:t xml:space="preserve"> </w:t>
      </w:r>
      <w:r w:rsidRPr="00435B73">
        <w:t>particular,</w:t>
      </w:r>
      <w:r w:rsidR="009D2CEA">
        <w:t xml:space="preserve"> </w:t>
      </w:r>
      <w:r w:rsidRPr="00435B73">
        <w:t>we</w:t>
      </w:r>
      <w:r w:rsidR="009D2CEA">
        <w:t xml:space="preserve"> </w:t>
      </w:r>
      <w:r w:rsidRPr="00435B73">
        <w:t>have</w:t>
      </w:r>
      <w:r w:rsidR="009D2CEA">
        <w:t xml:space="preserve"> </w:t>
      </w:r>
      <w:r w:rsidRPr="00435B73">
        <w:t>a</w:t>
      </w:r>
      <w:r w:rsidR="009D2CEA">
        <w:t xml:space="preserve"> </w:t>
      </w:r>
      <w:r w:rsidRPr="00435B73">
        <w:t>very</w:t>
      </w:r>
      <w:r w:rsidR="009D2CEA">
        <w:t xml:space="preserve"> </w:t>
      </w:r>
      <w:r w:rsidRPr="00435B73">
        <w:t>high</w:t>
      </w:r>
      <w:r w:rsidR="009D2CEA">
        <w:t xml:space="preserve"> </w:t>
      </w:r>
      <w:r w:rsidRPr="00435B73">
        <w:t>diabetic</w:t>
      </w:r>
      <w:r w:rsidR="009D2CEA">
        <w:t xml:space="preserve"> </w:t>
      </w:r>
      <w:r w:rsidRPr="00435B73">
        <w:t>problem,</w:t>
      </w:r>
      <w:r w:rsidR="009D2CEA">
        <w:t xml:space="preserve"> </w:t>
      </w:r>
      <w:r w:rsidRPr="00435B73">
        <w:t>because</w:t>
      </w:r>
      <w:r w:rsidR="009D2CEA">
        <w:t xml:space="preserve"> </w:t>
      </w:r>
      <w:r w:rsidRPr="00435B73">
        <w:t>of</w:t>
      </w:r>
      <w:r w:rsidR="009D2CEA">
        <w:t xml:space="preserve"> </w:t>
      </w:r>
      <w:r w:rsidRPr="00435B73">
        <w:t>the</w:t>
      </w:r>
      <w:r w:rsidR="009D2CEA">
        <w:t xml:space="preserve"> </w:t>
      </w:r>
      <w:r w:rsidR="00E66D1E">
        <w:t>large</w:t>
      </w:r>
      <w:r w:rsidR="009D2CEA">
        <w:t xml:space="preserve"> </w:t>
      </w:r>
      <w:r w:rsidRPr="00435B73" w:rsidR="00E66D1E">
        <w:t>south</w:t>
      </w:r>
      <w:r w:rsidR="009D2CEA">
        <w:t xml:space="preserve"> </w:t>
      </w:r>
      <w:r w:rsidRPr="00435B73">
        <w:t>Asian</w:t>
      </w:r>
      <w:r w:rsidR="009D2CEA">
        <w:t xml:space="preserve"> </w:t>
      </w:r>
      <w:r w:rsidRPr="00435B73">
        <w:t>population</w:t>
      </w:r>
      <w:r w:rsidR="009D2CEA">
        <w:t xml:space="preserve"> </w:t>
      </w:r>
      <w:r w:rsidRPr="00435B73">
        <w:t>that</w:t>
      </w:r>
      <w:r w:rsidR="009D2CEA">
        <w:t xml:space="preserve"> </w:t>
      </w:r>
      <w:r w:rsidRPr="00435B73">
        <w:t>we</w:t>
      </w:r>
      <w:r w:rsidR="009D2CEA">
        <w:t xml:space="preserve"> </w:t>
      </w:r>
      <w:r w:rsidRPr="00435B73">
        <w:t>have.</w:t>
      </w:r>
      <w:r w:rsidR="009D2CEA">
        <w:t xml:space="preserve"> </w:t>
      </w:r>
      <w:r w:rsidRPr="00435B73">
        <w:t>There</w:t>
      </w:r>
      <w:r w:rsidR="009D2CEA">
        <w:t xml:space="preserve"> </w:t>
      </w:r>
      <w:r w:rsidRPr="00435B73">
        <w:t>is</w:t>
      </w:r>
      <w:r w:rsidR="009D2CEA">
        <w:t xml:space="preserve"> </w:t>
      </w:r>
      <w:r w:rsidRPr="00435B73">
        <w:t>no</w:t>
      </w:r>
      <w:r w:rsidR="009D2CEA">
        <w:t xml:space="preserve"> </w:t>
      </w:r>
      <w:r w:rsidRPr="00435B73">
        <w:t>point</w:t>
      </w:r>
      <w:r w:rsidR="009D2CEA">
        <w:t xml:space="preserve"> </w:t>
      </w:r>
      <w:r w:rsidRPr="00435B73">
        <w:t>in</w:t>
      </w:r>
      <w:r w:rsidR="009D2CEA">
        <w:t xml:space="preserve"> </w:t>
      </w:r>
      <w:r w:rsidRPr="00435B73">
        <w:t>giving</w:t>
      </w:r>
      <w:r w:rsidR="009D2CEA">
        <w:t xml:space="preserve"> </w:t>
      </w:r>
      <w:r w:rsidRPr="00435B73">
        <w:t>people</w:t>
      </w:r>
      <w:r w:rsidR="009D2CEA">
        <w:t xml:space="preserve"> </w:t>
      </w:r>
      <w:r w:rsidRPr="00435B73">
        <w:t>who</w:t>
      </w:r>
      <w:r w:rsidR="009D2CEA">
        <w:t xml:space="preserve"> </w:t>
      </w:r>
      <w:r w:rsidRPr="00435B73">
        <w:t>have</w:t>
      </w:r>
      <w:r w:rsidR="009D2CEA">
        <w:t xml:space="preserve"> </w:t>
      </w:r>
      <w:r w:rsidRPr="00435B73">
        <w:t>diabetes</w:t>
      </w:r>
      <w:r w:rsidR="009D2CEA">
        <w:t xml:space="preserve"> </w:t>
      </w:r>
      <w:r w:rsidRPr="00435B73">
        <w:t>Coco</w:t>
      </w:r>
      <w:r w:rsidR="009D2CEA">
        <w:t xml:space="preserve"> </w:t>
      </w:r>
      <w:r w:rsidRPr="00435B73">
        <w:t>Pops</w:t>
      </w:r>
      <w:r w:rsidR="009D2CEA">
        <w:t xml:space="preserve"> </w:t>
      </w:r>
      <w:r w:rsidRPr="00435B73">
        <w:t>for</w:t>
      </w:r>
      <w:r w:rsidR="009D2CEA">
        <w:t xml:space="preserve"> </w:t>
      </w:r>
      <w:r w:rsidRPr="00435B73">
        <w:t>breakfast.</w:t>
      </w:r>
      <w:r w:rsidR="009D2CEA">
        <w:t xml:space="preserve"> </w:t>
      </w:r>
      <w:r w:rsidRPr="00435B73">
        <w:t>These</w:t>
      </w:r>
      <w:r w:rsidR="009D2CEA">
        <w:t xml:space="preserve"> </w:t>
      </w:r>
      <w:r w:rsidRPr="00435B73">
        <w:t>were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sorts</w:t>
      </w:r>
      <w:r w:rsidR="009D2CEA">
        <w:t xml:space="preserve"> </w:t>
      </w:r>
      <w:r w:rsidRPr="00435B73">
        <w:t>of</w:t>
      </w:r>
      <w:r w:rsidR="009D2CEA">
        <w:t xml:space="preserve"> </w:t>
      </w:r>
      <w:r w:rsidRPr="00435B73">
        <w:t>problem</w:t>
      </w:r>
      <w:r w:rsidR="009D2CEA">
        <w:t xml:space="preserve"> </w:t>
      </w:r>
      <w:r w:rsidRPr="00435B73">
        <w:t>that</w:t>
      </w:r>
      <w:r w:rsidR="009D2CEA">
        <w:t xml:space="preserve"> </w:t>
      </w:r>
      <w:r w:rsidRPr="00435B73">
        <w:t>we</w:t>
      </w:r>
      <w:r w:rsidR="009D2CEA">
        <w:t xml:space="preserve"> </w:t>
      </w:r>
      <w:r w:rsidRPr="00435B73">
        <w:t>came</w:t>
      </w:r>
      <w:r w:rsidR="009D2CEA">
        <w:t xml:space="preserve"> </w:t>
      </w:r>
      <w:r w:rsidRPr="00435B73">
        <w:t>up</w:t>
      </w:r>
      <w:r w:rsidR="009D2CEA">
        <w:t xml:space="preserve"> </w:t>
      </w:r>
      <w:r w:rsidRPr="00435B73">
        <w:t>against</w:t>
      </w:r>
      <w:r w:rsidR="009D2CEA">
        <w:t xml:space="preserve"> </w:t>
      </w:r>
      <w:r w:rsidRPr="00435B73">
        <w:t>at</w:t>
      </w:r>
      <w:r w:rsidR="009D2CEA">
        <w:t xml:space="preserve"> </w:t>
      </w:r>
      <w:r w:rsidRPr="00435B73">
        <w:t>a</w:t>
      </w:r>
      <w:r w:rsidR="009D2CEA">
        <w:t xml:space="preserve"> </w:t>
      </w:r>
      <w:r w:rsidRPr="00435B73">
        <w:t>local</w:t>
      </w:r>
      <w:r w:rsidR="009D2CEA">
        <w:t xml:space="preserve"> </w:t>
      </w:r>
      <w:r w:rsidRPr="00435B73">
        <w:t>level.</w:t>
      </w:r>
    </w:p>
    <w:p w:rsidR="00144633" w:rsidRPr="00435B73" w:rsidP="00144633">
      <w:pPr>
        <w:pStyle w:val="QuestionCont"/>
      </w:pPr>
      <w:r w:rsidRPr="00435B73">
        <w:t>Did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Government</w:t>
      </w:r>
      <w:r w:rsidR="009D2CEA">
        <w:t xml:space="preserve"> </w:t>
      </w:r>
      <w:r w:rsidRPr="00435B73">
        <w:t>recognise</w:t>
      </w:r>
      <w:r w:rsidR="009D2CEA">
        <w:t xml:space="preserve"> </w:t>
      </w:r>
      <w:r w:rsidRPr="00435B73">
        <w:t>quickly</w:t>
      </w:r>
      <w:r w:rsidR="009D2CEA">
        <w:t xml:space="preserve"> </w:t>
      </w:r>
      <w:r w:rsidRPr="00435B73">
        <w:t>enough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importance</w:t>
      </w:r>
      <w:r w:rsidR="009D2CEA">
        <w:t xml:space="preserve"> </w:t>
      </w:r>
      <w:r w:rsidRPr="00435B73">
        <w:t>of</w:t>
      </w:r>
      <w:r w:rsidR="009D2CEA">
        <w:t xml:space="preserve"> </w:t>
      </w:r>
      <w:r w:rsidRPr="00435B73">
        <w:t>local</w:t>
      </w:r>
      <w:r w:rsidR="009D2CEA">
        <w:t xml:space="preserve"> </w:t>
      </w:r>
      <w:r w:rsidRPr="00435B73">
        <w:t>community-led</w:t>
      </w:r>
      <w:r w:rsidR="009D2CEA">
        <w:t xml:space="preserve"> </w:t>
      </w:r>
      <w:r w:rsidRPr="00435B73">
        <w:t>solutions,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ensure</w:t>
      </w:r>
      <w:r w:rsidR="009D2CEA">
        <w:t xml:space="preserve"> </w:t>
      </w:r>
      <w:r w:rsidRPr="00435B73">
        <w:t>that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food</w:t>
      </w:r>
      <w:r w:rsidR="009D2CEA">
        <w:t xml:space="preserve"> </w:t>
      </w:r>
      <w:r w:rsidRPr="00435B73">
        <w:t>supply,</w:t>
      </w:r>
      <w:r w:rsidR="009D2CEA">
        <w:t xml:space="preserve"> </w:t>
      </w:r>
      <w:r w:rsidRPr="00435B73">
        <w:t>particularly</w:t>
      </w:r>
      <w:r w:rsidR="009D2CEA">
        <w:t xml:space="preserve"> </w:t>
      </w:r>
      <w:r w:rsidRPr="00435B73">
        <w:t>for</w:t>
      </w:r>
      <w:r w:rsidR="009D2CEA">
        <w:t xml:space="preserve"> </w:t>
      </w:r>
      <w:r w:rsidRPr="00435B73">
        <w:t>physically</w:t>
      </w:r>
      <w:r w:rsidR="009D2CEA">
        <w:t xml:space="preserve"> </w:t>
      </w:r>
      <w:r w:rsidRPr="00435B73">
        <w:t>and</w:t>
      </w:r>
      <w:r w:rsidR="009D2CEA">
        <w:t xml:space="preserve"> </w:t>
      </w:r>
      <w:r w:rsidRPr="00435B73">
        <w:t>economically</w:t>
      </w:r>
      <w:r w:rsidR="009D2CEA">
        <w:t xml:space="preserve"> </w:t>
      </w:r>
      <w:r w:rsidRPr="00435B73">
        <w:t>vulnerable</w:t>
      </w:r>
      <w:r w:rsidR="009D2CEA">
        <w:t xml:space="preserve"> </w:t>
      </w:r>
      <w:r w:rsidRPr="00435B73">
        <w:t>families</w:t>
      </w:r>
      <w:r>
        <w:t>,</w:t>
      </w:r>
      <w:r w:rsidR="009D2CEA">
        <w:t xml:space="preserve"> </w:t>
      </w:r>
      <w:r w:rsidRPr="00435B73">
        <w:t>was</w:t>
      </w:r>
      <w:r w:rsidR="009D2CEA">
        <w:t xml:space="preserve"> </w:t>
      </w:r>
      <w:r w:rsidRPr="00435B73">
        <w:t>adequate?</w:t>
      </w:r>
      <w:r w:rsidR="009D2CEA">
        <w:t xml:space="preserve"> </w:t>
      </w:r>
      <w:r w:rsidRPr="00435B73">
        <w:t>Did</w:t>
      </w:r>
      <w:r w:rsidR="009D2CEA">
        <w:t xml:space="preserve"> </w:t>
      </w:r>
      <w:r w:rsidRPr="00435B73">
        <w:t>they</w:t>
      </w:r>
      <w:r w:rsidR="009D2CEA">
        <w:t xml:space="preserve"> </w:t>
      </w:r>
      <w:r w:rsidRPr="00435B73">
        <w:t>grasp</w:t>
      </w:r>
      <w:r w:rsidR="009D2CEA">
        <w:t xml:space="preserve"> </w:t>
      </w:r>
      <w:r w:rsidRPr="00435B73">
        <w:t>it</w:t>
      </w:r>
      <w:r w:rsidR="009D2CEA">
        <w:t xml:space="preserve"> </w:t>
      </w:r>
      <w:r w:rsidRPr="00435B73">
        <w:t>quickly</w:t>
      </w:r>
      <w:r w:rsidR="009D2CEA">
        <w:t xml:space="preserve"> </w:t>
      </w:r>
      <w:r w:rsidRPr="00435B73">
        <w:t>enough?</w:t>
      </w:r>
      <w:r w:rsidR="009D2CEA">
        <w:t xml:space="preserve"> </w:t>
      </w:r>
      <w:r w:rsidRPr="00435B73">
        <w:t>How</w:t>
      </w:r>
      <w:r w:rsidR="009D2CEA">
        <w:t xml:space="preserve"> </w:t>
      </w:r>
      <w:r w:rsidRPr="00435B73">
        <w:t>did</w:t>
      </w:r>
      <w:r w:rsidR="009D2CEA">
        <w:t xml:space="preserve"> </w:t>
      </w:r>
      <w:r w:rsidRPr="00435B73">
        <w:t>they</w:t>
      </w:r>
      <w:r w:rsidR="009D2CEA">
        <w:t xml:space="preserve"> </w:t>
      </w:r>
      <w:r w:rsidRPr="00435B73">
        <w:t>inflect</w:t>
      </w:r>
      <w:r w:rsidR="009D2CEA">
        <w:t xml:space="preserve"> </w:t>
      </w:r>
      <w:r w:rsidRPr="00435B73">
        <w:t>what</w:t>
      </w:r>
      <w:r w:rsidR="009D2CEA">
        <w:t xml:space="preserve"> </w:t>
      </w:r>
      <w:r w:rsidRPr="00435B73">
        <w:t>they</w:t>
      </w:r>
      <w:r w:rsidR="009D2CEA">
        <w:t xml:space="preserve"> </w:t>
      </w:r>
      <w:r w:rsidRPr="00435B73">
        <w:t>were</w:t>
      </w:r>
      <w:r w:rsidR="009D2CEA">
        <w:t xml:space="preserve"> </w:t>
      </w:r>
      <w:r w:rsidRPr="00435B73">
        <w:t>doing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meet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needs</w:t>
      </w:r>
      <w:r w:rsidR="009D2CEA">
        <w:t xml:space="preserve"> </w:t>
      </w:r>
      <w:r w:rsidRPr="00435B73">
        <w:t>that</w:t>
      </w:r>
      <w:r w:rsidR="009D2CEA">
        <w:t xml:space="preserve"> </w:t>
      </w:r>
      <w:r w:rsidRPr="00435B73">
        <w:t>were</w:t>
      </w:r>
      <w:r w:rsidR="009D2CEA">
        <w:t xml:space="preserve"> </w:t>
      </w:r>
      <w:r w:rsidRPr="00435B73">
        <w:t>being</w:t>
      </w:r>
      <w:r w:rsidR="009D2CEA">
        <w:t xml:space="preserve"> </w:t>
      </w:r>
      <w:r w:rsidRPr="00435B73">
        <w:t>fed</w:t>
      </w:r>
      <w:r w:rsidR="009D2CEA">
        <w:t xml:space="preserve"> </w:t>
      </w:r>
      <w:r w:rsidRPr="00435B73">
        <w:t>back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them</w:t>
      </w:r>
      <w:r w:rsidR="009D2CEA">
        <w:t xml:space="preserve"> </w:t>
      </w:r>
      <w:r w:rsidRPr="00435B73">
        <w:t>from</w:t>
      </w:r>
      <w:r w:rsidR="009D2CEA">
        <w:t xml:space="preserve"> </w:t>
      </w:r>
      <w:r w:rsidRPr="00435B73">
        <w:t>a</w:t>
      </w:r>
      <w:r w:rsidR="009D2CEA">
        <w:t xml:space="preserve"> </w:t>
      </w:r>
      <w:r w:rsidRPr="00435B73">
        <w:t>local</w:t>
      </w:r>
      <w:r w:rsidR="009D2CEA">
        <w:t xml:space="preserve"> </w:t>
      </w:r>
      <w:r w:rsidRPr="00435B73">
        <w:t>level?</w:t>
      </w:r>
    </w:p>
    <w:p w:rsidR="00144633" w:rsidRPr="00435B73" w:rsidP="00144633">
      <w:pPr>
        <w:pStyle w:val="Answer"/>
      </w:pPr>
      <w:sdt>
        <w:sdtPr>
          <w:alias w:val="Witness"/>
          <w:id w:val="-1475906461"/>
          <w:placeholder>
            <w:docPart w:val="DefaultPlaceholder_1082065158"/>
          </w:placeholder>
          <w:richText/>
        </w:sdtPr>
        <w:sdtContent>
          <w:r w:rsidRPr="00A72569" w:rsidR="00A72569">
            <w:rPr>
              <w:b/>
              <w:i/>
            </w:rPr>
            <w:t>Anna</w:t>
          </w:r>
          <w:r w:rsidR="009D2CEA">
            <w:rPr>
              <w:b/>
              <w:i/>
            </w:rPr>
            <w:t xml:space="preserve"> </w:t>
          </w:r>
          <w:r w:rsidRPr="00A72569" w:rsidR="00A72569">
            <w:rPr>
              <w:b/>
              <w:i/>
            </w:rPr>
            <w:t>Taylor:</w:t>
          </w:r>
          <w:r w:rsidR="009D2CEA">
            <w:rPr>
              <w:b/>
            </w:rPr>
            <w:t xml:space="preserve"> </w:t>
          </w:r>
        </w:sdtContent>
      </w:sdt>
      <w:r w:rsidRPr="00435B73">
        <w:t>There</w:t>
      </w:r>
      <w:r w:rsidR="009D2CEA">
        <w:t xml:space="preserve"> </w:t>
      </w:r>
      <w:r w:rsidRPr="00435B73">
        <w:t>are</w:t>
      </w:r>
      <w:r w:rsidR="009D2CEA">
        <w:t xml:space="preserve"> </w:t>
      </w:r>
      <w:r w:rsidRPr="00435B73">
        <w:t>a</w:t>
      </w:r>
      <w:r w:rsidR="009D2CEA">
        <w:t xml:space="preserve"> </w:t>
      </w:r>
      <w:r w:rsidRPr="00435B73">
        <w:t>few</w:t>
      </w:r>
      <w:r w:rsidR="009D2CEA">
        <w:t xml:space="preserve"> </w:t>
      </w:r>
      <w:r w:rsidRPr="00435B73">
        <w:t>things</w:t>
      </w:r>
      <w:r w:rsidR="009D2CEA">
        <w:t xml:space="preserve"> </w:t>
      </w:r>
      <w:r w:rsidRPr="00435B73">
        <w:t>there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address.</w:t>
      </w:r>
      <w:r w:rsidR="009D2CEA">
        <w:t xml:space="preserve"> </w:t>
      </w:r>
      <w:r w:rsidRPr="00435B73">
        <w:t>First,</w:t>
      </w:r>
      <w:r w:rsidR="009D2CEA">
        <w:t xml:space="preserve"> </w:t>
      </w:r>
      <w:r w:rsidRPr="00435B73">
        <w:t>with</w:t>
      </w:r>
      <w:r w:rsidR="009D2CEA">
        <w:t xml:space="preserve"> </w:t>
      </w:r>
      <w:r w:rsidRPr="00435B73">
        <w:t>respect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food</w:t>
      </w:r>
      <w:r w:rsidR="009D2CEA">
        <w:t xml:space="preserve"> </w:t>
      </w:r>
      <w:r w:rsidRPr="00435B73">
        <w:t>parcels</w:t>
      </w:r>
      <w:r w:rsidR="009D2CEA">
        <w:t xml:space="preserve"> </w:t>
      </w:r>
      <w:r w:rsidRPr="00435B73">
        <w:t>for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shielded,</w:t>
      </w:r>
      <w:r w:rsidR="009D2CEA">
        <w:t xml:space="preserve"> </w:t>
      </w:r>
      <w:r w:rsidRPr="00435B73">
        <w:t>your</w:t>
      </w:r>
      <w:r w:rsidR="009D2CEA">
        <w:t xml:space="preserve"> </w:t>
      </w:r>
      <w:r w:rsidRPr="00435B73">
        <w:t>experience</w:t>
      </w:r>
      <w:r w:rsidR="009D2CEA">
        <w:t xml:space="preserve"> </w:t>
      </w:r>
      <w:r w:rsidRPr="00435B73">
        <w:t>in</w:t>
      </w:r>
      <w:r w:rsidR="009D2CEA">
        <w:t xml:space="preserve"> </w:t>
      </w:r>
      <w:r w:rsidRPr="00435B73">
        <w:t>Brent</w:t>
      </w:r>
      <w:r w:rsidR="009D2CEA">
        <w:t xml:space="preserve"> </w:t>
      </w:r>
      <w:r w:rsidRPr="00435B73">
        <w:t>is</w:t>
      </w:r>
      <w:r w:rsidR="009D2CEA">
        <w:t xml:space="preserve"> </w:t>
      </w:r>
      <w:r w:rsidRPr="00435B73">
        <w:t>something</w:t>
      </w:r>
      <w:r w:rsidR="009D2CEA">
        <w:t xml:space="preserve"> </w:t>
      </w:r>
      <w:r w:rsidRPr="00435B73">
        <w:t>I</w:t>
      </w:r>
      <w:r w:rsidR="009D2CEA">
        <w:t xml:space="preserve"> </w:t>
      </w:r>
      <w:r w:rsidRPr="00435B73">
        <w:t>have</w:t>
      </w:r>
      <w:r w:rsidR="009D2CEA">
        <w:t xml:space="preserve"> </w:t>
      </w:r>
      <w:r w:rsidRPr="00435B73">
        <w:t>heard</w:t>
      </w:r>
      <w:r w:rsidR="009D2CEA">
        <w:t xml:space="preserve"> </w:t>
      </w:r>
      <w:r w:rsidRPr="00435B73">
        <w:t>from</w:t>
      </w:r>
      <w:r w:rsidR="009D2CEA">
        <w:t xml:space="preserve"> </w:t>
      </w:r>
      <w:r w:rsidRPr="00435B73">
        <w:t>a</w:t>
      </w:r>
      <w:r w:rsidR="009D2CEA">
        <w:t xml:space="preserve"> </w:t>
      </w:r>
      <w:r w:rsidRPr="00435B73">
        <w:t>number</w:t>
      </w:r>
      <w:r w:rsidR="009D2CEA">
        <w:t xml:space="preserve"> </w:t>
      </w:r>
      <w:r w:rsidRPr="00435B73">
        <w:t>of</w:t>
      </w:r>
      <w:r w:rsidR="009D2CEA">
        <w:t xml:space="preserve"> </w:t>
      </w:r>
      <w:r w:rsidRPr="00435B73">
        <w:t>different</w:t>
      </w:r>
      <w:r w:rsidR="009D2CEA">
        <w:t xml:space="preserve"> </w:t>
      </w:r>
      <w:r w:rsidRPr="00435B73">
        <w:t>local</w:t>
      </w:r>
      <w:r w:rsidR="009D2CEA">
        <w:t xml:space="preserve"> </w:t>
      </w:r>
      <w:r w:rsidRPr="00435B73">
        <w:t>authorities,</w:t>
      </w:r>
      <w:r w:rsidR="009D2CEA">
        <w:t xml:space="preserve"> </w:t>
      </w:r>
      <w:r w:rsidRPr="00435B73">
        <w:t>where</w:t>
      </w:r>
      <w:r w:rsidR="009D2CEA">
        <w:t xml:space="preserve"> </w:t>
      </w:r>
      <w:r w:rsidRPr="00435B73">
        <w:t>local</w:t>
      </w:r>
      <w:r w:rsidR="009D2CEA">
        <w:t xml:space="preserve"> </w:t>
      </w:r>
      <w:r w:rsidRPr="00435B73">
        <w:t>authorities</w:t>
      </w:r>
      <w:r w:rsidR="009D2CEA">
        <w:t xml:space="preserve"> </w:t>
      </w:r>
      <w:r w:rsidRPr="00435B73">
        <w:t>stepped</w:t>
      </w:r>
      <w:r w:rsidR="009D2CEA">
        <w:t xml:space="preserve"> </w:t>
      </w:r>
      <w:r w:rsidRPr="00435B73">
        <w:t>in</w:t>
      </w:r>
      <w:r w:rsidR="009D2CEA">
        <w:t xml:space="preserve"> </w:t>
      </w:r>
      <w:r w:rsidRPr="00435B73">
        <w:t>very</w:t>
      </w:r>
      <w:r w:rsidR="009D2CEA">
        <w:t xml:space="preserve"> </w:t>
      </w:r>
      <w:r w:rsidRPr="00435B73">
        <w:t>quickly</w:t>
      </w:r>
      <w:r w:rsidR="009D2CEA">
        <w:t xml:space="preserve"> </w:t>
      </w:r>
      <w:r w:rsidRPr="00435B73">
        <w:t>and</w:t>
      </w:r>
      <w:r w:rsidR="009D2CEA">
        <w:t xml:space="preserve"> </w:t>
      </w:r>
      <w:r w:rsidRPr="00435B73">
        <w:t>tried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fix</w:t>
      </w:r>
      <w:r w:rsidR="009D2CEA">
        <w:t xml:space="preserve"> </w:t>
      </w:r>
      <w:r w:rsidRPr="00435B73">
        <w:t>some</w:t>
      </w:r>
      <w:r w:rsidR="009D2CEA">
        <w:t xml:space="preserve"> </w:t>
      </w:r>
      <w:r w:rsidRPr="00435B73">
        <w:t>of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issues</w:t>
      </w:r>
      <w:r w:rsidR="009D2CEA">
        <w:t xml:space="preserve"> </w:t>
      </w:r>
      <w:r w:rsidRPr="00435B73">
        <w:t>with</w:t>
      </w:r>
      <w:r w:rsidR="009D2CEA">
        <w:t xml:space="preserve"> </w:t>
      </w:r>
      <w:r w:rsidRPr="00435B73">
        <w:t>those</w:t>
      </w:r>
      <w:r w:rsidR="009D2CEA">
        <w:t xml:space="preserve"> </w:t>
      </w:r>
      <w:r w:rsidRPr="00435B73">
        <w:t>parcels.</w:t>
      </w:r>
      <w:r w:rsidR="009D2CEA">
        <w:t xml:space="preserve"> </w:t>
      </w:r>
      <w:r w:rsidRPr="00435B73">
        <w:t>It</w:t>
      </w:r>
      <w:r w:rsidR="009D2CEA">
        <w:t xml:space="preserve"> </w:t>
      </w:r>
      <w:r w:rsidRPr="00435B73">
        <w:t>signals</w:t>
      </w:r>
      <w:r w:rsidR="009D2CEA">
        <w:t xml:space="preserve"> </w:t>
      </w:r>
      <w:r w:rsidRPr="00435B73">
        <w:t>a</w:t>
      </w:r>
      <w:r w:rsidR="009D2CEA">
        <w:t xml:space="preserve"> </w:t>
      </w:r>
      <w:r w:rsidRPr="00435B73">
        <w:t>wider</w:t>
      </w:r>
      <w:r w:rsidR="009D2CEA">
        <w:t xml:space="preserve"> </w:t>
      </w:r>
      <w:r w:rsidRPr="00435B73">
        <w:t>issue</w:t>
      </w:r>
      <w:r w:rsidR="009D2CEA">
        <w:t xml:space="preserve"> </w:t>
      </w:r>
      <w:r w:rsidRPr="00435B73">
        <w:t>around</w:t>
      </w:r>
      <w:r w:rsidR="009D2CEA">
        <w:t xml:space="preserve"> </w:t>
      </w:r>
      <w:r w:rsidRPr="00435B73">
        <w:t>food</w:t>
      </w:r>
      <w:r w:rsidR="009D2CEA">
        <w:t xml:space="preserve"> </w:t>
      </w:r>
      <w:r w:rsidRPr="00435B73">
        <w:t>parcels</w:t>
      </w:r>
      <w:r w:rsidR="009D2CEA">
        <w:t xml:space="preserve"> </w:t>
      </w:r>
      <w:r w:rsidRPr="00435B73">
        <w:t>that</w:t>
      </w:r>
      <w:r w:rsidR="009D2CEA">
        <w:t xml:space="preserve"> </w:t>
      </w:r>
      <w:r w:rsidRPr="00435B73">
        <w:t>they</w:t>
      </w:r>
      <w:r w:rsidR="009D2CEA">
        <w:t xml:space="preserve"> </w:t>
      </w:r>
      <w:r w:rsidRPr="00435B73">
        <w:t>are</w:t>
      </w:r>
      <w:r w:rsidR="009D2CEA">
        <w:t xml:space="preserve"> </w:t>
      </w:r>
      <w:r w:rsidRPr="00435B73">
        <w:t>typically</w:t>
      </w:r>
      <w:r w:rsidR="009D2CEA">
        <w:t xml:space="preserve"> </w:t>
      </w:r>
      <w:r w:rsidRPr="00435B73">
        <w:t>driven</w:t>
      </w:r>
      <w:r w:rsidR="009D2CEA">
        <w:t xml:space="preserve"> </w:t>
      </w:r>
      <w:r w:rsidRPr="00435B73">
        <w:t>by</w:t>
      </w:r>
      <w:r w:rsidR="009D2CEA">
        <w:t xml:space="preserve"> </w:t>
      </w:r>
      <w:r w:rsidRPr="00435B73">
        <w:t>supply</w:t>
      </w:r>
      <w:r w:rsidR="00CC7654">
        <w:t>.</w:t>
      </w:r>
      <w:r w:rsidR="009D2CEA">
        <w:t xml:space="preserve"> </w:t>
      </w:r>
      <w:r w:rsidR="00CC7654">
        <w:t>“</w:t>
      </w:r>
      <w:r w:rsidRPr="00435B73" w:rsidR="00CC7654">
        <w:t>What</w:t>
      </w:r>
      <w:r w:rsidR="009D2CEA">
        <w:t xml:space="preserve"> </w:t>
      </w:r>
      <w:r w:rsidRPr="00435B73">
        <w:t>can</w:t>
      </w:r>
      <w:r w:rsidR="009D2CEA">
        <w:t xml:space="preserve"> </w:t>
      </w:r>
      <w:r w:rsidRPr="00435B73">
        <w:t>we</w:t>
      </w:r>
      <w:r w:rsidR="009D2CEA">
        <w:t xml:space="preserve"> </w:t>
      </w:r>
      <w:r w:rsidRPr="00435B73">
        <w:t>find?</w:t>
      </w:r>
      <w:r w:rsidR="009D2CEA">
        <w:t xml:space="preserve"> </w:t>
      </w:r>
      <w:r w:rsidRPr="00435B73">
        <w:t>What</w:t>
      </w:r>
      <w:r w:rsidR="009D2CEA">
        <w:t xml:space="preserve"> </w:t>
      </w:r>
      <w:r w:rsidRPr="00435B73">
        <w:t>can</w:t>
      </w:r>
      <w:r w:rsidR="009D2CEA">
        <w:t xml:space="preserve"> </w:t>
      </w:r>
      <w:r w:rsidRPr="00435B73">
        <w:t>we</w:t>
      </w:r>
      <w:r w:rsidR="009D2CEA">
        <w:t xml:space="preserve"> </w:t>
      </w:r>
      <w:r w:rsidRPr="00435B73">
        <w:t>put</w:t>
      </w:r>
      <w:r w:rsidR="009D2CEA">
        <w:t xml:space="preserve"> </w:t>
      </w:r>
      <w:r w:rsidRPr="00435B73">
        <w:t>in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food</w:t>
      </w:r>
      <w:r w:rsidR="009D2CEA">
        <w:t xml:space="preserve"> </w:t>
      </w:r>
      <w:r w:rsidRPr="00435B73">
        <w:t>parcel?</w:t>
      </w:r>
      <w:r w:rsidR="00CC7654">
        <w:t>”</w:t>
      </w:r>
      <w:r w:rsidR="009D2CEA">
        <w:t xml:space="preserve"> </w:t>
      </w:r>
      <w:r w:rsidRPr="00435B73">
        <w:t>We</w:t>
      </w:r>
      <w:r w:rsidR="009D2CEA">
        <w:t xml:space="preserve"> </w:t>
      </w:r>
      <w:r w:rsidRPr="00435B73">
        <w:t>saw</w:t>
      </w:r>
      <w:r w:rsidR="009D2CEA">
        <w:t xml:space="preserve"> </w:t>
      </w:r>
      <w:r w:rsidRPr="00435B73">
        <w:t>p</w:t>
      </w:r>
      <w:r w:rsidR="00CC7654">
        <w:t>hotos</w:t>
      </w:r>
      <w:r w:rsidR="009D2CEA">
        <w:t xml:space="preserve"> </w:t>
      </w:r>
      <w:r w:rsidR="00CC7654">
        <w:t>of</w:t>
      </w:r>
      <w:r w:rsidR="009D2CEA">
        <w:t xml:space="preserve"> </w:t>
      </w:r>
      <w:r w:rsidR="00CC7654">
        <w:t>food</w:t>
      </w:r>
      <w:r w:rsidR="009D2CEA">
        <w:t xml:space="preserve"> </w:t>
      </w:r>
      <w:r w:rsidR="00CC7654">
        <w:t>parcels</w:t>
      </w:r>
      <w:r w:rsidR="009D2CEA">
        <w:t xml:space="preserve"> </w:t>
      </w:r>
      <w:r w:rsidR="00CC7654">
        <w:t>with</w:t>
      </w:r>
      <w:r w:rsidR="009D2CEA">
        <w:t xml:space="preserve"> </w:t>
      </w:r>
      <w:r w:rsidR="00CC7654">
        <w:t>four-</w:t>
      </w:r>
      <w:r w:rsidRPr="00435B73">
        <w:t>litre</w:t>
      </w:r>
      <w:r w:rsidR="009D2CEA">
        <w:t xml:space="preserve"> </w:t>
      </w:r>
      <w:r w:rsidRPr="00435B73">
        <w:t>bottles</w:t>
      </w:r>
      <w:r w:rsidR="009D2CEA">
        <w:t xml:space="preserve"> </w:t>
      </w:r>
      <w:r w:rsidRPr="00435B73">
        <w:t>of</w:t>
      </w:r>
      <w:r w:rsidR="009D2CEA">
        <w:t xml:space="preserve"> </w:t>
      </w:r>
      <w:r w:rsidRPr="00435B73">
        <w:t>orange</w:t>
      </w:r>
      <w:r w:rsidR="009D2CEA">
        <w:t xml:space="preserve"> </w:t>
      </w:r>
      <w:r w:rsidRPr="00435B73">
        <w:t>squash</w:t>
      </w:r>
      <w:r w:rsidR="009D2CEA">
        <w:t xml:space="preserve"> </w:t>
      </w:r>
      <w:r w:rsidRPr="00435B73">
        <w:t>going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medically</w:t>
      </w:r>
      <w:r w:rsidR="009D2CEA">
        <w:t xml:space="preserve"> </w:t>
      </w:r>
      <w:r w:rsidRPr="00435B73">
        <w:t>vulnerable</w:t>
      </w:r>
      <w:r w:rsidR="009D2CEA">
        <w:t xml:space="preserve"> </w:t>
      </w:r>
      <w:r w:rsidRPr="00435B73" w:rsidR="00486D83">
        <w:t>people,</w:t>
      </w:r>
      <w:r w:rsidR="009D2CEA">
        <w:t xml:space="preserve"> </w:t>
      </w:r>
      <w:r w:rsidRPr="00435B73" w:rsidR="00486D83">
        <w:t>with</w:t>
      </w:r>
      <w:r w:rsidR="009D2CEA">
        <w:t xml:space="preserve"> </w:t>
      </w:r>
      <w:r w:rsidRPr="00435B73" w:rsidR="00486D83">
        <w:t>some</w:t>
      </w:r>
      <w:r w:rsidR="009D2CEA">
        <w:t xml:space="preserve"> </w:t>
      </w:r>
      <w:r w:rsidRPr="00435B73" w:rsidR="00486D83">
        <w:t>of</w:t>
      </w:r>
      <w:r w:rsidR="009D2CEA">
        <w:t xml:space="preserve"> </w:t>
      </w:r>
      <w:r w:rsidRPr="00435B73" w:rsidR="00486D83">
        <w:t>the</w:t>
      </w:r>
      <w:r w:rsidR="009D2CEA">
        <w:t xml:space="preserve"> </w:t>
      </w:r>
      <w:r w:rsidRPr="00435B73" w:rsidR="00486D83">
        <w:t>risks</w:t>
      </w:r>
      <w:r w:rsidR="009D2CEA">
        <w:t xml:space="preserve"> </w:t>
      </w:r>
      <w:r w:rsidRPr="00435B73" w:rsidR="00486D83">
        <w:t>you</w:t>
      </w:r>
      <w:r w:rsidR="009D2CEA">
        <w:t xml:space="preserve"> </w:t>
      </w:r>
      <w:r w:rsidRPr="00435B73" w:rsidR="00486D83">
        <w:t>have</w:t>
      </w:r>
      <w:r w:rsidR="009D2CEA">
        <w:t xml:space="preserve"> </w:t>
      </w:r>
      <w:r w:rsidRPr="00435B73" w:rsidR="00486D83">
        <w:t>identified.</w:t>
      </w:r>
      <w:r w:rsidR="009D2CEA">
        <w:t xml:space="preserve"> </w:t>
      </w:r>
      <w:r w:rsidRPr="00435B73" w:rsidR="00486D83">
        <w:t>It</w:t>
      </w:r>
      <w:r w:rsidR="009D2CEA">
        <w:t xml:space="preserve"> </w:t>
      </w:r>
      <w:r w:rsidRPr="00435B73" w:rsidR="00486D83">
        <w:t>points</w:t>
      </w:r>
      <w:r w:rsidR="009D2CEA">
        <w:t xml:space="preserve"> </w:t>
      </w:r>
      <w:r w:rsidRPr="00435B73" w:rsidR="00486D83">
        <w:t>to</w:t>
      </w:r>
      <w:r w:rsidR="009D2CEA">
        <w:t xml:space="preserve"> </w:t>
      </w:r>
      <w:r w:rsidRPr="00435B73" w:rsidR="00486D83">
        <w:t>a</w:t>
      </w:r>
      <w:r w:rsidR="009D2CEA">
        <w:t xml:space="preserve"> </w:t>
      </w:r>
      <w:r w:rsidRPr="00435B73" w:rsidR="00486D83">
        <w:t>sense</w:t>
      </w:r>
      <w:r w:rsidR="009D2CEA">
        <w:t xml:space="preserve"> </w:t>
      </w:r>
      <w:r w:rsidRPr="00435B73" w:rsidR="00486D83">
        <w:t>that</w:t>
      </w:r>
      <w:r w:rsidR="009D2CEA">
        <w:t xml:space="preserve"> </w:t>
      </w:r>
      <w:r w:rsidRPr="00435B73" w:rsidR="00486D83">
        <w:t>it</w:t>
      </w:r>
      <w:r w:rsidR="009D2CEA">
        <w:t xml:space="preserve"> </w:t>
      </w:r>
      <w:r w:rsidRPr="00435B73" w:rsidR="00486D83">
        <w:t>was</w:t>
      </w:r>
      <w:r w:rsidR="009D2CEA">
        <w:t xml:space="preserve"> </w:t>
      </w:r>
      <w:r w:rsidR="00CC7654">
        <w:t>f</w:t>
      </w:r>
      <w:r w:rsidRPr="00435B73" w:rsidR="00486D83">
        <w:t>ood,</w:t>
      </w:r>
      <w:r w:rsidR="009D2CEA">
        <w:t xml:space="preserve"> </w:t>
      </w:r>
      <w:r w:rsidRPr="00435B73" w:rsidR="00486D83">
        <w:t>full</w:t>
      </w:r>
      <w:r w:rsidR="009D2CEA">
        <w:t xml:space="preserve"> </w:t>
      </w:r>
      <w:r w:rsidRPr="00435B73" w:rsidR="00486D83">
        <w:t>stop.</w:t>
      </w:r>
      <w:r w:rsidR="009D2CEA">
        <w:t xml:space="preserve"> </w:t>
      </w:r>
      <w:r w:rsidR="00CC7654">
        <w:t>“</w:t>
      </w:r>
      <w:r w:rsidRPr="00435B73" w:rsidR="00486D83">
        <w:t>It</w:t>
      </w:r>
      <w:r w:rsidR="009D2CEA">
        <w:t xml:space="preserve"> </w:t>
      </w:r>
      <w:r w:rsidRPr="00435B73" w:rsidR="00486D83">
        <w:t>does</w:t>
      </w:r>
      <w:r w:rsidR="009D2CEA">
        <w:t xml:space="preserve"> </w:t>
      </w:r>
      <w:r w:rsidRPr="00435B73" w:rsidR="00486D83">
        <w:t>not</w:t>
      </w:r>
      <w:r w:rsidR="009D2CEA">
        <w:t xml:space="preserve"> </w:t>
      </w:r>
      <w:r w:rsidRPr="00435B73" w:rsidR="00486D83">
        <w:t>matter</w:t>
      </w:r>
      <w:r w:rsidR="009D2CEA">
        <w:t xml:space="preserve"> </w:t>
      </w:r>
      <w:r w:rsidRPr="00435B73" w:rsidR="00486D83">
        <w:t>what</w:t>
      </w:r>
      <w:r w:rsidR="009D2CEA">
        <w:t xml:space="preserve"> </w:t>
      </w:r>
      <w:r w:rsidRPr="00435B73" w:rsidR="00486D83">
        <w:t>it</w:t>
      </w:r>
      <w:r w:rsidR="009D2CEA">
        <w:t xml:space="preserve"> </w:t>
      </w:r>
      <w:r w:rsidRPr="00435B73" w:rsidR="00486D83">
        <w:t>is.</w:t>
      </w:r>
      <w:r w:rsidR="009D2CEA">
        <w:t xml:space="preserve"> </w:t>
      </w:r>
      <w:r w:rsidRPr="00435B73" w:rsidR="00486D83">
        <w:t>Let</w:t>
      </w:r>
      <w:r w:rsidR="009D2CEA">
        <w:t xml:space="preserve"> </w:t>
      </w:r>
      <w:r w:rsidRPr="00435B73" w:rsidR="00486D83">
        <w:t>us</w:t>
      </w:r>
      <w:r w:rsidR="009D2CEA">
        <w:t xml:space="preserve"> </w:t>
      </w:r>
      <w:r w:rsidRPr="00435B73" w:rsidR="00486D83">
        <w:t>just</w:t>
      </w:r>
      <w:r w:rsidR="009D2CEA">
        <w:t xml:space="preserve"> </w:t>
      </w:r>
      <w:r w:rsidRPr="00435B73" w:rsidR="00486D83">
        <w:t>get</w:t>
      </w:r>
      <w:r w:rsidR="009D2CEA">
        <w:t xml:space="preserve"> </w:t>
      </w:r>
      <w:r w:rsidRPr="00435B73" w:rsidR="00486D83">
        <w:t>it</w:t>
      </w:r>
      <w:r w:rsidR="009D2CEA">
        <w:t xml:space="preserve"> </w:t>
      </w:r>
      <w:r w:rsidRPr="00435B73" w:rsidR="00486D83">
        <w:t>out</w:t>
      </w:r>
      <w:r w:rsidR="009D2CEA">
        <w:t xml:space="preserve"> </w:t>
      </w:r>
      <w:r w:rsidRPr="00435B73" w:rsidR="00486D83">
        <w:t>to</w:t>
      </w:r>
      <w:r w:rsidR="009D2CEA">
        <w:t xml:space="preserve"> </w:t>
      </w:r>
      <w:r w:rsidRPr="00435B73" w:rsidR="00486D83">
        <w:t>people</w:t>
      </w:r>
      <w:r w:rsidR="00CC7654">
        <w:t>.</w:t>
      </w:r>
      <w:r w:rsidR="009D2CEA">
        <w:t xml:space="preserve"> </w:t>
      </w:r>
      <w:r w:rsidRPr="00435B73" w:rsidR="00CC7654">
        <w:t>Nutrition</w:t>
      </w:r>
      <w:r w:rsidR="009D2CEA">
        <w:t xml:space="preserve"> </w:t>
      </w:r>
      <w:r w:rsidR="00CC7654">
        <w:t>is</w:t>
      </w:r>
      <w:r w:rsidR="009D2CEA">
        <w:t xml:space="preserve"> </w:t>
      </w:r>
      <w:r w:rsidRPr="00435B73" w:rsidR="00486D83">
        <w:t>a</w:t>
      </w:r>
      <w:r w:rsidR="009D2CEA">
        <w:t xml:space="preserve"> </w:t>
      </w:r>
      <w:r w:rsidRPr="00435B73" w:rsidR="00486D83">
        <w:t>nice-to-have,</w:t>
      </w:r>
      <w:r w:rsidR="009D2CEA">
        <w:t xml:space="preserve"> </w:t>
      </w:r>
      <w:r w:rsidRPr="00435B73" w:rsidR="00486D83">
        <w:t>but</w:t>
      </w:r>
      <w:r w:rsidR="009D2CEA">
        <w:t xml:space="preserve"> </w:t>
      </w:r>
      <w:r w:rsidRPr="00435B73" w:rsidR="00486D83">
        <w:t>not</w:t>
      </w:r>
      <w:r w:rsidR="009D2CEA">
        <w:t xml:space="preserve"> </w:t>
      </w:r>
      <w:r w:rsidRPr="00435B73" w:rsidR="00486D83">
        <w:t>essential</w:t>
      </w:r>
      <w:r w:rsidR="009D2CEA">
        <w:t xml:space="preserve"> </w:t>
      </w:r>
      <w:r w:rsidRPr="00435B73" w:rsidR="00486D83">
        <w:t>at</w:t>
      </w:r>
      <w:r w:rsidR="009D2CEA">
        <w:t xml:space="preserve"> </w:t>
      </w:r>
      <w:r w:rsidRPr="00435B73" w:rsidR="00486D83">
        <w:t>this</w:t>
      </w:r>
      <w:r w:rsidR="009D2CEA">
        <w:t xml:space="preserve"> </w:t>
      </w:r>
      <w:r w:rsidRPr="00435B73" w:rsidR="00486D83">
        <w:t>stage</w:t>
      </w:r>
      <w:r w:rsidR="00414E88">
        <w:t>”.</w:t>
      </w:r>
    </w:p>
    <w:p w:rsidR="00435B73" w:rsidRPr="00435B73" w:rsidP="00435B73">
      <w:pPr>
        <w:pStyle w:val="Answer"/>
      </w:pPr>
      <w:r w:rsidRPr="00435B73">
        <w:t>We</w:t>
      </w:r>
      <w:r w:rsidR="009D2CEA">
        <w:t xml:space="preserve"> </w:t>
      </w:r>
      <w:r w:rsidRPr="00435B73">
        <w:t>are</w:t>
      </w:r>
      <w:r w:rsidR="009D2CEA">
        <w:t xml:space="preserve"> </w:t>
      </w:r>
      <w:r w:rsidRPr="00435B73">
        <w:t>in</w:t>
      </w:r>
      <w:r w:rsidR="009D2CEA">
        <w:t xml:space="preserve"> </w:t>
      </w:r>
      <w:r w:rsidRPr="00435B73">
        <w:t>a</w:t>
      </w:r>
      <w:r w:rsidR="009D2CEA">
        <w:t xml:space="preserve"> </w:t>
      </w:r>
      <w:r w:rsidRPr="00435B73">
        <w:t>situation</w:t>
      </w:r>
      <w:r w:rsidR="009D2CEA">
        <w:t xml:space="preserve"> </w:t>
      </w:r>
      <w:r w:rsidRPr="00435B73">
        <w:t>now</w:t>
      </w:r>
      <w:r w:rsidR="009D2CEA">
        <w:t xml:space="preserve"> </w:t>
      </w:r>
      <w:r w:rsidRPr="00435B73">
        <w:t>where</w:t>
      </w:r>
      <w:r w:rsidR="009D2CEA">
        <w:t xml:space="preserve"> </w:t>
      </w:r>
      <w:r w:rsidRPr="00435B73">
        <w:t>large</w:t>
      </w:r>
      <w:r w:rsidR="009D2CEA">
        <w:t xml:space="preserve"> </w:t>
      </w:r>
      <w:r w:rsidRPr="00435B73">
        <w:t>numbers</w:t>
      </w:r>
      <w:r w:rsidR="009D2CEA">
        <w:t xml:space="preserve"> </w:t>
      </w:r>
      <w:r w:rsidRPr="00435B73">
        <w:t>of</w:t>
      </w:r>
      <w:r w:rsidR="009D2CEA">
        <w:t xml:space="preserve"> </w:t>
      </w:r>
      <w:r w:rsidRPr="00435B73">
        <w:t>people—our</w:t>
      </w:r>
      <w:r w:rsidR="009D2CEA">
        <w:t xml:space="preserve"> </w:t>
      </w:r>
      <w:r w:rsidRPr="00435B73">
        <w:t>latest</w:t>
      </w:r>
      <w:r w:rsidR="009D2CEA">
        <w:t xml:space="preserve"> </w:t>
      </w:r>
      <w:r w:rsidRPr="00435B73">
        <w:t>data</w:t>
      </w:r>
      <w:r w:rsidR="009D2CEA">
        <w:t xml:space="preserve"> </w:t>
      </w:r>
      <w:r w:rsidRPr="00435B73">
        <w:t>shows</w:t>
      </w:r>
      <w:r w:rsidR="009D2CEA">
        <w:t xml:space="preserve"> </w:t>
      </w:r>
      <w:r w:rsidRPr="00435B73">
        <w:t>close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a</w:t>
      </w:r>
      <w:r w:rsidR="009D2CEA">
        <w:t xml:space="preserve"> </w:t>
      </w:r>
      <w:r w:rsidRPr="00435B73">
        <w:t>million—are</w:t>
      </w:r>
      <w:r w:rsidR="009D2CEA">
        <w:t xml:space="preserve"> </w:t>
      </w:r>
      <w:r w:rsidRPr="00435B73">
        <w:t>reliant</w:t>
      </w:r>
      <w:r w:rsidR="009D2CEA">
        <w:t xml:space="preserve"> </w:t>
      </w:r>
      <w:r w:rsidRPr="00435B73">
        <w:t>on</w:t>
      </w:r>
      <w:r w:rsidR="009D2CEA">
        <w:t xml:space="preserve"> </w:t>
      </w:r>
      <w:r w:rsidRPr="00435B73">
        <w:t>food</w:t>
      </w:r>
      <w:r w:rsidR="009D2CEA">
        <w:t xml:space="preserve"> </w:t>
      </w:r>
      <w:r w:rsidRPr="00435B73">
        <w:t>parcels.</w:t>
      </w:r>
      <w:r w:rsidR="009D2CEA">
        <w:t xml:space="preserve"> </w:t>
      </w:r>
      <w:r w:rsidRPr="00435B73">
        <w:t>This</w:t>
      </w:r>
      <w:r w:rsidR="009D2CEA">
        <w:t xml:space="preserve"> </w:t>
      </w:r>
      <w:r w:rsidRPr="00435B73">
        <w:t>is</w:t>
      </w:r>
      <w:r w:rsidR="009D2CEA">
        <w:t xml:space="preserve"> </w:t>
      </w:r>
      <w:r w:rsidRPr="00435B73">
        <w:t>going</w:t>
      </w:r>
      <w:r w:rsidR="009D2CEA">
        <w:t xml:space="preserve"> </w:t>
      </w:r>
      <w:r w:rsidRPr="00435B73">
        <w:t>on</w:t>
      </w:r>
      <w:r w:rsidR="009D2CEA">
        <w:t xml:space="preserve"> </w:t>
      </w:r>
      <w:r w:rsidRPr="00435B73">
        <w:t>for</w:t>
      </w:r>
      <w:r w:rsidR="009D2CEA">
        <w:t xml:space="preserve"> </w:t>
      </w:r>
      <w:r w:rsidRPr="00435B73">
        <w:t>some</w:t>
      </w:r>
      <w:r w:rsidR="009D2CEA">
        <w:t xml:space="preserve"> </w:t>
      </w:r>
      <w:r w:rsidRPr="00435B73">
        <w:t>time.</w:t>
      </w:r>
      <w:r w:rsidR="009D2CEA">
        <w:t xml:space="preserve"> </w:t>
      </w:r>
      <w:r w:rsidRPr="00435B73">
        <w:t>We</w:t>
      </w:r>
      <w:r w:rsidR="009D2CEA">
        <w:t xml:space="preserve"> </w:t>
      </w:r>
      <w:r w:rsidRPr="00435B73">
        <w:t>need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address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nutritional</w:t>
      </w:r>
      <w:r w:rsidR="009D2CEA">
        <w:t xml:space="preserve"> </w:t>
      </w:r>
      <w:r w:rsidRPr="00435B73">
        <w:t>standard</w:t>
      </w:r>
      <w:r w:rsidR="00CC7654">
        <w:t>s</w:t>
      </w:r>
      <w:r w:rsidR="009D2CEA">
        <w:t xml:space="preserve"> </w:t>
      </w:r>
      <w:r w:rsidRPr="00435B73">
        <w:t>around</w:t>
      </w:r>
      <w:r w:rsidR="009D2CEA">
        <w:t xml:space="preserve"> </w:t>
      </w:r>
      <w:r w:rsidRPr="00435B73">
        <w:t>food</w:t>
      </w:r>
      <w:r w:rsidR="009D2CEA">
        <w:t xml:space="preserve"> </w:t>
      </w:r>
      <w:r w:rsidRPr="00435B73">
        <w:t>parcels,</w:t>
      </w:r>
      <w:r w:rsidR="009D2CEA">
        <w:t xml:space="preserve"> </w:t>
      </w:r>
      <w:r w:rsidRPr="00435B73">
        <w:t>particularly</w:t>
      </w:r>
      <w:r w:rsidR="009D2CEA">
        <w:t xml:space="preserve"> </w:t>
      </w:r>
      <w:r w:rsidRPr="00435B73">
        <w:t>when</w:t>
      </w:r>
      <w:r w:rsidR="009D2CEA">
        <w:t xml:space="preserve"> </w:t>
      </w:r>
      <w:r w:rsidRPr="00435B73">
        <w:t>they</w:t>
      </w:r>
      <w:r w:rsidR="009D2CEA">
        <w:t xml:space="preserve"> </w:t>
      </w:r>
      <w:r w:rsidRPr="00435B73">
        <w:t>are</w:t>
      </w:r>
      <w:r w:rsidR="009D2CEA">
        <w:t xml:space="preserve"> </w:t>
      </w:r>
      <w:r w:rsidRPr="00435B73">
        <w:t>funded</w:t>
      </w:r>
      <w:r w:rsidR="009D2CEA">
        <w:t xml:space="preserve"> </w:t>
      </w:r>
      <w:r w:rsidR="00CC7654">
        <w:t>by</w:t>
      </w:r>
      <w:r w:rsidR="009D2CEA">
        <w:t xml:space="preserve"> </w:t>
      </w:r>
      <w:r w:rsidRPr="00435B73">
        <w:t>Government.</w:t>
      </w:r>
      <w:r w:rsidR="009D2CEA">
        <w:t xml:space="preserve"> </w:t>
      </w:r>
      <w:r w:rsidRPr="00435B73">
        <w:t>We</w:t>
      </w:r>
      <w:r w:rsidR="009D2CEA">
        <w:t xml:space="preserve"> </w:t>
      </w:r>
      <w:r w:rsidRPr="00435B73">
        <w:t>need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acknowledge</w:t>
      </w:r>
      <w:r w:rsidR="009D2CEA">
        <w:t xml:space="preserve"> </w:t>
      </w:r>
      <w:r w:rsidRPr="00435B73">
        <w:t>that</w:t>
      </w:r>
      <w:r w:rsidR="009D2CEA">
        <w:t xml:space="preserve"> </w:t>
      </w:r>
      <w:r w:rsidRPr="00435B73">
        <w:t>pre-</w:t>
      </w:r>
      <w:r w:rsidR="00135068">
        <w:t>Covid</w:t>
      </w:r>
      <w:r w:rsidR="009D2CEA">
        <w:t xml:space="preserve"> </w:t>
      </w:r>
      <w:r w:rsidRPr="00435B73">
        <w:t>our</w:t>
      </w:r>
      <w:r w:rsidR="009D2CEA">
        <w:t xml:space="preserve"> </w:t>
      </w:r>
      <w:r w:rsidRPr="00435B73">
        <w:t>diets</w:t>
      </w:r>
      <w:r w:rsidR="009D2CEA">
        <w:t xml:space="preserve"> </w:t>
      </w:r>
      <w:r w:rsidRPr="00435B73">
        <w:t>were</w:t>
      </w:r>
      <w:r w:rsidR="009D2CEA">
        <w:t xml:space="preserve"> </w:t>
      </w:r>
      <w:r w:rsidRPr="00435B73">
        <w:t>our</w:t>
      </w:r>
      <w:r w:rsidR="009D2CEA">
        <w:t xml:space="preserve"> </w:t>
      </w:r>
      <w:r w:rsidRPr="00435B73">
        <w:t>bigg</w:t>
      </w:r>
      <w:r w:rsidR="00CC7654">
        <w:t>est</w:t>
      </w:r>
      <w:r w:rsidR="009D2CEA">
        <w:t xml:space="preserve"> </w:t>
      </w:r>
      <w:r w:rsidR="00CC7654">
        <w:t>risk</w:t>
      </w:r>
      <w:r w:rsidR="009D2CEA">
        <w:t xml:space="preserve"> </w:t>
      </w:r>
      <w:r w:rsidR="00CC7654">
        <w:t>factor</w:t>
      </w:r>
      <w:r w:rsidR="009D2CEA">
        <w:t xml:space="preserve"> </w:t>
      </w:r>
      <w:r w:rsidR="00CC7654">
        <w:t>for</w:t>
      </w:r>
      <w:r w:rsidR="009D2CEA">
        <w:t xml:space="preserve"> </w:t>
      </w:r>
      <w:r w:rsidR="00CC7654">
        <w:t>poor</w:t>
      </w:r>
      <w:r w:rsidR="009D2CEA">
        <w:t xml:space="preserve"> </w:t>
      </w:r>
      <w:r w:rsidR="00CC7654">
        <w:t>health,</w:t>
      </w:r>
      <w:r w:rsidR="009D2CEA">
        <w:t xml:space="preserve"> </w:t>
      </w:r>
      <w:r w:rsidR="00CC7654">
        <w:t>and</w:t>
      </w:r>
      <w:r w:rsidR="009D2CEA">
        <w:t xml:space="preserve"> </w:t>
      </w:r>
      <w:r w:rsidRPr="00435B73">
        <w:t>we</w:t>
      </w:r>
      <w:r w:rsidR="009D2CEA">
        <w:t xml:space="preserve"> </w:t>
      </w:r>
      <w:r w:rsidRPr="00435B73">
        <w:t>have</w:t>
      </w:r>
      <w:r w:rsidR="009D2CEA">
        <w:t xml:space="preserve"> </w:t>
      </w:r>
      <w:r w:rsidR="00CC7654">
        <w:t>now</w:t>
      </w:r>
      <w:r w:rsidR="009D2CEA">
        <w:t xml:space="preserve"> </w:t>
      </w:r>
      <w:r w:rsidRPr="00435B73">
        <w:t>seen</w:t>
      </w:r>
      <w:r w:rsidR="009D2CEA">
        <w:t xml:space="preserve"> </w:t>
      </w:r>
      <w:r w:rsidRPr="00435B73">
        <w:t>evidence</w:t>
      </w:r>
      <w:r w:rsidR="009D2CEA">
        <w:t xml:space="preserve"> </w:t>
      </w:r>
      <w:r w:rsidRPr="00435B73">
        <w:t>that</w:t>
      </w:r>
      <w:r w:rsidR="009D2CEA">
        <w:t xml:space="preserve"> </w:t>
      </w:r>
      <w:r w:rsidRPr="00435B73">
        <w:t>nutritional</w:t>
      </w:r>
      <w:r w:rsidR="009D2CEA">
        <w:t xml:space="preserve"> </w:t>
      </w:r>
      <w:r w:rsidRPr="00435B73">
        <w:t>status</w:t>
      </w:r>
      <w:r w:rsidR="009D2CEA">
        <w:t xml:space="preserve"> </w:t>
      </w:r>
      <w:r w:rsidRPr="00435B73">
        <w:t>is</w:t>
      </w:r>
      <w:r w:rsidR="009D2CEA">
        <w:t xml:space="preserve"> </w:t>
      </w:r>
      <w:r w:rsidRPr="00435B73">
        <w:t>important</w:t>
      </w:r>
      <w:r w:rsidR="009D2CEA">
        <w:t xml:space="preserve"> </w:t>
      </w:r>
      <w:r w:rsidRPr="00435B73">
        <w:t>in</w:t>
      </w:r>
      <w:r w:rsidR="009D2CEA">
        <w:t xml:space="preserve"> </w:t>
      </w:r>
      <w:r w:rsidRPr="00435B73">
        <w:t>terms</w:t>
      </w:r>
      <w:r w:rsidR="009D2CEA">
        <w:t xml:space="preserve"> </w:t>
      </w:r>
      <w:r w:rsidRPr="00435B73">
        <w:t>of</w:t>
      </w:r>
      <w:r w:rsidR="009D2CEA">
        <w:t xml:space="preserve"> </w:t>
      </w:r>
      <w:r w:rsidRPr="00435B73">
        <w:t>our</w:t>
      </w:r>
      <w:r w:rsidR="009D2CEA">
        <w:t xml:space="preserve"> </w:t>
      </w:r>
      <w:r w:rsidRPr="00435B73">
        <w:t>risk</w:t>
      </w:r>
      <w:r w:rsidR="009D2CEA">
        <w:t xml:space="preserve"> </w:t>
      </w:r>
      <w:r w:rsidRPr="00435B73">
        <w:t>of</w:t>
      </w:r>
      <w:r w:rsidR="009D2CEA">
        <w:t xml:space="preserve"> </w:t>
      </w:r>
      <w:r w:rsidRPr="00435B73">
        <w:t>getting</w:t>
      </w:r>
      <w:r w:rsidR="009D2CEA">
        <w:t xml:space="preserve"> </w:t>
      </w:r>
      <w:r w:rsidR="00135068">
        <w:t>Covid</w:t>
      </w:r>
      <w:r w:rsidR="009D2CEA">
        <w:t xml:space="preserve"> </w:t>
      </w:r>
      <w:r w:rsidRPr="00435B73">
        <w:t>and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long-term</w:t>
      </w:r>
      <w:r w:rsidR="009D2CEA">
        <w:t xml:space="preserve"> </w:t>
      </w:r>
      <w:r w:rsidRPr="00435B73">
        <w:t>consequences</w:t>
      </w:r>
      <w:r w:rsidR="009D2CEA">
        <w:t xml:space="preserve"> </w:t>
      </w:r>
      <w:r w:rsidRPr="00435B73">
        <w:t>of</w:t>
      </w:r>
      <w:r w:rsidR="009D2CEA">
        <w:t xml:space="preserve"> </w:t>
      </w:r>
      <w:r w:rsidR="00135068">
        <w:t>Covid</w:t>
      </w:r>
      <w:r w:rsidR="009D2CEA">
        <w:t xml:space="preserve"> </w:t>
      </w:r>
      <w:r w:rsidRPr="00435B73">
        <w:t>on</w:t>
      </w:r>
      <w:r w:rsidR="009D2CEA">
        <w:t xml:space="preserve"> </w:t>
      </w:r>
      <w:r w:rsidRPr="00435B73">
        <w:t>us.</w:t>
      </w:r>
      <w:r w:rsidR="009D2CEA">
        <w:t xml:space="preserve"> </w:t>
      </w:r>
      <w:r w:rsidR="00CC7654">
        <w:t>It</w:t>
      </w:r>
      <w:r w:rsidR="009D2CEA">
        <w:t xml:space="preserve"> </w:t>
      </w:r>
      <w:r w:rsidR="00CC7654">
        <w:t>is</w:t>
      </w:r>
      <w:r w:rsidR="009D2CEA">
        <w:t xml:space="preserve"> </w:t>
      </w:r>
      <w:r w:rsidR="00CC7654">
        <w:t>reall</w:t>
      </w:r>
      <w:r w:rsidRPr="00435B73">
        <w:t>y</w:t>
      </w:r>
      <w:r w:rsidR="009D2CEA">
        <w:t xml:space="preserve"> </w:t>
      </w:r>
      <w:r w:rsidRPr="00435B73">
        <w:t>important</w:t>
      </w:r>
      <w:r w:rsidR="009D2CEA">
        <w:t xml:space="preserve"> </w:t>
      </w:r>
      <w:r w:rsidRPr="00435B73">
        <w:t>and</w:t>
      </w:r>
      <w:r w:rsidR="009D2CEA">
        <w:t xml:space="preserve"> </w:t>
      </w:r>
      <w:r w:rsidRPr="00435B73">
        <w:t>we</w:t>
      </w:r>
      <w:r w:rsidR="009D2CEA">
        <w:t xml:space="preserve"> </w:t>
      </w:r>
      <w:r w:rsidRPr="00435B73">
        <w:t>need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deal</w:t>
      </w:r>
      <w:r w:rsidR="009D2CEA">
        <w:t xml:space="preserve"> </w:t>
      </w:r>
      <w:r w:rsidRPr="00435B73">
        <w:t>with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issue</w:t>
      </w:r>
      <w:r w:rsidR="009D2CEA">
        <w:t xml:space="preserve"> </w:t>
      </w:r>
      <w:r w:rsidRPr="00435B73">
        <w:t>of</w:t>
      </w:r>
      <w:r w:rsidR="009D2CEA">
        <w:t xml:space="preserve"> </w:t>
      </w:r>
      <w:r w:rsidRPr="00435B73">
        <w:t>nutritional</w:t>
      </w:r>
      <w:r w:rsidR="009D2CEA">
        <w:t xml:space="preserve"> </w:t>
      </w:r>
      <w:r w:rsidRPr="00435B73">
        <w:t>standards</w:t>
      </w:r>
      <w:r w:rsidR="009D2CEA">
        <w:t xml:space="preserve"> </w:t>
      </w:r>
      <w:r w:rsidRPr="00435B73">
        <w:t>around</w:t>
      </w:r>
      <w:r w:rsidR="009D2CEA">
        <w:t xml:space="preserve"> </w:t>
      </w:r>
      <w:r w:rsidRPr="00435B73">
        <w:t>food</w:t>
      </w:r>
      <w:r w:rsidR="009D2CEA">
        <w:t xml:space="preserve"> </w:t>
      </w:r>
      <w:r w:rsidRPr="00435B73">
        <w:t>parcels.</w:t>
      </w:r>
      <w:r w:rsidR="009D2CEA">
        <w:t xml:space="preserve"> </w:t>
      </w:r>
      <w:r w:rsidRPr="00435B73">
        <w:t>That</w:t>
      </w:r>
      <w:r w:rsidR="009D2CEA">
        <w:t xml:space="preserve"> </w:t>
      </w:r>
      <w:r w:rsidRPr="00435B73">
        <w:t>is</w:t>
      </w:r>
      <w:r w:rsidR="009D2CEA">
        <w:t xml:space="preserve"> </w:t>
      </w:r>
      <w:r w:rsidRPr="00435B73">
        <w:t>a</w:t>
      </w:r>
      <w:r w:rsidR="009D2CEA">
        <w:t xml:space="preserve"> </w:t>
      </w:r>
      <w:r w:rsidRPr="00435B73">
        <w:t>really</w:t>
      </w:r>
      <w:r w:rsidR="009D2CEA">
        <w:t xml:space="preserve"> </w:t>
      </w:r>
      <w:r w:rsidRPr="00435B73">
        <w:t>important</w:t>
      </w:r>
      <w:r w:rsidR="009D2CEA">
        <w:t xml:space="preserve"> </w:t>
      </w:r>
      <w:r w:rsidRPr="00435B73">
        <w:t>part</w:t>
      </w:r>
      <w:r w:rsidR="009D2CEA">
        <w:t xml:space="preserve"> </w:t>
      </w:r>
      <w:r w:rsidRPr="00435B73">
        <w:t>of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next</w:t>
      </w:r>
      <w:r w:rsidR="009D2CEA">
        <w:t xml:space="preserve"> </w:t>
      </w:r>
      <w:r w:rsidRPr="00435B73">
        <w:t>step</w:t>
      </w:r>
      <w:r w:rsidR="009D2CEA">
        <w:t xml:space="preserve"> </w:t>
      </w:r>
      <w:r w:rsidRPr="00435B73">
        <w:t>for</w:t>
      </w:r>
      <w:r w:rsidR="009D2CEA">
        <w:t xml:space="preserve"> </w:t>
      </w:r>
      <w:r w:rsidRPr="00435B73" w:rsidR="00CC7654">
        <w:t>Government</w:t>
      </w:r>
      <w:r w:rsidR="009D2CEA">
        <w:t xml:space="preserve"> </w:t>
      </w:r>
      <w:r w:rsidRPr="00435B73">
        <w:t>leadership.</w:t>
      </w:r>
    </w:p>
    <w:p w:rsidR="00435B73" w:rsidP="00435B73">
      <w:pPr>
        <w:pStyle w:val="Answer"/>
      </w:pPr>
      <w:r w:rsidRPr="00435B73">
        <w:t>In</w:t>
      </w:r>
      <w:r w:rsidR="009D2CEA">
        <w:t xml:space="preserve"> </w:t>
      </w:r>
      <w:r w:rsidRPr="00435B73">
        <w:t>terms</w:t>
      </w:r>
      <w:r w:rsidR="009D2CEA">
        <w:t xml:space="preserve"> </w:t>
      </w:r>
      <w:r w:rsidRPr="00435B73">
        <w:t>of</w:t>
      </w:r>
      <w:r w:rsidR="009D2CEA">
        <w:t xml:space="preserve"> </w:t>
      </w:r>
      <w:r w:rsidRPr="00435B73">
        <w:t>community</w:t>
      </w:r>
      <w:r w:rsidR="009D2CEA">
        <w:t xml:space="preserve"> </w:t>
      </w:r>
      <w:r w:rsidRPr="00435B73">
        <w:t>response,</w:t>
      </w:r>
      <w:r w:rsidR="009D2CEA">
        <w:t xml:space="preserve"> </w:t>
      </w:r>
      <w:r w:rsidRPr="00435B73">
        <w:t>you</w:t>
      </w:r>
      <w:r w:rsidR="009D2CEA">
        <w:t xml:space="preserve"> </w:t>
      </w:r>
      <w:r w:rsidRPr="00435B73">
        <w:t>have</w:t>
      </w:r>
      <w:r w:rsidR="009D2CEA">
        <w:t xml:space="preserve"> </w:t>
      </w:r>
      <w:r w:rsidRPr="00435B73">
        <w:t>put</w:t>
      </w:r>
      <w:r w:rsidR="009D2CEA">
        <w:t xml:space="preserve"> </w:t>
      </w:r>
      <w:r w:rsidRPr="00435B73">
        <w:t>your</w:t>
      </w:r>
      <w:r w:rsidR="009D2CEA">
        <w:t xml:space="preserve"> </w:t>
      </w:r>
      <w:r w:rsidRPr="00435B73">
        <w:t>finger</w:t>
      </w:r>
      <w:r w:rsidR="009D2CEA">
        <w:t xml:space="preserve"> </w:t>
      </w:r>
      <w:r w:rsidRPr="00435B73">
        <w:t>on</w:t>
      </w:r>
      <w:r w:rsidR="009D2CEA">
        <w:t xml:space="preserve"> </w:t>
      </w:r>
      <w:r w:rsidRPr="00435B73">
        <w:t>a</w:t>
      </w:r>
      <w:r w:rsidR="009D2CEA">
        <w:t xml:space="preserve"> </w:t>
      </w:r>
      <w:r w:rsidRPr="00435B73">
        <w:t>really</w:t>
      </w:r>
      <w:r w:rsidR="009D2CEA">
        <w:t xml:space="preserve"> </w:t>
      </w:r>
      <w:r w:rsidRPr="00435B73">
        <w:t>important</w:t>
      </w:r>
      <w:r w:rsidR="009D2CEA">
        <w:t xml:space="preserve"> </w:t>
      </w:r>
      <w:r w:rsidRPr="00435B73">
        <w:t>part</w:t>
      </w:r>
      <w:r w:rsidR="009D2CEA">
        <w:t xml:space="preserve"> </w:t>
      </w:r>
      <w:r w:rsidRPr="00435B73">
        <w:t>of</w:t>
      </w:r>
      <w:r w:rsidR="009D2CEA">
        <w:t xml:space="preserve"> </w:t>
      </w:r>
      <w:r w:rsidRPr="00435B73">
        <w:t>it</w:t>
      </w:r>
      <w:r w:rsidR="009D2CEA">
        <w:t xml:space="preserve"> </w:t>
      </w:r>
      <w:r w:rsidRPr="00435B73">
        <w:t>where</w:t>
      </w:r>
      <w:r w:rsidR="009D2CEA">
        <w:t xml:space="preserve"> </w:t>
      </w:r>
      <w:r w:rsidRPr="00435B73">
        <w:t>we</w:t>
      </w:r>
      <w:r w:rsidR="009D2CEA">
        <w:t xml:space="preserve"> </w:t>
      </w:r>
      <w:r w:rsidRPr="00435B73">
        <w:t>see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most</w:t>
      </w:r>
      <w:r w:rsidR="009D2CEA">
        <w:t xml:space="preserve"> </w:t>
      </w:r>
      <w:r w:rsidRPr="00435B73">
        <w:t>transformative</w:t>
      </w:r>
      <w:r w:rsidR="009D2CEA">
        <w:t xml:space="preserve"> </w:t>
      </w:r>
      <w:r w:rsidRPr="00435B73">
        <w:t>action.</w:t>
      </w:r>
      <w:r w:rsidR="009D2CEA">
        <w:t xml:space="preserve"> </w:t>
      </w:r>
      <w:r w:rsidRPr="00435B73">
        <w:t>It</w:t>
      </w:r>
      <w:r w:rsidR="009D2CEA">
        <w:t xml:space="preserve"> </w:t>
      </w:r>
      <w:r w:rsidRPr="00435B73">
        <w:t>is</w:t>
      </w:r>
      <w:r w:rsidR="009D2CEA">
        <w:t xml:space="preserve"> </w:t>
      </w:r>
      <w:r w:rsidRPr="00435B73">
        <w:t>where</w:t>
      </w:r>
      <w:r w:rsidR="009D2CEA">
        <w:t xml:space="preserve"> </w:t>
      </w:r>
      <w:r w:rsidRPr="00435B73">
        <w:t>communities</w:t>
      </w:r>
      <w:r w:rsidR="009D2CEA">
        <w:t xml:space="preserve"> </w:t>
      </w:r>
      <w:r w:rsidRPr="00435B73">
        <w:t>are</w:t>
      </w:r>
      <w:r w:rsidR="009D2CEA">
        <w:t xml:space="preserve"> </w:t>
      </w:r>
      <w:r w:rsidRPr="00435B73">
        <w:t>doing</w:t>
      </w:r>
      <w:r w:rsidR="009D2CEA">
        <w:t xml:space="preserve"> </w:t>
      </w:r>
      <w:r w:rsidRPr="00435B73">
        <w:t>things</w:t>
      </w:r>
      <w:r w:rsidR="009D2CEA">
        <w:t xml:space="preserve"> </w:t>
      </w:r>
      <w:r w:rsidR="00427619">
        <w:t>that</w:t>
      </w:r>
      <w:r w:rsidR="009D2CEA">
        <w:t xml:space="preserve"> </w:t>
      </w:r>
      <w:r w:rsidRPr="00435B73">
        <w:t>are</w:t>
      </w:r>
      <w:r w:rsidR="009D2CEA">
        <w:t xml:space="preserve"> </w:t>
      </w:r>
      <w:r w:rsidRPr="00435B73">
        <w:t>very</w:t>
      </w:r>
      <w:r w:rsidR="009D2CEA">
        <w:t xml:space="preserve"> </w:t>
      </w:r>
      <w:r w:rsidRPr="00435B73">
        <w:t>responsive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local</w:t>
      </w:r>
      <w:r w:rsidR="009D2CEA">
        <w:t xml:space="preserve"> </w:t>
      </w:r>
      <w:r w:rsidRPr="00435B73">
        <w:t>need,</w:t>
      </w:r>
      <w:r w:rsidR="009D2CEA">
        <w:t xml:space="preserve"> </w:t>
      </w:r>
      <w:r w:rsidRPr="00435B73">
        <w:t>and</w:t>
      </w:r>
      <w:r w:rsidR="009D2CEA">
        <w:t xml:space="preserve"> </w:t>
      </w:r>
      <w:r w:rsidRPr="00435B73">
        <w:t>setting</w:t>
      </w:r>
      <w:r w:rsidR="009D2CEA">
        <w:t xml:space="preserve"> </w:t>
      </w:r>
      <w:r w:rsidRPr="00435B73">
        <w:t>things</w:t>
      </w:r>
      <w:r w:rsidR="009D2CEA">
        <w:t xml:space="preserve"> </w:t>
      </w:r>
      <w:r w:rsidRPr="00435B73">
        <w:t>up</w:t>
      </w:r>
      <w:r w:rsidR="009D2CEA">
        <w:t xml:space="preserve"> </w:t>
      </w:r>
      <w:r w:rsidR="00427619">
        <w:t>that</w:t>
      </w:r>
      <w:r w:rsidR="009D2CEA">
        <w:t xml:space="preserve"> </w:t>
      </w:r>
      <w:r w:rsidRPr="00435B73">
        <w:t>draw</w:t>
      </w:r>
      <w:r w:rsidR="009D2CEA">
        <w:t xml:space="preserve"> </w:t>
      </w:r>
      <w:r w:rsidRPr="00435B73">
        <w:t>in</w:t>
      </w:r>
      <w:r w:rsidR="009D2CEA">
        <w:t xml:space="preserve"> </w:t>
      </w:r>
      <w:r w:rsidRPr="00435B73">
        <w:t>local</w:t>
      </w:r>
      <w:r w:rsidR="009D2CEA">
        <w:t xml:space="preserve"> </w:t>
      </w:r>
      <w:r w:rsidRPr="00435B73">
        <w:t>suppliers</w:t>
      </w:r>
      <w:r w:rsidR="009D2CEA">
        <w:t xml:space="preserve"> </w:t>
      </w:r>
      <w:r w:rsidR="00427619">
        <w:t>and</w:t>
      </w:r>
      <w:r w:rsidR="009D2CEA">
        <w:t xml:space="preserve"> </w:t>
      </w:r>
      <w:r w:rsidRPr="00435B73">
        <w:t>meet</w:t>
      </w:r>
      <w:r w:rsidR="009D2CEA">
        <w:t xml:space="preserve"> </w:t>
      </w:r>
      <w:r w:rsidRPr="00435B73">
        <w:t>local</w:t>
      </w:r>
      <w:r w:rsidR="009D2CEA">
        <w:t xml:space="preserve"> </w:t>
      </w:r>
      <w:r w:rsidRPr="00435B73">
        <w:t>demand.</w:t>
      </w:r>
      <w:r w:rsidR="009D2CEA">
        <w:t xml:space="preserve"> </w:t>
      </w:r>
      <w:r w:rsidRPr="00435B73">
        <w:t>We</w:t>
      </w:r>
      <w:r w:rsidR="009D2CEA">
        <w:t xml:space="preserve"> </w:t>
      </w:r>
      <w:r w:rsidRPr="00435B73">
        <w:t>have</w:t>
      </w:r>
      <w:r w:rsidR="009D2CEA">
        <w:t xml:space="preserve"> </w:t>
      </w:r>
      <w:r w:rsidRPr="00435B73">
        <w:t>seen</w:t>
      </w:r>
      <w:r w:rsidR="009D2CEA">
        <w:t xml:space="preserve"> </w:t>
      </w:r>
      <w:r w:rsidRPr="00435B73">
        <w:t>this</w:t>
      </w:r>
      <w:r w:rsidR="009D2CEA">
        <w:t xml:space="preserve"> </w:t>
      </w:r>
      <w:r w:rsidRPr="00435B73">
        <w:t>with</w:t>
      </w:r>
      <w:r w:rsidR="009D2CEA">
        <w:t xml:space="preserve"> </w:t>
      </w:r>
      <w:r w:rsidRPr="00435B73">
        <w:t>the</w:t>
      </w:r>
      <w:r w:rsidR="009D2CEA">
        <w:t xml:space="preserve"> </w:t>
      </w:r>
      <w:r w:rsidRPr="00435B73">
        <w:t>school</w:t>
      </w:r>
      <w:r w:rsidR="009D2CEA">
        <w:t xml:space="preserve"> </w:t>
      </w:r>
      <w:r w:rsidRPr="00435B73">
        <w:t>voucher</w:t>
      </w:r>
      <w:r w:rsidR="009D2CEA">
        <w:t xml:space="preserve"> </w:t>
      </w:r>
      <w:r w:rsidRPr="00435B73">
        <w:t>scheme,</w:t>
      </w:r>
      <w:r w:rsidR="009D2CEA">
        <w:t xml:space="preserve"> </w:t>
      </w:r>
      <w:r w:rsidRPr="00435B73">
        <w:t>where</w:t>
      </w:r>
      <w:r w:rsidR="009D2CEA">
        <w:t xml:space="preserve"> </w:t>
      </w:r>
      <w:r w:rsidRPr="00435B73">
        <w:t>schools</w:t>
      </w:r>
      <w:r w:rsidR="009D2CEA">
        <w:t xml:space="preserve"> </w:t>
      </w:r>
      <w:r w:rsidRPr="00435B73">
        <w:t>have</w:t>
      </w:r>
      <w:r w:rsidR="009D2CEA">
        <w:t xml:space="preserve"> </w:t>
      </w:r>
      <w:r w:rsidRPr="00435B73">
        <w:t>decided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put</w:t>
      </w:r>
      <w:r w:rsidR="009D2CEA">
        <w:t xml:space="preserve"> </w:t>
      </w:r>
      <w:r w:rsidRPr="00435B73">
        <w:t>in</w:t>
      </w:r>
      <w:r w:rsidR="009D2CEA">
        <w:t xml:space="preserve"> </w:t>
      </w:r>
      <w:r w:rsidRPr="00435B73">
        <w:t>place</w:t>
      </w:r>
      <w:r w:rsidR="009D2CEA">
        <w:t xml:space="preserve"> </w:t>
      </w:r>
      <w:r w:rsidRPr="00435B73">
        <w:t>their</w:t>
      </w:r>
      <w:r w:rsidR="009D2CEA">
        <w:t xml:space="preserve"> </w:t>
      </w:r>
      <w:r w:rsidRPr="00435B73">
        <w:t>own</w:t>
      </w:r>
      <w:r w:rsidR="009D2CEA">
        <w:t xml:space="preserve"> </w:t>
      </w:r>
      <w:r w:rsidRPr="00435B73">
        <w:t>parcels</w:t>
      </w:r>
      <w:r w:rsidR="00427619">
        <w:t>.</w:t>
      </w:r>
      <w:r w:rsidR="009D2CEA">
        <w:t xml:space="preserve"> </w:t>
      </w:r>
      <w:r w:rsidRPr="00435B73" w:rsidR="00427619">
        <w:t>They</w:t>
      </w:r>
      <w:r w:rsidR="009D2CEA">
        <w:t xml:space="preserve"> </w:t>
      </w:r>
      <w:r w:rsidRPr="00435B73">
        <w:t>have</w:t>
      </w:r>
      <w:r w:rsidR="009D2CEA">
        <w:t xml:space="preserve"> </w:t>
      </w:r>
      <w:r w:rsidRPr="00435B73">
        <w:t>come</w:t>
      </w:r>
      <w:r w:rsidR="009D2CEA">
        <w:t xml:space="preserve"> </w:t>
      </w:r>
      <w:r w:rsidRPr="00435B73">
        <w:t>up</w:t>
      </w:r>
      <w:r w:rsidR="009D2CEA">
        <w:t xml:space="preserve"> </w:t>
      </w:r>
      <w:r w:rsidRPr="00435B73">
        <w:t>with</w:t>
      </w:r>
      <w:r w:rsidR="009D2CEA">
        <w:t xml:space="preserve"> </w:t>
      </w:r>
      <w:r w:rsidRPr="00435B73">
        <w:t>schemes</w:t>
      </w:r>
      <w:r w:rsidR="009D2CEA">
        <w:t xml:space="preserve"> </w:t>
      </w:r>
      <w:r w:rsidR="00427619">
        <w:t>that</w:t>
      </w:r>
      <w:r w:rsidR="009D2CEA">
        <w:t xml:space="preserve"> </w:t>
      </w:r>
      <w:r w:rsidRPr="00435B73">
        <w:t>suit</w:t>
      </w:r>
      <w:r w:rsidR="009D2CEA">
        <w:t xml:space="preserve"> </w:t>
      </w:r>
      <w:r w:rsidR="00427619">
        <w:t>the</w:t>
      </w:r>
      <w:r w:rsidR="009D2CEA">
        <w:t xml:space="preserve"> </w:t>
      </w:r>
      <w:r w:rsidRPr="00435B73">
        <w:t>children</w:t>
      </w:r>
      <w:r w:rsidR="009D2CEA">
        <w:t xml:space="preserve"> </w:t>
      </w:r>
      <w:r w:rsidRPr="00435B73">
        <w:t>in</w:t>
      </w:r>
      <w:r w:rsidR="009D2CEA">
        <w:t xml:space="preserve"> </w:t>
      </w:r>
      <w:r w:rsidRPr="00435B73">
        <w:t>their</w:t>
      </w:r>
      <w:r w:rsidR="009D2CEA">
        <w:t xml:space="preserve"> </w:t>
      </w:r>
      <w:r w:rsidRPr="00435B73">
        <w:t>school,</w:t>
      </w:r>
      <w:r w:rsidR="009D2CEA">
        <w:t xml:space="preserve"> </w:t>
      </w:r>
      <w:r w:rsidRPr="00435B73">
        <w:t>and</w:t>
      </w:r>
      <w:r w:rsidR="009D2CEA">
        <w:t xml:space="preserve"> </w:t>
      </w:r>
      <w:r w:rsidRPr="00435B73">
        <w:t>have</w:t>
      </w:r>
      <w:r w:rsidR="009D2CEA">
        <w:t xml:space="preserve"> </w:t>
      </w:r>
      <w:r w:rsidRPr="00435B73">
        <w:t>designed</w:t>
      </w:r>
      <w:r w:rsidR="009D2CEA">
        <w:t xml:space="preserve"> </w:t>
      </w:r>
      <w:r w:rsidRPr="00435B73">
        <w:t>schemes</w:t>
      </w:r>
      <w:r w:rsidR="009D2CEA">
        <w:t xml:space="preserve"> </w:t>
      </w:r>
      <w:r w:rsidR="00427619">
        <w:t>that</w:t>
      </w:r>
      <w:r w:rsidR="009D2CEA">
        <w:t xml:space="preserve"> </w:t>
      </w:r>
      <w:r w:rsidRPr="00435B73">
        <w:t>are</w:t>
      </w:r>
      <w:r w:rsidR="009D2CEA">
        <w:t xml:space="preserve"> </w:t>
      </w:r>
      <w:r w:rsidRPr="00435B73">
        <w:t>often</w:t>
      </w:r>
      <w:r w:rsidR="009D2CEA">
        <w:t xml:space="preserve"> </w:t>
      </w:r>
      <w:r w:rsidRPr="00435B73">
        <w:t>really</w:t>
      </w:r>
      <w:r w:rsidR="009D2CEA">
        <w:t xml:space="preserve"> </w:t>
      </w:r>
      <w:r w:rsidRPr="00435B73">
        <w:t>creative</w:t>
      </w:r>
      <w:r w:rsidR="009D2CEA">
        <w:t xml:space="preserve"> </w:t>
      </w:r>
      <w:r w:rsidRPr="00435B73">
        <w:t>and</w:t>
      </w:r>
      <w:r w:rsidR="009D2CEA">
        <w:t xml:space="preserve"> </w:t>
      </w:r>
      <w:r w:rsidRPr="00435B73">
        <w:t>you</w:t>
      </w:r>
      <w:r w:rsidR="009D2CEA">
        <w:t xml:space="preserve"> </w:t>
      </w:r>
      <w:r w:rsidRPr="00435B73">
        <w:t>can</w:t>
      </w:r>
      <w:r w:rsidR="009D2CEA">
        <w:t xml:space="preserve"> </w:t>
      </w:r>
      <w:r w:rsidRPr="00435B73">
        <w:t>see</w:t>
      </w:r>
      <w:r w:rsidR="009D2CEA">
        <w:t xml:space="preserve"> </w:t>
      </w:r>
      <w:r w:rsidRPr="00435B73">
        <w:t>are</w:t>
      </w:r>
      <w:r w:rsidR="009D2CEA">
        <w:t xml:space="preserve"> </w:t>
      </w:r>
      <w:r w:rsidRPr="00435B73">
        <w:t>dealing</w:t>
      </w:r>
      <w:r w:rsidR="009D2CEA">
        <w:t xml:space="preserve"> </w:t>
      </w:r>
      <w:r w:rsidRPr="00435B73">
        <w:t>with</w:t>
      </w:r>
      <w:r w:rsidR="009D2CEA">
        <w:t xml:space="preserve"> </w:t>
      </w:r>
      <w:r w:rsidRPr="00435B73">
        <w:t>safeguarding,</w:t>
      </w:r>
      <w:r w:rsidR="009D2CEA">
        <w:t xml:space="preserve"> </w:t>
      </w:r>
      <w:r w:rsidRPr="00435B73">
        <w:t>education</w:t>
      </w:r>
      <w:r w:rsidR="00427619">
        <w:t>al</w:t>
      </w:r>
      <w:r w:rsidR="009D2CEA">
        <w:t xml:space="preserve"> </w:t>
      </w:r>
      <w:r w:rsidRPr="00435B73">
        <w:t>and</w:t>
      </w:r>
      <w:r w:rsidR="009D2CEA">
        <w:t xml:space="preserve"> </w:t>
      </w:r>
      <w:r w:rsidRPr="00435B73">
        <w:t>nutritional</w:t>
      </w:r>
      <w:r w:rsidR="009D2CEA">
        <w:t xml:space="preserve"> </w:t>
      </w:r>
      <w:r w:rsidRPr="00435B73">
        <w:t>needs</w:t>
      </w:r>
      <w:r w:rsidR="009D2CEA">
        <w:t xml:space="preserve"> </w:t>
      </w:r>
      <w:r w:rsidRPr="00435B73">
        <w:t>all</w:t>
      </w:r>
      <w:r w:rsidR="009D2CEA">
        <w:t xml:space="preserve"> </w:t>
      </w:r>
      <w:r w:rsidRPr="00435B73">
        <w:t>at</w:t>
      </w:r>
      <w:r w:rsidR="009D2CEA">
        <w:t xml:space="preserve"> </w:t>
      </w:r>
      <w:r w:rsidRPr="00435B73">
        <w:t>once,</w:t>
      </w:r>
      <w:r w:rsidR="009D2CEA">
        <w:t xml:space="preserve"> </w:t>
      </w:r>
      <w:r w:rsidRPr="00435B73">
        <w:t>in</w:t>
      </w:r>
      <w:r w:rsidR="009D2CEA">
        <w:t xml:space="preserve"> </w:t>
      </w:r>
      <w:r w:rsidRPr="00435B73">
        <w:t>a</w:t>
      </w:r>
      <w:r w:rsidR="009D2CEA">
        <w:t xml:space="preserve"> </w:t>
      </w:r>
      <w:r w:rsidRPr="00435B73">
        <w:t>way</w:t>
      </w:r>
      <w:r w:rsidR="009D2CEA">
        <w:t xml:space="preserve"> </w:t>
      </w:r>
      <w:r w:rsidRPr="00435B73">
        <w:t>that</w:t>
      </w:r>
      <w:r w:rsidR="009D2CEA">
        <w:t xml:space="preserve"> </w:t>
      </w:r>
      <w:r w:rsidRPr="00435B73">
        <w:t>a</w:t>
      </w:r>
      <w:r w:rsidR="009D2CEA">
        <w:t xml:space="preserve"> </w:t>
      </w:r>
      <w:r w:rsidRPr="00435B73">
        <w:t>national</w:t>
      </w:r>
      <w:r w:rsidR="009D2CEA">
        <w:t xml:space="preserve"> </w:t>
      </w:r>
      <w:r w:rsidRPr="00435B73">
        <w:t>scheme</w:t>
      </w:r>
      <w:r w:rsidR="009D2CEA">
        <w:t xml:space="preserve"> </w:t>
      </w:r>
      <w:r w:rsidRPr="00435B73">
        <w:t>is</w:t>
      </w:r>
      <w:r w:rsidR="009D2CEA">
        <w:t xml:space="preserve"> </w:t>
      </w:r>
      <w:r w:rsidRPr="00435B73">
        <w:t>just</w:t>
      </w:r>
      <w:r w:rsidR="009D2CEA">
        <w:t xml:space="preserve"> </w:t>
      </w:r>
      <w:r w:rsidRPr="00435B73">
        <w:t>limited</w:t>
      </w:r>
      <w:r w:rsidR="009D2CEA">
        <w:t xml:space="preserve"> </w:t>
      </w:r>
      <w:r w:rsidRPr="00435B73">
        <w:t>in</w:t>
      </w:r>
      <w:r w:rsidR="009D2CEA">
        <w:t xml:space="preserve"> </w:t>
      </w:r>
      <w:r w:rsidRPr="00435B73">
        <w:t>its</w:t>
      </w:r>
      <w:r w:rsidR="009D2CEA">
        <w:t xml:space="preserve"> </w:t>
      </w:r>
      <w:r w:rsidRPr="00435B73">
        <w:t>ability</w:t>
      </w:r>
      <w:r w:rsidR="009D2CEA">
        <w:t xml:space="preserve"> </w:t>
      </w:r>
      <w:r w:rsidRPr="00435B73">
        <w:t>to</w:t>
      </w:r>
      <w:r w:rsidR="009D2CEA">
        <w:t xml:space="preserve"> </w:t>
      </w:r>
      <w:r w:rsidRPr="00435B73">
        <w:t>do.</w:t>
      </w:r>
    </w:p>
    <w:p w:rsidR="00A11AE1" w:rsidRPr="00E6705E" w:rsidP="00A11AE1">
      <w:pPr>
        <w:pStyle w:val="Answer"/>
      </w:pPr>
      <w:r w:rsidRPr="00E6705E">
        <w:t>The</w:t>
      </w:r>
      <w:r w:rsidR="009D2CEA">
        <w:t xml:space="preserve"> </w:t>
      </w:r>
      <w:r w:rsidRPr="00E6705E">
        <w:t>national</w:t>
      </w:r>
      <w:r w:rsidR="009D2CEA">
        <w:t xml:space="preserve"> </w:t>
      </w:r>
      <w:r w:rsidRPr="00E6705E">
        <w:t>scheme</w:t>
      </w:r>
      <w:r w:rsidR="009D2CEA">
        <w:t xml:space="preserve"> </w:t>
      </w:r>
      <w:r w:rsidRPr="00E6705E">
        <w:t>was</w:t>
      </w:r>
      <w:r w:rsidR="009D2CEA">
        <w:t xml:space="preserve"> </w:t>
      </w:r>
      <w:r w:rsidRPr="00E6705E">
        <w:t>important,</w:t>
      </w:r>
      <w:r w:rsidR="009D2CEA">
        <w:t xml:space="preserve"> </w:t>
      </w:r>
      <w:r w:rsidRPr="00E6705E">
        <w:t>in</w:t>
      </w:r>
      <w:r w:rsidR="009D2CEA">
        <w:t xml:space="preserve"> </w:t>
      </w:r>
      <w:r w:rsidRPr="00E6705E">
        <w:t>this</w:t>
      </w:r>
      <w:r w:rsidR="009D2CEA">
        <w:t xml:space="preserve"> </w:t>
      </w:r>
      <w:r w:rsidRPr="00E6705E">
        <w:t>instance,</w:t>
      </w:r>
      <w:r w:rsidR="009D2CEA">
        <w:t xml:space="preserve"> </w:t>
      </w:r>
      <w:r w:rsidRPr="00E6705E">
        <w:t>as</w:t>
      </w:r>
      <w:r w:rsidR="009D2CEA">
        <w:t xml:space="preserve"> </w:t>
      </w:r>
      <w:r w:rsidRPr="00E6705E">
        <w:t>a</w:t>
      </w:r>
      <w:r w:rsidR="009D2CEA">
        <w:t xml:space="preserve"> </w:t>
      </w:r>
      <w:r w:rsidRPr="00E6705E">
        <w:t>safety</w:t>
      </w:r>
      <w:r w:rsidR="009D2CEA">
        <w:t xml:space="preserve"> </w:t>
      </w:r>
      <w:r w:rsidRPr="00E6705E">
        <w:t>net,</w:t>
      </w:r>
      <w:r w:rsidR="009D2CEA">
        <w:t xml:space="preserve"> </w:t>
      </w:r>
      <w:r w:rsidRPr="00E6705E">
        <w:t>but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importance</w:t>
      </w:r>
      <w:r w:rsidR="009D2CEA">
        <w:t xml:space="preserve"> </w:t>
      </w:r>
      <w:r w:rsidRPr="00E6705E">
        <w:t>of</w:t>
      </w:r>
      <w:r w:rsidR="009D2CEA">
        <w:t xml:space="preserve"> </w:t>
      </w:r>
      <w:r w:rsidRPr="00E6705E">
        <w:t>community-led</w:t>
      </w:r>
      <w:r w:rsidR="009D2CEA">
        <w:t xml:space="preserve"> </w:t>
      </w:r>
      <w:r w:rsidRPr="00E6705E">
        <w:t>responses</w:t>
      </w:r>
      <w:r w:rsidR="009D2CEA">
        <w:t xml:space="preserve"> </w:t>
      </w:r>
      <w:r w:rsidRPr="00E6705E">
        <w:t>has</w:t>
      </w:r>
      <w:r w:rsidR="009D2CEA">
        <w:t xml:space="preserve"> </w:t>
      </w:r>
      <w:r>
        <w:t>been</w:t>
      </w:r>
      <w:r w:rsidR="009D2CEA">
        <w:t xml:space="preserve"> </w:t>
      </w:r>
      <w:r>
        <w:t>shown</w:t>
      </w:r>
      <w:r w:rsidR="009D2CEA">
        <w:t xml:space="preserve"> </w:t>
      </w:r>
      <w:r>
        <w:t>over</w:t>
      </w:r>
      <w:r w:rsidR="009D2CEA">
        <w:t xml:space="preserve"> </w:t>
      </w:r>
      <w:r>
        <w:t>and</w:t>
      </w:r>
      <w:r w:rsidR="009D2CEA">
        <w:t xml:space="preserve"> </w:t>
      </w:r>
      <w:r>
        <w:t>over</w:t>
      </w:r>
      <w:r w:rsidR="009D2CEA">
        <w:t xml:space="preserve"> </w:t>
      </w:r>
      <w:r>
        <w:t>again.</w:t>
      </w:r>
      <w:r w:rsidR="009D2CEA">
        <w:t xml:space="preserve"> </w:t>
      </w:r>
      <w:r w:rsidRPr="00E6705E">
        <w:t>We</w:t>
      </w:r>
      <w:r w:rsidR="009D2CEA">
        <w:t xml:space="preserve"> </w:t>
      </w:r>
      <w:r w:rsidRPr="00E6705E">
        <w:t>need</w:t>
      </w:r>
      <w:r w:rsidR="009D2CEA">
        <w:t xml:space="preserve"> </w:t>
      </w:r>
      <w:r w:rsidRPr="00E6705E">
        <w:t>a</w:t>
      </w:r>
      <w:r w:rsidR="009D2CEA">
        <w:t xml:space="preserve"> </w:t>
      </w:r>
      <w:r w:rsidRPr="00E6705E">
        <w:t>conducive</w:t>
      </w:r>
      <w:r w:rsidR="009D2CEA">
        <w:t xml:space="preserve"> </w:t>
      </w:r>
      <w:r w:rsidRPr="00E6705E">
        <w:t>policy</w:t>
      </w:r>
      <w:r w:rsidR="009D2CEA">
        <w:t xml:space="preserve"> </w:t>
      </w:r>
      <w:r w:rsidRPr="00E6705E">
        <w:t>environment</w:t>
      </w:r>
      <w:r w:rsidR="009D2CEA">
        <w:t xml:space="preserve"> </w:t>
      </w:r>
      <w:r w:rsidRPr="00E6705E">
        <w:t>at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national</w:t>
      </w:r>
      <w:r w:rsidR="009D2CEA">
        <w:t xml:space="preserve"> </w:t>
      </w:r>
      <w:r w:rsidRPr="00E6705E">
        <w:t>level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allow</w:t>
      </w:r>
      <w:r w:rsidR="009D2CEA">
        <w:t xml:space="preserve"> </w:t>
      </w:r>
      <w:r w:rsidRPr="00E6705E">
        <w:t>all</w:t>
      </w:r>
      <w:r w:rsidR="009D2CEA">
        <w:t xml:space="preserve"> </w:t>
      </w:r>
      <w:r w:rsidRPr="00E6705E">
        <w:t>that</w:t>
      </w:r>
      <w:r w:rsidR="009D2CEA">
        <w:t xml:space="preserve"> </w:t>
      </w:r>
      <w:r w:rsidRPr="00E6705E">
        <w:t>stuff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flourish.</w:t>
      </w:r>
    </w:p>
    <w:p w:rsidR="00A11AE1" w:rsidRPr="00E6705E" w:rsidP="00A11AE1">
      <w:pPr>
        <w:pStyle w:val="Question"/>
        <w:numPr>
          <w:ilvl w:val="0"/>
          <w:numId w:val="9"/>
        </w:numPr>
      </w:pPr>
      <w:sdt>
        <w:sdtPr>
          <w:alias w:val="Member"/>
          <w:tag w:val="&lt;Member mnisId='146' dodsId='25651'&gt;"/>
          <w:id w:val="1633285176"/>
          <w:placeholder>
            <w:docPart w:val="3DA31B2D719249FD8AD1669663B4EDF7"/>
          </w:placeholder>
          <w:richText/>
        </w:sdtPr>
        <w:sdtContent>
          <w:r w:rsidRPr="00E6705E">
            <w:rPr>
              <w:b/>
            </w:rPr>
            <w:t>Barry</w:t>
          </w:r>
          <w:r w:rsidR="009D2CEA">
            <w:rPr>
              <w:b/>
            </w:rPr>
            <w:t xml:space="preserve"> </w:t>
          </w:r>
          <w:r w:rsidRPr="00E6705E">
            <w:rPr>
              <w:b/>
            </w:rPr>
            <w:t>Gardiner:</w:t>
          </w:r>
        </w:sdtContent>
      </w:sdt>
      <w:r w:rsidR="009D2CEA">
        <w:t xml:space="preserve"> </w:t>
      </w:r>
      <w:r w:rsidRPr="00E6705E">
        <w:t>Professor</w:t>
      </w:r>
      <w:r w:rsidR="009D2CEA">
        <w:t xml:space="preserve"> </w:t>
      </w:r>
      <w:r w:rsidRPr="00E6705E">
        <w:t>Lang,</w:t>
      </w:r>
      <w:r w:rsidR="009D2CEA">
        <w:t xml:space="preserve"> </w:t>
      </w:r>
      <w:r>
        <w:t>perhaps</w:t>
      </w:r>
      <w:r w:rsidR="009D2CEA">
        <w:t xml:space="preserve"> </w:t>
      </w:r>
      <w:r w:rsidRPr="00E6705E">
        <w:t>you</w:t>
      </w:r>
      <w:r w:rsidR="009D2CEA">
        <w:t xml:space="preserve"> </w:t>
      </w:r>
      <w:r w:rsidRPr="00E6705E">
        <w:t>would</w:t>
      </w:r>
      <w:r w:rsidR="009D2CEA">
        <w:t xml:space="preserve"> </w:t>
      </w:r>
      <w:r w:rsidRPr="00E6705E">
        <w:t>like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address</w:t>
      </w:r>
      <w:r w:rsidR="009D2CEA">
        <w:t xml:space="preserve"> </w:t>
      </w:r>
      <w:r w:rsidRPr="00E6705E">
        <w:t>some</w:t>
      </w:r>
      <w:r w:rsidR="009D2CEA">
        <w:t xml:space="preserve"> </w:t>
      </w:r>
      <w:r w:rsidRPr="00E6705E">
        <w:t>of</w:t>
      </w:r>
      <w:r w:rsidR="009D2CEA">
        <w:t xml:space="preserve"> </w:t>
      </w:r>
      <w:r w:rsidRPr="00E6705E">
        <w:t>those</w:t>
      </w:r>
      <w:r w:rsidR="009D2CEA">
        <w:t xml:space="preserve"> </w:t>
      </w:r>
      <w:r w:rsidRPr="00E6705E">
        <w:t>issues</w:t>
      </w:r>
      <w:r w:rsidR="009D2CEA">
        <w:t xml:space="preserve"> </w:t>
      </w:r>
      <w:r w:rsidRPr="00E6705E">
        <w:t>around</w:t>
      </w:r>
      <w:r w:rsidR="009D2CEA">
        <w:t xml:space="preserve"> </w:t>
      </w:r>
      <w:r w:rsidRPr="00E6705E">
        <w:t>local</w:t>
      </w:r>
      <w:r w:rsidR="009D2CEA">
        <w:t xml:space="preserve"> </w:t>
      </w:r>
      <w:r w:rsidRPr="00E6705E">
        <w:t>versus</w:t>
      </w:r>
      <w:r w:rsidR="009D2CEA">
        <w:t xml:space="preserve"> </w:t>
      </w:r>
      <w:r w:rsidRPr="00E6705E">
        <w:t>national.</w:t>
      </w:r>
      <w:r w:rsidR="009D2CEA">
        <w:t xml:space="preserve"> </w:t>
      </w:r>
      <w:r w:rsidRPr="00E6705E">
        <w:t>I</w:t>
      </w:r>
      <w:r w:rsidR="009D2CEA">
        <w:t xml:space="preserve"> </w:t>
      </w:r>
      <w:r w:rsidRPr="00E6705E">
        <w:t>know</w:t>
      </w:r>
      <w:r w:rsidR="009D2CEA">
        <w:t xml:space="preserve"> </w:t>
      </w:r>
      <w:r>
        <w:t>of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work</w:t>
      </w:r>
      <w:r w:rsidR="009D2CEA">
        <w:t xml:space="preserve"> </w:t>
      </w:r>
      <w:r w:rsidRPr="00E6705E">
        <w:t>you</w:t>
      </w:r>
      <w:r w:rsidR="009D2CEA">
        <w:t xml:space="preserve"> </w:t>
      </w:r>
      <w:r w:rsidRPr="00E6705E">
        <w:t>have</w:t>
      </w:r>
      <w:r w:rsidR="009D2CEA">
        <w:t xml:space="preserve"> </w:t>
      </w:r>
      <w:r w:rsidRPr="00E6705E">
        <w:t>been</w:t>
      </w:r>
      <w:r w:rsidR="009D2CEA">
        <w:t xml:space="preserve"> </w:t>
      </w:r>
      <w:r w:rsidRPr="00E6705E">
        <w:t>doing</w:t>
      </w:r>
      <w:r w:rsidR="009D2CEA">
        <w:t xml:space="preserve"> </w:t>
      </w:r>
      <w:r>
        <w:t>to</w:t>
      </w:r>
      <w:r w:rsidR="009D2CEA">
        <w:t xml:space="preserve"> </w:t>
      </w:r>
      <w:r>
        <w:t>ask</w:t>
      </w:r>
      <w:r w:rsidRPr="00E6705E">
        <w:t>,</w:t>
      </w:r>
      <w:r w:rsidR="009D2CEA">
        <w:t xml:space="preserve"> </w:t>
      </w:r>
      <w:r w:rsidRPr="00E6705E">
        <w:t>“What</w:t>
      </w:r>
      <w:r w:rsidR="009D2CEA">
        <w:t xml:space="preserve"> </w:t>
      </w:r>
      <w:r w:rsidRPr="00E6705E">
        <w:t>is</w:t>
      </w:r>
      <w:r w:rsidR="009D2CEA">
        <w:t xml:space="preserve"> </w:t>
      </w:r>
      <w:r w:rsidRPr="00E6705E">
        <w:t>a</w:t>
      </w:r>
      <w:r w:rsidR="009D2CEA">
        <w:t xml:space="preserve"> </w:t>
      </w:r>
      <w:r w:rsidRPr="00E6705E">
        <w:t>good</w:t>
      </w:r>
      <w:r w:rsidR="009D2CEA">
        <w:t xml:space="preserve"> </w:t>
      </w:r>
      <w:r w:rsidRPr="00E6705E">
        <w:t>food</w:t>
      </w:r>
      <w:r w:rsidR="009D2CEA">
        <w:t xml:space="preserve"> </w:t>
      </w:r>
      <w:r w:rsidRPr="00E6705E">
        <w:t>system?”</w:t>
      </w:r>
      <w:r w:rsidR="009D2CEA">
        <w:t xml:space="preserve"> </w:t>
      </w:r>
      <w:r w:rsidRPr="00E6705E">
        <w:t>Do</w:t>
      </w:r>
      <w:r w:rsidR="009D2CEA">
        <w:t xml:space="preserve"> </w:t>
      </w:r>
      <w:r w:rsidRPr="00E6705E">
        <w:t>we</w:t>
      </w:r>
      <w:r w:rsidR="009D2CEA">
        <w:t xml:space="preserve"> </w:t>
      </w:r>
      <w:r w:rsidRPr="00E6705E">
        <w:t>have</w:t>
      </w:r>
      <w:r w:rsidR="009D2CEA">
        <w:t xml:space="preserve"> </w:t>
      </w:r>
      <w:r w:rsidRPr="00E6705E">
        <w:t>that?</w:t>
      </w:r>
      <w:r w:rsidR="009D2CEA">
        <w:t xml:space="preserve"> </w:t>
      </w:r>
      <w:r w:rsidRPr="00E6705E">
        <w:t>How</w:t>
      </w:r>
      <w:r w:rsidR="009D2CEA">
        <w:t xml:space="preserve"> </w:t>
      </w:r>
      <w:r w:rsidRPr="00E6705E">
        <w:t>can</w:t>
      </w:r>
      <w:r w:rsidR="009D2CEA">
        <w:t xml:space="preserve"> </w:t>
      </w:r>
      <w:r w:rsidRPr="00E6705E">
        <w:t>we</w:t>
      </w:r>
      <w:r w:rsidR="009D2CEA">
        <w:t xml:space="preserve"> </w:t>
      </w:r>
      <w:r w:rsidRPr="00E6705E">
        <w:t>improve</w:t>
      </w:r>
      <w:r w:rsidR="009D2CEA">
        <w:t xml:space="preserve"> </w:t>
      </w:r>
      <w:r w:rsidRPr="00E6705E">
        <w:t>it?</w:t>
      </w:r>
      <w:r w:rsidR="009D2CEA">
        <w:t xml:space="preserve"> </w:t>
      </w:r>
      <w:r w:rsidRPr="00E6705E">
        <w:t>How</w:t>
      </w:r>
      <w:r w:rsidR="009D2CEA">
        <w:t xml:space="preserve"> </w:t>
      </w:r>
      <w:r w:rsidRPr="00E6705E">
        <w:t>can</w:t>
      </w:r>
      <w:r w:rsidR="009D2CEA">
        <w:t xml:space="preserve"> </w:t>
      </w:r>
      <w:r w:rsidRPr="00E6705E">
        <w:t>we</w:t>
      </w:r>
      <w:r w:rsidR="009D2CEA">
        <w:t xml:space="preserve"> </w:t>
      </w:r>
      <w:r w:rsidRPr="00E6705E">
        <w:t>prepare</w:t>
      </w:r>
      <w:r w:rsidR="009D2CEA">
        <w:t xml:space="preserve"> </w:t>
      </w:r>
      <w:r w:rsidRPr="00E6705E">
        <w:t>it</w:t>
      </w:r>
      <w:r w:rsidR="009D2CEA">
        <w:t xml:space="preserve"> </w:t>
      </w:r>
      <w:r w:rsidRPr="00E6705E">
        <w:t>for</w:t>
      </w:r>
      <w:r w:rsidR="009D2CEA">
        <w:t xml:space="preserve"> </w:t>
      </w:r>
      <w:r w:rsidRPr="00E6705E">
        <w:t>perhaps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future</w:t>
      </w:r>
      <w:r w:rsidR="009D2CEA">
        <w:t xml:space="preserve"> </w:t>
      </w:r>
      <w:r w:rsidRPr="00E6705E">
        <w:t>challenges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our</w:t>
      </w:r>
      <w:r w:rsidR="009D2CEA">
        <w:t xml:space="preserve"> </w:t>
      </w:r>
      <w:r w:rsidRPr="00E6705E">
        <w:t>food</w:t>
      </w:r>
      <w:r w:rsidR="009D2CEA">
        <w:t xml:space="preserve"> </w:t>
      </w:r>
      <w:r w:rsidRPr="00E6705E">
        <w:t>system</w:t>
      </w:r>
      <w:r w:rsidR="009D2CEA">
        <w:t xml:space="preserve"> </w:t>
      </w:r>
      <w:r w:rsidRPr="00E6705E">
        <w:t>that</w:t>
      </w:r>
      <w:r w:rsidR="009D2CEA">
        <w:t xml:space="preserve"> </w:t>
      </w:r>
      <w:r w:rsidRPr="00E6705E">
        <w:t>Covid</w:t>
      </w:r>
      <w:r w:rsidR="009D2CEA">
        <w:t xml:space="preserve"> </w:t>
      </w:r>
      <w:r w:rsidRPr="00E6705E">
        <w:t>may</w:t>
      </w:r>
      <w:r w:rsidR="009D2CEA">
        <w:t xml:space="preserve"> </w:t>
      </w:r>
      <w:r w:rsidRPr="00E6705E">
        <w:t>be</w:t>
      </w:r>
      <w:r w:rsidR="009D2CEA">
        <w:t xml:space="preserve"> </w:t>
      </w:r>
      <w:r w:rsidRPr="00E6705E">
        <w:t>a</w:t>
      </w:r>
      <w:r w:rsidR="009D2CEA">
        <w:t xml:space="preserve"> </w:t>
      </w:r>
      <w:r w:rsidRPr="00E6705E">
        <w:t>precursor</w:t>
      </w:r>
      <w:r w:rsidR="009D2CEA">
        <w:t xml:space="preserve"> </w:t>
      </w:r>
      <w:r w:rsidRPr="00E6705E">
        <w:t>of?</w:t>
      </w:r>
    </w:p>
    <w:p w:rsidR="00A11AE1" w:rsidRPr="00E6705E" w:rsidP="00A11AE1">
      <w:pPr>
        <w:pStyle w:val="Answer"/>
      </w:pPr>
      <w:sdt>
        <w:sdtPr>
          <w:alias w:val="Witness"/>
          <w:id w:val="147249852"/>
          <w:placeholder>
            <w:docPart w:val="3DA31B2D719249FD8AD1669663B4EDF7"/>
          </w:placeholder>
          <w:richText/>
        </w:sdtPr>
        <w:sdtContent>
          <w:r w:rsidRPr="004C0BA3">
            <w:rPr>
              <w:b/>
              <w:i/>
            </w:rPr>
            <w:t>Professor</w:t>
          </w:r>
          <w:r w:rsidR="009D2CEA">
            <w:rPr>
              <w:b/>
              <w:i/>
            </w:rPr>
            <w:t xml:space="preserve"> </w:t>
          </w:r>
          <w:r w:rsidRPr="004C0BA3">
            <w:rPr>
              <w:b/>
              <w:i/>
            </w:rPr>
            <w:t>Lang:</w:t>
          </w:r>
          <w:r w:rsidR="009D2CEA">
            <w:rPr>
              <w:b/>
            </w:rPr>
            <w:t xml:space="preserve"> </w:t>
          </w:r>
        </w:sdtContent>
      </w:sdt>
      <w:r w:rsidRPr="00E6705E">
        <w:t>You</w:t>
      </w:r>
      <w:r w:rsidR="009D2CEA">
        <w:t xml:space="preserve"> </w:t>
      </w:r>
      <w:r w:rsidRPr="00E6705E">
        <w:t>are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politicians,</w:t>
      </w:r>
      <w:r w:rsidR="009D2CEA">
        <w:t xml:space="preserve"> </w:t>
      </w:r>
      <w:r w:rsidRPr="00E6705E">
        <w:t>not</w:t>
      </w:r>
      <w:r w:rsidR="009D2CEA">
        <w:t xml:space="preserve"> </w:t>
      </w:r>
      <w:r w:rsidRPr="00E6705E">
        <w:t>me,</w:t>
      </w:r>
      <w:r w:rsidR="009D2CEA">
        <w:t xml:space="preserve"> </w:t>
      </w:r>
      <w:r w:rsidRPr="00E6705E">
        <w:t>but</w:t>
      </w:r>
      <w:r w:rsidR="009D2CEA">
        <w:t xml:space="preserve"> </w:t>
      </w:r>
      <w:r w:rsidRPr="00E6705E">
        <w:t>this</w:t>
      </w:r>
      <w:r w:rsidR="009D2CEA">
        <w:t xml:space="preserve"> </w:t>
      </w:r>
      <w:r w:rsidRPr="00E6705E">
        <w:t>is</w:t>
      </w:r>
      <w:r w:rsidR="009D2CEA">
        <w:t xml:space="preserve"> </w:t>
      </w:r>
      <w:r w:rsidRPr="00E6705E">
        <w:t>a</w:t>
      </w:r>
      <w:r w:rsidR="009D2CEA">
        <w:t xml:space="preserve"> </w:t>
      </w:r>
      <w:r w:rsidRPr="00E6705E">
        <w:t>highly</w:t>
      </w:r>
      <w:r w:rsidR="009D2CEA">
        <w:t xml:space="preserve"> </w:t>
      </w:r>
      <w:r w:rsidRPr="00E6705E">
        <w:t>political</w:t>
      </w:r>
      <w:r w:rsidR="009D2CEA">
        <w:t xml:space="preserve"> </w:t>
      </w:r>
      <w:r w:rsidRPr="00E6705E">
        <w:t>issue</w:t>
      </w:r>
      <w:r w:rsidR="009D2CEA">
        <w:t xml:space="preserve"> </w:t>
      </w:r>
      <w:r w:rsidRPr="00E6705E">
        <w:t>about</w:t>
      </w:r>
      <w:r w:rsidR="009D2CEA">
        <w:t xml:space="preserve"> </w:t>
      </w:r>
      <w:r w:rsidRPr="00E6705E">
        <w:t>whether</w:t>
      </w:r>
      <w:r w:rsidR="009D2CEA">
        <w:t xml:space="preserve"> </w:t>
      </w:r>
      <w:r w:rsidRPr="00E6705E">
        <w:t>Britain</w:t>
      </w:r>
      <w:r w:rsidR="009D2CEA">
        <w:t xml:space="preserve"> </w:t>
      </w:r>
      <w:r w:rsidRPr="00E6705E">
        <w:t>is</w:t>
      </w:r>
      <w:r w:rsidR="009D2CEA">
        <w:t xml:space="preserve"> </w:t>
      </w:r>
      <w:r w:rsidRPr="00E6705E">
        <w:t>right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have</w:t>
      </w:r>
      <w:r w:rsidR="009D2CEA">
        <w:t xml:space="preserve"> </w:t>
      </w:r>
      <w:r w:rsidRPr="00E6705E">
        <w:t>such</w:t>
      </w:r>
      <w:r w:rsidR="009D2CEA">
        <w:t xml:space="preserve"> </w:t>
      </w:r>
      <w:r w:rsidRPr="00E6705E">
        <w:t>a</w:t>
      </w:r>
      <w:r w:rsidR="009D2CEA">
        <w:t xml:space="preserve"> </w:t>
      </w:r>
      <w:r w:rsidRPr="00E6705E">
        <w:t>concentrated</w:t>
      </w:r>
      <w:r w:rsidR="009D2CEA">
        <w:t xml:space="preserve"> </w:t>
      </w:r>
      <w:r w:rsidRPr="00E6705E">
        <w:t>food</w:t>
      </w:r>
      <w:r w:rsidR="009D2CEA">
        <w:t xml:space="preserve"> </w:t>
      </w:r>
      <w:r w:rsidRPr="00E6705E">
        <w:t>system.</w:t>
      </w:r>
      <w:r w:rsidR="009D2CEA">
        <w:t xml:space="preserve"> </w:t>
      </w:r>
      <w:r>
        <w:t>In</w:t>
      </w:r>
      <w:r w:rsidR="009D2CEA">
        <w:t xml:space="preserve"> </w:t>
      </w:r>
      <w:r w:rsidRPr="00E6705E">
        <w:t>my</w:t>
      </w:r>
      <w:r w:rsidR="009D2CEA">
        <w:t xml:space="preserve"> </w:t>
      </w:r>
      <w:r w:rsidRPr="00E6705E">
        <w:t>own</w:t>
      </w:r>
      <w:r w:rsidR="009D2CEA">
        <w:t xml:space="preserve"> </w:t>
      </w:r>
      <w:r w:rsidRPr="00E6705E">
        <w:t>view,</w:t>
      </w:r>
      <w:r w:rsidR="009D2CEA">
        <w:t xml:space="preserve"> </w:t>
      </w:r>
      <w:r w:rsidRPr="00E6705E">
        <w:t>both</w:t>
      </w:r>
      <w:r w:rsidR="009D2CEA">
        <w:t xml:space="preserve"> </w:t>
      </w:r>
      <w:r w:rsidRPr="00E6705E">
        <w:t>economically</w:t>
      </w:r>
      <w:r w:rsidR="009D2CEA">
        <w:t xml:space="preserve"> </w:t>
      </w:r>
      <w:r w:rsidRPr="00E6705E">
        <w:t>and</w:t>
      </w:r>
      <w:r w:rsidR="009D2CEA">
        <w:t xml:space="preserve"> </w:t>
      </w:r>
      <w:r w:rsidRPr="00E6705E">
        <w:t>in</w:t>
      </w:r>
      <w:r w:rsidR="009D2CEA">
        <w:t xml:space="preserve"> </w:t>
      </w:r>
      <w:r w:rsidRPr="00E6705E">
        <w:t>terms</w:t>
      </w:r>
      <w:r w:rsidR="009D2CEA">
        <w:t xml:space="preserve"> </w:t>
      </w:r>
      <w:r w:rsidRPr="00E6705E">
        <w:t>of</w:t>
      </w:r>
      <w:r w:rsidR="009D2CEA">
        <w:t xml:space="preserve"> </w:t>
      </w:r>
      <w:r w:rsidRPr="00E6705E">
        <w:t>social</w:t>
      </w:r>
      <w:r w:rsidR="009D2CEA">
        <w:t xml:space="preserve"> </w:t>
      </w:r>
      <w:r w:rsidRPr="00E6705E">
        <w:t>policy—the</w:t>
      </w:r>
      <w:r w:rsidR="009D2CEA">
        <w:t xml:space="preserve"> </w:t>
      </w:r>
      <w:r w:rsidRPr="00E6705E">
        <w:t>sorts</w:t>
      </w:r>
      <w:r w:rsidR="009D2CEA">
        <w:t xml:space="preserve"> </w:t>
      </w:r>
      <w:r w:rsidRPr="00E6705E">
        <w:t>of</w:t>
      </w:r>
      <w:r w:rsidR="009D2CEA">
        <w:t xml:space="preserve"> </w:t>
      </w:r>
      <w:r w:rsidRPr="00E6705E">
        <w:t>things</w:t>
      </w:r>
      <w:r w:rsidR="009D2CEA">
        <w:t xml:space="preserve"> </w:t>
      </w:r>
      <w:r w:rsidRPr="00E6705E">
        <w:t>that</w:t>
      </w:r>
      <w:r w:rsidR="009D2CEA">
        <w:t xml:space="preserve"> </w:t>
      </w:r>
      <w:r w:rsidRPr="00E6705E">
        <w:t>Anna</w:t>
      </w:r>
      <w:r w:rsidR="009D2CEA">
        <w:t xml:space="preserve"> </w:t>
      </w:r>
      <w:r w:rsidRPr="00E6705E">
        <w:t>and</w:t>
      </w:r>
      <w:r w:rsidR="009D2CEA">
        <w:t xml:space="preserve"> </w:t>
      </w:r>
      <w:r w:rsidRPr="00E6705E">
        <w:t>I</w:t>
      </w:r>
      <w:r w:rsidR="009D2CEA">
        <w:t xml:space="preserve"> </w:t>
      </w:r>
      <w:r w:rsidRPr="00E6705E">
        <w:t>are</w:t>
      </w:r>
      <w:r w:rsidR="009D2CEA">
        <w:t xml:space="preserve"> </w:t>
      </w:r>
      <w:r w:rsidRPr="00E6705E">
        <w:t>concerned</w:t>
      </w:r>
      <w:r w:rsidR="009D2CEA">
        <w:t xml:space="preserve"> </w:t>
      </w:r>
      <w:r w:rsidRPr="00E6705E">
        <w:t>about—it</w:t>
      </w:r>
      <w:r w:rsidR="009D2CEA">
        <w:t xml:space="preserve"> </w:t>
      </w:r>
      <w:r w:rsidRPr="00E6705E">
        <w:t>is</w:t>
      </w:r>
      <w:r w:rsidR="009D2CEA">
        <w:t xml:space="preserve"> </w:t>
      </w:r>
      <w:r w:rsidRPr="00E6705E">
        <w:t>not.</w:t>
      </w:r>
      <w:r w:rsidR="009D2CEA">
        <w:t xml:space="preserve"> </w:t>
      </w:r>
      <w:r w:rsidRPr="00E6705E">
        <w:t>We</w:t>
      </w:r>
      <w:r w:rsidR="009D2CEA">
        <w:t xml:space="preserve"> </w:t>
      </w:r>
      <w:r w:rsidRPr="00E6705E">
        <w:t>have</w:t>
      </w:r>
      <w:r w:rsidR="009D2CEA">
        <w:t xml:space="preserve"> </w:t>
      </w:r>
      <w:r w:rsidRPr="00E6705E">
        <w:t>a</w:t>
      </w:r>
      <w:r w:rsidR="009D2CEA">
        <w:t xml:space="preserve"> </w:t>
      </w:r>
      <w:r w:rsidRPr="00E6705E">
        <w:t>highly</w:t>
      </w:r>
      <w:r w:rsidR="009D2CEA">
        <w:t xml:space="preserve"> </w:t>
      </w:r>
      <w:r w:rsidRPr="00E6705E">
        <w:t>centralised</w:t>
      </w:r>
      <w:r w:rsidR="009D2CEA">
        <w:t xml:space="preserve"> </w:t>
      </w:r>
      <w:r w:rsidRPr="00E6705E">
        <w:t>system.</w:t>
      </w:r>
      <w:r w:rsidR="009D2CEA">
        <w:t xml:space="preserve"> </w:t>
      </w:r>
      <w:r w:rsidRPr="00E6705E">
        <w:t>That</w:t>
      </w:r>
      <w:r w:rsidR="009D2CEA">
        <w:t xml:space="preserve"> </w:t>
      </w:r>
      <w:r w:rsidRPr="00E6705E">
        <w:t>meant</w:t>
      </w:r>
      <w:r w:rsidR="009D2CEA">
        <w:t xml:space="preserve"> </w:t>
      </w:r>
      <w:r w:rsidRPr="00E6705E">
        <w:t>that</w:t>
      </w:r>
      <w:r w:rsidR="009D2CEA">
        <w:t xml:space="preserve"> </w:t>
      </w:r>
      <w:r w:rsidRPr="00E6705E">
        <w:t>Defra</w:t>
      </w:r>
      <w:r w:rsidR="009D2CEA">
        <w:t xml:space="preserve"> </w:t>
      </w:r>
      <w:r w:rsidRPr="00E6705E">
        <w:t>could</w:t>
      </w:r>
      <w:r w:rsidR="009D2CEA">
        <w:t xml:space="preserve"> </w:t>
      </w:r>
      <w:r w:rsidRPr="00E6705E">
        <w:t>do</w:t>
      </w:r>
      <w:r w:rsidR="009D2CEA">
        <w:t xml:space="preserve"> </w:t>
      </w:r>
      <w:r w:rsidRPr="00E6705E">
        <w:t>emergency</w:t>
      </w:r>
      <w:r w:rsidR="009D2CEA">
        <w:t xml:space="preserve"> </w:t>
      </w:r>
      <w:r w:rsidRPr="00E6705E">
        <w:t>planning</w:t>
      </w:r>
      <w:r w:rsidR="009D2CEA">
        <w:t xml:space="preserve"> </w:t>
      </w:r>
      <w:r w:rsidRPr="00E6705E">
        <w:t>when</w:t>
      </w:r>
      <w:r w:rsidR="009D2CEA">
        <w:t xml:space="preserve"> </w:t>
      </w:r>
      <w:r w:rsidRPr="00E6705E">
        <w:t>it</w:t>
      </w:r>
      <w:r w:rsidR="009D2CEA">
        <w:t xml:space="preserve"> </w:t>
      </w:r>
      <w:r w:rsidRPr="00E6705E">
        <w:t>decided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get</w:t>
      </w:r>
      <w:r w:rsidR="009D2CEA">
        <w:t xml:space="preserve"> </w:t>
      </w:r>
      <w:r w:rsidRPr="00E6705E">
        <w:t>going</w:t>
      </w:r>
      <w:r w:rsidR="009D2CEA">
        <w:t xml:space="preserve"> </w:t>
      </w:r>
      <w:r w:rsidRPr="00E6705E">
        <w:t>on</w:t>
      </w:r>
      <w:r w:rsidR="009D2CEA">
        <w:t xml:space="preserve"> </w:t>
      </w:r>
      <w:r w:rsidRPr="00E6705E">
        <w:t>it</w:t>
      </w:r>
      <w:r w:rsidR="009D2CEA">
        <w:t xml:space="preserve"> </w:t>
      </w:r>
      <w:r w:rsidRPr="00E6705E">
        <w:t>by</w:t>
      </w:r>
      <w:r w:rsidR="009D2CEA">
        <w:t xml:space="preserve"> </w:t>
      </w:r>
      <w:r w:rsidRPr="00E6705E">
        <w:t>dealing</w:t>
      </w:r>
      <w:r w:rsidR="009D2CEA">
        <w:t xml:space="preserve"> </w:t>
      </w:r>
      <w:r w:rsidRPr="00E6705E">
        <w:t>with</w:t>
      </w:r>
      <w:r w:rsidR="009D2CEA">
        <w:t xml:space="preserve"> </w:t>
      </w:r>
      <w:r w:rsidRPr="00E6705E">
        <w:t>nine</w:t>
      </w:r>
      <w:r w:rsidR="009D2CEA">
        <w:t xml:space="preserve"> </w:t>
      </w:r>
      <w:r w:rsidRPr="00E6705E">
        <w:t>retailers.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problem</w:t>
      </w:r>
      <w:r w:rsidR="009D2CEA">
        <w:t xml:space="preserve"> </w:t>
      </w:r>
      <w:r w:rsidRPr="00E6705E">
        <w:t>is</w:t>
      </w:r>
      <w:r w:rsidR="009D2CEA">
        <w:t xml:space="preserve"> </w:t>
      </w:r>
      <w:r w:rsidRPr="00E6705E">
        <w:t>that</w:t>
      </w:r>
      <w:r w:rsidR="009D2CEA">
        <w:t xml:space="preserve"> </w:t>
      </w:r>
      <w:r w:rsidRPr="00E6705E">
        <w:t>it</w:t>
      </w:r>
      <w:r w:rsidR="009D2CEA">
        <w:t xml:space="preserve"> </w:t>
      </w:r>
      <w:r w:rsidRPr="00E6705E">
        <w:t>destroyed</w:t>
      </w:r>
      <w:r w:rsidR="009D2CEA">
        <w:t xml:space="preserve"> </w:t>
      </w:r>
      <w:r w:rsidRPr="00E6705E">
        <w:t>1.8</w:t>
      </w:r>
      <w:r w:rsidR="009D2CEA">
        <w:t xml:space="preserve"> </w:t>
      </w:r>
      <w:r w:rsidRPr="00E6705E">
        <w:t>million</w:t>
      </w:r>
      <w:r w:rsidR="009D2CEA">
        <w:t xml:space="preserve"> </w:t>
      </w:r>
      <w:r>
        <w:t>people’s</w:t>
      </w:r>
      <w:r w:rsidR="009D2CEA">
        <w:t xml:space="preserve"> </w:t>
      </w:r>
      <w:r>
        <w:t>jobs</w:t>
      </w:r>
      <w:r w:rsidR="009D2CEA">
        <w:t xml:space="preserve"> </w:t>
      </w:r>
      <w:r w:rsidRPr="00E6705E">
        <w:t>in</w:t>
      </w:r>
      <w:r w:rsidR="009D2CEA">
        <w:t xml:space="preserve"> </w:t>
      </w:r>
      <w:r w:rsidRPr="00E6705E">
        <w:t>food</w:t>
      </w:r>
      <w:r w:rsidR="009D2CEA">
        <w:t xml:space="preserve"> </w:t>
      </w:r>
      <w:r w:rsidRPr="00E6705E">
        <w:t>services,</w:t>
      </w:r>
      <w:r w:rsidR="009D2CEA">
        <w:t xml:space="preserve"> </w:t>
      </w:r>
      <w:r>
        <w:t>as</w:t>
      </w:r>
      <w:r w:rsidR="009D2CEA">
        <w:t xml:space="preserve"> </w:t>
      </w:r>
      <w:r w:rsidRPr="00E6705E">
        <w:t>we</w:t>
      </w:r>
      <w:r w:rsidR="009D2CEA">
        <w:t xml:space="preserve"> </w:t>
      </w:r>
      <w:r w:rsidRPr="00E6705E">
        <w:t>have</w:t>
      </w:r>
      <w:r w:rsidR="009D2CEA">
        <w:t xml:space="preserve"> </w:t>
      </w:r>
      <w:r w:rsidRPr="00E6705E">
        <w:t>just</w:t>
      </w:r>
      <w:r w:rsidR="009D2CEA">
        <w:t xml:space="preserve"> </w:t>
      </w:r>
      <w:r w:rsidRPr="00E6705E">
        <w:t>been</w:t>
      </w:r>
      <w:r w:rsidR="009D2CEA">
        <w:t xml:space="preserve"> </w:t>
      </w:r>
      <w:r w:rsidRPr="00E6705E">
        <w:t>hearing,</w:t>
      </w:r>
      <w:r w:rsidR="009D2CEA">
        <w:t xml:space="preserve"> </w:t>
      </w:r>
      <w:r w:rsidRPr="00E6705E">
        <w:t>which</w:t>
      </w:r>
      <w:r w:rsidR="009D2CEA">
        <w:t xml:space="preserve"> </w:t>
      </w:r>
      <w:r w:rsidRPr="00E6705E">
        <w:t>became</w:t>
      </w:r>
      <w:r w:rsidR="009D2CEA">
        <w:t xml:space="preserve"> </w:t>
      </w:r>
      <w:r w:rsidRPr="00E6705E">
        <w:t>a</w:t>
      </w:r>
      <w:r w:rsidR="009D2CEA">
        <w:t xml:space="preserve"> </w:t>
      </w:r>
      <w:r w:rsidRPr="00E6705E">
        <w:t>knock-on</w:t>
      </w:r>
      <w:r w:rsidR="009D2CEA">
        <w:t xml:space="preserve"> </w:t>
      </w:r>
      <w:r w:rsidRPr="00E6705E">
        <w:t>that</w:t>
      </w:r>
      <w:r w:rsidR="009D2CEA">
        <w:t xml:space="preserve"> </w:t>
      </w:r>
      <w:r w:rsidRPr="00E6705E">
        <w:t>disrupted</w:t>
      </w:r>
      <w:r w:rsidR="009D2CEA">
        <w:t xml:space="preserve"> </w:t>
      </w:r>
      <w:r w:rsidRPr="00E6705E">
        <w:t>but</w:t>
      </w:r>
      <w:r w:rsidR="009D2CEA">
        <w:t xml:space="preserve"> </w:t>
      </w:r>
      <w:r w:rsidRPr="00E6705E">
        <w:t>then</w:t>
      </w:r>
      <w:r w:rsidR="009D2CEA">
        <w:t xml:space="preserve"> </w:t>
      </w:r>
      <w:r w:rsidRPr="00E6705E">
        <w:t>ultimately</w:t>
      </w:r>
      <w:r w:rsidR="009D2CEA">
        <w:t xml:space="preserve"> </w:t>
      </w:r>
      <w:r w:rsidRPr="00E6705E">
        <w:t>profited</w:t>
      </w:r>
      <w:r w:rsidR="009D2CEA">
        <w:t xml:space="preserve"> </w:t>
      </w:r>
      <w:r w:rsidRPr="00E6705E">
        <w:t>those</w:t>
      </w:r>
      <w:r w:rsidR="009D2CEA">
        <w:t xml:space="preserve"> </w:t>
      </w:r>
      <w:r w:rsidRPr="00E6705E">
        <w:t>retailers.</w:t>
      </w:r>
      <w:r w:rsidR="009D2CEA">
        <w:t xml:space="preserve"> </w:t>
      </w:r>
      <w:r w:rsidRPr="00E6705E">
        <w:t>That</w:t>
      </w:r>
      <w:r w:rsidR="009D2CEA">
        <w:t xml:space="preserve"> </w:t>
      </w:r>
      <w:r w:rsidRPr="00E6705E">
        <w:t>is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political</w:t>
      </w:r>
      <w:r w:rsidR="009D2CEA">
        <w:t xml:space="preserve"> </w:t>
      </w:r>
      <w:r w:rsidRPr="00E6705E">
        <w:t>economy</w:t>
      </w:r>
      <w:r w:rsidR="009D2CEA">
        <w:t xml:space="preserve"> </w:t>
      </w:r>
      <w:r w:rsidRPr="00E6705E">
        <w:t>element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your</w:t>
      </w:r>
      <w:r w:rsidR="009D2CEA">
        <w:t xml:space="preserve"> </w:t>
      </w:r>
      <w:r w:rsidRPr="00E6705E">
        <w:t>question.</w:t>
      </w:r>
      <w:r w:rsidR="009D2CEA">
        <w:t xml:space="preserve"> </w:t>
      </w:r>
    </w:p>
    <w:p w:rsidR="001C542B" w:rsidP="00A11AE1">
      <w:pPr>
        <w:pStyle w:val="Answer"/>
      </w:pPr>
      <w:r w:rsidRPr="00E6705E">
        <w:t>I</w:t>
      </w:r>
      <w:r w:rsidR="009D2CEA">
        <w:t xml:space="preserve"> </w:t>
      </w:r>
      <w:r w:rsidRPr="00E6705E">
        <w:t>would</w:t>
      </w:r>
      <w:r w:rsidR="009D2CEA">
        <w:t xml:space="preserve"> </w:t>
      </w:r>
      <w:r w:rsidRPr="00E6705E">
        <w:t>like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echo</w:t>
      </w:r>
      <w:r w:rsidR="009D2CEA">
        <w:t xml:space="preserve"> </w:t>
      </w:r>
      <w:r>
        <w:t>that</w:t>
      </w:r>
      <w:r w:rsidR="009D2CEA">
        <w:t xml:space="preserve"> </w:t>
      </w:r>
      <w:r w:rsidRPr="00E6705E">
        <w:t>in</w:t>
      </w:r>
      <w:r w:rsidR="009D2CEA">
        <w:t xml:space="preserve"> </w:t>
      </w:r>
      <w:r w:rsidRPr="00E6705E">
        <w:t>a</w:t>
      </w:r>
      <w:r w:rsidR="009D2CEA">
        <w:t xml:space="preserve"> </w:t>
      </w:r>
      <w:r w:rsidRPr="00E6705E">
        <w:t>different</w:t>
      </w:r>
      <w:r w:rsidR="009D2CEA">
        <w:t xml:space="preserve"> </w:t>
      </w:r>
      <w:r w:rsidRPr="00E6705E">
        <w:t>way</w:t>
      </w:r>
      <w:r>
        <w:t>.</w:t>
      </w:r>
      <w:r w:rsidR="009D2CEA">
        <w:t xml:space="preserve"> </w:t>
      </w:r>
      <w:r w:rsidRPr="00E6705E">
        <w:t>I</w:t>
      </w:r>
      <w:r w:rsidR="009D2CEA">
        <w:t xml:space="preserve"> </w:t>
      </w:r>
      <w:r w:rsidRPr="00E6705E">
        <w:t>have</w:t>
      </w:r>
      <w:r w:rsidR="009D2CEA">
        <w:t xml:space="preserve"> </w:t>
      </w:r>
      <w:r w:rsidRPr="00E6705E">
        <w:t>made</w:t>
      </w:r>
      <w:r w:rsidR="009D2CEA">
        <w:t xml:space="preserve"> </w:t>
      </w:r>
      <w:r w:rsidRPr="00E6705E">
        <w:t>available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clerks,</w:t>
      </w:r>
      <w:r w:rsidR="009D2CEA">
        <w:t xml:space="preserve"> </w:t>
      </w:r>
      <w:r w:rsidRPr="00E6705E">
        <w:t>Chair,</w:t>
      </w:r>
      <w:r w:rsidR="009D2CEA">
        <w:t xml:space="preserve"> </w:t>
      </w:r>
      <w:r w:rsidRPr="00E6705E">
        <w:t>a</w:t>
      </w:r>
      <w:r w:rsidR="009D2CEA">
        <w:t xml:space="preserve"> </w:t>
      </w:r>
      <w:r w:rsidRPr="00E6705E">
        <w:t>letter</w:t>
      </w:r>
      <w:r w:rsidR="009D2CEA">
        <w:t xml:space="preserve"> </w:t>
      </w:r>
      <w:r w:rsidRPr="00E6705E">
        <w:t>that</w:t>
      </w:r>
      <w:r w:rsidR="009D2CEA">
        <w:t xml:space="preserve"> </w:t>
      </w:r>
      <w:r w:rsidRPr="00E6705E">
        <w:t>colleagues</w:t>
      </w:r>
      <w:r w:rsidR="009D2CEA">
        <w:t xml:space="preserve"> </w:t>
      </w:r>
      <w:r w:rsidRPr="00E6705E">
        <w:t>and</w:t>
      </w:r>
      <w:r w:rsidR="009D2CEA">
        <w:t xml:space="preserve"> </w:t>
      </w:r>
      <w:r w:rsidRPr="00E6705E">
        <w:t>I</w:t>
      </w:r>
      <w:r w:rsidR="009D2CEA">
        <w:t xml:space="preserve"> </w:t>
      </w:r>
      <w:r w:rsidRPr="00E6705E">
        <w:t>wrote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Secretary</w:t>
      </w:r>
      <w:r w:rsidR="009D2CEA">
        <w:t xml:space="preserve"> </w:t>
      </w:r>
      <w:r w:rsidRPr="00E6705E">
        <w:t>of</w:t>
      </w:r>
      <w:r w:rsidR="009D2CEA">
        <w:t xml:space="preserve"> </w:t>
      </w:r>
      <w:r w:rsidRPr="00E6705E">
        <w:t>State</w:t>
      </w:r>
      <w:r w:rsidR="009D2CEA">
        <w:t xml:space="preserve"> </w:t>
      </w:r>
      <w:r w:rsidRPr="00E6705E">
        <w:t>at</w:t>
      </w:r>
      <w:r w:rsidR="009D2CEA">
        <w:t xml:space="preserve"> </w:t>
      </w:r>
      <w:r w:rsidRPr="00E6705E">
        <w:t>Defra</w:t>
      </w:r>
      <w:r w:rsidR="009D2CEA">
        <w:t xml:space="preserve"> </w:t>
      </w:r>
      <w:r w:rsidRPr="00E6705E">
        <w:t>and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chief</w:t>
      </w:r>
      <w:r w:rsidR="009D2CEA">
        <w:t xml:space="preserve"> </w:t>
      </w:r>
      <w:r w:rsidRPr="00E6705E">
        <w:t>executive</w:t>
      </w:r>
      <w:r w:rsidR="009D2CEA">
        <w:t xml:space="preserve"> </w:t>
      </w:r>
      <w:r w:rsidRPr="00E6705E">
        <w:t>of</w:t>
      </w:r>
      <w:r w:rsidR="009D2CEA">
        <w:t xml:space="preserve"> </w:t>
      </w:r>
      <w:r w:rsidRPr="00E6705E">
        <w:t>Public</w:t>
      </w:r>
      <w:r w:rsidR="009D2CEA">
        <w:t xml:space="preserve"> </w:t>
      </w:r>
      <w:r w:rsidRPr="00E6705E">
        <w:t>Health</w:t>
      </w:r>
      <w:r w:rsidR="009D2CEA">
        <w:t xml:space="preserve"> </w:t>
      </w:r>
      <w:r w:rsidRPr="00E6705E">
        <w:t>England,</w:t>
      </w:r>
      <w:r w:rsidR="009D2CEA">
        <w:t xml:space="preserve"> </w:t>
      </w:r>
      <w:r w:rsidRPr="00E6705E">
        <w:t>saying,</w:t>
      </w:r>
      <w:r w:rsidR="009D2CEA">
        <w:t xml:space="preserve"> </w:t>
      </w:r>
      <w:r w:rsidRPr="00E6705E">
        <w:t>“Could</w:t>
      </w:r>
      <w:r w:rsidR="009D2CEA">
        <w:t xml:space="preserve"> </w:t>
      </w:r>
      <w:r w:rsidRPr="00E6705E">
        <w:t>we</w:t>
      </w:r>
      <w:r w:rsidR="009D2CEA">
        <w:t xml:space="preserve"> </w:t>
      </w:r>
      <w:r w:rsidRPr="00E6705E">
        <w:t>please</w:t>
      </w:r>
      <w:r w:rsidR="009D2CEA">
        <w:t xml:space="preserve"> </w:t>
      </w:r>
      <w:r w:rsidRPr="00E6705E">
        <w:t>have</w:t>
      </w:r>
      <w:r w:rsidR="009D2CEA">
        <w:t xml:space="preserve"> </w:t>
      </w:r>
      <w:r w:rsidRPr="00E6705E">
        <w:t>a</w:t>
      </w:r>
      <w:r w:rsidR="009D2CEA">
        <w:t xml:space="preserve"> </w:t>
      </w:r>
      <w:r w:rsidRPr="00E6705E">
        <w:t>public</w:t>
      </w:r>
      <w:r w:rsidR="009D2CEA">
        <w:t xml:space="preserve"> </w:t>
      </w:r>
      <w:r w:rsidRPr="00E6705E">
        <w:t>health</w:t>
      </w:r>
      <w:r w:rsidR="009D2CEA">
        <w:t xml:space="preserve"> </w:t>
      </w:r>
      <w:r w:rsidRPr="00E6705E">
        <w:t>nutrition</w:t>
      </w:r>
      <w:r>
        <w:t>-</w:t>
      </w:r>
      <w:r w:rsidRPr="00E6705E">
        <w:t>focused</w:t>
      </w:r>
      <w:r w:rsidR="009D2CEA">
        <w:t xml:space="preserve"> </w:t>
      </w:r>
      <w:r w:rsidRPr="00E6705E">
        <w:t>supply</w:t>
      </w:r>
      <w:r w:rsidR="009D2CEA">
        <w:t xml:space="preserve"> </w:t>
      </w:r>
      <w:r w:rsidRPr="00E6705E">
        <w:t>template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give</w:t>
      </w:r>
      <w:r w:rsidR="009D2CEA">
        <w:t xml:space="preserve"> </w:t>
      </w:r>
      <w:r w:rsidRPr="00E6705E">
        <w:t>better</w:t>
      </w:r>
      <w:r w:rsidR="009D2CEA">
        <w:t xml:space="preserve"> </w:t>
      </w:r>
      <w:r w:rsidRPr="00E6705E">
        <w:t>sig</w:t>
      </w:r>
      <w:r>
        <w:t>nals</w:t>
      </w:r>
      <w:r w:rsidR="009D2CEA">
        <w:t xml:space="preserve"> </w:t>
      </w:r>
      <w:r>
        <w:t>to</w:t>
      </w:r>
      <w:r w:rsidR="009D2CEA">
        <w:t xml:space="preserve"> </w:t>
      </w:r>
      <w:r>
        <w:t>the</w:t>
      </w:r>
      <w:r w:rsidR="009D2CEA">
        <w:t xml:space="preserve"> </w:t>
      </w:r>
      <w:r>
        <w:t>British</w:t>
      </w:r>
      <w:r w:rsidR="009D2CEA">
        <w:t xml:space="preserve"> </w:t>
      </w:r>
      <w:r>
        <w:t>food</w:t>
      </w:r>
      <w:r w:rsidR="009D2CEA">
        <w:t xml:space="preserve"> </w:t>
      </w:r>
      <w:r>
        <w:t>system?</w:t>
      </w:r>
      <w:r w:rsidRPr="00E6705E">
        <w:t>”</w:t>
      </w:r>
      <w:r w:rsidR="009D2CEA">
        <w:t xml:space="preserve"> </w:t>
      </w:r>
      <w:r>
        <w:t>That</w:t>
      </w:r>
      <w:r w:rsidR="009D2CEA">
        <w:t xml:space="preserve"> </w:t>
      </w:r>
      <w:r>
        <w:t>picks</w:t>
      </w:r>
      <w:r w:rsidR="009D2CEA">
        <w:t xml:space="preserve"> </w:t>
      </w:r>
      <w:r>
        <w:t>up</w:t>
      </w:r>
      <w:r w:rsidR="009D2CEA">
        <w:t xml:space="preserve"> </w:t>
      </w:r>
      <w:r>
        <w:t>on</w:t>
      </w:r>
      <w:r w:rsidR="009D2CEA">
        <w:t xml:space="preserve"> </w:t>
      </w:r>
      <w:r w:rsidRPr="00E6705E">
        <w:t>your</w:t>
      </w:r>
      <w:r w:rsidR="009D2CEA">
        <w:t xml:space="preserve"> </w:t>
      </w:r>
      <w:r w:rsidRPr="00E6705E">
        <w:t>point.</w:t>
      </w:r>
      <w:r w:rsidR="009D2CEA">
        <w:t xml:space="preserve"> </w:t>
      </w:r>
      <w:r w:rsidRPr="00E6705E">
        <w:t>I</w:t>
      </w:r>
      <w:r w:rsidR="009D2CEA">
        <w:t xml:space="preserve"> </w:t>
      </w:r>
      <w:r w:rsidRPr="00E6705E">
        <w:t>would</w:t>
      </w:r>
      <w:r w:rsidR="009D2CEA">
        <w:t xml:space="preserve"> </w:t>
      </w:r>
      <w:r w:rsidRPr="00E6705E">
        <w:t>like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read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you</w:t>
      </w:r>
      <w:r w:rsidR="009D2CEA">
        <w:t xml:space="preserve"> </w:t>
      </w:r>
      <w:r w:rsidRPr="00E6705E">
        <w:t>two</w:t>
      </w:r>
      <w:r w:rsidR="009D2CEA">
        <w:t xml:space="preserve"> </w:t>
      </w:r>
      <w:r w:rsidRPr="00E6705E">
        <w:t>sentences</w:t>
      </w:r>
      <w:r w:rsidR="009D2CEA">
        <w:t xml:space="preserve"> </w:t>
      </w:r>
      <w:r w:rsidRPr="00E6705E">
        <w:t>from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replies.</w:t>
      </w:r>
      <w:r w:rsidR="009D2CEA">
        <w:t xml:space="preserve"> </w:t>
      </w:r>
      <w:r w:rsidRPr="00E6705E">
        <w:t>Defra’s</w:t>
      </w:r>
      <w:r w:rsidR="009D2CEA">
        <w:t xml:space="preserve"> </w:t>
      </w:r>
      <w:r w:rsidRPr="00E6705E">
        <w:t>reply,</w:t>
      </w:r>
      <w:r w:rsidR="009D2CEA">
        <w:t xml:space="preserve"> </w:t>
      </w:r>
      <w:r>
        <w:t>which</w:t>
      </w:r>
      <w:r w:rsidR="009D2CEA">
        <w:t xml:space="preserve"> </w:t>
      </w:r>
      <w:r w:rsidRPr="00E6705E">
        <w:t>came</w:t>
      </w:r>
      <w:r w:rsidR="009D2CEA">
        <w:t xml:space="preserve"> </w:t>
      </w:r>
      <w:r w:rsidRPr="00E6705E">
        <w:t>some</w:t>
      </w:r>
      <w:r w:rsidR="009D2CEA">
        <w:t xml:space="preserve"> </w:t>
      </w:r>
      <w:r w:rsidRPr="00E6705E">
        <w:t>weeks</w:t>
      </w:r>
      <w:r w:rsidR="009D2CEA">
        <w:t xml:space="preserve"> </w:t>
      </w:r>
      <w:r w:rsidRPr="00E6705E">
        <w:t>later,</w:t>
      </w:r>
      <w:r w:rsidR="009D2CEA">
        <w:t xml:space="preserve"> </w:t>
      </w:r>
      <w:r w:rsidRPr="00E6705E">
        <w:t>basically</w:t>
      </w:r>
      <w:r w:rsidR="009D2CEA">
        <w:t xml:space="preserve"> </w:t>
      </w:r>
      <w:r w:rsidRPr="00E6705E">
        <w:t>said,</w:t>
      </w:r>
      <w:r w:rsidR="009D2CEA">
        <w:t xml:space="preserve"> </w:t>
      </w:r>
      <w:r w:rsidRPr="00E6705E">
        <w:t>“Public</w:t>
      </w:r>
      <w:r w:rsidR="009D2CEA">
        <w:t xml:space="preserve"> </w:t>
      </w:r>
      <w:r w:rsidRPr="00E6705E">
        <w:t>Health</w:t>
      </w:r>
      <w:r w:rsidR="009D2CEA">
        <w:t xml:space="preserve"> </w:t>
      </w:r>
      <w:r w:rsidRPr="00E6705E">
        <w:t>England</w:t>
      </w:r>
      <w:r w:rsidR="009D2CEA">
        <w:t xml:space="preserve"> </w:t>
      </w:r>
      <w:r w:rsidRPr="00E6705E">
        <w:t>is</w:t>
      </w:r>
      <w:r w:rsidR="009D2CEA">
        <w:t xml:space="preserve"> </w:t>
      </w:r>
      <w:r w:rsidRPr="00E6705E">
        <w:t>responsible</w:t>
      </w:r>
      <w:r w:rsidR="009D2CEA">
        <w:t xml:space="preserve"> </w:t>
      </w:r>
      <w:r w:rsidRPr="00E6705E">
        <w:t>for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health</w:t>
      </w:r>
      <w:r w:rsidR="009D2CEA">
        <w:t xml:space="preserve"> </w:t>
      </w:r>
      <w:r w:rsidRPr="00E6705E">
        <w:t>of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public</w:t>
      </w:r>
      <w:r w:rsidR="009D2CEA">
        <w:t xml:space="preserve"> </w:t>
      </w:r>
      <w:r w:rsidRPr="00E6705E">
        <w:t>and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effect</w:t>
      </w:r>
      <w:r w:rsidR="009D2CEA">
        <w:t xml:space="preserve"> </w:t>
      </w:r>
      <w:r w:rsidRPr="00E6705E">
        <w:t>of</w:t>
      </w:r>
      <w:r w:rsidR="009D2CEA">
        <w:t xml:space="preserve"> </w:t>
      </w:r>
      <w:r w:rsidRPr="00E6705E">
        <w:t>nutrition”</w:t>
      </w:r>
      <w:r>
        <w:t>.</w:t>
      </w:r>
      <w:r w:rsidR="009D2CEA">
        <w:t xml:space="preserve"> </w:t>
      </w:r>
      <w:r w:rsidRPr="00E6705E">
        <w:t>When</w:t>
      </w:r>
      <w:r w:rsidR="009D2CEA">
        <w:t xml:space="preserve"> </w:t>
      </w:r>
      <w:r w:rsidRPr="00E6705E">
        <w:t>Public</w:t>
      </w:r>
      <w:r w:rsidR="009D2CEA">
        <w:t xml:space="preserve"> </w:t>
      </w:r>
      <w:r w:rsidRPr="00E6705E">
        <w:t>Health</w:t>
      </w:r>
      <w:r w:rsidR="009D2CEA">
        <w:t xml:space="preserve"> </w:t>
      </w:r>
      <w:r w:rsidRPr="00E6705E">
        <w:t>England</w:t>
      </w:r>
      <w:r w:rsidR="009D2CEA">
        <w:t xml:space="preserve"> </w:t>
      </w:r>
      <w:r w:rsidRPr="00E6705E">
        <w:t>replied</w:t>
      </w:r>
      <w:r w:rsidR="009D2CEA">
        <w:t xml:space="preserve"> </w:t>
      </w:r>
      <w:r w:rsidRPr="00E6705E">
        <w:t>it</w:t>
      </w:r>
      <w:r w:rsidR="009D2CEA">
        <w:t xml:space="preserve"> </w:t>
      </w:r>
      <w:r w:rsidRPr="00E6705E">
        <w:t>said,</w:t>
      </w:r>
      <w:r w:rsidR="009D2CEA">
        <w:t xml:space="preserve"> </w:t>
      </w:r>
      <w:r w:rsidRPr="00E6705E">
        <w:t>“This</w:t>
      </w:r>
      <w:r w:rsidR="009D2CEA">
        <w:t xml:space="preserve"> </w:t>
      </w:r>
      <w:r w:rsidRPr="00E6705E">
        <w:t>is</w:t>
      </w:r>
      <w:r w:rsidR="009D2CEA">
        <w:t xml:space="preserve"> </w:t>
      </w:r>
      <w:r w:rsidRPr="00E6705E">
        <w:t>a</w:t>
      </w:r>
      <w:r w:rsidR="009D2CEA">
        <w:t xml:space="preserve"> </w:t>
      </w:r>
      <w:r w:rsidRPr="00E6705E">
        <w:t>matter</w:t>
      </w:r>
      <w:r w:rsidR="009D2CEA">
        <w:t xml:space="preserve"> </w:t>
      </w:r>
      <w:r w:rsidRPr="00E6705E">
        <w:t>for</w:t>
      </w:r>
      <w:r w:rsidR="009D2CEA">
        <w:t xml:space="preserve"> </w:t>
      </w:r>
      <w:r w:rsidRPr="00E6705E">
        <w:t>Ministers</w:t>
      </w:r>
      <w:r w:rsidR="0011595A">
        <w:t>”.</w:t>
      </w:r>
      <w:r w:rsidR="009D2CEA">
        <w:t xml:space="preserve"> </w:t>
      </w:r>
    </w:p>
    <w:p w:rsidR="001C542B" w:rsidRPr="001C542B" w:rsidP="00A11AE1">
      <w:pPr>
        <w:pStyle w:val="Answer"/>
      </w:pPr>
      <w:r w:rsidRPr="00E6705E">
        <w:t>There,</w:t>
      </w:r>
      <w:r w:rsidR="009D2CEA">
        <w:t xml:space="preserve"> </w:t>
      </w:r>
      <w:r w:rsidRPr="00E6705E">
        <w:t>just</w:t>
      </w:r>
      <w:r w:rsidR="009D2CEA">
        <w:t xml:space="preserve"> </w:t>
      </w:r>
      <w:r w:rsidRPr="00E6705E">
        <w:t>between</w:t>
      </w:r>
      <w:r w:rsidR="009D2CEA">
        <w:t xml:space="preserve"> </w:t>
      </w:r>
      <w:r w:rsidRPr="00E6705E">
        <w:t>those</w:t>
      </w:r>
      <w:r w:rsidR="009D2CEA">
        <w:t xml:space="preserve"> </w:t>
      </w:r>
      <w:r w:rsidRPr="00E6705E">
        <w:t>two</w:t>
      </w:r>
      <w:r w:rsidR="009D2CEA">
        <w:t xml:space="preserve"> </w:t>
      </w:r>
      <w:r w:rsidRPr="00E6705E">
        <w:t>state</w:t>
      </w:r>
      <w:r w:rsidR="009D2CEA">
        <w:t xml:space="preserve"> </w:t>
      </w:r>
      <w:r w:rsidRPr="00E6705E">
        <w:t>bodies,</w:t>
      </w:r>
      <w:r w:rsidR="009D2CEA">
        <w:t xml:space="preserve"> </w:t>
      </w:r>
      <w:r w:rsidRPr="00E6705E">
        <w:t>is</w:t>
      </w:r>
      <w:r w:rsidR="009D2CEA">
        <w:t xml:space="preserve"> </w:t>
      </w:r>
      <w:r w:rsidRPr="00E6705E">
        <w:t>an</w:t>
      </w:r>
      <w:r w:rsidR="009D2CEA">
        <w:t xml:space="preserve"> </w:t>
      </w:r>
      <w:r w:rsidRPr="00E6705E">
        <w:t>illustration</w:t>
      </w:r>
      <w:r w:rsidR="009D2CEA">
        <w:t xml:space="preserve"> </w:t>
      </w:r>
      <w:r w:rsidRPr="00E6705E">
        <w:t>of</w:t>
      </w:r>
      <w:r w:rsidR="009D2CEA">
        <w:t xml:space="preserve"> </w:t>
      </w:r>
      <w:r w:rsidRPr="00E6705E">
        <w:t>what</w:t>
      </w:r>
      <w:r w:rsidR="009D2CEA">
        <w:t xml:space="preserve"> </w:t>
      </w:r>
      <w:r w:rsidRPr="00E6705E">
        <w:t>we</w:t>
      </w:r>
      <w:r w:rsidR="009D2CEA">
        <w:t xml:space="preserve"> </w:t>
      </w:r>
      <w:r w:rsidRPr="00E6705E">
        <w:t>have</w:t>
      </w:r>
      <w:r w:rsidR="009D2CEA">
        <w:t xml:space="preserve"> </w:t>
      </w:r>
      <w:r w:rsidRPr="00E6705E">
        <w:t>in</w:t>
      </w:r>
      <w:r w:rsidR="009D2CEA">
        <w:t xml:space="preserve"> </w:t>
      </w:r>
      <w:r w:rsidRPr="00E6705E">
        <w:t>a</w:t>
      </w:r>
      <w:r w:rsidR="009D2CEA">
        <w:t xml:space="preserve"> </w:t>
      </w:r>
      <w:r w:rsidRPr="00E6705E">
        <w:t>much</w:t>
      </w:r>
      <w:r w:rsidR="009D2CEA">
        <w:t xml:space="preserve"> </w:t>
      </w:r>
      <w:r w:rsidRPr="00E6705E">
        <w:t>wider</w:t>
      </w:r>
      <w:r w:rsidR="009D2CEA">
        <w:t xml:space="preserve"> </w:t>
      </w:r>
      <w:r w:rsidRPr="00E6705E">
        <w:t>system.</w:t>
      </w:r>
      <w:r w:rsidR="009D2CEA">
        <w:t xml:space="preserve"> </w:t>
      </w:r>
      <w:r w:rsidRPr="00E6705E">
        <w:t>I</w:t>
      </w:r>
      <w:r w:rsidR="009D2CEA">
        <w:t xml:space="preserve"> </w:t>
      </w:r>
      <w:r w:rsidRPr="00E6705E">
        <w:t>do</w:t>
      </w:r>
      <w:r w:rsidR="009D2CEA">
        <w:t xml:space="preserve"> </w:t>
      </w:r>
      <w:r w:rsidRPr="00E6705E">
        <w:t>not</w:t>
      </w:r>
      <w:r w:rsidR="009D2CEA">
        <w:t xml:space="preserve"> </w:t>
      </w:r>
      <w:r w:rsidRPr="00E6705E">
        <w:t>want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disagree</w:t>
      </w:r>
      <w:r w:rsidR="009D2CEA">
        <w:t xml:space="preserve"> </w:t>
      </w:r>
      <w:r w:rsidRPr="00E6705E">
        <w:t>with</w:t>
      </w:r>
      <w:r w:rsidR="009D2CEA">
        <w:t xml:space="preserve"> </w:t>
      </w:r>
      <w:r w:rsidRPr="00E6705E">
        <w:t>Anna,</w:t>
      </w:r>
      <w:r w:rsidR="009D2CEA">
        <w:t xml:space="preserve"> </w:t>
      </w:r>
      <w:r w:rsidRPr="00E6705E">
        <w:t>whom</w:t>
      </w:r>
      <w:r w:rsidR="009D2CEA">
        <w:t xml:space="preserve"> </w:t>
      </w:r>
      <w:r w:rsidRPr="00E6705E">
        <w:t>I</w:t>
      </w:r>
      <w:r w:rsidR="009D2CEA">
        <w:t xml:space="preserve"> </w:t>
      </w:r>
      <w:r w:rsidRPr="00E6705E">
        <w:t>respect</w:t>
      </w:r>
      <w:r w:rsidR="009D2CEA">
        <w:t xml:space="preserve"> </w:t>
      </w:r>
      <w:r w:rsidRPr="00E6705E">
        <w:t>greatly,</w:t>
      </w:r>
      <w:r w:rsidR="009D2CEA">
        <w:t xml:space="preserve"> </w:t>
      </w:r>
      <w:r w:rsidRPr="00E6705E">
        <w:t>but</w:t>
      </w:r>
      <w:r w:rsidR="009D2CEA">
        <w:t xml:space="preserve"> </w:t>
      </w:r>
      <w:r w:rsidRPr="00E6705E">
        <w:t>I</w:t>
      </w:r>
      <w:r w:rsidR="009D2CEA">
        <w:t xml:space="preserve"> </w:t>
      </w:r>
      <w:r w:rsidRPr="00E6705E">
        <w:t>think</w:t>
      </w:r>
      <w:r w:rsidR="009D2CEA">
        <w:t xml:space="preserve"> </w:t>
      </w:r>
      <w:r w:rsidRPr="00E6705E">
        <w:t>there</w:t>
      </w:r>
      <w:r w:rsidR="009D2CEA">
        <w:t xml:space="preserve"> </w:t>
      </w:r>
      <w:r w:rsidRPr="00E6705E">
        <w:t>was</w:t>
      </w:r>
      <w:r w:rsidR="009D2CEA">
        <w:t xml:space="preserve"> </w:t>
      </w:r>
      <w:r w:rsidRPr="00E6705E">
        <w:t>much</w:t>
      </w:r>
      <w:r w:rsidR="009D2CEA">
        <w:t xml:space="preserve"> </w:t>
      </w:r>
      <w:r w:rsidRPr="00E6705E">
        <w:t>less</w:t>
      </w:r>
      <w:r w:rsidR="009D2CEA">
        <w:t xml:space="preserve"> </w:t>
      </w:r>
      <w:r w:rsidRPr="00E6705E">
        <w:t>co-ordination</w:t>
      </w:r>
      <w:r w:rsidR="009D2CEA">
        <w:t xml:space="preserve"> </w:t>
      </w:r>
      <w:r w:rsidRPr="00E6705E">
        <w:t>than</w:t>
      </w:r>
      <w:r w:rsidR="009D2CEA">
        <w:t xml:space="preserve"> </w:t>
      </w:r>
      <w:r w:rsidRPr="00E6705E">
        <w:t>I</w:t>
      </w:r>
      <w:r w:rsidR="009D2CEA">
        <w:t xml:space="preserve"> </w:t>
      </w:r>
      <w:r w:rsidRPr="00E6705E">
        <w:t>would</w:t>
      </w:r>
      <w:r w:rsidR="009D2CEA">
        <w:t xml:space="preserve"> </w:t>
      </w:r>
      <w:r w:rsidRPr="00E6705E">
        <w:t>like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see,</w:t>
      </w:r>
      <w:r w:rsidR="009D2CEA">
        <w:t xml:space="preserve"> </w:t>
      </w:r>
      <w:r w:rsidRPr="001C542B">
        <w:t>both</w:t>
      </w:r>
      <w:r w:rsidR="009D2CEA">
        <w:t xml:space="preserve"> </w:t>
      </w:r>
      <w:r w:rsidRPr="001C542B">
        <w:t>between</w:t>
      </w:r>
      <w:r w:rsidR="009D2CEA">
        <w:t xml:space="preserve"> </w:t>
      </w:r>
      <w:r w:rsidRPr="001C542B">
        <w:t>and</w:t>
      </w:r>
      <w:r w:rsidR="009D2CEA">
        <w:t xml:space="preserve"> </w:t>
      </w:r>
      <w:r w:rsidRPr="001C542B">
        <w:t>across</w:t>
      </w:r>
      <w:r w:rsidR="009D2CEA">
        <w:t xml:space="preserve"> </w:t>
      </w:r>
      <w:r w:rsidRPr="001C542B">
        <w:t>Departments</w:t>
      </w:r>
      <w:r w:rsidRPr="001C542B">
        <w:t>.</w:t>
      </w:r>
      <w:r w:rsidR="009D2CEA">
        <w:t xml:space="preserve"> </w:t>
      </w:r>
      <w:r w:rsidRPr="001C542B">
        <w:t>I</w:t>
      </w:r>
      <w:r w:rsidR="009D2CEA">
        <w:t xml:space="preserve"> </w:t>
      </w:r>
      <w:r w:rsidRPr="001C542B">
        <w:t>think</w:t>
      </w:r>
      <w:r w:rsidR="009D2CEA">
        <w:t xml:space="preserve"> </w:t>
      </w:r>
      <w:r w:rsidRPr="001C542B">
        <w:t>we</w:t>
      </w:r>
      <w:r w:rsidR="009D2CEA">
        <w:t xml:space="preserve"> </w:t>
      </w:r>
      <w:r w:rsidRPr="001C542B">
        <w:t>are</w:t>
      </w:r>
      <w:r w:rsidR="009D2CEA">
        <w:t xml:space="preserve"> </w:t>
      </w:r>
      <w:r w:rsidRPr="001C542B">
        <w:t>beginning</w:t>
      </w:r>
      <w:r w:rsidR="009D2CEA">
        <w:t xml:space="preserve"> </w:t>
      </w:r>
      <w:r w:rsidRPr="001C542B">
        <w:t>to</w:t>
      </w:r>
      <w:r w:rsidR="009D2CEA">
        <w:t xml:space="preserve"> </w:t>
      </w:r>
      <w:r w:rsidRPr="001C542B">
        <w:t>get</w:t>
      </w:r>
      <w:r w:rsidR="009D2CEA">
        <w:t xml:space="preserve"> </w:t>
      </w:r>
      <w:r w:rsidRPr="001C542B">
        <w:t>some</w:t>
      </w:r>
      <w:r w:rsidR="009D2CEA">
        <w:t xml:space="preserve"> </w:t>
      </w:r>
      <w:r w:rsidRPr="001C542B">
        <w:t>of</w:t>
      </w:r>
      <w:r w:rsidR="009D2CEA">
        <w:t xml:space="preserve"> </w:t>
      </w:r>
      <w:r w:rsidRPr="001C542B">
        <w:t>that,</w:t>
      </w:r>
      <w:r w:rsidR="009D2CEA">
        <w:t xml:space="preserve"> </w:t>
      </w:r>
      <w:r w:rsidRPr="001C542B">
        <w:t>but</w:t>
      </w:r>
      <w:r w:rsidR="009D2CEA">
        <w:t xml:space="preserve"> </w:t>
      </w:r>
      <w:r w:rsidRPr="001C542B">
        <w:t>we</w:t>
      </w:r>
      <w:r w:rsidR="009D2CEA">
        <w:t xml:space="preserve"> </w:t>
      </w:r>
      <w:r w:rsidRPr="001C542B">
        <w:t>are</w:t>
      </w:r>
      <w:r w:rsidR="009D2CEA">
        <w:t xml:space="preserve"> </w:t>
      </w:r>
      <w:r w:rsidRPr="001C542B">
        <w:t>not</w:t>
      </w:r>
      <w:r w:rsidR="009D2CEA">
        <w:t xml:space="preserve"> </w:t>
      </w:r>
      <w:r w:rsidRPr="001C542B">
        <w:t>getting</w:t>
      </w:r>
      <w:r w:rsidR="009D2CEA">
        <w:t xml:space="preserve"> </w:t>
      </w:r>
      <w:r w:rsidRPr="001C542B">
        <w:t>it</w:t>
      </w:r>
      <w:r w:rsidR="009D2CEA">
        <w:t xml:space="preserve"> </w:t>
      </w:r>
      <w:r w:rsidRPr="001C542B">
        <w:t>across</w:t>
      </w:r>
      <w:r w:rsidR="009D2CEA">
        <w:t xml:space="preserve"> </w:t>
      </w:r>
      <w:r w:rsidRPr="001C542B">
        <w:t>the</w:t>
      </w:r>
      <w:r w:rsidR="009D2CEA">
        <w:t xml:space="preserve"> </w:t>
      </w:r>
      <w:r w:rsidRPr="001C542B">
        <w:t>levels.</w:t>
      </w:r>
      <w:r w:rsidR="009D2CEA">
        <w:t xml:space="preserve"> </w:t>
      </w:r>
      <w:r w:rsidRPr="001C542B">
        <w:t>Good</w:t>
      </w:r>
      <w:r w:rsidR="009D2CEA">
        <w:t xml:space="preserve"> </w:t>
      </w:r>
      <w:r w:rsidRPr="001C542B">
        <w:t>food</w:t>
      </w:r>
      <w:r w:rsidR="009D2CEA">
        <w:t xml:space="preserve"> </w:t>
      </w:r>
      <w:r w:rsidRPr="001C542B">
        <w:t>systems</w:t>
      </w:r>
      <w:r w:rsidR="009D2CEA">
        <w:t xml:space="preserve"> </w:t>
      </w:r>
      <w:r w:rsidRPr="001C542B">
        <w:t>analysis</w:t>
      </w:r>
      <w:r w:rsidR="009D2CEA">
        <w:t xml:space="preserve"> </w:t>
      </w:r>
      <w:r w:rsidRPr="001C542B">
        <w:t>and</w:t>
      </w:r>
      <w:r w:rsidR="009D2CEA">
        <w:t xml:space="preserve"> </w:t>
      </w:r>
      <w:r w:rsidRPr="001C542B">
        <w:t>food</w:t>
      </w:r>
      <w:r w:rsidR="009D2CEA">
        <w:t xml:space="preserve"> </w:t>
      </w:r>
      <w:r w:rsidRPr="001C542B">
        <w:t>systems</w:t>
      </w:r>
      <w:r w:rsidR="009D2CEA">
        <w:t xml:space="preserve"> </w:t>
      </w:r>
      <w:r w:rsidRPr="001C542B">
        <w:t>preparation</w:t>
      </w:r>
      <w:r w:rsidR="009D2CEA">
        <w:t xml:space="preserve"> </w:t>
      </w:r>
      <w:r w:rsidRPr="001C542B">
        <w:t>for</w:t>
      </w:r>
      <w:r w:rsidR="009D2CEA">
        <w:t xml:space="preserve"> </w:t>
      </w:r>
      <w:r w:rsidRPr="001C542B">
        <w:t>a</w:t>
      </w:r>
      <w:r w:rsidR="009D2CEA">
        <w:t xml:space="preserve"> </w:t>
      </w:r>
      <w:r w:rsidRPr="001C542B">
        <w:t>country</w:t>
      </w:r>
      <w:r w:rsidR="009D2CEA">
        <w:t xml:space="preserve"> </w:t>
      </w:r>
      <w:r w:rsidRPr="001C542B">
        <w:t>as</w:t>
      </w:r>
      <w:r w:rsidR="009D2CEA">
        <w:t xml:space="preserve"> </w:t>
      </w:r>
      <w:r w:rsidRPr="001C542B">
        <w:t>rich</w:t>
      </w:r>
      <w:r w:rsidR="009D2CEA">
        <w:t xml:space="preserve"> </w:t>
      </w:r>
      <w:r w:rsidRPr="001C542B">
        <w:t>as</w:t>
      </w:r>
      <w:r w:rsidR="009D2CEA">
        <w:t xml:space="preserve"> </w:t>
      </w:r>
      <w:r w:rsidRPr="001C542B">
        <w:t>Britain</w:t>
      </w:r>
      <w:r w:rsidR="009D2CEA">
        <w:t xml:space="preserve"> </w:t>
      </w:r>
      <w:r w:rsidRPr="001C542B">
        <w:t>ought</w:t>
      </w:r>
      <w:r w:rsidR="009D2CEA">
        <w:t xml:space="preserve"> </w:t>
      </w:r>
      <w:r w:rsidRPr="001C542B">
        <w:t>to</w:t>
      </w:r>
      <w:r w:rsidR="009D2CEA">
        <w:t xml:space="preserve"> </w:t>
      </w:r>
      <w:r w:rsidRPr="001C542B">
        <w:t>be</w:t>
      </w:r>
      <w:r w:rsidR="009D2CEA">
        <w:t xml:space="preserve"> </w:t>
      </w:r>
      <w:r w:rsidRPr="001C542B">
        <w:t>multi</w:t>
      </w:r>
      <w:r w:rsidRPr="001C542B">
        <w:t>sector,</w:t>
      </w:r>
      <w:r w:rsidR="009D2CEA">
        <w:t xml:space="preserve"> </w:t>
      </w:r>
      <w:r w:rsidRPr="001C542B">
        <w:t>multilevel</w:t>
      </w:r>
      <w:r w:rsidR="009D2CEA">
        <w:t xml:space="preserve"> </w:t>
      </w:r>
      <w:r w:rsidRPr="001C542B">
        <w:t>and</w:t>
      </w:r>
      <w:r w:rsidR="009D2CEA">
        <w:t xml:space="preserve"> </w:t>
      </w:r>
      <w:r w:rsidRPr="001C542B">
        <w:t>multi-</w:t>
      </w:r>
      <w:r w:rsidRPr="001C542B">
        <w:t>actor.</w:t>
      </w:r>
      <w:r w:rsidR="009D2CEA">
        <w:t xml:space="preserve"> </w:t>
      </w:r>
      <w:r w:rsidRPr="001C542B">
        <w:t>We</w:t>
      </w:r>
      <w:r w:rsidR="009D2CEA">
        <w:t xml:space="preserve"> </w:t>
      </w:r>
      <w:r w:rsidRPr="001C542B">
        <w:t>do</w:t>
      </w:r>
      <w:r w:rsidR="009D2CEA">
        <w:t xml:space="preserve"> </w:t>
      </w:r>
      <w:r w:rsidRPr="001C542B">
        <w:t>not</w:t>
      </w:r>
      <w:r w:rsidR="009D2CEA">
        <w:t xml:space="preserve"> </w:t>
      </w:r>
      <w:r w:rsidRPr="001C542B">
        <w:t>have</w:t>
      </w:r>
      <w:r w:rsidR="009D2CEA">
        <w:t xml:space="preserve"> </w:t>
      </w:r>
      <w:r w:rsidRPr="001C542B">
        <w:t>that</w:t>
      </w:r>
      <w:r w:rsidR="009D2CEA">
        <w:t xml:space="preserve"> </w:t>
      </w:r>
      <w:r w:rsidRPr="001C542B">
        <w:t>yet,</w:t>
      </w:r>
      <w:r w:rsidR="009D2CEA">
        <w:t xml:space="preserve"> </w:t>
      </w:r>
      <w:r w:rsidRPr="001C542B">
        <w:t>and</w:t>
      </w:r>
      <w:r w:rsidR="009D2CEA">
        <w:t xml:space="preserve"> </w:t>
      </w:r>
      <w:r w:rsidRPr="001C542B">
        <w:t>I</w:t>
      </w:r>
      <w:r w:rsidR="009D2CEA">
        <w:t xml:space="preserve"> </w:t>
      </w:r>
      <w:r w:rsidRPr="001C542B">
        <w:t>would</w:t>
      </w:r>
      <w:r w:rsidR="009D2CEA">
        <w:t xml:space="preserve"> </w:t>
      </w:r>
      <w:r w:rsidRPr="001C542B">
        <w:t>really</w:t>
      </w:r>
      <w:r w:rsidR="009D2CEA">
        <w:t xml:space="preserve"> </w:t>
      </w:r>
      <w:r w:rsidRPr="001C542B">
        <w:t>love</w:t>
      </w:r>
      <w:r w:rsidR="009D2CEA">
        <w:t xml:space="preserve"> </w:t>
      </w:r>
      <w:r w:rsidRPr="001C542B">
        <w:t>to</w:t>
      </w:r>
      <w:r w:rsidR="009D2CEA">
        <w:t xml:space="preserve"> </w:t>
      </w:r>
      <w:r w:rsidRPr="001C542B">
        <w:t>see</w:t>
      </w:r>
      <w:r w:rsidR="009D2CEA">
        <w:t xml:space="preserve"> </w:t>
      </w:r>
      <w:r w:rsidRPr="001C542B">
        <w:t>your</w:t>
      </w:r>
      <w:r w:rsidR="009D2CEA">
        <w:t xml:space="preserve"> </w:t>
      </w:r>
      <w:r w:rsidRPr="001C542B">
        <w:t>Committee</w:t>
      </w:r>
      <w:r w:rsidR="009D2CEA">
        <w:t xml:space="preserve"> </w:t>
      </w:r>
      <w:r w:rsidRPr="001C542B">
        <w:t>coming</w:t>
      </w:r>
      <w:r w:rsidR="009D2CEA">
        <w:t xml:space="preserve"> </w:t>
      </w:r>
      <w:r w:rsidRPr="001C542B">
        <w:t>up</w:t>
      </w:r>
      <w:r w:rsidR="009D2CEA">
        <w:t xml:space="preserve"> </w:t>
      </w:r>
      <w:r w:rsidRPr="001C542B">
        <w:t>with</w:t>
      </w:r>
      <w:r w:rsidR="009D2CEA">
        <w:t xml:space="preserve"> </w:t>
      </w:r>
      <w:r w:rsidRPr="001C542B">
        <w:t>that</w:t>
      </w:r>
      <w:r w:rsidR="009D2CEA">
        <w:t xml:space="preserve"> </w:t>
      </w:r>
      <w:r w:rsidRPr="001C542B">
        <w:t>as</w:t>
      </w:r>
      <w:r w:rsidR="009D2CEA">
        <w:t xml:space="preserve"> </w:t>
      </w:r>
      <w:r w:rsidRPr="001C542B">
        <w:t>a</w:t>
      </w:r>
      <w:r w:rsidR="009D2CEA">
        <w:t xml:space="preserve"> </w:t>
      </w:r>
      <w:r w:rsidRPr="001C542B">
        <w:t>recommendation.</w:t>
      </w:r>
      <w:r w:rsidR="009D2CEA">
        <w:t xml:space="preserve"> </w:t>
      </w:r>
    </w:p>
    <w:p w:rsidR="00A11AE1" w:rsidRPr="00E6705E" w:rsidP="00A11AE1">
      <w:pPr>
        <w:pStyle w:val="Answer"/>
      </w:pPr>
      <w:r w:rsidRPr="001C542B">
        <w:t>At</w:t>
      </w:r>
      <w:r w:rsidR="009D2CEA">
        <w:t xml:space="preserve"> </w:t>
      </w:r>
      <w:r w:rsidRPr="001C542B">
        <w:t>the</w:t>
      </w:r>
      <w:r w:rsidR="009D2CEA">
        <w:t xml:space="preserve"> </w:t>
      </w:r>
      <w:r w:rsidRPr="001C542B">
        <w:t>heart</w:t>
      </w:r>
      <w:r w:rsidR="009D2CEA">
        <w:t xml:space="preserve"> </w:t>
      </w:r>
      <w:r w:rsidRPr="001C542B">
        <w:t>of</w:t>
      </w:r>
      <w:r w:rsidR="009D2CEA">
        <w:t xml:space="preserve"> </w:t>
      </w:r>
      <w:r w:rsidRPr="001C542B">
        <w:t>it,</w:t>
      </w:r>
      <w:r w:rsidR="009D2CEA">
        <w:t xml:space="preserve"> </w:t>
      </w:r>
      <w:r w:rsidRPr="001C542B">
        <w:t>surely,</w:t>
      </w:r>
      <w:r w:rsidR="009D2CEA">
        <w:t xml:space="preserve"> </w:t>
      </w:r>
      <w:r w:rsidRPr="001C542B">
        <w:t>Chair,</w:t>
      </w:r>
      <w:r w:rsidR="009D2CEA">
        <w:t xml:space="preserve"> </w:t>
      </w:r>
      <w:r w:rsidRPr="001C542B">
        <w:t>you</w:t>
      </w:r>
      <w:r w:rsidR="009D2CEA">
        <w:t xml:space="preserve"> </w:t>
      </w:r>
      <w:r w:rsidRPr="001C542B">
        <w:t>from</w:t>
      </w:r>
      <w:r w:rsidR="009D2CEA">
        <w:t xml:space="preserve"> </w:t>
      </w:r>
      <w:r w:rsidRPr="001C542B">
        <w:t>a</w:t>
      </w:r>
      <w:r w:rsidR="009D2CEA">
        <w:t xml:space="preserve"> </w:t>
      </w:r>
      <w:r w:rsidRPr="001C542B">
        <w:t>rural</w:t>
      </w:r>
      <w:r w:rsidR="009D2CEA">
        <w:t xml:space="preserve"> </w:t>
      </w:r>
      <w:r w:rsidRPr="001C542B">
        <w:t>constituency</w:t>
      </w:r>
      <w:r w:rsidR="009D2CEA">
        <w:t xml:space="preserve"> </w:t>
      </w:r>
      <w:r w:rsidRPr="001C542B">
        <w:t>know</w:t>
      </w:r>
      <w:r w:rsidR="009D2CEA">
        <w:t xml:space="preserve"> </w:t>
      </w:r>
      <w:r w:rsidRPr="001C542B">
        <w:t>that</w:t>
      </w:r>
      <w:r w:rsidR="001C542B">
        <w:t>,</w:t>
      </w:r>
      <w:r w:rsidR="009D2CEA">
        <w:t xml:space="preserve"> </w:t>
      </w:r>
      <w:r w:rsidRPr="001C542B">
        <w:t>unless</w:t>
      </w:r>
      <w:r w:rsidR="009D2CEA">
        <w:t xml:space="preserve"> </w:t>
      </w:r>
      <w:r w:rsidRPr="001C542B">
        <w:t>public</w:t>
      </w:r>
      <w:r w:rsidR="009D2CEA">
        <w:t xml:space="preserve"> </w:t>
      </w:r>
      <w:r w:rsidRPr="001C542B">
        <w:t>health</w:t>
      </w:r>
      <w:r w:rsidR="009D2CEA">
        <w:t xml:space="preserve"> </w:t>
      </w:r>
      <w:r w:rsidRPr="001C542B">
        <w:t>drives</w:t>
      </w:r>
      <w:r w:rsidR="009D2CEA">
        <w:t xml:space="preserve"> </w:t>
      </w:r>
      <w:r w:rsidRPr="001C542B">
        <w:t>what</w:t>
      </w:r>
      <w:r w:rsidR="009D2CEA">
        <w:t xml:space="preserve"> </w:t>
      </w:r>
      <w:r w:rsidRPr="001C542B">
        <w:t>happens</w:t>
      </w:r>
      <w:r w:rsidR="009D2CEA">
        <w:t xml:space="preserve"> </w:t>
      </w:r>
      <w:r w:rsidRPr="001C542B">
        <w:t>on</w:t>
      </w:r>
      <w:r w:rsidR="009D2CEA">
        <w:t xml:space="preserve"> </w:t>
      </w:r>
      <w:r w:rsidRPr="001C542B">
        <w:t>the</w:t>
      </w:r>
      <w:r w:rsidR="009D2CEA">
        <w:t xml:space="preserve"> </w:t>
      </w:r>
      <w:r w:rsidRPr="001C542B">
        <w:t>land</w:t>
      </w:r>
      <w:r w:rsidR="001C542B">
        <w:t>,</w:t>
      </w:r>
      <w:r w:rsidR="009D2CEA">
        <w:t xml:space="preserve"> </w:t>
      </w:r>
      <w:r w:rsidRPr="001C542B">
        <w:t>we</w:t>
      </w:r>
      <w:r w:rsidR="009D2CEA">
        <w:t xml:space="preserve"> </w:t>
      </w:r>
      <w:r w:rsidRPr="001C542B">
        <w:t>get</w:t>
      </w:r>
      <w:r w:rsidR="009D2CEA">
        <w:t xml:space="preserve"> </w:t>
      </w:r>
      <w:r w:rsidRPr="001C542B">
        <w:t>a</w:t>
      </w:r>
      <w:r w:rsidR="009D2CEA">
        <w:t xml:space="preserve"> </w:t>
      </w:r>
      <w:r w:rsidRPr="001C542B">
        <w:t>disconnect.</w:t>
      </w:r>
      <w:r w:rsidR="009D2CEA">
        <w:t xml:space="preserve"> </w:t>
      </w:r>
      <w:r w:rsidRPr="001C542B">
        <w:t>We</w:t>
      </w:r>
      <w:r w:rsidR="009D2CEA">
        <w:t xml:space="preserve"> </w:t>
      </w:r>
      <w:r w:rsidRPr="001C542B">
        <w:t>cannot</w:t>
      </w:r>
      <w:r w:rsidR="009D2CEA">
        <w:t xml:space="preserve"> </w:t>
      </w:r>
      <w:r w:rsidRPr="001C542B">
        <w:t>have</w:t>
      </w:r>
      <w:r w:rsidR="009D2CEA">
        <w:t xml:space="preserve"> </w:t>
      </w:r>
      <w:r w:rsidRPr="00E6705E">
        <w:t>that</w:t>
      </w:r>
      <w:r w:rsidR="009D2CEA">
        <w:t xml:space="preserve"> </w:t>
      </w:r>
      <w:r w:rsidRPr="00E6705E">
        <w:t>happen.</w:t>
      </w:r>
      <w:r w:rsidR="009D2CEA">
        <w:t xml:space="preserve"> </w:t>
      </w:r>
      <w:r w:rsidRPr="00E6705E">
        <w:t>Whatever</w:t>
      </w:r>
      <w:r w:rsidR="009D2CEA">
        <w:t xml:space="preserve"> </w:t>
      </w:r>
      <w:r w:rsidRPr="00E6705E">
        <w:t>happens</w:t>
      </w:r>
      <w:r w:rsidR="009D2CEA">
        <w:t xml:space="preserve"> </w:t>
      </w:r>
      <w:r w:rsidRPr="00E6705E">
        <w:t>in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trade</w:t>
      </w:r>
      <w:r w:rsidR="009D2CEA">
        <w:t xml:space="preserve"> </w:t>
      </w:r>
      <w:r w:rsidRPr="00E6705E">
        <w:t>deals</w:t>
      </w:r>
      <w:r w:rsidR="009D2CEA">
        <w:t xml:space="preserve"> </w:t>
      </w:r>
      <w:r w:rsidRPr="00E6705E">
        <w:t>your</w:t>
      </w:r>
      <w:r w:rsidR="009D2CEA">
        <w:t xml:space="preserve"> </w:t>
      </w:r>
      <w:r w:rsidRPr="00E6705E" w:rsidR="001C542B">
        <w:t>Committee</w:t>
      </w:r>
      <w:r w:rsidR="009D2CEA">
        <w:t xml:space="preserve"> </w:t>
      </w:r>
      <w:r w:rsidRPr="00E6705E">
        <w:t>is</w:t>
      </w:r>
      <w:r w:rsidR="009D2CEA">
        <w:t xml:space="preserve"> </w:t>
      </w:r>
      <w:r w:rsidRPr="00E6705E">
        <w:t>dealing</w:t>
      </w:r>
      <w:r w:rsidR="009D2CEA">
        <w:t xml:space="preserve"> </w:t>
      </w:r>
      <w:r w:rsidRPr="00E6705E">
        <w:t>with,</w:t>
      </w:r>
      <w:r w:rsidR="009D2CEA">
        <w:t xml:space="preserve"> </w:t>
      </w:r>
      <w:r w:rsidRPr="00E6705E">
        <w:t>and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trade</w:t>
      </w:r>
      <w:r w:rsidR="009D2CEA">
        <w:t xml:space="preserve"> </w:t>
      </w:r>
      <w:r w:rsidRPr="00E6705E">
        <w:t>deals</w:t>
      </w:r>
      <w:r w:rsidR="009D2CEA">
        <w:t xml:space="preserve"> </w:t>
      </w:r>
      <w:r w:rsidRPr="00E6705E">
        <w:t>being</w:t>
      </w:r>
      <w:r w:rsidR="009D2CEA">
        <w:t xml:space="preserve"> </w:t>
      </w:r>
      <w:r w:rsidRPr="00E6705E">
        <w:t>mooted</w:t>
      </w:r>
      <w:r w:rsidR="009D2CEA">
        <w:t xml:space="preserve"> </w:t>
      </w:r>
      <w:r w:rsidRPr="00E6705E">
        <w:t>at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moment,</w:t>
      </w:r>
      <w:r w:rsidR="009D2CEA">
        <w:t xml:space="preserve"> </w:t>
      </w:r>
      <w:r w:rsidRPr="00E6705E">
        <w:t>this</w:t>
      </w:r>
      <w:r w:rsidR="009D2CEA">
        <w:t xml:space="preserve"> </w:t>
      </w:r>
      <w:r w:rsidRPr="00E6705E">
        <w:t>really</w:t>
      </w:r>
      <w:r w:rsidR="009D2CEA">
        <w:t xml:space="preserve"> </w:t>
      </w:r>
      <w:r w:rsidRPr="00E6705E">
        <w:t>has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come</w:t>
      </w:r>
      <w:r w:rsidR="009D2CEA">
        <w:t xml:space="preserve"> </w:t>
      </w:r>
      <w:r w:rsidRPr="00E6705E">
        <w:t>out</w:t>
      </w:r>
      <w:r w:rsidR="009D2CEA">
        <w:t xml:space="preserve"> </w:t>
      </w:r>
      <w:r w:rsidRPr="00E6705E">
        <w:t>of</w:t>
      </w:r>
      <w:r w:rsidR="009D2CEA">
        <w:t xml:space="preserve"> </w:t>
      </w:r>
      <w:r w:rsidRPr="00E6705E">
        <w:t>Covid-19.</w:t>
      </w:r>
      <w:r w:rsidR="009D2CEA">
        <w:t xml:space="preserve"> </w:t>
      </w:r>
      <w:r w:rsidRPr="00E6705E">
        <w:t>It</w:t>
      </w:r>
      <w:r w:rsidR="009D2CEA">
        <w:t xml:space="preserve"> </w:t>
      </w:r>
      <w:r w:rsidRPr="00E6705E">
        <w:t>is</w:t>
      </w:r>
      <w:r w:rsidR="009D2CEA">
        <w:t xml:space="preserve"> </w:t>
      </w:r>
      <w:r w:rsidRPr="00E6705E">
        <w:t>an</w:t>
      </w:r>
      <w:r w:rsidR="009D2CEA">
        <w:t xml:space="preserve"> </w:t>
      </w:r>
      <w:r w:rsidRPr="00E6705E">
        <w:t>early</w:t>
      </w:r>
      <w:r w:rsidR="009D2CEA">
        <w:t xml:space="preserve"> </w:t>
      </w:r>
      <w:r w:rsidRPr="00E6705E">
        <w:t>warning.</w:t>
      </w:r>
      <w:r w:rsidR="009D2CEA">
        <w:t xml:space="preserve"> </w:t>
      </w:r>
      <w:r w:rsidRPr="00E6705E">
        <w:t>I</w:t>
      </w:r>
      <w:r w:rsidR="009D2CEA">
        <w:t xml:space="preserve"> </w:t>
      </w:r>
      <w:r w:rsidRPr="00E6705E">
        <w:t>completely</w:t>
      </w:r>
      <w:r w:rsidR="009D2CEA">
        <w:t xml:space="preserve"> </w:t>
      </w:r>
      <w:r w:rsidRPr="00E6705E">
        <w:t>agree</w:t>
      </w:r>
      <w:r w:rsidR="009D2CEA">
        <w:t xml:space="preserve"> </w:t>
      </w:r>
      <w:r w:rsidRPr="00E6705E">
        <w:t>with</w:t>
      </w:r>
      <w:r w:rsidR="009D2CEA">
        <w:t xml:space="preserve"> </w:t>
      </w:r>
      <w:r w:rsidRPr="00E6705E">
        <w:t>Anna</w:t>
      </w:r>
      <w:r w:rsidR="009D2CEA">
        <w:t xml:space="preserve"> </w:t>
      </w:r>
      <w:r w:rsidRPr="00E6705E">
        <w:t>about</w:t>
      </w:r>
      <w:r w:rsidR="009D2CEA">
        <w:t xml:space="preserve"> </w:t>
      </w:r>
      <w:r w:rsidRPr="00E6705E">
        <w:t>that.</w:t>
      </w:r>
      <w:r w:rsidR="009D2CEA">
        <w:t xml:space="preserve"> </w:t>
      </w:r>
      <w:r w:rsidRPr="00E6705E">
        <w:t>Some</w:t>
      </w:r>
      <w:r w:rsidR="009D2CEA">
        <w:t xml:space="preserve"> </w:t>
      </w:r>
      <w:r w:rsidR="0011595A">
        <w:t>good</w:t>
      </w:r>
      <w:r w:rsidR="009D2CEA">
        <w:t xml:space="preserve"> </w:t>
      </w:r>
      <w:r w:rsidR="0011595A">
        <w:t>firefighting</w:t>
      </w:r>
      <w:r w:rsidR="009D2CEA">
        <w:t xml:space="preserve"> </w:t>
      </w:r>
      <w:r w:rsidR="0011595A">
        <w:t>has</w:t>
      </w:r>
      <w:r w:rsidR="009D2CEA">
        <w:t xml:space="preserve"> </w:t>
      </w:r>
      <w:r w:rsidR="0011595A">
        <w:t>gone</w:t>
      </w:r>
      <w:r w:rsidR="009D2CEA">
        <w:t xml:space="preserve"> </w:t>
      </w:r>
      <w:r w:rsidR="0011595A">
        <w:t>on.</w:t>
      </w:r>
      <w:r w:rsidR="009D2CEA">
        <w:t xml:space="preserve"> </w:t>
      </w:r>
      <w:r w:rsidRPr="00E6705E" w:rsidR="0011595A">
        <w:t>Some</w:t>
      </w:r>
      <w:r w:rsidR="009D2CEA">
        <w:t xml:space="preserve"> </w:t>
      </w:r>
      <w:r w:rsidRPr="00E6705E">
        <w:t>heroic</w:t>
      </w:r>
      <w:r w:rsidR="009D2CEA">
        <w:t xml:space="preserve"> </w:t>
      </w:r>
      <w:r w:rsidRPr="00E6705E">
        <w:t>stuff</w:t>
      </w:r>
      <w:r w:rsidR="009D2CEA">
        <w:t xml:space="preserve"> </w:t>
      </w:r>
      <w:r w:rsidRPr="00E6705E">
        <w:t>has</w:t>
      </w:r>
      <w:r w:rsidR="009D2CEA">
        <w:t xml:space="preserve"> </w:t>
      </w:r>
      <w:r w:rsidRPr="00E6705E">
        <w:t>gone</w:t>
      </w:r>
      <w:r w:rsidR="009D2CEA">
        <w:t xml:space="preserve"> </w:t>
      </w:r>
      <w:r w:rsidRPr="00E6705E">
        <w:t>on</w:t>
      </w:r>
      <w:r w:rsidR="009D2CEA">
        <w:t xml:space="preserve"> </w:t>
      </w:r>
      <w:r w:rsidRPr="00E6705E">
        <w:t>between</w:t>
      </w:r>
      <w:r w:rsidR="009D2CEA">
        <w:t xml:space="preserve"> </w:t>
      </w:r>
      <w:r w:rsidRPr="00E6705E">
        <w:t>some</w:t>
      </w:r>
      <w:r w:rsidR="009D2CEA">
        <w:t xml:space="preserve"> </w:t>
      </w:r>
      <w:r w:rsidRPr="00E6705E">
        <w:t>local</w:t>
      </w:r>
      <w:r w:rsidR="009D2CEA">
        <w:t xml:space="preserve"> </w:t>
      </w:r>
      <w:r w:rsidRPr="00E6705E">
        <w:t>authorities,</w:t>
      </w:r>
      <w:r w:rsidR="009D2CEA">
        <w:t xml:space="preserve"> </w:t>
      </w:r>
      <w:r w:rsidRPr="00E6705E">
        <w:t>like</w:t>
      </w:r>
      <w:r w:rsidR="009D2CEA">
        <w:t xml:space="preserve"> </w:t>
      </w:r>
      <w:r w:rsidRPr="00E6705E">
        <w:t>you</w:t>
      </w:r>
      <w:r w:rsidR="009D2CEA">
        <w:t xml:space="preserve"> </w:t>
      </w:r>
      <w:r w:rsidRPr="00E6705E">
        <w:t>are</w:t>
      </w:r>
      <w:r w:rsidR="009D2CEA">
        <w:t xml:space="preserve"> </w:t>
      </w:r>
      <w:r w:rsidRPr="00E6705E">
        <w:t>saying,</w:t>
      </w:r>
      <w:r w:rsidR="009D2CEA">
        <w:t xml:space="preserve"> </w:t>
      </w:r>
      <w:r w:rsidR="0011595A">
        <w:t>Mr</w:t>
      </w:r>
      <w:r w:rsidR="009D2CEA">
        <w:t xml:space="preserve"> </w:t>
      </w:r>
      <w:r w:rsidRPr="00E6705E">
        <w:t>Gardiner,</w:t>
      </w:r>
      <w:r w:rsidR="009D2CEA">
        <w:t xml:space="preserve"> </w:t>
      </w:r>
      <w:r w:rsidRPr="00E6705E">
        <w:t>and</w:t>
      </w:r>
      <w:r w:rsidR="009D2CEA">
        <w:t xml:space="preserve"> </w:t>
      </w:r>
      <w:r w:rsidRPr="00E6705E">
        <w:t>particular</w:t>
      </w:r>
      <w:r w:rsidR="009D2CEA">
        <w:t xml:space="preserve"> </w:t>
      </w:r>
      <w:r w:rsidRPr="00E6705E">
        <w:t>communities</w:t>
      </w:r>
      <w:r w:rsidR="009D2CEA">
        <w:t xml:space="preserve"> </w:t>
      </w:r>
      <w:r w:rsidRPr="00E6705E">
        <w:t>and</w:t>
      </w:r>
      <w:r w:rsidR="009D2CEA">
        <w:t xml:space="preserve"> </w:t>
      </w:r>
      <w:r w:rsidRPr="00E6705E">
        <w:t>certain</w:t>
      </w:r>
      <w:r w:rsidR="009D2CEA">
        <w:t xml:space="preserve"> </w:t>
      </w:r>
      <w:r w:rsidRPr="00E6705E">
        <w:t>areas.</w:t>
      </w:r>
      <w:r w:rsidR="009D2CEA">
        <w:t xml:space="preserve"> </w:t>
      </w:r>
      <w:r w:rsidRPr="00E6705E">
        <w:t>I</w:t>
      </w:r>
      <w:r w:rsidR="009D2CEA">
        <w:t xml:space="preserve"> </w:t>
      </w:r>
      <w:r w:rsidRPr="00E6705E">
        <w:t>do</w:t>
      </w:r>
      <w:r w:rsidR="009D2CEA">
        <w:t xml:space="preserve"> </w:t>
      </w:r>
      <w:r w:rsidRPr="00E6705E">
        <w:t>not</w:t>
      </w:r>
      <w:r w:rsidR="009D2CEA">
        <w:t xml:space="preserve"> </w:t>
      </w:r>
      <w:r w:rsidRPr="00E6705E">
        <w:t>know</w:t>
      </w:r>
      <w:r w:rsidR="009D2CEA">
        <w:t xml:space="preserve"> </w:t>
      </w:r>
      <w:r w:rsidRPr="00E6705E">
        <w:t>whether</w:t>
      </w:r>
      <w:r w:rsidR="009D2CEA">
        <w:t xml:space="preserve"> </w:t>
      </w:r>
      <w:r w:rsidRPr="00E6705E">
        <w:t>Anna</w:t>
      </w:r>
      <w:r w:rsidR="009D2CEA">
        <w:t xml:space="preserve"> </w:t>
      </w:r>
      <w:r w:rsidRPr="00E6705E">
        <w:t>would</w:t>
      </w:r>
      <w:r w:rsidR="009D2CEA">
        <w:t xml:space="preserve"> </w:t>
      </w:r>
      <w:r w:rsidRPr="00E6705E">
        <w:t>agree,</w:t>
      </w:r>
      <w:r w:rsidR="009D2CEA">
        <w:t xml:space="preserve"> </w:t>
      </w:r>
      <w:r w:rsidRPr="00E6705E">
        <w:t>but</w:t>
      </w:r>
      <w:r w:rsidR="009D2CEA">
        <w:t xml:space="preserve"> </w:t>
      </w:r>
      <w:r w:rsidRPr="00E6705E">
        <w:t>certainly</w:t>
      </w:r>
      <w:r w:rsidR="0011595A">
        <w:t>,</w:t>
      </w:r>
      <w:r w:rsidR="009D2CEA">
        <w:t xml:space="preserve"> </w:t>
      </w:r>
      <w:r w:rsidRPr="00E6705E">
        <w:t>from</w:t>
      </w:r>
      <w:r w:rsidR="009D2CEA">
        <w:t xml:space="preserve"> </w:t>
      </w:r>
      <w:r w:rsidRPr="00E6705E">
        <w:t>watching</w:t>
      </w:r>
      <w:r w:rsidR="009D2CEA">
        <w:t xml:space="preserve"> </w:t>
      </w:r>
      <w:r w:rsidRPr="00E6705E">
        <w:t>what</w:t>
      </w:r>
      <w:r w:rsidR="009D2CEA">
        <w:t xml:space="preserve"> </w:t>
      </w:r>
      <w:r w:rsidRPr="00E6705E">
        <w:t>has</w:t>
      </w:r>
      <w:r w:rsidR="009D2CEA">
        <w:t xml:space="preserve"> </w:t>
      </w:r>
      <w:r w:rsidRPr="00E6705E">
        <w:t>happened</w:t>
      </w:r>
      <w:r w:rsidR="009D2CEA">
        <w:t xml:space="preserve"> </w:t>
      </w:r>
      <w:r w:rsidRPr="00E6705E">
        <w:t>across</w:t>
      </w:r>
      <w:r w:rsidR="009D2CEA">
        <w:t xml:space="preserve"> </w:t>
      </w:r>
      <w:r w:rsidR="0011595A">
        <w:t>London,</w:t>
      </w:r>
      <w:r w:rsidR="009D2CEA">
        <w:t xml:space="preserve"> </w:t>
      </w:r>
      <w:r w:rsidR="0011595A">
        <w:t>in</w:t>
      </w:r>
      <w:r w:rsidR="009D2CEA">
        <w:t xml:space="preserve"> </w:t>
      </w:r>
      <w:r w:rsidRPr="00E6705E">
        <w:t>those</w:t>
      </w:r>
      <w:r w:rsidR="009D2CEA">
        <w:t xml:space="preserve"> </w:t>
      </w:r>
      <w:r w:rsidRPr="00E6705E">
        <w:t>boroughs</w:t>
      </w:r>
      <w:r w:rsidR="009D2CEA">
        <w:t xml:space="preserve"> </w:t>
      </w:r>
      <w:r w:rsidRPr="00E6705E">
        <w:t>of</w:t>
      </w:r>
      <w:r w:rsidR="009D2CEA">
        <w:t xml:space="preserve"> </w:t>
      </w:r>
      <w:r w:rsidRPr="00E6705E">
        <w:t>London</w:t>
      </w:r>
      <w:r w:rsidR="009D2CEA">
        <w:t xml:space="preserve"> </w:t>
      </w:r>
      <w:r w:rsidRPr="00E6705E">
        <w:t>where</w:t>
      </w:r>
      <w:r w:rsidR="009D2CEA">
        <w:t xml:space="preserve"> </w:t>
      </w:r>
      <w:r w:rsidRPr="00E6705E">
        <w:t>there</w:t>
      </w:r>
      <w:r w:rsidR="009D2CEA">
        <w:t xml:space="preserve"> </w:t>
      </w:r>
      <w:r w:rsidRPr="00E6705E">
        <w:t>was</w:t>
      </w:r>
      <w:r w:rsidR="009D2CEA">
        <w:t xml:space="preserve"> </w:t>
      </w:r>
      <w:r w:rsidRPr="00E6705E">
        <w:t>well-developed</w:t>
      </w:r>
      <w:r w:rsidR="009D2CEA">
        <w:t xml:space="preserve"> </w:t>
      </w:r>
      <w:r w:rsidRPr="00E6705E">
        <w:t>civil</w:t>
      </w:r>
      <w:r w:rsidR="009D2CEA">
        <w:t xml:space="preserve"> </w:t>
      </w:r>
      <w:r w:rsidRPr="00E6705E">
        <w:t>society</w:t>
      </w:r>
      <w:r w:rsidR="009D2CEA">
        <w:t xml:space="preserve"> </w:t>
      </w:r>
      <w:r w:rsidRPr="00E6705E">
        <w:t>engagement</w:t>
      </w:r>
      <w:r w:rsidR="009D2CEA">
        <w:t xml:space="preserve"> </w:t>
      </w:r>
      <w:r w:rsidRPr="00E6705E">
        <w:t>with</w:t>
      </w:r>
      <w:r w:rsidR="009D2CEA">
        <w:t xml:space="preserve"> </w:t>
      </w:r>
      <w:r w:rsidRPr="00E6705E">
        <w:t>food</w:t>
      </w:r>
      <w:r w:rsidR="009D2CEA">
        <w:t xml:space="preserve"> </w:t>
      </w:r>
      <w:r w:rsidRPr="00E6705E">
        <w:t>and</w:t>
      </w:r>
      <w:r w:rsidR="009D2CEA">
        <w:t xml:space="preserve"> </w:t>
      </w:r>
      <w:r w:rsidRPr="00E6705E">
        <w:t>poverty,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preparation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do</w:t>
      </w:r>
      <w:r w:rsidR="009D2CEA">
        <w:t xml:space="preserve"> </w:t>
      </w:r>
      <w:r w:rsidRPr="00E6705E">
        <w:t>emergency</w:t>
      </w:r>
      <w:r w:rsidR="009D2CEA">
        <w:t xml:space="preserve"> </w:t>
      </w:r>
      <w:r w:rsidRPr="00E6705E">
        <w:t>action</w:t>
      </w:r>
      <w:r w:rsidR="009D2CEA">
        <w:t xml:space="preserve"> </w:t>
      </w:r>
      <w:r w:rsidRPr="00E6705E">
        <w:t>was</w:t>
      </w:r>
      <w:r w:rsidR="009D2CEA">
        <w:t xml:space="preserve"> </w:t>
      </w:r>
      <w:r w:rsidRPr="00E6705E">
        <w:t>further</w:t>
      </w:r>
      <w:r w:rsidR="009D2CEA">
        <w:t xml:space="preserve"> </w:t>
      </w:r>
      <w:r w:rsidRPr="00E6705E">
        <w:t>ahead</w:t>
      </w:r>
      <w:r w:rsidR="009D2CEA">
        <w:t xml:space="preserve"> </w:t>
      </w:r>
      <w:r w:rsidRPr="00E6705E">
        <w:t>than</w:t>
      </w:r>
      <w:r w:rsidR="009D2CEA">
        <w:t xml:space="preserve"> </w:t>
      </w:r>
      <w:r w:rsidRPr="00E6705E">
        <w:t>those</w:t>
      </w:r>
      <w:r w:rsidR="009D2CEA">
        <w:t xml:space="preserve"> </w:t>
      </w:r>
      <w:r w:rsidRPr="00E6705E">
        <w:t>areas</w:t>
      </w:r>
      <w:r w:rsidR="009D2CEA">
        <w:t xml:space="preserve"> </w:t>
      </w:r>
      <w:r w:rsidRPr="00E6705E">
        <w:t>where</w:t>
      </w:r>
      <w:r w:rsidR="009D2CEA">
        <w:t xml:space="preserve"> </w:t>
      </w:r>
      <w:r w:rsidRPr="00E6705E">
        <w:t>they</w:t>
      </w:r>
      <w:r w:rsidR="009D2CEA">
        <w:t xml:space="preserve"> </w:t>
      </w:r>
      <w:r w:rsidRPr="00E6705E">
        <w:t>had</w:t>
      </w:r>
      <w:r w:rsidR="009D2CEA">
        <w:t xml:space="preserve"> </w:t>
      </w:r>
      <w:r w:rsidRPr="00E6705E">
        <w:t>not</w:t>
      </w:r>
      <w:r w:rsidR="009D2CEA">
        <w:t xml:space="preserve"> </w:t>
      </w:r>
      <w:r w:rsidRPr="00E6705E">
        <w:t>even</w:t>
      </w:r>
      <w:r w:rsidR="009D2CEA">
        <w:t xml:space="preserve"> </w:t>
      </w:r>
      <w:r w:rsidRPr="00E6705E">
        <w:t>thought</w:t>
      </w:r>
      <w:r w:rsidR="009D2CEA">
        <w:t xml:space="preserve"> </w:t>
      </w:r>
      <w:r w:rsidRPr="00E6705E">
        <w:t>of</w:t>
      </w:r>
      <w:r w:rsidR="009D2CEA">
        <w:t xml:space="preserve"> </w:t>
      </w:r>
      <w:r w:rsidRPr="00E6705E">
        <w:t>it</w:t>
      </w:r>
      <w:r w:rsidR="009D2CEA">
        <w:t xml:space="preserve"> </w:t>
      </w:r>
      <w:r w:rsidRPr="00E6705E">
        <w:t>as</w:t>
      </w:r>
      <w:r w:rsidR="009D2CEA">
        <w:t xml:space="preserve"> </w:t>
      </w:r>
      <w:r w:rsidRPr="00E6705E">
        <w:t>an</w:t>
      </w:r>
      <w:r w:rsidR="009D2CEA">
        <w:t xml:space="preserve"> </w:t>
      </w:r>
      <w:r w:rsidRPr="00E6705E">
        <w:t>issue.</w:t>
      </w:r>
      <w:r w:rsidR="009D2CEA">
        <w:t xml:space="preserve"> </w:t>
      </w:r>
      <w:r w:rsidRPr="00E6705E">
        <w:t>That</w:t>
      </w:r>
      <w:r w:rsidR="009D2CEA">
        <w:t xml:space="preserve"> </w:t>
      </w:r>
      <w:r w:rsidRPr="00E6705E">
        <w:t>patchiness</w:t>
      </w:r>
      <w:r w:rsidR="009D2CEA">
        <w:t xml:space="preserve"> </w:t>
      </w:r>
      <w:r w:rsidRPr="00E6705E">
        <w:t>is</w:t>
      </w:r>
      <w:r w:rsidR="009D2CEA">
        <w:t xml:space="preserve"> </w:t>
      </w:r>
      <w:r w:rsidRPr="00E6705E">
        <w:t>a</w:t>
      </w:r>
      <w:r w:rsidR="009D2CEA">
        <w:t xml:space="preserve"> </w:t>
      </w:r>
      <w:r w:rsidRPr="00E6705E">
        <w:t>critical</w:t>
      </w:r>
      <w:r w:rsidR="009D2CEA">
        <w:t xml:space="preserve"> </w:t>
      </w:r>
      <w:r w:rsidRPr="00E6705E">
        <w:t>issue</w:t>
      </w:r>
      <w:r w:rsidR="009D2CEA">
        <w:t xml:space="preserve"> </w:t>
      </w:r>
      <w:r w:rsidRPr="00E6705E">
        <w:t>across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whole</w:t>
      </w:r>
      <w:r w:rsidR="009D2CEA">
        <w:t xml:space="preserve"> </w:t>
      </w:r>
      <w:r w:rsidRPr="00E6705E">
        <w:t>country.</w:t>
      </w:r>
      <w:r w:rsidR="009D2CEA">
        <w:t xml:space="preserve"> </w:t>
      </w:r>
      <w:r w:rsidRPr="00E6705E">
        <w:t>I</w:t>
      </w:r>
      <w:r w:rsidR="009D2CEA">
        <w:t xml:space="preserve"> </w:t>
      </w:r>
      <w:r w:rsidRPr="00E6705E">
        <w:t>hate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phrase</w:t>
      </w:r>
      <w:r w:rsidR="009D2CEA">
        <w:t xml:space="preserve"> </w:t>
      </w:r>
      <w:r w:rsidRPr="00E6705E">
        <w:t>“postcode</w:t>
      </w:r>
      <w:r w:rsidR="009D2CEA">
        <w:t xml:space="preserve"> </w:t>
      </w:r>
      <w:r w:rsidRPr="00E6705E">
        <w:t>lottery,”</w:t>
      </w:r>
      <w:r w:rsidR="009D2CEA">
        <w:t xml:space="preserve"> </w:t>
      </w:r>
      <w:r w:rsidRPr="00E6705E">
        <w:t>but</w:t>
      </w:r>
      <w:r w:rsidR="009D2CEA">
        <w:t xml:space="preserve"> </w:t>
      </w:r>
      <w:r w:rsidRPr="00E6705E">
        <w:t>it</w:t>
      </w:r>
      <w:r w:rsidR="009D2CEA">
        <w:t xml:space="preserve"> </w:t>
      </w:r>
      <w:r w:rsidRPr="00E6705E">
        <w:t>does</w:t>
      </w:r>
      <w:r w:rsidR="009D2CEA">
        <w:t xml:space="preserve"> </w:t>
      </w:r>
      <w:r w:rsidRPr="00E6705E">
        <w:t>matter</w:t>
      </w:r>
      <w:r w:rsidR="009D2CEA">
        <w:t xml:space="preserve"> </w:t>
      </w:r>
      <w:r w:rsidRPr="00E6705E">
        <w:t>where</w:t>
      </w:r>
      <w:r w:rsidR="009D2CEA">
        <w:t xml:space="preserve"> </w:t>
      </w:r>
      <w:r w:rsidRPr="00E6705E">
        <w:t>you</w:t>
      </w:r>
      <w:r w:rsidR="009D2CEA">
        <w:t xml:space="preserve"> </w:t>
      </w:r>
      <w:r w:rsidRPr="00E6705E">
        <w:t>are</w:t>
      </w:r>
      <w:r w:rsidR="009D2CEA">
        <w:t xml:space="preserve"> </w:t>
      </w:r>
      <w:r w:rsidRPr="00E6705E">
        <w:t>poor,</w:t>
      </w:r>
      <w:r w:rsidR="009D2CEA">
        <w:t xml:space="preserve"> </w:t>
      </w:r>
      <w:r w:rsidR="0011595A">
        <w:t>where</w:t>
      </w:r>
      <w:r w:rsidR="009D2CEA">
        <w:t xml:space="preserve"> </w:t>
      </w:r>
      <w:r w:rsidR="0011595A">
        <w:t>you</w:t>
      </w:r>
      <w:r w:rsidR="009D2CEA">
        <w:t xml:space="preserve"> </w:t>
      </w:r>
      <w:r w:rsidR="0011595A">
        <w:t>are</w:t>
      </w:r>
      <w:r w:rsidR="009D2CEA">
        <w:t xml:space="preserve"> </w:t>
      </w:r>
      <w:r w:rsidR="0011595A">
        <w:t>elderly</w:t>
      </w:r>
      <w:r w:rsidR="009D2CEA">
        <w:t xml:space="preserve"> </w:t>
      </w:r>
      <w:r w:rsidRPr="00E6705E">
        <w:t>and</w:t>
      </w:r>
      <w:r w:rsidR="009D2CEA">
        <w:t xml:space="preserve"> </w:t>
      </w:r>
      <w:r w:rsidRPr="00E6705E">
        <w:t>whether</w:t>
      </w:r>
      <w:r w:rsidR="009D2CEA">
        <w:t xml:space="preserve"> </w:t>
      </w:r>
      <w:r w:rsidRPr="00E6705E">
        <w:t>you</w:t>
      </w:r>
      <w:r w:rsidR="009D2CEA">
        <w:t xml:space="preserve"> </w:t>
      </w:r>
      <w:r w:rsidRPr="00E6705E">
        <w:t>have</w:t>
      </w:r>
      <w:r w:rsidR="009D2CEA">
        <w:t xml:space="preserve"> </w:t>
      </w:r>
      <w:r w:rsidRPr="00E6705E">
        <w:t>a</w:t>
      </w:r>
      <w:r w:rsidR="009D2CEA">
        <w:t xml:space="preserve"> </w:t>
      </w:r>
      <w:r w:rsidRPr="00E6705E">
        <w:t>good</w:t>
      </w:r>
      <w:r w:rsidR="009D2CEA">
        <w:t xml:space="preserve"> </w:t>
      </w:r>
      <w:r w:rsidRPr="00E6705E">
        <w:t>mix</w:t>
      </w:r>
      <w:r w:rsidR="009D2CEA">
        <w:t xml:space="preserve"> </w:t>
      </w:r>
      <w:r w:rsidRPr="00E6705E">
        <w:t>of</w:t>
      </w:r>
      <w:r w:rsidR="009D2CEA">
        <w:t xml:space="preserve"> </w:t>
      </w:r>
      <w:r w:rsidRPr="00E6705E">
        <w:t>trading</w:t>
      </w:r>
      <w:r w:rsidR="009D2CEA">
        <w:t xml:space="preserve"> </w:t>
      </w:r>
      <w:r w:rsidRPr="00E6705E">
        <w:t>standards,</w:t>
      </w:r>
      <w:r w:rsidR="009D2CEA">
        <w:t xml:space="preserve"> </w:t>
      </w:r>
      <w:r w:rsidRPr="00E6705E">
        <w:t>environmental</w:t>
      </w:r>
      <w:r w:rsidR="009D2CEA">
        <w:t xml:space="preserve"> </w:t>
      </w:r>
      <w:r w:rsidRPr="00E6705E">
        <w:t>health</w:t>
      </w:r>
      <w:r w:rsidR="009D2CEA">
        <w:t xml:space="preserve"> </w:t>
      </w:r>
      <w:r w:rsidRPr="00E6705E">
        <w:t>and</w:t>
      </w:r>
      <w:r w:rsidR="009D2CEA">
        <w:t xml:space="preserve"> </w:t>
      </w:r>
      <w:r w:rsidRPr="00E6705E">
        <w:t>directors</w:t>
      </w:r>
      <w:r w:rsidR="009D2CEA">
        <w:t xml:space="preserve"> </w:t>
      </w:r>
      <w:r w:rsidRPr="00E6705E">
        <w:t>of</w:t>
      </w:r>
      <w:r w:rsidR="009D2CEA">
        <w:t xml:space="preserve"> </w:t>
      </w:r>
      <w:r w:rsidRPr="00E6705E">
        <w:t>public</w:t>
      </w:r>
      <w:r w:rsidR="009D2CEA">
        <w:t xml:space="preserve"> </w:t>
      </w:r>
      <w:r w:rsidRPr="00E6705E">
        <w:t>health</w:t>
      </w:r>
      <w:r w:rsidR="009D2CEA">
        <w:t xml:space="preserve"> </w:t>
      </w:r>
      <w:r w:rsidRPr="00E6705E">
        <w:t>who</w:t>
      </w:r>
      <w:r w:rsidR="009D2CEA">
        <w:t xml:space="preserve"> </w:t>
      </w:r>
      <w:r w:rsidRPr="00E6705E">
        <w:t>take</w:t>
      </w:r>
      <w:r w:rsidR="009D2CEA">
        <w:t xml:space="preserve"> </w:t>
      </w:r>
      <w:r w:rsidRPr="00E6705E">
        <w:t>food</w:t>
      </w:r>
      <w:r w:rsidR="009D2CEA">
        <w:t xml:space="preserve"> </w:t>
      </w:r>
      <w:r w:rsidRPr="00E6705E">
        <w:t>as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heart</w:t>
      </w:r>
      <w:r w:rsidR="009D2CEA">
        <w:t xml:space="preserve"> </w:t>
      </w:r>
      <w:r w:rsidRPr="00E6705E">
        <w:t>of</w:t>
      </w:r>
      <w:r w:rsidR="009D2CEA">
        <w:t xml:space="preserve"> </w:t>
      </w:r>
      <w:r w:rsidRPr="00E6705E">
        <w:t>a</w:t>
      </w:r>
      <w:r w:rsidR="009D2CEA">
        <w:t xml:space="preserve"> </w:t>
      </w:r>
      <w:r w:rsidRPr="00E6705E">
        <w:t>public</w:t>
      </w:r>
      <w:r w:rsidR="009D2CEA">
        <w:t xml:space="preserve"> </w:t>
      </w:r>
      <w:r w:rsidRPr="00E6705E">
        <w:t>health</w:t>
      </w:r>
      <w:r w:rsidR="009D2CEA">
        <w:t xml:space="preserve"> </w:t>
      </w:r>
      <w:r w:rsidRPr="00E6705E">
        <w:t>system.</w:t>
      </w:r>
      <w:r w:rsidR="009D2CEA">
        <w:t xml:space="preserve"> </w:t>
      </w:r>
      <w:r w:rsidRPr="00E6705E">
        <w:t>That</w:t>
      </w:r>
      <w:r w:rsidR="009D2CEA">
        <w:t xml:space="preserve"> </w:t>
      </w:r>
      <w:r w:rsidRPr="00E6705E">
        <w:t>is</w:t>
      </w:r>
      <w:r w:rsidR="009D2CEA">
        <w:t xml:space="preserve"> </w:t>
      </w:r>
      <w:r w:rsidRPr="00E6705E">
        <w:t>unacceptable.</w:t>
      </w:r>
      <w:r w:rsidR="009D2CEA">
        <w:t xml:space="preserve"> </w:t>
      </w:r>
      <w:r w:rsidRPr="00E6705E">
        <w:t>When</w:t>
      </w:r>
      <w:r w:rsidR="009D2CEA">
        <w:t xml:space="preserve"> </w:t>
      </w:r>
      <w:r w:rsidRPr="00E6705E">
        <w:t>we</w:t>
      </w:r>
      <w:r w:rsidR="009D2CEA">
        <w:t xml:space="preserve"> </w:t>
      </w:r>
      <w:r w:rsidRPr="00E6705E">
        <w:t>look</w:t>
      </w:r>
      <w:r w:rsidR="009D2CEA">
        <w:t xml:space="preserve"> </w:t>
      </w:r>
      <w:r w:rsidRPr="00E6705E">
        <w:t>at</w:t>
      </w:r>
      <w:r w:rsidR="009D2CEA">
        <w:t xml:space="preserve"> </w:t>
      </w:r>
      <w:r w:rsidRPr="00E6705E">
        <w:t>other</w:t>
      </w:r>
      <w:r w:rsidR="009D2CEA">
        <w:t xml:space="preserve"> </w:t>
      </w:r>
      <w:r w:rsidRPr="00E6705E">
        <w:t>countries</w:t>
      </w:r>
      <w:r w:rsidR="009D2CEA">
        <w:t xml:space="preserve"> </w:t>
      </w:r>
      <w:r w:rsidRPr="00E6705E">
        <w:t>around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world</w:t>
      </w:r>
      <w:r w:rsidR="009D2CEA">
        <w:t xml:space="preserve"> </w:t>
      </w:r>
      <w:r w:rsidRPr="00E6705E">
        <w:t>and</w:t>
      </w:r>
      <w:r w:rsidR="009D2CEA">
        <w:t xml:space="preserve"> </w:t>
      </w:r>
      <w:r w:rsidRPr="00E6705E">
        <w:t>how</w:t>
      </w:r>
      <w:r w:rsidR="009D2CEA">
        <w:t xml:space="preserve"> </w:t>
      </w:r>
      <w:r w:rsidRPr="00E6705E">
        <w:t>they</w:t>
      </w:r>
      <w:r w:rsidR="009D2CEA">
        <w:t xml:space="preserve"> </w:t>
      </w:r>
      <w:r w:rsidRPr="00E6705E">
        <w:t>have</w:t>
      </w:r>
      <w:r w:rsidR="009D2CEA">
        <w:t xml:space="preserve"> </w:t>
      </w:r>
      <w:r w:rsidRPr="00E6705E">
        <w:t>dealt</w:t>
      </w:r>
      <w:r w:rsidR="009D2CEA">
        <w:t xml:space="preserve"> </w:t>
      </w:r>
      <w:r w:rsidRPr="00E6705E">
        <w:t>with</w:t>
      </w:r>
      <w:r w:rsidR="009D2CEA">
        <w:t xml:space="preserve"> </w:t>
      </w:r>
      <w:r w:rsidRPr="00E6705E">
        <w:t>this,</w:t>
      </w:r>
      <w:r w:rsidR="009D2CEA">
        <w:t xml:space="preserve"> </w:t>
      </w:r>
      <w:r w:rsidRPr="00E6705E">
        <w:t>they</w:t>
      </w:r>
      <w:r w:rsidR="009D2CEA">
        <w:t xml:space="preserve"> </w:t>
      </w:r>
      <w:r w:rsidRPr="00E6705E">
        <w:t>ha</w:t>
      </w:r>
      <w:r w:rsidR="0011595A">
        <w:t>ve</w:t>
      </w:r>
      <w:r w:rsidR="009D2CEA">
        <w:t xml:space="preserve"> </w:t>
      </w:r>
      <w:r w:rsidRPr="00E6705E">
        <w:t>dealt</w:t>
      </w:r>
      <w:r w:rsidR="009D2CEA">
        <w:t xml:space="preserve"> </w:t>
      </w:r>
      <w:r w:rsidRPr="00E6705E">
        <w:t>with</w:t>
      </w:r>
      <w:r w:rsidR="009D2CEA">
        <w:t xml:space="preserve"> </w:t>
      </w:r>
      <w:r w:rsidRPr="00E6705E">
        <w:t>it</w:t>
      </w:r>
      <w:r w:rsidR="009D2CEA">
        <w:t xml:space="preserve"> </w:t>
      </w:r>
      <w:r w:rsidRPr="00E6705E">
        <w:t>much</w:t>
      </w:r>
      <w:r w:rsidR="009D2CEA">
        <w:t xml:space="preserve"> </w:t>
      </w:r>
      <w:r w:rsidRPr="00E6705E">
        <w:t>better.</w:t>
      </w:r>
      <w:r w:rsidR="009D2CEA">
        <w:t xml:space="preserve"> </w:t>
      </w:r>
    </w:p>
    <w:p w:rsidR="0011595A" w:rsidP="00A11AE1">
      <w:pPr>
        <w:pStyle w:val="Answer"/>
      </w:pPr>
      <w:r w:rsidRPr="00E6705E">
        <w:t>To</w:t>
      </w:r>
      <w:r w:rsidR="009D2CEA">
        <w:t xml:space="preserve"> </w:t>
      </w:r>
      <w:r w:rsidRPr="00E6705E">
        <w:t>go</w:t>
      </w:r>
      <w:r w:rsidR="009D2CEA">
        <w:t xml:space="preserve"> </w:t>
      </w:r>
      <w:r w:rsidRPr="00E6705E">
        <w:t>back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previous</w:t>
      </w:r>
      <w:r w:rsidR="009D2CEA">
        <w:t xml:space="preserve"> </w:t>
      </w:r>
      <w:r w:rsidRPr="00E6705E">
        <w:t>witnesses,</w:t>
      </w:r>
      <w:r w:rsidR="009D2CEA">
        <w:t xml:space="preserve"> </w:t>
      </w:r>
      <w:r>
        <w:t>for</w:t>
      </w:r>
      <w:r w:rsidR="009D2CEA">
        <w:t xml:space="preserve"> </w:t>
      </w:r>
      <w:r w:rsidRPr="00E6705E">
        <w:t>my</w:t>
      </w:r>
      <w:r w:rsidR="009D2CEA">
        <w:t xml:space="preserve"> </w:t>
      </w:r>
      <w:r w:rsidRPr="00E6705E">
        <w:t>last</w:t>
      </w:r>
      <w:r w:rsidR="009D2CEA">
        <w:t xml:space="preserve"> </w:t>
      </w:r>
      <w:r w:rsidRPr="00E6705E">
        <w:t>point,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Government</w:t>
      </w:r>
      <w:r w:rsidR="009D2CEA">
        <w:t xml:space="preserve"> </w:t>
      </w:r>
      <w:r w:rsidRPr="00E6705E">
        <w:t>at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beginning</w:t>
      </w:r>
      <w:r w:rsidR="009D2CEA">
        <w:t xml:space="preserve"> </w:t>
      </w:r>
      <w:r w:rsidRPr="00E6705E">
        <w:t>understandably</w:t>
      </w:r>
      <w:r w:rsidR="009D2CEA">
        <w:t xml:space="preserve"> </w:t>
      </w:r>
      <w:r w:rsidRPr="00E6705E">
        <w:t>said,</w:t>
      </w:r>
      <w:r w:rsidR="009D2CEA">
        <w:t xml:space="preserve"> </w:t>
      </w:r>
      <w:r w:rsidRPr="00E6705E">
        <w:t>“Sorry</w:t>
      </w:r>
      <w:r>
        <w:t>,</w:t>
      </w:r>
      <w:r w:rsidR="009D2CEA">
        <w:t xml:space="preserve"> </w:t>
      </w:r>
      <w:r w:rsidRPr="00E6705E">
        <w:t>folks,</w:t>
      </w:r>
      <w:r w:rsidR="009D2CEA">
        <w:t xml:space="preserve"> </w:t>
      </w:r>
      <w:r w:rsidRPr="00E6705E">
        <w:t>you</w:t>
      </w:r>
      <w:r w:rsidR="009D2CEA">
        <w:t xml:space="preserve"> </w:t>
      </w:r>
      <w:r w:rsidRPr="00E6705E">
        <w:t>are</w:t>
      </w:r>
      <w:r w:rsidR="009D2CEA">
        <w:t xml:space="preserve"> </w:t>
      </w:r>
      <w:r w:rsidRPr="00E6705E">
        <w:t>locked</w:t>
      </w:r>
      <w:r w:rsidR="009D2CEA">
        <w:t xml:space="preserve"> </w:t>
      </w:r>
      <w:r w:rsidRPr="00E6705E">
        <w:t>down</w:t>
      </w:r>
      <w:r w:rsidR="009D2CEA">
        <w:t xml:space="preserve"> </w:t>
      </w:r>
      <w:r w:rsidRPr="00E6705E">
        <w:t>from</w:t>
      </w:r>
      <w:r w:rsidR="009D2CEA">
        <w:t xml:space="preserve"> </w:t>
      </w:r>
      <w:r w:rsidRPr="00E6705E">
        <w:t>eating</w:t>
      </w:r>
      <w:r w:rsidR="009D2CEA">
        <w:t xml:space="preserve"> </w:t>
      </w:r>
      <w:r w:rsidRPr="00E6705E">
        <w:t>out.</w:t>
      </w:r>
      <w:r w:rsidR="009D2CEA">
        <w:t xml:space="preserve"> </w:t>
      </w:r>
      <w:r w:rsidRPr="00E6705E">
        <w:t>Get</w:t>
      </w:r>
      <w:r w:rsidR="009D2CEA">
        <w:t xml:space="preserve"> </w:t>
      </w:r>
      <w:r w:rsidRPr="00E6705E">
        <w:t>it</w:t>
      </w:r>
      <w:r w:rsidR="009D2CEA">
        <w:t xml:space="preserve"> </w:t>
      </w:r>
      <w:r w:rsidRPr="00E6705E">
        <w:t>delivered</w:t>
      </w:r>
      <w:r>
        <w:t>”.</w:t>
      </w:r>
      <w:r w:rsidR="009D2CEA">
        <w:t xml:space="preserve"> </w:t>
      </w:r>
      <w:r w:rsidRPr="00E6705E">
        <w:t>There</w:t>
      </w:r>
      <w:r w:rsidR="009D2CEA">
        <w:t xml:space="preserve"> </w:t>
      </w:r>
      <w:r w:rsidRPr="00E6705E">
        <w:t>was</w:t>
      </w:r>
      <w:r w:rsidR="009D2CEA">
        <w:t xml:space="preserve"> </w:t>
      </w:r>
      <w:r w:rsidRPr="00E6705E">
        <w:t>no</w:t>
      </w:r>
      <w:r w:rsidR="009D2CEA">
        <w:t xml:space="preserve"> </w:t>
      </w:r>
      <w:r w:rsidRPr="00E6705E">
        <w:t>preparation</w:t>
      </w:r>
      <w:r w:rsidR="009D2CEA">
        <w:t xml:space="preserve"> </w:t>
      </w:r>
      <w:r w:rsidRPr="00E6705E">
        <w:t>for</w:t>
      </w:r>
      <w:r w:rsidR="009D2CEA">
        <w:t xml:space="preserve"> </w:t>
      </w:r>
      <w:r w:rsidRPr="00E6705E">
        <w:t>that</w:t>
      </w:r>
      <w:r w:rsidR="009D2CEA">
        <w:t xml:space="preserve"> </w:t>
      </w:r>
      <w:r w:rsidRPr="00E6705E">
        <w:t>delivery</w:t>
      </w:r>
      <w:r w:rsidR="009D2CEA">
        <w:t xml:space="preserve"> </w:t>
      </w:r>
      <w:r w:rsidRPr="00E6705E">
        <w:t>system.</w:t>
      </w:r>
      <w:r w:rsidR="009D2CEA">
        <w:t xml:space="preserve"> </w:t>
      </w:r>
      <w:r w:rsidRPr="00E6705E">
        <w:t>That</w:t>
      </w:r>
      <w:r w:rsidR="009D2CEA">
        <w:t xml:space="preserve"> </w:t>
      </w:r>
      <w:r w:rsidRPr="00E6705E">
        <w:t>was</w:t>
      </w:r>
      <w:r w:rsidR="009D2CEA">
        <w:t xml:space="preserve"> </w:t>
      </w:r>
      <w:r w:rsidRPr="00E6705E">
        <w:t>exactly</w:t>
      </w:r>
      <w:r w:rsidR="009D2CEA">
        <w:t xml:space="preserve"> </w:t>
      </w:r>
      <w:r w:rsidRPr="00E6705E">
        <w:t>my</w:t>
      </w:r>
      <w:r w:rsidR="009D2CEA">
        <w:t xml:space="preserve"> </w:t>
      </w:r>
      <w:r w:rsidRPr="00E6705E">
        <w:t>point</w:t>
      </w:r>
      <w:r w:rsidR="009D2CEA">
        <w:t xml:space="preserve"> </w:t>
      </w:r>
      <w:r w:rsidRPr="00E6705E">
        <w:t>in</w:t>
      </w:r>
      <w:r w:rsidR="009D2CEA">
        <w:t xml:space="preserve"> </w:t>
      </w:r>
      <w:r w:rsidRPr="00E6705E">
        <w:t>my</w:t>
      </w:r>
      <w:r w:rsidR="009D2CEA">
        <w:t xml:space="preserve"> </w:t>
      </w:r>
      <w:r w:rsidRPr="00E6705E">
        <w:t>earlier</w:t>
      </w:r>
      <w:r w:rsidR="009D2CEA">
        <w:t xml:space="preserve"> </w:t>
      </w:r>
      <w:r w:rsidRPr="00E6705E">
        <w:t>reply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you,</w:t>
      </w:r>
      <w:r w:rsidR="009D2CEA">
        <w:t xml:space="preserve"> </w:t>
      </w:r>
      <w:r w:rsidRPr="00E6705E">
        <w:t>Chair,</w:t>
      </w:r>
      <w:r w:rsidR="009D2CEA">
        <w:t xml:space="preserve"> </w:t>
      </w:r>
      <w:r w:rsidRPr="00E6705E">
        <w:t>when</w:t>
      </w:r>
      <w:r w:rsidR="009D2CEA">
        <w:t xml:space="preserve"> </w:t>
      </w:r>
      <w:r w:rsidRPr="00E6705E">
        <w:t>I</w:t>
      </w:r>
      <w:r w:rsidR="009D2CEA">
        <w:t xml:space="preserve"> </w:t>
      </w:r>
      <w:r w:rsidRPr="00E6705E">
        <w:t>said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food</w:t>
      </w:r>
      <w:r w:rsidR="009D2CEA">
        <w:t xml:space="preserve"> </w:t>
      </w:r>
      <w:r w:rsidRPr="00E6705E">
        <w:t>service</w:t>
      </w:r>
      <w:r w:rsidR="009D2CEA">
        <w:t xml:space="preserve"> </w:t>
      </w:r>
      <w:r w:rsidRPr="00E6705E">
        <w:t>sector</w:t>
      </w:r>
      <w:r w:rsidR="009D2CEA">
        <w:t xml:space="preserve"> </w:t>
      </w:r>
      <w:r w:rsidRPr="00E6705E">
        <w:t>was</w:t>
      </w:r>
      <w:r w:rsidR="009D2CEA">
        <w:t xml:space="preserve"> </w:t>
      </w:r>
      <w:r w:rsidRPr="00E6705E">
        <w:t>trying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become</w:t>
      </w:r>
      <w:r w:rsidR="009D2CEA">
        <w:t xml:space="preserve"> </w:t>
      </w:r>
      <w:r w:rsidRPr="00E6705E">
        <w:t>community</w:t>
      </w:r>
      <w:r w:rsidR="009D2CEA">
        <w:t xml:space="preserve"> </w:t>
      </w:r>
      <w:r w:rsidRPr="00E6705E">
        <w:t>feeding</w:t>
      </w:r>
      <w:r w:rsidR="009D2CEA">
        <w:t xml:space="preserve"> </w:t>
      </w:r>
      <w:r w:rsidRPr="00E6705E">
        <w:t>hubs.</w:t>
      </w:r>
      <w:r w:rsidR="009D2CEA">
        <w:t xml:space="preserve"> </w:t>
      </w:r>
      <w:r w:rsidRPr="00E6705E">
        <w:t>Let</w:t>
      </w:r>
      <w:r w:rsidR="009D2CEA">
        <w:t xml:space="preserve"> </w:t>
      </w:r>
      <w:r w:rsidRPr="00E6705E">
        <w:t>me</w:t>
      </w:r>
      <w:r w:rsidR="009D2CEA">
        <w:t xml:space="preserve"> </w:t>
      </w:r>
      <w:r w:rsidRPr="00E6705E">
        <w:t>just</w:t>
      </w:r>
      <w:r w:rsidR="009D2CEA">
        <w:t xml:space="preserve"> </w:t>
      </w:r>
      <w:r w:rsidRPr="00E6705E">
        <w:t>remind</w:t>
      </w:r>
      <w:r w:rsidR="009D2CEA">
        <w:t xml:space="preserve"> </w:t>
      </w:r>
      <w:r w:rsidRPr="00E6705E">
        <w:t>you,</w:t>
      </w:r>
      <w:r w:rsidR="009D2CEA">
        <w:t xml:space="preserve"> </w:t>
      </w:r>
      <w:r w:rsidRPr="00E6705E">
        <w:t>as</w:t>
      </w:r>
      <w:r w:rsidR="009D2CEA">
        <w:t xml:space="preserve"> </w:t>
      </w:r>
      <w:r w:rsidRPr="00E6705E">
        <w:t>a</w:t>
      </w:r>
      <w:r w:rsidR="009D2CEA">
        <w:t xml:space="preserve"> </w:t>
      </w:r>
      <w:r w:rsidRPr="00E6705E">
        <w:t>Government</w:t>
      </w:r>
      <w:r w:rsidR="009D2CEA">
        <w:t xml:space="preserve"> </w:t>
      </w:r>
      <w:r w:rsidRPr="00E6705E">
        <w:t>of</w:t>
      </w:r>
      <w:r w:rsidR="009D2CEA">
        <w:t xml:space="preserve"> </w:t>
      </w:r>
      <w:r w:rsidRPr="00E6705E">
        <w:t>Conservatives,</w:t>
      </w:r>
      <w:r w:rsidR="009D2CEA">
        <w:t xml:space="preserve"> </w:t>
      </w:r>
      <w:r>
        <w:t>for</w:t>
      </w:r>
      <w:r w:rsidR="009D2CEA">
        <w:t xml:space="preserve"> </w:t>
      </w:r>
      <w:r>
        <w:t>those</w:t>
      </w:r>
      <w:r w:rsidR="009D2CEA">
        <w:t xml:space="preserve"> </w:t>
      </w:r>
      <w:r>
        <w:t>of</w:t>
      </w:r>
      <w:r w:rsidR="009D2CEA">
        <w:t xml:space="preserve"> </w:t>
      </w:r>
      <w:r>
        <w:t>you</w:t>
      </w:r>
      <w:r w:rsidR="009D2CEA">
        <w:t xml:space="preserve"> </w:t>
      </w:r>
      <w:r>
        <w:t>who</w:t>
      </w:r>
      <w:r w:rsidR="009D2CEA">
        <w:t xml:space="preserve"> </w:t>
      </w:r>
      <w:r>
        <w:t>are</w:t>
      </w:r>
      <w:r w:rsidR="009D2CEA">
        <w:t xml:space="preserve"> </w:t>
      </w:r>
      <w:r w:rsidRPr="00E6705E">
        <w:t>Conservatives</w:t>
      </w:r>
      <w:r>
        <w:t>,</w:t>
      </w:r>
      <w:r w:rsidR="009D2CEA">
        <w:t xml:space="preserve"> </w:t>
      </w:r>
      <w:r>
        <w:t>that</w:t>
      </w:r>
      <w:r w:rsidR="009D2CEA">
        <w:t xml:space="preserve"> </w:t>
      </w:r>
      <w:r w:rsidRPr="00E6705E">
        <w:t>this</w:t>
      </w:r>
      <w:r w:rsidR="009D2CEA">
        <w:t xml:space="preserve"> </w:t>
      </w:r>
      <w:r w:rsidRPr="00E6705E">
        <w:t>is</w:t>
      </w:r>
      <w:r w:rsidR="009D2CEA">
        <w:t xml:space="preserve"> </w:t>
      </w:r>
      <w:r w:rsidRPr="00E6705E">
        <w:t>exactly</w:t>
      </w:r>
      <w:r w:rsidR="009D2CEA">
        <w:t xml:space="preserve"> </w:t>
      </w:r>
      <w:r w:rsidRPr="00E6705E">
        <w:t>what</w:t>
      </w:r>
      <w:r w:rsidR="009D2CEA">
        <w:t xml:space="preserve"> </w:t>
      </w:r>
      <w:r w:rsidRPr="00E6705E">
        <w:t>Churchill</w:t>
      </w:r>
      <w:r w:rsidR="009D2CEA">
        <w:t xml:space="preserve"> </w:t>
      </w:r>
      <w:r w:rsidRPr="00E6705E">
        <w:t>and</w:t>
      </w:r>
      <w:r w:rsidR="009D2CEA">
        <w:t xml:space="preserve"> </w:t>
      </w:r>
      <w:r w:rsidRPr="00E6705E">
        <w:t>Lord</w:t>
      </w:r>
      <w:r w:rsidR="009D2CEA">
        <w:t xml:space="preserve"> </w:t>
      </w:r>
      <w:r w:rsidRPr="00E6705E">
        <w:t>Woolton</w:t>
      </w:r>
      <w:r w:rsidR="009D2CEA">
        <w:t xml:space="preserve"> </w:t>
      </w:r>
      <w:r w:rsidRPr="00E6705E">
        <w:t>did</w:t>
      </w:r>
      <w:r w:rsidR="009D2CEA">
        <w:t xml:space="preserve"> </w:t>
      </w:r>
      <w:r w:rsidRPr="00E6705E">
        <w:t>in</w:t>
      </w:r>
      <w:r w:rsidR="009D2CEA">
        <w:t xml:space="preserve"> </w:t>
      </w:r>
      <w:r w:rsidRPr="00E6705E">
        <w:t>1940,</w:t>
      </w:r>
      <w:r w:rsidR="009D2CEA">
        <w:t xml:space="preserve"> </w:t>
      </w:r>
      <w:r w:rsidRPr="00E6705E">
        <w:t>and</w:t>
      </w:r>
      <w:r w:rsidR="009D2CEA">
        <w:t xml:space="preserve"> </w:t>
      </w:r>
      <w:r w:rsidRPr="00E6705E">
        <w:t>what</w:t>
      </w:r>
      <w:r w:rsidR="009D2CEA">
        <w:t xml:space="preserve"> </w:t>
      </w:r>
      <w:r w:rsidRPr="00E6705E">
        <w:t>a</w:t>
      </w:r>
      <w:r w:rsidR="009D2CEA">
        <w:t xml:space="preserve"> </w:t>
      </w:r>
      <w:r w:rsidRPr="00E6705E">
        <w:t>success</w:t>
      </w:r>
      <w:r w:rsidR="009D2CEA">
        <w:t xml:space="preserve"> </w:t>
      </w:r>
      <w:r w:rsidRPr="00E6705E">
        <w:t>it</w:t>
      </w:r>
      <w:r w:rsidR="009D2CEA">
        <w:t xml:space="preserve"> </w:t>
      </w:r>
      <w:r w:rsidRPr="00E6705E">
        <w:t>was.</w:t>
      </w:r>
      <w:r w:rsidR="009D2CEA">
        <w:t xml:space="preserve"> </w:t>
      </w:r>
    </w:p>
    <w:p w:rsidR="00A11AE1" w:rsidRPr="00E6705E" w:rsidP="00A11AE1">
      <w:pPr>
        <w:pStyle w:val="Answer"/>
      </w:pPr>
      <w:r w:rsidRPr="00E6705E">
        <w:t>I</w:t>
      </w:r>
      <w:r w:rsidR="009D2CEA">
        <w:t xml:space="preserve"> </w:t>
      </w:r>
      <w:r w:rsidRPr="00E6705E">
        <w:t>agree</w:t>
      </w:r>
      <w:r w:rsidR="009D2CEA">
        <w:t xml:space="preserve"> </w:t>
      </w:r>
      <w:r w:rsidRPr="00E6705E">
        <w:t>with</w:t>
      </w:r>
      <w:r w:rsidR="009D2CEA">
        <w:t xml:space="preserve"> </w:t>
      </w:r>
      <w:r w:rsidRPr="00E6705E">
        <w:t>Anna</w:t>
      </w:r>
      <w:r w:rsidR="009D2CEA">
        <w:t xml:space="preserve"> </w:t>
      </w:r>
      <w:r w:rsidRPr="00E6705E">
        <w:t>that</w:t>
      </w:r>
      <w:r w:rsidR="009D2CEA">
        <w:t xml:space="preserve"> </w:t>
      </w:r>
      <w:r w:rsidRPr="00E6705E">
        <w:t>we</w:t>
      </w:r>
      <w:r w:rsidR="009D2CEA">
        <w:t xml:space="preserve"> </w:t>
      </w:r>
      <w:r w:rsidRPr="00E6705E">
        <w:t>have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do</w:t>
      </w:r>
      <w:r w:rsidR="009D2CEA">
        <w:t xml:space="preserve"> </w:t>
      </w:r>
      <w:r w:rsidRPr="00E6705E">
        <w:t>scenario</w:t>
      </w:r>
      <w:r w:rsidR="009D2CEA">
        <w:t xml:space="preserve"> </w:t>
      </w:r>
      <w:r w:rsidRPr="00E6705E">
        <w:t>planning.</w:t>
      </w:r>
      <w:r w:rsidR="009D2CEA">
        <w:t xml:space="preserve"> </w:t>
      </w:r>
      <w:r w:rsidRPr="00E6705E">
        <w:t>In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nightmare</w:t>
      </w:r>
      <w:r w:rsidR="009D2CEA">
        <w:t xml:space="preserve"> </w:t>
      </w:r>
      <w:r w:rsidRPr="00E6705E">
        <w:t>scenario</w:t>
      </w:r>
      <w:r w:rsidR="0011595A">
        <w:t>,</w:t>
      </w:r>
      <w:r w:rsidR="009D2CEA">
        <w:t xml:space="preserve"> </w:t>
      </w:r>
      <w:r w:rsidRPr="00E6705E">
        <w:t>we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address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issue</w:t>
      </w:r>
      <w:r w:rsidR="009D2CEA">
        <w:t xml:space="preserve"> </w:t>
      </w:r>
      <w:r w:rsidRPr="00E6705E">
        <w:t>of</w:t>
      </w:r>
      <w:r w:rsidR="009D2CEA">
        <w:t xml:space="preserve"> </w:t>
      </w:r>
      <w:r w:rsidRPr="00E6705E">
        <w:t>how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get</w:t>
      </w:r>
      <w:r w:rsidR="009D2CEA">
        <w:t xml:space="preserve"> </w:t>
      </w:r>
      <w:r w:rsidRPr="00E6705E">
        <w:t>smoother</w:t>
      </w:r>
      <w:r w:rsidR="009D2CEA">
        <w:t xml:space="preserve"> </w:t>
      </w:r>
      <w:r w:rsidRPr="00E6705E">
        <w:t>supply</w:t>
      </w:r>
      <w:r w:rsidR="009D2CEA">
        <w:t xml:space="preserve"> </w:t>
      </w:r>
      <w:r w:rsidRPr="00E6705E">
        <w:t>chains</w:t>
      </w:r>
      <w:r w:rsidR="009D2CEA">
        <w:t xml:space="preserve"> </w:t>
      </w:r>
      <w:r w:rsidRPr="00E6705E">
        <w:t>at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local</w:t>
      </w:r>
      <w:r w:rsidR="009D2CEA">
        <w:t xml:space="preserve"> </w:t>
      </w:r>
      <w:r w:rsidRPr="00E6705E">
        <w:t>level.</w:t>
      </w:r>
      <w:r w:rsidR="009D2CEA">
        <w:t xml:space="preserve"> </w:t>
      </w:r>
      <w:r w:rsidRPr="00E6705E">
        <w:t>Wherever</w:t>
      </w:r>
      <w:r w:rsidR="009D2CEA">
        <w:t xml:space="preserve"> </w:t>
      </w:r>
      <w:r w:rsidRPr="00E6705E">
        <w:t>you</w:t>
      </w:r>
      <w:r w:rsidR="009D2CEA">
        <w:t xml:space="preserve"> </w:t>
      </w:r>
      <w:r w:rsidRPr="00E6705E">
        <w:t>are</w:t>
      </w:r>
      <w:r w:rsidR="009D2CEA">
        <w:t xml:space="preserve"> </w:t>
      </w:r>
      <w:r w:rsidRPr="00E6705E">
        <w:t>MPs</w:t>
      </w:r>
      <w:r w:rsidR="009D2CEA">
        <w:t xml:space="preserve"> </w:t>
      </w:r>
      <w:r w:rsidRPr="00E6705E">
        <w:t>for,</w:t>
      </w:r>
      <w:r w:rsidR="009D2CEA">
        <w:t xml:space="preserve"> </w:t>
      </w:r>
      <w:r w:rsidRPr="00E6705E">
        <w:t>that</w:t>
      </w:r>
      <w:r w:rsidR="009D2CEA">
        <w:t xml:space="preserve"> </w:t>
      </w:r>
      <w:r w:rsidRPr="00E6705E">
        <w:t>must</w:t>
      </w:r>
      <w:r w:rsidR="009D2CEA">
        <w:t xml:space="preserve"> </w:t>
      </w:r>
      <w:r w:rsidRPr="00E6705E">
        <w:t>be</w:t>
      </w:r>
      <w:r w:rsidR="009D2CEA">
        <w:t xml:space="preserve"> </w:t>
      </w:r>
      <w:r w:rsidRPr="00E6705E">
        <w:t>good</w:t>
      </w:r>
      <w:r w:rsidR="009D2CEA">
        <w:t xml:space="preserve"> </w:t>
      </w:r>
      <w:r w:rsidRPr="00E6705E">
        <w:t>news</w:t>
      </w:r>
      <w:r w:rsidR="009D2CEA">
        <w:t xml:space="preserve"> </w:t>
      </w:r>
      <w:r w:rsidRPr="00E6705E">
        <w:t>for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embers</w:t>
      </w:r>
      <w:r w:rsidR="009D2CEA">
        <w:t xml:space="preserve"> </w:t>
      </w:r>
      <w:r w:rsidRPr="00E6705E">
        <w:t>of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local</w:t>
      </w:r>
      <w:r w:rsidR="009D2CEA">
        <w:t xml:space="preserve"> </w:t>
      </w:r>
      <w:r w:rsidRPr="00E6705E">
        <w:t>food</w:t>
      </w:r>
      <w:r w:rsidR="009D2CEA">
        <w:t xml:space="preserve"> </w:t>
      </w:r>
      <w:r w:rsidRPr="00E6705E">
        <w:t>system</w:t>
      </w:r>
      <w:r w:rsidR="009D2CEA">
        <w:t xml:space="preserve"> </w:t>
      </w:r>
      <w:r w:rsidRPr="00E6705E">
        <w:t>you</w:t>
      </w:r>
      <w:r w:rsidR="009D2CEA">
        <w:t xml:space="preserve"> </w:t>
      </w:r>
      <w:r w:rsidRPr="00E6705E">
        <w:t>have.</w:t>
      </w:r>
    </w:p>
    <w:p w:rsidR="0011595A" w:rsidRPr="0011595A" w:rsidP="00A11AE1">
      <w:pPr>
        <w:pStyle w:val="Question"/>
        <w:numPr>
          <w:ilvl w:val="0"/>
          <w:numId w:val="9"/>
        </w:numPr>
      </w:pPr>
      <w:sdt>
        <w:sdtPr>
          <w:alias w:val="Member"/>
          <w:tag w:val="&lt;Member mnisId='146' dodsId='25651'&gt;"/>
          <w:id w:val="-222141213"/>
          <w:placeholder>
            <w:docPart w:val="3DA31B2D719249FD8AD1669663B4EDF7"/>
          </w:placeholder>
          <w:richText/>
        </w:sdtPr>
        <w:sdtContent>
          <w:r w:rsidRPr="00E6705E" w:rsidR="00A11AE1">
            <w:rPr>
              <w:b/>
            </w:rPr>
            <w:t>Barry</w:t>
          </w:r>
          <w:r w:rsidR="009D2CEA">
            <w:rPr>
              <w:b/>
            </w:rPr>
            <w:t xml:space="preserve"> </w:t>
          </w:r>
          <w:r w:rsidRPr="00E6705E" w:rsidR="00A11AE1">
            <w:rPr>
              <w:b/>
            </w:rPr>
            <w:t>Gardiner:</w:t>
          </w:r>
        </w:sdtContent>
      </w:sdt>
      <w:r w:rsidR="009D2CEA">
        <w:t xml:space="preserve"> </w:t>
      </w:r>
      <w:r w:rsidRPr="00E6705E" w:rsidR="00A11AE1">
        <w:t>Anna,</w:t>
      </w:r>
      <w:r w:rsidR="009D2CEA">
        <w:t xml:space="preserve"> </w:t>
      </w:r>
      <w:r w:rsidRPr="00E6705E" w:rsidR="00A11AE1">
        <w:t>could</w:t>
      </w:r>
      <w:r w:rsidR="009D2CEA">
        <w:t xml:space="preserve"> </w:t>
      </w:r>
      <w:r w:rsidRPr="00E6705E" w:rsidR="00A11AE1">
        <w:t>I</w:t>
      </w:r>
      <w:r w:rsidR="009D2CEA">
        <w:t xml:space="preserve"> </w:t>
      </w:r>
      <w:r w:rsidRPr="00E6705E" w:rsidR="00A11AE1">
        <w:t>perhaps</w:t>
      </w:r>
      <w:r w:rsidR="009D2CEA">
        <w:t xml:space="preserve"> </w:t>
      </w:r>
      <w:r w:rsidRPr="00E6705E" w:rsidR="00A11AE1">
        <w:t>just</w:t>
      </w:r>
      <w:r w:rsidR="009D2CEA">
        <w:t xml:space="preserve"> </w:t>
      </w:r>
      <w:r w:rsidRPr="00E6705E" w:rsidR="00A11AE1">
        <w:t>ask</w:t>
      </w:r>
      <w:r w:rsidR="009D2CEA">
        <w:t xml:space="preserve"> </w:t>
      </w:r>
      <w:r w:rsidRPr="00E6705E" w:rsidR="00A11AE1">
        <w:t>you</w:t>
      </w:r>
      <w:r w:rsidR="009D2CEA">
        <w:t xml:space="preserve"> </w:t>
      </w:r>
      <w:r w:rsidRPr="00E6705E" w:rsidR="00A11AE1">
        <w:t>a</w:t>
      </w:r>
      <w:r w:rsidR="009D2CEA">
        <w:t xml:space="preserve"> </w:t>
      </w:r>
      <w:r w:rsidRPr="00E6705E" w:rsidR="00A11AE1">
        <w:t>couple</w:t>
      </w:r>
      <w:r w:rsidR="009D2CEA">
        <w:t xml:space="preserve"> </w:t>
      </w:r>
      <w:r w:rsidRPr="00E6705E" w:rsidR="00A11AE1">
        <w:t>of</w:t>
      </w:r>
      <w:r w:rsidR="009D2CEA">
        <w:t xml:space="preserve"> </w:t>
      </w:r>
      <w:r w:rsidRPr="00E6705E" w:rsidR="00A11AE1">
        <w:t>brief</w:t>
      </w:r>
      <w:r w:rsidR="009D2CEA">
        <w:t xml:space="preserve"> </w:t>
      </w:r>
      <w:r w:rsidRPr="00E6705E" w:rsidR="00A11AE1">
        <w:t>questions?</w:t>
      </w:r>
      <w:r w:rsidR="009D2CEA">
        <w:t xml:space="preserve"> </w:t>
      </w:r>
      <w:r w:rsidRPr="00E6705E" w:rsidR="00A11AE1">
        <w:t>The</w:t>
      </w:r>
      <w:r w:rsidR="009D2CEA">
        <w:t xml:space="preserve"> </w:t>
      </w:r>
      <w:r w:rsidRPr="00E6705E" w:rsidR="00A11AE1">
        <w:t>Chair</w:t>
      </w:r>
      <w:r w:rsidR="009D2CEA">
        <w:t xml:space="preserve"> </w:t>
      </w:r>
      <w:r w:rsidRPr="00E6705E" w:rsidR="00A11AE1">
        <w:t>has</w:t>
      </w:r>
      <w:r w:rsidR="009D2CEA">
        <w:t xml:space="preserve"> </w:t>
      </w:r>
      <w:r w:rsidRPr="00E6705E" w:rsidR="00A11AE1">
        <w:t>already</w:t>
      </w:r>
      <w:r w:rsidR="009D2CEA">
        <w:t xml:space="preserve"> </w:t>
      </w:r>
      <w:r w:rsidRPr="00E6705E" w:rsidR="00A11AE1">
        <w:t>touched</w:t>
      </w:r>
      <w:r w:rsidR="009D2CEA">
        <w:t xml:space="preserve"> </w:t>
      </w:r>
      <w:r w:rsidRPr="00E6705E" w:rsidR="00A11AE1">
        <w:t>on</w:t>
      </w:r>
      <w:r w:rsidR="009D2CEA">
        <w:t xml:space="preserve"> </w:t>
      </w:r>
      <w:r w:rsidRPr="00E6705E" w:rsidR="00A11AE1">
        <w:t>one.</w:t>
      </w:r>
      <w:r w:rsidR="009D2CEA">
        <w:t xml:space="preserve"> </w:t>
      </w:r>
      <w:r w:rsidRPr="00E6705E" w:rsidR="00A11AE1">
        <w:t>For</w:t>
      </w:r>
      <w:r w:rsidR="009D2CEA">
        <w:t xml:space="preserve"> </w:t>
      </w:r>
      <w:r w:rsidRPr="00E6705E" w:rsidR="00A11AE1">
        <w:t>the</w:t>
      </w:r>
      <w:r w:rsidR="009D2CEA">
        <w:t xml:space="preserve"> </w:t>
      </w:r>
      <w:r w:rsidRPr="00E6705E" w:rsidR="00A11AE1">
        <w:t>national</w:t>
      </w:r>
      <w:r w:rsidR="009D2CEA">
        <w:t xml:space="preserve"> </w:t>
      </w:r>
      <w:r w:rsidRPr="00E6705E" w:rsidR="00A11AE1">
        <w:t>voucher</w:t>
      </w:r>
      <w:r w:rsidR="009D2CEA">
        <w:t xml:space="preserve"> </w:t>
      </w:r>
      <w:r w:rsidRPr="00E6705E" w:rsidR="00A11AE1">
        <w:t>scheme,</w:t>
      </w:r>
      <w:r w:rsidR="009D2CEA">
        <w:t xml:space="preserve"> </w:t>
      </w:r>
      <w:r w:rsidRPr="00E6705E" w:rsidR="00A11AE1">
        <w:t>you</w:t>
      </w:r>
      <w:r w:rsidR="009D2CEA">
        <w:t xml:space="preserve"> </w:t>
      </w:r>
      <w:r w:rsidRPr="00E6705E" w:rsidR="00A11AE1">
        <w:t>mentioned</w:t>
      </w:r>
      <w:r w:rsidR="009D2CEA">
        <w:t xml:space="preserve"> </w:t>
      </w:r>
      <w:r w:rsidRPr="00E6705E" w:rsidR="00A11AE1">
        <w:t>that</w:t>
      </w:r>
      <w:r w:rsidR="009D2CEA">
        <w:t xml:space="preserve"> </w:t>
      </w:r>
      <w:r w:rsidRPr="00E6705E" w:rsidR="00A11AE1">
        <w:t>there</w:t>
      </w:r>
      <w:r w:rsidR="009D2CEA">
        <w:t xml:space="preserve"> </w:t>
      </w:r>
      <w:r w:rsidRPr="00E6705E">
        <w:t>were</w:t>
      </w:r>
      <w:r w:rsidR="009D2CEA">
        <w:t xml:space="preserve"> </w:t>
      </w:r>
      <w:r w:rsidRPr="00E6705E" w:rsidR="00A11AE1">
        <w:t>a</w:t>
      </w:r>
      <w:r w:rsidR="009D2CEA">
        <w:t xml:space="preserve"> </w:t>
      </w:r>
      <w:r w:rsidRPr="00E6705E" w:rsidR="00A11AE1">
        <w:t>limited</w:t>
      </w:r>
      <w:r w:rsidR="009D2CEA">
        <w:t xml:space="preserve"> </w:t>
      </w:r>
      <w:r w:rsidRPr="00E6705E" w:rsidR="00A11AE1">
        <w:t>number</w:t>
      </w:r>
      <w:r w:rsidR="009D2CEA">
        <w:t xml:space="preserve"> </w:t>
      </w:r>
      <w:r w:rsidRPr="00E6705E" w:rsidR="00A11AE1">
        <w:t>of</w:t>
      </w:r>
      <w:r w:rsidR="009D2CEA">
        <w:t xml:space="preserve"> </w:t>
      </w:r>
      <w:r w:rsidRPr="00E6705E" w:rsidR="00A11AE1">
        <w:t>providers</w:t>
      </w:r>
      <w:r w:rsidR="009D2CEA">
        <w:t xml:space="preserve"> </w:t>
      </w:r>
      <w:r w:rsidRPr="00E6705E" w:rsidR="00A11AE1">
        <w:t>incorporated</w:t>
      </w:r>
      <w:r w:rsidR="009D2CEA">
        <w:t xml:space="preserve"> </w:t>
      </w:r>
      <w:r w:rsidRPr="00E6705E" w:rsidR="00A11AE1">
        <w:t>into</w:t>
      </w:r>
      <w:r w:rsidR="009D2CEA">
        <w:t xml:space="preserve"> </w:t>
      </w:r>
      <w:r w:rsidRPr="00E6705E" w:rsidR="00A11AE1">
        <w:t>that.</w:t>
      </w:r>
      <w:r w:rsidR="009D2CEA">
        <w:t xml:space="preserve"> </w:t>
      </w:r>
      <w:r w:rsidRPr="00E6705E" w:rsidR="00A11AE1">
        <w:t>Why</w:t>
      </w:r>
      <w:r w:rsidR="009D2CEA">
        <w:t xml:space="preserve"> </w:t>
      </w:r>
      <w:r w:rsidRPr="00E6705E" w:rsidR="00A11AE1">
        <w:t>do</w:t>
      </w:r>
      <w:r w:rsidR="009D2CEA">
        <w:t xml:space="preserve"> </w:t>
      </w:r>
      <w:r w:rsidRPr="00E6705E" w:rsidR="00A11AE1">
        <w:t>you</w:t>
      </w:r>
      <w:r w:rsidR="009D2CEA">
        <w:t xml:space="preserve"> </w:t>
      </w:r>
      <w:r w:rsidRPr="00E6705E" w:rsidR="00A11AE1">
        <w:t>think</w:t>
      </w:r>
      <w:r w:rsidR="009D2CEA">
        <w:t xml:space="preserve"> </w:t>
      </w:r>
      <w:r w:rsidRPr="00E6705E" w:rsidR="00A11AE1">
        <w:t>it</w:t>
      </w:r>
      <w:r w:rsidR="009D2CEA">
        <w:t xml:space="preserve"> </w:t>
      </w:r>
      <w:r w:rsidRPr="00E6705E" w:rsidR="00A11AE1">
        <w:t>was</w:t>
      </w:r>
      <w:r w:rsidR="009D2CEA">
        <w:t xml:space="preserve"> </w:t>
      </w:r>
      <w:r w:rsidRPr="00E6705E" w:rsidR="00A11AE1">
        <w:t>that</w:t>
      </w:r>
      <w:r w:rsidR="009D2CEA">
        <w:t xml:space="preserve"> </w:t>
      </w:r>
      <w:r w:rsidRPr="00E6705E" w:rsidR="00A11AE1">
        <w:t>some</w:t>
      </w:r>
      <w:r w:rsidR="009D2CEA">
        <w:t xml:space="preserve"> </w:t>
      </w:r>
      <w:r w:rsidRPr="00E6705E" w:rsidR="00A11AE1">
        <w:t>of</w:t>
      </w:r>
      <w:r w:rsidR="009D2CEA">
        <w:t xml:space="preserve"> </w:t>
      </w:r>
      <w:r w:rsidRPr="00E6705E" w:rsidR="00A11AE1">
        <w:t>the</w:t>
      </w:r>
      <w:r w:rsidR="009D2CEA">
        <w:t xml:space="preserve"> </w:t>
      </w:r>
      <w:r w:rsidRPr="00E6705E" w:rsidR="00A11AE1">
        <w:t>supermarkets</w:t>
      </w:r>
      <w:r w:rsidR="009D2CEA">
        <w:t xml:space="preserve"> </w:t>
      </w:r>
      <w:r>
        <w:t>that</w:t>
      </w:r>
      <w:r w:rsidR="009D2CEA">
        <w:t xml:space="preserve"> </w:t>
      </w:r>
      <w:r w:rsidRPr="00E6705E" w:rsidR="00A11AE1">
        <w:t>traditionally</w:t>
      </w:r>
      <w:r w:rsidR="009D2CEA">
        <w:t xml:space="preserve"> </w:t>
      </w:r>
      <w:r w:rsidRPr="00E6705E" w:rsidR="00A11AE1">
        <w:t>provide</w:t>
      </w:r>
      <w:r w:rsidR="009D2CEA">
        <w:t xml:space="preserve"> </w:t>
      </w:r>
      <w:r w:rsidRPr="00E6705E" w:rsidR="00A11AE1">
        <w:t>to</w:t>
      </w:r>
      <w:r w:rsidR="009D2CEA">
        <w:t xml:space="preserve"> </w:t>
      </w:r>
      <w:r w:rsidRPr="00E6705E" w:rsidR="00A11AE1">
        <w:t>the</w:t>
      </w:r>
      <w:r w:rsidR="009D2CEA">
        <w:t xml:space="preserve"> </w:t>
      </w:r>
      <w:r w:rsidRPr="00E6705E" w:rsidR="00A11AE1">
        <w:t>poorest</w:t>
      </w:r>
      <w:r w:rsidR="009D2CEA">
        <w:t xml:space="preserve"> </w:t>
      </w:r>
      <w:r w:rsidRPr="00E6705E" w:rsidR="00A11AE1">
        <w:t>people</w:t>
      </w:r>
      <w:r w:rsidR="009D2CEA">
        <w:t xml:space="preserve"> </w:t>
      </w:r>
      <w:r w:rsidRPr="00E6705E" w:rsidR="00A11AE1">
        <w:t>in</w:t>
      </w:r>
      <w:r w:rsidR="009D2CEA">
        <w:t xml:space="preserve"> </w:t>
      </w:r>
      <w:r w:rsidRPr="00E6705E" w:rsidR="00A11AE1">
        <w:t>our</w:t>
      </w:r>
      <w:r w:rsidR="009D2CEA">
        <w:t xml:space="preserve"> </w:t>
      </w:r>
      <w:r w:rsidRPr="00E6705E" w:rsidR="00A11AE1">
        <w:t>community,</w:t>
      </w:r>
      <w:r w:rsidR="009D2CEA">
        <w:t xml:space="preserve"> </w:t>
      </w:r>
      <w:r w:rsidRPr="00E6705E" w:rsidR="00A11AE1">
        <w:t>and</w:t>
      </w:r>
      <w:r w:rsidR="009D2CEA">
        <w:t xml:space="preserve"> </w:t>
      </w:r>
      <w:r w:rsidRPr="00E6705E" w:rsidR="00A11AE1">
        <w:t>to</w:t>
      </w:r>
      <w:r w:rsidR="009D2CEA">
        <w:t xml:space="preserve"> </w:t>
      </w:r>
      <w:r w:rsidRPr="00E6705E" w:rsidR="00A11AE1">
        <w:t>the</w:t>
      </w:r>
      <w:r w:rsidR="009D2CEA">
        <w:t xml:space="preserve"> </w:t>
      </w:r>
      <w:r w:rsidRPr="00E6705E" w:rsidR="00A11AE1">
        <w:t>people</w:t>
      </w:r>
      <w:r w:rsidR="009D2CEA">
        <w:t xml:space="preserve"> </w:t>
      </w:r>
      <w:r w:rsidRPr="00E6705E" w:rsidR="00A11AE1">
        <w:t>who</w:t>
      </w:r>
      <w:r w:rsidR="009D2CEA">
        <w:t xml:space="preserve"> </w:t>
      </w:r>
      <w:r w:rsidRPr="00E6705E" w:rsidR="00A11AE1">
        <w:t>really</w:t>
      </w:r>
      <w:r w:rsidR="009D2CEA">
        <w:t xml:space="preserve"> </w:t>
      </w:r>
      <w:r w:rsidRPr="00E6705E" w:rsidR="00A11AE1">
        <w:t>needed</w:t>
      </w:r>
      <w:r w:rsidR="009D2CEA">
        <w:t xml:space="preserve"> </w:t>
      </w:r>
      <w:r w:rsidRPr="00E6705E" w:rsidR="00A11AE1">
        <w:t>those</w:t>
      </w:r>
      <w:r w:rsidR="009D2CEA">
        <w:t xml:space="preserve"> </w:t>
      </w:r>
      <w:r w:rsidRPr="00E6705E" w:rsidR="00A11AE1">
        <w:t>vouchers</w:t>
      </w:r>
      <w:r w:rsidR="009D2CEA">
        <w:t xml:space="preserve"> </w:t>
      </w:r>
      <w:r w:rsidRPr="00E6705E" w:rsidR="00A11AE1">
        <w:t>the</w:t>
      </w:r>
      <w:r w:rsidR="009D2CEA">
        <w:t xml:space="preserve"> </w:t>
      </w:r>
      <w:r w:rsidRPr="00E6705E" w:rsidR="00A11AE1">
        <w:t>most,</w:t>
      </w:r>
      <w:r w:rsidR="009D2CEA">
        <w:t xml:space="preserve"> </w:t>
      </w:r>
      <w:r w:rsidRPr="00E6705E" w:rsidR="00A11AE1">
        <w:t>were</w:t>
      </w:r>
      <w:r w:rsidR="009D2CEA">
        <w:t xml:space="preserve"> </w:t>
      </w:r>
      <w:r w:rsidRPr="00E6705E" w:rsidR="00A11AE1">
        <w:t>not</w:t>
      </w:r>
      <w:r w:rsidR="009D2CEA">
        <w:t xml:space="preserve"> </w:t>
      </w:r>
      <w:r w:rsidRPr="00E6705E" w:rsidR="00A11AE1">
        <w:t>on</w:t>
      </w:r>
      <w:r w:rsidR="009D2CEA">
        <w:t xml:space="preserve"> </w:t>
      </w:r>
      <w:r w:rsidRPr="00E6705E" w:rsidR="00A11AE1">
        <w:t>that</w:t>
      </w:r>
      <w:r w:rsidR="009D2CEA">
        <w:t xml:space="preserve"> </w:t>
      </w:r>
      <w:r w:rsidRPr="00E6705E" w:rsidR="00A11AE1">
        <w:t>scheme</w:t>
      </w:r>
      <w:r w:rsidR="009D2CEA">
        <w:t xml:space="preserve"> </w:t>
      </w:r>
      <w:r w:rsidRPr="00E6705E" w:rsidR="00A11AE1">
        <w:t>in</w:t>
      </w:r>
      <w:r w:rsidR="009D2CEA">
        <w:t xml:space="preserve"> </w:t>
      </w:r>
      <w:r w:rsidRPr="00E6705E" w:rsidR="00A11AE1">
        <w:t>first</w:t>
      </w:r>
      <w:r w:rsidR="009D2CEA">
        <w:t xml:space="preserve"> </w:t>
      </w:r>
      <w:r w:rsidRPr="00E6705E" w:rsidR="00A11AE1">
        <w:t>place?</w:t>
      </w:r>
      <w:r w:rsidR="009D2CEA">
        <w:t xml:space="preserve"> </w:t>
      </w:r>
      <w:r w:rsidRPr="00E6705E" w:rsidR="00A11AE1">
        <w:t>What</w:t>
      </w:r>
      <w:r w:rsidR="009D2CEA">
        <w:t xml:space="preserve"> </w:t>
      </w:r>
      <w:r w:rsidRPr="00E6705E" w:rsidR="00A11AE1">
        <w:t>disconnect</w:t>
      </w:r>
      <w:r w:rsidR="009D2CEA">
        <w:t xml:space="preserve"> </w:t>
      </w:r>
      <w:r w:rsidRPr="00E6705E" w:rsidR="00A11AE1">
        <w:t>was</w:t>
      </w:r>
      <w:r w:rsidR="009D2CEA">
        <w:t xml:space="preserve"> </w:t>
      </w:r>
      <w:r w:rsidRPr="00E6705E" w:rsidR="00A11AE1">
        <w:t>there</w:t>
      </w:r>
      <w:r w:rsidR="009D2CEA">
        <w:t xml:space="preserve"> </w:t>
      </w:r>
      <w:r w:rsidRPr="00E6705E" w:rsidR="00A11AE1">
        <w:t>that</w:t>
      </w:r>
      <w:r w:rsidR="009D2CEA">
        <w:t xml:space="preserve"> </w:t>
      </w:r>
      <w:r w:rsidRPr="00E6705E" w:rsidR="00A11AE1">
        <w:t>led</w:t>
      </w:r>
      <w:r w:rsidR="009D2CEA">
        <w:t xml:space="preserve"> </w:t>
      </w:r>
      <w:r w:rsidRPr="00E6705E" w:rsidR="00A11AE1">
        <w:t>to</w:t>
      </w:r>
      <w:r w:rsidR="009D2CEA">
        <w:t xml:space="preserve"> </w:t>
      </w:r>
      <w:r w:rsidRPr="00E6705E" w:rsidR="00A11AE1">
        <w:t>that,</w:t>
      </w:r>
      <w:r w:rsidR="009D2CEA">
        <w:t xml:space="preserve"> </w:t>
      </w:r>
      <w:r w:rsidRPr="00E6705E" w:rsidR="00A11AE1">
        <w:t>and</w:t>
      </w:r>
      <w:r w:rsidR="009D2CEA">
        <w:t xml:space="preserve"> </w:t>
      </w:r>
      <w:r w:rsidRPr="00E6705E" w:rsidR="00A11AE1">
        <w:t>was</w:t>
      </w:r>
      <w:r w:rsidR="009D2CEA">
        <w:t xml:space="preserve"> </w:t>
      </w:r>
      <w:r w:rsidRPr="00E6705E" w:rsidR="00A11AE1">
        <w:t>it</w:t>
      </w:r>
      <w:r w:rsidR="009D2CEA">
        <w:t xml:space="preserve"> </w:t>
      </w:r>
      <w:r w:rsidRPr="00E6705E" w:rsidR="00A11AE1">
        <w:t>remedied</w:t>
      </w:r>
      <w:r w:rsidR="009D2CEA">
        <w:t xml:space="preserve"> </w:t>
      </w:r>
      <w:r w:rsidRPr="0011595A" w:rsidR="00A11AE1">
        <w:t>quickly</w:t>
      </w:r>
      <w:r w:rsidR="009D2CEA">
        <w:t xml:space="preserve"> </w:t>
      </w:r>
      <w:r w:rsidRPr="0011595A" w:rsidR="00A11AE1">
        <w:t>enough</w:t>
      </w:r>
      <w:r w:rsidRPr="0011595A">
        <w:t>?</w:t>
      </w:r>
      <w:r w:rsidR="009D2CEA">
        <w:t xml:space="preserve"> </w:t>
      </w:r>
    </w:p>
    <w:p w:rsidR="00A11AE1" w:rsidRPr="0011595A" w:rsidP="0011595A">
      <w:pPr>
        <w:pStyle w:val="Question"/>
        <w:numPr>
          <w:ilvl w:val="0"/>
          <w:numId w:val="0"/>
        </w:numPr>
        <w:ind w:left="794"/>
      </w:pPr>
      <w:r w:rsidRPr="0011595A">
        <w:t>Also</w:t>
      </w:r>
      <w:r w:rsidR="009D2CEA">
        <w:t xml:space="preserve"> </w:t>
      </w:r>
      <w:r w:rsidRPr="0011595A">
        <w:t>to</w:t>
      </w:r>
      <w:r w:rsidR="009D2CEA">
        <w:t xml:space="preserve"> </w:t>
      </w:r>
      <w:r w:rsidRPr="0011595A">
        <w:t>Anna</w:t>
      </w:r>
      <w:r w:rsidR="009D2CEA">
        <w:t xml:space="preserve"> </w:t>
      </w:r>
      <w:r w:rsidRPr="0011595A">
        <w:t>Taylor,</w:t>
      </w:r>
      <w:r w:rsidR="009D2CEA">
        <w:t xml:space="preserve"> </w:t>
      </w:r>
      <w:r w:rsidRPr="0011595A">
        <w:t>you</w:t>
      </w:r>
      <w:r w:rsidR="009D2CEA">
        <w:t xml:space="preserve"> </w:t>
      </w:r>
      <w:r w:rsidRPr="0011595A">
        <w:t>have</w:t>
      </w:r>
      <w:r w:rsidR="009D2CEA">
        <w:t xml:space="preserve"> </w:t>
      </w:r>
      <w:r w:rsidRPr="0011595A">
        <w:t>provided</w:t>
      </w:r>
      <w:r w:rsidR="009D2CEA">
        <w:t xml:space="preserve"> </w:t>
      </w:r>
      <w:r w:rsidRPr="0011595A">
        <w:t>in</w:t>
      </w:r>
      <w:r w:rsidR="009D2CEA">
        <w:t xml:space="preserve"> </w:t>
      </w:r>
      <w:r w:rsidRPr="0011595A">
        <w:t>the</w:t>
      </w:r>
      <w:r w:rsidR="009D2CEA">
        <w:t xml:space="preserve"> </w:t>
      </w:r>
      <w:r w:rsidRPr="0011595A">
        <w:t>past</w:t>
      </w:r>
      <w:r w:rsidR="009D2CEA">
        <w:t xml:space="preserve"> </w:t>
      </w:r>
      <w:r w:rsidRPr="0011595A">
        <w:t>this</w:t>
      </w:r>
      <w:r w:rsidR="009D2CEA">
        <w:t xml:space="preserve"> </w:t>
      </w:r>
      <w:r w:rsidRPr="0011595A">
        <w:t>phrase</w:t>
      </w:r>
      <w:r w:rsidR="009D2CEA">
        <w:t xml:space="preserve"> </w:t>
      </w:r>
      <w:r w:rsidRPr="0011595A">
        <w:t>about</w:t>
      </w:r>
      <w:r w:rsidR="009D2CEA">
        <w:t xml:space="preserve"> </w:t>
      </w:r>
      <w:r w:rsidRPr="0011595A">
        <w:t>the</w:t>
      </w:r>
      <w:r w:rsidR="009D2CEA">
        <w:t xml:space="preserve"> </w:t>
      </w:r>
      <w:r w:rsidRPr="0011595A">
        <w:t>comprehensive</w:t>
      </w:r>
      <w:r w:rsidR="009D2CEA">
        <w:t xml:space="preserve"> </w:t>
      </w:r>
      <w:r w:rsidRPr="0011595A">
        <w:t>cross-</w:t>
      </w:r>
      <w:r w:rsidRPr="0011595A" w:rsidR="0011595A">
        <w:t>Government</w:t>
      </w:r>
      <w:r w:rsidR="009D2CEA">
        <w:t xml:space="preserve"> </w:t>
      </w:r>
      <w:r w:rsidRPr="0011595A">
        <w:t>co-ordination</w:t>
      </w:r>
      <w:r w:rsidR="009D2CEA">
        <w:t xml:space="preserve"> </w:t>
      </w:r>
      <w:r w:rsidRPr="0011595A">
        <w:t>mechanism</w:t>
      </w:r>
      <w:r w:rsidR="009D2CEA">
        <w:t xml:space="preserve"> </w:t>
      </w:r>
      <w:r w:rsidRPr="0011595A">
        <w:t>that</w:t>
      </w:r>
      <w:r w:rsidR="009D2CEA">
        <w:t xml:space="preserve"> </w:t>
      </w:r>
      <w:r w:rsidRPr="0011595A">
        <w:t>the</w:t>
      </w:r>
      <w:r w:rsidR="009D2CEA">
        <w:t xml:space="preserve"> </w:t>
      </w:r>
      <w:r w:rsidRPr="0011595A">
        <w:t>Chair</w:t>
      </w:r>
      <w:r w:rsidR="009D2CEA">
        <w:t xml:space="preserve"> </w:t>
      </w:r>
      <w:r w:rsidRPr="0011595A">
        <w:t>picked</w:t>
      </w:r>
      <w:r w:rsidR="009D2CEA">
        <w:t xml:space="preserve"> </w:t>
      </w:r>
      <w:r w:rsidRPr="0011595A">
        <w:t>you</w:t>
      </w:r>
      <w:r w:rsidR="009D2CEA">
        <w:t xml:space="preserve"> </w:t>
      </w:r>
      <w:r w:rsidRPr="0011595A">
        <w:t>up</w:t>
      </w:r>
      <w:r w:rsidR="009D2CEA">
        <w:t xml:space="preserve"> </w:t>
      </w:r>
      <w:r w:rsidRPr="0011595A">
        <w:t>on.</w:t>
      </w:r>
      <w:r w:rsidR="009D2CEA">
        <w:t xml:space="preserve"> </w:t>
      </w:r>
      <w:r w:rsidRPr="0011595A">
        <w:t>How</w:t>
      </w:r>
      <w:r w:rsidR="009D2CEA">
        <w:t xml:space="preserve"> </w:t>
      </w:r>
      <w:r w:rsidRPr="0011595A">
        <w:t>precisely</w:t>
      </w:r>
      <w:r w:rsidR="009D2CEA">
        <w:t xml:space="preserve"> </w:t>
      </w:r>
      <w:r w:rsidRPr="0011595A">
        <w:t>would</w:t>
      </w:r>
      <w:r w:rsidR="009D2CEA">
        <w:t xml:space="preserve"> </w:t>
      </w:r>
      <w:r w:rsidRPr="0011595A">
        <w:t>that</w:t>
      </w:r>
      <w:r w:rsidR="009D2CEA">
        <w:t xml:space="preserve"> </w:t>
      </w:r>
      <w:r w:rsidRPr="0011595A">
        <w:t>work</w:t>
      </w:r>
      <w:r w:rsidR="009D2CEA">
        <w:t xml:space="preserve"> </w:t>
      </w:r>
      <w:r w:rsidRPr="0011595A">
        <w:t>in</w:t>
      </w:r>
      <w:r w:rsidR="009D2CEA">
        <w:t xml:space="preserve"> </w:t>
      </w:r>
      <w:r w:rsidRPr="0011595A">
        <w:t>practice?</w:t>
      </w:r>
    </w:p>
    <w:p w:rsidR="0011595A" w:rsidP="00A11AE1">
      <w:pPr>
        <w:pStyle w:val="Answer"/>
      </w:pPr>
      <w:sdt>
        <w:sdtPr>
          <w:alias w:val="Witness"/>
          <w:id w:val="-1488863341"/>
          <w:placeholder>
            <w:docPart w:val="3DA31B2D719249FD8AD1669663B4EDF7"/>
          </w:placeholder>
          <w:richText/>
        </w:sdtPr>
        <w:sdtContent>
          <w:r w:rsidRPr="0011595A" w:rsidR="00A11AE1">
            <w:rPr>
              <w:b/>
              <w:i/>
            </w:rPr>
            <w:t>Professor</w:t>
          </w:r>
          <w:r w:rsidR="009D2CEA">
            <w:rPr>
              <w:b/>
              <w:i/>
            </w:rPr>
            <w:t xml:space="preserve"> </w:t>
          </w:r>
          <w:r w:rsidRPr="0011595A" w:rsidR="00A11AE1">
            <w:rPr>
              <w:b/>
              <w:i/>
            </w:rPr>
            <w:t>Lang:</w:t>
          </w:r>
          <w:r w:rsidR="009D2CEA">
            <w:rPr>
              <w:b/>
            </w:rPr>
            <w:t xml:space="preserve"> </w:t>
          </w:r>
        </w:sdtContent>
      </w:sdt>
      <w:r w:rsidRPr="0011595A" w:rsidR="00A11AE1">
        <w:t>I</w:t>
      </w:r>
      <w:r w:rsidR="009D2CEA">
        <w:t xml:space="preserve"> </w:t>
      </w:r>
      <w:r w:rsidRPr="0011595A" w:rsidR="00A11AE1">
        <w:t>agree</w:t>
      </w:r>
      <w:r w:rsidR="009D2CEA">
        <w:t xml:space="preserve"> </w:t>
      </w:r>
      <w:r w:rsidRPr="0011595A" w:rsidR="00A11AE1">
        <w:t>with</w:t>
      </w:r>
      <w:r w:rsidR="009D2CEA">
        <w:t xml:space="preserve"> </w:t>
      </w:r>
      <w:r w:rsidRPr="0011595A" w:rsidR="00A11AE1">
        <w:t>Anna’s</w:t>
      </w:r>
      <w:r w:rsidR="009D2CEA">
        <w:t xml:space="preserve"> </w:t>
      </w:r>
      <w:r w:rsidRPr="0011595A" w:rsidR="00A11AE1">
        <w:t>position.</w:t>
      </w:r>
      <w:r w:rsidR="009D2CEA">
        <w:t xml:space="preserve"> </w:t>
      </w:r>
      <w:r w:rsidRPr="0011595A">
        <w:t>Professors</w:t>
      </w:r>
      <w:r w:rsidR="009D2CEA">
        <w:t xml:space="preserve"> </w:t>
      </w:r>
      <w:r w:rsidRPr="0011595A" w:rsidR="00A11AE1">
        <w:t>Millstone,</w:t>
      </w:r>
      <w:r w:rsidR="009D2CEA">
        <w:t xml:space="preserve"> </w:t>
      </w:r>
      <w:r w:rsidRPr="0011595A" w:rsidR="00A11AE1">
        <w:t>Mars</w:t>
      </w:r>
      <w:r w:rsidRPr="0011595A">
        <w:t>den</w:t>
      </w:r>
      <w:r w:rsidR="009D2CEA">
        <w:t xml:space="preserve"> </w:t>
      </w:r>
      <w:r w:rsidRPr="0011595A" w:rsidR="00A11AE1">
        <w:t>and</w:t>
      </w:r>
      <w:r w:rsidR="009D2CEA">
        <w:t xml:space="preserve"> </w:t>
      </w:r>
      <w:r w:rsidRPr="0011595A" w:rsidR="00A11AE1">
        <w:t>I</w:t>
      </w:r>
      <w:r w:rsidR="009D2CEA">
        <w:t xml:space="preserve"> </w:t>
      </w:r>
      <w:r w:rsidRPr="0011595A" w:rsidR="00A11AE1">
        <w:t>made</w:t>
      </w:r>
      <w:r w:rsidR="009D2CEA">
        <w:t xml:space="preserve"> </w:t>
      </w:r>
      <w:r w:rsidRPr="0011595A" w:rsidR="00A11AE1">
        <w:t>that</w:t>
      </w:r>
      <w:r w:rsidR="009D2CEA">
        <w:t xml:space="preserve"> </w:t>
      </w:r>
      <w:r w:rsidRPr="0011595A" w:rsidR="00A11AE1">
        <w:t>our</w:t>
      </w:r>
      <w:r w:rsidR="009D2CEA">
        <w:t xml:space="preserve"> </w:t>
      </w:r>
      <w:r w:rsidRPr="0011595A" w:rsidR="00A11AE1">
        <w:t>number</w:t>
      </w:r>
      <w:r w:rsidR="009D2CEA">
        <w:t xml:space="preserve"> </w:t>
      </w:r>
      <w:r w:rsidRPr="0011595A" w:rsidR="00A11AE1">
        <w:t>one</w:t>
      </w:r>
      <w:r w:rsidR="009D2CEA">
        <w:t xml:space="preserve"> </w:t>
      </w:r>
      <w:r w:rsidRPr="0011595A" w:rsidR="00A11AE1">
        <w:t>point</w:t>
      </w:r>
      <w:r w:rsidR="009D2CEA">
        <w:t xml:space="preserve"> </w:t>
      </w:r>
      <w:r w:rsidRPr="0011595A" w:rsidR="00A11AE1">
        <w:t>in</w:t>
      </w:r>
      <w:r w:rsidR="009D2CEA">
        <w:t xml:space="preserve"> </w:t>
      </w:r>
      <w:r w:rsidRPr="0011595A" w:rsidR="00A11AE1">
        <w:t>our</w:t>
      </w:r>
      <w:r w:rsidR="009D2CEA">
        <w:t xml:space="preserve"> </w:t>
      </w:r>
      <w:r w:rsidRPr="0011595A" w:rsidR="00A11AE1">
        <w:t>submission</w:t>
      </w:r>
      <w:r w:rsidR="009D2CEA">
        <w:t xml:space="preserve"> </w:t>
      </w:r>
      <w:r w:rsidRPr="0011595A" w:rsidR="00A11AE1">
        <w:t>to</w:t>
      </w:r>
      <w:r w:rsidR="009D2CEA">
        <w:t xml:space="preserve"> </w:t>
      </w:r>
      <w:r w:rsidRPr="0011595A" w:rsidR="00A11AE1">
        <w:t>the</w:t>
      </w:r>
      <w:r w:rsidR="009D2CEA">
        <w:t xml:space="preserve"> </w:t>
      </w:r>
      <w:r w:rsidRPr="0011595A">
        <w:t>Committee</w:t>
      </w:r>
      <w:r w:rsidRPr="0011595A" w:rsidR="00A11AE1">
        <w:t>.</w:t>
      </w:r>
      <w:r w:rsidR="009D2CEA">
        <w:t xml:space="preserve"> </w:t>
      </w:r>
      <w:r w:rsidRPr="0011595A" w:rsidR="00A11AE1">
        <w:t>Indeed,</w:t>
      </w:r>
      <w:r w:rsidR="009D2CEA">
        <w:t xml:space="preserve"> </w:t>
      </w:r>
      <w:r w:rsidRPr="0011595A" w:rsidR="00A11AE1">
        <w:t>that</w:t>
      </w:r>
      <w:r w:rsidR="009D2CEA">
        <w:t xml:space="preserve"> </w:t>
      </w:r>
      <w:r w:rsidRPr="0011595A" w:rsidR="00A11AE1">
        <w:t>is</w:t>
      </w:r>
      <w:r w:rsidR="009D2CEA">
        <w:t xml:space="preserve"> </w:t>
      </w:r>
      <w:r w:rsidRPr="0011595A" w:rsidR="00A11AE1">
        <w:t>what</w:t>
      </w:r>
      <w:r w:rsidR="009D2CEA">
        <w:t xml:space="preserve"> </w:t>
      </w:r>
      <w:r w:rsidRPr="0011595A" w:rsidR="00A11AE1">
        <w:t>we</w:t>
      </w:r>
      <w:r w:rsidR="009D2CEA">
        <w:t xml:space="preserve"> </w:t>
      </w:r>
      <w:r w:rsidRPr="0011595A" w:rsidR="00A11AE1">
        <w:t>said</w:t>
      </w:r>
      <w:r w:rsidR="009D2CEA">
        <w:t xml:space="preserve"> </w:t>
      </w:r>
      <w:r w:rsidRPr="0011595A" w:rsidR="00A11AE1">
        <w:t>to</w:t>
      </w:r>
      <w:r w:rsidR="009D2CEA">
        <w:t xml:space="preserve"> </w:t>
      </w:r>
      <w:r w:rsidRPr="0011595A" w:rsidR="00A11AE1">
        <w:t>the</w:t>
      </w:r>
      <w:r w:rsidR="009D2CEA">
        <w:t xml:space="preserve"> </w:t>
      </w:r>
      <w:r w:rsidRPr="0011595A" w:rsidR="00A11AE1">
        <w:t>Secretary</w:t>
      </w:r>
      <w:r w:rsidR="009D2CEA">
        <w:t xml:space="preserve"> </w:t>
      </w:r>
      <w:r w:rsidRPr="0011595A" w:rsidR="00A11AE1">
        <w:t>of</w:t>
      </w:r>
      <w:r w:rsidR="009D2CEA">
        <w:t xml:space="preserve"> </w:t>
      </w:r>
      <w:r w:rsidRPr="0011595A" w:rsidR="00A11AE1">
        <w:t>State</w:t>
      </w:r>
      <w:r w:rsidR="009D2CEA">
        <w:t xml:space="preserve"> </w:t>
      </w:r>
      <w:r w:rsidRPr="0011595A" w:rsidR="00A11AE1">
        <w:t>and</w:t>
      </w:r>
      <w:r w:rsidR="009D2CEA">
        <w:t xml:space="preserve"> </w:t>
      </w:r>
      <w:r w:rsidRPr="0011595A" w:rsidR="00A11AE1">
        <w:t>Duncan</w:t>
      </w:r>
      <w:r w:rsidR="009D2CEA">
        <w:t xml:space="preserve"> </w:t>
      </w:r>
      <w:r w:rsidRPr="0011595A" w:rsidR="00A11AE1">
        <w:t>Selbie</w:t>
      </w:r>
      <w:r w:rsidRPr="0011595A" w:rsidR="00A11AE1">
        <w:t>,</w:t>
      </w:r>
      <w:r w:rsidR="009D2CEA">
        <w:t xml:space="preserve"> </w:t>
      </w:r>
      <w:r w:rsidRPr="0011595A" w:rsidR="00A11AE1">
        <w:t>the</w:t>
      </w:r>
      <w:r w:rsidR="009D2CEA">
        <w:t xml:space="preserve"> </w:t>
      </w:r>
      <w:r w:rsidRPr="0011595A" w:rsidR="00A11AE1">
        <w:t>chief</w:t>
      </w:r>
      <w:r w:rsidR="009D2CEA">
        <w:t xml:space="preserve"> </w:t>
      </w:r>
      <w:r w:rsidRPr="0011595A" w:rsidR="00A11AE1">
        <w:t>exec</w:t>
      </w:r>
      <w:r w:rsidR="009D2CEA">
        <w:t xml:space="preserve"> </w:t>
      </w:r>
      <w:r w:rsidRPr="0011595A" w:rsidR="00A11AE1">
        <w:t>of</w:t>
      </w:r>
      <w:r w:rsidR="009D2CEA">
        <w:t xml:space="preserve"> </w:t>
      </w:r>
      <w:r w:rsidRPr="0011595A" w:rsidR="00A11AE1">
        <w:t>Public</w:t>
      </w:r>
      <w:r w:rsidR="009D2CEA">
        <w:t xml:space="preserve"> </w:t>
      </w:r>
      <w:r w:rsidRPr="0011595A" w:rsidR="00A11AE1">
        <w:t>Health</w:t>
      </w:r>
      <w:r w:rsidR="009D2CEA">
        <w:t xml:space="preserve"> </w:t>
      </w:r>
      <w:r w:rsidRPr="0011595A" w:rsidR="00A11AE1">
        <w:t>England</w:t>
      </w:r>
      <w:r>
        <w:t>:</w:t>
      </w:r>
      <w:r w:rsidR="009D2CEA">
        <w:t xml:space="preserve"> </w:t>
      </w:r>
      <w:r w:rsidRPr="0011595A">
        <w:t>there</w:t>
      </w:r>
      <w:r w:rsidR="009D2CEA">
        <w:t xml:space="preserve"> </w:t>
      </w:r>
      <w:r w:rsidRPr="0011595A" w:rsidR="00A11AE1">
        <w:t>really</w:t>
      </w:r>
      <w:r w:rsidR="009D2CEA">
        <w:t xml:space="preserve"> </w:t>
      </w:r>
      <w:r w:rsidRPr="0011595A" w:rsidR="00A11AE1">
        <w:t>ought</w:t>
      </w:r>
      <w:r w:rsidR="009D2CEA">
        <w:t xml:space="preserve"> </w:t>
      </w:r>
      <w:r w:rsidRPr="0011595A" w:rsidR="00A11AE1">
        <w:t>to</w:t>
      </w:r>
      <w:r w:rsidR="009D2CEA">
        <w:t xml:space="preserve"> </w:t>
      </w:r>
      <w:r w:rsidRPr="0011595A" w:rsidR="00A11AE1">
        <w:t>be</w:t>
      </w:r>
      <w:r w:rsidR="009D2CEA">
        <w:t xml:space="preserve"> </w:t>
      </w:r>
      <w:r w:rsidRPr="0011595A" w:rsidR="00A11AE1">
        <w:t>an</w:t>
      </w:r>
      <w:r w:rsidR="009D2CEA">
        <w:t xml:space="preserve"> </w:t>
      </w:r>
      <w:r w:rsidRPr="0011595A" w:rsidR="00A11AE1">
        <w:t>equivalent</w:t>
      </w:r>
      <w:r w:rsidR="009D2CEA">
        <w:t xml:space="preserve"> </w:t>
      </w:r>
      <w:r w:rsidRPr="0011595A" w:rsidR="00A11AE1">
        <w:t>to</w:t>
      </w:r>
      <w:r w:rsidR="009D2CEA">
        <w:t xml:space="preserve"> </w:t>
      </w:r>
      <w:r w:rsidRPr="0011595A" w:rsidR="00A11AE1">
        <w:t>SAGE</w:t>
      </w:r>
      <w:r w:rsidRPr="00E6705E" w:rsidR="00A11AE1">
        <w:t>.</w:t>
      </w:r>
      <w:r w:rsidR="009D2CEA">
        <w:t xml:space="preserve"> </w:t>
      </w:r>
      <w:r w:rsidRPr="00E6705E" w:rsidR="00A11AE1">
        <w:t>We</w:t>
      </w:r>
      <w:r w:rsidR="009D2CEA">
        <w:t xml:space="preserve"> </w:t>
      </w:r>
      <w:r w:rsidRPr="00E6705E" w:rsidR="00A11AE1">
        <w:t>have</w:t>
      </w:r>
      <w:r w:rsidR="009D2CEA">
        <w:t xml:space="preserve"> </w:t>
      </w:r>
      <w:r w:rsidRPr="00E6705E" w:rsidR="00A11AE1">
        <w:t>SAGE,</w:t>
      </w:r>
      <w:r w:rsidR="009D2CEA">
        <w:t xml:space="preserve"> </w:t>
      </w:r>
      <w:r w:rsidRPr="00E6705E" w:rsidR="00A11AE1">
        <w:t>whatever</w:t>
      </w:r>
      <w:r w:rsidR="009D2CEA">
        <w:t xml:space="preserve"> </w:t>
      </w:r>
      <w:r w:rsidRPr="00E6705E" w:rsidR="00A11AE1">
        <w:t>politicians</w:t>
      </w:r>
      <w:r w:rsidR="009D2CEA">
        <w:t xml:space="preserve"> </w:t>
      </w:r>
      <w:r w:rsidRPr="00E6705E" w:rsidR="00A11AE1">
        <w:t>think</w:t>
      </w:r>
      <w:r w:rsidR="009D2CEA">
        <w:t xml:space="preserve"> </w:t>
      </w:r>
      <w:r w:rsidRPr="00E6705E" w:rsidR="00A11AE1">
        <w:t>about</w:t>
      </w:r>
      <w:r w:rsidR="009D2CEA">
        <w:t xml:space="preserve"> </w:t>
      </w:r>
      <w:r w:rsidRPr="00E6705E" w:rsidR="00A11AE1">
        <w:t>that.</w:t>
      </w:r>
      <w:r w:rsidR="009D2CEA">
        <w:t xml:space="preserve"> </w:t>
      </w:r>
      <w:r w:rsidRPr="00E6705E" w:rsidR="00A11AE1">
        <w:t>The</w:t>
      </w:r>
      <w:r w:rsidR="009D2CEA">
        <w:t xml:space="preserve"> </w:t>
      </w:r>
      <w:r w:rsidRPr="00E6705E" w:rsidR="00A11AE1">
        <w:t>relationship</w:t>
      </w:r>
      <w:r w:rsidR="009D2CEA">
        <w:t xml:space="preserve"> </w:t>
      </w:r>
      <w:r w:rsidRPr="00E6705E" w:rsidR="00A11AE1">
        <w:t>between</w:t>
      </w:r>
      <w:r w:rsidR="009D2CEA">
        <w:t xml:space="preserve"> </w:t>
      </w:r>
      <w:r w:rsidRPr="00E6705E" w:rsidR="00A11AE1">
        <w:t>scientific</w:t>
      </w:r>
      <w:r w:rsidR="009D2CEA">
        <w:t xml:space="preserve"> </w:t>
      </w:r>
      <w:r w:rsidRPr="00E6705E" w:rsidR="00A11AE1">
        <w:t>evidence</w:t>
      </w:r>
      <w:r w:rsidR="009D2CEA">
        <w:t xml:space="preserve"> </w:t>
      </w:r>
      <w:r w:rsidRPr="00E6705E" w:rsidR="00A11AE1">
        <w:t>and</w:t>
      </w:r>
      <w:r w:rsidR="009D2CEA">
        <w:t xml:space="preserve"> </w:t>
      </w:r>
      <w:r w:rsidRPr="00E6705E" w:rsidR="00A11AE1">
        <w:t>policy-making</w:t>
      </w:r>
      <w:r>
        <w:t>,</w:t>
      </w:r>
      <w:r w:rsidR="009D2CEA">
        <w:t xml:space="preserve"> </w:t>
      </w:r>
      <w:r w:rsidRPr="00E6705E" w:rsidR="00A11AE1">
        <w:t>as</w:t>
      </w:r>
      <w:r w:rsidR="009D2CEA">
        <w:t xml:space="preserve"> </w:t>
      </w:r>
      <w:r w:rsidRPr="00E6705E" w:rsidR="00A11AE1">
        <w:t>we</w:t>
      </w:r>
      <w:r w:rsidR="009D2CEA">
        <w:t xml:space="preserve"> </w:t>
      </w:r>
      <w:r w:rsidRPr="00E6705E" w:rsidR="00A11AE1">
        <w:t>know</w:t>
      </w:r>
      <w:r>
        <w:t>,</w:t>
      </w:r>
      <w:r w:rsidR="009D2CEA">
        <w:t xml:space="preserve"> </w:t>
      </w:r>
      <w:r w:rsidRPr="00E6705E" w:rsidR="00A11AE1">
        <w:t>is</w:t>
      </w:r>
      <w:r w:rsidR="009D2CEA">
        <w:t xml:space="preserve"> </w:t>
      </w:r>
      <w:r w:rsidRPr="00E6705E" w:rsidR="00A11AE1">
        <w:t>fraught</w:t>
      </w:r>
      <w:r w:rsidR="009D2CEA">
        <w:t xml:space="preserve"> </w:t>
      </w:r>
      <w:r w:rsidRPr="00E6705E" w:rsidR="00A11AE1">
        <w:t>and</w:t>
      </w:r>
      <w:r w:rsidR="009D2CEA">
        <w:t xml:space="preserve"> </w:t>
      </w:r>
      <w:r w:rsidRPr="00E6705E" w:rsidR="00A11AE1">
        <w:t>complex,</w:t>
      </w:r>
      <w:r w:rsidR="009D2CEA">
        <w:t xml:space="preserve"> </w:t>
      </w:r>
      <w:r w:rsidRPr="00E6705E" w:rsidR="00A11AE1">
        <w:t>but</w:t>
      </w:r>
      <w:r w:rsidR="009D2CEA">
        <w:t xml:space="preserve"> </w:t>
      </w:r>
      <w:r w:rsidRPr="00E6705E" w:rsidR="00A11AE1">
        <w:t>there</w:t>
      </w:r>
      <w:r w:rsidR="009D2CEA">
        <w:t xml:space="preserve"> </w:t>
      </w:r>
      <w:r w:rsidRPr="00E6705E" w:rsidR="00A11AE1">
        <w:t>was</w:t>
      </w:r>
      <w:r w:rsidR="009D2CEA">
        <w:t xml:space="preserve"> </w:t>
      </w:r>
      <w:r w:rsidRPr="00E6705E" w:rsidR="00A11AE1">
        <w:t>not</w:t>
      </w:r>
      <w:r w:rsidR="009D2CEA">
        <w:t xml:space="preserve"> </w:t>
      </w:r>
      <w:r w:rsidRPr="00E6705E" w:rsidR="00A11AE1">
        <w:t>even</w:t>
      </w:r>
      <w:r w:rsidR="009D2CEA">
        <w:t xml:space="preserve"> </w:t>
      </w:r>
      <w:r w:rsidRPr="00E6705E" w:rsidR="00A11AE1">
        <w:t>a</w:t>
      </w:r>
      <w:r w:rsidR="009D2CEA">
        <w:t xml:space="preserve"> </w:t>
      </w:r>
      <w:r w:rsidRPr="00E6705E" w:rsidR="00A11AE1">
        <w:t>FAGE.</w:t>
      </w:r>
      <w:r w:rsidR="009D2CEA">
        <w:t xml:space="preserve"> </w:t>
      </w:r>
      <w:r w:rsidRPr="00E6705E" w:rsidR="00A11AE1">
        <w:t>There</w:t>
      </w:r>
      <w:r w:rsidR="009D2CEA">
        <w:t xml:space="preserve"> </w:t>
      </w:r>
      <w:r w:rsidRPr="00E6705E" w:rsidR="00A11AE1">
        <w:t>was</w:t>
      </w:r>
      <w:r w:rsidR="009D2CEA">
        <w:t xml:space="preserve"> </w:t>
      </w:r>
      <w:r w:rsidRPr="00E6705E" w:rsidR="00A11AE1">
        <w:t>not</w:t>
      </w:r>
      <w:r w:rsidR="009D2CEA">
        <w:t xml:space="preserve"> </w:t>
      </w:r>
      <w:r w:rsidRPr="00E6705E" w:rsidR="00A11AE1">
        <w:t>a</w:t>
      </w:r>
      <w:r w:rsidR="009D2CEA">
        <w:t xml:space="preserve"> </w:t>
      </w:r>
      <w:r w:rsidRPr="00E6705E">
        <w:t>food</w:t>
      </w:r>
      <w:r w:rsidR="009D2CEA">
        <w:t xml:space="preserve"> </w:t>
      </w:r>
      <w:r w:rsidRPr="00E6705E">
        <w:t>advisory</w:t>
      </w:r>
      <w:r w:rsidR="009D2CEA">
        <w:t xml:space="preserve"> </w:t>
      </w:r>
      <w:r w:rsidRPr="00E6705E">
        <w:t>group</w:t>
      </w:r>
      <w:r w:rsidR="009D2CEA">
        <w:t xml:space="preserve"> </w:t>
      </w:r>
      <w:r w:rsidRPr="00E6705E">
        <w:t>of</w:t>
      </w:r>
      <w:r w:rsidR="009D2CEA">
        <w:t xml:space="preserve"> </w:t>
      </w:r>
      <w:r w:rsidRPr="00E6705E">
        <w:t>experts</w:t>
      </w:r>
      <w:r w:rsidRPr="00E6705E" w:rsidR="00A11AE1">
        <w:t>.</w:t>
      </w:r>
      <w:r w:rsidR="009D2CEA">
        <w:t xml:space="preserve"> </w:t>
      </w:r>
      <w:r w:rsidRPr="00E6705E" w:rsidR="00A11AE1">
        <w:t>There</w:t>
      </w:r>
      <w:r w:rsidR="009D2CEA">
        <w:t xml:space="preserve"> </w:t>
      </w:r>
      <w:r w:rsidRPr="00E6705E" w:rsidR="00A11AE1">
        <w:t>should</w:t>
      </w:r>
      <w:r w:rsidR="009D2CEA">
        <w:t xml:space="preserve"> </w:t>
      </w:r>
      <w:r w:rsidRPr="00E6705E" w:rsidR="00A11AE1">
        <w:t>have</w:t>
      </w:r>
      <w:r w:rsidR="009D2CEA">
        <w:t xml:space="preserve"> </w:t>
      </w:r>
      <w:r w:rsidRPr="00E6705E" w:rsidR="00A11AE1">
        <w:t>been,</w:t>
      </w:r>
      <w:r w:rsidR="009D2CEA">
        <w:t xml:space="preserve"> </w:t>
      </w:r>
      <w:r w:rsidRPr="00E6705E" w:rsidR="00A11AE1">
        <w:t>because</w:t>
      </w:r>
      <w:r w:rsidR="009D2CEA">
        <w:t xml:space="preserve"> </w:t>
      </w:r>
      <w:r w:rsidRPr="00E6705E" w:rsidR="00A11AE1">
        <w:t>we</w:t>
      </w:r>
      <w:r w:rsidR="009D2CEA">
        <w:t xml:space="preserve"> </w:t>
      </w:r>
      <w:r w:rsidRPr="00E6705E" w:rsidR="00A11AE1">
        <w:t>need</w:t>
      </w:r>
      <w:r w:rsidR="009D2CEA">
        <w:t xml:space="preserve"> </w:t>
      </w:r>
      <w:r w:rsidRPr="00E6705E" w:rsidR="00A11AE1">
        <w:t>it.</w:t>
      </w:r>
      <w:r w:rsidR="009D2CEA">
        <w:t xml:space="preserve"> </w:t>
      </w:r>
      <w:r w:rsidRPr="00E6705E" w:rsidR="00A11AE1">
        <w:t>If</w:t>
      </w:r>
      <w:r w:rsidR="009D2CEA">
        <w:t xml:space="preserve"> </w:t>
      </w:r>
      <w:r w:rsidRPr="00E6705E" w:rsidR="00A11AE1">
        <w:t>we</w:t>
      </w:r>
      <w:r w:rsidR="009D2CEA">
        <w:t xml:space="preserve"> </w:t>
      </w:r>
      <w:r w:rsidRPr="00E6705E" w:rsidR="00A11AE1">
        <w:t>believe</w:t>
      </w:r>
      <w:r w:rsidR="009D2CEA">
        <w:t xml:space="preserve"> </w:t>
      </w:r>
      <w:r w:rsidRPr="00E6705E" w:rsidR="00A11AE1">
        <w:t>in</w:t>
      </w:r>
      <w:r w:rsidR="009D2CEA">
        <w:t xml:space="preserve"> </w:t>
      </w:r>
      <w:r w:rsidRPr="00E6705E" w:rsidR="00A11AE1">
        <w:t>a</w:t>
      </w:r>
      <w:r w:rsidR="009D2CEA">
        <w:t xml:space="preserve"> </w:t>
      </w:r>
      <w:r w:rsidRPr="00E6705E" w:rsidR="00A11AE1">
        <w:t>market</w:t>
      </w:r>
      <w:r w:rsidR="009D2CEA">
        <w:t xml:space="preserve"> </w:t>
      </w:r>
      <w:r w:rsidRPr="00E6705E" w:rsidR="00A11AE1">
        <w:t>economy</w:t>
      </w:r>
      <w:r w:rsidR="009D2CEA">
        <w:t xml:space="preserve"> </w:t>
      </w:r>
      <w:r w:rsidRPr="00E6705E" w:rsidR="00A11AE1">
        <w:t>of</w:t>
      </w:r>
      <w:r w:rsidR="009D2CEA">
        <w:t xml:space="preserve"> </w:t>
      </w:r>
      <w:r w:rsidRPr="00E6705E" w:rsidR="00A11AE1">
        <w:t>supply</w:t>
      </w:r>
      <w:r w:rsidR="009D2CEA">
        <w:t xml:space="preserve"> </w:t>
      </w:r>
      <w:r w:rsidRPr="00E6705E" w:rsidR="00A11AE1">
        <w:t>and</w:t>
      </w:r>
      <w:r w:rsidR="009D2CEA">
        <w:t xml:space="preserve"> </w:t>
      </w:r>
      <w:r w:rsidRPr="00E6705E" w:rsidR="00A11AE1">
        <w:t>demand,</w:t>
      </w:r>
      <w:r w:rsidR="009D2CEA">
        <w:t xml:space="preserve"> </w:t>
      </w:r>
      <w:r w:rsidRPr="00E6705E" w:rsidR="00A11AE1">
        <w:t>there</w:t>
      </w:r>
      <w:r w:rsidR="009D2CEA">
        <w:t xml:space="preserve"> </w:t>
      </w:r>
      <w:r w:rsidRPr="00E6705E" w:rsidR="00A11AE1">
        <w:t>has</w:t>
      </w:r>
      <w:r w:rsidR="009D2CEA">
        <w:t xml:space="preserve"> </w:t>
      </w:r>
      <w:r w:rsidRPr="00E6705E" w:rsidR="00A11AE1">
        <w:t>to</w:t>
      </w:r>
      <w:r w:rsidR="009D2CEA">
        <w:t xml:space="preserve"> </w:t>
      </w:r>
      <w:r w:rsidRPr="00E6705E" w:rsidR="00A11AE1">
        <w:t>be</w:t>
      </w:r>
      <w:r w:rsidR="009D2CEA">
        <w:t xml:space="preserve"> </w:t>
      </w:r>
      <w:r w:rsidRPr="00E6705E" w:rsidR="00A11AE1">
        <w:t>something</w:t>
      </w:r>
      <w:r w:rsidR="009D2CEA">
        <w:t xml:space="preserve"> </w:t>
      </w:r>
      <w:r>
        <w:t>to</w:t>
      </w:r>
      <w:r w:rsidR="009D2CEA">
        <w:t xml:space="preserve"> </w:t>
      </w:r>
      <w:r w:rsidRPr="00E6705E" w:rsidR="00A11AE1">
        <w:t>provide</w:t>
      </w:r>
      <w:r w:rsidR="009D2CEA">
        <w:t xml:space="preserve"> </w:t>
      </w:r>
      <w:r w:rsidRPr="00E6705E" w:rsidR="00A11AE1">
        <w:t>requisite</w:t>
      </w:r>
      <w:r w:rsidR="009D2CEA">
        <w:t xml:space="preserve"> </w:t>
      </w:r>
      <w:r w:rsidRPr="00E6705E" w:rsidR="00A11AE1">
        <w:t>good,</w:t>
      </w:r>
      <w:r w:rsidR="009D2CEA">
        <w:t xml:space="preserve"> </w:t>
      </w:r>
      <w:r w:rsidRPr="00E6705E" w:rsidR="00A11AE1">
        <w:t>solid</w:t>
      </w:r>
      <w:r w:rsidR="009D2CEA">
        <w:t xml:space="preserve"> </w:t>
      </w:r>
      <w:r w:rsidRPr="00E6705E" w:rsidR="00A11AE1">
        <w:t>evidence</w:t>
      </w:r>
      <w:r w:rsidR="009D2CEA">
        <w:t xml:space="preserve"> </w:t>
      </w:r>
      <w:r w:rsidRPr="00E6705E" w:rsidR="00A11AE1">
        <w:t>about</w:t>
      </w:r>
      <w:r w:rsidR="009D2CEA">
        <w:t xml:space="preserve"> </w:t>
      </w:r>
      <w:r w:rsidRPr="00E6705E" w:rsidR="00A11AE1">
        <w:t>the</w:t>
      </w:r>
      <w:r w:rsidR="009D2CEA">
        <w:t xml:space="preserve"> </w:t>
      </w:r>
      <w:r w:rsidRPr="00E6705E" w:rsidR="00A11AE1">
        <w:t>consumption</w:t>
      </w:r>
      <w:r w:rsidR="009D2CEA">
        <w:t xml:space="preserve"> </w:t>
      </w:r>
      <w:r>
        <w:t>side</w:t>
      </w:r>
      <w:r w:rsidR="009D2CEA">
        <w:t xml:space="preserve"> </w:t>
      </w:r>
      <w:r w:rsidRPr="00E6705E" w:rsidR="00A11AE1">
        <w:t>and</w:t>
      </w:r>
      <w:r w:rsidR="009D2CEA">
        <w:t xml:space="preserve"> </w:t>
      </w:r>
      <w:r w:rsidRPr="00E6705E" w:rsidR="00A11AE1">
        <w:t>the</w:t>
      </w:r>
      <w:r w:rsidR="009D2CEA">
        <w:t xml:space="preserve"> </w:t>
      </w:r>
      <w:r w:rsidRPr="00E6705E" w:rsidR="00A11AE1">
        <w:t>access</w:t>
      </w:r>
      <w:r w:rsidR="009D2CEA">
        <w:t xml:space="preserve"> </w:t>
      </w:r>
      <w:r w:rsidRPr="00E6705E" w:rsidR="00A11AE1">
        <w:t>and</w:t>
      </w:r>
      <w:r w:rsidR="009D2CEA">
        <w:t xml:space="preserve"> </w:t>
      </w:r>
      <w:r w:rsidRPr="00E6705E" w:rsidR="00A11AE1">
        <w:t>availability</w:t>
      </w:r>
      <w:r w:rsidR="009D2CEA">
        <w:t xml:space="preserve"> </w:t>
      </w:r>
      <w:r w:rsidRPr="00E6705E" w:rsidR="00A11AE1">
        <w:t>side.</w:t>
      </w:r>
      <w:r w:rsidR="009D2CEA">
        <w:t xml:space="preserve"> </w:t>
      </w:r>
    </w:p>
    <w:p w:rsidR="00A11AE1" w:rsidRPr="00E6705E" w:rsidP="00A11AE1">
      <w:pPr>
        <w:pStyle w:val="Answer"/>
      </w:pPr>
      <w:r w:rsidRPr="00E6705E">
        <w:t>Now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answer</w:t>
      </w:r>
      <w:r w:rsidR="009D2CEA">
        <w:t xml:space="preserve"> </w:t>
      </w:r>
      <w:r w:rsidRPr="00E6705E">
        <w:t>your</w:t>
      </w:r>
      <w:r w:rsidR="009D2CEA">
        <w:t xml:space="preserve"> </w:t>
      </w:r>
      <w:r w:rsidRPr="00E6705E">
        <w:t>question,</w:t>
      </w:r>
      <w:r w:rsidR="009D2CEA">
        <w:t xml:space="preserve"> </w:t>
      </w:r>
      <w:r w:rsidR="0011595A">
        <w:t>Mr</w:t>
      </w:r>
      <w:r w:rsidR="009D2CEA">
        <w:t xml:space="preserve"> </w:t>
      </w:r>
      <w:r w:rsidRPr="00E6705E">
        <w:t>Gardiner,</w:t>
      </w:r>
      <w:r w:rsidR="009D2CEA">
        <w:t xml:space="preserve"> </w:t>
      </w:r>
      <w:r w:rsidRPr="00E6705E">
        <w:t>I</w:t>
      </w:r>
      <w:r w:rsidR="009D2CEA">
        <w:t xml:space="preserve"> </w:t>
      </w:r>
      <w:r w:rsidRPr="00E6705E">
        <w:t>do</w:t>
      </w:r>
      <w:r w:rsidR="009D2CEA">
        <w:t xml:space="preserve"> </w:t>
      </w:r>
      <w:r w:rsidRPr="00E6705E">
        <w:t>not</w:t>
      </w:r>
      <w:r w:rsidR="009D2CEA">
        <w:t xml:space="preserve"> </w:t>
      </w:r>
      <w:r w:rsidRPr="00E6705E">
        <w:t>know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answer</w:t>
      </w:r>
      <w:r w:rsidR="009D2CEA">
        <w:t xml:space="preserve"> </w:t>
      </w:r>
      <w:r w:rsidRPr="00E6705E">
        <w:t>for</w:t>
      </w:r>
      <w:r w:rsidR="009D2CEA">
        <w:t xml:space="preserve"> </w:t>
      </w:r>
      <w:r w:rsidRPr="00E6705E">
        <w:t>why</w:t>
      </w:r>
      <w:r w:rsidR="009D2CEA">
        <w:t xml:space="preserve"> </w:t>
      </w:r>
      <w:r w:rsidRPr="00E6705E">
        <w:t>certain</w:t>
      </w:r>
      <w:r w:rsidR="009D2CEA">
        <w:t xml:space="preserve"> </w:t>
      </w:r>
      <w:r w:rsidRPr="00E6705E">
        <w:t>companies</w:t>
      </w:r>
      <w:r w:rsidR="009D2CEA">
        <w:t xml:space="preserve"> </w:t>
      </w:r>
      <w:r w:rsidRPr="00E6705E">
        <w:t>were</w:t>
      </w:r>
      <w:r w:rsidR="009D2CEA">
        <w:t xml:space="preserve"> </w:t>
      </w:r>
      <w:r w:rsidRPr="00E6705E">
        <w:t>given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contracts</w:t>
      </w:r>
      <w:r w:rsidR="009D2CEA">
        <w:t xml:space="preserve"> </w:t>
      </w:r>
      <w:r w:rsidRPr="00E6705E">
        <w:t>for</w:t>
      </w:r>
      <w:r w:rsidR="009D2CEA">
        <w:t xml:space="preserve"> </w:t>
      </w:r>
      <w:r w:rsidRPr="00E6705E">
        <w:t>doling</w:t>
      </w:r>
      <w:r w:rsidR="009D2CEA">
        <w:t xml:space="preserve"> </w:t>
      </w:r>
      <w:r w:rsidRPr="00E6705E">
        <w:t>out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vouchers.</w:t>
      </w:r>
      <w:r w:rsidR="009D2CEA">
        <w:t xml:space="preserve"> </w:t>
      </w:r>
      <w:r w:rsidRPr="00E6705E">
        <w:t>You</w:t>
      </w:r>
      <w:r w:rsidR="009D2CEA">
        <w:t xml:space="preserve"> </w:t>
      </w:r>
      <w:r w:rsidRPr="00E6705E">
        <w:t>will</w:t>
      </w:r>
      <w:r w:rsidR="009D2CEA">
        <w:t xml:space="preserve"> </w:t>
      </w:r>
      <w:r w:rsidRPr="00E6705E">
        <w:t>have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ask</w:t>
      </w:r>
      <w:r w:rsidR="009D2CEA">
        <w:t xml:space="preserve"> </w:t>
      </w:r>
      <w:r w:rsidRPr="00E6705E">
        <w:t>them.</w:t>
      </w:r>
      <w:r w:rsidR="009D2CEA">
        <w:t xml:space="preserve"> </w:t>
      </w:r>
      <w:r w:rsidRPr="00E6705E">
        <w:t>I,</w:t>
      </w:r>
      <w:r w:rsidR="009D2CEA">
        <w:t xml:space="preserve"> </w:t>
      </w:r>
      <w:r w:rsidRPr="00E6705E">
        <w:t>frankly,</w:t>
      </w:r>
      <w:r w:rsidR="009D2CEA">
        <w:t xml:space="preserve"> </w:t>
      </w:r>
      <w:r w:rsidRPr="00E6705E">
        <w:t>was</w:t>
      </w:r>
      <w:r w:rsidR="009D2CEA">
        <w:t xml:space="preserve"> </w:t>
      </w:r>
      <w:r w:rsidRPr="00E6705E">
        <w:t>shocked</w:t>
      </w:r>
      <w:r w:rsidR="009D2CEA">
        <w:t xml:space="preserve"> </w:t>
      </w:r>
      <w:r w:rsidRPr="00E6705E">
        <w:t>by</w:t>
      </w:r>
      <w:r w:rsidR="009D2CEA">
        <w:t xml:space="preserve"> </w:t>
      </w:r>
      <w:r w:rsidRPr="00E6705E">
        <w:t>it.</w:t>
      </w:r>
      <w:r w:rsidR="009D2CEA">
        <w:t xml:space="preserve"> </w:t>
      </w:r>
      <w:r w:rsidRPr="00E6705E">
        <w:t>I</w:t>
      </w:r>
      <w:r w:rsidR="009D2CEA">
        <w:t xml:space="preserve"> </w:t>
      </w:r>
      <w:r w:rsidRPr="00E6705E">
        <w:t>speak</w:t>
      </w:r>
      <w:r w:rsidR="009D2CEA">
        <w:t xml:space="preserve"> </w:t>
      </w:r>
      <w:r w:rsidRPr="00E6705E">
        <w:t>as</w:t>
      </w:r>
      <w:r w:rsidR="009D2CEA">
        <w:t xml:space="preserve"> </w:t>
      </w:r>
      <w:r w:rsidRPr="00E6705E">
        <w:t>a</w:t>
      </w:r>
      <w:r w:rsidR="009D2CEA">
        <w:t xml:space="preserve"> </w:t>
      </w:r>
      <w:r w:rsidRPr="00E6705E">
        <w:t>London</w:t>
      </w:r>
      <w:r w:rsidR="009D2CEA">
        <w:t xml:space="preserve"> </w:t>
      </w:r>
      <w:r w:rsidRPr="00E6705E">
        <w:t>Food</w:t>
      </w:r>
      <w:r w:rsidR="009D2CEA">
        <w:t xml:space="preserve"> </w:t>
      </w:r>
      <w:r w:rsidRPr="00E6705E">
        <w:t>Board</w:t>
      </w:r>
      <w:r w:rsidR="009D2CEA">
        <w:t xml:space="preserve"> </w:t>
      </w:r>
      <w:r w:rsidRPr="00E6705E">
        <w:t>member,</w:t>
      </w:r>
      <w:r w:rsidR="009D2CEA">
        <w:t xml:space="preserve"> </w:t>
      </w:r>
      <w:r w:rsidRPr="00E6705E">
        <w:t>and</w:t>
      </w:r>
      <w:r w:rsidR="009D2CEA">
        <w:t xml:space="preserve"> </w:t>
      </w:r>
      <w:r w:rsidRPr="00E6705E">
        <w:t>my</w:t>
      </w:r>
      <w:r w:rsidR="009D2CEA">
        <w:t xml:space="preserve"> </w:t>
      </w:r>
      <w:r w:rsidRPr="00E6705E">
        <w:t>fellow</w:t>
      </w:r>
      <w:r w:rsidR="009D2CEA">
        <w:t xml:space="preserve"> </w:t>
      </w:r>
      <w:r w:rsidRPr="00E6705E">
        <w:t>members</w:t>
      </w:r>
      <w:r w:rsidR="009D2CEA">
        <w:t xml:space="preserve"> </w:t>
      </w:r>
      <w:r w:rsidRPr="00E6705E">
        <w:t>were</w:t>
      </w:r>
      <w:r w:rsidR="009D2CEA">
        <w:t xml:space="preserve"> </w:t>
      </w:r>
      <w:r w:rsidRPr="00E6705E">
        <w:t>equally</w:t>
      </w:r>
      <w:r w:rsidR="009D2CEA">
        <w:t xml:space="preserve"> </w:t>
      </w:r>
      <w:r w:rsidRPr="00E6705E">
        <w:t>shocked.</w:t>
      </w:r>
      <w:r w:rsidR="009D2CEA">
        <w:t xml:space="preserve"> </w:t>
      </w:r>
      <w:r w:rsidRPr="00E6705E">
        <w:t>I</w:t>
      </w:r>
      <w:r w:rsidR="009D2CEA">
        <w:t xml:space="preserve"> </w:t>
      </w:r>
      <w:r w:rsidRPr="00E6705E">
        <w:t>really</w:t>
      </w:r>
      <w:r w:rsidR="009D2CEA">
        <w:t xml:space="preserve"> </w:t>
      </w:r>
      <w:r w:rsidRPr="00E6705E">
        <w:t>think</w:t>
      </w:r>
      <w:r w:rsidR="009D2CEA">
        <w:t xml:space="preserve"> </w:t>
      </w:r>
      <w:r w:rsidRPr="00E6705E">
        <w:t>it</w:t>
      </w:r>
      <w:r w:rsidR="009D2CEA">
        <w:t xml:space="preserve"> </w:t>
      </w:r>
      <w:r w:rsidRPr="00E6705E">
        <w:t>is</w:t>
      </w:r>
      <w:r w:rsidR="009D2CEA">
        <w:t xml:space="preserve"> </w:t>
      </w:r>
      <w:r w:rsidRPr="00E6705E">
        <w:t>one</w:t>
      </w:r>
      <w:r w:rsidR="009D2CEA">
        <w:t xml:space="preserve"> </w:t>
      </w:r>
      <w:r w:rsidRPr="00E6705E">
        <w:t>of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scandals</w:t>
      </w:r>
      <w:r w:rsidR="009D2CEA">
        <w:t xml:space="preserve"> </w:t>
      </w:r>
      <w:r w:rsidRPr="00E6705E">
        <w:t>that</w:t>
      </w:r>
      <w:r w:rsidR="009D2CEA">
        <w:t xml:space="preserve"> </w:t>
      </w:r>
      <w:r w:rsidRPr="00E6705E">
        <w:t>we</w:t>
      </w:r>
      <w:r w:rsidR="009D2CEA">
        <w:t xml:space="preserve"> </w:t>
      </w:r>
      <w:r w:rsidRPr="00E6705E">
        <w:t>have</w:t>
      </w:r>
      <w:r w:rsidR="009D2CEA">
        <w:t xml:space="preserve"> </w:t>
      </w:r>
      <w:r w:rsidRPr="00E6705E">
        <w:t>had.</w:t>
      </w:r>
      <w:r w:rsidR="009D2CEA">
        <w:t xml:space="preserve"> </w:t>
      </w:r>
      <w:r w:rsidRPr="00E6705E">
        <w:t>We</w:t>
      </w:r>
      <w:r w:rsidR="009D2CEA">
        <w:t xml:space="preserve"> </w:t>
      </w:r>
      <w:r w:rsidRPr="00E6705E">
        <w:t>have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clean</w:t>
      </w:r>
      <w:r w:rsidR="009D2CEA">
        <w:t xml:space="preserve"> </w:t>
      </w:r>
      <w:r w:rsidRPr="00E6705E">
        <w:t>that</w:t>
      </w:r>
      <w:r w:rsidR="009D2CEA">
        <w:t xml:space="preserve"> </w:t>
      </w:r>
      <w:r w:rsidRPr="00E6705E">
        <w:t>up.</w:t>
      </w:r>
      <w:r w:rsidR="009D2CEA">
        <w:t xml:space="preserve"> </w:t>
      </w:r>
    </w:p>
    <w:p w:rsidR="00A11AE1" w:rsidRPr="00E6705E" w:rsidP="00A11AE1">
      <w:pPr>
        <w:pStyle w:val="Answer"/>
      </w:pPr>
      <w:sdt>
        <w:sdtPr>
          <w:alias w:val="Witness"/>
          <w:id w:val="1651171471"/>
          <w:placeholder>
            <w:docPart w:val="3DA31B2D719249FD8AD1669663B4EDF7"/>
          </w:placeholder>
          <w:richText/>
        </w:sdtPr>
        <w:sdtContent>
          <w:r w:rsidRPr="004C0BA3">
            <w:rPr>
              <w:b/>
              <w:i/>
            </w:rPr>
            <w:t>Anna</w:t>
          </w:r>
          <w:r w:rsidR="009D2CEA">
            <w:rPr>
              <w:b/>
              <w:i/>
            </w:rPr>
            <w:t xml:space="preserve"> </w:t>
          </w:r>
          <w:r w:rsidRPr="004C0BA3">
            <w:rPr>
              <w:b/>
              <w:i/>
            </w:rPr>
            <w:t>Taylor:</w:t>
          </w:r>
          <w:r w:rsidR="009D2CEA">
            <w:rPr>
              <w:b/>
            </w:rPr>
            <w:t xml:space="preserve"> </w:t>
          </w:r>
        </w:sdtContent>
      </w:sdt>
      <w:r w:rsidRPr="00E6705E" w:rsidR="00FC254F">
        <w:t>With</w:t>
      </w:r>
      <w:r w:rsidR="009D2CEA">
        <w:t xml:space="preserve"> </w:t>
      </w:r>
      <w:r w:rsidRPr="00E6705E">
        <w:t>respect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free</w:t>
      </w:r>
      <w:r w:rsidR="009D2CEA">
        <w:t xml:space="preserve"> </w:t>
      </w:r>
      <w:r w:rsidRPr="00E6705E">
        <w:t>school</w:t>
      </w:r>
      <w:r w:rsidR="009D2CEA">
        <w:t xml:space="preserve"> </w:t>
      </w:r>
      <w:r w:rsidRPr="00E6705E">
        <w:t>meal</w:t>
      </w:r>
      <w:r w:rsidR="009D2CEA">
        <w:t xml:space="preserve"> </w:t>
      </w:r>
      <w:r w:rsidRPr="00E6705E">
        <w:t>vouchers</w:t>
      </w:r>
      <w:r w:rsidR="009D2CEA">
        <w:t xml:space="preserve"> </w:t>
      </w:r>
      <w:r w:rsidRPr="00E6705E">
        <w:t>and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retailers</w:t>
      </w:r>
      <w:r w:rsidR="009D2CEA">
        <w:t xml:space="preserve"> </w:t>
      </w:r>
      <w:r w:rsidRPr="00E6705E">
        <w:t>that</w:t>
      </w:r>
      <w:r w:rsidR="009D2CEA">
        <w:t xml:space="preserve"> </w:t>
      </w:r>
      <w:r w:rsidRPr="00E6705E">
        <w:t>were</w:t>
      </w:r>
      <w:r w:rsidR="009D2CEA">
        <w:t xml:space="preserve"> </w:t>
      </w:r>
      <w:r w:rsidRPr="00E6705E">
        <w:t>not</w:t>
      </w:r>
      <w:r w:rsidR="009D2CEA">
        <w:t xml:space="preserve"> </w:t>
      </w:r>
      <w:r w:rsidRPr="00E6705E">
        <w:t>on</w:t>
      </w:r>
      <w:r w:rsidR="009D2CEA">
        <w:t xml:space="preserve"> </w:t>
      </w:r>
      <w:r w:rsidRPr="00E6705E">
        <w:t>that</w:t>
      </w:r>
      <w:r w:rsidR="009D2CEA">
        <w:t xml:space="preserve"> </w:t>
      </w:r>
      <w:r w:rsidRPr="00E6705E">
        <w:t>scheme,</w:t>
      </w:r>
      <w:r w:rsidR="009D2CEA">
        <w:t xml:space="preserve"> </w:t>
      </w:r>
      <w:r w:rsidRPr="00E6705E">
        <w:t>my</w:t>
      </w:r>
      <w:r w:rsidR="009D2CEA">
        <w:t xml:space="preserve"> </w:t>
      </w:r>
      <w:r w:rsidRPr="00E6705E">
        <w:t>understand—and</w:t>
      </w:r>
      <w:r w:rsidR="009D2CEA">
        <w:t xml:space="preserve"> </w:t>
      </w:r>
      <w:r w:rsidRPr="00E6705E">
        <w:t>you</w:t>
      </w:r>
      <w:r w:rsidR="009D2CEA">
        <w:t xml:space="preserve"> </w:t>
      </w:r>
      <w:r w:rsidRPr="00E6705E">
        <w:t>probably</w:t>
      </w:r>
      <w:r w:rsidR="009D2CEA">
        <w:t xml:space="preserve"> </w:t>
      </w:r>
      <w:r w:rsidRPr="00E6705E">
        <w:t>should</w:t>
      </w:r>
      <w:r w:rsidR="009D2CEA">
        <w:t xml:space="preserve"> </w:t>
      </w:r>
      <w:r w:rsidRPr="00E6705E">
        <w:t>clarify</w:t>
      </w:r>
      <w:r w:rsidR="009D2CEA">
        <w:t xml:space="preserve"> </w:t>
      </w:r>
      <w:r w:rsidRPr="00E6705E">
        <w:t>this</w:t>
      </w:r>
      <w:r w:rsidR="009D2CEA">
        <w:t xml:space="preserve"> </w:t>
      </w:r>
      <w:r w:rsidRPr="00E6705E">
        <w:t>with</w:t>
      </w:r>
      <w:r w:rsidR="009D2CEA">
        <w:t xml:space="preserve"> </w:t>
      </w:r>
      <w:r w:rsidRPr="00E6705E">
        <w:t>DfE—is</w:t>
      </w:r>
      <w:r w:rsidR="009D2CEA">
        <w:t xml:space="preserve"> </w:t>
      </w:r>
      <w:r w:rsidRPr="00E6705E">
        <w:t>that</w:t>
      </w:r>
      <w:r w:rsidR="009D2CEA">
        <w:t xml:space="preserve"> </w:t>
      </w:r>
      <w:r w:rsidR="00FC254F">
        <w:t>the</w:t>
      </w:r>
      <w:r w:rsidR="009D2CEA">
        <w:t xml:space="preserve"> </w:t>
      </w:r>
      <w:r w:rsidRPr="00E6705E">
        <w:t>scheme</w:t>
      </w:r>
      <w:r w:rsidR="009D2CEA">
        <w:t xml:space="preserve"> </w:t>
      </w:r>
      <w:r w:rsidRPr="00E6705E">
        <w:t>was</w:t>
      </w:r>
      <w:r w:rsidR="009D2CEA">
        <w:t xml:space="preserve"> </w:t>
      </w:r>
      <w:r w:rsidRPr="00E6705E">
        <w:t>created</w:t>
      </w:r>
      <w:r w:rsidR="009D2CEA">
        <w:t xml:space="preserve"> </w:t>
      </w:r>
      <w:r w:rsidRPr="00E6705E">
        <w:t>for</w:t>
      </w:r>
      <w:r w:rsidR="009D2CEA">
        <w:t xml:space="preserve"> </w:t>
      </w:r>
      <w:r w:rsidRPr="00E6705E">
        <w:t>this</w:t>
      </w:r>
      <w:r w:rsidR="009D2CEA">
        <w:t xml:space="preserve"> </w:t>
      </w:r>
      <w:r w:rsidRPr="00E6705E">
        <w:t>purpose</w:t>
      </w:r>
      <w:r w:rsidR="00FC254F">
        <w:t>;</w:t>
      </w:r>
      <w:r w:rsidR="009D2CEA">
        <w:t xml:space="preserve"> </w:t>
      </w:r>
      <w:r w:rsidRPr="00E6705E">
        <w:t>it</w:t>
      </w:r>
      <w:r w:rsidR="009D2CEA">
        <w:t xml:space="preserve"> </w:t>
      </w:r>
      <w:r w:rsidRPr="00E6705E">
        <w:t>did</w:t>
      </w:r>
      <w:r w:rsidR="009D2CEA">
        <w:t xml:space="preserve"> </w:t>
      </w:r>
      <w:r w:rsidRPr="00E6705E">
        <w:t>not</w:t>
      </w:r>
      <w:r w:rsidR="009D2CEA">
        <w:t xml:space="preserve"> </w:t>
      </w:r>
      <w:r w:rsidRPr="00E6705E">
        <w:t>pre-exist,</w:t>
      </w:r>
      <w:r w:rsidR="009D2CEA">
        <w:t xml:space="preserve"> </w:t>
      </w:r>
      <w:r w:rsidRPr="00E6705E">
        <w:t>though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platform,</w:t>
      </w:r>
      <w:r w:rsidR="009D2CEA">
        <w:t xml:space="preserve"> </w:t>
      </w:r>
      <w:r w:rsidRPr="00E6705E">
        <w:t>Edenred</w:t>
      </w:r>
      <w:r w:rsidRPr="00E6705E">
        <w:t>,</w:t>
      </w:r>
      <w:r w:rsidR="009D2CEA">
        <w:t xml:space="preserve"> </w:t>
      </w:r>
      <w:r w:rsidRPr="00E6705E">
        <w:t>did.</w:t>
      </w:r>
      <w:r w:rsidR="009D2CEA">
        <w:t xml:space="preserve"> </w:t>
      </w:r>
      <w:r w:rsidRPr="00E6705E">
        <w:t>There</w:t>
      </w:r>
      <w:r w:rsidR="009D2CEA">
        <w:t xml:space="preserve"> </w:t>
      </w:r>
      <w:r w:rsidRPr="00E6705E">
        <w:t>were</w:t>
      </w:r>
      <w:r w:rsidR="009D2CEA">
        <w:t xml:space="preserve"> </w:t>
      </w:r>
      <w:r w:rsidRPr="00E6705E">
        <w:t>technical</w:t>
      </w:r>
      <w:r w:rsidR="009D2CEA">
        <w:t xml:space="preserve"> </w:t>
      </w:r>
      <w:r w:rsidRPr="00E6705E">
        <w:t>reasons</w:t>
      </w:r>
      <w:r w:rsidR="009D2CEA">
        <w:t xml:space="preserve"> </w:t>
      </w:r>
      <w:r w:rsidR="00FC254F">
        <w:t>that</w:t>
      </w:r>
      <w:r w:rsidR="009D2CEA">
        <w:t xml:space="preserve"> </w:t>
      </w:r>
      <w:r w:rsidRPr="00E6705E">
        <w:t>prevented</w:t>
      </w:r>
      <w:r w:rsidR="009D2CEA">
        <w:t xml:space="preserve"> </w:t>
      </w:r>
      <w:r w:rsidRPr="00E6705E">
        <w:t>some</w:t>
      </w:r>
      <w:r w:rsidR="009D2CEA">
        <w:t xml:space="preserve"> </w:t>
      </w:r>
      <w:r w:rsidRPr="00E6705E">
        <w:t>retailers</w:t>
      </w:r>
      <w:r w:rsidR="009D2CEA">
        <w:t xml:space="preserve"> </w:t>
      </w:r>
      <w:r w:rsidRPr="00E6705E">
        <w:t>being</w:t>
      </w:r>
      <w:r w:rsidR="009D2CEA">
        <w:t xml:space="preserve"> </w:t>
      </w:r>
      <w:r w:rsidRPr="00E6705E">
        <w:t>able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access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scheme,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do</w:t>
      </w:r>
      <w:r w:rsidR="009D2CEA">
        <w:t xml:space="preserve"> </w:t>
      </w:r>
      <w:r w:rsidRPr="00E6705E">
        <w:t>with</w:t>
      </w:r>
      <w:r w:rsidR="009D2CEA">
        <w:t xml:space="preserve"> </w:t>
      </w:r>
      <w:r w:rsidRPr="00E6705E">
        <w:t>how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vouchers</w:t>
      </w:r>
      <w:r w:rsidR="009D2CEA">
        <w:t xml:space="preserve"> </w:t>
      </w:r>
      <w:r w:rsidRPr="00E6705E">
        <w:t>were</w:t>
      </w:r>
      <w:r w:rsidR="009D2CEA">
        <w:t xml:space="preserve"> </w:t>
      </w:r>
      <w:r w:rsidRPr="00E6705E">
        <w:t>going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be</w:t>
      </w:r>
      <w:r w:rsidR="009D2CEA">
        <w:t xml:space="preserve"> </w:t>
      </w:r>
      <w:r w:rsidRPr="00E6705E">
        <w:t>redeemed.</w:t>
      </w:r>
      <w:r w:rsidR="009D2CEA">
        <w:t xml:space="preserve"> </w:t>
      </w:r>
      <w:r w:rsidRPr="00E6705E">
        <w:t>IT</w:t>
      </w:r>
      <w:r w:rsidR="009D2CEA">
        <w:t xml:space="preserve"> </w:t>
      </w:r>
      <w:r w:rsidRPr="00E6705E">
        <w:t>issues</w:t>
      </w:r>
      <w:r w:rsidR="009D2CEA">
        <w:t xml:space="preserve"> </w:t>
      </w:r>
      <w:r w:rsidRPr="00E6705E">
        <w:t>and</w:t>
      </w:r>
      <w:r w:rsidR="009D2CEA">
        <w:t xml:space="preserve"> </w:t>
      </w:r>
      <w:r w:rsidRPr="00E6705E">
        <w:t>so</w:t>
      </w:r>
      <w:r w:rsidR="009D2CEA">
        <w:t xml:space="preserve"> </w:t>
      </w:r>
      <w:r w:rsidRPr="00E6705E">
        <w:t>forth</w:t>
      </w:r>
      <w:r w:rsidR="009D2CEA">
        <w:t xml:space="preserve"> </w:t>
      </w:r>
      <w:r w:rsidRPr="00E6705E">
        <w:t>were</w:t>
      </w:r>
      <w:r w:rsidR="009D2CEA">
        <w:t xml:space="preserve"> </w:t>
      </w:r>
      <w:r w:rsidRPr="00E6705E">
        <w:t>involved.</w:t>
      </w:r>
      <w:r w:rsidR="009D2CEA">
        <w:t xml:space="preserve"> </w:t>
      </w:r>
      <w:r w:rsidRPr="00E6705E">
        <w:t>You</w:t>
      </w:r>
      <w:r w:rsidR="009D2CEA">
        <w:t xml:space="preserve"> </w:t>
      </w:r>
      <w:r w:rsidRPr="00E6705E">
        <w:t>are</w:t>
      </w:r>
      <w:r w:rsidR="009D2CEA">
        <w:t xml:space="preserve"> </w:t>
      </w:r>
      <w:r w:rsidRPr="00E6705E">
        <w:t>right.</w:t>
      </w:r>
      <w:r w:rsidR="009D2CEA">
        <w:t xml:space="preserve"> </w:t>
      </w:r>
      <w:r w:rsidRPr="00E6705E">
        <w:t>We</w:t>
      </w:r>
      <w:r w:rsidR="009D2CEA">
        <w:t xml:space="preserve"> </w:t>
      </w:r>
      <w:r w:rsidRPr="00E6705E">
        <w:t>had</w:t>
      </w:r>
      <w:r w:rsidR="009D2CEA">
        <w:t xml:space="preserve"> </w:t>
      </w:r>
      <w:r w:rsidRPr="00E6705E">
        <w:t>a</w:t>
      </w:r>
      <w:r w:rsidR="009D2CEA">
        <w:t xml:space="preserve"> </w:t>
      </w:r>
      <w:r w:rsidRPr="00E6705E">
        <w:t>situation</w:t>
      </w:r>
      <w:r w:rsidR="009D2CEA">
        <w:t xml:space="preserve"> </w:t>
      </w:r>
      <w:r w:rsidRPr="00E6705E">
        <w:t>where</w:t>
      </w:r>
      <w:r w:rsidR="009D2CEA">
        <w:t xml:space="preserve"> </w:t>
      </w:r>
      <w:r w:rsidRPr="00E6705E">
        <w:t>Waitrose</w:t>
      </w:r>
      <w:r w:rsidR="009D2CEA">
        <w:t xml:space="preserve"> </w:t>
      </w:r>
      <w:r w:rsidRPr="00E6705E">
        <w:t>and</w:t>
      </w:r>
      <w:r w:rsidR="009D2CEA">
        <w:t xml:space="preserve"> </w:t>
      </w:r>
      <w:r w:rsidRPr="00E6705E">
        <w:t>M&amp;S</w:t>
      </w:r>
      <w:r w:rsidR="009D2CEA">
        <w:t xml:space="preserve"> </w:t>
      </w:r>
      <w:r w:rsidRPr="00E6705E">
        <w:t>were</w:t>
      </w:r>
      <w:r w:rsidR="009D2CEA">
        <w:t xml:space="preserve"> </w:t>
      </w:r>
      <w:r w:rsidRPr="00E6705E">
        <w:t>on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scheme</w:t>
      </w:r>
      <w:r w:rsidR="009D2CEA">
        <w:t xml:space="preserve"> </w:t>
      </w:r>
      <w:r w:rsidRPr="00E6705E">
        <w:t>from</w:t>
      </w:r>
      <w:r w:rsidR="009D2CEA">
        <w:t xml:space="preserve"> </w:t>
      </w:r>
      <w:r w:rsidRPr="00E6705E">
        <w:t>day</w:t>
      </w:r>
      <w:r w:rsidR="009D2CEA">
        <w:t xml:space="preserve"> </w:t>
      </w:r>
      <w:r w:rsidRPr="00E6705E">
        <w:t>one,</w:t>
      </w:r>
      <w:r w:rsidR="009D2CEA">
        <w:t xml:space="preserve"> </w:t>
      </w:r>
      <w:r w:rsidRPr="00E6705E">
        <w:t>and</w:t>
      </w:r>
      <w:r w:rsidR="009D2CEA">
        <w:t xml:space="preserve"> </w:t>
      </w:r>
      <w:r w:rsidRPr="00E6705E">
        <w:t>Aldi</w:t>
      </w:r>
      <w:r w:rsidR="009D2CEA">
        <w:t xml:space="preserve"> </w:t>
      </w:r>
      <w:r w:rsidRPr="00E6705E">
        <w:t>and</w:t>
      </w:r>
      <w:r w:rsidR="009D2CEA">
        <w:t xml:space="preserve"> </w:t>
      </w:r>
      <w:r w:rsidRPr="00E6705E">
        <w:t>Lidl</w:t>
      </w:r>
      <w:r w:rsidR="009D2CEA">
        <w:t xml:space="preserve"> </w:t>
      </w:r>
      <w:r w:rsidRPr="00E6705E">
        <w:t>were</w:t>
      </w:r>
      <w:r w:rsidR="009D2CEA">
        <w:t xml:space="preserve"> </w:t>
      </w:r>
      <w:r w:rsidRPr="00E6705E">
        <w:t>not,</w:t>
      </w:r>
      <w:r w:rsidR="009D2CEA">
        <w:t xml:space="preserve"> </w:t>
      </w:r>
      <w:r w:rsidRPr="00E6705E">
        <w:t>which</w:t>
      </w:r>
      <w:r w:rsidR="009D2CEA">
        <w:t xml:space="preserve"> </w:t>
      </w:r>
      <w:r w:rsidRPr="00E6705E">
        <w:t>did</w:t>
      </w:r>
      <w:r w:rsidR="009D2CEA">
        <w:t xml:space="preserve"> </w:t>
      </w:r>
      <w:r w:rsidRPr="00E6705E">
        <w:t>not</w:t>
      </w:r>
      <w:r w:rsidR="009D2CEA">
        <w:t xml:space="preserve"> </w:t>
      </w:r>
      <w:r w:rsidRPr="00E6705E">
        <w:t>seem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make</w:t>
      </w:r>
      <w:r w:rsidR="009D2CEA">
        <w:t xml:space="preserve"> </w:t>
      </w:r>
      <w:r w:rsidRPr="00E6705E">
        <w:t>very</w:t>
      </w:r>
      <w:r w:rsidR="009D2CEA">
        <w:t xml:space="preserve"> </w:t>
      </w:r>
      <w:r w:rsidRPr="00E6705E">
        <w:t>much</w:t>
      </w:r>
      <w:r w:rsidR="009D2CEA">
        <w:t xml:space="preserve"> </w:t>
      </w:r>
      <w:r w:rsidRPr="00E6705E">
        <w:t>sense.</w:t>
      </w:r>
      <w:r w:rsidR="009D2CEA">
        <w:t xml:space="preserve"> </w:t>
      </w:r>
      <w:r w:rsidRPr="00E6705E">
        <w:t>In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end</w:t>
      </w:r>
      <w:r w:rsidR="004E7172">
        <w:t>,</w:t>
      </w:r>
      <w:r w:rsidR="009D2CEA">
        <w:t xml:space="preserve"> </w:t>
      </w:r>
      <w:r w:rsidRPr="00E6705E">
        <w:t>I</w:t>
      </w:r>
      <w:r w:rsidR="009D2CEA">
        <w:t xml:space="preserve"> </w:t>
      </w:r>
      <w:r w:rsidRPr="00E6705E">
        <w:t>think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Co-op</w:t>
      </w:r>
      <w:r w:rsidR="009D2CEA">
        <w:t xml:space="preserve"> </w:t>
      </w:r>
      <w:r w:rsidRPr="00E6705E">
        <w:t>did</w:t>
      </w:r>
      <w:r w:rsidR="009D2CEA">
        <w:t xml:space="preserve"> </w:t>
      </w:r>
      <w:r w:rsidR="004E7172">
        <w:t>its</w:t>
      </w:r>
      <w:r w:rsidR="009D2CEA">
        <w:t xml:space="preserve"> </w:t>
      </w:r>
      <w:r w:rsidRPr="00E6705E">
        <w:t>own</w:t>
      </w:r>
      <w:r w:rsidR="009D2CEA">
        <w:t xml:space="preserve"> </w:t>
      </w:r>
      <w:r w:rsidRPr="00E6705E">
        <w:t>version</w:t>
      </w:r>
      <w:r w:rsidR="009D2CEA">
        <w:t xml:space="preserve"> </w:t>
      </w:r>
      <w:r w:rsidRPr="00E6705E">
        <w:t>of</w:t>
      </w:r>
      <w:r w:rsidR="009D2CEA">
        <w:t xml:space="preserve"> </w:t>
      </w:r>
      <w:r w:rsidRPr="00E6705E">
        <w:t>vouchers.</w:t>
      </w:r>
      <w:r w:rsidR="009D2CEA">
        <w:t xml:space="preserve"> </w:t>
      </w:r>
    </w:p>
    <w:p w:rsidR="00A11AE1" w:rsidRPr="00E6705E" w:rsidP="00A11AE1">
      <w:pPr>
        <w:pStyle w:val="Answer"/>
      </w:pPr>
      <w:sdt>
        <w:sdtPr>
          <w:alias w:val="Witness"/>
          <w:id w:val="-1926484535"/>
          <w:placeholder>
            <w:docPart w:val="7C70C525BBCF427793E895BEE53DAB7C"/>
          </w:placeholder>
          <w:richText/>
        </w:sdtPr>
        <w:sdtContent>
          <w:r w:rsidRPr="004C0BA3">
            <w:rPr>
              <w:b/>
              <w:i/>
            </w:rPr>
            <w:t>Professor</w:t>
          </w:r>
          <w:r w:rsidR="009D2CEA">
            <w:rPr>
              <w:b/>
              <w:i/>
            </w:rPr>
            <w:t xml:space="preserve"> </w:t>
          </w:r>
          <w:r w:rsidRPr="004C0BA3">
            <w:rPr>
              <w:b/>
              <w:i/>
            </w:rPr>
            <w:t>Lang:</w:t>
          </w:r>
          <w:r w:rsidR="009D2CEA">
            <w:rPr>
              <w:b/>
            </w:rPr>
            <w:t xml:space="preserve"> </w:t>
          </w:r>
        </w:sdtContent>
      </w:sdt>
      <w:r w:rsidR="004E7172">
        <w:t>And</w:t>
      </w:r>
      <w:r w:rsidR="009D2CEA">
        <w:t xml:space="preserve"> </w:t>
      </w:r>
      <w:r w:rsidRPr="00E6705E">
        <w:t>Morrisons,</w:t>
      </w:r>
      <w:r w:rsidR="009D2CEA">
        <w:t xml:space="preserve"> </w:t>
      </w:r>
      <w:r w:rsidRPr="00E6705E">
        <w:t>Anna,</w:t>
      </w:r>
      <w:r w:rsidR="009D2CEA">
        <w:t xml:space="preserve"> </w:t>
      </w:r>
      <w:r w:rsidRPr="00E6705E">
        <w:t>as</w:t>
      </w:r>
      <w:r w:rsidR="009D2CEA">
        <w:t xml:space="preserve"> </w:t>
      </w:r>
      <w:r w:rsidRPr="00E6705E">
        <w:t>well.</w:t>
      </w:r>
    </w:p>
    <w:p w:rsidR="00A11AE1" w:rsidRPr="00E6705E" w:rsidP="00A11AE1">
      <w:pPr>
        <w:pStyle w:val="Answer"/>
      </w:pPr>
      <w:sdt>
        <w:sdtPr>
          <w:alias w:val="Witness"/>
          <w:id w:val="-865057483"/>
          <w:placeholder>
            <w:docPart w:val="40451BBF97F6456799466BE5C16025BF"/>
          </w:placeholder>
          <w:richText/>
        </w:sdtPr>
        <w:sdtContent>
          <w:r w:rsidRPr="004C0BA3">
            <w:rPr>
              <w:b/>
              <w:i/>
            </w:rPr>
            <w:t>Anna</w:t>
          </w:r>
          <w:r w:rsidR="009D2CEA">
            <w:rPr>
              <w:b/>
              <w:i/>
            </w:rPr>
            <w:t xml:space="preserve"> </w:t>
          </w:r>
          <w:r w:rsidRPr="004C0BA3">
            <w:rPr>
              <w:b/>
              <w:i/>
            </w:rPr>
            <w:t>Taylor:</w:t>
          </w:r>
          <w:r w:rsidR="009D2CEA">
            <w:rPr>
              <w:b/>
            </w:rPr>
            <w:t xml:space="preserve"> </w:t>
          </w:r>
        </w:sdtContent>
      </w:sdt>
      <w:r w:rsidR="009D2CEA">
        <w:t xml:space="preserve"> </w:t>
      </w:r>
      <w:r w:rsidRPr="00E6705E">
        <w:t>It</w:t>
      </w:r>
      <w:r w:rsidR="009D2CEA">
        <w:t xml:space="preserve"> </w:t>
      </w:r>
      <w:r w:rsidRPr="00E6705E">
        <w:t>was,</w:t>
      </w:r>
      <w:r w:rsidR="009D2CEA">
        <w:t xml:space="preserve"> </w:t>
      </w:r>
      <w:r w:rsidRPr="00E6705E">
        <w:t>frankly,</w:t>
      </w:r>
      <w:r w:rsidR="009D2CEA">
        <w:t xml:space="preserve"> </w:t>
      </w:r>
      <w:r w:rsidRPr="00E6705E">
        <w:t>a</w:t>
      </w:r>
      <w:r w:rsidR="009D2CEA">
        <w:t xml:space="preserve"> </w:t>
      </w:r>
      <w:r w:rsidRPr="00E6705E">
        <w:t>bit</w:t>
      </w:r>
      <w:r w:rsidR="009D2CEA">
        <w:t xml:space="preserve"> </w:t>
      </w:r>
      <w:r w:rsidRPr="00E6705E">
        <w:t>of</w:t>
      </w:r>
      <w:r w:rsidR="009D2CEA">
        <w:t xml:space="preserve"> </w:t>
      </w:r>
      <w:r w:rsidRPr="00E6705E">
        <w:t>a</w:t>
      </w:r>
      <w:r w:rsidR="009D2CEA">
        <w:t xml:space="preserve"> </w:t>
      </w:r>
      <w:r w:rsidRPr="00E6705E">
        <w:t>mess</w:t>
      </w:r>
      <w:r w:rsidR="009D2CEA">
        <w:t xml:space="preserve"> </w:t>
      </w:r>
      <w:r w:rsidRPr="00E6705E">
        <w:t>for</w:t>
      </w:r>
      <w:r w:rsidR="009D2CEA">
        <w:t xml:space="preserve"> </w:t>
      </w:r>
      <w:r w:rsidRPr="00E6705E">
        <w:t>quite</w:t>
      </w:r>
      <w:r w:rsidR="009D2CEA">
        <w:t xml:space="preserve"> </w:t>
      </w:r>
      <w:r w:rsidRPr="00E6705E">
        <w:t>a</w:t>
      </w:r>
      <w:r w:rsidR="009D2CEA">
        <w:t xml:space="preserve"> </w:t>
      </w:r>
      <w:r w:rsidRPr="00E6705E">
        <w:t>long</w:t>
      </w:r>
      <w:r w:rsidR="009D2CEA">
        <w:t xml:space="preserve"> </w:t>
      </w:r>
      <w:r w:rsidRPr="00E6705E">
        <w:t>time</w:t>
      </w:r>
      <w:r w:rsidR="009D2CEA">
        <w:t xml:space="preserve"> </w:t>
      </w:r>
      <w:r w:rsidRPr="00E6705E">
        <w:t>and</w:t>
      </w:r>
      <w:r w:rsidR="009D2CEA">
        <w:t xml:space="preserve"> </w:t>
      </w:r>
      <w:r w:rsidRPr="00E6705E">
        <w:t>had</w:t>
      </w:r>
      <w:r w:rsidR="009D2CEA">
        <w:t xml:space="preserve"> </w:t>
      </w:r>
      <w:r w:rsidRPr="00E6705E">
        <w:t>knock-on</w:t>
      </w:r>
      <w:r w:rsidR="009D2CEA">
        <w:t xml:space="preserve"> </w:t>
      </w:r>
      <w:r w:rsidRPr="00E6705E">
        <w:t>impacts</w:t>
      </w:r>
      <w:r w:rsidR="009D2CEA">
        <w:t xml:space="preserve"> </w:t>
      </w:r>
      <w:r w:rsidRPr="00E6705E">
        <w:t>on</w:t>
      </w:r>
      <w:r w:rsidR="009D2CEA">
        <w:t xml:space="preserve"> </w:t>
      </w:r>
      <w:r w:rsidRPr="00E6705E">
        <w:t>children.</w:t>
      </w:r>
      <w:r w:rsidR="009D2CEA">
        <w:t xml:space="preserve"> </w:t>
      </w:r>
      <w:r w:rsidRPr="00E6705E">
        <w:t>Our</w:t>
      </w:r>
      <w:r w:rsidR="009D2CEA">
        <w:t xml:space="preserve"> </w:t>
      </w:r>
      <w:r w:rsidRPr="00E6705E">
        <w:t>data</w:t>
      </w:r>
      <w:r w:rsidR="009D2CEA">
        <w:t xml:space="preserve"> </w:t>
      </w:r>
      <w:r w:rsidRPr="00E6705E">
        <w:t>shows</w:t>
      </w:r>
      <w:r w:rsidR="009D2CEA">
        <w:t xml:space="preserve"> </w:t>
      </w:r>
      <w:r w:rsidRPr="00E6705E">
        <w:t>how</w:t>
      </w:r>
      <w:r w:rsidR="009D2CEA">
        <w:t xml:space="preserve"> </w:t>
      </w:r>
      <w:r w:rsidRPr="00E6705E">
        <w:t>many</w:t>
      </w:r>
      <w:r w:rsidR="009D2CEA">
        <w:t xml:space="preserve"> </w:t>
      </w:r>
      <w:r w:rsidRPr="00E6705E">
        <w:t>children</w:t>
      </w:r>
      <w:r w:rsidR="009D2CEA">
        <w:t xml:space="preserve"> </w:t>
      </w:r>
      <w:r w:rsidRPr="00E6705E">
        <w:t>were</w:t>
      </w:r>
      <w:r w:rsidR="009D2CEA">
        <w:t xml:space="preserve"> </w:t>
      </w:r>
      <w:r w:rsidRPr="00E6705E">
        <w:t>missing</w:t>
      </w:r>
      <w:r w:rsidR="009D2CEA">
        <w:t xml:space="preserve"> </w:t>
      </w:r>
      <w:r w:rsidRPr="00E6705E">
        <w:t>out</w:t>
      </w:r>
      <w:r w:rsidR="009D2CEA">
        <w:t xml:space="preserve"> </w:t>
      </w:r>
      <w:r w:rsidRPr="00E6705E">
        <w:t>on</w:t>
      </w:r>
      <w:r w:rsidR="009D2CEA">
        <w:t xml:space="preserve"> </w:t>
      </w:r>
      <w:r w:rsidRPr="00E6705E">
        <w:t>vouchers</w:t>
      </w:r>
      <w:r w:rsidR="009D2CEA">
        <w:t xml:space="preserve"> </w:t>
      </w:r>
      <w:r w:rsidRPr="00E6705E">
        <w:t>for</w:t>
      </w:r>
      <w:r w:rsidR="009D2CEA">
        <w:t xml:space="preserve"> </w:t>
      </w:r>
      <w:r w:rsidRPr="00E6705E">
        <w:t>quite</w:t>
      </w:r>
      <w:r w:rsidR="009D2CEA">
        <w:t xml:space="preserve"> </w:t>
      </w:r>
      <w:r w:rsidRPr="00E6705E">
        <w:t>a</w:t>
      </w:r>
      <w:r w:rsidR="009D2CEA">
        <w:t xml:space="preserve"> </w:t>
      </w:r>
      <w:r w:rsidRPr="00E6705E">
        <w:t>significant</w:t>
      </w:r>
      <w:r w:rsidR="009D2CEA">
        <w:t xml:space="preserve"> </w:t>
      </w:r>
      <w:r w:rsidRPr="00E6705E">
        <w:t>time</w:t>
      </w:r>
      <w:r w:rsidR="009D2CEA">
        <w:t xml:space="preserve"> </w:t>
      </w:r>
      <w:r w:rsidRPr="00E6705E">
        <w:t>because</w:t>
      </w:r>
      <w:r w:rsidR="009D2CEA">
        <w:t xml:space="preserve"> </w:t>
      </w:r>
      <w:r w:rsidRPr="00E6705E">
        <w:t>of</w:t>
      </w:r>
      <w:r w:rsidR="009D2CEA">
        <w:t xml:space="preserve"> </w:t>
      </w:r>
      <w:r w:rsidRPr="00E6705E">
        <w:t>those</w:t>
      </w:r>
      <w:r w:rsidR="009D2CEA">
        <w:t xml:space="preserve"> </w:t>
      </w:r>
      <w:r w:rsidRPr="00E6705E">
        <w:t>problems.</w:t>
      </w:r>
      <w:r w:rsidR="009D2CEA">
        <w:t xml:space="preserve"> </w:t>
      </w:r>
    </w:p>
    <w:p w:rsidR="00A11AE1" w:rsidRPr="00E6705E" w:rsidP="004E7172">
      <w:pPr>
        <w:pStyle w:val="Question"/>
      </w:pPr>
      <w:sdt>
        <w:sdtPr>
          <w:alias w:val="Member"/>
          <w:tag w:val="&lt;Member mnisId='146' dodsId='25651'&gt;"/>
          <w:id w:val="-67031266"/>
          <w:placeholder>
            <w:docPart w:val="3DA31B2D719249FD8AD1669663B4EDF7"/>
          </w:placeholder>
          <w:richText/>
        </w:sdtPr>
        <w:sdtContent>
          <w:r w:rsidRPr="00E6705E">
            <w:rPr>
              <w:b/>
            </w:rPr>
            <w:t>Barry</w:t>
          </w:r>
          <w:r w:rsidR="009D2CEA">
            <w:rPr>
              <w:b/>
            </w:rPr>
            <w:t xml:space="preserve"> </w:t>
          </w:r>
          <w:r w:rsidRPr="00E6705E">
            <w:rPr>
              <w:b/>
            </w:rPr>
            <w:t>Gardiner:</w:t>
          </w:r>
        </w:sdtContent>
      </w:sdt>
      <w:r w:rsidR="009D2CEA">
        <w:t xml:space="preserve"> </w:t>
      </w:r>
      <w:r w:rsidRPr="00E6705E">
        <w:t>How</w:t>
      </w:r>
      <w:r w:rsidR="009D2CEA">
        <w:t xml:space="preserve"> </w:t>
      </w:r>
      <w:r w:rsidRPr="00E6705E">
        <w:t>many</w:t>
      </w:r>
      <w:r w:rsidR="009D2CEA">
        <w:t xml:space="preserve"> </w:t>
      </w:r>
      <w:r w:rsidR="004E7172">
        <w:t>was</w:t>
      </w:r>
      <w:r w:rsidR="009D2CEA">
        <w:t xml:space="preserve"> </w:t>
      </w:r>
      <w:r w:rsidR="004E7172">
        <w:t>that</w:t>
      </w:r>
      <w:r w:rsidRPr="00E6705E">
        <w:t>?</w:t>
      </w:r>
    </w:p>
    <w:p w:rsidR="004E7172" w:rsidP="00A11AE1">
      <w:pPr>
        <w:pStyle w:val="Answer"/>
      </w:pPr>
      <w:sdt>
        <w:sdtPr>
          <w:alias w:val="Witness"/>
          <w:id w:val="-1182742766"/>
          <w:placeholder>
            <w:docPart w:val="3DA31B2D719249FD8AD1669663B4EDF7"/>
          </w:placeholder>
          <w:richText/>
        </w:sdtPr>
        <w:sdtContent>
          <w:r w:rsidRPr="004C0BA3" w:rsidR="00A11AE1">
            <w:rPr>
              <w:b/>
              <w:i/>
            </w:rPr>
            <w:t>Anna</w:t>
          </w:r>
          <w:r w:rsidR="009D2CEA">
            <w:rPr>
              <w:b/>
              <w:i/>
            </w:rPr>
            <w:t xml:space="preserve"> </w:t>
          </w:r>
          <w:r w:rsidRPr="004C0BA3" w:rsidR="00A11AE1">
            <w:rPr>
              <w:b/>
              <w:i/>
            </w:rPr>
            <w:t>Taylor:</w:t>
          </w:r>
          <w:r w:rsidR="009D2CEA">
            <w:rPr>
              <w:b/>
            </w:rPr>
            <w:t xml:space="preserve"> </w:t>
          </w:r>
        </w:sdtContent>
      </w:sdt>
      <w:r w:rsidRPr="00E6705E" w:rsidR="00A11AE1">
        <w:t>In</w:t>
      </w:r>
      <w:r w:rsidR="009D2CEA">
        <w:t xml:space="preserve"> </w:t>
      </w:r>
      <w:r w:rsidRPr="00E6705E" w:rsidR="00A11AE1">
        <w:t>the</w:t>
      </w:r>
      <w:r w:rsidR="009D2CEA">
        <w:t xml:space="preserve"> </w:t>
      </w:r>
      <w:r w:rsidRPr="00E6705E" w:rsidR="00A11AE1">
        <w:t>first</w:t>
      </w:r>
      <w:r w:rsidR="009D2CEA">
        <w:t xml:space="preserve"> </w:t>
      </w:r>
      <w:r w:rsidRPr="00E6705E" w:rsidR="00A11AE1">
        <w:t>month</w:t>
      </w:r>
      <w:r>
        <w:t>,</w:t>
      </w:r>
      <w:r w:rsidR="009D2CEA">
        <w:t xml:space="preserve"> </w:t>
      </w:r>
      <w:r w:rsidRPr="00E6705E" w:rsidR="00A11AE1">
        <w:t>about</w:t>
      </w:r>
      <w:r w:rsidR="009D2CEA">
        <w:t xml:space="preserve"> </w:t>
      </w:r>
      <w:r w:rsidRPr="00E6705E" w:rsidR="00A11AE1">
        <w:t>a</w:t>
      </w:r>
      <w:r w:rsidR="009D2CEA">
        <w:t xml:space="preserve"> </w:t>
      </w:r>
      <w:r w:rsidRPr="00E6705E" w:rsidR="00A11AE1">
        <w:t>third</w:t>
      </w:r>
      <w:r w:rsidR="009D2CEA">
        <w:t xml:space="preserve"> </w:t>
      </w:r>
      <w:r w:rsidRPr="00E6705E" w:rsidR="00A11AE1">
        <w:t>of</w:t>
      </w:r>
      <w:r w:rsidR="009D2CEA">
        <w:t xml:space="preserve"> </w:t>
      </w:r>
      <w:r w:rsidRPr="00E6705E" w:rsidR="00A11AE1">
        <w:t>children</w:t>
      </w:r>
      <w:r w:rsidR="009D2CEA">
        <w:t xml:space="preserve"> </w:t>
      </w:r>
      <w:r w:rsidRPr="00E6705E" w:rsidR="00A11AE1">
        <w:t>did</w:t>
      </w:r>
      <w:r w:rsidR="009D2CEA">
        <w:t xml:space="preserve"> </w:t>
      </w:r>
      <w:r w:rsidRPr="00E6705E" w:rsidR="00A11AE1">
        <w:t>not</w:t>
      </w:r>
      <w:r w:rsidR="009D2CEA">
        <w:t xml:space="preserve"> </w:t>
      </w:r>
      <w:r w:rsidRPr="00E6705E" w:rsidR="00A11AE1">
        <w:t>get</w:t>
      </w:r>
      <w:r w:rsidR="009D2CEA">
        <w:t xml:space="preserve"> </w:t>
      </w:r>
      <w:r w:rsidRPr="00E6705E" w:rsidR="00A11AE1">
        <w:t>any</w:t>
      </w:r>
      <w:r w:rsidR="009D2CEA">
        <w:t xml:space="preserve"> </w:t>
      </w:r>
      <w:r w:rsidRPr="00E6705E" w:rsidR="00A11AE1">
        <w:t>substitute.</w:t>
      </w:r>
      <w:r w:rsidR="009D2CEA">
        <w:t xml:space="preserve"> </w:t>
      </w:r>
      <w:r w:rsidRPr="00E6705E" w:rsidR="00A11AE1">
        <w:t>That</w:t>
      </w:r>
      <w:r w:rsidR="009D2CEA">
        <w:t xml:space="preserve"> </w:t>
      </w:r>
      <w:r w:rsidRPr="00E6705E" w:rsidR="00A11AE1">
        <w:t>has</w:t>
      </w:r>
      <w:r w:rsidR="009D2CEA">
        <w:t xml:space="preserve"> </w:t>
      </w:r>
      <w:r w:rsidRPr="00E6705E" w:rsidR="00A11AE1">
        <w:t>fallen</w:t>
      </w:r>
      <w:r w:rsidR="009D2CEA">
        <w:t xml:space="preserve"> </w:t>
      </w:r>
      <w:r w:rsidRPr="00E6705E" w:rsidR="00A11AE1">
        <w:t>since</w:t>
      </w:r>
      <w:r w:rsidR="009D2CEA">
        <w:t xml:space="preserve"> </w:t>
      </w:r>
      <w:r w:rsidRPr="00E6705E" w:rsidR="00A11AE1">
        <w:t>then.</w:t>
      </w:r>
      <w:r w:rsidR="009D2CEA">
        <w:t xml:space="preserve"> </w:t>
      </w:r>
    </w:p>
    <w:p w:rsidR="004E7172" w:rsidP="00A11AE1">
      <w:pPr>
        <w:pStyle w:val="Answer"/>
      </w:pPr>
      <w:r w:rsidRPr="00E6705E">
        <w:t>On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second</w:t>
      </w:r>
      <w:r w:rsidR="009D2CEA">
        <w:t xml:space="preserve"> </w:t>
      </w:r>
      <w:r w:rsidRPr="00E6705E">
        <w:t>point</w:t>
      </w:r>
      <w:r w:rsidR="009D2CEA">
        <w:t xml:space="preserve"> </w:t>
      </w:r>
      <w:r>
        <w:t>about</w:t>
      </w:r>
      <w:r w:rsidR="009D2CEA">
        <w:t xml:space="preserve"> </w:t>
      </w:r>
      <w:r w:rsidRPr="00E6705E">
        <w:t>cross-</w:t>
      </w:r>
      <w:r w:rsidRPr="00E6705E" w:rsidR="0011595A">
        <w:t>Government</w:t>
      </w:r>
      <w:r w:rsidR="009D2CEA">
        <w:t xml:space="preserve"> </w:t>
      </w:r>
      <w:r w:rsidRPr="00E6705E">
        <w:t>co-ordination</w:t>
      </w:r>
      <w:r>
        <w:t>,</w:t>
      </w:r>
      <w:r w:rsidR="009D2CEA">
        <w:t xml:space="preserve"> </w:t>
      </w:r>
      <w:r w:rsidRPr="00E6705E">
        <w:t>there</w:t>
      </w:r>
      <w:r w:rsidR="009D2CEA">
        <w:t xml:space="preserve"> </w:t>
      </w:r>
      <w:r w:rsidRPr="00E6705E">
        <w:t>are</w:t>
      </w:r>
      <w:r w:rsidR="009D2CEA">
        <w:t xml:space="preserve"> </w:t>
      </w:r>
      <w:r w:rsidRPr="00E6705E">
        <w:t>two</w:t>
      </w:r>
      <w:r w:rsidR="009D2CEA">
        <w:t xml:space="preserve"> </w:t>
      </w:r>
      <w:r w:rsidRPr="00E6705E">
        <w:t>points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make</w:t>
      </w:r>
      <w:r w:rsidR="009D2CEA">
        <w:t xml:space="preserve"> </w:t>
      </w:r>
      <w:r w:rsidRPr="00E6705E">
        <w:t>here.</w:t>
      </w:r>
      <w:r w:rsidR="009D2CEA">
        <w:t xml:space="preserve"> </w:t>
      </w:r>
      <w:r w:rsidRPr="00E6705E">
        <w:t>One</w:t>
      </w:r>
      <w:r w:rsidR="009D2CEA">
        <w:t xml:space="preserve"> </w:t>
      </w:r>
      <w:r w:rsidRPr="00E6705E">
        <w:t>is</w:t>
      </w:r>
      <w:r w:rsidR="009D2CEA">
        <w:t xml:space="preserve"> </w:t>
      </w:r>
      <w:r w:rsidRPr="00E6705E">
        <w:t>that</w:t>
      </w:r>
      <w:r w:rsidR="009D2CEA">
        <w:t xml:space="preserve"> </w:t>
      </w:r>
      <w:r w:rsidRPr="00E6705E">
        <w:t>we</w:t>
      </w:r>
      <w:r w:rsidR="009D2CEA">
        <w:t xml:space="preserve"> </w:t>
      </w:r>
      <w:r w:rsidRPr="00E6705E">
        <w:t>understand</w:t>
      </w:r>
      <w:r w:rsidR="009D2CEA">
        <w:t xml:space="preserve"> </w:t>
      </w:r>
      <w:r w:rsidRPr="00E6705E">
        <w:t>that</w:t>
      </w:r>
      <w:r w:rsidR="009D2CEA">
        <w:t xml:space="preserve"> </w:t>
      </w:r>
      <w:r w:rsidRPr="00E6705E">
        <w:t>Defra</w:t>
      </w:r>
      <w:r w:rsidR="009D2CEA">
        <w:t xml:space="preserve"> </w:t>
      </w:r>
      <w:r w:rsidRPr="00E6705E">
        <w:t>has</w:t>
      </w:r>
      <w:r w:rsidR="009D2CEA">
        <w:t xml:space="preserve"> </w:t>
      </w:r>
      <w:r w:rsidRPr="00E6705E">
        <w:t>been</w:t>
      </w:r>
      <w:r w:rsidR="009D2CEA">
        <w:t xml:space="preserve"> </w:t>
      </w:r>
      <w:r w:rsidRPr="00E6705E">
        <w:t>doing</w:t>
      </w:r>
      <w:r w:rsidR="009D2CEA">
        <w:t xml:space="preserve"> </w:t>
      </w:r>
      <w:r w:rsidRPr="00E6705E">
        <w:t>some</w:t>
      </w:r>
      <w:r w:rsidR="009D2CEA">
        <w:t xml:space="preserve"> </w:t>
      </w:r>
      <w:r w:rsidRPr="00E6705E">
        <w:t>surveys</w:t>
      </w:r>
      <w:r w:rsidR="009D2CEA">
        <w:t xml:space="preserve"> </w:t>
      </w:r>
      <w:r>
        <w:t>on</w:t>
      </w:r>
      <w:r w:rsidR="009D2CEA">
        <w:t xml:space="preserve"> </w:t>
      </w:r>
      <w:r w:rsidRPr="00E6705E">
        <w:t>food</w:t>
      </w:r>
      <w:r w:rsidR="009D2CEA">
        <w:t xml:space="preserve"> </w:t>
      </w:r>
      <w:r w:rsidRPr="00E6705E">
        <w:t>insecurity,</w:t>
      </w:r>
      <w:r w:rsidR="009D2CEA">
        <w:t xml:space="preserve"> </w:t>
      </w:r>
      <w:r w:rsidRPr="00E6705E">
        <w:t>which</w:t>
      </w:r>
      <w:r w:rsidR="009D2CEA">
        <w:t xml:space="preserve"> </w:t>
      </w:r>
      <w:r w:rsidRPr="00E6705E">
        <w:t>are</w:t>
      </w:r>
      <w:r w:rsidR="009D2CEA">
        <w:t xml:space="preserve"> </w:t>
      </w:r>
      <w:r w:rsidRPr="00E6705E">
        <w:t>not</w:t>
      </w:r>
      <w:r w:rsidR="009D2CEA">
        <w:t xml:space="preserve"> </w:t>
      </w:r>
      <w:r w:rsidRPr="00E6705E">
        <w:t>yet</w:t>
      </w:r>
      <w:r w:rsidR="009D2CEA">
        <w:t xml:space="preserve"> </w:t>
      </w:r>
      <w:r w:rsidRPr="00E6705E">
        <w:t>in</w:t>
      </w:r>
      <w:r w:rsidR="009D2CEA">
        <w:t xml:space="preserve"> </w:t>
      </w:r>
      <w:r w:rsidRPr="00E6705E">
        <w:t>public</w:t>
      </w:r>
      <w:r w:rsidR="009D2CEA">
        <w:t xml:space="preserve"> </w:t>
      </w:r>
      <w:r w:rsidRPr="00E6705E">
        <w:t>domain</w:t>
      </w:r>
      <w:r w:rsidR="009D2CEA">
        <w:t xml:space="preserve"> </w:t>
      </w:r>
      <w:r w:rsidRPr="00E6705E">
        <w:t>and</w:t>
      </w:r>
      <w:r w:rsidR="009D2CEA">
        <w:t xml:space="preserve"> </w:t>
      </w:r>
      <w:r w:rsidRPr="00E6705E">
        <w:t>would</w:t>
      </w:r>
      <w:r w:rsidR="009D2CEA">
        <w:t xml:space="preserve"> </w:t>
      </w:r>
      <w:r w:rsidRPr="00E6705E">
        <w:t>valuably</w:t>
      </w:r>
      <w:r w:rsidR="009D2CEA">
        <w:t xml:space="preserve"> </w:t>
      </w:r>
      <w:r w:rsidRPr="00E6705E">
        <w:t>be</w:t>
      </w:r>
      <w:r w:rsidR="009D2CEA">
        <w:t xml:space="preserve"> </w:t>
      </w:r>
      <w:r w:rsidRPr="00E6705E">
        <w:t>in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public</w:t>
      </w:r>
      <w:r w:rsidR="009D2CEA">
        <w:t xml:space="preserve"> </w:t>
      </w:r>
      <w:r w:rsidRPr="00E6705E">
        <w:t>domain</w:t>
      </w:r>
      <w:r>
        <w:t>,</w:t>
      </w:r>
      <w:r w:rsidR="009D2CEA">
        <w:t xml:space="preserve"> </w:t>
      </w:r>
      <w:r w:rsidRPr="00E6705E">
        <w:t>so</w:t>
      </w:r>
      <w:r w:rsidR="009D2CEA">
        <w:t xml:space="preserve"> </w:t>
      </w:r>
      <w:r w:rsidRPr="00E6705E">
        <w:t>that</w:t>
      </w:r>
      <w:r w:rsidR="009D2CEA">
        <w:t xml:space="preserve"> </w:t>
      </w:r>
      <w:r w:rsidRPr="00E6705E">
        <w:t>we</w:t>
      </w:r>
      <w:r w:rsidR="009D2CEA">
        <w:t xml:space="preserve"> </w:t>
      </w:r>
      <w:r w:rsidRPr="00E6705E">
        <w:t>have</w:t>
      </w:r>
      <w:r w:rsidR="009D2CEA">
        <w:t xml:space="preserve"> </w:t>
      </w:r>
      <w:r w:rsidRPr="00E6705E">
        <w:t>a</w:t>
      </w:r>
      <w:r w:rsidR="009D2CEA">
        <w:t xml:space="preserve"> </w:t>
      </w:r>
      <w:r w:rsidRPr="00E6705E">
        <w:t>clear,</w:t>
      </w:r>
      <w:r w:rsidR="009D2CEA">
        <w:t xml:space="preserve"> </w:t>
      </w:r>
      <w:r w:rsidRPr="00E6705E">
        <w:t>common</w:t>
      </w:r>
      <w:r w:rsidR="009D2CEA">
        <w:t xml:space="preserve"> </w:t>
      </w:r>
      <w:r w:rsidRPr="00E6705E">
        <w:t>understanding</w:t>
      </w:r>
      <w:r w:rsidR="009D2CEA">
        <w:t xml:space="preserve"> </w:t>
      </w:r>
      <w:r>
        <w:t>of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scale</w:t>
      </w:r>
      <w:r w:rsidR="009D2CEA">
        <w:t xml:space="preserve"> </w:t>
      </w:r>
      <w:r w:rsidRPr="00E6705E">
        <w:t>of</w:t>
      </w:r>
      <w:r w:rsidR="009D2CEA">
        <w:t xml:space="preserve"> </w:t>
      </w:r>
      <w:r w:rsidRPr="00E6705E">
        <w:t>need.</w:t>
      </w:r>
      <w:r w:rsidR="009D2CEA">
        <w:t xml:space="preserve"> </w:t>
      </w:r>
      <w:r w:rsidRPr="00E6705E">
        <w:t>We</w:t>
      </w:r>
      <w:r w:rsidR="009D2CEA">
        <w:t xml:space="preserve"> </w:t>
      </w:r>
      <w:r w:rsidRPr="00E6705E">
        <w:t>have</w:t>
      </w:r>
      <w:r w:rsidR="009D2CEA">
        <w:t xml:space="preserve"> </w:t>
      </w:r>
      <w:r w:rsidRPr="00E6705E">
        <w:t>been</w:t>
      </w:r>
      <w:r w:rsidR="009D2CEA">
        <w:t xml:space="preserve"> </w:t>
      </w:r>
      <w:r w:rsidRPr="00E6705E">
        <w:t>doing</w:t>
      </w:r>
      <w:r w:rsidR="009D2CEA">
        <w:t xml:space="preserve"> </w:t>
      </w:r>
      <w:r w:rsidRPr="00E6705E">
        <w:t>a</w:t>
      </w:r>
      <w:r w:rsidR="009D2CEA">
        <w:t xml:space="preserve"> </w:t>
      </w:r>
      <w:r w:rsidRPr="00E6705E">
        <w:t>lot</w:t>
      </w:r>
      <w:r w:rsidR="009D2CEA">
        <w:t xml:space="preserve"> </w:t>
      </w:r>
      <w:r w:rsidRPr="00E6705E">
        <w:t>of</w:t>
      </w:r>
      <w:r w:rsidR="009D2CEA">
        <w:t xml:space="preserve"> </w:t>
      </w:r>
      <w:r w:rsidRPr="00E6705E">
        <w:t>surveys,</w:t>
      </w:r>
      <w:r w:rsidR="009D2CEA">
        <w:t xml:space="preserve"> </w:t>
      </w:r>
      <w:r w:rsidRPr="00E6705E">
        <w:t>putting</w:t>
      </w:r>
      <w:r w:rsidR="009D2CEA">
        <w:t xml:space="preserve"> </w:t>
      </w:r>
      <w:r w:rsidRPr="00E6705E">
        <w:t>them</w:t>
      </w:r>
      <w:r w:rsidR="009D2CEA">
        <w:t xml:space="preserve"> </w:t>
      </w:r>
      <w:r w:rsidRPr="00E6705E">
        <w:t>straight</w:t>
      </w:r>
      <w:r w:rsidR="009D2CEA">
        <w:t xml:space="preserve"> </w:t>
      </w:r>
      <w:r w:rsidRPr="00E6705E">
        <w:t>in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public</w:t>
      </w:r>
      <w:r w:rsidR="009D2CEA">
        <w:t xml:space="preserve"> </w:t>
      </w:r>
      <w:r w:rsidRPr="00E6705E">
        <w:t>domain</w:t>
      </w:r>
      <w:r>
        <w:t>,</w:t>
      </w:r>
      <w:r w:rsidR="009D2CEA">
        <w:t xml:space="preserve"> </w:t>
      </w:r>
      <w:r w:rsidRPr="00E6705E">
        <w:t>sending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data</w:t>
      </w:r>
      <w:r w:rsidR="009D2CEA">
        <w:t xml:space="preserve"> </w:t>
      </w:r>
      <w:r w:rsidRPr="00E6705E">
        <w:t>into</w:t>
      </w:r>
      <w:r w:rsidR="009D2CEA">
        <w:t xml:space="preserve"> </w:t>
      </w:r>
      <w:r w:rsidRPr="00E6705E">
        <w:t>Government</w:t>
      </w:r>
      <w:r w:rsidR="009D2CEA">
        <w:t xml:space="preserve"> </w:t>
      </w:r>
      <w:r w:rsidRPr="00E6705E">
        <w:t>Departments</w:t>
      </w:r>
      <w:r w:rsidR="009D2CEA">
        <w:t xml:space="preserve"> </w:t>
      </w:r>
      <w:r w:rsidRPr="00E6705E">
        <w:t>and</w:t>
      </w:r>
      <w:r w:rsidR="009D2CEA">
        <w:t xml:space="preserve"> </w:t>
      </w:r>
      <w:r w:rsidRPr="00E6705E">
        <w:t>making</w:t>
      </w:r>
      <w:r w:rsidR="009D2CEA">
        <w:t xml:space="preserve"> </w:t>
      </w:r>
      <w:r w:rsidRPr="00E6705E">
        <w:t>sure</w:t>
      </w:r>
      <w:r w:rsidR="009D2CEA">
        <w:t xml:space="preserve"> </w:t>
      </w:r>
      <w:r w:rsidRPr="00E6705E">
        <w:t>that</w:t>
      </w:r>
      <w:r w:rsidR="009D2CEA">
        <w:t xml:space="preserve"> </w:t>
      </w:r>
      <w:r w:rsidRPr="00E6705E">
        <w:t>it</w:t>
      </w:r>
      <w:r w:rsidR="009D2CEA">
        <w:t xml:space="preserve"> </w:t>
      </w:r>
      <w:r w:rsidRPr="00E6705E">
        <w:t>is</w:t>
      </w:r>
      <w:r w:rsidR="009D2CEA">
        <w:t xml:space="preserve"> </w:t>
      </w:r>
      <w:r w:rsidRPr="00E6705E">
        <w:t>very</w:t>
      </w:r>
      <w:r w:rsidR="009D2CEA">
        <w:t xml:space="preserve"> </w:t>
      </w:r>
      <w:r w:rsidRPr="00E6705E">
        <w:t>widely</w:t>
      </w:r>
      <w:r w:rsidR="009D2CEA">
        <w:t xml:space="preserve"> </w:t>
      </w:r>
      <w:r w:rsidRPr="00E6705E">
        <w:t>available.</w:t>
      </w:r>
      <w:r w:rsidR="009D2CEA">
        <w:t xml:space="preserve"> </w:t>
      </w:r>
    </w:p>
    <w:p w:rsidR="00A11AE1" w:rsidRPr="00E6705E" w:rsidP="00A11AE1">
      <w:pPr>
        <w:pStyle w:val="Answer"/>
      </w:pPr>
      <w:r w:rsidRPr="00E6705E">
        <w:t>Until</w:t>
      </w:r>
      <w:r w:rsidR="009D2CEA">
        <w:t xml:space="preserve"> </w:t>
      </w:r>
      <w:r w:rsidR="004E7172">
        <w:t>we</w:t>
      </w:r>
      <w:r w:rsidR="009D2CEA">
        <w:t xml:space="preserve"> </w:t>
      </w:r>
      <w:r w:rsidRPr="00E6705E">
        <w:t>have</w:t>
      </w:r>
      <w:r w:rsidR="009D2CEA">
        <w:t xml:space="preserve"> </w:t>
      </w:r>
      <w:r w:rsidRPr="00E6705E">
        <w:t>a</w:t>
      </w:r>
      <w:r w:rsidR="009D2CEA">
        <w:t xml:space="preserve"> </w:t>
      </w:r>
      <w:r w:rsidRPr="00E6705E">
        <w:t>co-ordination</w:t>
      </w:r>
      <w:r w:rsidR="009D2CEA">
        <w:t xml:space="preserve"> </w:t>
      </w:r>
      <w:r w:rsidRPr="00E6705E">
        <w:t>mechanism</w:t>
      </w:r>
      <w:r w:rsidR="009D2CEA">
        <w:t xml:space="preserve"> </w:t>
      </w:r>
      <w:r w:rsidRPr="00E6705E">
        <w:t>agreed</w:t>
      </w:r>
      <w:r w:rsidR="009D2CEA">
        <w:t xml:space="preserve"> </w:t>
      </w:r>
      <w:r w:rsidRPr="00E6705E">
        <w:t>between</w:t>
      </w:r>
      <w:r w:rsidR="009D2CEA">
        <w:t xml:space="preserve"> </w:t>
      </w:r>
      <w:r w:rsidRPr="00E6705E" w:rsidR="004E7172">
        <w:t>Departments</w:t>
      </w:r>
      <w:r w:rsidR="004E7172">
        <w:t>,</w:t>
      </w:r>
      <w:r w:rsidR="009D2CEA">
        <w:t xml:space="preserve"> </w:t>
      </w:r>
      <w:r w:rsidRPr="00E6705E">
        <w:t>with</w:t>
      </w:r>
      <w:r w:rsidR="009D2CEA">
        <w:t xml:space="preserve"> </w:t>
      </w:r>
      <w:r w:rsidRPr="00E6705E">
        <w:t>civil</w:t>
      </w:r>
      <w:r w:rsidR="009D2CEA">
        <w:t xml:space="preserve"> </w:t>
      </w:r>
      <w:r w:rsidRPr="00E6705E">
        <w:t>society</w:t>
      </w:r>
      <w:r w:rsidR="009D2CEA">
        <w:t xml:space="preserve"> </w:t>
      </w:r>
      <w:r w:rsidRPr="00E6705E">
        <w:t>at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table</w:t>
      </w:r>
      <w:r w:rsidR="004E7172">
        <w:t>,</w:t>
      </w:r>
      <w:r w:rsidR="009D2CEA">
        <w:t xml:space="preserve"> </w:t>
      </w:r>
      <w:r w:rsidR="004E7172">
        <w:t>involving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key</w:t>
      </w:r>
      <w:r w:rsidR="009D2CEA">
        <w:t xml:space="preserve"> </w:t>
      </w:r>
      <w:r w:rsidRPr="00E6705E">
        <w:t>agencies,</w:t>
      </w:r>
      <w:r w:rsidR="009D2CEA">
        <w:t xml:space="preserve"> </w:t>
      </w:r>
      <w:r w:rsidRPr="00E6705E">
        <w:t>su</w:t>
      </w:r>
      <w:r w:rsidR="004E7172">
        <w:t>ch</w:t>
      </w:r>
      <w:r w:rsidR="009D2CEA">
        <w:t xml:space="preserve"> </w:t>
      </w:r>
      <w:r w:rsidR="004E7172">
        <w:t>as</w:t>
      </w:r>
      <w:r w:rsidR="009D2CEA">
        <w:t xml:space="preserve"> </w:t>
      </w:r>
      <w:r w:rsidR="004E7172">
        <w:t>FareShare</w:t>
      </w:r>
      <w:r w:rsidR="004E7172">
        <w:t>,</w:t>
      </w:r>
      <w:r w:rsidR="009D2CEA">
        <w:t xml:space="preserve"> </w:t>
      </w:r>
      <w:r w:rsidR="004E7172">
        <w:t>Trussell</w:t>
      </w:r>
      <w:r w:rsidR="009D2CEA">
        <w:t xml:space="preserve"> </w:t>
      </w:r>
      <w:r w:rsidR="004E7172">
        <w:t>Trust</w:t>
      </w:r>
      <w:r w:rsidR="009D2CEA">
        <w:t xml:space="preserve"> </w:t>
      </w:r>
      <w:r w:rsidR="004E7172">
        <w:t>and</w:t>
      </w:r>
      <w:r w:rsidR="009D2CEA">
        <w:t xml:space="preserve"> </w:t>
      </w:r>
      <w:r w:rsidRPr="00E6705E">
        <w:t>IFAN,</w:t>
      </w:r>
      <w:r w:rsidR="009D2CEA">
        <w:t xml:space="preserve"> </w:t>
      </w:r>
      <w:r w:rsidRPr="00E6705E">
        <w:t>and</w:t>
      </w:r>
      <w:r w:rsidR="009D2CEA">
        <w:t xml:space="preserve"> </w:t>
      </w:r>
      <w:r w:rsidRPr="00E6705E">
        <w:t>local</w:t>
      </w:r>
      <w:r w:rsidR="009D2CEA">
        <w:t xml:space="preserve"> </w:t>
      </w:r>
      <w:r w:rsidRPr="00E6705E">
        <w:t>authorities</w:t>
      </w:r>
      <w:r w:rsidR="004E7172">
        <w:t>,</w:t>
      </w:r>
      <w:r w:rsidR="009D2CEA">
        <w:t xml:space="preserve"> </w:t>
      </w:r>
      <w:r w:rsidR="004E7172">
        <w:t>which</w:t>
      </w:r>
      <w:r w:rsidR="009D2CEA">
        <w:t xml:space="preserve"> </w:t>
      </w:r>
      <w:r w:rsidRPr="00E6705E">
        <w:t>have</w:t>
      </w:r>
      <w:r w:rsidR="009D2CEA">
        <w:t xml:space="preserve"> </w:t>
      </w:r>
      <w:r w:rsidRPr="00E6705E">
        <w:t>stepped</w:t>
      </w:r>
      <w:r w:rsidR="009D2CEA">
        <w:t xml:space="preserve"> </w:t>
      </w:r>
      <w:r w:rsidRPr="00E6705E">
        <w:t>up</w:t>
      </w:r>
      <w:r w:rsidR="009D2CEA">
        <w:t xml:space="preserve"> </w:t>
      </w:r>
      <w:r w:rsidRPr="00E6705E">
        <w:t>hugely</w:t>
      </w:r>
      <w:r w:rsidR="009D2CEA">
        <w:t xml:space="preserve"> </w:t>
      </w:r>
      <w:r w:rsidRPr="00E6705E">
        <w:t>in</w:t>
      </w:r>
      <w:r w:rsidR="009D2CEA">
        <w:t xml:space="preserve"> </w:t>
      </w:r>
      <w:r w:rsidRPr="00E6705E">
        <w:t>this</w:t>
      </w:r>
      <w:r w:rsidR="009D2CEA">
        <w:t xml:space="preserve"> </w:t>
      </w:r>
      <w:r w:rsidRPr="00E6705E">
        <w:t>space</w:t>
      </w:r>
      <w:r w:rsidR="004E7172">
        <w:t>,</w:t>
      </w:r>
      <w:r w:rsidR="009D2CEA">
        <w:t xml:space="preserve"> </w:t>
      </w:r>
      <w:r w:rsidRPr="00E6705E">
        <w:t>all</w:t>
      </w:r>
      <w:r w:rsidR="009D2CEA">
        <w:t xml:space="preserve"> </w:t>
      </w:r>
      <w:r w:rsidRPr="00E6705E">
        <w:t>with</w:t>
      </w:r>
      <w:r w:rsidR="009D2CEA">
        <w:t xml:space="preserve"> </w:t>
      </w:r>
      <w:r w:rsidRPr="00E6705E">
        <w:t>a</w:t>
      </w:r>
      <w:r w:rsidR="009D2CEA">
        <w:t xml:space="preserve"> </w:t>
      </w:r>
      <w:r w:rsidRPr="00E6705E">
        <w:t>common</w:t>
      </w:r>
      <w:r w:rsidR="009D2CEA">
        <w:t xml:space="preserve"> </w:t>
      </w:r>
      <w:r w:rsidRPr="00E6705E">
        <w:t>understanding</w:t>
      </w:r>
      <w:r w:rsidR="009D2CEA">
        <w:t xml:space="preserve"> </w:t>
      </w:r>
      <w:r w:rsidRPr="00E6705E">
        <w:t>of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scale</w:t>
      </w:r>
      <w:r w:rsidR="009D2CEA">
        <w:t xml:space="preserve"> </w:t>
      </w:r>
      <w:r w:rsidRPr="00E6705E">
        <w:t>of</w:t>
      </w:r>
      <w:r w:rsidR="009D2CEA">
        <w:t xml:space="preserve"> </w:t>
      </w:r>
      <w:r w:rsidRPr="00E6705E">
        <w:t>need</w:t>
      </w:r>
      <w:r w:rsidR="009D2CEA">
        <w:t xml:space="preserve"> </w:t>
      </w:r>
      <w:r w:rsidRPr="00E6705E">
        <w:t>and,</w:t>
      </w:r>
      <w:r w:rsidR="009D2CEA">
        <w:t xml:space="preserve"> </w:t>
      </w:r>
      <w:r w:rsidRPr="00E6705E">
        <w:t>therefore,</w:t>
      </w:r>
      <w:r w:rsidR="009D2CEA">
        <w:t xml:space="preserve"> </w:t>
      </w:r>
      <w:r w:rsidRPr="00E6705E">
        <w:t>what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response</w:t>
      </w:r>
      <w:r w:rsidR="009D2CEA">
        <w:t xml:space="preserve"> </w:t>
      </w:r>
      <w:r w:rsidRPr="00E6705E">
        <w:t>is</w:t>
      </w:r>
      <w:r w:rsidR="004E7172">
        <w:t>,</w:t>
      </w:r>
      <w:r w:rsidR="009D2CEA">
        <w:t xml:space="preserve"> </w:t>
      </w:r>
      <w:r w:rsidRPr="00E6705E">
        <w:t>we</w:t>
      </w:r>
      <w:r w:rsidR="009D2CEA">
        <w:t xml:space="preserve"> </w:t>
      </w:r>
      <w:r w:rsidRPr="00E6705E">
        <w:t>are</w:t>
      </w:r>
      <w:r w:rsidR="009D2CEA">
        <w:t xml:space="preserve"> </w:t>
      </w:r>
      <w:r w:rsidRPr="00E6705E">
        <w:t>still</w:t>
      </w:r>
      <w:r w:rsidR="009D2CEA">
        <w:t xml:space="preserve"> </w:t>
      </w:r>
      <w:r w:rsidRPr="00E6705E">
        <w:t>scrabbling</w:t>
      </w:r>
      <w:r w:rsidR="009D2CEA">
        <w:t xml:space="preserve"> </w:t>
      </w:r>
      <w:r w:rsidRPr="00E6705E">
        <w:t>around</w:t>
      </w:r>
      <w:r w:rsidR="009D2CEA">
        <w:t xml:space="preserve"> </w:t>
      </w:r>
      <w:r w:rsidRPr="00E6705E">
        <w:t>in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dark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some</w:t>
      </w:r>
      <w:r w:rsidR="009D2CEA">
        <w:t xml:space="preserve"> </w:t>
      </w:r>
      <w:r w:rsidRPr="00E6705E">
        <w:t>extent.</w:t>
      </w:r>
      <w:r w:rsidR="009D2CEA">
        <w:t xml:space="preserve"> </w:t>
      </w:r>
    </w:p>
    <w:p w:rsidR="004E7172" w:rsidP="00A11AE1">
      <w:pPr>
        <w:pStyle w:val="Answer"/>
      </w:pPr>
      <w:r w:rsidRPr="00E6705E">
        <w:t>Secondly,</w:t>
      </w:r>
      <w:r w:rsidR="009D2CEA">
        <w:t xml:space="preserve"> </w:t>
      </w:r>
      <w:r w:rsidRPr="00E6705E">
        <w:t>we</w:t>
      </w:r>
      <w:r w:rsidR="009D2CEA">
        <w:t xml:space="preserve"> </w:t>
      </w:r>
      <w:r w:rsidRPr="00E6705E">
        <w:t>are</w:t>
      </w:r>
      <w:r w:rsidR="009D2CEA">
        <w:t xml:space="preserve"> </w:t>
      </w:r>
      <w:r>
        <w:t>now</w:t>
      </w:r>
      <w:r w:rsidR="009D2CEA">
        <w:t xml:space="preserve"> </w:t>
      </w:r>
      <w:r w:rsidRPr="00E6705E">
        <w:t>seeing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voluntary</w:t>
      </w:r>
      <w:r w:rsidR="009D2CEA">
        <w:t xml:space="preserve"> </w:t>
      </w:r>
      <w:r w:rsidRPr="00E6705E">
        <w:t>and</w:t>
      </w:r>
      <w:r w:rsidR="009D2CEA">
        <w:t xml:space="preserve"> </w:t>
      </w:r>
      <w:r w:rsidRPr="00E6705E">
        <w:t>community</w:t>
      </w:r>
      <w:r w:rsidR="009D2CEA">
        <w:t xml:space="preserve"> </w:t>
      </w:r>
      <w:r w:rsidRPr="00E6705E">
        <w:t>sector,</w:t>
      </w:r>
      <w:r w:rsidR="009D2CEA">
        <w:t xml:space="preserve"> </w:t>
      </w:r>
      <w:r>
        <w:t>along</w:t>
      </w:r>
      <w:r w:rsidR="009D2CEA">
        <w:t xml:space="preserve"> </w:t>
      </w:r>
      <w:r>
        <w:t>with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emergency</w:t>
      </w:r>
      <w:r w:rsidR="009D2CEA">
        <w:t xml:space="preserve"> </w:t>
      </w:r>
      <w:r w:rsidRPr="00E6705E">
        <w:t>partnership</w:t>
      </w:r>
      <w:r w:rsidR="009D2CEA">
        <w:t xml:space="preserve"> </w:t>
      </w:r>
      <w:r w:rsidRPr="00E6705E">
        <w:t>that</w:t>
      </w:r>
      <w:r w:rsidR="009D2CEA">
        <w:t xml:space="preserve"> </w:t>
      </w:r>
      <w:r w:rsidRPr="00E6705E">
        <w:t>has</w:t>
      </w:r>
      <w:r w:rsidR="009D2CEA">
        <w:t xml:space="preserve"> </w:t>
      </w:r>
      <w:r w:rsidRPr="00E6705E">
        <w:t>been</w:t>
      </w:r>
      <w:r w:rsidR="009D2CEA">
        <w:t xml:space="preserve"> </w:t>
      </w:r>
      <w:r w:rsidRPr="00E6705E">
        <w:t>set</w:t>
      </w:r>
      <w:r w:rsidR="009D2CEA">
        <w:t xml:space="preserve"> </w:t>
      </w:r>
      <w:r w:rsidRPr="00E6705E">
        <w:t>up</w:t>
      </w:r>
      <w:r w:rsidR="009D2CEA">
        <w:t xml:space="preserve"> </w:t>
      </w:r>
      <w:r w:rsidRPr="00E6705E">
        <w:t>and</w:t>
      </w:r>
      <w:r w:rsidR="009D2CEA">
        <w:t xml:space="preserve"> </w:t>
      </w:r>
      <w:r w:rsidRPr="00E6705E">
        <w:t>led</w:t>
      </w:r>
      <w:r w:rsidR="009D2CEA">
        <w:t xml:space="preserve"> </w:t>
      </w:r>
      <w:r w:rsidRPr="00E6705E">
        <w:t>by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Red</w:t>
      </w:r>
      <w:r w:rsidR="009D2CEA">
        <w:t xml:space="preserve"> </w:t>
      </w:r>
      <w:r w:rsidRPr="00E6705E">
        <w:t>Cross</w:t>
      </w:r>
      <w:r>
        <w:t>,</w:t>
      </w:r>
      <w:r w:rsidR="009D2CEA">
        <w:t xml:space="preserve"> </w:t>
      </w:r>
      <w:r w:rsidRPr="00E6705E">
        <w:t>jumping</w:t>
      </w:r>
      <w:r w:rsidR="009D2CEA">
        <w:t xml:space="preserve"> </w:t>
      </w:r>
      <w:r w:rsidRPr="00E6705E">
        <w:t>into</w:t>
      </w:r>
      <w:r w:rsidR="009D2CEA">
        <w:t xml:space="preserve"> </w:t>
      </w:r>
      <w:r w:rsidRPr="00E6705E">
        <w:t>this</w:t>
      </w:r>
      <w:r w:rsidR="009D2CEA">
        <w:t xml:space="preserve"> </w:t>
      </w:r>
      <w:r w:rsidRPr="00E6705E">
        <w:t>space</w:t>
      </w:r>
      <w:r w:rsidR="009D2CEA">
        <w:t xml:space="preserve"> </w:t>
      </w:r>
      <w:r>
        <w:t>and</w:t>
      </w:r>
      <w:r w:rsidR="009D2CEA">
        <w:t xml:space="preserve"> </w:t>
      </w:r>
      <w:r w:rsidRPr="00E6705E">
        <w:t>trying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get</w:t>
      </w:r>
      <w:r w:rsidR="009D2CEA">
        <w:t xml:space="preserve"> </w:t>
      </w:r>
      <w:r w:rsidRPr="00E6705E">
        <w:t>a</w:t>
      </w:r>
      <w:r w:rsidR="009D2CEA">
        <w:t xml:space="preserve"> </w:t>
      </w:r>
      <w:r w:rsidRPr="00E6705E">
        <w:t>very</w:t>
      </w:r>
      <w:r w:rsidR="009D2CEA">
        <w:t xml:space="preserve"> </w:t>
      </w:r>
      <w:r w:rsidRPr="00E6705E">
        <w:t>detailed</w:t>
      </w:r>
      <w:r w:rsidR="009D2CEA">
        <w:t xml:space="preserve"> </w:t>
      </w:r>
      <w:r w:rsidRPr="00E6705E">
        <w:t>map</w:t>
      </w:r>
      <w:r w:rsidR="009D2CEA">
        <w:t xml:space="preserve"> </w:t>
      </w:r>
      <w:r w:rsidRPr="00E6705E">
        <w:t>of</w:t>
      </w:r>
      <w:r w:rsidR="009D2CEA">
        <w:t xml:space="preserve"> </w:t>
      </w:r>
      <w:r w:rsidRPr="00E6705E">
        <w:t>food</w:t>
      </w:r>
      <w:r w:rsidR="009D2CEA">
        <w:t xml:space="preserve"> </w:t>
      </w:r>
      <w:r w:rsidRPr="00E6705E">
        <w:t>insecurity</w:t>
      </w:r>
      <w:r w:rsidR="009D2CEA">
        <w:t xml:space="preserve"> </w:t>
      </w:r>
      <w:r w:rsidRPr="00E6705E">
        <w:t>across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country</w:t>
      </w:r>
      <w:r w:rsidR="009D2CEA">
        <w:t xml:space="preserve"> </w:t>
      </w:r>
      <w:r w:rsidRPr="00E6705E">
        <w:t>that</w:t>
      </w:r>
      <w:r w:rsidR="009D2CEA">
        <w:t xml:space="preserve"> </w:t>
      </w:r>
      <w:r w:rsidRPr="00E6705E">
        <w:t>can</w:t>
      </w:r>
      <w:r w:rsidR="009D2CEA">
        <w:t xml:space="preserve"> </w:t>
      </w:r>
      <w:r w:rsidRPr="00E6705E">
        <w:t>guide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voluntary</w:t>
      </w:r>
      <w:r w:rsidR="009D2CEA">
        <w:t xml:space="preserve"> </w:t>
      </w:r>
      <w:r w:rsidRPr="00E6705E">
        <w:t>sector</w:t>
      </w:r>
      <w:r w:rsidR="009D2CEA">
        <w:t xml:space="preserve"> </w:t>
      </w:r>
      <w:r w:rsidRPr="00E6705E">
        <w:t>response.</w:t>
      </w:r>
      <w:r w:rsidR="009D2CEA">
        <w:t xml:space="preserve"> </w:t>
      </w:r>
      <w:r w:rsidRPr="00E6705E">
        <w:t>Again,</w:t>
      </w:r>
      <w:r w:rsidR="009D2CEA">
        <w:t xml:space="preserve"> </w:t>
      </w:r>
      <w:r w:rsidRPr="00E6705E">
        <w:t>in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absence</w:t>
      </w:r>
      <w:r w:rsidR="009D2CEA">
        <w:t xml:space="preserve"> </w:t>
      </w:r>
      <w:r w:rsidRPr="00E6705E">
        <w:t>of</w:t>
      </w:r>
      <w:r w:rsidR="009D2CEA">
        <w:t xml:space="preserve"> </w:t>
      </w:r>
      <w:r w:rsidRPr="00E6705E">
        <w:t>Government</w:t>
      </w:r>
      <w:r w:rsidR="009D2CEA">
        <w:t xml:space="preserve"> </w:t>
      </w:r>
      <w:r w:rsidRPr="00E6705E">
        <w:t>being</w:t>
      </w:r>
      <w:r w:rsidR="009D2CEA">
        <w:t xml:space="preserve"> </w:t>
      </w:r>
      <w:r w:rsidRPr="00E6705E">
        <w:t>at</w:t>
      </w:r>
      <w:r w:rsidR="009D2CEA">
        <w:t xml:space="preserve"> </w:t>
      </w:r>
      <w:r w:rsidRPr="00E6705E">
        <w:t>that</w:t>
      </w:r>
      <w:r w:rsidR="009D2CEA">
        <w:t xml:space="preserve"> </w:t>
      </w:r>
      <w:r w:rsidRPr="00E6705E">
        <w:t>table</w:t>
      </w:r>
      <w:r>
        <w:t>,</w:t>
      </w:r>
      <w:r w:rsidR="009D2CEA">
        <w:t xml:space="preserve"> </w:t>
      </w:r>
      <w:r w:rsidRPr="00E6705E">
        <w:t>we</w:t>
      </w:r>
      <w:r w:rsidR="009D2CEA">
        <w:t xml:space="preserve"> </w:t>
      </w:r>
      <w:r w:rsidRPr="00E6705E">
        <w:t>are</w:t>
      </w:r>
      <w:r w:rsidR="009D2CEA">
        <w:t xml:space="preserve"> </w:t>
      </w:r>
      <w:r w:rsidRPr="00E6705E">
        <w:t>still</w:t>
      </w:r>
      <w:r w:rsidR="009D2CEA">
        <w:t xml:space="preserve"> </w:t>
      </w:r>
      <w:r w:rsidRPr="00E6705E">
        <w:t>only</w:t>
      </w:r>
      <w:r w:rsidR="009D2CEA">
        <w:t xml:space="preserve"> </w:t>
      </w:r>
      <w:r w:rsidRPr="00E6705E">
        <w:t>looking</w:t>
      </w:r>
      <w:r w:rsidR="009D2CEA">
        <w:t xml:space="preserve"> </w:t>
      </w:r>
      <w:r w:rsidRPr="00E6705E">
        <w:t>at</w:t>
      </w:r>
      <w:r w:rsidR="009D2CEA">
        <w:t xml:space="preserve"> </w:t>
      </w:r>
      <w:r w:rsidRPr="00E6705E">
        <w:t>half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picture,</w:t>
      </w:r>
      <w:r w:rsidR="009D2CEA">
        <w:t xml:space="preserve"> </w:t>
      </w:r>
      <w:r w:rsidRPr="00E6705E">
        <w:t>because</w:t>
      </w:r>
      <w:r w:rsidR="009D2CEA">
        <w:t xml:space="preserve"> </w:t>
      </w:r>
      <w:r w:rsidRPr="00E6705E">
        <w:t>many</w:t>
      </w:r>
      <w:r w:rsidR="009D2CEA">
        <w:t xml:space="preserve"> </w:t>
      </w:r>
      <w:r w:rsidRPr="00E6705E">
        <w:t>of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things</w:t>
      </w:r>
      <w:r w:rsidR="009D2CEA">
        <w:t xml:space="preserve"> </w:t>
      </w:r>
      <w:r w:rsidRPr="00E6705E">
        <w:t>that</w:t>
      </w:r>
      <w:r w:rsidR="009D2CEA">
        <w:t xml:space="preserve"> </w:t>
      </w:r>
      <w:r w:rsidRPr="00E6705E">
        <w:t>they</w:t>
      </w:r>
      <w:r w:rsidR="009D2CEA">
        <w:t xml:space="preserve"> </w:t>
      </w:r>
      <w:r w:rsidRPr="00E6705E">
        <w:t>identify</w:t>
      </w:r>
      <w:r w:rsidR="009D2CEA">
        <w:t xml:space="preserve"> </w:t>
      </w:r>
      <w:r w:rsidRPr="00E6705E">
        <w:t>will</w:t>
      </w:r>
      <w:r w:rsidR="009D2CEA">
        <w:t xml:space="preserve"> </w:t>
      </w:r>
      <w:r w:rsidRPr="00E6705E">
        <w:t>be</w:t>
      </w:r>
      <w:r w:rsidR="009D2CEA">
        <w:t xml:space="preserve"> </w:t>
      </w:r>
      <w:r w:rsidRPr="00E6705E">
        <w:t>problems</w:t>
      </w:r>
      <w:r w:rsidR="009D2CEA">
        <w:t xml:space="preserve"> </w:t>
      </w:r>
      <w:r w:rsidRPr="00E6705E">
        <w:t>that</w:t>
      </w:r>
      <w:r w:rsidR="009D2CEA">
        <w:t xml:space="preserve"> </w:t>
      </w:r>
      <w:r w:rsidRPr="00E6705E">
        <w:t>can</w:t>
      </w:r>
      <w:r w:rsidR="009D2CEA">
        <w:t xml:space="preserve"> </w:t>
      </w:r>
      <w:r w:rsidRPr="00E6705E">
        <w:t>only</w:t>
      </w:r>
      <w:r w:rsidR="009D2CEA">
        <w:t xml:space="preserve"> </w:t>
      </w:r>
      <w:r w:rsidRPr="00E6705E">
        <w:t>be</w:t>
      </w:r>
      <w:r w:rsidR="009D2CEA">
        <w:t xml:space="preserve"> </w:t>
      </w:r>
      <w:r w:rsidRPr="00E6705E">
        <w:t>solved</w:t>
      </w:r>
      <w:r w:rsidR="009D2CEA">
        <w:t xml:space="preserve"> </w:t>
      </w:r>
      <w:r w:rsidRPr="00E6705E">
        <w:t>by</w:t>
      </w:r>
      <w:r w:rsidR="009D2CEA">
        <w:t xml:space="preserve"> </w:t>
      </w:r>
      <w:r w:rsidRPr="00E6705E">
        <w:t>central</w:t>
      </w:r>
      <w:r w:rsidR="009D2CEA">
        <w:t xml:space="preserve"> </w:t>
      </w:r>
      <w:r w:rsidRPr="00E6705E">
        <w:t>Government</w:t>
      </w:r>
      <w:r w:rsidR="009D2CEA">
        <w:t xml:space="preserve"> </w:t>
      </w:r>
      <w:r w:rsidRPr="00E6705E">
        <w:t>policy.</w:t>
      </w:r>
      <w:r w:rsidR="009D2CEA">
        <w:t xml:space="preserve"> </w:t>
      </w:r>
    </w:p>
    <w:p w:rsidR="00A11AE1" w:rsidRPr="00E6705E" w:rsidP="00A11AE1">
      <w:pPr>
        <w:pStyle w:val="Answer"/>
      </w:pPr>
      <w:r w:rsidRPr="00E6705E">
        <w:t>We</w:t>
      </w:r>
      <w:r w:rsidR="009D2CEA">
        <w:t xml:space="preserve"> </w:t>
      </w:r>
      <w:r w:rsidRPr="00E6705E">
        <w:t>still</w:t>
      </w:r>
      <w:r w:rsidR="009D2CEA">
        <w:t xml:space="preserve"> </w:t>
      </w:r>
      <w:r w:rsidRPr="00E6705E">
        <w:t>have</w:t>
      </w:r>
      <w:r w:rsidR="009D2CEA">
        <w:t xml:space="preserve"> </w:t>
      </w:r>
      <w:r w:rsidRPr="00E6705E">
        <w:t>this</w:t>
      </w:r>
      <w:r w:rsidR="009D2CEA">
        <w:t xml:space="preserve"> </w:t>
      </w:r>
      <w:r w:rsidRPr="00E6705E">
        <w:t>disconnected</w:t>
      </w:r>
      <w:r w:rsidR="009D2CEA">
        <w:t xml:space="preserve"> </w:t>
      </w:r>
      <w:r w:rsidRPr="00E6705E">
        <w:t>system.</w:t>
      </w:r>
      <w:r w:rsidR="009D2CEA">
        <w:t xml:space="preserve"> </w:t>
      </w:r>
      <w:r w:rsidRPr="00E6705E">
        <w:t>I</w:t>
      </w:r>
      <w:r w:rsidR="009D2CEA">
        <w:t xml:space="preserve"> </w:t>
      </w:r>
      <w:r w:rsidRPr="00E6705E">
        <w:t>have</w:t>
      </w:r>
      <w:r w:rsidR="009D2CEA">
        <w:t xml:space="preserve"> </w:t>
      </w:r>
      <w:r w:rsidRPr="00E6705E">
        <w:t>worked</w:t>
      </w:r>
      <w:r w:rsidR="009D2CEA">
        <w:t xml:space="preserve"> </w:t>
      </w:r>
      <w:r w:rsidRPr="00E6705E">
        <w:t>a</w:t>
      </w:r>
      <w:r w:rsidR="009D2CEA">
        <w:t xml:space="preserve"> </w:t>
      </w:r>
      <w:r w:rsidRPr="00E6705E">
        <w:t>lot</w:t>
      </w:r>
      <w:r w:rsidR="009D2CEA">
        <w:t xml:space="preserve"> </w:t>
      </w:r>
      <w:r w:rsidRPr="00E6705E">
        <w:t>in</w:t>
      </w:r>
      <w:r w:rsidR="009D2CEA">
        <w:t xml:space="preserve"> </w:t>
      </w:r>
      <w:r w:rsidRPr="00E6705E">
        <w:t>humanitarian</w:t>
      </w:r>
      <w:r w:rsidR="009D2CEA">
        <w:t xml:space="preserve"> </w:t>
      </w:r>
      <w:r w:rsidRPr="00E6705E">
        <w:t>emergencies</w:t>
      </w:r>
      <w:r w:rsidR="009D2CEA">
        <w:t xml:space="preserve"> </w:t>
      </w:r>
      <w:r w:rsidRPr="00E6705E">
        <w:t>around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world.</w:t>
      </w:r>
      <w:r w:rsidR="009D2CEA">
        <w:t xml:space="preserve"> </w:t>
      </w:r>
      <w:r w:rsidRPr="00E6705E">
        <w:t>I</w:t>
      </w:r>
      <w:r w:rsidR="009D2CEA">
        <w:t xml:space="preserve"> </w:t>
      </w:r>
      <w:r w:rsidRPr="00E6705E">
        <w:t>worked</w:t>
      </w:r>
      <w:r w:rsidR="009D2CEA">
        <w:t xml:space="preserve"> </w:t>
      </w:r>
      <w:r w:rsidRPr="00E6705E">
        <w:t>for</w:t>
      </w:r>
      <w:r w:rsidR="009D2CEA">
        <w:t xml:space="preserve"> </w:t>
      </w:r>
      <w:r w:rsidRPr="00E6705E">
        <w:t>Save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Children</w:t>
      </w:r>
      <w:r w:rsidR="009D2CEA">
        <w:t xml:space="preserve"> </w:t>
      </w:r>
      <w:r w:rsidRPr="00E6705E">
        <w:t>for</w:t>
      </w:r>
      <w:r w:rsidR="009D2CEA">
        <w:t xml:space="preserve"> </w:t>
      </w:r>
      <w:r w:rsidRPr="00E6705E">
        <w:t>many</w:t>
      </w:r>
      <w:r w:rsidR="009D2CEA">
        <w:t xml:space="preserve"> </w:t>
      </w:r>
      <w:r w:rsidRPr="00E6705E">
        <w:t>years.</w:t>
      </w:r>
      <w:r w:rsidR="009D2CEA">
        <w:t xml:space="preserve"> </w:t>
      </w:r>
      <w:r w:rsidRPr="00E6705E">
        <w:t>In</w:t>
      </w:r>
      <w:r w:rsidR="009D2CEA">
        <w:t xml:space="preserve"> </w:t>
      </w:r>
      <w:r w:rsidRPr="00E6705E">
        <w:t>a</w:t>
      </w:r>
      <w:r w:rsidR="009D2CEA">
        <w:t xml:space="preserve"> </w:t>
      </w:r>
      <w:r w:rsidRPr="00E6705E">
        <w:t>typical</w:t>
      </w:r>
      <w:r w:rsidR="009D2CEA">
        <w:t xml:space="preserve"> </w:t>
      </w:r>
      <w:r w:rsidRPr="00E6705E">
        <w:t>humanitarian</w:t>
      </w:r>
      <w:r w:rsidR="009D2CEA">
        <w:t xml:space="preserve"> </w:t>
      </w:r>
      <w:r w:rsidRPr="00E6705E">
        <w:t>response,</w:t>
      </w:r>
      <w:r w:rsidR="009D2CEA">
        <w:t xml:space="preserve"> </w:t>
      </w:r>
      <w:r w:rsidRPr="00E6705E">
        <w:t>you</w:t>
      </w:r>
      <w:r w:rsidR="009D2CEA">
        <w:t xml:space="preserve"> </w:t>
      </w:r>
      <w:r w:rsidRPr="00E6705E">
        <w:t>very</w:t>
      </w:r>
      <w:r w:rsidR="009D2CEA">
        <w:t xml:space="preserve"> </w:t>
      </w:r>
      <w:r w:rsidRPr="00E6705E">
        <w:t>quickly</w:t>
      </w:r>
      <w:r w:rsidR="009D2CEA">
        <w:t xml:space="preserve"> </w:t>
      </w:r>
      <w:r w:rsidRPr="00E6705E">
        <w:t>convene</w:t>
      </w:r>
      <w:r w:rsidR="009D2CEA">
        <w:t xml:space="preserve"> </w:t>
      </w:r>
      <w:r w:rsidRPr="00E6705E">
        <w:t>all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key</w:t>
      </w:r>
      <w:r w:rsidR="009D2CEA">
        <w:t xml:space="preserve"> </w:t>
      </w:r>
      <w:r w:rsidRPr="00E6705E">
        <w:t>actors,</w:t>
      </w:r>
      <w:r w:rsidR="009D2CEA">
        <w:t xml:space="preserve"> </w:t>
      </w:r>
      <w:r w:rsidRPr="00E6705E">
        <w:t>you</w:t>
      </w:r>
      <w:r w:rsidR="009D2CEA">
        <w:t xml:space="preserve"> </w:t>
      </w:r>
      <w:r w:rsidRPr="00E6705E">
        <w:t>do</w:t>
      </w:r>
      <w:r w:rsidR="009D2CEA">
        <w:t xml:space="preserve"> </w:t>
      </w:r>
      <w:r w:rsidRPr="00E6705E">
        <w:t>a</w:t>
      </w:r>
      <w:r w:rsidR="009D2CEA">
        <w:t xml:space="preserve"> </w:t>
      </w:r>
      <w:r w:rsidRPr="00E6705E">
        <w:t>needs</w:t>
      </w:r>
      <w:r w:rsidR="009D2CEA">
        <w:t xml:space="preserve"> </w:t>
      </w:r>
      <w:r w:rsidRPr="00E6705E">
        <w:t>assessment</w:t>
      </w:r>
      <w:r w:rsidR="009D2CEA">
        <w:t xml:space="preserve"> </w:t>
      </w:r>
      <w:r w:rsidRPr="00E6705E">
        <w:t>and</w:t>
      </w:r>
      <w:r w:rsidR="009D2CEA">
        <w:t xml:space="preserve"> </w:t>
      </w:r>
      <w:r w:rsidRPr="00E6705E">
        <w:t>you</w:t>
      </w:r>
      <w:r w:rsidR="009D2CEA">
        <w:t xml:space="preserve"> </w:t>
      </w:r>
      <w:r w:rsidRPr="00E6705E">
        <w:t>work</w:t>
      </w:r>
      <w:r w:rsidR="009D2CEA">
        <w:t xml:space="preserve"> </w:t>
      </w:r>
      <w:r w:rsidRPr="00E6705E">
        <w:t>out</w:t>
      </w:r>
      <w:r w:rsidR="009D2CEA">
        <w:t xml:space="preserve"> </w:t>
      </w:r>
      <w:r w:rsidRPr="00E6705E">
        <w:t>who</w:t>
      </w:r>
      <w:r w:rsidR="009D2CEA">
        <w:t xml:space="preserve"> </w:t>
      </w:r>
      <w:r w:rsidRPr="00E6705E">
        <w:t>is</w:t>
      </w:r>
      <w:r w:rsidR="009D2CEA">
        <w:t xml:space="preserve"> </w:t>
      </w:r>
      <w:r w:rsidRPr="00E6705E">
        <w:t>going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do</w:t>
      </w:r>
      <w:r w:rsidR="009D2CEA">
        <w:t xml:space="preserve"> </w:t>
      </w:r>
      <w:r w:rsidRPr="00E6705E">
        <w:t>what.</w:t>
      </w:r>
      <w:r w:rsidR="009D2CEA">
        <w:t xml:space="preserve"> </w:t>
      </w:r>
      <w:r w:rsidRPr="00E6705E">
        <w:t>We</w:t>
      </w:r>
      <w:r w:rsidR="009D2CEA">
        <w:t xml:space="preserve"> </w:t>
      </w:r>
      <w:r w:rsidRPr="00E6705E">
        <w:t>have</w:t>
      </w:r>
      <w:r w:rsidR="009D2CEA">
        <w:t xml:space="preserve"> </w:t>
      </w:r>
      <w:r w:rsidRPr="00E6705E">
        <w:t>not</w:t>
      </w:r>
      <w:r w:rsidR="009D2CEA">
        <w:t xml:space="preserve"> </w:t>
      </w:r>
      <w:r w:rsidRPr="00E6705E">
        <w:t>had</w:t>
      </w:r>
      <w:r w:rsidR="009D2CEA">
        <w:t xml:space="preserve"> </w:t>
      </w:r>
      <w:r w:rsidRPr="00E6705E">
        <w:t>that.</w:t>
      </w:r>
    </w:p>
    <w:p w:rsidR="00A11AE1" w:rsidRPr="00E6705E" w:rsidP="00A11AE1">
      <w:pPr>
        <w:pStyle w:val="Question"/>
        <w:numPr>
          <w:ilvl w:val="0"/>
          <w:numId w:val="9"/>
        </w:numPr>
      </w:pPr>
      <w:sdt>
        <w:sdtPr>
          <w:alias w:val="Member"/>
          <w:tag w:val="&lt;Member mnisId='4072' dodsId='28723'&gt;"/>
          <w:id w:val="-1787187036"/>
          <w:placeholder>
            <w:docPart w:val="3DA31B2D719249FD8AD1669663B4EDF7"/>
          </w:placeholder>
          <w:richText/>
        </w:sdtPr>
        <w:sdtContent>
          <w:r w:rsidRPr="00E6705E">
            <w:rPr>
              <w:b/>
            </w:rPr>
            <w:t>Chair:</w:t>
          </w:r>
        </w:sdtContent>
      </w:sdt>
      <w:r w:rsidR="009D2CEA">
        <w:t xml:space="preserve"> </w:t>
      </w:r>
      <w:r w:rsidRPr="00E6705E">
        <w:t>I</w:t>
      </w:r>
      <w:r w:rsidR="009D2CEA">
        <w:t xml:space="preserve"> </w:t>
      </w:r>
      <w:r w:rsidRPr="00E6705E">
        <w:t>think</w:t>
      </w:r>
      <w:r w:rsidR="009D2CEA">
        <w:t xml:space="preserve"> </w:t>
      </w:r>
      <w:r w:rsidRPr="00E6705E">
        <w:t>that</w:t>
      </w:r>
      <w:r w:rsidR="009D2CEA">
        <w:t xml:space="preserve"> </w:t>
      </w:r>
      <w:r w:rsidRPr="00E6705E">
        <w:t>message</w:t>
      </w:r>
      <w:r w:rsidR="009D2CEA">
        <w:t xml:space="preserve"> </w:t>
      </w:r>
      <w:r w:rsidRPr="00E6705E">
        <w:t>comes</w:t>
      </w:r>
      <w:r w:rsidR="009D2CEA">
        <w:t xml:space="preserve"> </w:t>
      </w:r>
      <w:r w:rsidRPr="00E6705E">
        <w:t>across</w:t>
      </w:r>
      <w:r w:rsidR="009D2CEA">
        <w:t xml:space="preserve"> </w:t>
      </w:r>
      <w:r w:rsidRPr="00E6705E">
        <w:t>quite</w:t>
      </w:r>
      <w:r w:rsidR="009D2CEA">
        <w:t xml:space="preserve"> </w:t>
      </w:r>
      <w:r w:rsidRPr="00E6705E">
        <w:t>clearly.</w:t>
      </w:r>
      <w:r w:rsidR="009D2CEA">
        <w:t xml:space="preserve"> </w:t>
      </w:r>
      <w:r w:rsidRPr="00E6705E">
        <w:t>Also,</w:t>
      </w:r>
      <w:r w:rsidR="009D2CEA">
        <w:t xml:space="preserve"> </w:t>
      </w:r>
      <w:r w:rsidRPr="00E6705E">
        <w:t>with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food</w:t>
      </w:r>
      <w:r w:rsidR="009D2CEA">
        <w:t xml:space="preserve"> </w:t>
      </w:r>
      <w:r w:rsidRPr="00E6705E">
        <w:t>parcels</w:t>
      </w:r>
      <w:r w:rsidR="009D2CEA">
        <w:t xml:space="preserve"> </w:t>
      </w:r>
      <w:r w:rsidRPr="00E6705E">
        <w:t>finishing,</w:t>
      </w:r>
      <w:r w:rsidR="009D2CEA">
        <w:t xml:space="preserve"> </w:t>
      </w:r>
      <w:r w:rsidR="004E7172">
        <w:t>and</w:t>
      </w:r>
      <w:r w:rsidR="009D2CEA">
        <w:t xml:space="preserve"> </w:t>
      </w:r>
      <w:r w:rsidRPr="00E6705E">
        <w:t>the</w:t>
      </w:r>
      <w:r w:rsidR="009D2CEA">
        <w:t xml:space="preserve"> </w:t>
      </w:r>
      <w:r w:rsidR="004E7172">
        <w:t>Government</w:t>
      </w:r>
      <w:r w:rsidR="009D2CEA">
        <w:t xml:space="preserve"> </w:t>
      </w:r>
      <w:r w:rsidRPr="00E6705E">
        <w:t>scheme</w:t>
      </w:r>
      <w:r w:rsidR="009D2CEA">
        <w:t xml:space="preserve"> </w:t>
      </w:r>
      <w:r w:rsidRPr="00E6705E">
        <w:t>in</w:t>
      </w:r>
      <w:r w:rsidR="009D2CEA">
        <w:t xml:space="preserve"> </w:t>
      </w:r>
      <w:r w:rsidRPr="00E6705E">
        <w:t>particular</w:t>
      </w:r>
      <w:r w:rsidR="009D2CEA">
        <w:t xml:space="preserve"> </w:t>
      </w:r>
      <w:r w:rsidRPr="00E6705E">
        <w:t>ending</w:t>
      </w:r>
      <w:r w:rsidR="009D2CEA">
        <w:t xml:space="preserve"> </w:t>
      </w:r>
      <w:r w:rsidRPr="00E6705E">
        <w:t>on</w:t>
      </w:r>
      <w:r w:rsidR="009D2CEA">
        <w:t xml:space="preserve"> </w:t>
      </w:r>
      <w:r w:rsidRPr="00E6705E">
        <w:t>1</w:t>
      </w:r>
      <w:r w:rsidR="009D2CEA">
        <w:t xml:space="preserve"> </w:t>
      </w:r>
      <w:r w:rsidRPr="00E6705E">
        <w:t>August,</w:t>
      </w:r>
      <w:r w:rsidR="009D2CEA">
        <w:t xml:space="preserve"> </w:t>
      </w:r>
      <w:r w:rsidRPr="00E6705E">
        <w:t>Anna,</w:t>
      </w:r>
      <w:r w:rsidR="009D2CEA">
        <w:t xml:space="preserve"> </w:t>
      </w:r>
      <w:r w:rsidRPr="00E6705E">
        <w:t>do</w:t>
      </w:r>
      <w:r w:rsidR="009D2CEA">
        <w:t xml:space="preserve"> </w:t>
      </w:r>
      <w:r w:rsidRPr="00E6705E">
        <w:t>you</w:t>
      </w:r>
      <w:r w:rsidR="009D2CEA">
        <w:t xml:space="preserve"> </w:t>
      </w:r>
      <w:r w:rsidRPr="00E6705E">
        <w:t>see</w:t>
      </w:r>
      <w:r w:rsidR="009D2CEA">
        <w:t xml:space="preserve"> </w:t>
      </w:r>
      <w:r w:rsidRPr="00E6705E">
        <w:t>what</w:t>
      </w:r>
      <w:r w:rsidR="009D2CEA">
        <w:t xml:space="preserve"> </w:t>
      </w:r>
      <w:r w:rsidRPr="00E6705E">
        <w:t>is</w:t>
      </w:r>
      <w:r w:rsidR="009D2CEA">
        <w:t xml:space="preserve"> </w:t>
      </w:r>
      <w:r w:rsidRPr="00E6705E">
        <w:t>going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take</w:t>
      </w:r>
      <w:r w:rsidR="009D2CEA">
        <w:t xml:space="preserve"> </w:t>
      </w:r>
      <w:r w:rsidRPr="00E6705E">
        <w:t>its</w:t>
      </w:r>
      <w:r w:rsidR="009D2CEA">
        <w:t xml:space="preserve"> </w:t>
      </w:r>
      <w:r w:rsidRPr="00E6705E">
        <w:t>place?</w:t>
      </w:r>
      <w:r w:rsidR="009D2CEA">
        <w:t xml:space="preserve"> </w:t>
      </w:r>
      <w:r w:rsidRPr="00E6705E">
        <w:t>Are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charities</w:t>
      </w:r>
      <w:r w:rsidR="009D2CEA">
        <w:t xml:space="preserve"> </w:t>
      </w:r>
      <w:r w:rsidRPr="00E6705E">
        <w:t>ready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take</w:t>
      </w:r>
      <w:r w:rsidR="009D2CEA">
        <w:t xml:space="preserve"> </w:t>
      </w:r>
      <w:r w:rsidRPr="00E6705E">
        <w:t>that</w:t>
      </w:r>
      <w:r w:rsidR="009D2CEA">
        <w:t xml:space="preserve"> </w:t>
      </w:r>
      <w:r w:rsidRPr="00E6705E">
        <w:t>place?</w:t>
      </w:r>
      <w:r w:rsidR="009D2CEA">
        <w:t xml:space="preserve"> </w:t>
      </w:r>
      <w:r w:rsidRPr="00E6705E">
        <w:t>What</w:t>
      </w:r>
      <w:r w:rsidR="009D2CEA">
        <w:t xml:space="preserve"> </w:t>
      </w:r>
      <w:r w:rsidRPr="00E6705E">
        <w:t>do</w:t>
      </w:r>
      <w:r w:rsidR="009D2CEA">
        <w:t xml:space="preserve"> </w:t>
      </w:r>
      <w:r w:rsidRPr="00E6705E">
        <w:t>you</w:t>
      </w:r>
      <w:r w:rsidR="009D2CEA">
        <w:t xml:space="preserve"> </w:t>
      </w:r>
      <w:r w:rsidRPr="00E6705E">
        <w:t>consider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be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situation?</w:t>
      </w:r>
    </w:p>
    <w:p w:rsidR="006A222B" w:rsidP="00A11AE1">
      <w:pPr>
        <w:pStyle w:val="Answer"/>
      </w:pPr>
      <w:sdt>
        <w:sdtPr>
          <w:alias w:val="Witness"/>
          <w:id w:val="1148014055"/>
          <w:placeholder>
            <w:docPart w:val="3DA31B2D719249FD8AD1669663B4EDF7"/>
          </w:placeholder>
          <w:richText/>
        </w:sdtPr>
        <w:sdtContent>
          <w:r w:rsidRPr="004C0BA3" w:rsidR="00A11AE1">
            <w:rPr>
              <w:b/>
              <w:i/>
            </w:rPr>
            <w:t>Anna</w:t>
          </w:r>
          <w:r w:rsidR="009D2CEA">
            <w:rPr>
              <w:b/>
              <w:i/>
            </w:rPr>
            <w:t xml:space="preserve"> </w:t>
          </w:r>
          <w:r w:rsidRPr="004C0BA3" w:rsidR="00A11AE1">
            <w:rPr>
              <w:b/>
              <w:i/>
            </w:rPr>
            <w:t>Taylor:</w:t>
          </w:r>
          <w:r w:rsidR="009D2CEA">
            <w:rPr>
              <w:b/>
            </w:rPr>
            <w:t xml:space="preserve"> </w:t>
          </w:r>
        </w:sdtContent>
      </w:sdt>
      <w:r w:rsidRPr="00E6705E" w:rsidR="00A11AE1">
        <w:t>No.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 w:rsidR="00A11AE1">
        <w:t>shielded</w:t>
      </w:r>
      <w:r w:rsidR="009D2CEA">
        <w:t xml:space="preserve"> </w:t>
      </w:r>
      <w:r w:rsidRPr="00E6705E" w:rsidR="00A11AE1">
        <w:t>parcels</w:t>
      </w:r>
      <w:r w:rsidR="009D2CEA">
        <w:t xml:space="preserve"> </w:t>
      </w:r>
      <w:r w:rsidRPr="00E6705E" w:rsidR="00A11AE1">
        <w:t>are</w:t>
      </w:r>
      <w:r w:rsidR="009D2CEA">
        <w:t xml:space="preserve"> </w:t>
      </w:r>
      <w:r w:rsidRPr="00E6705E" w:rsidR="00A11AE1">
        <w:t>just</w:t>
      </w:r>
      <w:r w:rsidR="009D2CEA">
        <w:t xml:space="preserve"> </w:t>
      </w:r>
      <w:r w:rsidRPr="00E6705E" w:rsidR="00A11AE1">
        <w:t>a</w:t>
      </w:r>
      <w:r w:rsidR="009D2CEA">
        <w:t xml:space="preserve"> </w:t>
      </w:r>
      <w:r w:rsidRPr="00E6705E" w:rsidR="00A11AE1">
        <w:t>tiny</w:t>
      </w:r>
      <w:r w:rsidR="009D2CEA">
        <w:t xml:space="preserve"> </w:t>
      </w:r>
      <w:r w:rsidRPr="00E6705E" w:rsidR="00A11AE1">
        <w:t>piece</w:t>
      </w:r>
      <w:r w:rsidR="009D2CEA">
        <w:t xml:space="preserve"> </w:t>
      </w:r>
      <w:r w:rsidRPr="00E6705E" w:rsidR="00A11AE1">
        <w:t>of</w:t>
      </w:r>
      <w:r w:rsidR="009D2CEA">
        <w:t xml:space="preserve"> </w:t>
      </w:r>
      <w:r w:rsidRPr="00E6705E" w:rsidR="00A11AE1">
        <w:t>the</w:t>
      </w:r>
      <w:r w:rsidR="009D2CEA">
        <w:t xml:space="preserve"> </w:t>
      </w:r>
      <w:r w:rsidRPr="00E6705E" w:rsidR="00A11AE1">
        <w:t>bigger</w:t>
      </w:r>
      <w:r w:rsidR="009D2CEA">
        <w:t xml:space="preserve"> </w:t>
      </w:r>
      <w:r w:rsidRPr="00E6705E" w:rsidR="00A11AE1">
        <w:t>food</w:t>
      </w:r>
      <w:r w:rsidR="009D2CEA">
        <w:t xml:space="preserve"> </w:t>
      </w:r>
      <w:r w:rsidRPr="00E6705E" w:rsidR="00A11AE1">
        <w:t>parcel</w:t>
      </w:r>
      <w:r w:rsidR="009D2CEA">
        <w:t xml:space="preserve"> </w:t>
      </w:r>
      <w:r w:rsidRPr="00E6705E" w:rsidR="00A11AE1">
        <w:t>picture</w:t>
      </w:r>
      <w:r w:rsidR="009D2CEA">
        <w:t xml:space="preserve"> </w:t>
      </w:r>
      <w:r w:rsidRPr="00E6705E" w:rsidR="00A11AE1">
        <w:t>that</w:t>
      </w:r>
      <w:r w:rsidR="009D2CEA">
        <w:t xml:space="preserve"> </w:t>
      </w:r>
      <w:r w:rsidRPr="00E6705E" w:rsidR="00A11AE1">
        <w:t>local</w:t>
      </w:r>
      <w:r w:rsidR="009D2CEA">
        <w:t xml:space="preserve"> </w:t>
      </w:r>
      <w:r w:rsidRPr="00E6705E" w:rsidR="00A11AE1">
        <w:t>authorities</w:t>
      </w:r>
      <w:r w:rsidR="009D2CEA">
        <w:t xml:space="preserve"> </w:t>
      </w:r>
      <w:r w:rsidRPr="00E6705E" w:rsidR="00A11AE1">
        <w:t>and</w:t>
      </w:r>
      <w:r w:rsidR="009D2CEA">
        <w:t xml:space="preserve"> </w:t>
      </w:r>
      <w:r w:rsidRPr="00E6705E" w:rsidR="00A11AE1">
        <w:t>the</w:t>
      </w:r>
      <w:r w:rsidR="009D2CEA">
        <w:t xml:space="preserve"> </w:t>
      </w:r>
      <w:r w:rsidRPr="00E6705E" w:rsidR="00A11AE1">
        <w:t>voluntary</w:t>
      </w:r>
      <w:r w:rsidR="009D2CEA">
        <w:t xml:space="preserve"> </w:t>
      </w:r>
      <w:r w:rsidRPr="00E6705E" w:rsidR="00A11AE1">
        <w:t>sector</w:t>
      </w:r>
      <w:r w:rsidR="009D2CEA">
        <w:t xml:space="preserve"> </w:t>
      </w:r>
      <w:r w:rsidRPr="00E6705E" w:rsidR="00A11AE1">
        <w:t>are</w:t>
      </w:r>
      <w:r w:rsidR="009D2CEA">
        <w:t xml:space="preserve"> </w:t>
      </w:r>
      <w:r w:rsidRPr="00E6705E" w:rsidR="00A11AE1">
        <w:t>doing.</w:t>
      </w:r>
      <w:r w:rsidR="009D2CEA">
        <w:t xml:space="preserve"> </w:t>
      </w:r>
      <w:r w:rsidRPr="00E6705E" w:rsidR="00A11AE1">
        <w:t>I</w:t>
      </w:r>
      <w:r w:rsidR="009D2CEA">
        <w:t xml:space="preserve"> </w:t>
      </w:r>
      <w:r w:rsidRPr="00E6705E" w:rsidR="00A11AE1">
        <w:t>am</w:t>
      </w:r>
      <w:r w:rsidR="009D2CEA">
        <w:t xml:space="preserve"> </w:t>
      </w:r>
      <w:r w:rsidRPr="00E6705E" w:rsidR="00A11AE1">
        <w:t>really</w:t>
      </w:r>
      <w:r w:rsidR="009D2CEA">
        <w:t xml:space="preserve"> </w:t>
      </w:r>
      <w:r w:rsidRPr="00E6705E" w:rsidR="00A11AE1">
        <w:t>concerned</w:t>
      </w:r>
      <w:r w:rsidR="009D2CEA">
        <w:t xml:space="preserve"> </w:t>
      </w:r>
      <w:r w:rsidRPr="00E6705E" w:rsidR="00A11AE1">
        <w:t>that</w:t>
      </w:r>
      <w:r w:rsidR="009D2CEA">
        <w:t xml:space="preserve"> </w:t>
      </w:r>
      <w:r w:rsidRPr="00E6705E" w:rsidR="00A11AE1">
        <w:t>there</w:t>
      </w:r>
      <w:r w:rsidR="009D2CEA">
        <w:t xml:space="preserve"> </w:t>
      </w:r>
      <w:r w:rsidRPr="00E6705E" w:rsidR="00A11AE1">
        <w:t>are</w:t>
      </w:r>
      <w:r w:rsidR="009D2CEA">
        <w:t xml:space="preserve"> </w:t>
      </w:r>
      <w:r w:rsidRPr="00E6705E" w:rsidR="00A11AE1">
        <w:t>multiple</w:t>
      </w:r>
      <w:r w:rsidR="009D2CEA">
        <w:t xml:space="preserve"> </w:t>
      </w:r>
      <w:r w:rsidRPr="00E6705E" w:rsidR="00A11AE1">
        <w:t>cliff</w:t>
      </w:r>
      <w:r w:rsidR="009D2CEA">
        <w:t xml:space="preserve"> </w:t>
      </w:r>
      <w:r w:rsidRPr="00E6705E" w:rsidR="00A11AE1">
        <w:t>edges</w:t>
      </w:r>
      <w:r w:rsidR="009D2CEA">
        <w:t xml:space="preserve"> </w:t>
      </w:r>
      <w:r w:rsidRPr="00E6705E" w:rsidR="00A11AE1">
        <w:t>coming</w:t>
      </w:r>
      <w:r w:rsidR="009D2CEA">
        <w:t xml:space="preserve"> </w:t>
      </w:r>
      <w:r w:rsidRPr="00E6705E" w:rsidR="00A11AE1">
        <w:t>up.</w:t>
      </w:r>
      <w:r w:rsidR="009D2CEA">
        <w:t xml:space="preserve"> </w:t>
      </w:r>
      <w:r w:rsidRPr="00E6705E" w:rsidR="00A11AE1">
        <w:t>We</w:t>
      </w:r>
      <w:r w:rsidR="009D2CEA">
        <w:t xml:space="preserve"> </w:t>
      </w:r>
      <w:r w:rsidRPr="00E6705E" w:rsidR="00A11AE1">
        <w:t>are</w:t>
      </w:r>
      <w:r w:rsidR="009D2CEA">
        <w:t xml:space="preserve"> </w:t>
      </w:r>
      <w:r w:rsidRPr="00E6705E" w:rsidR="00A11AE1">
        <w:t>starting</w:t>
      </w:r>
      <w:r w:rsidR="009D2CEA">
        <w:t xml:space="preserve"> </w:t>
      </w:r>
      <w:r w:rsidRPr="00E6705E" w:rsidR="00A11AE1">
        <w:t>to</w:t>
      </w:r>
      <w:r w:rsidR="009D2CEA">
        <w:t xml:space="preserve"> </w:t>
      </w:r>
      <w:r w:rsidRPr="00E6705E" w:rsidR="00A11AE1">
        <w:t>now</w:t>
      </w:r>
      <w:r w:rsidR="009D2CEA">
        <w:t xml:space="preserve"> </w:t>
      </w:r>
      <w:r w:rsidRPr="00E6705E" w:rsidR="00A11AE1">
        <w:t>see</w:t>
      </w:r>
      <w:r w:rsidR="009D2CEA">
        <w:t xml:space="preserve"> </w:t>
      </w:r>
      <w:r w:rsidRPr="00E6705E" w:rsidR="00A11AE1">
        <w:t>local</w:t>
      </w:r>
      <w:r w:rsidR="009D2CEA">
        <w:t xml:space="preserve"> </w:t>
      </w:r>
      <w:r w:rsidRPr="00E6705E" w:rsidR="00A11AE1">
        <w:t>authorities</w:t>
      </w:r>
      <w:r w:rsidR="009D2CEA">
        <w:t xml:space="preserve"> </w:t>
      </w:r>
      <w:r w:rsidRPr="00E6705E" w:rsidR="00A11AE1">
        <w:t>running</w:t>
      </w:r>
      <w:r w:rsidR="009D2CEA">
        <w:t xml:space="preserve"> </w:t>
      </w:r>
      <w:r w:rsidRPr="00E6705E" w:rsidR="00A11AE1">
        <w:t>out</w:t>
      </w:r>
      <w:r w:rsidR="009D2CEA">
        <w:t xml:space="preserve"> </w:t>
      </w:r>
      <w:r w:rsidRPr="00E6705E" w:rsidR="00A11AE1">
        <w:t>of</w:t>
      </w:r>
      <w:r w:rsidR="009D2CEA">
        <w:t xml:space="preserve"> </w:t>
      </w:r>
      <w:r w:rsidRPr="00E6705E" w:rsidR="00A11AE1">
        <w:t>money,</w:t>
      </w:r>
      <w:r w:rsidR="009D2CEA">
        <w:t xml:space="preserve"> </w:t>
      </w:r>
      <w:r w:rsidRPr="00E6705E" w:rsidR="00A11AE1">
        <w:t>a</w:t>
      </w:r>
      <w:r w:rsidR="009D2CEA">
        <w:t xml:space="preserve"> </w:t>
      </w:r>
      <w:r w:rsidRPr="00E6705E" w:rsidR="00A11AE1">
        <w:t>concern</w:t>
      </w:r>
      <w:r w:rsidR="009D2CEA">
        <w:t xml:space="preserve"> </w:t>
      </w:r>
      <w:r w:rsidRPr="00E6705E" w:rsidR="00A11AE1">
        <w:t>to</w:t>
      </w:r>
      <w:r w:rsidR="009D2CEA">
        <w:t xml:space="preserve"> </w:t>
      </w:r>
      <w:r w:rsidRPr="00E6705E" w:rsidR="00A11AE1">
        <w:t>pass</w:t>
      </w:r>
      <w:r w:rsidR="009D2CEA">
        <w:t xml:space="preserve"> </w:t>
      </w:r>
      <w:r w:rsidRPr="00E6705E" w:rsidR="00A11AE1">
        <w:t>the</w:t>
      </w:r>
      <w:r w:rsidR="009D2CEA">
        <w:t xml:space="preserve"> </w:t>
      </w:r>
      <w:r w:rsidRPr="00E6705E" w:rsidR="00A11AE1">
        <w:t>caseload</w:t>
      </w:r>
      <w:r w:rsidR="009D2CEA">
        <w:t xml:space="preserve"> </w:t>
      </w:r>
      <w:r w:rsidRPr="00E6705E" w:rsidR="00A11AE1">
        <w:t>of</w:t>
      </w:r>
      <w:r w:rsidR="009D2CEA">
        <w:t xml:space="preserve"> </w:t>
      </w:r>
      <w:r w:rsidRPr="00E6705E" w:rsidR="00A11AE1">
        <w:t>people</w:t>
      </w:r>
      <w:r w:rsidR="009D2CEA">
        <w:t xml:space="preserve"> </w:t>
      </w:r>
      <w:r w:rsidRPr="00E6705E" w:rsidR="00A11AE1">
        <w:t>they</w:t>
      </w:r>
      <w:r w:rsidR="009D2CEA">
        <w:t xml:space="preserve"> </w:t>
      </w:r>
      <w:r w:rsidRPr="00E6705E" w:rsidR="00A11AE1">
        <w:t>have</w:t>
      </w:r>
      <w:r w:rsidR="009D2CEA">
        <w:t xml:space="preserve"> </w:t>
      </w:r>
      <w:r w:rsidRPr="00E6705E" w:rsidR="00A11AE1">
        <w:t>been</w:t>
      </w:r>
      <w:r w:rsidR="009D2CEA">
        <w:t xml:space="preserve"> </w:t>
      </w:r>
      <w:r w:rsidRPr="00E6705E" w:rsidR="00A11AE1">
        <w:t>supporting</w:t>
      </w:r>
      <w:r w:rsidR="009D2CEA">
        <w:t xml:space="preserve"> </w:t>
      </w:r>
      <w:r w:rsidRPr="00E6705E" w:rsidR="00A11AE1">
        <w:t>to</w:t>
      </w:r>
      <w:r w:rsidR="009D2CEA">
        <w:t xml:space="preserve"> </w:t>
      </w:r>
      <w:r w:rsidRPr="00E6705E" w:rsidR="00A11AE1">
        <w:t>the</w:t>
      </w:r>
      <w:r w:rsidR="009D2CEA">
        <w:t xml:space="preserve"> </w:t>
      </w:r>
      <w:r w:rsidRPr="00E6705E" w:rsidR="00A11AE1">
        <w:t>food</w:t>
      </w:r>
      <w:r w:rsidR="009D2CEA">
        <w:t xml:space="preserve"> </w:t>
      </w:r>
      <w:r w:rsidRPr="00E6705E" w:rsidR="00A11AE1">
        <w:t>charities</w:t>
      </w:r>
      <w:r>
        <w:t>,</w:t>
      </w:r>
      <w:r w:rsidR="009D2CEA">
        <w:t xml:space="preserve"> </w:t>
      </w:r>
      <w:r>
        <w:t>which</w:t>
      </w:r>
      <w:r w:rsidR="009D2CEA">
        <w:t xml:space="preserve"> </w:t>
      </w:r>
      <w:r w:rsidRPr="00E6705E" w:rsidR="00A11AE1">
        <w:t>are</w:t>
      </w:r>
      <w:r w:rsidR="009D2CEA">
        <w:t xml:space="preserve"> </w:t>
      </w:r>
      <w:r w:rsidRPr="00E6705E" w:rsidR="00A11AE1">
        <w:t>already</w:t>
      </w:r>
      <w:r w:rsidR="009D2CEA">
        <w:t xml:space="preserve"> </w:t>
      </w:r>
      <w:r w:rsidRPr="00E6705E" w:rsidR="00A11AE1">
        <w:t>struggling</w:t>
      </w:r>
      <w:r w:rsidR="009D2CEA">
        <w:t xml:space="preserve"> </w:t>
      </w:r>
      <w:r w:rsidRPr="00E6705E" w:rsidR="00A11AE1">
        <w:t>with</w:t>
      </w:r>
      <w:r w:rsidR="009D2CEA">
        <w:t xml:space="preserve"> </w:t>
      </w:r>
      <w:r w:rsidRPr="00E6705E" w:rsidR="00A11AE1">
        <w:t>way</w:t>
      </w:r>
      <w:r w:rsidR="009D2CEA">
        <w:t xml:space="preserve"> </w:t>
      </w:r>
      <w:r w:rsidRPr="00E6705E" w:rsidR="00A11AE1">
        <w:t>too</w:t>
      </w:r>
      <w:r w:rsidR="009D2CEA">
        <w:t xml:space="preserve"> </w:t>
      </w:r>
      <w:r w:rsidRPr="00E6705E" w:rsidR="00A11AE1">
        <w:t>many</w:t>
      </w:r>
      <w:r w:rsidR="009D2CEA">
        <w:t xml:space="preserve"> </w:t>
      </w:r>
      <w:r w:rsidRPr="00E6705E" w:rsidR="00A11AE1">
        <w:t>people</w:t>
      </w:r>
      <w:r w:rsidR="009D2CEA">
        <w:t xml:space="preserve"> </w:t>
      </w:r>
      <w:r w:rsidRPr="00E6705E" w:rsidR="00A11AE1">
        <w:t>needing</w:t>
      </w:r>
      <w:r w:rsidR="009D2CEA">
        <w:t xml:space="preserve"> </w:t>
      </w:r>
      <w:r w:rsidRPr="00E6705E" w:rsidR="00A11AE1">
        <w:t>help.</w:t>
      </w:r>
      <w:r w:rsidR="009D2CEA">
        <w:t xml:space="preserve"> </w:t>
      </w:r>
    </w:p>
    <w:p w:rsidR="00A11AE1" w:rsidRPr="00E6705E" w:rsidP="00A11AE1">
      <w:pPr>
        <w:pStyle w:val="Answer"/>
      </w:pPr>
      <w:r w:rsidRPr="00E6705E">
        <w:t>We</w:t>
      </w:r>
      <w:r w:rsidR="009D2CEA">
        <w:t xml:space="preserve"> </w:t>
      </w:r>
      <w:r w:rsidRPr="00E6705E">
        <w:t>do</w:t>
      </w:r>
      <w:r w:rsidR="009D2CEA">
        <w:t xml:space="preserve"> </w:t>
      </w:r>
      <w:r w:rsidRPr="00E6705E">
        <w:t>not</w:t>
      </w:r>
      <w:r w:rsidR="009D2CEA">
        <w:t xml:space="preserve"> </w:t>
      </w:r>
      <w:r w:rsidRPr="00E6705E">
        <w:t>have</w:t>
      </w:r>
      <w:r w:rsidR="009D2CEA">
        <w:t xml:space="preserve"> </w:t>
      </w:r>
      <w:r w:rsidRPr="00E6705E">
        <w:t>a</w:t>
      </w:r>
      <w:r w:rsidR="009D2CEA">
        <w:t xml:space="preserve"> </w:t>
      </w:r>
      <w:r w:rsidRPr="00E6705E">
        <w:t>plan</w:t>
      </w:r>
      <w:r w:rsidR="009D2CEA">
        <w:t xml:space="preserve"> </w:t>
      </w:r>
      <w:r w:rsidR="006A222B">
        <w:t>in</w:t>
      </w:r>
      <w:r w:rsidR="009D2CEA">
        <w:t xml:space="preserve"> </w:t>
      </w:r>
      <w:r w:rsidR="006A222B">
        <w:t>place</w:t>
      </w:r>
      <w:r w:rsidR="009D2CEA">
        <w:t xml:space="preserve"> </w:t>
      </w:r>
      <w:r w:rsidRPr="00E6705E">
        <w:t>for</w:t>
      </w:r>
      <w:r w:rsidR="009D2CEA">
        <w:t xml:space="preserve"> </w:t>
      </w:r>
      <w:r w:rsidRPr="00E6705E">
        <w:t>those</w:t>
      </w:r>
      <w:r w:rsidR="009D2CEA">
        <w:t xml:space="preserve"> </w:t>
      </w:r>
      <w:r w:rsidRPr="00E6705E">
        <w:t>who</w:t>
      </w:r>
      <w:r w:rsidR="009D2CEA">
        <w:t xml:space="preserve"> </w:t>
      </w:r>
      <w:r w:rsidRPr="00E6705E">
        <w:t>are</w:t>
      </w:r>
      <w:r w:rsidR="009D2CEA">
        <w:t xml:space="preserve"> </w:t>
      </w:r>
      <w:r w:rsidR="006A222B">
        <w:t>still</w:t>
      </w:r>
      <w:r w:rsidR="009D2CEA">
        <w:t xml:space="preserve"> </w:t>
      </w:r>
      <w:r w:rsidR="006A222B">
        <w:t>dependent</w:t>
      </w:r>
      <w:r w:rsidR="009D2CEA">
        <w:t xml:space="preserve"> </w:t>
      </w:r>
      <w:r w:rsidR="006A222B">
        <w:t>on</w:t>
      </w:r>
      <w:r w:rsidR="009D2CEA">
        <w:t xml:space="preserve"> </w:t>
      </w:r>
      <w:r w:rsidR="006A222B">
        <w:t>in-</w:t>
      </w:r>
      <w:r w:rsidRPr="00E6705E">
        <w:t>kind</w:t>
      </w:r>
      <w:r w:rsidR="009D2CEA">
        <w:t xml:space="preserve"> </w:t>
      </w:r>
      <w:r w:rsidRPr="00E6705E">
        <w:t>food</w:t>
      </w:r>
      <w:r w:rsidR="009D2CEA">
        <w:t xml:space="preserve"> </w:t>
      </w:r>
      <w:r w:rsidRPr="00E6705E">
        <w:t>assistance.</w:t>
      </w:r>
      <w:r w:rsidR="009D2CEA">
        <w:t xml:space="preserve"> </w:t>
      </w:r>
      <w:r w:rsidRPr="00E6705E">
        <w:t>Do</w:t>
      </w:r>
      <w:r w:rsidR="009D2CEA">
        <w:t xml:space="preserve"> </w:t>
      </w:r>
      <w:r w:rsidRPr="00E6705E">
        <w:t>not</w:t>
      </w:r>
      <w:r w:rsidR="009D2CEA">
        <w:t xml:space="preserve"> </w:t>
      </w:r>
      <w:r w:rsidRPr="00E6705E">
        <w:t>forget</w:t>
      </w:r>
      <w:r w:rsidR="006A222B">
        <w:t>;</w:t>
      </w:r>
      <w:r w:rsidR="009D2CEA">
        <w:t xml:space="preserve"> </w:t>
      </w:r>
      <w:r w:rsidRPr="00E6705E">
        <w:t>some</w:t>
      </w:r>
      <w:r w:rsidR="009D2CEA">
        <w:t xml:space="preserve"> </w:t>
      </w:r>
      <w:r w:rsidRPr="00E6705E">
        <w:t>of</w:t>
      </w:r>
      <w:r w:rsidR="009D2CEA">
        <w:t xml:space="preserve"> </w:t>
      </w:r>
      <w:r w:rsidRPr="00E6705E">
        <w:t>those</w:t>
      </w:r>
      <w:r w:rsidR="009D2CEA">
        <w:t xml:space="preserve"> </w:t>
      </w:r>
      <w:r w:rsidRPr="00E6705E">
        <w:t>people</w:t>
      </w:r>
      <w:r w:rsidR="009D2CEA">
        <w:t xml:space="preserve"> </w:t>
      </w:r>
      <w:r w:rsidRPr="00E6705E">
        <w:t>could</w:t>
      </w:r>
      <w:r w:rsidR="009D2CEA">
        <w:t xml:space="preserve"> </w:t>
      </w:r>
      <w:r w:rsidRPr="00E6705E">
        <w:t>be</w:t>
      </w:r>
      <w:r w:rsidR="009D2CEA">
        <w:t xml:space="preserve"> </w:t>
      </w:r>
      <w:r w:rsidRPr="00E6705E">
        <w:t>helped</w:t>
      </w:r>
      <w:r w:rsidR="009D2CEA">
        <w:t xml:space="preserve"> </w:t>
      </w:r>
      <w:r w:rsidRPr="00E6705E">
        <w:t>with</w:t>
      </w:r>
      <w:r w:rsidR="009D2CEA">
        <w:t xml:space="preserve"> </w:t>
      </w:r>
      <w:r w:rsidRPr="00E6705E">
        <w:t>money.</w:t>
      </w:r>
      <w:r w:rsidR="009D2CEA">
        <w:t xml:space="preserve"> </w:t>
      </w:r>
      <w:r w:rsidR="006A222B">
        <w:t>They</w:t>
      </w:r>
      <w:r w:rsidR="009D2CEA">
        <w:t xml:space="preserve"> </w:t>
      </w:r>
      <w:r w:rsidR="006A222B">
        <w:t>do</w:t>
      </w:r>
      <w:r w:rsidR="009D2CEA">
        <w:t xml:space="preserve"> </w:t>
      </w:r>
      <w:r w:rsidR="006A222B">
        <w:t>not</w:t>
      </w:r>
      <w:r w:rsidR="009D2CEA">
        <w:t xml:space="preserve"> </w:t>
      </w:r>
      <w:r w:rsidR="006A222B">
        <w:t>necessarily</w:t>
      </w:r>
      <w:r w:rsidR="009D2CEA">
        <w:t xml:space="preserve"> </w:t>
      </w:r>
      <w:r w:rsidR="006A222B">
        <w:t>need</w:t>
      </w:r>
      <w:r w:rsidR="009D2CEA">
        <w:t xml:space="preserve"> </w:t>
      </w:r>
      <w:r w:rsidR="006A222B">
        <w:t>in-</w:t>
      </w:r>
      <w:r w:rsidRPr="00E6705E">
        <w:t>kind</w:t>
      </w:r>
      <w:r w:rsidR="009D2CEA">
        <w:t xml:space="preserve"> </w:t>
      </w:r>
      <w:r w:rsidRPr="00E6705E">
        <w:t>food</w:t>
      </w:r>
      <w:r w:rsidR="009D2CEA">
        <w:t xml:space="preserve"> </w:t>
      </w:r>
      <w:r w:rsidRPr="00E6705E">
        <w:t>assistance,</w:t>
      </w:r>
      <w:r w:rsidR="009D2CEA">
        <w:t xml:space="preserve"> </w:t>
      </w:r>
      <w:r w:rsidRPr="00E6705E">
        <w:t>but</w:t>
      </w:r>
      <w:r w:rsidR="009D2CEA">
        <w:t xml:space="preserve"> </w:t>
      </w:r>
      <w:r w:rsidRPr="00E6705E">
        <w:t>some</w:t>
      </w:r>
      <w:r w:rsidR="009D2CEA">
        <w:t xml:space="preserve"> </w:t>
      </w:r>
      <w:r w:rsidRPr="00E6705E">
        <w:t>do.</w:t>
      </w:r>
      <w:r w:rsidR="009D2CEA">
        <w:t xml:space="preserve"> </w:t>
      </w:r>
      <w:r w:rsidRPr="00E6705E">
        <w:t>There</w:t>
      </w:r>
      <w:r w:rsidR="009D2CEA">
        <w:t xml:space="preserve"> </w:t>
      </w:r>
      <w:r w:rsidRPr="00E6705E">
        <w:t>are</w:t>
      </w:r>
      <w:r w:rsidR="009D2CEA">
        <w:t xml:space="preserve"> </w:t>
      </w:r>
      <w:r w:rsidRPr="00E6705E">
        <w:t>those</w:t>
      </w:r>
      <w:r w:rsidR="009D2CEA">
        <w:t xml:space="preserve"> </w:t>
      </w:r>
      <w:r w:rsidRPr="00E6705E">
        <w:t>who</w:t>
      </w:r>
      <w:r w:rsidR="009D2CEA">
        <w:t xml:space="preserve"> </w:t>
      </w:r>
      <w:r w:rsidRPr="00E6705E">
        <w:t>are</w:t>
      </w:r>
      <w:r w:rsidR="009D2CEA">
        <w:t xml:space="preserve"> </w:t>
      </w:r>
      <w:r w:rsidRPr="00E6705E">
        <w:t>isolating</w:t>
      </w:r>
      <w:r w:rsidR="009D2CEA">
        <w:t xml:space="preserve"> </w:t>
      </w:r>
      <w:r w:rsidRPr="00E6705E">
        <w:t>and</w:t>
      </w:r>
      <w:r w:rsidR="009D2CEA">
        <w:t xml:space="preserve"> </w:t>
      </w:r>
      <w:r w:rsidRPr="00E6705E">
        <w:t>do</w:t>
      </w:r>
      <w:r w:rsidR="009D2CEA">
        <w:t xml:space="preserve"> </w:t>
      </w:r>
      <w:r w:rsidRPr="00E6705E">
        <w:t>not</w:t>
      </w:r>
      <w:r w:rsidR="009D2CEA">
        <w:t xml:space="preserve"> </w:t>
      </w:r>
      <w:r w:rsidRPr="00E6705E">
        <w:t>have</w:t>
      </w:r>
      <w:r w:rsidR="009D2CEA">
        <w:t xml:space="preserve"> </w:t>
      </w:r>
      <w:r w:rsidRPr="00E6705E">
        <w:t>another</w:t>
      </w:r>
      <w:r w:rsidR="009D2CEA">
        <w:t xml:space="preserve"> </w:t>
      </w:r>
      <w:r w:rsidRPr="00E6705E">
        <w:t>way</w:t>
      </w:r>
      <w:r w:rsidR="009D2CEA">
        <w:t xml:space="preserve"> </w:t>
      </w:r>
      <w:r w:rsidRPr="00E6705E">
        <w:t>of</w:t>
      </w:r>
      <w:r w:rsidR="009D2CEA">
        <w:t xml:space="preserve"> </w:t>
      </w:r>
      <w:r w:rsidRPr="00E6705E">
        <w:t>securing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food</w:t>
      </w:r>
      <w:r w:rsidR="009D2CEA">
        <w:t xml:space="preserve"> </w:t>
      </w:r>
      <w:r w:rsidRPr="00E6705E">
        <w:t>they</w:t>
      </w:r>
      <w:r w:rsidR="009D2CEA">
        <w:t xml:space="preserve"> </w:t>
      </w:r>
      <w:r w:rsidRPr="00E6705E">
        <w:t>need.</w:t>
      </w:r>
      <w:r w:rsidR="009D2CEA">
        <w:t xml:space="preserve"> </w:t>
      </w:r>
      <w:r w:rsidRPr="00E6705E">
        <w:t>No,</w:t>
      </w:r>
      <w:r w:rsidR="009D2CEA">
        <w:t xml:space="preserve"> </w:t>
      </w:r>
      <w:r w:rsidR="006A222B">
        <w:t>we</w:t>
      </w:r>
      <w:r w:rsidR="009D2CEA">
        <w:t xml:space="preserve"> </w:t>
      </w:r>
      <w:r w:rsidR="006A222B">
        <w:t>do</w:t>
      </w:r>
      <w:r w:rsidR="009D2CEA">
        <w:t xml:space="preserve"> </w:t>
      </w:r>
      <w:r w:rsidRPr="00E6705E">
        <w:t>not</w:t>
      </w:r>
      <w:r w:rsidR="009D2CEA">
        <w:t xml:space="preserve"> </w:t>
      </w:r>
      <w:r w:rsidR="006A222B">
        <w:t>have</w:t>
      </w:r>
      <w:r w:rsidR="009D2CEA">
        <w:t xml:space="preserve"> </w:t>
      </w:r>
      <w:r w:rsidRPr="00E6705E">
        <w:t>a</w:t>
      </w:r>
      <w:r w:rsidR="009D2CEA">
        <w:t xml:space="preserve"> </w:t>
      </w:r>
      <w:r w:rsidRPr="00E6705E">
        <w:t>plan</w:t>
      </w:r>
      <w:r w:rsidR="009D2CEA">
        <w:t xml:space="preserve"> </w:t>
      </w:r>
      <w:r w:rsidRPr="00E6705E">
        <w:t>in</w:t>
      </w:r>
      <w:r w:rsidR="009D2CEA">
        <w:t xml:space="preserve"> </w:t>
      </w:r>
      <w:r w:rsidRPr="00E6705E">
        <w:t>place</w:t>
      </w:r>
      <w:r w:rsidR="009D2CEA">
        <w:t xml:space="preserve"> </w:t>
      </w:r>
      <w:r w:rsidRPr="00E6705E">
        <w:t>and</w:t>
      </w:r>
      <w:r w:rsidR="009D2CEA">
        <w:t xml:space="preserve"> </w:t>
      </w:r>
      <w:r w:rsidRPr="00E6705E">
        <w:t>we</w:t>
      </w:r>
      <w:r w:rsidR="009D2CEA">
        <w:t xml:space="preserve"> </w:t>
      </w:r>
      <w:r w:rsidRPr="00E6705E">
        <w:t>desperately</w:t>
      </w:r>
      <w:r w:rsidR="009D2CEA">
        <w:t xml:space="preserve"> </w:t>
      </w:r>
      <w:r w:rsidRPr="00E6705E">
        <w:t>need</w:t>
      </w:r>
      <w:r w:rsidR="009D2CEA">
        <w:t xml:space="preserve"> </w:t>
      </w:r>
      <w:r w:rsidRPr="00E6705E">
        <w:t>one</w:t>
      </w:r>
      <w:r w:rsidR="006A222B">
        <w:t>,</w:t>
      </w:r>
      <w:r w:rsidR="009D2CEA">
        <w:t xml:space="preserve"> </w:t>
      </w:r>
      <w:r w:rsidRPr="00E6705E">
        <w:t>because</w:t>
      </w:r>
      <w:r w:rsidR="009D2CEA">
        <w:t xml:space="preserve"> </w:t>
      </w:r>
      <w:r w:rsidRPr="00E6705E">
        <w:t>we</w:t>
      </w:r>
      <w:r w:rsidR="009D2CEA">
        <w:t xml:space="preserve"> </w:t>
      </w:r>
      <w:r w:rsidRPr="00E6705E">
        <w:t>have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furlough</w:t>
      </w:r>
      <w:r w:rsidR="009D2CEA">
        <w:t xml:space="preserve"> </w:t>
      </w:r>
      <w:r w:rsidRPr="00E6705E">
        <w:t>scheme</w:t>
      </w:r>
      <w:r w:rsidR="009D2CEA">
        <w:t xml:space="preserve"> </w:t>
      </w:r>
      <w:r w:rsidRPr="00E6705E">
        <w:t>ending</w:t>
      </w:r>
      <w:r w:rsidR="009D2CEA">
        <w:t xml:space="preserve"> </w:t>
      </w:r>
      <w:r w:rsidRPr="00E6705E">
        <w:t>and</w:t>
      </w:r>
      <w:r w:rsidR="009D2CEA">
        <w:t xml:space="preserve"> </w:t>
      </w:r>
      <w:r w:rsidRPr="00E6705E">
        <w:t>then</w:t>
      </w:r>
      <w:r w:rsidR="009D2CEA">
        <w:t xml:space="preserve"> </w:t>
      </w:r>
      <w:r w:rsidRPr="00E6705E">
        <w:t>all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other</w:t>
      </w:r>
      <w:r w:rsidR="009D2CEA">
        <w:t xml:space="preserve"> </w:t>
      </w:r>
      <w:r w:rsidRPr="00E6705E">
        <w:t>things,</w:t>
      </w:r>
      <w:r w:rsidR="009D2CEA">
        <w:t xml:space="preserve"> </w:t>
      </w:r>
      <w:r w:rsidRPr="00E6705E">
        <w:t>economically,</w:t>
      </w:r>
      <w:r w:rsidR="009D2CEA">
        <w:t xml:space="preserve"> </w:t>
      </w:r>
      <w:r w:rsidRPr="00E6705E">
        <w:t>coming</w:t>
      </w:r>
      <w:r w:rsidR="009D2CEA">
        <w:t xml:space="preserve"> </w:t>
      </w:r>
      <w:r w:rsidRPr="00E6705E">
        <w:t>down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chute</w:t>
      </w:r>
      <w:r w:rsidR="009D2CEA">
        <w:t xml:space="preserve"> </w:t>
      </w:r>
      <w:r w:rsidR="006A222B">
        <w:t>that</w:t>
      </w:r>
      <w:r w:rsidR="009D2CEA">
        <w:t xml:space="preserve"> </w:t>
      </w:r>
      <w:r w:rsidRPr="00E6705E">
        <w:t>are</w:t>
      </w:r>
      <w:r w:rsidR="009D2CEA">
        <w:t xml:space="preserve"> </w:t>
      </w:r>
      <w:r w:rsidRPr="00E6705E">
        <w:t>going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play</w:t>
      </w:r>
      <w:r w:rsidR="009D2CEA">
        <w:t xml:space="preserve"> </w:t>
      </w:r>
      <w:r w:rsidRPr="00E6705E">
        <w:t>out</w:t>
      </w:r>
      <w:r w:rsidR="009D2CEA">
        <w:t xml:space="preserve"> </w:t>
      </w:r>
      <w:r w:rsidRPr="00E6705E">
        <w:t>in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overall</w:t>
      </w:r>
      <w:r w:rsidR="009D2CEA">
        <w:t xml:space="preserve"> </w:t>
      </w:r>
      <w:r w:rsidRPr="00E6705E">
        <w:t>numbers</w:t>
      </w:r>
      <w:r w:rsidR="009D2CEA">
        <w:t xml:space="preserve"> </w:t>
      </w:r>
      <w:r w:rsidR="006A222B">
        <w:t>of</w:t>
      </w:r>
      <w:r w:rsidR="009D2CEA">
        <w:t xml:space="preserve"> </w:t>
      </w:r>
      <w:r w:rsidR="006A222B">
        <w:t>those</w:t>
      </w:r>
      <w:r w:rsidR="009D2CEA">
        <w:t xml:space="preserve"> </w:t>
      </w:r>
      <w:r w:rsidRPr="00E6705E">
        <w:t>experiencing</w:t>
      </w:r>
      <w:r w:rsidR="009D2CEA">
        <w:t xml:space="preserve"> </w:t>
      </w:r>
      <w:r w:rsidRPr="00E6705E">
        <w:t>food</w:t>
      </w:r>
      <w:r w:rsidR="009D2CEA">
        <w:t xml:space="preserve"> </w:t>
      </w:r>
      <w:r w:rsidRPr="00E6705E">
        <w:t>insecurity.</w:t>
      </w:r>
      <w:r w:rsidR="009D2CEA">
        <w:t xml:space="preserve"> </w:t>
      </w:r>
    </w:p>
    <w:p w:rsidR="006A222B" w:rsidP="00A11AE1">
      <w:pPr>
        <w:pStyle w:val="Answer"/>
      </w:pPr>
      <w:sdt>
        <w:sdtPr>
          <w:alias w:val="Witness"/>
          <w:id w:val="1311216342"/>
          <w:placeholder>
            <w:docPart w:val="3DA31B2D719249FD8AD1669663B4EDF7"/>
          </w:placeholder>
          <w:richText/>
        </w:sdtPr>
        <w:sdtContent>
          <w:r w:rsidRPr="004C0BA3" w:rsidR="00A11AE1">
            <w:rPr>
              <w:b/>
              <w:i/>
            </w:rPr>
            <w:t>Professor</w:t>
          </w:r>
          <w:r w:rsidR="009D2CEA">
            <w:rPr>
              <w:b/>
              <w:i/>
            </w:rPr>
            <w:t xml:space="preserve"> </w:t>
          </w:r>
          <w:r w:rsidRPr="004C0BA3" w:rsidR="00A11AE1">
            <w:rPr>
              <w:b/>
              <w:i/>
            </w:rPr>
            <w:t>Lang:</w:t>
          </w:r>
          <w:r w:rsidR="009D2CEA">
            <w:rPr>
              <w:b/>
            </w:rPr>
            <w:t xml:space="preserve"> </w:t>
          </w:r>
        </w:sdtContent>
      </w:sdt>
      <w:r w:rsidRPr="00E6705E">
        <w:t>Could</w:t>
      </w:r>
      <w:r w:rsidR="009D2CEA">
        <w:t xml:space="preserve"> </w:t>
      </w:r>
      <w:r w:rsidRPr="00E6705E" w:rsidR="00A11AE1">
        <w:t>I</w:t>
      </w:r>
      <w:r w:rsidR="009D2CEA">
        <w:t xml:space="preserve"> </w:t>
      </w:r>
      <w:r w:rsidRPr="00E6705E" w:rsidR="00A11AE1">
        <w:t>just</w:t>
      </w:r>
      <w:r w:rsidR="009D2CEA">
        <w:t xml:space="preserve"> </w:t>
      </w:r>
      <w:r w:rsidRPr="00E6705E" w:rsidR="00A11AE1">
        <w:t>flag</w:t>
      </w:r>
      <w:r w:rsidR="009D2CEA">
        <w:t xml:space="preserve"> </w:t>
      </w:r>
      <w:r w:rsidRPr="00E6705E" w:rsidR="00A11AE1">
        <w:t>one</w:t>
      </w:r>
      <w:r w:rsidR="009D2CEA">
        <w:t xml:space="preserve"> </w:t>
      </w:r>
      <w:r w:rsidRPr="00E6705E" w:rsidR="00A11AE1">
        <w:t>additional</w:t>
      </w:r>
      <w:r w:rsidR="009D2CEA">
        <w:t xml:space="preserve"> </w:t>
      </w:r>
      <w:r w:rsidRPr="00E6705E" w:rsidR="00A11AE1">
        <w:t>point</w:t>
      </w:r>
      <w:r w:rsidR="009D2CEA">
        <w:t xml:space="preserve"> </w:t>
      </w:r>
      <w:r w:rsidRPr="00E6705E" w:rsidR="00A11AE1">
        <w:t>to</w:t>
      </w:r>
      <w:r w:rsidR="009D2CEA">
        <w:t xml:space="preserve"> </w:t>
      </w:r>
      <w:r w:rsidRPr="00E6705E" w:rsidR="00A11AE1">
        <w:t>Anna’s</w:t>
      </w:r>
      <w:r w:rsidR="009D2CEA">
        <w:t xml:space="preserve"> </w:t>
      </w:r>
      <w:r w:rsidRPr="00E6705E" w:rsidR="00A11AE1">
        <w:t>there?</w:t>
      </w:r>
      <w:r w:rsidR="009D2CEA">
        <w:t xml:space="preserve"> </w:t>
      </w:r>
      <w:r>
        <w:t>The</w:t>
      </w:r>
      <w:r w:rsidR="009D2CEA">
        <w:t xml:space="preserve"> </w:t>
      </w:r>
      <w:r>
        <w:t>issue</w:t>
      </w:r>
      <w:r w:rsidR="009D2CEA">
        <w:t xml:space="preserve"> </w:t>
      </w:r>
      <w:r>
        <w:t>that</w:t>
      </w:r>
      <w:r w:rsidR="009D2CEA">
        <w:t xml:space="preserve"> </w:t>
      </w:r>
      <w:r>
        <w:t>troubles</w:t>
      </w:r>
      <w:r w:rsidR="009D2CEA">
        <w:t xml:space="preserve"> </w:t>
      </w:r>
      <w:r>
        <w:t>me</w:t>
      </w:r>
      <w:r w:rsidR="009D2CEA">
        <w:t xml:space="preserve"> </w:t>
      </w:r>
      <w:r w:rsidRPr="00E6705E" w:rsidR="00A11AE1">
        <w:t>and</w:t>
      </w:r>
      <w:r>
        <w:t>,</w:t>
      </w:r>
      <w:r w:rsidR="009D2CEA">
        <w:t xml:space="preserve"> </w:t>
      </w:r>
      <w:r w:rsidRPr="00E6705E" w:rsidR="00A11AE1">
        <w:t>I</w:t>
      </w:r>
      <w:r w:rsidR="009D2CEA">
        <w:t xml:space="preserve"> </w:t>
      </w:r>
      <w:r w:rsidRPr="00E6705E" w:rsidR="00A11AE1">
        <w:t>am</w:t>
      </w:r>
      <w:r w:rsidR="009D2CEA">
        <w:t xml:space="preserve"> </w:t>
      </w:r>
      <w:r w:rsidRPr="00E6705E" w:rsidR="00A11AE1">
        <w:t>sure</w:t>
      </w:r>
      <w:r>
        <w:t>,</w:t>
      </w:r>
      <w:r w:rsidR="009D2CEA">
        <w:t xml:space="preserve"> </w:t>
      </w:r>
      <w:r w:rsidRPr="00E6705E" w:rsidR="00A11AE1">
        <w:t>Anna</w:t>
      </w:r>
      <w:r>
        <w:t>,</w:t>
      </w:r>
      <w:r w:rsidR="009D2CEA">
        <w:t xml:space="preserve"> </w:t>
      </w:r>
      <w:r>
        <w:t>having</w:t>
      </w:r>
      <w:r w:rsidR="009D2CEA">
        <w:t xml:space="preserve"> </w:t>
      </w:r>
      <w:r>
        <w:t>talked</w:t>
      </w:r>
      <w:r w:rsidR="009D2CEA">
        <w:t xml:space="preserve"> </w:t>
      </w:r>
      <w:r>
        <w:t>with</w:t>
      </w:r>
      <w:r w:rsidR="009D2CEA">
        <w:t xml:space="preserve"> </w:t>
      </w:r>
      <w:r>
        <w:t>her</w:t>
      </w:r>
      <w:r w:rsidR="009D2CEA">
        <w:t xml:space="preserve"> </w:t>
      </w:r>
      <w:r>
        <w:t>about</w:t>
      </w:r>
      <w:r w:rsidR="009D2CEA">
        <w:t xml:space="preserve"> </w:t>
      </w:r>
      <w:r>
        <w:t>this</w:t>
      </w:r>
      <w:r w:rsidRPr="00E6705E" w:rsidR="00A11AE1">
        <w:t>,</w:t>
      </w:r>
      <w:r w:rsidR="009D2CEA">
        <w:t xml:space="preserve"> </w:t>
      </w:r>
      <w:r w:rsidRPr="00E6705E" w:rsidR="00A11AE1">
        <w:t>is</w:t>
      </w:r>
      <w:r w:rsidR="009D2CEA">
        <w:t xml:space="preserve"> </w:t>
      </w:r>
      <w:r w:rsidRPr="00E6705E" w:rsidR="00A11AE1">
        <w:t>debt.</w:t>
      </w:r>
      <w:r w:rsidR="009D2CEA">
        <w:t xml:space="preserve"> </w:t>
      </w:r>
      <w:r w:rsidRPr="00E6705E" w:rsidR="00A11AE1">
        <w:t>We</w:t>
      </w:r>
      <w:r w:rsidR="009D2CEA">
        <w:t xml:space="preserve"> </w:t>
      </w:r>
      <w:r w:rsidRPr="00E6705E" w:rsidR="00A11AE1">
        <w:t>have</w:t>
      </w:r>
      <w:r w:rsidR="009D2CEA">
        <w:t xml:space="preserve"> </w:t>
      </w:r>
      <w:r w:rsidRPr="00E6705E" w:rsidR="00A11AE1">
        <w:t>rising</w:t>
      </w:r>
      <w:r w:rsidR="009D2CEA">
        <w:t xml:space="preserve"> </w:t>
      </w:r>
      <w:r w:rsidRPr="00E6705E" w:rsidR="00A11AE1">
        <w:t>debt.</w:t>
      </w:r>
      <w:r w:rsidR="009D2CEA">
        <w:t xml:space="preserve"> </w:t>
      </w:r>
      <w:r w:rsidRPr="00E6705E" w:rsidR="00A11AE1">
        <w:t>We</w:t>
      </w:r>
      <w:r w:rsidR="009D2CEA">
        <w:t xml:space="preserve"> </w:t>
      </w:r>
      <w:r w:rsidRPr="00E6705E" w:rsidR="00A11AE1">
        <w:t>went</w:t>
      </w:r>
      <w:r w:rsidR="009D2CEA">
        <w:t xml:space="preserve"> </w:t>
      </w:r>
      <w:r w:rsidRPr="00E6705E" w:rsidR="00A11AE1">
        <w:t>into</w:t>
      </w:r>
      <w:r w:rsidR="009D2CEA">
        <w:t xml:space="preserve"> </w:t>
      </w:r>
      <w:r w:rsidRPr="00E6705E" w:rsidR="00A11AE1">
        <w:t>this</w:t>
      </w:r>
      <w:r w:rsidR="009D2CEA">
        <w:t xml:space="preserve"> </w:t>
      </w:r>
      <w:r w:rsidRPr="00E6705E" w:rsidR="00A11AE1">
        <w:t>crisis</w:t>
      </w:r>
      <w:r w:rsidR="009D2CEA">
        <w:t xml:space="preserve"> </w:t>
      </w:r>
      <w:r w:rsidRPr="00E6705E" w:rsidR="00A11AE1">
        <w:t>with</w:t>
      </w:r>
      <w:r w:rsidR="009D2CEA">
        <w:t xml:space="preserve"> </w:t>
      </w:r>
      <w:r w:rsidRPr="00E6705E" w:rsidR="00A11AE1">
        <w:t>already</w:t>
      </w:r>
      <w:r w:rsidR="009D2CEA">
        <w:t xml:space="preserve"> </w:t>
      </w:r>
      <w:r w:rsidRPr="00E6705E" w:rsidR="00A11AE1">
        <w:t>a</w:t>
      </w:r>
      <w:r w:rsidR="009D2CEA">
        <w:t xml:space="preserve"> </w:t>
      </w:r>
      <w:r w:rsidRPr="00E6705E" w:rsidR="00A11AE1">
        <w:t>staggering</w:t>
      </w:r>
      <w:r w:rsidR="009D2CEA">
        <w:t xml:space="preserve"> </w:t>
      </w:r>
      <w:r w:rsidRPr="00E6705E" w:rsidR="00A11AE1">
        <w:t>lack</w:t>
      </w:r>
      <w:r w:rsidR="009D2CEA">
        <w:t xml:space="preserve"> </w:t>
      </w:r>
      <w:r w:rsidRPr="00E6705E" w:rsidR="00A11AE1">
        <w:t>of</w:t>
      </w:r>
      <w:r w:rsidR="009D2CEA">
        <w:t xml:space="preserve"> </w:t>
      </w:r>
      <w:r w:rsidRPr="00E6705E" w:rsidR="00A11AE1">
        <w:t>assets.</w:t>
      </w:r>
      <w:r w:rsidR="009D2CEA">
        <w:t xml:space="preserve"> </w:t>
      </w:r>
      <w:r w:rsidRPr="00E6705E" w:rsidR="00A11AE1">
        <w:t>I</w:t>
      </w:r>
      <w:r w:rsidR="009D2CEA">
        <w:t xml:space="preserve"> </w:t>
      </w:r>
      <w:r w:rsidRPr="00E6705E" w:rsidR="00A11AE1">
        <w:t>do</w:t>
      </w:r>
      <w:r w:rsidR="009D2CEA">
        <w:t xml:space="preserve"> </w:t>
      </w:r>
      <w:r w:rsidRPr="00E6705E" w:rsidR="00A11AE1">
        <w:t>not</w:t>
      </w:r>
      <w:r w:rsidR="009D2CEA">
        <w:t xml:space="preserve"> </w:t>
      </w:r>
      <w:r w:rsidRPr="00E6705E" w:rsidR="00A11AE1">
        <w:t>know</w:t>
      </w:r>
      <w:r w:rsidR="009D2CEA">
        <w:t xml:space="preserve"> </w:t>
      </w:r>
      <w:r w:rsidRPr="00E6705E" w:rsidR="00A11AE1">
        <w:t>if</w:t>
      </w:r>
      <w:r w:rsidR="009D2CEA">
        <w:t xml:space="preserve"> </w:t>
      </w:r>
      <w:r w:rsidRPr="00E6705E" w:rsidR="00A11AE1">
        <w:t>people</w:t>
      </w:r>
      <w:r w:rsidR="009D2CEA">
        <w:t xml:space="preserve"> </w:t>
      </w:r>
      <w:r w:rsidRPr="00E6705E" w:rsidR="00A11AE1">
        <w:t>on</w:t>
      </w:r>
      <w:r w:rsidR="009D2CEA">
        <w:t xml:space="preserve"> </w:t>
      </w:r>
      <w:r w:rsidRPr="00E6705E" w:rsidR="00A11AE1">
        <w:t>this</w:t>
      </w:r>
      <w:r w:rsidR="009D2CEA">
        <w:t xml:space="preserve"> </w:t>
      </w:r>
      <w:r w:rsidRPr="00E6705E" w:rsidR="003212A7">
        <w:t>Committee</w:t>
      </w:r>
      <w:r w:rsidR="009D2CEA">
        <w:t xml:space="preserve"> </w:t>
      </w:r>
      <w:r w:rsidRPr="00E6705E" w:rsidR="00A11AE1">
        <w:t>read</w:t>
      </w:r>
      <w:r w:rsidR="009D2CEA">
        <w:t xml:space="preserve"> </w:t>
      </w:r>
      <w:r w:rsidRPr="00E6705E" w:rsidR="00A11AE1">
        <w:t>the</w:t>
      </w:r>
      <w:r w:rsidR="009D2CEA">
        <w:t xml:space="preserve"> </w:t>
      </w:r>
      <w:r w:rsidRPr="00E6705E" w:rsidR="00A11AE1">
        <w:t>ONS</w:t>
      </w:r>
      <w:r w:rsidR="009D2CEA">
        <w:t xml:space="preserve"> </w:t>
      </w:r>
      <w:r w:rsidRPr="00E6705E" w:rsidR="00A11AE1">
        <w:t>Wealth</w:t>
      </w:r>
      <w:r w:rsidR="009D2CEA">
        <w:t xml:space="preserve"> </w:t>
      </w:r>
      <w:r w:rsidRPr="00E6705E" w:rsidR="00A11AE1">
        <w:t>and</w:t>
      </w:r>
      <w:r w:rsidR="009D2CEA">
        <w:t xml:space="preserve"> </w:t>
      </w:r>
      <w:r w:rsidRPr="00E6705E" w:rsidR="00A11AE1">
        <w:t>Assets</w:t>
      </w:r>
      <w:r w:rsidR="009D2CEA">
        <w:t xml:space="preserve"> </w:t>
      </w:r>
      <w:r w:rsidRPr="00E6705E" w:rsidR="00A11AE1">
        <w:t>Survey,</w:t>
      </w:r>
      <w:r w:rsidR="009D2CEA">
        <w:t xml:space="preserve"> </w:t>
      </w:r>
      <w:r w:rsidRPr="00E6705E" w:rsidR="00A11AE1">
        <w:t>but</w:t>
      </w:r>
      <w:r w:rsidR="009D2CEA">
        <w:t xml:space="preserve"> </w:t>
      </w:r>
      <w:r w:rsidRPr="00E6705E" w:rsidR="00A11AE1">
        <w:t>I</w:t>
      </w:r>
      <w:r w:rsidR="009D2CEA">
        <w:t xml:space="preserve"> </w:t>
      </w:r>
      <w:r w:rsidRPr="00E6705E" w:rsidR="00A11AE1">
        <w:t>summarise</w:t>
      </w:r>
      <w:r w:rsidR="009D2CEA">
        <w:t xml:space="preserve"> </w:t>
      </w:r>
      <w:r w:rsidRPr="00E6705E" w:rsidR="00A11AE1">
        <w:t>it</w:t>
      </w:r>
      <w:r w:rsidR="009D2CEA">
        <w:t xml:space="preserve"> </w:t>
      </w:r>
      <w:r w:rsidRPr="00E6705E" w:rsidR="00A11AE1">
        <w:t>in</w:t>
      </w:r>
      <w:r w:rsidR="009D2CEA">
        <w:t xml:space="preserve"> </w:t>
      </w:r>
      <w:r w:rsidRPr="00E6705E" w:rsidR="00A11AE1">
        <w:t>my</w:t>
      </w:r>
      <w:r w:rsidR="009D2CEA">
        <w:t xml:space="preserve"> </w:t>
      </w:r>
      <w:r w:rsidRPr="00E6705E" w:rsidR="00A11AE1">
        <w:rPr>
          <w:i/>
          <w:iCs/>
        </w:rPr>
        <w:t>Feeding</w:t>
      </w:r>
      <w:r w:rsidR="009D2CEA">
        <w:rPr>
          <w:i/>
          <w:iCs/>
        </w:rPr>
        <w:t xml:space="preserve"> </w:t>
      </w:r>
      <w:r w:rsidRPr="00E6705E" w:rsidR="00A11AE1">
        <w:rPr>
          <w:i/>
          <w:iCs/>
        </w:rPr>
        <w:t>Britain</w:t>
      </w:r>
      <w:r w:rsidR="009D2CEA">
        <w:t xml:space="preserve"> </w:t>
      </w:r>
      <w:r w:rsidRPr="00E6705E" w:rsidR="00A11AE1">
        <w:t>book.</w:t>
      </w:r>
      <w:r w:rsidR="009D2CEA">
        <w:t xml:space="preserve"> </w:t>
      </w:r>
      <w:r w:rsidRPr="00E6705E" w:rsidR="00A11AE1">
        <w:t>The</w:t>
      </w:r>
      <w:r w:rsidR="009D2CEA">
        <w:t xml:space="preserve"> </w:t>
      </w:r>
      <w:r w:rsidRPr="00E6705E" w:rsidR="00A11AE1">
        <w:t>bottom</w:t>
      </w:r>
      <w:r w:rsidR="009D2CEA">
        <w:t xml:space="preserve"> </w:t>
      </w:r>
      <w:r w:rsidRPr="00E6705E" w:rsidR="00A11AE1">
        <w:t>50%</w:t>
      </w:r>
      <w:r w:rsidR="009D2CEA">
        <w:t xml:space="preserve"> </w:t>
      </w:r>
      <w:r w:rsidRPr="00E6705E" w:rsidR="00A11AE1">
        <w:t>of</w:t>
      </w:r>
      <w:r w:rsidR="009D2CEA">
        <w:t xml:space="preserve"> </w:t>
      </w:r>
      <w:r w:rsidRPr="00E6705E" w:rsidR="00A11AE1">
        <w:t>the</w:t>
      </w:r>
      <w:r w:rsidR="009D2CEA">
        <w:t xml:space="preserve"> </w:t>
      </w:r>
      <w:r w:rsidRPr="00E6705E" w:rsidR="00A11AE1">
        <w:t>population</w:t>
      </w:r>
      <w:r w:rsidR="009D2CEA">
        <w:t xml:space="preserve"> </w:t>
      </w:r>
      <w:r w:rsidRPr="00E6705E" w:rsidR="00A11AE1">
        <w:t>has</w:t>
      </w:r>
      <w:r w:rsidR="009D2CEA">
        <w:t xml:space="preserve"> </w:t>
      </w:r>
      <w:r w:rsidRPr="00E6705E" w:rsidR="00A11AE1">
        <w:t>assets</w:t>
      </w:r>
      <w:r w:rsidR="009D2CEA">
        <w:t xml:space="preserve"> </w:t>
      </w:r>
      <w:r w:rsidRPr="00E6705E" w:rsidR="00A11AE1">
        <w:t>of</w:t>
      </w:r>
      <w:r w:rsidR="009D2CEA">
        <w:t xml:space="preserve"> </w:t>
      </w:r>
      <w:r w:rsidRPr="00E6705E" w:rsidR="00A11AE1">
        <w:t>precisely</w:t>
      </w:r>
      <w:r w:rsidR="009D2CEA">
        <w:t xml:space="preserve"> </w:t>
      </w:r>
      <w:r w:rsidRPr="00E6705E" w:rsidR="00A11AE1">
        <w:t>£400</w:t>
      </w:r>
      <w:r w:rsidR="009D2CEA">
        <w:t xml:space="preserve"> </w:t>
      </w:r>
      <w:r w:rsidRPr="00E6705E" w:rsidR="00A11AE1">
        <w:t>and</w:t>
      </w:r>
      <w:r w:rsidR="009D2CEA">
        <w:t xml:space="preserve"> </w:t>
      </w:r>
      <w:r w:rsidRPr="00E6705E" w:rsidR="00A11AE1">
        <w:t>median</w:t>
      </w:r>
      <w:r w:rsidR="009D2CEA">
        <w:t xml:space="preserve"> </w:t>
      </w:r>
      <w:r w:rsidRPr="00E6705E" w:rsidR="00A11AE1">
        <w:t>net</w:t>
      </w:r>
      <w:r w:rsidR="009D2CEA">
        <w:t xml:space="preserve"> </w:t>
      </w:r>
      <w:r w:rsidRPr="00E6705E" w:rsidR="00A11AE1">
        <w:t>property</w:t>
      </w:r>
      <w:r w:rsidR="009D2CEA">
        <w:t xml:space="preserve"> </w:t>
      </w:r>
      <w:r w:rsidRPr="00E6705E" w:rsidR="00A11AE1">
        <w:t>wealth</w:t>
      </w:r>
      <w:r w:rsidR="009D2CEA">
        <w:t xml:space="preserve"> </w:t>
      </w:r>
      <w:r w:rsidRPr="00E6705E" w:rsidR="00A11AE1">
        <w:t>of</w:t>
      </w:r>
      <w:r w:rsidR="009D2CEA">
        <w:t xml:space="preserve"> </w:t>
      </w:r>
      <w:r w:rsidRPr="00E6705E" w:rsidR="00A11AE1">
        <w:t>zero.</w:t>
      </w:r>
      <w:r w:rsidR="009D2CEA">
        <w:t xml:space="preserve"> </w:t>
      </w:r>
      <w:r w:rsidRPr="00E6705E" w:rsidR="00A11AE1">
        <w:t>In</w:t>
      </w:r>
      <w:r w:rsidR="009D2CEA">
        <w:t xml:space="preserve"> </w:t>
      </w:r>
      <w:r w:rsidRPr="00E6705E" w:rsidR="00A11AE1">
        <w:t>that</w:t>
      </w:r>
      <w:r w:rsidR="009D2CEA">
        <w:t xml:space="preserve"> </w:t>
      </w:r>
      <w:r w:rsidRPr="00E6705E" w:rsidR="00A11AE1">
        <w:t>context,</w:t>
      </w:r>
      <w:r w:rsidR="009D2CEA">
        <w:t xml:space="preserve"> </w:t>
      </w:r>
      <w:r w:rsidRPr="00E6705E" w:rsidR="00A11AE1">
        <w:t>to</w:t>
      </w:r>
      <w:r w:rsidR="009D2CEA">
        <w:t xml:space="preserve"> </w:t>
      </w:r>
      <w:r w:rsidRPr="00E6705E" w:rsidR="00A11AE1">
        <w:t>enter</w:t>
      </w:r>
      <w:r w:rsidR="009D2CEA">
        <w:t xml:space="preserve"> </w:t>
      </w:r>
      <w:r w:rsidRPr="00E6705E" w:rsidR="00A11AE1">
        <w:t>the</w:t>
      </w:r>
      <w:r w:rsidR="009D2CEA">
        <w:t xml:space="preserve"> </w:t>
      </w:r>
      <w:r w:rsidRPr="00E6705E" w:rsidR="00A11AE1">
        <w:t>crisis</w:t>
      </w:r>
      <w:r w:rsidR="009D2CEA">
        <w:t xml:space="preserve"> </w:t>
      </w:r>
      <w:r w:rsidRPr="00E6705E" w:rsidR="00A11AE1">
        <w:t>that</w:t>
      </w:r>
      <w:r w:rsidR="009D2CEA">
        <w:t xml:space="preserve"> </w:t>
      </w:r>
      <w:r w:rsidRPr="00E6705E" w:rsidR="00A11AE1">
        <w:t>we</w:t>
      </w:r>
      <w:r w:rsidR="009D2CEA">
        <w:t xml:space="preserve"> </w:t>
      </w:r>
      <w:r w:rsidRPr="00E6705E" w:rsidR="00A11AE1">
        <w:t>have</w:t>
      </w:r>
      <w:r w:rsidR="009D2CEA">
        <w:t xml:space="preserve"> </w:t>
      </w:r>
      <w:r w:rsidRPr="00E6705E" w:rsidR="00A11AE1">
        <w:t>had</w:t>
      </w:r>
      <w:r w:rsidR="009D2CEA">
        <w:t xml:space="preserve"> </w:t>
      </w:r>
      <w:r w:rsidRPr="00E6705E" w:rsidR="00A11AE1">
        <w:t>immediately</w:t>
      </w:r>
      <w:r w:rsidR="009D2CEA">
        <w:t xml:space="preserve"> </w:t>
      </w:r>
      <w:r w:rsidRPr="00E6705E" w:rsidR="00A11AE1">
        <w:t>creates</w:t>
      </w:r>
      <w:r w:rsidR="009D2CEA">
        <w:t xml:space="preserve"> </w:t>
      </w:r>
      <w:r w:rsidRPr="00E6705E" w:rsidR="00A11AE1">
        <w:t>a</w:t>
      </w:r>
      <w:r w:rsidR="009D2CEA">
        <w:t xml:space="preserve"> </w:t>
      </w:r>
      <w:r w:rsidRPr="00E6705E" w:rsidR="00A11AE1">
        <w:t>pool</w:t>
      </w:r>
      <w:r w:rsidR="009D2CEA">
        <w:t xml:space="preserve"> </w:t>
      </w:r>
      <w:r w:rsidRPr="00E6705E" w:rsidR="00A11AE1">
        <w:t>of</w:t>
      </w:r>
      <w:r w:rsidR="009D2CEA">
        <w:t xml:space="preserve"> </w:t>
      </w:r>
      <w:r w:rsidRPr="00E6705E" w:rsidR="00A11AE1">
        <w:t>need</w:t>
      </w:r>
      <w:r w:rsidR="009D2CEA">
        <w:t xml:space="preserve"> </w:t>
      </w:r>
      <w:r w:rsidRPr="00E6705E" w:rsidR="00A11AE1">
        <w:t>that</w:t>
      </w:r>
      <w:r w:rsidR="009D2CEA">
        <w:t xml:space="preserve"> </w:t>
      </w:r>
      <w:r w:rsidRPr="00E6705E" w:rsidR="00A11AE1">
        <w:t>we</w:t>
      </w:r>
      <w:r w:rsidR="009D2CEA">
        <w:t xml:space="preserve"> </w:t>
      </w:r>
      <w:r w:rsidRPr="00E6705E" w:rsidR="00A11AE1">
        <w:t>have</w:t>
      </w:r>
      <w:r w:rsidR="009D2CEA">
        <w:t xml:space="preserve"> </w:t>
      </w:r>
      <w:r w:rsidRPr="00E6705E" w:rsidR="00A11AE1">
        <w:t>to</w:t>
      </w:r>
      <w:r w:rsidR="009D2CEA">
        <w:t xml:space="preserve"> </w:t>
      </w:r>
      <w:r w:rsidRPr="00E6705E" w:rsidR="00A11AE1">
        <w:t>address.</w:t>
      </w:r>
      <w:r w:rsidR="009D2CEA">
        <w:t xml:space="preserve"> </w:t>
      </w:r>
    </w:p>
    <w:p w:rsidR="00A11AE1" w:rsidRPr="00E6705E" w:rsidP="00A11AE1">
      <w:pPr>
        <w:pStyle w:val="Answer"/>
      </w:pPr>
      <w:r w:rsidRPr="00E6705E">
        <w:t>Some</w:t>
      </w:r>
      <w:r w:rsidR="009D2CEA">
        <w:t xml:space="preserve"> </w:t>
      </w:r>
      <w:r w:rsidRPr="00E6705E">
        <w:t>people</w:t>
      </w:r>
      <w:r w:rsidR="009D2CEA">
        <w:t xml:space="preserve"> </w:t>
      </w:r>
      <w:r w:rsidRPr="00E6705E">
        <w:t>raised</w:t>
      </w:r>
      <w:r w:rsidR="009D2CEA">
        <w:t xml:space="preserve"> </w:t>
      </w:r>
      <w:r w:rsidRPr="00E6705E">
        <w:t>their</w:t>
      </w:r>
      <w:r w:rsidR="009D2CEA">
        <w:t xml:space="preserve"> </w:t>
      </w:r>
      <w:r w:rsidRPr="00E6705E">
        <w:t>eyebrows</w:t>
      </w:r>
      <w:r w:rsidR="009D2CEA">
        <w:t xml:space="preserve"> </w:t>
      </w:r>
      <w:r w:rsidRPr="00E6705E">
        <w:t>when</w:t>
      </w:r>
      <w:r w:rsidR="009D2CEA">
        <w:t xml:space="preserve"> </w:t>
      </w:r>
      <w:r w:rsidRPr="00E6705E">
        <w:t>colleagues</w:t>
      </w:r>
      <w:r w:rsidR="009D2CEA">
        <w:t xml:space="preserve"> </w:t>
      </w:r>
      <w:r w:rsidRPr="00E6705E">
        <w:t>and</w:t>
      </w:r>
      <w:r w:rsidR="009D2CEA">
        <w:t xml:space="preserve"> </w:t>
      </w:r>
      <w:r w:rsidRPr="00E6705E">
        <w:t>I</w:t>
      </w:r>
      <w:r w:rsidR="009D2CEA">
        <w:t xml:space="preserve"> </w:t>
      </w:r>
      <w:r w:rsidRPr="00E6705E">
        <w:t>wrote</w:t>
      </w:r>
      <w:r w:rsidR="009D2CEA">
        <w:t xml:space="preserve"> </w:t>
      </w:r>
      <w:r w:rsidRPr="00E6705E">
        <w:t>a</w:t>
      </w:r>
      <w:r w:rsidR="009D2CEA">
        <w:t xml:space="preserve"> </w:t>
      </w:r>
      <w:r w:rsidRPr="00E6705E">
        <w:t>letter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Prime</w:t>
      </w:r>
      <w:r w:rsidR="009D2CEA">
        <w:t xml:space="preserve"> </w:t>
      </w:r>
      <w:r w:rsidRPr="00E6705E">
        <w:t>Minister</w:t>
      </w:r>
      <w:r w:rsidR="009D2CEA">
        <w:t xml:space="preserve"> </w:t>
      </w:r>
      <w:r w:rsidRPr="00E6705E">
        <w:t>very</w:t>
      </w:r>
      <w:r w:rsidR="009D2CEA">
        <w:t xml:space="preserve"> </w:t>
      </w:r>
      <w:r w:rsidRPr="00E6705E">
        <w:t>early</w:t>
      </w:r>
      <w:r w:rsidR="009D2CEA">
        <w:t xml:space="preserve"> </w:t>
      </w:r>
      <w:r w:rsidRPr="00E6705E">
        <w:t>in</w:t>
      </w:r>
      <w:r w:rsidR="009D2CEA">
        <w:t xml:space="preserve"> </w:t>
      </w:r>
      <w:r w:rsidRPr="00E6705E">
        <w:t>this</w:t>
      </w:r>
      <w:r w:rsidR="009D2CEA">
        <w:t xml:space="preserve"> </w:t>
      </w:r>
      <w:r w:rsidRPr="00E6705E">
        <w:t>crisis</w:t>
      </w:r>
      <w:r w:rsidR="009D2CEA">
        <w:t xml:space="preserve"> </w:t>
      </w:r>
      <w:r w:rsidRPr="00E6705E">
        <w:t>saying</w:t>
      </w:r>
      <w:r w:rsidR="009D2CEA">
        <w:t xml:space="preserve"> </w:t>
      </w:r>
      <w:r w:rsidR="006A222B">
        <w:t>that</w:t>
      </w:r>
      <w:r w:rsidR="009D2CEA">
        <w:t xml:space="preserve"> </w:t>
      </w:r>
      <w:r w:rsidRPr="00E6705E">
        <w:t>we</w:t>
      </w:r>
      <w:r w:rsidR="009D2CEA">
        <w:t xml:space="preserve"> </w:t>
      </w:r>
      <w:r w:rsidRPr="00E6705E">
        <w:t>need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have</w:t>
      </w:r>
      <w:r w:rsidR="009D2CEA">
        <w:t xml:space="preserve"> </w:t>
      </w:r>
      <w:r w:rsidRPr="00E6705E">
        <w:t>a</w:t>
      </w:r>
      <w:r w:rsidR="009D2CEA">
        <w:t xml:space="preserve"> </w:t>
      </w:r>
      <w:r w:rsidRPr="00E6705E">
        <w:t>public</w:t>
      </w:r>
      <w:r w:rsidR="009D2CEA">
        <w:t xml:space="preserve"> </w:t>
      </w:r>
      <w:r w:rsidRPr="00E6705E">
        <w:t>health</w:t>
      </w:r>
      <w:r w:rsidR="009D2CEA">
        <w:t xml:space="preserve"> </w:t>
      </w:r>
      <w:r w:rsidRPr="00E6705E">
        <w:t>template</w:t>
      </w:r>
      <w:r w:rsidR="009D2CEA">
        <w:t xml:space="preserve"> </w:t>
      </w:r>
      <w:r w:rsidRPr="00E6705E">
        <w:t>applied.</w:t>
      </w:r>
      <w:r w:rsidR="009D2CEA">
        <w:t xml:space="preserve"> </w:t>
      </w:r>
      <w:r w:rsidRPr="00E6705E">
        <w:t>Call</w:t>
      </w:r>
      <w:r w:rsidR="009D2CEA">
        <w:t xml:space="preserve"> </w:t>
      </w:r>
      <w:r w:rsidRPr="00E6705E">
        <w:t>it</w:t>
      </w:r>
      <w:r w:rsidR="009D2CEA">
        <w:t xml:space="preserve"> </w:t>
      </w:r>
      <w:r w:rsidRPr="00E6705E">
        <w:t>rationing</w:t>
      </w:r>
      <w:r w:rsidR="006A222B">
        <w:t>;</w:t>
      </w:r>
      <w:r w:rsidR="009D2CEA">
        <w:t xml:space="preserve"> </w:t>
      </w:r>
      <w:r w:rsidRPr="00E6705E">
        <w:t>call</w:t>
      </w:r>
      <w:r w:rsidR="009D2CEA">
        <w:t xml:space="preserve"> </w:t>
      </w:r>
      <w:r w:rsidRPr="00E6705E">
        <w:t>it</w:t>
      </w:r>
      <w:r w:rsidR="009D2CEA">
        <w:t xml:space="preserve"> </w:t>
      </w:r>
      <w:r w:rsidRPr="00E6705E">
        <w:t>food</w:t>
      </w:r>
      <w:r w:rsidR="009D2CEA">
        <w:t xml:space="preserve"> </w:t>
      </w:r>
      <w:r w:rsidRPr="00E6705E">
        <w:t>for</w:t>
      </w:r>
      <w:r w:rsidR="009D2CEA">
        <w:t xml:space="preserve"> </w:t>
      </w:r>
      <w:r w:rsidRPr="00E6705E">
        <w:t>all</w:t>
      </w:r>
      <w:r w:rsidR="009D2CEA">
        <w:t xml:space="preserve"> </w:t>
      </w:r>
      <w:r w:rsidRPr="00E6705E">
        <w:t>needs.</w:t>
      </w:r>
      <w:r w:rsidR="009D2CEA">
        <w:t xml:space="preserve"> </w:t>
      </w:r>
      <w:r w:rsidRPr="00E6705E">
        <w:t>I</w:t>
      </w:r>
      <w:r w:rsidR="009D2CEA">
        <w:t xml:space="preserve"> </w:t>
      </w:r>
      <w:r w:rsidRPr="00E6705E">
        <w:t>do</w:t>
      </w:r>
      <w:r w:rsidR="009D2CEA">
        <w:t xml:space="preserve"> </w:t>
      </w:r>
      <w:r w:rsidRPr="00E6705E">
        <w:t>not</w:t>
      </w:r>
      <w:r w:rsidR="009D2CEA">
        <w:t xml:space="preserve"> </w:t>
      </w:r>
      <w:r w:rsidRPr="00E6705E">
        <w:t>mind</w:t>
      </w:r>
      <w:r w:rsidR="009D2CEA">
        <w:t xml:space="preserve"> </w:t>
      </w:r>
      <w:r w:rsidRPr="00E6705E">
        <w:t>what</w:t>
      </w:r>
      <w:r w:rsidR="009D2CEA">
        <w:t xml:space="preserve"> </w:t>
      </w:r>
      <w:r w:rsidRPr="00E6705E">
        <w:t>it</w:t>
      </w:r>
      <w:r w:rsidR="009D2CEA">
        <w:t xml:space="preserve"> </w:t>
      </w:r>
      <w:r w:rsidRPr="00E6705E">
        <w:t>is</w:t>
      </w:r>
      <w:r w:rsidR="009D2CEA">
        <w:t xml:space="preserve"> </w:t>
      </w:r>
      <w:r w:rsidRPr="00E6705E">
        <w:t>called,</w:t>
      </w:r>
      <w:r w:rsidR="009D2CEA">
        <w:t xml:space="preserve"> </w:t>
      </w:r>
      <w:r w:rsidRPr="00E6705E">
        <w:t>but</w:t>
      </w:r>
      <w:r w:rsidR="009D2CEA">
        <w:t xml:space="preserve"> </w:t>
      </w:r>
      <w:r w:rsidRPr="00E6705E">
        <w:t>we</w:t>
      </w:r>
      <w:r w:rsidR="009D2CEA">
        <w:t xml:space="preserve"> </w:t>
      </w:r>
      <w:r w:rsidRPr="00E6705E">
        <w:t>have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have</w:t>
      </w:r>
      <w:r w:rsidR="009D2CEA">
        <w:t xml:space="preserve"> </w:t>
      </w:r>
      <w:r w:rsidRPr="00E6705E">
        <w:t>a</w:t>
      </w:r>
      <w:r w:rsidR="009D2CEA">
        <w:t xml:space="preserve"> </w:t>
      </w:r>
      <w:r w:rsidRPr="00E6705E">
        <w:t>template</w:t>
      </w:r>
      <w:r w:rsidR="009D2CEA">
        <w:t xml:space="preserve"> </w:t>
      </w:r>
      <w:r w:rsidR="006A222B">
        <w:t>under</w:t>
      </w:r>
      <w:r w:rsidR="009D2CEA">
        <w:t xml:space="preserve"> </w:t>
      </w:r>
      <w:r w:rsidRPr="00E6705E">
        <w:t>which</w:t>
      </w:r>
      <w:r w:rsidR="009D2CEA">
        <w:t xml:space="preserve"> </w:t>
      </w:r>
      <w:r w:rsidRPr="00E6705E">
        <w:t>all</w:t>
      </w:r>
      <w:r w:rsidR="009D2CEA">
        <w:t xml:space="preserve"> </w:t>
      </w:r>
      <w:r w:rsidRPr="00E6705E">
        <w:t>bodies</w:t>
      </w:r>
      <w:r w:rsidR="009D2CEA">
        <w:t xml:space="preserve"> </w:t>
      </w:r>
      <w:r w:rsidRPr="00E6705E">
        <w:t>are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same</w:t>
      </w:r>
      <w:r w:rsidR="006A222B">
        <w:t>,</w:t>
      </w:r>
      <w:r w:rsidR="009D2CEA">
        <w:t xml:space="preserve"> </w:t>
      </w:r>
      <w:r w:rsidRPr="00E6705E">
        <w:t>whether</w:t>
      </w:r>
      <w:r w:rsidR="009D2CEA">
        <w:t xml:space="preserve"> </w:t>
      </w:r>
      <w:r w:rsidRPr="00E6705E">
        <w:t>they</w:t>
      </w:r>
      <w:r w:rsidR="009D2CEA">
        <w:t xml:space="preserve"> </w:t>
      </w:r>
      <w:r w:rsidRPr="00E6705E">
        <w:t>are</w:t>
      </w:r>
      <w:r w:rsidR="009D2CEA">
        <w:t xml:space="preserve"> </w:t>
      </w:r>
      <w:r w:rsidRPr="00E6705E">
        <w:t>rich</w:t>
      </w:r>
      <w:r w:rsidR="009D2CEA">
        <w:t xml:space="preserve"> </w:t>
      </w:r>
      <w:r w:rsidRPr="00E6705E">
        <w:t>or</w:t>
      </w:r>
      <w:r w:rsidR="009D2CEA">
        <w:t xml:space="preserve"> </w:t>
      </w:r>
      <w:r w:rsidRPr="00E6705E">
        <w:t>poor.</w:t>
      </w:r>
      <w:r w:rsidR="009D2CEA">
        <w:t xml:space="preserve"> </w:t>
      </w:r>
      <w:r w:rsidRPr="00E6705E">
        <w:t>Life</w:t>
      </w:r>
      <w:r w:rsidR="009D2CEA">
        <w:t xml:space="preserve"> </w:t>
      </w:r>
      <w:r w:rsidRPr="00E6705E">
        <w:t>expectancy</w:t>
      </w:r>
      <w:r w:rsidR="009D2CEA">
        <w:t xml:space="preserve"> </w:t>
      </w:r>
      <w:r w:rsidRPr="00E6705E">
        <w:t>is</w:t>
      </w:r>
      <w:r w:rsidR="009D2CEA">
        <w:t xml:space="preserve"> </w:t>
      </w:r>
      <w:r w:rsidRPr="00E6705E">
        <w:t>not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same.</w:t>
      </w:r>
      <w:r w:rsidR="009D2CEA">
        <w:t xml:space="preserve"> </w:t>
      </w:r>
      <w:r w:rsidRPr="00E6705E">
        <w:t>We</w:t>
      </w:r>
      <w:r w:rsidR="009D2CEA">
        <w:t xml:space="preserve"> </w:t>
      </w:r>
      <w:r w:rsidRPr="006A222B">
        <w:t>have</w:t>
      </w:r>
      <w:r w:rsidR="009D2CEA">
        <w:t xml:space="preserve"> </w:t>
      </w:r>
      <w:r w:rsidRPr="006A222B">
        <w:t>to</w:t>
      </w:r>
      <w:r w:rsidR="009D2CEA">
        <w:t xml:space="preserve"> </w:t>
      </w:r>
      <w:r w:rsidRPr="006A222B">
        <w:t>prevent</w:t>
      </w:r>
      <w:r w:rsidR="009D2CEA">
        <w:t xml:space="preserve"> </w:t>
      </w:r>
      <w:r w:rsidRPr="006A222B">
        <w:t>damage</w:t>
      </w:r>
      <w:r w:rsidR="009D2CEA">
        <w:t xml:space="preserve"> </w:t>
      </w:r>
      <w:r w:rsidRPr="006A222B">
        <w:t>of</w:t>
      </w:r>
      <w:r w:rsidR="009D2CEA">
        <w:t xml:space="preserve"> </w:t>
      </w:r>
      <w:r w:rsidRPr="006A222B">
        <w:t>Covid-19</w:t>
      </w:r>
      <w:r w:rsidR="009D2CEA">
        <w:t xml:space="preserve"> </w:t>
      </w:r>
      <w:r w:rsidRPr="006A222B">
        <w:t>being</w:t>
      </w:r>
      <w:r w:rsidR="009D2CEA">
        <w:t xml:space="preserve"> </w:t>
      </w:r>
      <w:r w:rsidRPr="006A222B">
        <w:t>added</w:t>
      </w:r>
      <w:r w:rsidR="009D2CEA">
        <w:t xml:space="preserve"> </w:t>
      </w:r>
      <w:r w:rsidRPr="006A222B">
        <w:t>to</w:t>
      </w:r>
      <w:r w:rsidR="009D2CEA">
        <w:t xml:space="preserve"> </w:t>
      </w:r>
      <w:r w:rsidRPr="006A222B">
        <w:t>by</w:t>
      </w:r>
      <w:r w:rsidR="009D2CEA">
        <w:t xml:space="preserve"> </w:t>
      </w:r>
      <w:r w:rsidRPr="006A222B">
        <w:t>debt.</w:t>
      </w:r>
      <w:r w:rsidR="009D2CEA">
        <w:t xml:space="preserve"> </w:t>
      </w:r>
      <w:r w:rsidRPr="006A222B" w:rsidR="006A222B">
        <w:t>StepChange</w:t>
      </w:r>
      <w:r w:rsidR="009D2CEA">
        <w:t xml:space="preserve"> </w:t>
      </w:r>
      <w:r w:rsidRPr="006A222B">
        <w:t>and</w:t>
      </w:r>
      <w:r w:rsidR="009D2CEA">
        <w:t xml:space="preserve"> </w:t>
      </w:r>
      <w:r w:rsidRPr="006A222B">
        <w:t>the</w:t>
      </w:r>
      <w:r w:rsidR="009D2CEA">
        <w:t xml:space="preserve"> </w:t>
      </w:r>
      <w:r w:rsidRPr="006A222B">
        <w:t>debt</w:t>
      </w:r>
      <w:r w:rsidR="009D2CEA">
        <w:t xml:space="preserve"> </w:t>
      </w:r>
      <w:r w:rsidRPr="006A222B">
        <w:t>charities</w:t>
      </w:r>
      <w:r w:rsidR="009D2CEA">
        <w:t xml:space="preserve"> </w:t>
      </w:r>
      <w:r w:rsidRPr="006A222B">
        <w:t>are</w:t>
      </w:r>
      <w:r w:rsidR="009D2CEA">
        <w:t xml:space="preserve"> </w:t>
      </w:r>
      <w:r w:rsidRPr="006A222B">
        <w:t>deeply</w:t>
      </w:r>
      <w:r w:rsidR="009D2CEA">
        <w:t xml:space="preserve"> </w:t>
      </w:r>
      <w:r w:rsidRPr="006A222B">
        <w:t>troubled</w:t>
      </w:r>
      <w:r w:rsidR="009D2CEA">
        <w:t xml:space="preserve"> </w:t>
      </w:r>
      <w:r w:rsidRPr="006A222B">
        <w:t>by</w:t>
      </w:r>
      <w:r w:rsidR="009D2CEA">
        <w:t xml:space="preserve"> </w:t>
      </w:r>
      <w:r w:rsidRPr="006A222B">
        <w:t>this,</w:t>
      </w:r>
      <w:r w:rsidR="009D2CEA">
        <w:t xml:space="preserve"> </w:t>
      </w:r>
      <w:r w:rsidRPr="006A222B">
        <w:t>and</w:t>
      </w:r>
      <w:r w:rsidR="009D2CEA">
        <w:t xml:space="preserve"> </w:t>
      </w:r>
      <w:r w:rsidRPr="006A222B">
        <w:t>they</w:t>
      </w:r>
      <w:r w:rsidR="009D2CEA">
        <w:t xml:space="preserve"> </w:t>
      </w:r>
      <w:r w:rsidRPr="006A222B">
        <w:t>are</w:t>
      </w:r>
      <w:r w:rsidR="009D2CEA">
        <w:t xml:space="preserve"> </w:t>
      </w:r>
      <w:r w:rsidRPr="006A222B">
        <w:t>finding</w:t>
      </w:r>
      <w:r w:rsidR="009D2CEA">
        <w:t xml:space="preserve"> </w:t>
      </w:r>
      <w:r w:rsidRPr="006A222B">
        <w:t>that</w:t>
      </w:r>
      <w:r w:rsidR="009D2CEA">
        <w:t xml:space="preserve"> </w:t>
      </w:r>
      <w:r w:rsidRPr="006A222B">
        <w:t>food</w:t>
      </w:r>
      <w:r w:rsidR="009D2CEA">
        <w:t xml:space="preserve"> </w:t>
      </w:r>
      <w:r w:rsidRPr="006A222B">
        <w:t>is</w:t>
      </w:r>
      <w:r w:rsidR="009D2CEA">
        <w:t xml:space="preserve"> </w:t>
      </w:r>
      <w:r w:rsidRPr="006A222B">
        <w:t>cropping</w:t>
      </w:r>
      <w:r w:rsidR="009D2CEA">
        <w:t xml:space="preserve"> </w:t>
      </w:r>
      <w:r w:rsidRPr="006A222B">
        <w:t>up.</w:t>
      </w:r>
      <w:r w:rsidR="009D2CEA">
        <w:t xml:space="preserve"> </w:t>
      </w:r>
      <w:r w:rsidRPr="006A222B">
        <w:t>People</w:t>
      </w:r>
      <w:r w:rsidR="009D2CEA">
        <w:t xml:space="preserve"> </w:t>
      </w:r>
      <w:r w:rsidRPr="006A222B">
        <w:t>are</w:t>
      </w:r>
      <w:r w:rsidR="009D2CEA">
        <w:t xml:space="preserve"> </w:t>
      </w:r>
      <w:r w:rsidRPr="006A222B">
        <w:t>choosing</w:t>
      </w:r>
      <w:r w:rsidR="009D2CEA">
        <w:t xml:space="preserve"> </w:t>
      </w:r>
      <w:r w:rsidRPr="006A222B">
        <w:t>between</w:t>
      </w:r>
      <w:r w:rsidR="009D2CEA">
        <w:t xml:space="preserve"> </w:t>
      </w:r>
      <w:r w:rsidRPr="006A222B">
        <w:t>debt</w:t>
      </w:r>
      <w:r w:rsidR="009D2CEA">
        <w:t xml:space="preserve"> </w:t>
      </w:r>
      <w:r w:rsidRPr="006A222B">
        <w:t>payments</w:t>
      </w:r>
      <w:r w:rsidR="009D2CEA">
        <w:t xml:space="preserve"> </w:t>
      </w:r>
      <w:r w:rsidRPr="006A222B">
        <w:t>and</w:t>
      </w:r>
      <w:r w:rsidR="009D2CEA">
        <w:t xml:space="preserve"> </w:t>
      </w:r>
      <w:r w:rsidRPr="00E6705E">
        <w:t>food.</w:t>
      </w:r>
      <w:r w:rsidR="009D2CEA">
        <w:t xml:space="preserve"> </w:t>
      </w:r>
      <w:r w:rsidRPr="00E6705E">
        <w:t>This</w:t>
      </w:r>
      <w:r w:rsidR="009D2CEA">
        <w:t xml:space="preserve"> </w:t>
      </w:r>
      <w:r w:rsidRPr="00E6705E">
        <w:t>is</w:t>
      </w:r>
      <w:r w:rsidR="009D2CEA">
        <w:t xml:space="preserve"> </w:t>
      </w:r>
      <w:r w:rsidRPr="00E6705E">
        <w:t>in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fifth</w:t>
      </w:r>
      <w:r w:rsidR="009D2CEA">
        <w:t xml:space="preserve"> </w:t>
      </w:r>
      <w:r w:rsidRPr="00E6705E">
        <w:t>richest</w:t>
      </w:r>
      <w:r w:rsidR="009D2CEA">
        <w:t xml:space="preserve"> </w:t>
      </w:r>
      <w:r w:rsidRPr="00E6705E">
        <w:t>economy</w:t>
      </w:r>
      <w:r w:rsidR="009D2CEA">
        <w:t xml:space="preserve"> </w:t>
      </w:r>
      <w:r w:rsidRPr="00E6705E">
        <w:t>in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world,</w:t>
      </w:r>
      <w:r w:rsidR="009D2CEA">
        <w:t xml:space="preserve"> </w:t>
      </w:r>
      <w:r w:rsidRPr="00E6705E">
        <w:t>I</w:t>
      </w:r>
      <w:r w:rsidR="009D2CEA">
        <w:t xml:space="preserve"> </w:t>
      </w:r>
      <w:r w:rsidRPr="00E6705E">
        <w:t>need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remind</w:t>
      </w:r>
      <w:r w:rsidR="009D2CEA">
        <w:t xml:space="preserve"> </w:t>
      </w:r>
      <w:r w:rsidRPr="00E6705E">
        <w:t>us.</w:t>
      </w:r>
    </w:p>
    <w:p w:rsidR="00A11AE1" w:rsidRPr="00E6705E" w:rsidP="00A11AE1">
      <w:pPr>
        <w:pStyle w:val="Question"/>
        <w:numPr>
          <w:ilvl w:val="0"/>
          <w:numId w:val="0"/>
        </w:numPr>
        <w:ind w:left="794"/>
      </w:pPr>
      <w:sdt>
        <w:sdtPr>
          <w:alias w:val="Member"/>
          <w:tag w:val="&lt;Member mnisId='146' dodsId='25651'&gt;"/>
          <w:id w:val="-678274380"/>
          <w:placeholder>
            <w:docPart w:val="3DA31B2D719249FD8AD1669663B4EDF7"/>
          </w:placeholder>
          <w:richText/>
        </w:sdtPr>
        <w:sdtContent>
          <w:r w:rsidRPr="00E6705E">
            <w:rPr>
              <w:b/>
            </w:rPr>
            <w:t>Barry</w:t>
          </w:r>
          <w:r w:rsidR="009D2CEA">
            <w:rPr>
              <w:b/>
            </w:rPr>
            <w:t xml:space="preserve"> </w:t>
          </w:r>
          <w:r w:rsidRPr="00E6705E">
            <w:rPr>
              <w:b/>
            </w:rPr>
            <w:t>Gardiner:</w:t>
          </w:r>
        </w:sdtContent>
      </w:sdt>
      <w:r w:rsidR="009D2CEA">
        <w:t xml:space="preserve"> </w:t>
      </w:r>
      <w:r w:rsidRPr="00E6705E">
        <w:t>I</w:t>
      </w:r>
      <w:r w:rsidR="009D2CEA">
        <w:t xml:space="preserve"> </w:t>
      </w:r>
      <w:r w:rsidRPr="00E6705E">
        <w:t>could</w:t>
      </w:r>
      <w:r w:rsidR="009D2CEA">
        <w:t xml:space="preserve"> </w:t>
      </w:r>
      <w:r w:rsidRPr="00E6705E">
        <w:t>not</w:t>
      </w:r>
      <w:r w:rsidR="009D2CEA">
        <w:t xml:space="preserve"> </w:t>
      </w:r>
      <w:r w:rsidRPr="00E6705E">
        <w:t>agree</w:t>
      </w:r>
      <w:r w:rsidR="009D2CEA">
        <w:t xml:space="preserve"> </w:t>
      </w:r>
      <w:r w:rsidRPr="00E6705E">
        <w:t>more</w:t>
      </w:r>
      <w:r w:rsidR="009D2CEA">
        <w:t xml:space="preserve"> </w:t>
      </w:r>
      <w:r w:rsidRPr="00E6705E">
        <w:t>with</w:t>
      </w:r>
      <w:r w:rsidR="009D2CEA">
        <w:t xml:space="preserve"> </w:t>
      </w:r>
      <w:r w:rsidRPr="00E6705E">
        <w:t>Professor</w:t>
      </w:r>
      <w:r w:rsidR="009D2CEA">
        <w:t xml:space="preserve"> </w:t>
      </w:r>
      <w:r w:rsidRPr="00E6705E">
        <w:t>Lang</w:t>
      </w:r>
      <w:r w:rsidR="009D2CEA">
        <w:t xml:space="preserve"> </w:t>
      </w:r>
      <w:r w:rsidRPr="00E6705E">
        <w:t>at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end</w:t>
      </w:r>
      <w:r w:rsidR="009D2CEA">
        <w:t xml:space="preserve"> </w:t>
      </w:r>
      <w:r w:rsidRPr="00E6705E">
        <w:t>there.</w:t>
      </w:r>
      <w:r w:rsidR="009D2CEA">
        <w:t xml:space="preserve"> </w:t>
      </w:r>
      <w:r w:rsidRPr="00E6705E">
        <w:t>It</w:t>
      </w:r>
      <w:r w:rsidR="009D2CEA">
        <w:t xml:space="preserve"> </w:t>
      </w:r>
      <w:r w:rsidRPr="00E6705E">
        <w:t>is</w:t>
      </w:r>
      <w:r w:rsidR="009D2CEA">
        <w:t xml:space="preserve"> </w:t>
      </w:r>
      <w:r w:rsidRPr="00E6705E">
        <w:t>tragic.</w:t>
      </w:r>
    </w:p>
    <w:p w:rsidR="00A11AE1" w:rsidRPr="00E6705E" w:rsidP="00A11AE1">
      <w:pPr>
        <w:pStyle w:val="Question"/>
        <w:numPr>
          <w:ilvl w:val="0"/>
          <w:numId w:val="0"/>
        </w:numPr>
        <w:ind w:left="794"/>
      </w:pPr>
      <w:sdt>
        <w:sdtPr>
          <w:alias w:val="Member"/>
          <w:tag w:val="&lt;Member mnisId='4072' dodsId='28723'&gt;"/>
          <w:id w:val="-1583595960"/>
          <w:placeholder>
            <w:docPart w:val="3DA31B2D719249FD8AD1669663B4EDF7"/>
          </w:placeholder>
          <w:richText/>
        </w:sdtPr>
        <w:sdtContent>
          <w:r w:rsidRPr="00E6705E">
            <w:rPr>
              <w:b/>
            </w:rPr>
            <w:t>Chair:</w:t>
          </w:r>
        </w:sdtContent>
      </w:sdt>
      <w:r w:rsidR="009D2CEA">
        <w:t xml:space="preserve"> </w:t>
      </w:r>
      <w:r w:rsidRPr="00E6705E" w:rsidR="006A222B">
        <w:t>On</w:t>
      </w:r>
      <w:r w:rsidR="009D2CEA">
        <w:t xml:space="preserve"> </w:t>
      </w:r>
      <w:r w:rsidRPr="00E6705E">
        <w:t>school</w:t>
      </w:r>
      <w:r w:rsidR="009D2CEA">
        <w:t xml:space="preserve"> </w:t>
      </w:r>
      <w:r w:rsidRPr="00E6705E">
        <w:t>vouchers</w:t>
      </w:r>
      <w:r w:rsidR="006A222B">
        <w:t>,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Education</w:t>
      </w:r>
      <w:r w:rsidR="009D2CEA">
        <w:t xml:space="preserve"> </w:t>
      </w:r>
      <w:r w:rsidRPr="00E6705E">
        <w:t>Department</w:t>
      </w:r>
      <w:r w:rsidR="009D2CEA">
        <w:t xml:space="preserve"> </w:t>
      </w:r>
      <w:r w:rsidRPr="00E6705E">
        <w:t>now</w:t>
      </w:r>
      <w:r w:rsidR="009D2CEA">
        <w:t xml:space="preserve"> </w:t>
      </w:r>
      <w:r w:rsidRPr="00E6705E">
        <w:t>has</w:t>
      </w:r>
      <w:r w:rsidR="009D2CEA">
        <w:t xml:space="preserve"> </w:t>
      </w:r>
      <w:r w:rsidRPr="00E6705E">
        <w:t>made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vouchers</w:t>
      </w:r>
      <w:r w:rsidR="009D2CEA">
        <w:t xml:space="preserve"> </w:t>
      </w:r>
      <w:r w:rsidRPr="00E6705E">
        <w:t>much</w:t>
      </w:r>
      <w:r w:rsidR="009D2CEA">
        <w:t xml:space="preserve"> </w:t>
      </w:r>
      <w:r w:rsidRPr="00E6705E">
        <w:t>more</w:t>
      </w:r>
      <w:r w:rsidR="009D2CEA">
        <w:t xml:space="preserve"> </w:t>
      </w:r>
      <w:r w:rsidRPr="00E6705E">
        <w:t>redeemable</w:t>
      </w:r>
      <w:r w:rsidR="009D2CEA">
        <w:t xml:space="preserve"> </w:t>
      </w:r>
      <w:r w:rsidRPr="00E6705E">
        <w:t>in</w:t>
      </w:r>
      <w:r w:rsidR="009D2CEA">
        <w:t xml:space="preserve"> </w:t>
      </w:r>
      <w:r w:rsidRPr="00E6705E">
        <w:t>many</w:t>
      </w:r>
      <w:r w:rsidR="009D2CEA">
        <w:t xml:space="preserve"> </w:t>
      </w:r>
      <w:r w:rsidRPr="00E6705E">
        <w:t>more</w:t>
      </w:r>
      <w:r w:rsidR="009D2CEA">
        <w:t xml:space="preserve"> </w:t>
      </w:r>
      <w:r w:rsidRPr="00E6705E">
        <w:t>supermarkets,</w:t>
      </w:r>
      <w:r w:rsidR="009D2CEA">
        <w:t xml:space="preserve"> </w:t>
      </w:r>
      <w:r w:rsidRPr="00E6705E">
        <w:t>including</w:t>
      </w:r>
      <w:r w:rsidR="009D2CEA">
        <w:t xml:space="preserve"> </w:t>
      </w:r>
      <w:r w:rsidRPr="00E6705E">
        <w:t>Aldi,</w:t>
      </w:r>
      <w:r w:rsidR="009D2CEA">
        <w:t xml:space="preserve"> </w:t>
      </w:r>
      <w:r w:rsidRPr="00E6705E">
        <w:t>Lidl</w:t>
      </w:r>
      <w:r w:rsidR="009D2CEA">
        <w:t xml:space="preserve"> </w:t>
      </w:r>
      <w:r w:rsidRPr="00E6705E">
        <w:t>and</w:t>
      </w:r>
      <w:r w:rsidR="009D2CEA">
        <w:t xml:space="preserve"> </w:t>
      </w:r>
      <w:r w:rsidRPr="00E6705E">
        <w:t>others,</w:t>
      </w:r>
      <w:r w:rsidR="009D2CEA">
        <w:t xml:space="preserve"> </w:t>
      </w:r>
      <w:r w:rsidRPr="00E6705E">
        <w:t>but</w:t>
      </w:r>
      <w:r w:rsidR="009D2CEA">
        <w:t xml:space="preserve"> </w:t>
      </w:r>
      <w:r w:rsidRPr="00E6705E">
        <w:t>no</w:t>
      </w:r>
      <w:r w:rsidR="009D2CEA">
        <w:t xml:space="preserve"> </w:t>
      </w:r>
      <w:r w:rsidRPr="00E6705E">
        <w:t>doubt</w:t>
      </w:r>
      <w:r w:rsidR="009D2CEA">
        <w:t xml:space="preserve"> </w:t>
      </w:r>
      <w:r w:rsidRPr="00E6705E">
        <w:t>there</w:t>
      </w:r>
      <w:r w:rsidR="009D2CEA">
        <w:t xml:space="preserve"> </w:t>
      </w:r>
      <w:r w:rsidRPr="00E6705E">
        <w:t>was</w:t>
      </w:r>
      <w:r w:rsidR="009D2CEA">
        <w:t xml:space="preserve"> </w:t>
      </w:r>
      <w:r w:rsidRPr="00E6705E">
        <w:t>a</w:t>
      </w:r>
      <w:r w:rsidR="009D2CEA">
        <w:t xml:space="preserve"> </w:t>
      </w:r>
      <w:r w:rsidRPr="00E6705E">
        <w:t>slowness</w:t>
      </w:r>
      <w:r w:rsidR="009D2CEA">
        <w:t xml:space="preserve"> </w:t>
      </w:r>
      <w:r w:rsidRPr="00E6705E">
        <w:t>in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approach</w:t>
      </w:r>
      <w:r w:rsidR="006A222B">
        <w:t>.</w:t>
      </w:r>
      <w:r w:rsidR="009D2CEA">
        <w:t xml:space="preserve"> </w:t>
      </w:r>
      <w:r w:rsidRPr="00E6705E" w:rsidR="006A222B">
        <w:t>That</w:t>
      </w:r>
      <w:r w:rsidR="009D2CEA">
        <w:t xml:space="preserve"> </w:t>
      </w:r>
      <w:r w:rsidRPr="00E6705E">
        <w:t>is</w:t>
      </w:r>
      <w:r w:rsidR="009D2CEA">
        <w:t xml:space="preserve"> </w:t>
      </w:r>
      <w:r w:rsidRPr="00E6705E">
        <w:t>something</w:t>
      </w:r>
      <w:r w:rsidR="009D2CEA">
        <w:t xml:space="preserve"> </w:t>
      </w:r>
      <w:r w:rsidRPr="00E6705E">
        <w:t>we</w:t>
      </w:r>
      <w:r w:rsidR="009D2CEA">
        <w:t xml:space="preserve"> </w:t>
      </w:r>
      <w:r w:rsidRPr="00E6705E">
        <w:t>can</w:t>
      </w:r>
      <w:r w:rsidR="009D2CEA">
        <w:t xml:space="preserve"> </w:t>
      </w:r>
      <w:r w:rsidRPr="00E6705E">
        <w:t>learn</w:t>
      </w:r>
      <w:r w:rsidR="009D2CEA">
        <w:t xml:space="preserve"> </w:t>
      </w:r>
      <w:r w:rsidRPr="00E6705E">
        <w:t>in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future</w:t>
      </w:r>
      <w:r w:rsidR="006A222B">
        <w:t>,</w:t>
      </w:r>
      <w:r w:rsidR="009D2CEA">
        <w:t xml:space="preserve"> </w:t>
      </w:r>
      <w:r w:rsidRPr="00E6705E">
        <w:t>because</w:t>
      </w:r>
      <w:r w:rsidR="009D2CEA">
        <w:t xml:space="preserve"> </w:t>
      </w:r>
      <w:r w:rsidRPr="00E6705E">
        <w:t>it</w:t>
      </w:r>
      <w:r w:rsidR="009D2CEA">
        <w:t xml:space="preserve"> </w:t>
      </w:r>
      <w:r w:rsidRPr="00E6705E">
        <w:t>is</w:t>
      </w:r>
      <w:r w:rsidR="009D2CEA">
        <w:t xml:space="preserve"> </w:t>
      </w:r>
      <w:r w:rsidRPr="00E6705E">
        <w:t>necessary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get</w:t>
      </w:r>
      <w:r w:rsidR="009D2CEA">
        <w:t xml:space="preserve"> </w:t>
      </w:r>
      <w:r w:rsidRPr="00E6705E">
        <w:t>that</w:t>
      </w:r>
      <w:r w:rsidR="009D2CEA">
        <w:t xml:space="preserve"> </w:t>
      </w:r>
      <w:r w:rsidRPr="00E6705E">
        <w:t>food</w:t>
      </w:r>
      <w:r w:rsidR="009D2CEA">
        <w:t xml:space="preserve"> </w:t>
      </w:r>
      <w:r w:rsidRPr="00E6705E">
        <w:t>into</w:t>
      </w:r>
      <w:r w:rsidR="009D2CEA">
        <w:t xml:space="preserve"> </w:t>
      </w:r>
      <w:r w:rsidRPr="00E6705E">
        <w:t>all</w:t>
      </w:r>
      <w:r w:rsidR="009D2CEA">
        <w:t xml:space="preserve"> </w:t>
      </w:r>
      <w:r w:rsidRPr="00E6705E">
        <w:t>types</w:t>
      </w:r>
      <w:r w:rsidR="009D2CEA">
        <w:t xml:space="preserve"> </w:t>
      </w:r>
      <w:r w:rsidRPr="00E6705E">
        <w:t>of</w:t>
      </w:r>
      <w:r w:rsidR="009D2CEA">
        <w:t xml:space="preserve"> </w:t>
      </w:r>
      <w:r w:rsidRPr="00E6705E">
        <w:t>supermarkets,</w:t>
      </w:r>
      <w:r w:rsidR="009D2CEA">
        <w:t xml:space="preserve"> </w:t>
      </w:r>
      <w:r w:rsidRPr="00E6705E">
        <w:t>especially</w:t>
      </w:r>
      <w:r w:rsidR="009D2CEA">
        <w:t xml:space="preserve"> </w:t>
      </w:r>
      <w:r w:rsidRPr="00E6705E">
        <w:t>those,</w:t>
      </w:r>
      <w:r w:rsidR="009D2CEA">
        <w:t xml:space="preserve"> </w:t>
      </w:r>
      <w:r w:rsidRPr="00E6705E">
        <w:t>perhaps,</w:t>
      </w:r>
      <w:r w:rsidR="009D2CEA">
        <w:t xml:space="preserve"> </w:t>
      </w:r>
      <w:r w:rsidR="006A222B">
        <w:t>where</w:t>
      </w:r>
      <w:r w:rsidR="009D2CEA">
        <w:t xml:space="preserve"> </w:t>
      </w:r>
      <w:r w:rsidR="00A32E40">
        <w:t>some</w:t>
      </w:r>
      <w:r w:rsidR="009D2CEA">
        <w:t xml:space="preserve"> </w:t>
      </w:r>
      <w:r w:rsidR="00A32E40">
        <w:t>of</w:t>
      </w:r>
      <w:r w:rsidR="009D2CEA">
        <w:t xml:space="preserve"> </w:t>
      </w:r>
      <w:r w:rsidR="00A32E40">
        <w:t>our</w:t>
      </w:r>
      <w:r w:rsidR="009D2CEA">
        <w:t xml:space="preserve"> </w:t>
      </w:r>
      <w:r w:rsidR="00A32E40">
        <w:t>least</w:t>
      </w:r>
      <w:r w:rsidR="009D2CEA">
        <w:t xml:space="preserve"> </w:t>
      </w:r>
      <w:r w:rsidR="00A32E40">
        <w:t>well-</w:t>
      </w:r>
      <w:r w:rsidRPr="00E6705E">
        <w:t>off</w:t>
      </w:r>
      <w:r w:rsidR="009D2CEA">
        <w:t xml:space="preserve"> </w:t>
      </w:r>
      <w:r w:rsidRPr="00E6705E">
        <w:t>population</w:t>
      </w:r>
      <w:r w:rsidR="009D2CEA">
        <w:t xml:space="preserve"> </w:t>
      </w:r>
      <w:r w:rsidRPr="00E6705E">
        <w:t>are</w:t>
      </w:r>
      <w:r w:rsidR="009D2CEA">
        <w:t xml:space="preserve"> </w:t>
      </w:r>
      <w:r w:rsidRPr="00E6705E">
        <w:t>shopping.</w:t>
      </w:r>
      <w:r w:rsidR="009D2CEA">
        <w:t xml:space="preserve"> </w:t>
      </w:r>
      <w:r w:rsidRPr="00E6705E">
        <w:t>We</w:t>
      </w:r>
      <w:r w:rsidR="009D2CEA">
        <w:t xml:space="preserve"> </w:t>
      </w:r>
      <w:r w:rsidRPr="00E6705E">
        <w:t>get</w:t>
      </w:r>
      <w:r w:rsidR="009D2CEA">
        <w:t xml:space="preserve"> </w:t>
      </w:r>
      <w:r w:rsidRPr="00E6705E">
        <w:t>that</w:t>
      </w:r>
      <w:r w:rsidR="009D2CEA">
        <w:t xml:space="preserve"> </w:t>
      </w:r>
      <w:r w:rsidRPr="00E6705E">
        <w:t>message</w:t>
      </w:r>
      <w:r w:rsidR="009D2CEA">
        <w:t xml:space="preserve"> </w:t>
      </w:r>
      <w:r w:rsidRPr="00E6705E">
        <w:t>loud</w:t>
      </w:r>
      <w:r w:rsidR="009D2CEA">
        <w:t xml:space="preserve"> </w:t>
      </w:r>
      <w:r w:rsidRPr="00E6705E">
        <w:t>and</w:t>
      </w:r>
      <w:r w:rsidR="009D2CEA">
        <w:t xml:space="preserve"> </w:t>
      </w:r>
      <w:r w:rsidRPr="00E6705E">
        <w:t>clear.</w:t>
      </w:r>
      <w:r w:rsidR="009D2CEA">
        <w:t xml:space="preserve"> </w:t>
      </w:r>
    </w:p>
    <w:p w:rsidR="00A11AE1" w:rsidRPr="00E6705E" w:rsidP="00A11AE1">
      <w:pPr>
        <w:pStyle w:val="Question"/>
        <w:numPr>
          <w:ilvl w:val="0"/>
          <w:numId w:val="9"/>
        </w:numPr>
      </w:pPr>
      <w:sdt>
        <w:sdtPr>
          <w:alias w:val="Member"/>
          <w:tag w:val="&lt;Member mnisId='4861' dodsId=''&gt;"/>
          <w:id w:val="1685093269"/>
          <w:placeholder>
            <w:docPart w:val="CB11E58C13454F06A8C7D4D7A9F3B149"/>
          </w:placeholder>
          <w:richText/>
        </w:sdtPr>
        <w:sdtContent>
          <w:r w:rsidRPr="004C7E48">
            <w:rPr>
              <w:b/>
            </w:rPr>
            <w:t>Robbie</w:t>
          </w:r>
          <w:r w:rsidR="009D2CEA">
            <w:rPr>
              <w:b/>
            </w:rPr>
            <w:t xml:space="preserve"> </w:t>
          </w:r>
          <w:r w:rsidRPr="004C7E48">
            <w:rPr>
              <w:b/>
            </w:rPr>
            <w:t>Moore:</w:t>
          </w:r>
        </w:sdtContent>
      </w:sdt>
      <w:r w:rsidR="009D2CEA">
        <w:t xml:space="preserve"> </w:t>
      </w:r>
      <w:r w:rsidRPr="004C7E48">
        <w:t>Thank</w:t>
      </w:r>
      <w:r w:rsidR="009D2CEA">
        <w:t xml:space="preserve"> </w:t>
      </w:r>
      <w:r w:rsidRPr="004C7E48">
        <w:t>you</w:t>
      </w:r>
      <w:r w:rsidR="009D2CEA">
        <w:t xml:space="preserve"> </w:t>
      </w:r>
      <w:r w:rsidRPr="004C7E48">
        <w:t>both.</w:t>
      </w:r>
      <w:r w:rsidR="009D2CEA">
        <w:t xml:space="preserve"> </w:t>
      </w:r>
      <w:r w:rsidRPr="004C7E48" w:rsidR="004C7E48">
        <w:t>My</w:t>
      </w:r>
      <w:r w:rsidR="009D2CEA">
        <w:t xml:space="preserve"> </w:t>
      </w:r>
      <w:r w:rsidRPr="004C7E48" w:rsidR="004C7E48">
        <w:t>question</w:t>
      </w:r>
      <w:r w:rsidR="009D2CEA">
        <w:t xml:space="preserve"> </w:t>
      </w:r>
      <w:r w:rsidRPr="004C7E48" w:rsidR="004C7E48">
        <w:t>is</w:t>
      </w:r>
      <w:r w:rsidR="009D2CEA">
        <w:t xml:space="preserve"> </w:t>
      </w:r>
      <w:r w:rsidRPr="004C7E48">
        <w:t>verging</w:t>
      </w:r>
      <w:r w:rsidR="009D2CEA">
        <w:t xml:space="preserve"> </w:t>
      </w:r>
      <w:r w:rsidRPr="004C7E48">
        <w:t>on</w:t>
      </w:r>
      <w:r w:rsidR="009D2CEA">
        <w:t xml:space="preserve"> </w:t>
      </w:r>
      <w:r w:rsidRPr="004C7E48">
        <w:t>from</w:t>
      </w:r>
      <w:r w:rsidR="009D2CEA">
        <w:t xml:space="preserve"> </w:t>
      </w:r>
      <w:r w:rsidRPr="004C7E48">
        <w:t>Barry’s</w:t>
      </w:r>
      <w:r w:rsidR="009D2CEA">
        <w:t xml:space="preserve"> </w:t>
      </w:r>
      <w:r w:rsidRPr="004C7E48">
        <w:t>question</w:t>
      </w:r>
      <w:r w:rsidR="009D2CEA">
        <w:t xml:space="preserve"> </w:t>
      </w:r>
      <w:r w:rsidRPr="004C7E48">
        <w:t>to</w:t>
      </w:r>
      <w:r w:rsidR="009D2CEA">
        <w:t xml:space="preserve"> </w:t>
      </w:r>
      <w:r w:rsidRPr="004C7E48">
        <w:t>do</w:t>
      </w:r>
      <w:r w:rsidR="009D2CEA">
        <w:t xml:space="preserve"> </w:t>
      </w:r>
      <w:r w:rsidRPr="004C7E48">
        <w:t>with</w:t>
      </w:r>
      <w:r w:rsidR="009D2CEA">
        <w:t xml:space="preserve"> </w:t>
      </w:r>
      <w:r w:rsidRPr="004C7E48">
        <w:t>health</w:t>
      </w:r>
      <w:r w:rsidR="009D2CEA">
        <w:t xml:space="preserve"> </w:t>
      </w:r>
      <w:r w:rsidRPr="004C7E48">
        <w:t>and</w:t>
      </w:r>
      <w:r w:rsidR="009D2CEA">
        <w:t xml:space="preserve"> </w:t>
      </w:r>
      <w:r w:rsidRPr="004C7E48">
        <w:t>nutrition.</w:t>
      </w:r>
      <w:r w:rsidR="009D2CEA">
        <w:t xml:space="preserve"> </w:t>
      </w:r>
      <w:r w:rsidRPr="004C7E48">
        <w:t>Probably</w:t>
      </w:r>
      <w:r w:rsidR="009D2CEA">
        <w:t xml:space="preserve"> </w:t>
      </w:r>
      <w:r w:rsidRPr="004C7E48">
        <w:t>it</w:t>
      </w:r>
      <w:r w:rsidR="009D2CEA">
        <w:t xml:space="preserve"> </w:t>
      </w:r>
      <w:r w:rsidRPr="004C7E48">
        <w:t>would</w:t>
      </w:r>
      <w:r w:rsidR="009D2CEA">
        <w:t xml:space="preserve"> </w:t>
      </w:r>
      <w:r w:rsidRPr="004C7E48">
        <w:t>be</w:t>
      </w:r>
      <w:r w:rsidR="009D2CEA">
        <w:t xml:space="preserve"> </w:t>
      </w:r>
      <w:r w:rsidRPr="004C7E48">
        <w:t>useful</w:t>
      </w:r>
      <w:r w:rsidR="009D2CEA">
        <w:t xml:space="preserve"> </w:t>
      </w:r>
      <w:r w:rsidRPr="004C7E48">
        <w:t>if</w:t>
      </w:r>
      <w:r w:rsidR="009D2CEA">
        <w:t xml:space="preserve"> </w:t>
      </w:r>
      <w:r w:rsidRPr="004C7E48">
        <w:t>in</w:t>
      </w:r>
      <w:r w:rsidR="009D2CEA">
        <w:t xml:space="preserve"> </w:t>
      </w:r>
      <w:r w:rsidRPr="004C7E48">
        <w:t>this</w:t>
      </w:r>
      <w:r w:rsidR="009D2CEA">
        <w:t xml:space="preserve"> </w:t>
      </w:r>
      <w:r w:rsidRPr="004C7E48">
        <w:t>question</w:t>
      </w:r>
      <w:r w:rsidR="009D2CEA">
        <w:t xml:space="preserve"> </w:t>
      </w:r>
      <w:r w:rsidRPr="004C7E48">
        <w:t>you</w:t>
      </w:r>
      <w:r w:rsidR="009D2CEA">
        <w:t xml:space="preserve"> </w:t>
      </w:r>
      <w:r w:rsidRPr="004C7E48">
        <w:t>could</w:t>
      </w:r>
      <w:r w:rsidR="009D2CEA">
        <w:t xml:space="preserve"> </w:t>
      </w:r>
      <w:r w:rsidRPr="004C7E48">
        <w:t>comment</w:t>
      </w:r>
      <w:r w:rsidR="009D2CEA">
        <w:t xml:space="preserve"> </w:t>
      </w:r>
      <w:r w:rsidRPr="004C7E48">
        <w:t>on</w:t>
      </w:r>
      <w:r w:rsidR="009D2CEA">
        <w:t xml:space="preserve"> </w:t>
      </w:r>
      <w:r w:rsidRPr="004C7E48">
        <w:t>some</w:t>
      </w:r>
      <w:r w:rsidR="009D2CEA">
        <w:t xml:space="preserve"> </w:t>
      </w:r>
      <w:r w:rsidRPr="00E6705E">
        <w:t>of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actual</w:t>
      </w:r>
      <w:r w:rsidR="009D2CEA">
        <w:t xml:space="preserve"> </w:t>
      </w:r>
      <w:r w:rsidRPr="00E6705E">
        <w:t>food</w:t>
      </w:r>
      <w:r w:rsidR="009D2CEA">
        <w:t xml:space="preserve"> </w:t>
      </w:r>
      <w:r w:rsidRPr="00E6705E">
        <w:t>parcels</w:t>
      </w:r>
      <w:r w:rsidR="009D2CEA">
        <w:t xml:space="preserve"> </w:t>
      </w:r>
      <w:r w:rsidRPr="00E6705E">
        <w:t>that</w:t>
      </w:r>
      <w:r w:rsidR="009D2CEA">
        <w:t xml:space="preserve"> </w:t>
      </w:r>
      <w:r w:rsidRPr="00E6705E">
        <w:t>were</w:t>
      </w:r>
      <w:r w:rsidR="009D2CEA">
        <w:t xml:space="preserve"> </w:t>
      </w:r>
      <w:r w:rsidRPr="00E6705E">
        <w:t>delivered.</w:t>
      </w:r>
      <w:r w:rsidR="009D2CEA">
        <w:t xml:space="preserve"> </w:t>
      </w:r>
      <w:r w:rsidRPr="00E6705E">
        <w:t>I</w:t>
      </w:r>
      <w:r w:rsidR="009D2CEA">
        <w:t xml:space="preserve"> </w:t>
      </w:r>
      <w:r w:rsidRPr="00E6705E">
        <w:t>was</w:t>
      </w:r>
      <w:r w:rsidR="009D2CEA">
        <w:t xml:space="preserve"> </w:t>
      </w:r>
      <w:r w:rsidRPr="00E6705E">
        <w:t>involved</w:t>
      </w:r>
      <w:r w:rsidR="009D2CEA">
        <w:t xml:space="preserve"> </w:t>
      </w:r>
      <w:r w:rsidRPr="00E6705E">
        <w:t>in</w:t>
      </w:r>
      <w:r w:rsidR="009D2CEA">
        <w:t xml:space="preserve"> </w:t>
      </w:r>
      <w:r w:rsidRPr="00E6705E">
        <w:t>one</w:t>
      </w:r>
      <w:r w:rsidR="009D2CEA">
        <w:t xml:space="preserve"> </w:t>
      </w:r>
      <w:r w:rsidRPr="00E6705E">
        <w:t>of</w:t>
      </w:r>
      <w:r w:rsidR="009D2CEA">
        <w:t xml:space="preserve"> </w:t>
      </w:r>
      <w:r w:rsidRPr="00E6705E">
        <w:t>my</w:t>
      </w:r>
      <w:r w:rsidR="009D2CEA">
        <w:t xml:space="preserve"> </w:t>
      </w:r>
      <w:r w:rsidRPr="00E6705E">
        <w:t>community</w:t>
      </w:r>
      <w:r w:rsidR="009D2CEA">
        <w:t xml:space="preserve"> </w:t>
      </w:r>
      <w:r w:rsidRPr="00E6705E">
        <w:t>hubs</w:t>
      </w:r>
      <w:r w:rsidR="009D2CEA">
        <w:t xml:space="preserve"> </w:t>
      </w:r>
      <w:r w:rsidRPr="00E6705E">
        <w:t>in</w:t>
      </w:r>
      <w:r w:rsidR="009D2CEA">
        <w:t xml:space="preserve"> </w:t>
      </w:r>
      <w:r w:rsidRPr="00E6705E">
        <w:t>Keighley,</w:t>
      </w:r>
      <w:r w:rsidR="009D2CEA">
        <w:t xml:space="preserve"> </w:t>
      </w:r>
      <w:r w:rsidRPr="00E6705E">
        <w:t>my</w:t>
      </w:r>
      <w:r w:rsidR="009D2CEA">
        <w:t xml:space="preserve"> </w:t>
      </w:r>
      <w:r w:rsidRPr="00E6705E">
        <w:t>constituency</w:t>
      </w:r>
      <w:r w:rsidR="004C7E48">
        <w:t>.</w:t>
      </w:r>
      <w:r w:rsidR="009D2CEA">
        <w:t xml:space="preserve"> </w:t>
      </w:r>
      <w:r w:rsidRPr="00E6705E" w:rsidR="004C7E48">
        <w:t>Seeing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make-up</w:t>
      </w:r>
      <w:r w:rsidR="009D2CEA">
        <w:t xml:space="preserve"> </w:t>
      </w:r>
      <w:r w:rsidRPr="00E6705E">
        <w:t>of</w:t>
      </w:r>
      <w:r w:rsidR="009D2CEA">
        <w:t xml:space="preserve"> </w:t>
      </w:r>
      <w:r w:rsidRPr="00E6705E">
        <w:t>some</w:t>
      </w:r>
      <w:r w:rsidR="009D2CEA">
        <w:t xml:space="preserve"> </w:t>
      </w:r>
      <w:r w:rsidRPr="00E6705E">
        <w:t>of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parcels</w:t>
      </w:r>
      <w:r w:rsidR="004C7E48">
        <w:t>,</w:t>
      </w:r>
      <w:r w:rsidR="009D2CEA">
        <w:t xml:space="preserve"> </w:t>
      </w:r>
      <w:r w:rsidRPr="00E6705E">
        <w:t>there</w:t>
      </w:r>
      <w:r w:rsidR="009D2CEA">
        <w:t xml:space="preserve"> </w:t>
      </w:r>
      <w:r w:rsidRPr="00E6705E">
        <w:t>were</w:t>
      </w:r>
      <w:r w:rsidR="009D2CEA">
        <w:t xml:space="preserve"> </w:t>
      </w:r>
      <w:r w:rsidRPr="00E6705E">
        <w:t>concerns</w:t>
      </w:r>
      <w:r w:rsidR="009D2CEA">
        <w:t xml:space="preserve"> </w:t>
      </w:r>
      <w:r w:rsidRPr="00E6705E">
        <w:t>at</w:t>
      </w:r>
      <w:r w:rsidR="009D2CEA">
        <w:t xml:space="preserve"> </w:t>
      </w:r>
      <w:r w:rsidRPr="00E6705E">
        <w:t>that</w:t>
      </w:r>
      <w:r w:rsidR="009D2CEA">
        <w:t xml:space="preserve"> </w:t>
      </w:r>
      <w:r w:rsidRPr="00E6705E">
        <w:t>time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do</w:t>
      </w:r>
      <w:r w:rsidR="009D2CEA">
        <w:t xml:space="preserve"> </w:t>
      </w:r>
      <w:r w:rsidRPr="00E6705E">
        <w:t>with</w:t>
      </w:r>
      <w:r w:rsidR="009D2CEA">
        <w:t xml:space="preserve"> </w:t>
      </w:r>
      <w:r w:rsidRPr="00E6705E">
        <w:t>the</w:t>
      </w:r>
      <w:r w:rsidR="004C7E48">
        <w:t>ir</w:t>
      </w:r>
      <w:r w:rsidR="009D2CEA">
        <w:t xml:space="preserve"> </w:t>
      </w:r>
      <w:r w:rsidRPr="00E6705E">
        <w:t>nutritional</w:t>
      </w:r>
      <w:r w:rsidR="009D2CEA">
        <w:t xml:space="preserve"> </w:t>
      </w:r>
      <w:r w:rsidRPr="00E6705E">
        <w:t>value.</w:t>
      </w:r>
      <w:r w:rsidR="009D2CEA">
        <w:t xml:space="preserve"> </w:t>
      </w:r>
      <w:r w:rsidRPr="00E6705E">
        <w:t>In</w:t>
      </w:r>
      <w:r w:rsidR="009D2CEA">
        <w:t xml:space="preserve"> </w:t>
      </w:r>
      <w:r w:rsidRPr="00E6705E">
        <w:t>ensuring</w:t>
      </w:r>
      <w:r w:rsidR="009D2CEA">
        <w:t xml:space="preserve"> </w:t>
      </w:r>
      <w:r w:rsidRPr="00E6705E">
        <w:t>that</w:t>
      </w:r>
      <w:r w:rsidR="009D2CEA">
        <w:t xml:space="preserve"> </w:t>
      </w:r>
      <w:r w:rsidRPr="00E6705E">
        <w:t>people</w:t>
      </w:r>
      <w:r w:rsidR="009D2CEA">
        <w:t xml:space="preserve"> </w:t>
      </w:r>
      <w:r w:rsidRPr="00E6705E">
        <w:t>had</w:t>
      </w:r>
      <w:r w:rsidR="009D2CEA">
        <w:t xml:space="preserve"> </w:t>
      </w:r>
      <w:r w:rsidRPr="00E6705E">
        <w:t>enough</w:t>
      </w:r>
      <w:r w:rsidR="009D2CEA">
        <w:t xml:space="preserve"> </w:t>
      </w:r>
      <w:r w:rsidRPr="00E6705E">
        <w:t>food,</w:t>
      </w:r>
      <w:r w:rsidR="009D2CEA">
        <w:t xml:space="preserve"> </w:t>
      </w:r>
      <w:r w:rsidRPr="00E6705E">
        <w:t>do</w:t>
      </w:r>
      <w:r w:rsidR="009D2CEA">
        <w:t xml:space="preserve"> </w:t>
      </w:r>
      <w:r w:rsidRPr="00E6705E">
        <w:t>you</w:t>
      </w:r>
      <w:r w:rsidR="009D2CEA">
        <w:t xml:space="preserve"> </w:t>
      </w:r>
      <w:r w:rsidRPr="00E6705E">
        <w:t>think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Government</w:t>
      </w:r>
      <w:r w:rsidR="009D2CEA">
        <w:t xml:space="preserve"> </w:t>
      </w:r>
      <w:r w:rsidRPr="00E6705E">
        <w:t>placed</w:t>
      </w:r>
      <w:r w:rsidR="009D2CEA">
        <w:t xml:space="preserve"> </w:t>
      </w:r>
      <w:r w:rsidRPr="00E6705E">
        <w:t>enough</w:t>
      </w:r>
      <w:r w:rsidR="009D2CEA">
        <w:t xml:space="preserve"> </w:t>
      </w:r>
      <w:r w:rsidRPr="00E6705E">
        <w:t>emphasis</w:t>
      </w:r>
      <w:r w:rsidR="009D2CEA">
        <w:t xml:space="preserve"> </w:t>
      </w:r>
      <w:r w:rsidRPr="00E6705E">
        <w:t>on</w:t>
      </w:r>
      <w:r w:rsidR="009D2CEA">
        <w:t xml:space="preserve"> </w:t>
      </w:r>
      <w:r w:rsidRPr="00E6705E">
        <w:t>ensuring</w:t>
      </w:r>
      <w:r w:rsidR="009D2CEA">
        <w:t xml:space="preserve"> </w:t>
      </w:r>
      <w:r w:rsidRPr="00E6705E">
        <w:t>people</w:t>
      </w:r>
      <w:r w:rsidR="009D2CEA">
        <w:t xml:space="preserve"> </w:t>
      </w:r>
      <w:r w:rsidRPr="00E6705E">
        <w:t>had</w:t>
      </w:r>
      <w:r w:rsidR="009D2CEA">
        <w:t xml:space="preserve"> </w:t>
      </w:r>
      <w:r w:rsidRPr="00E6705E">
        <w:t>access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healthy</w:t>
      </w:r>
      <w:r w:rsidR="009D2CEA">
        <w:t xml:space="preserve"> </w:t>
      </w:r>
      <w:r w:rsidRPr="00E6705E">
        <w:t>food</w:t>
      </w:r>
      <w:r w:rsidR="009D2CEA">
        <w:t xml:space="preserve"> </w:t>
      </w:r>
      <w:r w:rsidRPr="00E6705E">
        <w:t>over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last</w:t>
      </w:r>
      <w:r w:rsidR="009D2CEA">
        <w:t xml:space="preserve"> </w:t>
      </w:r>
      <w:r w:rsidRPr="00E6705E">
        <w:t>11</w:t>
      </w:r>
      <w:r w:rsidR="009D2CEA">
        <w:t xml:space="preserve"> </w:t>
      </w:r>
      <w:r w:rsidRPr="00E6705E">
        <w:t>or</w:t>
      </w:r>
      <w:r w:rsidR="009D2CEA">
        <w:t xml:space="preserve"> </w:t>
      </w:r>
      <w:r w:rsidRPr="00E6705E">
        <w:t>12</w:t>
      </w:r>
      <w:r w:rsidR="009D2CEA">
        <w:t xml:space="preserve"> </w:t>
      </w:r>
      <w:r w:rsidRPr="00E6705E">
        <w:t>weeks?</w:t>
      </w:r>
    </w:p>
    <w:p w:rsidR="009D2CEA" w:rsidP="00A11AE1">
      <w:pPr>
        <w:pStyle w:val="Answer"/>
      </w:pPr>
      <w:sdt>
        <w:sdtPr>
          <w:alias w:val="Witness"/>
          <w:id w:val="2056807637"/>
          <w:placeholder>
            <w:docPart w:val="3DA31B2D719249FD8AD1669663B4EDF7"/>
          </w:placeholder>
          <w:richText/>
        </w:sdtPr>
        <w:sdtContent>
          <w:r w:rsidRPr="004C0BA3" w:rsidR="00A11AE1">
            <w:rPr>
              <w:b/>
              <w:i/>
            </w:rPr>
            <w:t>Anna</w:t>
          </w:r>
          <w:r>
            <w:rPr>
              <w:b/>
              <w:i/>
            </w:rPr>
            <w:t xml:space="preserve"> </w:t>
          </w:r>
          <w:r w:rsidRPr="004C0BA3" w:rsidR="00A11AE1">
            <w:rPr>
              <w:b/>
              <w:i/>
            </w:rPr>
            <w:t>Taylor:</w:t>
          </w:r>
          <w:r>
            <w:rPr>
              <w:b/>
            </w:rPr>
            <w:t xml:space="preserve"> </w:t>
          </w:r>
        </w:sdtContent>
      </w:sdt>
      <w:r w:rsidRPr="00E6705E" w:rsidR="00A11AE1">
        <w:t>No,</w:t>
      </w:r>
      <w:r>
        <w:t xml:space="preserve"> </w:t>
      </w:r>
      <w:r w:rsidRPr="00E6705E" w:rsidR="00A11AE1">
        <w:t>the</w:t>
      </w:r>
      <w:r>
        <w:t xml:space="preserve"> </w:t>
      </w:r>
      <w:r w:rsidRPr="00E6705E" w:rsidR="00A11AE1">
        <w:t>Government</w:t>
      </w:r>
      <w:r>
        <w:t xml:space="preserve"> </w:t>
      </w:r>
      <w:r w:rsidRPr="00E6705E" w:rsidR="00A11AE1">
        <w:t>did</w:t>
      </w:r>
      <w:r>
        <w:t xml:space="preserve"> </w:t>
      </w:r>
      <w:r w:rsidRPr="00E6705E" w:rsidR="00A11AE1">
        <w:t>not</w:t>
      </w:r>
      <w:r>
        <w:t xml:space="preserve"> </w:t>
      </w:r>
      <w:r w:rsidRPr="00E6705E" w:rsidR="00A11AE1">
        <w:t>pay</w:t>
      </w:r>
      <w:r>
        <w:t xml:space="preserve"> </w:t>
      </w:r>
      <w:r w:rsidRPr="00E6705E" w:rsidR="00A11AE1">
        <w:t>enough</w:t>
      </w:r>
      <w:r>
        <w:t xml:space="preserve"> </w:t>
      </w:r>
      <w:r w:rsidRPr="00E6705E" w:rsidR="00A11AE1">
        <w:t>attention</w:t>
      </w:r>
      <w:r>
        <w:t xml:space="preserve"> </w:t>
      </w:r>
      <w:r w:rsidRPr="00E6705E" w:rsidR="00A11AE1">
        <w:t>to</w:t>
      </w:r>
      <w:r>
        <w:t xml:space="preserve"> </w:t>
      </w:r>
      <w:r w:rsidRPr="00E6705E" w:rsidR="00A11AE1">
        <w:t>that</w:t>
      </w:r>
      <w:r>
        <w:t xml:space="preserve"> </w:t>
      </w:r>
      <w:r w:rsidRPr="00E6705E" w:rsidR="00A11AE1">
        <w:t>from</w:t>
      </w:r>
      <w:r>
        <w:t xml:space="preserve"> </w:t>
      </w:r>
      <w:r w:rsidRPr="00E6705E" w:rsidR="00A11AE1">
        <w:t>the</w:t>
      </w:r>
      <w:r>
        <w:t xml:space="preserve"> </w:t>
      </w:r>
      <w:r w:rsidRPr="00E6705E" w:rsidR="00A11AE1">
        <w:t>start.,</w:t>
      </w:r>
      <w:r>
        <w:t xml:space="preserve"> </w:t>
      </w:r>
      <w:r w:rsidRPr="00E6705E">
        <w:t>Right</w:t>
      </w:r>
      <w:r>
        <w:t xml:space="preserve"> </w:t>
      </w:r>
      <w:r w:rsidRPr="00E6705E" w:rsidR="00A11AE1">
        <w:t>from</w:t>
      </w:r>
      <w:r>
        <w:t xml:space="preserve"> </w:t>
      </w:r>
      <w:r w:rsidRPr="00E6705E" w:rsidR="00A11AE1">
        <w:t>beginning,</w:t>
      </w:r>
      <w:r>
        <w:t xml:space="preserve"> </w:t>
      </w:r>
      <w:r w:rsidRPr="00E6705E">
        <w:t>we</w:t>
      </w:r>
      <w:r>
        <w:t xml:space="preserve"> </w:t>
      </w:r>
      <w:r w:rsidRPr="00E6705E">
        <w:t>should</w:t>
      </w:r>
      <w:r>
        <w:t xml:space="preserve"> </w:t>
      </w:r>
      <w:r w:rsidRPr="00E6705E">
        <w:t>have</w:t>
      </w:r>
      <w:r>
        <w:t xml:space="preserve"> </w:t>
      </w:r>
      <w:r w:rsidRPr="00E6705E">
        <w:t>had</w:t>
      </w:r>
      <w:r>
        <w:t xml:space="preserve"> </w:t>
      </w:r>
      <w:r w:rsidRPr="00E6705E" w:rsidR="00A11AE1">
        <w:t>nutrition</w:t>
      </w:r>
      <w:r>
        <w:t xml:space="preserve">al </w:t>
      </w:r>
      <w:r w:rsidRPr="00E6705E">
        <w:t>standards</w:t>
      </w:r>
      <w:r w:rsidRPr="00E6705E" w:rsidR="00A11AE1">
        <w:t>,</w:t>
      </w:r>
      <w:r>
        <w:t xml:space="preserve"> </w:t>
      </w:r>
      <w:r w:rsidRPr="00E6705E" w:rsidR="00A11AE1">
        <w:t>particularly</w:t>
      </w:r>
      <w:r>
        <w:t xml:space="preserve"> </w:t>
      </w:r>
      <w:r w:rsidRPr="00E6705E" w:rsidR="00A11AE1">
        <w:t>for</w:t>
      </w:r>
      <w:r>
        <w:t xml:space="preserve"> </w:t>
      </w:r>
      <w:r w:rsidRPr="00E6705E" w:rsidR="00A11AE1">
        <w:t>those</w:t>
      </w:r>
      <w:r>
        <w:t xml:space="preserve"> who </w:t>
      </w:r>
      <w:r w:rsidRPr="00E6705E" w:rsidR="00A11AE1">
        <w:t>are</w:t>
      </w:r>
      <w:r>
        <w:t xml:space="preserve"> </w:t>
      </w:r>
      <w:r w:rsidRPr="00E6705E" w:rsidR="00A11AE1">
        <w:t>medically</w:t>
      </w:r>
      <w:r>
        <w:t xml:space="preserve"> </w:t>
      </w:r>
      <w:r w:rsidRPr="00E6705E" w:rsidR="00A11AE1">
        <w:t>vulnerable</w:t>
      </w:r>
      <w:r>
        <w:t xml:space="preserve"> </w:t>
      </w:r>
      <w:r w:rsidRPr="00E6705E" w:rsidR="00A11AE1">
        <w:t>and</w:t>
      </w:r>
      <w:r>
        <w:t xml:space="preserve"> </w:t>
      </w:r>
      <w:r w:rsidRPr="00E6705E" w:rsidR="00A11AE1">
        <w:t>are</w:t>
      </w:r>
      <w:r>
        <w:t xml:space="preserve"> </w:t>
      </w:r>
      <w:r w:rsidRPr="00E6705E" w:rsidR="00A11AE1">
        <w:t>often</w:t>
      </w:r>
      <w:r>
        <w:t xml:space="preserve"> </w:t>
      </w:r>
      <w:r w:rsidRPr="00E6705E" w:rsidR="00A11AE1">
        <w:t>suffering</w:t>
      </w:r>
      <w:r>
        <w:t xml:space="preserve"> </w:t>
      </w:r>
      <w:r w:rsidRPr="00E6705E" w:rsidR="00A11AE1">
        <w:t>from</w:t>
      </w:r>
      <w:r>
        <w:t xml:space="preserve"> </w:t>
      </w:r>
      <w:r w:rsidRPr="00E6705E" w:rsidR="00A11AE1">
        <w:t>conditions</w:t>
      </w:r>
      <w:r>
        <w:t xml:space="preserve"> that </w:t>
      </w:r>
      <w:r w:rsidRPr="00E6705E" w:rsidR="00A11AE1">
        <w:t>are</w:t>
      </w:r>
      <w:r>
        <w:t xml:space="preserve"> </w:t>
      </w:r>
      <w:r w:rsidRPr="00E6705E" w:rsidR="00A11AE1">
        <w:t>made</w:t>
      </w:r>
      <w:r>
        <w:t xml:space="preserve"> </w:t>
      </w:r>
      <w:r w:rsidRPr="00E6705E" w:rsidR="00A11AE1">
        <w:t>worse</w:t>
      </w:r>
      <w:r>
        <w:t xml:space="preserve"> </w:t>
      </w:r>
      <w:r w:rsidRPr="00E6705E" w:rsidR="00A11AE1">
        <w:t>by</w:t>
      </w:r>
      <w:r>
        <w:t xml:space="preserve"> </w:t>
      </w:r>
      <w:r w:rsidRPr="00E6705E" w:rsidR="00A11AE1">
        <w:t>diet,</w:t>
      </w:r>
      <w:r>
        <w:t xml:space="preserve"> </w:t>
      </w:r>
      <w:r w:rsidRPr="00E6705E" w:rsidR="00A11AE1">
        <w:t>very</w:t>
      </w:r>
      <w:r>
        <w:t xml:space="preserve"> </w:t>
      </w:r>
      <w:r w:rsidRPr="00E6705E" w:rsidR="00A11AE1">
        <w:t>high</w:t>
      </w:r>
      <w:r>
        <w:t xml:space="preserve"> </w:t>
      </w:r>
      <w:r w:rsidRPr="00E6705E" w:rsidR="00A11AE1">
        <w:t>on</w:t>
      </w:r>
      <w:r>
        <w:t xml:space="preserve"> </w:t>
      </w:r>
      <w:r w:rsidRPr="00E6705E" w:rsidR="00A11AE1">
        <w:t>the</w:t>
      </w:r>
      <w:r>
        <w:t xml:space="preserve"> </w:t>
      </w:r>
      <w:r w:rsidRPr="00E6705E" w:rsidR="00A11AE1">
        <w:t>list</w:t>
      </w:r>
      <w:r>
        <w:t xml:space="preserve"> </w:t>
      </w:r>
      <w:r w:rsidRPr="00E6705E" w:rsidR="00A11AE1">
        <w:t>of</w:t>
      </w:r>
      <w:r>
        <w:t xml:space="preserve"> </w:t>
      </w:r>
      <w:r w:rsidRPr="00E6705E" w:rsidR="00A11AE1">
        <w:t>priorities</w:t>
      </w:r>
      <w:r>
        <w:t xml:space="preserve"> </w:t>
      </w:r>
      <w:r w:rsidRPr="00E6705E" w:rsidR="00A11AE1">
        <w:t>for</w:t>
      </w:r>
      <w:r>
        <w:t xml:space="preserve"> </w:t>
      </w:r>
      <w:r w:rsidRPr="00E6705E" w:rsidR="00A11AE1">
        <w:t>food</w:t>
      </w:r>
      <w:r>
        <w:t xml:space="preserve"> </w:t>
      </w:r>
      <w:r w:rsidRPr="00E6705E" w:rsidR="00A11AE1">
        <w:t>parcels.</w:t>
      </w:r>
      <w:r>
        <w:t xml:space="preserve"> </w:t>
      </w:r>
      <w:r w:rsidRPr="00E6705E" w:rsidR="00A11AE1">
        <w:t>We</w:t>
      </w:r>
      <w:r>
        <w:t xml:space="preserve"> </w:t>
      </w:r>
      <w:r w:rsidRPr="00E6705E" w:rsidR="00A11AE1">
        <w:t>can</w:t>
      </w:r>
      <w:r>
        <w:t xml:space="preserve"> </w:t>
      </w:r>
      <w:r w:rsidRPr="00E6705E" w:rsidR="00A11AE1">
        <w:t>do</w:t>
      </w:r>
      <w:r>
        <w:t xml:space="preserve"> </w:t>
      </w:r>
      <w:r w:rsidRPr="00E6705E" w:rsidR="00A11AE1">
        <w:t>a</w:t>
      </w:r>
      <w:r>
        <w:t xml:space="preserve"> </w:t>
      </w:r>
      <w:r w:rsidRPr="00E6705E" w:rsidR="00A11AE1">
        <w:t>lot</w:t>
      </w:r>
      <w:r>
        <w:t xml:space="preserve"> </w:t>
      </w:r>
      <w:r w:rsidRPr="00E6705E" w:rsidR="00A11AE1">
        <w:t>better,</w:t>
      </w:r>
      <w:r>
        <w:t xml:space="preserve"> </w:t>
      </w:r>
      <w:r w:rsidRPr="00E6705E" w:rsidR="00A11AE1">
        <w:t>frankly,</w:t>
      </w:r>
      <w:r>
        <w:t xml:space="preserve"> </w:t>
      </w:r>
      <w:r w:rsidRPr="00E6705E" w:rsidR="00A11AE1">
        <w:t>than</w:t>
      </w:r>
      <w:r>
        <w:t xml:space="preserve"> </w:t>
      </w:r>
      <w:r w:rsidRPr="00E6705E" w:rsidR="00A11AE1">
        <w:t>we</w:t>
      </w:r>
      <w:r>
        <w:t xml:space="preserve"> </w:t>
      </w:r>
      <w:r w:rsidRPr="00E6705E" w:rsidR="00A11AE1">
        <w:t>did</w:t>
      </w:r>
      <w:r>
        <w:t xml:space="preserve"> </w:t>
      </w:r>
      <w:r w:rsidRPr="00E6705E" w:rsidR="00A11AE1">
        <w:t>on</w:t>
      </w:r>
      <w:r>
        <w:t xml:space="preserve"> </w:t>
      </w:r>
      <w:r w:rsidRPr="00E6705E" w:rsidR="00A11AE1">
        <w:t>that</w:t>
      </w:r>
      <w:r>
        <w:t xml:space="preserve"> </w:t>
      </w:r>
      <w:r w:rsidRPr="00E6705E" w:rsidR="00A11AE1">
        <w:t>issue.</w:t>
      </w:r>
      <w:r>
        <w:t xml:space="preserve"> </w:t>
      </w:r>
      <w:r w:rsidRPr="00E6705E" w:rsidR="00A11AE1">
        <w:t>Going</w:t>
      </w:r>
      <w:r>
        <w:t xml:space="preserve"> </w:t>
      </w:r>
      <w:r w:rsidRPr="00E6705E" w:rsidR="00A11AE1">
        <w:t>forward,</w:t>
      </w:r>
      <w:r>
        <w:t xml:space="preserve"> </w:t>
      </w:r>
      <w:r w:rsidRPr="00E6705E" w:rsidR="00A11AE1">
        <w:t>this</w:t>
      </w:r>
      <w:r>
        <w:t xml:space="preserve"> </w:t>
      </w:r>
      <w:r w:rsidRPr="00E6705E" w:rsidR="00A11AE1">
        <w:t>has</w:t>
      </w:r>
      <w:r>
        <w:t xml:space="preserve"> </w:t>
      </w:r>
      <w:r w:rsidRPr="00E6705E" w:rsidR="00A11AE1">
        <w:t>come</w:t>
      </w:r>
      <w:r>
        <w:t xml:space="preserve"> </w:t>
      </w:r>
      <w:r w:rsidRPr="00E6705E" w:rsidR="00A11AE1">
        <w:t>out</w:t>
      </w:r>
      <w:r>
        <w:t xml:space="preserve"> </w:t>
      </w:r>
      <w:r w:rsidRPr="00E6705E" w:rsidR="00A11AE1">
        <w:t>more</w:t>
      </w:r>
      <w:r>
        <w:t xml:space="preserve"> </w:t>
      </w:r>
      <w:r w:rsidRPr="00E6705E" w:rsidR="00A11AE1">
        <w:t>recently</w:t>
      </w:r>
      <w:r>
        <w:t xml:space="preserve"> </w:t>
      </w:r>
      <w:r w:rsidRPr="00E6705E" w:rsidR="00A11AE1">
        <w:t>through</w:t>
      </w:r>
      <w:r>
        <w:t xml:space="preserve"> </w:t>
      </w:r>
      <w:r w:rsidRPr="00E6705E" w:rsidR="00A11AE1">
        <w:t>the</w:t>
      </w:r>
      <w:r>
        <w:t xml:space="preserve"> </w:t>
      </w:r>
      <w:r w:rsidRPr="00E6705E" w:rsidR="00A11AE1">
        <w:t>Select</w:t>
      </w:r>
      <w:r>
        <w:t xml:space="preserve"> </w:t>
      </w:r>
      <w:r w:rsidRPr="00E6705E" w:rsidR="00A11AE1">
        <w:t>Committee</w:t>
      </w:r>
      <w:r>
        <w:t xml:space="preserve"> </w:t>
      </w:r>
      <w:r w:rsidRPr="00E6705E" w:rsidR="00A11AE1">
        <w:t>inquiry</w:t>
      </w:r>
      <w:r>
        <w:t xml:space="preserve"> </w:t>
      </w:r>
      <w:r w:rsidRPr="00E6705E" w:rsidR="00A11AE1">
        <w:t>going</w:t>
      </w:r>
      <w:r>
        <w:t xml:space="preserve"> </w:t>
      </w:r>
      <w:r w:rsidRPr="00E6705E" w:rsidR="00A11AE1">
        <w:t>on</w:t>
      </w:r>
      <w:r>
        <w:t xml:space="preserve"> </w:t>
      </w:r>
      <w:r w:rsidRPr="00E6705E" w:rsidR="00A11AE1">
        <w:t>in</w:t>
      </w:r>
      <w:r>
        <w:t xml:space="preserve"> </w:t>
      </w:r>
      <w:r w:rsidRPr="00E6705E" w:rsidR="00A11AE1">
        <w:t>the</w:t>
      </w:r>
      <w:r>
        <w:t xml:space="preserve"> </w:t>
      </w:r>
      <w:r w:rsidRPr="00E6705E" w:rsidR="00A11AE1">
        <w:t>Lords</w:t>
      </w:r>
      <w:r>
        <w:t xml:space="preserve"> </w:t>
      </w:r>
      <w:r w:rsidRPr="00E6705E" w:rsidR="00A11AE1">
        <w:t>at</w:t>
      </w:r>
      <w:r>
        <w:t xml:space="preserve"> </w:t>
      </w:r>
      <w:r w:rsidRPr="00E6705E" w:rsidR="00A11AE1">
        <w:t>the</w:t>
      </w:r>
      <w:r>
        <w:t xml:space="preserve"> </w:t>
      </w:r>
      <w:r w:rsidRPr="00E6705E" w:rsidR="00A11AE1">
        <w:t>moment,</w:t>
      </w:r>
      <w:r>
        <w:t xml:space="preserve"> </w:t>
      </w:r>
      <w:r w:rsidRPr="00E6705E" w:rsidR="00A11AE1">
        <w:t>chaired</w:t>
      </w:r>
      <w:r>
        <w:t xml:space="preserve"> </w:t>
      </w:r>
      <w:r w:rsidRPr="00E6705E" w:rsidR="00A11AE1">
        <w:t>by</w:t>
      </w:r>
      <w:r>
        <w:t xml:space="preserve"> </w:t>
      </w:r>
      <w:r w:rsidRPr="00E6705E" w:rsidR="00A11AE1">
        <w:t>Lord</w:t>
      </w:r>
      <w:r>
        <w:t xml:space="preserve"> </w:t>
      </w:r>
      <w:r w:rsidRPr="00E6705E" w:rsidR="00A11AE1">
        <w:t>Krebs,</w:t>
      </w:r>
      <w:r>
        <w:t xml:space="preserve"> into </w:t>
      </w:r>
      <w:r w:rsidRPr="00E6705E" w:rsidR="00A11AE1">
        <w:t>social</w:t>
      </w:r>
      <w:r>
        <w:t xml:space="preserve"> </w:t>
      </w:r>
      <w:r w:rsidRPr="00E6705E" w:rsidR="00A11AE1">
        <w:t>security</w:t>
      </w:r>
      <w:r>
        <w:t xml:space="preserve"> </w:t>
      </w:r>
      <w:r w:rsidRPr="00E6705E" w:rsidR="00A11AE1">
        <w:t>and</w:t>
      </w:r>
      <w:r>
        <w:t xml:space="preserve"> </w:t>
      </w:r>
      <w:r w:rsidRPr="00E6705E" w:rsidR="00A11AE1">
        <w:t>the</w:t>
      </w:r>
      <w:r>
        <w:t xml:space="preserve"> </w:t>
      </w:r>
      <w:r w:rsidRPr="00E6705E" w:rsidR="00A11AE1">
        <w:t>extent</w:t>
      </w:r>
      <w:r>
        <w:t xml:space="preserve"> </w:t>
      </w:r>
      <w:r w:rsidRPr="00E6705E" w:rsidR="00A11AE1">
        <w:t>to</w:t>
      </w:r>
      <w:r>
        <w:t xml:space="preserve"> </w:t>
      </w:r>
      <w:r w:rsidRPr="00E6705E" w:rsidR="00A11AE1">
        <w:t>which</w:t>
      </w:r>
      <w:r>
        <w:t xml:space="preserve"> </w:t>
      </w:r>
      <w:r w:rsidRPr="00E6705E" w:rsidR="00A11AE1">
        <w:t>people</w:t>
      </w:r>
      <w:r>
        <w:t xml:space="preserve"> can </w:t>
      </w:r>
      <w:r w:rsidRPr="00E6705E" w:rsidR="00A11AE1">
        <w:t>afford</w:t>
      </w:r>
      <w:r>
        <w:t xml:space="preserve"> </w:t>
      </w:r>
      <w:r w:rsidRPr="00E6705E" w:rsidR="00A11AE1">
        <w:t>a</w:t>
      </w:r>
      <w:r>
        <w:t xml:space="preserve"> </w:t>
      </w:r>
      <w:r w:rsidRPr="00E6705E" w:rsidR="00A11AE1">
        <w:t>healthy</w:t>
      </w:r>
      <w:r>
        <w:t xml:space="preserve"> </w:t>
      </w:r>
      <w:r w:rsidRPr="00E6705E" w:rsidR="00A11AE1">
        <w:t>diet</w:t>
      </w:r>
      <w:r>
        <w:t xml:space="preserve"> </w:t>
      </w:r>
      <w:r w:rsidRPr="00E6705E" w:rsidR="00A11AE1">
        <w:t>when</w:t>
      </w:r>
      <w:r>
        <w:t xml:space="preserve"> </w:t>
      </w:r>
      <w:r w:rsidRPr="00E6705E" w:rsidR="00A11AE1">
        <w:t>they</w:t>
      </w:r>
      <w:r>
        <w:t xml:space="preserve"> </w:t>
      </w:r>
      <w:r w:rsidRPr="00E6705E" w:rsidR="00A11AE1">
        <w:t>are</w:t>
      </w:r>
      <w:r>
        <w:t xml:space="preserve"> </w:t>
      </w:r>
      <w:r w:rsidRPr="00E6705E" w:rsidR="00A11AE1">
        <w:t>either</w:t>
      </w:r>
      <w:r>
        <w:t xml:space="preserve"> </w:t>
      </w:r>
      <w:r w:rsidRPr="00E6705E" w:rsidR="00A11AE1">
        <w:t>on</w:t>
      </w:r>
      <w:r>
        <w:t xml:space="preserve"> </w:t>
      </w:r>
      <w:r w:rsidRPr="00E6705E" w:rsidR="00A11AE1">
        <w:t>the</w:t>
      </w:r>
      <w:r>
        <w:t xml:space="preserve"> </w:t>
      </w:r>
      <w:r w:rsidRPr="00E6705E" w:rsidR="00A11AE1">
        <w:t>minimum</w:t>
      </w:r>
      <w:r>
        <w:t xml:space="preserve"> wage or in receipt of benefits. </w:t>
      </w:r>
      <w:r w:rsidRPr="00E6705E">
        <w:t>Those</w:t>
      </w:r>
      <w:r>
        <w:t xml:space="preserve"> </w:t>
      </w:r>
      <w:r w:rsidRPr="00E6705E" w:rsidR="00A11AE1">
        <w:t>basic</w:t>
      </w:r>
      <w:r>
        <w:t xml:space="preserve"> </w:t>
      </w:r>
      <w:r w:rsidRPr="00E6705E" w:rsidR="00A11AE1">
        <w:t>minimums</w:t>
      </w:r>
      <w:r>
        <w:t xml:space="preserve"> </w:t>
      </w:r>
      <w:r w:rsidRPr="00E6705E" w:rsidR="00A11AE1">
        <w:t>are</w:t>
      </w:r>
      <w:r>
        <w:t xml:space="preserve"> </w:t>
      </w:r>
      <w:r w:rsidRPr="00E6705E" w:rsidR="00A11AE1">
        <w:t>not</w:t>
      </w:r>
      <w:r>
        <w:t xml:space="preserve"> </w:t>
      </w:r>
      <w:r w:rsidRPr="00E6705E" w:rsidR="00A11AE1">
        <w:t>used</w:t>
      </w:r>
      <w:r>
        <w:t xml:space="preserve"> </w:t>
      </w:r>
      <w:r w:rsidRPr="00E6705E" w:rsidR="00A11AE1">
        <w:t>as</w:t>
      </w:r>
      <w:r>
        <w:t xml:space="preserve"> </w:t>
      </w:r>
      <w:r w:rsidRPr="00E6705E" w:rsidR="00A11AE1">
        <w:t>a</w:t>
      </w:r>
      <w:r>
        <w:t xml:space="preserve"> </w:t>
      </w:r>
      <w:r w:rsidRPr="00E6705E" w:rsidR="00A11AE1">
        <w:t>basis</w:t>
      </w:r>
      <w:r>
        <w:t xml:space="preserve"> </w:t>
      </w:r>
      <w:r w:rsidRPr="00E6705E" w:rsidR="00A11AE1">
        <w:t>for</w:t>
      </w:r>
      <w:r>
        <w:t xml:space="preserve"> </w:t>
      </w:r>
      <w:r w:rsidRPr="00E6705E" w:rsidR="00A11AE1">
        <w:t>estimating</w:t>
      </w:r>
      <w:r>
        <w:t xml:space="preserve"> </w:t>
      </w:r>
      <w:r w:rsidRPr="00E6705E" w:rsidR="00A11AE1">
        <w:t>how</w:t>
      </w:r>
      <w:r>
        <w:t xml:space="preserve"> </w:t>
      </w:r>
      <w:r w:rsidRPr="00E6705E" w:rsidR="00A11AE1">
        <w:t>much</w:t>
      </w:r>
      <w:r>
        <w:t xml:space="preserve"> </w:t>
      </w:r>
      <w:r w:rsidRPr="00E6705E" w:rsidR="00A11AE1">
        <w:t>financial</w:t>
      </w:r>
      <w:r>
        <w:t xml:space="preserve"> </w:t>
      </w:r>
      <w:r w:rsidRPr="00E6705E" w:rsidR="00A11AE1">
        <w:t>assistance</w:t>
      </w:r>
      <w:r>
        <w:t xml:space="preserve"> </w:t>
      </w:r>
      <w:r w:rsidRPr="00E6705E" w:rsidR="00A11AE1">
        <w:t>people</w:t>
      </w:r>
      <w:r>
        <w:t xml:space="preserve"> </w:t>
      </w:r>
      <w:r w:rsidRPr="00E6705E" w:rsidR="00A11AE1">
        <w:t>should</w:t>
      </w:r>
      <w:r>
        <w:t xml:space="preserve"> </w:t>
      </w:r>
      <w:r w:rsidRPr="00E6705E" w:rsidR="00A11AE1">
        <w:t>receive.</w:t>
      </w:r>
      <w:r>
        <w:t xml:space="preserve"> </w:t>
      </w:r>
    </w:p>
    <w:p w:rsidR="009D2CEA" w:rsidP="00A11AE1">
      <w:pPr>
        <w:pStyle w:val="Answer"/>
      </w:pPr>
      <w:r w:rsidRPr="00E6705E">
        <w:t>Our</w:t>
      </w:r>
      <w:r>
        <w:t xml:space="preserve"> </w:t>
      </w:r>
      <w:r w:rsidRPr="00E6705E">
        <w:t>data</w:t>
      </w:r>
      <w:r>
        <w:t xml:space="preserve"> </w:t>
      </w:r>
      <w:r w:rsidRPr="00E6705E">
        <w:t>shows</w:t>
      </w:r>
      <w:r>
        <w:t xml:space="preserve"> that, </w:t>
      </w:r>
      <w:r w:rsidRPr="00E6705E">
        <w:t>when</w:t>
      </w:r>
      <w:r>
        <w:t xml:space="preserve"> </w:t>
      </w:r>
      <w:r w:rsidRPr="00E6705E">
        <w:t>you</w:t>
      </w:r>
      <w:r>
        <w:t xml:space="preserve"> </w:t>
      </w:r>
      <w:r w:rsidRPr="00E6705E">
        <w:t>are</w:t>
      </w:r>
      <w:r>
        <w:t xml:space="preserve"> </w:t>
      </w:r>
      <w:r w:rsidRPr="00E6705E">
        <w:t>in</w:t>
      </w:r>
      <w:r>
        <w:t xml:space="preserve"> </w:t>
      </w:r>
      <w:r w:rsidRPr="00E6705E">
        <w:t>the</w:t>
      </w:r>
      <w:r>
        <w:t xml:space="preserve"> </w:t>
      </w:r>
      <w:r w:rsidRPr="00E6705E">
        <w:t>poorest</w:t>
      </w:r>
      <w:r>
        <w:t xml:space="preserve"> </w:t>
      </w:r>
      <w:r w:rsidRPr="00E6705E">
        <w:t>10%</w:t>
      </w:r>
      <w:r>
        <w:t xml:space="preserve"> </w:t>
      </w:r>
      <w:r w:rsidRPr="00E6705E">
        <w:t>of</w:t>
      </w:r>
      <w:r>
        <w:t xml:space="preserve"> </w:t>
      </w:r>
      <w:r w:rsidRPr="00E6705E">
        <w:t>households</w:t>
      </w:r>
      <w:r>
        <w:t xml:space="preserve">, </w:t>
      </w:r>
      <w:r w:rsidRPr="00E6705E">
        <w:t>you</w:t>
      </w:r>
      <w:r>
        <w:t xml:space="preserve"> </w:t>
      </w:r>
      <w:r w:rsidRPr="00E6705E">
        <w:t>have</w:t>
      </w:r>
      <w:r>
        <w:t xml:space="preserve"> </w:t>
      </w:r>
      <w:r w:rsidRPr="00E6705E">
        <w:t>to</w:t>
      </w:r>
      <w:r>
        <w:t xml:space="preserve"> </w:t>
      </w:r>
      <w:r w:rsidRPr="00E6705E">
        <w:t>spend</w:t>
      </w:r>
      <w:r>
        <w:t xml:space="preserve"> </w:t>
      </w:r>
      <w:r w:rsidRPr="00E6705E">
        <w:t>70%</w:t>
      </w:r>
      <w:r>
        <w:t xml:space="preserve"> </w:t>
      </w:r>
      <w:r w:rsidRPr="00E6705E">
        <w:t>of</w:t>
      </w:r>
      <w:r>
        <w:t xml:space="preserve"> </w:t>
      </w:r>
      <w:r w:rsidRPr="00E6705E">
        <w:t>your</w:t>
      </w:r>
      <w:r>
        <w:t xml:space="preserve"> </w:t>
      </w:r>
      <w:r w:rsidRPr="00E6705E">
        <w:t>disposable</w:t>
      </w:r>
      <w:r>
        <w:t xml:space="preserve"> </w:t>
      </w:r>
      <w:r w:rsidRPr="00E6705E">
        <w:t>income</w:t>
      </w:r>
      <w:r>
        <w:t xml:space="preserve"> </w:t>
      </w:r>
      <w:r w:rsidRPr="00E6705E">
        <w:t>after</w:t>
      </w:r>
      <w:r>
        <w:t xml:space="preserve"> </w:t>
      </w:r>
      <w:r w:rsidRPr="00E6705E">
        <w:t>housing</w:t>
      </w:r>
      <w:r>
        <w:t xml:space="preserve"> </w:t>
      </w:r>
      <w:r w:rsidRPr="00E6705E">
        <w:t>on</w:t>
      </w:r>
      <w:r>
        <w:t xml:space="preserve"> </w:t>
      </w:r>
      <w:r w:rsidRPr="00E6705E">
        <w:t>food</w:t>
      </w:r>
      <w:r>
        <w:t xml:space="preserve"> </w:t>
      </w:r>
      <w:r w:rsidRPr="00E6705E">
        <w:t>in</w:t>
      </w:r>
      <w:r>
        <w:t xml:space="preserve"> </w:t>
      </w:r>
      <w:r w:rsidRPr="00E6705E">
        <w:t>order</w:t>
      </w:r>
      <w:r>
        <w:t xml:space="preserve"> </w:t>
      </w:r>
      <w:r w:rsidRPr="00E6705E">
        <w:t>to</w:t>
      </w:r>
      <w:r>
        <w:t xml:space="preserve"> </w:t>
      </w:r>
      <w:r w:rsidRPr="00E6705E">
        <w:t>afford</w:t>
      </w:r>
      <w:r>
        <w:t xml:space="preserve"> </w:t>
      </w:r>
      <w:r w:rsidRPr="00E6705E">
        <w:t>the</w:t>
      </w:r>
      <w:r>
        <w:t xml:space="preserve"> </w:t>
      </w:r>
      <w:r w:rsidRPr="00E6705E">
        <w:t>Government’s</w:t>
      </w:r>
      <w:r>
        <w:t xml:space="preserve"> </w:t>
      </w:r>
      <w:r w:rsidRPr="00E6705E">
        <w:t>Eatwell</w:t>
      </w:r>
      <w:r>
        <w:t xml:space="preserve"> </w:t>
      </w:r>
      <w:r w:rsidRPr="00E6705E">
        <w:t>Guide.</w:t>
      </w:r>
      <w:r>
        <w:t xml:space="preserve"> </w:t>
      </w:r>
      <w:r w:rsidRPr="00E6705E">
        <w:t>This</w:t>
      </w:r>
      <w:r>
        <w:t xml:space="preserve"> </w:t>
      </w:r>
      <w:r w:rsidRPr="00E6705E">
        <w:t>issue</w:t>
      </w:r>
      <w:r>
        <w:t xml:space="preserve"> of </w:t>
      </w:r>
      <w:r w:rsidRPr="00E6705E">
        <w:t>affordable</w:t>
      </w:r>
      <w:r>
        <w:t xml:space="preserve"> </w:t>
      </w:r>
      <w:r w:rsidRPr="00E6705E">
        <w:t>nutrition</w:t>
      </w:r>
      <w:r>
        <w:t xml:space="preserve"> that </w:t>
      </w:r>
      <w:r w:rsidRPr="00E6705E">
        <w:t>can</w:t>
      </w:r>
      <w:r>
        <w:t xml:space="preserve"> </w:t>
      </w:r>
      <w:r w:rsidRPr="00E6705E">
        <w:t>protect</w:t>
      </w:r>
      <w:r>
        <w:t xml:space="preserve"> </w:t>
      </w:r>
      <w:r w:rsidRPr="00E6705E">
        <w:t>us</w:t>
      </w:r>
      <w:r>
        <w:t xml:space="preserve"> </w:t>
      </w:r>
      <w:r w:rsidRPr="00E6705E">
        <w:t>all</w:t>
      </w:r>
      <w:r>
        <w:t xml:space="preserve"> </w:t>
      </w:r>
      <w:r w:rsidRPr="00E6705E">
        <w:t>from</w:t>
      </w:r>
      <w:r>
        <w:t xml:space="preserve"> </w:t>
      </w:r>
      <w:r w:rsidRPr="00E6705E">
        <w:t>ill</w:t>
      </w:r>
      <w:r>
        <w:t xml:space="preserve"> </w:t>
      </w:r>
      <w:r w:rsidRPr="00E6705E">
        <w:t>health</w:t>
      </w:r>
      <w:r>
        <w:t xml:space="preserve"> </w:t>
      </w:r>
      <w:r w:rsidRPr="00E6705E">
        <w:t>is</w:t>
      </w:r>
      <w:r>
        <w:t xml:space="preserve"> </w:t>
      </w:r>
      <w:r w:rsidRPr="00E6705E">
        <w:t>something</w:t>
      </w:r>
      <w:r>
        <w:t xml:space="preserve"> </w:t>
      </w:r>
      <w:r w:rsidRPr="00E6705E">
        <w:t>we</w:t>
      </w:r>
      <w:r>
        <w:t xml:space="preserve"> </w:t>
      </w:r>
      <w:r w:rsidRPr="00E6705E">
        <w:t>have</w:t>
      </w:r>
      <w:r>
        <w:t xml:space="preserve"> </w:t>
      </w:r>
      <w:r w:rsidRPr="00E6705E">
        <w:t>not</w:t>
      </w:r>
      <w:r>
        <w:t xml:space="preserve"> </w:t>
      </w:r>
      <w:r w:rsidRPr="00E6705E">
        <w:t>paid</w:t>
      </w:r>
      <w:r>
        <w:t xml:space="preserve"> </w:t>
      </w:r>
      <w:r w:rsidRPr="00E6705E">
        <w:t>nearly</w:t>
      </w:r>
      <w:r>
        <w:t xml:space="preserve"> </w:t>
      </w:r>
      <w:r w:rsidRPr="00E6705E">
        <w:t>enough</w:t>
      </w:r>
      <w:r>
        <w:t xml:space="preserve"> </w:t>
      </w:r>
      <w:r w:rsidRPr="00E6705E">
        <w:t>attention</w:t>
      </w:r>
      <w:r>
        <w:t xml:space="preserve"> </w:t>
      </w:r>
      <w:r w:rsidRPr="00E6705E">
        <w:t>to,</w:t>
      </w:r>
      <w:r>
        <w:t xml:space="preserve"> </w:t>
      </w:r>
      <w:r w:rsidRPr="00E6705E">
        <w:t>across</w:t>
      </w:r>
      <w:r>
        <w:t xml:space="preserve"> </w:t>
      </w:r>
      <w:r w:rsidRPr="00E6705E">
        <w:t>a</w:t>
      </w:r>
      <w:r>
        <w:t xml:space="preserve"> </w:t>
      </w:r>
      <w:r w:rsidRPr="00E6705E">
        <w:t>number</w:t>
      </w:r>
      <w:r>
        <w:t xml:space="preserve"> </w:t>
      </w:r>
      <w:r w:rsidRPr="00E6705E">
        <w:t>of</w:t>
      </w:r>
      <w:r>
        <w:t xml:space="preserve"> </w:t>
      </w:r>
      <w:r w:rsidRPr="00E6705E">
        <w:t>policy</w:t>
      </w:r>
      <w:r>
        <w:t xml:space="preserve"> </w:t>
      </w:r>
      <w:r w:rsidRPr="00E6705E">
        <w:t>areas.</w:t>
      </w:r>
      <w:r>
        <w:t xml:space="preserve"> </w:t>
      </w:r>
      <w:r w:rsidRPr="00E6705E">
        <w:t>The</w:t>
      </w:r>
      <w:r>
        <w:t xml:space="preserve"> </w:t>
      </w:r>
      <w:r w:rsidRPr="00E6705E">
        <w:t>food</w:t>
      </w:r>
      <w:r>
        <w:t xml:space="preserve"> </w:t>
      </w:r>
      <w:r w:rsidRPr="00E6705E">
        <w:t>parcel</w:t>
      </w:r>
      <w:r>
        <w:t xml:space="preserve"> </w:t>
      </w:r>
      <w:r w:rsidRPr="00E6705E">
        <w:t>example</w:t>
      </w:r>
      <w:r>
        <w:t xml:space="preserve"> </w:t>
      </w:r>
      <w:r w:rsidRPr="00E6705E">
        <w:t>starkly</w:t>
      </w:r>
      <w:r>
        <w:t xml:space="preserve"> </w:t>
      </w:r>
      <w:r w:rsidRPr="00E6705E">
        <w:t>shows</w:t>
      </w:r>
      <w:r>
        <w:t xml:space="preserve"> </w:t>
      </w:r>
      <w:r w:rsidRPr="00E6705E">
        <w:t>that.</w:t>
      </w:r>
      <w:r>
        <w:t xml:space="preserve"> </w:t>
      </w:r>
      <w:r w:rsidRPr="00E6705E">
        <w:t>When</w:t>
      </w:r>
      <w:r>
        <w:t xml:space="preserve"> </w:t>
      </w:r>
      <w:r w:rsidRPr="00E6705E">
        <w:t>you</w:t>
      </w:r>
      <w:r>
        <w:t xml:space="preserve"> </w:t>
      </w:r>
      <w:r w:rsidRPr="00E6705E">
        <w:t>see</w:t>
      </w:r>
      <w:r>
        <w:t xml:space="preserve"> </w:t>
      </w:r>
      <w:r w:rsidRPr="00E6705E">
        <w:t>somebody</w:t>
      </w:r>
      <w:r>
        <w:t xml:space="preserve"> who </w:t>
      </w:r>
      <w:r w:rsidRPr="00E6705E">
        <w:t>suffer</w:t>
      </w:r>
      <w:r>
        <w:t xml:space="preserve">s </w:t>
      </w:r>
      <w:r w:rsidRPr="00E6705E">
        <w:t>from</w:t>
      </w:r>
      <w:r>
        <w:t xml:space="preserve"> </w:t>
      </w:r>
      <w:r w:rsidRPr="00E6705E">
        <w:t>type</w:t>
      </w:r>
      <w:r>
        <w:t xml:space="preserve"> </w:t>
      </w:r>
      <w:r w:rsidRPr="00E6705E">
        <w:t>2</w:t>
      </w:r>
      <w:r>
        <w:t xml:space="preserve"> </w:t>
      </w:r>
      <w:r w:rsidRPr="00E6705E">
        <w:t>diabetes</w:t>
      </w:r>
      <w:r>
        <w:t xml:space="preserve"> </w:t>
      </w:r>
      <w:r w:rsidRPr="00E6705E">
        <w:t>receiving</w:t>
      </w:r>
      <w:r>
        <w:t xml:space="preserve"> </w:t>
      </w:r>
      <w:r w:rsidRPr="00E6705E">
        <w:t>a</w:t>
      </w:r>
      <w:r>
        <w:t xml:space="preserve"> </w:t>
      </w:r>
      <w:r w:rsidRPr="00E6705E">
        <w:t>whole</w:t>
      </w:r>
      <w:r>
        <w:t xml:space="preserve"> </w:t>
      </w:r>
      <w:r w:rsidRPr="00E6705E">
        <w:t>pile</w:t>
      </w:r>
      <w:r>
        <w:t xml:space="preserve"> </w:t>
      </w:r>
      <w:r w:rsidRPr="00E6705E">
        <w:t>of</w:t>
      </w:r>
      <w:r>
        <w:t xml:space="preserve"> </w:t>
      </w:r>
      <w:r w:rsidRPr="00E6705E">
        <w:t>confectionary</w:t>
      </w:r>
      <w:r>
        <w:t xml:space="preserve"> </w:t>
      </w:r>
      <w:r w:rsidRPr="00E6705E">
        <w:t>in</w:t>
      </w:r>
      <w:r>
        <w:t xml:space="preserve"> </w:t>
      </w:r>
      <w:r w:rsidRPr="00E6705E">
        <w:t>a</w:t>
      </w:r>
      <w:r>
        <w:t xml:space="preserve"> </w:t>
      </w:r>
      <w:r w:rsidRPr="00E6705E">
        <w:t>food</w:t>
      </w:r>
      <w:r>
        <w:t xml:space="preserve"> </w:t>
      </w:r>
      <w:r w:rsidRPr="00E6705E">
        <w:t>parcel,</w:t>
      </w:r>
      <w:r>
        <w:t xml:space="preserve"> </w:t>
      </w:r>
      <w:r w:rsidRPr="00E6705E">
        <w:t>it</w:t>
      </w:r>
      <w:r>
        <w:t xml:space="preserve"> </w:t>
      </w:r>
      <w:r w:rsidRPr="00E6705E">
        <w:t>starkly</w:t>
      </w:r>
      <w:r>
        <w:t xml:space="preserve"> tells </w:t>
      </w:r>
      <w:r w:rsidRPr="00E6705E">
        <w:t>that</w:t>
      </w:r>
      <w:r>
        <w:t xml:space="preserve"> </w:t>
      </w:r>
      <w:r w:rsidRPr="00E6705E">
        <w:t>story.</w:t>
      </w:r>
      <w:r>
        <w:t xml:space="preserve"> </w:t>
      </w:r>
    </w:p>
    <w:p w:rsidR="00A11AE1" w:rsidRPr="00E6705E" w:rsidP="00A11AE1">
      <w:pPr>
        <w:pStyle w:val="Answer"/>
      </w:pPr>
      <w:r w:rsidRPr="00E6705E">
        <w:t>This</w:t>
      </w:r>
      <w:r w:rsidR="009D2CEA">
        <w:t xml:space="preserve"> </w:t>
      </w:r>
      <w:r w:rsidRPr="00E6705E">
        <w:t>problem</w:t>
      </w:r>
      <w:r w:rsidR="009D2CEA">
        <w:t xml:space="preserve"> cuts </w:t>
      </w:r>
      <w:r w:rsidRPr="00E6705E">
        <w:t>right</w:t>
      </w:r>
      <w:r w:rsidR="009D2CEA">
        <w:t xml:space="preserve"> </w:t>
      </w:r>
      <w:r w:rsidRPr="00E6705E">
        <w:t>across</w:t>
      </w:r>
      <w:r w:rsidR="009D2CEA">
        <w:t xml:space="preserve"> </w:t>
      </w:r>
      <w:r w:rsidRPr="00E6705E">
        <w:t>other</w:t>
      </w:r>
      <w:r w:rsidR="009D2CEA">
        <w:t xml:space="preserve"> </w:t>
      </w:r>
      <w:r w:rsidRPr="00E6705E">
        <w:t>areas</w:t>
      </w:r>
      <w:r w:rsidR="009D2CEA">
        <w:t xml:space="preserve"> </w:t>
      </w:r>
      <w:r w:rsidRPr="00E6705E">
        <w:t>of</w:t>
      </w:r>
      <w:r w:rsidR="009D2CEA">
        <w:t xml:space="preserve"> </w:t>
      </w:r>
      <w:r w:rsidRPr="00E6705E">
        <w:t>policy,</w:t>
      </w:r>
      <w:r w:rsidR="009D2CEA">
        <w:t xml:space="preserve"> </w:t>
      </w:r>
      <w:r w:rsidRPr="00E6705E">
        <w:t>and</w:t>
      </w:r>
      <w:r w:rsidR="009D2CEA">
        <w:t xml:space="preserve"> </w:t>
      </w:r>
      <w:r w:rsidRPr="00E6705E">
        <w:t>we</w:t>
      </w:r>
      <w:r w:rsidR="009D2CEA">
        <w:t xml:space="preserve"> </w:t>
      </w:r>
      <w:r w:rsidRPr="00E6705E">
        <w:t>really</w:t>
      </w:r>
      <w:r w:rsidR="009D2CEA">
        <w:t xml:space="preserve"> </w:t>
      </w:r>
      <w:r w:rsidRPr="00E6705E">
        <w:t>need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fix</w:t>
      </w:r>
      <w:r w:rsidR="009D2CEA">
        <w:t xml:space="preserve"> </w:t>
      </w:r>
      <w:r w:rsidRPr="00E6705E">
        <w:t>it.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mortality</w:t>
      </w:r>
      <w:r w:rsidR="009D2CEA">
        <w:t xml:space="preserve"> </w:t>
      </w:r>
      <w:r w:rsidRPr="00E6705E">
        <w:t>and</w:t>
      </w:r>
      <w:r w:rsidR="009D2CEA">
        <w:t xml:space="preserve"> </w:t>
      </w:r>
      <w:r w:rsidRPr="00E6705E">
        <w:t>morbidity</w:t>
      </w:r>
      <w:r w:rsidR="009D2CEA">
        <w:t xml:space="preserve"> </w:t>
      </w:r>
      <w:r w:rsidRPr="00E6705E">
        <w:t>statistics</w:t>
      </w:r>
      <w:r w:rsidR="009D2CEA">
        <w:t xml:space="preserve"> </w:t>
      </w:r>
      <w:r w:rsidRPr="00E6705E">
        <w:t>we</w:t>
      </w:r>
      <w:r w:rsidR="009D2CEA">
        <w:t xml:space="preserve"> </w:t>
      </w:r>
      <w:r w:rsidRPr="00E6705E">
        <w:t>are</w:t>
      </w:r>
      <w:r w:rsidR="009D2CEA">
        <w:t xml:space="preserve"> </w:t>
      </w:r>
      <w:r w:rsidRPr="00E6705E">
        <w:t>seeing</w:t>
      </w:r>
      <w:r w:rsidR="009D2CEA">
        <w:t xml:space="preserve"> </w:t>
      </w:r>
      <w:r w:rsidRPr="00E6705E">
        <w:t>from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Covid</w:t>
      </w:r>
      <w:r w:rsidR="009D2CEA">
        <w:t xml:space="preserve"> </w:t>
      </w:r>
      <w:r w:rsidRPr="00E6705E">
        <w:t>crisis</w:t>
      </w:r>
      <w:r w:rsidR="009D2CEA">
        <w:t xml:space="preserve"> </w:t>
      </w:r>
      <w:r w:rsidRPr="00E6705E">
        <w:t>remind</w:t>
      </w:r>
      <w:r w:rsidR="009D2CEA">
        <w:t xml:space="preserve"> </w:t>
      </w:r>
      <w:r w:rsidRPr="00E6705E">
        <w:t>us</w:t>
      </w:r>
      <w:r w:rsidR="009D2CEA">
        <w:t xml:space="preserve"> </w:t>
      </w:r>
      <w:r w:rsidRPr="00E6705E">
        <w:t>again</w:t>
      </w:r>
      <w:r w:rsidR="009D2CEA">
        <w:t xml:space="preserve"> </w:t>
      </w:r>
      <w:r w:rsidRPr="00E6705E">
        <w:t>how</w:t>
      </w:r>
      <w:r w:rsidR="009D2CEA">
        <w:t xml:space="preserve"> </w:t>
      </w:r>
      <w:r w:rsidRPr="00E6705E">
        <w:t>important</w:t>
      </w:r>
      <w:r w:rsidR="009D2CEA">
        <w:t xml:space="preserve"> </w:t>
      </w:r>
      <w:r w:rsidRPr="00E6705E">
        <w:t>our</w:t>
      </w:r>
      <w:r w:rsidR="009D2CEA">
        <w:t xml:space="preserve"> </w:t>
      </w:r>
      <w:r w:rsidRPr="00E6705E">
        <w:t>diets</w:t>
      </w:r>
      <w:r w:rsidR="009D2CEA">
        <w:t xml:space="preserve"> are. </w:t>
      </w:r>
      <w:r w:rsidRPr="00E6705E" w:rsidR="009D2CEA">
        <w:t>We</w:t>
      </w:r>
      <w:r w:rsidR="009D2CEA">
        <w:t xml:space="preserve"> </w:t>
      </w:r>
      <w:r w:rsidRPr="00E6705E">
        <w:t>need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start</w:t>
      </w:r>
      <w:r w:rsidR="009D2CEA">
        <w:t xml:space="preserve"> </w:t>
      </w:r>
      <w:r w:rsidRPr="00E6705E">
        <w:t>taking</w:t>
      </w:r>
      <w:r w:rsidR="009D2CEA">
        <w:t xml:space="preserve"> </w:t>
      </w:r>
      <w:r w:rsidRPr="00E6705E">
        <w:t>this</w:t>
      </w:r>
      <w:r w:rsidR="009D2CEA">
        <w:t xml:space="preserve"> </w:t>
      </w:r>
      <w:r w:rsidRPr="00E6705E">
        <w:t>issue</w:t>
      </w:r>
      <w:r w:rsidR="009D2CEA">
        <w:t xml:space="preserve"> </w:t>
      </w:r>
      <w:r w:rsidRPr="00E6705E">
        <w:t>more</w:t>
      </w:r>
      <w:r w:rsidR="009D2CEA">
        <w:t xml:space="preserve"> </w:t>
      </w:r>
      <w:r w:rsidRPr="00E6705E">
        <w:t>seriously</w:t>
      </w:r>
      <w:r w:rsidR="009D2CEA">
        <w:t xml:space="preserve"> </w:t>
      </w:r>
      <w:r w:rsidRPr="00E6705E">
        <w:t>in</w:t>
      </w:r>
      <w:r w:rsidR="009D2CEA">
        <w:t xml:space="preserve"> </w:t>
      </w:r>
      <w:r w:rsidRPr="00E6705E">
        <w:t>public</w:t>
      </w:r>
      <w:r w:rsidR="009D2CEA">
        <w:t xml:space="preserve"> </w:t>
      </w:r>
      <w:r w:rsidRPr="00E6705E">
        <w:t>policy.</w:t>
      </w:r>
    </w:p>
    <w:p w:rsidR="009D2CEA" w:rsidP="00A11AE1">
      <w:pPr>
        <w:pStyle w:val="Answer"/>
      </w:pPr>
      <w:sdt>
        <w:sdtPr>
          <w:alias w:val="Witness"/>
          <w:id w:val="1287232303"/>
          <w:placeholder>
            <w:docPart w:val="3DA31B2D719249FD8AD1669663B4EDF7"/>
          </w:placeholder>
          <w:richText/>
        </w:sdtPr>
        <w:sdtContent>
          <w:r w:rsidRPr="004C0BA3" w:rsidR="00A11AE1">
            <w:rPr>
              <w:b/>
              <w:i/>
            </w:rPr>
            <w:t>Professor</w:t>
          </w:r>
          <w:r>
            <w:rPr>
              <w:b/>
              <w:i/>
            </w:rPr>
            <w:t xml:space="preserve"> </w:t>
          </w:r>
          <w:r w:rsidRPr="004C0BA3" w:rsidR="00A11AE1">
            <w:rPr>
              <w:b/>
              <w:i/>
            </w:rPr>
            <w:t>Lang:</w:t>
          </w:r>
          <w:r>
            <w:rPr>
              <w:b/>
            </w:rPr>
            <w:t xml:space="preserve"> </w:t>
          </w:r>
        </w:sdtContent>
      </w:sdt>
      <w:r w:rsidRPr="00E6705E" w:rsidR="00A11AE1">
        <w:t>Could</w:t>
      </w:r>
      <w:r>
        <w:t xml:space="preserve"> </w:t>
      </w:r>
      <w:r w:rsidRPr="00E6705E" w:rsidR="00A11AE1">
        <w:t>I</w:t>
      </w:r>
      <w:r>
        <w:t xml:space="preserve"> </w:t>
      </w:r>
      <w:r w:rsidRPr="00E6705E" w:rsidR="00A11AE1">
        <w:t>add</w:t>
      </w:r>
      <w:r>
        <w:t xml:space="preserve"> </w:t>
      </w:r>
      <w:r w:rsidRPr="00E6705E" w:rsidR="00A11AE1">
        <w:t>one</w:t>
      </w:r>
      <w:r>
        <w:t xml:space="preserve"> </w:t>
      </w:r>
      <w:r w:rsidRPr="00E6705E" w:rsidR="00A11AE1">
        <w:t>very</w:t>
      </w:r>
      <w:r>
        <w:t xml:space="preserve"> </w:t>
      </w:r>
      <w:r w:rsidRPr="00E6705E" w:rsidR="00A11AE1">
        <w:t>quick</w:t>
      </w:r>
      <w:r>
        <w:t xml:space="preserve"> </w:t>
      </w:r>
      <w:r w:rsidRPr="00E6705E" w:rsidR="00A11AE1">
        <w:t>point</w:t>
      </w:r>
      <w:r>
        <w:t xml:space="preserve"> </w:t>
      </w:r>
      <w:r w:rsidRPr="00E6705E" w:rsidR="00A11AE1">
        <w:t>to</w:t>
      </w:r>
      <w:r>
        <w:t xml:space="preserve"> </w:t>
      </w:r>
      <w:r w:rsidRPr="00E6705E" w:rsidR="00A11AE1">
        <w:t>what</w:t>
      </w:r>
      <w:r>
        <w:t xml:space="preserve"> </w:t>
      </w:r>
      <w:r w:rsidRPr="00E6705E" w:rsidR="00A11AE1">
        <w:t>Anna</w:t>
      </w:r>
      <w:r>
        <w:t xml:space="preserve"> </w:t>
      </w:r>
      <w:r w:rsidRPr="00E6705E" w:rsidR="00A11AE1">
        <w:t>said,</w:t>
      </w:r>
      <w:r>
        <w:t xml:space="preserve"> </w:t>
      </w:r>
      <w:r w:rsidRPr="00E6705E" w:rsidR="00A11AE1">
        <w:t>with</w:t>
      </w:r>
      <w:r>
        <w:t xml:space="preserve"> </w:t>
      </w:r>
      <w:r w:rsidRPr="00E6705E" w:rsidR="00A11AE1">
        <w:t>which</w:t>
      </w:r>
      <w:r>
        <w:t xml:space="preserve"> </w:t>
      </w:r>
      <w:r w:rsidRPr="00E6705E" w:rsidR="00A11AE1">
        <w:t>I</w:t>
      </w:r>
      <w:r>
        <w:t xml:space="preserve"> </w:t>
      </w:r>
      <w:r w:rsidRPr="00E6705E" w:rsidR="00A11AE1">
        <w:t>agree?</w:t>
      </w:r>
      <w:r>
        <w:t xml:space="preserve"> </w:t>
      </w:r>
      <w:r w:rsidRPr="00E6705E" w:rsidR="00A11AE1">
        <w:t>As</w:t>
      </w:r>
      <w:r>
        <w:t xml:space="preserve"> </w:t>
      </w:r>
      <w:r w:rsidRPr="00E6705E" w:rsidR="00A11AE1">
        <w:t>a</w:t>
      </w:r>
      <w:r>
        <w:t xml:space="preserve"> </w:t>
      </w:r>
      <w:r w:rsidRPr="00E6705E" w:rsidR="00A11AE1">
        <w:t>member</w:t>
      </w:r>
      <w:r>
        <w:t xml:space="preserve"> </w:t>
      </w:r>
      <w:r w:rsidRPr="00E6705E" w:rsidR="00A11AE1">
        <w:t>of</w:t>
      </w:r>
      <w:r>
        <w:t xml:space="preserve"> </w:t>
      </w:r>
      <w:r w:rsidRPr="00E6705E" w:rsidR="00A11AE1">
        <w:t>the</w:t>
      </w:r>
      <w:r>
        <w:t xml:space="preserve"> </w:t>
      </w:r>
      <w:r w:rsidRPr="00E6705E" w:rsidR="00A11AE1">
        <w:t>London</w:t>
      </w:r>
      <w:r>
        <w:t xml:space="preserve"> </w:t>
      </w:r>
      <w:r w:rsidRPr="00E6705E" w:rsidR="00A11AE1">
        <w:t>Food</w:t>
      </w:r>
      <w:r>
        <w:t xml:space="preserve"> </w:t>
      </w:r>
      <w:r w:rsidRPr="00E6705E" w:rsidR="00A11AE1">
        <w:t>Board</w:t>
      </w:r>
      <w:r>
        <w:t xml:space="preserve"> </w:t>
      </w:r>
      <w:r w:rsidRPr="00E6705E" w:rsidR="00A11AE1">
        <w:t>I</w:t>
      </w:r>
      <w:r>
        <w:t xml:space="preserve"> </w:t>
      </w:r>
      <w:r w:rsidRPr="00E6705E" w:rsidR="00A11AE1">
        <w:t>was</w:t>
      </w:r>
      <w:r>
        <w:t xml:space="preserve"> </w:t>
      </w:r>
      <w:r w:rsidRPr="00E6705E" w:rsidR="00A11AE1">
        <w:t>joint</w:t>
      </w:r>
      <w:r>
        <w:t xml:space="preserve"> </w:t>
      </w:r>
      <w:r w:rsidRPr="00E6705E" w:rsidR="00A11AE1">
        <w:t>member</w:t>
      </w:r>
      <w:r>
        <w:t xml:space="preserve"> </w:t>
      </w:r>
      <w:r w:rsidRPr="00E6705E" w:rsidR="00A11AE1">
        <w:t>with</w:t>
      </w:r>
      <w:r>
        <w:t xml:space="preserve"> </w:t>
      </w:r>
      <w:r w:rsidRPr="00E6705E" w:rsidR="00A11AE1">
        <w:t>London</w:t>
      </w:r>
      <w:r>
        <w:t xml:space="preserve"> </w:t>
      </w:r>
      <w:r w:rsidRPr="00E6705E">
        <w:t>resilience</w:t>
      </w:r>
      <w:r w:rsidRPr="00E6705E" w:rsidR="00A11AE1">
        <w:t>,</w:t>
      </w:r>
      <w:r>
        <w:t xml:space="preserve"> </w:t>
      </w:r>
      <w:r w:rsidRPr="00E6705E" w:rsidR="00A11AE1">
        <w:t>as</w:t>
      </w:r>
      <w:r>
        <w:t xml:space="preserve"> </w:t>
      </w:r>
      <w:r w:rsidRPr="00E6705E" w:rsidR="00A11AE1">
        <w:t>I</w:t>
      </w:r>
      <w:r>
        <w:t xml:space="preserve"> </w:t>
      </w:r>
      <w:r w:rsidRPr="00E6705E" w:rsidR="00A11AE1">
        <w:t>referred</w:t>
      </w:r>
      <w:r>
        <w:t xml:space="preserve"> </w:t>
      </w:r>
      <w:r w:rsidRPr="00E6705E" w:rsidR="00A11AE1">
        <w:t>to</w:t>
      </w:r>
      <w:r>
        <w:t xml:space="preserve"> </w:t>
      </w:r>
      <w:r w:rsidRPr="00E6705E" w:rsidR="00A11AE1">
        <w:t>earlier,</w:t>
      </w:r>
      <w:r>
        <w:t xml:space="preserve"> </w:t>
      </w:r>
      <w:r w:rsidRPr="00E6705E" w:rsidR="00A11AE1">
        <w:t>and</w:t>
      </w:r>
      <w:r>
        <w:t xml:space="preserve"> </w:t>
      </w:r>
      <w:r w:rsidRPr="00E6705E" w:rsidR="00A11AE1">
        <w:t>we</w:t>
      </w:r>
      <w:r>
        <w:t xml:space="preserve"> </w:t>
      </w:r>
      <w:r w:rsidRPr="00E6705E" w:rsidR="00A11AE1">
        <w:t>spent</w:t>
      </w:r>
      <w:r>
        <w:t xml:space="preserve"> </w:t>
      </w:r>
      <w:r w:rsidRPr="00E6705E" w:rsidR="00A11AE1">
        <w:t>many</w:t>
      </w:r>
      <w:r>
        <w:t xml:space="preserve"> </w:t>
      </w:r>
      <w:r w:rsidRPr="00E6705E" w:rsidR="00A11AE1">
        <w:t>months</w:t>
      </w:r>
      <w:r>
        <w:t xml:space="preserve"> </w:t>
      </w:r>
      <w:r w:rsidRPr="00E6705E" w:rsidR="00A11AE1">
        <w:t>trying</w:t>
      </w:r>
      <w:r>
        <w:t xml:space="preserve"> </w:t>
      </w:r>
      <w:r w:rsidRPr="00E6705E" w:rsidR="00A11AE1">
        <w:t>to</w:t>
      </w:r>
      <w:r>
        <w:t xml:space="preserve"> </w:t>
      </w:r>
      <w:r w:rsidRPr="00E6705E" w:rsidR="00A11AE1">
        <w:t>find</w:t>
      </w:r>
      <w:r>
        <w:t xml:space="preserve"> </w:t>
      </w:r>
      <w:r w:rsidRPr="00E6705E" w:rsidR="00A11AE1">
        <w:t>out</w:t>
      </w:r>
      <w:r>
        <w:t xml:space="preserve"> </w:t>
      </w:r>
      <w:r w:rsidRPr="00E6705E" w:rsidR="00A11AE1">
        <w:t>what</w:t>
      </w:r>
      <w:r>
        <w:t xml:space="preserve"> </w:t>
      </w:r>
      <w:r w:rsidRPr="00E6705E" w:rsidR="00A11AE1">
        <w:t>the</w:t>
      </w:r>
      <w:r>
        <w:t xml:space="preserve"> </w:t>
      </w:r>
      <w:r w:rsidRPr="00E6705E" w:rsidR="00A11AE1">
        <w:t>legal</w:t>
      </w:r>
      <w:r>
        <w:t xml:space="preserve"> </w:t>
      </w:r>
      <w:r w:rsidRPr="00E6705E" w:rsidR="00A11AE1">
        <w:t>duty</w:t>
      </w:r>
      <w:r>
        <w:t xml:space="preserve"> </w:t>
      </w:r>
      <w:r w:rsidRPr="00E6705E" w:rsidR="00A11AE1">
        <w:t>was</w:t>
      </w:r>
      <w:r>
        <w:t xml:space="preserve"> </w:t>
      </w:r>
      <w:r w:rsidRPr="00E6705E" w:rsidR="00A11AE1">
        <w:t>of</w:t>
      </w:r>
      <w:r>
        <w:t xml:space="preserve"> </w:t>
      </w:r>
      <w:r w:rsidRPr="00E6705E" w:rsidR="00A11AE1">
        <w:t>local</w:t>
      </w:r>
      <w:r>
        <w:t xml:space="preserve"> </w:t>
      </w:r>
      <w:r w:rsidRPr="00E6705E" w:rsidR="00A11AE1">
        <w:t>authorities.</w:t>
      </w:r>
      <w:r>
        <w:t xml:space="preserve"> </w:t>
      </w:r>
      <w:r w:rsidRPr="00E6705E" w:rsidR="00A11AE1">
        <w:t>This</w:t>
      </w:r>
      <w:r>
        <w:t xml:space="preserve"> </w:t>
      </w:r>
      <w:r w:rsidRPr="00E6705E" w:rsidR="00A11AE1">
        <w:t>goes</w:t>
      </w:r>
      <w:r>
        <w:t xml:space="preserve"> </w:t>
      </w:r>
      <w:r w:rsidRPr="00E6705E" w:rsidR="00A11AE1">
        <w:t>back</w:t>
      </w:r>
      <w:r>
        <w:t xml:space="preserve"> </w:t>
      </w:r>
      <w:r w:rsidRPr="00E6705E" w:rsidR="00A11AE1">
        <w:t>to</w:t>
      </w:r>
      <w:r>
        <w:t xml:space="preserve"> </w:t>
      </w:r>
      <w:r w:rsidRPr="00E6705E" w:rsidR="00A11AE1">
        <w:t>the</w:t>
      </w:r>
      <w:r>
        <w:t xml:space="preserve"> </w:t>
      </w:r>
      <w:r w:rsidRPr="00E6705E" w:rsidR="00A11AE1">
        <w:t>Chair’s</w:t>
      </w:r>
      <w:r>
        <w:t xml:space="preserve"> </w:t>
      </w:r>
      <w:r w:rsidRPr="00E6705E" w:rsidR="00A11AE1">
        <w:t>opening</w:t>
      </w:r>
      <w:r>
        <w:t xml:space="preserve"> </w:t>
      </w:r>
      <w:r w:rsidRPr="00E6705E" w:rsidR="00A11AE1">
        <w:t>question.</w:t>
      </w:r>
      <w:r>
        <w:t xml:space="preserve"> As </w:t>
      </w:r>
      <w:r w:rsidRPr="00E6705E" w:rsidR="00A11AE1">
        <w:t>Anna</w:t>
      </w:r>
      <w:r>
        <w:t xml:space="preserve"> </w:t>
      </w:r>
      <w:r w:rsidRPr="00E6705E" w:rsidR="00A11AE1">
        <w:t>might</w:t>
      </w:r>
      <w:r>
        <w:t xml:space="preserve"> </w:t>
      </w:r>
      <w:r w:rsidRPr="00E6705E" w:rsidR="00A11AE1">
        <w:t>remember,</w:t>
      </w:r>
      <w:r>
        <w:t xml:space="preserve"> </w:t>
      </w:r>
      <w:r w:rsidRPr="00E6705E" w:rsidR="00A11AE1">
        <w:t>it</w:t>
      </w:r>
      <w:r>
        <w:t xml:space="preserve"> </w:t>
      </w:r>
      <w:r w:rsidRPr="00E6705E" w:rsidR="00A11AE1">
        <w:t>took</w:t>
      </w:r>
      <w:r>
        <w:t xml:space="preserve"> </w:t>
      </w:r>
      <w:r w:rsidRPr="00E6705E" w:rsidR="00A11AE1">
        <w:t>a</w:t>
      </w:r>
      <w:r>
        <w:t xml:space="preserve"> </w:t>
      </w:r>
      <w:r w:rsidRPr="00E6705E" w:rsidR="00A11AE1">
        <w:t>lot</w:t>
      </w:r>
      <w:r>
        <w:t xml:space="preserve"> </w:t>
      </w:r>
      <w:r w:rsidRPr="00E6705E" w:rsidR="00A11AE1">
        <w:t>of</w:t>
      </w:r>
      <w:r>
        <w:t xml:space="preserve"> </w:t>
      </w:r>
      <w:r w:rsidRPr="00E6705E" w:rsidR="00A11AE1">
        <w:t>effort.</w:t>
      </w:r>
      <w:r>
        <w:t xml:space="preserve"> </w:t>
      </w:r>
      <w:r w:rsidRPr="00E6705E" w:rsidR="00A11AE1">
        <w:t>We</w:t>
      </w:r>
      <w:r>
        <w:t xml:space="preserve"> </w:t>
      </w:r>
      <w:r w:rsidRPr="00E6705E" w:rsidR="00A11AE1">
        <w:t>could</w:t>
      </w:r>
      <w:r>
        <w:t xml:space="preserve"> </w:t>
      </w:r>
      <w:r w:rsidRPr="00E6705E" w:rsidR="00A11AE1">
        <w:t>not</w:t>
      </w:r>
      <w:r>
        <w:t xml:space="preserve"> </w:t>
      </w:r>
      <w:r w:rsidRPr="00E6705E" w:rsidR="00A11AE1">
        <w:t>find</w:t>
      </w:r>
      <w:r>
        <w:t xml:space="preserve"> </w:t>
      </w:r>
      <w:r w:rsidRPr="00E6705E" w:rsidR="00A11AE1">
        <w:t>the</w:t>
      </w:r>
      <w:r>
        <w:t xml:space="preserve"> </w:t>
      </w:r>
      <w:r w:rsidRPr="00E6705E" w:rsidR="00A11AE1">
        <w:t>legal</w:t>
      </w:r>
      <w:r>
        <w:t xml:space="preserve"> </w:t>
      </w:r>
      <w:r w:rsidRPr="00E6705E" w:rsidR="00A11AE1">
        <w:t>duties.</w:t>
      </w:r>
      <w:r>
        <w:t xml:space="preserve"> </w:t>
      </w:r>
      <w:r w:rsidRPr="00E6705E" w:rsidR="00A11AE1">
        <w:t>In</w:t>
      </w:r>
      <w:r>
        <w:t xml:space="preserve"> </w:t>
      </w:r>
      <w:r w:rsidRPr="00E6705E" w:rsidR="00A11AE1">
        <w:t>the</w:t>
      </w:r>
      <w:r>
        <w:t xml:space="preserve"> </w:t>
      </w:r>
      <w:r w:rsidRPr="00E6705E" w:rsidR="00A11AE1">
        <w:t>end</w:t>
      </w:r>
      <w:r>
        <w:t xml:space="preserve">, </w:t>
      </w:r>
      <w:r w:rsidRPr="00E6705E" w:rsidR="00A11AE1">
        <w:t>the</w:t>
      </w:r>
      <w:r>
        <w:t xml:space="preserve"> </w:t>
      </w:r>
      <w:r w:rsidRPr="00E6705E" w:rsidR="00A11AE1">
        <w:t>City</w:t>
      </w:r>
      <w:r>
        <w:t xml:space="preserve"> </w:t>
      </w:r>
      <w:r w:rsidRPr="00E6705E" w:rsidR="00A11AE1">
        <w:t>of</w:t>
      </w:r>
      <w:r>
        <w:t xml:space="preserve"> </w:t>
      </w:r>
      <w:r w:rsidRPr="00E6705E" w:rsidR="00A11AE1">
        <w:t>London</w:t>
      </w:r>
      <w:r>
        <w:t xml:space="preserve"> </w:t>
      </w:r>
      <w:r w:rsidRPr="00E6705E" w:rsidR="00A11AE1">
        <w:t>Corporation</w:t>
      </w:r>
      <w:r>
        <w:t xml:space="preserve"> </w:t>
      </w:r>
      <w:r w:rsidRPr="00E6705E" w:rsidR="00A11AE1">
        <w:t>solicitor</w:t>
      </w:r>
      <w:r>
        <w:t xml:space="preserve"> </w:t>
      </w:r>
      <w:r w:rsidRPr="00E6705E" w:rsidR="00A11AE1">
        <w:t>provided</w:t>
      </w:r>
      <w:r>
        <w:t xml:space="preserve"> </w:t>
      </w:r>
      <w:r w:rsidRPr="00E6705E" w:rsidR="00A11AE1">
        <w:t>it</w:t>
      </w:r>
      <w:r>
        <w:t xml:space="preserve"> </w:t>
      </w:r>
      <w:r w:rsidRPr="00E6705E" w:rsidR="00A11AE1">
        <w:t>and</w:t>
      </w:r>
      <w:r>
        <w:t xml:space="preserve"> </w:t>
      </w:r>
      <w:r w:rsidRPr="00E6705E" w:rsidR="00A11AE1">
        <w:t>did</w:t>
      </w:r>
      <w:r>
        <w:t xml:space="preserve"> </w:t>
      </w:r>
      <w:r w:rsidRPr="00E6705E" w:rsidR="00A11AE1">
        <w:t>the</w:t>
      </w:r>
      <w:r>
        <w:t xml:space="preserve"> </w:t>
      </w:r>
      <w:r w:rsidRPr="00E6705E" w:rsidR="00A11AE1">
        <w:t>homework.</w:t>
      </w:r>
      <w:r>
        <w:t xml:space="preserve"> </w:t>
      </w:r>
      <w:r w:rsidRPr="00E6705E" w:rsidR="00A11AE1">
        <w:t>Basically,</w:t>
      </w:r>
      <w:r>
        <w:t xml:space="preserve"> </w:t>
      </w:r>
      <w:r w:rsidRPr="00E6705E" w:rsidR="00A11AE1">
        <w:t>there</w:t>
      </w:r>
      <w:r>
        <w:t xml:space="preserve"> </w:t>
      </w:r>
      <w:r w:rsidRPr="00E6705E" w:rsidR="00A11AE1">
        <w:t>is</w:t>
      </w:r>
      <w:r>
        <w:t xml:space="preserve"> </w:t>
      </w:r>
      <w:r w:rsidRPr="00E6705E" w:rsidR="00A11AE1">
        <w:t>only</w:t>
      </w:r>
      <w:r>
        <w:t xml:space="preserve"> </w:t>
      </w:r>
      <w:r w:rsidRPr="00E6705E" w:rsidR="00A11AE1">
        <w:t>one</w:t>
      </w:r>
      <w:r>
        <w:t xml:space="preserve"> </w:t>
      </w:r>
      <w:r w:rsidRPr="00E6705E" w:rsidR="00A11AE1">
        <w:t>bit</w:t>
      </w:r>
      <w:r>
        <w:t xml:space="preserve"> </w:t>
      </w:r>
      <w:r w:rsidRPr="00E6705E" w:rsidR="00A11AE1">
        <w:t>of</w:t>
      </w:r>
      <w:r>
        <w:t xml:space="preserve"> </w:t>
      </w:r>
      <w:r w:rsidRPr="00E6705E" w:rsidR="00A11AE1">
        <w:t>legislation</w:t>
      </w:r>
      <w:r>
        <w:t xml:space="preserve"> </w:t>
      </w:r>
      <w:r w:rsidRPr="00E6705E" w:rsidR="00A11AE1">
        <w:t>for</w:t>
      </w:r>
      <w:r>
        <w:t xml:space="preserve"> </w:t>
      </w:r>
      <w:r w:rsidRPr="00E6705E" w:rsidR="00A11AE1">
        <w:t>ensuring</w:t>
      </w:r>
      <w:r>
        <w:t xml:space="preserve"> </w:t>
      </w:r>
      <w:r w:rsidRPr="00E6705E" w:rsidR="00A11AE1">
        <w:t>that</w:t>
      </w:r>
      <w:r>
        <w:t xml:space="preserve"> </w:t>
      </w:r>
      <w:r w:rsidRPr="00E6705E" w:rsidR="00A11AE1">
        <w:t>people</w:t>
      </w:r>
      <w:r>
        <w:t xml:space="preserve"> </w:t>
      </w:r>
      <w:r w:rsidRPr="00E6705E" w:rsidR="00A11AE1">
        <w:t>are</w:t>
      </w:r>
      <w:r>
        <w:t xml:space="preserve"> </w:t>
      </w:r>
      <w:r w:rsidRPr="00E6705E" w:rsidR="00A11AE1">
        <w:t>adequately</w:t>
      </w:r>
      <w:r>
        <w:t xml:space="preserve"> </w:t>
      </w:r>
      <w:r w:rsidRPr="00E6705E" w:rsidR="00A11AE1">
        <w:t>fed,</w:t>
      </w:r>
      <w:r>
        <w:t xml:space="preserve"> </w:t>
      </w:r>
      <w:r w:rsidRPr="00E6705E" w:rsidR="00A11AE1">
        <w:t>and</w:t>
      </w:r>
      <w:r>
        <w:t xml:space="preserve"> </w:t>
      </w:r>
      <w:r w:rsidRPr="00E6705E" w:rsidR="00A11AE1">
        <w:t>that</w:t>
      </w:r>
      <w:r>
        <w:t xml:space="preserve"> </w:t>
      </w:r>
      <w:r w:rsidRPr="00E6705E" w:rsidR="00A11AE1">
        <w:t>is</w:t>
      </w:r>
      <w:r>
        <w:t xml:space="preserve"> </w:t>
      </w:r>
      <w:r w:rsidRPr="00E6705E" w:rsidR="00A11AE1">
        <w:t>for</w:t>
      </w:r>
      <w:r>
        <w:t xml:space="preserve"> </w:t>
      </w:r>
      <w:r w:rsidRPr="00E6705E" w:rsidR="00A11AE1">
        <w:t>children.</w:t>
      </w:r>
      <w:r>
        <w:t xml:space="preserve"> </w:t>
      </w:r>
    </w:p>
    <w:p w:rsidR="009D2CEA" w:rsidP="00A11AE1">
      <w:pPr>
        <w:pStyle w:val="Answer"/>
      </w:pPr>
      <w:r w:rsidRPr="00E6705E">
        <w:t>If</w:t>
      </w:r>
      <w:r>
        <w:t xml:space="preserve"> </w:t>
      </w:r>
      <w:r w:rsidRPr="00E6705E">
        <w:t>there</w:t>
      </w:r>
      <w:r>
        <w:t xml:space="preserve"> </w:t>
      </w:r>
      <w:r w:rsidRPr="00E6705E">
        <w:t>is</w:t>
      </w:r>
      <w:r>
        <w:t xml:space="preserve"> </w:t>
      </w:r>
      <w:r w:rsidRPr="00E6705E">
        <w:t>one</w:t>
      </w:r>
      <w:r>
        <w:t xml:space="preserve"> </w:t>
      </w:r>
      <w:r w:rsidRPr="00E6705E">
        <w:t>recommendation,</w:t>
      </w:r>
      <w:r>
        <w:t xml:space="preserve"> </w:t>
      </w:r>
      <w:r w:rsidRPr="00E6705E">
        <w:t>Chair,</w:t>
      </w:r>
      <w:r w:rsidR="00FD3277">
        <w:t xml:space="preserve"> that</w:t>
      </w:r>
      <w:r>
        <w:t xml:space="preserve"> </w:t>
      </w:r>
      <w:r w:rsidRPr="00E6705E">
        <w:t>I</w:t>
      </w:r>
      <w:r>
        <w:t xml:space="preserve"> </w:t>
      </w:r>
      <w:r w:rsidRPr="00E6705E">
        <w:t>would</w:t>
      </w:r>
      <w:r>
        <w:t xml:space="preserve"> </w:t>
      </w:r>
      <w:r w:rsidRPr="00E6705E">
        <w:t>really</w:t>
      </w:r>
      <w:r>
        <w:t xml:space="preserve"> </w:t>
      </w:r>
      <w:r w:rsidRPr="00E6705E">
        <w:t>love</w:t>
      </w:r>
      <w:r>
        <w:t xml:space="preserve"> </w:t>
      </w:r>
      <w:r w:rsidRPr="00E6705E">
        <w:t>to</w:t>
      </w:r>
      <w:r>
        <w:t xml:space="preserve"> </w:t>
      </w:r>
      <w:r w:rsidRPr="00E6705E">
        <w:t>see</w:t>
      </w:r>
      <w:r>
        <w:t xml:space="preserve"> </w:t>
      </w:r>
      <w:r w:rsidRPr="00E6705E">
        <w:t>your</w:t>
      </w:r>
      <w:r>
        <w:t xml:space="preserve"> </w:t>
      </w:r>
      <w:r w:rsidRPr="00E6705E">
        <w:t>Committee</w:t>
      </w:r>
      <w:r>
        <w:t xml:space="preserve"> </w:t>
      </w:r>
      <w:r w:rsidRPr="00E6705E">
        <w:t>come</w:t>
      </w:r>
      <w:r>
        <w:t xml:space="preserve"> </w:t>
      </w:r>
      <w:r w:rsidRPr="00E6705E">
        <w:t>up</w:t>
      </w:r>
      <w:r>
        <w:t xml:space="preserve"> </w:t>
      </w:r>
      <w:r w:rsidRPr="00E6705E">
        <w:t>with,</w:t>
      </w:r>
      <w:r>
        <w:t xml:space="preserve"> </w:t>
      </w:r>
      <w:r w:rsidRPr="00E6705E">
        <w:t>it</w:t>
      </w:r>
      <w:r>
        <w:t xml:space="preserve"> </w:t>
      </w:r>
      <w:r w:rsidRPr="00E6705E">
        <w:t>would</w:t>
      </w:r>
      <w:r>
        <w:t xml:space="preserve"> </w:t>
      </w:r>
      <w:r w:rsidRPr="00E6705E">
        <w:t>be</w:t>
      </w:r>
      <w:r>
        <w:t xml:space="preserve"> </w:t>
      </w:r>
      <w:r w:rsidRPr="00E6705E">
        <w:t>that</w:t>
      </w:r>
      <w:r>
        <w:t xml:space="preserve"> </w:t>
      </w:r>
      <w:r w:rsidRPr="00E6705E">
        <w:t>there</w:t>
      </w:r>
      <w:r>
        <w:t xml:space="preserve"> </w:t>
      </w:r>
      <w:r w:rsidRPr="00E6705E">
        <w:t>is</w:t>
      </w:r>
      <w:r>
        <w:t xml:space="preserve"> </w:t>
      </w:r>
      <w:r w:rsidRPr="00E6705E">
        <w:t>more</w:t>
      </w:r>
      <w:r>
        <w:t xml:space="preserve"> </w:t>
      </w:r>
      <w:r w:rsidRPr="00E6705E">
        <w:t>of</w:t>
      </w:r>
      <w:r>
        <w:t xml:space="preserve"> </w:t>
      </w:r>
      <w:r w:rsidRPr="00E6705E">
        <w:t>a</w:t>
      </w:r>
      <w:r>
        <w:t xml:space="preserve"> </w:t>
      </w:r>
      <w:r w:rsidRPr="00E6705E">
        <w:t>duty</w:t>
      </w:r>
      <w:r>
        <w:t xml:space="preserve"> </w:t>
      </w:r>
      <w:r w:rsidRPr="00E6705E">
        <w:t>to</w:t>
      </w:r>
      <w:r>
        <w:t xml:space="preserve"> </w:t>
      </w:r>
      <w:r w:rsidRPr="00E6705E">
        <w:t>ensure</w:t>
      </w:r>
      <w:r>
        <w:t xml:space="preserve"> </w:t>
      </w:r>
      <w:r w:rsidRPr="00E6705E">
        <w:t>that</w:t>
      </w:r>
      <w:r>
        <w:t xml:space="preserve"> </w:t>
      </w:r>
      <w:r w:rsidRPr="00E6705E">
        <w:t>people</w:t>
      </w:r>
      <w:r>
        <w:t xml:space="preserve"> </w:t>
      </w:r>
      <w:r w:rsidRPr="00E6705E">
        <w:t>are</w:t>
      </w:r>
      <w:r>
        <w:t xml:space="preserve"> </w:t>
      </w:r>
      <w:r w:rsidRPr="00E6705E">
        <w:t>nutritionally</w:t>
      </w:r>
      <w:r>
        <w:t xml:space="preserve"> </w:t>
      </w:r>
      <w:r w:rsidRPr="00E6705E">
        <w:t>soundly</w:t>
      </w:r>
      <w:r>
        <w:t xml:space="preserve"> </w:t>
      </w:r>
      <w:r w:rsidRPr="00E6705E">
        <w:t>fed.</w:t>
      </w:r>
      <w:r>
        <w:t xml:space="preserve"> </w:t>
      </w:r>
      <w:r w:rsidRPr="00E6705E">
        <w:t>Indeed,</w:t>
      </w:r>
      <w:r>
        <w:t xml:space="preserve"> </w:t>
      </w:r>
      <w:r w:rsidRPr="00E6705E">
        <w:t>you</w:t>
      </w:r>
      <w:r>
        <w:t xml:space="preserve"> </w:t>
      </w:r>
      <w:r w:rsidRPr="00E6705E">
        <w:t>are</w:t>
      </w:r>
      <w:r>
        <w:t xml:space="preserve"> </w:t>
      </w:r>
      <w:r w:rsidRPr="00E6705E">
        <w:t>the</w:t>
      </w:r>
      <w:r>
        <w:t xml:space="preserve"> </w:t>
      </w:r>
      <w:r w:rsidRPr="00E6705E">
        <w:t>EFRA</w:t>
      </w:r>
      <w:r>
        <w:t xml:space="preserve"> </w:t>
      </w:r>
      <w:r w:rsidRPr="00E6705E">
        <w:t>Committee.</w:t>
      </w:r>
      <w:r>
        <w:t xml:space="preserve"> </w:t>
      </w:r>
      <w:r w:rsidRPr="00E6705E">
        <w:t>I</w:t>
      </w:r>
      <w:r>
        <w:t xml:space="preserve"> </w:t>
      </w:r>
      <w:r w:rsidRPr="00E6705E">
        <w:t>cannot</w:t>
      </w:r>
      <w:r>
        <w:t xml:space="preserve"> </w:t>
      </w:r>
      <w:r w:rsidRPr="00E6705E">
        <w:t>believe</w:t>
      </w:r>
      <w:r>
        <w:t xml:space="preserve"> </w:t>
      </w:r>
      <w:r w:rsidRPr="00E6705E">
        <w:t>that</w:t>
      </w:r>
      <w:r>
        <w:t xml:space="preserve"> </w:t>
      </w:r>
      <w:r w:rsidRPr="00E6705E">
        <w:t>you</w:t>
      </w:r>
      <w:r>
        <w:t xml:space="preserve"> </w:t>
      </w:r>
      <w:r w:rsidRPr="00E6705E">
        <w:t>would</w:t>
      </w:r>
      <w:r>
        <w:t xml:space="preserve"> </w:t>
      </w:r>
      <w:r w:rsidRPr="00E6705E">
        <w:t>not</w:t>
      </w:r>
      <w:r>
        <w:t xml:space="preserve"> </w:t>
      </w:r>
      <w:r w:rsidRPr="00E6705E">
        <w:t>agree</w:t>
      </w:r>
      <w:r>
        <w:t xml:space="preserve"> </w:t>
      </w:r>
      <w:r w:rsidRPr="00E6705E">
        <w:t>with</w:t>
      </w:r>
      <w:r>
        <w:t xml:space="preserve"> </w:t>
      </w:r>
      <w:r w:rsidRPr="00E6705E">
        <w:t>it</w:t>
      </w:r>
      <w:r>
        <w:t xml:space="preserve"> </w:t>
      </w:r>
      <w:r w:rsidRPr="00E6705E">
        <w:t>at</w:t>
      </w:r>
      <w:r>
        <w:t xml:space="preserve"> </w:t>
      </w:r>
      <w:r w:rsidRPr="00E6705E">
        <w:t>the</w:t>
      </w:r>
      <w:r>
        <w:t xml:space="preserve"> </w:t>
      </w:r>
      <w:r w:rsidRPr="00E6705E">
        <w:t>same</w:t>
      </w:r>
      <w:r>
        <w:t xml:space="preserve"> </w:t>
      </w:r>
      <w:r w:rsidRPr="00E6705E">
        <w:t>time</w:t>
      </w:r>
      <w:r>
        <w:t xml:space="preserve"> </w:t>
      </w:r>
      <w:r w:rsidRPr="00E6705E">
        <w:t>being</w:t>
      </w:r>
      <w:r>
        <w:t xml:space="preserve"> </w:t>
      </w:r>
      <w:r w:rsidRPr="00E6705E">
        <w:t>“sustainably</w:t>
      </w:r>
      <w:r>
        <w:t xml:space="preserve"> </w:t>
      </w:r>
      <w:r w:rsidRPr="00E6705E">
        <w:t>fed</w:t>
      </w:r>
      <w:r w:rsidR="0011595A">
        <w:t>”.</w:t>
      </w:r>
      <w:r>
        <w:t xml:space="preserve"> </w:t>
      </w:r>
      <w:r w:rsidRPr="00E6705E">
        <w:t>One</w:t>
      </w:r>
      <w:r>
        <w:t xml:space="preserve"> thing </w:t>
      </w:r>
      <w:r w:rsidRPr="00E6705E">
        <w:t>that</w:t>
      </w:r>
      <w:r>
        <w:t xml:space="preserve"> </w:t>
      </w:r>
      <w:r w:rsidRPr="00E6705E">
        <w:t>should</w:t>
      </w:r>
      <w:r>
        <w:t xml:space="preserve"> </w:t>
      </w:r>
      <w:r w:rsidRPr="00E6705E">
        <w:t>come</w:t>
      </w:r>
      <w:r>
        <w:t xml:space="preserve"> </w:t>
      </w:r>
      <w:r w:rsidRPr="00E6705E">
        <w:t>out</w:t>
      </w:r>
      <w:r>
        <w:t xml:space="preserve"> </w:t>
      </w:r>
      <w:r w:rsidRPr="00E6705E">
        <w:t>of</w:t>
      </w:r>
      <w:r>
        <w:t xml:space="preserve"> </w:t>
      </w:r>
      <w:r w:rsidRPr="00E6705E">
        <w:t>this,</w:t>
      </w:r>
      <w:r>
        <w:t xml:space="preserve"> </w:t>
      </w:r>
      <w:r w:rsidRPr="00E6705E">
        <w:t>going</w:t>
      </w:r>
      <w:r>
        <w:t xml:space="preserve"> </w:t>
      </w:r>
      <w:r w:rsidRPr="00E6705E">
        <w:t>a</w:t>
      </w:r>
      <w:r>
        <w:t xml:space="preserve"> </w:t>
      </w:r>
      <w:r w:rsidRPr="00E6705E">
        <w:t>bit</w:t>
      </w:r>
      <w:r>
        <w:t xml:space="preserve"> </w:t>
      </w:r>
      <w:r w:rsidRPr="00E6705E">
        <w:t>beyond</w:t>
      </w:r>
      <w:r>
        <w:t xml:space="preserve"> </w:t>
      </w:r>
      <w:r w:rsidRPr="00E6705E">
        <w:t>Anna’s</w:t>
      </w:r>
      <w:r>
        <w:t xml:space="preserve"> </w:t>
      </w:r>
      <w:r w:rsidRPr="00E6705E">
        <w:t>interests,</w:t>
      </w:r>
      <w:r>
        <w:t xml:space="preserve"> </w:t>
      </w:r>
      <w:r w:rsidRPr="00E6705E">
        <w:t>is</w:t>
      </w:r>
      <w:r>
        <w:t xml:space="preserve"> </w:t>
      </w:r>
      <w:r w:rsidRPr="00E6705E">
        <w:t>that</w:t>
      </w:r>
      <w:r>
        <w:t xml:space="preserve"> </w:t>
      </w:r>
      <w:r w:rsidRPr="00E6705E">
        <w:t>we</w:t>
      </w:r>
      <w:r>
        <w:t xml:space="preserve"> </w:t>
      </w:r>
      <w:r w:rsidRPr="00E6705E">
        <w:t>need</w:t>
      </w:r>
      <w:r>
        <w:t xml:space="preserve"> </w:t>
      </w:r>
      <w:r w:rsidRPr="00E6705E">
        <w:t>a</w:t>
      </w:r>
      <w:r>
        <w:t xml:space="preserve"> </w:t>
      </w:r>
      <w:r w:rsidRPr="00E6705E">
        <w:t>food</w:t>
      </w:r>
      <w:r>
        <w:t xml:space="preserve"> </w:t>
      </w:r>
      <w:r w:rsidRPr="00E6705E">
        <w:t>resilience</w:t>
      </w:r>
      <w:r>
        <w:t xml:space="preserve"> </w:t>
      </w:r>
      <w:r w:rsidRPr="00E6705E">
        <w:t>and</w:t>
      </w:r>
      <w:r>
        <w:t xml:space="preserve"> </w:t>
      </w:r>
      <w:r w:rsidRPr="00E6705E">
        <w:t>sustainability</w:t>
      </w:r>
      <w:r>
        <w:t xml:space="preserve"> </w:t>
      </w:r>
      <w:r w:rsidRPr="00E6705E">
        <w:t>Act</w:t>
      </w:r>
      <w:r>
        <w:t xml:space="preserve"> </w:t>
      </w:r>
      <w:r w:rsidRPr="00E6705E">
        <w:t>to</w:t>
      </w:r>
      <w:r>
        <w:t xml:space="preserve"> </w:t>
      </w:r>
      <w:r w:rsidRPr="00E6705E">
        <w:t>fill</w:t>
      </w:r>
      <w:r>
        <w:t xml:space="preserve"> </w:t>
      </w:r>
      <w:r w:rsidRPr="00E6705E">
        <w:t>the</w:t>
      </w:r>
      <w:r>
        <w:t xml:space="preserve"> </w:t>
      </w:r>
      <w:r w:rsidRPr="00E6705E">
        <w:t>gap</w:t>
      </w:r>
      <w:r>
        <w:t xml:space="preserve"> </w:t>
      </w:r>
      <w:r w:rsidRPr="00E6705E">
        <w:t>between</w:t>
      </w:r>
      <w:r>
        <w:t xml:space="preserve"> </w:t>
      </w:r>
      <w:r w:rsidRPr="00E6705E">
        <w:t>the</w:t>
      </w:r>
      <w:r>
        <w:t xml:space="preserve"> </w:t>
      </w:r>
      <w:r w:rsidRPr="00E6705E">
        <w:t>Agriculture</w:t>
      </w:r>
      <w:r>
        <w:t xml:space="preserve"> </w:t>
      </w:r>
      <w:r w:rsidRPr="00E6705E">
        <w:t>Bill</w:t>
      </w:r>
      <w:r>
        <w:t xml:space="preserve"> </w:t>
      </w:r>
      <w:r w:rsidRPr="00E6705E">
        <w:t>and</w:t>
      </w:r>
      <w:r>
        <w:t xml:space="preserve"> </w:t>
      </w:r>
      <w:r w:rsidRPr="00E6705E">
        <w:t>the</w:t>
      </w:r>
      <w:r>
        <w:t xml:space="preserve"> </w:t>
      </w:r>
      <w:r w:rsidRPr="00E6705E">
        <w:t>Environment</w:t>
      </w:r>
      <w:r>
        <w:t xml:space="preserve"> Bill. </w:t>
      </w:r>
      <w:r w:rsidRPr="00E6705E">
        <w:t>Unless</w:t>
      </w:r>
      <w:r>
        <w:t xml:space="preserve"> </w:t>
      </w:r>
      <w:r w:rsidRPr="00E6705E">
        <w:t>we</w:t>
      </w:r>
      <w:r>
        <w:t xml:space="preserve"> </w:t>
      </w:r>
      <w:r w:rsidRPr="00E6705E">
        <w:t>deal</w:t>
      </w:r>
      <w:r>
        <w:t xml:space="preserve"> </w:t>
      </w:r>
      <w:r w:rsidRPr="00E6705E">
        <w:t>with</w:t>
      </w:r>
      <w:r>
        <w:t xml:space="preserve"> </w:t>
      </w:r>
      <w:r w:rsidRPr="00E6705E">
        <w:t>diet</w:t>
      </w:r>
      <w:r>
        <w:t xml:space="preserve"> </w:t>
      </w:r>
      <w:r w:rsidRPr="00E6705E">
        <w:t>and</w:t>
      </w:r>
      <w:r>
        <w:t xml:space="preserve"> </w:t>
      </w:r>
      <w:r w:rsidRPr="00E6705E">
        <w:t>get</w:t>
      </w:r>
      <w:r>
        <w:t xml:space="preserve"> </w:t>
      </w:r>
      <w:r w:rsidRPr="00E6705E">
        <w:t>that</w:t>
      </w:r>
      <w:r>
        <w:t xml:space="preserve"> </w:t>
      </w:r>
      <w:r w:rsidRPr="00E6705E">
        <w:t>to</w:t>
      </w:r>
      <w:r>
        <w:t xml:space="preserve"> </w:t>
      </w:r>
      <w:r w:rsidRPr="00E6705E">
        <w:t>tick</w:t>
      </w:r>
      <w:r>
        <w:t xml:space="preserve"> </w:t>
      </w:r>
      <w:r w:rsidRPr="00E6705E">
        <w:t>the</w:t>
      </w:r>
      <w:r>
        <w:t xml:space="preserve"> </w:t>
      </w:r>
      <w:r w:rsidRPr="00E6705E">
        <w:t>boxes</w:t>
      </w:r>
      <w:r>
        <w:t xml:space="preserve"> </w:t>
      </w:r>
      <w:r w:rsidRPr="00E6705E">
        <w:t>of</w:t>
      </w:r>
      <w:r>
        <w:t xml:space="preserve"> </w:t>
      </w:r>
      <w:r w:rsidRPr="00E6705E">
        <w:t>health,</w:t>
      </w:r>
      <w:r>
        <w:t xml:space="preserve"> </w:t>
      </w:r>
      <w:r w:rsidRPr="00E6705E">
        <w:t>environment</w:t>
      </w:r>
      <w:r>
        <w:t xml:space="preserve"> </w:t>
      </w:r>
      <w:r w:rsidRPr="00E6705E">
        <w:t>and</w:t>
      </w:r>
      <w:r>
        <w:t xml:space="preserve"> </w:t>
      </w:r>
      <w:r w:rsidRPr="00E6705E">
        <w:t>social</w:t>
      </w:r>
      <w:r>
        <w:t xml:space="preserve"> </w:t>
      </w:r>
      <w:r w:rsidRPr="00E6705E">
        <w:t>justice—in</w:t>
      </w:r>
      <w:r>
        <w:t xml:space="preserve"> </w:t>
      </w:r>
      <w:r w:rsidRPr="00E6705E">
        <w:t>other</w:t>
      </w:r>
      <w:r>
        <w:t xml:space="preserve"> </w:t>
      </w:r>
      <w:r w:rsidRPr="00E6705E">
        <w:t>words,</w:t>
      </w:r>
      <w:r>
        <w:t xml:space="preserve"> </w:t>
      </w:r>
      <w:r w:rsidRPr="00E6705E">
        <w:t>everyone</w:t>
      </w:r>
      <w:r>
        <w:t xml:space="preserve"> </w:t>
      </w:r>
      <w:r w:rsidRPr="00E6705E">
        <w:t>has</w:t>
      </w:r>
      <w:r>
        <w:t xml:space="preserve"> </w:t>
      </w:r>
      <w:r w:rsidRPr="00E6705E">
        <w:t>a</w:t>
      </w:r>
      <w:r>
        <w:t xml:space="preserve"> </w:t>
      </w:r>
      <w:r w:rsidRPr="00E6705E">
        <w:t>right</w:t>
      </w:r>
      <w:r>
        <w:t xml:space="preserve"> </w:t>
      </w:r>
      <w:r w:rsidRPr="00E6705E">
        <w:t>to</w:t>
      </w:r>
      <w:r>
        <w:t xml:space="preserve"> </w:t>
      </w:r>
      <w:r w:rsidRPr="00E6705E">
        <w:t>a</w:t>
      </w:r>
      <w:r>
        <w:t xml:space="preserve"> </w:t>
      </w:r>
      <w:r w:rsidRPr="00E6705E">
        <w:t>good</w:t>
      </w:r>
      <w:r>
        <w:t xml:space="preserve"> </w:t>
      </w:r>
      <w:r w:rsidRPr="00E6705E">
        <w:t>diet—I</w:t>
      </w:r>
      <w:r>
        <w:t xml:space="preserve"> </w:t>
      </w:r>
      <w:r w:rsidRPr="00E6705E">
        <w:t>do</w:t>
      </w:r>
      <w:r>
        <w:t xml:space="preserve"> </w:t>
      </w:r>
      <w:r w:rsidRPr="00E6705E">
        <w:t>not</w:t>
      </w:r>
      <w:r>
        <w:t xml:space="preserve"> </w:t>
      </w:r>
      <w:r w:rsidRPr="00E6705E">
        <w:t>think</w:t>
      </w:r>
      <w:r>
        <w:t xml:space="preserve"> </w:t>
      </w:r>
      <w:r w:rsidRPr="00E6705E">
        <w:t>we</w:t>
      </w:r>
      <w:r>
        <w:t xml:space="preserve"> </w:t>
      </w:r>
      <w:r w:rsidRPr="00E6705E">
        <w:t>are</w:t>
      </w:r>
      <w:r>
        <w:t xml:space="preserve"> </w:t>
      </w:r>
      <w:r w:rsidRPr="00E6705E">
        <w:t>going</w:t>
      </w:r>
      <w:r>
        <w:t xml:space="preserve"> </w:t>
      </w:r>
      <w:r w:rsidRPr="00E6705E">
        <w:t>to</w:t>
      </w:r>
      <w:r>
        <w:t xml:space="preserve"> </w:t>
      </w:r>
      <w:r w:rsidRPr="00E6705E">
        <w:t>be</w:t>
      </w:r>
      <w:r>
        <w:t xml:space="preserve"> </w:t>
      </w:r>
      <w:r w:rsidRPr="00E6705E">
        <w:t>a</w:t>
      </w:r>
      <w:r>
        <w:t xml:space="preserve"> </w:t>
      </w:r>
      <w:r w:rsidRPr="00E6705E">
        <w:t>civilised</w:t>
      </w:r>
      <w:r>
        <w:t xml:space="preserve"> </w:t>
      </w:r>
      <w:r w:rsidRPr="00E6705E">
        <w:t>society.</w:t>
      </w:r>
      <w:r>
        <w:t xml:space="preserve"> </w:t>
      </w:r>
    </w:p>
    <w:p w:rsidR="00A11AE1" w:rsidRPr="00E6705E" w:rsidP="00A11AE1">
      <w:pPr>
        <w:pStyle w:val="Answer"/>
      </w:pPr>
      <w:r w:rsidRPr="00E6705E">
        <w:t>That</w:t>
      </w:r>
      <w:r w:rsidR="009D2CEA">
        <w:t xml:space="preserve"> </w:t>
      </w:r>
      <w:r w:rsidRPr="00E6705E">
        <w:t>sounds</w:t>
      </w:r>
      <w:r w:rsidR="009D2CEA">
        <w:t xml:space="preserve"> </w:t>
      </w:r>
      <w:r w:rsidRPr="00E6705E">
        <w:t>very</w:t>
      </w:r>
      <w:r w:rsidR="009D2CEA">
        <w:t xml:space="preserve"> </w:t>
      </w:r>
      <w:r w:rsidRPr="00E6705E">
        <w:t>philosophical.</w:t>
      </w:r>
      <w:r w:rsidR="009D2CEA">
        <w:t xml:space="preserve"> </w:t>
      </w:r>
      <w:r w:rsidRPr="00E6705E">
        <w:t>It</w:t>
      </w:r>
      <w:r w:rsidR="009D2CEA">
        <w:t xml:space="preserve"> </w:t>
      </w:r>
      <w:r w:rsidRPr="00E6705E">
        <w:t>is</w:t>
      </w:r>
      <w:r w:rsidR="009D2CEA">
        <w:t xml:space="preserve"> </w:t>
      </w:r>
      <w:r w:rsidRPr="00E6705E">
        <w:t>philosophical,</w:t>
      </w:r>
      <w:r w:rsidR="009D2CEA">
        <w:t xml:space="preserve"> </w:t>
      </w:r>
      <w:r w:rsidRPr="00E6705E">
        <w:t>but</w:t>
      </w:r>
      <w:r w:rsidR="009D2CEA">
        <w:t xml:space="preserve"> </w:t>
      </w:r>
      <w:r w:rsidRPr="00E6705E">
        <w:t>it</w:t>
      </w:r>
      <w:r w:rsidR="009D2CEA">
        <w:t xml:space="preserve"> </w:t>
      </w:r>
      <w:r w:rsidRPr="00E6705E">
        <w:t>is</w:t>
      </w:r>
      <w:r w:rsidR="009D2CEA">
        <w:t xml:space="preserve"> </w:t>
      </w:r>
      <w:r w:rsidRPr="00E6705E">
        <w:t>also</w:t>
      </w:r>
      <w:r w:rsidR="009D2CEA">
        <w:t xml:space="preserve"> </w:t>
      </w:r>
      <w:r w:rsidRPr="00E6705E">
        <w:t>very</w:t>
      </w:r>
      <w:r w:rsidR="009D2CEA">
        <w:t xml:space="preserve"> </w:t>
      </w:r>
      <w:r w:rsidRPr="00E6705E">
        <w:t>practical</w:t>
      </w:r>
      <w:r w:rsidR="009D2CEA">
        <w:t xml:space="preserve"> </w:t>
      </w:r>
      <w:r w:rsidRPr="00E6705E">
        <w:t>for</w:t>
      </w:r>
      <w:r w:rsidR="009D2CEA">
        <w:t xml:space="preserve"> </w:t>
      </w:r>
      <w:r w:rsidRPr="00E6705E">
        <w:t>exactly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reasons</w:t>
      </w:r>
      <w:r w:rsidR="009D2CEA">
        <w:t xml:space="preserve"> </w:t>
      </w:r>
      <w:r w:rsidRPr="00E6705E">
        <w:t>Anna</w:t>
      </w:r>
      <w:r w:rsidR="009D2CEA">
        <w:t xml:space="preserve"> </w:t>
      </w:r>
      <w:r w:rsidRPr="00E6705E">
        <w:t>has</w:t>
      </w:r>
      <w:r w:rsidR="009D2CEA">
        <w:t xml:space="preserve"> </w:t>
      </w:r>
      <w:r w:rsidRPr="00E6705E">
        <w:t>been</w:t>
      </w:r>
      <w:r w:rsidR="009D2CEA">
        <w:t xml:space="preserve"> </w:t>
      </w:r>
      <w:r w:rsidRPr="00E6705E">
        <w:t>saying,</w:t>
      </w:r>
      <w:r w:rsidR="009D2CEA">
        <w:t xml:space="preserve"> </w:t>
      </w:r>
      <w:r w:rsidRPr="00E6705E">
        <w:t>and</w:t>
      </w:r>
      <w:r w:rsidR="009D2CEA">
        <w:t xml:space="preserve"> </w:t>
      </w:r>
      <w:r w:rsidRPr="00E6705E">
        <w:t>I</w:t>
      </w:r>
      <w:r w:rsidR="009D2CEA">
        <w:t xml:space="preserve"> </w:t>
      </w:r>
      <w:r w:rsidRPr="00E6705E">
        <w:t>have</w:t>
      </w:r>
      <w:r w:rsidR="009D2CEA">
        <w:t xml:space="preserve"> </w:t>
      </w:r>
      <w:r w:rsidRPr="00E6705E">
        <w:t>been</w:t>
      </w:r>
      <w:r w:rsidR="009D2CEA">
        <w:t xml:space="preserve"> </w:t>
      </w:r>
      <w:r w:rsidRPr="00E6705E">
        <w:t>trying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agree</w:t>
      </w:r>
      <w:r w:rsidR="009D2CEA">
        <w:t xml:space="preserve"> </w:t>
      </w:r>
      <w:r w:rsidRPr="00E6705E">
        <w:t>with</w:t>
      </w:r>
      <w:r w:rsidR="009D2CEA">
        <w:t xml:space="preserve"> </w:t>
      </w:r>
      <w:r w:rsidRPr="00E6705E">
        <w:t>that.</w:t>
      </w:r>
      <w:r w:rsidR="009D2CEA">
        <w:t xml:space="preserve"> </w:t>
      </w:r>
      <w:r w:rsidRPr="00E6705E">
        <w:t>Making</w:t>
      </w:r>
      <w:r w:rsidR="009D2CEA">
        <w:t xml:space="preserve"> </w:t>
      </w:r>
      <w:r w:rsidRPr="00E6705E">
        <w:t>sure</w:t>
      </w:r>
      <w:r w:rsidR="009D2CEA">
        <w:t xml:space="preserve"> </w:t>
      </w:r>
      <w:r w:rsidRPr="00E6705E">
        <w:t>everyone</w:t>
      </w:r>
      <w:r w:rsidR="009D2CEA">
        <w:t xml:space="preserve"> </w:t>
      </w:r>
      <w:r w:rsidRPr="00E6705E">
        <w:t>in</w:t>
      </w:r>
      <w:r w:rsidR="009D2CEA">
        <w:t xml:space="preserve"> </w:t>
      </w:r>
      <w:r w:rsidRPr="00E6705E">
        <w:t>a</w:t>
      </w:r>
      <w:r w:rsidR="009D2CEA">
        <w:t xml:space="preserve"> </w:t>
      </w:r>
      <w:r w:rsidRPr="00E6705E">
        <w:t>time</w:t>
      </w:r>
      <w:r w:rsidR="009D2CEA">
        <w:t xml:space="preserve"> </w:t>
      </w:r>
      <w:r w:rsidRPr="00E6705E">
        <w:t>of</w:t>
      </w:r>
      <w:r w:rsidR="009D2CEA">
        <w:t xml:space="preserve"> </w:t>
      </w:r>
      <w:r w:rsidRPr="00E6705E">
        <w:t>crisis</w:t>
      </w:r>
      <w:r w:rsidR="009D2CEA">
        <w:t xml:space="preserve"> is </w:t>
      </w:r>
      <w:r w:rsidRPr="00E6705E">
        <w:t>well</w:t>
      </w:r>
      <w:r w:rsidR="009D2CEA">
        <w:t xml:space="preserve"> </w:t>
      </w:r>
      <w:r w:rsidRPr="00E6705E">
        <w:t>fed</w:t>
      </w:r>
      <w:r w:rsidR="009D2CEA">
        <w:t xml:space="preserve"> </w:t>
      </w:r>
      <w:r w:rsidRPr="00E6705E">
        <w:t>was</w:t>
      </w:r>
      <w:r w:rsidR="009D2CEA">
        <w:t xml:space="preserve"> </w:t>
      </w:r>
      <w:r w:rsidRPr="00E6705E">
        <w:t>one</w:t>
      </w:r>
      <w:r w:rsidR="009D2CEA">
        <w:t xml:space="preserve"> </w:t>
      </w:r>
      <w:r w:rsidRPr="00E6705E">
        <w:t>of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great</w:t>
      </w:r>
      <w:r w:rsidR="009D2CEA">
        <w:t xml:space="preserve"> </w:t>
      </w:r>
      <w:r w:rsidRPr="00E6705E">
        <w:t>successes</w:t>
      </w:r>
      <w:r w:rsidR="009D2CEA">
        <w:t xml:space="preserve"> </w:t>
      </w:r>
      <w:r w:rsidRPr="00E6705E">
        <w:t>of</w:t>
      </w:r>
      <w:r w:rsidR="009D2CEA">
        <w:t xml:space="preserve"> </w:t>
      </w:r>
      <w:r w:rsidRPr="00E6705E">
        <w:t>World</w:t>
      </w:r>
      <w:r w:rsidR="009D2CEA">
        <w:t xml:space="preserve"> </w:t>
      </w:r>
      <w:r w:rsidRPr="00E6705E">
        <w:t>War</w:t>
      </w:r>
      <w:r w:rsidR="009D2CEA">
        <w:t xml:space="preserve"> II</w:t>
      </w:r>
      <w:r w:rsidRPr="00E6705E">
        <w:t>.</w:t>
      </w:r>
      <w:r w:rsidR="009D2CEA">
        <w:t xml:space="preserve"> </w:t>
      </w:r>
      <w:r w:rsidRPr="00E6705E">
        <w:t>We</w:t>
      </w:r>
      <w:r w:rsidR="009D2CEA">
        <w:t xml:space="preserve"> </w:t>
      </w:r>
      <w:r w:rsidRPr="00E6705E">
        <w:t>are</w:t>
      </w:r>
      <w:r w:rsidR="009D2CEA">
        <w:t xml:space="preserve"> </w:t>
      </w:r>
      <w:r w:rsidRPr="00E6705E">
        <w:t>not</w:t>
      </w:r>
      <w:r w:rsidR="009D2CEA">
        <w:t xml:space="preserve"> </w:t>
      </w:r>
      <w:r w:rsidRPr="00E6705E">
        <w:t>doing</w:t>
      </w:r>
      <w:r w:rsidR="009D2CEA">
        <w:t xml:space="preserve"> </w:t>
      </w:r>
      <w:r w:rsidRPr="00E6705E">
        <w:t>it</w:t>
      </w:r>
      <w:r w:rsidR="009D2CEA">
        <w:t xml:space="preserve"> </w:t>
      </w:r>
      <w:r w:rsidRPr="00E6705E">
        <w:t>in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Covid</w:t>
      </w:r>
      <w:r w:rsidR="009D2CEA">
        <w:t xml:space="preserve"> </w:t>
      </w:r>
      <w:r w:rsidRPr="00E6705E">
        <w:t>war,</w:t>
      </w:r>
      <w:r w:rsidR="009D2CEA">
        <w:t xml:space="preserve"> </w:t>
      </w:r>
      <w:r w:rsidRPr="00E6705E">
        <w:t>and</w:t>
      </w:r>
      <w:r w:rsidR="009D2CEA">
        <w:t xml:space="preserve"> </w:t>
      </w:r>
      <w:r w:rsidRPr="00E6705E">
        <w:t>it</w:t>
      </w:r>
      <w:r w:rsidR="009D2CEA">
        <w:t xml:space="preserve"> </w:t>
      </w:r>
      <w:r w:rsidRPr="00E6705E">
        <w:t>is</w:t>
      </w:r>
      <w:r w:rsidR="009D2CEA">
        <w:t xml:space="preserve"> </w:t>
      </w:r>
      <w:r w:rsidRPr="00E6705E">
        <w:t>going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run</w:t>
      </w:r>
      <w:r w:rsidR="009D2CEA">
        <w:t xml:space="preserve"> </w:t>
      </w:r>
      <w:r w:rsidRPr="00E6705E">
        <w:t>for</w:t>
      </w:r>
      <w:r w:rsidR="009D2CEA">
        <w:t xml:space="preserve"> </w:t>
      </w:r>
      <w:r w:rsidRPr="00E6705E">
        <w:t>years.</w:t>
      </w:r>
    </w:p>
    <w:p w:rsidR="00A11AE1" w:rsidRPr="00E6705E" w:rsidP="00A11AE1">
      <w:pPr>
        <w:pStyle w:val="Question"/>
        <w:numPr>
          <w:ilvl w:val="0"/>
          <w:numId w:val="0"/>
        </w:numPr>
        <w:ind w:left="794"/>
      </w:pPr>
      <w:sdt>
        <w:sdtPr>
          <w:alias w:val="Member"/>
          <w:tag w:val="&lt;Member mnisId='4072' dodsId='28723'&gt;"/>
          <w:id w:val="-2016374848"/>
          <w:placeholder>
            <w:docPart w:val="3DA31B2D719249FD8AD1669663B4EDF7"/>
          </w:placeholder>
          <w:richText/>
        </w:sdtPr>
        <w:sdtContent>
          <w:r w:rsidRPr="00E6705E">
            <w:rPr>
              <w:b/>
            </w:rPr>
            <w:t>Chair:</w:t>
          </w:r>
        </w:sdtContent>
      </w:sdt>
      <w:r w:rsidR="009D2CEA">
        <w:t xml:space="preserve"> Our </w:t>
      </w:r>
      <w:r w:rsidRPr="00E6705E">
        <w:t>opportunity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link</w:t>
      </w:r>
      <w:r w:rsidR="009D2CEA">
        <w:t xml:space="preserve"> </w:t>
      </w:r>
      <w:r w:rsidRPr="00E6705E">
        <w:t>agriculture,</w:t>
      </w:r>
      <w:r w:rsidR="009D2CEA">
        <w:t xml:space="preserve"> </w:t>
      </w:r>
      <w:r w:rsidRPr="00E6705E">
        <w:t>food</w:t>
      </w:r>
      <w:r w:rsidR="009D2CEA">
        <w:t xml:space="preserve"> </w:t>
      </w:r>
      <w:r w:rsidRPr="00E6705E">
        <w:t>production</w:t>
      </w:r>
      <w:r w:rsidR="009D2CEA">
        <w:t xml:space="preserve">, </w:t>
      </w:r>
      <w:r w:rsidRPr="00E6705E">
        <w:t>the</w:t>
      </w:r>
      <w:r w:rsidR="009D2CEA">
        <w:t xml:space="preserve"> </w:t>
      </w:r>
      <w:r w:rsidRPr="00E6705E">
        <w:t>healthy</w:t>
      </w:r>
      <w:r w:rsidR="009D2CEA">
        <w:t xml:space="preserve"> </w:t>
      </w:r>
      <w:r w:rsidRPr="00E6705E">
        <w:t>food</w:t>
      </w:r>
      <w:r w:rsidR="009D2CEA">
        <w:t xml:space="preserve"> </w:t>
      </w:r>
      <w:r w:rsidRPr="00E6705E">
        <w:t>that</w:t>
      </w:r>
      <w:r w:rsidR="009D2CEA">
        <w:t xml:space="preserve"> </w:t>
      </w:r>
      <w:r w:rsidRPr="00E6705E">
        <w:t>we</w:t>
      </w:r>
      <w:r w:rsidR="009D2CEA">
        <w:t xml:space="preserve"> </w:t>
      </w:r>
      <w:r w:rsidRPr="00E6705E">
        <w:t>eat</w:t>
      </w:r>
      <w:r w:rsidR="009D2CEA">
        <w:t xml:space="preserve"> </w:t>
      </w:r>
      <w:r w:rsidRPr="00E6705E">
        <w:t>and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access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that</w:t>
      </w:r>
      <w:r w:rsidR="009D2CEA">
        <w:t xml:space="preserve"> is </w:t>
      </w:r>
      <w:r w:rsidRPr="00E6705E">
        <w:t>now</w:t>
      </w:r>
      <w:r w:rsidR="009D2CEA">
        <w:t xml:space="preserve"> </w:t>
      </w:r>
      <w:r w:rsidRPr="00E6705E">
        <w:t>probably</w:t>
      </w:r>
      <w:r w:rsidR="009D2CEA">
        <w:t xml:space="preserve"> </w:t>
      </w:r>
      <w:r w:rsidRPr="00E6705E">
        <w:t>greater</w:t>
      </w:r>
      <w:r w:rsidR="009D2CEA">
        <w:t xml:space="preserve"> </w:t>
      </w:r>
      <w:r w:rsidRPr="00E6705E">
        <w:t>than</w:t>
      </w:r>
      <w:r w:rsidR="009D2CEA">
        <w:t xml:space="preserve"> </w:t>
      </w:r>
      <w:r w:rsidRPr="00E6705E">
        <w:t>ever</w:t>
      </w:r>
      <w:r w:rsidR="009D2CEA">
        <w:t xml:space="preserve">, </w:t>
      </w:r>
      <w:r w:rsidRPr="00E6705E">
        <w:t>because,</w:t>
      </w:r>
      <w:r w:rsidR="009D2CEA">
        <w:t xml:space="preserve"> </w:t>
      </w:r>
      <w:r w:rsidRPr="00E6705E">
        <w:t>for</w:t>
      </w:r>
      <w:r w:rsidR="009D2CEA">
        <w:t xml:space="preserve"> </w:t>
      </w:r>
      <w:r w:rsidRPr="00E6705E">
        <w:t>all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rights</w:t>
      </w:r>
      <w:r w:rsidR="009D2CEA">
        <w:t xml:space="preserve"> </w:t>
      </w:r>
      <w:r w:rsidRPr="00E6705E">
        <w:t>and</w:t>
      </w:r>
      <w:r w:rsidR="009D2CEA">
        <w:t xml:space="preserve"> </w:t>
      </w:r>
      <w:r w:rsidRPr="00E6705E">
        <w:t>wrongs</w:t>
      </w:r>
      <w:r w:rsidR="009D2CEA">
        <w:t xml:space="preserve"> </w:t>
      </w:r>
      <w:r w:rsidRPr="00E6705E">
        <w:t>of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 w:rsidR="009D2CEA">
        <w:t>common</w:t>
      </w:r>
      <w:r w:rsidR="009D2CEA">
        <w:t xml:space="preserve"> </w:t>
      </w:r>
      <w:r w:rsidRPr="00E6705E" w:rsidR="009D2CEA">
        <w:t>agriculture</w:t>
      </w:r>
      <w:r w:rsidR="009D2CEA">
        <w:t xml:space="preserve"> </w:t>
      </w:r>
      <w:r w:rsidRPr="00E6705E" w:rsidR="009D2CEA">
        <w:t>policy</w:t>
      </w:r>
      <w:r w:rsidR="009D2CEA">
        <w:t xml:space="preserve">, </w:t>
      </w:r>
      <w:r w:rsidRPr="00E6705E">
        <w:t>it</w:t>
      </w:r>
      <w:r w:rsidR="009D2CEA">
        <w:t xml:space="preserve"> </w:t>
      </w:r>
      <w:r w:rsidRPr="00E6705E">
        <w:t>focused</w:t>
      </w:r>
      <w:r w:rsidR="009D2CEA">
        <w:t xml:space="preserve"> </w:t>
      </w:r>
      <w:r w:rsidRPr="00E6705E">
        <w:t>on</w:t>
      </w:r>
      <w:r w:rsidR="009D2CEA">
        <w:t xml:space="preserve"> </w:t>
      </w:r>
      <w:r w:rsidRPr="00E6705E">
        <w:t>just</w:t>
      </w:r>
      <w:r w:rsidR="009D2CEA">
        <w:t xml:space="preserve"> </w:t>
      </w:r>
      <w:r w:rsidRPr="00E6705E">
        <w:t>production</w:t>
      </w:r>
      <w:r w:rsidR="009D2CEA">
        <w:t xml:space="preserve"> </w:t>
      </w:r>
      <w:r w:rsidRPr="00E6705E">
        <w:t>and</w:t>
      </w:r>
      <w:r w:rsidR="009D2CEA">
        <w:t xml:space="preserve"> </w:t>
      </w:r>
      <w:r w:rsidRPr="00E6705E">
        <w:t>not</w:t>
      </w:r>
      <w:r w:rsidR="009D2CEA">
        <w:t xml:space="preserve"> </w:t>
      </w:r>
      <w:r w:rsidRPr="00E6705E">
        <w:t>actually</w:t>
      </w:r>
      <w:r w:rsidR="009D2CEA">
        <w:t xml:space="preserve"> </w:t>
      </w:r>
      <w:r w:rsidRPr="00E6705E">
        <w:t>what</w:t>
      </w:r>
      <w:r w:rsidR="009D2CEA">
        <w:t xml:space="preserve"> </w:t>
      </w:r>
      <w:r w:rsidRPr="00E6705E">
        <w:t>happened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that</w:t>
      </w:r>
      <w:r w:rsidR="009D2CEA">
        <w:t xml:space="preserve"> </w:t>
      </w:r>
      <w:r w:rsidRPr="00E6705E">
        <w:t>food.</w:t>
      </w:r>
      <w:r w:rsidR="009D2CEA">
        <w:t xml:space="preserve"> </w:t>
      </w:r>
    </w:p>
    <w:p w:rsidR="00A11AE1" w:rsidRPr="00E6705E" w:rsidP="00A11AE1">
      <w:pPr>
        <w:pStyle w:val="Question"/>
        <w:numPr>
          <w:ilvl w:val="0"/>
          <w:numId w:val="0"/>
        </w:numPr>
        <w:ind w:left="794"/>
      </w:pPr>
      <w:sdt>
        <w:sdtPr>
          <w:alias w:val="Member"/>
          <w:tag w:val="&lt;Member mnisId='4861' dodsId=''&gt;"/>
          <w:id w:val="1518726935"/>
          <w:placeholder>
            <w:docPart w:val="3E7D0E23AFD74AB28548A5F926C2079A"/>
          </w:placeholder>
          <w:richText/>
        </w:sdtPr>
        <w:sdtContent>
          <w:r w:rsidRPr="00E6705E">
            <w:rPr>
              <w:b/>
            </w:rPr>
            <w:t>Robbie</w:t>
          </w:r>
          <w:r w:rsidR="009D2CEA">
            <w:rPr>
              <w:b/>
            </w:rPr>
            <w:t xml:space="preserve"> </w:t>
          </w:r>
          <w:r w:rsidRPr="00E6705E">
            <w:rPr>
              <w:b/>
            </w:rPr>
            <w:t>Moore:</w:t>
          </w:r>
        </w:sdtContent>
      </w:sdt>
      <w:r w:rsidR="009D2CEA">
        <w:t xml:space="preserve"> </w:t>
      </w:r>
      <w:r w:rsidRPr="00E6705E" w:rsidR="009D2CEA">
        <w:t>To</w:t>
      </w:r>
      <w:r w:rsidR="009D2CEA">
        <w:t xml:space="preserve"> </w:t>
      </w:r>
      <w:r w:rsidRPr="00E6705E">
        <w:t>pick</w:t>
      </w:r>
      <w:r w:rsidR="009D2CEA">
        <w:t xml:space="preserve"> </w:t>
      </w:r>
      <w:r w:rsidRPr="00E6705E">
        <w:t>up</w:t>
      </w:r>
      <w:r w:rsidR="009D2CEA">
        <w:t xml:space="preserve"> </w:t>
      </w:r>
      <w:r w:rsidRPr="00E6705E">
        <w:t>on</w:t>
      </w:r>
      <w:r w:rsidR="009D2CEA">
        <w:t xml:space="preserve"> </w:t>
      </w:r>
      <w:r w:rsidRPr="00E6705E">
        <w:t>what</w:t>
      </w:r>
      <w:r w:rsidR="009D2CEA">
        <w:t xml:space="preserve"> </w:t>
      </w:r>
      <w:r w:rsidRPr="00E6705E">
        <w:t>Tim</w:t>
      </w:r>
      <w:r w:rsidR="009D2CEA">
        <w:t xml:space="preserve"> </w:t>
      </w:r>
      <w:r w:rsidRPr="00E6705E">
        <w:t>has</w:t>
      </w:r>
      <w:r w:rsidR="009D2CEA">
        <w:t xml:space="preserve"> </w:t>
      </w:r>
      <w:r w:rsidRPr="00E6705E">
        <w:t>just</w:t>
      </w:r>
      <w:r w:rsidR="009D2CEA">
        <w:t xml:space="preserve"> </w:t>
      </w:r>
      <w:r w:rsidRPr="00E6705E">
        <w:t>said</w:t>
      </w:r>
      <w:r w:rsidR="009D2CEA">
        <w:t xml:space="preserve"> </w:t>
      </w:r>
      <w:r w:rsidRPr="00E6705E">
        <w:t>there</w:t>
      </w:r>
      <w:r w:rsidR="009D2CEA">
        <w:t xml:space="preserve">, it </w:t>
      </w:r>
      <w:r w:rsidRPr="00E6705E">
        <w:t>is</w:t>
      </w:r>
      <w:r w:rsidR="009D2CEA">
        <w:t xml:space="preserve"> </w:t>
      </w:r>
      <w:r w:rsidRPr="00E6705E">
        <w:t>a</w:t>
      </w:r>
      <w:r w:rsidR="009D2CEA">
        <w:t xml:space="preserve"> </w:t>
      </w:r>
      <w:r w:rsidRPr="00E6705E">
        <w:t>potential</w:t>
      </w:r>
      <w:r w:rsidR="009D2CEA">
        <w:t xml:space="preserve"> </w:t>
      </w:r>
      <w:r w:rsidRPr="00E6705E">
        <w:t>linkage</w:t>
      </w:r>
      <w:r w:rsidR="009D2CEA">
        <w:t xml:space="preserve"> </w:t>
      </w:r>
      <w:r w:rsidRPr="00E6705E">
        <w:t>that</w:t>
      </w:r>
      <w:r w:rsidR="009D2CEA">
        <w:t xml:space="preserve"> </w:t>
      </w:r>
      <w:r w:rsidRPr="00E6705E">
        <w:t>we</w:t>
      </w:r>
      <w:r w:rsidR="009D2CEA">
        <w:t xml:space="preserve"> </w:t>
      </w:r>
      <w:r w:rsidRPr="00E6705E">
        <w:t>could</w:t>
      </w:r>
      <w:r w:rsidR="009D2CEA">
        <w:t xml:space="preserve"> </w:t>
      </w:r>
      <w:r w:rsidRPr="00E6705E">
        <w:t>expand</w:t>
      </w:r>
      <w:r w:rsidR="009D2CEA">
        <w:t xml:space="preserve"> </w:t>
      </w:r>
      <w:r w:rsidRPr="00E6705E">
        <w:t>on.</w:t>
      </w:r>
      <w:r w:rsidR="009D2CEA">
        <w:t xml:space="preserve"> </w:t>
      </w:r>
      <w:r w:rsidRPr="00E6705E">
        <w:t>Thank</w:t>
      </w:r>
      <w:r w:rsidR="009D2CEA">
        <w:t xml:space="preserve"> </w:t>
      </w:r>
      <w:r w:rsidRPr="00E6705E">
        <w:t>you</w:t>
      </w:r>
      <w:r w:rsidR="009D2CEA">
        <w:t xml:space="preserve"> </w:t>
      </w:r>
      <w:r w:rsidRPr="00E6705E">
        <w:t>for</w:t>
      </w:r>
      <w:r w:rsidR="009D2CEA">
        <w:t xml:space="preserve"> </w:t>
      </w:r>
      <w:r w:rsidRPr="00E6705E">
        <w:t>those</w:t>
      </w:r>
      <w:r w:rsidR="009D2CEA">
        <w:t xml:space="preserve"> </w:t>
      </w:r>
      <w:r w:rsidRPr="00E6705E">
        <w:t>points.</w:t>
      </w:r>
      <w:r w:rsidR="009D2CEA">
        <w:t xml:space="preserve"> </w:t>
      </w:r>
      <w:r w:rsidRPr="00E6705E">
        <w:t>That</w:t>
      </w:r>
      <w:r w:rsidR="009D2CEA">
        <w:t xml:space="preserve"> </w:t>
      </w:r>
      <w:r w:rsidRPr="00E6705E">
        <w:t>is</w:t>
      </w:r>
      <w:r w:rsidR="009D2CEA">
        <w:t xml:space="preserve"> </w:t>
      </w:r>
      <w:r w:rsidRPr="00E6705E">
        <w:t>much</w:t>
      </w:r>
      <w:r w:rsidR="009D2CEA">
        <w:t xml:space="preserve"> </w:t>
      </w:r>
      <w:r w:rsidRPr="00E6705E">
        <w:t>appreciated.</w:t>
      </w:r>
    </w:p>
    <w:p w:rsidR="008258D4" w:rsidP="00A11AE1">
      <w:pPr>
        <w:pStyle w:val="Question"/>
        <w:numPr>
          <w:ilvl w:val="0"/>
          <w:numId w:val="9"/>
        </w:numPr>
      </w:pPr>
      <w:sdt>
        <w:sdtPr>
          <w:alias w:val="Member"/>
          <w:tag w:val="&lt;Member mnisId='155' dodsId='25772'&gt;"/>
          <w:id w:val="-1665234617"/>
          <w:placeholder>
            <w:docPart w:val="3DA31B2D719249FD8AD1669663B4EDF7"/>
          </w:placeholder>
          <w:richText/>
        </w:sdtPr>
        <w:sdtContent>
          <w:r w:rsidRPr="00E6705E" w:rsidR="00A11AE1">
            <w:rPr>
              <w:b/>
            </w:rPr>
            <w:t>Geraint</w:t>
          </w:r>
          <w:r w:rsidR="009D2CEA">
            <w:rPr>
              <w:b/>
            </w:rPr>
            <w:t xml:space="preserve"> </w:t>
          </w:r>
          <w:r w:rsidRPr="00E6705E" w:rsidR="00A11AE1">
            <w:rPr>
              <w:b/>
            </w:rPr>
            <w:t>Davies:</w:t>
          </w:r>
        </w:sdtContent>
      </w:sdt>
      <w:r w:rsidR="009D2CEA">
        <w:t xml:space="preserve"> </w:t>
      </w:r>
      <w:r w:rsidRPr="00E6705E" w:rsidR="00A11AE1">
        <w:t>It</w:t>
      </w:r>
      <w:r w:rsidR="009D2CEA">
        <w:t xml:space="preserve"> </w:t>
      </w:r>
      <w:r w:rsidRPr="00E6705E" w:rsidR="00A11AE1">
        <w:t>is</w:t>
      </w:r>
      <w:r w:rsidR="009D2CEA">
        <w:t xml:space="preserve"> </w:t>
      </w:r>
      <w:r w:rsidRPr="00E6705E" w:rsidR="00A11AE1">
        <w:t>on</w:t>
      </w:r>
      <w:r w:rsidR="009D2CEA">
        <w:t xml:space="preserve"> </w:t>
      </w:r>
      <w:r w:rsidRPr="00E6705E" w:rsidR="00A11AE1">
        <w:t>the</w:t>
      </w:r>
      <w:r w:rsidR="009D2CEA">
        <w:t xml:space="preserve"> </w:t>
      </w:r>
      <w:r w:rsidRPr="00E6705E" w:rsidR="00A11AE1">
        <w:t>same</w:t>
      </w:r>
      <w:r w:rsidR="009D2CEA">
        <w:t xml:space="preserve"> </w:t>
      </w:r>
      <w:r w:rsidRPr="00E6705E" w:rsidR="00A11AE1">
        <w:t>thing,</w:t>
      </w:r>
      <w:r w:rsidR="009D2CEA">
        <w:t xml:space="preserve"> </w:t>
      </w:r>
      <w:r w:rsidRPr="00E6705E" w:rsidR="00A11AE1">
        <w:t>really.</w:t>
      </w:r>
      <w:r w:rsidR="009D2CEA">
        <w:t xml:space="preserve"> </w:t>
      </w:r>
      <w:r w:rsidRPr="00E6705E" w:rsidR="00A11AE1">
        <w:t>I</w:t>
      </w:r>
      <w:r w:rsidR="009D2CEA">
        <w:t xml:space="preserve"> </w:t>
      </w:r>
      <w:r w:rsidRPr="00E6705E" w:rsidR="00A11AE1">
        <w:t>am</w:t>
      </w:r>
      <w:r w:rsidR="009D2CEA">
        <w:t xml:space="preserve"> </w:t>
      </w:r>
      <w:r w:rsidRPr="00E6705E" w:rsidR="00A11AE1">
        <w:t>agreeing</w:t>
      </w:r>
      <w:r w:rsidR="009D2CEA">
        <w:t xml:space="preserve"> </w:t>
      </w:r>
      <w:r w:rsidRPr="00E6705E" w:rsidR="00A11AE1">
        <w:t>very</w:t>
      </w:r>
      <w:r w:rsidR="009D2CEA">
        <w:t xml:space="preserve"> </w:t>
      </w:r>
      <w:r w:rsidRPr="00E6705E" w:rsidR="00A11AE1">
        <w:t>much</w:t>
      </w:r>
      <w:r w:rsidR="009D2CEA">
        <w:t xml:space="preserve"> </w:t>
      </w:r>
      <w:r w:rsidRPr="00E6705E" w:rsidR="00A11AE1">
        <w:t>with</w:t>
      </w:r>
      <w:r w:rsidR="009D2CEA">
        <w:t xml:space="preserve"> </w:t>
      </w:r>
      <w:r w:rsidRPr="00E6705E" w:rsidR="00A11AE1">
        <w:t>the</w:t>
      </w:r>
      <w:r w:rsidR="009D2CEA">
        <w:t xml:space="preserve"> </w:t>
      </w:r>
      <w:r w:rsidRPr="00E6705E" w:rsidR="00A11AE1">
        <w:t>witnesses</w:t>
      </w:r>
      <w:r w:rsidR="009D2CEA">
        <w:t xml:space="preserve"> </w:t>
      </w:r>
      <w:r w:rsidRPr="00E6705E" w:rsidR="00A11AE1">
        <w:t>that</w:t>
      </w:r>
      <w:r w:rsidR="009D2CEA">
        <w:t xml:space="preserve"> </w:t>
      </w:r>
      <w:r w:rsidRPr="00E6705E" w:rsidR="00A11AE1">
        <w:t>we</w:t>
      </w:r>
      <w:r w:rsidR="009D2CEA">
        <w:t xml:space="preserve"> </w:t>
      </w:r>
      <w:r w:rsidRPr="00E6705E" w:rsidR="00A11AE1">
        <w:t>have</w:t>
      </w:r>
      <w:r w:rsidR="009D2CEA">
        <w:t xml:space="preserve"> </w:t>
      </w:r>
      <w:r w:rsidRPr="00E6705E" w:rsidR="00A11AE1">
        <w:t>a</w:t>
      </w:r>
      <w:r w:rsidR="009D2CEA">
        <w:t xml:space="preserve"> </w:t>
      </w:r>
      <w:r w:rsidRPr="00E6705E" w:rsidR="00A11AE1">
        <w:t>situation</w:t>
      </w:r>
      <w:r w:rsidR="009D2CEA">
        <w:t xml:space="preserve"> </w:t>
      </w:r>
      <w:r w:rsidRPr="00E6705E" w:rsidR="00A11AE1">
        <w:t>where</w:t>
      </w:r>
      <w:r w:rsidR="009D2CEA">
        <w:t xml:space="preserve"> </w:t>
      </w:r>
      <w:r w:rsidRPr="00E6705E" w:rsidR="00A11AE1">
        <w:t>millions</w:t>
      </w:r>
      <w:r w:rsidR="009D2CEA">
        <w:t xml:space="preserve"> </w:t>
      </w:r>
      <w:r w:rsidRPr="00E6705E" w:rsidR="00A11AE1">
        <w:t>of</w:t>
      </w:r>
      <w:r w:rsidR="009D2CEA">
        <w:t xml:space="preserve"> </w:t>
      </w:r>
      <w:r w:rsidRPr="00E6705E" w:rsidR="00A11AE1">
        <w:t>people</w:t>
      </w:r>
      <w:r w:rsidR="009D2CEA">
        <w:t xml:space="preserve"> </w:t>
      </w:r>
      <w:r w:rsidRPr="00E6705E" w:rsidR="00A11AE1">
        <w:t>do</w:t>
      </w:r>
      <w:r w:rsidR="009D2CEA">
        <w:t xml:space="preserve"> </w:t>
      </w:r>
      <w:r w:rsidRPr="00E6705E" w:rsidR="00A11AE1">
        <w:t>not</w:t>
      </w:r>
      <w:r w:rsidR="009D2CEA">
        <w:t xml:space="preserve"> </w:t>
      </w:r>
      <w:r w:rsidRPr="00E6705E" w:rsidR="00A11AE1">
        <w:t>have</w:t>
      </w:r>
      <w:r w:rsidR="009D2CEA">
        <w:t xml:space="preserve"> </w:t>
      </w:r>
      <w:r w:rsidRPr="00E6705E" w:rsidR="00A11AE1">
        <w:t>enough</w:t>
      </w:r>
      <w:r w:rsidR="009D2CEA">
        <w:t xml:space="preserve"> </w:t>
      </w:r>
      <w:r w:rsidRPr="00E6705E" w:rsidR="00A11AE1">
        <w:t>healthy</w:t>
      </w:r>
      <w:r w:rsidR="009D2CEA">
        <w:t xml:space="preserve"> </w:t>
      </w:r>
      <w:r>
        <w:t xml:space="preserve">nutrition. </w:t>
      </w:r>
      <w:r w:rsidRPr="00E6705E">
        <w:t>If</w:t>
      </w:r>
      <w:r>
        <w:t xml:space="preserve"> </w:t>
      </w:r>
      <w:r w:rsidRPr="00E6705E" w:rsidR="00A11AE1">
        <w:t>we</w:t>
      </w:r>
      <w:r w:rsidR="009D2CEA">
        <w:t xml:space="preserve"> </w:t>
      </w:r>
      <w:r w:rsidRPr="00E6705E" w:rsidR="00A11AE1">
        <w:t>were</w:t>
      </w:r>
      <w:r w:rsidR="009D2CEA">
        <w:t xml:space="preserve"> </w:t>
      </w:r>
      <w:r w:rsidRPr="00E6705E" w:rsidR="00A11AE1">
        <w:t>to</w:t>
      </w:r>
      <w:r w:rsidR="009D2CEA">
        <w:t xml:space="preserve"> </w:t>
      </w:r>
      <w:r w:rsidRPr="00E6705E" w:rsidR="00A11AE1">
        <w:t>agree,</w:t>
      </w:r>
      <w:r w:rsidR="009D2CEA">
        <w:t xml:space="preserve"> </w:t>
      </w:r>
      <w:r w:rsidRPr="00E6705E" w:rsidR="00A11AE1">
        <w:t>as</w:t>
      </w:r>
      <w:r w:rsidR="009D2CEA">
        <w:t xml:space="preserve"> </w:t>
      </w:r>
      <w:r w:rsidRPr="00E6705E" w:rsidR="00A11AE1">
        <w:t>I</w:t>
      </w:r>
      <w:r w:rsidR="009D2CEA">
        <w:t xml:space="preserve"> </w:t>
      </w:r>
      <w:r w:rsidRPr="00E6705E" w:rsidR="00A11AE1">
        <w:t>do,</w:t>
      </w:r>
      <w:r w:rsidR="009D2CEA">
        <w:t xml:space="preserve"> </w:t>
      </w:r>
      <w:r w:rsidRPr="00E6705E" w:rsidR="00A11AE1">
        <w:t>that</w:t>
      </w:r>
      <w:r w:rsidR="009D2CEA">
        <w:t xml:space="preserve"> </w:t>
      </w:r>
      <w:r w:rsidRPr="00E6705E" w:rsidR="00A11AE1">
        <w:t>there</w:t>
      </w:r>
      <w:r w:rsidR="009D2CEA">
        <w:t xml:space="preserve"> </w:t>
      </w:r>
      <w:r w:rsidRPr="00E6705E" w:rsidR="00A11AE1">
        <w:t>should</w:t>
      </w:r>
      <w:r w:rsidR="009D2CEA">
        <w:t xml:space="preserve"> </w:t>
      </w:r>
      <w:r w:rsidRPr="00E6705E" w:rsidR="00A11AE1">
        <w:t>be</w:t>
      </w:r>
      <w:r w:rsidR="009D2CEA">
        <w:t xml:space="preserve"> </w:t>
      </w:r>
      <w:r w:rsidRPr="00E6705E" w:rsidR="00A11AE1">
        <w:t>a</w:t>
      </w:r>
      <w:r w:rsidR="009D2CEA">
        <w:t xml:space="preserve"> </w:t>
      </w:r>
      <w:r w:rsidRPr="00E6705E" w:rsidR="00A11AE1">
        <w:t>duty</w:t>
      </w:r>
      <w:r w:rsidR="009D2CEA">
        <w:t xml:space="preserve"> </w:t>
      </w:r>
      <w:r w:rsidRPr="00E6705E" w:rsidR="00A11AE1">
        <w:t>to</w:t>
      </w:r>
      <w:r w:rsidR="009D2CEA">
        <w:t xml:space="preserve"> </w:t>
      </w:r>
      <w:r w:rsidRPr="00E6705E" w:rsidR="00A11AE1">
        <w:t>provide</w:t>
      </w:r>
      <w:r w:rsidR="009D2CEA">
        <w:t xml:space="preserve"> </w:t>
      </w:r>
      <w:r w:rsidRPr="00E6705E" w:rsidR="00A11AE1">
        <w:t>all</w:t>
      </w:r>
      <w:r w:rsidR="009D2CEA">
        <w:t xml:space="preserve"> </w:t>
      </w:r>
      <w:r w:rsidRPr="00E6705E" w:rsidR="00A11AE1">
        <w:t>people,</w:t>
      </w:r>
      <w:r w:rsidR="009D2CEA">
        <w:t xml:space="preserve"> </w:t>
      </w:r>
      <w:r w:rsidRPr="00E6705E" w:rsidR="00A11AE1">
        <w:t>minimally,</w:t>
      </w:r>
      <w:r w:rsidR="009D2CEA">
        <w:t xml:space="preserve"> </w:t>
      </w:r>
      <w:r w:rsidRPr="00E6705E" w:rsidR="00A11AE1">
        <w:t>with</w:t>
      </w:r>
      <w:r w:rsidR="009D2CEA">
        <w:t xml:space="preserve"> </w:t>
      </w:r>
      <w:r w:rsidRPr="00E6705E" w:rsidR="00A11AE1">
        <w:t>nutritious</w:t>
      </w:r>
      <w:r w:rsidR="009D2CEA">
        <w:t xml:space="preserve"> </w:t>
      </w:r>
      <w:r w:rsidRPr="00E6705E" w:rsidR="00A11AE1">
        <w:t>and</w:t>
      </w:r>
      <w:r w:rsidR="009D2CEA">
        <w:t xml:space="preserve"> </w:t>
      </w:r>
      <w:r w:rsidRPr="00E6705E" w:rsidR="00A11AE1">
        <w:t>healthy</w:t>
      </w:r>
      <w:r w:rsidR="009D2CEA">
        <w:t xml:space="preserve"> </w:t>
      </w:r>
      <w:r w:rsidRPr="00E6705E" w:rsidR="00A11AE1">
        <w:t>food</w:t>
      </w:r>
      <w:r>
        <w:t>,</w:t>
      </w:r>
      <w:r w:rsidR="009D2CEA">
        <w:t xml:space="preserve"> </w:t>
      </w:r>
      <w:r w:rsidRPr="00E6705E" w:rsidR="00A11AE1">
        <w:t>for</w:t>
      </w:r>
      <w:r w:rsidR="009D2CEA">
        <w:t xml:space="preserve"> </w:t>
      </w:r>
      <w:r w:rsidRPr="00E6705E" w:rsidR="00A11AE1">
        <w:t>their</w:t>
      </w:r>
      <w:r w:rsidR="009D2CEA">
        <w:t xml:space="preserve"> </w:t>
      </w:r>
      <w:r w:rsidRPr="00E6705E" w:rsidR="00A11AE1">
        <w:t>own</w:t>
      </w:r>
      <w:r w:rsidR="009D2CEA">
        <w:t xml:space="preserve"> </w:t>
      </w:r>
      <w:r w:rsidRPr="00E6705E" w:rsidR="00A11AE1">
        <w:t>rights</w:t>
      </w:r>
      <w:r w:rsidR="009D2CEA">
        <w:t xml:space="preserve"> </w:t>
      </w:r>
      <w:r w:rsidRPr="00E6705E" w:rsidR="00A11AE1">
        <w:t>and</w:t>
      </w:r>
      <w:r w:rsidR="009D2CEA">
        <w:t xml:space="preserve"> </w:t>
      </w:r>
      <w:r w:rsidRPr="00E6705E" w:rsidR="00A11AE1">
        <w:t>to</w:t>
      </w:r>
      <w:r w:rsidR="009D2CEA">
        <w:t xml:space="preserve"> </w:t>
      </w:r>
      <w:r w:rsidRPr="00E6705E" w:rsidR="00A11AE1">
        <w:t>fend</w:t>
      </w:r>
      <w:r w:rsidR="009D2CEA">
        <w:t xml:space="preserve"> </w:t>
      </w:r>
      <w:r>
        <w:t>off</w:t>
      </w:r>
      <w:r w:rsidR="009D2CEA">
        <w:t xml:space="preserve"> </w:t>
      </w:r>
      <w:r w:rsidRPr="00E6705E" w:rsidR="00A11AE1">
        <w:t>ill</w:t>
      </w:r>
      <w:r w:rsidR="009D2CEA">
        <w:t xml:space="preserve"> </w:t>
      </w:r>
      <w:r w:rsidRPr="00E6705E" w:rsidR="00A11AE1">
        <w:t>health,</w:t>
      </w:r>
      <w:r w:rsidR="009D2CEA">
        <w:t xml:space="preserve"> </w:t>
      </w:r>
      <w:r w:rsidRPr="00E6705E" w:rsidR="00A11AE1">
        <w:t>in</w:t>
      </w:r>
      <w:r w:rsidR="009D2CEA">
        <w:t xml:space="preserve"> </w:t>
      </w:r>
      <w:r w:rsidRPr="00E6705E" w:rsidR="00A11AE1">
        <w:t>a</w:t>
      </w:r>
      <w:r w:rsidR="009D2CEA">
        <w:t xml:space="preserve"> </w:t>
      </w:r>
      <w:r w:rsidRPr="00E6705E" w:rsidR="00A11AE1">
        <w:t>sustainable</w:t>
      </w:r>
      <w:r w:rsidR="009D2CEA">
        <w:t xml:space="preserve"> </w:t>
      </w:r>
      <w:r w:rsidRPr="00E6705E" w:rsidR="00A11AE1">
        <w:t>way,</w:t>
      </w:r>
      <w:r w:rsidR="009D2CEA">
        <w:t xml:space="preserve"> </w:t>
      </w:r>
      <w:r w:rsidRPr="00E6705E" w:rsidR="00A11AE1">
        <w:t>given</w:t>
      </w:r>
      <w:r w:rsidR="009D2CEA">
        <w:t xml:space="preserve"> </w:t>
      </w:r>
      <w:r w:rsidRPr="00E6705E" w:rsidR="00A11AE1">
        <w:t>that</w:t>
      </w:r>
      <w:r w:rsidR="009D2CEA">
        <w:t xml:space="preserve"> </w:t>
      </w:r>
      <w:r w:rsidRPr="00E6705E" w:rsidR="00A11AE1">
        <w:t>we</w:t>
      </w:r>
      <w:r w:rsidR="009D2CEA">
        <w:t xml:space="preserve"> </w:t>
      </w:r>
      <w:r w:rsidRPr="00E6705E" w:rsidR="00A11AE1">
        <w:t>are</w:t>
      </w:r>
      <w:r w:rsidR="009D2CEA">
        <w:t xml:space="preserve"> </w:t>
      </w:r>
      <w:r w:rsidRPr="00E6705E" w:rsidR="00A11AE1">
        <w:t>approaching</w:t>
      </w:r>
      <w:r w:rsidR="009D2CEA">
        <w:t xml:space="preserve"> </w:t>
      </w:r>
      <w:r w:rsidRPr="00E6705E" w:rsidR="00A11AE1">
        <w:t>a</w:t>
      </w:r>
      <w:r w:rsidR="009D2CEA">
        <w:t xml:space="preserve"> </w:t>
      </w:r>
      <w:r w:rsidRPr="00E6705E" w:rsidR="00A11AE1">
        <w:t>possible</w:t>
      </w:r>
      <w:r w:rsidR="009D2CEA">
        <w:t xml:space="preserve"> </w:t>
      </w:r>
      <w:r w:rsidRPr="00E6705E" w:rsidR="00A11AE1">
        <w:t>economic</w:t>
      </w:r>
      <w:r w:rsidR="009D2CEA">
        <w:t xml:space="preserve"> </w:t>
      </w:r>
      <w:r w:rsidRPr="00E6705E" w:rsidR="00A11AE1">
        <w:t>slump</w:t>
      </w:r>
      <w:r w:rsidR="009D2CEA">
        <w:t xml:space="preserve"> </w:t>
      </w:r>
      <w:r w:rsidRPr="00E6705E" w:rsidR="00A11AE1">
        <w:t>in</w:t>
      </w:r>
      <w:r w:rsidR="009D2CEA">
        <w:t xml:space="preserve"> </w:t>
      </w:r>
      <w:r w:rsidRPr="00E6705E" w:rsidR="00A11AE1">
        <w:t>the</w:t>
      </w:r>
      <w:r w:rsidR="009D2CEA">
        <w:t xml:space="preserve"> </w:t>
      </w:r>
      <w:r w:rsidRPr="00E6705E" w:rsidR="00A11AE1">
        <w:t>aftermath</w:t>
      </w:r>
      <w:r w:rsidR="009D2CEA">
        <w:t xml:space="preserve"> </w:t>
      </w:r>
      <w:r w:rsidRPr="00E6705E" w:rsidR="00A11AE1">
        <w:t>of</w:t>
      </w:r>
      <w:r w:rsidR="009D2CEA">
        <w:t xml:space="preserve"> </w:t>
      </w:r>
      <w:r w:rsidRPr="00E6705E" w:rsidR="00A11AE1">
        <w:t>Covid</w:t>
      </w:r>
      <w:r w:rsidR="009D2CEA">
        <w:t xml:space="preserve"> </w:t>
      </w:r>
      <w:r w:rsidRPr="00E6705E" w:rsidR="00A11AE1">
        <w:t>and</w:t>
      </w:r>
      <w:r w:rsidR="009D2CEA">
        <w:t xml:space="preserve"> </w:t>
      </w:r>
      <w:r w:rsidRPr="00E6705E" w:rsidR="00A11AE1">
        <w:t>possibly</w:t>
      </w:r>
      <w:r w:rsidR="009D2CEA">
        <w:t xml:space="preserve"> </w:t>
      </w:r>
      <w:r w:rsidRPr="00E6705E" w:rsidR="00A11AE1">
        <w:t>a</w:t>
      </w:r>
      <w:r w:rsidR="009D2CEA">
        <w:t xml:space="preserve"> </w:t>
      </w:r>
      <w:r w:rsidRPr="00E6705E" w:rsidR="00A11AE1">
        <w:t>no</w:t>
      </w:r>
      <w:r w:rsidR="009D2CEA">
        <w:t xml:space="preserve"> </w:t>
      </w:r>
      <w:r w:rsidRPr="00E6705E" w:rsidR="00A11AE1">
        <w:t>deal,</w:t>
      </w:r>
      <w:r w:rsidR="009D2CEA">
        <w:t xml:space="preserve"> </w:t>
      </w:r>
      <w:r w:rsidRPr="00E6705E" w:rsidR="00A11AE1">
        <w:t>what</w:t>
      </w:r>
      <w:r w:rsidR="009D2CEA">
        <w:t xml:space="preserve"> </w:t>
      </w:r>
      <w:r w:rsidRPr="00E6705E" w:rsidR="00A11AE1">
        <w:t>major</w:t>
      </w:r>
      <w:r w:rsidR="009D2CEA">
        <w:t xml:space="preserve"> </w:t>
      </w:r>
      <w:r w:rsidRPr="00E6705E" w:rsidR="00A11AE1">
        <w:t>measures</w:t>
      </w:r>
      <w:r w:rsidR="009D2CEA">
        <w:t xml:space="preserve"> </w:t>
      </w:r>
      <w:r>
        <w:t xml:space="preserve">should </w:t>
      </w:r>
      <w:r w:rsidRPr="00E6705E" w:rsidR="00A11AE1">
        <w:t>the</w:t>
      </w:r>
      <w:r w:rsidR="009D2CEA">
        <w:t xml:space="preserve"> </w:t>
      </w:r>
      <w:r w:rsidRPr="00E6705E" w:rsidR="00A11AE1">
        <w:t>Government</w:t>
      </w:r>
      <w:r w:rsidR="009D2CEA">
        <w:t xml:space="preserve"> </w:t>
      </w:r>
      <w:r w:rsidRPr="00E6705E" w:rsidR="00A11AE1">
        <w:t>put</w:t>
      </w:r>
      <w:r w:rsidR="009D2CEA">
        <w:t xml:space="preserve"> </w:t>
      </w:r>
      <w:r w:rsidRPr="00E6705E" w:rsidR="00A11AE1">
        <w:t>in</w:t>
      </w:r>
      <w:r w:rsidR="009D2CEA">
        <w:t xml:space="preserve"> </w:t>
      </w:r>
      <w:r w:rsidRPr="00E6705E" w:rsidR="00A11AE1">
        <w:t>place</w:t>
      </w:r>
      <w:r w:rsidR="009D2CEA">
        <w:t xml:space="preserve"> </w:t>
      </w:r>
      <w:r w:rsidRPr="00E6705E" w:rsidR="00A11AE1">
        <w:t>to</w:t>
      </w:r>
      <w:r w:rsidR="009D2CEA">
        <w:t xml:space="preserve"> </w:t>
      </w:r>
      <w:r w:rsidRPr="00E6705E" w:rsidR="00A11AE1">
        <w:t>deliver</w:t>
      </w:r>
      <w:r w:rsidR="009D2CEA">
        <w:t xml:space="preserve"> </w:t>
      </w:r>
      <w:r w:rsidRPr="00E6705E" w:rsidR="00A11AE1">
        <w:t>that</w:t>
      </w:r>
      <w:r w:rsidR="009D2CEA">
        <w:t xml:space="preserve"> </w:t>
      </w:r>
      <w:r w:rsidRPr="00E6705E" w:rsidR="00A11AE1">
        <w:t>duty</w:t>
      </w:r>
      <w:r>
        <w:t>?</w:t>
      </w:r>
      <w:r w:rsidR="009D2CEA">
        <w:t xml:space="preserve"> </w:t>
      </w:r>
    </w:p>
    <w:p w:rsidR="00A11AE1" w:rsidRPr="00E6705E" w:rsidP="008258D4">
      <w:pPr>
        <w:pStyle w:val="Question"/>
        <w:numPr>
          <w:ilvl w:val="0"/>
          <w:numId w:val="0"/>
        </w:numPr>
        <w:ind w:left="794"/>
      </w:pPr>
      <w:r w:rsidRPr="00E6705E">
        <w:t>I</w:t>
      </w:r>
      <w:r w:rsidR="009D2CEA">
        <w:t xml:space="preserve"> </w:t>
      </w:r>
      <w:r w:rsidRPr="00E6705E">
        <w:t>will</w:t>
      </w:r>
      <w:r w:rsidR="009D2CEA">
        <w:t xml:space="preserve"> </w:t>
      </w:r>
      <w:r w:rsidRPr="00E6705E">
        <w:t>turn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Anna</w:t>
      </w:r>
      <w:r w:rsidR="009D2CEA">
        <w:t xml:space="preserve"> </w:t>
      </w:r>
      <w:r w:rsidRPr="00E6705E">
        <w:t>first.</w:t>
      </w:r>
      <w:r w:rsidR="009D2CEA">
        <w:t xml:space="preserve"> </w:t>
      </w:r>
      <w:r w:rsidRPr="00E6705E">
        <w:t>I</w:t>
      </w:r>
      <w:r w:rsidR="009D2CEA">
        <w:t xml:space="preserve"> </w:t>
      </w:r>
      <w:r w:rsidRPr="00E6705E">
        <w:t>know</w:t>
      </w:r>
      <w:r w:rsidR="009D2CEA">
        <w:t xml:space="preserve"> </w:t>
      </w:r>
      <w:r w:rsidRPr="00E6705E">
        <w:t>Tim</w:t>
      </w:r>
      <w:r w:rsidR="009D2CEA">
        <w:t xml:space="preserve"> </w:t>
      </w:r>
      <w:r w:rsidRPr="00E6705E">
        <w:t>has</w:t>
      </w:r>
      <w:r w:rsidR="009D2CEA">
        <w:t xml:space="preserve"> </w:t>
      </w:r>
      <w:r w:rsidRPr="00E6705E">
        <w:t>already</w:t>
      </w:r>
      <w:r w:rsidR="009D2CEA">
        <w:t xml:space="preserve"> </w:t>
      </w:r>
      <w:r w:rsidRPr="00E6705E">
        <w:t>mentioned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food</w:t>
      </w:r>
      <w:r w:rsidR="009D2CEA">
        <w:t xml:space="preserve"> </w:t>
      </w:r>
      <w:r w:rsidRPr="00E6705E">
        <w:t>resilience</w:t>
      </w:r>
      <w:r w:rsidR="009D2CEA">
        <w:t xml:space="preserve"> </w:t>
      </w:r>
      <w:r w:rsidRPr="00E6705E">
        <w:t>and</w:t>
      </w:r>
      <w:r w:rsidR="009D2CEA">
        <w:t xml:space="preserve"> </w:t>
      </w:r>
      <w:r w:rsidRPr="00E6705E">
        <w:t>sustainability</w:t>
      </w:r>
      <w:r w:rsidR="009D2CEA">
        <w:t xml:space="preserve"> </w:t>
      </w:r>
      <w:r w:rsidRPr="00E6705E" w:rsidR="008258D4">
        <w:t>Act</w:t>
      </w:r>
      <w:r w:rsidRPr="00E6705E">
        <w:t>,</w:t>
      </w:r>
      <w:r w:rsidR="009D2CEA">
        <w:t xml:space="preserve"> </w:t>
      </w:r>
      <w:r w:rsidRPr="00E6705E">
        <w:t>but</w:t>
      </w:r>
      <w:r w:rsidR="009D2CEA">
        <w:t xml:space="preserve"> </w:t>
      </w:r>
      <w:r w:rsidRPr="00E6705E">
        <w:t>I</w:t>
      </w:r>
      <w:r w:rsidR="009D2CEA">
        <w:t xml:space="preserve"> </w:t>
      </w:r>
      <w:r w:rsidRPr="00E6705E">
        <w:t>just</w:t>
      </w:r>
      <w:r w:rsidR="009D2CEA">
        <w:t xml:space="preserve"> </w:t>
      </w:r>
      <w:r w:rsidRPr="00E6705E">
        <w:t>want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know</w:t>
      </w:r>
      <w:r w:rsidR="009D2CEA">
        <w:t xml:space="preserve"> </w:t>
      </w:r>
      <w:r w:rsidRPr="00E6705E">
        <w:t>what</w:t>
      </w:r>
      <w:r w:rsidR="009D2CEA">
        <w:t xml:space="preserve"> </w:t>
      </w:r>
      <w:r w:rsidRPr="00E6705E">
        <w:t>would</w:t>
      </w:r>
      <w:r w:rsidR="009D2CEA">
        <w:t xml:space="preserve"> </w:t>
      </w:r>
      <w:r w:rsidRPr="00E6705E">
        <w:t>be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major</w:t>
      </w:r>
      <w:r w:rsidR="009D2CEA">
        <w:t xml:space="preserve"> </w:t>
      </w:r>
      <w:r w:rsidRPr="00E6705E">
        <w:t>changes</w:t>
      </w:r>
      <w:r w:rsidR="009D2CEA">
        <w:t xml:space="preserve"> </w:t>
      </w:r>
      <w:r w:rsidRPr="00E6705E">
        <w:t>required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deliver</w:t>
      </w:r>
      <w:r w:rsidR="009D2CEA">
        <w:t xml:space="preserve"> </w:t>
      </w:r>
      <w:r w:rsidRPr="00E6705E">
        <w:t>those</w:t>
      </w:r>
      <w:r w:rsidR="009D2CEA">
        <w:t xml:space="preserve"> </w:t>
      </w:r>
      <w:r w:rsidRPr="00E6705E">
        <w:t>benefits.</w:t>
      </w:r>
      <w:r w:rsidR="009D2CEA">
        <w:t xml:space="preserve"> </w:t>
      </w:r>
      <w:r w:rsidRPr="00E6705E">
        <w:t>Obviously,</w:t>
      </w:r>
      <w:r w:rsidR="009D2CEA">
        <w:t xml:space="preserve"> </w:t>
      </w:r>
      <w:r w:rsidRPr="00E6705E">
        <w:t>in</w:t>
      </w:r>
      <w:r w:rsidR="009D2CEA">
        <w:t xml:space="preserve"> </w:t>
      </w:r>
      <w:r w:rsidR="00BF59A1">
        <w:t>w</w:t>
      </w:r>
      <w:r w:rsidRPr="00E6705E">
        <w:t>orld</w:t>
      </w:r>
      <w:r w:rsidR="009D2CEA">
        <w:t xml:space="preserve"> </w:t>
      </w:r>
      <w:r w:rsidR="00BF59A1">
        <w:t>w</w:t>
      </w:r>
      <w:r w:rsidRPr="00E6705E">
        <w:t>ar</w:t>
      </w:r>
      <w:r w:rsidR="009D2CEA">
        <w:t xml:space="preserve"> </w:t>
      </w:r>
      <w:r w:rsidR="00BF59A1">
        <w:t xml:space="preserve">two </w:t>
      </w:r>
      <w:r w:rsidRPr="00E6705E">
        <w:t>we</w:t>
      </w:r>
      <w:r w:rsidR="009D2CEA">
        <w:t xml:space="preserve"> </w:t>
      </w:r>
      <w:r w:rsidRPr="00E6705E">
        <w:t>did</w:t>
      </w:r>
      <w:r w:rsidR="009D2CEA">
        <w:t xml:space="preserve"> </w:t>
      </w:r>
      <w:r w:rsidRPr="00E6705E">
        <w:t>it</w:t>
      </w:r>
      <w:r w:rsidR="009D2CEA">
        <w:t xml:space="preserve"> </w:t>
      </w:r>
      <w:r w:rsidRPr="00E6705E">
        <w:t>through</w:t>
      </w:r>
      <w:r w:rsidR="009D2CEA">
        <w:t xml:space="preserve"> </w:t>
      </w:r>
      <w:r w:rsidRPr="00E6705E">
        <w:t>rationing.</w:t>
      </w:r>
      <w:r w:rsidR="009D2CEA">
        <w:t xml:space="preserve"> </w:t>
      </w:r>
    </w:p>
    <w:p w:rsidR="008258D4" w:rsidP="00A11AE1">
      <w:pPr>
        <w:pStyle w:val="Answer"/>
      </w:pPr>
      <w:sdt>
        <w:sdtPr>
          <w:alias w:val="Witness"/>
          <w:id w:val="-1601094843"/>
          <w:placeholder>
            <w:docPart w:val="3DA31B2D719249FD8AD1669663B4EDF7"/>
          </w:placeholder>
          <w:richText/>
        </w:sdtPr>
        <w:sdtContent>
          <w:r w:rsidRPr="004C0BA3" w:rsidR="00A11AE1">
            <w:rPr>
              <w:b/>
              <w:i/>
            </w:rPr>
            <w:t>Anna</w:t>
          </w:r>
          <w:r w:rsidR="009D2CEA">
            <w:rPr>
              <w:b/>
              <w:i/>
            </w:rPr>
            <w:t xml:space="preserve"> </w:t>
          </w:r>
          <w:r w:rsidRPr="004C0BA3" w:rsidR="00A11AE1">
            <w:rPr>
              <w:b/>
              <w:i/>
            </w:rPr>
            <w:t>Taylor:</w:t>
          </w:r>
          <w:r w:rsidR="009D2CEA">
            <w:rPr>
              <w:b/>
            </w:rPr>
            <w:t xml:space="preserve"> </w:t>
          </w:r>
        </w:sdtContent>
      </w:sdt>
      <w:r w:rsidRPr="00E6705E" w:rsidR="00A11AE1">
        <w:t>Thank</w:t>
      </w:r>
      <w:r w:rsidR="009D2CEA">
        <w:t xml:space="preserve"> </w:t>
      </w:r>
      <w:r w:rsidRPr="00E6705E" w:rsidR="00A11AE1">
        <w:t>you</w:t>
      </w:r>
      <w:r w:rsidR="009D2CEA">
        <w:t xml:space="preserve"> </w:t>
      </w:r>
      <w:r w:rsidRPr="00E6705E" w:rsidR="00A11AE1">
        <w:t>for</w:t>
      </w:r>
      <w:r w:rsidR="009D2CEA">
        <w:t xml:space="preserve"> </w:t>
      </w:r>
      <w:r w:rsidRPr="00E6705E" w:rsidR="00A11AE1">
        <w:t>the</w:t>
      </w:r>
      <w:r w:rsidR="009D2CEA">
        <w:t xml:space="preserve"> </w:t>
      </w:r>
      <w:r w:rsidRPr="00E6705E" w:rsidR="00A11AE1">
        <w:t>question.</w:t>
      </w:r>
      <w:r w:rsidR="009D2CEA">
        <w:t xml:space="preserve"> </w:t>
      </w:r>
      <w:r w:rsidRPr="00E6705E" w:rsidR="00A11AE1">
        <w:t>First,</w:t>
      </w:r>
      <w:r w:rsidR="009D2CEA">
        <w:t xml:space="preserve"> </w:t>
      </w:r>
      <w:r w:rsidRPr="00E6705E" w:rsidR="00A11AE1">
        <w:t>we</w:t>
      </w:r>
      <w:r w:rsidR="009D2CEA">
        <w:t xml:space="preserve"> </w:t>
      </w:r>
      <w:r w:rsidRPr="00E6705E" w:rsidR="00A11AE1">
        <w:t>need</w:t>
      </w:r>
      <w:r w:rsidR="009D2CEA">
        <w:t xml:space="preserve"> </w:t>
      </w:r>
      <w:r w:rsidRPr="00E6705E" w:rsidR="00A11AE1">
        <w:t>to</w:t>
      </w:r>
      <w:r w:rsidR="009D2CEA">
        <w:t xml:space="preserve"> </w:t>
      </w:r>
      <w:r w:rsidRPr="00E6705E" w:rsidR="00A11AE1">
        <w:t>make</w:t>
      </w:r>
      <w:r w:rsidR="009D2CEA">
        <w:t xml:space="preserve"> </w:t>
      </w:r>
      <w:r w:rsidRPr="00E6705E" w:rsidR="00A11AE1">
        <w:t>sure</w:t>
      </w:r>
      <w:r w:rsidR="009D2CEA">
        <w:t xml:space="preserve"> </w:t>
      </w:r>
      <w:r w:rsidRPr="00E6705E" w:rsidR="00A11AE1">
        <w:t>that</w:t>
      </w:r>
      <w:r w:rsidR="009D2CEA">
        <w:t xml:space="preserve"> </w:t>
      </w:r>
      <w:r w:rsidRPr="00E6705E" w:rsidR="00A11AE1">
        <w:t>people</w:t>
      </w:r>
      <w:r w:rsidR="009D2CEA">
        <w:t xml:space="preserve"> </w:t>
      </w:r>
      <w:r w:rsidRPr="00E6705E" w:rsidR="00A11AE1">
        <w:t>have</w:t>
      </w:r>
      <w:r w:rsidR="009D2CEA">
        <w:t xml:space="preserve"> </w:t>
      </w:r>
      <w:r w:rsidRPr="00E6705E" w:rsidR="00A11AE1">
        <w:t>the</w:t>
      </w:r>
      <w:r w:rsidR="009D2CEA">
        <w:t xml:space="preserve"> </w:t>
      </w:r>
      <w:r w:rsidRPr="00E6705E" w:rsidR="00A11AE1">
        <w:t>income</w:t>
      </w:r>
      <w:r w:rsidR="009D2CEA">
        <w:t xml:space="preserve"> </w:t>
      </w:r>
      <w:r w:rsidRPr="00E6705E" w:rsidR="00A11AE1">
        <w:t>that</w:t>
      </w:r>
      <w:r w:rsidR="009D2CEA">
        <w:t xml:space="preserve"> </w:t>
      </w:r>
      <w:r w:rsidRPr="00E6705E" w:rsidR="00A11AE1">
        <w:t>they</w:t>
      </w:r>
      <w:r w:rsidR="009D2CEA">
        <w:t xml:space="preserve"> </w:t>
      </w:r>
      <w:r w:rsidRPr="00E6705E" w:rsidR="00A11AE1">
        <w:t>need</w:t>
      </w:r>
      <w:r w:rsidR="009D2CEA">
        <w:t xml:space="preserve"> </w:t>
      </w:r>
      <w:r w:rsidRPr="00E6705E" w:rsidR="00A11AE1">
        <w:t>to</w:t>
      </w:r>
      <w:r w:rsidR="009D2CEA">
        <w:t xml:space="preserve"> </w:t>
      </w:r>
      <w:r w:rsidRPr="00E6705E" w:rsidR="00A11AE1">
        <w:t>afford</w:t>
      </w:r>
      <w:r>
        <w:t xml:space="preserve"> it</w:t>
      </w:r>
      <w:r w:rsidRPr="00E6705E" w:rsidR="00A11AE1">
        <w:t>.</w:t>
      </w:r>
      <w:r w:rsidR="009D2CEA">
        <w:t xml:space="preserve"> </w:t>
      </w:r>
      <w:r w:rsidRPr="00E6705E" w:rsidR="00A11AE1">
        <w:t>The</w:t>
      </w:r>
      <w:r w:rsidR="009D2CEA">
        <w:t xml:space="preserve"> </w:t>
      </w:r>
      <w:r w:rsidRPr="00E6705E" w:rsidR="00A11AE1">
        <w:t>starting</w:t>
      </w:r>
      <w:r w:rsidR="009D2CEA">
        <w:t xml:space="preserve"> </w:t>
      </w:r>
      <w:r w:rsidRPr="00E6705E" w:rsidR="00A11AE1">
        <w:t>point</w:t>
      </w:r>
      <w:r w:rsidR="009D2CEA">
        <w:t xml:space="preserve"> </w:t>
      </w:r>
      <w:r w:rsidRPr="00E6705E" w:rsidR="00A11AE1">
        <w:t>is</w:t>
      </w:r>
      <w:r w:rsidR="009D2CEA">
        <w:t xml:space="preserve"> </w:t>
      </w:r>
      <w:r w:rsidRPr="00E6705E" w:rsidR="00A11AE1">
        <w:t>the</w:t>
      </w:r>
      <w:r w:rsidR="009D2CEA">
        <w:t xml:space="preserve"> </w:t>
      </w:r>
      <w:r w:rsidRPr="00E6705E" w:rsidR="00A11AE1">
        <w:t>financial</w:t>
      </w:r>
      <w:r w:rsidR="009D2CEA">
        <w:t xml:space="preserve"> </w:t>
      </w:r>
      <w:r w:rsidRPr="00E6705E" w:rsidR="00A11AE1">
        <w:t>circumstances</w:t>
      </w:r>
      <w:r w:rsidR="009D2CEA">
        <w:t xml:space="preserve"> </w:t>
      </w:r>
      <w:r w:rsidRPr="00E6705E" w:rsidR="00A11AE1">
        <w:t>that</w:t>
      </w:r>
      <w:r w:rsidR="009D2CEA">
        <w:t xml:space="preserve"> </w:t>
      </w:r>
      <w:r w:rsidRPr="00E6705E" w:rsidR="00A11AE1">
        <w:t>people</w:t>
      </w:r>
      <w:r w:rsidR="009D2CEA">
        <w:t xml:space="preserve"> </w:t>
      </w:r>
      <w:r w:rsidRPr="00E6705E" w:rsidR="00A11AE1">
        <w:t>are</w:t>
      </w:r>
      <w:r w:rsidR="009D2CEA">
        <w:t xml:space="preserve"> </w:t>
      </w:r>
      <w:r w:rsidRPr="00E6705E" w:rsidR="00A11AE1">
        <w:t>in.</w:t>
      </w:r>
      <w:r w:rsidR="009D2CEA">
        <w:t xml:space="preserve"> </w:t>
      </w:r>
      <w:r w:rsidRPr="00E6705E" w:rsidR="00A11AE1">
        <w:t>A</w:t>
      </w:r>
      <w:r w:rsidR="009D2CEA">
        <w:t xml:space="preserve"> </w:t>
      </w:r>
      <w:r w:rsidRPr="00E6705E" w:rsidR="00A11AE1">
        <w:t>starting</w:t>
      </w:r>
      <w:r w:rsidR="009D2CEA">
        <w:t xml:space="preserve"> </w:t>
      </w:r>
      <w:r w:rsidRPr="00E6705E" w:rsidR="00A11AE1">
        <w:t>point</w:t>
      </w:r>
      <w:r w:rsidR="009D2CEA">
        <w:t xml:space="preserve"> </w:t>
      </w:r>
      <w:r w:rsidRPr="00E6705E" w:rsidR="00A11AE1">
        <w:t>for</w:t>
      </w:r>
      <w:r w:rsidR="009D2CEA">
        <w:t xml:space="preserve"> </w:t>
      </w:r>
      <w:r w:rsidRPr="00E6705E" w:rsidR="00A11AE1">
        <w:t>that</w:t>
      </w:r>
      <w:r w:rsidR="009D2CEA">
        <w:t xml:space="preserve"> </w:t>
      </w:r>
      <w:r w:rsidRPr="00E6705E" w:rsidR="00A11AE1">
        <w:t>would</w:t>
      </w:r>
      <w:r w:rsidR="009D2CEA">
        <w:t xml:space="preserve"> </w:t>
      </w:r>
      <w:r w:rsidRPr="00E6705E" w:rsidR="00A11AE1">
        <w:t>be</w:t>
      </w:r>
      <w:r w:rsidR="009D2CEA">
        <w:t xml:space="preserve"> </w:t>
      </w:r>
      <w:r w:rsidRPr="00E6705E" w:rsidR="00A11AE1">
        <w:t>to</w:t>
      </w:r>
      <w:r w:rsidR="009D2CEA">
        <w:t xml:space="preserve"> </w:t>
      </w:r>
      <w:r w:rsidRPr="00E6705E" w:rsidR="00A11AE1">
        <w:t>say,</w:t>
      </w:r>
      <w:r w:rsidR="009D2CEA">
        <w:t xml:space="preserve"> </w:t>
      </w:r>
      <w:r w:rsidRPr="00E6705E" w:rsidR="00A11AE1">
        <w:t>“We</w:t>
      </w:r>
      <w:r w:rsidR="009D2CEA">
        <w:t xml:space="preserve"> </w:t>
      </w:r>
      <w:r w:rsidRPr="00E6705E" w:rsidR="00A11AE1">
        <w:t>are</w:t>
      </w:r>
      <w:r w:rsidR="009D2CEA">
        <w:t xml:space="preserve"> </w:t>
      </w:r>
      <w:r w:rsidRPr="00E6705E" w:rsidR="00A11AE1">
        <w:t>moving</w:t>
      </w:r>
      <w:r w:rsidR="009D2CEA">
        <w:t xml:space="preserve"> </w:t>
      </w:r>
      <w:r w:rsidRPr="00E6705E" w:rsidR="00A11AE1">
        <w:t>to</w:t>
      </w:r>
      <w:r w:rsidR="009D2CEA">
        <w:t xml:space="preserve"> </w:t>
      </w:r>
      <w:r w:rsidRPr="00E6705E" w:rsidR="00A11AE1">
        <w:t>a</w:t>
      </w:r>
      <w:r w:rsidR="009D2CEA">
        <w:t xml:space="preserve"> </w:t>
      </w:r>
      <w:r w:rsidRPr="00E6705E" w:rsidR="00A11AE1">
        <w:t>situation</w:t>
      </w:r>
      <w:r w:rsidR="009D2CEA">
        <w:t xml:space="preserve"> </w:t>
      </w:r>
      <w:r w:rsidRPr="00E6705E" w:rsidR="00A11AE1">
        <w:t>where</w:t>
      </w:r>
      <w:r w:rsidR="009D2CEA">
        <w:t xml:space="preserve"> </w:t>
      </w:r>
      <w:r w:rsidRPr="00E6705E" w:rsidR="00A11AE1">
        <w:t>we</w:t>
      </w:r>
      <w:r w:rsidR="009D2CEA">
        <w:t xml:space="preserve"> </w:t>
      </w:r>
      <w:r w:rsidRPr="00E6705E" w:rsidR="00A11AE1">
        <w:t>have</w:t>
      </w:r>
      <w:r w:rsidR="009D2CEA">
        <w:t xml:space="preserve"> </w:t>
      </w:r>
      <w:r w:rsidRPr="00E6705E" w:rsidR="00A11AE1">
        <w:t>millions</w:t>
      </w:r>
      <w:r w:rsidR="009D2CEA">
        <w:t xml:space="preserve"> </w:t>
      </w:r>
      <w:r w:rsidRPr="00E6705E" w:rsidR="00A11AE1">
        <w:t>more</w:t>
      </w:r>
      <w:r w:rsidR="009D2CEA">
        <w:t xml:space="preserve"> </w:t>
      </w:r>
      <w:r w:rsidRPr="00E6705E" w:rsidR="00A11AE1">
        <w:t>people</w:t>
      </w:r>
      <w:r w:rsidR="009D2CEA">
        <w:t xml:space="preserve"> </w:t>
      </w:r>
      <w:r w:rsidRPr="00E6705E" w:rsidR="00A11AE1">
        <w:t>dependent</w:t>
      </w:r>
      <w:r w:rsidR="009D2CEA">
        <w:t xml:space="preserve"> </w:t>
      </w:r>
      <w:r w:rsidRPr="00E6705E" w:rsidR="00A11AE1">
        <w:t>on</w:t>
      </w:r>
      <w:r w:rsidR="009D2CEA">
        <w:t xml:space="preserve"> </w:t>
      </w:r>
      <w:r w:rsidRPr="00E6705E" w:rsidR="00A11AE1">
        <w:t>social</w:t>
      </w:r>
      <w:r w:rsidR="009D2CEA">
        <w:t xml:space="preserve"> </w:t>
      </w:r>
      <w:r w:rsidRPr="00E6705E" w:rsidR="00A11AE1">
        <w:t>security.</w:t>
      </w:r>
      <w:r w:rsidR="009D2CEA">
        <w:t xml:space="preserve"> </w:t>
      </w:r>
      <w:r w:rsidRPr="00E6705E" w:rsidR="00A11AE1">
        <w:t>We</w:t>
      </w:r>
      <w:r w:rsidR="009D2CEA">
        <w:t xml:space="preserve"> </w:t>
      </w:r>
      <w:r w:rsidRPr="00E6705E" w:rsidR="00A11AE1">
        <w:t>need</w:t>
      </w:r>
      <w:r w:rsidR="009D2CEA">
        <w:t xml:space="preserve"> </w:t>
      </w:r>
      <w:r w:rsidRPr="00E6705E" w:rsidR="00A11AE1">
        <w:t>to</w:t>
      </w:r>
      <w:r w:rsidR="009D2CEA">
        <w:t xml:space="preserve"> </w:t>
      </w:r>
      <w:r w:rsidRPr="00E6705E" w:rsidR="00A11AE1">
        <w:t>make</w:t>
      </w:r>
      <w:r w:rsidR="009D2CEA">
        <w:t xml:space="preserve"> </w:t>
      </w:r>
      <w:r w:rsidRPr="00E6705E" w:rsidR="00A11AE1">
        <w:t>sure</w:t>
      </w:r>
      <w:r w:rsidR="009D2CEA">
        <w:t xml:space="preserve"> </w:t>
      </w:r>
      <w:r w:rsidRPr="00E6705E" w:rsidR="00A11AE1">
        <w:t>that</w:t>
      </w:r>
      <w:r w:rsidR="009D2CEA">
        <w:t xml:space="preserve"> </w:t>
      </w:r>
      <w:r w:rsidRPr="00E6705E" w:rsidR="00A11AE1">
        <w:t>that</w:t>
      </w:r>
      <w:r w:rsidR="009D2CEA">
        <w:t xml:space="preserve"> </w:t>
      </w:r>
      <w:r w:rsidRPr="00E6705E" w:rsidR="00A11AE1">
        <w:t>social</w:t>
      </w:r>
      <w:r w:rsidR="009D2CEA">
        <w:t xml:space="preserve"> </w:t>
      </w:r>
      <w:r w:rsidRPr="00E6705E" w:rsidR="00A11AE1">
        <w:t>security</w:t>
      </w:r>
      <w:r w:rsidR="009D2CEA">
        <w:t xml:space="preserve"> </w:t>
      </w:r>
      <w:r w:rsidRPr="00E6705E" w:rsidR="00A11AE1">
        <w:t>protects</w:t>
      </w:r>
      <w:r w:rsidR="009D2CEA">
        <w:t xml:space="preserve"> </w:t>
      </w:r>
      <w:r w:rsidRPr="00E6705E" w:rsidR="00A11AE1">
        <w:t>them</w:t>
      </w:r>
      <w:r w:rsidR="009D2CEA">
        <w:t xml:space="preserve"> </w:t>
      </w:r>
      <w:r w:rsidRPr="00E6705E" w:rsidR="00A11AE1">
        <w:t>from</w:t>
      </w:r>
      <w:r w:rsidR="009D2CEA">
        <w:t xml:space="preserve"> </w:t>
      </w:r>
      <w:r w:rsidRPr="00E6705E" w:rsidR="00A11AE1">
        <w:t>ill</w:t>
      </w:r>
      <w:r w:rsidR="009D2CEA">
        <w:t xml:space="preserve"> </w:t>
      </w:r>
      <w:r w:rsidRPr="00E6705E" w:rsidR="00A11AE1">
        <w:t>health,</w:t>
      </w:r>
      <w:r w:rsidR="009D2CEA">
        <w:t xml:space="preserve"> </w:t>
      </w:r>
      <w:r w:rsidRPr="00E6705E" w:rsidR="00A11AE1">
        <w:t>and</w:t>
      </w:r>
      <w:r w:rsidR="009D2CEA">
        <w:t xml:space="preserve"> </w:t>
      </w:r>
      <w:r w:rsidRPr="00E6705E" w:rsidR="00A11AE1">
        <w:t>this</w:t>
      </w:r>
      <w:r w:rsidR="009D2CEA">
        <w:t xml:space="preserve"> </w:t>
      </w:r>
      <w:r w:rsidRPr="00E6705E" w:rsidR="00A11AE1">
        <w:t>is</w:t>
      </w:r>
      <w:r w:rsidR="009D2CEA">
        <w:t xml:space="preserve"> </w:t>
      </w:r>
      <w:r w:rsidRPr="00E6705E" w:rsidR="00A11AE1">
        <w:t>a</w:t>
      </w:r>
      <w:r w:rsidR="009D2CEA">
        <w:t xml:space="preserve"> </w:t>
      </w:r>
      <w:r w:rsidRPr="00E6705E" w:rsidR="00A11AE1">
        <w:t>building</w:t>
      </w:r>
      <w:r w:rsidR="009D2CEA">
        <w:t xml:space="preserve"> </w:t>
      </w:r>
      <w:r w:rsidRPr="00E6705E" w:rsidR="00A11AE1">
        <w:t>block</w:t>
      </w:r>
      <w:r w:rsidR="009D2CEA">
        <w:t xml:space="preserve"> </w:t>
      </w:r>
      <w:r w:rsidRPr="00E6705E" w:rsidR="00A11AE1">
        <w:t>for</w:t>
      </w:r>
      <w:r w:rsidR="009D2CEA">
        <w:t xml:space="preserve"> </w:t>
      </w:r>
      <w:r w:rsidRPr="00E6705E" w:rsidR="00A11AE1">
        <w:t>doing</w:t>
      </w:r>
      <w:r w:rsidR="009D2CEA">
        <w:t xml:space="preserve"> </w:t>
      </w:r>
      <w:r w:rsidRPr="00E6705E" w:rsidR="00A11AE1">
        <w:t>that,</w:t>
      </w:r>
      <w:r w:rsidR="009D2CEA">
        <w:t xml:space="preserve"> </w:t>
      </w:r>
      <w:r w:rsidRPr="00E6705E" w:rsidR="00A11AE1">
        <w:t>so</w:t>
      </w:r>
      <w:r w:rsidR="009D2CEA">
        <w:t xml:space="preserve"> </w:t>
      </w:r>
      <w:r w:rsidRPr="00E6705E" w:rsidR="00A11AE1">
        <w:t>let</w:t>
      </w:r>
      <w:r w:rsidR="009D2CEA">
        <w:t xml:space="preserve"> </w:t>
      </w:r>
      <w:r w:rsidRPr="00E6705E" w:rsidR="00A11AE1">
        <w:t>us</w:t>
      </w:r>
      <w:r w:rsidR="009D2CEA">
        <w:t xml:space="preserve"> </w:t>
      </w:r>
      <w:r w:rsidRPr="00E6705E" w:rsidR="00A11AE1">
        <w:t>look</w:t>
      </w:r>
      <w:r w:rsidR="009D2CEA">
        <w:t xml:space="preserve"> </w:t>
      </w:r>
      <w:r w:rsidRPr="00E6705E" w:rsidR="00A11AE1">
        <w:t>at</w:t>
      </w:r>
      <w:r w:rsidR="009D2CEA">
        <w:t xml:space="preserve"> </w:t>
      </w:r>
      <w:r w:rsidRPr="00E6705E" w:rsidR="00A11AE1">
        <w:t>the</w:t>
      </w:r>
      <w:r w:rsidR="009D2CEA">
        <w:t xml:space="preserve"> </w:t>
      </w:r>
      <w:r w:rsidRPr="00E6705E" w:rsidR="00A11AE1">
        <w:t>cost</w:t>
      </w:r>
      <w:r w:rsidR="009D2CEA">
        <w:t xml:space="preserve"> </w:t>
      </w:r>
      <w:r w:rsidRPr="00E6705E" w:rsidR="00A11AE1">
        <w:t>of</w:t>
      </w:r>
      <w:r w:rsidR="009D2CEA">
        <w:t xml:space="preserve"> </w:t>
      </w:r>
      <w:r w:rsidRPr="00E6705E" w:rsidR="00A11AE1">
        <w:t>a</w:t>
      </w:r>
      <w:r w:rsidR="009D2CEA">
        <w:t xml:space="preserve"> </w:t>
      </w:r>
      <w:r w:rsidRPr="00E6705E" w:rsidR="00A11AE1">
        <w:t>healthy</w:t>
      </w:r>
      <w:r w:rsidR="009D2CEA">
        <w:t xml:space="preserve"> </w:t>
      </w:r>
      <w:r w:rsidRPr="00E6705E" w:rsidR="00A11AE1">
        <w:t>diet</w:t>
      </w:r>
      <w:r w:rsidR="009D2CEA">
        <w:t xml:space="preserve"> </w:t>
      </w:r>
      <w:r w:rsidRPr="00E6705E" w:rsidR="00A11AE1">
        <w:t>and</w:t>
      </w:r>
      <w:r w:rsidR="009D2CEA">
        <w:t xml:space="preserve"> </w:t>
      </w:r>
      <w:r w:rsidRPr="00E6705E" w:rsidR="00A11AE1">
        <w:t>work</w:t>
      </w:r>
      <w:r w:rsidR="009D2CEA">
        <w:t xml:space="preserve"> </w:t>
      </w:r>
      <w:r w:rsidRPr="00E6705E" w:rsidR="00A11AE1">
        <w:t>out</w:t>
      </w:r>
      <w:r w:rsidR="009D2CEA">
        <w:t xml:space="preserve"> </w:t>
      </w:r>
      <w:r w:rsidRPr="00E6705E" w:rsidR="00A11AE1">
        <w:t>how</w:t>
      </w:r>
      <w:r w:rsidR="009D2CEA">
        <w:t xml:space="preserve"> </w:t>
      </w:r>
      <w:r w:rsidRPr="00E6705E" w:rsidR="00A11AE1">
        <w:t>we</w:t>
      </w:r>
      <w:r w:rsidR="009D2CEA">
        <w:t xml:space="preserve"> </w:t>
      </w:r>
      <w:r w:rsidRPr="00E6705E" w:rsidR="00A11AE1">
        <w:t>make</w:t>
      </w:r>
      <w:r w:rsidR="009D2CEA">
        <w:t xml:space="preserve"> </w:t>
      </w:r>
      <w:r w:rsidRPr="00E6705E" w:rsidR="00A11AE1">
        <w:t>sure</w:t>
      </w:r>
      <w:r w:rsidR="009D2CEA">
        <w:t xml:space="preserve"> </w:t>
      </w:r>
      <w:r w:rsidRPr="00E6705E" w:rsidR="00A11AE1">
        <w:t>that</w:t>
      </w:r>
      <w:r w:rsidR="009D2CEA">
        <w:t xml:space="preserve"> </w:t>
      </w:r>
      <w:r w:rsidRPr="00E6705E" w:rsidR="00A11AE1">
        <w:t>that</w:t>
      </w:r>
      <w:r w:rsidR="009D2CEA">
        <w:t xml:space="preserve"> </w:t>
      </w:r>
      <w:r w:rsidRPr="00E6705E" w:rsidR="00A11AE1">
        <w:t>happens</w:t>
      </w:r>
      <w:r w:rsidR="0011595A">
        <w:t>”.</w:t>
      </w:r>
      <w:r w:rsidR="009D2CEA">
        <w:t xml:space="preserve"> </w:t>
      </w:r>
    </w:p>
    <w:p w:rsidR="008258D4" w:rsidP="00A11AE1">
      <w:pPr>
        <w:pStyle w:val="Answer"/>
      </w:pPr>
      <w:r w:rsidRPr="00E6705E">
        <w:t>Building</w:t>
      </w:r>
      <w:r w:rsidR="009D2CEA">
        <w:t xml:space="preserve"> </w:t>
      </w:r>
      <w:r w:rsidRPr="00E6705E">
        <w:t>on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last</w:t>
      </w:r>
      <w:r w:rsidR="009D2CEA">
        <w:t xml:space="preserve"> </w:t>
      </w:r>
      <w:r w:rsidRPr="00E6705E">
        <w:t>point,</w:t>
      </w:r>
      <w:r w:rsidR="009D2CEA">
        <w:t xml:space="preserve"> </w:t>
      </w:r>
      <w:r w:rsidRPr="00E6705E">
        <w:t>there</w:t>
      </w:r>
      <w:r w:rsidR="009D2CEA">
        <w:t xml:space="preserve"> </w:t>
      </w:r>
      <w:r w:rsidRPr="00E6705E">
        <w:t>are</w:t>
      </w:r>
      <w:r w:rsidR="009D2CEA">
        <w:t xml:space="preserve"> </w:t>
      </w:r>
      <w:r w:rsidRPr="00E6705E">
        <w:t>some</w:t>
      </w:r>
      <w:r w:rsidR="009D2CEA">
        <w:t xml:space="preserve"> </w:t>
      </w:r>
      <w:r w:rsidRPr="00E6705E">
        <w:t>opportunities</w:t>
      </w:r>
      <w:r w:rsidR="009D2CEA">
        <w:t xml:space="preserve"> </w:t>
      </w:r>
      <w:r w:rsidRPr="00E6705E">
        <w:t>coming</w:t>
      </w:r>
      <w:r w:rsidR="009D2CEA">
        <w:t xml:space="preserve"> </w:t>
      </w:r>
      <w:r w:rsidRPr="00E6705E">
        <w:t>now.</w:t>
      </w:r>
      <w:r w:rsidR="009D2CEA">
        <w:t xml:space="preserve"> </w:t>
      </w:r>
      <w:r w:rsidRPr="00E6705E">
        <w:t>I</w:t>
      </w:r>
      <w:r w:rsidR="009D2CEA">
        <w:t xml:space="preserve"> </w:t>
      </w:r>
      <w:r w:rsidRPr="00E6705E">
        <w:t>particularly</w:t>
      </w:r>
      <w:r w:rsidR="009D2CEA">
        <w:t xml:space="preserve"> </w:t>
      </w:r>
      <w:r w:rsidRPr="00E6705E">
        <w:t>want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highlight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situation</w:t>
      </w:r>
      <w:r w:rsidR="009D2CEA">
        <w:t xml:space="preserve"> </w:t>
      </w:r>
      <w:r w:rsidRPr="00E6705E">
        <w:t>for</w:t>
      </w:r>
      <w:r w:rsidR="009D2CEA">
        <w:t xml:space="preserve"> </w:t>
      </w:r>
      <w:r w:rsidRPr="00E6705E">
        <w:t>fruit</w:t>
      </w:r>
      <w:r w:rsidR="009D2CEA">
        <w:t xml:space="preserve"> </w:t>
      </w:r>
      <w:r w:rsidRPr="00E6705E">
        <w:t>and</w:t>
      </w:r>
      <w:r w:rsidR="009D2CEA">
        <w:t xml:space="preserve"> </w:t>
      </w:r>
      <w:r w:rsidRPr="00E6705E">
        <w:t>veg</w:t>
      </w:r>
      <w:r w:rsidR="009D2CEA">
        <w:t xml:space="preserve"> </w:t>
      </w:r>
      <w:r w:rsidRPr="00E6705E">
        <w:t>and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Agriculture</w:t>
      </w:r>
      <w:r w:rsidR="009D2CEA">
        <w:t xml:space="preserve"> </w:t>
      </w:r>
      <w:r w:rsidRPr="00E6705E">
        <w:t>Bill.</w:t>
      </w:r>
      <w:r w:rsidR="009D2CEA">
        <w:t xml:space="preserve"> </w:t>
      </w:r>
      <w:r w:rsidRPr="00E6705E">
        <w:t>Fruit</w:t>
      </w:r>
      <w:r>
        <w:t xml:space="preserve"> </w:t>
      </w:r>
      <w:r w:rsidRPr="00E6705E">
        <w:t>and</w:t>
      </w:r>
      <w:r w:rsidR="009D2CEA">
        <w:t xml:space="preserve"> </w:t>
      </w:r>
      <w:r w:rsidRPr="00E6705E">
        <w:t>veg</w:t>
      </w:r>
      <w:r w:rsidR="009D2CEA">
        <w:t xml:space="preserve"> </w:t>
      </w:r>
      <w:r w:rsidRPr="00E6705E">
        <w:t>is</w:t>
      </w:r>
      <w:r w:rsidR="009D2CEA">
        <w:t xml:space="preserve"> </w:t>
      </w:r>
      <w:r w:rsidRPr="00E6705E">
        <w:t>particularly</w:t>
      </w:r>
      <w:r w:rsidR="009D2CEA">
        <w:t xml:space="preserve"> </w:t>
      </w:r>
      <w:r w:rsidRPr="00E6705E">
        <w:t>important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home</w:t>
      </w:r>
      <w:r w:rsidR="009D2CEA">
        <w:t xml:space="preserve"> </w:t>
      </w:r>
      <w:r w:rsidRPr="00E6705E">
        <w:t>in</w:t>
      </w:r>
      <w:r w:rsidR="009D2CEA">
        <w:t xml:space="preserve"> </w:t>
      </w:r>
      <w:r w:rsidRPr="00E6705E">
        <w:t>on</w:t>
      </w:r>
      <w:r>
        <w:t>,</w:t>
      </w:r>
      <w:r w:rsidR="009D2CEA">
        <w:t xml:space="preserve"> </w:t>
      </w:r>
      <w:r>
        <w:t xml:space="preserve">because </w:t>
      </w:r>
      <w:r w:rsidRPr="00E6705E">
        <w:t>it</w:t>
      </w:r>
      <w:r w:rsidR="009D2CEA">
        <w:t xml:space="preserve"> </w:t>
      </w:r>
      <w:r w:rsidRPr="00E6705E">
        <w:t>is</w:t>
      </w:r>
      <w:r w:rsidR="009D2CEA">
        <w:t xml:space="preserve"> </w:t>
      </w:r>
      <w:r>
        <w:t>something</w:t>
      </w:r>
      <w:r w:rsidR="009D2CEA">
        <w:t xml:space="preserve"> </w:t>
      </w:r>
      <w:r w:rsidRPr="00E6705E">
        <w:t>we</w:t>
      </w:r>
      <w:r w:rsidR="009D2CEA">
        <w:t xml:space="preserve"> </w:t>
      </w:r>
      <w:r w:rsidRPr="00E6705E">
        <w:t>need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eat</w:t>
      </w:r>
      <w:r w:rsidR="009D2CEA">
        <w:t xml:space="preserve"> </w:t>
      </w:r>
      <w:r w:rsidRPr="00E6705E">
        <w:t>a</w:t>
      </w:r>
      <w:r w:rsidR="009D2CEA">
        <w:t xml:space="preserve"> </w:t>
      </w:r>
      <w:r w:rsidRPr="00E6705E">
        <w:t>lot</w:t>
      </w:r>
      <w:r w:rsidR="009D2CEA">
        <w:t xml:space="preserve"> </w:t>
      </w:r>
      <w:r w:rsidRPr="00E6705E">
        <w:t>more</w:t>
      </w:r>
      <w:r w:rsidR="009D2CEA">
        <w:t xml:space="preserve"> </w:t>
      </w:r>
      <w:r w:rsidRPr="00E6705E">
        <w:t>of.</w:t>
      </w:r>
      <w:r w:rsidR="009D2CEA">
        <w:t xml:space="preserve"> </w:t>
      </w:r>
      <w:r w:rsidRPr="00E6705E">
        <w:t>Whether</w:t>
      </w:r>
      <w:r w:rsidR="009D2CEA">
        <w:t xml:space="preserve"> </w:t>
      </w:r>
      <w:r w:rsidRPr="00E6705E">
        <w:t>wealthy</w:t>
      </w:r>
      <w:r w:rsidR="009D2CEA">
        <w:t xml:space="preserve"> </w:t>
      </w:r>
      <w:r w:rsidRPr="00E6705E">
        <w:t>or</w:t>
      </w:r>
      <w:r w:rsidR="009D2CEA">
        <w:t xml:space="preserve"> </w:t>
      </w:r>
      <w:r w:rsidRPr="00E6705E">
        <w:t>not</w:t>
      </w:r>
      <w:r w:rsidR="009D2CEA">
        <w:t xml:space="preserve"> </w:t>
      </w:r>
      <w:r w:rsidRPr="00E6705E">
        <w:t>wealthy,</w:t>
      </w:r>
      <w:r w:rsidR="009D2CEA">
        <w:t xml:space="preserve"> </w:t>
      </w:r>
      <w:r w:rsidRPr="00E6705E">
        <w:t>we</w:t>
      </w:r>
      <w:r w:rsidR="009D2CEA">
        <w:t xml:space="preserve"> </w:t>
      </w:r>
      <w:r w:rsidRPr="00E6705E">
        <w:t>all</w:t>
      </w:r>
      <w:r w:rsidR="009D2CEA">
        <w:t xml:space="preserve"> </w:t>
      </w:r>
      <w:r w:rsidRPr="00E6705E">
        <w:t>need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be</w:t>
      </w:r>
      <w:r w:rsidR="009D2CEA">
        <w:t xml:space="preserve"> </w:t>
      </w:r>
      <w:r w:rsidRPr="00E6705E">
        <w:t>eating</w:t>
      </w:r>
      <w:r w:rsidR="009D2CEA">
        <w:t xml:space="preserve"> </w:t>
      </w:r>
      <w:r w:rsidRPr="00E6705E">
        <w:t>more</w:t>
      </w:r>
      <w:r w:rsidR="009D2CEA">
        <w:t xml:space="preserve"> </w:t>
      </w:r>
      <w:r w:rsidRPr="00E6705E">
        <w:t>of</w:t>
      </w:r>
      <w:r w:rsidR="009D2CEA">
        <w:t xml:space="preserve"> </w:t>
      </w:r>
      <w:r w:rsidRPr="00E6705E">
        <w:t>it.</w:t>
      </w:r>
      <w:r w:rsidR="009D2CEA">
        <w:t xml:space="preserve"> </w:t>
      </w:r>
      <w:r w:rsidRPr="00E6705E">
        <w:t>Particularly</w:t>
      </w:r>
      <w:r w:rsidR="009D2CEA">
        <w:t xml:space="preserve"> </w:t>
      </w:r>
      <w:r w:rsidRPr="00E6705E">
        <w:t>if</w:t>
      </w:r>
      <w:r w:rsidR="009D2CEA">
        <w:t xml:space="preserve"> </w:t>
      </w:r>
      <w:r w:rsidRPr="00E6705E">
        <w:t>you</w:t>
      </w:r>
      <w:r w:rsidR="009D2CEA">
        <w:t xml:space="preserve"> </w:t>
      </w:r>
      <w:r w:rsidRPr="00E6705E">
        <w:t>are</w:t>
      </w:r>
      <w:r w:rsidR="009D2CEA">
        <w:t xml:space="preserve"> </w:t>
      </w:r>
      <w:r w:rsidRPr="00E6705E">
        <w:t>on</w:t>
      </w:r>
      <w:r w:rsidR="009D2CEA">
        <w:t xml:space="preserve"> </w:t>
      </w:r>
      <w:r w:rsidRPr="00E6705E">
        <w:t>a</w:t>
      </w:r>
      <w:r w:rsidR="009D2CEA">
        <w:t xml:space="preserve"> </w:t>
      </w:r>
      <w:r w:rsidRPr="00E6705E">
        <w:t>low</w:t>
      </w:r>
      <w:r w:rsidR="009D2CEA">
        <w:t xml:space="preserve"> </w:t>
      </w:r>
      <w:r w:rsidRPr="00E6705E">
        <w:t>income</w:t>
      </w:r>
      <w:r>
        <w:t>,</w:t>
      </w:r>
      <w:r w:rsidR="009D2CEA">
        <w:t xml:space="preserve"> </w:t>
      </w:r>
      <w:r w:rsidRPr="00E6705E">
        <w:t>you</w:t>
      </w:r>
      <w:r w:rsidR="009D2CEA">
        <w:t xml:space="preserve"> </w:t>
      </w:r>
      <w:r w:rsidRPr="00E6705E">
        <w:t>are</w:t>
      </w:r>
      <w:r w:rsidR="009D2CEA">
        <w:t xml:space="preserve"> </w:t>
      </w:r>
      <w:r w:rsidRPr="00E6705E">
        <w:t>often</w:t>
      </w:r>
      <w:r w:rsidR="009D2CEA">
        <w:t xml:space="preserve"> </w:t>
      </w:r>
      <w:r w:rsidRPr="00E6705E">
        <w:t>struggling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get</w:t>
      </w:r>
      <w:r w:rsidR="009D2CEA">
        <w:t xml:space="preserve"> </w:t>
      </w:r>
      <w:r w:rsidRPr="00E6705E">
        <w:t>enough</w:t>
      </w:r>
      <w:r w:rsidR="009D2CEA">
        <w:t xml:space="preserve"> </w:t>
      </w:r>
      <w:r w:rsidRPr="00E6705E">
        <w:t>fruit</w:t>
      </w:r>
      <w:r w:rsidR="009D2CEA">
        <w:t xml:space="preserve"> </w:t>
      </w:r>
      <w:r w:rsidRPr="00E6705E">
        <w:t>and</w:t>
      </w:r>
      <w:r w:rsidR="009D2CEA">
        <w:t xml:space="preserve"> </w:t>
      </w:r>
      <w:r w:rsidRPr="00E6705E">
        <w:t>veg.</w:t>
      </w:r>
      <w:r w:rsidR="009D2CEA">
        <w:t xml:space="preserve"> </w:t>
      </w:r>
    </w:p>
    <w:p w:rsidR="008258D4" w:rsidP="00A11AE1">
      <w:pPr>
        <w:pStyle w:val="Answer"/>
      </w:pPr>
      <w:r w:rsidRPr="00E6705E">
        <w:t>Our</w:t>
      </w:r>
      <w:r w:rsidR="009D2CEA">
        <w:t xml:space="preserve"> </w:t>
      </w:r>
      <w:r w:rsidRPr="00E6705E">
        <w:t>fruit</w:t>
      </w:r>
      <w:r w:rsidR="009D2CEA">
        <w:t xml:space="preserve"> </w:t>
      </w:r>
      <w:r w:rsidRPr="00E6705E">
        <w:t>and</w:t>
      </w:r>
      <w:r w:rsidR="009D2CEA">
        <w:t xml:space="preserve"> </w:t>
      </w:r>
      <w:r w:rsidRPr="00E6705E">
        <w:t>veg</w:t>
      </w:r>
      <w:r w:rsidR="009D2CEA">
        <w:t xml:space="preserve"> </w:t>
      </w:r>
      <w:r w:rsidRPr="00E6705E">
        <w:t>supply</w:t>
      </w:r>
      <w:r w:rsidR="009D2CEA">
        <w:t xml:space="preserve"> </w:t>
      </w:r>
      <w:r w:rsidRPr="00E6705E">
        <w:t>chains</w:t>
      </w:r>
      <w:r w:rsidR="009D2CEA">
        <w:t xml:space="preserve"> </w:t>
      </w:r>
      <w:r w:rsidRPr="00E6705E">
        <w:t>are</w:t>
      </w:r>
      <w:r w:rsidR="009D2CEA">
        <w:t xml:space="preserve"> </w:t>
      </w:r>
      <w:r w:rsidRPr="00E6705E">
        <w:t>less</w:t>
      </w:r>
      <w:r w:rsidR="009D2CEA">
        <w:t xml:space="preserve"> </w:t>
      </w:r>
      <w:r w:rsidRPr="00E6705E">
        <w:t>resilient.</w:t>
      </w:r>
      <w:r w:rsidR="009D2CEA">
        <w:t xml:space="preserve"> </w:t>
      </w:r>
      <w:r w:rsidRPr="00E6705E">
        <w:t>We</w:t>
      </w:r>
      <w:r w:rsidR="009D2CEA">
        <w:t xml:space="preserve"> </w:t>
      </w:r>
      <w:r w:rsidRPr="00E6705E">
        <w:t>are</w:t>
      </w:r>
      <w:r w:rsidR="009D2CEA">
        <w:t xml:space="preserve"> </w:t>
      </w:r>
      <w:r w:rsidRPr="00E6705E">
        <w:t>very</w:t>
      </w:r>
      <w:r w:rsidR="009D2CEA">
        <w:t xml:space="preserve"> </w:t>
      </w:r>
      <w:r w:rsidRPr="00E6705E">
        <w:t>dependent</w:t>
      </w:r>
      <w:r w:rsidR="009D2CEA">
        <w:t xml:space="preserve"> </w:t>
      </w:r>
      <w:r w:rsidRPr="00E6705E">
        <w:t>on</w:t>
      </w:r>
      <w:r w:rsidR="009D2CEA">
        <w:t xml:space="preserve"> </w:t>
      </w:r>
      <w:r w:rsidRPr="00E6705E">
        <w:t>countries</w:t>
      </w:r>
      <w:r w:rsidR="009D2CEA">
        <w:t xml:space="preserve"> </w:t>
      </w:r>
      <w:r w:rsidRPr="00E6705E">
        <w:t>that</w:t>
      </w:r>
      <w:r w:rsidR="009D2CEA">
        <w:t xml:space="preserve"> </w:t>
      </w:r>
      <w:r w:rsidRPr="00E6705E">
        <w:t>are</w:t>
      </w:r>
      <w:r w:rsidR="009D2CEA">
        <w:t xml:space="preserve"> </w:t>
      </w:r>
      <w:r w:rsidRPr="00E6705E">
        <w:t>prone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climate</w:t>
      </w:r>
      <w:r w:rsidR="009D2CEA">
        <w:t xml:space="preserve"> </w:t>
      </w:r>
      <w:r w:rsidRPr="00E6705E">
        <w:t>change</w:t>
      </w:r>
      <w:r w:rsidR="009D2CEA">
        <w:t xml:space="preserve"> </w:t>
      </w:r>
      <w:r w:rsidRPr="00E6705E">
        <w:t>emergencies.</w:t>
      </w:r>
      <w:r w:rsidR="009D2CEA">
        <w:t xml:space="preserve"> </w:t>
      </w:r>
      <w:r w:rsidRPr="00E6705E">
        <w:t>We</w:t>
      </w:r>
      <w:r w:rsidR="009D2CEA">
        <w:t xml:space="preserve"> </w:t>
      </w:r>
      <w:r w:rsidRPr="00E6705E">
        <w:t>are</w:t>
      </w:r>
      <w:r w:rsidR="009D2CEA">
        <w:t xml:space="preserve"> </w:t>
      </w:r>
      <w:r w:rsidRPr="00E6705E">
        <w:t>very</w:t>
      </w:r>
      <w:r w:rsidR="009D2CEA">
        <w:t xml:space="preserve"> </w:t>
      </w:r>
      <w:r w:rsidRPr="00E6705E">
        <w:t>dependent</w:t>
      </w:r>
      <w:r w:rsidR="009D2CEA">
        <w:t xml:space="preserve"> </w:t>
      </w:r>
      <w:r w:rsidRPr="00E6705E">
        <w:t>on</w:t>
      </w:r>
      <w:r w:rsidR="009D2CEA">
        <w:t xml:space="preserve"> </w:t>
      </w:r>
      <w:r w:rsidRPr="00E6705E">
        <w:t>countries</w:t>
      </w:r>
      <w:r w:rsidR="009D2CEA">
        <w:t xml:space="preserve"> </w:t>
      </w:r>
      <w:r w:rsidRPr="00E6705E">
        <w:t>that</w:t>
      </w:r>
      <w:r w:rsidR="009D2CEA">
        <w:t xml:space="preserve"> </w:t>
      </w:r>
      <w:r w:rsidRPr="00E6705E">
        <w:t>are</w:t>
      </w:r>
      <w:r w:rsidR="009D2CEA">
        <w:t xml:space="preserve"> </w:t>
      </w:r>
      <w:r w:rsidRPr="00E6705E">
        <w:t>water</w:t>
      </w:r>
      <w:r w:rsidR="009D2CEA">
        <w:t xml:space="preserve"> </w:t>
      </w:r>
      <w:r w:rsidRPr="00E6705E">
        <w:t>scarce</w:t>
      </w:r>
      <w:r w:rsidR="009D2CEA">
        <w:t xml:space="preserve"> </w:t>
      </w:r>
      <w:r w:rsidRPr="00E6705E">
        <w:t>for</w:t>
      </w:r>
      <w:r w:rsidR="009D2CEA">
        <w:t xml:space="preserve"> </w:t>
      </w:r>
      <w:r w:rsidRPr="00E6705E">
        <w:t>our</w:t>
      </w:r>
      <w:r w:rsidR="009D2CEA">
        <w:t xml:space="preserve"> </w:t>
      </w:r>
      <w:r w:rsidRPr="00E6705E">
        <w:t>fruit</w:t>
      </w:r>
      <w:r w:rsidR="009D2CEA">
        <w:t xml:space="preserve"> </w:t>
      </w:r>
      <w:r w:rsidRPr="00E6705E">
        <w:t>and</w:t>
      </w:r>
      <w:r w:rsidR="009D2CEA">
        <w:t xml:space="preserve"> </w:t>
      </w:r>
      <w:r w:rsidRPr="00E6705E">
        <w:t>veg.</w:t>
      </w:r>
      <w:r w:rsidR="009D2CEA">
        <w:t xml:space="preserve"> </w:t>
      </w:r>
      <w:r w:rsidRPr="00E6705E">
        <w:t>We</w:t>
      </w:r>
      <w:r w:rsidR="009D2CEA">
        <w:t xml:space="preserve"> </w:t>
      </w:r>
      <w:r w:rsidRPr="00E6705E">
        <w:t>have</w:t>
      </w:r>
      <w:r w:rsidR="009D2CEA">
        <w:t xml:space="preserve"> </w:t>
      </w:r>
      <w:r w:rsidRPr="00E6705E">
        <w:t>opportunity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grow</w:t>
      </w:r>
      <w:r w:rsidR="009D2CEA">
        <w:t xml:space="preserve"> </w:t>
      </w:r>
      <w:r w:rsidRPr="00E6705E">
        <w:t>more</w:t>
      </w:r>
      <w:r w:rsidR="009D2CEA">
        <w:t xml:space="preserve"> </w:t>
      </w:r>
      <w:r w:rsidRPr="00E6705E">
        <w:t>fruit</w:t>
      </w:r>
      <w:r w:rsidR="009D2CEA">
        <w:t xml:space="preserve"> </w:t>
      </w:r>
      <w:r w:rsidRPr="00E6705E">
        <w:t>and</w:t>
      </w:r>
      <w:r w:rsidR="009D2CEA">
        <w:t xml:space="preserve"> </w:t>
      </w:r>
      <w:r w:rsidRPr="00E6705E">
        <w:t>veg</w:t>
      </w:r>
      <w:r w:rsidR="009D2CEA">
        <w:t xml:space="preserve"> </w:t>
      </w:r>
      <w:r w:rsidRPr="00E6705E">
        <w:t>in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UK.</w:t>
      </w:r>
      <w:r w:rsidR="009D2CEA">
        <w:t xml:space="preserve"> </w:t>
      </w:r>
      <w:r w:rsidRPr="00E6705E">
        <w:t>That</w:t>
      </w:r>
      <w:r w:rsidR="009D2CEA">
        <w:t xml:space="preserve"> </w:t>
      </w:r>
      <w:r w:rsidRPr="00E6705E">
        <w:t>is</w:t>
      </w:r>
      <w:r w:rsidR="009D2CEA">
        <w:t xml:space="preserve"> </w:t>
      </w:r>
      <w:r w:rsidRPr="00E6705E">
        <w:t>not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say</w:t>
      </w:r>
      <w:r w:rsidR="009D2CEA">
        <w:t xml:space="preserve"> </w:t>
      </w:r>
      <w:r w:rsidRPr="00E6705E">
        <w:t>we</w:t>
      </w:r>
      <w:r w:rsidR="009D2CEA">
        <w:t xml:space="preserve"> </w:t>
      </w:r>
      <w:r w:rsidRPr="00E6705E">
        <w:t>are</w:t>
      </w:r>
      <w:r w:rsidR="009D2CEA">
        <w:t xml:space="preserve"> </w:t>
      </w:r>
      <w:r w:rsidRPr="00E6705E">
        <w:t>going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start</w:t>
      </w:r>
      <w:r w:rsidR="009D2CEA">
        <w:t xml:space="preserve"> </w:t>
      </w:r>
      <w:r w:rsidRPr="00E6705E">
        <w:t>growing</w:t>
      </w:r>
      <w:r w:rsidR="009D2CEA">
        <w:t xml:space="preserve"> </w:t>
      </w:r>
      <w:r w:rsidRPr="00E6705E">
        <w:t>avocados</w:t>
      </w:r>
      <w:r w:rsidR="009D2CEA">
        <w:t xml:space="preserve"> </w:t>
      </w:r>
      <w:r w:rsidRPr="00E6705E">
        <w:t>and</w:t>
      </w:r>
      <w:r w:rsidR="009D2CEA">
        <w:t xml:space="preserve"> </w:t>
      </w:r>
      <w:r w:rsidRPr="00E6705E">
        <w:t>pineapples,</w:t>
      </w:r>
      <w:r w:rsidR="009D2CEA">
        <w:t xml:space="preserve"> </w:t>
      </w:r>
      <w:r w:rsidRPr="00E6705E">
        <w:t>but</w:t>
      </w:r>
      <w:r w:rsidR="009D2CEA">
        <w:t xml:space="preserve"> </w:t>
      </w:r>
      <w:r w:rsidRPr="00E6705E">
        <w:t>there</w:t>
      </w:r>
      <w:r w:rsidR="009D2CEA">
        <w:t xml:space="preserve"> </w:t>
      </w:r>
      <w:r w:rsidRPr="00E6705E">
        <w:t>are</w:t>
      </w:r>
      <w:r w:rsidR="009D2CEA">
        <w:t xml:space="preserve"> </w:t>
      </w:r>
      <w:r w:rsidRPr="00E6705E">
        <w:t>a</w:t>
      </w:r>
      <w:r w:rsidR="009D2CEA">
        <w:t xml:space="preserve"> </w:t>
      </w:r>
      <w:r w:rsidRPr="00E6705E">
        <w:t>number</w:t>
      </w:r>
      <w:r w:rsidR="009D2CEA">
        <w:t xml:space="preserve"> </w:t>
      </w:r>
      <w:r w:rsidRPr="00E6705E">
        <w:t>of</w:t>
      </w:r>
      <w:r w:rsidR="009D2CEA">
        <w:t xml:space="preserve"> </w:t>
      </w:r>
      <w:r w:rsidRPr="00E6705E">
        <w:t>things</w:t>
      </w:r>
      <w:r w:rsidR="009D2CEA">
        <w:t xml:space="preserve"> </w:t>
      </w:r>
      <w:r w:rsidRPr="00E6705E">
        <w:t>that</w:t>
      </w:r>
      <w:r w:rsidR="009D2CEA">
        <w:t xml:space="preserve"> </w:t>
      </w:r>
      <w:r w:rsidRPr="00E6705E">
        <w:t>we</w:t>
      </w:r>
      <w:r w:rsidR="009D2CEA">
        <w:t xml:space="preserve"> </w:t>
      </w:r>
      <w:r w:rsidRPr="00E6705E">
        <w:t>can</w:t>
      </w:r>
      <w:r w:rsidR="009D2CEA">
        <w:t xml:space="preserve"> </w:t>
      </w:r>
      <w:r w:rsidRPr="00E6705E">
        <w:t>grow</w:t>
      </w:r>
      <w:r w:rsidR="009D2CEA">
        <w:t xml:space="preserve"> </w:t>
      </w:r>
      <w:r w:rsidRPr="00E6705E">
        <w:t>in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UK</w:t>
      </w:r>
      <w:r>
        <w:t>,</w:t>
      </w:r>
      <w:r w:rsidR="009D2CEA">
        <w:t xml:space="preserve"> </w:t>
      </w:r>
      <w:r w:rsidRPr="00E6705E">
        <w:t>which</w:t>
      </w:r>
      <w:r w:rsidR="009D2CEA">
        <w:t xml:space="preserve"> </w:t>
      </w:r>
      <w:r w:rsidRPr="00E6705E">
        <w:t>we</w:t>
      </w:r>
      <w:r w:rsidR="009D2CEA">
        <w:t xml:space="preserve"> </w:t>
      </w:r>
      <w:r w:rsidRPr="00E6705E">
        <w:t>could</w:t>
      </w:r>
      <w:r w:rsidR="009D2CEA">
        <w:t xml:space="preserve"> </w:t>
      </w:r>
      <w:r w:rsidRPr="00E6705E">
        <w:t>be</w:t>
      </w:r>
      <w:r w:rsidR="009D2CEA">
        <w:t xml:space="preserve"> </w:t>
      </w:r>
      <w:r w:rsidRPr="00E6705E">
        <w:t>growing</w:t>
      </w:r>
      <w:r w:rsidR="009D2CEA">
        <w:t xml:space="preserve"> </w:t>
      </w:r>
      <w:r w:rsidRPr="00E6705E">
        <w:t>more</w:t>
      </w:r>
      <w:r w:rsidR="009D2CEA">
        <w:t xml:space="preserve"> </w:t>
      </w:r>
      <w:r w:rsidRPr="00E6705E">
        <w:t>of</w:t>
      </w:r>
      <w:r w:rsidR="009D2CEA">
        <w:t xml:space="preserve"> </w:t>
      </w:r>
      <w:r w:rsidRPr="00E6705E">
        <w:t>and</w:t>
      </w:r>
      <w:r w:rsidR="009D2CEA">
        <w:t xml:space="preserve"> </w:t>
      </w:r>
      <w:r w:rsidRPr="00E6705E">
        <w:t>being</w:t>
      </w:r>
      <w:r w:rsidR="009D2CEA">
        <w:t xml:space="preserve"> </w:t>
      </w:r>
      <w:r w:rsidRPr="00E6705E">
        <w:t>more</w:t>
      </w:r>
      <w:r w:rsidR="009D2CEA">
        <w:t xml:space="preserve"> </w:t>
      </w:r>
      <w:r w:rsidRPr="00E6705E">
        <w:t>productive</w:t>
      </w:r>
      <w:r w:rsidR="009D2CEA">
        <w:t xml:space="preserve"> </w:t>
      </w:r>
      <w:r w:rsidRPr="00E6705E">
        <w:t>with</w:t>
      </w:r>
      <w:r w:rsidR="009D2CEA">
        <w:t xml:space="preserve"> </w:t>
      </w:r>
      <w:r w:rsidRPr="00E6705E">
        <w:t>in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UK</w:t>
      </w:r>
      <w:r w:rsidR="009D2CEA">
        <w:t xml:space="preserve"> </w:t>
      </w:r>
      <w:r w:rsidRPr="00E6705E">
        <w:t>sector.</w:t>
      </w:r>
      <w:r w:rsidR="009D2CEA">
        <w:t xml:space="preserve"> </w:t>
      </w:r>
    </w:p>
    <w:p w:rsidR="00A11AE1" w:rsidRPr="00E6705E" w:rsidP="00A11AE1">
      <w:pPr>
        <w:pStyle w:val="Answer"/>
      </w:pPr>
      <w:r w:rsidRPr="00E6705E">
        <w:t>The</w:t>
      </w:r>
      <w:r w:rsidR="008258D4">
        <w:t>re are</w:t>
      </w:r>
      <w:r w:rsidR="009D2CEA">
        <w:t xml:space="preserve"> </w:t>
      </w:r>
      <w:r w:rsidRPr="00E6705E">
        <w:t>opportunities</w:t>
      </w:r>
      <w:r w:rsidR="009D2CEA">
        <w:t xml:space="preserve"> </w:t>
      </w:r>
      <w:r w:rsidR="008258D4">
        <w:t>to ask</w:t>
      </w:r>
      <w:r w:rsidRPr="00E6705E">
        <w:t>,</w:t>
      </w:r>
      <w:r w:rsidR="009D2CEA">
        <w:t xml:space="preserve"> </w:t>
      </w:r>
      <w:r w:rsidRPr="00E6705E">
        <w:t>“How</w:t>
      </w:r>
      <w:r w:rsidR="009D2CEA">
        <w:t xml:space="preserve"> </w:t>
      </w:r>
      <w:r w:rsidRPr="00E6705E">
        <w:t>do</w:t>
      </w:r>
      <w:r w:rsidR="009D2CEA">
        <w:t xml:space="preserve"> </w:t>
      </w:r>
      <w:r w:rsidRPr="00E6705E">
        <w:t>we</w:t>
      </w:r>
      <w:r w:rsidR="009D2CEA">
        <w:t xml:space="preserve"> </w:t>
      </w:r>
      <w:r w:rsidRPr="00E6705E">
        <w:t>help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build</w:t>
      </w:r>
      <w:r w:rsidR="009D2CEA">
        <w:t xml:space="preserve"> </w:t>
      </w:r>
      <w:r w:rsidRPr="00E6705E">
        <w:t>demand</w:t>
      </w:r>
      <w:r w:rsidR="009D2CEA">
        <w:t xml:space="preserve"> </w:t>
      </w:r>
      <w:r w:rsidRPr="00E6705E">
        <w:t>for</w:t>
      </w:r>
      <w:r w:rsidR="009D2CEA">
        <w:t xml:space="preserve"> </w:t>
      </w:r>
      <w:r w:rsidRPr="00E6705E">
        <w:t>fruit</w:t>
      </w:r>
      <w:r w:rsidR="009D2CEA">
        <w:t xml:space="preserve"> </w:t>
      </w:r>
      <w:r w:rsidRPr="00E6705E">
        <w:t>and</w:t>
      </w:r>
      <w:r w:rsidR="009D2CEA">
        <w:t xml:space="preserve"> </w:t>
      </w:r>
      <w:r w:rsidRPr="00E6705E">
        <w:t>vegetables,</w:t>
      </w:r>
      <w:r w:rsidR="009D2CEA">
        <w:t xml:space="preserve"> </w:t>
      </w:r>
      <w:r w:rsidRPr="00E6705E">
        <w:t>and</w:t>
      </w:r>
      <w:r w:rsidR="009D2CEA">
        <w:t xml:space="preserve"> </w:t>
      </w:r>
      <w:r w:rsidRPr="00E6705E">
        <w:t>come</w:t>
      </w:r>
      <w:r w:rsidR="009D2CEA">
        <w:t xml:space="preserve"> </w:t>
      </w:r>
      <w:r w:rsidRPr="00E6705E">
        <w:t>up</w:t>
      </w:r>
      <w:r w:rsidR="009D2CEA">
        <w:t xml:space="preserve"> </w:t>
      </w:r>
      <w:r w:rsidRPr="00E6705E">
        <w:t>with</w:t>
      </w:r>
      <w:r w:rsidR="009D2CEA">
        <w:t xml:space="preserve"> </w:t>
      </w:r>
      <w:r w:rsidRPr="00E6705E">
        <w:t>a</w:t>
      </w:r>
      <w:r w:rsidR="009D2CEA">
        <w:t xml:space="preserve"> </w:t>
      </w:r>
      <w:r w:rsidRPr="00E6705E">
        <w:t>really</w:t>
      </w:r>
      <w:r w:rsidR="009D2CEA">
        <w:t xml:space="preserve"> </w:t>
      </w:r>
      <w:r w:rsidRPr="00E6705E">
        <w:t>comprehensive</w:t>
      </w:r>
      <w:r w:rsidR="009D2CEA">
        <w:t xml:space="preserve"> </w:t>
      </w:r>
      <w:r w:rsidRPr="00E6705E">
        <w:t>horticulture</w:t>
      </w:r>
      <w:r w:rsidR="009D2CEA">
        <w:t xml:space="preserve"> </w:t>
      </w:r>
      <w:r w:rsidRPr="00E6705E">
        <w:t>plan</w:t>
      </w:r>
      <w:r w:rsidR="009D2CEA">
        <w:t xml:space="preserve"> </w:t>
      </w:r>
      <w:r w:rsidRPr="00E6705E">
        <w:t>for</w:t>
      </w:r>
      <w:r w:rsidR="009D2CEA">
        <w:t xml:space="preserve"> </w:t>
      </w:r>
      <w:r w:rsidRPr="00E6705E">
        <w:t>Britain</w:t>
      </w:r>
      <w:r w:rsidR="009D2CEA">
        <w:t xml:space="preserve"> </w:t>
      </w:r>
      <w:r w:rsidR="008258D4">
        <w:t xml:space="preserve">that </w:t>
      </w:r>
      <w:r w:rsidRPr="00E6705E">
        <w:t>grows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market</w:t>
      </w:r>
      <w:r w:rsidR="009D2CEA">
        <w:t xml:space="preserve"> </w:t>
      </w:r>
      <w:r w:rsidRPr="00E6705E">
        <w:t>share</w:t>
      </w:r>
      <w:r w:rsidR="009D2CEA">
        <w:t xml:space="preserve"> </w:t>
      </w:r>
      <w:r w:rsidRPr="00E6705E">
        <w:t>of</w:t>
      </w:r>
      <w:r w:rsidR="009D2CEA">
        <w:t xml:space="preserve"> </w:t>
      </w:r>
      <w:r w:rsidRPr="00E6705E">
        <w:t>UK</w:t>
      </w:r>
      <w:r w:rsidR="009D2CEA">
        <w:t xml:space="preserve"> </w:t>
      </w:r>
      <w:r w:rsidRPr="00E6705E">
        <w:t>produce</w:t>
      </w:r>
      <w:r w:rsidR="009D2CEA">
        <w:t xml:space="preserve"> </w:t>
      </w:r>
      <w:r w:rsidRPr="00E6705E">
        <w:t>as</w:t>
      </w:r>
      <w:r w:rsidR="009D2CEA">
        <w:t xml:space="preserve"> </w:t>
      </w:r>
      <w:r w:rsidRPr="00E6705E">
        <w:t>well</w:t>
      </w:r>
      <w:r w:rsidR="009D2CEA">
        <w:t xml:space="preserve"> </w:t>
      </w:r>
      <w:r w:rsidRPr="00E6705E">
        <w:t>as</w:t>
      </w:r>
      <w:r w:rsidR="009D2CEA">
        <w:t xml:space="preserve"> </w:t>
      </w:r>
      <w:r w:rsidRPr="00E6705E">
        <w:t>driving</w:t>
      </w:r>
      <w:r w:rsidR="009D2CEA">
        <w:t xml:space="preserve"> </w:t>
      </w:r>
      <w:r w:rsidRPr="00E6705E">
        <w:t>up</w:t>
      </w:r>
      <w:r w:rsidR="009D2CEA">
        <w:t xml:space="preserve"> </w:t>
      </w:r>
      <w:r w:rsidRPr="00E6705E">
        <w:t>consumption?”</w:t>
      </w:r>
      <w:r w:rsidR="009D2CEA">
        <w:t xml:space="preserve"> </w:t>
      </w:r>
      <w:r w:rsidRPr="00E6705E">
        <w:t>Obviously,</w:t>
      </w:r>
      <w:r w:rsidR="009D2CEA">
        <w:t xml:space="preserve"> </w:t>
      </w:r>
      <w:r w:rsidRPr="00E6705E">
        <w:t>you</w:t>
      </w:r>
      <w:r w:rsidR="009D2CEA">
        <w:t xml:space="preserve"> </w:t>
      </w:r>
      <w:r w:rsidRPr="00E6705E">
        <w:t>do</w:t>
      </w:r>
      <w:r w:rsidR="009D2CEA">
        <w:t xml:space="preserve"> </w:t>
      </w:r>
      <w:r w:rsidRPr="00E6705E">
        <w:t>not</w:t>
      </w:r>
      <w:r w:rsidR="009D2CEA">
        <w:t xml:space="preserve"> </w:t>
      </w:r>
      <w:r w:rsidRPr="00E6705E">
        <w:t>want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do</w:t>
      </w:r>
      <w:r w:rsidR="009D2CEA">
        <w:t xml:space="preserve"> </w:t>
      </w:r>
      <w:r w:rsidRPr="00E6705E">
        <w:t>one</w:t>
      </w:r>
      <w:r w:rsidR="009D2CEA">
        <w:t xml:space="preserve"> </w:t>
      </w:r>
      <w:r w:rsidRPr="00E6705E">
        <w:t>without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other,</w:t>
      </w:r>
      <w:r w:rsidR="009D2CEA">
        <w:t xml:space="preserve"> </w:t>
      </w:r>
      <w:r w:rsidRPr="00E6705E">
        <w:t>but</w:t>
      </w:r>
      <w:r w:rsidR="009D2CEA">
        <w:t xml:space="preserve"> </w:t>
      </w:r>
      <w:r w:rsidRPr="00E6705E">
        <w:t>there</w:t>
      </w:r>
      <w:r w:rsidR="009D2CEA">
        <w:t xml:space="preserve"> </w:t>
      </w:r>
      <w:r w:rsidRPr="00E6705E">
        <w:t>are</w:t>
      </w:r>
      <w:r w:rsidR="009D2CEA">
        <w:t xml:space="preserve"> </w:t>
      </w:r>
      <w:r w:rsidRPr="00E6705E">
        <w:t>opportunities</w:t>
      </w:r>
      <w:r w:rsidR="009D2CEA">
        <w:t xml:space="preserve"> </w:t>
      </w:r>
      <w:r w:rsidRPr="00E6705E">
        <w:t>with</w:t>
      </w:r>
      <w:r w:rsidR="009D2CEA">
        <w:t xml:space="preserve"> </w:t>
      </w:r>
      <w:r w:rsidRPr="00E6705E">
        <w:t>school</w:t>
      </w:r>
      <w:r w:rsidR="009D2CEA">
        <w:t xml:space="preserve"> </w:t>
      </w:r>
      <w:r w:rsidRPr="00E6705E">
        <w:t>food,</w:t>
      </w:r>
      <w:r w:rsidR="009D2CEA">
        <w:t xml:space="preserve"> </w:t>
      </w:r>
      <w:r w:rsidRPr="00E6705E">
        <w:t>public</w:t>
      </w:r>
      <w:r w:rsidR="009D2CEA">
        <w:t xml:space="preserve"> </w:t>
      </w:r>
      <w:r w:rsidRPr="00E6705E">
        <w:t>procurement</w:t>
      </w:r>
      <w:r w:rsidR="009D2CEA">
        <w:t xml:space="preserve"> </w:t>
      </w:r>
      <w:r w:rsidRPr="00E6705E">
        <w:t>and</w:t>
      </w:r>
      <w:r w:rsidR="009D2CEA">
        <w:t xml:space="preserve"> </w:t>
      </w:r>
      <w:r w:rsidRPr="00E6705E">
        <w:t>a</w:t>
      </w:r>
      <w:r w:rsidR="009D2CEA">
        <w:t xml:space="preserve"> </w:t>
      </w:r>
      <w:r w:rsidRPr="00E6705E">
        <w:t>whole</w:t>
      </w:r>
      <w:r w:rsidR="009D2CEA">
        <w:t xml:space="preserve"> </w:t>
      </w:r>
      <w:r w:rsidRPr="00E6705E">
        <w:t>range</w:t>
      </w:r>
      <w:r w:rsidR="009D2CEA">
        <w:t xml:space="preserve"> </w:t>
      </w:r>
      <w:r w:rsidRPr="00E6705E">
        <w:t>of</w:t>
      </w:r>
      <w:r w:rsidR="009D2CEA">
        <w:t xml:space="preserve"> </w:t>
      </w:r>
      <w:r w:rsidRPr="00E6705E">
        <w:t>things.</w:t>
      </w:r>
      <w:r w:rsidR="009D2CEA">
        <w:t xml:space="preserve"> </w:t>
      </w:r>
      <w:r w:rsidRPr="00E6705E">
        <w:t>We</w:t>
      </w:r>
      <w:r w:rsidR="009D2CEA">
        <w:t xml:space="preserve"> </w:t>
      </w:r>
      <w:r w:rsidRPr="00E6705E">
        <w:t>have</w:t>
      </w:r>
      <w:r w:rsidR="009D2CEA">
        <w:t xml:space="preserve"> </w:t>
      </w:r>
      <w:r w:rsidRPr="00E6705E">
        <w:t>shown</w:t>
      </w:r>
      <w:r w:rsidR="009D2CEA">
        <w:t xml:space="preserve"> </w:t>
      </w:r>
      <w:r w:rsidRPr="00E6705E">
        <w:t>that</w:t>
      </w:r>
      <w:r w:rsidR="009D2CEA">
        <w:t xml:space="preserve"> </w:t>
      </w:r>
      <w:r w:rsidRPr="00E6705E">
        <w:t>with</w:t>
      </w:r>
      <w:r w:rsidR="009D2CEA">
        <w:t xml:space="preserve"> </w:t>
      </w:r>
      <w:r w:rsidRPr="00E6705E">
        <w:t>great</w:t>
      </w:r>
      <w:r w:rsidR="009D2CEA">
        <w:t xml:space="preserve"> </w:t>
      </w:r>
      <w:r w:rsidRPr="00E6705E">
        <w:t>veg</w:t>
      </w:r>
      <w:r w:rsidR="009D2CEA">
        <w:t xml:space="preserve"> </w:t>
      </w:r>
      <w:r w:rsidRPr="00E6705E">
        <w:t>advertising</w:t>
      </w:r>
      <w:r w:rsidR="009D2CEA">
        <w:t xml:space="preserve"> </w:t>
      </w:r>
      <w:r w:rsidRPr="00E6705E">
        <w:t>you</w:t>
      </w:r>
      <w:r w:rsidR="009D2CEA">
        <w:t xml:space="preserve"> </w:t>
      </w:r>
      <w:r w:rsidRPr="00E6705E">
        <w:t>can</w:t>
      </w:r>
      <w:r w:rsidR="009D2CEA">
        <w:t xml:space="preserve"> </w:t>
      </w:r>
      <w:r w:rsidRPr="00E6705E">
        <w:t>get</w:t>
      </w:r>
      <w:r w:rsidR="009D2CEA">
        <w:t xml:space="preserve"> </w:t>
      </w:r>
      <w:r w:rsidRPr="00E6705E">
        <w:t>people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buy</w:t>
      </w:r>
      <w:r w:rsidR="009D2CEA">
        <w:t xml:space="preserve"> </w:t>
      </w:r>
      <w:r w:rsidRPr="00E6705E">
        <w:t>more</w:t>
      </w:r>
      <w:r w:rsidR="009D2CEA">
        <w:t xml:space="preserve"> </w:t>
      </w:r>
      <w:r w:rsidRPr="00E6705E">
        <w:t>veg.</w:t>
      </w:r>
      <w:r w:rsidR="009D2CEA">
        <w:t xml:space="preserve"> </w:t>
      </w:r>
      <w:r w:rsidRPr="00E6705E">
        <w:t>There</w:t>
      </w:r>
      <w:r w:rsidR="009D2CEA">
        <w:t xml:space="preserve"> </w:t>
      </w:r>
      <w:r w:rsidRPr="00E6705E">
        <w:t>are</w:t>
      </w:r>
      <w:r w:rsidR="009D2CEA">
        <w:t xml:space="preserve"> </w:t>
      </w:r>
      <w:r w:rsidRPr="00E6705E">
        <w:t>lots</w:t>
      </w:r>
      <w:r w:rsidR="009D2CEA">
        <w:t xml:space="preserve"> </w:t>
      </w:r>
      <w:r w:rsidRPr="00E6705E">
        <w:t>of</w:t>
      </w:r>
      <w:r w:rsidR="009D2CEA">
        <w:t xml:space="preserve"> </w:t>
      </w:r>
      <w:r w:rsidRPr="00E6705E">
        <w:t>ways</w:t>
      </w:r>
      <w:r w:rsidR="009D2CEA">
        <w:t xml:space="preserve"> </w:t>
      </w:r>
      <w:r w:rsidRPr="00E6705E">
        <w:t>in</w:t>
      </w:r>
      <w:r w:rsidR="009D2CEA">
        <w:t xml:space="preserve"> </w:t>
      </w:r>
      <w:r w:rsidRPr="00E6705E">
        <w:t>which</w:t>
      </w:r>
      <w:r w:rsidR="009D2CEA">
        <w:t xml:space="preserve"> </w:t>
      </w:r>
      <w:r w:rsidRPr="00E6705E">
        <w:t>you</w:t>
      </w:r>
      <w:r w:rsidR="009D2CEA">
        <w:t xml:space="preserve"> </w:t>
      </w:r>
      <w:r w:rsidRPr="00E6705E">
        <w:t>can</w:t>
      </w:r>
      <w:r w:rsidR="009D2CEA">
        <w:t xml:space="preserve"> </w:t>
      </w:r>
      <w:r w:rsidRPr="00E6705E">
        <w:t>stimulate</w:t>
      </w:r>
      <w:r w:rsidR="009D2CEA">
        <w:t xml:space="preserve"> </w:t>
      </w:r>
      <w:r w:rsidRPr="00E6705E">
        <w:t>consumption</w:t>
      </w:r>
      <w:r w:rsidR="009D2CEA">
        <w:t xml:space="preserve"> </w:t>
      </w:r>
      <w:r w:rsidRPr="00E6705E">
        <w:t>and</w:t>
      </w:r>
      <w:r w:rsidR="009D2CEA">
        <w:t xml:space="preserve"> </w:t>
      </w:r>
      <w:r w:rsidRPr="00E6705E">
        <w:t>benefit</w:t>
      </w:r>
      <w:r w:rsidR="009D2CEA">
        <w:t xml:space="preserve"> </w:t>
      </w:r>
      <w:r w:rsidRPr="00E6705E">
        <w:t>British</w:t>
      </w:r>
      <w:r w:rsidR="009D2CEA">
        <w:t xml:space="preserve"> </w:t>
      </w:r>
      <w:r w:rsidRPr="00E6705E">
        <w:t>farmers</w:t>
      </w:r>
      <w:r w:rsidR="009D2CEA">
        <w:t xml:space="preserve"> </w:t>
      </w:r>
      <w:r w:rsidRPr="00E6705E">
        <w:t>by</w:t>
      </w:r>
      <w:r w:rsidR="009D2CEA">
        <w:t xml:space="preserve"> </w:t>
      </w:r>
      <w:r w:rsidRPr="00E6705E">
        <w:t>growing</w:t>
      </w:r>
      <w:r w:rsidR="009D2CEA">
        <w:t xml:space="preserve"> </w:t>
      </w:r>
      <w:r w:rsidRPr="00E6705E">
        <w:t>UK</w:t>
      </w:r>
      <w:r w:rsidR="009D2CEA">
        <w:t xml:space="preserve"> </w:t>
      </w:r>
      <w:r w:rsidRPr="00E6705E">
        <w:t>production.</w:t>
      </w:r>
      <w:r w:rsidR="009D2CEA">
        <w:t xml:space="preserve"> </w:t>
      </w:r>
      <w:r w:rsidRPr="00E6705E">
        <w:t>I</w:t>
      </w:r>
      <w:r w:rsidR="009D2CEA">
        <w:t xml:space="preserve"> </w:t>
      </w:r>
      <w:r w:rsidRPr="00E6705E">
        <w:t>would</w:t>
      </w:r>
      <w:r w:rsidR="009D2CEA">
        <w:t xml:space="preserve"> </w:t>
      </w:r>
      <w:r w:rsidRPr="00E6705E">
        <w:t>argue</w:t>
      </w:r>
      <w:r w:rsidR="009D2CEA">
        <w:t xml:space="preserve"> </w:t>
      </w:r>
      <w:r w:rsidRPr="00E6705E">
        <w:t>that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horticulture</w:t>
      </w:r>
      <w:r w:rsidR="009D2CEA">
        <w:t xml:space="preserve"> </w:t>
      </w:r>
      <w:r w:rsidRPr="00E6705E">
        <w:t>sector</w:t>
      </w:r>
      <w:r w:rsidR="009D2CEA">
        <w:t xml:space="preserve"> </w:t>
      </w:r>
      <w:r w:rsidRPr="00E6705E">
        <w:t>needs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really</w:t>
      </w:r>
      <w:r w:rsidR="009D2CEA">
        <w:t xml:space="preserve"> </w:t>
      </w:r>
      <w:r w:rsidRPr="00E6705E">
        <w:t>benefit</w:t>
      </w:r>
      <w:r w:rsidR="009D2CEA">
        <w:t xml:space="preserve"> </w:t>
      </w:r>
      <w:r w:rsidRPr="00E6705E">
        <w:t>from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provisions</w:t>
      </w:r>
      <w:r w:rsidR="009D2CEA">
        <w:t xml:space="preserve"> </w:t>
      </w:r>
      <w:r w:rsidRPr="00E6705E">
        <w:t>in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Agriculture</w:t>
      </w:r>
      <w:r w:rsidR="009D2CEA">
        <w:t xml:space="preserve"> </w:t>
      </w:r>
      <w:r w:rsidRPr="00E6705E">
        <w:t>Bill</w:t>
      </w:r>
      <w:r w:rsidR="009D2CEA">
        <w:t xml:space="preserve"> </w:t>
      </w:r>
      <w:r w:rsidRPr="00E6705E">
        <w:t>specifically,</w:t>
      </w:r>
      <w:r w:rsidR="009D2CEA">
        <w:t xml:space="preserve"> </w:t>
      </w:r>
      <w:r w:rsidRPr="00E6705E">
        <w:t>so</w:t>
      </w:r>
      <w:r w:rsidR="009D2CEA">
        <w:t xml:space="preserve"> </w:t>
      </w:r>
      <w:r w:rsidRPr="00E6705E">
        <w:t>that</w:t>
      </w:r>
      <w:r w:rsidR="009D2CEA">
        <w:t xml:space="preserve"> </w:t>
      </w:r>
      <w:r w:rsidRPr="00E6705E">
        <w:t>we</w:t>
      </w:r>
      <w:r w:rsidR="009D2CEA">
        <w:t xml:space="preserve"> </w:t>
      </w:r>
      <w:r w:rsidRPr="00E6705E">
        <w:t>are</w:t>
      </w:r>
      <w:r w:rsidR="009D2CEA">
        <w:t xml:space="preserve"> </w:t>
      </w:r>
      <w:r w:rsidRPr="00E6705E">
        <w:t>deliberately</w:t>
      </w:r>
      <w:r w:rsidR="009D2CEA">
        <w:t xml:space="preserve"> </w:t>
      </w:r>
      <w:r w:rsidRPr="00E6705E">
        <w:t>investing</w:t>
      </w:r>
      <w:r w:rsidR="009D2CEA">
        <w:t xml:space="preserve"> </w:t>
      </w:r>
      <w:r w:rsidRPr="00E6705E">
        <w:t>in</w:t>
      </w:r>
      <w:r w:rsidR="009D2CEA">
        <w:t xml:space="preserve"> </w:t>
      </w:r>
      <w:r w:rsidRPr="00E6705E">
        <w:t>that</w:t>
      </w:r>
      <w:r w:rsidR="009D2CEA">
        <w:t xml:space="preserve"> </w:t>
      </w:r>
      <w:r w:rsidRPr="00E6705E">
        <w:t>sector</w:t>
      </w:r>
      <w:r w:rsidR="009D2CEA">
        <w:t xml:space="preserve"> </w:t>
      </w:r>
      <w:r w:rsidRPr="00E6705E">
        <w:t>and</w:t>
      </w:r>
      <w:r w:rsidR="009D2CEA">
        <w:t xml:space="preserve"> </w:t>
      </w:r>
      <w:r w:rsidRPr="00E6705E">
        <w:t>helping</w:t>
      </w:r>
      <w:r w:rsidR="009D2CEA">
        <w:t xml:space="preserve"> </w:t>
      </w:r>
      <w:r w:rsidRPr="00E6705E">
        <w:t>it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grow.</w:t>
      </w:r>
      <w:r w:rsidR="009D2CEA">
        <w:t xml:space="preserve"> </w:t>
      </w:r>
      <w:r w:rsidRPr="00E6705E">
        <w:t>Those</w:t>
      </w:r>
      <w:r w:rsidR="009D2CEA">
        <w:t xml:space="preserve"> </w:t>
      </w:r>
      <w:r w:rsidRPr="00E6705E">
        <w:t>are</w:t>
      </w:r>
      <w:r w:rsidR="009D2CEA">
        <w:t xml:space="preserve"> </w:t>
      </w:r>
      <w:r w:rsidRPr="00E6705E">
        <w:t>just</w:t>
      </w:r>
      <w:r w:rsidR="009D2CEA">
        <w:t xml:space="preserve"> </w:t>
      </w:r>
      <w:r w:rsidRPr="00E6705E">
        <w:t>two</w:t>
      </w:r>
      <w:r w:rsidR="009D2CEA">
        <w:t xml:space="preserve"> </w:t>
      </w:r>
      <w:r w:rsidRPr="00E6705E">
        <w:t>suggestions.</w:t>
      </w:r>
    </w:p>
    <w:p w:rsidR="00A11AE1" w:rsidRPr="00E6705E" w:rsidP="00A11AE1">
      <w:pPr>
        <w:pStyle w:val="Question"/>
        <w:numPr>
          <w:ilvl w:val="0"/>
          <w:numId w:val="9"/>
        </w:numPr>
      </w:pPr>
      <w:sdt>
        <w:sdtPr>
          <w:alias w:val="Member"/>
          <w:tag w:val="&lt;Member mnisId='155' dodsId='25772'&gt;"/>
          <w:id w:val="1710377724"/>
          <w:placeholder>
            <w:docPart w:val="87960B559A0B4E5985014C5ECB8D0816"/>
          </w:placeholder>
          <w:richText/>
        </w:sdtPr>
        <w:sdtContent>
          <w:r w:rsidRPr="00E6705E">
            <w:rPr>
              <w:b/>
            </w:rPr>
            <w:t>Geraint</w:t>
          </w:r>
          <w:r w:rsidR="009D2CEA">
            <w:rPr>
              <w:b/>
            </w:rPr>
            <w:t xml:space="preserve"> </w:t>
          </w:r>
          <w:r w:rsidRPr="00E6705E">
            <w:rPr>
              <w:b/>
            </w:rPr>
            <w:t>Davies:</w:t>
          </w:r>
        </w:sdtContent>
      </w:sdt>
      <w:r w:rsidR="009D2CEA">
        <w:t xml:space="preserve"> </w:t>
      </w:r>
      <w:r w:rsidRPr="00E6705E">
        <w:t>On</w:t>
      </w:r>
      <w:r w:rsidR="009D2CEA">
        <w:t xml:space="preserve"> </w:t>
      </w:r>
      <w:r w:rsidRPr="00E6705E">
        <w:t>that</w:t>
      </w:r>
      <w:r w:rsidR="009D2CEA">
        <w:t xml:space="preserve"> </w:t>
      </w:r>
      <w:r w:rsidRPr="00E6705E">
        <w:t>point</w:t>
      </w:r>
      <w:r w:rsidR="009D2CEA">
        <w:t xml:space="preserve"> </w:t>
      </w:r>
      <w:r w:rsidRPr="00E6705E">
        <w:t>that</w:t>
      </w:r>
      <w:r w:rsidR="009D2CEA">
        <w:t xml:space="preserve"> </w:t>
      </w:r>
      <w:r w:rsidRPr="00E6705E">
        <w:t>has</w:t>
      </w:r>
      <w:r w:rsidR="009D2CEA">
        <w:t xml:space="preserve"> </w:t>
      </w:r>
      <w:r w:rsidRPr="00E6705E">
        <w:t>just</w:t>
      </w:r>
      <w:r w:rsidR="009D2CEA">
        <w:t xml:space="preserve"> </w:t>
      </w:r>
      <w:r w:rsidRPr="00E6705E">
        <w:t>been</w:t>
      </w:r>
      <w:r w:rsidR="009D2CEA">
        <w:t xml:space="preserve"> </w:t>
      </w:r>
      <w:r w:rsidRPr="00E6705E">
        <w:t>made</w:t>
      </w:r>
      <w:r w:rsidR="009D2CEA">
        <w:t xml:space="preserve"> </w:t>
      </w:r>
      <w:r w:rsidRPr="00E6705E">
        <w:t>by</w:t>
      </w:r>
      <w:r w:rsidR="009D2CEA">
        <w:t xml:space="preserve"> </w:t>
      </w:r>
      <w:r w:rsidRPr="00E6705E">
        <w:t>Anna,</w:t>
      </w:r>
      <w:r w:rsidR="009D2CEA">
        <w:t xml:space="preserve"> </w:t>
      </w:r>
      <w:r w:rsidRPr="00E6705E">
        <w:t>are</w:t>
      </w:r>
      <w:r w:rsidR="009D2CEA">
        <w:t xml:space="preserve"> </w:t>
      </w:r>
      <w:r w:rsidRPr="00E6705E">
        <w:t>you</w:t>
      </w:r>
      <w:r w:rsidR="009D2CEA">
        <w:t xml:space="preserve"> </w:t>
      </w:r>
      <w:r w:rsidRPr="00E6705E">
        <w:t>therefore</w:t>
      </w:r>
      <w:r w:rsidR="009D2CEA">
        <w:t xml:space="preserve"> </w:t>
      </w:r>
      <w:r w:rsidRPr="00E6705E">
        <w:t>saying,</w:t>
      </w:r>
      <w:r w:rsidR="009D2CEA">
        <w:t xml:space="preserve"> </w:t>
      </w:r>
      <w:r w:rsidRPr="00E6705E">
        <w:t>in</w:t>
      </w:r>
      <w:r w:rsidR="009D2CEA">
        <w:t xml:space="preserve"> </w:t>
      </w:r>
      <w:r w:rsidRPr="00E6705E">
        <w:t>essence,</w:t>
      </w:r>
      <w:r w:rsidR="009D2CEA">
        <w:t xml:space="preserve"> </w:t>
      </w:r>
      <w:r w:rsidRPr="00E6705E">
        <w:t>that</w:t>
      </w:r>
      <w:r w:rsidR="009D2CEA">
        <w:t xml:space="preserve"> </w:t>
      </w:r>
      <w:r w:rsidRPr="00E6705E">
        <w:t>this</w:t>
      </w:r>
      <w:r w:rsidR="009D2CEA">
        <w:t xml:space="preserve"> </w:t>
      </w:r>
      <w:r w:rsidRPr="00E6705E">
        <w:t>is</w:t>
      </w:r>
      <w:r w:rsidR="009D2CEA">
        <w:t xml:space="preserve"> </w:t>
      </w:r>
      <w:r w:rsidRPr="00E6705E">
        <w:t>an</w:t>
      </w:r>
      <w:r w:rsidR="009D2CEA">
        <w:t xml:space="preserve"> </w:t>
      </w:r>
      <w:r w:rsidRPr="00E6705E">
        <w:t>opportunity</w:t>
      </w:r>
      <w:r w:rsidR="009D2CEA">
        <w:t xml:space="preserve"> </w:t>
      </w:r>
      <w:r w:rsidRPr="00E6705E">
        <w:t>for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Government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intervene</w:t>
      </w:r>
      <w:r w:rsidR="009D2CEA">
        <w:t xml:space="preserve"> </w:t>
      </w:r>
      <w:r w:rsidRPr="00E6705E">
        <w:t>in</w:t>
      </w:r>
      <w:r w:rsidR="009D2CEA">
        <w:t xml:space="preserve"> </w:t>
      </w:r>
      <w:r w:rsidRPr="00E6705E">
        <w:t>food</w:t>
      </w:r>
      <w:r w:rsidR="009D2CEA">
        <w:t xml:space="preserve"> </w:t>
      </w:r>
      <w:r w:rsidRPr="00E6705E">
        <w:t>production</w:t>
      </w:r>
      <w:r w:rsidR="009D2CEA">
        <w:t xml:space="preserve"> </w:t>
      </w:r>
      <w:r w:rsidRPr="00E6705E">
        <w:t>at</w:t>
      </w:r>
      <w:r w:rsidR="009D2CEA">
        <w:t xml:space="preserve"> </w:t>
      </w:r>
      <w:r w:rsidRPr="00E6705E">
        <w:t>a</w:t>
      </w:r>
      <w:r w:rsidR="009D2CEA">
        <w:t xml:space="preserve"> </w:t>
      </w:r>
      <w:r w:rsidRPr="00E6705E">
        <w:t>farming</w:t>
      </w:r>
      <w:r w:rsidR="009D2CEA">
        <w:t xml:space="preserve"> </w:t>
      </w:r>
      <w:r w:rsidRPr="00E6705E">
        <w:t>level,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focus</w:t>
      </w:r>
      <w:r w:rsidR="009D2CEA">
        <w:t xml:space="preserve"> </w:t>
      </w:r>
      <w:r w:rsidRPr="00E6705E">
        <w:t>on</w:t>
      </w:r>
      <w:r w:rsidR="009D2CEA">
        <w:t xml:space="preserve"> </w:t>
      </w:r>
      <w:r w:rsidRPr="00E6705E">
        <w:t>nutritious,</w:t>
      </w:r>
      <w:r w:rsidR="009D2CEA">
        <w:t xml:space="preserve"> </w:t>
      </w:r>
      <w:r w:rsidRPr="00E6705E">
        <w:t>locally</w:t>
      </w:r>
      <w:r w:rsidR="009D2CEA">
        <w:t xml:space="preserve"> </w:t>
      </w:r>
      <w:r w:rsidRPr="00E6705E">
        <w:t>produced</w:t>
      </w:r>
      <w:r w:rsidR="009D2CEA">
        <w:t xml:space="preserve"> </w:t>
      </w:r>
      <w:r w:rsidRPr="00E6705E">
        <w:t>food</w:t>
      </w:r>
      <w:r w:rsidR="009D2CEA">
        <w:t xml:space="preserve"> </w:t>
      </w:r>
      <w:r w:rsidRPr="00E6705E">
        <w:t>that</w:t>
      </w:r>
      <w:r w:rsidR="009D2CEA">
        <w:t xml:space="preserve"> </w:t>
      </w:r>
      <w:r w:rsidRPr="00E6705E">
        <w:t>can</w:t>
      </w:r>
      <w:r w:rsidR="009D2CEA">
        <w:t xml:space="preserve"> </w:t>
      </w:r>
      <w:r w:rsidRPr="00E6705E">
        <w:t>be</w:t>
      </w:r>
      <w:r w:rsidR="009D2CEA">
        <w:t xml:space="preserve"> </w:t>
      </w:r>
      <w:r w:rsidRPr="00E6705E">
        <w:t>provided</w:t>
      </w:r>
      <w:r w:rsidR="009D2CEA">
        <w:t xml:space="preserve"> </w:t>
      </w:r>
      <w:r w:rsidRPr="00E6705E">
        <w:t>for</w:t>
      </w:r>
      <w:r w:rsidR="009D2CEA">
        <w:t xml:space="preserve"> </w:t>
      </w:r>
      <w:r w:rsidRPr="00E6705E">
        <w:t>people</w:t>
      </w:r>
      <w:r w:rsidR="009D2CEA">
        <w:t xml:space="preserve"> </w:t>
      </w:r>
      <w:r w:rsidRPr="00E6705E">
        <w:t>in</w:t>
      </w:r>
      <w:r w:rsidR="009D2CEA">
        <w:t xml:space="preserve"> </w:t>
      </w:r>
      <w:r w:rsidRPr="00E6705E">
        <w:t>need,</w:t>
      </w:r>
      <w:r w:rsidR="009D2CEA">
        <w:t xml:space="preserve"> </w:t>
      </w:r>
      <w:r w:rsidRPr="00E6705E">
        <w:t>as</w:t>
      </w:r>
      <w:r w:rsidR="009D2CEA">
        <w:t xml:space="preserve"> </w:t>
      </w:r>
      <w:r w:rsidRPr="00E6705E">
        <w:t>opposed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current</w:t>
      </w:r>
      <w:r w:rsidR="009D2CEA">
        <w:t xml:space="preserve"> </w:t>
      </w:r>
      <w:r w:rsidRPr="00E6705E">
        <w:t>strategy</w:t>
      </w:r>
      <w:r w:rsidR="009D2CEA">
        <w:t xml:space="preserve"> </w:t>
      </w:r>
      <w:r w:rsidRPr="00E6705E">
        <w:t>which</w:t>
      </w:r>
      <w:r w:rsidR="009D2CEA">
        <w:t xml:space="preserve"> </w:t>
      </w:r>
      <w:r w:rsidRPr="00E6705E">
        <w:t>is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withdraw</w:t>
      </w:r>
      <w:r w:rsidR="009D2CEA">
        <w:t xml:space="preserve"> </w:t>
      </w:r>
      <w:r w:rsidRPr="00E6705E">
        <w:t>from</w:t>
      </w:r>
      <w:r w:rsidR="009D2CEA">
        <w:t xml:space="preserve"> </w:t>
      </w:r>
      <w:r w:rsidR="00BF59A1">
        <w:t xml:space="preserve">the </w:t>
      </w:r>
      <w:r w:rsidRPr="00E6705E">
        <w:t>CAP</w:t>
      </w:r>
      <w:r w:rsidR="009D2CEA">
        <w:t xml:space="preserve"> </w:t>
      </w:r>
      <w:r w:rsidRPr="00E6705E">
        <w:t>and</w:t>
      </w:r>
      <w:r w:rsidR="009D2CEA">
        <w:t xml:space="preserve"> </w:t>
      </w:r>
      <w:r w:rsidRPr="00E6705E">
        <w:t>have</w:t>
      </w:r>
      <w:r w:rsidR="009D2CEA">
        <w:t xml:space="preserve"> </w:t>
      </w:r>
      <w:r w:rsidRPr="00E6705E">
        <w:t>an</w:t>
      </w:r>
      <w:r w:rsidR="009D2CEA">
        <w:t xml:space="preserve"> </w:t>
      </w:r>
      <w:r w:rsidRPr="00E6705E">
        <w:t>environmental</w:t>
      </w:r>
      <w:r w:rsidR="009D2CEA">
        <w:t xml:space="preserve"> </w:t>
      </w:r>
      <w:r w:rsidRPr="00E6705E">
        <w:t>scheme?</w:t>
      </w:r>
      <w:r w:rsidR="009D2CEA">
        <w:t xml:space="preserve"> </w:t>
      </w:r>
      <w:r w:rsidRPr="00E6705E">
        <w:t>I</w:t>
      </w:r>
      <w:r w:rsidR="009D2CEA">
        <w:t xml:space="preserve"> </w:t>
      </w:r>
      <w:r w:rsidRPr="00E6705E">
        <w:t>am</w:t>
      </w:r>
      <w:r w:rsidR="009D2CEA">
        <w:t xml:space="preserve"> </w:t>
      </w:r>
      <w:r w:rsidRPr="00E6705E">
        <w:t>all</w:t>
      </w:r>
      <w:r w:rsidR="009D2CEA">
        <w:t xml:space="preserve"> </w:t>
      </w:r>
      <w:r w:rsidRPr="00E6705E">
        <w:t>for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environment,</w:t>
      </w:r>
      <w:r w:rsidR="009D2CEA">
        <w:t xml:space="preserve"> </w:t>
      </w:r>
      <w:r w:rsidRPr="00E6705E">
        <w:t>but</w:t>
      </w:r>
      <w:r w:rsidR="009D2CEA">
        <w:t xml:space="preserve"> </w:t>
      </w:r>
      <w:r w:rsidRPr="00E6705E">
        <w:t>in</w:t>
      </w:r>
      <w:r w:rsidR="009D2CEA">
        <w:t xml:space="preserve"> </w:t>
      </w:r>
      <w:r w:rsidRPr="00E6705E">
        <w:t>terms</w:t>
      </w:r>
      <w:r w:rsidR="009D2CEA">
        <w:t xml:space="preserve"> </w:t>
      </w:r>
      <w:r w:rsidRPr="00E6705E">
        <w:t>of</w:t>
      </w:r>
      <w:r w:rsidR="009D2CEA">
        <w:t xml:space="preserve"> </w:t>
      </w:r>
      <w:r w:rsidRPr="00E6705E">
        <w:t>food</w:t>
      </w:r>
      <w:r w:rsidR="009D2CEA">
        <w:t xml:space="preserve"> </w:t>
      </w:r>
      <w:r w:rsidRPr="00E6705E">
        <w:t>supply</w:t>
      </w:r>
      <w:r w:rsidR="008258D4">
        <w:t>,</w:t>
      </w:r>
      <w:r w:rsidR="009D2CEA">
        <w:t xml:space="preserve"> </w:t>
      </w:r>
      <w:r w:rsidRPr="00E6705E">
        <w:t>what</w:t>
      </w:r>
      <w:r w:rsidR="009D2CEA">
        <w:t xml:space="preserve"> </w:t>
      </w:r>
      <w:r w:rsidRPr="00E6705E">
        <w:t>we</w:t>
      </w:r>
      <w:r w:rsidR="009D2CEA">
        <w:t xml:space="preserve"> </w:t>
      </w:r>
      <w:r w:rsidRPr="00E6705E">
        <w:t>need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produce</w:t>
      </w:r>
      <w:r w:rsidR="009D2CEA">
        <w:t xml:space="preserve"> </w:t>
      </w:r>
      <w:r w:rsidR="008258D4">
        <w:t>and</w:t>
      </w:r>
      <w:r w:rsidR="009D2CEA">
        <w:t xml:space="preserve"> </w:t>
      </w:r>
      <w:r w:rsidRPr="00E6705E">
        <w:t>what</w:t>
      </w:r>
      <w:r w:rsidR="009D2CEA">
        <w:t xml:space="preserve"> </w:t>
      </w:r>
      <w:r w:rsidRPr="00E6705E">
        <w:t>we</w:t>
      </w:r>
      <w:r w:rsidR="009D2CEA">
        <w:t xml:space="preserve"> </w:t>
      </w:r>
      <w:r w:rsidRPr="00E6705E">
        <w:t>need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make</w:t>
      </w:r>
      <w:r w:rsidR="009D2CEA">
        <w:t xml:space="preserve"> </w:t>
      </w:r>
      <w:r w:rsidRPr="00E6705E">
        <w:t>our</w:t>
      </w:r>
      <w:r w:rsidR="009D2CEA">
        <w:t xml:space="preserve"> </w:t>
      </w:r>
      <w:r w:rsidRPr="00E6705E">
        <w:t>nation</w:t>
      </w:r>
      <w:r w:rsidR="009D2CEA">
        <w:t xml:space="preserve"> </w:t>
      </w:r>
      <w:r w:rsidRPr="00E6705E">
        <w:t>healthy,</w:t>
      </w:r>
      <w:r w:rsidR="009D2CEA">
        <w:t xml:space="preserve"> </w:t>
      </w:r>
      <w:r w:rsidRPr="00E6705E">
        <w:t>in</w:t>
      </w:r>
      <w:r w:rsidR="009D2CEA">
        <w:t xml:space="preserve"> </w:t>
      </w:r>
      <w:r w:rsidRPr="00E6705E">
        <w:t>particular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poorest,</w:t>
      </w:r>
      <w:r w:rsidR="009D2CEA">
        <w:t xml:space="preserve"> </w:t>
      </w:r>
      <w:r w:rsidRPr="00E6705E">
        <w:t>is</w:t>
      </w:r>
      <w:r w:rsidR="009D2CEA">
        <w:t xml:space="preserve"> </w:t>
      </w:r>
      <w:r w:rsidRPr="00E6705E">
        <w:t>that</w:t>
      </w:r>
      <w:r w:rsidR="009D2CEA">
        <w:t xml:space="preserve"> </w:t>
      </w:r>
      <w:r w:rsidRPr="00E6705E">
        <w:t>what</w:t>
      </w:r>
      <w:r w:rsidR="009D2CEA">
        <w:t xml:space="preserve"> </w:t>
      </w:r>
      <w:r w:rsidRPr="00E6705E">
        <w:t>you</w:t>
      </w:r>
      <w:r w:rsidR="009D2CEA">
        <w:t xml:space="preserve"> </w:t>
      </w:r>
      <w:r w:rsidRPr="00E6705E">
        <w:t>are</w:t>
      </w:r>
      <w:r w:rsidR="009D2CEA">
        <w:t xml:space="preserve"> </w:t>
      </w:r>
      <w:r w:rsidRPr="00E6705E">
        <w:t>saying?</w:t>
      </w:r>
    </w:p>
    <w:p w:rsidR="00A11AE1" w:rsidRPr="00E6705E" w:rsidP="00A11AE1">
      <w:pPr>
        <w:pStyle w:val="Answer"/>
      </w:pPr>
      <w:sdt>
        <w:sdtPr>
          <w:alias w:val="Witness"/>
          <w:id w:val="1483814028"/>
          <w:placeholder>
            <w:docPart w:val="3DA31B2D719249FD8AD1669663B4EDF7"/>
          </w:placeholder>
          <w:richText/>
        </w:sdtPr>
        <w:sdtContent>
          <w:r w:rsidRPr="004C0BA3">
            <w:rPr>
              <w:b/>
              <w:i/>
            </w:rPr>
            <w:t>Anna</w:t>
          </w:r>
          <w:r w:rsidR="009D2CEA">
            <w:rPr>
              <w:b/>
              <w:i/>
            </w:rPr>
            <w:t xml:space="preserve"> </w:t>
          </w:r>
          <w:r w:rsidRPr="004C0BA3">
            <w:rPr>
              <w:b/>
              <w:i/>
            </w:rPr>
            <w:t>Taylor:</w:t>
          </w:r>
          <w:r w:rsidR="009D2CEA">
            <w:rPr>
              <w:b/>
            </w:rPr>
            <w:t xml:space="preserve"> </w:t>
          </w:r>
        </w:sdtContent>
      </w:sdt>
      <w:r w:rsidRPr="00E6705E">
        <w:t>Yes,</w:t>
      </w:r>
      <w:r w:rsidR="009D2CEA">
        <w:t xml:space="preserve"> </w:t>
      </w:r>
      <w:r w:rsidRPr="00E6705E">
        <w:t>I</w:t>
      </w:r>
      <w:r w:rsidR="009D2CEA">
        <w:t xml:space="preserve"> </w:t>
      </w:r>
      <w:r w:rsidRPr="00E6705E">
        <w:t>am</w:t>
      </w:r>
      <w:r w:rsidR="009D2CEA">
        <w:t xml:space="preserve"> </w:t>
      </w:r>
      <w:r w:rsidRPr="00E6705E">
        <w:t>saying</w:t>
      </w:r>
      <w:r w:rsidR="009D2CEA">
        <w:t xml:space="preserve"> </w:t>
      </w:r>
      <w:r w:rsidRPr="00E6705E">
        <w:t>that.</w:t>
      </w:r>
      <w:r w:rsidR="009D2CEA">
        <w:t xml:space="preserve"> </w:t>
      </w:r>
      <w:r w:rsidRPr="00E6705E">
        <w:t>We</w:t>
      </w:r>
      <w:r w:rsidR="009D2CEA">
        <w:t xml:space="preserve"> </w:t>
      </w:r>
      <w:r w:rsidRPr="00E6705E">
        <w:t>did</w:t>
      </w:r>
      <w:r w:rsidR="009D2CEA">
        <w:t xml:space="preserve"> </w:t>
      </w:r>
      <w:r w:rsidRPr="00E6705E">
        <w:t>a</w:t>
      </w:r>
      <w:r w:rsidR="009D2CEA">
        <w:t xml:space="preserve"> </w:t>
      </w:r>
      <w:r w:rsidRPr="00E6705E">
        <w:t>survey</w:t>
      </w:r>
      <w:r w:rsidR="009D2CEA">
        <w:t xml:space="preserve"> </w:t>
      </w:r>
      <w:r w:rsidRPr="00E6705E">
        <w:t>in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first</w:t>
      </w:r>
      <w:r w:rsidR="009D2CEA">
        <w:t xml:space="preserve"> </w:t>
      </w:r>
      <w:r w:rsidRPr="00E6705E">
        <w:t>few</w:t>
      </w:r>
      <w:r w:rsidR="009D2CEA">
        <w:t xml:space="preserve"> </w:t>
      </w:r>
      <w:r w:rsidRPr="00E6705E">
        <w:t>weeks</w:t>
      </w:r>
      <w:r w:rsidR="009D2CEA">
        <w:t xml:space="preserve"> </w:t>
      </w:r>
      <w:r w:rsidRPr="00E6705E">
        <w:t>of</w:t>
      </w:r>
      <w:r w:rsidR="009D2CEA">
        <w:t xml:space="preserve"> </w:t>
      </w:r>
      <w:r w:rsidRPr="00E6705E">
        <w:t>lockdown</w:t>
      </w:r>
      <w:r w:rsidR="009D2CEA">
        <w:t xml:space="preserve"> </w:t>
      </w:r>
      <w:r w:rsidRPr="00E6705E">
        <w:t>of</w:t>
      </w:r>
      <w:r w:rsidR="009D2CEA">
        <w:t xml:space="preserve"> </w:t>
      </w:r>
      <w:r w:rsidRPr="00E6705E">
        <w:t>veg</w:t>
      </w:r>
      <w:r w:rsidR="009D2CEA">
        <w:t xml:space="preserve"> </w:t>
      </w:r>
      <w:r w:rsidRPr="00E6705E">
        <w:t>box</w:t>
      </w:r>
      <w:r w:rsidR="009D2CEA">
        <w:t xml:space="preserve"> </w:t>
      </w:r>
      <w:r w:rsidRPr="00E6705E">
        <w:t>schemes,</w:t>
      </w:r>
      <w:r w:rsidR="009D2CEA">
        <w:t xml:space="preserve"> </w:t>
      </w:r>
      <w:r w:rsidRPr="00E6705E">
        <w:t>and</w:t>
      </w:r>
      <w:r w:rsidR="009D2CEA">
        <w:t xml:space="preserve"> </w:t>
      </w:r>
      <w:r w:rsidRPr="00E6705E">
        <w:t>we</w:t>
      </w:r>
      <w:r w:rsidR="009D2CEA">
        <w:t xml:space="preserve"> </w:t>
      </w:r>
      <w:r w:rsidRPr="00E6705E">
        <w:t>found</w:t>
      </w:r>
      <w:r w:rsidR="009D2CEA">
        <w:t xml:space="preserve"> </w:t>
      </w:r>
      <w:r w:rsidRPr="00E6705E">
        <w:t>that</w:t>
      </w:r>
      <w:r w:rsidR="009D2CEA">
        <w:t xml:space="preserve"> </w:t>
      </w:r>
      <w:r w:rsidRPr="00E6705E">
        <w:t>their</w:t>
      </w:r>
      <w:r w:rsidR="009D2CEA">
        <w:t xml:space="preserve"> </w:t>
      </w:r>
      <w:r w:rsidRPr="00E6705E">
        <w:t>demand</w:t>
      </w:r>
      <w:r w:rsidR="009D2CEA">
        <w:t xml:space="preserve"> </w:t>
      </w:r>
      <w:r w:rsidRPr="00E6705E">
        <w:t>had</w:t>
      </w:r>
      <w:r w:rsidR="009D2CEA">
        <w:t xml:space="preserve"> </w:t>
      </w:r>
      <w:r w:rsidRPr="00E6705E">
        <w:t>increased</w:t>
      </w:r>
      <w:r w:rsidR="009D2CEA">
        <w:t xml:space="preserve"> </w:t>
      </w:r>
      <w:r w:rsidRPr="00E6705E">
        <w:t>by</w:t>
      </w:r>
      <w:r w:rsidR="009D2CEA">
        <w:t xml:space="preserve"> </w:t>
      </w:r>
      <w:r w:rsidRPr="00E6705E">
        <w:t>110%.</w:t>
      </w:r>
      <w:r w:rsidR="009D2CEA">
        <w:t xml:space="preserve"> </w:t>
      </w:r>
      <w:r w:rsidRPr="00E6705E">
        <w:t>Many</w:t>
      </w:r>
      <w:r w:rsidR="009D2CEA">
        <w:t xml:space="preserve"> </w:t>
      </w:r>
      <w:r w:rsidRPr="00E6705E">
        <w:t>of</w:t>
      </w:r>
      <w:r w:rsidR="009D2CEA">
        <w:t xml:space="preserve"> </w:t>
      </w:r>
      <w:r w:rsidRPr="00E6705E">
        <w:t>them</w:t>
      </w:r>
      <w:r w:rsidR="009D2CEA">
        <w:t xml:space="preserve"> </w:t>
      </w:r>
      <w:r w:rsidRPr="00E6705E">
        <w:t>were</w:t>
      </w:r>
      <w:r w:rsidR="009D2CEA">
        <w:t xml:space="preserve"> </w:t>
      </w:r>
      <w:r w:rsidRPr="00E6705E">
        <w:t>prioritising</w:t>
      </w:r>
      <w:r w:rsidR="009D2CEA">
        <w:t xml:space="preserve"> </w:t>
      </w:r>
      <w:r w:rsidRPr="00E6705E">
        <w:t>key</w:t>
      </w:r>
      <w:r w:rsidR="009D2CEA">
        <w:t xml:space="preserve"> </w:t>
      </w:r>
      <w:r w:rsidRPr="00E6705E">
        <w:t>workers</w:t>
      </w:r>
      <w:r w:rsidR="009D2CEA">
        <w:t xml:space="preserve"> </w:t>
      </w:r>
      <w:r w:rsidRPr="00E6705E">
        <w:t>in</w:t>
      </w:r>
      <w:r w:rsidR="009D2CEA">
        <w:t xml:space="preserve"> </w:t>
      </w:r>
      <w:r w:rsidRPr="00E6705E">
        <w:t>how</w:t>
      </w:r>
      <w:r w:rsidR="009D2CEA">
        <w:t xml:space="preserve"> </w:t>
      </w:r>
      <w:r w:rsidRPr="00E6705E">
        <w:t>they</w:t>
      </w:r>
      <w:r w:rsidR="009D2CEA">
        <w:t xml:space="preserve"> </w:t>
      </w:r>
      <w:r w:rsidRPr="00E6705E">
        <w:t>were</w:t>
      </w:r>
      <w:r w:rsidR="009D2CEA">
        <w:t xml:space="preserve"> </w:t>
      </w:r>
      <w:r w:rsidRPr="00E6705E">
        <w:t>responding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that</w:t>
      </w:r>
      <w:r w:rsidR="009D2CEA">
        <w:t xml:space="preserve"> </w:t>
      </w:r>
      <w:r w:rsidRPr="00E6705E">
        <w:t>demand.</w:t>
      </w:r>
      <w:r w:rsidR="009D2CEA">
        <w:t xml:space="preserve"> </w:t>
      </w:r>
      <w:r w:rsidRPr="00E6705E">
        <w:t>Many</w:t>
      </w:r>
      <w:r w:rsidR="009D2CEA">
        <w:t xml:space="preserve"> </w:t>
      </w:r>
      <w:r w:rsidRPr="00E6705E">
        <w:t>of</w:t>
      </w:r>
      <w:r w:rsidR="009D2CEA">
        <w:t xml:space="preserve"> </w:t>
      </w:r>
      <w:r w:rsidRPr="00E6705E">
        <w:t>them</w:t>
      </w:r>
      <w:r w:rsidR="009D2CEA">
        <w:t xml:space="preserve"> </w:t>
      </w:r>
      <w:r w:rsidRPr="00E6705E">
        <w:t>had</w:t>
      </w:r>
      <w:r w:rsidR="009D2CEA">
        <w:t xml:space="preserve"> </w:t>
      </w:r>
      <w:r w:rsidRPr="00E6705E">
        <w:t>cross-subsidy</w:t>
      </w:r>
      <w:r w:rsidR="009D2CEA">
        <w:t xml:space="preserve"> </w:t>
      </w:r>
      <w:r w:rsidRPr="00E6705E">
        <w:t>schemes,</w:t>
      </w:r>
      <w:r w:rsidR="009D2CEA">
        <w:t xml:space="preserve"> </w:t>
      </w:r>
      <w:r w:rsidRPr="00E6705E">
        <w:t>which</w:t>
      </w:r>
      <w:r w:rsidR="009D2CEA">
        <w:t xml:space="preserve"> </w:t>
      </w:r>
      <w:r w:rsidRPr="00E6705E">
        <w:t>allow</w:t>
      </w:r>
      <w:r w:rsidR="00DE4587">
        <w:t>ed</w:t>
      </w:r>
      <w:r w:rsidR="009D2CEA">
        <w:t xml:space="preserve"> </w:t>
      </w:r>
      <w:r w:rsidRPr="00E6705E">
        <w:t>them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provide</w:t>
      </w:r>
      <w:r w:rsidR="009D2CEA">
        <w:t xml:space="preserve"> </w:t>
      </w:r>
      <w:r w:rsidRPr="00E6705E">
        <w:t>for</w:t>
      </w:r>
      <w:r w:rsidR="009D2CEA">
        <w:t xml:space="preserve"> </w:t>
      </w:r>
      <w:r w:rsidRPr="00E6705E">
        <w:t>people</w:t>
      </w:r>
      <w:r w:rsidR="009D2CEA">
        <w:t xml:space="preserve"> </w:t>
      </w:r>
      <w:r w:rsidRPr="00E6705E">
        <w:t>on</w:t>
      </w:r>
      <w:r w:rsidR="009D2CEA">
        <w:t xml:space="preserve"> </w:t>
      </w:r>
      <w:r w:rsidRPr="00E6705E">
        <w:t>a</w:t>
      </w:r>
      <w:r w:rsidR="009D2CEA">
        <w:t xml:space="preserve"> </w:t>
      </w:r>
      <w:r w:rsidRPr="00E6705E">
        <w:t>low</w:t>
      </w:r>
      <w:r w:rsidR="009D2CEA">
        <w:t xml:space="preserve"> </w:t>
      </w:r>
      <w:r w:rsidRPr="00E6705E">
        <w:t>income.</w:t>
      </w:r>
      <w:r w:rsidR="009D2CEA">
        <w:t xml:space="preserve"> </w:t>
      </w:r>
      <w:r w:rsidRPr="00E6705E">
        <w:t>These</w:t>
      </w:r>
      <w:r w:rsidR="009D2CEA">
        <w:t xml:space="preserve"> </w:t>
      </w:r>
      <w:r w:rsidRPr="00E6705E">
        <w:t>are</w:t>
      </w:r>
      <w:r w:rsidR="009D2CEA">
        <w:t xml:space="preserve"> </w:t>
      </w:r>
      <w:r w:rsidRPr="00E6705E">
        <w:t>often</w:t>
      </w:r>
      <w:r w:rsidR="009D2CEA">
        <w:t xml:space="preserve"> </w:t>
      </w:r>
      <w:r w:rsidRPr="00E6705E">
        <w:t>more</w:t>
      </w:r>
      <w:r w:rsidR="009D2CEA">
        <w:t xml:space="preserve"> </w:t>
      </w:r>
      <w:r w:rsidRPr="00E6705E">
        <w:t>agro</w:t>
      </w:r>
      <w:r w:rsidRPr="00E6705E">
        <w:t>-ecological</w:t>
      </w:r>
      <w:r w:rsidR="009D2CEA">
        <w:t xml:space="preserve"> </w:t>
      </w:r>
      <w:r w:rsidRPr="00E6705E">
        <w:t>businesses</w:t>
      </w:r>
      <w:r w:rsidR="009D2CEA">
        <w:t xml:space="preserve"> </w:t>
      </w:r>
      <w:r w:rsidRPr="00E6705E">
        <w:t>that</w:t>
      </w:r>
      <w:r w:rsidR="009D2CEA">
        <w:t xml:space="preserve"> </w:t>
      </w:r>
      <w:r w:rsidRPr="00E6705E">
        <w:t>are</w:t>
      </w:r>
      <w:r w:rsidR="009D2CEA">
        <w:t xml:space="preserve"> </w:t>
      </w:r>
      <w:r w:rsidRPr="00E6705E">
        <w:t>protecting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environment,</w:t>
      </w:r>
      <w:r w:rsidR="009D2CEA">
        <w:t xml:space="preserve"> </w:t>
      </w:r>
      <w:r w:rsidRPr="00E6705E">
        <w:t>producing</w:t>
      </w:r>
      <w:r w:rsidR="009D2CEA">
        <w:t xml:space="preserve"> </w:t>
      </w:r>
      <w:r w:rsidRPr="00E6705E">
        <w:t>a</w:t>
      </w:r>
      <w:r w:rsidR="009D2CEA">
        <w:t xml:space="preserve"> </w:t>
      </w:r>
      <w:r w:rsidRPr="00E6705E">
        <w:t>great</w:t>
      </w:r>
      <w:r w:rsidR="009D2CEA">
        <w:t xml:space="preserve"> </w:t>
      </w:r>
      <w:r w:rsidRPr="00E6705E">
        <w:t>product</w:t>
      </w:r>
      <w:r w:rsidR="009D2CEA">
        <w:t xml:space="preserve"> </w:t>
      </w:r>
      <w:r w:rsidRPr="00E6705E">
        <w:t>and</w:t>
      </w:r>
      <w:r w:rsidR="009D2CEA">
        <w:t xml:space="preserve"> </w:t>
      </w:r>
      <w:r w:rsidRPr="00E6705E">
        <w:t>serving</w:t>
      </w:r>
      <w:r w:rsidR="009D2CEA">
        <w:t xml:space="preserve"> </w:t>
      </w:r>
      <w:r w:rsidRPr="00E6705E">
        <w:t>their</w:t>
      </w:r>
      <w:r w:rsidR="009D2CEA">
        <w:t xml:space="preserve"> </w:t>
      </w:r>
      <w:r w:rsidRPr="00E6705E">
        <w:t>communities.</w:t>
      </w:r>
      <w:r w:rsidR="009D2CEA">
        <w:t xml:space="preserve"> </w:t>
      </w:r>
      <w:r w:rsidRPr="00E6705E">
        <w:t>There</w:t>
      </w:r>
      <w:r w:rsidR="009D2CEA">
        <w:t xml:space="preserve"> </w:t>
      </w:r>
      <w:r w:rsidRPr="00E6705E">
        <w:t>are</w:t>
      </w:r>
      <w:r w:rsidR="009D2CEA">
        <w:t xml:space="preserve"> </w:t>
      </w:r>
      <w:r w:rsidRPr="00E6705E">
        <w:t>real</w:t>
      </w:r>
      <w:r w:rsidR="009D2CEA">
        <w:t xml:space="preserve"> </w:t>
      </w:r>
      <w:r w:rsidRPr="00E6705E">
        <w:t>opportunities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grow</w:t>
      </w:r>
      <w:r w:rsidR="009D2CEA">
        <w:t xml:space="preserve"> </w:t>
      </w:r>
      <w:r w:rsidRPr="00E6705E">
        <w:t>that</w:t>
      </w:r>
      <w:r w:rsidR="009D2CEA">
        <w:t xml:space="preserve"> </w:t>
      </w:r>
      <w:r w:rsidRPr="00E6705E">
        <w:t>part</w:t>
      </w:r>
      <w:r w:rsidR="009D2CEA">
        <w:t xml:space="preserve"> </w:t>
      </w:r>
      <w:r w:rsidRPr="00E6705E">
        <w:t>of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food</w:t>
      </w:r>
      <w:r w:rsidR="009D2CEA">
        <w:t xml:space="preserve"> </w:t>
      </w:r>
      <w:r w:rsidRPr="00E6705E">
        <w:t>production</w:t>
      </w:r>
      <w:r w:rsidR="009D2CEA">
        <w:t xml:space="preserve"> </w:t>
      </w:r>
      <w:r w:rsidRPr="00E6705E">
        <w:t>system,</w:t>
      </w:r>
      <w:r w:rsidR="009D2CEA">
        <w:t xml:space="preserve"> </w:t>
      </w:r>
      <w:r w:rsidRPr="00E6705E">
        <w:t>and</w:t>
      </w:r>
      <w:r w:rsidR="009D2CEA">
        <w:t xml:space="preserve"> </w:t>
      </w:r>
      <w:r w:rsidRPr="00E6705E">
        <w:t>we</w:t>
      </w:r>
      <w:r w:rsidR="009D2CEA">
        <w:t xml:space="preserve"> </w:t>
      </w:r>
      <w:r w:rsidRPr="00E6705E">
        <w:t>have</w:t>
      </w:r>
      <w:r w:rsidR="009D2CEA">
        <w:t xml:space="preserve"> </w:t>
      </w:r>
      <w:r w:rsidRPr="00E6705E">
        <w:t>neglected</w:t>
      </w:r>
      <w:r w:rsidR="009D2CEA">
        <w:t xml:space="preserve"> </w:t>
      </w:r>
      <w:r w:rsidRPr="00E6705E">
        <w:t>it,</w:t>
      </w:r>
      <w:r w:rsidR="009D2CEA">
        <w:t xml:space="preserve"> </w:t>
      </w:r>
      <w:r w:rsidRPr="00E6705E">
        <w:t>I</w:t>
      </w:r>
      <w:r w:rsidR="009D2CEA">
        <w:t xml:space="preserve"> </w:t>
      </w:r>
      <w:r w:rsidRPr="00E6705E">
        <w:t>would</w:t>
      </w:r>
      <w:r w:rsidR="009D2CEA">
        <w:t xml:space="preserve"> </w:t>
      </w:r>
      <w:r w:rsidRPr="00E6705E">
        <w:t>argue,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date.</w:t>
      </w:r>
    </w:p>
    <w:p w:rsidR="00A11AE1" w:rsidRPr="00E6705E" w:rsidP="00BF59A1">
      <w:pPr>
        <w:pStyle w:val="Question"/>
      </w:pPr>
      <w:sdt>
        <w:sdtPr>
          <w:alias w:val="Member"/>
          <w:tag w:val="&lt;Member mnisId='155' dodsId='25772'&gt;"/>
          <w:id w:val="131226660"/>
          <w:placeholder>
            <w:docPart w:val="DEFD850B194A49C28E833D2631D2204E"/>
          </w:placeholder>
          <w:richText/>
        </w:sdtPr>
        <w:sdtContent>
          <w:r w:rsidRPr="00E6705E">
            <w:rPr>
              <w:b/>
            </w:rPr>
            <w:t>Geraint</w:t>
          </w:r>
          <w:r w:rsidR="009D2CEA">
            <w:rPr>
              <w:b/>
            </w:rPr>
            <w:t xml:space="preserve"> </w:t>
          </w:r>
          <w:r w:rsidRPr="00E6705E">
            <w:rPr>
              <w:b/>
            </w:rPr>
            <w:t>Davies:</w:t>
          </w:r>
        </w:sdtContent>
      </w:sdt>
      <w:r w:rsidR="009D2CEA">
        <w:t xml:space="preserve"> </w:t>
      </w:r>
      <w:r w:rsidRPr="00E6705E">
        <w:t>Tim,</w:t>
      </w:r>
      <w:r w:rsidR="009D2CEA">
        <w:t xml:space="preserve"> </w:t>
      </w:r>
      <w:r w:rsidR="00DE4587">
        <w:t>is there a lesson</w:t>
      </w:r>
      <w:r w:rsidR="009D2CEA">
        <w:t xml:space="preserve"> </w:t>
      </w:r>
      <w:r w:rsidRPr="00E6705E">
        <w:t>from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war?</w:t>
      </w:r>
    </w:p>
    <w:p w:rsidR="001E61CA" w:rsidP="00A11AE1">
      <w:pPr>
        <w:pStyle w:val="Answer"/>
      </w:pPr>
      <w:sdt>
        <w:sdtPr>
          <w:alias w:val="Witness"/>
          <w:id w:val="1264810022"/>
          <w:placeholder>
            <w:docPart w:val="3DA31B2D719249FD8AD1669663B4EDF7"/>
          </w:placeholder>
          <w:richText/>
        </w:sdtPr>
        <w:sdtContent>
          <w:r w:rsidRPr="004C0BA3" w:rsidR="00A11AE1">
            <w:rPr>
              <w:b/>
              <w:i/>
            </w:rPr>
            <w:t>Professor</w:t>
          </w:r>
          <w:r w:rsidR="009D2CEA">
            <w:rPr>
              <w:b/>
              <w:i/>
            </w:rPr>
            <w:t xml:space="preserve"> </w:t>
          </w:r>
          <w:r w:rsidRPr="004C0BA3" w:rsidR="00A11AE1">
            <w:rPr>
              <w:b/>
              <w:i/>
            </w:rPr>
            <w:t>Lang:</w:t>
          </w:r>
          <w:r w:rsidR="009D2CEA">
            <w:rPr>
              <w:b/>
            </w:rPr>
            <w:t xml:space="preserve"> </w:t>
          </w:r>
        </w:sdtContent>
      </w:sdt>
      <w:r w:rsidRPr="00E6705E" w:rsidR="00A11AE1">
        <w:t>I</w:t>
      </w:r>
      <w:r w:rsidR="009D2CEA">
        <w:t xml:space="preserve"> </w:t>
      </w:r>
      <w:r w:rsidRPr="00E6705E" w:rsidR="00A11AE1">
        <w:t>have</w:t>
      </w:r>
      <w:r w:rsidR="009D2CEA">
        <w:t xml:space="preserve"> </w:t>
      </w:r>
      <w:r w:rsidRPr="00E6705E" w:rsidR="00A11AE1">
        <w:t>a</w:t>
      </w:r>
      <w:r w:rsidR="009D2CEA">
        <w:t xml:space="preserve"> </w:t>
      </w:r>
      <w:r w:rsidRPr="00E6705E" w:rsidR="00A11AE1">
        <w:t>very</w:t>
      </w:r>
      <w:r w:rsidR="009D2CEA">
        <w:t xml:space="preserve"> </w:t>
      </w:r>
      <w:r w:rsidRPr="00E6705E" w:rsidR="00A11AE1">
        <w:t>quick</w:t>
      </w:r>
      <w:r w:rsidR="009D2CEA">
        <w:t xml:space="preserve"> </w:t>
      </w:r>
      <w:r w:rsidRPr="00E6705E" w:rsidR="00A11AE1">
        <w:t>statistic.</w:t>
      </w:r>
      <w:r w:rsidR="009D2CEA">
        <w:t xml:space="preserve"> </w:t>
      </w:r>
      <w:r w:rsidRPr="00E6705E" w:rsidR="00A11AE1">
        <w:t>I</w:t>
      </w:r>
      <w:r w:rsidR="009D2CEA">
        <w:t xml:space="preserve"> </w:t>
      </w:r>
      <w:r w:rsidRPr="00E6705E" w:rsidR="00A11AE1">
        <w:t>agree</w:t>
      </w:r>
      <w:r w:rsidR="009D2CEA">
        <w:t xml:space="preserve"> </w:t>
      </w:r>
      <w:r w:rsidRPr="00E6705E" w:rsidR="00A11AE1">
        <w:t>with</w:t>
      </w:r>
      <w:r w:rsidR="009D2CEA">
        <w:t xml:space="preserve"> </w:t>
      </w:r>
      <w:r w:rsidRPr="00E6705E" w:rsidR="00A11AE1">
        <w:t>that.</w:t>
      </w:r>
      <w:r w:rsidR="009D2CEA">
        <w:t xml:space="preserve"> </w:t>
      </w:r>
      <w:r w:rsidRPr="00E6705E" w:rsidR="00A11AE1">
        <w:t>Britain</w:t>
      </w:r>
      <w:r w:rsidR="009D2CEA">
        <w:t xml:space="preserve"> </w:t>
      </w:r>
      <w:r w:rsidRPr="00E6705E" w:rsidR="00A11AE1">
        <w:t>has</w:t>
      </w:r>
      <w:r w:rsidR="009D2CEA">
        <w:t xml:space="preserve"> </w:t>
      </w:r>
      <w:r w:rsidRPr="00E6705E" w:rsidR="00A11AE1">
        <w:t>18</w:t>
      </w:r>
      <w:r w:rsidR="009D2CEA">
        <w:t xml:space="preserve"> </w:t>
      </w:r>
      <w:r w:rsidRPr="00E6705E" w:rsidR="00A11AE1">
        <w:t>million</w:t>
      </w:r>
      <w:r w:rsidR="009D2CEA">
        <w:t xml:space="preserve"> </w:t>
      </w:r>
      <w:r w:rsidRPr="00E6705E" w:rsidR="00A11AE1">
        <w:t>hectares</w:t>
      </w:r>
      <w:r w:rsidR="009D2CEA">
        <w:t xml:space="preserve"> </w:t>
      </w:r>
      <w:r w:rsidRPr="00E6705E" w:rsidR="00A11AE1">
        <w:t>of</w:t>
      </w:r>
      <w:r w:rsidR="009D2CEA">
        <w:t xml:space="preserve"> </w:t>
      </w:r>
      <w:r w:rsidRPr="00E6705E" w:rsidR="00A11AE1">
        <w:t>land</w:t>
      </w:r>
      <w:r w:rsidR="00DE4587">
        <w:t>;</w:t>
      </w:r>
      <w:r w:rsidR="009D2CEA">
        <w:t xml:space="preserve"> </w:t>
      </w:r>
      <w:r w:rsidRPr="00E6705E" w:rsidR="00A11AE1">
        <w:t>6</w:t>
      </w:r>
      <w:r w:rsidR="009D2CEA">
        <w:t xml:space="preserve"> </w:t>
      </w:r>
      <w:r w:rsidRPr="00E6705E" w:rsidR="00A11AE1">
        <w:t>million</w:t>
      </w:r>
      <w:r w:rsidR="00DE4587">
        <w:t xml:space="preserve"> of those</w:t>
      </w:r>
      <w:r w:rsidRPr="00E6705E" w:rsidR="00A11AE1">
        <w:t>,</w:t>
      </w:r>
      <w:r w:rsidR="009D2CEA">
        <w:t xml:space="preserve"> </w:t>
      </w:r>
      <w:r w:rsidR="00DE4587">
        <w:t>one-</w:t>
      </w:r>
      <w:r w:rsidRPr="00E6705E" w:rsidR="00A11AE1">
        <w:t>third,</w:t>
      </w:r>
      <w:r w:rsidR="009D2CEA">
        <w:t xml:space="preserve"> </w:t>
      </w:r>
      <w:r w:rsidR="00DE4587">
        <w:t xml:space="preserve">are </w:t>
      </w:r>
      <w:r w:rsidRPr="00E6705E" w:rsidR="00A11AE1">
        <w:t>cropable</w:t>
      </w:r>
      <w:r w:rsidRPr="00E6705E" w:rsidR="00A11AE1">
        <w:t>.</w:t>
      </w:r>
      <w:r w:rsidR="009D2CEA">
        <w:t xml:space="preserve"> </w:t>
      </w:r>
      <w:r w:rsidRPr="00E6705E" w:rsidR="00A11AE1">
        <w:t>Precisely</w:t>
      </w:r>
      <w:r w:rsidR="009D2CEA">
        <w:t xml:space="preserve"> </w:t>
      </w:r>
      <w:r w:rsidRPr="00E6705E" w:rsidR="00A11AE1">
        <w:t>149,000</w:t>
      </w:r>
      <w:r w:rsidR="009D2CEA">
        <w:t xml:space="preserve"> </w:t>
      </w:r>
      <w:r w:rsidRPr="00E6705E" w:rsidR="00A11AE1">
        <w:t>are</w:t>
      </w:r>
      <w:r w:rsidR="009D2CEA">
        <w:t xml:space="preserve"> </w:t>
      </w:r>
      <w:r w:rsidRPr="00E6705E" w:rsidR="00A11AE1">
        <w:t>down</w:t>
      </w:r>
      <w:r w:rsidR="009D2CEA">
        <w:t xml:space="preserve"> </w:t>
      </w:r>
      <w:r w:rsidRPr="00E6705E" w:rsidR="00A11AE1">
        <w:t>to</w:t>
      </w:r>
      <w:r w:rsidR="009D2CEA">
        <w:t xml:space="preserve"> </w:t>
      </w:r>
      <w:r w:rsidRPr="00E6705E" w:rsidR="00A11AE1">
        <w:t>horticulture.</w:t>
      </w:r>
      <w:r w:rsidR="009D2CEA">
        <w:t xml:space="preserve"> </w:t>
      </w:r>
      <w:r w:rsidRPr="00E6705E" w:rsidR="00A11AE1">
        <w:t>It</w:t>
      </w:r>
      <w:r w:rsidR="009D2CEA">
        <w:t xml:space="preserve"> </w:t>
      </w:r>
      <w:r w:rsidRPr="00E6705E" w:rsidR="00A11AE1">
        <w:t>is</w:t>
      </w:r>
      <w:r w:rsidR="009D2CEA">
        <w:t xml:space="preserve"> </w:t>
      </w:r>
      <w:r w:rsidRPr="00E6705E" w:rsidR="00A11AE1">
        <w:t>tiny.</w:t>
      </w:r>
      <w:r w:rsidR="009D2CEA">
        <w:t xml:space="preserve"> </w:t>
      </w:r>
      <w:r w:rsidRPr="00E6705E" w:rsidR="00A11AE1">
        <w:t>We</w:t>
      </w:r>
      <w:r w:rsidR="009D2CEA">
        <w:t xml:space="preserve"> </w:t>
      </w:r>
      <w:r w:rsidRPr="00E6705E" w:rsidR="00A11AE1">
        <w:t>do</w:t>
      </w:r>
      <w:r w:rsidR="009D2CEA">
        <w:t xml:space="preserve"> </w:t>
      </w:r>
      <w:r w:rsidRPr="00E6705E" w:rsidR="00A11AE1">
        <w:t>not</w:t>
      </w:r>
      <w:r w:rsidR="009D2CEA">
        <w:t xml:space="preserve"> </w:t>
      </w:r>
      <w:r w:rsidRPr="00E6705E" w:rsidR="00A11AE1">
        <w:t>take</w:t>
      </w:r>
      <w:r w:rsidR="009D2CEA">
        <w:t xml:space="preserve"> </w:t>
      </w:r>
      <w:r w:rsidRPr="00E6705E" w:rsidR="00A11AE1">
        <w:t>fruit</w:t>
      </w:r>
      <w:r w:rsidR="009D2CEA">
        <w:t xml:space="preserve"> </w:t>
      </w:r>
      <w:r w:rsidRPr="00E6705E" w:rsidR="00A11AE1">
        <w:t>or</w:t>
      </w:r>
      <w:r w:rsidR="009D2CEA">
        <w:t xml:space="preserve"> </w:t>
      </w:r>
      <w:r w:rsidRPr="00E6705E" w:rsidR="00A11AE1">
        <w:t>veg,</w:t>
      </w:r>
      <w:r w:rsidR="009D2CEA">
        <w:t xml:space="preserve"> </w:t>
      </w:r>
      <w:r w:rsidRPr="00E6705E" w:rsidR="00A11AE1">
        <w:t>the</w:t>
      </w:r>
      <w:r w:rsidR="009D2CEA">
        <w:t xml:space="preserve"> </w:t>
      </w:r>
      <w:r w:rsidRPr="00E6705E" w:rsidR="00A11AE1">
        <w:t>good</w:t>
      </w:r>
      <w:r w:rsidR="009D2CEA">
        <w:t xml:space="preserve"> </w:t>
      </w:r>
      <w:r w:rsidRPr="00E6705E" w:rsidR="00A11AE1">
        <w:t>things</w:t>
      </w:r>
      <w:r w:rsidR="009D2CEA">
        <w:t xml:space="preserve"> </w:t>
      </w:r>
      <w:r w:rsidRPr="00E6705E" w:rsidR="00A11AE1">
        <w:t>for</w:t>
      </w:r>
      <w:r w:rsidR="009D2CEA">
        <w:t xml:space="preserve"> </w:t>
      </w:r>
      <w:r w:rsidRPr="00E6705E" w:rsidR="00A11AE1">
        <w:t>health,</w:t>
      </w:r>
      <w:r w:rsidR="009D2CEA">
        <w:t xml:space="preserve"> </w:t>
      </w:r>
      <w:r w:rsidRPr="00E6705E" w:rsidR="00A11AE1">
        <w:t>seriously.</w:t>
      </w:r>
      <w:r w:rsidR="009D2CEA">
        <w:t xml:space="preserve"> </w:t>
      </w:r>
      <w:r w:rsidRPr="00E6705E" w:rsidR="00A11AE1">
        <w:t>Anna</w:t>
      </w:r>
      <w:r w:rsidR="009D2CEA">
        <w:t xml:space="preserve"> </w:t>
      </w:r>
      <w:r w:rsidRPr="00E6705E" w:rsidR="00A11AE1">
        <w:t>and</w:t>
      </w:r>
      <w:r w:rsidR="009D2CEA">
        <w:t xml:space="preserve"> </w:t>
      </w:r>
      <w:r w:rsidRPr="00E6705E" w:rsidR="00A11AE1">
        <w:t>I</w:t>
      </w:r>
      <w:r w:rsidR="009D2CEA">
        <w:t xml:space="preserve"> </w:t>
      </w:r>
      <w:r w:rsidRPr="00E6705E" w:rsidR="00A11AE1">
        <w:t>are</w:t>
      </w:r>
      <w:r w:rsidR="009D2CEA">
        <w:t xml:space="preserve"> </w:t>
      </w:r>
      <w:r w:rsidRPr="00E6705E" w:rsidR="00A11AE1">
        <w:t>completely</w:t>
      </w:r>
      <w:r w:rsidR="009D2CEA">
        <w:t xml:space="preserve"> </w:t>
      </w:r>
      <w:r w:rsidRPr="00E6705E" w:rsidR="00A11AE1">
        <w:t>agreed</w:t>
      </w:r>
      <w:r w:rsidR="009D2CEA">
        <w:t xml:space="preserve"> </w:t>
      </w:r>
      <w:r w:rsidRPr="00E6705E" w:rsidR="00A11AE1">
        <w:t>on</w:t>
      </w:r>
      <w:r w:rsidR="009D2CEA">
        <w:t xml:space="preserve"> </w:t>
      </w:r>
      <w:r w:rsidRPr="00E6705E" w:rsidR="00A11AE1">
        <w:t>this.</w:t>
      </w:r>
      <w:r w:rsidR="009D2CEA">
        <w:t xml:space="preserve"> </w:t>
      </w:r>
      <w:r w:rsidRPr="00E6705E" w:rsidR="00A11AE1">
        <w:t>We</w:t>
      </w:r>
      <w:r w:rsidR="009D2CEA">
        <w:t xml:space="preserve"> </w:t>
      </w:r>
      <w:r w:rsidRPr="00E6705E" w:rsidR="00A11AE1">
        <w:t>have</w:t>
      </w:r>
      <w:r w:rsidR="009D2CEA">
        <w:t xml:space="preserve"> </w:t>
      </w:r>
      <w:r w:rsidRPr="00E6705E" w:rsidR="00A11AE1">
        <w:t>to</w:t>
      </w:r>
      <w:r w:rsidR="009D2CEA">
        <w:t xml:space="preserve"> </w:t>
      </w:r>
      <w:r w:rsidRPr="00E6705E" w:rsidR="00A11AE1">
        <w:t>get</w:t>
      </w:r>
      <w:r w:rsidR="009D2CEA">
        <w:t xml:space="preserve"> </w:t>
      </w:r>
      <w:r w:rsidRPr="00E6705E" w:rsidR="00A11AE1">
        <w:t>that</w:t>
      </w:r>
      <w:r w:rsidR="009D2CEA">
        <w:t xml:space="preserve"> </w:t>
      </w:r>
      <w:r w:rsidRPr="00E6705E" w:rsidR="00A11AE1">
        <w:t>right,</w:t>
      </w:r>
      <w:r w:rsidR="009D2CEA">
        <w:t xml:space="preserve"> </w:t>
      </w:r>
      <w:r w:rsidRPr="00E6705E" w:rsidR="00A11AE1">
        <w:t>and</w:t>
      </w:r>
      <w:r w:rsidR="009D2CEA">
        <w:t xml:space="preserve"> </w:t>
      </w:r>
      <w:r w:rsidRPr="00E6705E" w:rsidR="00A11AE1">
        <w:t>that</w:t>
      </w:r>
      <w:r w:rsidR="009D2CEA">
        <w:t xml:space="preserve"> </w:t>
      </w:r>
      <w:r w:rsidRPr="00E6705E" w:rsidR="00A11AE1">
        <w:t>has</w:t>
      </w:r>
      <w:r w:rsidR="009D2CEA">
        <w:t xml:space="preserve"> </w:t>
      </w:r>
      <w:r w:rsidRPr="00E6705E" w:rsidR="00A11AE1">
        <w:t>to</w:t>
      </w:r>
      <w:r w:rsidR="009D2CEA">
        <w:t xml:space="preserve"> </w:t>
      </w:r>
      <w:r w:rsidRPr="00E6705E" w:rsidR="00A11AE1">
        <w:t>be</w:t>
      </w:r>
      <w:r w:rsidR="009D2CEA">
        <w:t xml:space="preserve"> </w:t>
      </w:r>
      <w:r w:rsidRPr="00E6705E" w:rsidR="00A11AE1">
        <w:t>part</w:t>
      </w:r>
      <w:r w:rsidR="009D2CEA">
        <w:t xml:space="preserve"> </w:t>
      </w:r>
      <w:r w:rsidRPr="00E6705E" w:rsidR="00A11AE1">
        <w:t>of</w:t>
      </w:r>
      <w:r w:rsidR="009D2CEA">
        <w:t xml:space="preserve"> </w:t>
      </w:r>
      <w:r w:rsidRPr="00E6705E" w:rsidR="00A11AE1">
        <w:t>the</w:t>
      </w:r>
      <w:r w:rsidR="009D2CEA">
        <w:t xml:space="preserve"> </w:t>
      </w:r>
      <w:r w:rsidRPr="00E6705E" w:rsidR="00A11AE1">
        <w:t>lessons</w:t>
      </w:r>
      <w:r w:rsidR="009D2CEA">
        <w:t xml:space="preserve"> </w:t>
      </w:r>
      <w:r w:rsidRPr="00E6705E" w:rsidR="00A11AE1">
        <w:t>of</w:t>
      </w:r>
      <w:r w:rsidR="009D2CEA">
        <w:t xml:space="preserve"> </w:t>
      </w:r>
      <w:r w:rsidRPr="00E6705E" w:rsidR="00A11AE1">
        <w:t>Covid-19.</w:t>
      </w:r>
      <w:r w:rsidR="009D2CEA">
        <w:t xml:space="preserve"> </w:t>
      </w:r>
    </w:p>
    <w:p w:rsidR="00A11AE1" w:rsidRPr="00E6705E" w:rsidP="00A11AE1">
      <w:pPr>
        <w:pStyle w:val="Answer"/>
      </w:pPr>
      <w:r>
        <w:t xml:space="preserve">To </w:t>
      </w:r>
      <w:r w:rsidRPr="00E6705E">
        <w:t>go</w:t>
      </w:r>
      <w:r w:rsidR="009D2CEA">
        <w:t xml:space="preserve"> </w:t>
      </w:r>
      <w:r w:rsidRPr="00E6705E">
        <w:t>back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my</w:t>
      </w:r>
      <w:r w:rsidR="009D2CEA">
        <w:t xml:space="preserve"> </w:t>
      </w:r>
      <w:r w:rsidRPr="00E6705E">
        <w:t>preliminary</w:t>
      </w:r>
      <w:r w:rsidR="009D2CEA">
        <w:t xml:space="preserve"> </w:t>
      </w:r>
      <w:r w:rsidRPr="00E6705E">
        <w:t>remarks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you,</w:t>
      </w:r>
      <w:r w:rsidR="009D2CEA">
        <w:t xml:space="preserve"> </w:t>
      </w:r>
      <w:r w:rsidRPr="00E6705E">
        <w:t>Chair,</w:t>
      </w:r>
      <w:r w:rsidR="009D2CEA">
        <w:t xml:space="preserve"> </w:t>
      </w:r>
      <w:r w:rsidRPr="00E6705E">
        <w:t>I</w:t>
      </w:r>
      <w:r w:rsidR="009D2CEA">
        <w:t xml:space="preserve"> </w:t>
      </w:r>
      <w:r w:rsidRPr="00E6705E">
        <w:t>do</w:t>
      </w:r>
      <w:r w:rsidR="009D2CEA">
        <w:t xml:space="preserve"> </w:t>
      </w:r>
      <w:r w:rsidRPr="00E6705E">
        <w:t>not</w:t>
      </w:r>
      <w:r w:rsidR="009D2CEA">
        <w:t xml:space="preserve"> </w:t>
      </w:r>
      <w:r w:rsidRPr="00E6705E">
        <w:t>want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say</w:t>
      </w:r>
      <w:r w:rsidR="009D2CEA">
        <w:t xml:space="preserve"> </w:t>
      </w:r>
      <w:r w:rsidRPr="00E6705E">
        <w:t>this</w:t>
      </w:r>
      <w:r w:rsidR="009D2CEA">
        <w:t xml:space="preserve"> </w:t>
      </w:r>
      <w:r w:rsidRPr="00E6705E">
        <w:t>too</w:t>
      </w:r>
      <w:r w:rsidR="009D2CEA">
        <w:t xml:space="preserve"> </w:t>
      </w:r>
      <w:r w:rsidRPr="00E6705E">
        <w:t>nastily,</w:t>
      </w:r>
      <w:r w:rsidR="009D2CEA">
        <w:t xml:space="preserve"> </w:t>
      </w:r>
      <w:r>
        <w:t xml:space="preserve">but </w:t>
      </w:r>
      <w:r w:rsidRPr="00E6705E">
        <w:t>the</w:t>
      </w:r>
      <w:r>
        <w:t xml:space="preserve"> </w:t>
      </w:r>
      <w:r w:rsidRPr="00E6705E">
        <w:t>danger</w:t>
      </w:r>
      <w:r>
        <w:t xml:space="preserve"> </w:t>
      </w:r>
      <w:r w:rsidRPr="00E6705E">
        <w:t>is</w:t>
      </w:r>
      <w:r>
        <w:t xml:space="preserve"> that</w:t>
      </w:r>
      <w:r w:rsidRPr="00E6705E">
        <w:t xml:space="preserve"> </w:t>
      </w:r>
      <w:r w:rsidRPr="00E6705E">
        <w:t>there</w:t>
      </w:r>
      <w:r w:rsidR="009D2CEA">
        <w:t xml:space="preserve"> </w:t>
      </w:r>
      <w:r w:rsidRPr="00E6705E">
        <w:t>is</w:t>
      </w:r>
      <w:r w:rsidR="009D2CEA">
        <w:t xml:space="preserve"> </w:t>
      </w:r>
      <w:r w:rsidRPr="00E6705E">
        <w:t>an</w:t>
      </w:r>
      <w:r w:rsidR="009D2CEA">
        <w:t xml:space="preserve"> </w:t>
      </w:r>
      <w:r w:rsidRPr="00E6705E">
        <w:t>air</w:t>
      </w:r>
      <w:r w:rsidR="009D2CEA">
        <w:t xml:space="preserve"> </w:t>
      </w:r>
      <w:r w:rsidRPr="00E6705E">
        <w:t>of</w:t>
      </w:r>
      <w:r w:rsidR="009D2CEA">
        <w:t xml:space="preserve"> </w:t>
      </w:r>
      <w:r w:rsidRPr="00E6705E">
        <w:t>self-satisfaction</w:t>
      </w:r>
      <w:r w:rsidR="009D2CEA">
        <w:t xml:space="preserve"> </w:t>
      </w:r>
      <w:r w:rsidRPr="00E6705E">
        <w:t>among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retailers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think,</w:t>
      </w:r>
      <w:r w:rsidR="009D2CEA">
        <w:t xml:space="preserve"> </w:t>
      </w:r>
      <w:r w:rsidRPr="00E6705E">
        <w:t>“We</w:t>
      </w:r>
      <w:r w:rsidR="009D2CEA">
        <w:t xml:space="preserve"> </w:t>
      </w:r>
      <w:r w:rsidRPr="00E6705E">
        <w:t>cracked</w:t>
      </w:r>
      <w:r w:rsidR="009D2CEA">
        <w:t xml:space="preserve"> </w:t>
      </w:r>
      <w:r w:rsidRPr="00E6705E">
        <w:t>it.</w:t>
      </w:r>
      <w:r w:rsidR="009D2CEA">
        <w:t xml:space="preserve"> </w:t>
      </w:r>
      <w:r w:rsidRPr="00E6705E">
        <w:t>We</w:t>
      </w:r>
      <w:r w:rsidR="009D2CEA">
        <w:t xml:space="preserve"> </w:t>
      </w:r>
      <w:r w:rsidRPr="00E6705E">
        <w:t>did</w:t>
      </w:r>
      <w:r w:rsidR="009D2CEA">
        <w:t xml:space="preserve"> </w:t>
      </w:r>
      <w:r w:rsidRPr="00E6705E">
        <w:t>it.</w:t>
      </w:r>
      <w:r w:rsidR="009D2CEA">
        <w:t xml:space="preserve"> </w:t>
      </w:r>
      <w:r w:rsidRPr="00E6705E">
        <w:t>No</w:t>
      </w:r>
      <w:r w:rsidR="009D2CEA">
        <w:t xml:space="preserve"> </w:t>
      </w:r>
      <w:r w:rsidRPr="00E6705E">
        <w:t>one</w:t>
      </w:r>
      <w:r w:rsidR="009D2CEA">
        <w:t xml:space="preserve"> </w:t>
      </w:r>
      <w:r w:rsidRPr="00E6705E">
        <w:t>starved.</w:t>
      </w:r>
      <w:r w:rsidR="009D2CEA">
        <w:t xml:space="preserve"> </w:t>
      </w:r>
      <w:r w:rsidRPr="00E6705E">
        <w:t>There</w:t>
      </w:r>
      <w:r w:rsidR="009D2CEA">
        <w:t xml:space="preserve"> </w:t>
      </w:r>
      <w:r w:rsidRPr="00E6705E">
        <w:t>are</w:t>
      </w:r>
      <w:r w:rsidR="009D2CEA">
        <w:t xml:space="preserve"> </w:t>
      </w:r>
      <w:r w:rsidRPr="00E6705E">
        <w:t>no</w:t>
      </w:r>
      <w:r w:rsidR="009D2CEA">
        <w:t xml:space="preserve"> </w:t>
      </w:r>
      <w:r w:rsidRPr="00E6705E">
        <w:t>dead</w:t>
      </w:r>
      <w:r w:rsidR="009D2CEA">
        <w:t xml:space="preserve"> </w:t>
      </w:r>
      <w:r w:rsidRPr="00E6705E">
        <w:t>bodies</w:t>
      </w:r>
      <w:r w:rsidR="009D2CEA">
        <w:t xml:space="preserve"> </w:t>
      </w:r>
      <w:r w:rsidRPr="00E6705E">
        <w:t>in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street,</w:t>
      </w:r>
      <w:r w:rsidR="009D2CEA">
        <w:t xml:space="preserve"> </w:t>
      </w:r>
      <w:r>
        <w:t>so</w:t>
      </w:r>
      <w:r w:rsidR="009D2CEA">
        <w:t xml:space="preserve"> </w:t>
      </w:r>
      <w:r w:rsidRPr="00E6705E">
        <w:t>it</w:t>
      </w:r>
      <w:r w:rsidR="009D2CEA">
        <w:t xml:space="preserve"> </w:t>
      </w:r>
      <w:r w:rsidRPr="00E6705E">
        <w:t>was</w:t>
      </w:r>
      <w:r w:rsidR="009D2CEA">
        <w:t xml:space="preserve"> </w:t>
      </w:r>
      <w:r w:rsidRPr="00E6705E">
        <w:t>all</w:t>
      </w:r>
      <w:r w:rsidR="009D2CEA">
        <w:t xml:space="preserve"> </w:t>
      </w:r>
      <w:r w:rsidRPr="00E6705E">
        <w:t>okay”</w:t>
      </w:r>
      <w:r>
        <w:t>.</w:t>
      </w:r>
      <w:r w:rsidR="009D2CEA">
        <w:t xml:space="preserve"> </w:t>
      </w:r>
      <w:r w:rsidRPr="00E6705E">
        <w:t>There</w:t>
      </w:r>
      <w:r>
        <w:t xml:space="preserve"> </w:t>
      </w:r>
      <w:r w:rsidRPr="00E6705E">
        <w:t>are</w:t>
      </w:r>
      <w:r w:rsidR="009D2CEA">
        <w:t xml:space="preserve"> </w:t>
      </w:r>
      <w:r w:rsidRPr="00E6705E">
        <w:t>ruins</w:t>
      </w:r>
      <w:r w:rsidR="009D2CEA">
        <w:t xml:space="preserve"> </w:t>
      </w:r>
      <w:r w:rsidRPr="00E6705E">
        <w:t>in</w:t>
      </w:r>
      <w:r w:rsidR="009D2CEA">
        <w:t xml:space="preserve"> </w:t>
      </w:r>
      <w:r w:rsidRPr="00E6705E">
        <w:t>food</w:t>
      </w:r>
      <w:r w:rsidR="009D2CEA">
        <w:t xml:space="preserve"> </w:t>
      </w:r>
      <w:r w:rsidRPr="00E6705E">
        <w:t>service</w:t>
      </w:r>
      <w:r w:rsidR="009D2CEA">
        <w:t xml:space="preserve"> </w:t>
      </w:r>
      <w:r w:rsidRPr="00E6705E">
        <w:t>sector,</w:t>
      </w:r>
      <w:r w:rsidR="009D2CEA">
        <w:t xml:space="preserve"> </w:t>
      </w:r>
      <w:r w:rsidRPr="00E6705E">
        <w:t>as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previous</w:t>
      </w:r>
      <w:r w:rsidR="009D2CEA">
        <w:t xml:space="preserve"> </w:t>
      </w:r>
      <w:r w:rsidRPr="00E6705E">
        <w:t>witnesses</w:t>
      </w:r>
      <w:r w:rsidR="009D2CEA">
        <w:t xml:space="preserve"> </w:t>
      </w:r>
      <w:r w:rsidRPr="00E6705E">
        <w:t>were</w:t>
      </w:r>
      <w:r w:rsidR="009D2CEA">
        <w:t xml:space="preserve"> </w:t>
      </w:r>
      <w:r w:rsidRPr="00E6705E">
        <w:t>saying</w:t>
      </w:r>
      <w:r>
        <w:t>.</w:t>
      </w:r>
      <w:r w:rsidR="009D2CEA">
        <w:t xml:space="preserve"> </w:t>
      </w:r>
      <w:r w:rsidRPr="00E6705E">
        <w:t>The</w:t>
      </w:r>
      <w:r>
        <w:t xml:space="preserve"> </w:t>
      </w:r>
      <w:r w:rsidRPr="00E6705E">
        <w:t>food</w:t>
      </w:r>
      <w:r w:rsidR="009D2CEA">
        <w:t xml:space="preserve"> </w:t>
      </w:r>
      <w:r w:rsidRPr="00E6705E">
        <w:t>service</w:t>
      </w:r>
      <w:r w:rsidR="009D2CEA">
        <w:t xml:space="preserve"> </w:t>
      </w:r>
      <w:r w:rsidRPr="00E6705E">
        <w:t>sector</w:t>
      </w:r>
      <w:r w:rsidR="009D2CEA">
        <w:t xml:space="preserve"> </w:t>
      </w:r>
      <w:r w:rsidRPr="00E6705E">
        <w:t>represented</w:t>
      </w:r>
      <w:r w:rsidR="009D2CEA">
        <w:t xml:space="preserve"> </w:t>
      </w:r>
      <w:r w:rsidRPr="00E6705E">
        <w:t>many</w:t>
      </w:r>
      <w:r w:rsidR="009D2CEA">
        <w:t xml:space="preserve"> </w:t>
      </w:r>
      <w:r w:rsidRPr="00E6705E">
        <w:t>different</w:t>
      </w:r>
      <w:r w:rsidR="009D2CEA">
        <w:t xml:space="preserve"> </w:t>
      </w:r>
      <w:r w:rsidRPr="00E6705E">
        <w:t>supply</w:t>
      </w:r>
      <w:r w:rsidR="009D2CEA">
        <w:t xml:space="preserve"> </w:t>
      </w:r>
      <w:r>
        <w:t>chains and</w:t>
      </w:r>
      <w:r w:rsidR="009D2CEA">
        <w:t xml:space="preserve"> </w:t>
      </w:r>
      <w:r w:rsidRPr="00E6705E">
        <w:t>much</w:t>
      </w:r>
      <w:r>
        <w:t xml:space="preserve"> </w:t>
      </w:r>
      <w:r w:rsidRPr="00E6705E">
        <w:t>more</w:t>
      </w:r>
      <w:r>
        <w:t xml:space="preserve"> local </w:t>
      </w:r>
      <w:r w:rsidRPr="00E6705E">
        <w:t>companies,</w:t>
      </w:r>
      <w:r w:rsidR="009D2CEA">
        <w:t xml:space="preserve"> </w:t>
      </w:r>
      <w:r w:rsidRPr="00E6705E">
        <w:t>celebrating</w:t>
      </w:r>
      <w:r w:rsidR="009D2CEA">
        <w:t xml:space="preserve"> </w:t>
      </w:r>
      <w:r w:rsidRPr="00E6705E">
        <w:t>that</w:t>
      </w:r>
      <w:r w:rsidR="009D2CEA">
        <w:t xml:space="preserve"> </w:t>
      </w:r>
      <w:r w:rsidRPr="00E6705E">
        <w:t>localism,</w:t>
      </w:r>
      <w:r w:rsidR="009D2CEA">
        <w:t xml:space="preserve"> </w:t>
      </w:r>
      <w:r w:rsidRPr="00E6705E">
        <w:t>whereas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big</w:t>
      </w:r>
      <w:r w:rsidR="009D2CEA">
        <w:t xml:space="preserve"> </w:t>
      </w:r>
      <w:r w:rsidRPr="00E6705E">
        <w:t>retailers</w:t>
      </w:r>
      <w:r w:rsidR="009D2CEA">
        <w:t xml:space="preserve"> </w:t>
      </w:r>
      <w:r w:rsidRPr="00E6705E">
        <w:t>are</w:t>
      </w:r>
      <w:r w:rsidR="009D2CEA">
        <w:t xml:space="preserve"> </w:t>
      </w:r>
      <w:r w:rsidRPr="00E6705E">
        <w:t>giant</w:t>
      </w:r>
      <w:r w:rsidR="009D2CEA">
        <w:t xml:space="preserve"> </w:t>
      </w:r>
      <w:r w:rsidRPr="00E6705E">
        <w:t>corporations</w:t>
      </w:r>
      <w:r w:rsidR="009D2CEA">
        <w:t xml:space="preserve"> </w:t>
      </w:r>
      <w:r w:rsidRPr="00E6705E">
        <w:t>addressing</w:t>
      </w:r>
      <w:r w:rsidR="009D2CEA">
        <w:t xml:space="preserve"> </w:t>
      </w:r>
      <w:r w:rsidRPr="00E6705E">
        <w:t>and</w:t>
      </w:r>
      <w:r w:rsidR="009D2CEA">
        <w:t xml:space="preserve"> </w:t>
      </w:r>
      <w:r w:rsidRPr="00E6705E">
        <w:t>using</w:t>
      </w:r>
      <w:r w:rsidR="009D2CEA">
        <w:t xml:space="preserve"> </w:t>
      </w:r>
      <w:r w:rsidRPr="00E6705E">
        <w:t>global</w:t>
      </w:r>
      <w:r w:rsidR="009D2CEA">
        <w:t xml:space="preserve"> </w:t>
      </w:r>
      <w:r w:rsidRPr="00E6705E">
        <w:t>sourcing.</w:t>
      </w:r>
      <w:r w:rsidR="009D2CEA">
        <w:t xml:space="preserve"> </w:t>
      </w:r>
      <w:r w:rsidRPr="00E6705E">
        <w:t>There</w:t>
      </w:r>
      <w:r w:rsidR="009D2CEA">
        <w:t xml:space="preserve"> </w:t>
      </w:r>
      <w:r w:rsidRPr="00E6705E">
        <w:t>is</w:t>
      </w:r>
      <w:r w:rsidR="009D2CEA">
        <w:t xml:space="preserve"> </w:t>
      </w:r>
      <w:r w:rsidRPr="00E6705E">
        <w:t>a</w:t>
      </w:r>
      <w:r w:rsidR="009D2CEA">
        <w:t xml:space="preserve"> </w:t>
      </w:r>
      <w:r w:rsidRPr="00E6705E">
        <w:t>very</w:t>
      </w:r>
      <w:r w:rsidR="009D2CEA">
        <w:t xml:space="preserve"> </w:t>
      </w:r>
      <w:r w:rsidRPr="00E6705E">
        <w:t>important</w:t>
      </w:r>
      <w:r w:rsidR="009D2CEA">
        <w:t xml:space="preserve"> </w:t>
      </w:r>
      <w:r w:rsidRPr="00E6705E">
        <w:t>issue</w:t>
      </w:r>
      <w:r w:rsidR="009D2CEA">
        <w:t xml:space="preserve"> </w:t>
      </w:r>
      <w:r w:rsidRPr="00E6705E">
        <w:t>there</w:t>
      </w:r>
      <w:r w:rsidR="009D2CEA">
        <w:t xml:space="preserve"> </w:t>
      </w:r>
      <w:r w:rsidRPr="00E6705E">
        <w:t>back</w:t>
      </w:r>
      <w:r w:rsidR="009D2CEA">
        <w:t xml:space="preserve"> </w:t>
      </w:r>
      <w:r w:rsidRPr="00E6705E">
        <w:t>into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political</w:t>
      </w:r>
      <w:r w:rsidR="009D2CEA">
        <w:t xml:space="preserve"> </w:t>
      </w:r>
      <w:r w:rsidRPr="00E6705E">
        <w:t>economy</w:t>
      </w:r>
      <w:r w:rsidR="009D2CEA">
        <w:t xml:space="preserve"> </w:t>
      </w:r>
      <w:r w:rsidRPr="00E6705E">
        <w:t>issues.</w:t>
      </w:r>
      <w:r w:rsidR="009D2CEA">
        <w:t xml:space="preserve"> </w:t>
      </w:r>
      <w:r w:rsidRPr="00E6705E">
        <w:t>I</w:t>
      </w:r>
      <w:r w:rsidR="009D2CEA">
        <w:t xml:space="preserve"> </w:t>
      </w:r>
      <w:r w:rsidRPr="00E6705E">
        <w:t>completely</w:t>
      </w:r>
      <w:r w:rsidR="009D2CEA">
        <w:t xml:space="preserve"> </w:t>
      </w:r>
      <w:r w:rsidRPr="00E6705E">
        <w:t>agree</w:t>
      </w:r>
      <w:r w:rsidR="009D2CEA">
        <w:t xml:space="preserve"> </w:t>
      </w:r>
      <w:r w:rsidRPr="00E6705E">
        <w:t>with</w:t>
      </w:r>
      <w:r w:rsidR="009D2CEA">
        <w:t xml:space="preserve"> </w:t>
      </w:r>
      <w:r w:rsidRPr="00E6705E">
        <w:t>what</w:t>
      </w:r>
      <w:r w:rsidR="009D2CEA">
        <w:t xml:space="preserve"> </w:t>
      </w:r>
      <w:r w:rsidRPr="00E6705E">
        <w:t>Anna</w:t>
      </w:r>
      <w:r w:rsidR="009D2CEA">
        <w:t xml:space="preserve"> </w:t>
      </w:r>
      <w:r w:rsidRPr="00E6705E">
        <w:t>said.</w:t>
      </w:r>
    </w:p>
    <w:p w:rsidR="00A11AE1" w:rsidRPr="00E6705E" w:rsidP="00BF59A1">
      <w:pPr>
        <w:pStyle w:val="Question"/>
      </w:pPr>
      <w:sdt>
        <w:sdtPr>
          <w:alias w:val="Member"/>
          <w:tag w:val="&lt;Member mnisId='155' dodsId='25772'&gt;"/>
          <w:id w:val="268282576"/>
          <w:placeholder>
            <w:docPart w:val="3DA31B2D719249FD8AD1669663B4EDF7"/>
          </w:placeholder>
          <w:richText/>
        </w:sdtPr>
        <w:sdtContent>
          <w:r w:rsidRPr="00E6705E">
            <w:rPr>
              <w:b/>
            </w:rPr>
            <w:t>Geraint</w:t>
          </w:r>
          <w:r w:rsidR="009D2CEA">
            <w:rPr>
              <w:b/>
            </w:rPr>
            <w:t xml:space="preserve"> </w:t>
          </w:r>
          <w:r w:rsidRPr="00E6705E">
            <w:rPr>
              <w:b/>
            </w:rPr>
            <w:t>Davies:</w:t>
          </w:r>
        </w:sdtContent>
      </w:sdt>
      <w:r w:rsidR="009D2CEA">
        <w:t xml:space="preserve"> </w:t>
      </w:r>
      <w:r w:rsidRPr="00E6705E">
        <w:t>In</w:t>
      </w:r>
      <w:r w:rsidR="009D2CEA">
        <w:t xml:space="preserve"> </w:t>
      </w:r>
      <w:r w:rsidRPr="00E6705E">
        <w:t>a</w:t>
      </w:r>
      <w:r w:rsidR="009D2CEA">
        <w:t xml:space="preserve"> </w:t>
      </w:r>
      <w:r w:rsidRPr="00E6705E">
        <w:t>nutshell</w:t>
      </w:r>
      <w:r w:rsidR="001E61CA">
        <w:t>,</w:t>
      </w:r>
      <w:r w:rsidR="009D2CEA">
        <w:t xml:space="preserve"> </w:t>
      </w:r>
      <w:r w:rsidRPr="00E6705E">
        <w:t>you</w:t>
      </w:r>
      <w:r w:rsidR="009D2CEA">
        <w:t xml:space="preserve"> </w:t>
      </w:r>
      <w:r w:rsidRPr="00E6705E">
        <w:t>are</w:t>
      </w:r>
      <w:r w:rsidR="009D2CEA">
        <w:t xml:space="preserve"> </w:t>
      </w:r>
      <w:r w:rsidR="001E61CA">
        <w:t>talking about</w:t>
      </w:r>
      <w:r w:rsidR="009D2CEA">
        <w:t xml:space="preserve"> </w:t>
      </w:r>
      <w:r w:rsidRPr="00E6705E">
        <w:t>a</w:t>
      </w:r>
      <w:r w:rsidR="009D2CEA">
        <w:t xml:space="preserve"> </w:t>
      </w:r>
      <w:r w:rsidRPr="00E6705E">
        <w:t>local</w:t>
      </w:r>
      <w:r w:rsidR="009D2CEA">
        <w:t xml:space="preserve"> </w:t>
      </w:r>
      <w:r w:rsidRPr="00E6705E">
        <w:t>nutritious</w:t>
      </w:r>
      <w:r w:rsidR="009D2CEA">
        <w:t xml:space="preserve"> </w:t>
      </w:r>
      <w:r w:rsidRPr="00E6705E">
        <w:t>supply</w:t>
      </w:r>
      <w:r w:rsidR="009D2CEA">
        <w:t xml:space="preserve"> </w:t>
      </w:r>
      <w:r w:rsidRPr="00E6705E">
        <w:t>for</w:t>
      </w:r>
      <w:r w:rsidR="009D2CEA">
        <w:t xml:space="preserve"> </w:t>
      </w:r>
      <w:r w:rsidRPr="00E6705E">
        <w:t>local</w:t>
      </w:r>
      <w:r w:rsidR="009D2CEA">
        <w:t xml:space="preserve"> </w:t>
      </w:r>
      <w:r w:rsidRPr="00E6705E">
        <w:t>communities,</w:t>
      </w:r>
      <w:r w:rsidR="009D2CEA">
        <w:t xml:space="preserve"> </w:t>
      </w:r>
      <w:r w:rsidRPr="00E6705E">
        <w:t>rather</w:t>
      </w:r>
      <w:r w:rsidR="009D2CEA">
        <w:t xml:space="preserve"> </w:t>
      </w:r>
      <w:r w:rsidRPr="00E6705E">
        <w:t>than</w:t>
      </w:r>
      <w:r w:rsidR="009D2CEA">
        <w:t xml:space="preserve"> </w:t>
      </w:r>
      <w:r w:rsidRPr="00E6705E">
        <w:t>depending</w:t>
      </w:r>
      <w:r w:rsidR="009D2CEA">
        <w:t xml:space="preserve"> </w:t>
      </w:r>
      <w:r w:rsidRPr="00E6705E">
        <w:t>on</w:t>
      </w:r>
      <w:r w:rsidR="009D2CEA">
        <w:t xml:space="preserve"> </w:t>
      </w:r>
      <w:r w:rsidRPr="00E6705E">
        <w:t>everything</w:t>
      </w:r>
      <w:r w:rsidR="009D2CEA">
        <w:t xml:space="preserve"> </w:t>
      </w:r>
      <w:r w:rsidRPr="00E6705E">
        <w:t>being</w:t>
      </w:r>
      <w:r w:rsidR="009D2CEA">
        <w:t xml:space="preserve"> </w:t>
      </w:r>
      <w:r w:rsidRPr="00E6705E">
        <w:t>imported</w:t>
      </w:r>
      <w:r w:rsidR="009D2CEA">
        <w:t xml:space="preserve"> </w:t>
      </w:r>
      <w:r w:rsidRPr="00E6705E">
        <w:t>and</w:t>
      </w:r>
      <w:r w:rsidR="009D2CEA">
        <w:t xml:space="preserve"> </w:t>
      </w:r>
      <w:r w:rsidRPr="00E6705E">
        <w:t>going</w:t>
      </w:r>
      <w:r w:rsidR="009D2CEA">
        <w:t xml:space="preserve"> </w:t>
      </w:r>
      <w:r w:rsidRPr="00E6705E">
        <w:t>through</w:t>
      </w:r>
      <w:r w:rsidR="009D2CEA">
        <w:t xml:space="preserve"> </w:t>
      </w:r>
      <w:r w:rsidRPr="00E6705E">
        <w:t>big</w:t>
      </w:r>
      <w:r w:rsidR="009D2CEA">
        <w:t xml:space="preserve"> </w:t>
      </w:r>
      <w:r w:rsidRPr="00E6705E">
        <w:t>retailers</w:t>
      </w:r>
      <w:r w:rsidR="001E61CA">
        <w:t>, which make</w:t>
      </w:r>
      <w:r w:rsidR="009D2CEA">
        <w:t xml:space="preserve"> </w:t>
      </w:r>
      <w:r w:rsidRPr="00E6705E">
        <w:t>big</w:t>
      </w:r>
      <w:r w:rsidR="009D2CEA">
        <w:t xml:space="preserve"> </w:t>
      </w:r>
      <w:r w:rsidRPr="00E6705E">
        <w:t>margins</w:t>
      </w:r>
      <w:r w:rsidR="009D2CEA">
        <w:t xml:space="preserve"> </w:t>
      </w:r>
      <w:r w:rsidR="001E61CA">
        <w:t>from</w:t>
      </w:r>
      <w:r w:rsidR="009D2CEA">
        <w:t xml:space="preserve"> </w:t>
      </w:r>
      <w:r w:rsidRPr="00E6705E">
        <w:t>millions</w:t>
      </w:r>
      <w:r w:rsidR="009D2CEA">
        <w:t xml:space="preserve"> </w:t>
      </w:r>
      <w:r w:rsidRPr="00E6705E">
        <w:t>of</w:t>
      </w:r>
      <w:r w:rsidR="009D2CEA">
        <w:t xml:space="preserve"> </w:t>
      </w:r>
      <w:r w:rsidRPr="00E6705E">
        <w:t>poor</w:t>
      </w:r>
      <w:r w:rsidR="009D2CEA">
        <w:t xml:space="preserve"> </w:t>
      </w:r>
      <w:r w:rsidRPr="00E6705E">
        <w:t>people.</w:t>
      </w:r>
      <w:r w:rsidR="009D2CEA">
        <w:t xml:space="preserve"> </w:t>
      </w:r>
    </w:p>
    <w:p w:rsidR="00A11AE1" w:rsidRPr="00E6705E" w:rsidP="00A11AE1">
      <w:pPr>
        <w:pStyle w:val="Question"/>
        <w:numPr>
          <w:ilvl w:val="0"/>
          <w:numId w:val="0"/>
        </w:numPr>
        <w:ind w:left="794"/>
      </w:pPr>
      <w:sdt>
        <w:sdtPr>
          <w:alias w:val="Witness"/>
          <w:id w:val="2142387730"/>
          <w:placeholder>
            <w:docPart w:val="1558B6528024415B8C15C76A6879D55C"/>
          </w:placeholder>
          <w:richText/>
        </w:sdtPr>
        <w:sdtContent>
          <w:r w:rsidRPr="004C0BA3">
            <w:rPr>
              <w:b/>
              <w:i/>
            </w:rPr>
            <w:t>Professor</w:t>
          </w:r>
          <w:r w:rsidR="009D2CEA">
            <w:rPr>
              <w:b/>
              <w:i/>
            </w:rPr>
            <w:t xml:space="preserve"> </w:t>
          </w:r>
          <w:r w:rsidRPr="004C0BA3">
            <w:rPr>
              <w:b/>
              <w:i/>
            </w:rPr>
            <w:t>Lang:</w:t>
          </w:r>
          <w:r w:rsidR="009D2CEA">
            <w:rPr>
              <w:b/>
            </w:rPr>
            <w:t xml:space="preserve"> </w:t>
          </w:r>
        </w:sdtContent>
      </w:sdt>
      <w:r w:rsidRPr="00E6705E">
        <w:t>One</w:t>
      </w:r>
      <w:r w:rsidR="009D2CEA">
        <w:t xml:space="preserve"> </w:t>
      </w:r>
      <w:r w:rsidRPr="00E6705E">
        <w:t>of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only</w:t>
      </w:r>
      <w:r w:rsidR="009D2CEA">
        <w:t xml:space="preserve"> </w:t>
      </w:r>
      <w:r w:rsidRPr="00E6705E">
        <w:t>areas</w:t>
      </w:r>
      <w:r w:rsidR="009D2CEA">
        <w:t xml:space="preserve"> </w:t>
      </w:r>
      <w:r w:rsidRPr="00E6705E">
        <w:t>of</w:t>
      </w:r>
      <w:r w:rsidR="009D2CEA">
        <w:t xml:space="preserve"> </w:t>
      </w:r>
      <w:r w:rsidRPr="00E6705E">
        <w:t>growth</w:t>
      </w:r>
      <w:r w:rsidR="009D2CEA">
        <w:t xml:space="preserve"> </w:t>
      </w:r>
      <w:r w:rsidRPr="00E6705E">
        <w:t>in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economy,</w:t>
      </w:r>
      <w:r w:rsidR="009D2CEA">
        <w:t xml:space="preserve"> </w:t>
      </w:r>
      <w:r w:rsidRPr="00E6705E">
        <w:t>as</w:t>
      </w:r>
      <w:r w:rsidR="009D2CEA">
        <w:t xml:space="preserve"> </w:t>
      </w:r>
      <w:r w:rsidRPr="00E6705E">
        <w:t>you</w:t>
      </w:r>
      <w:r w:rsidR="009D2CEA">
        <w:t xml:space="preserve"> </w:t>
      </w:r>
      <w:r w:rsidRPr="00E6705E">
        <w:t>know,</w:t>
      </w:r>
      <w:r w:rsidR="009D2CEA">
        <w:t xml:space="preserve"> </w:t>
      </w:r>
      <w:r w:rsidRPr="00E6705E">
        <w:t>is</w:t>
      </w:r>
      <w:r w:rsidR="009D2CEA">
        <w:t xml:space="preserve"> </w:t>
      </w:r>
      <w:r w:rsidRPr="00E6705E">
        <w:t>in</w:t>
      </w:r>
      <w:r w:rsidR="009D2CEA">
        <w:t xml:space="preserve"> </w:t>
      </w:r>
      <w:r w:rsidRPr="00E6705E">
        <w:t>food</w:t>
      </w:r>
      <w:r w:rsidR="009D2CEA">
        <w:t xml:space="preserve"> </w:t>
      </w:r>
      <w:r w:rsidRPr="00E6705E">
        <w:t>retailing.</w:t>
      </w:r>
      <w:r w:rsidR="009D2CEA">
        <w:t xml:space="preserve"> </w:t>
      </w:r>
      <w:r w:rsidRPr="00E6705E">
        <w:t>There</w:t>
      </w:r>
      <w:r w:rsidR="009D2CEA">
        <w:t xml:space="preserve"> </w:t>
      </w:r>
      <w:r w:rsidRPr="00E6705E">
        <w:t>is</w:t>
      </w:r>
      <w:r w:rsidR="009D2CEA">
        <w:t xml:space="preserve"> </w:t>
      </w:r>
      <w:r w:rsidRPr="00E6705E">
        <w:t>a</w:t>
      </w:r>
      <w:r w:rsidR="009D2CEA">
        <w:t xml:space="preserve"> </w:t>
      </w:r>
      <w:r w:rsidRPr="00E6705E">
        <w:t>really</w:t>
      </w:r>
      <w:r w:rsidR="009D2CEA">
        <w:t xml:space="preserve"> </w:t>
      </w:r>
      <w:r w:rsidRPr="00E6705E">
        <w:t>important</w:t>
      </w:r>
      <w:r w:rsidR="009D2CEA">
        <w:t xml:space="preserve"> </w:t>
      </w:r>
      <w:r w:rsidRPr="00E6705E">
        <w:t>issue,</w:t>
      </w:r>
      <w:r w:rsidR="009D2CEA">
        <w:t xml:space="preserve"> </w:t>
      </w:r>
      <w:r w:rsidRPr="00E6705E">
        <w:t>not</w:t>
      </w:r>
      <w:r w:rsidR="009D2CEA">
        <w:t xml:space="preserve"> </w:t>
      </w:r>
      <w:r w:rsidRPr="00E6705E">
        <w:t>for</w:t>
      </w:r>
      <w:r w:rsidR="009D2CEA">
        <w:t xml:space="preserve"> </w:t>
      </w:r>
      <w:r w:rsidRPr="00E6705E">
        <w:t>this</w:t>
      </w:r>
      <w:r w:rsidR="009D2CEA">
        <w:t xml:space="preserve"> </w:t>
      </w:r>
      <w:r w:rsidR="001E61CA">
        <w:t>Committee</w:t>
      </w:r>
      <w:r w:rsidR="009D2CEA">
        <w:t xml:space="preserve"> </w:t>
      </w:r>
      <w:r w:rsidRPr="00E6705E">
        <w:t>but</w:t>
      </w:r>
      <w:r w:rsidR="009D2CEA">
        <w:t xml:space="preserve"> </w:t>
      </w:r>
      <w:r w:rsidRPr="00E6705E">
        <w:t>for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Defence</w:t>
      </w:r>
      <w:r w:rsidR="009D2CEA">
        <w:t xml:space="preserve"> </w:t>
      </w:r>
      <w:r w:rsidRPr="00E6705E">
        <w:t>Committee,</w:t>
      </w:r>
      <w:r w:rsidR="009D2CEA">
        <w:t xml:space="preserve"> </w:t>
      </w:r>
      <w:r w:rsidRPr="00E6705E">
        <w:t>which</w:t>
      </w:r>
      <w:r w:rsidR="009D2CEA">
        <w:t xml:space="preserve"> </w:t>
      </w:r>
      <w:r w:rsidRPr="00E6705E">
        <w:t>I</w:t>
      </w:r>
      <w:r w:rsidR="009D2CEA">
        <w:t xml:space="preserve"> </w:t>
      </w:r>
      <w:r w:rsidRPr="00E6705E">
        <w:t>have</w:t>
      </w:r>
      <w:r w:rsidR="009D2CEA">
        <w:t xml:space="preserve"> </w:t>
      </w:r>
      <w:r w:rsidRPr="00E6705E">
        <w:t>tried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draw</w:t>
      </w:r>
      <w:r w:rsidR="009D2CEA">
        <w:t xml:space="preserve"> </w:t>
      </w:r>
      <w:r w:rsidRPr="00E6705E">
        <w:t>to</w:t>
      </w:r>
      <w:r w:rsidR="009D2CEA">
        <w:t xml:space="preserve"> </w:t>
      </w:r>
      <w:r w:rsidR="001E61CA">
        <w:t>its</w:t>
      </w:r>
      <w:r w:rsidR="009D2CEA">
        <w:t xml:space="preserve"> </w:t>
      </w:r>
      <w:r w:rsidRPr="00E6705E">
        <w:t>attention</w:t>
      </w:r>
      <w:r w:rsidR="001E61CA">
        <w:t>.</w:t>
      </w:r>
      <w:r w:rsidR="009D2CEA">
        <w:t xml:space="preserve"> </w:t>
      </w:r>
      <w:r w:rsidRPr="00E6705E" w:rsidR="001E61CA">
        <w:t>A</w:t>
      </w:r>
      <w:r w:rsidR="001E61CA">
        <w:t xml:space="preserve"> </w:t>
      </w:r>
      <w:r w:rsidRPr="00E6705E">
        <w:t>more</w:t>
      </w:r>
      <w:r w:rsidR="009D2CEA">
        <w:t xml:space="preserve"> </w:t>
      </w:r>
      <w:r w:rsidRPr="00E6705E">
        <w:t>resilient</w:t>
      </w:r>
      <w:r w:rsidR="009D2CEA">
        <w:t xml:space="preserve"> </w:t>
      </w:r>
      <w:r w:rsidRPr="00E6705E">
        <w:t>food</w:t>
      </w:r>
      <w:r w:rsidR="009D2CEA">
        <w:t xml:space="preserve"> </w:t>
      </w:r>
      <w:r w:rsidRPr="00E6705E">
        <w:t>system</w:t>
      </w:r>
      <w:r w:rsidR="009D2CEA">
        <w:t xml:space="preserve"> </w:t>
      </w:r>
      <w:r w:rsidRPr="00E6705E">
        <w:t>is</w:t>
      </w:r>
      <w:r w:rsidR="009D2CEA">
        <w:t xml:space="preserve"> </w:t>
      </w:r>
      <w:r w:rsidRPr="00E6705E">
        <w:t>a</w:t>
      </w:r>
      <w:r w:rsidR="009D2CEA">
        <w:t xml:space="preserve"> </w:t>
      </w:r>
      <w:r w:rsidRPr="00E6705E">
        <w:t>more</w:t>
      </w:r>
      <w:r w:rsidR="009D2CEA">
        <w:t xml:space="preserve"> </w:t>
      </w:r>
      <w:r w:rsidRPr="00E6705E">
        <w:t>decentralised</w:t>
      </w:r>
      <w:r w:rsidR="009D2CEA">
        <w:t xml:space="preserve"> </w:t>
      </w:r>
      <w:r w:rsidRPr="00E6705E">
        <w:t>food</w:t>
      </w:r>
      <w:r w:rsidR="009D2CEA">
        <w:t xml:space="preserve"> </w:t>
      </w:r>
      <w:r w:rsidRPr="00E6705E">
        <w:t>system.</w:t>
      </w:r>
      <w:r w:rsidR="009D2CEA">
        <w:t xml:space="preserve"> </w:t>
      </w:r>
      <w:r w:rsidRPr="00E6705E">
        <w:t>Remember,</w:t>
      </w:r>
      <w:r w:rsidR="009D2CEA">
        <w:t xml:space="preserve"> </w:t>
      </w:r>
      <w:r w:rsidRPr="00E6705E">
        <w:t>we</w:t>
      </w:r>
      <w:r w:rsidR="009D2CEA">
        <w:t xml:space="preserve"> </w:t>
      </w:r>
      <w:r w:rsidRPr="00E6705E">
        <w:t>have</w:t>
      </w:r>
      <w:r w:rsidR="009D2CEA">
        <w:t xml:space="preserve"> </w:t>
      </w:r>
      <w:r w:rsidRPr="00E6705E">
        <w:t>been</w:t>
      </w:r>
      <w:r w:rsidR="009D2CEA">
        <w:t xml:space="preserve"> </w:t>
      </w:r>
      <w:r w:rsidRPr="00E6705E">
        <w:t>fed</w:t>
      </w:r>
      <w:r w:rsidR="009D2CEA">
        <w:t xml:space="preserve"> </w:t>
      </w:r>
      <w:r w:rsidRPr="00E6705E">
        <w:t>by</w:t>
      </w:r>
      <w:r w:rsidR="009D2CEA">
        <w:t xml:space="preserve"> </w:t>
      </w:r>
      <w:r w:rsidRPr="00E6705E">
        <w:t>41%</w:t>
      </w:r>
      <w:r w:rsidR="009D2CEA">
        <w:t xml:space="preserve"> </w:t>
      </w:r>
      <w:r w:rsidRPr="00E6705E">
        <w:t>of</w:t>
      </w:r>
      <w:r w:rsidR="009D2CEA">
        <w:t xml:space="preserve"> </w:t>
      </w:r>
      <w:r w:rsidRPr="00E6705E">
        <w:t>food</w:t>
      </w:r>
      <w:r w:rsidR="009D2CEA">
        <w:t xml:space="preserve"> </w:t>
      </w:r>
      <w:r w:rsidRPr="00E6705E">
        <w:t>coming</w:t>
      </w:r>
      <w:r w:rsidR="009D2CEA">
        <w:t xml:space="preserve"> </w:t>
      </w:r>
      <w:r w:rsidRPr="00E6705E">
        <w:t>through</w:t>
      </w:r>
      <w:r w:rsidR="009D2CEA">
        <w:t xml:space="preserve"> </w:t>
      </w:r>
      <w:r w:rsidRPr="00E6705E">
        <w:t>Europe.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system</w:t>
      </w:r>
      <w:r w:rsidR="009D2CEA">
        <w:t xml:space="preserve"> </w:t>
      </w:r>
      <w:r w:rsidRPr="00E6705E">
        <w:t>has</w:t>
      </w:r>
      <w:r w:rsidR="009D2CEA">
        <w:t xml:space="preserve"> </w:t>
      </w:r>
      <w:r w:rsidRPr="00E6705E">
        <w:t>not</w:t>
      </w:r>
      <w:r w:rsidR="009D2CEA">
        <w:t xml:space="preserve"> </w:t>
      </w:r>
      <w:r w:rsidRPr="00E6705E">
        <w:t>been</w:t>
      </w:r>
      <w:r w:rsidR="009D2CEA">
        <w:t xml:space="preserve"> </w:t>
      </w:r>
      <w:r w:rsidRPr="00E6705E">
        <w:t>tested</w:t>
      </w:r>
      <w:r w:rsidR="009D2CEA">
        <w:t xml:space="preserve"> </w:t>
      </w:r>
      <w:r w:rsidRPr="00E6705E">
        <w:t>in</w:t>
      </w:r>
      <w:r w:rsidR="009D2CEA">
        <w:t xml:space="preserve"> </w:t>
      </w:r>
      <w:r w:rsidRPr="00E6705E">
        <w:t>resilience</w:t>
      </w:r>
      <w:r w:rsidR="009D2CEA">
        <w:t xml:space="preserve"> </w:t>
      </w:r>
      <w:r w:rsidRPr="00E6705E">
        <w:t>terms</w:t>
      </w:r>
      <w:r w:rsidR="009D2CEA">
        <w:t xml:space="preserve"> </w:t>
      </w:r>
      <w:r w:rsidRPr="00E6705E">
        <w:t>yet,</w:t>
      </w:r>
      <w:r w:rsidR="009D2CEA">
        <w:t xml:space="preserve"> </w:t>
      </w:r>
      <w:r w:rsidRPr="00E6705E">
        <w:t>not</w:t>
      </w:r>
      <w:r w:rsidR="009D2CEA">
        <w:t xml:space="preserve"> </w:t>
      </w:r>
      <w:r w:rsidRPr="00E6705E">
        <w:t>at</w:t>
      </w:r>
      <w:r w:rsidR="009D2CEA">
        <w:t xml:space="preserve"> </w:t>
      </w:r>
      <w:r w:rsidRPr="00E6705E">
        <w:t>all.</w:t>
      </w:r>
    </w:p>
    <w:p w:rsidR="00A11AE1" w:rsidRPr="00E6705E" w:rsidP="00A11AE1">
      <w:pPr>
        <w:pStyle w:val="Question"/>
        <w:numPr>
          <w:ilvl w:val="0"/>
          <w:numId w:val="9"/>
        </w:numPr>
      </w:pPr>
      <w:sdt>
        <w:sdtPr>
          <w:alias w:val="Member"/>
          <w:tag w:val="&lt;Member mnisId='4831' dodsId=''&gt;"/>
          <w:id w:val="-605267094"/>
          <w:placeholder>
            <w:docPart w:val="3DA31B2D719249FD8AD1669663B4EDF7"/>
          </w:placeholder>
          <w:richText/>
        </w:sdtPr>
        <w:sdtContent>
          <w:r w:rsidRPr="00E6705E">
            <w:rPr>
              <w:b/>
            </w:rPr>
            <w:t>Ian</w:t>
          </w:r>
          <w:r w:rsidR="009D2CEA">
            <w:rPr>
              <w:b/>
            </w:rPr>
            <w:t xml:space="preserve"> </w:t>
          </w:r>
          <w:r w:rsidRPr="00E6705E">
            <w:rPr>
              <w:b/>
            </w:rPr>
            <w:t>Byrne:</w:t>
          </w:r>
        </w:sdtContent>
      </w:sdt>
      <w:r w:rsidR="009D2CEA">
        <w:t xml:space="preserve"> </w:t>
      </w:r>
      <w:r w:rsidRPr="00E6705E">
        <w:t>Thanks</w:t>
      </w:r>
      <w:r w:rsidR="009D2CEA">
        <w:t xml:space="preserve"> </w:t>
      </w:r>
      <w:r w:rsidRPr="00E6705E">
        <w:t>very</w:t>
      </w:r>
      <w:r w:rsidR="009D2CEA">
        <w:t xml:space="preserve"> </w:t>
      </w:r>
      <w:r w:rsidRPr="00E6705E">
        <w:t>much</w:t>
      </w:r>
      <w:r w:rsidR="009D2CEA">
        <w:t xml:space="preserve"> </w:t>
      </w:r>
      <w:r w:rsidRPr="00E6705E">
        <w:t>for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evidence.</w:t>
      </w:r>
      <w:r w:rsidR="009D2CEA">
        <w:t xml:space="preserve"> </w:t>
      </w:r>
      <w:r w:rsidRPr="00E6705E">
        <w:t>It</w:t>
      </w:r>
      <w:r w:rsidR="009D2CEA">
        <w:t xml:space="preserve"> </w:t>
      </w:r>
      <w:r w:rsidRPr="00E6705E">
        <w:t>has</w:t>
      </w:r>
      <w:r w:rsidR="009D2CEA">
        <w:t xml:space="preserve"> </w:t>
      </w:r>
      <w:r w:rsidRPr="00E6705E">
        <w:t>been</w:t>
      </w:r>
      <w:r w:rsidR="009D2CEA">
        <w:t xml:space="preserve"> </w:t>
      </w:r>
      <w:r w:rsidRPr="00E6705E">
        <w:t>really</w:t>
      </w:r>
      <w:r w:rsidR="009D2CEA">
        <w:t xml:space="preserve"> </w:t>
      </w:r>
      <w:r w:rsidRPr="00E6705E">
        <w:t>fascinating,</w:t>
      </w:r>
      <w:r w:rsidR="009D2CEA">
        <w:t xml:space="preserve"> </w:t>
      </w:r>
      <w:r w:rsidRPr="00E6705E">
        <w:t>and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work</w:t>
      </w:r>
      <w:r w:rsidR="009D2CEA">
        <w:t xml:space="preserve"> </w:t>
      </w:r>
      <w:r w:rsidRPr="00E6705E">
        <w:t>you</w:t>
      </w:r>
      <w:r w:rsidR="009D2CEA">
        <w:t xml:space="preserve"> </w:t>
      </w:r>
      <w:r w:rsidRPr="00E6705E">
        <w:t>both</w:t>
      </w:r>
      <w:r w:rsidR="009D2CEA">
        <w:t xml:space="preserve"> </w:t>
      </w:r>
      <w:r w:rsidRPr="00E6705E">
        <w:t>do</w:t>
      </w:r>
      <w:r w:rsidR="009D2CEA">
        <w:t xml:space="preserve"> </w:t>
      </w:r>
      <w:r w:rsidRPr="00E6705E">
        <w:t>is</w:t>
      </w:r>
      <w:r w:rsidR="009D2CEA">
        <w:t xml:space="preserve"> </w:t>
      </w:r>
      <w:r w:rsidRPr="00E6705E">
        <w:t>awe-inspiring,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be</w:t>
      </w:r>
      <w:r w:rsidR="009D2CEA">
        <w:t xml:space="preserve"> </w:t>
      </w:r>
      <w:r w:rsidRPr="00E6705E">
        <w:t>honest.</w:t>
      </w:r>
      <w:r w:rsidR="009D2CEA">
        <w:t xml:space="preserve"> </w:t>
      </w:r>
      <w:r w:rsidRPr="00E6705E">
        <w:t>I</w:t>
      </w:r>
      <w:r w:rsidR="009D2CEA">
        <w:t xml:space="preserve"> </w:t>
      </w:r>
      <w:r w:rsidRPr="00E6705E">
        <w:t>take</w:t>
      </w:r>
      <w:r w:rsidR="009D2CEA">
        <w:t xml:space="preserve"> </w:t>
      </w:r>
      <w:r w:rsidRPr="00E6705E">
        <w:t>a</w:t>
      </w:r>
      <w:r w:rsidR="009D2CEA">
        <w:t xml:space="preserve"> </w:t>
      </w:r>
      <w:r w:rsidRPr="00E6705E">
        <w:t>real</w:t>
      </w:r>
      <w:r w:rsidR="009D2CEA">
        <w:t xml:space="preserve"> </w:t>
      </w:r>
      <w:r w:rsidRPr="00E6705E">
        <w:t>avid</w:t>
      </w:r>
      <w:r w:rsidR="009D2CEA">
        <w:t xml:space="preserve"> </w:t>
      </w:r>
      <w:r w:rsidRPr="00E6705E">
        <w:t>interest</w:t>
      </w:r>
      <w:r w:rsidR="009D2CEA">
        <w:t xml:space="preserve"> </w:t>
      </w:r>
      <w:r w:rsidRPr="00E6705E">
        <w:t>in</w:t>
      </w:r>
      <w:r w:rsidR="001E61CA">
        <w:t xml:space="preserve"> it</w:t>
      </w:r>
      <w:r w:rsidRPr="00E6705E">
        <w:t>,</w:t>
      </w:r>
      <w:r w:rsidR="009D2CEA">
        <w:t xml:space="preserve"> </w:t>
      </w:r>
      <w:r w:rsidRPr="00E6705E">
        <w:t>certainly</w:t>
      </w:r>
      <w:r w:rsidR="009D2CEA">
        <w:t xml:space="preserve"> </w:t>
      </w:r>
      <w:r w:rsidRPr="00E6705E">
        <w:t>with</w:t>
      </w:r>
      <w:r w:rsidR="009D2CEA">
        <w:t xml:space="preserve"> </w:t>
      </w:r>
      <w:r w:rsidRPr="00E6705E">
        <w:t>what</w:t>
      </w:r>
      <w:r w:rsidR="009D2CEA">
        <w:t xml:space="preserve"> </w:t>
      </w:r>
      <w:r w:rsidRPr="00E6705E">
        <w:t>we</w:t>
      </w:r>
      <w:r w:rsidR="009D2CEA">
        <w:t xml:space="preserve"> </w:t>
      </w:r>
      <w:r w:rsidRPr="00E6705E">
        <w:t>do</w:t>
      </w:r>
      <w:r w:rsidR="009D2CEA">
        <w:t xml:space="preserve"> </w:t>
      </w:r>
      <w:r w:rsidRPr="00E6705E">
        <w:t>in</w:t>
      </w:r>
      <w:r w:rsidR="009D2CEA">
        <w:t xml:space="preserve"> </w:t>
      </w:r>
      <w:r w:rsidRPr="00E6705E">
        <w:t>Liverpool.</w:t>
      </w:r>
      <w:r w:rsidR="009D2CEA">
        <w:t xml:space="preserve"> </w:t>
      </w:r>
      <w:r w:rsidRPr="00E6705E">
        <w:t>This</w:t>
      </w:r>
      <w:r w:rsidR="009D2CEA">
        <w:t xml:space="preserve"> </w:t>
      </w:r>
      <w:r w:rsidRPr="00E6705E">
        <w:t>question,</w:t>
      </w:r>
      <w:r w:rsidR="009D2CEA">
        <w:t xml:space="preserve"> </w:t>
      </w:r>
      <w:r w:rsidRPr="00E6705E">
        <w:t>really,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begin</w:t>
      </w:r>
      <w:r w:rsidR="009D2CEA">
        <w:t xml:space="preserve"> </w:t>
      </w:r>
      <w:r w:rsidRPr="00E6705E">
        <w:t>with</w:t>
      </w:r>
      <w:r w:rsidR="009D2CEA">
        <w:t xml:space="preserve"> </w:t>
      </w:r>
      <w:r w:rsidRPr="00E6705E">
        <w:t>is</w:t>
      </w:r>
      <w:r w:rsidR="009D2CEA">
        <w:t xml:space="preserve"> </w:t>
      </w:r>
      <w:r w:rsidRPr="00E6705E">
        <w:t>Anna’s.</w:t>
      </w:r>
      <w:r w:rsidR="009D2CEA">
        <w:t xml:space="preserve"> </w:t>
      </w:r>
      <w:r w:rsidRPr="00E6705E">
        <w:t>How</w:t>
      </w:r>
      <w:r w:rsidR="009D2CEA">
        <w:t xml:space="preserve"> </w:t>
      </w:r>
      <w:r w:rsidRPr="00E6705E">
        <w:t>should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 w:rsidR="001E61CA">
        <w:t>national</w:t>
      </w:r>
      <w:r w:rsidR="001E61CA">
        <w:t xml:space="preserve"> </w:t>
      </w:r>
      <w:r w:rsidRPr="00E6705E" w:rsidR="001E61CA">
        <w:t>food</w:t>
      </w:r>
      <w:r w:rsidR="001E61CA">
        <w:t xml:space="preserve"> </w:t>
      </w:r>
      <w:r w:rsidRPr="00E6705E" w:rsidR="001E61CA">
        <w:t>strategy</w:t>
      </w:r>
      <w:r w:rsidR="001E61CA">
        <w:t xml:space="preserve"> </w:t>
      </w:r>
      <w:r w:rsidRPr="00E6705E">
        <w:t>address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weaknesses</w:t>
      </w:r>
      <w:r w:rsidR="009D2CEA">
        <w:t xml:space="preserve"> </w:t>
      </w:r>
      <w:r w:rsidRPr="00E6705E">
        <w:t>in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food</w:t>
      </w:r>
      <w:r w:rsidR="009D2CEA">
        <w:t xml:space="preserve"> </w:t>
      </w:r>
      <w:r w:rsidRPr="00E6705E">
        <w:t>supply</w:t>
      </w:r>
      <w:r w:rsidR="009D2CEA">
        <w:t xml:space="preserve"> </w:t>
      </w:r>
      <w:r w:rsidRPr="00E6705E">
        <w:t>system</w:t>
      </w:r>
      <w:r w:rsidR="009D2CEA">
        <w:t xml:space="preserve"> </w:t>
      </w:r>
      <w:r w:rsidRPr="00E6705E">
        <w:t>that</w:t>
      </w:r>
      <w:r w:rsidR="009D2CEA">
        <w:t xml:space="preserve"> </w:t>
      </w:r>
      <w:r w:rsidRPr="00E6705E">
        <w:t>have</w:t>
      </w:r>
      <w:r w:rsidR="009D2CEA">
        <w:t xml:space="preserve"> </w:t>
      </w:r>
      <w:r w:rsidRPr="00E6705E">
        <w:t>been</w:t>
      </w:r>
      <w:r w:rsidR="009D2CEA">
        <w:t xml:space="preserve"> </w:t>
      </w:r>
      <w:r w:rsidRPr="00E6705E">
        <w:t>highlighted</w:t>
      </w:r>
      <w:r w:rsidR="009D2CEA">
        <w:t xml:space="preserve"> </w:t>
      </w:r>
      <w:r w:rsidRPr="00E6705E">
        <w:t>by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Covid-19</w:t>
      </w:r>
      <w:r w:rsidR="009D2CEA">
        <w:t xml:space="preserve"> </w:t>
      </w:r>
      <w:r w:rsidRPr="00E6705E">
        <w:t>pandemic</w:t>
      </w:r>
      <w:r w:rsidR="003212A7">
        <w:t>?</w:t>
      </w:r>
      <w:r w:rsidR="009D2CEA">
        <w:t xml:space="preserve"> </w:t>
      </w:r>
      <w:r w:rsidRPr="00E6705E">
        <w:t>Also,</w:t>
      </w:r>
      <w:r w:rsidR="009D2CEA">
        <w:t xml:space="preserve"> </w:t>
      </w:r>
      <w:r w:rsidRPr="00E6705E">
        <w:t>Anna,</w:t>
      </w:r>
      <w:r w:rsidR="009D2CEA">
        <w:t xml:space="preserve"> </w:t>
      </w:r>
      <w:r w:rsidRPr="00E6705E">
        <w:t>is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NFS</w:t>
      </w:r>
      <w:r w:rsidR="009D2CEA">
        <w:t xml:space="preserve"> </w:t>
      </w:r>
      <w:r w:rsidRPr="00E6705E">
        <w:t>a</w:t>
      </w:r>
      <w:r w:rsidR="009D2CEA">
        <w:t xml:space="preserve"> </w:t>
      </w:r>
      <w:r w:rsidRPr="00E6705E">
        <w:t>perfect</w:t>
      </w:r>
      <w:r w:rsidR="009D2CEA">
        <w:t xml:space="preserve"> </w:t>
      </w:r>
      <w:r w:rsidRPr="00E6705E">
        <w:t>opportunity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bring</w:t>
      </w:r>
      <w:r w:rsidR="009D2CEA">
        <w:t xml:space="preserve"> </w:t>
      </w:r>
      <w:r w:rsidR="003212A7">
        <w:t xml:space="preserve">the </w:t>
      </w:r>
      <w:r w:rsidRPr="00E6705E">
        <w:t>right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food</w:t>
      </w:r>
      <w:r w:rsidR="009D2CEA">
        <w:t xml:space="preserve"> </w:t>
      </w:r>
      <w:r w:rsidRPr="00E6705E">
        <w:t>into</w:t>
      </w:r>
      <w:r w:rsidR="009D2CEA">
        <w:t xml:space="preserve"> </w:t>
      </w:r>
      <w:r w:rsidRPr="00E6705E">
        <w:t>domestic</w:t>
      </w:r>
      <w:r w:rsidR="009D2CEA">
        <w:t xml:space="preserve"> </w:t>
      </w:r>
      <w:r w:rsidRPr="00E6705E">
        <w:t>legislation?</w:t>
      </w:r>
    </w:p>
    <w:p w:rsidR="003212A7" w:rsidP="00A11AE1">
      <w:pPr>
        <w:pStyle w:val="Answer"/>
      </w:pPr>
      <w:sdt>
        <w:sdtPr>
          <w:alias w:val="Witness"/>
          <w:id w:val="-449856963"/>
          <w:placeholder>
            <w:docPart w:val="3DA31B2D719249FD8AD1669663B4EDF7"/>
          </w:placeholder>
          <w:richText/>
        </w:sdtPr>
        <w:sdtContent>
          <w:r w:rsidRPr="004C0BA3" w:rsidR="00A11AE1">
            <w:rPr>
              <w:b/>
              <w:i/>
            </w:rPr>
            <w:t>Anna</w:t>
          </w:r>
          <w:r w:rsidR="009D2CEA">
            <w:rPr>
              <w:b/>
              <w:i/>
            </w:rPr>
            <w:t xml:space="preserve"> </w:t>
          </w:r>
          <w:r w:rsidRPr="004C0BA3" w:rsidR="00A11AE1">
            <w:rPr>
              <w:b/>
              <w:i/>
            </w:rPr>
            <w:t>Taylor:</w:t>
          </w:r>
          <w:r w:rsidR="009D2CEA">
            <w:rPr>
              <w:b/>
            </w:rPr>
            <w:t xml:space="preserve"> </w:t>
          </w:r>
        </w:sdtContent>
      </w:sdt>
      <w:r w:rsidRPr="00E6705E" w:rsidR="00A11AE1">
        <w:t>Thank</w:t>
      </w:r>
      <w:r w:rsidR="009D2CEA">
        <w:t xml:space="preserve"> </w:t>
      </w:r>
      <w:r w:rsidRPr="00E6705E" w:rsidR="00A11AE1">
        <w:t>you.</w:t>
      </w:r>
      <w:r w:rsidR="009D2CEA">
        <w:t xml:space="preserve"> </w:t>
      </w:r>
      <w:r w:rsidRPr="00E6705E" w:rsidR="00A11AE1">
        <w:t>That</w:t>
      </w:r>
      <w:r w:rsidR="009D2CEA">
        <w:t xml:space="preserve"> </w:t>
      </w:r>
      <w:r w:rsidRPr="00E6705E" w:rsidR="00A11AE1">
        <w:t>is</w:t>
      </w:r>
      <w:r w:rsidR="009D2CEA">
        <w:t xml:space="preserve"> </w:t>
      </w:r>
      <w:r w:rsidRPr="00E6705E" w:rsidR="00A11AE1">
        <w:t>a</w:t>
      </w:r>
      <w:r w:rsidR="009D2CEA">
        <w:t xml:space="preserve"> </w:t>
      </w:r>
      <w:r w:rsidRPr="00E6705E" w:rsidR="00A11AE1">
        <w:t>really</w:t>
      </w:r>
      <w:r w:rsidR="009D2CEA">
        <w:t xml:space="preserve"> </w:t>
      </w:r>
      <w:r w:rsidRPr="00E6705E" w:rsidR="00A11AE1">
        <w:t>important</w:t>
      </w:r>
      <w:r w:rsidR="009D2CEA">
        <w:t xml:space="preserve"> </w:t>
      </w:r>
      <w:r w:rsidRPr="00E6705E" w:rsidR="00A11AE1">
        <w:t>question.</w:t>
      </w:r>
      <w:r w:rsidR="009D2CEA">
        <w:t xml:space="preserve"> </w:t>
      </w:r>
      <w:r w:rsidRPr="00E6705E" w:rsidR="00A11AE1">
        <w:t>We</w:t>
      </w:r>
      <w:r w:rsidR="009D2CEA">
        <w:t xml:space="preserve"> </w:t>
      </w:r>
      <w:r w:rsidRPr="00E6705E" w:rsidR="00A11AE1">
        <w:t>are</w:t>
      </w:r>
      <w:r w:rsidR="009D2CEA">
        <w:t xml:space="preserve"> </w:t>
      </w:r>
      <w:r w:rsidRPr="00E6705E" w:rsidR="00A11AE1">
        <w:t>now</w:t>
      </w:r>
      <w:r w:rsidR="009D2CEA">
        <w:t xml:space="preserve"> </w:t>
      </w:r>
      <w:r w:rsidRPr="00E6705E" w:rsidR="00A11AE1">
        <w:t>in</w:t>
      </w:r>
      <w:r w:rsidR="009D2CEA">
        <w:t xml:space="preserve"> </w:t>
      </w:r>
      <w:r w:rsidRPr="00E6705E" w:rsidR="00A11AE1">
        <w:t>a</w:t>
      </w:r>
      <w:r w:rsidR="009D2CEA">
        <w:t xml:space="preserve"> </w:t>
      </w:r>
      <w:r w:rsidRPr="00E6705E" w:rsidR="00A11AE1">
        <w:t>situation</w:t>
      </w:r>
      <w:r w:rsidR="009D2CEA">
        <w:t xml:space="preserve"> </w:t>
      </w:r>
      <w:r w:rsidRPr="00E6705E" w:rsidR="00A11AE1">
        <w:t>where</w:t>
      </w:r>
      <w:r w:rsidR="009D2CEA">
        <w:t xml:space="preserve"> </w:t>
      </w:r>
      <w:r w:rsidRPr="00E6705E" w:rsidR="00A11AE1">
        <w:t>the</w:t>
      </w:r>
      <w:r w:rsidR="009D2CEA">
        <w:t xml:space="preserve"> </w:t>
      </w:r>
      <w:r w:rsidRPr="00E6705E">
        <w:t>national</w:t>
      </w:r>
      <w:r>
        <w:t xml:space="preserve"> </w:t>
      </w:r>
      <w:r w:rsidRPr="00E6705E">
        <w:t>food</w:t>
      </w:r>
      <w:r>
        <w:t xml:space="preserve"> </w:t>
      </w:r>
      <w:r w:rsidRPr="00E6705E">
        <w:t>strategy</w:t>
      </w:r>
      <w:r>
        <w:t xml:space="preserve"> </w:t>
      </w:r>
      <w:r w:rsidRPr="00E6705E" w:rsidR="00A11AE1">
        <w:t>is</w:t>
      </w:r>
      <w:r w:rsidR="009D2CEA">
        <w:t xml:space="preserve"> </w:t>
      </w:r>
      <w:r w:rsidRPr="00E6705E" w:rsidR="00A11AE1">
        <w:t>going</w:t>
      </w:r>
      <w:r w:rsidR="009D2CEA">
        <w:t xml:space="preserve"> </w:t>
      </w:r>
      <w:r w:rsidRPr="00E6705E" w:rsidR="00A11AE1">
        <w:t>to</w:t>
      </w:r>
      <w:r w:rsidR="009D2CEA">
        <w:t xml:space="preserve"> </w:t>
      </w:r>
      <w:r w:rsidRPr="00E6705E" w:rsidR="00A11AE1">
        <w:t>start</w:t>
      </w:r>
      <w:r w:rsidR="009D2CEA">
        <w:t xml:space="preserve"> </w:t>
      </w:r>
      <w:r w:rsidRPr="00E6705E" w:rsidR="00A11AE1">
        <w:t>reporting</w:t>
      </w:r>
      <w:r w:rsidR="009D2CEA">
        <w:t xml:space="preserve"> </w:t>
      </w:r>
      <w:r w:rsidRPr="00E6705E" w:rsidR="00A11AE1">
        <w:t>quite</w:t>
      </w:r>
      <w:r w:rsidR="009D2CEA">
        <w:t xml:space="preserve"> </w:t>
      </w:r>
      <w:r w:rsidRPr="00E6705E" w:rsidR="00A11AE1">
        <w:t>soon.</w:t>
      </w:r>
      <w:r w:rsidR="009D2CEA">
        <w:t xml:space="preserve"> </w:t>
      </w:r>
      <w:r w:rsidRPr="00E6705E" w:rsidR="00A11AE1">
        <w:t>We</w:t>
      </w:r>
      <w:r w:rsidR="009D2CEA">
        <w:t xml:space="preserve"> </w:t>
      </w:r>
      <w:r w:rsidRPr="00E6705E" w:rsidR="00A11AE1">
        <w:t>are</w:t>
      </w:r>
      <w:r w:rsidR="009D2CEA">
        <w:t xml:space="preserve"> </w:t>
      </w:r>
      <w:r w:rsidRPr="00E6705E" w:rsidR="00A11AE1">
        <w:t>in</w:t>
      </w:r>
      <w:r w:rsidR="009D2CEA">
        <w:t xml:space="preserve"> </w:t>
      </w:r>
      <w:r w:rsidRPr="00E6705E" w:rsidR="00A11AE1">
        <w:t>a</w:t>
      </w:r>
      <w:r w:rsidR="009D2CEA">
        <w:t xml:space="preserve"> </w:t>
      </w:r>
      <w:r w:rsidRPr="00E6705E" w:rsidR="00A11AE1">
        <w:t>situation</w:t>
      </w:r>
      <w:r w:rsidR="009D2CEA">
        <w:t xml:space="preserve"> </w:t>
      </w:r>
      <w:r w:rsidRPr="00E6705E" w:rsidR="00A11AE1">
        <w:t>where</w:t>
      </w:r>
      <w:r w:rsidR="009D2CEA">
        <w:t xml:space="preserve"> </w:t>
      </w:r>
      <w:r w:rsidRPr="00E6705E" w:rsidR="00A11AE1">
        <w:t>household</w:t>
      </w:r>
      <w:r w:rsidR="009D2CEA">
        <w:t xml:space="preserve"> </w:t>
      </w:r>
      <w:r w:rsidRPr="00E6705E" w:rsidR="00A11AE1">
        <w:t>food</w:t>
      </w:r>
      <w:r w:rsidR="009D2CEA">
        <w:t xml:space="preserve"> </w:t>
      </w:r>
      <w:r w:rsidRPr="00E6705E" w:rsidR="00A11AE1">
        <w:t>insecurity</w:t>
      </w:r>
      <w:r w:rsidR="009D2CEA">
        <w:t xml:space="preserve"> </w:t>
      </w:r>
      <w:r w:rsidRPr="00E6705E" w:rsidR="00A11AE1">
        <w:t>needs</w:t>
      </w:r>
      <w:r w:rsidR="009D2CEA">
        <w:t xml:space="preserve"> </w:t>
      </w:r>
      <w:r w:rsidRPr="00E6705E" w:rsidR="00A11AE1">
        <w:t>a</w:t>
      </w:r>
      <w:r w:rsidR="009D2CEA">
        <w:t xml:space="preserve"> </w:t>
      </w:r>
      <w:r w:rsidRPr="00E6705E" w:rsidR="00A11AE1">
        <w:t>fundamental</w:t>
      </w:r>
      <w:r w:rsidR="009D2CEA">
        <w:t xml:space="preserve"> </w:t>
      </w:r>
      <w:r w:rsidRPr="00E6705E" w:rsidR="00A11AE1">
        <w:t>rethink</w:t>
      </w:r>
      <w:r w:rsidR="009D2CEA">
        <w:t xml:space="preserve"> </w:t>
      </w:r>
      <w:r w:rsidRPr="00E6705E" w:rsidR="00A11AE1">
        <w:t>in</w:t>
      </w:r>
      <w:r w:rsidR="009D2CEA">
        <w:t xml:space="preserve"> </w:t>
      </w:r>
      <w:r w:rsidRPr="00E6705E" w:rsidR="00A11AE1">
        <w:t>the</w:t>
      </w:r>
      <w:r w:rsidR="009D2CEA">
        <w:t xml:space="preserve"> </w:t>
      </w:r>
      <w:r w:rsidRPr="00E6705E" w:rsidR="00A11AE1">
        <w:t>context</w:t>
      </w:r>
      <w:r w:rsidR="009D2CEA">
        <w:t xml:space="preserve"> </w:t>
      </w:r>
      <w:r w:rsidRPr="00E6705E" w:rsidR="00A11AE1">
        <w:t>of</w:t>
      </w:r>
      <w:r w:rsidR="009D2CEA">
        <w:t xml:space="preserve"> </w:t>
      </w:r>
      <w:r w:rsidRPr="00E6705E" w:rsidR="00A11AE1">
        <w:t>the</w:t>
      </w:r>
      <w:r w:rsidR="009D2CEA">
        <w:t xml:space="preserve"> </w:t>
      </w:r>
      <w:r w:rsidRPr="00E6705E" w:rsidR="00A11AE1">
        <w:t>crisis</w:t>
      </w:r>
      <w:r w:rsidR="009D2CEA">
        <w:t xml:space="preserve"> </w:t>
      </w:r>
      <w:r w:rsidRPr="00E6705E" w:rsidR="00A11AE1">
        <w:t>as</w:t>
      </w:r>
      <w:r w:rsidR="009D2CEA">
        <w:t xml:space="preserve"> </w:t>
      </w:r>
      <w:r w:rsidRPr="00E6705E" w:rsidR="00A11AE1">
        <w:t>it</w:t>
      </w:r>
      <w:r w:rsidR="009D2CEA">
        <w:t xml:space="preserve"> </w:t>
      </w:r>
      <w:r w:rsidRPr="00E6705E" w:rsidR="00A11AE1">
        <w:t>is</w:t>
      </w:r>
      <w:r w:rsidR="009D2CEA">
        <w:t xml:space="preserve"> </w:t>
      </w:r>
      <w:r w:rsidRPr="00E6705E" w:rsidR="00A11AE1">
        <w:t>currently</w:t>
      </w:r>
      <w:r w:rsidR="009D2CEA">
        <w:t xml:space="preserve"> </w:t>
      </w:r>
      <w:r w:rsidRPr="00E6705E" w:rsidR="00A11AE1">
        <w:t>happening,</w:t>
      </w:r>
      <w:r w:rsidR="009D2CEA">
        <w:t xml:space="preserve"> </w:t>
      </w:r>
      <w:r w:rsidRPr="00E6705E" w:rsidR="00A11AE1">
        <w:t>and</w:t>
      </w:r>
      <w:r w:rsidR="009D2CEA">
        <w:t xml:space="preserve"> </w:t>
      </w:r>
      <w:r w:rsidRPr="00E6705E" w:rsidR="00A11AE1">
        <w:t>the</w:t>
      </w:r>
      <w:r w:rsidR="009D2CEA">
        <w:t xml:space="preserve"> </w:t>
      </w:r>
      <w:r w:rsidRPr="00E6705E">
        <w:t>national</w:t>
      </w:r>
      <w:r>
        <w:t xml:space="preserve"> </w:t>
      </w:r>
      <w:r w:rsidRPr="00E6705E">
        <w:t>food</w:t>
      </w:r>
      <w:r>
        <w:t xml:space="preserve"> </w:t>
      </w:r>
      <w:r w:rsidRPr="00E6705E">
        <w:t>strategy</w:t>
      </w:r>
      <w:r>
        <w:t xml:space="preserve"> </w:t>
      </w:r>
      <w:r w:rsidRPr="00E6705E" w:rsidR="00A11AE1">
        <w:t>needs</w:t>
      </w:r>
      <w:r w:rsidR="009D2CEA">
        <w:t xml:space="preserve"> </w:t>
      </w:r>
      <w:r w:rsidRPr="00E6705E" w:rsidR="00A11AE1">
        <w:t>to</w:t>
      </w:r>
      <w:r w:rsidR="009D2CEA">
        <w:t xml:space="preserve"> </w:t>
      </w:r>
      <w:r w:rsidRPr="00E6705E" w:rsidR="00A11AE1">
        <w:t>identify</w:t>
      </w:r>
      <w:r w:rsidR="009D2CEA">
        <w:t xml:space="preserve"> </w:t>
      </w:r>
      <w:r w:rsidRPr="00E6705E" w:rsidR="00A11AE1">
        <w:t>the</w:t>
      </w:r>
      <w:r w:rsidR="009D2CEA">
        <w:t xml:space="preserve"> </w:t>
      </w:r>
      <w:r w:rsidRPr="00E6705E" w:rsidR="00A11AE1">
        <w:t>actions</w:t>
      </w:r>
      <w:r w:rsidR="009D2CEA">
        <w:t xml:space="preserve"> </w:t>
      </w:r>
      <w:r w:rsidRPr="00E6705E" w:rsidR="00A11AE1">
        <w:t>that</w:t>
      </w:r>
      <w:r w:rsidR="009D2CEA">
        <w:t xml:space="preserve"> </w:t>
      </w:r>
      <w:r w:rsidRPr="00E6705E" w:rsidR="00A11AE1">
        <w:t>could</w:t>
      </w:r>
      <w:r w:rsidR="009D2CEA">
        <w:t xml:space="preserve"> </w:t>
      </w:r>
      <w:r w:rsidRPr="00E6705E" w:rsidR="00A11AE1">
        <w:t>be</w:t>
      </w:r>
      <w:r w:rsidR="009D2CEA">
        <w:t xml:space="preserve"> </w:t>
      </w:r>
      <w:r w:rsidRPr="00E6705E" w:rsidR="00A11AE1">
        <w:t>taken</w:t>
      </w:r>
      <w:r w:rsidR="009D2CEA">
        <w:t xml:space="preserve"> </w:t>
      </w:r>
      <w:r w:rsidRPr="00E6705E" w:rsidR="00A11AE1">
        <w:t>to</w:t>
      </w:r>
      <w:r w:rsidR="009D2CEA">
        <w:t xml:space="preserve"> </w:t>
      </w:r>
      <w:r w:rsidRPr="00E6705E" w:rsidR="00A11AE1">
        <w:t>tackle</w:t>
      </w:r>
      <w:r w:rsidR="009D2CEA">
        <w:t xml:space="preserve"> </w:t>
      </w:r>
      <w:r w:rsidRPr="00E6705E" w:rsidR="00A11AE1">
        <w:t>that,</w:t>
      </w:r>
      <w:r w:rsidR="009D2CEA">
        <w:t xml:space="preserve"> </w:t>
      </w:r>
      <w:r w:rsidRPr="00E6705E" w:rsidR="00A11AE1">
        <w:t>recognising,</w:t>
      </w:r>
      <w:r w:rsidR="009D2CEA">
        <w:t xml:space="preserve"> </w:t>
      </w:r>
      <w:r w:rsidRPr="00E6705E" w:rsidR="00A11AE1">
        <w:t>of</w:t>
      </w:r>
      <w:r w:rsidR="009D2CEA">
        <w:t xml:space="preserve"> </w:t>
      </w:r>
      <w:r w:rsidRPr="00E6705E" w:rsidR="00A11AE1">
        <w:t>course,</w:t>
      </w:r>
      <w:r w:rsidR="009D2CEA">
        <w:t xml:space="preserve"> </w:t>
      </w:r>
      <w:r w:rsidRPr="00E6705E" w:rsidR="00A11AE1">
        <w:t>that</w:t>
      </w:r>
      <w:r w:rsidR="009D2CEA">
        <w:t xml:space="preserve"> </w:t>
      </w:r>
      <w:r w:rsidRPr="00E6705E" w:rsidR="00A11AE1">
        <w:t>its</w:t>
      </w:r>
      <w:r w:rsidR="009D2CEA">
        <w:t xml:space="preserve"> </w:t>
      </w:r>
      <w:r w:rsidRPr="00E6705E" w:rsidR="00A11AE1">
        <w:t>scope</w:t>
      </w:r>
      <w:r w:rsidR="009D2CEA">
        <w:t xml:space="preserve"> </w:t>
      </w:r>
      <w:r w:rsidRPr="00E6705E" w:rsidR="00A11AE1">
        <w:t>does</w:t>
      </w:r>
      <w:r w:rsidR="009D2CEA">
        <w:t xml:space="preserve"> </w:t>
      </w:r>
      <w:r w:rsidRPr="00E6705E" w:rsidR="00A11AE1">
        <w:t>not</w:t>
      </w:r>
      <w:r w:rsidR="009D2CEA">
        <w:t xml:space="preserve"> </w:t>
      </w:r>
      <w:r w:rsidRPr="00E6705E" w:rsidR="00A11AE1">
        <w:t>stray</w:t>
      </w:r>
      <w:r w:rsidR="009D2CEA">
        <w:t xml:space="preserve"> </w:t>
      </w:r>
      <w:r w:rsidRPr="00E6705E" w:rsidR="00A11AE1">
        <w:t>fully</w:t>
      </w:r>
      <w:r w:rsidR="009D2CEA">
        <w:t xml:space="preserve"> </w:t>
      </w:r>
      <w:r w:rsidRPr="00E6705E" w:rsidR="00A11AE1">
        <w:t>into</w:t>
      </w:r>
      <w:r w:rsidR="009D2CEA">
        <w:t xml:space="preserve"> </w:t>
      </w:r>
      <w:r w:rsidRPr="00E6705E" w:rsidR="00A11AE1">
        <w:t>the</w:t>
      </w:r>
      <w:r w:rsidR="009D2CEA">
        <w:t xml:space="preserve"> </w:t>
      </w:r>
      <w:r w:rsidRPr="00E6705E" w:rsidR="00A11AE1">
        <w:t>social</w:t>
      </w:r>
      <w:r w:rsidR="009D2CEA">
        <w:t xml:space="preserve"> </w:t>
      </w:r>
      <w:r w:rsidRPr="00E6705E" w:rsidR="00A11AE1">
        <w:t>security</w:t>
      </w:r>
      <w:r w:rsidR="009D2CEA">
        <w:t xml:space="preserve"> </w:t>
      </w:r>
      <w:r w:rsidRPr="00E6705E" w:rsidR="00A11AE1">
        <w:t>system.</w:t>
      </w:r>
      <w:r w:rsidR="009D2CEA">
        <w:t xml:space="preserve"> </w:t>
      </w:r>
      <w:r w:rsidRPr="00E6705E" w:rsidR="00A11AE1">
        <w:t>It</w:t>
      </w:r>
      <w:r w:rsidR="009D2CEA">
        <w:t xml:space="preserve"> </w:t>
      </w:r>
      <w:r w:rsidRPr="00E6705E" w:rsidR="00A11AE1">
        <w:t>has</w:t>
      </w:r>
      <w:r w:rsidR="009D2CEA">
        <w:t xml:space="preserve"> </w:t>
      </w:r>
      <w:r w:rsidRPr="00E6705E" w:rsidR="00A11AE1">
        <w:t>a</w:t>
      </w:r>
      <w:r w:rsidR="009D2CEA">
        <w:t xml:space="preserve"> </w:t>
      </w:r>
      <w:r w:rsidRPr="00E6705E" w:rsidR="00A11AE1">
        <w:t>food</w:t>
      </w:r>
      <w:r w:rsidR="009D2CEA">
        <w:t xml:space="preserve"> </w:t>
      </w:r>
      <w:r w:rsidRPr="00E6705E" w:rsidR="00A11AE1">
        <w:t>system</w:t>
      </w:r>
      <w:r w:rsidR="009D2CEA">
        <w:t xml:space="preserve"> </w:t>
      </w:r>
      <w:r w:rsidRPr="00E6705E" w:rsidR="00A11AE1">
        <w:t>piece</w:t>
      </w:r>
      <w:r w:rsidR="009D2CEA">
        <w:t xml:space="preserve"> </w:t>
      </w:r>
      <w:r w:rsidRPr="00E6705E" w:rsidR="00A11AE1">
        <w:t>around</w:t>
      </w:r>
      <w:r w:rsidR="009D2CEA">
        <w:t xml:space="preserve"> </w:t>
      </w:r>
      <w:r w:rsidRPr="00E6705E" w:rsidR="00A11AE1">
        <w:t>it.</w:t>
      </w:r>
      <w:r w:rsidR="009D2CEA">
        <w:t xml:space="preserve"> </w:t>
      </w:r>
      <w:r w:rsidRPr="00E6705E" w:rsidR="00A11AE1">
        <w:t>However,</w:t>
      </w:r>
      <w:r w:rsidR="009D2CEA">
        <w:t xml:space="preserve"> </w:t>
      </w:r>
      <w:r w:rsidRPr="00E6705E" w:rsidR="00A11AE1">
        <w:t>there</w:t>
      </w:r>
      <w:r w:rsidR="009D2CEA">
        <w:t xml:space="preserve"> </w:t>
      </w:r>
      <w:r w:rsidRPr="00E6705E" w:rsidR="00A11AE1">
        <w:t>are</w:t>
      </w:r>
      <w:r w:rsidR="009D2CEA">
        <w:t xml:space="preserve"> </w:t>
      </w:r>
      <w:r w:rsidRPr="00E6705E" w:rsidR="00A11AE1">
        <w:t>a</w:t>
      </w:r>
      <w:r w:rsidR="009D2CEA">
        <w:t xml:space="preserve"> </w:t>
      </w:r>
      <w:r w:rsidRPr="00E6705E" w:rsidR="00A11AE1">
        <w:t>number</w:t>
      </w:r>
      <w:r w:rsidR="009D2CEA">
        <w:t xml:space="preserve"> </w:t>
      </w:r>
      <w:r w:rsidRPr="00E6705E" w:rsidR="00A11AE1">
        <w:t>of</w:t>
      </w:r>
      <w:r w:rsidR="009D2CEA">
        <w:t xml:space="preserve"> </w:t>
      </w:r>
      <w:r w:rsidRPr="00E6705E" w:rsidR="00A11AE1">
        <w:t>things</w:t>
      </w:r>
      <w:r w:rsidR="009D2CEA">
        <w:t xml:space="preserve"> </w:t>
      </w:r>
      <w:r w:rsidRPr="00E6705E" w:rsidR="00A11AE1">
        <w:t>that</w:t>
      </w:r>
      <w:r w:rsidR="009D2CEA">
        <w:t xml:space="preserve"> </w:t>
      </w:r>
      <w:r w:rsidRPr="00E6705E" w:rsidR="00A11AE1">
        <w:t>the</w:t>
      </w:r>
      <w:r w:rsidR="009D2CEA">
        <w:t xml:space="preserve"> </w:t>
      </w:r>
      <w:r>
        <w:t>national food strategy</w:t>
      </w:r>
      <w:r w:rsidR="009D2CEA">
        <w:t xml:space="preserve"> </w:t>
      </w:r>
      <w:r w:rsidRPr="00E6705E" w:rsidR="00A11AE1">
        <w:t>could</w:t>
      </w:r>
      <w:r w:rsidR="009D2CEA">
        <w:t xml:space="preserve"> </w:t>
      </w:r>
      <w:r w:rsidRPr="00E6705E" w:rsidR="00A11AE1">
        <w:t>focus</w:t>
      </w:r>
      <w:r w:rsidR="009D2CEA">
        <w:t xml:space="preserve"> </w:t>
      </w:r>
      <w:r w:rsidRPr="00E6705E" w:rsidR="00A11AE1">
        <w:t>on.</w:t>
      </w:r>
      <w:r w:rsidR="009D2CEA">
        <w:t xml:space="preserve"> </w:t>
      </w:r>
    </w:p>
    <w:p w:rsidR="00A11AE1" w:rsidRPr="00E6705E" w:rsidP="00A11AE1">
      <w:pPr>
        <w:pStyle w:val="Answer"/>
      </w:pPr>
      <w:r w:rsidRPr="00E6705E">
        <w:t>With</w:t>
      </w:r>
      <w:r w:rsidR="009D2CEA">
        <w:t xml:space="preserve"> </w:t>
      </w:r>
      <w:r w:rsidRPr="00E6705E">
        <w:t>respect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your</w:t>
      </w:r>
      <w:r w:rsidR="009D2CEA">
        <w:t xml:space="preserve"> </w:t>
      </w:r>
      <w:r w:rsidRPr="00E6705E">
        <w:t>point</w:t>
      </w:r>
      <w:r w:rsidR="009D2CEA">
        <w:t xml:space="preserve"> </w:t>
      </w:r>
      <w:r w:rsidR="003212A7">
        <w:t>on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right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food,</w:t>
      </w:r>
      <w:r w:rsidR="009D2CEA">
        <w:t xml:space="preserve"> </w:t>
      </w:r>
      <w:r w:rsidRPr="00E6705E">
        <w:t>our</w:t>
      </w:r>
      <w:r w:rsidR="009D2CEA">
        <w:t xml:space="preserve"> </w:t>
      </w:r>
      <w:r w:rsidRPr="00E6705E">
        <w:t>view</w:t>
      </w:r>
      <w:r w:rsidR="009D2CEA">
        <w:t xml:space="preserve"> </w:t>
      </w:r>
      <w:r w:rsidRPr="00E6705E">
        <w:t>is</w:t>
      </w:r>
      <w:r w:rsidR="009D2CEA">
        <w:t xml:space="preserve"> </w:t>
      </w:r>
      <w:r w:rsidRPr="00E6705E">
        <w:t>that</w:t>
      </w:r>
      <w:r w:rsidR="009D2CEA">
        <w:t xml:space="preserve"> </w:t>
      </w:r>
      <w:r w:rsidRPr="00E6705E">
        <w:t>we</w:t>
      </w:r>
      <w:r w:rsidR="009D2CEA">
        <w:t xml:space="preserve"> </w:t>
      </w:r>
      <w:r w:rsidRPr="00E6705E">
        <w:t>could</w:t>
      </w:r>
      <w:r w:rsidR="009D2CEA">
        <w:t xml:space="preserve"> </w:t>
      </w:r>
      <w:r w:rsidRPr="00E6705E">
        <w:t>really</w:t>
      </w:r>
      <w:r w:rsidR="009D2CEA">
        <w:t xml:space="preserve"> </w:t>
      </w:r>
      <w:r w:rsidRPr="00E6705E">
        <w:t>progress</w:t>
      </w:r>
      <w:r w:rsidR="009D2CEA">
        <w:t xml:space="preserve"> </w:t>
      </w:r>
      <w:r w:rsidRPr="00E6705E">
        <w:t>thinking</w:t>
      </w:r>
      <w:r w:rsidR="009D2CEA">
        <w:t xml:space="preserve"> </w:t>
      </w:r>
      <w:r w:rsidRPr="00E6705E">
        <w:t>around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right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food</w:t>
      </w:r>
      <w:r w:rsidR="009D2CEA">
        <w:t xml:space="preserve"> </w:t>
      </w:r>
      <w:r w:rsidRPr="00E6705E">
        <w:t>if</w:t>
      </w:r>
      <w:r w:rsidR="009D2CEA">
        <w:t xml:space="preserve"> </w:t>
      </w:r>
      <w:r w:rsidRPr="00E6705E">
        <w:t>we</w:t>
      </w:r>
      <w:r w:rsidR="009D2CEA">
        <w:t xml:space="preserve"> </w:t>
      </w:r>
      <w:r w:rsidRPr="00E6705E">
        <w:t>start</w:t>
      </w:r>
      <w:r w:rsidR="009D2CEA">
        <w:t xml:space="preserve"> </w:t>
      </w:r>
      <w:r w:rsidRPr="00E6705E">
        <w:t>with</w:t>
      </w:r>
      <w:r w:rsidR="009D2CEA">
        <w:t xml:space="preserve"> </w:t>
      </w:r>
      <w:r w:rsidRPr="00E6705E">
        <w:t>children,</w:t>
      </w:r>
      <w:r w:rsidR="009D2CEA">
        <w:t xml:space="preserve"> </w:t>
      </w:r>
      <w:r w:rsidRPr="00E6705E">
        <w:t>largely</w:t>
      </w:r>
      <w:r w:rsidR="009D2CEA">
        <w:t xml:space="preserve"> </w:t>
      </w:r>
      <w:r w:rsidRPr="00E6705E">
        <w:t>because</w:t>
      </w:r>
      <w:r w:rsidR="009D2CEA">
        <w:t xml:space="preserve"> </w:t>
      </w:r>
      <w:r w:rsidRPr="00E6705E">
        <w:t>we</w:t>
      </w:r>
      <w:r w:rsidR="009D2CEA">
        <w:t xml:space="preserve"> </w:t>
      </w:r>
      <w:r w:rsidRPr="00E6705E">
        <w:t>have</w:t>
      </w:r>
      <w:r w:rsidR="009D2CEA">
        <w:t xml:space="preserve"> </w:t>
      </w:r>
      <w:r w:rsidRPr="00E6705E">
        <w:t>food</w:t>
      </w:r>
      <w:r w:rsidR="009D2CEA">
        <w:t xml:space="preserve"> </w:t>
      </w:r>
      <w:r w:rsidRPr="00E6705E">
        <w:t>insecurity,</w:t>
      </w:r>
      <w:r w:rsidR="009D2CEA">
        <w:t xml:space="preserve"> </w:t>
      </w:r>
      <w:r w:rsidRPr="00E6705E">
        <w:t>which</w:t>
      </w:r>
      <w:r w:rsidR="009D2CEA">
        <w:t xml:space="preserve"> </w:t>
      </w:r>
      <w:r w:rsidRPr="00E6705E">
        <w:t>we</w:t>
      </w:r>
      <w:r w:rsidR="009D2CEA">
        <w:t xml:space="preserve"> </w:t>
      </w:r>
      <w:r w:rsidRPr="00E6705E">
        <w:t>have</w:t>
      </w:r>
      <w:r w:rsidR="009D2CEA">
        <w:t xml:space="preserve"> </w:t>
      </w:r>
      <w:r w:rsidRPr="00E6705E">
        <w:t>widely</w:t>
      </w:r>
      <w:r w:rsidR="009D2CEA">
        <w:t xml:space="preserve"> </w:t>
      </w:r>
      <w:r w:rsidRPr="00E6705E">
        <w:t>documented,</w:t>
      </w:r>
      <w:r w:rsidR="009D2CEA">
        <w:t xml:space="preserve"> </w:t>
      </w:r>
      <w:r w:rsidR="003212A7">
        <w:t>among</w:t>
      </w:r>
      <w:r w:rsidR="009D2CEA">
        <w:t xml:space="preserve"> </w:t>
      </w:r>
      <w:r w:rsidRPr="00E6705E">
        <w:t>children,</w:t>
      </w:r>
      <w:r w:rsidR="009D2CEA">
        <w:t xml:space="preserve"> </w:t>
      </w:r>
      <w:r w:rsidRPr="00E6705E">
        <w:t>but</w:t>
      </w:r>
      <w:r w:rsidR="009D2CEA">
        <w:t xml:space="preserve"> </w:t>
      </w:r>
      <w:r w:rsidRPr="00E6705E">
        <w:t>we</w:t>
      </w:r>
      <w:r w:rsidR="009D2CEA">
        <w:t xml:space="preserve"> </w:t>
      </w:r>
      <w:r w:rsidRPr="00E6705E">
        <w:t>also</w:t>
      </w:r>
      <w:r w:rsidR="009D2CEA">
        <w:t xml:space="preserve"> </w:t>
      </w:r>
      <w:r w:rsidRPr="00E6705E">
        <w:t>have</w:t>
      </w:r>
      <w:r w:rsidR="009D2CEA">
        <w:t xml:space="preserve"> </w:t>
      </w:r>
      <w:r w:rsidRPr="00E6705E">
        <w:t>very</w:t>
      </w:r>
      <w:r w:rsidR="009D2CEA">
        <w:t xml:space="preserve"> </w:t>
      </w:r>
      <w:r w:rsidRPr="00E6705E">
        <w:t>significant</w:t>
      </w:r>
      <w:r w:rsidR="009D2CEA">
        <w:t xml:space="preserve"> </w:t>
      </w:r>
      <w:r w:rsidRPr="00E6705E">
        <w:t>inequalities</w:t>
      </w:r>
      <w:r w:rsidR="009D2CEA">
        <w:t xml:space="preserve"> </w:t>
      </w:r>
      <w:r w:rsidRPr="00E6705E">
        <w:t>in</w:t>
      </w:r>
      <w:r w:rsidR="009D2CEA">
        <w:t xml:space="preserve"> </w:t>
      </w:r>
      <w:r w:rsidRPr="00E6705E">
        <w:t>obesity</w:t>
      </w:r>
      <w:r w:rsidR="009D2CEA">
        <w:t xml:space="preserve"> </w:t>
      </w:r>
      <w:r w:rsidR="003212A7">
        <w:t>among</w:t>
      </w:r>
      <w:r w:rsidR="009D2CEA">
        <w:t xml:space="preserve"> </w:t>
      </w:r>
      <w:r w:rsidRPr="00E6705E">
        <w:t>children,</w:t>
      </w:r>
      <w:r w:rsidR="009D2CEA">
        <w:t xml:space="preserve"> </w:t>
      </w:r>
      <w:r w:rsidRPr="00E6705E">
        <w:t>with</w:t>
      </w:r>
      <w:r w:rsidR="009D2CEA">
        <w:t xml:space="preserve"> </w:t>
      </w:r>
      <w:r w:rsidRPr="00E6705E">
        <w:t>double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rates</w:t>
      </w:r>
      <w:r w:rsidR="009D2CEA">
        <w:t xml:space="preserve"> </w:t>
      </w:r>
      <w:r w:rsidR="003212A7">
        <w:t>among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poorest</w:t>
      </w:r>
      <w:r w:rsidR="009D2CEA">
        <w:t xml:space="preserve"> </w:t>
      </w:r>
      <w:r w:rsidRPr="00E6705E">
        <w:t>children</w:t>
      </w:r>
      <w:r w:rsidR="009D2CEA">
        <w:t xml:space="preserve"> </w:t>
      </w:r>
      <w:r w:rsidRPr="00E6705E">
        <w:t>compared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wealthiest.</w:t>
      </w:r>
      <w:r w:rsidR="009D2CEA">
        <w:t xml:space="preserve"> </w:t>
      </w:r>
      <w:r w:rsidRPr="00E6705E">
        <w:t>We</w:t>
      </w:r>
      <w:r w:rsidR="009D2CEA">
        <w:t xml:space="preserve"> </w:t>
      </w:r>
      <w:r w:rsidRPr="00E6705E">
        <w:t>think</w:t>
      </w:r>
      <w:r w:rsidR="009D2CEA">
        <w:t xml:space="preserve"> </w:t>
      </w:r>
      <w:r w:rsidRPr="00E6705E">
        <w:t>we</w:t>
      </w:r>
      <w:r w:rsidR="009D2CEA">
        <w:t xml:space="preserve"> </w:t>
      </w:r>
      <w:r w:rsidRPr="00E6705E">
        <w:t>could</w:t>
      </w:r>
      <w:r w:rsidR="009D2CEA">
        <w:t xml:space="preserve"> </w:t>
      </w:r>
      <w:r w:rsidRPr="00E6705E">
        <w:t>progress</w:t>
      </w:r>
      <w:r w:rsidR="009D2CEA">
        <w:t xml:space="preserve"> </w:t>
      </w:r>
      <w:r w:rsidRPr="00E6705E">
        <w:t>this</w:t>
      </w:r>
      <w:r w:rsidR="009D2CEA">
        <w:t xml:space="preserve"> </w:t>
      </w:r>
      <w:r w:rsidRPr="00E6705E">
        <w:t>issue</w:t>
      </w:r>
      <w:r w:rsidR="009D2CEA">
        <w:t xml:space="preserve"> </w:t>
      </w:r>
      <w:r w:rsidRPr="00E6705E">
        <w:t>by</w:t>
      </w:r>
      <w:r w:rsidR="009D2CEA">
        <w:t xml:space="preserve"> </w:t>
      </w:r>
      <w:r w:rsidRPr="00E6705E">
        <w:t>really</w:t>
      </w:r>
      <w:r w:rsidR="009D2CEA">
        <w:t xml:space="preserve"> </w:t>
      </w:r>
      <w:r w:rsidRPr="00E6705E">
        <w:t>grabbing</w:t>
      </w:r>
      <w:r w:rsidR="009D2CEA">
        <w:t xml:space="preserve"> </w:t>
      </w:r>
      <w:r w:rsidRPr="00E6705E">
        <w:t>hold</w:t>
      </w:r>
      <w:r w:rsidR="009D2CEA">
        <w:t xml:space="preserve"> </w:t>
      </w:r>
      <w:r w:rsidRPr="00E6705E">
        <w:t>of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areas</w:t>
      </w:r>
      <w:r w:rsidR="009D2CEA">
        <w:t xml:space="preserve"> </w:t>
      </w:r>
      <w:r w:rsidRPr="00E6705E">
        <w:t>of</w:t>
      </w:r>
      <w:r w:rsidR="009D2CEA">
        <w:t xml:space="preserve"> </w:t>
      </w:r>
      <w:r w:rsidRPr="00E6705E">
        <w:t>policy</w:t>
      </w:r>
      <w:r w:rsidR="009D2CEA">
        <w:t xml:space="preserve"> </w:t>
      </w:r>
      <w:r w:rsidRPr="00E6705E">
        <w:t>relating</w:t>
      </w:r>
      <w:r w:rsidR="009D2CEA">
        <w:t xml:space="preserve"> </w:t>
      </w:r>
      <w:r w:rsidRPr="00E6705E">
        <w:t>to</w:t>
      </w:r>
      <w:r w:rsidR="009D2CEA">
        <w:t xml:space="preserve"> </w:t>
      </w:r>
      <w:r w:rsidR="003212A7">
        <w:t xml:space="preserve">school food, </w:t>
      </w:r>
      <w:r w:rsidRPr="00E6705E">
        <w:t>provision</w:t>
      </w:r>
      <w:r w:rsidR="009D2CEA">
        <w:t xml:space="preserve"> </w:t>
      </w:r>
      <w:r w:rsidRPr="00E6705E">
        <w:t>preschool</w:t>
      </w:r>
      <w:r w:rsidR="009D2CEA">
        <w:t xml:space="preserve"> </w:t>
      </w:r>
      <w:r w:rsidRPr="00E6705E">
        <w:t>food</w:t>
      </w:r>
      <w:r w:rsidR="009D2CEA">
        <w:t xml:space="preserve"> </w:t>
      </w:r>
      <w:r w:rsidRPr="00E6705E">
        <w:t>provision</w:t>
      </w:r>
      <w:r w:rsidR="009D2CEA">
        <w:t xml:space="preserve"> </w:t>
      </w:r>
      <w:r w:rsidRPr="00E6705E">
        <w:t>and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range</w:t>
      </w:r>
      <w:r w:rsidR="009D2CEA">
        <w:t xml:space="preserve"> </w:t>
      </w:r>
      <w:r w:rsidRPr="00E6705E">
        <w:t>of</w:t>
      </w:r>
      <w:r w:rsidR="009D2CEA">
        <w:t xml:space="preserve"> </w:t>
      </w:r>
      <w:r w:rsidRPr="00E6705E">
        <w:t>policy</w:t>
      </w:r>
      <w:r w:rsidR="009D2CEA">
        <w:t xml:space="preserve"> </w:t>
      </w:r>
      <w:r w:rsidRPr="00E6705E">
        <w:t>instruments</w:t>
      </w:r>
      <w:r w:rsidR="009D2CEA">
        <w:t xml:space="preserve"> </w:t>
      </w:r>
      <w:r w:rsidRPr="00E6705E">
        <w:t>that</w:t>
      </w:r>
      <w:r w:rsidR="009D2CEA">
        <w:t xml:space="preserve"> </w:t>
      </w:r>
      <w:r w:rsidRPr="00E6705E">
        <w:t>directly</w:t>
      </w:r>
      <w:r w:rsidR="009D2CEA">
        <w:t xml:space="preserve"> </w:t>
      </w:r>
      <w:r w:rsidRPr="00E6705E">
        <w:t>affect</w:t>
      </w:r>
      <w:r w:rsidR="009D2CEA">
        <w:t xml:space="preserve"> </w:t>
      </w:r>
      <w:r w:rsidRPr="00E6705E">
        <w:t>children,</w:t>
      </w:r>
      <w:r w:rsidR="009D2CEA">
        <w:t xml:space="preserve"> </w:t>
      </w:r>
      <w:r w:rsidRPr="00E6705E">
        <w:t>where</w:t>
      </w:r>
      <w:r w:rsidR="009D2CEA">
        <w:t xml:space="preserve"> </w:t>
      </w:r>
      <w:r w:rsidRPr="00E6705E">
        <w:t>we</w:t>
      </w:r>
      <w:r w:rsidR="009D2CEA">
        <w:t xml:space="preserve"> </w:t>
      </w:r>
      <w:r w:rsidRPr="00E6705E">
        <w:t>think</w:t>
      </w:r>
      <w:r w:rsidR="009D2CEA">
        <w:t xml:space="preserve"> </w:t>
      </w:r>
      <w:r w:rsidRPr="00E6705E">
        <w:t>there</w:t>
      </w:r>
      <w:r w:rsidR="009D2CEA">
        <w:t xml:space="preserve"> </w:t>
      </w:r>
      <w:r w:rsidRPr="00E6705E">
        <w:t>are</w:t>
      </w:r>
      <w:r w:rsidR="009D2CEA">
        <w:t xml:space="preserve"> </w:t>
      </w:r>
      <w:r w:rsidRPr="00E6705E">
        <w:t>a</w:t>
      </w:r>
      <w:r w:rsidR="009D2CEA">
        <w:t xml:space="preserve"> </w:t>
      </w:r>
      <w:r w:rsidRPr="00E6705E">
        <w:t>number</w:t>
      </w:r>
      <w:r w:rsidR="009D2CEA">
        <w:t xml:space="preserve"> </w:t>
      </w:r>
      <w:r w:rsidRPr="00E6705E">
        <w:t>of</w:t>
      </w:r>
      <w:r w:rsidR="009D2CEA">
        <w:t xml:space="preserve"> </w:t>
      </w:r>
      <w:r w:rsidRPr="00E6705E">
        <w:t>really</w:t>
      </w:r>
      <w:r w:rsidR="009D2CEA">
        <w:t xml:space="preserve"> </w:t>
      </w:r>
      <w:r w:rsidRPr="00E6705E">
        <w:t>critical</w:t>
      </w:r>
      <w:r w:rsidR="009D2CEA">
        <w:t xml:space="preserve"> </w:t>
      </w:r>
      <w:r w:rsidRPr="00E6705E">
        <w:t>gaps</w:t>
      </w:r>
      <w:r w:rsidR="009D2CEA">
        <w:t xml:space="preserve"> </w:t>
      </w:r>
      <w:r w:rsidRPr="00E6705E">
        <w:t>and</w:t>
      </w:r>
      <w:r w:rsidR="009D2CEA">
        <w:t xml:space="preserve"> </w:t>
      </w:r>
      <w:r w:rsidRPr="00E6705E">
        <w:t>where</w:t>
      </w:r>
      <w:r w:rsidR="009D2CEA">
        <w:t xml:space="preserve"> </w:t>
      </w:r>
      <w:r w:rsidRPr="00E6705E">
        <w:t>many</w:t>
      </w:r>
      <w:r w:rsidR="009D2CEA">
        <w:t xml:space="preserve"> </w:t>
      </w:r>
      <w:r w:rsidRPr="00E6705E">
        <w:t>children</w:t>
      </w:r>
      <w:r w:rsidR="009D2CEA">
        <w:t xml:space="preserve"> </w:t>
      </w:r>
      <w:r w:rsidRPr="00E6705E">
        <w:t>are</w:t>
      </w:r>
      <w:r w:rsidR="009D2CEA">
        <w:t xml:space="preserve"> </w:t>
      </w:r>
      <w:r w:rsidRPr="00E6705E">
        <w:t>going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become</w:t>
      </w:r>
      <w:r w:rsidR="009D2CEA">
        <w:t xml:space="preserve"> </w:t>
      </w:r>
      <w:r w:rsidRPr="00E6705E">
        <w:t>more</w:t>
      </w:r>
      <w:r w:rsidR="009D2CEA">
        <w:t xml:space="preserve"> </w:t>
      </w:r>
      <w:r w:rsidRPr="00E6705E">
        <w:t>dependent</w:t>
      </w:r>
      <w:r w:rsidR="009D2CEA">
        <w:t xml:space="preserve"> </w:t>
      </w:r>
      <w:r w:rsidRPr="00E6705E">
        <w:t>on</w:t>
      </w:r>
      <w:r w:rsidR="009D2CEA">
        <w:t xml:space="preserve"> </w:t>
      </w:r>
      <w:r w:rsidRPr="00E6705E">
        <w:t>these</w:t>
      </w:r>
      <w:r w:rsidR="009D2CEA">
        <w:t xml:space="preserve"> </w:t>
      </w:r>
      <w:r w:rsidRPr="00E6705E">
        <w:t>schemes</w:t>
      </w:r>
      <w:r w:rsidR="009D2CEA">
        <w:t xml:space="preserve"> </w:t>
      </w:r>
      <w:r w:rsidRPr="00E6705E">
        <w:t>for</w:t>
      </w:r>
      <w:r w:rsidR="009D2CEA">
        <w:t xml:space="preserve"> </w:t>
      </w:r>
      <w:r w:rsidRPr="00E6705E">
        <w:t>securing</w:t>
      </w:r>
      <w:r w:rsidR="009D2CEA">
        <w:t xml:space="preserve"> </w:t>
      </w:r>
      <w:r w:rsidRPr="00E6705E">
        <w:t>their</w:t>
      </w:r>
      <w:r w:rsidR="009D2CEA">
        <w:t xml:space="preserve"> </w:t>
      </w:r>
      <w:r w:rsidRPr="00E6705E">
        <w:t>diets.</w:t>
      </w:r>
      <w:r w:rsidR="009D2CEA">
        <w:t xml:space="preserve"> </w:t>
      </w:r>
    </w:p>
    <w:p w:rsidR="003212A7" w:rsidP="00A11AE1">
      <w:pPr>
        <w:pStyle w:val="Answer"/>
      </w:pPr>
      <w:r w:rsidRPr="00E6705E">
        <w:t>At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moment</w:t>
      </w:r>
      <w:r w:rsidR="009D2CEA">
        <w:t xml:space="preserve"> </w:t>
      </w:r>
      <w:r w:rsidRPr="00E6705E">
        <w:t>we</w:t>
      </w:r>
      <w:r w:rsidR="009D2CEA">
        <w:t xml:space="preserve"> </w:t>
      </w:r>
      <w:r w:rsidRPr="00E6705E">
        <w:t>have</w:t>
      </w:r>
      <w:r w:rsidR="009D2CEA">
        <w:t xml:space="preserve"> </w:t>
      </w:r>
      <w:r w:rsidRPr="00E6705E">
        <w:t>1.3</w:t>
      </w:r>
      <w:r w:rsidR="009D2CEA">
        <w:t xml:space="preserve"> </w:t>
      </w:r>
      <w:r w:rsidRPr="00E6705E">
        <w:t>million</w:t>
      </w:r>
      <w:r w:rsidR="009D2CEA">
        <w:t xml:space="preserve"> </w:t>
      </w:r>
      <w:r w:rsidRPr="00E6705E">
        <w:t>children</w:t>
      </w:r>
      <w:r w:rsidR="009D2CEA">
        <w:t xml:space="preserve"> </w:t>
      </w:r>
      <w:r w:rsidRPr="00E6705E">
        <w:t>dependent</w:t>
      </w:r>
      <w:r w:rsidR="009D2CEA">
        <w:t xml:space="preserve"> </w:t>
      </w:r>
      <w:r w:rsidRPr="00E6705E">
        <w:t>on</w:t>
      </w:r>
      <w:r w:rsidR="009D2CEA">
        <w:t xml:space="preserve"> </w:t>
      </w:r>
      <w:r w:rsidRPr="00E6705E">
        <w:t>free</w:t>
      </w:r>
      <w:r w:rsidR="009D2CEA">
        <w:t xml:space="preserve"> </w:t>
      </w:r>
      <w:r w:rsidRPr="00E6705E">
        <w:t>school</w:t>
      </w:r>
      <w:r w:rsidR="009D2CEA">
        <w:t xml:space="preserve"> </w:t>
      </w:r>
      <w:r w:rsidRPr="00E6705E">
        <w:t>meals</w:t>
      </w:r>
      <w:r w:rsidR="009D2CEA">
        <w:t xml:space="preserve"> </w:t>
      </w:r>
      <w:r w:rsidRPr="00E6705E">
        <w:t>pre-</w:t>
      </w:r>
      <w:r w:rsidRPr="00E6705E">
        <w:t>Covid</w:t>
      </w:r>
      <w:r w:rsidR="009D2CEA">
        <w:t xml:space="preserve"> </w:t>
      </w:r>
      <w:r w:rsidRPr="00E6705E">
        <w:t>in</w:t>
      </w:r>
      <w:r w:rsidR="009D2CEA">
        <w:t xml:space="preserve"> </w:t>
      </w:r>
      <w:r w:rsidRPr="00E6705E">
        <w:t>England.</w:t>
      </w:r>
      <w:r w:rsidR="009D2CEA">
        <w:t xml:space="preserve"> </w:t>
      </w:r>
      <w:r w:rsidRPr="00E6705E">
        <w:t>That</w:t>
      </w:r>
      <w:r w:rsidR="009D2CEA">
        <w:t xml:space="preserve"> </w:t>
      </w:r>
      <w:r w:rsidRPr="00E6705E">
        <w:t>number</w:t>
      </w:r>
      <w:r w:rsidR="009D2CEA">
        <w:t xml:space="preserve"> </w:t>
      </w:r>
      <w:r w:rsidRPr="00E6705E">
        <w:t>is</w:t>
      </w:r>
      <w:r w:rsidR="009D2CEA">
        <w:t xml:space="preserve"> </w:t>
      </w:r>
      <w:r w:rsidRPr="00E6705E">
        <w:t>likely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go</w:t>
      </w:r>
      <w:r w:rsidR="009D2CEA">
        <w:t xml:space="preserve"> </w:t>
      </w:r>
      <w:r w:rsidRPr="00E6705E">
        <w:t>up</w:t>
      </w:r>
      <w:r w:rsidR="009D2CEA">
        <w:t xml:space="preserve"> </w:t>
      </w:r>
      <w:r w:rsidRPr="00E6705E">
        <w:t>very</w:t>
      </w:r>
      <w:r w:rsidR="009D2CEA">
        <w:t xml:space="preserve"> </w:t>
      </w:r>
      <w:r w:rsidRPr="00E6705E">
        <w:t>significantly,</w:t>
      </w:r>
      <w:r w:rsidR="009D2CEA">
        <w:t xml:space="preserve"> </w:t>
      </w:r>
      <w:r w:rsidRPr="00E6705E">
        <w:t>as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universal</w:t>
      </w:r>
      <w:r>
        <w:t xml:space="preserve"> </w:t>
      </w:r>
      <w:r w:rsidRPr="00E6705E">
        <w:t>credit</w:t>
      </w:r>
      <w:r>
        <w:t xml:space="preserve"> </w:t>
      </w:r>
      <w:r w:rsidRPr="00E6705E">
        <w:t>applications</w:t>
      </w:r>
      <w:r w:rsidR="009D2CEA">
        <w:t xml:space="preserve"> </w:t>
      </w:r>
      <w:r w:rsidRPr="00E6705E">
        <w:t>come</w:t>
      </w:r>
      <w:r w:rsidR="009D2CEA">
        <w:t xml:space="preserve"> </w:t>
      </w:r>
      <w:r w:rsidRPr="00E6705E">
        <w:t>through</w:t>
      </w:r>
      <w:r w:rsidR="009D2CEA">
        <w:t xml:space="preserve"> </w:t>
      </w:r>
      <w:r w:rsidRPr="00E6705E">
        <w:t>and</w:t>
      </w:r>
      <w:r w:rsidR="009D2CEA">
        <w:t xml:space="preserve"> </w:t>
      </w:r>
      <w:r w:rsidRPr="00E6705E">
        <w:t>people</w:t>
      </w:r>
      <w:r w:rsidR="009D2CEA">
        <w:t xml:space="preserve"> </w:t>
      </w:r>
      <w:r w:rsidRPr="00E6705E">
        <w:t>shift</w:t>
      </w:r>
      <w:r w:rsidR="009D2CEA">
        <w:t xml:space="preserve"> </w:t>
      </w:r>
      <w:r w:rsidRPr="00E6705E">
        <w:t>on</w:t>
      </w:r>
      <w:r>
        <w:t xml:space="preserve"> </w:t>
      </w:r>
      <w:r w:rsidRPr="00E6705E">
        <w:t>to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benefits</w:t>
      </w:r>
      <w:r w:rsidR="009D2CEA">
        <w:t xml:space="preserve"> </w:t>
      </w:r>
      <w:r w:rsidRPr="00E6705E">
        <w:t>system.</w:t>
      </w:r>
      <w:r w:rsidR="009D2CEA">
        <w:t xml:space="preserve"> </w:t>
      </w:r>
      <w:r w:rsidRPr="00E6705E">
        <w:t>These</w:t>
      </w:r>
      <w:r w:rsidR="009D2CEA">
        <w:t xml:space="preserve"> </w:t>
      </w:r>
      <w:r w:rsidRPr="00E6705E">
        <w:t>schemes</w:t>
      </w:r>
      <w:r w:rsidR="009D2CEA">
        <w:t xml:space="preserve"> </w:t>
      </w:r>
      <w:r w:rsidRPr="00E6705E">
        <w:t>are</w:t>
      </w:r>
      <w:r w:rsidR="009D2CEA">
        <w:t xml:space="preserve"> </w:t>
      </w:r>
      <w:r w:rsidRPr="00E6705E">
        <w:t>going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become</w:t>
      </w:r>
      <w:r w:rsidR="009D2CEA">
        <w:t xml:space="preserve"> </w:t>
      </w:r>
      <w:r w:rsidRPr="00E6705E">
        <w:t>of</w:t>
      </w:r>
      <w:r w:rsidR="009D2CEA">
        <w:t xml:space="preserve"> </w:t>
      </w:r>
      <w:r w:rsidRPr="00E6705E">
        <w:t>even</w:t>
      </w:r>
      <w:r w:rsidR="009D2CEA">
        <w:t xml:space="preserve"> </w:t>
      </w:r>
      <w:r w:rsidRPr="00E6705E">
        <w:t>greater</w:t>
      </w:r>
      <w:r w:rsidR="009D2CEA">
        <w:t xml:space="preserve"> </w:t>
      </w:r>
      <w:r w:rsidRPr="00E6705E">
        <w:t>national</w:t>
      </w:r>
      <w:r w:rsidR="009D2CEA">
        <w:t xml:space="preserve"> </w:t>
      </w:r>
      <w:r w:rsidRPr="00E6705E">
        <w:t>importance.</w:t>
      </w:r>
      <w:r w:rsidR="009D2CEA">
        <w:t xml:space="preserve"> </w:t>
      </w:r>
      <w:r w:rsidRPr="00E6705E">
        <w:t>We</w:t>
      </w:r>
      <w:r w:rsidR="009D2CEA">
        <w:t xml:space="preserve"> </w:t>
      </w:r>
      <w:r w:rsidRPr="00E6705E">
        <w:t>have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make</w:t>
      </w:r>
      <w:r w:rsidR="009D2CEA">
        <w:t xml:space="preserve"> </w:t>
      </w:r>
      <w:r w:rsidRPr="00E6705E">
        <w:t>sure</w:t>
      </w:r>
      <w:r w:rsidR="009D2CEA">
        <w:t xml:space="preserve"> </w:t>
      </w:r>
      <w:r w:rsidRPr="00E6705E">
        <w:t>that</w:t>
      </w:r>
      <w:r w:rsidR="009D2CEA">
        <w:t xml:space="preserve"> </w:t>
      </w:r>
      <w:r w:rsidRPr="00E6705E">
        <w:t>they</w:t>
      </w:r>
      <w:r w:rsidR="009D2CEA">
        <w:t xml:space="preserve"> </w:t>
      </w:r>
      <w:r w:rsidRPr="00E6705E">
        <w:t>deliver</w:t>
      </w:r>
      <w:r w:rsidR="009D2CEA">
        <w:t xml:space="preserve"> </w:t>
      </w:r>
      <w:r w:rsidRPr="00E6705E">
        <w:t>bang</w:t>
      </w:r>
      <w:r w:rsidR="009D2CEA">
        <w:t xml:space="preserve"> </w:t>
      </w:r>
      <w:r w:rsidRPr="00E6705E">
        <w:t>for</w:t>
      </w:r>
      <w:r w:rsidR="009D2CEA">
        <w:t xml:space="preserve"> </w:t>
      </w:r>
      <w:r w:rsidRPr="00E6705E">
        <w:t>their</w:t>
      </w:r>
      <w:r w:rsidR="009D2CEA">
        <w:t xml:space="preserve"> </w:t>
      </w:r>
      <w:r w:rsidRPr="00E6705E">
        <w:t>buck.</w:t>
      </w:r>
      <w:r w:rsidR="009D2CEA">
        <w:t xml:space="preserve"> </w:t>
      </w:r>
    </w:p>
    <w:p w:rsidR="003212A7" w:rsidP="00A11AE1">
      <w:pPr>
        <w:pStyle w:val="Answer"/>
      </w:pPr>
      <w:r w:rsidRPr="00E6705E">
        <w:t>We</w:t>
      </w:r>
      <w:r w:rsidR="009D2CEA">
        <w:t xml:space="preserve"> </w:t>
      </w:r>
      <w:r w:rsidRPr="00E6705E">
        <w:t>think</w:t>
      </w:r>
      <w:r w:rsidR="009D2CEA">
        <w:t xml:space="preserve"> </w:t>
      </w:r>
      <w:r w:rsidRPr="00E6705E">
        <w:t>there</w:t>
      </w:r>
      <w:r w:rsidR="009D2CEA">
        <w:t xml:space="preserve"> </w:t>
      </w:r>
      <w:r w:rsidRPr="00E6705E">
        <w:t>has</w:t>
      </w:r>
      <w:r w:rsidR="009D2CEA">
        <w:t xml:space="preserve"> </w:t>
      </w:r>
      <w:r w:rsidRPr="00E6705E">
        <w:t>just</w:t>
      </w:r>
      <w:r w:rsidR="009D2CEA">
        <w:t xml:space="preserve"> </w:t>
      </w:r>
      <w:r w:rsidRPr="00E6705E">
        <w:t>been</w:t>
      </w:r>
      <w:r w:rsidR="009D2CEA">
        <w:t xml:space="preserve"> </w:t>
      </w:r>
      <w:r w:rsidRPr="00E6705E">
        <w:t>too</w:t>
      </w:r>
      <w:r w:rsidR="009D2CEA">
        <w:t xml:space="preserve"> </w:t>
      </w:r>
      <w:r w:rsidRPr="00E6705E">
        <w:t>much</w:t>
      </w:r>
      <w:r w:rsidR="009D2CEA">
        <w:t xml:space="preserve"> </w:t>
      </w:r>
      <w:r w:rsidRPr="00E6705E">
        <w:t>slow</w:t>
      </w:r>
      <w:r w:rsidR="009D2CEA">
        <w:t xml:space="preserve"> </w:t>
      </w:r>
      <w:r w:rsidRPr="00E6705E">
        <w:t>progress</w:t>
      </w:r>
      <w:r w:rsidR="009D2CEA">
        <w:t xml:space="preserve"> </w:t>
      </w:r>
      <w:r w:rsidRPr="00E6705E">
        <w:t>around</w:t>
      </w:r>
      <w:r w:rsidR="009D2CEA">
        <w:t xml:space="preserve"> </w:t>
      </w:r>
      <w:r w:rsidRPr="00E6705E">
        <w:t>children’s</w:t>
      </w:r>
      <w:r w:rsidR="009D2CEA">
        <w:t xml:space="preserve"> </w:t>
      </w:r>
      <w:r w:rsidRPr="00E6705E">
        <w:t>food</w:t>
      </w:r>
      <w:r w:rsidR="009D2CEA">
        <w:t xml:space="preserve"> </w:t>
      </w:r>
      <w:r w:rsidRPr="00E6705E">
        <w:t>generally.</w:t>
      </w:r>
      <w:r w:rsidR="009D2CEA">
        <w:t xml:space="preserve"> </w:t>
      </w:r>
      <w:r w:rsidRPr="00E6705E">
        <w:t>A</w:t>
      </w:r>
      <w:r w:rsidR="009D2CEA">
        <w:t xml:space="preserve"> </w:t>
      </w:r>
      <w:r w:rsidRPr="00E6705E">
        <w:t>number</w:t>
      </w:r>
      <w:r w:rsidR="009D2CEA">
        <w:t xml:space="preserve"> </w:t>
      </w:r>
      <w:r w:rsidRPr="00E6705E">
        <w:t>of</w:t>
      </w:r>
      <w:r w:rsidR="009D2CEA">
        <w:t xml:space="preserve"> </w:t>
      </w:r>
      <w:r w:rsidRPr="00E6705E">
        <w:t>consultations</w:t>
      </w:r>
      <w:r w:rsidR="009D2CEA">
        <w:t xml:space="preserve"> </w:t>
      </w:r>
      <w:r w:rsidRPr="00E6705E">
        <w:t>onto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obesity</w:t>
      </w:r>
      <w:r w:rsidR="009D2CEA">
        <w:t xml:space="preserve"> </w:t>
      </w:r>
      <w:r w:rsidRPr="00E6705E">
        <w:t>plan</w:t>
      </w:r>
      <w:r w:rsidR="009D2CEA">
        <w:t xml:space="preserve"> </w:t>
      </w:r>
      <w:r w:rsidRPr="00E6705E">
        <w:t>have</w:t>
      </w:r>
      <w:r w:rsidR="009D2CEA">
        <w:t xml:space="preserve"> </w:t>
      </w:r>
      <w:r w:rsidRPr="00E6705E">
        <w:t>stalled.</w:t>
      </w:r>
      <w:r w:rsidR="009D2CEA">
        <w:t xml:space="preserve"> </w:t>
      </w:r>
      <w:r w:rsidRPr="00E6705E">
        <w:t>We</w:t>
      </w:r>
      <w:r w:rsidR="009D2CEA">
        <w:t xml:space="preserve"> </w:t>
      </w:r>
      <w:r w:rsidRPr="00E6705E">
        <w:t>did</w:t>
      </w:r>
      <w:r w:rsidR="009D2CEA">
        <w:t xml:space="preserve"> </w:t>
      </w:r>
      <w:r w:rsidRPr="00E6705E">
        <w:t>a</w:t>
      </w:r>
      <w:r w:rsidR="009D2CEA">
        <w:t xml:space="preserve"> </w:t>
      </w:r>
      <w:r w:rsidRPr="00E6705E">
        <w:t>big</w:t>
      </w:r>
      <w:r w:rsidR="009D2CEA">
        <w:t xml:space="preserve"> </w:t>
      </w:r>
      <w:r w:rsidRPr="00E6705E">
        <w:t>inquiry</w:t>
      </w:r>
      <w:r w:rsidR="009D2CEA">
        <w:t xml:space="preserve"> </w:t>
      </w:r>
      <w:r w:rsidRPr="00E6705E">
        <w:t>that</w:t>
      </w:r>
      <w:r w:rsidR="009D2CEA">
        <w:t xml:space="preserve"> </w:t>
      </w:r>
      <w:r w:rsidRPr="00E6705E">
        <w:t>came</w:t>
      </w:r>
      <w:r w:rsidR="009D2CEA">
        <w:t xml:space="preserve"> </w:t>
      </w:r>
      <w:r w:rsidRPr="00E6705E">
        <w:t>out</w:t>
      </w:r>
      <w:r w:rsidR="009D2CEA">
        <w:t xml:space="preserve"> </w:t>
      </w:r>
      <w:r w:rsidRPr="00E6705E">
        <w:t>last</w:t>
      </w:r>
      <w:r w:rsidR="009D2CEA">
        <w:t xml:space="preserve"> </w:t>
      </w:r>
      <w:r>
        <w:t xml:space="preserve">year. </w:t>
      </w:r>
      <w:r w:rsidRPr="00E6705E">
        <w:t>DfE</w:t>
      </w:r>
      <w:r w:rsidR="009D2CEA">
        <w:t xml:space="preserve"> </w:t>
      </w:r>
      <w:r w:rsidRPr="00E6705E">
        <w:t>was</w:t>
      </w:r>
      <w:r w:rsidR="009D2CEA">
        <w:t xml:space="preserve"> </w:t>
      </w:r>
      <w:r w:rsidRPr="00E6705E">
        <w:t>very</w:t>
      </w:r>
      <w:r w:rsidR="009D2CEA">
        <w:t xml:space="preserve"> </w:t>
      </w:r>
      <w:r w:rsidRPr="00E6705E">
        <w:t>keen</w:t>
      </w:r>
      <w:r w:rsidR="009D2CEA">
        <w:t xml:space="preserve"> </w:t>
      </w:r>
      <w:r w:rsidRPr="00E6705E">
        <w:t>on</w:t>
      </w:r>
      <w:r w:rsidR="009D2CEA">
        <w:t xml:space="preserve"> </w:t>
      </w:r>
      <w:r w:rsidRPr="00E6705E">
        <w:t>it</w:t>
      </w:r>
      <w:r w:rsidR="009D2CEA">
        <w:t xml:space="preserve"> </w:t>
      </w:r>
      <w:r w:rsidRPr="00E6705E">
        <w:t>at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beginning</w:t>
      </w:r>
      <w:r w:rsidR="009D2CEA">
        <w:t xml:space="preserve"> </w:t>
      </w:r>
      <w:r w:rsidRPr="00E6705E">
        <w:t>and</w:t>
      </w:r>
      <w:r w:rsidR="009D2CEA">
        <w:t xml:space="preserve"> </w:t>
      </w:r>
      <w:r w:rsidRPr="00E6705E">
        <w:t>it</w:t>
      </w:r>
      <w:r w:rsidR="009D2CEA">
        <w:t xml:space="preserve"> </w:t>
      </w:r>
      <w:r w:rsidRPr="00E6705E">
        <w:t>has</w:t>
      </w:r>
      <w:r w:rsidR="009D2CEA">
        <w:t xml:space="preserve"> </w:t>
      </w:r>
      <w:r w:rsidRPr="00E6705E">
        <w:t>dragged</w:t>
      </w:r>
      <w:r w:rsidR="009D2CEA">
        <w:t xml:space="preserve"> </w:t>
      </w:r>
      <w:r w:rsidRPr="00E6705E">
        <w:t>its</w:t>
      </w:r>
      <w:r w:rsidR="009D2CEA">
        <w:t xml:space="preserve"> </w:t>
      </w:r>
      <w:r w:rsidRPr="00E6705E">
        <w:t>feet</w:t>
      </w:r>
      <w:r w:rsidR="009D2CEA">
        <w:t xml:space="preserve"> </w:t>
      </w:r>
      <w:r w:rsidRPr="00E6705E">
        <w:t>since.</w:t>
      </w:r>
      <w:r w:rsidR="009D2CEA">
        <w:t xml:space="preserve"> </w:t>
      </w:r>
      <w:r w:rsidRPr="00E6705E">
        <w:t>I</w:t>
      </w:r>
      <w:r w:rsidR="009D2CEA">
        <w:t xml:space="preserve"> </w:t>
      </w:r>
      <w:r w:rsidRPr="00E6705E">
        <w:t>think</w:t>
      </w:r>
      <w:r w:rsidR="009D2CEA">
        <w:t xml:space="preserve"> </w:t>
      </w:r>
      <w:r w:rsidRPr="00E6705E">
        <w:t>we</w:t>
      </w:r>
      <w:r w:rsidR="009D2CEA">
        <w:t xml:space="preserve"> </w:t>
      </w:r>
      <w:r w:rsidRPr="00E6705E">
        <w:t>need</w:t>
      </w:r>
      <w:r w:rsidR="009D2CEA">
        <w:t xml:space="preserve"> </w:t>
      </w:r>
      <w:r w:rsidRPr="00E6705E">
        <w:t>a</w:t>
      </w:r>
      <w:r w:rsidR="009D2CEA">
        <w:t xml:space="preserve"> </w:t>
      </w:r>
      <w:r w:rsidRPr="00E6705E">
        <w:t>children’s</w:t>
      </w:r>
      <w:r w:rsidR="009D2CEA">
        <w:t xml:space="preserve"> </w:t>
      </w:r>
      <w:r w:rsidRPr="00E6705E">
        <w:t>right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food</w:t>
      </w:r>
      <w:r w:rsidR="009D2CEA">
        <w:t xml:space="preserve"> </w:t>
      </w:r>
      <w:r w:rsidRPr="00E6705E">
        <w:t>commission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accelerate</w:t>
      </w:r>
      <w:r w:rsidR="009D2CEA">
        <w:t xml:space="preserve"> </w:t>
      </w:r>
      <w:r w:rsidRPr="00E6705E">
        <w:t>these</w:t>
      </w:r>
      <w:r w:rsidR="009D2CEA">
        <w:t xml:space="preserve"> </w:t>
      </w:r>
      <w:r w:rsidRPr="00E6705E">
        <w:t>areas</w:t>
      </w:r>
      <w:r w:rsidR="009D2CEA">
        <w:t xml:space="preserve"> </w:t>
      </w:r>
      <w:r w:rsidRPr="00E6705E">
        <w:t>of</w:t>
      </w:r>
      <w:r w:rsidR="009D2CEA">
        <w:t xml:space="preserve"> </w:t>
      </w:r>
      <w:r w:rsidRPr="00E6705E">
        <w:t>policy</w:t>
      </w:r>
      <w:r w:rsidR="009D2CEA">
        <w:t xml:space="preserve"> </w:t>
      </w:r>
      <w:r w:rsidRPr="00E6705E">
        <w:t>of</w:t>
      </w:r>
      <w:r w:rsidR="009D2CEA">
        <w:t xml:space="preserve"> </w:t>
      </w:r>
      <w:r w:rsidRPr="00E6705E">
        <w:t>children’s</w:t>
      </w:r>
      <w:r w:rsidR="009D2CEA">
        <w:t xml:space="preserve"> </w:t>
      </w:r>
      <w:r w:rsidRPr="00E6705E">
        <w:t>food</w:t>
      </w:r>
      <w:r w:rsidR="009D2CEA">
        <w:t xml:space="preserve"> </w:t>
      </w:r>
      <w:r w:rsidRPr="00E6705E">
        <w:t>across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board.</w:t>
      </w:r>
      <w:r w:rsidR="009D2CEA">
        <w:t xml:space="preserve"> </w:t>
      </w:r>
      <w:r w:rsidRPr="00E6705E">
        <w:t>It</w:t>
      </w:r>
      <w:r w:rsidR="009D2CEA">
        <w:t xml:space="preserve"> </w:t>
      </w:r>
      <w:r w:rsidRPr="00E6705E">
        <w:t>is</w:t>
      </w:r>
      <w:r w:rsidR="009D2CEA">
        <w:t xml:space="preserve"> </w:t>
      </w:r>
      <w:r w:rsidRPr="00E6705E">
        <w:t>even</w:t>
      </w:r>
      <w:r w:rsidR="009D2CEA">
        <w:t xml:space="preserve"> </w:t>
      </w:r>
      <w:r w:rsidRPr="00E6705E">
        <w:t>more</w:t>
      </w:r>
      <w:r w:rsidR="009D2CEA">
        <w:t xml:space="preserve"> </w:t>
      </w:r>
      <w:r w:rsidRPr="00E6705E">
        <w:t>urgent</w:t>
      </w:r>
      <w:r w:rsidR="009D2CEA">
        <w:t xml:space="preserve"> </w:t>
      </w:r>
      <w:r w:rsidRPr="00E6705E">
        <w:t>now,</w:t>
      </w:r>
      <w:r w:rsidR="009D2CEA">
        <w:t xml:space="preserve"> </w:t>
      </w:r>
      <w:r w:rsidRPr="00E6705E">
        <w:t>because</w:t>
      </w:r>
      <w:r w:rsidR="009D2CEA">
        <w:t xml:space="preserve"> </w:t>
      </w:r>
      <w:r w:rsidRPr="00E6705E">
        <w:t>these</w:t>
      </w:r>
      <w:r w:rsidR="009D2CEA">
        <w:t xml:space="preserve"> </w:t>
      </w:r>
      <w:r w:rsidRPr="00E6705E">
        <w:t>food</w:t>
      </w:r>
      <w:r w:rsidR="009D2CEA">
        <w:t xml:space="preserve"> </w:t>
      </w:r>
      <w:r w:rsidRPr="00E6705E">
        <w:t>provision</w:t>
      </w:r>
      <w:r w:rsidR="009D2CEA">
        <w:t xml:space="preserve"> </w:t>
      </w:r>
      <w:r w:rsidRPr="00E6705E">
        <w:t>policies</w:t>
      </w:r>
      <w:r w:rsidR="009D2CEA">
        <w:t xml:space="preserve"> </w:t>
      </w:r>
      <w:r w:rsidRPr="00E6705E">
        <w:t>are</w:t>
      </w:r>
      <w:r w:rsidR="009D2CEA">
        <w:t xml:space="preserve"> </w:t>
      </w:r>
      <w:r w:rsidRPr="00E6705E">
        <w:t>that</w:t>
      </w:r>
      <w:r w:rsidR="009D2CEA">
        <w:t xml:space="preserve"> </w:t>
      </w:r>
      <w:r w:rsidRPr="00E6705E">
        <w:t>much</w:t>
      </w:r>
      <w:r w:rsidR="009D2CEA">
        <w:t xml:space="preserve"> </w:t>
      </w:r>
      <w:r w:rsidRPr="00E6705E">
        <w:t>more</w:t>
      </w:r>
      <w:r w:rsidR="009D2CEA">
        <w:t xml:space="preserve"> </w:t>
      </w:r>
      <w:r w:rsidRPr="00E6705E">
        <w:t>important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our</w:t>
      </w:r>
      <w:r w:rsidR="009D2CEA">
        <w:t xml:space="preserve"> </w:t>
      </w:r>
      <w:r w:rsidRPr="00E6705E">
        <w:t>children’s</w:t>
      </w:r>
      <w:r w:rsidR="009D2CEA">
        <w:t xml:space="preserve"> </w:t>
      </w:r>
      <w:r w:rsidRPr="00E6705E">
        <w:t>diet</w:t>
      </w:r>
      <w:r w:rsidR="009D2CEA">
        <w:t xml:space="preserve"> </w:t>
      </w:r>
      <w:r w:rsidRPr="00E6705E">
        <w:t>when</w:t>
      </w:r>
      <w:r w:rsidR="009D2CEA">
        <w:t xml:space="preserve"> </w:t>
      </w:r>
      <w:r w:rsidRPr="00E6705E">
        <w:t>you</w:t>
      </w:r>
      <w:r w:rsidR="009D2CEA">
        <w:t xml:space="preserve"> </w:t>
      </w:r>
      <w:r w:rsidRPr="00E6705E">
        <w:t>look</w:t>
      </w:r>
      <w:r w:rsidR="009D2CEA">
        <w:t xml:space="preserve"> </w:t>
      </w:r>
      <w:r w:rsidRPr="00E6705E">
        <w:t>at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national</w:t>
      </w:r>
      <w:r w:rsidR="009D2CEA">
        <w:t xml:space="preserve"> </w:t>
      </w:r>
      <w:r w:rsidRPr="00E6705E">
        <w:t>picture.</w:t>
      </w:r>
      <w:r w:rsidR="009D2CEA">
        <w:t xml:space="preserve"> </w:t>
      </w:r>
    </w:p>
    <w:p w:rsidR="00A11AE1" w:rsidRPr="00E6705E" w:rsidP="00A11AE1">
      <w:pPr>
        <w:pStyle w:val="Answer"/>
      </w:pPr>
      <w:r w:rsidRPr="00E6705E">
        <w:t>These</w:t>
      </w:r>
      <w:r w:rsidR="009D2CEA">
        <w:t xml:space="preserve"> </w:t>
      </w:r>
      <w:r w:rsidRPr="00E6705E">
        <w:t>are</w:t>
      </w:r>
      <w:r w:rsidR="009D2CEA">
        <w:t xml:space="preserve"> </w:t>
      </w:r>
      <w:r w:rsidRPr="00E6705E">
        <w:t>two</w:t>
      </w:r>
      <w:r w:rsidR="009D2CEA">
        <w:t xml:space="preserve"> </w:t>
      </w:r>
      <w:r w:rsidRPr="00E6705E">
        <w:t>things</w:t>
      </w:r>
      <w:r w:rsidR="009D2CEA">
        <w:t xml:space="preserve"> </w:t>
      </w:r>
      <w:r w:rsidR="003212A7">
        <w:t>that</w:t>
      </w:r>
      <w:r w:rsidR="009D2CEA">
        <w:t xml:space="preserve"> </w:t>
      </w:r>
      <w:r w:rsidRPr="00E6705E">
        <w:t>we</w:t>
      </w:r>
      <w:r w:rsidR="009D2CEA">
        <w:t xml:space="preserve"> </w:t>
      </w:r>
      <w:r w:rsidRPr="00E6705E">
        <w:t>can</w:t>
      </w:r>
      <w:r w:rsidR="009D2CEA">
        <w:t xml:space="preserve"> </w:t>
      </w:r>
      <w:r w:rsidRPr="00E6705E">
        <w:t>really</w:t>
      </w:r>
      <w:r w:rsidR="009D2CEA">
        <w:t xml:space="preserve"> </w:t>
      </w:r>
      <w:r w:rsidRPr="00E6705E">
        <w:t>grab</w:t>
      </w:r>
      <w:r w:rsidR="009D2CEA">
        <w:t xml:space="preserve"> </w:t>
      </w:r>
      <w:r w:rsidRPr="00E6705E">
        <w:t>hold</w:t>
      </w:r>
      <w:r w:rsidR="009D2CEA">
        <w:t xml:space="preserve"> </w:t>
      </w:r>
      <w:r w:rsidRPr="00E6705E">
        <w:t>of</w:t>
      </w:r>
      <w:r w:rsidR="009D2CEA">
        <w:t xml:space="preserve"> </w:t>
      </w:r>
      <w:r w:rsidRPr="00E6705E">
        <w:t>now.</w:t>
      </w:r>
      <w:r w:rsidR="009D2CEA">
        <w:t xml:space="preserve"> </w:t>
      </w:r>
      <w:r w:rsidRPr="00E6705E">
        <w:t>I</w:t>
      </w:r>
      <w:r w:rsidR="009D2CEA">
        <w:t xml:space="preserve"> </w:t>
      </w:r>
      <w:r w:rsidRPr="00E6705E">
        <w:t>hope</w:t>
      </w:r>
      <w:r w:rsidR="009D2CEA">
        <w:t xml:space="preserve"> </w:t>
      </w:r>
      <w:r w:rsidRPr="00E6705E">
        <w:t>that</w:t>
      </w:r>
      <w:r w:rsidR="009D2CEA">
        <w:t xml:space="preserve"> </w:t>
      </w:r>
      <w:r w:rsidRPr="00E6705E">
        <w:t>the</w:t>
      </w:r>
      <w:r w:rsidR="009D2CEA">
        <w:t xml:space="preserve"> </w:t>
      </w:r>
      <w:r w:rsidR="003212A7">
        <w:t>national food strategy</w:t>
      </w:r>
      <w:r w:rsidR="009D2CEA">
        <w:t xml:space="preserve"> </w:t>
      </w:r>
      <w:r w:rsidRPr="00E6705E">
        <w:t>will</w:t>
      </w:r>
      <w:r w:rsidR="009D2CEA">
        <w:t xml:space="preserve"> </w:t>
      </w:r>
      <w:r w:rsidRPr="00E6705E">
        <w:t>be</w:t>
      </w:r>
      <w:r w:rsidR="009D2CEA">
        <w:t xml:space="preserve"> </w:t>
      </w:r>
      <w:r w:rsidRPr="00E6705E">
        <w:t>able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speak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them.</w:t>
      </w:r>
      <w:r w:rsidR="009D2CEA">
        <w:t xml:space="preserve"> </w:t>
      </w:r>
      <w:r w:rsidRPr="00E6705E">
        <w:t>We</w:t>
      </w:r>
      <w:r w:rsidR="009D2CEA">
        <w:t xml:space="preserve"> </w:t>
      </w:r>
      <w:r w:rsidRPr="00E6705E">
        <w:t>have</w:t>
      </w:r>
      <w:r w:rsidR="009D2CEA">
        <w:t xml:space="preserve"> </w:t>
      </w:r>
      <w:r w:rsidRPr="00E6705E">
        <w:t>seen</w:t>
      </w:r>
      <w:r w:rsidR="009D2CEA">
        <w:t xml:space="preserve"> </w:t>
      </w:r>
      <w:r w:rsidRPr="00E6705E">
        <w:t>tremendous</w:t>
      </w:r>
      <w:r w:rsidR="009D2CEA">
        <w:t xml:space="preserve"> </w:t>
      </w:r>
      <w:r w:rsidRPr="00E6705E">
        <w:t>efforts</w:t>
      </w:r>
      <w:r w:rsidR="009D2CEA">
        <w:t xml:space="preserve"> </w:t>
      </w:r>
      <w:r w:rsidRPr="00E6705E">
        <w:t>from</w:t>
      </w:r>
      <w:r w:rsidR="009D2CEA">
        <w:t xml:space="preserve"> </w:t>
      </w:r>
      <w:r w:rsidRPr="00E6705E">
        <w:t>Marcus</w:t>
      </w:r>
      <w:r w:rsidR="009D2CEA">
        <w:t xml:space="preserve"> </w:t>
      </w:r>
      <w:r w:rsidRPr="00E6705E">
        <w:t>Rashford</w:t>
      </w:r>
      <w:r w:rsidR="009D2CEA">
        <w:t xml:space="preserve"> </w:t>
      </w:r>
      <w:r w:rsidRPr="00E6705E">
        <w:t>in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last</w:t>
      </w:r>
      <w:r w:rsidR="009D2CEA">
        <w:t xml:space="preserve"> </w:t>
      </w:r>
      <w:r w:rsidRPr="00E6705E">
        <w:t>week</w:t>
      </w:r>
      <w:r w:rsidR="009D2CEA">
        <w:t xml:space="preserve"> </w:t>
      </w:r>
      <w:r w:rsidRPr="00E6705E">
        <w:t>in</w:t>
      </w:r>
      <w:r w:rsidR="009D2CEA">
        <w:t xml:space="preserve"> </w:t>
      </w:r>
      <w:r w:rsidRPr="00E6705E">
        <w:t>making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case</w:t>
      </w:r>
      <w:r w:rsidR="009D2CEA">
        <w:t xml:space="preserve"> </w:t>
      </w:r>
      <w:r w:rsidRPr="00E6705E">
        <w:t>for</w:t>
      </w:r>
      <w:r w:rsidR="009D2CEA">
        <w:t xml:space="preserve"> </w:t>
      </w:r>
      <w:r w:rsidRPr="00E6705E">
        <w:t>support</w:t>
      </w:r>
      <w:r w:rsidR="009D2CEA">
        <w:t xml:space="preserve"> </w:t>
      </w:r>
      <w:r w:rsidRPr="00E6705E">
        <w:t>for</w:t>
      </w:r>
      <w:r w:rsidR="009D2CEA">
        <w:t xml:space="preserve"> </w:t>
      </w:r>
      <w:r w:rsidRPr="00E6705E">
        <w:t>children</w:t>
      </w:r>
      <w:r w:rsidR="009D2CEA">
        <w:t xml:space="preserve"> </w:t>
      </w:r>
      <w:r w:rsidRPr="00E6705E">
        <w:t>during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holidays.</w:t>
      </w:r>
      <w:r w:rsidR="009D2CEA">
        <w:t xml:space="preserve"> </w:t>
      </w:r>
      <w:r w:rsidRPr="00E6705E">
        <w:t>This</w:t>
      </w:r>
      <w:r w:rsidR="009D2CEA">
        <w:t xml:space="preserve"> </w:t>
      </w:r>
      <w:r w:rsidRPr="00E6705E">
        <w:t>bogus</w:t>
      </w:r>
      <w:r w:rsidR="009D2CEA">
        <w:t xml:space="preserve"> </w:t>
      </w:r>
      <w:r w:rsidRPr="00E6705E">
        <w:t>logic,</w:t>
      </w:r>
      <w:r w:rsidR="009D2CEA">
        <w:t xml:space="preserve"> </w:t>
      </w:r>
      <w:r w:rsidRPr="00E6705E">
        <w:t>frankly,</w:t>
      </w:r>
      <w:r w:rsidR="009D2CEA">
        <w:t xml:space="preserve"> </w:t>
      </w:r>
      <w:r w:rsidRPr="00E6705E">
        <w:t>that</w:t>
      </w:r>
      <w:r w:rsidR="009D2CEA">
        <w:t xml:space="preserve"> </w:t>
      </w:r>
      <w:r w:rsidRPr="00E6705E">
        <w:t>children</w:t>
      </w:r>
      <w:r w:rsidR="009D2CEA">
        <w:t xml:space="preserve"> </w:t>
      </w:r>
      <w:r w:rsidRPr="00E6705E">
        <w:t>are</w:t>
      </w:r>
      <w:r w:rsidR="009D2CEA">
        <w:t xml:space="preserve"> </w:t>
      </w:r>
      <w:r w:rsidRPr="00E6705E">
        <w:t>hungry</w:t>
      </w:r>
      <w:r w:rsidR="009D2CEA">
        <w:t xml:space="preserve"> </w:t>
      </w:r>
      <w:r w:rsidRPr="00E6705E">
        <w:t>during</w:t>
      </w:r>
      <w:r w:rsidR="009D2CEA">
        <w:t xml:space="preserve"> </w:t>
      </w:r>
      <w:r w:rsidRPr="00E6705E">
        <w:t>term</w:t>
      </w:r>
      <w:r w:rsidR="009D2CEA">
        <w:t xml:space="preserve"> </w:t>
      </w:r>
      <w:r w:rsidRPr="00E6705E">
        <w:t>time</w:t>
      </w:r>
      <w:r w:rsidR="009D2CEA">
        <w:t xml:space="preserve"> </w:t>
      </w:r>
      <w:r w:rsidRPr="00E6705E">
        <w:t>but</w:t>
      </w:r>
      <w:r w:rsidR="009D2CEA">
        <w:t xml:space="preserve"> </w:t>
      </w:r>
      <w:r w:rsidRPr="00E6705E">
        <w:t>not</w:t>
      </w:r>
      <w:r w:rsidR="009D2CEA">
        <w:t xml:space="preserve"> </w:t>
      </w:r>
      <w:r w:rsidRPr="00E6705E">
        <w:t>in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holidays</w:t>
      </w:r>
      <w:r w:rsidR="009D2CEA">
        <w:t xml:space="preserve"> </w:t>
      </w:r>
      <w:r w:rsidRPr="00E6705E">
        <w:t>has</w:t>
      </w:r>
      <w:r w:rsidR="009D2CEA">
        <w:t xml:space="preserve"> </w:t>
      </w:r>
      <w:r w:rsidRPr="00E6705E">
        <w:t>been</w:t>
      </w:r>
      <w:r w:rsidR="009D2CEA">
        <w:t xml:space="preserve"> </w:t>
      </w:r>
      <w:r w:rsidRPr="00E6705E">
        <w:t>exposed.</w:t>
      </w:r>
      <w:r w:rsidR="009D2CEA">
        <w:t xml:space="preserve"> </w:t>
      </w:r>
      <w:r w:rsidRPr="00E6705E">
        <w:t>These</w:t>
      </w:r>
      <w:r w:rsidR="009D2CEA">
        <w:t xml:space="preserve"> </w:t>
      </w:r>
      <w:r w:rsidRPr="00E6705E">
        <w:t>are</w:t>
      </w:r>
      <w:r w:rsidR="009D2CEA">
        <w:t xml:space="preserve"> </w:t>
      </w:r>
      <w:r w:rsidRPr="00E6705E">
        <w:t>all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things</w:t>
      </w:r>
      <w:r w:rsidR="009D2CEA">
        <w:t xml:space="preserve"> </w:t>
      </w:r>
      <w:r w:rsidRPr="00E6705E">
        <w:t>that</w:t>
      </w:r>
      <w:r w:rsidR="009D2CEA">
        <w:t xml:space="preserve"> </w:t>
      </w:r>
      <w:r w:rsidRPr="00E6705E">
        <w:t>this</w:t>
      </w:r>
      <w:r w:rsidR="009D2CEA">
        <w:t xml:space="preserve"> </w:t>
      </w:r>
      <w:r w:rsidRPr="00E6705E">
        <w:t>children’s</w:t>
      </w:r>
      <w:r w:rsidR="009D2CEA">
        <w:t xml:space="preserve"> </w:t>
      </w:r>
      <w:r w:rsidRPr="00E6705E">
        <w:t>right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food</w:t>
      </w:r>
      <w:r w:rsidR="009D2CEA">
        <w:t xml:space="preserve"> </w:t>
      </w:r>
      <w:r w:rsidRPr="00E6705E">
        <w:t>commission</w:t>
      </w:r>
      <w:r w:rsidR="009D2CEA">
        <w:t xml:space="preserve"> </w:t>
      </w:r>
      <w:r w:rsidRPr="00E6705E">
        <w:t>need</w:t>
      </w:r>
      <w:r w:rsidR="003212A7">
        <w:t>s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grab</w:t>
      </w:r>
      <w:r w:rsidR="009D2CEA">
        <w:t xml:space="preserve"> </w:t>
      </w:r>
      <w:r w:rsidRPr="00E6705E">
        <w:t>hold</w:t>
      </w:r>
      <w:r w:rsidR="009D2CEA">
        <w:t xml:space="preserve"> </w:t>
      </w:r>
      <w:r w:rsidRPr="00E6705E">
        <w:t>of,</w:t>
      </w:r>
      <w:r w:rsidR="009D2CEA">
        <w:t xml:space="preserve"> </w:t>
      </w:r>
      <w:r w:rsidRPr="00E6705E">
        <w:t>lay</w:t>
      </w:r>
      <w:r w:rsidR="003212A7">
        <w:t>ing</w:t>
      </w:r>
      <w:r w:rsidR="009D2CEA">
        <w:t xml:space="preserve"> </w:t>
      </w:r>
      <w:r w:rsidRPr="00E6705E">
        <w:t>down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foundations</w:t>
      </w:r>
      <w:r w:rsidR="009D2CEA">
        <w:t xml:space="preserve"> </w:t>
      </w:r>
      <w:r w:rsidRPr="00E6705E">
        <w:t>for</w:t>
      </w:r>
      <w:r w:rsidR="009D2CEA">
        <w:t xml:space="preserve"> </w:t>
      </w:r>
      <w:r w:rsidRPr="00E6705E">
        <w:t>health</w:t>
      </w:r>
      <w:r w:rsidR="009D2CEA">
        <w:t xml:space="preserve"> </w:t>
      </w:r>
      <w:r w:rsidRPr="00E6705E">
        <w:t>and</w:t>
      </w:r>
      <w:r w:rsidR="009D2CEA">
        <w:t xml:space="preserve"> </w:t>
      </w:r>
      <w:r w:rsidRPr="00E6705E">
        <w:t>wellbeing</w:t>
      </w:r>
      <w:r w:rsidR="009D2CEA">
        <w:t xml:space="preserve"> </w:t>
      </w:r>
      <w:r w:rsidR="003212A7">
        <w:t>among</w:t>
      </w:r>
      <w:r w:rsidR="009D2CEA">
        <w:t xml:space="preserve"> </w:t>
      </w:r>
      <w:r w:rsidRPr="00E6705E">
        <w:t>our</w:t>
      </w:r>
      <w:r w:rsidR="009D2CEA">
        <w:t xml:space="preserve"> </w:t>
      </w:r>
      <w:r w:rsidRPr="00E6705E">
        <w:t>children</w:t>
      </w:r>
      <w:r w:rsidR="009D2CEA">
        <w:t xml:space="preserve"> </w:t>
      </w:r>
      <w:r w:rsidRPr="00E6705E">
        <w:t>going</w:t>
      </w:r>
      <w:r w:rsidR="009D2CEA">
        <w:t xml:space="preserve"> </w:t>
      </w:r>
      <w:r w:rsidRPr="00E6705E">
        <w:t>forward.</w:t>
      </w:r>
      <w:r w:rsidR="009D2CEA">
        <w:t xml:space="preserve"> </w:t>
      </w:r>
      <w:r w:rsidRPr="00E6705E">
        <w:t>We</w:t>
      </w:r>
      <w:r w:rsidR="009D2CEA">
        <w:t xml:space="preserve"> </w:t>
      </w:r>
      <w:r w:rsidRPr="00E6705E">
        <w:t>have</w:t>
      </w:r>
      <w:r w:rsidR="009D2CEA">
        <w:t xml:space="preserve"> </w:t>
      </w:r>
      <w:r w:rsidRPr="00E6705E">
        <w:t>a</w:t>
      </w:r>
      <w:r w:rsidR="009D2CEA">
        <w:t xml:space="preserve"> </w:t>
      </w:r>
      <w:r w:rsidRPr="00E6705E">
        <w:t>bigger</w:t>
      </w:r>
      <w:r w:rsidR="009D2CEA">
        <w:t xml:space="preserve"> </w:t>
      </w:r>
      <w:r w:rsidRPr="00E6705E">
        <w:t>imperative</w:t>
      </w:r>
      <w:r w:rsidR="009D2CEA">
        <w:t xml:space="preserve"> </w:t>
      </w:r>
      <w:r w:rsidRPr="00E6705E">
        <w:t>now</w:t>
      </w:r>
      <w:r w:rsidR="009D2CEA">
        <w:t xml:space="preserve"> </w:t>
      </w:r>
      <w:r w:rsidRPr="00E6705E">
        <w:t>than</w:t>
      </w:r>
      <w:r w:rsidR="009D2CEA">
        <w:t xml:space="preserve"> </w:t>
      </w:r>
      <w:r w:rsidRPr="00E6705E">
        <w:t>we</w:t>
      </w:r>
      <w:r w:rsidR="009D2CEA">
        <w:t xml:space="preserve"> </w:t>
      </w:r>
      <w:r w:rsidRPr="00E6705E">
        <w:t>have</w:t>
      </w:r>
      <w:r w:rsidR="009D2CEA">
        <w:t xml:space="preserve"> </w:t>
      </w:r>
      <w:r w:rsidRPr="00E6705E">
        <w:t>ever</w:t>
      </w:r>
      <w:r w:rsidR="009D2CEA">
        <w:t xml:space="preserve"> </w:t>
      </w:r>
      <w:r w:rsidRPr="00E6705E">
        <w:t>had</w:t>
      </w:r>
      <w:r w:rsidR="009D2CEA">
        <w:t xml:space="preserve"> </w:t>
      </w:r>
      <w:r w:rsidRPr="00E6705E">
        <w:t>before</w:t>
      </w:r>
      <w:r w:rsidR="009D2CEA">
        <w:t xml:space="preserve"> </w:t>
      </w:r>
      <w:r w:rsidRPr="00E6705E">
        <w:t>and</w:t>
      </w:r>
      <w:r w:rsidR="009D2CEA">
        <w:t xml:space="preserve"> </w:t>
      </w:r>
      <w:r w:rsidRPr="00E6705E">
        <w:t>we</w:t>
      </w:r>
      <w:r w:rsidR="009D2CEA">
        <w:t xml:space="preserve"> </w:t>
      </w:r>
      <w:r w:rsidRPr="00E6705E">
        <w:t>need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grab</w:t>
      </w:r>
      <w:r w:rsidR="009D2CEA">
        <w:t xml:space="preserve"> </w:t>
      </w:r>
      <w:r w:rsidRPr="00E6705E">
        <w:t>it.</w:t>
      </w:r>
      <w:r w:rsidR="009D2CEA">
        <w:t xml:space="preserve"> </w:t>
      </w:r>
    </w:p>
    <w:p w:rsidR="003212A7" w:rsidP="00A11AE1">
      <w:pPr>
        <w:pStyle w:val="Answer"/>
      </w:pPr>
      <w:sdt>
        <w:sdtPr>
          <w:alias w:val="Witness"/>
          <w:id w:val="263576997"/>
          <w:placeholder>
            <w:docPart w:val="3DA31B2D719249FD8AD1669663B4EDF7"/>
          </w:placeholder>
          <w:richText/>
        </w:sdtPr>
        <w:sdtContent>
          <w:r w:rsidRPr="004C0BA3" w:rsidR="00A11AE1">
            <w:rPr>
              <w:b/>
              <w:i/>
            </w:rPr>
            <w:t>Professor</w:t>
          </w:r>
          <w:r w:rsidR="009D2CEA">
            <w:rPr>
              <w:b/>
              <w:i/>
            </w:rPr>
            <w:t xml:space="preserve"> </w:t>
          </w:r>
          <w:r w:rsidRPr="004C0BA3" w:rsidR="00A11AE1">
            <w:rPr>
              <w:b/>
              <w:i/>
            </w:rPr>
            <w:t>Lang:</w:t>
          </w:r>
          <w:r w:rsidR="009D2CEA">
            <w:rPr>
              <w:b/>
            </w:rPr>
            <w:t xml:space="preserve"> </w:t>
          </w:r>
        </w:sdtContent>
      </w:sdt>
      <w:r w:rsidRPr="00E6705E" w:rsidR="00A11AE1">
        <w:t>Not</w:t>
      </w:r>
      <w:r w:rsidR="009D2CEA">
        <w:t xml:space="preserve"> </w:t>
      </w:r>
      <w:r w:rsidRPr="00E6705E" w:rsidR="00A11AE1">
        <w:t>in</w:t>
      </w:r>
      <w:r w:rsidR="009D2CEA">
        <w:t xml:space="preserve"> </w:t>
      </w:r>
      <w:r w:rsidRPr="00E6705E" w:rsidR="00A11AE1">
        <w:t>any</w:t>
      </w:r>
      <w:r w:rsidR="009D2CEA">
        <w:t xml:space="preserve"> </w:t>
      </w:r>
      <w:r w:rsidRPr="00E6705E" w:rsidR="00A11AE1">
        <w:t>way</w:t>
      </w:r>
      <w:r w:rsidR="009D2CEA">
        <w:t xml:space="preserve"> </w:t>
      </w:r>
      <w:r w:rsidRPr="00E6705E" w:rsidR="00A11AE1">
        <w:t>to</w:t>
      </w:r>
      <w:r w:rsidR="009D2CEA">
        <w:t xml:space="preserve"> </w:t>
      </w:r>
      <w:r w:rsidRPr="00E6705E" w:rsidR="00A11AE1">
        <w:t>disagree</w:t>
      </w:r>
      <w:r w:rsidR="009D2CEA">
        <w:t xml:space="preserve"> </w:t>
      </w:r>
      <w:r w:rsidRPr="00E6705E" w:rsidR="00A11AE1">
        <w:t>with</w:t>
      </w:r>
      <w:r w:rsidR="009D2CEA">
        <w:t xml:space="preserve"> </w:t>
      </w:r>
      <w:r w:rsidRPr="00E6705E" w:rsidR="00A11AE1">
        <w:t>anything</w:t>
      </w:r>
      <w:r w:rsidR="009D2CEA">
        <w:t xml:space="preserve"> </w:t>
      </w:r>
      <w:r w:rsidRPr="00E6705E" w:rsidR="00A11AE1">
        <w:t>that</w:t>
      </w:r>
      <w:r w:rsidR="009D2CEA">
        <w:t xml:space="preserve"> </w:t>
      </w:r>
      <w:r w:rsidRPr="00E6705E" w:rsidR="00A11AE1">
        <w:t>Anna</w:t>
      </w:r>
      <w:r w:rsidR="009D2CEA">
        <w:t xml:space="preserve"> </w:t>
      </w:r>
      <w:r w:rsidRPr="00E6705E" w:rsidR="00A11AE1">
        <w:t>has</w:t>
      </w:r>
      <w:r w:rsidR="009D2CEA">
        <w:t xml:space="preserve"> </w:t>
      </w:r>
      <w:r w:rsidRPr="00E6705E" w:rsidR="00A11AE1">
        <w:t>said,</w:t>
      </w:r>
      <w:r w:rsidR="009D2CEA">
        <w:t xml:space="preserve"> </w:t>
      </w:r>
      <w:r w:rsidRPr="00E6705E" w:rsidR="00A11AE1">
        <w:t>I</w:t>
      </w:r>
      <w:r w:rsidR="009D2CEA">
        <w:t xml:space="preserve"> </w:t>
      </w:r>
      <w:r w:rsidRPr="00E6705E" w:rsidR="00A11AE1">
        <w:t>am</w:t>
      </w:r>
      <w:r w:rsidR="009D2CEA">
        <w:t xml:space="preserve"> </w:t>
      </w:r>
      <w:r w:rsidRPr="00E6705E" w:rsidR="00A11AE1">
        <w:t>just</w:t>
      </w:r>
      <w:r w:rsidR="009D2CEA">
        <w:t xml:space="preserve"> </w:t>
      </w:r>
      <w:r w:rsidRPr="00E6705E" w:rsidR="00A11AE1">
        <w:t>going</w:t>
      </w:r>
      <w:r w:rsidR="009D2CEA">
        <w:t xml:space="preserve"> </w:t>
      </w:r>
      <w:r w:rsidRPr="00E6705E" w:rsidR="00A11AE1">
        <w:t>to</w:t>
      </w:r>
      <w:r w:rsidR="009D2CEA">
        <w:t xml:space="preserve"> </w:t>
      </w:r>
      <w:r w:rsidRPr="00E6705E" w:rsidR="00A11AE1">
        <w:t>say</w:t>
      </w:r>
      <w:r w:rsidR="009D2CEA">
        <w:t xml:space="preserve"> </w:t>
      </w:r>
      <w:r w:rsidRPr="00E6705E" w:rsidR="00A11AE1">
        <w:t>that</w:t>
      </w:r>
      <w:r w:rsidR="009D2CEA">
        <w:t xml:space="preserve"> </w:t>
      </w:r>
      <w:r w:rsidRPr="00E6705E" w:rsidR="00A11AE1">
        <w:t>we</w:t>
      </w:r>
      <w:r w:rsidR="009D2CEA">
        <w:t xml:space="preserve"> </w:t>
      </w:r>
      <w:r w:rsidRPr="00E6705E" w:rsidR="00A11AE1">
        <w:t>must</w:t>
      </w:r>
      <w:r w:rsidR="009D2CEA">
        <w:t xml:space="preserve"> </w:t>
      </w:r>
      <w:r w:rsidRPr="00E6705E" w:rsidR="00A11AE1">
        <w:t>not</w:t>
      </w:r>
      <w:r w:rsidR="009D2CEA">
        <w:t xml:space="preserve"> </w:t>
      </w:r>
      <w:r w:rsidRPr="00E6705E" w:rsidR="00A11AE1">
        <w:t>just</w:t>
      </w:r>
      <w:r w:rsidR="009D2CEA">
        <w:t xml:space="preserve"> </w:t>
      </w:r>
      <w:r w:rsidRPr="00E6705E" w:rsidR="00A11AE1">
        <w:t>do</w:t>
      </w:r>
      <w:r w:rsidR="009D2CEA">
        <w:t xml:space="preserve"> </w:t>
      </w:r>
      <w:r w:rsidRPr="00E6705E" w:rsidR="00A11AE1">
        <w:t>everything</w:t>
      </w:r>
      <w:r w:rsidR="009D2CEA">
        <w:t xml:space="preserve"> </w:t>
      </w:r>
      <w:r w:rsidRPr="00E6705E" w:rsidR="00A11AE1">
        <w:t>in</w:t>
      </w:r>
      <w:r w:rsidR="009D2CEA">
        <w:t xml:space="preserve"> </w:t>
      </w:r>
      <w:r w:rsidRPr="00E6705E" w:rsidR="00A11AE1">
        <w:t>the</w:t>
      </w:r>
      <w:r w:rsidR="009D2CEA">
        <w:t xml:space="preserve"> </w:t>
      </w:r>
      <w:r w:rsidRPr="00E6705E" w:rsidR="00A11AE1">
        <w:t>name</w:t>
      </w:r>
      <w:r w:rsidR="009D2CEA">
        <w:t xml:space="preserve"> </w:t>
      </w:r>
      <w:r w:rsidRPr="00E6705E" w:rsidR="00A11AE1">
        <w:t>of</w:t>
      </w:r>
      <w:r w:rsidR="009D2CEA">
        <w:t xml:space="preserve"> </w:t>
      </w:r>
      <w:r w:rsidRPr="00E6705E" w:rsidR="00A11AE1">
        <w:t>children,</w:t>
      </w:r>
      <w:r w:rsidR="009D2CEA">
        <w:t xml:space="preserve"> </w:t>
      </w:r>
      <w:r w:rsidRPr="00E6705E" w:rsidR="00A11AE1">
        <w:t>actually.</w:t>
      </w:r>
      <w:r w:rsidR="009D2CEA">
        <w:t xml:space="preserve"> </w:t>
      </w:r>
      <w:r w:rsidRPr="00E6705E" w:rsidR="00A11AE1">
        <w:t>I</w:t>
      </w:r>
      <w:r w:rsidR="009D2CEA">
        <w:t xml:space="preserve"> </w:t>
      </w:r>
      <w:r w:rsidRPr="00E6705E" w:rsidR="00A11AE1">
        <w:t>did</w:t>
      </w:r>
      <w:r w:rsidR="009D2CEA">
        <w:t xml:space="preserve"> </w:t>
      </w:r>
      <w:r w:rsidRPr="00E6705E" w:rsidR="00A11AE1">
        <w:t>my</w:t>
      </w:r>
      <w:r w:rsidR="009D2CEA">
        <w:t xml:space="preserve"> </w:t>
      </w:r>
      <w:r w:rsidRPr="00E6705E" w:rsidR="00A11AE1">
        <w:t>first</w:t>
      </w:r>
      <w:r w:rsidR="009D2CEA">
        <w:t xml:space="preserve"> </w:t>
      </w:r>
      <w:r w:rsidRPr="00E6705E" w:rsidR="00A11AE1">
        <w:t>research</w:t>
      </w:r>
      <w:r w:rsidR="009D2CEA">
        <w:t xml:space="preserve"> </w:t>
      </w:r>
      <w:r w:rsidRPr="00E6705E" w:rsidR="00A11AE1">
        <w:t>on</w:t>
      </w:r>
      <w:r w:rsidR="009D2CEA">
        <w:t xml:space="preserve"> </w:t>
      </w:r>
      <w:r w:rsidRPr="00E6705E" w:rsidR="00A11AE1">
        <w:t>food</w:t>
      </w:r>
      <w:r w:rsidR="009D2CEA">
        <w:t xml:space="preserve"> </w:t>
      </w:r>
      <w:r w:rsidRPr="00E6705E" w:rsidR="00A11AE1">
        <w:t>poverty</w:t>
      </w:r>
      <w:r w:rsidR="009D2CEA">
        <w:t xml:space="preserve"> </w:t>
      </w:r>
      <w:r w:rsidRPr="00E6705E" w:rsidR="00A11AE1">
        <w:t>nearly</w:t>
      </w:r>
      <w:r w:rsidR="009D2CEA">
        <w:t xml:space="preserve"> </w:t>
      </w:r>
      <w:r w:rsidRPr="00E6705E" w:rsidR="00A11AE1">
        <w:t>40</w:t>
      </w:r>
      <w:r w:rsidR="009D2CEA">
        <w:t xml:space="preserve"> </w:t>
      </w:r>
      <w:r w:rsidRPr="00E6705E" w:rsidR="00A11AE1">
        <w:t>years</w:t>
      </w:r>
      <w:r w:rsidR="009D2CEA">
        <w:t xml:space="preserve"> </w:t>
      </w:r>
      <w:r w:rsidRPr="00E6705E" w:rsidR="00A11AE1">
        <w:t>ago</w:t>
      </w:r>
      <w:r w:rsidR="009D2CEA">
        <w:t xml:space="preserve"> </w:t>
      </w:r>
      <w:r w:rsidRPr="00E6705E" w:rsidR="00A11AE1">
        <w:t>in</w:t>
      </w:r>
      <w:r w:rsidR="009D2CEA">
        <w:t xml:space="preserve"> </w:t>
      </w:r>
      <w:r w:rsidRPr="00E6705E" w:rsidR="00A11AE1">
        <w:t>Sheffield,</w:t>
      </w:r>
      <w:r w:rsidR="009D2CEA">
        <w:t xml:space="preserve"> </w:t>
      </w:r>
      <w:r w:rsidRPr="00E6705E" w:rsidR="00A11AE1">
        <w:t>Manchester</w:t>
      </w:r>
      <w:r w:rsidR="009D2CEA">
        <w:t xml:space="preserve"> </w:t>
      </w:r>
      <w:r w:rsidRPr="00E6705E" w:rsidR="00A11AE1">
        <w:t>and</w:t>
      </w:r>
      <w:r w:rsidR="009D2CEA">
        <w:t xml:space="preserve"> </w:t>
      </w:r>
      <w:r w:rsidRPr="00E6705E" w:rsidR="00A11AE1">
        <w:t>Blyth</w:t>
      </w:r>
      <w:r w:rsidR="009D2CEA">
        <w:t xml:space="preserve"> </w:t>
      </w:r>
      <w:r>
        <w:t xml:space="preserve">Valley. </w:t>
      </w:r>
      <w:r w:rsidRPr="00E6705E">
        <w:t>It</w:t>
      </w:r>
      <w:r>
        <w:t xml:space="preserve"> </w:t>
      </w:r>
      <w:r w:rsidRPr="00E6705E" w:rsidR="00A11AE1">
        <w:t>was</w:t>
      </w:r>
      <w:r w:rsidR="009D2CEA">
        <w:t xml:space="preserve"> </w:t>
      </w:r>
      <w:r w:rsidRPr="00E6705E" w:rsidR="00A11AE1">
        <w:t>clear</w:t>
      </w:r>
      <w:r w:rsidR="009D2CEA">
        <w:t xml:space="preserve"> </w:t>
      </w:r>
      <w:r w:rsidRPr="00E6705E" w:rsidR="00A11AE1">
        <w:t>then</w:t>
      </w:r>
      <w:r w:rsidR="009D2CEA">
        <w:t xml:space="preserve"> </w:t>
      </w:r>
      <w:r w:rsidRPr="00E6705E" w:rsidR="00A11AE1">
        <w:t>and</w:t>
      </w:r>
      <w:r w:rsidR="009D2CEA">
        <w:t xml:space="preserve"> </w:t>
      </w:r>
      <w:r w:rsidRPr="00E6705E" w:rsidR="00A11AE1">
        <w:t>I</w:t>
      </w:r>
      <w:r w:rsidR="009D2CEA">
        <w:t xml:space="preserve"> </w:t>
      </w:r>
      <w:r w:rsidRPr="00E6705E" w:rsidR="00A11AE1">
        <w:t>learned</w:t>
      </w:r>
      <w:r w:rsidR="009D2CEA">
        <w:t xml:space="preserve"> </w:t>
      </w:r>
      <w:r w:rsidRPr="00E6705E" w:rsidR="00A11AE1">
        <w:t>very</w:t>
      </w:r>
      <w:r w:rsidR="009D2CEA">
        <w:t xml:space="preserve"> </w:t>
      </w:r>
      <w:r w:rsidRPr="00E6705E" w:rsidR="00A11AE1">
        <w:t>quickly</w:t>
      </w:r>
      <w:r w:rsidR="009D2CEA">
        <w:t xml:space="preserve"> </w:t>
      </w:r>
      <w:r w:rsidRPr="00E6705E" w:rsidR="00A11AE1">
        <w:t>that</w:t>
      </w:r>
      <w:r w:rsidR="009D2CEA">
        <w:t xml:space="preserve"> </w:t>
      </w:r>
      <w:r w:rsidRPr="00E6705E" w:rsidR="00A11AE1">
        <w:t>we</w:t>
      </w:r>
      <w:r w:rsidR="009D2CEA">
        <w:t xml:space="preserve"> </w:t>
      </w:r>
      <w:r w:rsidRPr="00E6705E" w:rsidR="00A11AE1">
        <w:t>can</w:t>
      </w:r>
      <w:r w:rsidR="009D2CEA">
        <w:t xml:space="preserve"> </w:t>
      </w:r>
      <w:r w:rsidRPr="00E6705E" w:rsidR="00A11AE1">
        <w:t>do</w:t>
      </w:r>
      <w:r w:rsidR="009D2CEA">
        <w:t xml:space="preserve"> </w:t>
      </w:r>
      <w:r w:rsidRPr="00E6705E" w:rsidR="00A11AE1">
        <w:t>things</w:t>
      </w:r>
      <w:r w:rsidR="009D2CEA">
        <w:t xml:space="preserve"> </w:t>
      </w:r>
      <w:r w:rsidRPr="00E6705E" w:rsidR="00A11AE1">
        <w:t>in</w:t>
      </w:r>
      <w:r w:rsidR="009D2CEA">
        <w:t xml:space="preserve"> </w:t>
      </w:r>
      <w:r w:rsidRPr="00E6705E" w:rsidR="00A11AE1">
        <w:t>the</w:t>
      </w:r>
      <w:r w:rsidR="009D2CEA">
        <w:t xml:space="preserve"> </w:t>
      </w:r>
      <w:r w:rsidRPr="00E6705E" w:rsidR="00A11AE1">
        <w:t>name</w:t>
      </w:r>
      <w:r w:rsidR="009D2CEA">
        <w:t xml:space="preserve"> </w:t>
      </w:r>
      <w:r w:rsidRPr="00E6705E" w:rsidR="00A11AE1">
        <w:t>of</w:t>
      </w:r>
      <w:r w:rsidR="009D2CEA">
        <w:t xml:space="preserve"> </w:t>
      </w:r>
      <w:r w:rsidRPr="00E6705E" w:rsidR="00A11AE1">
        <w:t>children</w:t>
      </w:r>
      <w:r>
        <w:t>,</w:t>
      </w:r>
      <w:r w:rsidR="009D2CEA">
        <w:t xml:space="preserve"> </w:t>
      </w:r>
      <w:r w:rsidRPr="00E6705E" w:rsidR="00A11AE1">
        <w:t>but</w:t>
      </w:r>
      <w:r w:rsidR="009D2CEA">
        <w:t xml:space="preserve"> </w:t>
      </w:r>
      <w:r w:rsidRPr="00E6705E" w:rsidR="00A11AE1">
        <w:t>unless</w:t>
      </w:r>
      <w:r w:rsidR="009D2CEA">
        <w:t xml:space="preserve"> </w:t>
      </w:r>
      <w:r w:rsidRPr="00E6705E" w:rsidR="00A11AE1">
        <w:t>you</w:t>
      </w:r>
      <w:r w:rsidR="009D2CEA">
        <w:t xml:space="preserve"> </w:t>
      </w:r>
      <w:r w:rsidRPr="00E6705E" w:rsidR="00A11AE1">
        <w:t>focus</w:t>
      </w:r>
      <w:r w:rsidR="009D2CEA">
        <w:t xml:space="preserve"> </w:t>
      </w:r>
      <w:r w:rsidRPr="00E6705E" w:rsidR="00A11AE1">
        <w:t>on</w:t>
      </w:r>
      <w:r w:rsidR="009D2CEA">
        <w:t xml:space="preserve"> </w:t>
      </w:r>
      <w:r w:rsidRPr="00E6705E" w:rsidR="00A11AE1">
        <w:t>mothers</w:t>
      </w:r>
      <w:r w:rsidR="009D2CEA">
        <w:t xml:space="preserve"> </w:t>
      </w:r>
      <w:r w:rsidRPr="00E6705E" w:rsidR="00A11AE1">
        <w:t>and</w:t>
      </w:r>
      <w:r w:rsidR="009D2CEA">
        <w:t xml:space="preserve"> </w:t>
      </w:r>
      <w:r w:rsidRPr="00E6705E" w:rsidR="00A11AE1">
        <w:t>parents</w:t>
      </w:r>
      <w:r w:rsidR="009D2CEA">
        <w:t xml:space="preserve"> </w:t>
      </w:r>
      <w:r w:rsidRPr="00E6705E" w:rsidR="00A11AE1">
        <w:t>you</w:t>
      </w:r>
      <w:r w:rsidR="009D2CEA">
        <w:t xml:space="preserve"> </w:t>
      </w:r>
      <w:r w:rsidRPr="00E6705E" w:rsidR="00A11AE1">
        <w:t>are</w:t>
      </w:r>
      <w:r w:rsidR="009D2CEA">
        <w:t xml:space="preserve"> </w:t>
      </w:r>
      <w:r w:rsidRPr="00E6705E" w:rsidR="00A11AE1">
        <w:t>not</w:t>
      </w:r>
      <w:r w:rsidR="009D2CEA">
        <w:t xml:space="preserve"> </w:t>
      </w:r>
      <w:r w:rsidRPr="00E6705E" w:rsidR="00A11AE1">
        <w:t>dealing</w:t>
      </w:r>
      <w:r w:rsidR="009D2CEA">
        <w:t xml:space="preserve"> </w:t>
      </w:r>
      <w:r w:rsidRPr="00E6705E" w:rsidR="00A11AE1">
        <w:t>with</w:t>
      </w:r>
      <w:r w:rsidR="009D2CEA">
        <w:t xml:space="preserve"> </w:t>
      </w:r>
      <w:r w:rsidRPr="00E6705E" w:rsidR="00A11AE1">
        <w:t>the</w:t>
      </w:r>
      <w:r w:rsidR="009D2CEA">
        <w:t xml:space="preserve"> </w:t>
      </w:r>
      <w:r w:rsidRPr="00E6705E" w:rsidR="00A11AE1">
        <w:t>total</w:t>
      </w:r>
      <w:r w:rsidR="009D2CEA">
        <w:t xml:space="preserve"> </w:t>
      </w:r>
      <w:r w:rsidRPr="00E6705E" w:rsidR="00A11AE1">
        <w:t>population.</w:t>
      </w:r>
      <w:r w:rsidR="009D2CEA">
        <w:t xml:space="preserve"> </w:t>
      </w:r>
      <w:r w:rsidRPr="00E6705E" w:rsidR="00A11AE1">
        <w:t>It</w:t>
      </w:r>
      <w:r w:rsidR="009D2CEA">
        <w:t xml:space="preserve"> </w:t>
      </w:r>
      <w:r w:rsidRPr="00E6705E" w:rsidR="00A11AE1">
        <w:t>is</w:t>
      </w:r>
      <w:r w:rsidR="009D2CEA">
        <w:t xml:space="preserve"> </w:t>
      </w:r>
      <w:r w:rsidRPr="00E6705E" w:rsidR="00A11AE1">
        <w:t>not</w:t>
      </w:r>
      <w:r w:rsidR="009D2CEA">
        <w:t xml:space="preserve"> </w:t>
      </w:r>
      <w:r w:rsidRPr="00E6705E" w:rsidR="00A11AE1">
        <w:t>your</w:t>
      </w:r>
      <w:r w:rsidR="009D2CEA">
        <w:t xml:space="preserve"> </w:t>
      </w:r>
      <w:r w:rsidRPr="00E6705E">
        <w:t>Committee’s</w:t>
      </w:r>
      <w:r>
        <w:t xml:space="preserve"> </w:t>
      </w:r>
      <w:r w:rsidRPr="00E6705E" w:rsidR="00A11AE1">
        <w:t>responsibility,</w:t>
      </w:r>
      <w:r w:rsidR="009D2CEA">
        <w:t xml:space="preserve"> </w:t>
      </w:r>
      <w:r w:rsidRPr="00E6705E" w:rsidR="00A11AE1">
        <w:t>Chair,</w:t>
      </w:r>
      <w:r w:rsidR="009D2CEA">
        <w:t xml:space="preserve"> </w:t>
      </w:r>
      <w:r w:rsidRPr="00E6705E" w:rsidR="00A11AE1">
        <w:t>but</w:t>
      </w:r>
      <w:r w:rsidR="009D2CEA">
        <w:t xml:space="preserve"> </w:t>
      </w:r>
      <w:r w:rsidRPr="00E6705E" w:rsidR="00A11AE1">
        <w:t>it</w:t>
      </w:r>
      <w:r w:rsidR="009D2CEA">
        <w:t xml:space="preserve"> </w:t>
      </w:r>
      <w:r w:rsidRPr="00E6705E" w:rsidR="00A11AE1">
        <w:t>is</w:t>
      </w:r>
      <w:r w:rsidR="009D2CEA">
        <w:t xml:space="preserve"> </w:t>
      </w:r>
      <w:r w:rsidRPr="00E6705E" w:rsidR="00A11AE1">
        <w:t>the</w:t>
      </w:r>
      <w:r w:rsidR="009D2CEA">
        <w:t xml:space="preserve"> </w:t>
      </w:r>
      <w:r w:rsidRPr="00E6705E" w:rsidR="00A11AE1">
        <w:t>Government’s</w:t>
      </w:r>
      <w:r w:rsidR="009D2CEA">
        <w:t xml:space="preserve"> </w:t>
      </w:r>
      <w:r w:rsidRPr="00E6705E" w:rsidR="00A11AE1">
        <w:t>responsibility,</w:t>
      </w:r>
      <w:r w:rsidR="009D2CEA">
        <w:t xml:space="preserve"> </w:t>
      </w:r>
      <w:r w:rsidRPr="00E6705E" w:rsidR="00A11AE1">
        <w:t>and</w:t>
      </w:r>
      <w:r w:rsidR="009D2CEA">
        <w:t xml:space="preserve"> </w:t>
      </w:r>
      <w:r w:rsidRPr="00E6705E" w:rsidR="00A11AE1">
        <w:t>the</w:t>
      </w:r>
      <w:r w:rsidR="009D2CEA">
        <w:t xml:space="preserve"> </w:t>
      </w:r>
      <w:r w:rsidRPr="00E6705E">
        <w:t>Select</w:t>
      </w:r>
      <w:r>
        <w:t xml:space="preserve"> </w:t>
      </w:r>
      <w:r w:rsidRPr="00E6705E">
        <w:t>Committees</w:t>
      </w:r>
      <w:r>
        <w:t xml:space="preserve">’ </w:t>
      </w:r>
      <w:r w:rsidRPr="00E6705E" w:rsidR="00A11AE1">
        <w:t>as</w:t>
      </w:r>
      <w:r w:rsidR="009D2CEA">
        <w:t xml:space="preserve"> </w:t>
      </w:r>
      <w:r w:rsidRPr="00E6705E" w:rsidR="00A11AE1">
        <w:t>a</w:t>
      </w:r>
      <w:r w:rsidR="009D2CEA">
        <w:t xml:space="preserve"> </w:t>
      </w:r>
      <w:r w:rsidRPr="00E6705E" w:rsidR="00A11AE1">
        <w:t>whole.</w:t>
      </w:r>
      <w:r w:rsidR="009D2CEA">
        <w:t xml:space="preserve"> </w:t>
      </w:r>
      <w:r w:rsidRPr="00E6705E" w:rsidR="00A11AE1">
        <w:t>The</w:t>
      </w:r>
      <w:r w:rsidR="009D2CEA">
        <w:t xml:space="preserve"> </w:t>
      </w:r>
      <w:r w:rsidRPr="00E6705E" w:rsidR="00A11AE1">
        <w:t>public’s</w:t>
      </w:r>
      <w:r w:rsidR="009D2CEA">
        <w:t xml:space="preserve"> </w:t>
      </w:r>
      <w:r w:rsidRPr="00E6705E" w:rsidR="00A11AE1">
        <w:t>health</w:t>
      </w:r>
      <w:r w:rsidR="009D2CEA">
        <w:t xml:space="preserve"> </w:t>
      </w:r>
      <w:r w:rsidRPr="00E6705E" w:rsidR="00A11AE1">
        <w:t>requires</w:t>
      </w:r>
      <w:r w:rsidR="009D2CEA">
        <w:t xml:space="preserve"> </w:t>
      </w:r>
      <w:r w:rsidRPr="00E6705E" w:rsidR="00A11AE1">
        <w:t>us</w:t>
      </w:r>
      <w:r w:rsidR="009D2CEA">
        <w:t xml:space="preserve"> </w:t>
      </w:r>
      <w:r w:rsidRPr="00E6705E" w:rsidR="00A11AE1">
        <w:t>to</w:t>
      </w:r>
      <w:r w:rsidR="009D2CEA">
        <w:t xml:space="preserve"> </w:t>
      </w:r>
      <w:r w:rsidRPr="00E6705E" w:rsidR="00A11AE1">
        <w:t>equally</w:t>
      </w:r>
      <w:r w:rsidR="009D2CEA">
        <w:t xml:space="preserve"> </w:t>
      </w:r>
      <w:r w:rsidRPr="00E6705E" w:rsidR="00A11AE1">
        <w:t>make</w:t>
      </w:r>
      <w:r w:rsidR="009D2CEA">
        <w:t xml:space="preserve"> </w:t>
      </w:r>
      <w:r w:rsidRPr="00E6705E" w:rsidR="00A11AE1">
        <w:t>sure</w:t>
      </w:r>
      <w:r w:rsidR="009D2CEA">
        <w:t xml:space="preserve"> </w:t>
      </w:r>
      <w:r w:rsidRPr="00E6705E" w:rsidR="00A11AE1">
        <w:t>that</w:t>
      </w:r>
      <w:r w:rsidR="009D2CEA">
        <w:t xml:space="preserve"> </w:t>
      </w:r>
      <w:r w:rsidRPr="00E6705E" w:rsidR="00A11AE1">
        <w:t>adults</w:t>
      </w:r>
      <w:r w:rsidR="009D2CEA">
        <w:t xml:space="preserve"> </w:t>
      </w:r>
      <w:r w:rsidRPr="00E6705E" w:rsidR="00A11AE1">
        <w:t>are</w:t>
      </w:r>
      <w:r w:rsidR="009D2CEA">
        <w:t xml:space="preserve"> </w:t>
      </w:r>
      <w:r w:rsidRPr="00E6705E" w:rsidR="00A11AE1">
        <w:t>well</w:t>
      </w:r>
      <w:r w:rsidR="009D2CEA">
        <w:t xml:space="preserve"> </w:t>
      </w:r>
      <w:r w:rsidRPr="00E6705E" w:rsidR="00A11AE1">
        <w:t>fed,</w:t>
      </w:r>
      <w:r w:rsidR="009D2CEA">
        <w:t xml:space="preserve"> </w:t>
      </w:r>
      <w:r w:rsidRPr="00E6705E" w:rsidR="00A11AE1">
        <w:t>and</w:t>
      </w:r>
      <w:r w:rsidR="009D2CEA">
        <w:t xml:space="preserve"> </w:t>
      </w:r>
      <w:r w:rsidRPr="00E6705E" w:rsidR="00A11AE1">
        <w:t>the</w:t>
      </w:r>
      <w:r w:rsidR="009D2CEA">
        <w:t xml:space="preserve"> </w:t>
      </w:r>
      <w:r w:rsidRPr="00E6705E" w:rsidR="00A11AE1">
        <w:t>elderly</w:t>
      </w:r>
      <w:r w:rsidR="009D2CEA">
        <w:t xml:space="preserve"> </w:t>
      </w:r>
      <w:r w:rsidRPr="00E6705E" w:rsidR="00A11AE1">
        <w:t>as</w:t>
      </w:r>
      <w:r w:rsidR="009D2CEA">
        <w:t xml:space="preserve"> </w:t>
      </w:r>
      <w:r w:rsidRPr="00E6705E" w:rsidR="00A11AE1">
        <w:t>well,</w:t>
      </w:r>
      <w:r w:rsidR="009D2CEA">
        <w:t xml:space="preserve"> </w:t>
      </w:r>
      <w:r w:rsidRPr="00E6705E" w:rsidR="00A11AE1">
        <w:t>because</w:t>
      </w:r>
      <w:r w:rsidR="009D2CEA">
        <w:t xml:space="preserve"> </w:t>
      </w:r>
      <w:r w:rsidRPr="00E6705E" w:rsidR="00A11AE1">
        <w:t>the</w:t>
      </w:r>
      <w:r w:rsidR="009D2CEA">
        <w:t xml:space="preserve"> </w:t>
      </w:r>
      <w:r w:rsidRPr="00E6705E" w:rsidR="00A11AE1">
        <w:t>knock-on</w:t>
      </w:r>
      <w:r w:rsidR="009D2CEA">
        <w:t xml:space="preserve"> </w:t>
      </w:r>
      <w:r w:rsidRPr="00E6705E" w:rsidR="00A11AE1">
        <w:t>to</w:t>
      </w:r>
      <w:r w:rsidR="009D2CEA">
        <w:t xml:space="preserve"> </w:t>
      </w:r>
      <w:r w:rsidRPr="00E6705E" w:rsidR="00A11AE1">
        <w:t>the</w:t>
      </w:r>
      <w:r w:rsidR="009D2CEA">
        <w:t xml:space="preserve"> </w:t>
      </w:r>
      <w:r w:rsidRPr="00E6705E" w:rsidR="00A11AE1">
        <w:t>NHS</w:t>
      </w:r>
      <w:r w:rsidR="009D2CEA">
        <w:t xml:space="preserve"> </w:t>
      </w:r>
      <w:r w:rsidRPr="00E6705E" w:rsidR="00A11AE1">
        <w:t>is</w:t>
      </w:r>
      <w:r w:rsidR="009D2CEA">
        <w:t xml:space="preserve"> </w:t>
      </w:r>
      <w:r w:rsidRPr="00E6705E" w:rsidR="00A11AE1">
        <w:t>absolutely</w:t>
      </w:r>
      <w:r w:rsidR="009D2CEA">
        <w:t xml:space="preserve"> </w:t>
      </w:r>
      <w:r w:rsidRPr="00E6705E" w:rsidR="00A11AE1">
        <w:t>immense.</w:t>
      </w:r>
      <w:r w:rsidR="009D2CEA">
        <w:t xml:space="preserve"> </w:t>
      </w:r>
      <w:r w:rsidRPr="00E6705E" w:rsidR="00A11AE1">
        <w:t>That</w:t>
      </w:r>
      <w:r w:rsidR="009D2CEA">
        <w:t xml:space="preserve"> </w:t>
      </w:r>
      <w:r w:rsidRPr="00E6705E" w:rsidR="00A11AE1">
        <w:t>data</w:t>
      </w:r>
      <w:r w:rsidR="009D2CEA">
        <w:t xml:space="preserve"> </w:t>
      </w:r>
      <w:r w:rsidRPr="00E6705E" w:rsidR="00A11AE1">
        <w:t>has</w:t>
      </w:r>
      <w:r w:rsidR="009D2CEA">
        <w:t xml:space="preserve"> </w:t>
      </w:r>
      <w:r w:rsidRPr="00E6705E" w:rsidR="00A11AE1">
        <w:t>been</w:t>
      </w:r>
      <w:r w:rsidR="009D2CEA">
        <w:t xml:space="preserve"> </w:t>
      </w:r>
      <w:r w:rsidRPr="00E6705E" w:rsidR="00A11AE1">
        <w:t>around</w:t>
      </w:r>
      <w:r w:rsidR="009D2CEA">
        <w:t xml:space="preserve"> </w:t>
      </w:r>
      <w:r w:rsidRPr="00E6705E" w:rsidR="00A11AE1">
        <w:t>from</w:t>
      </w:r>
      <w:r w:rsidR="009D2CEA">
        <w:t xml:space="preserve"> </w:t>
      </w:r>
      <w:r>
        <w:t xml:space="preserve">academics; </w:t>
      </w:r>
      <w:r w:rsidRPr="00E6705E" w:rsidR="00A11AE1">
        <w:t>the</w:t>
      </w:r>
      <w:r w:rsidR="009D2CEA">
        <w:t xml:space="preserve"> </w:t>
      </w:r>
      <w:r w:rsidRPr="00E6705E" w:rsidR="00A11AE1">
        <w:t>Wanless</w:t>
      </w:r>
      <w:r>
        <w:t xml:space="preserve"> </w:t>
      </w:r>
      <w:r w:rsidRPr="00E6705E">
        <w:t>inquiry</w:t>
      </w:r>
      <w:r>
        <w:t xml:space="preserve"> </w:t>
      </w:r>
      <w:r w:rsidRPr="00E6705E" w:rsidR="00A11AE1">
        <w:t>in</w:t>
      </w:r>
      <w:r w:rsidR="009D2CEA">
        <w:t xml:space="preserve"> </w:t>
      </w:r>
      <w:r w:rsidRPr="00E6705E" w:rsidR="00A11AE1">
        <w:t>2002</w:t>
      </w:r>
      <w:r>
        <w:t xml:space="preserve"> to </w:t>
      </w:r>
      <w:r w:rsidRPr="00E6705E" w:rsidR="00A11AE1">
        <w:t>2004</w:t>
      </w:r>
      <w:r w:rsidR="009D2CEA">
        <w:t xml:space="preserve"> </w:t>
      </w:r>
      <w:r w:rsidRPr="00E6705E" w:rsidR="00A11AE1">
        <w:t>made</w:t>
      </w:r>
      <w:r w:rsidR="009D2CEA">
        <w:t xml:space="preserve"> </w:t>
      </w:r>
      <w:r w:rsidRPr="00E6705E" w:rsidR="00A11AE1">
        <w:t>it</w:t>
      </w:r>
      <w:r w:rsidR="009D2CEA">
        <w:t xml:space="preserve"> </w:t>
      </w:r>
      <w:r w:rsidRPr="00E6705E" w:rsidR="00A11AE1">
        <w:t>clear.</w:t>
      </w:r>
      <w:r w:rsidR="009D2CEA">
        <w:t xml:space="preserve"> </w:t>
      </w:r>
    </w:p>
    <w:p w:rsidR="00A11AE1" w:rsidRPr="00E6705E" w:rsidP="00A11AE1">
      <w:pPr>
        <w:pStyle w:val="Answer"/>
      </w:pPr>
      <w:r w:rsidRPr="00E6705E">
        <w:t>It</w:t>
      </w:r>
      <w:r w:rsidR="009D2CEA">
        <w:t xml:space="preserve"> </w:t>
      </w:r>
      <w:r w:rsidRPr="00E6705E">
        <w:t>is</w:t>
      </w:r>
      <w:r w:rsidR="009D2CEA">
        <w:t xml:space="preserve"> </w:t>
      </w:r>
      <w:r w:rsidRPr="00E6705E">
        <w:t>your</w:t>
      </w:r>
      <w:r w:rsidR="009D2CEA">
        <w:t xml:space="preserve"> </w:t>
      </w:r>
      <w:r w:rsidRPr="00E6705E" w:rsidR="003212A7">
        <w:t>Committee</w:t>
      </w:r>
      <w:r w:rsidR="003212A7">
        <w:t xml:space="preserve"> </w:t>
      </w:r>
      <w:r w:rsidRPr="00E6705E">
        <w:t>and</w:t>
      </w:r>
      <w:r w:rsidR="009D2CEA">
        <w:t xml:space="preserve"> </w:t>
      </w:r>
      <w:r w:rsidRPr="00E6705E">
        <w:t>what</w:t>
      </w:r>
      <w:r w:rsidR="009D2CEA">
        <w:t xml:space="preserve"> </w:t>
      </w:r>
      <w:r w:rsidRPr="00E6705E">
        <w:t>you</w:t>
      </w:r>
      <w:r w:rsidR="009D2CEA">
        <w:t xml:space="preserve"> </w:t>
      </w:r>
      <w:r w:rsidRPr="00E6705E">
        <w:t>do</w:t>
      </w:r>
      <w:r w:rsidR="009D2CEA">
        <w:t xml:space="preserve"> </w:t>
      </w:r>
      <w:r w:rsidRPr="00E6705E">
        <w:t>is</w:t>
      </w:r>
      <w:r w:rsidR="009D2CEA">
        <w:t xml:space="preserve"> </w:t>
      </w:r>
      <w:r w:rsidRPr="00E6705E">
        <w:t>up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you,</w:t>
      </w:r>
      <w:r w:rsidR="009D2CEA">
        <w:t xml:space="preserve"> </w:t>
      </w:r>
      <w:r w:rsidRPr="00E6705E">
        <w:t>but</w:t>
      </w:r>
      <w:r w:rsidR="009D2CEA">
        <w:t xml:space="preserve"> </w:t>
      </w:r>
      <w:r w:rsidRPr="00E6705E">
        <w:t>I</w:t>
      </w:r>
      <w:r w:rsidR="009D2CEA">
        <w:t xml:space="preserve"> </w:t>
      </w:r>
      <w:r w:rsidRPr="00E6705E">
        <w:t>would</w:t>
      </w:r>
      <w:r w:rsidR="009D2CEA">
        <w:t xml:space="preserve"> </w:t>
      </w:r>
      <w:r w:rsidRPr="00E6705E">
        <w:t>not</w:t>
      </w:r>
      <w:r w:rsidR="009D2CEA">
        <w:t xml:space="preserve"> </w:t>
      </w:r>
      <w:r w:rsidRPr="00E6705E">
        <w:t>want</w:t>
      </w:r>
      <w:r w:rsidR="009D2CEA">
        <w:t xml:space="preserve"> </w:t>
      </w:r>
      <w:r w:rsidRPr="00E6705E">
        <w:t>you</w:t>
      </w:r>
      <w:r w:rsidR="009D2CEA">
        <w:t xml:space="preserve"> </w:t>
      </w:r>
      <w:r w:rsidRPr="00E6705E">
        <w:t>just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only</w:t>
      </w:r>
      <w:r w:rsidR="009D2CEA">
        <w:t xml:space="preserve"> </w:t>
      </w:r>
      <w:r w:rsidRPr="00E6705E">
        <w:t>act</w:t>
      </w:r>
      <w:r w:rsidR="009D2CEA">
        <w:t xml:space="preserve"> </w:t>
      </w:r>
      <w:r w:rsidRPr="00E6705E">
        <w:t>on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name</w:t>
      </w:r>
      <w:r w:rsidR="009D2CEA">
        <w:t xml:space="preserve"> </w:t>
      </w:r>
      <w:r w:rsidRPr="00E6705E">
        <w:t>and</w:t>
      </w:r>
      <w:r w:rsidR="009D2CEA">
        <w:t xml:space="preserve"> </w:t>
      </w:r>
      <w:r w:rsidRPr="00E6705E">
        <w:t>behalf</w:t>
      </w:r>
      <w:r w:rsidR="009D2CEA">
        <w:t xml:space="preserve"> </w:t>
      </w:r>
      <w:r w:rsidRPr="00E6705E">
        <w:t>of</w:t>
      </w:r>
      <w:r w:rsidR="009D2CEA">
        <w:t xml:space="preserve"> </w:t>
      </w:r>
      <w:r w:rsidRPr="00E6705E">
        <w:t>children.</w:t>
      </w:r>
      <w:r w:rsidR="009D2CEA">
        <w:t xml:space="preserve"> </w:t>
      </w:r>
      <w:r w:rsidRPr="00E6705E">
        <w:t>It</w:t>
      </w:r>
      <w:r w:rsidR="009D2CEA">
        <w:t xml:space="preserve"> </w:t>
      </w:r>
      <w:r w:rsidRPr="00E6705E">
        <w:t>must</w:t>
      </w:r>
      <w:r w:rsidR="009D2CEA">
        <w:t xml:space="preserve"> </w:t>
      </w:r>
      <w:r w:rsidRPr="00E6705E">
        <w:t>be</w:t>
      </w:r>
      <w:r w:rsidR="009D2CEA">
        <w:t xml:space="preserve"> </w:t>
      </w:r>
      <w:r w:rsidRPr="00E6705E">
        <w:t>mothers</w:t>
      </w:r>
      <w:r w:rsidR="009D2CEA">
        <w:t xml:space="preserve"> </w:t>
      </w:r>
      <w:r w:rsidRPr="00E6705E">
        <w:t>in</w:t>
      </w:r>
      <w:r w:rsidR="009D2CEA">
        <w:t xml:space="preserve"> </w:t>
      </w:r>
      <w:r w:rsidRPr="00E6705E">
        <w:t>particular,</w:t>
      </w:r>
      <w:r w:rsidR="009D2CEA">
        <w:t xml:space="preserve"> </w:t>
      </w:r>
      <w:r w:rsidRPr="00E6705E">
        <w:t>and</w:t>
      </w:r>
      <w:r w:rsidR="009D2CEA">
        <w:t xml:space="preserve"> </w:t>
      </w:r>
      <w:r w:rsidRPr="00E6705E">
        <w:t>parents</w:t>
      </w:r>
      <w:r w:rsidR="009D2CEA">
        <w:t xml:space="preserve"> </w:t>
      </w:r>
      <w:r w:rsidRPr="00E6705E">
        <w:t>in</w:t>
      </w:r>
      <w:r w:rsidR="009D2CEA">
        <w:t xml:space="preserve"> </w:t>
      </w:r>
      <w:r w:rsidRPr="00E6705E">
        <w:t>general.</w:t>
      </w:r>
      <w:r w:rsidR="009D2CEA">
        <w:t xml:space="preserve"> </w:t>
      </w:r>
      <w:r w:rsidRPr="00E6705E">
        <w:t>There</w:t>
      </w:r>
      <w:r w:rsidR="009D2CEA">
        <w:t xml:space="preserve"> </w:t>
      </w:r>
      <w:r w:rsidRPr="00E6705E">
        <w:t>must</w:t>
      </w:r>
      <w:r w:rsidR="009D2CEA">
        <w:t xml:space="preserve"> </w:t>
      </w:r>
      <w:r w:rsidRPr="00E6705E">
        <w:t>be</w:t>
      </w:r>
      <w:r w:rsidR="009D2CEA">
        <w:t xml:space="preserve"> </w:t>
      </w:r>
      <w:r w:rsidRPr="00E6705E">
        <w:t>legal</w:t>
      </w:r>
      <w:r w:rsidR="009D2CEA">
        <w:t xml:space="preserve"> </w:t>
      </w:r>
      <w:r w:rsidRPr="00E6705E">
        <w:t>rights</w:t>
      </w:r>
      <w:r w:rsidR="009D2CEA">
        <w:t xml:space="preserve"> </w:t>
      </w:r>
      <w:r w:rsidRPr="00E6705E">
        <w:t>for</w:t>
      </w:r>
      <w:r w:rsidR="009D2CEA">
        <w:t xml:space="preserve"> </w:t>
      </w:r>
      <w:r w:rsidRPr="00E6705E">
        <w:t>all</w:t>
      </w:r>
      <w:r w:rsidR="009D2CEA">
        <w:t xml:space="preserve"> </w:t>
      </w:r>
      <w:r w:rsidRPr="00E6705E">
        <w:t>citizens.</w:t>
      </w:r>
      <w:r w:rsidR="009D2CEA">
        <w:t xml:space="preserve"> </w:t>
      </w:r>
      <w:r w:rsidR="003212A7">
        <w:t>To</w:t>
      </w:r>
      <w:r w:rsidR="009D2CEA">
        <w:t xml:space="preserve"> </w:t>
      </w:r>
      <w:r w:rsidRPr="00E6705E">
        <w:t>give</w:t>
      </w:r>
      <w:r w:rsidR="009D2CEA">
        <w:t xml:space="preserve"> </w:t>
      </w:r>
      <w:r w:rsidRPr="00E6705E">
        <w:t>a</w:t>
      </w:r>
      <w:r w:rsidR="009D2CEA">
        <w:t xml:space="preserve"> </w:t>
      </w:r>
      <w:r w:rsidRPr="00E6705E">
        <w:t>quick</w:t>
      </w:r>
      <w:r w:rsidR="009D2CEA">
        <w:t xml:space="preserve"> </w:t>
      </w:r>
      <w:r w:rsidRPr="00E6705E">
        <w:t>example,</w:t>
      </w:r>
      <w:r w:rsidR="009D2CEA">
        <w:t xml:space="preserve"> </w:t>
      </w:r>
      <w:r w:rsidRPr="00E6705E">
        <w:t>Sweden</w:t>
      </w:r>
      <w:r w:rsidR="009D2CEA">
        <w:t xml:space="preserve"> </w:t>
      </w:r>
      <w:r w:rsidRPr="00E6705E">
        <w:t>has</w:t>
      </w:r>
      <w:r w:rsidR="009D2CEA">
        <w:t xml:space="preserve"> </w:t>
      </w:r>
      <w:r w:rsidRPr="00E6705E">
        <w:t>several</w:t>
      </w:r>
      <w:r w:rsidR="009D2CEA">
        <w:t xml:space="preserve"> </w:t>
      </w:r>
      <w:r w:rsidRPr="00E6705E">
        <w:t>contingency</w:t>
      </w:r>
      <w:r w:rsidR="009D2CEA">
        <w:t xml:space="preserve"> </w:t>
      </w:r>
      <w:r w:rsidRPr="00E6705E">
        <w:t>preparations</w:t>
      </w:r>
      <w:r w:rsidR="009D2CEA">
        <w:t xml:space="preserve"> </w:t>
      </w:r>
      <w:r w:rsidRPr="00E6705E">
        <w:t>of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sort</w:t>
      </w:r>
      <w:r w:rsidR="009D2CEA">
        <w:t xml:space="preserve"> </w:t>
      </w:r>
      <w:r w:rsidRPr="00E6705E">
        <w:t>that</w:t>
      </w:r>
      <w:r w:rsidR="009D2CEA">
        <w:t xml:space="preserve"> </w:t>
      </w:r>
      <w:r w:rsidRPr="00E6705E">
        <w:t>I</w:t>
      </w:r>
      <w:r w:rsidR="009D2CEA">
        <w:t xml:space="preserve"> </w:t>
      </w:r>
      <w:r w:rsidRPr="00E6705E">
        <w:t>think</w:t>
      </w:r>
      <w:r w:rsidR="009D2CEA">
        <w:t xml:space="preserve"> </w:t>
      </w:r>
      <w:r w:rsidRPr="00E6705E">
        <w:t>Britain</w:t>
      </w:r>
      <w:r w:rsidR="009D2CEA">
        <w:t xml:space="preserve"> </w:t>
      </w:r>
      <w:r w:rsidRPr="00E6705E">
        <w:t>should</w:t>
      </w:r>
      <w:r w:rsidR="009D2CEA">
        <w:t xml:space="preserve"> </w:t>
      </w:r>
      <w:r w:rsidRPr="00E6705E">
        <w:t>have</w:t>
      </w:r>
      <w:r w:rsidR="009D2CEA">
        <w:t xml:space="preserve"> </w:t>
      </w:r>
      <w:r w:rsidR="003212A7">
        <w:t>had</w:t>
      </w:r>
      <w:r w:rsidRPr="00E6705E">
        <w:t>.</w:t>
      </w:r>
      <w:r w:rsidR="009D2CEA">
        <w:t xml:space="preserve"> </w:t>
      </w:r>
      <w:r w:rsidRPr="00E6705E">
        <w:t>As</w:t>
      </w:r>
      <w:r w:rsidR="009D2CEA">
        <w:t xml:space="preserve"> </w:t>
      </w:r>
      <w:r w:rsidRPr="00E6705E">
        <w:t>I</w:t>
      </w:r>
      <w:r w:rsidR="009D2CEA">
        <w:t xml:space="preserve"> </w:t>
      </w:r>
      <w:r w:rsidRPr="00E6705E">
        <w:t>said,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London</w:t>
      </w:r>
      <w:r w:rsidR="009D2CEA">
        <w:t xml:space="preserve"> </w:t>
      </w:r>
      <w:r w:rsidRPr="00E6705E">
        <w:t>Food</w:t>
      </w:r>
      <w:r w:rsidR="009D2CEA">
        <w:t xml:space="preserve"> </w:t>
      </w:r>
      <w:r w:rsidRPr="00E6705E">
        <w:t>Board</w:t>
      </w:r>
      <w:r w:rsidR="009D2CEA">
        <w:t xml:space="preserve"> </w:t>
      </w:r>
      <w:r w:rsidRPr="00E6705E">
        <w:t>could</w:t>
      </w:r>
      <w:r w:rsidR="009D2CEA">
        <w:t xml:space="preserve"> </w:t>
      </w:r>
      <w:r w:rsidRPr="00E6705E">
        <w:t>only</w:t>
      </w:r>
      <w:r w:rsidR="009D2CEA">
        <w:t xml:space="preserve"> </w:t>
      </w:r>
      <w:r w:rsidRPr="00E6705E">
        <w:t>find</w:t>
      </w:r>
      <w:r w:rsidR="009D2CEA">
        <w:t xml:space="preserve"> </w:t>
      </w:r>
      <w:r w:rsidRPr="00E6705E">
        <w:t>legal</w:t>
      </w:r>
      <w:r w:rsidR="009D2CEA">
        <w:t xml:space="preserve"> </w:t>
      </w:r>
      <w:r w:rsidRPr="00E6705E">
        <w:t>duties</w:t>
      </w:r>
      <w:r w:rsidR="009D2CEA">
        <w:t xml:space="preserve"> </w:t>
      </w:r>
      <w:r w:rsidRPr="00E6705E">
        <w:t>in</w:t>
      </w:r>
      <w:r w:rsidR="009D2CEA">
        <w:t xml:space="preserve"> </w:t>
      </w:r>
      <w:r w:rsidRPr="00E6705E">
        <w:t>relation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children.</w:t>
      </w:r>
      <w:r w:rsidR="009D2CEA">
        <w:t xml:space="preserve"> </w:t>
      </w:r>
      <w:r w:rsidRPr="00E6705E">
        <w:t>Those</w:t>
      </w:r>
      <w:r w:rsidR="009D2CEA">
        <w:t xml:space="preserve"> </w:t>
      </w:r>
      <w:r w:rsidRPr="00E6705E">
        <w:t>legal</w:t>
      </w:r>
      <w:r w:rsidR="009D2CEA">
        <w:t xml:space="preserve"> </w:t>
      </w:r>
      <w:r w:rsidRPr="00E6705E">
        <w:t>duties</w:t>
      </w:r>
      <w:r w:rsidR="009D2CEA">
        <w:t xml:space="preserve"> </w:t>
      </w:r>
      <w:r w:rsidRPr="00E6705E">
        <w:t>for</w:t>
      </w:r>
      <w:r w:rsidR="009D2CEA">
        <w:t xml:space="preserve"> </w:t>
      </w:r>
      <w:r w:rsidRPr="00E6705E">
        <w:t>a</w:t>
      </w:r>
      <w:r w:rsidR="009D2CEA">
        <w:t xml:space="preserve"> </w:t>
      </w:r>
      <w:r w:rsidRPr="00E6705E">
        <w:t>better</w:t>
      </w:r>
      <w:r w:rsidR="009D2CEA">
        <w:t xml:space="preserve"> </w:t>
      </w:r>
      <w:r w:rsidRPr="00E6705E">
        <w:t>diet</w:t>
      </w:r>
      <w:r w:rsidR="009D2CEA">
        <w:t xml:space="preserve"> </w:t>
      </w:r>
      <w:r w:rsidRPr="00E6705E">
        <w:t>and</w:t>
      </w:r>
      <w:r w:rsidR="009D2CEA">
        <w:t xml:space="preserve"> </w:t>
      </w:r>
      <w:r w:rsidRPr="00E6705E">
        <w:t>good</w:t>
      </w:r>
      <w:r w:rsidR="009D2CEA">
        <w:t xml:space="preserve"> </w:t>
      </w:r>
      <w:r w:rsidRPr="00E6705E">
        <w:t>diet</w:t>
      </w:r>
      <w:r w:rsidR="009D2CEA">
        <w:t xml:space="preserve"> </w:t>
      </w:r>
      <w:r w:rsidRPr="00E6705E">
        <w:t>must</w:t>
      </w:r>
      <w:r w:rsidR="009D2CEA">
        <w:t xml:space="preserve"> </w:t>
      </w:r>
      <w:r w:rsidRPr="00E6705E">
        <w:t>be</w:t>
      </w:r>
      <w:r w:rsidR="009D2CEA">
        <w:t xml:space="preserve"> </w:t>
      </w:r>
      <w:r w:rsidRPr="00E6705E">
        <w:t>more.</w:t>
      </w:r>
      <w:r w:rsidR="009D2CEA">
        <w:t xml:space="preserve"> </w:t>
      </w:r>
      <w:r w:rsidRPr="00E6705E">
        <w:t>Anna</w:t>
      </w:r>
      <w:r w:rsidR="009D2CEA">
        <w:t xml:space="preserve"> </w:t>
      </w:r>
      <w:r w:rsidRPr="00E6705E">
        <w:t>is</w:t>
      </w:r>
      <w:r w:rsidR="009D2CEA">
        <w:t xml:space="preserve"> </w:t>
      </w:r>
      <w:r w:rsidRPr="00E6705E">
        <w:t>quite</w:t>
      </w:r>
      <w:r w:rsidR="009D2CEA">
        <w:t xml:space="preserve"> </w:t>
      </w:r>
      <w:r w:rsidRPr="00E6705E">
        <w:t>right.</w:t>
      </w:r>
      <w:r w:rsidR="009D2CEA">
        <w:t xml:space="preserve"> </w:t>
      </w:r>
      <w:r w:rsidRPr="00E6705E">
        <w:t>It</w:t>
      </w:r>
      <w:r w:rsidR="009D2CEA">
        <w:t xml:space="preserve"> </w:t>
      </w:r>
      <w:r w:rsidRPr="00E6705E">
        <w:t>is</w:t>
      </w:r>
      <w:r w:rsidR="009D2CEA">
        <w:t xml:space="preserve"> </w:t>
      </w:r>
      <w:r w:rsidRPr="00E6705E">
        <w:t>not</w:t>
      </w:r>
      <w:r w:rsidR="009D2CEA">
        <w:t xml:space="preserve"> </w:t>
      </w:r>
      <w:r w:rsidRPr="00E6705E">
        <w:t>just</w:t>
      </w:r>
      <w:r w:rsidR="009D2CEA">
        <w:t xml:space="preserve"> </w:t>
      </w:r>
      <w:r w:rsidRPr="00E6705E">
        <w:t>in</w:t>
      </w:r>
      <w:r w:rsidR="009D2CEA">
        <w:t xml:space="preserve"> </w:t>
      </w:r>
      <w:r w:rsidRPr="00E6705E">
        <w:t>term</w:t>
      </w:r>
      <w:r w:rsidR="009D2CEA">
        <w:t xml:space="preserve"> </w:t>
      </w:r>
      <w:r w:rsidRPr="00E6705E">
        <w:t>time</w:t>
      </w:r>
      <w:r w:rsidR="009D2CEA">
        <w:t xml:space="preserve"> </w:t>
      </w:r>
      <w:r w:rsidRPr="00E6705E">
        <w:t>but</w:t>
      </w:r>
      <w:r w:rsidR="009D2CEA">
        <w:t xml:space="preserve"> </w:t>
      </w:r>
      <w:r w:rsidRPr="00E6705E">
        <w:t>all</w:t>
      </w:r>
      <w:r w:rsidR="009D2CEA">
        <w:t xml:space="preserve"> </w:t>
      </w:r>
      <w:r w:rsidRPr="00E6705E">
        <w:t>of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time,</w:t>
      </w:r>
      <w:r w:rsidR="009D2CEA">
        <w:t xml:space="preserve"> </w:t>
      </w:r>
      <w:r w:rsidRPr="00E6705E">
        <w:t>but</w:t>
      </w:r>
      <w:r w:rsidR="009D2CEA">
        <w:t xml:space="preserve"> </w:t>
      </w:r>
      <w:r w:rsidRPr="00E6705E">
        <w:t>it</w:t>
      </w:r>
      <w:r w:rsidR="009D2CEA">
        <w:t xml:space="preserve"> </w:t>
      </w:r>
      <w:r w:rsidRPr="00E6705E">
        <w:t>must</w:t>
      </w:r>
      <w:r w:rsidR="009D2CEA">
        <w:t xml:space="preserve"> </w:t>
      </w:r>
      <w:r w:rsidRPr="00E6705E">
        <w:t>also</w:t>
      </w:r>
      <w:r w:rsidR="009D2CEA">
        <w:t xml:space="preserve"> </w:t>
      </w:r>
      <w:r w:rsidRPr="00E6705E">
        <w:t>apply</w:t>
      </w:r>
      <w:r w:rsidR="009D2CEA">
        <w:t xml:space="preserve"> </w:t>
      </w:r>
      <w:r w:rsidRPr="00E6705E">
        <w:t>as</w:t>
      </w:r>
      <w:r w:rsidR="009D2CEA">
        <w:t xml:space="preserve"> </w:t>
      </w:r>
      <w:r w:rsidRPr="00E6705E">
        <w:t>an</w:t>
      </w:r>
      <w:r w:rsidR="009D2CEA">
        <w:t xml:space="preserve"> </w:t>
      </w:r>
      <w:r w:rsidRPr="00E6705E">
        <w:t>aspiration</w:t>
      </w:r>
      <w:r w:rsidR="009D2CEA">
        <w:t xml:space="preserve"> </w:t>
      </w:r>
      <w:r w:rsidRPr="00E6705E">
        <w:t>for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population</w:t>
      </w:r>
      <w:r w:rsidR="009D2CEA">
        <w:t xml:space="preserve"> </w:t>
      </w:r>
      <w:r w:rsidRPr="00E6705E">
        <w:t>as</w:t>
      </w:r>
      <w:r w:rsidR="009D2CEA">
        <w:t xml:space="preserve"> </w:t>
      </w:r>
      <w:r w:rsidRPr="00E6705E">
        <w:t>a</w:t>
      </w:r>
      <w:r w:rsidR="009D2CEA">
        <w:t xml:space="preserve"> </w:t>
      </w:r>
      <w:r w:rsidRPr="00E6705E">
        <w:t>whole.</w:t>
      </w:r>
      <w:r w:rsidR="009D2CEA">
        <w:t xml:space="preserve"> </w:t>
      </w:r>
      <w:r w:rsidRPr="00E6705E">
        <w:t>Otherwise,</w:t>
      </w:r>
      <w:r w:rsidR="009D2CEA">
        <w:t xml:space="preserve"> </w:t>
      </w:r>
      <w:r w:rsidRPr="00E6705E">
        <w:t>we</w:t>
      </w:r>
      <w:r w:rsidR="009D2CEA">
        <w:t xml:space="preserve"> </w:t>
      </w:r>
      <w:r w:rsidRPr="00E6705E">
        <w:t>cripple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NHS,</w:t>
      </w:r>
      <w:r w:rsidR="009D2CEA">
        <w:t xml:space="preserve"> </w:t>
      </w:r>
      <w:r w:rsidRPr="00E6705E">
        <w:t>and</w:t>
      </w:r>
      <w:r w:rsidR="009D2CEA">
        <w:t xml:space="preserve"> </w:t>
      </w:r>
      <w:r w:rsidRPr="00E6705E">
        <w:t>that</w:t>
      </w:r>
      <w:r w:rsidR="009D2CEA">
        <w:t xml:space="preserve"> </w:t>
      </w:r>
      <w:r w:rsidRPr="00E6705E">
        <w:t>is</w:t>
      </w:r>
      <w:r w:rsidR="009D2CEA">
        <w:t xml:space="preserve"> </w:t>
      </w:r>
      <w:r w:rsidRPr="00E6705E">
        <w:t>what</w:t>
      </w:r>
      <w:r w:rsidR="009D2CEA">
        <w:t xml:space="preserve"> </w:t>
      </w:r>
      <w:r w:rsidRPr="00E6705E">
        <w:t>has</w:t>
      </w:r>
      <w:r w:rsidR="009D2CEA">
        <w:t xml:space="preserve"> </w:t>
      </w:r>
      <w:r w:rsidRPr="00E6705E">
        <w:t>been</w:t>
      </w:r>
      <w:r w:rsidR="009D2CEA">
        <w:t xml:space="preserve"> </w:t>
      </w:r>
      <w:r w:rsidRPr="00E6705E">
        <w:t>happening.</w:t>
      </w:r>
    </w:p>
    <w:p w:rsidR="00A11AE1" w:rsidRPr="00E6705E" w:rsidP="00A11AE1">
      <w:pPr>
        <w:pStyle w:val="Question"/>
        <w:numPr>
          <w:ilvl w:val="0"/>
          <w:numId w:val="9"/>
        </w:numPr>
      </w:pPr>
      <w:sdt>
        <w:sdtPr>
          <w:alias w:val="Member"/>
          <w:tag w:val="&lt;Member mnisId='4831' dodsId=''&gt;"/>
          <w:id w:val="-1861970647"/>
          <w:placeholder>
            <w:docPart w:val="3DA31B2D719249FD8AD1669663B4EDF7"/>
          </w:placeholder>
          <w:richText/>
        </w:sdtPr>
        <w:sdtContent>
          <w:r w:rsidRPr="00E6705E">
            <w:rPr>
              <w:b/>
            </w:rPr>
            <w:t>Ian</w:t>
          </w:r>
          <w:r w:rsidR="009D2CEA">
            <w:rPr>
              <w:b/>
            </w:rPr>
            <w:t xml:space="preserve"> </w:t>
          </w:r>
          <w:r w:rsidRPr="00E6705E">
            <w:rPr>
              <w:b/>
            </w:rPr>
            <w:t>Byrne:</w:t>
          </w:r>
        </w:sdtContent>
      </w:sdt>
      <w:r w:rsidR="009D2CEA">
        <w:t xml:space="preserve"> </w:t>
      </w:r>
      <w:r w:rsidR="003212A7">
        <w:t>As</w:t>
      </w:r>
      <w:r w:rsidR="009D2CEA">
        <w:t xml:space="preserve"> </w:t>
      </w:r>
      <w:r w:rsidRPr="00E6705E">
        <w:t>a</w:t>
      </w:r>
      <w:r w:rsidR="009D2CEA">
        <w:t xml:space="preserve"> </w:t>
      </w:r>
      <w:r w:rsidRPr="00E6705E">
        <w:t>quick</w:t>
      </w:r>
      <w:r w:rsidR="009D2CEA">
        <w:t xml:space="preserve"> </w:t>
      </w:r>
      <w:r w:rsidRPr="00E6705E">
        <w:t>follow</w:t>
      </w:r>
      <w:r w:rsidR="009D2CEA">
        <w:t xml:space="preserve"> </w:t>
      </w:r>
      <w:r w:rsidRPr="00E6705E">
        <w:t>up</w:t>
      </w:r>
      <w:r w:rsidR="003212A7">
        <w:t xml:space="preserve">, </w:t>
      </w:r>
      <w:r w:rsidRPr="00E6705E" w:rsidR="003212A7">
        <w:t>if</w:t>
      </w:r>
      <w:r w:rsidR="003212A7">
        <w:t xml:space="preserve"> </w:t>
      </w:r>
      <w:r w:rsidRPr="00E6705E">
        <w:t>we</w:t>
      </w:r>
      <w:r w:rsidR="009D2CEA">
        <w:t xml:space="preserve"> </w:t>
      </w:r>
      <w:r w:rsidRPr="00E6705E">
        <w:t>did</w:t>
      </w:r>
      <w:r w:rsidR="009D2CEA">
        <w:t xml:space="preserve"> </w:t>
      </w:r>
      <w:r w:rsidRPr="00E6705E">
        <w:t>have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legislation</w:t>
      </w:r>
      <w:r w:rsidR="009D2CEA">
        <w:t xml:space="preserve"> </w:t>
      </w:r>
      <w:r w:rsidRPr="00E6705E">
        <w:t>in</w:t>
      </w:r>
      <w:r w:rsidR="009D2CEA">
        <w:t xml:space="preserve"> </w:t>
      </w:r>
      <w:r w:rsidRPr="00E6705E">
        <w:t>place,</w:t>
      </w:r>
      <w:r w:rsidR="009D2CEA">
        <w:t xml:space="preserve"> </w:t>
      </w:r>
      <w:r w:rsidRPr="00E6705E">
        <w:t>do</w:t>
      </w:r>
      <w:r w:rsidR="009D2CEA">
        <w:t xml:space="preserve"> </w:t>
      </w:r>
      <w:r w:rsidRPr="00E6705E">
        <w:t>we</w:t>
      </w:r>
      <w:r w:rsidR="009D2CEA">
        <w:t xml:space="preserve"> </w:t>
      </w:r>
      <w:r w:rsidRPr="00E6705E">
        <w:t>think</w:t>
      </w:r>
      <w:r w:rsidR="009D2CEA">
        <w:t xml:space="preserve"> </w:t>
      </w:r>
      <w:r w:rsidRPr="00E6705E">
        <w:t>there</w:t>
      </w:r>
      <w:r w:rsidR="009D2CEA">
        <w:t xml:space="preserve"> </w:t>
      </w:r>
      <w:r w:rsidRPr="00E6705E">
        <w:t>would</w:t>
      </w:r>
      <w:r w:rsidR="009D2CEA">
        <w:t xml:space="preserve"> </w:t>
      </w:r>
      <w:r w:rsidRPr="00E6705E">
        <w:t>have</w:t>
      </w:r>
      <w:r w:rsidR="009D2CEA">
        <w:t xml:space="preserve"> </w:t>
      </w:r>
      <w:r w:rsidRPr="00E6705E">
        <w:t>been</w:t>
      </w:r>
      <w:r w:rsidR="009D2CEA">
        <w:t xml:space="preserve"> </w:t>
      </w:r>
      <w:r w:rsidRPr="00E6705E">
        <w:t>a</w:t>
      </w:r>
      <w:r w:rsidR="009D2CEA">
        <w:t xml:space="preserve"> </w:t>
      </w:r>
      <w:r w:rsidRPr="00E6705E">
        <w:t>more</w:t>
      </w:r>
      <w:r w:rsidR="009D2CEA">
        <w:t xml:space="preserve"> </w:t>
      </w:r>
      <w:r w:rsidRPr="00E6705E">
        <w:t>coherent</w:t>
      </w:r>
      <w:r w:rsidR="009D2CEA">
        <w:t xml:space="preserve"> </w:t>
      </w:r>
      <w:r w:rsidRPr="00E6705E">
        <w:t>strategy</w:t>
      </w:r>
      <w:r w:rsidR="009D2CEA">
        <w:t xml:space="preserve"> </w:t>
      </w:r>
      <w:r w:rsidRPr="00E6705E">
        <w:t>from</w:t>
      </w:r>
      <w:r w:rsidR="009D2CEA">
        <w:t xml:space="preserve"> </w:t>
      </w:r>
      <w:r w:rsidRPr="00E6705E">
        <w:t>Government</w:t>
      </w:r>
      <w:r w:rsidR="009D2CEA">
        <w:t xml:space="preserve"> </w:t>
      </w:r>
      <w:r w:rsidRPr="00E6705E">
        <w:t>regarding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response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Covid</w:t>
      </w:r>
      <w:r w:rsidRPr="00E6705E">
        <w:t>?</w:t>
      </w:r>
      <w:r w:rsidR="009D2CEA">
        <w:t xml:space="preserve"> </w:t>
      </w:r>
      <w:r w:rsidRPr="00E6705E">
        <w:t>Obviously,</w:t>
      </w:r>
      <w:r w:rsidR="009D2CEA">
        <w:t xml:space="preserve"> </w:t>
      </w:r>
      <w:r w:rsidRPr="00E6705E">
        <w:t>part</w:t>
      </w:r>
      <w:r w:rsidR="009D2CEA">
        <w:t xml:space="preserve"> </w:t>
      </w:r>
      <w:r w:rsidRPr="00E6705E">
        <w:t>of</w:t>
      </w:r>
      <w:r w:rsidR="009D2CEA">
        <w:t xml:space="preserve"> </w:t>
      </w:r>
      <w:r w:rsidRPr="00E6705E">
        <w:t>this</w:t>
      </w:r>
      <w:r w:rsidR="009D2CEA">
        <w:t xml:space="preserve"> </w:t>
      </w:r>
      <w:r w:rsidRPr="00E6705E">
        <w:t>is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learn</w:t>
      </w:r>
      <w:r w:rsidR="009D2CEA">
        <w:t xml:space="preserve"> </w:t>
      </w:r>
      <w:r w:rsidRPr="00E6705E">
        <w:t>lessons</w:t>
      </w:r>
      <w:r w:rsidR="009D2CEA">
        <w:t xml:space="preserve"> </w:t>
      </w:r>
      <w:r w:rsidRPr="00E6705E">
        <w:t>for</w:t>
      </w:r>
      <w:r w:rsidR="009D2CEA">
        <w:t xml:space="preserve"> </w:t>
      </w:r>
      <w:r w:rsidR="009E3030">
        <w:t xml:space="preserve">the possibility of </w:t>
      </w:r>
      <w:r w:rsidRPr="00E6705E">
        <w:t>encountering</w:t>
      </w:r>
      <w:r w:rsidR="009D2CEA">
        <w:t xml:space="preserve"> </w:t>
      </w:r>
      <w:r w:rsidRPr="00E6705E">
        <w:t>another</w:t>
      </w:r>
      <w:r w:rsidR="009D2CEA">
        <w:t xml:space="preserve"> </w:t>
      </w:r>
      <w:r w:rsidRPr="00E6705E">
        <w:t>pandemic.</w:t>
      </w:r>
      <w:r w:rsidR="009D2CEA">
        <w:t xml:space="preserve"> </w:t>
      </w:r>
      <w:r w:rsidRPr="00E6705E">
        <w:t>Would</w:t>
      </w:r>
      <w:r w:rsidR="009D2CEA">
        <w:t xml:space="preserve"> </w:t>
      </w:r>
      <w:r w:rsidRPr="00E6705E">
        <w:t>you</w:t>
      </w:r>
      <w:r w:rsidR="009D2CEA">
        <w:t xml:space="preserve"> </w:t>
      </w:r>
      <w:r w:rsidRPr="00E6705E">
        <w:t>both</w:t>
      </w:r>
      <w:r w:rsidR="009D2CEA">
        <w:t xml:space="preserve"> </w:t>
      </w:r>
      <w:r w:rsidRPr="00E6705E">
        <w:t>agree</w:t>
      </w:r>
      <w:r w:rsidR="009D2CEA">
        <w:t xml:space="preserve"> </w:t>
      </w:r>
      <w:r w:rsidRPr="00E6705E">
        <w:t>if</w:t>
      </w:r>
      <w:r w:rsidR="009D2CEA">
        <w:t xml:space="preserve"> </w:t>
      </w:r>
      <w:r w:rsidRPr="00E6705E">
        <w:t>it</w:t>
      </w:r>
      <w:r w:rsidR="009D2CEA">
        <w:t xml:space="preserve"> </w:t>
      </w:r>
      <w:r w:rsidRPr="00E6705E">
        <w:t>was</w:t>
      </w:r>
      <w:r w:rsidR="009D2CEA">
        <w:t xml:space="preserve"> </w:t>
      </w:r>
      <w:r w:rsidRPr="00E6705E">
        <w:t>in</w:t>
      </w:r>
      <w:r w:rsidR="009D2CEA">
        <w:t xml:space="preserve"> </w:t>
      </w:r>
      <w:r w:rsidRPr="00E6705E">
        <w:t>legislation</w:t>
      </w:r>
      <w:r w:rsidR="009D2CEA">
        <w:t xml:space="preserve"> </w:t>
      </w:r>
      <w:r w:rsidRPr="00E6705E">
        <w:t>we</w:t>
      </w:r>
      <w:r w:rsidR="009D2CEA">
        <w:t xml:space="preserve"> </w:t>
      </w:r>
      <w:r w:rsidRPr="00E6705E">
        <w:t>would</w:t>
      </w:r>
      <w:r w:rsidR="009D2CEA">
        <w:t xml:space="preserve"> </w:t>
      </w:r>
      <w:r w:rsidRPr="00E6705E">
        <w:t>have</w:t>
      </w:r>
      <w:r w:rsidR="009D2CEA">
        <w:t xml:space="preserve"> </w:t>
      </w:r>
      <w:r w:rsidRPr="00E6705E">
        <w:t>a</w:t>
      </w:r>
      <w:r w:rsidR="009D2CEA">
        <w:t xml:space="preserve"> </w:t>
      </w:r>
      <w:r w:rsidRPr="00E6705E">
        <w:t>far</w:t>
      </w:r>
      <w:r w:rsidR="009D2CEA">
        <w:t xml:space="preserve"> </w:t>
      </w:r>
      <w:r w:rsidRPr="00E6705E">
        <w:t>more</w:t>
      </w:r>
      <w:r w:rsidR="009D2CEA">
        <w:t xml:space="preserve"> </w:t>
      </w:r>
      <w:r w:rsidRPr="00E6705E">
        <w:t>cohesive</w:t>
      </w:r>
      <w:r w:rsidR="009D2CEA">
        <w:t xml:space="preserve"> </w:t>
      </w:r>
      <w:r w:rsidRPr="00E6705E">
        <w:t>strategy</w:t>
      </w:r>
      <w:r w:rsidR="009D2CEA">
        <w:t xml:space="preserve"> </w:t>
      </w:r>
      <w:r w:rsidRPr="00E6705E">
        <w:t>moving</w:t>
      </w:r>
      <w:r w:rsidR="009D2CEA">
        <w:t xml:space="preserve"> </w:t>
      </w:r>
      <w:r w:rsidRPr="00E6705E">
        <w:t>forward</w:t>
      </w:r>
      <w:r w:rsidR="009D2CEA">
        <w:t xml:space="preserve"> </w:t>
      </w:r>
      <w:r w:rsidRPr="00E6705E">
        <w:t>and</w:t>
      </w:r>
      <w:r w:rsidR="009D2CEA">
        <w:t xml:space="preserve"> </w:t>
      </w:r>
      <w:r w:rsidRPr="00E6705E">
        <w:t>it</w:t>
      </w:r>
      <w:r w:rsidR="009D2CEA">
        <w:t xml:space="preserve"> </w:t>
      </w:r>
      <w:r w:rsidRPr="00E6705E">
        <w:t>would</w:t>
      </w:r>
      <w:r w:rsidR="009D2CEA">
        <w:t xml:space="preserve"> </w:t>
      </w:r>
      <w:r w:rsidRPr="00E6705E">
        <w:t>benefit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nation</w:t>
      </w:r>
      <w:r w:rsidR="009D2CEA">
        <w:t xml:space="preserve"> </w:t>
      </w:r>
      <w:r w:rsidRPr="00E6705E">
        <w:t>as</w:t>
      </w:r>
      <w:r w:rsidR="009D2CEA">
        <w:t xml:space="preserve"> </w:t>
      </w:r>
      <w:r w:rsidRPr="00E6705E">
        <w:t>a</w:t>
      </w:r>
      <w:r w:rsidR="009D2CEA">
        <w:t xml:space="preserve"> </w:t>
      </w:r>
      <w:r w:rsidRPr="00E6705E">
        <w:t>whole?</w:t>
      </w:r>
    </w:p>
    <w:p w:rsidR="009E3030" w:rsidP="00A11AE1">
      <w:pPr>
        <w:pStyle w:val="Answer"/>
      </w:pPr>
      <w:sdt>
        <w:sdtPr>
          <w:alias w:val="Witness"/>
          <w:id w:val="-697934059"/>
          <w:placeholder>
            <w:docPart w:val="3DA31B2D719249FD8AD1669663B4EDF7"/>
          </w:placeholder>
          <w:richText/>
        </w:sdtPr>
        <w:sdtContent>
          <w:r w:rsidRPr="004C0BA3" w:rsidR="00A11AE1">
            <w:rPr>
              <w:b/>
              <w:i/>
            </w:rPr>
            <w:t>Professor</w:t>
          </w:r>
          <w:r w:rsidR="009D2CEA">
            <w:rPr>
              <w:b/>
              <w:i/>
            </w:rPr>
            <w:t xml:space="preserve"> </w:t>
          </w:r>
          <w:r w:rsidRPr="004C0BA3" w:rsidR="00A11AE1">
            <w:rPr>
              <w:b/>
              <w:i/>
            </w:rPr>
            <w:t>Lang:</w:t>
          </w:r>
          <w:r w:rsidR="009D2CEA">
            <w:rPr>
              <w:b/>
            </w:rPr>
            <w:t xml:space="preserve"> </w:t>
          </w:r>
        </w:sdtContent>
      </w:sdt>
      <w:r w:rsidRPr="00E6705E" w:rsidR="00A11AE1">
        <w:t>If</w:t>
      </w:r>
      <w:r w:rsidR="009D2CEA">
        <w:t xml:space="preserve"> </w:t>
      </w:r>
      <w:r w:rsidRPr="00E6705E" w:rsidR="00A11AE1">
        <w:t>you</w:t>
      </w:r>
      <w:r w:rsidR="009D2CEA">
        <w:t xml:space="preserve"> </w:t>
      </w:r>
      <w:r w:rsidRPr="00E6705E" w:rsidR="00A11AE1">
        <w:t>do</w:t>
      </w:r>
      <w:r w:rsidR="009D2CEA">
        <w:t xml:space="preserve"> </w:t>
      </w:r>
      <w:r w:rsidRPr="00E6705E" w:rsidR="00A11AE1">
        <w:t>not</w:t>
      </w:r>
      <w:r w:rsidR="009D2CEA">
        <w:t xml:space="preserve"> </w:t>
      </w:r>
      <w:r w:rsidRPr="00E6705E" w:rsidR="00A11AE1">
        <w:t>have</w:t>
      </w:r>
      <w:r w:rsidR="009D2CEA">
        <w:t xml:space="preserve"> </w:t>
      </w:r>
      <w:r w:rsidRPr="00E6705E" w:rsidR="00A11AE1">
        <w:t>it</w:t>
      </w:r>
      <w:r w:rsidR="009D2CEA">
        <w:t xml:space="preserve"> </w:t>
      </w:r>
      <w:r w:rsidRPr="00E6705E" w:rsidR="00A11AE1">
        <w:t>in</w:t>
      </w:r>
      <w:r w:rsidR="009D2CEA">
        <w:t xml:space="preserve"> </w:t>
      </w:r>
      <w:r w:rsidRPr="00E6705E" w:rsidR="00A11AE1">
        <w:t>legislation,</w:t>
      </w:r>
      <w:r w:rsidR="009D2CEA">
        <w:t xml:space="preserve"> </w:t>
      </w:r>
      <w:r w:rsidRPr="00E6705E" w:rsidR="00A11AE1">
        <w:t>you</w:t>
      </w:r>
      <w:r w:rsidR="009D2CEA">
        <w:t xml:space="preserve"> </w:t>
      </w:r>
      <w:r w:rsidRPr="00E6705E" w:rsidR="00A11AE1">
        <w:t>do</w:t>
      </w:r>
      <w:r w:rsidR="009D2CEA">
        <w:t xml:space="preserve"> </w:t>
      </w:r>
      <w:r w:rsidRPr="00E6705E" w:rsidR="00A11AE1">
        <w:t>not</w:t>
      </w:r>
      <w:r w:rsidR="009D2CEA">
        <w:t xml:space="preserve"> </w:t>
      </w:r>
      <w:r w:rsidRPr="00E6705E" w:rsidR="00A11AE1">
        <w:t>have</w:t>
      </w:r>
      <w:r w:rsidR="009D2CEA">
        <w:t xml:space="preserve"> </w:t>
      </w:r>
      <w:r w:rsidRPr="00E6705E" w:rsidR="00A11AE1">
        <w:t>indicators</w:t>
      </w:r>
      <w:r w:rsidR="009D2CEA">
        <w:t xml:space="preserve"> </w:t>
      </w:r>
      <w:r w:rsidRPr="00E6705E" w:rsidR="00A11AE1">
        <w:t>and</w:t>
      </w:r>
      <w:r w:rsidR="009D2CEA">
        <w:t xml:space="preserve"> </w:t>
      </w:r>
      <w:r w:rsidRPr="00E6705E" w:rsidR="00A11AE1">
        <w:t>it</w:t>
      </w:r>
      <w:r w:rsidR="009D2CEA">
        <w:t xml:space="preserve"> </w:t>
      </w:r>
      <w:r w:rsidRPr="00E6705E" w:rsidR="00A11AE1">
        <w:t>does</w:t>
      </w:r>
      <w:r w:rsidR="009D2CEA">
        <w:t xml:space="preserve"> </w:t>
      </w:r>
      <w:r w:rsidRPr="00E6705E" w:rsidR="00A11AE1">
        <w:t>not</w:t>
      </w:r>
      <w:r w:rsidR="009D2CEA">
        <w:t xml:space="preserve"> </w:t>
      </w:r>
      <w:r>
        <w:t>happen</w:t>
      </w:r>
      <w:r w:rsidRPr="00E6705E" w:rsidR="00A11AE1">
        <w:t>.</w:t>
      </w:r>
      <w:r w:rsidR="009D2CEA">
        <w:t xml:space="preserve"> </w:t>
      </w:r>
      <w:r w:rsidRPr="00E6705E" w:rsidR="00A11AE1">
        <w:t>Secondly,</w:t>
      </w:r>
      <w:r w:rsidR="009D2CEA">
        <w:t xml:space="preserve"> </w:t>
      </w:r>
      <w:r w:rsidRPr="00E6705E" w:rsidR="00A11AE1">
        <w:t>I</w:t>
      </w:r>
      <w:r w:rsidR="009D2CEA">
        <w:t xml:space="preserve"> </w:t>
      </w:r>
      <w:r w:rsidRPr="00E6705E" w:rsidR="00A11AE1">
        <w:t>am</w:t>
      </w:r>
      <w:r w:rsidR="009D2CEA">
        <w:t xml:space="preserve"> </w:t>
      </w:r>
      <w:r w:rsidRPr="00E6705E" w:rsidR="00A11AE1">
        <w:t>the</w:t>
      </w:r>
      <w:r w:rsidR="009D2CEA">
        <w:t xml:space="preserve"> </w:t>
      </w:r>
      <w:r w:rsidRPr="00E6705E" w:rsidR="00A11AE1">
        <w:t>boring</w:t>
      </w:r>
      <w:r w:rsidR="009D2CEA">
        <w:t xml:space="preserve"> </w:t>
      </w:r>
      <w:r w:rsidRPr="00E6705E" w:rsidR="00A11AE1">
        <w:t>academic</w:t>
      </w:r>
      <w:r w:rsidR="009D2CEA">
        <w:t xml:space="preserve"> </w:t>
      </w:r>
      <w:r w:rsidRPr="00E6705E" w:rsidR="00A11AE1">
        <w:t>and</w:t>
      </w:r>
      <w:r w:rsidR="009D2CEA">
        <w:t xml:space="preserve"> </w:t>
      </w:r>
      <w:r w:rsidRPr="00E6705E" w:rsidR="00A11AE1">
        <w:t>Anna</w:t>
      </w:r>
      <w:r w:rsidR="009D2CEA">
        <w:t xml:space="preserve"> </w:t>
      </w:r>
      <w:r w:rsidRPr="00E6705E" w:rsidR="00A11AE1">
        <w:t>is</w:t>
      </w:r>
      <w:r w:rsidR="009D2CEA">
        <w:t xml:space="preserve"> </w:t>
      </w:r>
      <w:r w:rsidRPr="00E6705E" w:rsidR="00A11AE1">
        <w:t>the</w:t>
      </w:r>
      <w:r w:rsidR="009D2CEA">
        <w:t xml:space="preserve"> </w:t>
      </w:r>
      <w:r w:rsidRPr="00E6705E" w:rsidR="00A11AE1">
        <w:t>people’s</w:t>
      </w:r>
      <w:r w:rsidR="009D2CEA">
        <w:t xml:space="preserve"> </w:t>
      </w:r>
      <w:r w:rsidRPr="00E6705E" w:rsidR="00A11AE1">
        <w:t>tribune,</w:t>
      </w:r>
      <w:r w:rsidR="009D2CEA">
        <w:t xml:space="preserve"> </w:t>
      </w:r>
      <w:r w:rsidRPr="00E6705E" w:rsidR="00A11AE1">
        <w:t>so</w:t>
      </w:r>
      <w:r w:rsidR="009D2CEA">
        <w:t xml:space="preserve"> </w:t>
      </w:r>
      <w:r w:rsidRPr="00E6705E" w:rsidR="00A11AE1">
        <w:t>I</w:t>
      </w:r>
      <w:r w:rsidR="009D2CEA">
        <w:t xml:space="preserve"> </w:t>
      </w:r>
      <w:r w:rsidRPr="00E6705E" w:rsidR="00A11AE1">
        <w:t>will</w:t>
      </w:r>
      <w:r w:rsidR="009D2CEA">
        <w:t xml:space="preserve"> </w:t>
      </w:r>
      <w:r w:rsidRPr="00E6705E" w:rsidR="00A11AE1">
        <w:t>be</w:t>
      </w:r>
      <w:r w:rsidR="009D2CEA">
        <w:t xml:space="preserve"> </w:t>
      </w:r>
      <w:r w:rsidRPr="00E6705E" w:rsidR="00A11AE1">
        <w:t>the</w:t>
      </w:r>
      <w:r w:rsidR="009D2CEA">
        <w:t xml:space="preserve"> </w:t>
      </w:r>
      <w:r w:rsidRPr="00E6705E" w:rsidR="00A11AE1">
        <w:t>boring</w:t>
      </w:r>
      <w:r w:rsidR="009D2CEA">
        <w:t xml:space="preserve"> </w:t>
      </w:r>
      <w:r w:rsidRPr="00E6705E" w:rsidR="00A11AE1">
        <w:t>academic</w:t>
      </w:r>
      <w:r w:rsidR="009D2CEA">
        <w:t xml:space="preserve"> </w:t>
      </w:r>
      <w:r w:rsidRPr="00E6705E" w:rsidR="00A11AE1">
        <w:t>here.</w:t>
      </w:r>
      <w:r w:rsidR="009D2CEA">
        <w:t xml:space="preserve"> </w:t>
      </w:r>
      <w:r w:rsidRPr="00E6705E" w:rsidR="00A11AE1">
        <w:t>I</w:t>
      </w:r>
      <w:r w:rsidR="009D2CEA">
        <w:t xml:space="preserve"> </w:t>
      </w:r>
      <w:r w:rsidRPr="00E6705E" w:rsidR="00A11AE1">
        <w:t>think</w:t>
      </w:r>
      <w:r w:rsidR="009D2CEA">
        <w:t xml:space="preserve"> </w:t>
      </w:r>
      <w:r w:rsidRPr="00E6705E" w:rsidR="00A11AE1">
        <w:t>we</w:t>
      </w:r>
      <w:r w:rsidR="009D2CEA">
        <w:t xml:space="preserve"> </w:t>
      </w:r>
      <w:r w:rsidRPr="00E6705E" w:rsidR="00A11AE1">
        <w:t>are</w:t>
      </w:r>
      <w:r w:rsidR="009D2CEA">
        <w:t xml:space="preserve"> </w:t>
      </w:r>
      <w:r w:rsidRPr="00E6705E" w:rsidR="00A11AE1">
        <w:t>talking</w:t>
      </w:r>
      <w:r w:rsidR="009D2CEA">
        <w:t xml:space="preserve"> </w:t>
      </w:r>
      <w:r w:rsidRPr="00E6705E" w:rsidR="00A11AE1">
        <w:t>about</w:t>
      </w:r>
      <w:r w:rsidR="009D2CEA">
        <w:t xml:space="preserve"> </w:t>
      </w:r>
      <w:r w:rsidRPr="00E6705E" w:rsidR="00A11AE1">
        <w:t>institutions</w:t>
      </w:r>
      <w:r w:rsidR="009D2CEA">
        <w:t xml:space="preserve"> </w:t>
      </w:r>
      <w:r w:rsidRPr="00E6705E" w:rsidR="00A11AE1">
        <w:t>of</w:t>
      </w:r>
      <w:r w:rsidR="009D2CEA">
        <w:t xml:space="preserve"> </w:t>
      </w:r>
      <w:r w:rsidRPr="00E6705E" w:rsidR="00A11AE1">
        <w:t>governance.</w:t>
      </w:r>
      <w:r w:rsidR="009D2CEA">
        <w:t xml:space="preserve"> </w:t>
      </w:r>
      <w:r w:rsidRPr="00E6705E" w:rsidR="00A11AE1">
        <w:t>We</w:t>
      </w:r>
      <w:r w:rsidR="009D2CEA">
        <w:t xml:space="preserve"> </w:t>
      </w:r>
      <w:r w:rsidRPr="00E6705E" w:rsidR="00A11AE1">
        <w:t>do</w:t>
      </w:r>
      <w:r w:rsidR="009D2CEA">
        <w:t xml:space="preserve"> </w:t>
      </w:r>
      <w:r w:rsidRPr="00E6705E" w:rsidR="00A11AE1">
        <w:t>not</w:t>
      </w:r>
      <w:r w:rsidR="009D2CEA">
        <w:t xml:space="preserve"> </w:t>
      </w:r>
      <w:r w:rsidRPr="00E6705E" w:rsidR="00A11AE1">
        <w:t>have</w:t>
      </w:r>
      <w:r w:rsidR="009D2CEA">
        <w:t xml:space="preserve"> </w:t>
      </w:r>
      <w:r w:rsidRPr="00E6705E" w:rsidR="00A11AE1">
        <w:t>the</w:t>
      </w:r>
      <w:r w:rsidR="009D2CEA">
        <w:t xml:space="preserve"> </w:t>
      </w:r>
      <w:r w:rsidRPr="00E6705E" w:rsidR="00A11AE1">
        <w:t>right</w:t>
      </w:r>
      <w:r w:rsidR="009D2CEA">
        <w:t xml:space="preserve"> </w:t>
      </w:r>
      <w:r w:rsidRPr="00E6705E" w:rsidR="00A11AE1">
        <w:t>institutions</w:t>
      </w:r>
      <w:r w:rsidR="009D2CEA">
        <w:t xml:space="preserve"> </w:t>
      </w:r>
      <w:r w:rsidRPr="00E6705E" w:rsidR="00A11AE1">
        <w:t>of</w:t>
      </w:r>
      <w:r w:rsidR="009D2CEA">
        <w:t xml:space="preserve"> </w:t>
      </w:r>
      <w:r w:rsidRPr="00E6705E" w:rsidR="00A11AE1">
        <w:t>governances.</w:t>
      </w:r>
      <w:r w:rsidR="009D2CEA">
        <w:t xml:space="preserve"> </w:t>
      </w:r>
      <w:r w:rsidRPr="00E6705E" w:rsidR="00A11AE1">
        <w:t>Anna</w:t>
      </w:r>
      <w:r w:rsidR="009D2CEA">
        <w:t xml:space="preserve"> </w:t>
      </w:r>
      <w:r w:rsidRPr="00E6705E" w:rsidR="00A11AE1">
        <w:t>and</w:t>
      </w:r>
      <w:r w:rsidR="009D2CEA">
        <w:t xml:space="preserve"> </w:t>
      </w:r>
      <w:r w:rsidRPr="00E6705E" w:rsidR="00A11AE1">
        <w:t>I</w:t>
      </w:r>
      <w:r w:rsidR="009D2CEA">
        <w:t xml:space="preserve"> </w:t>
      </w:r>
      <w:r w:rsidRPr="00E6705E" w:rsidR="00A11AE1">
        <w:t>are</w:t>
      </w:r>
      <w:r w:rsidR="009D2CEA">
        <w:t xml:space="preserve"> </w:t>
      </w:r>
      <w:r w:rsidRPr="00E6705E" w:rsidR="00A11AE1">
        <w:t>united</w:t>
      </w:r>
      <w:r w:rsidR="009D2CEA">
        <w:t xml:space="preserve"> </w:t>
      </w:r>
      <w:r w:rsidRPr="00E6705E" w:rsidR="00A11AE1">
        <w:t>in</w:t>
      </w:r>
      <w:r w:rsidR="009D2CEA">
        <w:t xml:space="preserve"> </w:t>
      </w:r>
      <w:r w:rsidRPr="00E6705E" w:rsidR="00A11AE1">
        <w:t>wanting</w:t>
      </w:r>
      <w:r w:rsidR="009D2CEA">
        <w:t xml:space="preserve"> </w:t>
      </w:r>
      <w:r w:rsidRPr="00E6705E" w:rsidR="00A11AE1">
        <w:t>a</w:t>
      </w:r>
      <w:r w:rsidR="009D2CEA">
        <w:t xml:space="preserve"> </w:t>
      </w:r>
      <w:r w:rsidRPr="00E6705E" w:rsidR="00A11AE1">
        <w:t>food</w:t>
      </w:r>
      <w:r w:rsidR="009D2CEA">
        <w:t xml:space="preserve"> </w:t>
      </w:r>
      <w:r w:rsidRPr="00E6705E" w:rsidR="00A11AE1">
        <w:t>plan.</w:t>
      </w:r>
      <w:r w:rsidR="009D2CEA">
        <w:t xml:space="preserve"> </w:t>
      </w:r>
      <w:r w:rsidRPr="00E6705E" w:rsidR="00A11AE1">
        <w:t>We</w:t>
      </w:r>
      <w:r w:rsidR="009D2CEA">
        <w:t xml:space="preserve"> </w:t>
      </w:r>
      <w:r w:rsidRPr="00E6705E" w:rsidR="00A11AE1">
        <w:t>think</w:t>
      </w:r>
      <w:r w:rsidR="009D2CEA">
        <w:t xml:space="preserve"> </w:t>
      </w:r>
      <w:r w:rsidRPr="00E6705E" w:rsidR="00A11AE1">
        <w:t>the</w:t>
      </w:r>
      <w:r w:rsidR="009D2CEA">
        <w:t xml:space="preserve"> </w:t>
      </w:r>
      <w:r w:rsidR="003212A7">
        <w:t>national food strategy</w:t>
      </w:r>
      <w:r w:rsidR="009D2CEA">
        <w:t xml:space="preserve"> </w:t>
      </w:r>
      <w:r w:rsidRPr="00E6705E" w:rsidR="00A11AE1">
        <w:t>is</w:t>
      </w:r>
      <w:r w:rsidR="009D2CEA">
        <w:t xml:space="preserve"> </w:t>
      </w:r>
      <w:r w:rsidRPr="00E6705E" w:rsidR="00A11AE1">
        <w:t>very</w:t>
      </w:r>
      <w:r w:rsidR="009D2CEA">
        <w:t xml:space="preserve"> </w:t>
      </w:r>
      <w:r w:rsidRPr="00E6705E" w:rsidR="00A11AE1">
        <w:t>promising,</w:t>
      </w:r>
      <w:r w:rsidR="009D2CEA">
        <w:t xml:space="preserve"> </w:t>
      </w:r>
      <w:r w:rsidRPr="00E6705E" w:rsidR="00A11AE1">
        <w:t>but</w:t>
      </w:r>
      <w:r w:rsidR="009D2CEA">
        <w:t xml:space="preserve"> </w:t>
      </w:r>
      <w:r w:rsidRPr="00E6705E" w:rsidR="00A11AE1">
        <w:t>will</w:t>
      </w:r>
      <w:r w:rsidR="009D2CEA">
        <w:t xml:space="preserve"> </w:t>
      </w:r>
      <w:r w:rsidRPr="00E6705E" w:rsidR="00A11AE1">
        <w:t>its</w:t>
      </w:r>
      <w:r w:rsidR="009D2CEA">
        <w:t xml:space="preserve"> </w:t>
      </w:r>
      <w:r w:rsidRPr="00E6705E" w:rsidR="00A11AE1">
        <w:t>arms</w:t>
      </w:r>
      <w:r w:rsidR="009D2CEA">
        <w:t xml:space="preserve"> </w:t>
      </w:r>
      <w:r w:rsidRPr="00E6705E" w:rsidR="00A11AE1">
        <w:t>be</w:t>
      </w:r>
      <w:r w:rsidR="009D2CEA">
        <w:t xml:space="preserve"> </w:t>
      </w:r>
      <w:r w:rsidRPr="00E6705E" w:rsidR="00A11AE1">
        <w:t>tied</w:t>
      </w:r>
      <w:r w:rsidR="009D2CEA">
        <w:t xml:space="preserve"> </w:t>
      </w:r>
      <w:r w:rsidRPr="00E6705E" w:rsidR="00A11AE1">
        <w:t>behind</w:t>
      </w:r>
      <w:r w:rsidR="009D2CEA">
        <w:t xml:space="preserve"> </w:t>
      </w:r>
      <w:r w:rsidRPr="00E6705E" w:rsidR="00A11AE1">
        <w:t>its</w:t>
      </w:r>
      <w:r w:rsidR="009D2CEA">
        <w:t xml:space="preserve"> </w:t>
      </w:r>
      <w:r w:rsidRPr="00E6705E" w:rsidR="00A11AE1">
        <w:t>back?</w:t>
      </w:r>
      <w:r w:rsidR="009D2CEA">
        <w:t xml:space="preserve"> </w:t>
      </w:r>
      <w:r w:rsidRPr="00E6705E" w:rsidR="00A11AE1">
        <w:t>That</w:t>
      </w:r>
      <w:r w:rsidR="009D2CEA">
        <w:t xml:space="preserve"> </w:t>
      </w:r>
      <w:r w:rsidRPr="00E6705E" w:rsidR="00A11AE1">
        <w:t>is</w:t>
      </w:r>
      <w:r w:rsidR="009D2CEA">
        <w:t xml:space="preserve"> </w:t>
      </w:r>
      <w:r w:rsidRPr="00E6705E" w:rsidR="00A11AE1">
        <w:t>a</w:t>
      </w:r>
      <w:r w:rsidR="009D2CEA">
        <w:t xml:space="preserve"> </w:t>
      </w:r>
      <w:r w:rsidRPr="00E6705E" w:rsidR="00A11AE1">
        <w:t>question</w:t>
      </w:r>
      <w:r w:rsidR="009D2CEA">
        <w:t xml:space="preserve"> </w:t>
      </w:r>
      <w:r w:rsidRPr="00E6705E" w:rsidR="00A11AE1">
        <w:t>I</w:t>
      </w:r>
      <w:r w:rsidR="009D2CEA">
        <w:t xml:space="preserve"> </w:t>
      </w:r>
      <w:r w:rsidRPr="00E6705E" w:rsidR="00A11AE1">
        <w:t>raise</w:t>
      </w:r>
      <w:r w:rsidR="009D2CEA">
        <w:t xml:space="preserve"> </w:t>
      </w:r>
      <w:r w:rsidRPr="00E6705E" w:rsidR="00A11AE1">
        <w:t>for</w:t>
      </w:r>
      <w:r w:rsidR="009D2CEA">
        <w:t xml:space="preserve"> </w:t>
      </w:r>
      <w:r w:rsidRPr="00E6705E" w:rsidR="00A11AE1">
        <w:t>you.</w:t>
      </w:r>
      <w:r w:rsidR="009D2CEA">
        <w:t xml:space="preserve"> </w:t>
      </w:r>
      <w:r w:rsidRPr="00E6705E" w:rsidR="00A11AE1">
        <w:t>Unless</w:t>
      </w:r>
      <w:r w:rsidR="009D2CEA">
        <w:t xml:space="preserve"> </w:t>
      </w:r>
      <w:r w:rsidRPr="00E6705E" w:rsidR="00A11AE1">
        <w:t>we</w:t>
      </w:r>
      <w:r w:rsidR="009D2CEA">
        <w:t xml:space="preserve"> </w:t>
      </w:r>
      <w:r w:rsidRPr="00E6705E" w:rsidR="00A11AE1">
        <w:t>have</w:t>
      </w:r>
      <w:r w:rsidR="009D2CEA">
        <w:t xml:space="preserve"> </w:t>
      </w:r>
      <w:r w:rsidRPr="00E6705E" w:rsidR="00A11AE1">
        <w:t>a</w:t>
      </w:r>
      <w:r w:rsidR="009D2CEA">
        <w:t xml:space="preserve"> </w:t>
      </w:r>
      <w:r w:rsidRPr="00E6705E" w:rsidR="00A11AE1">
        <w:t>national</w:t>
      </w:r>
      <w:r w:rsidR="009D2CEA">
        <w:t xml:space="preserve"> </w:t>
      </w:r>
      <w:r w:rsidRPr="00E6705E" w:rsidR="00A11AE1">
        <w:t>food</w:t>
      </w:r>
      <w:r w:rsidR="009D2CEA">
        <w:t xml:space="preserve"> </w:t>
      </w:r>
      <w:r w:rsidRPr="00E6705E" w:rsidR="00A11AE1">
        <w:t>council,</w:t>
      </w:r>
      <w:r w:rsidR="009D2CEA">
        <w:t xml:space="preserve"> </w:t>
      </w:r>
      <w:r w:rsidRPr="00E6705E" w:rsidR="00A11AE1">
        <w:t>unless</w:t>
      </w:r>
      <w:r w:rsidR="009D2CEA">
        <w:t xml:space="preserve"> </w:t>
      </w:r>
      <w:r w:rsidRPr="00E6705E" w:rsidR="00A11AE1">
        <w:t>we</w:t>
      </w:r>
      <w:r w:rsidR="009D2CEA">
        <w:t xml:space="preserve"> </w:t>
      </w:r>
      <w:r w:rsidRPr="00E6705E" w:rsidR="00A11AE1">
        <w:t>have</w:t>
      </w:r>
      <w:r w:rsidR="009D2CEA">
        <w:t xml:space="preserve"> </w:t>
      </w:r>
      <w:r w:rsidRPr="00E6705E" w:rsidR="00A11AE1">
        <w:t>resilience</w:t>
      </w:r>
      <w:r w:rsidR="009D2CEA">
        <w:t xml:space="preserve"> </w:t>
      </w:r>
      <w:r w:rsidRPr="00E6705E" w:rsidR="00A11AE1">
        <w:t>forums</w:t>
      </w:r>
      <w:r w:rsidR="009D2CEA">
        <w:t xml:space="preserve"> </w:t>
      </w:r>
      <w:r w:rsidRPr="00E6705E" w:rsidR="00A11AE1">
        <w:t>operating</w:t>
      </w:r>
      <w:r w:rsidR="009D2CEA">
        <w:t xml:space="preserve"> </w:t>
      </w:r>
      <w:r w:rsidRPr="00E6705E" w:rsidR="00A11AE1">
        <w:t>at</w:t>
      </w:r>
      <w:r w:rsidR="009D2CEA">
        <w:t xml:space="preserve"> </w:t>
      </w:r>
      <w:r w:rsidRPr="00E6705E" w:rsidR="00A11AE1">
        <w:t>the</w:t>
      </w:r>
      <w:r w:rsidR="009D2CEA">
        <w:t xml:space="preserve"> </w:t>
      </w:r>
      <w:r w:rsidRPr="00E6705E" w:rsidR="00A11AE1">
        <w:t>regional</w:t>
      </w:r>
      <w:r w:rsidR="009D2CEA">
        <w:t xml:space="preserve"> </w:t>
      </w:r>
      <w:r w:rsidRPr="00E6705E" w:rsidR="00A11AE1">
        <w:t>and</w:t>
      </w:r>
      <w:r w:rsidR="009D2CEA">
        <w:t xml:space="preserve"> </w:t>
      </w:r>
      <w:r w:rsidRPr="00E6705E" w:rsidR="00A11AE1">
        <w:t>local</w:t>
      </w:r>
      <w:r w:rsidR="009D2CEA">
        <w:t xml:space="preserve"> </w:t>
      </w:r>
      <w:r w:rsidRPr="00E6705E" w:rsidR="00A11AE1">
        <w:t>level,</w:t>
      </w:r>
      <w:r w:rsidR="009D2CEA">
        <w:t xml:space="preserve"> </w:t>
      </w:r>
      <w:r w:rsidRPr="00E6705E" w:rsidR="00A11AE1">
        <w:t>unless</w:t>
      </w:r>
      <w:r w:rsidR="009D2CEA">
        <w:t xml:space="preserve"> </w:t>
      </w:r>
      <w:r w:rsidRPr="00E6705E" w:rsidR="00A11AE1">
        <w:t>those</w:t>
      </w:r>
      <w:r w:rsidR="009D2CEA">
        <w:t xml:space="preserve"> </w:t>
      </w:r>
      <w:r w:rsidRPr="00E6705E" w:rsidR="00A11AE1">
        <w:t>local</w:t>
      </w:r>
      <w:r w:rsidR="009D2CEA">
        <w:t xml:space="preserve"> </w:t>
      </w:r>
      <w:r w:rsidRPr="00E6705E" w:rsidR="00A11AE1">
        <w:t>authorities</w:t>
      </w:r>
      <w:r w:rsidR="009D2CEA">
        <w:t xml:space="preserve"> </w:t>
      </w:r>
      <w:r w:rsidRPr="00E6705E" w:rsidR="00A11AE1">
        <w:t>start</w:t>
      </w:r>
      <w:r w:rsidR="009D2CEA">
        <w:t xml:space="preserve"> </w:t>
      </w:r>
      <w:r w:rsidRPr="00E6705E" w:rsidR="00A11AE1">
        <w:t>having</w:t>
      </w:r>
      <w:r w:rsidR="009D2CEA">
        <w:t xml:space="preserve"> </w:t>
      </w:r>
      <w:r w:rsidRPr="00E6705E" w:rsidR="00A11AE1">
        <w:t>powers</w:t>
      </w:r>
      <w:r w:rsidR="009D2CEA">
        <w:t xml:space="preserve"> </w:t>
      </w:r>
      <w:r w:rsidRPr="00E6705E" w:rsidR="00A11AE1">
        <w:t>that</w:t>
      </w:r>
      <w:r w:rsidR="009D2CEA">
        <w:t xml:space="preserve"> </w:t>
      </w:r>
      <w:r w:rsidRPr="00E6705E" w:rsidR="00A11AE1">
        <w:t>are</w:t>
      </w:r>
      <w:r w:rsidR="009D2CEA">
        <w:t xml:space="preserve"> </w:t>
      </w:r>
      <w:r w:rsidRPr="00E6705E" w:rsidR="00A11AE1">
        <w:t>more</w:t>
      </w:r>
      <w:r w:rsidR="009D2CEA">
        <w:t xml:space="preserve"> </w:t>
      </w:r>
      <w:r w:rsidRPr="00E6705E" w:rsidR="00A11AE1">
        <w:t>than</w:t>
      </w:r>
      <w:r w:rsidR="009D2CEA">
        <w:t xml:space="preserve"> </w:t>
      </w:r>
      <w:r w:rsidRPr="00E6705E" w:rsidR="00A11AE1">
        <w:t>just</w:t>
      </w:r>
      <w:r w:rsidR="009D2CEA">
        <w:t xml:space="preserve"> </w:t>
      </w:r>
      <w:r w:rsidRPr="00E6705E" w:rsidR="00A11AE1">
        <w:t>dealing</w:t>
      </w:r>
      <w:r w:rsidR="009D2CEA">
        <w:t xml:space="preserve"> </w:t>
      </w:r>
      <w:r w:rsidRPr="00E6705E" w:rsidR="00A11AE1">
        <w:t>with</w:t>
      </w:r>
      <w:r w:rsidR="009D2CEA">
        <w:t xml:space="preserve"> </w:t>
      </w:r>
      <w:r w:rsidRPr="00E6705E" w:rsidR="00A11AE1">
        <w:t>children</w:t>
      </w:r>
      <w:r w:rsidR="009D2CEA">
        <w:t xml:space="preserve"> </w:t>
      </w:r>
      <w:r w:rsidRPr="00E6705E" w:rsidR="00A11AE1">
        <w:t>in</w:t>
      </w:r>
      <w:r w:rsidR="009D2CEA">
        <w:t xml:space="preserve"> </w:t>
      </w:r>
      <w:r w:rsidRPr="00E6705E" w:rsidR="00A11AE1">
        <w:t>school</w:t>
      </w:r>
      <w:r>
        <w:t>,</w:t>
      </w:r>
      <w:r w:rsidR="009D2CEA">
        <w:t xml:space="preserve"> </w:t>
      </w:r>
      <w:r w:rsidRPr="00E6705E" w:rsidR="00A11AE1">
        <w:t>I</w:t>
      </w:r>
      <w:r w:rsidR="009D2CEA">
        <w:t xml:space="preserve"> </w:t>
      </w:r>
      <w:r w:rsidRPr="00E6705E" w:rsidR="00A11AE1">
        <w:t>do</w:t>
      </w:r>
      <w:r w:rsidR="009D2CEA">
        <w:t xml:space="preserve"> </w:t>
      </w:r>
      <w:r w:rsidRPr="00E6705E" w:rsidR="00A11AE1">
        <w:t>not</w:t>
      </w:r>
      <w:r w:rsidR="009D2CEA">
        <w:t xml:space="preserve"> </w:t>
      </w:r>
      <w:r w:rsidRPr="00E6705E" w:rsidR="00A11AE1">
        <w:t>think</w:t>
      </w:r>
      <w:r w:rsidR="009D2CEA">
        <w:t xml:space="preserve"> </w:t>
      </w:r>
      <w:r w:rsidRPr="00E6705E" w:rsidR="00A11AE1">
        <w:t>we</w:t>
      </w:r>
      <w:r w:rsidR="009D2CEA">
        <w:t xml:space="preserve"> </w:t>
      </w:r>
      <w:r w:rsidRPr="00E6705E" w:rsidR="00A11AE1">
        <w:t>are</w:t>
      </w:r>
      <w:r w:rsidR="009D2CEA">
        <w:t xml:space="preserve"> </w:t>
      </w:r>
      <w:r w:rsidRPr="00E6705E" w:rsidR="00A11AE1">
        <w:t>civilised</w:t>
      </w:r>
      <w:r w:rsidR="009D2CEA">
        <w:t xml:space="preserve"> </w:t>
      </w:r>
      <w:r w:rsidRPr="00E6705E" w:rsidR="00A11AE1">
        <w:t>food</w:t>
      </w:r>
      <w:r w:rsidR="009D2CEA">
        <w:t xml:space="preserve"> </w:t>
      </w:r>
      <w:r w:rsidRPr="00E6705E" w:rsidR="00A11AE1">
        <w:t>country.</w:t>
      </w:r>
      <w:r w:rsidR="009D2CEA">
        <w:t xml:space="preserve"> </w:t>
      </w:r>
    </w:p>
    <w:p w:rsidR="00A11AE1" w:rsidRPr="00E6705E" w:rsidP="00A11AE1">
      <w:pPr>
        <w:pStyle w:val="Answer"/>
      </w:pPr>
      <w:r w:rsidRPr="00E6705E">
        <w:t>Now</w:t>
      </w:r>
      <w:r w:rsidR="009D2CEA">
        <w:t xml:space="preserve"> </w:t>
      </w:r>
      <w:r w:rsidRPr="00E6705E">
        <w:t>go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Sweden.</w:t>
      </w:r>
      <w:r w:rsidR="009D2CEA">
        <w:t xml:space="preserve"> </w:t>
      </w:r>
      <w:r w:rsidRPr="00E6705E">
        <w:t>Sweden</w:t>
      </w:r>
      <w:r w:rsidR="009D2CEA">
        <w:t xml:space="preserve"> </w:t>
      </w:r>
      <w:r w:rsidRPr="00E6705E">
        <w:t>was</w:t>
      </w:r>
      <w:r w:rsidR="009D2CEA">
        <w:t xml:space="preserve"> </w:t>
      </w:r>
      <w:r w:rsidRPr="00E6705E">
        <w:t>getting</w:t>
      </w:r>
      <w:r w:rsidR="009D2CEA">
        <w:t xml:space="preserve"> </w:t>
      </w:r>
      <w:r w:rsidRPr="00E6705E">
        <w:t>advice</w:t>
      </w:r>
      <w:r w:rsidR="009D2CEA">
        <w:t xml:space="preserve"> </w:t>
      </w:r>
      <w:r w:rsidRPr="00E6705E">
        <w:t>in</w:t>
      </w:r>
      <w:r w:rsidR="009D2CEA">
        <w:t xml:space="preserve"> </w:t>
      </w:r>
      <w:r w:rsidRPr="00E6705E">
        <w:t>2018</w:t>
      </w:r>
      <w:r w:rsidR="009D2CEA">
        <w:t xml:space="preserve"> </w:t>
      </w:r>
      <w:r w:rsidRPr="00E6705E">
        <w:t>for</w:t>
      </w:r>
      <w:r w:rsidR="009D2CEA">
        <w:t xml:space="preserve"> </w:t>
      </w:r>
      <w:r w:rsidRPr="00E6705E">
        <w:t>preparing</w:t>
      </w:r>
      <w:r w:rsidR="009D2CEA">
        <w:t xml:space="preserve"> </w:t>
      </w:r>
      <w:r w:rsidRPr="00E6705E">
        <w:t>not</w:t>
      </w:r>
      <w:r w:rsidR="009D2CEA">
        <w:t xml:space="preserve"> </w:t>
      </w:r>
      <w:r w:rsidRPr="00E6705E">
        <w:t>just</w:t>
      </w:r>
      <w:r w:rsidR="009D2CEA">
        <w:t xml:space="preserve"> </w:t>
      </w:r>
      <w:r w:rsidRPr="00E6705E">
        <w:t>for</w:t>
      </w:r>
      <w:r w:rsidR="009D2CEA">
        <w:t xml:space="preserve"> </w:t>
      </w:r>
      <w:r w:rsidRPr="00E6705E">
        <w:t>coronavirus,</w:t>
      </w:r>
      <w:r w:rsidR="009D2CEA">
        <w:t xml:space="preserve"> </w:t>
      </w:r>
      <w:r w:rsidR="009E3030">
        <w:t xml:space="preserve">but </w:t>
      </w:r>
      <w:r w:rsidRPr="00E6705E">
        <w:t>for</w:t>
      </w:r>
      <w:r w:rsidR="009D2CEA">
        <w:t xml:space="preserve"> </w:t>
      </w:r>
      <w:r w:rsidRPr="00E6705E">
        <w:t>emergencies.</w:t>
      </w:r>
      <w:r w:rsidR="009D2CEA">
        <w:t xml:space="preserve"> </w:t>
      </w:r>
      <w:r w:rsidRPr="00E6705E">
        <w:t>I</w:t>
      </w:r>
      <w:r w:rsidR="009D2CEA">
        <w:t xml:space="preserve"> </w:t>
      </w:r>
      <w:r w:rsidRPr="00E6705E">
        <w:t>can</w:t>
      </w:r>
      <w:r w:rsidR="009D2CEA">
        <w:t xml:space="preserve"> </w:t>
      </w:r>
      <w:r w:rsidRPr="00E6705E">
        <w:t>take</w:t>
      </w:r>
      <w:r w:rsidR="009D2CEA">
        <w:t xml:space="preserve"> </w:t>
      </w:r>
      <w:r w:rsidRPr="00E6705E">
        <w:t>you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my</w:t>
      </w:r>
      <w:r w:rsidR="009D2CEA">
        <w:t xml:space="preserve"> </w:t>
      </w:r>
      <w:r w:rsidRPr="00E6705E">
        <w:t>book</w:t>
      </w:r>
      <w:r w:rsidR="009D2CEA">
        <w:t xml:space="preserve"> </w:t>
      </w:r>
      <w:r w:rsidRPr="00E6705E">
        <w:t>where</w:t>
      </w:r>
      <w:r w:rsidR="009D2CEA">
        <w:t xml:space="preserve"> </w:t>
      </w:r>
      <w:r w:rsidRPr="00E6705E">
        <w:t>I</w:t>
      </w:r>
      <w:r w:rsidR="009D2CEA">
        <w:t xml:space="preserve"> </w:t>
      </w:r>
      <w:r w:rsidRPr="00E6705E">
        <w:t>summarise</w:t>
      </w:r>
      <w:r w:rsidR="009D2CEA">
        <w:t xml:space="preserve"> </w:t>
      </w:r>
      <w:r w:rsidRPr="00E6705E">
        <w:t>it.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contingency</w:t>
      </w:r>
      <w:r w:rsidR="009D2CEA">
        <w:t xml:space="preserve"> </w:t>
      </w:r>
      <w:r w:rsidRPr="00E6705E">
        <w:t>planning</w:t>
      </w:r>
      <w:r w:rsidR="009D2CEA">
        <w:t xml:space="preserve"> </w:t>
      </w:r>
      <w:r w:rsidRPr="00E6705E">
        <w:t>is</w:t>
      </w:r>
      <w:r w:rsidR="009D2CEA">
        <w:t xml:space="preserve"> </w:t>
      </w:r>
      <w:r w:rsidRPr="00E6705E">
        <w:t>frankly</w:t>
      </w:r>
      <w:r w:rsidR="009D2CEA">
        <w:t xml:space="preserve"> </w:t>
      </w:r>
      <w:r w:rsidRPr="00E6705E">
        <w:t>laughable</w:t>
      </w:r>
      <w:r w:rsidR="009D2CEA">
        <w:t xml:space="preserve"> </w:t>
      </w:r>
      <w:r w:rsidR="009E3030">
        <w:t>in</w:t>
      </w:r>
      <w:r w:rsidR="009D2CEA">
        <w:t xml:space="preserve"> </w:t>
      </w:r>
      <w:r w:rsidRPr="00E6705E">
        <w:t>what</w:t>
      </w:r>
      <w:r w:rsidR="009D2CEA">
        <w:t xml:space="preserve"> </w:t>
      </w:r>
      <w:r w:rsidRPr="00E6705E">
        <w:t>we</w:t>
      </w:r>
      <w:r w:rsidR="009D2CEA">
        <w:t xml:space="preserve"> </w:t>
      </w:r>
      <w:r w:rsidRPr="00E6705E">
        <w:t>did</w:t>
      </w:r>
      <w:r w:rsidR="009D2CEA">
        <w:t xml:space="preserve"> </w:t>
      </w:r>
      <w:r w:rsidRPr="00E6705E">
        <w:t>when</w:t>
      </w:r>
      <w:r w:rsidR="009D2CEA">
        <w:t xml:space="preserve"> </w:t>
      </w:r>
      <w:r w:rsidRPr="00E6705E">
        <w:t>it</w:t>
      </w:r>
      <w:r w:rsidR="009D2CEA">
        <w:t xml:space="preserve"> </w:t>
      </w:r>
      <w:r w:rsidRPr="00E6705E">
        <w:t>came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food.</w:t>
      </w:r>
      <w:r w:rsidR="009D2CEA">
        <w:t xml:space="preserve"> </w:t>
      </w:r>
    </w:p>
    <w:p w:rsidR="00A11AE1" w:rsidRPr="00E6705E" w:rsidP="00A11AE1">
      <w:pPr>
        <w:pStyle w:val="Answer"/>
      </w:pPr>
      <w:sdt>
        <w:sdtPr>
          <w:alias w:val="Witness"/>
          <w:id w:val="-841931913"/>
          <w:placeholder>
            <w:docPart w:val="3DA31B2D719249FD8AD1669663B4EDF7"/>
          </w:placeholder>
          <w:richText/>
        </w:sdtPr>
        <w:sdtContent>
          <w:r w:rsidRPr="004C0BA3">
            <w:rPr>
              <w:b/>
              <w:i/>
            </w:rPr>
            <w:t>Anna</w:t>
          </w:r>
          <w:r w:rsidR="009D2CEA">
            <w:rPr>
              <w:b/>
              <w:i/>
            </w:rPr>
            <w:t xml:space="preserve"> </w:t>
          </w:r>
          <w:r w:rsidRPr="004C0BA3">
            <w:rPr>
              <w:b/>
              <w:i/>
            </w:rPr>
            <w:t>Taylor:</w:t>
          </w:r>
          <w:r w:rsidR="009D2CEA">
            <w:rPr>
              <w:b/>
            </w:rPr>
            <w:t xml:space="preserve"> </w:t>
          </w:r>
        </w:sdtContent>
      </w:sdt>
      <w:r w:rsidRPr="00E6705E">
        <w:t>I</w:t>
      </w:r>
      <w:r w:rsidR="009D2CEA">
        <w:t xml:space="preserve"> </w:t>
      </w:r>
      <w:r w:rsidRPr="00E6705E">
        <w:t>take</w:t>
      </w:r>
      <w:r w:rsidR="009D2CEA">
        <w:t xml:space="preserve"> </w:t>
      </w:r>
      <w:r w:rsidRPr="00E6705E">
        <w:t>your</w:t>
      </w:r>
      <w:r w:rsidR="009D2CEA">
        <w:t xml:space="preserve"> </w:t>
      </w:r>
      <w:r w:rsidRPr="00E6705E">
        <w:t>points.</w:t>
      </w:r>
      <w:r w:rsidR="009D2CEA">
        <w:t xml:space="preserve"> </w:t>
      </w:r>
      <w:r w:rsidRPr="00E6705E">
        <w:t>I</w:t>
      </w:r>
      <w:r w:rsidR="009D2CEA">
        <w:t xml:space="preserve"> </w:t>
      </w:r>
      <w:r w:rsidRPr="00E6705E">
        <w:t>think</w:t>
      </w:r>
      <w:r w:rsidR="009D2CEA">
        <w:t xml:space="preserve"> </w:t>
      </w:r>
      <w:r w:rsidRPr="00E6705E">
        <w:t>definitely</w:t>
      </w:r>
      <w:r w:rsidR="009D2CEA">
        <w:t xml:space="preserve"> </w:t>
      </w:r>
      <w:r w:rsidRPr="00E6705E">
        <w:t>we</w:t>
      </w:r>
      <w:r w:rsidR="009D2CEA">
        <w:t xml:space="preserve"> </w:t>
      </w:r>
      <w:r w:rsidRPr="00E6705E">
        <w:t>would</w:t>
      </w:r>
      <w:r w:rsidR="009D2CEA">
        <w:t xml:space="preserve"> </w:t>
      </w:r>
      <w:r w:rsidRPr="00E6705E">
        <w:t>have</w:t>
      </w:r>
      <w:r w:rsidR="009D2CEA">
        <w:t xml:space="preserve"> </w:t>
      </w:r>
      <w:r w:rsidRPr="00E6705E">
        <w:t>had</w:t>
      </w:r>
      <w:r w:rsidR="009D2CEA">
        <w:t xml:space="preserve"> </w:t>
      </w:r>
      <w:r w:rsidRPr="00E6705E">
        <w:t>a</w:t>
      </w:r>
      <w:r w:rsidR="009D2CEA">
        <w:t xml:space="preserve"> </w:t>
      </w:r>
      <w:r w:rsidRPr="00E6705E">
        <w:t>better</w:t>
      </w:r>
      <w:r w:rsidR="009D2CEA">
        <w:t xml:space="preserve"> </w:t>
      </w:r>
      <w:r w:rsidRPr="00E6705E">
        <w:t>response,</w:t>
      </w:r>
      <w:r w:rsidR="009D2CEA">
        <w:t xml:space="preserve"> </w:t>
      </w:r>
      <w:r w:rsidRPr="00E6705E">
        <w:t>in</w:t>
      </w:r>
      <w:r w:rsidR="009D2CEA">
        <w:t xml:space="preserve"> </w:t>
      </w:r>
      <w:r w:rsidRPr="00E6705E">
        <w:t>answer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your</w:t>
      </w:r>
      <w:r w:rsidR="009D2CEA">
        <w:t xml:space="preserve"> </w:t>
      </w:r>
      <w:r w:rsidRPr="00E6705E">
        <w:t>question,</w:t>
      </w:r>
      <w:r w:rsidR="009D2CEA">
        <w:t xml:space="preserve"> </w:t>
      </w:r>
      <w:r w:rsidRPr="00E6705E">
        <w:t>if</w:t>
      </w:r>
      <w:r w:rsidR="009D2CEA">
        <w:t xml:space="preserve"> </w:t>
      </w:r>
      <w:r w:rsidRPr="00E6705E">
        <w:t>we</w:t>
      </w:r>
      <w:r w:rsidR="009D2CEA">
        <w:t xml:space="preserve"> </w:t>
      </w:r>
      <w:r w:rsidRPr="00E6705E">
        <w:t>had</w:t>
      </w:r>
      <w:r w:rsidR="009D2CEA">
        <w:t xml:space="preserve"> </w:t>
      </w:r>
      <w:r w:rsidRPr="00E6705E">
        <w:t>that</w:t>
      </w:r>
      <w:r w:rsidR="009D2CEA">
        <w:t xml:space="preserve"> </w:t>
      </w:r>
      <w:r w:rsidRPr="00E6705E">
        <w:t>captured</w:t>
      </w:r>
      <w:r w:rsidR="009D2CEA">
        <w:t xml:space="preserve"> </w:t>
      </w:r>
      <w:r w:rsidRPr="00E6705E">
        <w:t>in</w:t>
      </w:r>
      <w:r w:rsidR="009D2CEA">
        <w:t xml:space="preserve"> </w:t>
      </w:r>
      <w:r w:rsidRPr="00E6705E">
        <w:t>legislation,</w:t>
      </w:r>
      <w:r w:rsidR="009D2CEA">
        <w:t xml:space="preserve"> </w:t>
      </w:r>
      <w:r w:rsidRPr="00E6705E">
        <w:t>because</w:t>
      </w:r>
      <w:r w:rsidR="009D2CEA">
        <w:t xml:space="preserve"> </w:t>
      </w:r>
      <w:r w:rsidRPr="00E6705E">
        <w:t>I</w:t>
      </w:r>
      <w:r w:rsidR="009D2CEA">
        <w:t xml:space="preserve"> </w:t>
      </w:r>
      <w:r w:rsidRPr="00E6705E">
        <w:t>think</w:t>
      </w:r>
      <w:r w:rsidR="009D2CEA">
        <w:t xml:space="preserve"> </w:t>
      </w:r>
      <w:r w:rsidRPr="00E6705E">
        <w:t>it</w:t>
      </w:r>
      <w:r w:rsidR="009D2CEA">
        <w:t xml:space="preserve"> </w:t>
      </w:r>
      <w:r w:rsidRPr="00E6705E">
        <w:t>drives</w:t>
      </w:r>
      <w:r w:rsidR="009D2CEA">
        <w:t xml:space="preserve"> </w:t>
      </w:r>
      <w:r w:rsidRPr="00E6705E">
        <w:t>those</w:t>
      </w:r>
      <w:r w:rsidR="009D2CEA">
        <w:t xml:space="preserve"> </w:t>
      </w:r>
      <w:r w:rsidRPr="00E6705E">
        <w:t>accountability</w:t>
      </w:r>
      <w:r w:rsidR="009D2CEA">
        <w:t xml:space="preserve"> </w:t>
      </w:r>
      <w:r w:rsidRPr="00E6705E">
        <w:t>mechanisms</w:t>
      </w:r>
      <w:r w:rsidR="009E3030">
        <w:t>,</w:t>
      </w:r>
      <w:r w:rsidR="009D2CEA">
        <w:t xml:space="preserve"> </w:t>
      </w:r>
      <w:r w:rsidRPr="00E6705E">
        <w:t>which</w:t>
      </w:r>
      <w:r w:rsidR="009D2CEA">
        <w:t xml:space="preserve"> </w:t>
      </w:r>
      <w:r w:rsidRPr="00E6705E">
        <w:t>we</w:t>
      </w:r>
      <w:r w:rsidR="009D2CEA">
        <w:t xml:space="preserve"> </w:t>
      </w:r>
      <w:r w:rsidRPr="00E6705E">
        <w:t>do</w:t>
      </w:r>
      <w:r w:rsidR="009D2CEA">
        <w:t xml:space="preserve"> </w:t>
      </w:r>
      <w:r w:rsidRPr="00E6705E">
        <w:t>not</w:t>
      </w:r>
      <w:r w:rsidR="009D2CEA">
        <w:t xml:space="preserve"> </w:t>
      </w:r>
      <w:r w:rsidRPr="00E6705E">
        <w:t>have</w:t>
      </w:r>
      <w:r w:rsidR="009D2CEA">
        <w:t xml:space="preserve"> </w:t>
      </w:r>
      <w:r w:rsidRPr="00E6705E">
        <w:t>at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moment.</w:t>
      </w:r>
      <w:r w:rsidR="009D2CEA">
        <w:t xml:space="preserve"> </w:t>
      </w:r>
      <w:r w:rsidRPr="00E6705E">
        <w:t>It</w:t>
      </w:r>
      <w:r w:rsidR="009D2CEA">
        <w:t xml:space="preserve"> </w:t>
      </w:r>
      <w:r w:rsidRPr="00E6705E">
        <w:t>drives</w:t>
      </w:r>
      <w:r w:rsidR="009D2CEA">
        <w:t xml:space="preserve"> </w:t>
      </w:r>
      <w:r w:rsidRPr="00E6705E">
        <w:t>an</w:t>
      </w:r>
      <w:r w:rsidR="009D2CEA">
        <w:t xml:space="preserve"> </w:t>
      </w:r>
      <w:r w:rsidRPr="00E6705E">
        <w:t>understanding</w:t>
      </w:r>
      <w:r w:rsidR="009D2CEA">
        <w:t xml:space="preserve"> </w:t>
      </w:r>
      <w:r w:rsidRPr="00E6705E">
        <w:t>of</w:t>
      </w:r>
      <w:r w:rsidR="009D2CEA">
        <w:t xml:space="preserve"> </w:t>
      </w:r>
      <w:r w:rsidRPr="00E6705E">
        <w:t>what</w:t>
      </w:r>
      <w:r w:rsidR="009D2CEA">
        <w:t xml:space="preserve"> </w:t>
      </w:r>
      <w:r w:rsidRPr="00E6705E">
        <w:t>is</w:t>
      </w:r>
      <w:r w:rsidR="009D2CEA">
        <w:t xml:space="preserve"> </w:t>
      </w:r>
      <w:r w:rsidRPr="00E6705E">
        <w:t>going</w:t>
      </w:r>
      <w:r w:rsidR="009D2CEA">
        <w:t xml:space="preserve"> </w:t>
      </w:r>
      <w:r w:rsidRPr="00E6705E">
        <w:t>on</w:t>
      </w:r>
      <w:r w:rsidR="009D2CEA">
        <w:t xml:space="preserve"> </w:t>
      </w:r>
      <w:r w:rsidRPr="00E6705E">
        <w:t>on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ground,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data</w:t>
      </w:r>
      <w:r w:rsidR="009D2CEA">
        <w:t xml:space="preserve"> </w:t>
      </w:r>
      <w:r w:rsidRPr="00E6705E">
        <w:t>and</w:t>
      </w:r>
      <w:r w:rsidR="009D2CEA">
        <w:t xml:space="preserve"> </w:t>
      </w:r>
      <w:r w:rsidRPr="00E6705E">
        <w:t>using</w:t>
      </w:r>
      <w:r w:rsidR="009D2CEA">
        <w:t xml:space="preserve"> </w:t>
      </w:r>
      <w:r w:rsidRPr="00E6705E">
        <w:t>that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really</w:t>
      </w:r>
      <w:r w:rsidR="009D2CEA">
        <w:t xml:space="preserve"> </w:t>
      </w:r>
      <w:r w:rsidRPr="00E6705E">
        <w:t>inform</w:t>
      </w:r>
      <w:r w:rsidR="009D2CEA">
        <w:t xml:space="preserve"> </w:t>
      </w:r>
      <w:r w:rsidRPr="00E6705E">
        <w:t>strategy.</w:t>
      </w:r>
      <w:r w:rsidR="009D2CEA">
        <w:t xml:space="preserve"> </w:t>
      </w:r>
      <w:r w:rsidRPr="00E6705E">
        <w:t>If</w:t>
      </w:r>
      <w:r w:rsidR="009D2CEA">
        <w:t xml:space="preserve"> </w:t>
      </w:r>
      <w:r w:rsidRPr="00E6705E">
        <w:t>we</w:t>
      </w:r>
      <w:r w:rsidR="009D2CEA">
        <w:t xml:space="preserve"> </w:t>
      </w:r>
      <w:r w:rsidRPr="00E6705E">
        <w:t>get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legal</w:t>
      </w:r>
      <w:r w:rsidR="009D2CEA">
        <w:t xml:space="preserve"> </w:t>
      </w:r>
      <w:r w:rsidRPr="00E6705E">
        <w:t>structures</w:t>
      </w:r>
      <w:r w:rsidR="009D2CEA">
        <w:t xml:space="preserve"> </w:t>
      </w:r>
      <w:r w:rsidRPr="00E6705E">
        <w:t>right,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governance</w:t>
      </w:r>
      <w:r w:rsidR="009D2CEA">
        <w:t xml:space="preserve"> </w:t>
      </w:r>
      <w:r w:rsidRPr="00E6705E">
        <w:t>arrangements</w:t>
      </w:r>
      <w:r w:rsidR="009D2CEA">
        <w:t xml:space="preserve"> </w:t>
      </w:r>
      <w:r w:rsidRPr="00E6705E">
        <w:t>are</w:t>
      </w:r>
      <w:r w:rsidR="009D2CEA">
        <w:t xml:space="preserve"> </w:t>
      </w:r>
      <w:r w:rsidRPr="00E6705E">
        <w:t>right</w:t>
      </w:r>
      <w:r w:rsidR="009D2CEA">
        <w:t xml:space="preserve"> </w:t>
      </w:r>
      <w:r w:rsidRPr="00E6705E">
        <w:t>and</w:t>
      </w:r>
      <w:r w:rsidR="009D2CEA">
        <w:t xml:space="preserve"> </w:t>
      </w:r>
      <w:r w:rsidRPr="00E6705E">
        <w:t>Parliament</w:t>
      </w:r>
      <w:r w:rsidR="009D2CEA">
        <w:t xml:space="preserve"> </w:t>
      </w:r>
      <w:r w:rsidRPr="00E6705E">
        <w:t>is</w:t>
      </w:r>
      <w:r w:rsidR="009D2CEA">
        <w:t xml:space="preserve"> </w:t>
      </w:r>
      <w:r w:rsidRPr="00E6705E">
        <w:t>involved</w:t>
      </w:r>
      <w:r w:rsidR="009D2CEA">
        <w:t xml:space="preserve"> </w:t>
      </w:r>
      <w:r w:rsidRPr="00E6705E">
        <w:t>in</w:t>
      </w:r>
      <w:r w:rsidR="009D2CEA">
        <w:t xml:space="preserve"> </w:t>
      </w:r>
      <w:r w:rsidRPr="00E6705E">
        <w:t>scrutinising</w:t>
      </w:r>
      <w:r w:rsidR="009D2CEA">
        <w:t xml:space="preserve"> </w:t>
      </w:r>
      <w:r w:rsidRPr="00E6705E">
        <w:t>those</w:t>
      </w:r>
      <w:r w:rsidR="009E3030">
        <w:t>,</w:t>
      </w:r>
      <w:r w:rsidR="009D2CEA">
        <w:t xml:space="preserve"> </w:t>
      </w:r>
      <w:r w:rsidRPr="00E6705E">
        <w:t>we</w:t>
      </w:r>
      <w:r w:rsidR="009D2CEA">
        <w:t xml:space="preserve"> </w:t>
      </w:r>
      <w:r w:rsidR="009E3030">
        <w:t>will</w:t>
      </w:r>
      <w:r w:rsidR="009D2CEA">
        <w:t xml:space="preserve"> </w:t>
      </w:r>
      <w:r w:rsidRPr="00E6705E">
        <w:t>not</w:t>
      </w:r>
      <w:r w:rsidR="009D2CEA">
        <w:t xml:space="preserve"> </w:t>
      </w:r>
      <w:r w:rsidRPr="00E6705E">
        <w:t>be</w:t>
      </w:r>
      <w:r w:rsidR="009D2CEA">
        <w:t xml:space="preserve"> </w:t>
      </w:r>
      <w:r w:rsidRPr="00E6705E">
        <w:t>in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situation</w:t>
      </w:r>
      <w:r w:rsidR="009D2CEA">
        <w:t xml:space="preserve"> </w:t>
      </w:r>
      <w:r w:rsidRPr="00E6705E">
        <w:t>we</w:t>
      </w:r>
      <w:r w:rsidR="009D2CEA">
        <w:t xml:space="preserve"> </w:t>
      </w:r>
      <w:r w:rsidRPr="00E6705E">
        <w:t>have</w:t>
      </w:r>
      <w:r w:rsidR="009D2CEA">
        <w:t xml:space="preserve"> </w:t>
      </w:r>
      <w:r w:rsidRPr="00E6705E" w:rsidR="009E3030">
        <w:t>now</w:t>
      </w:r>
      <w:r w:rsidR="009E3030">
        <w:t xml:space="preserve"> </w:t>
      </w:r>
      <w:r w:rsidRPr="00E6705E">
        <w:t>with</w:t>
      </w:r>
      <w:r w:rsidR="009D2CEA">
        <w:t xml:space="preserve"> </w:t>
      </w:r>
      <w:r w:rsidRPr="00E6705E">
        <w:t>such</w:t>
      </w:r>
      <w:r w:rsidR="009D2CEA">
        <w:t xml:space="preserve"> </w:t>
      </w:r>
      <w:r w:rsidRPr="00E6705E">
        <w:t>high</w:t>
      </w:r>
      <w:r w:rsidR="009D2CEA">
        <w:t xml:space="preserve"> </w:t>
      </w:r>
      <w:r w:rsidRPr="00E6705E">
        <w:t>levels</w:t>
      </w:r>
      <w:r w:rsidR="009D2CEA">
        <w:t xml:space="preserve"> </w:t>
      </w:r>
      <w:r w:rsidRPr="00E6705E">
        <w:t>of</w:t>
      </w:r>
      <w:r w:rsidR="009D2CEA">
        <w:t xml:space="preserve"> </w:t>
      </w:r>
      <w:r w:rsidRPr="00E6705E">
        <w:t>unmet</w:t>
      </w:r>
      <w:r w:rsidR="009D2CEA">
        <w:t xml:space="preserve"> </w:t>
      </w:r>
      <w:r w:rsidRPr="00E6705E">
        <w:t>need.</w:t>
      </w:r>
      <w:r w:rsidR="009D2CEA">
        <w:t xml:space="preserve"> </w:t>
      </w:r>
    </w:p>
    <w:p w:rsidR="00A11AE1" w:rsidRPr="00E6705E" w:rsidP="00A11AE1">
      <w:pPr>
        <w:pStyle w:val="Question"/>
        <w:numPr>
          <w:ilvl w:val="0"/>
          <w:numId w:val="9"/>
        </w:numPr>
      </w:pPr>
      <w:sdt>
        <w:sdtPr>
          <w:alias w:val="Member"/>
          <w:tag w:val="&lt;Member mnisId='4616' dodsId='147928'&gt;"/>
          <w:id w:val="355006656"/>
          <w:placeholder>
            <w:docPart w:val="3DA31B2D719249FD8AD1669663B4EDF7"/>
          </w:placeholder>
          <w:richText/>
        </w:sdtPr>
        <w:sdtContent>
          <w:r w:rsidRPr="00E6705E">
            <w:rPr>
              <w:b/>
            </w:rPr>
            <w:t>Rosie</w:t>
          </w:r>
          <w:r w:rsidR="009D2CEA">
            <w:rPr>
              <w:b/>
            </w:rPr>
            <w:t xml:space="preserve"> </w:t>
          </w:r>
          <w:r w:rsidRPr="00E6705E">
            <w:rPr>
              <w:b/>
            </w:rPr>
            <w:t>Duffield:</w:t>
          </w:r>
        </w:sdtContent>
      </w:sdt>
      <w:r w:rsidR="009D2CEA">
        <w:t xml:space="preserve"> </w:t>
      </w:r>
      <w:r w:rsidRPr="00E6705E">
        <w:t>I</w:t>
      </w:r>
      <w:r w:rsidR="009D2CEA">
        <w:t xml:space="preserve"> </w:t>
      </w:r>
      <w:r w:rsidRPr="00E6705E">
        <w:t>have</w:t>
      </w:r>
      <w:r w:rsidR="009D2CEA">
        <w:t xml:space="preserve"> </w:t>
      </w:r>
      <w:r w:rsidRPr="00E6705E">
        <w:t>a</w:t>
      </w:r>
      <w:r w:rsidR="009D2CEA">
        <w:t xml:space="preserve"> </w:t>
      </w:r>
      <w:r w:rsidRPr="00E6705E">
        <w:t>question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both</w:t>
      </w:r>
      <w:r w:rsidR="009D2CEA">
        <w:t xml:space="preserve"> </w:t>
      </w:r>
      <w:r w:rsidRPr="00E6705E">
        <w:t>of</w:t>
      </w:r>
      <w:r w:rsidR="009D2CEA">
        <w:t xml:space="preserve"> </w:t>
      </w:r>
      <w:r w:rsidRPr="00E6705E">
        <w:t>you.</w:t>
      </w:r>
      <w:r w:rsidR="009D2CEA">
        <w:t xml:space="preserve"> </w:t>
      </w:r>
      <w:r w:rsidRPr="00E6705E">
        <w:t>Should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Agriculture</w:t>
      </w:r>
      <w:r w:rsidR="009D2CEA">
        <w:t xml:space="preserve"> </w:t>
      </w:r>
      <w:r w:rsidRPr="00E6705E">
        <w:t>Bill</w:t>
      </w:r>
      <w:r w:rsidR="009D2CEA">
        <w:t xml:space="preserve"> </w:t>
      </w:r>
      <w:r w:rsidRPr="00E6705E">
        <w:t>be</w:t>
      </w:r>
      <w:r w:rsidR="009D2CEA">
        <w:t xml:space="preserve"> </w:t>
      </w:r>
      <w:r w:rsidRPr="00E6705E">
        <w:t>changed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reflect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lessons</w:t>
      </w:r>
      <w:r w:rsidR="009D2CEA">
        <w:t xml:space="preserve"> </w:t>
      </w:r>
      <w:r w:rsidRPr="00E6705E">
        <w:t>learned</w:t>
      </w:r>
      <w:r w:rsidR="009D2CEA">
        <w:t xml:space="preserve"> </w:t>
      </w:r>
      <w:r w:rsidRPr="00E6705E">
        <w:t>from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pandemic</w:t>
      </w:r>
      <w:r w:rsidR="009D2CEA">
        <w:t xml:space="preserve"> </w:t>
      </w:r>
      <w:r w:rsidRPr="00E6705E">
        <w:t>and</w:t>
      </w:r>
      <w:r w:rsidR="009D2CEA">
        <w:t xml:space="preserve"> </w:t>
      </w:r>
      <w:r w:rsidRPr="00E6705E">
        <w:t>how?</w:t>
      </w:r>
      <w:r w:rsidR="009D2CEA">
        <w:t xml:space="preserve"> </w:t>
      </w:r>
      <w:r w:rsidRPr="00E6705E">
        <w:t>For</w:t>
      </w:r>
      <w:r w:rsidR="009D2CEA">
        <w:t xml:space="preserve"> </w:t>
      </w:r>
      <w:r w:rsidRPr="00E6705E">
        <w:t>example,</w:t>
      </w:r>
      <w:r w:rsidR="009D2CEA">
        <w:t xml:space="preserve"> </w:t>
      </w:r>
      <w:r w:rsidRPr="00E6705E">
        <w:t>do</w:t>
      </w:r>
      <w:r w:rsidR="009D2CEA">
        <w:t xml:space="preserve"> </w:t>
      </w:r>
      <w:r w:rsidRPr="00E6705E">
        <w:t>we</w:t>
      </w:r>
      <w:r w:rsidR="009D2CEA">
        <w:t xml:space="preserve"> </w:t>
      </w:r>
      <w:r w:rsidRPr="00E6705E">
        <w:t>need</w:t>
      </w:r>
      <w:r w:rsidR="009D2CEA">
        <w:t xml:space="preserve"> </w:t>
      </w:r>
      <w:r w:rsidRPr="00E6705E">
        <w:t>a</w:t>
      </w:r>
      <w:r w:rsidR="009D2CEA">
        <w:t xml:space="preserve"> </w:t>
      </w:r>
      <w:r w:rsidRPr="00E6705E">
        <w:t>mechanism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ensure</w:t>
      </w:r>
      <w:r w:rsidR="009D2CEA">
        <w:t xml:space="preserve"> </w:t>
      </w:r>
      <w:r w:rsidRPr="00E6705E">
        <w:t>that</w:t>
      </w:r>
      <w:r w:rsidR="009D2CEA">
        <w:t xml:space="preserve"> </w:t>
      </w:r>
      <w:r w:rsidRPr="00E6705E">
        <w:t>reports</w:t>
      </w:r>
      <w:r w:rsidR="009D2CEA">
        <w:t xml:space="preserve"> </w:t>
      </w:r>
      <w:r w:rsidRPr="00E6705E">
        <w:t>on</w:t>
      </w:r>
      <w:r w:rsidR="009D2CEA">
        <w:t xml:space="preserve"> </w:t>
      </w:r>
      <w:r w:rsidRPr="00E6705E">
        <w:t>food</w:t>
      </w:r>
      <w:r w:rsidR="009D2CEA">
        <w:t xml:space="preserve"> </w:t>
      </w:r>
      <w:r w:rsidRPr="00E6705E">
        <w:t>security</w:t>
      </w:r>
      <w:r w:rsidR="009D2CEA">
        <w:t xml:space="preserve"> </w:t>
      </w:r>
      <w:r w:rsidRPr="00E6705E">
        <w:t>are</w:t>
      </w:r>
      <w:r w:rsidR="009D2CEA">
        <w:t xml:space="preserve"> </w:t>
      </w:r>
      <w:r w:rsidRPr="00E6705E">
        <w:t>acted</w:t>
      </w:r>
      <w:r w:rsidR="009D2CEA">
        <w:t xml:space="preserve"> </w:t>
      </w:r>
      <w:r w:rsidRPr="00E6705E">
        <w:t>upon?</w:t>
      </w:r>
      <w:r w:rsidR="009D2CEA">
        <w:t xml:space="preserve"> </w:t>
      </w:r>
      <w:r w:rsidRPr="00E6705E">
        <w:t>I</w:t>
      </w:r>
      <w:r w:rsidR="009D2CEA">
        <w:t xml:space="preserve"> </w:t>
      </w:r>
      <w:r w:rsidRPr="00E6705E">
        <w:t>know</w:t>
      </w:r>
      <w:r w:rsidR="009D2CEA">
        <w:t xml:space="preserve"> </w:t>
      </w:r>
      <w:r w:rsidRPr="00E6705E">
        <w:t>that</w:t>
      </w:r>
      <w:r w:rsidR="009D2CEA">
        <w:t xml:space="preserve"> </w:t>
      </w:r>
      <w:r w:rsidRPr="00E6705E">
        <w:t>Professor</w:t>
      </w:r>
      <w:r w:rsidR="009D2CEA">
        <w:t xml:space="preserve"> </w:t>
      </w:r>
      <w:r w:rsidRPr="00E6705E">
        <w:t>Lang</w:t>
      </w:r>
      <w:r w:rsidR="009D2CEA">
        <w:t xml:space="preserve"> </w:t>
      </w:r>
      <w:r w:rsidRPr="00E6705E">
        <w:t>has</w:t>
      </w:r>
      <w:r w:rsidR="009D2CEA">
        <w:t xml:space="preserve"> </w:t>
      </w:r>
      <w:r w:rsidRPr="00E6705E">
        <w:t>previously</w:t>
      </w:r>
      <w:r w:rsidR="009D2CEA">
        <w:t xml:space="preserve"> </w:t>
      </w:r>
      <w:r w:rsidRPr="00E6705E">
        <w:t>suggested</w:t>
      </w:r>
      <w:r w:rsidR="009D2CEA">
        <w:t xml:space="preserve"> </w:t>
      </w:r>
      <w:r w:rsidRPr="00E6705E">
        <w:t>that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Government</w:t>
      </w:r>
      <w:r w:rsidR="009D2CEA">
        <w:t xml:space="preserve"> </w:t>
      </w:r>
      <w:r w:rsidRPr="00E6705E">
        <w:t>report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House</w:t>
      </w:r>
      <w:r w:rsidR="009D2CEA">
        <w:t xml:space="preserve"> </w:t>
      </w:r>
      <w:r w:rsidRPr="00E6705E">
        <w:t>at</w:t>
      </w:r>
      <w:r w:rsidR="009D2CEA">
        <w:t xml:space="preserve"> </w:t>
      </w:r>
      <w:r w:rsidRPr="00E6705E">
        <w:t>least</w:t>
      </w:r>
      <w:r w:rsidR="009D2CEA">
        <w:t xml:space="preserve"> </w:t>
      </w:r>
      <w:r w:rsidRPr="00E6705E">
        <w:t>once</w:t>
      </w:r>
      <w:r w:rsidR="009D2CEA">
        <w:t xml:space="preserve"> </w:t>
      </w:r>
      <w:r w:rsidRPr="00E6705E">
        <w:t>every</w:t>
      </w:r>
      <w:r w:rsidR="009D2CEA">
        <w:t xml:space="preserve"> </w:t>
      </w:r>
      <w:r w:rsidRPr="00E6705E">
        <w:t>five</w:t>
      </w:r>
      <w:r w:rsidR="009D2CEA">
        <w:t xml:space="preserve"> </w:t>
      </w:r>
      <w:r w:rsidRPr="00E6705E">
        <w:t>years</w:t>
      </w:r>
      <w:r w:rsidR="009D2CEA">
        <w:t xml:space="preserve"> </w:t>
      </w:r>
      <w:r w:rsidRPr="00E6705E">
        <w:t>on</w:t>
      </w:r>
      <w:r w:rsidR="009D2CEA">
        <w:t xml:space="preserve"> </w:t>
      </w:r>
      <w:r w:rsidRPr="00E6705E">
        <w:t>food</w:t>
      </w:r>
      <w:r w:rsidR="009D2CEA">
        <w:t xml:space="preserve"> </w:t>
      </w:r>
      <w:r w:rsidRPr="00E6705E">
        <w:t>security,</w:t>
      </w:r>
      <w:r w:rsidR="009D2CEA">
        <w:t xml:space="preserve"> </w:t>
      </w:r>
      <w:r w:rsidRPr="00E6705E">
        <w:t>for</w:t>
      </w:r>
      <w:r w:rsidR="009D2CEA">
        <w:t xml:space="preserve"> </w:t>
      </w:r>
      <w:r w:rsidRPr="00E6705E">
        <w:t>example.</w:t>
      </w:r>
    </w:p>
    <w:p w:rsidR="009E3030" w:rsidP="00A11AE1">
      <w:pPr>
        <w:pStyle w:val="Answer"/>
      </w:pPr>
      <w:sdt>
        <w:sdtPr>
          <w:alias w:val="Witness"/>
          <w:id w:val="962771366"/>
          <w:placeholder>
            <w:docPart w:val="3DA31B2D719249FD8AD1669663B4EDF7"/>
          </w:placeholder>
          <w:richText/>
        </w:sdtPr>
        <w:sdtContent>
          <w:r w:rsidRPr="004C0BA3" w:rsidR="00A11AE1">
            <w:rPr>
              <w:b/>
              <w:i/>
            </w:rPr>
            <w:t>Professor</w:t>
          </w:r>
          <w:r w:rsidR="009D2CEA">
            <w:rPr>
              <w:b/>
              <w:i/>
            </w:rPr>
            <w:t xml:space="preserve"> </w:t>
          </w:r>
          <w:r w:rsidRPr="004C0BA3" w:rsidR="00A11AE1">
            <w:rPr>
              <w:b/>
              <w:i/>
            </w:rPr>
            <w:t>Lang:</w:t>
          </w:r>
          <w:r w:rsidR="009D2CEA">
            <w:rPr>
              <w:b/>
            </w:rPr>
            <w:t xml:space="preserve"> </w:t>
          </w:r>
        </w:sdtContent>
      </w:sdt>
      <w:r w:rsidRPr="00E6705E" w:rsidR="00A11AE1">
        <w:t>Yes,</w:t>
      </w:r>
      <w:r w:rsidR="009D2CEA">
        <w:t xml:space="preserve"> </w:t>
      </w:r>
      <w:r w:rsidRPr="00E6705E" w:rsidR="00A11AE1">
        <w:t>I</w:t>
      </w:r>
      <w:r w:rsidR="009D2CEA">
        <w:t xml:space="preserve"> </w:t>
      </w:r>
      <w:r w:rsidRPr="00E6705E" w:rsidR="00A11AE1">
        <w:t>would</w:t>
      </w:r>
      <w:r w:rsidR="009D2CEA">
        <w:t xml:space="preserve"> </w:t>
      </w:r>
      <w:r w:rsidRPr="00E6705E" w:rsidR="00A11AE1">
        <w:t>like</w:t>
      </w:r>
      <w:r w:rsidR="009D2CEA">
        <w:t xml:space="preserve"> </w:t>
      </w:r>
      <w:r w:rsidRPr="00E6705E" w:rsidR="00A11AE1">
        <w:t>it</w:t>
      </w:r>
      <w:r w:rsidR="009D2CEA">
        <w:t xml:space="preserve"> </w:t>
      </w:r>
      <w:r w:rsidRPr="00E6705E" w:rsidR="00A11AE1">
        <w:t>more</w:t>
      </w:r>
      <w:r w:rsidR="009D2CEA">
        <w:t xml:space="preserve"> </w:t>
      </w:r>
      <w:r w:rsidRPr="00E6705E" w:rsidR="00A11AE1">
        <w:t>than</w:t>
      </w:r>
      <w:r w:rsidR="009D2CEA">
        <w:t xml:space="preserve"> </w:t>
      </w:r>
      <w:r w:rsidRPr="00E6705E" w:rsidR="00A11AE1">
        <w:t>that.</w:t>
      </w:r>
      <w:r w:rsidR="009D2CEA">
        <w:t xml:space="preserve"> </w:t>
      </w:r>
      <w:r w:rsidRPr="00E6705E" w:rsidR="00A11AE1">
        <w:t>Linking</w:t>
      </w:r>
      <w:r w:rsidR="009D2CEA">
        <w:t xml:space="preserve"> </w:t>
      </w:r>
      <w:r w:rsidRPr="00E6705E" w:rsidR="00A11AE1">
        <w:t>to</w:t>
      </w:r>
      <w:r w:rsidR="009D2CEA">
        <w:t xml:space="preserve"> </w:t>
      </w:r>
      <w:r w:rsidRPr="00E6705E" w:rsidR="00A11AE1">
        <w:t>Ian</w:t>
      </w:r>
      <w:r w:rsidR="009D2CEA">
        <w:t xml:space="preserve"> </w:t>
      </w:r>
      <w:r w:rsidRPr="00E6705E" w:rsidR="00A11AE1">
        <w:t>Byrne’s</w:t>
      </w:r>
      <w:r w:rsidR="009D2CEA">
        <w:t xml:space="preserve"> </w:t>
      </w:r>
      <w:r w:rsidRPr="00E6705E" w:rsidR="00A11AE1">
        <w:t>question,</w:t>
      </w:r>
      <w:r w:rsidR="009D2CEA">
        <w:t xml:space="preserve"> </w:t>
      </w:r>
      <w:r w:rsidRPr="00E6705E" w:rsidR="00A11AE1">
        <w:t>unless</w:t>
      </w:r>
      <w:r w:rsidR="009D2CEA">
        <w:t xml:space="preserve"> </w:t>
      </w:r>
      <w:r w:rsidRPr="00E6705E" w:rsidR="00A11AE1">
        <w:t>we</w:t>
      </w:r>
      <w:r w:rsidR="009D2CEA">
        <w:t xml:space="preserve"> </w:t>
      </w:r>
      <w:r w:rsidRPr="00E6705E" w:rsidR="00A11AE1">
        <w:t>have</w:t>
      </w:r>
      <w:r w:rsidR="009D2CEA">
        <w:t xml:space="preserve"> </w:t>
      </w:r>
      <w:r w:rsidRPr="00E6705E" w:rsidR="00A11AE1">
        <w:t>it</w:t>
      </w:r>
      <w:r w:rsidR="009D2CEA">
        <w:t xml:space="preserve"> </w:t>
      </w:r>
      <w:r w:rsidRPr="00E6705E" w:rsidR="00A11AE1">
        <w:t>in</w:t>
      </w:r>
      <w:r w:rsidR="009D2CEA">
        <w:t xml:space="preserve"> </w:t>
      </w:r>
      <w:r w:rsidRPr="00E6705E" w:rsidR="00A11AE1">
        <w:t>legislation</w:t>
      </w:r>
      <w:r>
        <w:t xml:space="preserve"> that</w:t>
      </w:r>
      <w:r w:rsidR="009D2CEA">
        <w:t xml:space="preserve"> </w:t>
      </w:r>
      <w:r w:rsidRPr="00E6705E" w:rsidR="00A11AE1">
        <w:t>the</w:t>
      </w:r>
      <w:r w:rsidR="009D2CEA">
        <w:t xml:space="preserve"> </w:t>
      </w:r>
      <w:r w:rsidRPr="00E6705E" w:rsidR="00A11AE1">
        <w:t>goal</w:t>
      </w:r>
      <w:r w:rsidR="009D2CEA">
        <w:t xml:space="preserve"> </w:t>
      </w:r>
      <w:r w:rsidRPr="00E6705E" w:rsidR="00A11AE1">
        <w:t>of</w:t>
      </w:r>
      <w:r w:rsidR="009D2CEA">
        <w:t xml:space="preserve"> </w:t>
      </w:r>
      <w:r w:rsidRPr="00E6705E" w:rsidR="00A11AE1">
        <w:t>a</w:t>
      </w:r>
      <w:r w:rsidR="009D2CEA">
        <w:t xml:space="preserve"> </w:t>
      </w:r>
      <w:r w:rsidRPr="00E6705E" w:rsidR="00A11AE1">
        <w:t>food</w:t>
      </w:r>
      <w:r w:rsidR="009D2CEA">
        <w:t xml:space="preserve"> </w:t>
      </w:r>
      <w:r w:rsidRPr="00E6705E" w:rsidR="00A11AE1">
        <w:t>system,</w:t>
      </w:r>
      <w:r w:rsidR="009D2CEA">
        <w:t xml:space="preserve"> </w:t>
      </w:r>
      <w:r w:rsidRPr="00E6705E" w:rsidR="00A11AE1">
        <w:t>which</w:t>
      </w:r>
      <w:r w:rsidR="009D2CEA">
        <w:t xml:space="preserve"> </w:t>
      </w:r>
      <w:r w:rsidRPr="00E6705E" w:rsidR="00A11AE1">
        <w:t>is</w:t>
      </w:r>
      <w:r w:rsidR="009D2CEA">
        <w:t xml:space="preserve"> </w:t>
      </w:r>
      <w:r w:rsidRPr="00E6705E" w:rsidR="00A11AE1">
        <w:t>not</w:t>
      </w:r>
      <w:r w:rsidR="009D2CEA">
        <w:t xml:space="preserve"> </w:t>
      </w:r>
      <w:r w:rsidRPr="00E6705E" w:rsidR="00A11AE1">
        <w:t>just</w:t>
      </w:r>
      <w:r w:rsidR="009D2CEA">
        <w:t xml:space="preserve"> </w:t>
      </w:r>
      <w:r w:rsidRPr="00E6705E" w:rsidR="00A11AE1">
        <w:t>agriculture,</w:t>
      </w:r>
      <w:r w:rsidR="009D2CEA">
        <w:t xml:space="preserve"> </w:t>
      </w:r>
      <w:r w:rsidRPr="00E6705E" w:rsidR="00A11AE1">
        <w:t>but</w:t>
      </w:r>
      <w:r w:rsidR="009D2CEA">
        <w:t xml:space="preserve"> </w:t>
      </w:r>
      <w:r w:rsidRPr="00E6705E" w:rsidR="00A11AE1">
        <w:t>particularly</w:t>
      </w:r>
      <w:r w:rsidR="009D2CEA">
        <w:t xml:space="preserve"> </w:t>
      </w:r>
      <w:r w:rsidRPr="00E6705E" w:rsidR="00A11AE1">
        <w:t>horticulture,</w:t>
      </w:r>
      <w:r w:rsidR="009D2CEA">
        <w:t xml:space="preserve"> </w:t>
      </w:r>
      <w:r w:rsidRPr="00E6705E" w:rsidR="00A11AE1">
        <w:t>is</w:t>
      </w:r>
      <w:r w:rsidR="009D2CEA">
        <w:t xml:space="preserve"> </w:t>
      </w:r>
      <w:r w:rsidRPr="00E6705E" w:rsidR="00A11AE1">
        <w:t>to</w:t>
      </w:r>
      <w:r w:rsidR="009D2CEA">
        <w:t xml:space="preserve"> </w:t>
      </w:r>
      <w:r w:rsidRPr="00E6705E" w:rsidR="00A11AE1">
        <w:t>deliver</w:t>
      </w:r>
      <w:r w:rsidR="009D2CEA">
        <w:t xml:space="preserve"> </w:t>
      </w:r>
      <w:r w:rsidRPr="00E6705E" w:rsidR="00A11AE1">
        <w:t>the</w:t>
      </w:r>
      <w:r w:rsidR="009D2CEA">
        <w:t xml:space="preserve"> </w:t>
      </w:r>
      <w:r w:rsidRPr="00E6705E" w:rsidR="00A11AE1">
        <w:t>public</w:t>
      </w:r>
      <w:r w:rsidR="009D2CEA">
        <w:t xml:space="preserve"> </w:t>
      </w:r>
      <w:r w:rsidRPr="00E6705E" w:rsidR="00A11AE1">
        <w:t>health</w:t>
      </w:r>
      <w:r w:rsidR="009D2CEA">
        <w:t xml:space="preserve"> </w:t>
      </w:r>
      <w:r w:rsidRPr="00E6705E" w:rsidR="00A11AE1">
        <w:t>and</w:t>
      </w:r>
      <w:r w:rsidR="009D2CEA">
        <w:t xml:space="preserve"> </w:t>
      </w:r>
      <w:r w:rsidRPr="00E6705E" w:rsidR="00A11AE1">
        <w:t>to</w:t>
      </w:r>
      <w:r w:rsidR="009D2CEA">
        <w:t xml:space="preserve"> </w:t>
      </w:r>
      <w:r w:rsidRPr="00E6705E" w:rsidR="00A11AE1">
        <w:t>do</w:t>
      </w:r>
      <w:r w:rsidR="009D2CEA">
        <w:t xml:space="preserve"> </w:t>
      </w:r>
      <w:r w:rsidRPr="00E6705E" w:rsidR="00A11AE1">
        <w:t>it</w:t>
      </w:r>
      <w:r w:rsidR="009D2CEA">
        <w:t xml:space="preserve"> </w:t>
      </w:r>
      <w:r w:rsidRPr="00E6705E" w:rsidR="00A11AE1">
        <w:t>within</w:t>
      </w:r>
      <w:r w:rsidR="009D2CEA">
        <w:t xml:space="preserve"> </w:t>
      </w:r>
      <w:r w:rsidRPr="00E6705E" w:rsidR="00A11AE1">
        <w:t>sustainability</w:t>
      </w:r>
      <w:r w:rsidR="009D2CEA">
        <w:t xml:space="preserve"> </w:t>
      </w:r>
      <w:r w:rsidRPr="00E6705E" w:rsidR="00A11AE1">
        <w:t>criteria</w:t>
      </w:r>
      <w:r>
        <w:t>,</w:t>
      </w:r>
      <w:r w:rsidR="009D2CEA">
        <w:t xml:space="preserve"> </w:t>
      </w:r>
      <w:r w:rsidRPr="00E6705E" w:rsidR="00A11AE1">
        <w:t>I</w:t>
      </w:r>
      <w:r w:rsidR="009D2CEA">
        <w:t xml:space="preserve"> </w:t>
      </w:r>
      <w:r w:rsidRPr="00E6705E" w:rsidR="00A11AE1">
        <w:t>do</w:t>
      </w:r>
      <w:r w:rsidR="009D2CEA">
        <w:t xml:space="preserve"> </w:t>
      </w:r>
      <w:r w:rsidRPr="00E6705E" w:rsidR="00A11AE1">
        <w:t>not</w:t>
      </w:r>
      <w:r w:rsidR="009D2CEA">
        <w:t xml:space="preserve"> </w:t>
      </w:r>
      <w:r w:rsidRPr="00E6705E" w:rsidR="00A11AE1">
        <w:t>see</w:t>
      </w:r>
      <w:r w:rsidR="009D2CEA">
        <w:t xml:space="preserve"> </w:t>
      </w:r>
      <w:r w:rsidRPr="00E6705E" w:rsidR="00A11AE1">
        <w:t>how</w:t>
      </w:r>
      <w:r w:rsidR="009D2CEA">
        <w:t xml:space="preserve"> </w:t>
      </w:r>
      <w:r w:rsidRPr="00E6705E" w:rsidR="00A11AE1">
        <w:t>we</w:t>
      </w:r>
      <w:r w:rsidR="009D2CEA">
        <w:t xml:space="preserve"> </w:t>
      </w:r>
      <w:r w:rsidRPr="00E6705E" w:rsidR="00A11AE1">
        <w:t>can</w:t>
      </w:r>
      <w:r w:rsidR="009D2CEA">
        <w:t xml:space="preserve"> </w:t>
      </w:r>
      <w:r w:rsidRPr="00E6705E" w:rsidR="00A11AE1">
        <w:t>expect</w:t>
      </w:r>
      <w:r w:rsidR="009D2CEA">
        <w:t xml:space="preserve"> </w:t>
      </w:r>
      <w:r w:rsidRPr="00E6705E" w:rsidR="00A11AE1">
        <w:t>farmers</w:t>
      </w:r>
      <w:r w:rsidR="009D2CEA">
        <w:t xml:space="preserve"> </w:t>
      </w:r>
      <w:r w:rsidRPr="00E6705E" w:rsidR="00A11AE1">
        <w:t>or</w:t>
      </w:r>
      <w:r w:rsidR="009D2CEA">
        <w:t xml:space="preserve"> </w:t>
      </w:r>
      <w:r w:rsidRPr="00E6705E" w:rsidR="00A11AE1">
        <w:t>restaurateurs</w:t>
      </w:r>
      <w:r w:rsidR="009D2CEA">
        <w:t xml:space="preserve"> </w:t>
      </w:r>
      <w:r w:rsidRPr="00E6705E" w:rsidR="00A11AE1">
        <w:t>to</w:t>
      </w:r>
      <w:r w:rsidR="009D2CEA">
        <w:t xml:space="preserve"> </w:t>
      </w:r>
      <w:r w:rsidRPr="00E6705E" w:rsidR="00A11AE1">
        <w:t>know</w:t>
      </w:r>
      <w:r w:rsidR="009D2CEA">
        <w:t xml:space="preserve"> </w:t>
      </w:r>
      <w:r w:rsidRPr="00E6705E" w:rsidR="00A11AE1">
        <w:t>where</w:t>
      </w:r>
      <w:r w:rsidR="009D2CEA">
        <w:t xml:space="preserve"> </w:t>
      </w:r>
      <w:r w:rsidRPr="00E6705E" w:rsidR="00A11AE1">
        <w:t>they</w:t>
      </w:r>
      <w:r w:rsidR="009D2CEA">
        <w:t xml:space="preserve"> </w:t>
      </w:r>
      <w:r w:rsidRPr="00E6705E" w:rsidR="00A11AE1">
        <w:t>are.</w:t>
      </w:r>
      <w:r w:rsidR="009D2CEA">
        <w:t xml:space="preserve"> </w:t>
      </w:r>
      <w:r w:rsidRPr="00E6705E">
        <w:t>One</w:t>
      </w:r>
      <w:r>
        <w:t xml:space="preserve"> </w:t>
      </w:r>
      <w:r w:rsidRPr="00E6705E" w:rsidR="00A11AE1">
        <w:t>of</w:t>
      </w:r>
      <w:r w:rsidR="009D2CEA">
        <w:t xml:space="preserve"> </w:t>
      </w:r>
      <w:r w:rsidRPr="00E6705E" w:rsidR="00A11AE1">
        <w:t>the</w:t>
      </w:r>
      <w:r w:rsidR="009D2CEA">
        <w:t xml:space="preserve"> </w:t>
      </w:r>
      <w:r w:rsidRPr="00E6705E" w:rsidR="00A11AE1">
        <w:t>lessons</w:t>
      </w:r>
      <w:r w:rsidR="009D2CEA">
        <w:t xml:space="preserve"> </w:t>
      </w:r>
      <w:r w:rsidRPr="00E6705E" w:rsidR="00A11AE1">
        <w:t>already</w:t>
      </w:r>
      <w:r w:rsidR="009D2CEA">
        <w:t xml:space="preserve"> </w:t>
      </w:r>
      <w:r w:rsidRPr="00E6705E" w:rsidR="00A11AE1">
        <w:t>from</w:t>
      </w:r>
      <w:r w:rsidR="009D2CEA">
        <w:t xml:space="preserve"> </w:t>
      </w:r>
      <w:r w:rsidRPr="00E6705E" w:rsidR="00A11AE1">
        <w:t>Covid-19—and</w:t>
      </w:r>
      <w:r w:rsidR="009D2CEA">
        <w:t xml:space="preserve"> </w:t>
      </w:r>
      <w:r w:rsidRPr="00E6705E" w:rsidR="00A11AE1">
        <w:t>this</w:t>
      </w:r>
      <w:r w:rsidR="009D2CEA">
        <w:t xml:space="preserve"> </w:t>
      </w:r>
      <w:r w:rsidRPr="00E6705E" w:rsidR="00A11AE1">
        <w:t>applies</w:t>
      </w:r>
      <w:r w:rsidR="009D2CEA">
        <w:t xml:space="preserve"> </w:t>
      </w:r>
      <w:r w:rsidRPr="00E6705E" w:rsidR="00A11AE1">
        <w:t>to</w:t>
      </w:r>
      <w:r w:rsidR="009D2CEA">
        <w:t xml:space="preserve"> </w:t>
      </w:r>
      <w:r w:rsidRPr="00E6705E" w:rsidR="00A11AE1">
        <w:t>public</w:t>
      </w:r>
      <w:r w:rsidR="009D2CEA">
        <w:t xml:space="preserve"> </w:t>
      </w:r>
      <w:r w:rsidRPr="00E6705E" w:rsidR="00A11AE1">
        <w:t>health</w:t>
      </w:r>
      <w:r w:rsidR="009D2CEA">
        <w:t xml:space="preserve"> </w:t>
      </w:r>
      <w:r w:rsidRPr="00E6705E" w:rsidR="00A11AE1">
        <w:t>generally,</w:t>
      </w:r>
      <w:r w:rsidR="009D2CEA">
        <w:t xml:space="preserve"> </w:t>
      </w:r>
      <w:r w:rsidRPr="00E6705E" w:rsidR="00A11AE1">
        <w:t>by</w:t>
      </w:r>
      <w:r w:rsidR="009D2CEA">
        <w:t xml:space="preserve"> </w:t>
      </w:r>
      <w:r w:rsidRPr="00E6705E" w:rsidR="00A11AE1">
        <w:t>the</w:t>
      </w:r>
      <w:r w:rsidR="009D2CEA">
        <w:t xml:space="preserve"> </w:t>
      </w:r>
      <w:r w:rsidRPr="00E6705E" w:rsidR="00A11AE1">
        <w:t>way,</w:t>
      </w:r>
      <w:r w:rsidR="009D2CEA">
        <w:t xml:space="preserve"> </w:t>
      </w:r>
      <w:r w:rsidRPr="00E6705E" w:rsidR="00A11AE1">
        <w:t>not</w:t>
      </w:r>
      <w:r w:rsidR="009D2CEA">
        <w:t xml:space="preserve"> </w:t>
      </w:r>
      <w:r w:rsidRPr="00E6705E" w:rsidR="00A11AE1">
        <w:t>just</w:t>
      </w:r>
      <w:r w:rsidR="009D2CEA">
        <w:t xml:space="preserve"> </w:t>
      </w:r>
      <w:r w:rsidRPr="00E6705E" w:rsidR="00A11AE1">
        <w:t>the</w:t>
      </w:r>
      <w:r w:rsidR="009D2CEA">
        <w:t xml:space="preserve"> </w:t>
      </w:r>
      <w:r w:rsidRPr="00E6705E" w:rsidR="00A11AE1">
        <w:t>food</w:t>
      </w:r>
      <w:r w:rsidR="009D2CEA">
        <w:t xml:space="preserve"> </w:t>
      </w:r>
      <w:r w:rsidRPr="00E6705E" w:rsidR="00A11AE1">
        <w:t>system—is</w:t>
      </w:r>
      <w:r w:rsidR="009D2CEA">
        <w:t xml:space="preserve"> </w:t>
      </w:r>
      <w:r w:rsidRPr="00E6705E" w:rsidR="00A11AE1">
        <w:t>that</w:t>
      </w:r>
      <w:r w:rsidR="009D2CEA">
        <w:t xml:space="preserve"> </w:t>
      </w:r>
      <w:r w:rsidRPr="00E6705E" w:rsidR="00A11AE1">
        <w:t>unless</w:t>
      </w:r>
      <w:r w:rsidR="009D2CEA">
        <w:t xml:space="preserve"> </w:t>
      </w:r>
      <w:r w:rsidRPr="00E6705E" w:rsidR="00A11AE1">
        <w:t>we</w:t>
      </w:r>
      <w:r w:rsidR="009D2CEA">
        <w:t xml:space="preserve"> </w:t>
      </w:r>
      <w:r w:rsidRPr="00E6705E" w:rsidR="00A11AE1">
        <w:t>have</w:t>
      </w:r>
      <w:r w:rsidR="009D2CEA">
        <w:t xml:space="preserve"> </w:t>
      </w:r>
      <w:r w:rsidRPr="00E6705E" w:rsidR="00A11AE1">
        <w:t>a</w:t>
      </w:r>
      <w:r w:rsidR="009D2CEA">
        <w:t xml:space="preserve"> </w:t>
      </w:r>
      <w:r w:rsidRPr="00E6705E" w:rsidR="00A11AE1">
        <w:t>shared</w:t>
      </w:r>
      <w:r w:rsidR="009D2CEA">
        <w:t xml:space="preserve"> </w:t>
      </w:r>
      <w:r w:rsidRPr="00E6705E" w:rsidR="00A11AE1">
        <w:t>framework</w:t>
      </w:r>
      <w:r w:rsidR="009D2CEA">
        <w:t xml:space="preserve"> </w:t>
      </w:r>
      <w:r w:rsidRPr="00E6705E" w:rsidR="00A11AE1">
        <w:t>no</w:t>
      </w:r>
      <w:r w:rsidR="009D2CEA">
        <w:t xml:space="preserve"> </w:t>
      </w:r>
      <w:r w:rsidRPr="00E6705E" w:rsidR="00A11AE1">
        <w:t>one</w:t>
      </w:r>
      <w:r w:rsidR="009D2CEA">
        <w:t xml:space="preserve"> </w:t>
      </w:r>
      <w:r w:rsidRPr="00E6705E" w:rsidR="00A11AE1">
        <w:t>quite</w:t>
      </w:r>
      <w:r w:rsidR="009D2CEA">
        <w:t xml:space="preserve"> </w:t>
      </w:r>
      <w:r w:rsidRPr="00E6705E" w:rsidR="00A11AE1">
        <w:t>knows</w:t>
      </w:r>
      <w:r w:rsidR="009D2CEA">
        <w:t xml:space="preserve"> </w:t>
      </w:r>
      <w:r w:rsidRPr="00E6705E" w:rsidR="00A11AE1">
        <w:t>what</w:t>
      </w:r>
      <w:r w:rsidR="009D2CEA">
        <w:t xml:space="preserve"> </w:t>
      </w:r>
      <w:r w:rsidRPr="00E6705E" w:rsidR="00A11AE1">
        <w:t>their</w:t>
      </w:r>
      <w:r w:rsidR="009D2CEA">
        <w:t xml:space="preserve"> </w:t>
      </w:r>
      <w:r w:rsidRPr="00E6705E" w:rsidR="00A11AE1">
        <w:t>bit</w:t>
      </w:r>
      <w:r w:rsidR="009D2CEA">
        <w:t xml:space="preserve"> </w:t>
      </w:r>
      <w:r w:rsidRPr="00E6705E" w:rsidR="00A11AE1">
        <w:t>is</w:t>
      </w:r>
      <w:r w:rsidR="009D2CEA">
        <w:t xml:space="preserve"> </w:t>
      </w:r>
      <w:r w:rsidRPr="00E6705E" w:rsidR="00A11AE1">
        <w:t>to</w:t>
      </w:r>
      <w:r w:rsidR="009D2CEA">
        <w:t xml:space="preserve"> </w:t>
      </w:r>
      <w:r w:rsidRPr="00E6705E" w:rsidR="00A11AE1">
        <w:t>do.</w:t>
      </w:r>
      <w:r w:rsidR="009D2CEA">
        <w:t xml:space="preserve"> </w:t>
      </w:r>
    </w:p>
    <w:p w:rsidR="009E3030" w:rsidP="00A11AE1">
      <w:pPr>
        <w:pStyle w:val="Answer"/>
      </w:pPr>
      <w:r w:rsidRPr="00E6705E">
        <w:t>It</w:t>
      </w:r>
      <w:r w:rsidR="009D2CEA">
        <w:t xml:space="preserve"> </w:t>
      </w:r>
      <w:r w:rsidRPr="00E6705E">
        <w:t>is</w:t>
      </w:r>
      <w:r w:rsidR="009D2CEA">
        <w:t xml:space="preserve"> </w:t>
      </w:r>
      <w:r w:rsidRPr="00E6705E">
        <w:t>called</w:t>
      </w:r>
      <w:r w:rsidR="009D2CEA">
        <w:t xml:space="preserve"> </w:t>
      </w:r>
      <w:r w:rsidRPr="00E6705E">
        <w:t>co-ordination.</w:t>
      </w:r>
      <w:r w:rsidR="009D2CEA">
        <w:t xml:space="preserve"> </w:t>
      </w:r>
      <w:r w:rsidRPr="00E6705E">
        <w:t>Planning</w:t>
      </w:r>
      <w:r w:rsidR="009D2CEA">
        <w:t xml:space="preserve"> </w:t>
      </w:r>
      <w:r w:rsidRPr="00E6705E">
        <w:t>has</w:t>
      </w:r>
      <w:r w:rsidR="009D2CEA">
        <w:t xml:space="preserve"> </w:t>
      </w:r>
      <w:r w:rsidRPr="00E6705E">
        <w:t>not</w:t>
      </w:r>
      <w:r w:rsidR="009D2CEA">
        <w:t xml:space="preserve"> </w:t>
      </w:r>
      <w:r w:rsidRPr="00E6705E">
        <w:t>been</w:t>
      </w:r>
      <w:r w:rsidR="009D2CEA">
        <w:t xml:space="preserve"> </w:t>
      </w:r>
      <w:r w:rsidRPr="00E6705E">
        <w:t>fashionable,</w:t>
      </w:r>
      <w:r w:rsidR="009D2CEA">
        <w:t xml:space="preserve"> </w:t>
      </w:r>
      <w:r w:rsidRPr="00E6705E">
        <w:t>but</w:t>
      </w:r>
      <w:r w:rsidR="009D2CEA">
        <w:t xml:space="preserve"> </w:t>
      </w:r>
      <w:r w:rsidRPr="00E6705E">
        <w:t>we</w:t>
      </w:r>
      <w:r w:rsidR="009D2CEA">
        <w:t xml:space="preserve"> </w:t>
      </w:r>
      <w:r w:rsidRPr="00E6705E">
        <w:t>are</w:t>
      </w:r>
      <w:r w:rsidR="009D2CEA">
        <w:t xml:space="preserve"> </w:t>
      </w:r>
      <w:r w:rsidRPr="00E6705E">
        <w:t>seeing</w:t>
      </w:r>
      <w:r w:rsidR="009D2CEA">
        <w:t xml:space="preserve"> </w:t>
      </w:r>
      <w:r w:rsidRPr="00E6705E">
        <w:t>why</w:t>
      </w:r>
      <w:r w:rsidR="009D2CEA">
        <w:t xml:space="preserve"> </w:t>
      </w:r>
      <w:r w:rsidRPr="00E6705E">
        <w:t>planning</w:t>
      </w:r>
      <w:r w:rsidR="009D2CEA">
        <w:t xml:space="preserve"> </w:t>
      </w:r>
      <w:r w:rsidRPr="00E6705E">
        <w:t>is</w:t>
      </w:r>
      <w:r w:rsidR="009D2CEA">
        <w:t xml:space="preserve"> </w:t>
      </w:r>
      <w:r w:rsidRPr="00E6705E">
        <w:t>actually</w:t>
      </w:r>
      <w:r w:rsidR="009D2CEA">
        <w:t xml:space="preserve"> </w:t>
      </w:r>
      <w:r w:rsidRPr="00E6705E">
        <w:t>quite</w:t>
      </w:r>
      <w:r w:rsidR="009D2CEA">
        <w:t xml:space="preserve"> </w:t>
      </w:r>
      <w:r w:rsidRPr="00E6705E">
        <w:t>good.</w:t>
      </w:r>
      <w:r w:rsidR="009D2CEA">
        <w:t xml:space="preserve"> </w:t>
      </w:r>
      <w:r w:rsidRPr="00E6705E">
        <w:t>In</w:t>
      </w:r>
      <w:r w:rsidR="009D2CEA">
        <w:t xml:space="preserve"> </w:t>
      </w:r>
      <w:r w:rsidRPr="00E6705E">
        <w:t>fact,</w:t>
      </w:r>
      <w:r w:rsidR="009D2CEA">
        <w:t xml:space="preserve"> </w:t>
      </w:r>
      <w:r w:rsidRPr="00E6705E">
        <w:t>it</w:t>
      </w:r>
      <w:r w:rsidR="009D2CEA">
        <w:t xml:space="preserve"> </w:t>
      </w:r>
      <w:r w:rsidRPr="00E6705E">
        <w:t>is</w:t>
      </w:r>
      <w:r w:rsidR="009D2CEA">
        <w:t xml:space="preserve"> </w:t>
      </w:r>
      <w:r w:rsidRPr="00E6705E">
        <w:t>very</w:t>
      </w:r>
      <w:r w:rsidR="009D2CEA">
        <w:t xml:space="preserve"> </w:t>
      </w:r>
      <w:r w:rsidRPr="00E6705E">
        <w:t>good.</w:t>
      </w:r>
      <w:r w:rsidR="009D2CEA">
        <w:t xml:space="preserve"> </w:t>
      </w:r>
      <w:r w:rsidRPr="00E6705E">
        <w:t>We</w:t>
      </w:r>
      <w:r w:rsidR="009D2CEA">
        <w:t xml:space="preserve"> </w:t>
      </w:r>
      <w:r w:rsidRPr="00E6705E">
        <w:t>have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have</w:t>
      </w:r>
      <w:r w:rsidR="009D2CEA">
        <w:t xml:space="preserve"> </w:t>
      </w:r>
      <w:r w:rsidRPr="00E6705E">
        <w:t>it</w:t>
      </w:r>
      <w:r w:rsidR="009D2CEA">
        <w:t xml:space="preserve"> </w:t>
      </w:r>
      <w:r w:rsidRPr="00E6705E">
        <w:t>at</w:t>
      </w:r>
      <w:r w:rsidR="009D2CEA">
        <w:t xml:space="preserve"> </w:t>
      </w:r>
      <w:r w:rsidRPr="00E6705E">
        <w:t>multi</w:t>
      </w:r>
      <w:r>
        <w:t xml:space="preserve">ple </w:t>
      </w:r>
      <w:r w:rsidRPr="00E6705E">
        <w:t>level</w:t>
      </w:r>
      <w:r>
        <w:t>s</w:t>
      </w:r>
      <w:r w:rsidRPr="00E6705E">
        <w:t>,</w:t>
      </w:r>
      <w:r w:rsidR="009D2CEA">
        <w:t xml:space="preserve"> </w:t>
      </w:r>
      <w:r w:rsidRPr="00E6705E">
        <w:t>which</w:t>
      </w:r>
      <w:r w:rsidR="009D2CEA">
        <w:t xml:space="preserve"> </w:t>
      </w:r>
      <w:r w:rsidRPr="00E6705E">
        <w:t>I</w:t>
      </w:r>
      <w:r w:rsidR="009D2CEA">
        <w:t xml:space="preserve"> </w:t>
      </w:r>
      <w:r w:rsidRPr="00E6705E">
        <w:t>want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stress</w:t>
      </w:r>
      <w:r w:rsidR="009D2CEA">
        <w:t xml:space="preserve"> </w:t>
      </w:r>
      <w:r w:rsidRPr="00E6705E">
        <w:t>again.</w:t>
      </w:r>
      <w:r w:rsidR="009D2CEA">
        <w:t xml:space="preserve"> </w:t>
      </w:r>
      <w:r w:rsidRPr="00E6705E">
        <w:t>We</w:t>
      </w:r>
      <w:r>
        <w:t xml:space="preserve"> </w:t>
      </w:r>
      <w:r w:rsidRPr="00E6705E">
        <w:t>have</w:t>
      </w:r>
      <w:r w:rsidR="009D2CEA">
        <w:t xml:space="preserve"> </w:t>
      </w:r>
      <w:r w:rsidRPr="00E6705E">
        <w:t>talked</w:t>
      </w:r>
      <w:r w:rsidR="009D2CEA">
        <w:t xml:space="preserve"> </w:t>
      </w:r>
      <w:r w:rsidRPr="00E6705E">
        <w:t>about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national</w:t>
      </w:r>
      <w:r w:rsidR="009D2CEA">
        <w:t xml:space="preserve"> </w:t>
      </w:r>
      <w:r w:rsidRPr="00E6705E">
        <w:t>level</w:t>
      </w:r>
      <w:r w:rsidR="009D2CEA">
        <w:t xml:space="preserve"> </w:t>
      </w:r>
      <w:r w:rsidRPr="00E6705E">
        <w:t>and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local.</w:t>
      </w:r>
      <w:r w:rsidR="009D2CEA">
        <w:t xml:space="preserve"> </w:t>
      </w:r>
      <w:r w:rsidRPr="00E6705E">
        <w:t>We</w:t>
      </w:r>
      <w:r w:rsidR="009D2CEA">
        <w:t xml:space="preserve"> </w:t>
      </w:r>
      <w:r w:rsidRPr="00E6705E">
        <w:t>have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remember</w:t>
      </w:r>
      <w:r w:rsidR="009D2CEA">
        <w:t xml:space="preserve"> </w:t>
      </w:r>
      <w:r w:rsidRPr="00E6705E">
        <w:t>it</w:t>
      </w:r>
      <w:r w:rsidR="009D2CEA">
        <w:t xml:space="preserve"> </w:t>
      </w:r>
      <w:r w:rsidRPr="00E6705E">
        <w:t>is</w:t>
      </w:r>
      <w:r w:rsidR="009D2CEA">
        <w:t xml:space="preserve"> </w:t>
      </w:r>
      <w:r w:rsidRPr="00E6705E">
        <w:t>a</w:t>
      </w:r>
      <w:r w:rsidR="009D2CEA">
        <w:t xml:space="preserve"> </w:t>
      </w:r>
      <w:r w:rsidRPr="00E6705E">
        <w:t>devolved</w:t>
      </w:r>
      <w:r w:rsidR="009D2CEA">
        <w:t xml:space="preserve"> </w:t>
      </w:r>
      <w:r w:rsidRPr="00E6705E">
        <w:t>economy</w:t>
      </w:r>
      <w:r w:rsidR="009D2CEA">
        <w:t xml:space="preserve"> </w:t>
      </w:r>
      <w:r w:rsidRPr="00E6705E">
        <w:t>when</w:t>
      </w:r>
      <w:r w:rsidR="009D2CEA">
        <w:t xml:space="preserve"> </w:t>
      </w:r>
      <w:r w:rsidRPr="00E6705E">
        <w:t>it</w:t>
      </w:r>
      <w:r w:rsidR="009D2CEA">
        <w:t xml:space="preserve"> </w:t>
      </w:r>
      <w:r w:rsidRPr="00E6705E">
        <w:t>comes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Wales,</w:t>
      </w:r>
      <w:r w:rsidR="009D2CEA">
        <w:t xml:space="preserve"> </w:t>
      </w:r>
      <w:r w:rsidRPr="00E6705E">
        <w:t>Scotland</w:t>
      </w:r>
      <w:r w:rsidR="009D2CEA">
        <w:t xml:space="preserve"> </w:t>
      </w:r>
      <w:r w:rsidRPr="00E6705E">
        <w:t>and</w:t>
      </w:r>
      <w:r w:rsidR="009D2CEA">
        <w:t xml:space="preserve"> </w:t>
      </w:r>
      <w:r w:rsidRPr="00E6705E">
        <w:t>Northern</w:t>
      </w:r>
      <w:r w:rsidR="009D2CEA">
        <w:t xml:space="preserve"> </w:t>
      </w:r>
      <w:r w:rsidRPr="00E6705E">
        <w:t>Ireland.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problem</w:t>
      </w:r>
      <w:r w:rsidR="009D2CEA">
        <w:t xml:space="preserve"> </w:t>
      </w:r>
      <w:r w:rsidRPr="00E6705E">
        <w:t>is</w:t>
      </w:r>
      <w:r w:rsidR="009D2CEA">
        <w:t xml:space="preserve"> </w:t>
      </w:r>
      <w:r w:rsidRPr="00E6705E">
        <w:t>England.</w:t>
      </w:r>
      <w:r w:rsidR="009D2CEA">
        <w:t xml:space="preserve"> </w:t>
      </w:r>
      <w:r w:rsidRPr="00E6705E">
        <w:t>England</w:t>
      </w:r>
      <w:r w:rsidR="009D2CEA">
        <w:t xml:space="preserve"> </w:t>
      </w:r>
      <w:r w:rsidRPr="00E6705E">
        <w:t>does</w:t>
      </w:r>
      <w:r w:rsidR="009D2CEA">
        <w:t xml:space="preserve"> </w:t>
      </w:r>
      <w:r w:rsidRPr="00E6705E">
        <w:t>not</w:t>
      </w:r>
      <w:r w:rsidR="009D2CEA">
        <w:t xml:space="preserve"> </w:t>
      </w:r>
      <w:r w:rsidRPr="00E6705E">
        <w:t>have</w:t>
      </w:r>
      <w:r w:rsidR="009D2CEA">
        <w:t xml:space="preserve"> </w:t>
      </w:r>
      <w:r w:rsidRPr="00E6705E">
        <w:t>regions.</w:t>
      </w:r>
      <w:r w:rsidR="009D2CEA">
        <w:t xml:space="preserve"> </w:t>
      </w:r>
    </w:p>
    <w:p w:rsidR="00A11AE1" w:rsidRPr="00E6705E" w:rsidP="00A11AE1">
      <w:pPr>
        <w:pStyle w:val="Answer"/>
      </w:pPr>
      <w:r w:rsidRPr="00E6705E">
        <w:t>There</w:t>
      </w:r>
      <w:r>
        <w:t xml:space="preserve"> </w:t>
      </w:r>
      <w:r w:rsidRPr="00E6705E">
        <w:t>is</w:t>
      </w:r>
      <w:r w:rsidR="009D2CEA">
        <w:t xml:space="preserve"> </w:t>
      </w:r>
      <w:r w:rsidRPr="00E6705E">
        <w:t>one</w:t>
      </w:r>
      <w:r w:rsidR="009D2CEA">
        <w:t xml:space="preserve"> </w:t>
      </w:r>
      <w:r w:rsidRPr="00E6705E">
        <w:t>thing,</w:t>
      </w:r>
      <w:r w:rsidR="009D2CEA">
        <w:t xml:space="preserve"> </w:t>
      </w:r>
      <w:r>
        <w:t xml:space="preserve">if </w:t>
      </w:r>
      <w:r w:rsidRPr="00E6705E">
        <w:t>we</w:t>
      </w:r>
      <w:r w:rsidR="009D2CEA">
        <w:t xml:space="preserve"> </w:t>
      </w:r>
      <w:r w:rsidRPr="00E6705E">
        <w:t>are</w:t>
      </w:r>
      <w:r w:rsidR="009D2CEA">
        <w:t xml:space="preserve"> </w:t>
      </w:r>
      <w:r w:rsidRPr="00E6705E">
        <w:t>going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resolve</w:t>
      </w:r>
      <w:r>
        <w:t xml:space="preserve"> this</w:t>
      </w:r>
      <w:r w:rsidR="009D2CEA">
        <w:t xml:space="preserve"> </w:t>
      </w:r>
      <w:r w:rsidRPr="00E6705E">
        <w:t>in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long</w:t>
      </w:r>
      <w:r>
        <w:t xml:space="preserve"> </w:t>
      </w:r>
      <w:r w:rsidRPr="00E6705E">
        <w:t>term.</w:t>
      </w:r>
      <w:r w:rsidR="009D2CEA">
        <w:t xml:space="preserve"> </w:t>
      </w:r>
      <w:r w:rsidRPr="00E6705E">
        <w:t>This</w:t>
      </w:r>
      <w:r w:rsidR="009D2CEA">
        <w:t xml:space="preserve"> </w:t>
      </w:r>
      <w:r w:rsidRPr="00E6705E">
        <w:t>is</w:t>
      </w:r>
      <w:r w:rsidR="009D2CEA">
        <w:t xml:space="preserve"> </w:t>
      </w:r>
      <w:r w:rsidRPr="00E6705E">
        <w:t>more</w:t>
      </w:r>
      <w:r w:rsidR="009D2CEA">
        <w:t xml:space="preserve"> </w:t>
      </w:r>
      <w:r w:rsidRPr="00E6705E">
        <w:t>you</w:t>
      </w:r>
      <w:r w:rsidR="009D2CEA">
        <w:t xml:space="preserve"> </w:t>
      </w:r>
      <w:r w:rsidRPr="00E6705E">
        <w:t>area</w:t>
      </w:r>
      <w:r w:rsidR="009D2CEA">
        <w:t xml:space="preserve"> </w:t>
      </w:r>
      <w:r w:rsidRPr="00E6705E">
        <w:t>than</w:t>
      </w:r>
      <w:r w:rsidR="009D2CEA">
        <w:t xml:space="preserve"> </w:t>
      </w:r>
      <w:r w:rsidRPr="00E6705E">
        <w:t>min</w:t>
      </w:r>
      <w:r>
        <w:t>e</w:t>
      </w:r>
      <w:r w:rsidRPr="00E6705E">
        <w:t>,</w:t>
      </w:r>
      <w:r w:rsidR="009D2CEA">
        <w:t xml:space="preserve"> </w:t>
      </w:r>
      <w:r w:rsidRPr="00E6705E">
        <w:t>but</w:t>
      </w:r>
      <w:r w:rsidR="009D2CEA">
        <w:t xml:space="preserve"> </w:t>
      </w:r>
      <w:r w:rsidRPr="00E6705E">
        <w:t>we</w:t>
      </w:r>
      <w:r w:rsidR="009D2CEA">
        <w:t xml:space="preserve"> </w:t>
      </w:r>
      <w:r w:rsidRPr="00E6705E">
        <w:t>need</w:t>
      </w:r>
      <w:r w:rsidR="009D2CEA">
        <w:t xml:space="preserve"> </w:t>
      </w:r>
      <w:r w:rsidRPr="00E6705E">
        <w:t>much</w:t>
      </w:r>
      <w:r w:rsidR="009D2CEA">
        <w:t xml:space="preserve"> </w:t>
      </w:r>
      <w:r w:rsidRPr="00E6705E">
        <w:t>more</w:t>
      </w:r>
      <w:r w:rsidR="009D2CEA">
        <w:t xml:space="preserve"> </w:t>
      </w:r>
      <w:r w:rsidRPr="00E6705E">
        <w:t>than</w:t>
      </w:r>
      <w:r w:rsidR="009D2CEA">
        <w:t xml:space="preserve"> </w:t>
      </w:r>
      <w:r w:rsidRPr="00E6705E">
        <w:t>having</w:t>
      </w:r>
      <w:r w:rsidR="009D2CEA">
        <w:t xml:space="preserve"> </w:t>
      </w:r>
      <w:r w:rsidRPr="00E6705E">
        <w:t>local</w:t>
      </w:r>
      <w:r>
        <w:t xml:space="preserve"> </w:t>
      </w:r>
      <w:r w:rsidRPr="00E6705E">
        <w:t>economic</w:t>
      </w:r>
      <w:r>
        <w:t xml:space="preserve"> </w:t>
      </w:r>
      <w:r w:rsidRPr="00E6705E">
        <w:t>partnerships</w:t>
      </w:r>
      <w:r>
        <w:t xml:space="preserve">. LEPs </w:t>
      </w:r>
      <w:r w:rsidRPr="00E6705E">
        <w:t>are</w:t>
      </w:r>
      <w:r w:rsidR="009D2CEA">
        <w:t xml:space="preserve"> </w:t>
      </w:r>
      <w:r w:rsidRPr="00E6705E">
        <w:t>terribly</w:t>
      </w:r>
      <w:r w:rsidR="009D2CEA">
        <w:t xml:space="preserve"> </w:t>
      </w:r>
      <w:r w:rsidRPr="00E6705E">
        <w:t>weak</w:t>
      </w:r>
      <w:r w:rsidR="009D2CEA">
        <w:t xml:space="preserve"> </w:t>
      </w:r>
      <w:r w:rsidRPr="00E6705E">
        <w:t>compared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regional</w:t>
      </w:r>
      <w:r>
        <w:t xml:space="preserve"> </w:t>
      </w:r>
      <w:r w:rsidRPr="00E6705E">
        <w:t>development</w:t>
      </w:r>
      <w:r>
        <w:t xml:space="preserve"> </w:t>
      </w:r>
      <w:r w:rsidRPr="00E6705E">
        <w:t>agencies</w:t>
      </w:r>
      <w:r>
        <w:t xml:space="preserve">, </w:t>
      </w:r>
      <w:r w:rsidRPr="00E6705E">
        <w:t>which</w:t>
      </w:r>
      <w:r w:rsidR="009D2CEA">
        <w:t xml:space="preserve"> </w:t>
      </w:r>
      <w:r w:rsidRPr="00E6705E">
        <w:t>were</w:t>
      </w:r>
      <w:r w:rsidR="009D2CEA">
        <w:t xml:space="preserve"> </w:t>
      </w:r>
      <w:r w:rsidRPr="00E6705E">
        <w:t>abolished</w:t>
      </w:r>
      <w:r w:rsidR="009D2CEA">
        <w:t xml:space="preserve"> </w:t>
      </w:r>
      <w:r w:rsidRPr="00E6705E">
        <w:t>by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coalition</w:t>
      </w:r>
      <w:r w:rsidR="009D2CEA">
        <w:t xml:space="preserve"> </w:t>
      </w:r>
      <w:r w:rsidRPr="00E6705E">
        <w:t>in</w:t>
      </w:r>
      <w:r w:rsidR="009D2CEA">
        <w:t xml:space="preserve"> </w:t>
      </w:r>
      <w:r w:rsidRPr="00E6705E">
        <w:t>2010.</w:t>
      </w:r>
      <w:r>
        <w:t xml:space="preserve"> </w:t>
      </w:r>
      <w:r w:rsidRPr="00E6705E">
        <w:t>We</w:t>
      </w:r>
      <w:r w:rsidR="009D2CEA">
        <w:t xml:space="preserve"> </w:t>
      </w:r>
      <w:r w:rsidRPr="00E6705E">
        <w:t>need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have</w:t>
      </w:r>
      <w:r w:rsidR="009D2CEA">
        <w:t xml:space="preserve"> </w:t>
      </w:r>
      <w:r w:rsidRPr="00E6705E">
        <w:t>whatever</w:t>
      </w:r>
      <w:r w:rsidR="009D2CEA">
        <w:t xml:space="preserve"> </w:t>
      </w:r>
      <w:r w:rsidRPr="00E6705E">
        <w:t>else</w:t>
      </w:r>
      <w:r w:rsidR="009D2CEA">
        <w:t xml:space="preserve"> </w:t>
      </w:r>
      <w:r w:rsidRPr="00E6705E">
        <w:t>in</w:t>
      </w:r>
      <w:r w:rsidR="009D2CEA">
        <w:t xml:space="preserve"> </w:t>
      </w:r>
      <w:r w:rsidRPr="00E6705E">
        <w:t>food.</w:t>
      </w:r>
      <w:r w:rsidR="009D2CEA">
        <w:t xml:space="preserve"> </w:t>
      </w:r>
      <w:r w:rsidRPr="00E6705E">
        <w:t>We</w:t>
      </w:r>
      <w:r w:rsidR="009D2CEA">
        <w:t xml:space="preserve"> </w:t>
      </w:r>
      <w:r w:rsidRPr="00E6705E">
        <w:t>need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have</w:t>
      </w:r>
      <w:r w:rsidR="009D2CEA">
        <w:t xml:space="preserve"> </w:t>
      </w:r>
      <w:r w:rsidRPr="00E6705E">
        <w:t>regional</w:t>
      </w:r>
      <w:r w:rsidR="009D2CEA">
        <w:t xml:space="preserve"> </w:t>
      </w:r>
      <w:r w:rsidRPr="00E6705E">
        <w:t>food</w:t>
      </w:r>
      <w:r w:rsidR="009D2CEA">
        <w:t xml:space="preserve"> </w:t>
      </w:r>
      <w:r w:rsidRPr="00E6705E">
        <w:t>committees</w:t>
      </w:r>
      <w:r w:rsidR="009D2CEA">
        <w:t xml:space="preserve"> </w:t>
      </w:r>
      <w:r w:rsidRPr="00E6705E">
        <w:t>with</w:t>
      </w:r>
      <w:r w:rsidR="009D2CEA">
        <w:t xml:space="preserve"> </w:t>
      </w:r>
      <w:r w:rsidRPr="00E6705E">
        <w:t>regional</w:t>
      </w:r>
      <w:r w:rsidR="009D2CEA">
        <w:t xml:space="preserve"> </w:t>
      </w:r>
      <w:r w:rsidRPr="00E6705E">
        <w:t>powers.</w:t>
      </w:r>
      <w:r w:rsidR="009D2CEA">
        <w:t xml:space="preserve"> </w:t>
      </w:r>
      <w:r w:rsidRPr="00E6705E">
        <w:t>I</w:t>
      </w:r>
      <w:r w:rsidR="009D2CEA">
        <w:t xml:space="preserve"> </w:t>
      </w:r>
      <w:r w:rsidRPr="00E6705E">
        <w:t>have</w:t>
      </w:r>
      <w:r w:rsidR="009D2CEA">
        <w:t xml:space="preserve"> </w:t>
      </w:r>
      <w:r w:rsidRPr="00E6705E">
        <w:t>argued</w:t>
      </w:r>
      <w:r w:rsidR="009D2CEA">
        <w:t xml:space="preserve"> </w:t>
      </w:r>
      <w:r w:rsidRPr="00E6705E">
        <w:t>this</w:t>
      </w:r>
      <w:r w:rsidR="009D2CEA">
        <w:t xml:space="preserve"> </w:t>
      </w:r>
      <w:r w:rsidRPr="00E6705E">
        <w:t>at</w:t>
      </w:r>
      <w:r w:rsidR="009D2CEA">
        <w:t xml:space="preserve"> </w:t>
      </w:r>
      <w:r w:rsidRPr="00E6705E">
        <w:t>some</w:t>
      </w:r>
      <w:r w:rsidR="009D2CEA">
        <w:t xml:space="preserve"> </w:t>
      </w:r>
      <w:r w:rsidRPr="00E6705E">
        <w:t>length</w:t>
      </w:r>
      <w:r w:rsidR="009D2CEA">
        <w:t xml:space="preserve"> </w:t>
      </w:r>
      <w:r w:rsidRPr="00E6705E">
        <w:t>in</w:t>
      </w:r>
      <w:r w:rsidR="009D2CEA">
        <w:t xml:space="preserve"> </w:t>
      </w:r>
      <w:r w:rsidRPr="00E6705E">
        <w:t>my</w:t>
      </w:r>
      <w:r w:rsidR="009D2CEA">
        <w:t xml:space="preserve"> </w:t>
      </w:r>
      <w:r w:rsidRPr="00E6705E">
        <w:t>book</w:t>
      </w:r>
      <w:r>
        <w:t>,</w:t>
      </w:r>
      <w:r w:rsidR="009D2CEA">
        <w:t xml:space="preserve"> </w:t>
      </w:r>
      <w:r w:rsidRPr="00E6705E">
        <w:t>if</w:t>
      </w:r>
      <w:r w:rsidR="009D2CEA">
        <w:t xml:space="preserve"> </w:t>
      </w:r>
      <w:r w:rsidRPr="00E6705E">
        <w:t>you</w:t>
      </w:r>
      <w:r w:rsidR="009D2CEA">
        <w:t xml:space="preserve"> </w:t>
      </w:r>
      <w:r w:rsidRPr="00E6705E">
        <w:t>want</w:t>
      </w:r>
      <w:r w:rsidR="009D2CEA">
        <w:t xml:space="preserve"> </w:t>
      </w:r>
      <w:r w:rsidRPr="00E6705E">
        <w:t>it.</w:t>
      </w:r>
      <w:r w:rsidR="009D2CEA">
        <w:t xml:space="preserve"> </w:t>
      </w:r>
      <w:r w:rsidRPr="00E6705E">
        <w:t>I</w:t>
      </w:r>
      <w:r w:rsidR="009D2CEA">
        <w:t xml:space="preserve"> </w:t>
      </w:r>
      <w:r w:rsidRPr="00E6705E">
        <w:t>will</w:t>
      </w:r>
      <w:r w:rsidR="009D2CEA">
        <w:t xml:space="preserve"> </w:t>
      </w:r>
      <w:r w:rsidRPr="00E6705E">
        <w:t>send</w:t>
      </w:r>
      <w:r w:rsidR="009D2CEA">
        <w:t xml:space="preserve"> </w:t>
      </w:r>
      <w:r w:rsidRPr="00E6705E">
        <w:t>you</w:t>
      </w:r>
      <w:r w:rsidR="009D2CEA">
        <w:t xml:space="preserve"> </w:t>
      </w:r>
      <w:r w:rsidRPr="00E6705E">
        <w:t>one,</w:t>
      </w:r>
      <w:r w:rsidR="009D2CEA">
        <w:t xml:space="preserve"> </w:t>
      </w:r>
      <w:r w:rsidRPr="00E6705E">
        <w:t>Rosie.</w:t>
      </w:r>
      <w:r w:rsidR="009D2CEA">
        <w:t xml:space="preserve"> </w:t>
      </w:r>
      <w:r w:rsidRPr="00E6705E">
        <w:t>If</w:t>
      </w:r>
      <w:r w:rsidR="009D2CEA">
        <w:t xml:space="preserve"> </w:t>
      </w:r>
      <w:r w:rsidRPr="00E6705E">
        <w:t>you</w:t>
      </w:r>
      <w:r w:rsidR="009D2CEA">
        <w:t xml:space="preserve"> </w:t>
      </w:r>
      <w:r w:rsidRPr="00E6705E">
        <w:t>send</w:t>
      </w:r>
      <w:r w:rsidR="009D2CEA">
        <w:t xml:space="preserve"> </w:t>
      </w:r>
      <w:r w:rsidRPr="00E6705E">
        <w:t>me</w:t>
      </w:r>
      <w:r w:rsidR="009D2CEA">
        <w:t xml:space="preserve"> </w:t>
      </w:r>
      <w:r w:rsidRPr="00E6705E">
        <w:t>your</w:t>
      </w:r>
      <w:r w:rsidR="009D2CEA">
        <w:t xml:space="preserve"> </w:t>
      </w:r>
      <w:r w:rsidRPr="00E6705E">
        <w:t>address</w:t>
      </w:r>
      <w:r w:rsidR="009D2CEA">
        <w:t xml:space="preserve"> </w:t>
      </w:r>
      <w:r w:rsidRPr="00E6705E">
        <w:t>I</w:t>
      </w:r>
      <w:r w:rsidR="009D2CEA">
        <w:t xml:space="preserve"> </w:t>
      </w:r>
      <w:r w:rsidRPr="00E6705E">
        <w:t>will</w:t>
      </w:r>
      <w:r w:rsidR="009D2CEA">
        <w:t xml:space="preserve"> </w:t>
      </w:r>
      <w:r w:rsidRPr="00E6705E">
        <w:t>pay</w:t>
      </w:r>
      <w:r w:rsidR="009D2CEA">
        <w:t xml:space="preserve"> </w:t>
      </w:r>
      <w:r w:rsidRPr="00E6705E">
        <w:t>for</w:t>
      </w:r>
      <w:r w:rsidR="009D2CEA">
        <w:t xml:space="preserve"> </w:t>
      </w:r>
      <w:r w:rsidRPr="00E6705E">
        <w:t>it</w:t>
      </w:r>
      <w:r w:rsidR="009D2CEA">
        <w:t xml:space="preserve"> </w:t>
      </w:r>
      <w:r w:rsidRPr="00E6705E">
        <w:t>myself.</w:t>
      </w:r>
      <w:r w:rsidR="009D2CEA">
        <w:t xml:space="preserve"> </w:t>
      </w:r>
    </w:p>
    <w:p w:rsidR="00A11AE1" w:rsidRPr="00E6705E" w:rsidP="00A11AE1">
      <w:pPr>
        <w:pStyle w:val="Answer"/>
      </w:pPr>
      <w:sdt>
        <w:sdtPr>
          <w:alias w:val="Member"/>
          <w:tag w:val="&lt;Member mnisId='4616' dodsId='147928'&gt;"/>
          <w:id w:val="-123872"/>
          <w:placeholder>
            <w:docPart w:val="07E51DFB8437426EAE2F76D46F0493CD"/>
          </w:placeholder>
          <w:richText/>
        </w:sdtPr>
        <w:sdtContent>
          <w:r w:rsidRPr="00E6705E">
            <w:rPr>
              <w:b/>
            </w:rPr>
            <w:t>Rosie</w:t>
          </w:r>
          <w:r w:rsidR="009D2CEA">
            <w:rPr>
              <w:b/>
            </w:rPr>
            <w:t xml:space="preserve"> </w:t>
          </w:r>
          <w:r w:rsidRPr="00E6705E">
            <w:rPr>
              <w:b/>
            </w:rPr>
            <w:t>Duffield:</w:t>
          </w:r>
        </w:sdtContent>
      </w:sdt>
      <w:r w:rsidR="009D2CEA">
        <w:t xml:space="preserve"> </w:t>
      </w:r>
      <w:r w:rsidRPr="00E6705E">
        <w:t>Just</w:t>
      </w:r>
      <w:r w:rsidR="009D2CEA">
        <w:t xml:space="preserve"> </w:t>
      </w:r>
      <w:r w:rsidRPr="00E6705E">
        <w:t>send</w:t>
      </w:r>
      <w:r w:rsidR="009D2CEA">
        <w:t xml:space="preserve"> </w:t>
      </w:r>
      <w:r w:rsidRPr="00E6705E">
        <w:t>it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Parliament.</w:t>
      </w:r>
      <w:r w:rsidR="009D2CEA">
        <w:t xml:space="preserve"> </w:t>
      </w:r>
      <w:r w:rsidRPr="00E6705E">
        <w:t>That</w:t>
      </w:r>
      <w:r w:rsidR="009D2CEA">
        <w:t xml:space="preserve"> </w:t>
      </w:r>
      <w:r w:rsidRPr="00E6705E">
        <w:t>is</w:t>
      </w:r>
      <w:r w:rsidR="009D2CEA">
        <w:t xml:space="preserve"> </w:t>
      </w:r>
      <w:r w:rsidRPr="00E6705E">
        <w:t>lovely.</w:t>
      </w:r>
      <w:r w:rsidR="009D2CEA">
        <w:t xml:space="preserve"> </w:t>
      </w:r>
      <w:r w:rsidRPr="00E6705E">
        <w:t>Thank</w:t>
      </w:r>
      <w:r w:rsidR="009D2CEA">
        <w:t xml:space="preserve"> </w:t>
      </w:r>
      <w:r w:rsidRPr="00E6705E">
        <w:t>you.</w:t>
      </w:r>
    </w:p>
    <w:p w:rsidR="009E3030" w:rsidP="00A11AE1">
      <w:pPr>
        <w:pStyle w:val="Answer"/>
      </w:pPr>
      <w:sdt>
        <w:sdtPr>
          <w:alias w:val="Witness"/>
          <w:id w:val="-843322935"/>
          <w:placeholder>
            <w:docPart w:val="EB197B7882494AB589B4F03AB3F9583C"/>
          </w:placeholder>
          <w:richText/>
        </w:sdtPr>
        <w:sdtContent>
          <w:r w:rsidRPr="004C0BA3" w:rsidR="00A11AE1">
            <w:rPr>
              <w:b/>
              <w:i/>
            </w:rPr>
            <w:t>Professor</w:t>
          </w:r>
          <w:r w:rsidR="009D2CEA">
            <w:rPr>
              <w:b/>
              <w:i/>
            </w:rPr>
            <w:t xml:space="preserve"> </w:t>
          </w:r>
          <w:r w:rsidRPr="004C0BA3" w:rsidR="00A11AE1">
            <w:rPr>
              <w:b/>
              <w:i/>
            </w:rPr>
            <w:t>Lang:</w:t>
          </w:r>
          <w:r w:rsidR="009D2CEA">
            <w:rPr>
              <w:b/>
            </w:rPr>
            <w:t xml:space="preserve"> </w:t>
          </w:r>
        </w:sdtContent>
      </w:sdt>
      <w:r w:rsidRPr="00E6705E" w:rsidR="00A11AE1">
        <w:t>You</w:t>
      </w:r>
      <w:r w:rsidR="009D2CEA">
        <w:t xml:space="preserve"> </w:t>
      </w:r>
      <w:r w:rsidRPr="00E6705E" w:rsidR="00A11AE1">
        <w:t>will</w:t>
      </w:r>
      <w:r w:rsidR="009D2CEA">
        <w:t xml:space="preserve"> </w:t>
      </w:r>
      <w:r w:rsidRPr="00E6705E" w:rsidR="00A11AE1">
        <w:t>get</w:t>
      </w:r>
      <w:r w:rsidR="009D2CEA">
        <w:t xml:space="preserve"> </w:t>
      </w:r>
      <w:r w:rsidRPr="00E6705E" w:rsidR="00A11AE1">
        <w:t>it</w:t>
      </w:r>
      <w:r w:rsidR="009D2CEA">
        <w:t xml:space="preserve"> </w:t>
      </w:r>
      <w:r w:rsidRPr="00E6705E" w:rsidR="00A11AE1">
        <w:t>in</w:t>
      </w:r>
      <w:r w:rsidR="009D2CEA">
        <w:t xml:space="preserve"> </w:t>
      </w:r>
      <w:r w:rsidRPr="00E6705E" w:rsidR="00A11AE1">
        <w:t>two</w:t>
      </w:r>
      <w:r w:rsidR="009D2CEA">
        <w:t xml:space="preserve"> </w:t>
      </w:r>
      <w:r w:rsidRPr="00E6705E" w:rsidR="00A11AE1">
        <w:t>years’</w:t>
      </w:r>
      <w:r w:rsidR="009D2CEA">
        <w:t xml:space="preserve"> </w:t>
      </w:r>
      <w:r w:rsidRPr="00E6705E" w:rsidR="00A11AE1">
        <w:t>time</w:t>
      </w:r>
      <w:r w:rsidR="009D2CEA">
        <w:t xml:space="preserve"> </w:t>
      </w:r>
      <w:r w:rsidRPr="00E6705E" w:rsidR="00A11AE1">
        <w:t>when</w:t>
      </w:r>
      <w:r w:rsidR="009D2CEA">
        <w:t xml:space="preserve"> </w:t>
      </w:r>
      <w:r w:rsidRPr="00E6705E" w:rsidR="00A11AE1">
        <w:t>you</w:t>
      </w:r>
      <w:r w:rsidR="009D2CEA">
        <w:t xml:space="preserve"> </w:t>
      </w:r>
      <w:r w:rsidRPr="00E6705E" w:rsidR="00A11AE1">
        <w:t>are</w:t>
      </w:r>
      <w:r w:rsidR="009D2CEA">
        <w:t xml:space="preserve"> </w:t>
      </w:r>
      <w:r w:rsidRPr="00E6705E" w:rsidR="00A11AE1">
        <w:t>allowed</w:t>
      </w:r>
      <w:r w:rsidR="009D2CEA">
        <w:t xml:space="preserve"> </w:t>
      </w:r>
      <w:r w:rsidRPr="00E6705E" w:rsidR="00A11AE1">
        <w:t>back</w:t>
      </w:r>
      <w:r w:rsidR="009D2CEA">
        <w:t xml:space="preserve"> </w:t>
      </w:r>
      <w:r w:rsidRPr="00E6705E" w:rsidR="00A11AE1">
        <w:t>in.</w:t>
      </w:r>
      <w:r w:rsidR="009D2CEA">
        <w:t xml:space="preserve"> </w:t>
      </w:r>
      <w:r w:rsidRPr="00E6705E" w:rsidR="00A11AE1">
        <w:t>I</w:t>
      </w:r>
      <w:r w:rsidR="009D2CEA">
        <w:t xml:space="preserve"> </w:t>
      </w:r>
      <w:r w:rsidRPr="00E6705E" w:rsidR="00A11AE1">
        <w:t>have</w:t>
      </w:r>
      <w:r w:rsidR="009D2CEA">
        <w:t xml:space="preserve"> </w:t>
      </w:r>
      <w:r w:rsidRPr="00E6705E" w:rsidR="00A11AE1">
        <w:t>tried</w:t>
      </w:r>
      <w:r w:rsidR="009D2CEA">
        <w:t xml:space="preserve"> </w:t>
      </w:r>
      <w:r w:rsidRPr="00E6705E" w:rsidR="00A11AE1">
        <w:t>to</w:t>
      </w:r>
      <w:r w:rsidR="009D2CEA">
        <w:t xml:space="preserve"> </w:t>
      </w:r>
      <w:r w:rsidRPr="00E6705E" w:rsidR="00A11AE1">
        <w:t>spell</w:t>
      </w:r>
      <w:r w:rsidR="009D2CEA">
        <w:t xml:space="preserve"> </w:t>
      </w:r>
      <w:r w:rsidRPr="00E6705E" w:rsidR="00A11AE1">
        <w:t>that</w:t>
      </w:r>
      <w:r w:rsidR="009D2CEA">
        <w:t xml:space="preserve"> </w:t>
      </w:r>
      <w:r w:rsidRPr="00E6705E" w:rsidR="00A11AE1">
        <w:t>out.</w:t>
      </w:r>
      <w:r w:rsidR="009D2CEA">
        <w:t xml:space="preserve"> </w:t>
      </w:r>
      <w:r w:rsidRPr="00E6705E" w:rsidR="00A11AE1">
        <w:t>It</w:t>
      </w:r>
      <w:r w:rsidR="009D2CEA">
        <w:t xml:space="preserve"> </w:t>
      </w:r>
      <w:r w:rsidRPr="00E6705E" w:rsidR="00A11AE1">
        <w:t>sounds</w:t>
      </w:r>
      <w:r w:rsidR="009D2CEA">
        <w:t xml:space="preserve"> </w:t>
      </w:r>
      <w:r w:rsidRPr="00E6705E" w:rsidR="00A11AE1">
        <w:t>very</w:t>
      </w:r>
      <w:r w:rsidR="009D2CEA">
        <w:t xml:space="preserve"> </w:t>
      </w:r>
      <w:r w:rsidRPr="00E6705E" w:rsidR="00A11AE1">
        <w:t>boring</w:t>
      </w:r>
      <w:r w:rsidR="009D2CEA">
        <w:t xml:space="preserve"> </w:t>
      </w:r>
      <w:r w:rsidRPr="00E6705E" w:rsidR="00A11AE1">
        <w:t>and</w:t>
      </w:r>
      <w:r w:rsidR="009D2CEA">
        <w:t xml:space="preserve"> </w:t>
      </w:r>
      <w:r w:rsidRPr="00E6705E" w:rsidR="00A11AE1">
        <w:t>very</w:t>
      </w:r>
      <w:r w:rsidR="009D2CEA">
        <w:t xml:space="preserve"> </w:t>
      </w:r>
      <w:r w:rsidRPr="00E6705E" w:rsidR="00A11AE1">
        <w:t>academic.</w:t>
      </w:r>
      <w:r w:rsidR="009D2CEA">
        <w:t xml:space="preserve"> </w:t>
      </w:r>
      <w:r w:rsidRPr="00E6705E" w:rsidR="00A11AE1">
        <w:t>We</w:t>
      </w:r>
      <w:r w:rsidR="009D2CEA">
        <w:t xml:space="preserve"> </w:t>
      </w:r>
      <w:r w:rsidRPr="00E6705E" w:rsidR="00A11AE1">
        <w:t>have</w:t>
      </w:r>
      <w:r w:rsidR="009D2CEA">
        <w:t xml:space="preserve"> </w:t>
      </w:r>
      <w:r w:rsidRPr="00E6705E" w:rsidR="00A11AE1">
        <w:t>to</w:t>
      </w:r>
      <w:r w:rsidR="009D2CEA">
        <w:t xml:space="preserve"> </w:t>
      </w:r>
      <w:r w:rsidRPr="00E6705E" w:rsidR="00A11AE1">
        <w:t>have</w:t>
      </w:r>
      <w:r w:rsidR="009D2CEA">
        <w:t xml:space="preserve"> </w:t>
      </w:r>
      <w:r w:rsidRPr="00E6705E" w:rsidR="00A11AE1">
        <w:t>this</w:t>
      </w:r>
      <w:r w:rsidR="009D2CEA">
        <w:t xml:space="preserve"> </w:t>
      </w:r>
      <w:r w:rsidRPr="00E6705E" w:rsidR="00A11AE1">
        <w:t>multilevel</w:t>
      </w:r>
      <w:r w:rsidR="009D2CEA">
        <w:t xml:space="preserve"> </w:t>
      </w:r>
      <w:r w:rsidRPr="00E6705E" w:rsidR="00A11AE1">
        <w:t>aspect.</w:t>
      </w:r>
      <w:r w:rsidR="009D2CEA">
        <w:t xml:space="preserve"> </w:t>
      </w:r>
      <w:r w:rsidRPr="00E6705E" w:rsidR="00A11AE1">
        <w:t>You</w:t>
      </w:r>
      <w:r w:rsidR="009D2CEA">
        <w:t xml:space="preserve"> </w:t>
      </w:r>
      <w:r w:rsidRPr="00E6705E" w:rsidR="00A11AE1">
        <w:t>cannot</w:t>
      </w:r>
      <w:r w:rsidR="009D2CEA">
        <w:t xml:space="preserve"> </w:t>
      </w:r>
      <w:r w:rsidRPr="00E6705E" w:rsidR="00A11AE1">
        <w:t>expect</w:t>
      </w:r>
      <w:r w:rsidR="009D2CEA">
        <w:t xml:space="preserve"> </w:t>
      </w:r>
      <w:r w:rsidRPr="00E6705E" w:rsidR="00A11AE1">
        <w:t>restaurateurs</w:t>
      </w:r>
      <w:r w:rsidR="009D2CEA">
        <w:t xml:space="preserve"> </w:t>
      </w:r>
      <w:r w:rsidRPr="00E6705E" w:rsidR="00A11AE1">
        <w:t>alongside</w:t>
      </w:r>
      <w:r w:rsidR="009D2CEA">
        <w:t xml:space="preserve"> </w:t>
      </w:r>
      <w:r w:rsidRPr="00E6705E" w:rsidR="00A11AE1">
        <w:t>Tesco</w:t>
      </w:r>
      <w:r w:rsidR="009D2CEA">
        <w:t xml:space="preserve"> </w:t>
      </w:r>
      <w:r w:rsidRPr="00E6705E" w:rsidR="00A11AE1">
        <w:t>to</w:t>
      </w:r>
      <w:r w:rsidR="009D2CEA">
        <w:t xml:space="preserve"> </w:t>
      </w:r>
      <w:r w:rsidRPr="00E6705E" w:rsidR="00A11AE1">
        <w:t>speak</w:t>
      </w:r>
      <w:r w:rsidR="009D2CEA">
        <w:t xml:space="preserve"> </w:t>
      </w:r>
      <w:r w:rsidRPr="00E6705E" w:rsidR="00A11AE1">
        <w:t>with</w:t>
      </w:r>
      <w:r w:rsidR="009D2CEA">
        <w:t xml:space="preserve"> </w:t>
      </w:r>
      <w:r w:rsidRPr="00E6705E" w:rsidR="00A11AE1">
        <w:t>the</w:t>
      </w:r>
      <w:r w:rsidR="009D2CEA">
        <w:t xml:space="preserve"> </w:t>
      </w:r>
      <w:r w:rsidRPr="00E6705E" w:rsidR="00A11AE1">
        <w:t>same</w:t>
      </w:r>
      <w:r w:rsidR="009D2CEA">
        <w:t xml:space="preserve"> </w:t>
      </w:r>
      <w:r w:rsidRPr="00E6705E" w:rsidR="00A11AE1">
        <w:t>tune</w:t>
      </w:r>
      <w:r w:rsidR="009D2CEA">
        <w:t xml:space="preserve"> </w:t>
      </w:r>
      <w:r w:rsidRPr="00E6705E" w:rsidR="00A11AE1">
        <w:t>on</w:t>
      </w:r>
      <w:r w:rsidR="009D2CEA">
        <w:t xml:space="preserve"> </w:t>
      </w:r>
      <w:r w:rsidRPr="00E6705E" w:rsidR="00A11AE1">
        <w:t>Anglesey,</w:t>
      </w:r>
      <w:r w:rsidR="009D2CEA">
        <w:t xml:space="preserve"> </w:t>
      </w:r>
      <w:r w:rsidRPr="00E6705E" w:rsidR="00A11AE1">
        <w:t>an</w:t>
      </w:r>
      <w:r w:rsidR="009D2CEA">
        <w:t xml:space="preserve"> </w:t>
      </w:r>
      <w:r w:rsidRPr="00E6705E" w:rsidR="00A11AE1">
        <w:t>area</w:t>
      </w:r>
      <w:r w:rsidR="009D2CEA">
        <w:t xml:space="preserve"> </w:t>
      </w:r>
      <w:r w:rsidRPr="00E6705E" w:rsidR="00A11AE1">
        <w:t>I</w:t>
      </w:r>
      <w:r w:rsidR="009D2CEA">
        <w:t xml:space="preserve"> </w:t>
      </w:r>
      <w:r w:rsidRPr="00E6705E" w:rsidR="00A11AE1">
        <w:t>know</w:t>
      </w:r>
      <w:r w:rsidR="009D2CEA">
        <w:t xml:space="preserve"> </w:t>
      </w:r>
      <w:r w:rsidRPr="00E6705E" w:rsidR="00A11AE1">
        <w:t>very</w:t>
      </w:r>
      <w:r w:rsidR="009D2CEA">
        <w:t xml:space="preserve"> </w:t>
      </w:r>
      <w:r w:rsidRPr="00E6705E" w:rsidR="00A11AE1">
        <w:t>well,</w:t>
      </w:r>
      <w:r w:rsidR="009D2CEA">
        <w:t xml:space="preserve"> </w:t>
      </w:r>
      <w:r w:rsidRPr="00E6705E" w:rsidR="00A11AE1">
        <w:t>or</w:t>
      </w:r>
      <w:r w:rsidR="009D2CEA">
        <w:t xml:space="preserve"> </w:t>
      </w:r>
      <w:r w:rsidRPr="00E6705E" w:rsidR="00A11AE1">
        <w:t>London,</w:t>
      </w:r>
      <w:r w:rsidR="009D2CEA">
        <w:t xml:space="preserve"> </w:t>
      </w:r>
      <w:r w:rsidRPr="00E6705E" w:rsidR="00A11AE1">
        <w:t>which</w:t>
      </w:r>
      <w:r w:rsidR="009D2CEA">
        <w:t xml:space="preserve"> </w:t>
      </w:r>
      <w:r w:rsidRPr="00E6705E" w:rsidR="00A11AE1">
        <w:t>is</w:t>
      </w:r>
      <w:r w:rsidR="009D2CEA">
        <w:t xml:space="preserve"> </w:t>
      </w:r>
      <w:r w:rsidRPr="00E6705E" w:rsidR="00A11AE1">
        <w:t>bigger</w:t>
      </w:r>
      <w:r w:rsidR="009D2CEA">
        <w:t xml:space="preserve"> </w:t>
      </w:r>
      <w:r w:rsidRPr="00E6705E" w:rsidR="00A11AE1">
        <w:t>than</w:t>
      </w:r>
      <w:r w:rsidR="009D2CEA">
        <w:t xml:space="preserve"> </w:t>
      </w:r>
      <w:r w:rsidRPr="00E6705E" w:rsidR="00A11AE1">
        <w:t>many</w:t>
      </w:r>
      <w:r w:rsidR="009D2CEA">
        <w:t xml:space="preserve"> </w:t>
      </w:r>
      <w:r w:rsidRPr="00E6705E" w:rsidR="00A11AE1">
        <w:t>European</w:t>
      </w:r>
      <w:r w:rsidR="009D2CEA">
        <w:t xml:space="preserve"> </w:t>
      </w:r>
      <w:r w:rsidRPr="00E6705E" w:rsidR="00A11AE1">
        <w:t>countries,</w:t>
      </w:r>
      <w:r w:rsidR="009D2CEA">
        <w:t xml:space="preserve"> </w:t>
      </w:r>
      <w:r w:rsidRPr="00E6705E" w:rsidR="00A11AE1">
        <w:t>unless</w:t>
      </w:r>
      <w:r w:rsidR="009D2CEA">
        <w:t xml:space="preserve"> </w:t>
      </w:r>
      <w:r w:rsidRPr="00E6705E" w:rsidR="00A11AE1">
        <w:t>there</w:t>
      </w:r>
      <w:r w:rsidR="009D2CEA">
        <w:t xml:space="preserve"> </w:t>
      </w:r>
      <w:r w:rsidRPr="00E6705E" w:rsidR="00A11AE1">
        <w:t>is</w:t>
      </w:r>
      <w:r w:rsidR="009D2CEA">
        <w:t xml:space="preserve"> </w:t>
      </w:r>
      <w:r w:rsidRPr="00E6705E" w:rsidR="00A11AE1">
        <w:t>a</w:t>
      </w:r>
      <w:r w:rsidR="009D2CEA">
        <w:t xml:space="preserve"> </w:t>
      </w:r>
      <w:r w:rsidRPr="00E6705E" w:rsidR="00A11AE1">
        <w:t>shared</w:t>
      </w:r>
      <w:r w:rsidR="009D2CEA">
        <w:t xml:space="preserve"> </w:t>
      </w:r>
      <w:r w:rsidRPr="00E6705E" w:rsidR="00A11AE1">
        <w:t>framework</w:t>
      </w:r>
      <w:r>
        <w:t>.</w:t>
      </w:r>
      <w:r w:rsidR="009D2CEA">
        <w:t xml:space="preserve"> </w:t>
      </w:r>
      <w:r w:rsidRPr="00E6705E">
        <w:t>There</w:t>
      </w:r>
      <w:r>
        <w:t xml:space="preserve"> </w:t>
      </w:r>
      <w:r w:rsidRPr="00E6705E" w:rsidR="00A11AE1">
        <w:t>has</w:t>
      </w:r>
      <w:r w:rsidR="009D2CEA">
        <w:t xml:space="preserve"> </w:t>
      </w:r>
      <w:r w:rsidRPr="00E6705E" w:rsidR="00A11AE1">
        <w:t>to</w:t>
      </w:r>
      <w:r w:rsidR="009D2CEA">
        <w:t xml:space="preserve"> </w:t>
      </w:r>
      <w:r w:rsidRPr="00E6705E" w:rsidR="00A11AE1">
        <w:t>be</w:t>
      </w:r>
      <w:r w:rsidR="009D2CEA">
        <w:t xml:space="preserve"> </w:t>
      </w:r>
      <w:r w:rsidRPr="00E6705E" w:rsidR="00A11AE1">
        <w:t>a</w:t>
      </w:r>
      <w:r w:rsidR="009D2CEA">
        <w:t xml:space="preserve"> </w:t>
      </w:r>
      <w:r w:rsidRPr="00E6705E" w:rsidR="00A11AE1">
        <w:t>shared</w:t>
      </w:r>
      <w:r w:rsidR="009D2CEA">
        <w:t xml:space="preserve"> </w:t>
      </w:r>
      <w:r w:rsidRPr="00E6705E" w:rsidR="00A11AE1">
        <w:t>framework</w:t>
      </w:r>
      <w:r w:rsidR="009D2CEA">
        <w:t xml:space="preserve"> </w:t>
      </w:r>
      <w:r w:rsidRPr="00E6705E" w:rsidR="00A11AE1">
        <w:t>of</w:t>
      </w:r>
      <w:r w:rsidR="009D2CEA">
        <w:t xml:space="preserve"> </w:t>
      </w:r>
      <w:r w:rsidRPr="00E6705E" w:rsidR="00A11AE1">
        <w:t>some</w:t>
      </w:r>
      <w:r w:rsidR="009D2CEA">
        <w:t xml:space="preserve"> </w:t>
      </w:r>
      <w:r w:rsidRPr="00E6705E" w:rsidR="00A11AE1">
        <w:t>sort.</w:t>
      </w:r>
      <w:r w:rsidR="009D2CEA">
        <w:t xml:space="preserve"> </w:t>
      </w:r>
    </w:p>
    <w:p w:rsidR="00A11AE1" w:rsidRPr="00E6705E" w:rsidP="00A11AE1">
      <w:pPr>
        <w:pStyle w:val="Answer"/>
      </w:pPr>
      <w:r w:rsidRPr="00E6705E">
        <w:t>That</w:t>
      </w:r>
      <w:r w:rsidR="009D2CEA">
        <w:t xml:space="preserve"> </w:t>
      </w:r>
      <w:r w:rsidRPr="00E6705E">
        <w:t>has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have</w:t>
      </w:r>
      <w:r w:rsidR="009D2CEA">
        <w:t xml:space="preserve"> </w:t>
      </w:r>
      <w:r w:rsidRPr="00E6705E">
        <w:t>not</w:t>
      </w:r>
      <w:r w:rsidR="009D2CEA">
        <w:t xml:space="preserve"> </w:t>
      </w:r>
      <w:r w:rsidRPr="00E6705E">
        <w:t>just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auditing</w:t>
      </w:r>
      <w:r w:rsidR="009D2CEA">
        <w:t xml:space="preserve"> </w:t>
      </w:r>
      <w:r w:rsidRPr="00E6705E">
        <w:t>that</w:t>
      </w:r>
      <w:r w:rsidR="009D2CEA">
        <w:t xml:space="preserve"> </w:t>
      </w:r>
      <w:r w:rsidRPr="00E6705E">
        <w:t>Anna</w:t>
      </w:r>
      <w:r w:rsidR="009D2CEA">
        <w:t xml:space="preserve"> </w:t>
      </w:r>
      <w:r w:rsidRPr="00E6705E">
        <w:t>was</w:t>
      </w:r>
      <w:r w:rsidR="009D2CEA">
        <w:t xml:space="preserve"> </w:t>
      </w:r>
      <w:r w:rsidRPr="00E6705E">
        <w:t>rightly</w:t>
      </w:r>
      <w:r w:rsidR="009D2CEA">
        <w:t xml:space="preserve"> </w:t>
      </w:r>
      <w:r w:rsidRPr="00E6705E">
        <w:t>referring</w:t>
      </w:r>
      <w:r w:rsidR="009D2CEA">
        <w:t xml:space="preserve"> </w:t>
      </w:r>
      <w:r w:rsidRPr="00E6705E">
        <w:t>to,</w:t>
      </w:r>
      <w:r w:rsidR="009D2CEA">
        <w:t xml:space="preserve"> </w:t>
      </w:r>
      <w:r w:rsidRPr="00E6705E">
        <w:t>but</w:t>
      </w:r>
      <w:r w:rsidR="009D2CEA">
        <w:t xml:space="preserve"> </w:t>
      </w:r>
      <w:r w:rsidRPr="00E6705E">
        <w:t>advice</w:t>
      </w:r>
      <w:r w:rsidR="009D2CEA">
        <w:t xml:space="preserve"> </w:t>
      </w:r>
      <w:r w:rsidRPr="00E6705E">
        <w:t>mechanisms.</w:t>
      </w:r>
      <w:r w:rsidR="009D2CEA">
        <w:t xml:space="preserve"> </w:t>
      </w:r>
      <w:r w:rsidRPr="00E6705E">
        <w:t>We</w:t>
      </w:r>
      <w:r w:rsidR="009D2CEA">
        <w:t xml:space="preserve"> </w:t>
      </w:r>
      <w:r w:rsidRPr="00E6705E">
        <w:t>started</w:t>
      </w:r>
      <w:r w:rsidR="009D2CEA">
        <w:t xml:space="preserve"> </w:t>
      </w:r>
      <w:r w:rsidRPr="00E6705E">
        <w:t>down</w:t>
      </w:r>
      <w:r w:rsidR="009D2CEA">
        <w:t xml:space="preserve"> </w:t>
      </w:r>
      <w:r w:rsidRPr="00E6705E">
        <w:t>that</w:t>
      </w:r>
      <w:r w:rsidR="009D2CEA">
        <w:t xml:space="preserve"> </w:t>
      </w:r>
      <w:r w:rsidRPr="00E6705E">
        <w:t>route</w:t>
      </w:r>
      <w:r w:rsidR="009D2CEA">
        <w:t xml:space="preserve"> </w:t>
      </w:r>
      <w:r w:rsidRPr="00E6705E">
        <w:t>with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banking</w:t>
      </w:r>
      <w:r w:rsidR="009D2CEA">
        <w:t xml:space="preserve"> </w:t>
      </w:r>
      <w:r w:rsidRPr="00E6705E">
        <w:t>crisis</w:t>
      </w:r>
      <w:r w:rsidR="009D2CEA">
        <w:t xml:space="preserve"> </w:t>
      </w:r>
      <w:r w:rsidRPr="00E6705E">
        <w:t>in</w:t>
      </w:r>
      <w:r w:rsidR="009D2CEA">
        <w:t xml:space="preserve"> </w:t>
      </w:r>
      <w:r w:rsidR="009E3030">
        <w:t>2007-</w:t>
      </w:r>
      <w:r w:rsidRPr="00E6705E">
        <w:t>08,</w:t>
      </w:r>
      <w:r w:rsidR="009D2CEA">
        <w:t xml:space="preserve"> </w:t>
      </w:r>
      <w:r w:rsidRPr="00E6705E">
        <w:t>and</w:t>
      </w:r>
      <w:r w:rsidR="009D2CEA">
        <w:t xml:space="preserve"> </w:t>
      </w:r>
      <w:r w:rsidRPr="00E6705E">
        <w:t>it</w:t>
      </w:r>
      <w:r w:rsidR="009D2CEA">
        <w:t xml:space="preserve"> </w:t>
      </w:r>
      <w:r w:rsidRPr="00E6705E">
        <w:t>was</w:t>
      </w:r>
      <w:r w:rsidR="009D2CEA">
        <w:t xml:space="preserve"> </w:t>
      </w:r>
      <w:r w:rsidRPr="00E6705E">
        <w:t>all</w:t>
      </w:r>
      <w:r w:rsidR="009D2CEA">
        <w:t xml:space="preserve"> </w:t>
      </w:r>
      <w:r w:rsidRPr="00E6705E">
        <w:t>closed</w:t>
      </w:r>
      <w:r w:rsidR="009D2CEA">
        <w:t xml:space="preserve"> </w:t>
      </w:r>
      <w:r w:rsidRPr="00E6705E">
        <w:t>in</w:t>
      </w:r>
      <w:r w:rsidR="009D2CEA">
        <w:t xml:space="preserve"> </w:t>
      </w:r>
      <w:r w:rsidRPr="00E6705E">
        <w:t>2010</w:t>
      </w:r>
      <w:r w:rsidR="009D2CEA">
        <w:t xml:space="preserve"> </w:t>
      </w:r>
      <w:r w:rsidRPr="00E6705E">
        <w:t>with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coalition</w:t>
      </w:r>
      <w:r w:rsidR="009D2CEA">
        <w:t xml:space="preserve"> </w:t>
      </w:r>
      <w:r w:rsidR="004E7172">
        <w:t>Government</w:t>
      </w:r>
      <w:r w:rsidRPr="00E6705E">
        <w:t>.</w:t>
      </w:r>
      <w:r w:rsidR="009D2CEA">
        <w:t xml:space="preserve"> </w:t>
      </w:r>
      <w:r w:rsidRPr="00E6705E">
        <w:t>We</w:t>
      </w:r>
      <w:r w:rsidR="009D2CEA">
        <w:t xml:space="preserve"> </w:t>
      </w:r>
      <w:r w:rsidRPr="00E6705E">
        <w:t>have</w:t>
      </w:r>
      <w:r w:rsidR="009D2CEA">
        <w:t xml:space="preserve"> </w:t>
      </w:r>
      <w:r w:rsidRPr="00E6705E">
        <w:t>10</w:t>
      </w:r>
      <w:r w:rsidR="009D2CEA">
        <w:t xml:space="preserve"> </w:t>
      </w:r>
      <w:r w:rsidRPr="00E6705E">
        <w:t>wasted</w:t>
      </w:r>
      <w:r w:rsidR="009D2CEA">
        <w:t xml:space="preserve"> </w:t>
      </w:r>
      <w:r w:rsidR="009E3030">
        <w:t>years</w:t>
      </w:r>
      <w:r w:rsidRPr="00E6705E">
        <w:t>.</w:t>
      </w:r>
      <w:r w:rsidR="009D2CEA">
        <w:t xml:space="preserve"> </w:t>
      </w:r>
      <w:r w:rsidRPr="00E6705E">
        <w:t>Your</w:t>
      </w:r>
      <w:r w:rsidR="009D2CEA">
        <w:t xml:space="preserve"> </w:t>
      </w:r>
      <w:r w:rsidRPr="00E6705E" w:rsidR="003212A7">
        <w:t>Committee</w:t>
      </w:r>
      <w:r w:rsidR="003212A7">
        <w:t xml:space="preserve"> </w:t>
      </w:r>
      <w:r w:rsidRPr="00E6705E">
        <w:t>inquiry</w:t>
      </w:r>
      <w:r w:rsidR="009D2CEA">
        <w:t xml:space="preserve"> </w:t>
      </w:r>
      <w:r w:rsidRPr="00E6705E">
        <w:t>is</w:t>
      </w:r>
      <w:r w:rsidR="009D2CEA">
        <w:t xml:space="preserve"> </w:t>
      </w:r>
      <w:r w:rsidRPr="00E6705E">
        <w:t>really</w:t>
      </w:r>
      <w:r w:rsidR="009D2CEA">
        <w:t xml:space="preserve"> </w:t>
      </w:r>
      <w:r w:rsidRPr="00E6705E">
        <w:t>important.</w:t>
      </w:r>
      <w:r w:rsidR="009D2CEA">
        <w:t xml:space="preserve"> </w:t>
      </w:r>
      <w:r w:rsidRPr="00E6705E">
        <w:t>It</w:t>
      </w:r>
      <w:r w:rsidR="009D2CEA">
        <w:t xml:space="preserve"> </w:t>
      </w:r>
      <w:r w:rsidRPr="00E6705E">
        <w:t>is</w:t>
      </w:r>
      <w:r w:rsidR="009D2CEA">
        <w:t xml:space="preserve"> </w:t>
      </w:r>
      <w:r w:rsidRPr="00E6705E">
        <w:t>picking</w:t>
      </w:r>
      <w:r w:rsidR="009D2CEA">
        <w:t xml:space="preserve"> </w:t>
      </w:r>
      <w:r w:rsidRPr="00E6705E">
        <w:t>up</w:t>
      </w:r>
      <w:r w:rsidR="009D2CEA">
        <w:t xml:space="preserve"> </w:t>
      </w:r>
      <w:r w:rsidRPr="00E6705E">
        <w:t>and</w:t>
      </w:r>
      <w:r w:rsidR="009D2CEA">
        <w:t xml:space="preserve"> </w:t>
      </w:r>
      <w:r w:rsidRPr="00E6705E">
        <w:t>running</w:t>
      </w:r>
      <w:r w:rsidR="009D2CEA">
        <w:t xml:space="preserve"> </w:t>
      </w:r>
      <w:r w:rsidRPr="00E6705E">
        <w:t>when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Government,</w:t>
      </w:r>
      <w:r w:rsidR="009D2CEA">
        <w:t xml:space="preserve"> </w:t>
      </w:r>
      <w:r w:rsidRPr="00E6705E">
        <w:t>I</w:t>
      </w:r>
      <w:r w:rsidR="009D2CEA">
        <w:t xml:space="preserve"> </w:t>
      </w:r>
      <w:r w:rsidRPr="00E6705E">
        <w:t>think</w:t>
      </w:r>
      <w:r w:rsidR="009D2CEA">
        <w:t xml:space="preserve"> </w:t>
      </w:r>
      <w:r w:rsidRPr="00E6705E">
        <w:t>rightly—and</w:t>
      </w:r>
      <w:r w:rsidR="009D2CEA">
        <w:t xml:space="preserve"> </w:t>
      </w:r>
      <w:r w:rsidRPr="00E6705E">
        <w:t>I</w:t>
      </w:r>
      <w:r w:rsidR="009D2CEA">
        <w:t xml:space="preserve"> </w:t>
      </w:r>
      <w:r w:rsidRPr="00E6705E">
        <w:t>support</w:t>
      </w:r>
      <w:r w:rsidR="009D2CEA">
        <w:t xml:space="preserve"> </w:t>
      </w:r>
      <w:r w:rsidRPr="00E6705E">
        <w:t>the</w:t>
      </w:r>
      <w:r w:rsidR="009D2CEA">
        <w:t xml:space="preserve"> </w:t>
      </w:r>
      <w:r w:rsidR="003212A7">
        <w:t>national food strategy</w:t>
      </w:r>
      <w:r w:rsidRPr="00E6705E">
        <w:t>—</w:t>
      </w:r>
      <w:r w:rsidR="009E3030">
        <w:t>are</w:t>
      </w:r>
      <w:r w:rsidR="009D2CEA">
        <w:t xml:space="preserve"> </w:t>
      </w:r>
      <w:r w:rsidRPr="00E6705E">
        <w:t>realising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error</w:t>
      </w:r>
      <w:r w:rsidR="009D2CEA">
        <w:t xml:space="preserve"> </w:t>
      </w:r>
      <w:r w:rsidRPr="00E6705E">
        <w:t>of</w:t>
      </w:r>
      <w:r w:rsidR="009D2CEA">
        <w:t xml:space="preserve"> </w:t>
      </w:r>
      <w:r w:rsidR="009E3030">
        <w:t>their</w:t>
      </w:r>
      <w:r w:rsidR="009D2CEA">
        <w:t xml:space="preserve"> </w:t>
      </w:r>
      <w:r w:rsidRPr="00E6705E">
        <w:t>ways.</w:t>
      </w:r>
      <w:r w:rsidR="009D2CEA">
        <w:t xml:space="preserve"> </w:t>
      </w:r>
      <w:r w:rsidRPr="00E6705E">
        <w:t>This</w:t>
      </w:r>
      <w:r w:rsidR="009D2CEA">
        <w:t xml:space="preserve"> </w:t>
      </w:r>
      <w:r w:rsidRPr="00E6705E" w:rsidR="003212A7">
        <w:t>Committee’s</w:t>
      </w:r>
      <w:r w:rsidR="003212A7">
        <w:t xml:space="preserve"> </w:t>
      </w:r>
      <w:r w:rsidRPr="00E6705E">
        <w:t>inquiry</w:t>
      </w:r>
      <w:r w:rsidR="009D2CEA">
        <w:t xml:space="preserve"> </w:t>
      </w:r>
      <w:r w:rsidRPr="00E6705E">
        <w:t>can</w:t>
      </w:r>
      <w:r w:rsidR="009D2CEA">
        <w:t xml:space="preserve"> </w:t>
      </w:r>
      <w:r w:rsidRPr="00E6705E">
        <w:t>really</w:t>
      </w:r>
      <w:r w:rsidR="009D2CEA">
        <w:t xml:space="preserve"> </w:t>
      </w:r>
      <w:r w:rsidRPr="00E6705E">
        <w:t>give</w:t>
      </w:r>
      <w:r w:rsidR="009D2CEA">
        <w:t xml:space="preserve"> </w:t>
      </w:r>
      <w:r w:rsidRPr="00E6705E">
        <w:t>some</w:t>
      </w:r>
      <w:r w:rsidR="009D2CEA">
        <w:t xml:space="preserve"> </w:t>
      </w:r>
      <w:r w:rsidRPr="00E6705E">
        <w:t>detail</w:t>
      </w:r>
      <w:r w:rsidR="009D2CEA">
        <w:t xml:space="preserve"> </w:t>
      </w:r>
      <w:r w:rsidRPr="00E6705E">
        <w:t>on</w:t>
      </w:r>
      <w:r w:rsidR="009D2CEA">
        <w:t xml:space="preserve"> </w:t>
      </w:r>
      <w:r w:rsidRPr="00E6705E">
        <w:t>what</w:t>
      </w:r>
      <w:r w:rsidR="009D2CEA">
        <w:t xml:space="preserve"> </w:t>
      </w:r>
      <w:r w:rsidRPr="00E6705E">
        <w:t>we</w:t>
      </w:r>
      <w:r w:rsidR="009D2CEA">
        <w:t xml:space="preserve"> </w:t>
      </w:r>
      <w:r w:rsidRPr="00E6705E">
        <w:t>want.</w:t>
      </w:r>
      <w:r w:rsidR="009D2CEA">
        <w:t xml:space="preserve"> </w:t>
      </w:r>
      <w:r w:rsidRPr="00E6705E">
        <w:t>We</w:t>
      </w:r>
      <w:r w:rsidR="009D2CEA">
        <w:t xml:space="preserve"> </w:t>
      </w:r>
      <w:r w:rsidRPr="00E6705E">
        <w:t>want</w:t>
      </w:r>
      <w:r w:rsidR="009D2CEA">
        <w:t xml:space="preserve"> </w:t>
      </w:r>
      <w:r w:rsidRPr="00E6705E">
        <w:t>a</w:t>
      </w:r>
      <w:r w:rsidR="009D2CEA">
        <w:t xml:space="preserve"> </w:t>
      </w:r>
      <w:r w:rsidRPr="00E6705E">
        <w:t>national</w:t>
      </w:r>
      <w:r w:rsidR="009D2CEA">
        <w:t xml:space="preserve"> </w:t>
      </w:r>
      <w:r w:rsidRPr="00E6705E">
        <w:t>food</w:t>
      </w:r>
      <w:r w:rsidR="009D2CEA">
        <w:t xml:space="preserve"> </w:t>
      </w:r>
      <w:r w:rsidRPr="00E6705E">
        <w:t>council,</w:t>
      </w:r>
      <w:r w:rsidR="009D2CEA">
        <w:t xml:space="preserve"> </w:t>
      </w:r>
      <w:r w:rsidRPr="00E6705E">
        <w:t>we</w:t>
      </w:r>
      <w:r w:rsidR="009D2CEA">
        <w:t xml:space="preserve"> </w:t>
      </w:r>
      <w:r w:rsidRPr="00E6705E">
        <w:t>want</w:t>
      </w:r>
      <w:r w:rsidR="009D2CEA">
        <w:t xml:space="preserve"> </w:t>
      </w:r>
      <w:r w:rsidRPr="00E6705E">
        <w:t>legislation,</w:t>
      </w:r>
      <w:r w:rsidR="009D2CEA">
        <w:t xml:space="preserve"> </w:t>
      </w:r>
      <w:r w:rsidRPr="00E6705E">
        <w:t>we</w:t>
      </w:r>
      <w:r w:rsidR="009D2CEA">
        <w:t xml:space="preserve"> </w:t>
      </w:r>
      <w:r w:rsidRPr="00E6705E">
        <w:t>want</w:t>
      </w:r>
      <w:r w:rsidR="009D2CEA">
        <w:t xml:space="preserve"> </w:t>
      </w:r>
      <w:r w:rsidRPr="00E6705E">
        <w:t>local</w:t>
      </w:r>
      <w:r w:rsidR="009D2CEA">
        <w:t xml:space="preserve"> </w:t>
      </w:r>
      <w:r w:rsidRPr="00E6705E">
        <w:t>powers,</w:t>
      </w:r>
      <w:r w:rsidR="009D2CEA">
        <w:t xml:space="preserve"> </w:t>
      </w:r>
      <w:r w:rsidRPr="00E6705E">
        <w:t>we</w:t>
      </w:r>
      <w:r w:rsidR="009D2CEA">
        <w:t xml:space="preserve"> </w:t>
      </w:r>
      <w:r w:rsidRPr="00E6705E">
        <w:t>want</w:t>
      </w:r>
      <w:r w:rsidR="009D2CEA">
        <w:t xml:space="preserve"> </w:t>
      </w:r>
      <w:r w:rsidRPr="00E6705E">
        <w:t>regional</w:t>
      </w:r>
      <w:r w:rsidR="009D2CEA">
        <w:t xml:space="preserve"> </w:t>
      </w:r>
      <w:r w:rsidRPr="00E6705E">
        <w:t>powers.</w:t>
      </w:r>
      <w:r w:rsidR="009D2CEA">
        <w:t xml:space="preserve"> </w:t>
      </w:r>
      <w:r w:rsidRPr="00E6705E">
        <w:t>All</w:t>
      </w:r>
      <w:r w:rsidR="009D2CEA">
        <w:t xml:space="preserve"> </w:t>
      </w:r>
      <w:r w:rsidRPr="00E6705E">
        <w:t>these</w:t>
      </w:r>
      <w:r w:rsidR="009D2CEA">
        <w:t xml:space="preserve"> </w:t>
      </w:r>
      <w:r w:rsidRPr="00E6705E">
        <w:t>things</w:t>
      </w:r>
      <w:r w:rsidR="009D2CEA">
        <w:t xml:space="preserve"> </w:t>
      </w:r>
      <w:r w:rsidRPr="00E6705E">
        <w:t>are</w:t>
      </w:r>
      <w:r w:rsidR="009D2CEA">
        <w:t xml:space="preserve"> </w:t>
      </w:r>
      <w:r w:rsidRPr="00E6705E">
        <w:t>about</w:t>
      </w:r>
      <w:r w:rsidR="009D2CEA">
        <w:t xml:space="preserve"> </w:t>
      </w:r>
      <w:r w:rsidRPr="00E6705E">
        <w:t>building</w:t>
      </w:r>
      <w:r w:rsidR="009D2CEA">
        <w:t xml:space="preserve"> </w:t>
      </w:r>
      <w:r w:rsidRPr="00E6705E">
        <w:t>a</w:t>
      </w:r>
      <w:r w:rsidR="009D2CEA">
        <w:t xml:space="preserve"> </w:t>
      </w:r>
      <w:r w:rsidRPr="00E6705E">
        <w:t>resilient</w:t>
      </w:r>
      <w:r w:rsidR="009D2CEA">
        <w:t xml:space="preserve"> </w:t>
      </w:r>
      <w:r w:rsidRPr="00E6705E">
        <w:t>citizenship,</w:t>
      </w:r>
      <w:r w:rsidR="009D2CEA">
        <w:t xml:space="preserve"> </w:t>
      </w:r>
      <w:r w:rsidRPr="00E6705E">
        <w:t>not</w:t>
      </w:r>
      <w:r w:rsidR="009D2CEA">
        <w:t xml:space="preserve"> </w:t>
      </w:r>
      <w:r w:rsidRPr="00E6705E">
        <w:t>just</w:t>
      </w:r>
      <w:r w:rsidR="009D2CEA">
        <w:t xml:space="preserve"> </w:t>
      </w:r>
      <w:r w:rsidRPr="00E6705E">
        <w:t>a</w:t>
      </w:r>
      <w:r w:rsidR="009D2CEA">
        <w:t xml:space="preserve"> </w:t>
      </w:r>
      <w:r w:rsidRPr="00E6705E">
        <w:t>resilient</w:t>
      </w:r>
      <w:r w:rsidR="009D2CEA">
        <w:t xml:space="preserve"> </w:t>
      </w:r>
      <w:r w:rsidRPr="00E6705E">
        <w:t>food</w:t>
      </w:r>
      <w:r w:rsidR="009D2CEA">
        <w:t xml:space="preserve"> </w:t>
      </w:r>
      <w:r w:rsidRPr="00E6705E">
        <w:t>system.</w:t>
      </w:r>
    </w:p>
    <w:p w:rsidR="009E3030" w:rsidP="00A11AE1">
      <w:pPr>
        <w:pStyle w:val="Answer"/>
      </w:pPr>
      <w:sdt>
        <w:sdtPr>
          <w:alias w:val="Witness"/>
          <w:id w:val="-1827744300"/>
          <w:placeholder>
            <w:docPart w:val="3DA31B2D719249FD8AD1669663B4EDF7"/>
          </w:placeholder>
          <w:richText/>
        </w:sdtPr>
        <w:sdtContent>
          <w:r w:rsidRPr="004C0BA3" w:rsidR="00A11AE1">
            <w:rPr>
              <w:b/>
              <w:i/>
            </w:rPr>
            <w:t>Anna</w:t>
          </w:r>
          <w:r w:rsidR="009D2CEA">
            <w:rPr>
              <w:b/>
              <w:i/>
            </w:rPr>
            <w:t xml:space="preserve"> </w:t>
          </w:r>
          <w:r w:rsidRPr="004C0BA3" w:rsidR="00A11AE1">
            <w:rPr>
              <w:b/>
              <w:i/>
            </w:rPr>
            <w:t>Taylor:</w:t>
          </w:r>
          <w:r w:rsidR="009D2CEA">
            <w:rPr>
              <w:b/>
            </w:rPr>
            <w:t xml:space="preserve"> </w:t>
          </w:r>
        </w:sdtContent>
      </w:sdt>
      <w:r w:rsidRPr="00E6705E" w:rsidR="00A11AE1">
        <w:t>We</w:t>
      </w:r>
      <w:r w:rsidR="009D2CEA">
        <w:t xml:space="preserve"> </w:t>
      </w:r>
      <w:r w:rsidRPr="00E6705E" w:rsidR="00A11AE1">
        <w:t>should</w:t>
      </w:r>
      <w:r w:rsidR="009D2CEA">
        <w:t xml:space="preserve"> </w:t>
      </w:r>
      <w:r w:rsidRPr="00E6705E" w:rsidR="00A11AE1">
        <w:t>be</w:t>
      </w:r>
      <w:r w:rsidR="009D2CEA">
        <w:t xml:space="preserve"> </w:t>
      </w:r>
      <w:r w:rsidRPr="00E6705E" w:rsidR="00A11AE1">
        <w:t>looking</w:t>
      </w:r>
      <w:r w:rsidR="009D2CEA">
        <w:t xml:space="preserve"> </w:t>
      </w:r>
      <w:r w:rsidRPr="00E6705E" w:rsidR="00A11AE1">
        <w:t>at</w:t>
      </w:r>
      <w:r w:rsidR="009D2CEA">
        <w:t xml:space="preserve"> </w:t>
      </w:r>
      <w:r w:rsidRPr="00E6705E" w:rsidR="00A11AE1">
        <w:t>the</w:t>
      </w:r>
      <w:r w:rsidR="009D2CEA">
        <w:t xml:space="preserve"> </w:t>
      </w:r>
      <w:r w:rsidRPr="00E6705E" w:rsidR="00A11AE1">
        <w:t>Agriculture</w:t>
      </w:r>
      <w:r w:rsidR="009D2CEA">
        <w:t xml:space="preserve"> </w:t>
      </w:r>
      <w:r w:rsidRPr="00E6705E" w:rsidR="00A11AE1">
        <w:t>Bill</w:t>
      </w:r>
      <w:r w:rsidR="009D2CEA">
        <w:t xml:space="preserve"> </w:t>
      </w:r>
      <w:r w:rsidRPr="00E6705E" w:rsidR="00A11AE1">
        <w:t>in</w:t>
      </w:r>
      <w:r w:rsidR="009D2CEA">
        <w:t xml:space="preserve"> </w:t>
      </w:r>
      <w:r w:rsidRPr="00E6705E" w:rsidR="00A11AE1">
        <w:t>the</w:t>
      </w:r>
      <w:r w:rsidR="009D2CEA">
        <w:t xml:space="preserve"> </w:t>
      </w:r>
      <w:r w:rsidRPr="00E6705E" w:rsidR="00A11AE1">
        <w:t>light</w:t>
      </w:r>
      <w:r w:rsidR="009D2CEA">
        <w:t xml:space="preserve"> </w:t>
      </w:r>
      <w:r w:rsidRPr="00E6705E" w:rsidR="00A11AE1">
        <w:t>of</w:t>
      </w:r>
      <w:r w:rsidR="009D2CEA">
        <w:t xml:space="preserve"> </w:t>
      </w:r>
      <w:r w:rsidRPr="00E6705E" w:rsidR="00A11AE1">
        <w:t>the</w:t>
      </w:r>
      <w:r w:rsidR="009D2CEA">
        <w:t xml:space="preserve"> </w:t>
      </w:r>
      <w:r w:rsidRPr="00E6705E" w:rsidR="00A11AE1">
        <w:t>crisis.</w:t>
      </w:r>
      <w:r w:rsidR="009D2CEA">
        <w:t xml:space="preserve"> </w:t>
      </w:r>
      <w:r w:rsidRPr="00E6705E" w:rsidR="00A11AE1">
        <w:t>There</w:t>
      </w:r>
      <w:r w:rsidR="009D2CEA">
        <w:t xml:space="preserve"> </w:t>
      </w:r>
      <w:r w:rsidRPr="00E6705E" w:rsidR="00A11AE1">
        <w:t>are</w:t>
      </w:r>
      <w:r w:rsidR="009D2CEA">
        <w:t xml:space="preserve"> </w:t>
      </w:r>
      <w:r w:rsidRPr="00E6705E" w:rsidR="00A11AE1">
        <w:t>two</w:t>
      </w:r>
      <w:r w:rsidR="009D2CEA">
        <w:t xml:space="preserve"> </w:t>
      </w:r>
      <w:r w:rsidRPr="00E6705E" w:rsidR="00A11AE1">
        <w:t>areas,</w:t>
      </w:r>
      <w:r w:rsidR="009D2CEA">
        <w:t xml:space="preserve"> </w:t>
      </w:r>
      <w:r w:rsidRPr="00E6705E" w:rsidR="00A11AE1">
        <w:t>both</w:t>
      </w:r>
      <w:r w:rsidR="009D2CEA">
        <w:t xml:space="preserve"> </w:t>
      </w:r>
      <w:r w:rsidRPr="00E6705E" w:rsidR="00A11AE1">
        <w:t>touched</w:t>
      </w:r>
      <w:r w:rsidR="009D2CEA">
        <w:t xml:space="preserve"> </w:t>
      </w:r>
      <w:r w:rsidRPr="00E6705E" w:rsidR="00A11AE1">
        <w:t>on</w:t>
      </w:r>
      <w:r w:rsidR="009D2CEA">
        <w:t xml:space="preserve"> </w:t>
      </w:r>
      <w:r w:rsidRPr="00E6705E" w:rsidR="00A11AE1">
        <w:t>through</w:t>
      </w:r>
      <w:r w:rsidR="009D2CEA">
        <w:t xml:space="preserve"> </w:t>
      </w:r>
      <w:r w:rsidRPr="00E6705E" w:rsidR="00A11AE1">
        <w:t>your</w:t>
      </w:r>
      <w:r w:rsidR="009D2CEA">
        <w:t xml:space="preserve"> </w:t>
      </w:r>
      <w:r w:rsidRPr="00E6705E" w:rsidR="00A11AE1">
        <w:t>comments.</w:t>
      </w:r>
      <w:r w:rsidR="009D2CEA">
        <w:t xml:space="preserve"> </w:t>
      </w:r>
      <w:r w:rsidRPr="00E6705E" w:rsidR="00A11AE1">
        <w:t>One</w:t>
      </w:r>
      <w:r w:rsidR="009D2CEA">
        <w:t xml:space="preserve"> </w:t>
      </w:r>
      <w:r w:rsidRPr="00E6705E" w:rsidR="00A11AE1">
        <w:t>is</w:t>
      </w:r>
      <w:r w:rsidR="009D2CEA">
        <w:t xml:space="preserve"> </w:t>
      </w:r>
      <w:r w:rsidRPr="00E6705E" w:rsidR="00A11AE1">
        <w:t>that</w:t>
      </w:r>
      <w:r w:rsidR="009D2CEA">
        <w:t xml:space="preserve"> </w:t>
      </w:r>
      <w:r w:rsidRPr="00E6705E" w:rsidR="00A11AE1">
        <w:t>household</w:t>
      </w:r>
      <w:r w:rsidR="009D2CEA">
        <w:t xml:space="preserve"> </w:t>
      </w:r>
      <w:r w:rsidRPr="00E6705E" w:rsidR="00A11AE1">
        <w:t>food</w:t>
      </w:r>
      <w:r w:rsidR="009D2CEA">
        <w:t xml:space="preserve"> </w:t>
      </w:r>
      <w:r w:rsidRPr="00E6705E" w:rsidR="00A11AE1">
        <w:t>insecurity,</w:t>
      </w:r>
      <w:r w:rsidR="009D2CEA">
        <w:t xml:space="preserve"> </w:t>
      </w:r>
      <w:r w:rsidRPr="00E6705E" w:rsidR="00A11AE1">
        <w:t>and</w:t>
      </w:r>
      <w:r w:rsidR="009D2CEA">
        <w:t xml:space="preserve"> </w:t>
      </w:r>
      <w:r w:rsidRPr="00E6705E" w:rsidR="00A11AE1">
        <w:t>not</w:t>
      </w:r>
      <w:r w:rsidR="009D2CEA">
        <w:t xml:space="preserve"> </w:t>
      </w:r>
      <w:r w:rsidRPr="00E6705E" w:rsidR="00A11AE1">
        <w:t>just</w:t>
      </w:r>
      <w:r w:rsidR="009D2CEA">
        <w:t xml:space="preserve"> </w:t>
      </w:r>
      <w:r w:rsidRPr="00E6705E" w:rsidR="00A11AE1">
        <w:t>national</w:t>
      </w:r>
      <w:r w:rsidR="009D2CEA">
        <w:t xml:space="preserve"> </w:t>
      </w:r>
      <w:r w:rsidRPr="00E6705E" w:rsidR="00A11AE1">
        <w:t>food</w:t>
      </w:r>
      <w:r w:rsidR="009D2CEA">
        <w:t xml:space="preserve"> </w:t>
      </w:r>
      <w:r w:rsidRPr="00E6705E" w:rsidR="00A11AE1">
        <w:t>security,</w:t>
      </w:r>
      <w:r w:rsidR="009D2CEA">
        <w:t xml:space="preserve"> </w:t>
      </w:r>
      <w:r w:rsidRPr="00E6705E" w:rsidR="00A11AE1">
        <w:t>should</w:t>
      </w:r>
      <w:r w:rsidR="009D2CEA">
        <w:t xml:space="preserve"> </w:t>
      </w:r>
      <w:r w:rsidRPr="00E6705E" w:rsidR="00A11AE1">
        <w:t>be</w:t>
      </w:r>
      <w:r w:rsidR="009D2CEA">
        <w:t xml:space="preserve"> </w:t>
      </w:r>
      <w:r w:rsidRPr="00E6705E" w:rsidR="00A11AE1">
        <w:t>the</w:t>
      </w:r>
      <w:r w:rsidR="009D2CEA">
        <w:t xml:space="preserve"> </w:t>
      </w:r>
      <w:r w:rsidRPr="00E6705E" w:rsidR="00A11AE1">
        <w:t>focus</w:t>
      </w:r>
      <w:r w:rsidR="009D2CEA">
        <w:t xml:space="preserve"> </w:t>
      </w:r>
      <w:r w:rsidRPr="00E6705E" w:rsidR="00A11AE1">
        <w:t>of</w:t>
      </w:r>
      <w:r w:rsidR="009D2CEA">
        <w:t xml:space="preserve"> </w:t>
      </w:r>
      <w:r w:rsidRPr="00E6705E" w:rsidR="00A11AE1">
        <w:t>regular</w:t>
      </w:r>
      <w:r w:rsidR="009D2CEA">
        <w:t xml:space="preserve"> </w:t>
      </w:r>
      <w:r w:rsidRPr="00E6705E" w:rsidR="00A11AE1">
        <w:t>reporting</w:t>
      </w:r>
      <w:r w:rsidR="009D2CEA">
        <w:t xml:space="preserve"> </w:t>
      </w:r>
      <w:r w:rsidRPr="00E6705E" w:rsidR="00A11AE1">
        <w:t>to</w:t>
      </w:r>
      <w:r w:rsidR="009D2CEA">
        <w:t xml:space="preserve"> </w:t>
      </w:r>
      <w:r w:rsidRPr="00E6705E" w:rsidR="00A11AE1">
        <w:t>Parliament</w:t>
      </w:r>
      <w:r w:rsidR="009D2CEA">
        <w:t xml:space="preserve"> </w:t>
      </w:r>
      <w:r w:rsidRPr="00E6705E" w:rsidR="00A11AE1">
        <w:t>with</w:t>
      </w:r>
      <w:r w:rsidR="009D2CEA">
        <w:t xml:space="preserve"> </w:t>
      </w:r>
      <w:r w:rsidRPr="00E6705E" w:rsidR="00A11AE1">
        <w:t>reviewing</w:t>
      </w:r>
      <w:r w:rsidR="009D2CEA">
        <w:t xml:space="preserve"> </w:t>
      </w:r>
      <w:r w:rsidRPr="00E6705E" w:rsidR="00A11AE1">
        <w:t>of</w:t>
      </w:r>
      <w:r w:rsidR="009D2CEA">
        <w:t xml:space="preserve"> </w:t>
      </w:r>
      <w:r w:rsidRPr="00E6705E" w:rsidR="00A11AE1">
        <w:t>that</w:t>
      </w:r>
      <w:r w:rsidR="009D2CEA">
        <w:t xml:space="preserve"> </w:t>
      </w:r>
      <w:r w:rsidRPr="00E6705E" w:rsidR="00A11AE1">
        <w:t>data.</w:t>
      </w:r>
      <w:r w:rsidR="009D2CEA">
        <w:t xml:space="preserve"> </w:t>
      </w:r>
      <w:r w:rsidRPr="00E6705E" w:rsidR="00A11AE1">
        <w:t>It</w:t>
      </w:r>
      <w:r w:rsidR="009D2CEA">
        <w:t xml:space="preserve"> </w:t>
      </w:r>
      <w:r w:rsidRPr="00E6705E" w:rsidR="00A11AE1">
        <w:t>is</w:t>
      </w:r>
      <w:r w:rsidR="009D2CEA">
        <w:t xml:space="preserve"> </w:t>
      </w:r>
      <w:r w:rsidRPr="00E6705E" w:rsidR="00A11AE1">
        <w:t>really</w:t>
      </w:r>
      <w:r w:rsidR="009D2CEA">
        <w:t xml:space="preserve"> </w:t>
      </w:r>
      <w:r w:rsidRPr="00E6705E" w:rsidR="00A11AE1">
        <w:t>important</w:t>
      </w:r>
      <w:r w:rsidR="009D2CEA">
        <w:t xml:space="preserve"> </w:t>
      </w:r>
      <w:r w:rsidRPr="00E6705E" w:rsidR="00A11AE1">
        <w:t>that</w:t>
      </w:r>
      <w:r w:rsidR="009D2CEA">
        <w:t xml:space="preserve"> </w:t>
      </w:r>
      <w:r w:rsidRPr="00E6705E" w:rsidR="00A11AE1">
        <w:t>these</w:t>
      </w:r>
      <w:r w:rsidR="009D2CEA">
        <w:t xml:space="preserve"> </w:t>
      </w:r>
      <w:r w:rsidRPr="00E6705E" w:rsidR="00A11AE1">
        <w:t>become</w:t>
      </w:r>
      <w:r w:rsidR="009D2CEA">
        <w:t xml:space="preserve"> </w:t>
      </w:r>
      <w:r w:rsidRPr="00E6705E" w:rsidR="00A11AE1">
        <w:t>metrics</w:t>
      </w:r>
      <w:r w:rsidR="009D2CEA">
        <w:t xml:space="preserve"> </w:t>
      </w:r>
      <w:r w:rsidRPr="00E6705E" w:rsidR="00A11AE1">
        <w:t>of</w:t>
      </w:r>
      <w:r w:rsidR="009D2CEA">
        <w:t xml:space="preserve"> </w:t>
      </w:r>
      <w:r w:rsidRPr="00E6705E" w:rsidR="00A11AE1">
        <w:t>public</w:t>
      </w:r>
      <w:r w:rsidR="009D2CEA">
        <w:t xml:space="preserve"> </w:t>
      </w:r>
      <w:r w:rsidRPr="00E6705E" w:rsidR="00A11AE1">
        <w:t>concern,</w:t>
      </w:r>
      <w:r w:rsidR="009D2CEA">
        <w:t xml:space="preserve"> </w:t>
      </w:r>
      <w:r>
        <w:t xml:space="preserve">which </w:t>
      </w:r>
      <w:r w:rsidRPr="00E6705E" w:rsidR="00A11AE1">
        <w:t>we</w:t>
      </w:r>
      <w:r w:rsidR="009D2CEA">
        <w:t xml:space="preserve"> </w:t>
      </w:r>
      <w:r w:rsidRPr="00E6705E" w:rsidR="00A11AE1">
        <w:t>are</w:t>
      </w:r>
      <w:r w:rsidR="009D2CEA">
        <w:t xml:space="preserve"> </w:t>
      </w:r>
      <w:r w:rsidRPr="00E6705E" w:rsidR="00A11AE1">
        <w:t>actively</w:t>
      </w:r>
      <w:r w:rsidR="009D2CEA">
        <w:t xml:space="preserve"> </w:t>
      </w:r>
      <w:r w:rsidRPr="00E6705E" w:rsidR="00A11AE1">
        <w:t>tracking</w:t>
      </w:r>
      <w:r w:rsidR="009D2CEA">
        <w:t xml:space="preserve"> </w:t>
      </w:r>
      <w:r w:rsidRPr="00E6705E" w:rsidR="00A11AE1">
        <w:t>and</w:t>
      </w:r>
      <w:r w:rsidR="009D2CEA">
        <w:t xml:space="preserve"> </w:t>
      </w:r>
      <w:r w:rsidRPr="00E6705E" w:rsidR="00A11AE1">
        <w:t>acting</w:t>
      </w:r>
      <w:r w:rsidR="009D2CEA">
        <w:t xml:space="preserve"> </w:t>
      </w:r>
      <w:r w:rsidRPr="00E6705E" w:rsidR="00A11AE1">
        <w:t>on.</w:t>
      </w:r>
      <w:r w:rsidR="009D2CEA">
        <w:t xml:space="preserve"> </w:t>
      </w:r>
    </w:p>
    <w:p w:rsidR="00A11AE1" w:rsidRPr="00E6705E" w:rsidP="00A11AE1">
      <w:pPr>
        <w:pStyle w:val="Answer"/>
      </w:pPr>
      <w:r w:rsidRPr="00E6705E">
        <w:t>Secondly,</w:t>
      </w:r>
      <w:r w:rsidR="009D2CEA">
        <w:t xml:space="preserve"> </w:t>
      </w:r>
      <w:r w:rsidRPr="00E6705E">
        <w:t>there</w:t>
      </w:r>
      <w:r w:rsidR="009D2CEA">
        <w:t xml:space="preserve"> </w:t>
      </w:r>
      <w:r w:rsidRPr="00E6705E">
        <w:t>is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point</w:t>
      </w:r>
      <w:r w:rsidR="009D2CEA">
        <w:t xml:space="preserve"> </w:t>
      </w:r>
      <w:r w:rsidRPr="00E6705E">
        <w:t>around</w:t>
      </w:r>
      <w:r w:rsidR="009D2CEA">
        <w:t xml:space="preserve"> </w:t>
      </w:r>
      <w:r w:rsidRPr="00E6705E">
        <w:t>paying</w:t>
      </w:r>
      <w:r w:rsidR="009D2CEA">
        <w:t xml:space="preserve"> </w:t>
      </w:r>
      <w:r w:rsidRPr="00E6705E">
        <w:t>for</w:t>
      </w:r>
      <w:r w:rsidR="009D2CEA">
        <w:t xml:space="preserve"> </w:t>
      </w:r>
      <w:r w:rsidRPr="00E6705E">
        <w:t>public</w:t>
      </w:r>
      <w:r w:rsidR="009D2CEA">
        <w:t xml:space="preserve"> </w:t>
      </w:r>
      <w:r w:rsidRPr="00E6705E">
        <w:t>goods,</w:t>
      </w:r>
      <w:r w:rsidR="009D2CEA">
        <w:t xml:space="preserve"> </w:t>
      </w:r>
      <w:r w:rsidRPr="00E6705E">
        <w:t>which</w:t>
      </w:r>
      <w:r w:rsidR="009D2CEA">
        <w:t xml:space="preserve"> </w:t>
      </w:r>
      <w:r w:rsidRPr="00E6705E">
        <w:t>is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essence</w:t>
      </w:r>
      <w:r w:rsidR="009D2CEA">
        <w:t xml:space="preserve"> </w:t>
      </w:r>
      <w:r w:rsidRPr="00E6705E">
        <w:t>of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Agriculture</w:t>
      </w:r>
      <w:r w:rsidR="009D2CEA">
        <w:t xml:space="preserve"> </w:t>
      </w:r>
      <w:r w:rsidRPr="00E6705E">
        <w:t>Bill</w:t>
      </w:r>
      <w:r w:rsidR="009D2CEA">
        <w:t xml:space="preserve"> </w:t>
      </w:r>
      <w:r w:rsidRPr="00E6705E">
        <w:t>and</w:t>
      </w:r>
      <w:r w:rsidR="009D2CEA">
        <w:t xml:space="preserve"> </w:t>
      </w:r>
      <w:r w:rsidRPr="00E6705E">
        <w:t>a</w:t>
      </w:r>
      <w:r w:rsidR="009D2CEA">
        <w:t xml:space="preserve"> </w:t>
      </w:r>
      <w:r w:rsidRPr="00E6705E">
        <w:t>great,</w:t>
      </w:r>
      <w:r w:rsidR="009D2CEA">
        <w:t xml:space="preserve"> </w:t>
      </w:r>
      <w:r w:rsidRPr="00E6705E">
        <w:t>progressive</w:t>
      </w:r>
      <w:r w:rsidR="009D2CEA">
        <w:t xml:space="preserve"> </w:t>
      </w:r>
      <w:r w:rsidRPr="00E6705E">
        <w:t>idea.</w:t>
      </w:r>
      <w:r w:rsidR="009D2CEA">
        <w:t xml:space="preserve"> </w:t>
      </w:r>
      <w:r w:rsidRPr="00E6705E">
        <w:t>We</w:t>
      </w:r>
      <w:r w:rsidR="009D2CEA">
        <w:t xml:space="preserve"> </w:t>
      </w:r>
      <w:r w:rsidRPr="00E6705E">
        <w:t>need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be</w:t>
      </w:r>
      <w:r w:rsidR="009D2CEA">
        <w:t xml:space="preserve"> </w:t>
      </w:r>
      <w:r w:rsidRPr="00E6705E">
        <w:t>thinking</w:t>
      </w:r>
      <w:r w:rsidR="009D2CEA">
        <w:t xml:space="preserve"> </w:t>
      </w:r>
      <w:r w:rsidRPr="00E6705E">
        <w:t>about</w:t>
      </w:r>
      <w:r w:rsidR="009D2CEA">
        <w:t xml:space="preserve"> </w:t>
      </w:r>
      <w:r w:rsidRPr="00E6705E">
        <w:t>public</w:t>
      </w:r>
      <w:r w:rsidR="009D2CEA">
        <w:t xml:space="preserve"> </w:t>
      </w:r>
      <w:r w:rsidRPr="00E6705E">
        <w:t>goods</w:t>
      </w:r>
      <w:r w:rsidR="009D2CEA">
        <w:t xml:space="preserve"> </w:t>
      </w:r>
      <w:r w:rsidRPr="00E6705E">
        <w:t>in</w:t>
      </w:r>
      <w:r w:rsidR="009D2CEA">
        <w:t xml:space="preserve"> </w:t>
      </w:r>
      <w:r w:rsidRPr="00E6705E">
        <w:t>terms</w:t>
      </w:r>
      <w:r w:rsidR="009D2CEA">
        <w:t xml:space="preserve"> </w:t>
      </w:r>
      <w:r w:rsidRPr="00E6705E">
        <w:t>of</w:t>
      </w:r>
      <w:r w:rsidR="009D2CEA">
        <w:t xml:space="preserve"> </w:t>
      </w:r>
      <w:r w:rsidRPr="00E6705E">
        <w:t>health</w:t>
      </w:r>
      <w:r w:rsidR="009D2CEA">
        <w:t xml:space="preserve"> </w:t>
      </w:r>
      <w:r w:rsidRPr="00E6705E">
        <w:t>and</w:t>
      </w:r>
      <w:r w:rsidR="009D2CEA">
        <w:t xml:space="preserve"> </w:t>
      </w:r>
      <w:r w:rsidRPr="00E6705E">
        <w:t>nutrition</w:t>
      </w:r>
      <w:r w:rsidR="009D2CEA">
        <w:t xml:space="preserve"> </w:t>
      </w:r>
      <w:r w:rsidRPr="00E6705E">
        <w:t>in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ways</w:t>
      </w:r>
      <w:r w:rsidR="009D2CEA">
        <w:t xml:space="preserve"> </w:t>
      </w:r>
      <w:r w:rsidRPr="00E6705E">
        <w:t>we</w:t>
      </w:r>
      <w:r w:rsidR="009D2CEA">
        <w:t xml:space="preserve"> </w:t>
      </w:r>
      <w:r w:rsidRPr="00E6705E">
        <w:t>have</w:t>
      </w:r>
      <w:r w:rsidR="009D2CEA">
        <w:t xml:space="preserve"> </w:t>
      </w:r>
      <w:r w:rsidRPr="00E6705E">
        <w:t>covered</w:t>
      </w:r>
      <w:r w:rsidR="009D2CEA">
        <w:t xml:space="preserve"> </w:t>
      </w:r>
      <w:r w:rsidRPr="00E6705E">
        <w:t>in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earlier</w:t>
      </w:r>
      <w:r w:rsidR="009D2CEA">
        <w:t xml:space="preserve"> </w:t>
      </w:r>
      <w:r w:rsidRPr="00E6705E">
        <w:t>discussion.</w:t>
      </w:r>
      <w:r w:rsidR="009D2CEA">
        <w:t xml:space="preserve"> </w:t>
      </w:r>
      <w:r w:rsidRPr="00E6705E">
        <w:t>I</w:t>
      </w:r>
      <w:r w:rsidR="009D2CEA">
        <w:t xml:space="preserve"> </w:t>
      </w:r>
      <w:r w:rsidRPr="00E6705E">
        <w:t>would</w:t>
      </w:r>
      <w:r w:rsidR="009D2CEA">
        <w:t xml:space="preserve"> </w:t>
      </w:r>
      <w:r w:rsidRPr="00E6705E">
        <w:t>support</w:t>
      </w:r>
      <w:r w:rsidR="009D2CEA">
        <w:t xml:space="preserve"> </w:t>
      </w:r>
      <w:r w:rsidRPr="00E6705E">
        <w:t>amendments</w:t>
      </w:r>
      <w:r w:rsidR="009D2CEA">
        <w:t xml:space="preserve"> </w:t>
      </w:r>
      <w:r w:rsidR="009E3030">
        <w:t>that</w:t>
      </w:r>
      <w:r w:rsidR="009D2CEA">
        <w:t xml:space="preserve"> </w:t>
      </w:r>
      <w:r w:rsidRPr="00E6705E">
        <w:t>talk</w:t>
      </w:r>
      <w:r w:rsidR="009D2CEA">
        <w:t xml:space="preserve"> </w:t>
      </w:r>
      <w:r w:rsidRPr="00E6705E">
        <w:t>about</w:t>
      </w:r>
      <w:r w:rsidR="009D2CEA">
        <w:t xml:space="preserve"> </w:t>
      </w:r>
      <w:r w:rsidRPr="00E6705E">
        <w:t>public</w:t>
      </w:r>
      <w:r w:rsidR="009D2CEA">
        <w:t xml:space="preserve"> </w:t>
      </w:r>
      <w:r w:rsidRPr="00E6705E">
        <w:t>goods</w:t>
      </w:r>
      <w:r w:rsidR="009D2CEA">
        <w:t xml:space="preserve"> </w:t>
      </w:r>
      <w:r w:rsidRPr="00E6705E">
        <w:t>in</w:t>
      </w:r>
      <w:r w:rsidR="009D2CEA">
        <w:t xml:space="preserve"> </w:t>
      </w:r>
      <w:r w:rsidRPr="00E6705E">
        <w:t>terms</w:t>
      </w:r>
      <w:r w:rsidR="009D2CEA">
        <w:t xml:space="preserve"> </w:t>
      </w:r>
      <w:r w:rsidRPr="00E6705E">
        <w:t>of</w:t>
      </w:r>
      <w:r w:rsidR="009D2CEA">
        <w:t xml:space="preserve"> </w:t>
      </w:r>
      <w:r w:rsidRPr="00E6705E">
        <w:t>public</w:t>
      </w:r>
      <w:r w:rsidR="009D2CEA">
        <w:t xml:space="preserve"> </w:t>
      </w:r>
      <w:r w:rsidRPr="00E6705E">
        <w:t>health.</w:t>
      </w:r>
    </w:p>
    <w:p w:rsidR="00A11AE1" w:rsidRPr="00E6705E" w:rsidP="00A11AE1">
      <w:pPr>
        <w:pStyle w:val="Answer"/>
      </w:pPr>
      <w:sdt>
        <w:sdtPr>
          <w:alias w:val="Witness"/>
          <w:id w:val="-1085601377"/>
          <w:placeholder>
            <w:docPart w:val="65544C20E36F453F844B51C1596C33F0"/>
          </w:placeholder>
          <w:richText/>
        </w:sdtPr>
        <w:sdtContent>
          <w:r w:rsidRPr="004C0BA3">
            <w:rPr>
              <w:b/>
              <w:i/>
            </w:rPr>
            <w:t>Professor</w:t>
          </w:r>
          <w:r w:rsidR="009D2CEA">
            <w:rPr>
              <w:b/>
              <w:i/>
            </w:rPr>
            <w:t xml:space="preserve"> </w:t>
          </w:r>
          <w:r w:rsidRPr="004C0BA3">
            <w:rPr>
              <w:b/>
              <w:i/>
            </w:rPr>
            <w:t>Lang:</w:t>
          </w:r>
          <w:r w:rsidR="009D2CEA">
            <w:rPr>
              <w:b/>
            </w:rPr>
            <w:t xml:space="preserve"> </w:t>
          </w:r>
        </w:sdtContent>
      </w:sdt>
      <w:r w:rsidRPr="00E6705E">
        <w:t>I</w:t>
      </w:r>
      <w:r w:rsidR="009D2CEA">
        <w:t xml:space="preserve"> </w:t>
      </w:r>
      <w:r w:rsidRPr="00E6705E">
        <w:t>agree</w:t>
      </w:r>
      <w:r w:rsidR="009D2CEA">
        <w:t xml:space="preserve"> </w:t>
      </w:r>
      <w:r w:rsidRPr="00E6705E">
        <w:t>with</w:t>
      </w:r>
      <w:r w:rsidR="009D2CEA">
        <w:t xml:space="preserve"> </w:t>
      </w:r>
      <w:r w:rsidRPr="00E6705E">
        <w:t>that.</w:t>
      </w:r>
    </w:p>
    <w:p w:rsidR="009E3030" w:rsidP="00A11AE1">
      <w:pPr>
        <w:pStyle w:val="Answer"/>
      </w:pPr>
      <w:sdt>
        <w:sdtPr>
          <w:alias w:val="Member"/>
          <w:tag w:val="&lt;Member mnisId='4072' dodsId='28723'&gt;"/>
          <w:id w:val="1775667290"/>
          <w:placeholder>
            <w:docPart w:val="3DA31B2D719249FD8AD1669663B4EDF7"/>
          </w:placeholder>
          <w:richText/>
        </w:sdtPr>
        <w:sdtContent>
          <w:r w:rsidRPr="00E6705E" w:rsidR="00A11AE1">
            <w:rPr>
              <w:b/>
            </w:rPr>
            <w:t>Chair:</w:t>
          </w:r>
        </w:sdtContent>
      </w:sdt>
      <w:r w:rsidR="009D2CEA">
        <w:t xml:space="preserve"> </w:t>
      </w:r>
      <w:r w:rsidRPr="00E6705E" w:rsidR="00A11AE1">
        <w:t>Thank</w:t>
      </w:r>
      <w:r w:rsidR="009D2CEA">
        <w:t xml:space="preserve"> </w:t>
      </w:r>
      <w:r w:rsidRPr="00E6705E" w:rsidR="00A11AE1">
        <w:t>you</w:t>
      </w:r>
      <w:r w:rsidR="009D2CEA">
        <w:t xml:space="preserve"> </w:t>
      </w:r>
      <w:r w:rsidRPr="00E6705E" w:rsidR="00A11AE1">
        <w:t>for</w:t>
      </w:r>
      <w:r w:rsidR="009D2CEA">
        <w:t xml:space="preserve"> </w:t>
      </w:r>
      <w:r w:rsidRPr="00E6705E" w:rsidR="00A11AE1">
        <w:t>some</w:t>
      </w:r>
      <w:r w:rsidR="009D2CEA">
        <w:t xml:space="preserve"> </w:t>
      </w:r>
      <w:r w:rsidRPr="00E6705E" w:rsidR="00A11AE1">
        <w:t>very</w:t>
      </w:r>
      <w:r w:rsidR="009D2CEA">
        <w:t xml:space="preserve"> </w:t>
      </w:r>
      <w:r w:rsidRPr="00E6705E" w:rsidR="00A11AE1">
        <w:t>good</w:t>
      </w:r>
      <w:r w:rsidR="009D2CEA">
        <w:t xml:space="preserve"> </w:t>
      </w:r>
      <w:r w:rsidRPr="00E6705E" w:rsidR="00A11AE1">
        <w:t>evidence</w:t>
      </w:r>
      <w:r w:rsidR="009D2CEA">
        <w:t xml:space="preserve"> </w:t>
      </w:r>
      <w:r w:rsidRPr="00E6705E" w:rsidR="00A11AE1">
        <w:t>this</w:t>
      </w:r>
      <w:r w:rsidR="009D2CEA">
        <w:t xml:space="preserve"> </w:t>
      </w:r>
      <w:r w:rsidRPr="00E6705E" w:rsidR="00A11AE1">
        <w:t>afternoon.</w:t>
      </w:r>
      <w:r w:rsidR="009D2CEA">
        <w:t xml:space="preserve"> </w:t>
      </w:r>
      <w:r w:rsidRPr="00E6705E">
        <w:t>You</w:t>
      </w:r>
      <w:r>
        <w:t xml:space="preserve"> </w:t>
      </w:r>
      <w:r w:rsidRPr="00E6705E" w:rsidR="00A11AE1">
        <w:t>have</w:t>
      </w:r>
      <w:r w:rsidR="009D2CEA">
        <w:t xml:space="preserve"> </w:t>
      </w:r>
      <w:r w:rsidRPr="00E6705E" w:rsidR="00A11AE1">
        <w:t>given</w:t>
      </w:r>
      <w:r w:rsidR="009D2CEA">
        <w:t xml:space="preserve"> </w:t>
      </w:r>
      <w:r w:rsidRPr="00E6705E" w:rsidR="00A11AE1">
        <w:t>certainly</w:t>
      </w:r>
      <w:r w:rsidR="009D2CEA">
        <w:t xml:space="preserve"> </w:t>
      </w:r>
      <w:r w:rsidRPr="00E6705E" w:rsidR="00A11AE1">
        <w:t>me</w:t>
      </w:r>
      <w:r w:rsidR="009D2CEA">
        <w:t xml:space="preserve"> </w:t>
      </w:r>
      <w:r w:rsidRPr="00E6705E" w:rsidR="00A11AE1">
        <w:t>food</w:t>
      </w:r>
      <w:r w:rsidR="009D2CEA">
        <w:t xml:space="preserve"> </w:t>
      </w:r>
      <w:r w:rsidRPr="00E6705E" w:rsidR="00A11AE1">
        <w:t>for</w:t>
      </w:r>
      <w:r w:rsidR="009D2CEA">
        <w:t xml:space="preserve"> </w:t>
      </w:r>
      <w:r w:rsidRPr="00E6705E" w:rsidR="00A11AE1">
        <w:t>thought</w:t>
      </w:r>
      <w:r>
        <w:t xml:space="preserve">, because </w:t>
      </w:r>
      <w:r w:rsidRPr="00E6705E" w:rsidR="00A11AE1">
        <w:t>I</w:t>
      </w:r>
      <w:r w:rsidR="009D2CEA">
        <w:t xml:space="preserve"> </w:t>
      </w:r>
      <w:r w:rsidRPr="00E6705E" w:rsidR="00A11AE1">
        <w:t>have</w:t>
      </w:r>
      <w:r w:rsidR="009D2CEA">
        <w:t xml:space="preserve"> </w:t>
      </w:r>
      <w:r w:rsidRPr="00E6705E" w:rsidR="00A11AE1">
        <w:t>said</w:t>
      </w:r>
      <w:r w:rsidR="009D2CEA">
        <w:t xml:space="preserve"> </w:t>
      </w:r>
      <w:r w:rsidRPr="00E6705E" w:rsidR="00A11AE1">
        <w:t>for</w:t>
      </w:r>
      <w:r w:rsidR="009D2CEA">
        <w:t xml:space="preserve"> </w:t>
      </w:r>
      <w:r w:rsidRPr="00E6705E" w:rsidR="00A11AE1">
        <w:t>a</w:t>
      </w:r>
      <w:r w:rsidR="009D2CEA">
        <w:t xml:space="preserve"> </w:t>
      </w:r>
      <w:r w:rsidRPr="00E6705E" w:rsidR="00A11AE1">
        <w:t>long</w:t>
      </w:r>
      <w:r w:rsidR="009D2CEA">
        <w:t xml:space="preserve"> </w:t>
      </w:r>
      <w:r w:rsidRPr="00E6705E" w:rsidR="00A11AE1">
        <w:t>time</w:t>
      </w:r>
      <w:r w:rsidR="009D2CEA">
        <w:t xml:space="preserve"> </w:t>
      </w:r>
      <w:r w:rsidRPr="00E6705E" w:rsidR="00A11AE1">
        <w:t>that</w:t>
      </w:r>
      <w:r w:rsidR="009D2CEA">
        <w:t xml:space="preserve"> </w:t>
      </w:r>
      <w:r w:rsidRPr="00E6705E" w:rsidR="00A11AE1">
        <w:t>within</w:t>
      </w:r>
      <w:r w:rsidR="009D2CEA">
        <w:t xml:space="preserve"> </w:t>
      </w:r>
      <w:r w:rsidRPr="00E6705E" w:rsidR="00A11AE1">
        <w:t>the</w:t>
      </w:r>
      <w:r w:rsidR="009D2CEA">
        <w:t xml:space="preserve"> </w:t>
      </w:r>
      <w:r w:rsidRPr="00E6705E" w:rsidR="00A11AE1">
        <w:t>Agriculture</w:t>
      </w:r>
      <w:r w:rsidR="009D2CEA">
        <w:t xml:space="preserve"> </w:t>
      </w:r>
      <w:r w:rsidRPr="00E6705E" w:rsidR="00A11AE1">
        <w:t>Bill</w:t>
      </w:r>
      <w:r w:rsidR="009D2CEA">
        <w:t xml:space="preserve"> </w:t>
      </w:r>
      <w:r w:rsidRPr="00E6705E" w:rsidR="00A11AE1">
        <w:t>there</w:t>
      </w:r>
      <w:r w:rsidR="009D2CEA">
        <w:t xml:space="preserve"> </w:t>
      </w:r>
      <w:r w:rsidRPr="00E6705E" w:rsidR="00A11AE1">
        <w:t>is</w:t>
      </w:r>
      <w:r w:rsidR="009D2CEA">
        <w:t xml:space="preserve"> </w:t>
      </w:r>
      <w:r w:rsidRPr="00E6705E" w:rsidR="00A11AE1">
        <w:t>not</w:t>
      </w:r>
      <w:r w:rsidR="009D2CEA">
        <w:t xml:space="preserve"> </w:t>
      </w:r>
      <w:r w:rsidRPr="00E6705E" w:rsidR="00A11AE1">
        <w:t>enough</w:t>
      </w:r>
      <w:r w:rsidR="009D2CEA">
        <w:t xml:space="preserve"> </w:t>
      </w:r>
      <w:r w:rsidRPr="00E6705E" w:rsidR="00A11AE1">
        <w:t>about</w:t>
      </w:r>
      <w:r w:rsidR="009D2CEA">
        <w:t xml:space="preserve"> </w:t>
      </w:r>
      <w:r w:rsidRPr="00E6705E" w:rsidR="00A11AE1">
        <w:t>food</w:t>
      </w:r>
      <w:r w:rsidR="009D2CEA">
        <w:t xml:space="preserve"> </w:t>
      </w:r>
      <w:r w:rsidRPr="00E6705E" w:rsidR="00A11AE1">
        <w:t>and</w:t>
      </w:r>
      <w:r w:rsidR="009D2CEA">
        <w:t xml:space="preserve"> </w:t>
      </w:r>
      <w:r w:rsidRPr="00E6705E" w:rsidR="00A11AE1">
        <w:t>healthy</w:t>
      </w:r>
      <w:r w:rsidR="009D2CEA">
        <w:t xml:space="preserve"> </w:t>
      </w:r>
      <w:r w:rsidRPr="00E6705E" w:rsidR="00A11AE1">
        <w:t>food.</w:t>
      </w:r>
      <w:r w:rsidR="009D2CEA">
        <w:t xml:space="preserve"> </w:t>
      </w:r>
      <w:r w:rsidRPr="00E6705E" w:rsidR="00A11AE1">
        <w:t>Therefore,</w:t>
      </w:r>
      <w:r w:rsidR="009D2CEA">
        <w:t xml:space="preserve"> </w:t>
      </w:r>
      <w:r w:rsidRPr="00E6705E" w:rsidR="00A11AE1">
        <w:t>this</w:t>
      </w:r>
      <w:r w:rsidR="009D2CEA">
        <w:t xml:space="preserve"> </w:t>
      </w:r>
      <w:r w:rsidRPr="00E6705E" w:rsidR="00A11AE1">
        <w:t>outbreak</w:t>
      </w:r>
      <w:r w:rsidR="009D2CEA">
        <w:t xml:space="preserve"> </w:t>
      </w:r>
      <w:r w:rsidRPr="00E6705E" w:rsidR="00A11AE1">
        <w:t>of</w:t>
      </w:r>
      <w:r w:rsidR="009D2CEA">
        <w:t xml:space="preserve"> </w:t>
      </w:r>
      <w:r w:rsidRPr="00E6705E" w:rsidR="00A11AE1">
        <w:t>Covid</w:t>
      </w:r>
      <w:r w:rsidR="009D2CEA">
        <w:t xml:space="preserve"> </w:t>
      </w:r>
      <w:r w:rsidRPr="00E6705E" w:rsidR="00A11AE1">
        <w:t>has</w:t>
      </w:r>
      <w:r w:rsidR="009D2CEA">
        <w:t xml:space="preserve"> </w:t>
      </w:r>
      <w:r w:rsidRPr="00E6705E" w:rsidR="00A11AE1">
        <w:t>highlighted</w:t>
      </w:r>
      <w:r w:rsidR="009D2CEA">
        <w:t xml:space="preserve"> </w:t>
      </w:r>
      <w:r w:rsidRPr="00E6705E" w:rsidR="00A11AE1">
        <w:t>the</w:t>
      </w:r>
      <w:r w:rsidR="009D2CEA">
        <w:t xml:space="preserve"> </w:t>
      </w:r>
      <w:r w:rsidRPr="00E6705E" w:rsidR="00A11AE1">
        <w:t>plight</w:t>
      </w:r>
      <w:r w:rsidR="009D2CEA">
        <w:t xml:space="preserve"> </w:t>
      </w:r>
      <w:r w:rsidRPr="00E6705E" w:rsidR="00A11AE1">
        <w:t>of</w:t>
      </w:r>
      <w:r w:rsidR="009D2CEA">
        <w:t xml:space="preserve"> </w:t>
      </w:r>
      <w:r w:rsidRPr="00E6705E" w:rsidR="00A11AE1">
        <w:t>many</w:t>
      </w:r>
      <w:r w:rsidR="009D2CEA">
        <w:t xml:space="preserve"> </w:t>
      </w:r>
      <w:r w:rsidRPr="00E6705E" w:rsidR="00A11AE1">
        <w:t>people</w:t>
      </w:r>
      <w:r w:rsidR="009D2CEA">
        <w:t xml:space="preserve"> </w:t>
      </w:r>
      <w:r w:rsidRPr="00E6705E" w:rsidR="00A11AE1">
        <w:t>getting</w:t>
      </w:r>
      <w:r w:rsidR="009D2CEA">
        <w:t xml:space="preserve"> </w:t>
      </w:r>
      <w:r w:rsidRPr="00E6705E" w:rsidR="00A11AE1">
        <w:t>food</w:t>
      </w:r>
      <w:r w:rsidR="009D2CEA">
        <w:t xml:space="preserve"> </w:t>
      </w:r>
      <w:r w:rsidRPr="00E6705E" w:rsidR="00A11AE1">
        <w:t>and</w:t>
      </w:r>
      <w:r w:rsidR="009D2CEA">
        <w:t xml:space="preserve"> </w:t>
      </w:r>
      <w:r w:rsidRPr="00E6705E" w:rsidR="00A11AE1">
        <w:t>getting</w:t>
      </w:r>
      <w:r w:rsidR="009D2CEA">
        <w:t xml:space="preserve"> </w:t>
      </w:r>
      <w:r w:rsidRPr="00E6705E" w:rsidR="00A11AE1">
        <w:t>the</w:t>
      </w:r>
      <w:r w:rsidR="009D2CEA">
        <w:t xml:space="preserve"> </w:t>
      </w:r>
      <w:r w:rsidRPr="00E6705E" w:rsidR="00A11AE1">
        <w:t>right</w:t>
      </w:r>
      <w:r w:rsidR="009D2CEA">
        <w:t xml:space="preserve"> </w:t>
      </w:r>
      <w:r w:rsidRPr="00E6705E" w:rsidR="00A11AE1">
        <w:t>type</w:t>
      </w:r>
      <w:r w:rsidR="009D2CEA">
        <w:t xml:space="preserve"> </w:t>
      </w:r>
      <w:r w:rsidRPr="00E6705E" w:rsidR="00A11AE1">
        <w:t>of</w:t>
      </w:r>
      <w:r w:rsidR="009D2CEA">
        <w:t xml:space="preserve"> </w:t>
      </w:r>
      <w:r w:rsidRPr="00E6705E" w:rsidR="00A11AE1">
        <w:t>food.</w:t>
      </w:r>
      <w:r w:rsidR="009D2CEA">
        <w:t xml:space="preserve"> </w:t>
      </w:r>
      <w:r w:rsidRPr="00E6705E" w:rsidR="00A11AE1">
        <w:t>It</w:t>
      </w:r>
      <w:r w:rsidR="009D2CEA">
        <w:t xml:space="preserve"> </w:t>
      </w:r>
      <w:r w:rsidRPr="00E6705E" w:rsidR="00A11AE1">
        <w:t>is</w:t>
      </w:r>
      <w:r w:rsidR="009D2CEA">
        <w:t xml:space="preserve"> </w:t>
      </w:r>
      <w:r w:rsidRPr="00E6705E" w:rsidR="00A11AE1">
        <w:t>time</w:t>
      </w:r>
      <w:r w:rsidR="009D2CEA">
        <w:t xml:space="preserve"> </w:t>
      </w:r>
      <w:r w:rsidRPr="00E6705E" w:rsidR="00A11AE1">
        <w:t>now</w:t>
      </w:r>
      <w:r>
        <w:t>,</w:t>
      </w:r>
      <w:r w:rsidR="009D2CEA">
        <w:t xml:space="preserve"> </w:t>
      </w:r>
      <w:r w:rsidRPr="00E6705E" w:rsidR="00A11AE1">
        <w:t>when</w:t>
      </w:r>
      <w:r w:rsidR="009D2CEA">
        <w:t xml:space="preserve"> </w:t>
      </w:r>
      <w:r w:rsidRPr="00E6705E" w:rsidR="00A11AE1">
        <w:t>we</w:t>
      </w:r>
      <w:r w:rsidR="009D2CEA">
        <w:t xml:space="preserve"> </w:t>
      </w:r>
      <w:r w:rsidRPr="00E6705E" w:rsidR="00A11AE1">
        <w:t>talk</w:t>
      </w:r>
      <w:r w:rsidR="009D2CEA">
        <w:t xml:space="preserve"> </w:t>
      </w:r>
      <w:r w:rsidRPr="00E6705E" w:rsidR="00A11AE1">
        <w:t>about</w:t>
      </w:r>
      <w:r w:rsidR="009D2CEA">
        <w:t xml:space="preserve"> </w:t>
      </w:r>
      <w:r w:rsidRPr="00E6705E" w:rsidR="00A11AE1">
        <w:t>public</w:t>
      </w:r>
      <w:r w:rsidR="009D2CEA">
        <w:t xml:space="preserve"> </w:t>
      </w:r>
      <w:r>
        <w:t>good, to</w:t>
      </w:r>
      <w:r w:rsidR="009D2CEA">
        <w:t xml:space="preserve"> </w:t>
      </w:r>
      <w:r w:rsidRPr="00E6705E" w:rsidR="00A11AE1">
        <w:t>talk</w:t>
      </w:r>
      <w:r w:rsidR="009D2CEA">
        <w:t xml:space="preserve"> </w:t>
      </w:r>
      <w:r w:rsidRPr="00E6705E" w:rsidR="00A11AE1">
        <w:t>about</w:t>
      </w:r>
      <w:r w:rsidR="009D2CEA">
        <w:t xml:space="preserve"> </w:t>
      </w:r>
      <w:r w:rsidRPr="00E6705E" w:rsidR="00A11AE1">
        <w:t>the</w:t>
      </w:r>
      <w:r w:rsidR="009D2CEA">
        <w:t xml:space="preserve"> </w:t>
      </w:r>
      <w:r w:rsidRPr="00E6705E" w:rsidR="00A11AE1">
        <w:t>environment</w:t>
      </w:r>
      <w:r w:rsidR="009D2CEA">
        <w:t xml:space="preserve"> </w:t>
      </w:r>
      <w:r w:rsidRPr="00E6705E" w:rsidR="00A11AE1">
        <w:t>but</w:t>
      </w:r>
      <w:r w:rsidR="009D2CEA">
        <w:t xml:space="preserve"> </w:t>
      </w:r>
      <w:r w:rsidRPr="00E6705E" w:rsidR="00A11AE1">
        <w:t>also</w:t>
      </w:r>
      <w:r w:rsidR="009D2CEA">
        <w:t xml:space="preserve"> </w:t>
      </w:r>
      <w:r w:rsidRPr="00E6705E" w:rsidR="00A11AE1">
        <w:t>about</w:t>
      </w:r>
      <w:r w:rsidR="009D2CEA">
        <w:t xml:space="preserve"> </w:t>
      </w:r>
      <w:r w:rsidRPr="00E6705E" w:rsidR="00A11AE1">
        <w:t>food</w:t>
      </w:r>
      <w:r w:rsidR="009D2CEA">
        <w:t xml:space="preserve"> </w:t>
      </w:r>
      <w:r w:rsidRPr="00E6705E" w:rsidR="00A11AE1">
        <w:t>and</w:t>
      </w:r>
      <w:r w:rsidR="009D2CEA">
        <w:t xml:space="preserve"> </w:t>
      </w:r>
      <w:r w:rsidRPr="00E6705E" w:rsidR="00A11AE1">
        <w:t>food</w:t>
      </w:r>
      <w:r w:rsidR="009D2CEA">
        <w:t xml:space="preserve"> </w:t>
      </w:r>
      <w:r w:rsidRPr="00E6705E" w:rsidR="00A11AE1">
        <w:t>production.</w:t>
      </w:r>
      <w:r w:rsidR="009D2CEA">
        <w:t xml:space="preserve"> </w:t>
      </w:r>
      <w:r w:rsidRPr="00E6705E" w:rsidR="00A11AE1">
        <w:t>Coming</w:t>
      </w:r>
      <w:r w:rsidR="009D2CEA">
        <w:t xml:space="preserve"> </w:t>
      </w:r>
      <w:r w:rsidRPr="00E6705E" w:rsidR="00A11AE1">
        <w:t>back</w:t>
      </w:r>
      <w:r w:rsidR="009D2CEA">
        <w:t xml:space="preserve"> </w:t>
      </w:r>
      <w:r w:rsidRPr="00E6705E" w:rsidR="00A11AE1">
        <w:t>to</w:t>
      </w:r>
      <w:r w:rsidR="009D2CEA">
        <w:t xml:space="preserve"> </w:t>
      </w:r>
      <w:r w:rsidRPr="00E6705E" w:rsidR="00A11AE1">
        <w:t>Parliament</w:t>
      </w:r>
      <w:r w:rsidR="009D2CEA">
        <w:t xml:space="preserve"> </w:t>
      </w:r>
      <w:r w:rsidRPr="00E6705E" w:rsidR="00A11AE1">
        <w:t>only</w:t>
      </w:r>
      <w:r w:rsidR="009D2CEA">
        <w:t xml:space="preserve"> </w:t>
      </w:r>
      <w:r w:rsidRPr="00E6705E" w:rsidR="00A11AE1">
        <w:t>every</w:t>
      </w:r>
      <w:r w:rsidR="009D2CEA">
        <w:t xml:space="preserve"> </w:t>
      </w:r>
      <w:r w:rsidRPr="00E6705E" w:rsidR="00A11AE1">
        <w:t>five</w:t>
      </w:r>
      <w:r w:rsidR="009D2CEA">
        <w:t xml:space="preserve"> </w:t>
      </w:r>
      <w:r w:rsidRPr="00E6705E" w:rsidR="00A11AE1">
        <w:t>years</w:t>
      </w:r>
      <w:r w:rsidR="009D2CEA">
        <w:t xml:space="preserve"> </w:t>
      </w:r>
      <w:r w:rsidRPr="00E6705E" w:rsidR="00A11AE1">
        <w:t>to</w:t>
      </w:r>
      <w:r w:rsidR="009D2CEA">
        <w:t xml:space="preserve"> </w:t>
      </w:r>
      <w:r w:rsidRPr="00E6705E" w:rsidR="00A11AE1">
        <w:t>talk</w:t>
      </w:r>
      <w:r w:rsidR="009D2CEA">
        <w:t xml:space="preserve"> </w:t>
      </w:r>
      <w:r w:rsidRPr="00E6705E" w:rsidR="00A11AE1">
        <w:t>about</w:t>
      </w:r>
      <w:r w:rsidR="009D2CEA">
        <w:t xml:space="preserve"> </w:t>
      </w:r>
      <w:r w:rsidRPr="00E6705E" w:rsidR="00A11AE1">
        <w:t>food</w:t>
      </w:r>
      <w:r w:rsidR="009D2CEA">
        <w:t xml:space="preserve"> </w:t>
      </w:r>
      <w:r w:rsidRPr="00E6705E" w:rsidR="00A11AE1">
        <w:t>security</w:t>
      </w:r>
      <w:r w:rsidR="009D2CEA">
        <w:t xml:space="preserve"> </w:t>
      </w:r>
      <w:r w:rsidRPr="00E6705E" w:rsidR="00A11AE1">
        <w:t>is</w:t>
      </w:r>
      <w:r w:rsidR="009D2CEA">
        <w:t xml:space="preserve"> </w:t>
      </w:r>
      <w:r w:rsidRPr="00E6705E" w:rsidR="00A11AE1">
        <w:t>not</w:t>
      </w:r>
      <w:r w:rsidR="009D2CEA">
        <w:t xml:space="preserve"> </w:t>
      </w:r>
      <w:r w:rsidRPr="00E6705E" w:rsidR="00A11AE1">
        <w:t>enough.</w:t>
      </w:r>
    </w:p>
    <w:p w:rsidR="00711475" w:rsidP="00A11AE1">
      <w:pPr>
        <w:pStyle w:val="Answer"/>
      </w:pPr>
      <w:r w:rsidRPr="00E6705E">
        <w:t>Therefore,</w:t>
      </w:r>
      <w:r w:rsidR="009D2CEA">
        <w:t xml:space="preserve"> </w:t>
      </w:r>
      <w:r w:rsidRPr="00E6705E">
        <w:t>we</w:t>
      </w:r>
      <w:r w:rsidR="009D2CEA">
        <w:t xml:space="preserve"> </w:t>
      </w:r>
      <w:r w:rsidRPr="00E6705E">
        <w:t>have</w:t>
      </w:r>
      <w:r w:rsidR="009D2CEA">
        <w:t xml:space="preserve"> </w:t>
      </w:r>
      <w:r w:rsidRPr="00E6705E">
        <w:t>an</w:t>
      </w:r>
      <w:r w:rsidR="009D2CEA">
        <w:t xml:space="preserve"> </w:t>
      </w:r>
      <w:r w:rsidRPr="00E6705E">
        <w:t>opportunity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really</w:t>
      </w:r>
      <w:r w:rsidR="009D2CEA">
        <w:t xml:space="preserve"> </w:t>
      </w:r>
      <w:r w:rsidRPr="00E6705E">
        <w:t>be</w:t>
      </w:r>
      <w:r w:rsidR="009D2CEA">
        <w:t xml:space="preserve"> </w:t>
      </w:r>
      <w:r w:rsidRPr="00E6705E">
        <w:t>positive,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look</w:t>
      </w:r>
      <w:r w:rsidR="009D2CEA">
        <w:t xml:space="preserve"> </w:t>
      </w:r>
      <w:r w:rsidRPr="00E6705E">
        <w:t>at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horticultural</w:t>
      </w:r>
      <w:r w:rsidR="009D2CEA">
        <w:t xml:space="preserve"> </w:t>
      </w:r>
      <w:r w:rsidRPr="00E6705E">
        <w:t>side,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vegetable</w:t>
      </w:r>
      <w:r w:rsidR="009D2CEA">
        <w:t xml:space="preserve"> </w:t>
      </w:r>
      <w:r w:rsidRPr="00E6705E">
        <w:t>production,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fruit</w:t>
      </w:r>
      <w:r w:rsidR="009D2CEA">
        <w:t xml:space="preserve"> </w:t>
      </w:r>
      <w:r w:rsidRPr="00E6705E">
        <w:t>production,</w:t>
      </w:r>
      <w:r w:rsidR="009D2CEA">
        <w:t xml:space="preserve"> </w:t>
      </w:r>
      <w:r w:rsidRPr="00E6705E">
        <w:t>healthy</w:t>
      </w:r>
      <w:r w:rsidR="009D2CEA">
        <w:t xml:space="preserve"> </w:t>
      </w:r>
      <w:r w:rsidRPr="00E6705E">
        <w:t>meat</w:t>
      </w:r>
      <w:r w:rsidR="009D2CEA">
        <w:t xml:space="preserve"> </w:t>
      </w:r>
      <w:r w:rsidRPr="00E6705E">
        <w:t>production</w:t>
      </w:r>
      <w:r w:rsidR="009D2CEA">
        <w:t xml:space="preserve"> </w:t>
      </w:r>
      <w:r w:rsidRPr="00E6705E">
        <w:t>that</w:t>
      </w:r>
      <w:r w:rsidR="009D2CEA">
        <w:t xml:space="preserve"> </w:t>
      </w:r>
      <w:r w:rsidRPr="00E6705E">
        <w:t>is</w:t>
      </w:r>
      <w:r w:rsidR="009D2CEA">
        <w:t xml:space="preserve"> </w:t>
      </w:r>
      <w:r w:rsidRPr="00E6705E">
        <w:t>grass-</w:t>
      </w:r>
      <w:r w:rsidRPr="009E3030">
        <w:t>fed.</w:t>
      </w:r>
      <w:r w:rsidRPr="009E3030" w:rsidR="009D2CEA">
        <w:t xml:space="preserve"> </w:t>
      </w:r>
      <w:r w:rsidRPr="009E3030">
        <w:t>All</w:t>
      </w:r>
      <w:r w:rsidRPr="009E3030" w:rsidR="009D2CEA">
        <w:t xml:space="preserve"> </w:t>
      </w:r>
      <w:r w:rsidRPr="009E3030">
        <w:t>these</w:t>
      </w:r>
      <w:r w:rsidRPr="009E3030" w:rsidR="009D2CEA">
        <w:t xml:space="preserve"> </w:t>
      </w:r>
      <w:r w:rsidRPr="009E3030">
        <w:t>things</w:t>
      </w:r>
      <w:r w:rsidRPr="009E3030" w:rsidR="009D2CEA">
        <w:t xml:space="preserve"> </w:t>
      </w:r>
      <w:r w:rsidRPr="009E3030">
        <w:t>are</w:t>
      </w:r>
      <w:r w:rsidRPr="009E3030" w:rsidR="009D2CEA">
        <w:t xml:space="preserve"> </w:t>
      </w:r>
      <w:r w:rsidRPr="009E3030">
        <w:t>really</w:t>
      </w:r>
      <w:r w:rsidRPr="009E3030" w:rsidR="009D2CEA">
        <w:t xml:space="preserve"> </w:t>
      </w:r>
      <w:r w:rsidRPr="009E3030">
        <w:t>very</w:t>
      </w:r>
      <w:r w:rsidRPr="009E3030" w:rsidR="009D2CEA">
        <w:t xml:space="preserve"> </w:t>
      </w:r>
      <w:r w:rsidRPr="009E3030">
        <w:t>poignant.</w:t>
      </w:r>
      <w:r w:rsidRPr="009E3030" w:rsidR="009D2CEA">
        <w:t xml:space="preserve"> </w:t>
      </w:r>
      <w:r w:rsidRPr="009E3030" w:rsidR="009E3030">
        <w:t xml:space="preserve">You </w:t>
      </w:r>
      <w:r w:rsidRPr="009E3030">
        <w:t>have</w:t>
      </w:r>
      <w:r w:rsidRPr="009E3030" w:rsidR="009D2CEA">
        <w:t xml:space="preserve"> </w:t>
      </w:r>
      <w:r w:rsidRPr="009E3030">
        <w:t>highlighted</w:t>
      </w:r>
      <w:r w:rsidRPr="009E3030" w:rsidR="009D2CEA">
        <w:t xml:space="preserve"> </w:t>
      </w:r>
      <w:r w:rsidRPr="009E3030">
        <w:t>for</w:t>
      </w:r>
      <w:r w:rsidRPr="009E3030" w:rsidR="009D2CEA">
        <w:t xml:space="preserve"> </w:t>
      </w:r>
      <w:r w:rsidRPr="009E3030">
        <w:t>us</w:t>
      </w:r>
      <w:r w:rsidRPr="009E3030" w:rsidR="009D2CEA">
        <w:t xml:space="preserve"> </w:t>
      </w:r>
      <w:r w:rsidRPr="009E3030">
        <w:t>this</w:t>
      </w:r>
      <w:r w:rsidRPr="009E3030" w:rsidR="009D2CEA">
        <w:t xml:space="preserve"> </w:t>
      </w:r>
      <w:r w:rsidRPr="009E3030">
        <w:t>afternoon</w:t>
      </w:r>
      <w:r w:rsidRPr="009E3030" w:rsidR="009D2CEA">
        <w:t xml:space="preserve"> </w:t>
      </w:r>
      <w:r w:rsidRPr="009E3030">
        <w:t>the</w:t>
      </w:r>
      <w:r w:rsidRPr="009E3030" w:rsidR="009D2CEA">
        <w:t xml:space="preserve"> </w:t>
      </w:r>
      <w:r w:rsidRPr="009E3030">
        <w:t>amount</w:t>
      </w:r>
      <w:r w:rsidRPr="009E3030" w:rsidR="009D2CEA">
        <w:t xml:space="preserve"> </w:t>
      </w:r>
      <w:r w:rsidRPr="009E3030">
        <w:t>of</w:t>
      </w:r>
      <w:r w:rsidRPr="009E3030" w:rsidR="009D2CEA">
        <w:t xml:space="preserve"> </w:t>
      </w:r>
      <w:r w:rsidRPr="009E3030">
        <w:t>work</w:t>
      </w:r>
      <w:r w:rsidRPr="009E3030" w:rsidR="009D2CEA">
        <w:t xml:space="preserve"> </w:t>
      </w:r>
      <w:r w:rsidRPr="009E3030">
        <w:t>communities</w:t>
      </w:r>
      <w:r w:rsidRPr="009E3030" w:rsidR="009D2CEA">
        <w:t xml:space="preserve"> </w:t>
      </w:r>
      <w:r w:rsidRPr="009E3030">
        <w:t>are</w:t>
      </w:r>
      <w:r w:rsidRPr="009E3030" w:rsidR="009D2CEA">
        <w:t xml:space="preserve"> </w:t>
      </w:r>
      <w:r w:rsidRPr="009E3030">
        <w:t>doing</w:t>
      </w:r>
      <w:r w:rsidRPr="009E3030" w:rsidR="009D2CEA">
        <w:t xml:space="preserve"> </w:t>
      </w:r>
      <w:r w:rsidRPr="009E3030">
        <w:t>to</w:t>
      </w:r>
      <w:r w:rsidRPr="009E3030" w:rsidR="009D2CEA">
        <w:t xml:space="preserve"> </w:t>
      </w:r>
      <w:r w:rsidRPr="009E3030">
        <w:t>get</w:t>
      </w:r>
      <w:r w:rsidRPr="009E3030" w:rsidR="009D2CEA">
        <w:t xml:space="preserve"> </w:t>
      </w:r>
      <w:r w:rsidRPr="009E3030">
        <w:t>food</w:t>
      </w:r>
      <w:r w:rsidRPr="009E3030" w:rsidR="009D2CEA">
        <w:t xml:space="preserve"> </w:t>
      </w:r>
      <w:r w:rsidRPr="009E3030">
        <w:t>out</w:t>
      </w:r>
      <w:r w:rsidRPr="009E3030" w:rsidR="009D2CEA">
        <w:t xml:space="preserve"> </w:t>
      </w:r>
      <w:r w:rsidRPr="009E3030">
        <w:t>to</w:t>
      </w:r>
      <w:r w:rsidRPr="009E3030" w:rsidR="009D2CEA">
        <w:t xml:space="preserve"> </w:t>
      </w:r>
      <w:r w:rsidRPr="009E3030">
        <w:t>the</w:t>
      </w:r>
      <w:r w:rsidRPr="009E3030" w:rsidR="009D2CEA">
        <w:t xml:space="preserve"> </w:t>
      </w:r>
      <w:r w:rsidRPr="009E3030">
        <w:t>poorest</w:t>
      </w:r>
      <w:r w:rsidRPr="009E3030" w:rsidR="009D2CEA">
        <w:t xml:space="preserve"> </w:t>
      </w:r>
      <w:r w:rsidRPr="009E3030">
        <w:t>in</w:t>
      </w:r>
      <w:r w:rsidRPr="009E3030" w:rsidR="009D2CEA">
        <w:t xml:space="preserve"> </w:t>
      </w:r>
      <w:r w:rsidRPr="009E3030">
        <w:t>society.</w:t>
      </w:r>
      <w:r w:rsidRPr="009E3030" w:rsidR="009D2CEA">
        <w:t xml:space="preserve"> </w:t>
      </w:r>
      <w:r w:rsidRPr="009E3030">
        <w:t>Government</w:t>
      </w:r>
      <w:r w:rsidRPr="009E3030" w:rsidR="009D2CEA">
        <w:t xml:space="preserve"> </w:t>
      </w:r>
      <w:r w:rsidRPr="009E3030">
        <w:t>need</w:t>
      </w:r>
      <w:r w:rsidRPr="009E3030" w:rsidR="009D2CEA">
        <w:t xml:space="preserve"> </w:t>
      </w:r>
      <w:r w:rsidRPr="009E3030">
        <w:t>to</w:t>
      </w:r>
      <w:r w:rsidRPr="009E3030" w:rsidR="009D2CEA">
        <w:t xml:space="preserve"> </w:t>
      </w:r>
      <w:r w:rsidRPr="009E3030">
        <w:t>support</w:t>
      </w:r>
      <w:r w:rsidRPr="009E3030" w:rsidR="009D2CEA">
        <w:t xml:space="preserve"> </w:t>
      </w:r>
      <w:r w:rsidRPr="009E3030">
        <w:t>them,</w:t>
      </w:r>
      <w:r w:rsidRPr="009E3030" w:rsidR="009D2CEA">
        <w:t xml:space="preserve"> </w:t>
      </w:r>
      <w:r w:rsidRPr="009E3030">
        <w:t>but</w:t>
      </w:r>
      <w:r w:rsidRPr="009E3030" w:rsidR="009D2CEA">
        <w:t xml:space="preserve"> </w:t>
      </w:r>
      <w:r w:rsidRPr="009E3030">
        <w:t>we</w:t>
      </w:r>
      <w:r w:rsidRPr="009E3030" w:rsidR="009D2CEA">
        <w:t xml:space="preserve"> </w:t>
      </w:r>
      <w:r w:rsidRPr="009E3030" w:rsidR="009E3030">
        <w:t xml:space="preserve">also </w:t>
      </w:r>
      <w:r w:rsidRPr="009E3030">
        <w:t>need</w:t>
      </w:r>
      <w:r w:rsidRPr="009E3030" w:rsidR="009D2CEA">
        <w:t xml:space="preserve"> </w:t>
      </w:r>
      <w:r w:rsidRPr="009E3030">
        <w:t>to</w:t>
      </w:r>
      <w:r w:rsidRPr="009E3030" w:rsidR="009D2CEA">
        <w:t xml:space="preserve"> </w:t>
      </w:r>
      <w:r w:rsidRPr="009E3030">
        <w:t>be</w:t>
      </w:r>
      <w:r w:rsidRPr="009E3030" w:rsidR="009D2CEA">
        <w:t xml:space="preserve"> </w:t>
      </w:r>
      <w:r w:rsidRPr="009E3030">
        <w:t>careful</w:t>
      </w:r>
      <w:r w:rsidRPr="009E3030" w:rsidR="009D2CEA">
        <w:t xml:space="preserve"> </w:t>
      </w:r>
      <w:r w:rsidRPr="009E3030">
        <w:t>about</w:t>
      </w:r>
      <w:r w:rsidRPr="009E3030" w:rsidR="009D2CEA">
        <w:t xml:space="preserve"> </w:t>
      </w:r>
      <w:r w:rsidRPr="009E3030">
        <w:t>exactly</w:t>
      </w:r>
      <w:r w:rsidRPr="009E3030" w:rsidR="009D2CEA">
        <w:t xml:space="preserve"> </w:t>
      </w:r>
      <w:r w:rsidRPr="009E3030">
        <w:t>what</w:t>
      </w:r>
      <w:r w:rsidRPr="009E3030" w:rsidR="009D2CEA">
        <w:t xml:space="preserve"> </w:t>
      </w:r>
      <w:r w:rsidRPr="009E3030">
        <w:t>type</w:t>
      </w:r>
      <w:r w:rsidRPr="009E3030" w:rsidR="009D2CEA">
        <w:t xml:space="preserve"> </w:t>
      </w:r>
      <w:r w:rsidRPr="009E3030">
        <w:t>of</w:t>
      </w:r>
      <w:r w:rsidRPr="009E3030" w:rsidR="009D2CEA">
        <w:t xml:space="preserve"> </w:t>
      </w:r>
      <w:r w:rsidRPr="009E3030">
        <w:t>food</w:t>
      </w:r>
      <w:r w:rsidRPr="009E3030" w:rsidR="009D2CEA">
        <w:t xml:space="preserve"> </w:t>
      </w:r>
      <w:r w:rsidRPr="009E3030">
        <w:t>parcels</w:t>
      </w:r>
      <w:r w:rsidRPr="009E3030" w:rsidR="009D2CEA">
        <w:t xml:space="preserve"> </w:t>
      </w:r>
      <w:r w:rsidRPr="009E3030">
        <w:t>and</w:t>
      </w:r>
      <w:r w:rsidRPr="009E3030" w:rsidR="009D2CEA">
        <w:t xml:space="preserve"> </w:t>
      </w:r>
      <w:r w:rsidRPr="009E3030">
        <w:t>food</w:t>
      </w:r>
      <w:r w:rsidRPr="009E3030" w:rsidR="009D2CEA">
        <w:t xml:space="preserve"> </w:t>
      </w:r>
      <w:r w:rsidRPr="009E3030">
        <w:t>we</w:t>
      </w:r>
      <w:r w:rsidRPr="009E3030" w:rsidR="009D2CEA">
        <w:t xml:space="preserve"> </w:t>
      </w:r>
      <w:r w:rsidRPr="009E3030">
        <w:t>are</w:t>
      </w:r>
      <w:r w:rsidRPr="009E3030" w:rsidR="009D2CEA">
        <w:t xml:space="preserve"> </w:t>
      </w:r>
      <w:r w:rsidRPr="009E3030">
        <w:t>supply</w:t>
      </w:r>
      <w:r w:rsidRPr="009E3030" w:rsidR="009E3030">
        <w:t>ing,</w:t>
      </w:r>
      <w:r w:rsidRPr="009E3030" w:rsidR="009D2CEA">
        <w:t xml:space="preserve"> </w:t>
      </w:r>
      <w:r w:rsidRPr="009E3030">
        <w:t>and</w:t>
      </w:r>
      <w:r w:rsidRPr="009E3030" w:rsidR="009D2CEA">
        <w:t xml:space="preserve"> </w:t>
      </w:r>
      <w:r w:rsidRPr="009E3030">
        <w:t>to</w:t>
      </w:r>
      <w:r w:rsidRPr="009E3030" w:rsidR="009D2CEA">
        <w:t xml:space="preserve"> </w:t>
      </w:r>
      <w:r w:rsidRPr="009E3030">
        <w:t>the</w:t>
      </w:r>
      <w:r w:rsidRPr="009E3030" w:rsidR="009D2CEA">
        <w:t xml:space="preserve"> </w:t>
      </w:r>
      <w:r w:rsidRPr="009E3030">
        <w:t>right</w:t>
      </w:r>
      <w:r w:rsidRPr="009E3030" w:rsidR="009D2CEA">
        <w:t xml:space="preserve"> </w:t>
      </w:r>
      <w:r w:rsidRPr="009E3030">
        <w:t>people.</w:t>
      </w:r>
      <w:r w:rsidRPr="009E3030" w:rsidR="009D2CEA">
        <w:t xml:space="preserve"> </w:t>
      </w:r>
      <w:r w:rsidRPr="009E3030">
        <w:t>Much</w:t>
      </w:r>
      <w:r w:rsidRPr="009E3030" w:rsidR="009D2CEA">
        <w:t xml:space="preserve"> </w:t>
      </w:r>
      <w:r w:rsidRPr="009E3030">
        <w:t>of</w:t>
      </w:r>
      <w:r w:rsidRPr="009E3030" w:rsidR="009D2CEA">
        <w:t xml:space="preserve"> </w:t>
      </w:r>
      <w:r w:rsidRPr="009E3030">
        <w:t>this</w:t>
      </w:r>
      <w:r w:rsidRPr="009E3030" w:rsidR="009D2CEA">
        <w:t xml:space="preserve"> </w:t>
      </w:r>
      <w:r w:rsidRPr="009E3030">
        <w:t>was</w:t>
      </w:r>
      <w:r w:rsidRPr="009E3030" w:rsidR="009D2CEA">
        <w:t xml:space="preserve"> </w:t>
      </w:r>
      <w:r w:rsidRPr="009E3030">
        <w:t>going</w:t>
      </w:r>
      <w:r w:rsidRPr="009E3030" w:rsidR="009D2CEA">
        <w:t xml:space="preserve"> </w:t>
      </w:r>
      <w:r w:rsidRPr="009E3030">
        <w:t>on</w:t>
      </w:r>
      <w:r w:rsidRPr="009E3030" w:rsidR="009D2CEA">
        <w:t xml:space="preserve"> </w:t>
      </w:r>
      <w:r w:rsidRPr="009E3030">
        <w:t>before,</w:t>
      </w:r>
      <w:r w:rsidRPr="009E3030" w:rsidR="009D2CEA">
        <w:t xml:space="preserve"> </w:t>
      </w:r>
      <w:r w:rsidRPr="009E3030">
        <w:t>but</w:t>
      </w:r>
      <w:r w:rsidRPr="009E3030" w:rsidR="009D2CEA">
        <w:t xml:space="preserve"> </w:t>
      </w:r>
      <w:r w:rsidRPr="009E3030">
        <w:t>what</w:t>
      </w:r>
      <w:r w:rsidRPr="009E3030" w:rsidR="009D2CEA">
        <w:t xml:space="preserve"> </w:t>
      </w:r>
      <w:r w:rsidRPr="009E3030">
        <w:t>has</w:t>
      </w:r>
      <w:r w:rsidRPr="009E3030" w:rsidR="009D2CEA">
        <w:t xml:space="preserve"> </w:t>
      </w:r>
      <w:r w:rsidRPr="009E3030">
        <w:t>happened</w:t>
      </w:r>
      <w:r w:rsidRPr="009E3030" w:rsidR="009D2CEA">
        <w:t xml:space="preserve"> </w:t>
      </w:r>
      <w:r>
        <w:t xml:space="preserve">now has highlighted </w:t>
      </w:r>
      <w:r w:rsidRPr="009E3030">
        <w:t>the</w:t>
      </w:r>
      <w:r w:rsidRPr="009E3030" w:rsidR="009D2CEA">
        <w:t xml:space="preserve"> </w:t>
      </w:r>
      <w:r w:rsidRPr="009E3030">
        <w:t>whole</w:t>
      </w:r>
      <w:r w:rsidRPr="009E3030" w:rsidR="009D2CEA">
        <w:t xml:space="preserve"> </w:t>
      </w:r>
      <w:r w:rsidRPr="009E3030">
        <w:t>situation.</w:t>
      </w:r>
      <w:r w:rsidRPr="009E3030" w:rsidR="009D2CEA">
        <w:t xml:space="preserve"> </w:t>
      </w:r>
    </w:p>
    <w:p w:rsidR="00711475" w:rsidP="00A11AE1">
      <w:pPr>
        <w:pStyle w:val="Answer"/>
      </w:pPr>
      <w:r>
        <w:t xml:space="preserve">To repeat myself, </w:t>
      </w:r>
      <w:r w:rsidRPr="009E3030">
        <w:t xml:space="preserve">when </w:t>
      </w:r>
      <w:r w:rsidRPr="009E3030" w:rsidR="00A11AE1">
        <w:t>we</w:t>
      </w:r>
      <w:r w:rsidRPr="009E3030" w:rsidR="009D2CEA">
        <w:t xml:space="preserve"> </w:t>
      </w:r>
      <w:r w:rsidRPr="009E3030" w:rsidR="00A11AE1">
        <w:t>had</w:t>
      </w:r>
      <w:r w:rsidRPr="009E3030" w:rsidR="009D2CEA">
        <w:t xml:space="preserve"> </w:t>
      </w:r>
      <w:r w:rsidRPr="009E3030" w:rsidR="00A11AE1">
        <w:t>the</w:t>
      </w:r>
      <w:r w:rsidRPr="009E3030" w:rsidR="009D2CEA">
        <w:t xml:space="preserve"> </w:t>
      </w:r>
      <w:r w:rsidRPr="009E3030">
        <w:t>common</w:t>
      </w:r>
      <w:r>
        <w:t xml:space="preserve"> </w:t>
      </w:r>
      <w:r w:rsidRPr="00E6705E">
        <w:t>agricultural</w:t>
      </w:r>
      <w:r>
        <w:t xml:space="preserve"> </w:t>
      </w:r>
      <w:r w:rsidRPr="00E6705E">
        <w:t>policy</w:t>
      </w:r>
      <w:r>
        <w:t>,</w:t>
      </w:r>
      <w:r w:rsidR="009D2CEA">
        <w:t xml:space="preserve"> </w:t>
      </w:r>
      <w:r w:rsidRPr="00E6705E" w:rsidR="00A11AE1">
        <w:t>we</w:t>
      </w:r>
      <w:r w:rsidR="009D2CEA">
        <w:t xml:space="preserve"> </w:t>
      </w:r>
      <w:r w:rsidRPr="00E6705E" w:rsidR="00A11AE1">
        <w:t>did</w:t>
      </w:r>
      <w:r w:rsidR="009D2CEA">
        <w:t xml:space="preserve"> </w:t>
      </w:r>
      <w:r w:rsidRPr="00E6705E" w:rsidR="00A11AE1">
        <w:t>not</w:t>
      </w:r>
      <w:r w:rsidR="009D2CEA">
        <w:t xml:space="preserve"> </w:t>
      </w:r>
      <w:r w:rsidRPr="00E6705E" w:rsidR="00A11AE1">
        <w:t>have</w:t>
      </w:r>
      <w:r w:rsidR="009D2CEA">
        <w:t xml:space="preserve"> </w:t>
      </w:r>
      <w:r w:rsidRPr="00E6705E" w:rsidR="00A11AE1">
        <w:t>the</w:t>
      </w:r>
      <w:r w:rsidR="009D2CEA">
        <w:t xml:space="preserve"> </w:t>
      </w:r>
      <w:r w:rsidRPr="00E6705E" w:rsidR="00A11AE1">
        <w:t>ability</w:t>
      </w:r>
      <w:r w:rsidR="009D2CEA">
        <w:t xml:space="preserve"> </w:t>
      </w:r>
      <w:r w:rsidRPr="00E6705E" w:rsidR="00A11AE1">
        <w:t>to</w:t>
      </w:r>
      <w:r w:rsidR="009D2CEA">
        <w:t xml:space="preserve"> </w:t>
      </w:r>
      <w:r w:rsidRPr="00E6705E" w:rsidR="00A11AE1">
        <w:t>link</w:t>
      </w:r>
      <w:r w:rsidR="009D2CEA">
        <w:t xml:space="preserve"> </w:t>
      </w:r>
      <w:r w:rsidRPr="00E6705E" w:rsidR="00A11AE1">
        <w:t>food,</w:t>
      </w:r>
      <w:r w:rsidR="009D2CEA">
        <w:t xml:space="preserve"> </w:t>
      </w:r>
      <w:r w:rsidRPr="00E6705E" w:rsidR="00A11AE1">
        <w:t>food</w:t>
      </w:r>
      <w:r w:rsidR="009D2CEA">
        <w:t xml:space="preserve"> </w:t>
      </w:r>
      <w:r>
        <w:t>production and</w:t>
      </w:r>
      <w:r w:rsidR="009D2CEA">
        <w:t xml:space="preserve"> </w:t>
      </w:r>
      <w:r w:rsidRPr="00E6705E" w:rsidR="00A11AE1">
        <w:t>getting</w:t>
      </w:r>
      <w:r w:rsidR="009D2CEA">
        <w:t xml:space="preserve"> </w:t>
      </w:r>
      <w:r w:rsidRPr="00E6705E" w:rsidR="00A11AE1">
        <w:t>food</w:t>
      </w:r>
      <w:r w:rsidR="009D2CEA">
        <w:t xml:space="preserve"> </w:t>
      </w:r>
      <w:r w:rsidRPr="00E6705E" w:rsidR="00A11AE1">
        <w:t>to</w:t>
      </w:r>
      <w:r w:rsidR="009D2CEA">
        <w:t xml:space="preserve"> </w:t>
      </w:r>
      <w:r w:rsidRPr="00E6705E" w:rsidR="00A11AE1">
        <w:t>people</w:t>
      </w:r>
      <w:r w:rsidR="009D2CEA">
        <w:t xml:space="preserve"> </w:t>
      </w:r>
      <w:r w:rsidRPr="00E6705E" w:rsidR="00A11AE1">
        <w:t>who</w:t>
      </w:r>
      <w:r w:rsidR="009D2CEA">
        <w:t xml:space="preserve"> </w:t>
      </w:r>
      <w:r w:rsidRPr="00E6705E" w:rsidR="00A11AE1">
        <w:t>really</w:t>
      </w:r>
      <w:r w:rsidR="009D2CEA">
        <w:t xml:space="preserve"> </w:t>
      </w:r>
      <w:r w:rsidRPr="00E6705E" w:rsidR="00A11AE1">
        <w:t>need</w:t>
      </w:r>
      <w:r w:rsidR="009D2CEA">
        <w:t xml:space="preserve"> </w:t>
      </w:r>
      <w:r w:rsidRPr="00E6705E" w:rsidR="00A11AE1">
        <w:t>it</w:t>
      </w:r>
      <w:r>
        <w:t>,</w:t>
      </w:r>
      <w:r w:rsidR="009D2CEA">
        <w:t xml:space="preserve"> </w:t>
      </w:r>
      <w:r w:rsidRPr="00E6705E" w:rsidR="00A11AE1">
        <w:t>some</w:t>
      </w:r>
      <w:r w:rsidR="009D2CEA">
        <w:t xml:space="preserve"> </w:t>
      </w:r>
      <w:r w:rsidRPr="00E6705E" w:rsidR="00A11AE1">
        <w:t>of</w:t>
      </w:r>
      <w:r w:rsidR="009D2CEA">
        <w:t xml:space="preserve"> </w:t>
      </w:r>
      <w:r w:rsidRPr="00E6705E" w:rsidR="00A11AE1">
        <w:t>the</w:t>
      </w:r>
      <w:r w:rsidR="009D2CEA">
        <w:t xml:space="preserve"> </w:t>
      </w:r>
      <w:r w:rsidRPr="00E6705E" w:rsidR="00A11AE1">
        <w:t>poorest</w:t>
      </w:r>
      <w:r w:rsidR="009D2CEA">
        <w:t xml:space="preserve"> </w:t>
      </w:r>
      <w:r w:rsidRPr="00E6705E" w:rsidR="00A11AE1">
        <w:t>in</w:t>
      </w:r>
      <w:r w:rsidR="009D2CEA">
        <w:t xml:space="preserve"> </w:t>
      </w:r>
      <w:r w:rsidRPr="00E6705E" w:rsidR="00A11AE1">
        <w:t>society.</w:t>
      </w:r>
      <w:r w:rsidR="009D2CEA">
        <w:t xml:space="preserve">  </w:t>
      </w:r>
      <w:r w:rsidRPr="00E6705E" w:rsidR="00A11AE1">
        <w:t>We</w:t>
      </w:r>
      <w:r w:rsidR="009D2CEA">
        <w:t xml:space="preserve"> </w:t>
      </w:r>
      <w:r w:rsidRPr="00E6705E" w:rsidR="00A11AE1">
        <w:t>were</w:t>
      </w:r>
      <w:r w:rsidR="009D2CEA">
        <w:t xml:space="preserve"> </w:t>
      </w:r>
      <w:r w:rsidRPr="00E6705E" w:rsidR="00A11AE1">
        <w:t>not</w:t>
      </w:r>
      <w:r w:rsidR="009D2CEA">
        <w:t xml:space="preserve"> </w:t>
      </w:r>
      <w:r w:rsidRPr="00E6705E" w:rsidR="00A11AE1">
        <w:t>able</w:t>
      </w:r>
      <w:r w:rsidR="009D2CEA">
        <w:t xml:space="preserve"> </w:t>
      </w:r>
      <w:r w:rsidRPr="00E6705E" w:rsidR="00A11AE1">
        <w:t>to</w:t>
      </w:r>
      <w:r w:rsidR="009D2CEA">
        <w:t xml:space="preserve"> </w:t>
      </w:r>
      <w:r w:rsidRPr="00E6705E" w:rsidR="00A11AE1">
        <w:t>do</w:t>
      </w:r>
      <w:r w:rsidR="009D2CEA">
        <w:t xml:space="preserve"> </w:t>
      </w:r>
      <w:r w:rsidRPr="00E6705E" w:rsidR="00A11AE1">
        <w:t>that</w:t>
      </w:r>
      <w:r w:rsidR="009D2CEA">
        <w:t xml:space="preserve"> </w:t>
      </w:r>
      <w:r w:rsidRPr="00E6705E" w:rsidR="00A11AE1">
        <w:t>under</w:t>
      </w:r>
      <w:r w:rsidR="009D2CEA">
        <w:t xml:space="preserve"> </w:t>
      </w:r>
      <w:r w:rsidRPr="00E6705E" w:rsidR="00A11AE1">
        <w:t>the</w:t>
      </w:r>
      <w:r w:rsidR="009D2CEA">
        <w:t xml:space="preserve"> </w:t>
      </w:r>
      <w:r w:rsidRPr="00E6705E" w:rsidR="00A11AE1">
        <w:t>old</w:t>
      </w:r>
      <w:r w:rsidR="009D2CEA">
        <w:t xml:space="preserve"> </w:t>
      </w:r>
      <w:r w:rsidRPr="00E6705E" w:rsidR="00A11AE1">
        <w:t>policy,</w:t>
      </w:r>
      <w:r w:rsidR="009D2CEA">
        <w:t xml:space="preserve"> </w:t>
      </w:r>
      <w:r w:rsidRPr="00E6705E" w:rsidR="00A11AE1">
        <w:t>whereas</w:t>
      </w:r>
      <w:r w:rsidR="009D2CEA">
        <w:t xml:space="preserve"> </w:t>
      </w:r>
      <w:r w:rsidRPr="00E6705E" w:rsidR="00A11AE1">
        <w:t>now</w:t>
      </w:r>
      <w:r w:rsidR="009D2CEA">
        <w:t xml:space="preserve"> </w:t>
      </w:r>
      <w:r w:rsidRPr="00E6705E" w:rsidR="00A11AE1">
        <w:t>we</w:t>
      </w:r>
      <w:r w:rsidR="009D2CEA">
        <w:t xml:space="preserve"> </w:t>
      </w:r>
      <w:r w:rsidRPr="00E6705E" w:rsidR="00A11AE1">
        <w:t>should</w:t>
      </w:r>
      <w:r w:rsidR="009D2CEA">
        <w:t xml:space="preserve"> </w:t>
      </w:r>
      <w:r w:rsidRPr="00E6705E" w:rsidR="00A11AE1">
        <w:t>be</w:t>
      </w:r>
      <w:r w:rsidR="009D2CEA">
        <w:t xml:space="preserve"> </w:t>
      </w:r>
      <w:r w:rsidRPr="00E6705E" w:rsidR="00A11AE1">
        <w:t>able</w:t>
      </w:r>
      <w:r w:rsidR="009D2CEA">
        <w:t xml:space="preserve"> </w:t>
      </w:r>
      <w:r w:rsidRPr="00E6705E" w:rsidR="00A11AE1">
        <w:t>to</w:t>
      </w:r>
      <w:r w:rsidR="009D2CEA">
        <w:t xml:space="preserve"> </w:t>
      </w:r>
      <w:r w:rsidRPr="00E6705E" w:rsidR="00A11AE1">
        <w:t>do</w:t>
      </w:r>
      <w:r w:rsidR="009D2CEA">
        <w:t xml:space="preserve"> </w:t>
      </w:r>
      <w:r w:rsidRPr="00E6705E" w:rsidR="00A11AE1">
        <w:t>it.</w:t>
      </w:r>
      <w:r w:rsidR="009D2CEA">
        <w:t xml:space="preserve"> </w:t>
      </w:r>
      <w:r w:rsidRPr="00E6705E" w:rsidR="00A11AE1">
        <w:t>We</w:t>
      </w:r>
      <w:r w:rsidR="009D2CEA">
        <w:t xml:space="preserve"> </w:t>
      </w:r>
      <w:r w:rsidRPr="00E6705E" w:rsidR="00A11AE1">
        <w:t>will</w:t>
      </w:r>
      <w:r w:rsidR="009D2CEA">
        <w:t xml:space="preserve"> </w:t>
      </w:r>
      <w:r w:rsidRPr="00E6705E" w:rsidR="00A11AE1">
        <w:t>have</w:t>
      </w:r>
      <w:r w:rsidR="009D2CEA">
        <w:t xml:space="preserve"> </w:t>
      </w:r>
      <w:r w:rsidRPr="00E6705E" w:rsidR="00A11AE1">
        <w:t>to</w:t>
      </w:r>
      <w:r w:rsidR="009D2CEA">
        <w:t xml:space="preserve"> </w:t>
      </w:r>
      <w:r w:rsidRPr="00E6705E" w:rsidR="00A11AE1">
        <w:t>come</w:t>
      </w:r>
      <w:r w:rsidR="009D2CEA">
        <w:t xml:space="preserve"> </w:t>
      </w:r>
      <w:r w:rsidRPr="00E6705E" w:rsidR="00A11AE1">
        <w:t>back</w:t>
      </w:r>
      <w:r w:rsidR="009D2CEA">
        <w:t xml:space="preserve"> </w:t>
      </w:r>
      <w:r w:rsidRPr="00E6705E" w:rsidR="00A11AE1">
        <w:t>and</w:t>
      </w:r>
      <w:r w:rsidR="009D2CEA">
        <w:t xml:space="preserve"> </w:t>
      </w:r>
      <w:r w:rsidRPr="00E6705E" w:rsidR="00A11AE1">
        <w:t>consider</w:t>
      </w:r>
      <w:r w:rsidR="009D2CEA">
        <w:t xml:space="preserve"> </w:t>
      </w:r>
      <w:r w:rsidRPr="00E6705E" w:rsidR="00A11AE1">
        <w:t>some</w:t>
      </w:r>
      <w:r w:rsidR="009D2CEA">
        <w:t xml:space="preserve"> </w:t>
      </w:r>
      <w:r w:rsidRPr="00E6705E" w:rsidR="00A11AE1">
        <w:t>of</w:t>
      </w:r>
      <w:r w:rsidR="009D2CEA">
        <w:t xml:space="preserve"> </w:t>
      </w:r>
      <w:r w:rsidRPr="00E6705E" w:rsidR="00A11AE1">
        <w:t>these</w:t>
      </w:r>
      <w:r w:rsidR="009D2CEA">
        <w:t xml:space="preserve"> </w:t>
      </w:r>
      <w:r w:rsidRPr="00E6705E" w:rsidR="00A11AE1">
        <w:t>situations</w:t>
      </w:r>
      <w:r w:rsidR="009D2CEA">
        <w:t xml:space="preserve"> </w:t>
      </w:r>
      <w:r w:rsidRPr="00E6705E" w:rsidR="00A11AE1">
        <w:t>in</w:t>
      </w:r>
      <w:r w:rsidR="009D2CEA">
        <w:t xml:space="preserve"> </w:t>
      </w:r>
      <w:r w:rsidRPr="00E6705E" w:rsidR="00A11AE1">
        <w:t>the</w:t>
      </w:r>
      <w:r w:rsidR="009D2CEA">
        <w:t xml:space="preserve"> </w:t>
      </w:r>
      <w:r w:rsidRPr="00E6705E" w:rsidR="00A11AE1">
        <w:t>Agriculture</w:t>
      </w:r>
      <w:r w:rsidR="009D2CEA">
        <w:t xml:space="preserve"> </w:t>
      </w:r>
      <w:r w:rsidRPr="00E6705E" w:rsidR="00A11AE1">
        <w:t>Bill.</w:t>
      </w:r>
      <w:r w:rsidR="009D2CEA">
        <w:t xml:space="preserve"> </w:t>
      </w:r>
      <w:r w:rsidRPr="00E6705E" w:rsidR="00A11AE1">
        <w:t>I</w:t>
      </w:r>
      <w:r w:rsidR="009D2CEA">
        <w:t xml:space="preserve"> </w:t>
      </w:r>
      <w:r w:rsidRPr="00E6705E" w:rsidR="00A11AE1">
        <w:t>do</w:t>
      </w:r>
      <w:r w:rsidR="009D2CEA">
        <w:t xml:space="preserve"> </w:t>
      </w:r>
      <w:r w:rsidRPr="00E6705E" w:rsidR="00A11AE1">
        <w:t>not</w:t>
      </w:r>
      <w:r w:rsidR="009D2CEA">
        <w:t xml:space="preserve"> </w:t>
      </w:r>
      <w:r w:rsidRPr="00E6705E" w:rsidR="00A11AE1">
        <w:t>know</w:t>
      </w:r>
      <w:r w:rsidR="009D2CEA">
        <w:t xml:space="preserve"> </w:t>
      </w:r>
      <w:r w:rsidRPr="00E6705E" w:rsidR="00A11AE1">
        <w:t>how</w:t>
      </w:r>
      <w:r w:rsidR="009D2CEA">
        <w:t xml:space="preserve"> </w:t>
      </w:r>
      <w:r w:rsidRPr="00E6705E" w:rsidR="00A11AE1">
        <w:t>much</w:t>
      </w:r>
      <w:r w:rsidR="009D2CEA">
        <w:t xml:space="preserve"> </w:t>
      </w:r>
      <w:r w:rsidRPr="00E6705E" w:rsidR="00A11AE1">
        <w:t>of</w:t>
      </w:r>
      <w:r w:rsidR="009D2CEA">
        <w:t xml:space="preserve"> </w:t>
      </w:r>
      <w:r w:rsidRPr="00E6705E" w:rsidR="00A11AE1">
        <w:t>this</w:t>
      </w:r>
      <w:r w:rsidR="009D2CEA">
        <w:t xml:space="preserve"> </w:t>
      </w:r>
      <w:r w:rsidRPr="00E6705E" w:rsidR="00A11AE1">
        <w:t>we</w:t>
      </w:r>
      <w:r w:rsidR="009D2CEA">
        <w:t xml:space="preserve"> </w:t>
      </w:r>
      <w:r w:rsidRPr="00E6705E" w:rsidR="00A11AE1">
        <w:t>can</w:t>
      </w:r>
      <w:r w:rsidR="009D2CEA">
        <w:t xml:space="preserve"> </w:t>
      </w:r>
      <w:r w:rsidRPr="00E6705E" w:rsidR="00A11AE1">
        <w:t>get</w:t>
      </w:r>
      <w:r w:rsidR="009D2CEA">
        <w:t xml:space="preserve"> </w:t>
      </w:r>
      <w:r w:rsidRPr="00E6705E" w:rsidR="00A11AE1">
        <w:t>directly</w:t>
      </w:r>
      <w:r w:rsidR="009D2CEA">
        <w:t xml:space="preserve"> </w:t>
      </w:r>
      <w:r w:rsidRPr="00E6705E" w:rsidR="00A11AE1">
        <w:t>into</w:t>
      </w:r>
      <w:r w:rsidR="009D2CEA">
        <w:t xml:space="preserve"> </w:t>
      </w:r>
      <w:r>
        <w:t xml:space="preserve">our </w:t>
      </w:r>
      <w:r w:rsidRPr="00E6705E" w:rsidR="00A11AE1">
        <w:t>food</w:t>
      </w:r>
      <w:r w:rsidR="009D2CEA">
        <w:t xml:space="preserve"> </w:t>
      </w:r>
      <w:r w:rsidRPr="00E6705E" w:rsidR="00A11AE1">
        <w:t>report,</w:t>
      </w:r>
      <w:r w:rsidR="009D2CEA">
        <w:t xml:space="preserve"> </w:t>
      </w:r>
      <w:r w:rsidRPr="00E6705E" w:rsidR="00A11AE1">
        <w:t>but</w:t>
      </w:r>
      <w:r w:rsidR="009D2CEA">
        <w:t xml:space="preserve"> </w:t>
      </w:r>
      <w:r w:rsidRPr="00E6705E" w:rsidR="00A11AE1">
        <w:t>we</w:t>
      </w:r>
      <w:r w:rsidR="009D2CEA">
        <w:t xml:space="preserve"> </w:t>
      </w:r>
      <w:r w:rsidRPr="00E6705E" w:rsidR="00A11AE1">
        <w:t>will</w:t>
      </w:r>
      <w:r w:rsidR="009D2CEA">
        <w:t xml:space="preserve"> </w:t>
      </w:r>
      <w:r w:rsidRPr="00E6705E" w:rsidR="00A11AE1">
        <w:t>do</w:t>
      </w:r>
      <w:r w:rsidR="009D2CEA">
        <w:t xml:space="preserve"> </w:t>
      </w:r>
      <w:r w:rsidRPr="00E6705E" w:rsidR="00A11AE1">
        <w:t>our</w:t>
      </w:r>
      <w:r w:rsidR="009D2CEA">
        <w:t xml:space="preserve"> </w:t>
      </w:r>
      <w:r w:rsidRPr="00E6705E" w:rsidR="00A11AE1">
        <w:t>very</w:t>
      </w:r>
      <w:r w:rsidR="009D2CEA">
        <w:t xml:space="preserve"> </w:t>
      </w:r>
      <w:r w:rsidRPr="00E6705E" w:rsidR="00A11AE1">
        <w:t>best</w:t>
      </w:r>
      <w:r w:rsidR="009D2CEA">
        <w:t xml:space="preserve"> </w:t>
      </w:r>
      <w:r w:rsidRPr="00E6705E" w:rsidR="00A11AE1">
        <w:t>to</w:t>
      </w:r>
      <w:r w:rsidR="009D2CEA">
        <w:t xml:space="preserve"> </w:t>
      </w:r>
      <w:r w:rsidRPr="00E6705E" w:rsidR="00A11AE1">
        <w:t>link</w:t>
      </w:r>
      <w:r w:rsidR="009D2CEA">
        <w:t xml:space="preserve"> </w:t>
      </w:r>
      <w:r w:rsidRPr="00E6705E" w:rsidR="00A11AE1">
        <w:t>this,</w:t>
      </w:r>
      <w:r w:rsidR="009D2CEA">
        <w:t xml:space="preserve"> </w:t>
      </w:r>
      <w:r w:rsidRPr="00E6705E" w:rsidR="00A11AE1">
        <w:t>to</w:t>
      </w:r>
      <w:r w:rsidR="009D2CEA">
        <w:t xml:space="preserve"> </w:t>
      </w:r>
      <w:r w:rsidRPr="00E6705E" w:rsidR="00A11AE1">
        <w:t>make</w:t>
      </w:r>
      <w:r w:rsidR="009D2CEA">
        <w:t xml:space="preserve"> </w:t>
      </w:r>
      <w:r w:rsidRPr="00E6705E" w:rsidR="00A11AE1">
        <w:t>sure</w:t>
      </w:r>
      <w:r w:rsidR="009D2CEA">
        <w:t xml:space="preserve"> </w:t>
      </w:r>
      <w:r w:rsidRPr="00E6705E" w:rsidR="00A11AE1">
        <w:t>that</w:t>
      </w:r>
      <w:r w:rsidR="009D2CEA">
        <w:t xml:space="preserve"> </w:t>
      </w:r>
      <w:r w:rsidRPr="00E6705E" w:rsidR="00A11AE1">
        <w:t>we</w:t>
      </w:r>
      <w:r w:rsidR="009D2CEA">
        <w:t xml:space="preserve"> </w:t>
      </w:r>
      <w:r w:rsidRPr="00E6705E" w:rsidR="00A11AE1">
        <w:t>can</w:t>
      </w:r>
      <w:r w:rsidR="009D2CEA">
        <w:t xml:space="preserve"> </w:t>
      </w:r>
      <w:r w:rsidRPr="00E6705E" w:rsidR="00A11AE1">
        <w:t>help.</w:t>
      </w:r>
      <w:r w:rsidR="009D2CEA">
        <w:t xml:space="preserve"> </w:t>
      </w:r>
    </w:p>
    <w:p w:rsidR="00427619" w:rsidRPr="00144633" w:rsidP="00A11AE1">
      <w:pPr>
        <w:pStyle w:val="Answer"/>
      </w:pPr>
      <w:r w:rsidRPr="00E6705E">
        <w:t>The</w:t>
      </w:r>
      <w:r w:rsidR="009D2CEA">
        <w:t xml:space="preserve"> </w:t>
      </w:r>
      <w:r w:rsidRPr="00E6705E">
        <w:t>point</w:t>
      </w:r>
      <w:r w:rsidR="009D2CEA">
        <w:t xml:space="preserve"> </w:t>
      </w:r>
      <w:r w:rsidRPr="00E6705E">
        <w:t>made</w:t>
      </w:r>
      <w:r w:rsidR="009D2CEA">
        <w:t xml:space="preserve"> </w:t>
      </w:r>
      <w:r w:rsidRPr="00E6705E">
        <w:t>is</w:t>
      </w:r>
      <w:r w:rsidR="009D2CEA">
        <w:t xml:space="preserve"> </w:t>
      </w:r>
      <w:r w:rsidRPr="00E6705E">
        <w:t>that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economy</w:t>
      </w:r>
      <w:r w:rsidR="009D2CEA">
        <w:t xml:space="preserve"> </w:t>
      </w:r>
      <w:r w:rsidRPr="00E6705E">
        <w:t>is</w:t>
      </w:r>
      <w:r w:rsidR="009D2CEA">
        <w:t xml:space="preserve"> </w:t>
      </w:r>
      <w:r w:rsidRPr="00E6705E">
        <w:t>going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take</w:t>
      </w:r>
      <w:r w:rsidR="009D2CEA">
        <w:t xml:space="preserve"> </w:t>
      </w:r>
      <w:r w:rsidRPr="00E6705E">
        <w:t>a</w:t>
      </w:r>
      <w:r w:rsidR="009D2CEA">
        <w:t xml:space="preserve"> </w:t>
      </w:r>
      <w:r w:rsidRPr="00E6705E">
        <w:t>downturn</w:t>
      </w:r>
      <w:r w:rsidR="009D2CEA">
        <w:t xml:space="preserve"> </w:t>
      </w:r>
      <w:r w:rsidRPr="00E6705E">
        <w:t>dramatically.</w:t>
      </w:r>
      <w:r w:rsidR="009D2CEA">
        <w:t xml:space="preserve"> </w:t>
      </w:r>
      <w:r w:rsidRPr="00E6705E">
        <w:t>It</w:t>
      </w:r>
      <w:r w:rsidR="009D2CEA">
        <w:t xml:space="preserve"> </w:t>
      </w:r>
      <w:r w:rsidRPr="00E6705E">
        <w:t>is</w:t>
      </w:r>
      <w:r w:rsidR="009D2CEA">
        <w:t xml:space="preserve"> </w:t>
      </w:r>
      <w:r w:rsidRPr="00E6705E">
        <w:t>bound</w:t>
      </w:r>
      <w:r w:rsidR="009D2CEA">
        <w:t xml:space="preserve"> </w:t>
      </w:r>
      <w:r w:rsidRPr="00E6705E">
        <w:t>to,</w:t>
      </w:r>
      <w:r w:rsidR="009D2CEA">
        <w:t xml:space="preserve"> </w:t>
      </w:r>
      <w:r w:rsidRPr="00E6705E">
        <w:t>in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circumstances.</w:t>
      </w:r>
      <w:r w:rsidR="009D2CEA">
        <w:t xml:space="preserve"> </w:t>
      </w:r>
      <w:r w:rsidRPr="00E6705E">
        <w:t>Let</w:t>
      </w:r>
      <w:r w:rsidR="009D2CEA">
        <w:t xml:space="preserve"> </w:t>
      </w:r>
      <w:r w:rsidRPr="00E6705E">
        <w:t>us</w:t>
      </w:r>
      <w:r w:rsidR="009D2CEA">
        <w:t xml:space="preserve"> </w:t>
      </w:r>
      <w:r w:rsidRPr="00E6705E">
        <w:t>hope</w:t>
      </w:r>
      <w:r w:rsidR="009D2CEA">
        <w:t xml:space="preserve"> </w:t>
      </w:r>
      <w:r w:rsidRPr="00E6705E">
        <w:t>it</w:t>
      </w:r>
      <w:r w:rsidR="009D2CEA">
        <w:t xml:space="preserve"> </w:t>
      </w:r>
      <w:r w:rsidRPr="00E6705E">
        <w:t>kicks</w:t>
      </w:r>
      <w:r w:rsidR="009D2CEA">
        <w:t xml:space="preserve"> </w:t>
      </w:r>
      <w:r w:rsidRPr="00E6705E">
        <w:t>back</w:t>
      </w:r>
      <w:r w:rsidR="009D2CEA">
        <w:t xml:space="preserve"> </w:t>
      </w:r>
      <w:r w:rsidRPr="00E6705E">
        <w:t>a</w:t>
      </w:r>
      <w:r w:rsidR="009D2CEA">
        <w:t xml:space="preserve"> </w:t>
      </w:r>
      <w:r w:rsidRPr="00E6705E">
        <w:t>little</w:t>
      </w:r>
      <w:r w:rsidR="009D2CEA">
        <w:t xml:space="preserve"> </w:t>
      </w:r>
      <w:r w:rsidRPr="00E6705E">
        <w:t>better</w:t>
      </w:r>
      <w:r w:rsidR="009D2CEA">
        <w:t xml:space="preserve"> </w:t>
      </w:r>
      <w:r w:rsidRPr="00E6705E">
        <w:t>than</w:t>
      </w:r>
      <w:r w:rsidR="009D2CEA">
        <w:t xml:space="preserve"> </w:t>
      </w:r>
      <w:r w:rsidRPr="00E6705E">
        <w:t>we</w:t>
      </w:r>
      <w:r w:rsidR="009D2CEA">
        <w:t xml:space="preserve"> </w:t>
      </w:r>
      <w:r w:rsidRPr="00E6705E">
        <w:t>think</w:t>
      </w:r>
      <w:r w:rsidR="009D2CEA">
        <w:t xml:space="preserve"> </w:t>
      </w:r>
      <w:r w:rsidRPr="00E6705E">
        <w:t>it</w:t>
      </w:r>
      <w:r w:rsidR="009D2CEA">
        <w:t xml:space="preserve"> </w:t>
      </w:r>
      <w:r w:rsidRPr="00E6705E">
        <w:t>might,</w:t>
      </w:r>
      <w:r w:rsidR="009D2CEA">
        <w:t xml:space="preserve"> </w:t>
      </w:r>
      <w:r w:rsidRPr="00E6705E">
        <w:t>but</w:t>
      </w:r>
      <w:r w:rsidR="009D2CEA">
        <w:t xml:space="preserve"> </w:t>
      </w:r>
      <w:r w:rsidRPr="00E6705E">
        <w:t>we</w:t>
      </w:r>
      <w:r w:rsidR="009D2CEA">
        <w:t xml:space="preserve"> </w:t>
      </w:r>
      <w:r w:rsidRPr="00E6705E">
        <w:t>are</w:t>
      </w:r>
      <w:r w:rsidR="009D2CEA">
        <w:t xml:space="preserve"> </w:t>
      </w:r>
      <w:r w:rsidRPr="00E6705E">
        <w:t>going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need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support</w:t>
      </w:r>
      <w:r w:rsidR="009D2CEA">
        <w:t xml:space="preserve"> </w:t>
      </w:r>
      <w:r w:rsidRPr="00E6705E">
        <w:t>the</w:t>
      </w:r>
      <w:r w:rsidR="009D2CEA">
        <w:t xml:space="preserve"> </w:t>
      </w:r>
      <w:r w:rsidRPr="00E6705E">
        <w:t>poorest</w:t>
      </w:r>
      <w:r w:rsidR="009D2CEA">
        <w:t xml:space="preserve"> </w:t>
      </w:r>
      <w:r w:rsidRPr="00E6705E">
        <w:t>in</w:t>
      </w:r>
      <w:r w:rsidR="009D2CEA">
        <w:t xml:space="preserve"> </w:t>
      </w:r>
      <w:r w:rsidRPr="00E6705E">
        <w:t>society</w:t>
      </w:r>
      <w:r w:rsidR="009D2CEA">
        <w:t xml:space="preserve"> </w:t>
      </w:r>
      <w:r w:rsidRPr="00E6705E">
        <w:t>and</w:t>
      </w:r>
      <w:r w:rsidR="009D2CEA">
        <w:t xml:space="preserve"> </w:t>
      </w:r>
      <w:r w:rsidRPr="00E6705E">
        <w:t>get</w:t>
      </w:r>
      <w:r w:rsidR="009D2CEA">
        <w:t xml:space="preserve"> </w:t>
      </w:r>
      <w:r w:rsidRPr="00E6705E">
        <w:t>food</w:t>
      </w:r>
      <w:r w:rsidR="009D2CEA">
        <w:t xml:space="preserve"> </w:t>
      </w:r>
      <w:r w:rsidRPr="00E6705E">
        <w:t>out</w:t>
      </w:r>
      <w:r w:rsidR="009D2CEA">
        <w:t xml:space="preserve"> </w:t>
      </w:r>
      <w:r w:rsidRPr="00E6705E">
        <w:t>there.</w:t>
      </w:r>
      <w:r w:rsidR="009D2CEA">
        <w:t xml:space="preserve"> </w:t>
      </w:r>
      <w:r w:rsidRPr="00E6705E">
        <w:t>What</w:t>
      </w:r>
      <w:r w:rsidR="009D2CEA">
        <w:t xml:space="preserve"> </w:t>
      </w:r>
      <w:r w:rsidRPr="00E6705E">
        <w:t>you</w:t>
      </w:r>
      <w:r w:rsidR="009D2CEA">
        <w:t xml:space="preserve"> </w:t>
      </w:r>
      <w:r w:rsidRPr="00E6705E">
        <w:t>have</w:t>
      </w:r>
      <w:r w:rsidR="009D2CEA">
        <w:t xml:space="preserve"> </w:t>
      </w:r>
      <w:r w:rsidRPr="00E6705E">
        <w:t>given</w:t>
      </w:r>
      <w:r w:rsidR="009D2CEA">
        <w:t xml:space="preserve"> </w:t>
      </w:r>
      <w:r w:rsidRPr="00E6705E">
        <w:t>us</w:t>
      </w:r>
      <w:r w:rsidR="009D2CEA">
        <w:t xml:space="preserve"> </w:t>
      </w:r>
      <w:r w:rsidRPr="00E6705E">
        <w:t>this</w:t>
      </w:r>
      <w:r w:rsidR="009D2CEA">
        <w:t xml:space="preserve"> </w:t>
      </w:r>
      <w:r w:rsidRPr="00E6705E">
        <w:t>afternoon</w:t>
      </w:r>
      <w:r w:rsidR="009D2CEA">
        <w:t xml:space="preserve"> </w:t>
      </w:r>
      <w:r w:rsidRPr="00E6705E">
        <w:t>gives</w:t>
      </w:r>
      <w:r w:rsidR="009D2CEA">
        <w:t xml:space="preserve"> </w:t>
      </w:r>
      <w:r w:rsidRPr="00E6705E">
        <w:t>us</w:t>
      </w:r>
      <w:r w:rsidR="009D2CEA">
        <w:t xml:space="preserve"> </w:t>
      </w:r>
      <w:r w:rsidRPr="00E6705E">
        <w:t>some</w:t>
      </w:r>
      <w:r w:rsidR="009D2CEA">
        <w:t xml:space="preserve"> </w:t>
      </w:r>
      <w:r w:rsidRPr="00E6705E">
        <w:t>real</w:t>
      </w:r>
      <w:r w:rsidR="009D2CEA">
        <w:t xml:space="preserve"> </w:t>
      </w:r>
      <w:r w:rsidRPr="00E6705E">
        <w:t>evidence</w:t>
      </w:r>
      <w:r w:rsidR="009D2CEA">
        <w:t xml:space="preserve"> </w:t>
      </w:r>
      <w:r w:rsidRPr="00E6705E">
        <w:t>to</w:t>
      </w:r>
      <w:r w:rsidR="009D2CEA">
        <w:t xml:space="preserve"> </w:t>
      </w:r>
      <w:r w:rsidRPr="00E6705E">
        <w:t>put</w:t>
      </w:r>
      <w:r w:rsidR="009D2CEA">
        <w:t xml:space="preserve"> </w:t>
      </w:r>
      <w:r w:rsidRPr="00E6705E">
        <w:t>in</w:t>
      </w:r>
      <w:r w:rsidR="009D2CEA">
        <w:t xml:space="preserve"> </w:t>
      </w:r>
      <w:r w:rsidRPr="00E6705E">
        <w:t>our</w:t>
      </w:r>
      <w:r w:rsidR="009D2CEA">
        <w:t xml:space="preserve"> </w:t>
      </w:r>
      <w:r w:rsidRPr="00E6705E">
        <w:t>report.</w:t>
      </w:r>
      <w:r w:rsidR="009D2CEA">
        <w:t xml:space="preserve"> </w:t>
      </w:r>
      <w:r w:rsidRPr="00E6705E">
        <w:t>I</w:t>
      </w:r>
      <w:r w:rsidR="009D2CEA">
        <w:t xml:space="preserve"> </w:t>
      </w:r>
      <w:r w:rsidRPr="00E6705E">
        <w:t>thank</w:t>
      </w:r>
      <w:r w:rsidR="009D2CEA">
        <w:t xml:space="preserve"> </w:t>
      </w:r>
      <w:r w:rsidRPr="00E6705E">
        <w:t>you</w:t>
      </w:r>
      <w:r w:rsidR="009D2CEA">
        <w:t xml:space="preserve"> </w:t>
      </w:r>
      <w:r w:rsidRPr="00E6705E">
        <w:t>both</w:t>
      </w:r>
      <w:r w:rsidR="009D2CEA">
        <w:t xml:space="preserve"> </w:t>
      </w:r>
      <w:r w:rsidRPr="00E6705E">
        <w:t>for</w:t>
      </w:r>
      <w:r w:rsidR="009D2CEA">
        <w:t xml:space="preserve"> </w:t>
      </w:r>
      <w:r w:rsidRPr="00E6705E">
        <w:t>your</w:t>
      </w:r>
      <w:r w:rsidR="009D2CEA">
        <w:t xml:space="preserve"> </w:t>
      </w:r>
      <w:r w:rsidRPr="00E6705E">
        <w:t>evidence</w:t>
      </w:r>
      <w:r w:rsidR="009D2CEA">
        <w:t xml:space="preserve"> </w:t>
      </w:r>
      <w:r w:rsidRPr="00E6705E">
        <w:t>this</w:t>
      </w:r>
      <w:r w:rsidR="009D2CEA">
        <w:t xml:space="preserve"> </w:t>
      </w:r>
      <w:r w:rsidRPr="00E6705E">
        <w:t>afternoon.</w:t>
      </w:r>
      <w:r w:rsidR="009D2CEA">
        <w:t xml:space="preserve"> </w:t>
      </w:r>
      <w:r w:rsidRPr="00E6705E">
        <w:t>I</w:t>
      </w:r>
      <w:r w:rsidR="009D2CEA">
        <w:t xml:space="preserve"> </w:t>
      </w:r>
      <w:r w:rsidRPr="00E6705E">
        <w:t>thank</w:t>
      </w:r>
      <w:r w:rsidR="009D2CEA">
        <w:t xml:space="preserve"> </w:t>
      </w:r>
      <w:r w:rsidRPr="00E6705E">
        <w:t>members</w:t>
      </w:r>
      <w:r w:rsidR="009D2CEA">
        <w:t xml:space="preserve"> </w:t>
      </w:r>
      <w:r w:rsidRPr="00E6705E">
        <w:t>for</w:t>
      </w:r>
      <w:r w:rsidR="009D2CEA">
        <w:t xml:space="preserve"> </w:t>
      </w:r>
      <w:r w:rsidRPr="00E6705E">
        <w:t>their</w:t>
      </w:r>
      <w:r w:rsidR="009D2CEA">
        <w:t xml:space="preserve"> </w:t>
      </w:r>
      <w:r w:rsidRPr="00E6705E">
        <w:t>questions.</w:t>
      </w:r>
      <w:r w:rsidR="009D2CEA">
        <w:t xml:space="preserve"> </w:t>
      </w:r>
      <w:r w:rsidRPr="00E6705E">
        <w:t>At</w:t>
      </w:r>
      <w:r w:rsidR="009D2CEA">
        <w:t xml:space="preserve"> </w:t>
      </w:r>
      <w:r w:rsidRPr="00E6705E">
        <w:t>this</w:t>
      </w:r>
      <w:r w:rsidR="009D2CEA">
        <w:t xml:space="preserve"> </w:t>
      </w:r>
      <w:r w:rsidRPr="00E6705E">
        <w:t>stage</w:t>
      </w:r>
      <w:r w:rsidR="00711475">
        <w:t>,</w:t>
      </w:r>
      <w:r w:rsidR="009D2CEA">
        <w:t xml:space="preserve"> </w:t>
      </w:r>
      <w:r w:rsidRPr="00E6705E">
        <w:t>I</w:t>
      </w:r>
      <w:r w:rsidR="009D2CEA">
        <w:t xml:space="preserve"> </w:t>
      </w:r>
      <w:r w:rsidRPr="00E6705E">
        <w:t>think</w:t>
      </w:r>
      <w:r w:rsidR="009D2CEA">
        <w:t xml:space="preserve"> </w:t>
      </w:r>
      <w:r w:rsidRPr="00E6705E">
        <w:t>I</w:t>
      </w:r>
      <w:r w:rsidR="009D2CEA">
        <w:t xml:space="preserve"> </w:t>
      </w:r>
      <w:r w:rsidRPr="00E6705E">
        <w:t>say</w:t>
      </w:r>
      <w:r w:rsidR="00BF59A1">
        <w:t>,</w:t>
      </w:r>
      <w:r w:rsidR="009D2CEA">
        <w:t xml:space="preserve"> </w:t>
      </w:r>
      <w:r w:rsidRPr="00E6705E">
        <w:t>“</w:t>
      </w:r>
      <w:r w:rsidR="00BF59A1">
        <w:t>O</w:t>
      </w:r>
      <w:r w:rsidRPr="00E6705E">
        <w:t>rder,</w:t>
      </w:r>
      <w:r w:rsidR="009D2CEA">
        <w:t xml:space="preserve"> </w:t>
      </w:r>
      <w:r>
        <w:t>order</w:t>
      </w:r>
      <w:r w:rsidR="00BF59A1">
        <w:t>,</w:t>
      </w:r>
      <w:r w:rsidRPr="00E6705E">
        <w:t>”</w:t>
      </w:r>
      <w:r w:rsidR="009D2CEA">
        <w:t xml:space="preserve"> </w:t>
      </w:r>
      <w:r w:rsidRPr="00E6705E">
        <w:t>and</w:t>
      </w:r>
      <w:r w:rsidR="009D2CEA">
        <w:t xml:space="preserve"> </w:t>
      </w:r>
      <w:r w:rsidRPr="00E6705E">
        <w:t>we</w:t>
      </w:r>
      <w:r w:rsidR="009D2CEA">
        <w:t xml:space="preserve"> </w:t>
      </w:r>
      <w:r w:rsidRPr="00E6705E">
        <w:t>all</w:t>
      </w:r>
      <w:r w:rsidR="009D2CEA">
        <w:t xml:space="preserve"> </w:t>
      </w:r>
      <w:r w:rsidRPr="00E6705E">
        <w:t>disappear.</w:t>
      </w:r>
      <w:r w:rsidR="009D2CEA">
        <w:t xml:space="preserve"> </w:t>
      </w:r>
      <w:r w:rsidRPr="00E6705E">
        <w:t>Thank</w:t>
      </w:r>
      <w:r w:rsidR="009D2CEA">
        <w:t xml:space="preserve"> </w:t>
      </w:r>
      <w:r w:rsidRPr="00E6705E">
        <w:t>you</w:t>
      </w:r>
      <w:r w:rsidR="009D2CEA">
        <w:t xml:space="preserve"> </w:t>
      </w:r>
      <w:r w:rsidRPr="00E6705E">
        <w:t>very</w:t>
      </w:r>
      <w:r w:rsidR="009D2CEA">
        <w:t xml:space="preserve"> </w:t>
      </w:r>
      <w:r w:rsidRPr="00E6705E">
        <w:t>much.</w:t>
      </w:r>
    </w:p>
    <w:sectPr w:rsidSect="008351F9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805" w:right="1440" w:bottom="1440" w:left="1440" w:header="709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3A3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3A3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3A3C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3A3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808080"/>
      </w:rPr>
      <w:alias w:val="HouseLogo"/>
      <w:tag w:val="HouseLogo"/>
      <w:id w:val="-96340869"/>
      <w:placeholder>
        <w:docPart w:val="5907936BE1944CCCBAE3CC8FF0764BA8"/>
      </w:placeholder>
      <w:richText/>
    </w:sdtPr>
    <w:sdtContent>
      <w:p w:rsidR="002E3A3C" w:rsidP="009277D8">
        <w:pPr>
          <w:pStyle w:val="Para"/>
          <w:rPr>
            <w:color w:val="808080"/>
          </w:rPr>
        </w:pPr>
        <w:r w:rsidRPr="00DA142F">
          <w:rPr>
            <w:noProof/>
            <w:color w:val="808080"/>
            <w:lang w:eastAsia="en-GB"/>
          </w:rPr>
          <w:drawing>
            <wp:inline distT="0" distB="0" distL="0" distR="0">
              <wp:extent cx="3053715" cy="499110"/>
              <wp:effectExtent l="0" t="0" r="0" b="0"/>
              <wp:docPr id="1" name="Picture 0" descr="HoC 85mm(Green).t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HoC 85mm(Green).tif"/>
                      <pic:cNvPicPr/>
                    </pic:nvPicPr>
                    <pic:blipFill>
                      <a:blip xmlns:r="http://schemas.openxmlformats.org/officeDocument/2006/relationships"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053715" cy="49911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  <w:sdt>
    <w:sdtPr>
      <w:rPr>
        <w:color w:val="808080"/>
      </w:rPr>
      <w:alias w:val="SCTemplateHeader"/>
      <w:tag w:val="SCTemplateHeader"/>
      <w:id w:val="1354308164"/>
      <w:placeholder>
        <w:docPart w:val="F51CADFF72444BFCB2E2A77776485820"/>
      </w:placeholder>
      <w:richText/>
    </w:sdtPr>
    <w:sdtContent>
      <w:p w:rsidR="002E3A3C" w:rsidRPr="00776882" w:rsidP="007B7907">
        <w:pPr>
          <w:pStyle w:val="Para"/>
          <w:rPr>
            <w:color w:val="808080"/>
          </w:rPr>
        </w:pPr>
        <w:r>
          <w:rPr>
            <w:color w:val="808080"/>
          </w:rPr>
          <w:t xml:space="preserve"> </w: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3A3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A916570"/>
    <w:multiLevelType w:val="hybridMultilevel"/>
    <w:tmpl w:val="6CF8EB78"/>
    <w:lvl w:ilvl="0">
      <w:start w:val="180"/>
      <w:numFmt w:val="decimal"/>
      <w:pStyle w:val="Question"/>
      <w:lvlText w:val="Q%1"/>
      <w:lvlJc w:val="left"/>
      <w:pPr>
        <w:ind w:left="794" w:hanging="794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008" w:hanging="360"/>
      </w:pPr>
    </w:lvl>
    <w:lvl w:ilvl="2" w:tentative="1">
      <w:start w:val="1"/>
      <w:numFmt w:val="lowerRoman"/>
      <w:lvlText w:val="%3."/>
      <w:lvlJc w:val="right"/>
      <w:pPr>
        <w:ind w:left="2728" w:hanging="180"/>
      </w:pPr>
    </w:lvl>
    <w:lvl w:ilvl="3" w:tentative="1">
      <w:start w:val="1"/>
      <w:numFmt w:val="decimal"/>
      <w:lvlText w:val="%4."/>
      <w:lvlJc w:val="left"/>
      <w:pPr>
        <w:ind w:left="3448" w:hanging="360"/>
      </w:pPr>
    </w:lvl>
    <w:lvl w:ilvl="4" w:tentative="1">
      <w:start w:val="1"/>
      <w:numFmt w:val="lowerLetter"/>
      <w:lvlText w:val="%5."/>
      <w:lvlJc w:val="left"/>
      <w:pPr>
        <w:ind w:left="4168" w:hanging="360"/>
      </w:pPr>
    </w:lvl>
    <w:lvl w:ilvl="5" w:tentative="1">
      <w:start w:val="1"/>
      <w:numFmt w:val="lowerRoman"/>
      <w:lvlText w:val="%6."/>
      <w:lvlJc w:val="right"/>
      <w:pPr>
        <w:ind w:left="4888" w:hanging="180"/>
      </w:pPr>
    </w:lvl>
    <w:lvl w:ilvl="6" w:tentative="1">
      <w:start w:val="1"/>
      <w:numFmt w:val="decimal"/>
      <w:lvlText w:val="%7."/>
      <w:lvlJc w:val="left"/>
      <w:pPr>
        <w:ind w:left="5608" w:hanging="360"/>
      </w:pPr>
    </w:lvl>
    <w:lvl w:ilvl="7" w:tentative="1">
      <w:start w:val="1"/>
      <w:numFmt w:val="lowerLetter"/>
      <w:lvlText w:val="%8."/>
      <w:lvlJc w:val="left"/>
      <w:pPr>
        <w:ind w:left="6328" w:hanging="360"/>
      </w:pPr>
    </w:lvl>
    <w:lvl w:ilvl="8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">
    <w:nsid w:val="1BFF4CA5"/>
    <w:multiLevelType w:val="multilevel"/>
    <w:tmpl w:val="9B7688EE"/>
    <w:styleLink w:val="CommitteeOfficeOutlin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4">
      <w:start w:val="1"/>
      <w:numFmt w:val="bullet"/>
      <w:lvlText w:val="►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—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>
    <w:nsid w:val="50424CC0"/>
    <w:multiLevelType w:val="multilevel"/>
    <w:tmpl w:val="009CA15E"/>
    <w:lvl w:ilvl="0">
      <w:start w:val="1"/>
      <w:numFmt w:val="decimal"/>
      <w:suff w:val="space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color w:val="auto"/>
      </w:rPr>
    </w:lvl>
    <w:lvl w:ilvl="4">
      <w:start w:val="1"/>
      <w:numFmt w:val="bullet"/>
      <w:lvlText w:val="►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 w:hint="default"/>
        <w:color w:val="auto"/>
        <w:sz w:val="18"/>
      </w:rPr>
    </w:lvl>
    <w:lvl w:ilvl="5">
      <w:start w:val="1"/>
      <w:numFmt w:val="bullet"/>
      <w:lvlText w:val="—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2095"/>
        </w:tabs>
        <w:ind w:left="209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455"/>
        </w:tabs>
        <w:ind w:left="245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15"/>
        </w:tabs>
        <w:ind w:left="2815" w:hanging="360"/>
      </w:pPr>
      <w:rPr>
        <w:rFonts w:hint="default"/>
      </w:rPr>
    </w:lvl>
  </w:abstractNum>
  <w:abstractNum w:abstractNumId="3">
    <w:nsid w:val="5C237251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61194F50"/>
    <w:multiLevelType w:val="hybridMultilevel"/>
    <w:tmpl w:val="EA76600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3"/>
  </w:num>
  <w:num w:numId="8">
    <w:abstractNumId w:val="1"/>
  </w:num>
  <w:num w:numId="9">
    <w:abstractNumId w:val="0"/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stylePaneFormatFilter w:val="1001" w:allStyles="1" w:alternateStyleNames="0" w:clearFormatting="1" w:customStyles="0" w:directFormattingOnNumbering="0" w:directFormattingOnParagraphs="0" w:directFormattingOnRuns="0" w:directFormattingOnTables="0" w:headingStyles="0" w:latentStyles="0" w:numberingStyles="0" w:stylesInUse="0" w:tableStyles="0" w:top3HeadingStyles="0" w:visibleStyles="0"/>
  <w:doNotTrackMov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/>
    <w:lsdException w:name="heading 2" w:semiHidden="1" w:uiPriority="0" w:unhideWhenUsed="1"/>
    <w:lsdException w:name="heading 3" w:semiHidden="1" w:uiPriority="0" w:unhideWhenUsed="1"/>
    <w:lsdException w:name="heading 4" w:semiHidden="1" w:uiPriority="1" w:unhideWhenUsed="1"/>
    <w:lsdException w:name="heading 5" w:semiHidden="1" w:uiPriority="1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C2E29"/>
    <w:pPr>
      <w:spacing w:line="240" w:lineRule="auto"/>
      <w:jc w:val="both"/>
    </w:pPr>
    <w:rPr>
      <w:rFonts w:ascii="Verdana" w:hAnsi="Verdana"/>
    </w:rPr>
  </w:style>
  <w:style w:type="paragraph" w:styleId="Heading1">
    <w:name w:val="heading 1"/>
    <w:basedOn w:val="Normal"/>
    <w:next w:val="Normal"/>
    <w:link w:val="Heading1Char"/>
    <w:rsid w:val="0003625D"/>
    <w:pPr>
      <w:keepNext/>
      <w:spacing w:after="240"/>
      <w:jc w:val="center"/>
      <w:outlineLvl w:val="0"/>
    </w:pPr>
    <w:rPr>
      <w:rFonts w:eastAsia="Times New Roman" w:cs="Arial"/>
      <w:b/>
      <w:bCs/>
      <w:kern w:val="32"/>
      <w:szCs w:val="32"/>
      <w:lang w:eastAsia="en-GB"/>
    </w:rPr>
  </w:style>
  <w:style w:type="paragraph" w:styleId="Heading2">
    <w:name w:val="heading 2"/>
    <w:basedOn w:val="Normal"/>
    <w:next w:val="Normal"/>
    <w:link w:val="Heading2Char"/>
    <w:rsid w:val="0003625D"/>
    <w:pPr>
      <w:keepNext/>
      <w:spacing w:before="120" w:after="240"/>
      <w:outlineLvl w:val="1"/>
    </w:pPr>
    <w:rPr>
      <w:rFonts w:eastAsia="Times New Roman" w:cs="Arial"/>
      <w:b/>
      <w:bCs/>
      <w:iCs/>
      <w:szCs w:val="28"/>
      <w:lang w:eastAsia="en-GB"/>
    </w:rPr>
  </w:style>
  <w:style w:type="paragraph" w:styleId="Heading3">
    <w:name w:val="heading 3"/>
    <w:basedOn w:val="Normal"/>
    <w:next w:val="Normal"/>
    <w:link w:val="Heading3Char"/>
    <w:rsid w:val="0003625D"/>
    <w:pPr>
      <w:keepNext/>
      <w:spacing w:before="120" w:after="240"/>
      <w:outlineLvl w:val="2"/>
    </w:pPr>
    <w:rPr>
      <w:rFonts w:eastAsia="Times New Roman" w:cs="Arial"/>
      <w:b/>
      <w:bCs/>
      <w:i/>
      <w:szCs w:val="26"/>
      <w:lang w:eastAsia="en-GB"/>
    </w:rPr>
  </w:style>
  <w:style w:type="paragraph" w:styleId="Heading4">
    <w:name w:val="heading 4"/>
    <w:basedOn w:val="Normal"/>
    <w:next w:val="Normal"/>
    <w:link w:val="Heading4Char"/>
    <w:uiPriority w:val="1"/>
    <w:rsid w:val="0003625D"/>
    <w:pPr>
      <w:keepNext/>
      <w:spacing w:before="120" w:after="240"/>
      <w:outlineLvl w:val="3"/>
    </w:pPr>
    <w:rPr>
      <w:rFonts w:eastAsia="Times New Roman" w:cs="Times New Roman"/>
      <w:bCs/>
      <w:i/>
      <w:szCs w:val="28"/>
      <w:lang w:eastAsia="en-GB"/>
    </w:rPr>
  </w:style>
  <w:style w:type="paragraph" w:styleId="Heading5">
    <w:name w:val="heading 5"/>
    <w:basedOn w:val="Normal"/>
    <w:next w:val="Normal"/>
    <w:link w:val="Heading5Char"/>
    <w:uiPriority w:val="1"/>
    <w:rsid w:val="0003625D"/>
    <w:pPr>
      <w:spacing w:before="120" w:after="240"/>
      <w:outlineLvl w:val="4"/>
    </w:pPr>
    <w:rPr>
      <w:rFonts w:eastAsia="Times New Roman" w:cs="Times New Roman"/>
      <w:bCs/>
      <w:iCs/>
      <w:szCs w:val="2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3625D"/>
    <w:rPr>
      <w:rFonts w:ascii="Verdana" w:eastAsia="Times New Roman" w:hAnsi="Verdana" w:cs="Arial"/>
      <w:b/>
      <w:bCs/>
      <w:kern w:val="32"/>
      <w:sz w:val="24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rsid w:val="0003625D"/>
    <w:rPr>
      <w:rFonts w:ascii="Verdana" w:eastAsia="Times New Roman" w:hAnsi="Verdana" w:cs="Arial"/>
      <w:b/>
      <w:bCs/>
      <w:iCs/>
      <w:sz w:val="24"/>
      <w:szCs w:val="28"/>
      <w:lang w:eastAsia="en-GB"/>
    </w:rPr>
  </w:style>
  <w:style w:type="character" w:customStyle="1" w:styleId="Heading3Char">
    <w:name w:val="Heading 3 Char"/>
    <w:basedOn w:val="DefaultParagraphFont"/>
    <w:link w:val="Heading3"/>
    <w:rsid w:val="0003625D"/>
    <w:rPr>
      <w:rFonts w:ascii="Verdana" w:eastAsia="Times New Roman" w:hAnsi="Verdana" w:cs="Arial"/>
      <w:b/>
      <w:bCs/>
      <w:i/>
      <w:sz w:val="24"/>
      <w:szCs w:val="26"/>
      <w:lang w:eastAsia="en-GB"/>
    </w:rPr>
  </w:style>
  <w:style w:type="character" w:customStyle="1" w:styleId="Heading4Char">
    <w:name w:val="Heading 4 Char"/>
    <w:basedOn w:val="DefaultParagraphFont"/>
    <w:link w:val="Heading4"/>
    <w:uiPriority w:val="1"/>
    <w:rsid w:val="0003625D"/>
    <w:rPr>
      <w:rFonts w:ascii="Verdana" w:eastAsia="Times New Roman" w:hAnsi="Verdana" w:cs="Times New Roman"/>
      <w:bCs/>
      <w:i/>
      <w:sz w:val="24"/>
      <w:szCs w:val="28"/>
      <w:lang w:eastAsia="en-GB"/>
    </w:rPr>
  </w:style>
  <w:style w:type="character" w:customStyle="1" w:styleId="Heading5Char">
    <w:name w:val="Heading 5 Char"/>
    <w:basedOn w:val="DefaultParagraphFont"/>
    <w:link w:val="Heading5"/>
    <w:uiPriority w:val="1"/>
    <w:rsid w:val="0003625D"/>
    <w:rPr>
      <w:rFonts w:ascii="Verdana" w:eastAsia="Times New Roman" w:hAnsi="Verdana" w:cs="Times New Roman"/>
      <w:bCs/>
      <w:iCs/>
      <w:sz w:val="24"/>
      <w:szCs w:val="26"/>
      <w:lang w:eastAsia="en-GB"/>
    </w:rPr>
  </w:style>
  <w:style w:type="paragraph" w:customStyle="1" w:styleId="Para">
    <w:name w:val="Para"/>
    <w:basedOn w:val="Normal"/>
    <w:qFormat/>
    <w:rsid w:val="00814283"/>
  </w:style>
  <w:style w:type="paragraph" w:customStyle="1" w:styleId="ParaCentre">
    <w:name w:val="Para Centre"/>
    <w:basedOn w:val="Normal"/>
    <w:next w:val="TitleWitnesses"/>
    <w:qFormat/>
    <w:rsid w:val="00521D0A"/>
    <w:pPr>
      <w:jc w:val="center"/>
    </w:pPr>
  </w:style>
  <w:style w:type="paragraph" w:customStyle="1" w:styleId="Question">
    <w:name w:val="Question"/>
    <w:basedOn w:val="Normal"/>
    <w:next w:val="QuestionCont"/>
    <w:qFormat/>
    <w:rsid w:val="00367B9C"/>
    <w:pPr>
      <w:widowControl w:val="0"/>
      <w:numPr>
        <w:numId w:val="10"/>
      </w:numPr>
      <w:spacing w:after="120"/>
    </w:pPr>
  </w:style>
  <w:style w:type="paragraph" w:customStyle="1" w:styleId="Answer">
    <w:name w:val="Answer"/>
    <w:basedOn w:val="Normal"/>
    <w:qFormat/>
    <w:rsid w:val="0014463F"/>
    <w:pPr>
      <w:ind w:left="794"/>
    </w:pPr>
  </w:style>
  <w:style w:type="character" w:styleId="Hyperlink">
    <w:name w:val="Hyperlink"/>
    <w:basedOn w:val="DefaultParagraphFont"/>
    <w:uiPriority w:val="99"/>
    <w:unhideWhenUsed/>
    <w:rsid w:val="0003625D"/>
    <w:rPr>
      <w:rFonts w:ascii="Verdana" w:hAnsi="Verdana"/>
      <w:color w:val="0000FF" w:themeColor="hyperlink"/>
      <w:u w:val="single"/>
    </w:rPr>
  </w:style>
  <w:style w:type="numbering" w:customStyle="1" w:styleId="CommitteeOfficeOutline">
    <w:name w:val="Committee Office Outline"/>
    <w:uiPriority w:val="99"/>
    <w:rsid w:val="00876091"/>
    <w:pPr>
      <w:numPr>
        <w:numId w:val="8"/>
      </w:numPr>
    </w:pPr>
  </w:style>
  <w:style w:type="paragraph" w:styleId="Header">
    <w:name w:val="header"/>
    <w:basedOn w:val="Normal"/>
    <w:link w:val="HeaderChar"/>
    <w:unhideWhenUsed/>
    <w:rsid w:val="00B57ECE"/>
    <w:pPr>
      <w:tabs>
        <w:tab w:val="center" w:pos="4513"/>
        <w:tab w:val="right" w:pos="9026"/>
      </w:tabs>
      <w:spacing w:after="0"/>
    </w:pPr>
  </w:style>
  <w:style w:type="paragraph" w:styleId="Footer">
    <w:name w:val="footer"/>
    <w:basedOn w:val="Normal"/>
    <w:link w:val="FooterChar"/>
    <w:uiPriority w:val="99"/>
    <w:unhideWhenUsed/>
    <w:rsid w:val="008143FA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143FA"/>
  </w:style>
  <w:style w:type="paragraph" w:customStyle="1" w:styleId="Baseheading">
    <w:name w:val="Base heading"/>
    <w:qFormat/>
    <w:rsid w:val="0003625D"/>
    <w:pPr>
      <w:spacing w:before="180" w:after="180" w:line="240" w:lineRule="auto"/>
    </w:pPr>
    <w:rPr>
      <w:rFonts w:ascii="Verdana" w:hAnsi="Verdana"/>
      <w:color w:val="005232"/>
      <w:sz w:val="56"/>
    </w:rPr>
  </w:style>
  <w:style w:type="paragraph" w:customStyle="1" w:styleId="TitleCommittee">
    <w:name w:val="TitleCommittee"/>
    <w:basedOn w:val="Baseheading"/>
    <w:qFormat/>
    <w:rsid w:val="00556E80"/>
    <w:rPr>
      <w:sz w:val="48"/>
    </w:rPr>
  </w:style>
  <w:style w:type="paragraph" w:customStyle="1" w:styleId="AdditionalNote">
    <w:name w:val="Additional Note"/>
    <w:basedOn w:val="Normal"/>
    <w:next w:val="Answer"/>
    <w:qFormat/>
    <w:rsid w:val="0003625D"/>
    <w:pPr>
      <w:jc w:val="left"/>
    </w:pPr>
    <w:rPr>
      <w:i/>
    </w:rPr>
  </w:style>
  <w:style w:type="character" w:customStyle="1" w:styleId="HeaderChar">
    <w:name w:val="Header Char"/>
    <w:basedOn w:val="DefaultParagraphFont"/>
    <w:link w:val="Header"/>
    <w:rsid w:val="00B57ECE"/>
    <w:rPr>
      <w:rFonts w:ascii="Garamond" w:hAnsi="Garamond"/>
      <w:sz w:val="24"/>
    </w:rPr>
  </w:style>
  <w:style w:type="paragraph" w:customStyle="1" w:styleId="TitleInquiry">
    <w:name w:val="TitleInquiry"/>
    <w:basedOn w:val="Baseheading"/>
    <w:qFormat/>
    <w:rsid w:val="00556E80"/>
    <w:pPr>
      <w:spacing w:before="0" w:after="240"/>
      <w:contextualSpacing/>
    </w:pPr>
    <w:rPr>
      <w:sz w:val="34"/>
    </w:rPr>
  </w:style>
  <w:style w:type="paragraph" w:customStyle="1" w:styleId="TitlePanel">
    <w:name w:val="TitlePanel"/>
    <w:basedOn w:val="Baseheading"/>
    <w:qFormat/>
    <w:rsid w:val="00556E80"/>
    <w:pPr>
      <w:jc w:val="center"/>
    </w:pPr>
    <w:rPr>
      <w:color w:val="auto"/>
      <w:sz w:val="28"/>
    </w:rPr>
  </w:style>
  <w:style w:type="paragraph" w:customStyle="1" w:styleId="TitleWitnesses">
    <w:name w:val="TitleWitnesses"/>
    <w:basedOn w:val="Baseheading"/>
    <w:qFormat/>
    <w:rsid w:val="00556E80"/>
    <w:pPr>
      <w:jc w:val="center"/>
    </w:pPr>
    <w:rPr>
      <w:color w:val="auto"/>
      <w:sz w:val="28"/>
    </w:rPr>
  </w:style>
  <w:style w:type="character" w:customStyle="1" w:styleId="Membername">
    <w:name w:val="Member name"/>
    <w:basedOn w:val="DefaultParagraphFont"/>
    <w:uiPriority w:val="1"/>
    <w:qFormat/>
    <w:rsid w:val="0003625D"/>
    <w:rPr>
      <w:rFonts w:ascii="Verdana" w:hAnsi="Verdana"/>
      <w:b/>
    </w:rPr>
  </w:style>
  <w:style w:type="character" w:customStyle="1" w:styleId="Witnessname">
    <w:name w:val="Witness name"/>
    <w:basedOn w:val="DefaultParagraphFont"/>
    <w:uiPriority w:val="1"/>
    <w:qFormat/>
    <w:rsid w:val="0003625D"/>
    <w:rPr>
      <w:rFonts w:ascii="Verdana" w:hAnsi="Verdana"/>
      <w:b/>
      <w:i/>
    </w:rPr>
  </w:style>
  <w:style w:type="character" w:styleId="FollowedHyperlink">
    <w:name w:val="FollowedHyperlink"/>
    <w:basedOn w:val="DefaultParagraphFont"/>
    <w:uiPriority w:val="99"/>
    <w:semiHidden/>
    <w:unhideWhenUsed/>
    <w:rsid w:val="009C50CE"/>
    <w:rPr>
      <w:color w:val="800080" w:themeColor="followedHyperlink"/>
      <w:u w:val="single"/>
    </w:rPr>
  </w:style>
  <w:style w:type="paragraph" w:customStyle="1" w:styleId="Witnesssubmission">
    <w:name w:val="Witness submission"/>
    <w:basedOn w:val="Para"/>
    <w:qFormat/>
    <w:rsid w:val="007D7DBE"/>
    <w:pPr>
      <w:ind w:firstLine="720"/>
    </w:pPr>
    <w:rPr>
      <w:rFonts w:eastAsia="Times New Roman" w:cs="Times New Roman"/>
      <w:szCs w:val="20"/>
    </w:rPr>
  </w:style>
  <w:style w:type="character" w:styleId="PlaceholderText">
    <w:name w:val="Placeholder Text"/>
    <w:basedOn w:val="DefaultParagraphFont"/>
    <w:uiPriority w:val="99"/>
    <w:semiHidden/>
    <w:rsid w:val="00776882"/>
    <w:rPr>
      <w:color w:val="808080"/>
    </w:rPr>
  </w:style>
  <w:style w:type="paragraph" w:customStyle="1" w:styleId="TitleCommittee0">
    <w:name w:val="Title: Committee"/>
    <w:basedOn w:val="Normal"/>
    <w:qFormat/>
    <w:rsid w:val="00416915"/>
    <w:pPr>
      <w:spacing w:before="180" w:after="180"/>
      <w:jc w:val="left"/>
    </w:pPr>
    <w:rPr>
      <w:color w:val="005232"/>
      <w:sz w:val="48"/>
    </w:rPr>
  </w:style>
  <w:style w:type="paragraph" w:customStyle="1" w:styleId="TitleInquiry0">
    <w:name w:val="Title: Inquiry"/>
    <w:basedOn w:val="Normal"/>
    <w:qFormat/>
    <w:rsid w:val="00416915"/>
    <w:pPr>
      <w:spacing w:after="240"/>
      <w:contextualSpacing/>
      <w:jc w:val="left"/>
    </w:pPr>
    <w:rPr>
      <w:color w:val="005232"/>
      <w:sz w:val="34"/>
    </w:rPr>
  </w:style>
  <w:style w:type="paragraph" w:customStyle="1" w:styleId="TitlePanel0">
    <w:name w:val="Title: Panel"/>
    <w:basedOn w:val="Normal"/>
    <w:qFormat/>
    <w:rsid w:val="00416915"/>
    <w:pPr>
      <w:spacing w:before="180" w:after="180"/>
      <w:jc w:val="center"/>
    </w:pPr>
    <w:rPr>
      <w:sz w:val="28"/>
    </w:rPr>
  </w:style>
  <w:style w:type="paragraph" w:customStyle="1" w:styleId="TitleWitnesses0">
    <w:name w:val="Title: Witnesses"/>
    <w:basedOn w:val="Normal"/>
    <w:qFormat/>
    <w:rsid w:val="00416915"/>
    <w:pPr>
      <w:spacing w:before="180" w:after="180"/>
      <w:jc w:val="center"/>
    </w:pPr>
    <w:rPr>
      <w:sz w:val="28"/>
    </w:rPr>
  </w:style>
  <w:style w:type="paragraph" w:customStyle="1" w:styleId="Remark">
    <w:name w:val="Remark"/>
    <w:basedOn w:val="Question"/>
    <w:rsid w:val="0014463F"/>
    <w:pPr>
      <w:numPr>
        <w:numId w:val="0"/>
      </w:numPr>
      <w:spacing w:after="200"/>
      <w:ind w:left="794"/>
    </w:pPr>
    <w:rPr>
      <w:rFonts w:eastAsia="Times New Roman" w:cs="Times New Roman"/>
      <w:szCs w:val="20"/>
    </w:rPr>
  </w:style>
  <w:style w:type="paragraph" w:customStyle="1" w:styleId="Comment">
    <w:name w:val="Comment"/>
    <w:basedOn w:val="Para"/>
    <w:next w:val="Normal"/>
    <w:rsid w:val="00E531FF"/>
    <w:pPr>
      <w:shd w:val="clear" w:color="auto" w:fill="FFFF99"/>
      <w:tabs>
        <w:tab w:val="left" w:pos="567"/>
      </w:tabs>
      <w:spacing w:after="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28A8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28A8"/>
    <w:rPr>
      <w:rFonts w:ascii="Tahoma" w:hAnsi="Tahoma" w:cs="Tahoma"/>
      <w:sz w:val="16"/>
      <w:szCs w:val="16"/>
    </w:rPr>
  </w:style>
  <w:style w:type="paragraph" w:customStyle="1" w:styleId="QuestionCont">
    <w:name w:val="Question Cont"/>
    <w:basedOn w:val="Question"/>
    <w:qFormat/>
    <w:rsid w:val="0064555A"/>
    <w:pPr>
      <w:numPr>
        <w:numId w:val="0"/>
      </w:numPr>
      <w:ind w:left="794"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E3A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glossaryDocument" Target="glossary/document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ti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Matt%20Dent\Documents\Templates\Select%20Committee%20Template%202018.dotm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907936BE1944CCCBAE3CC8FF0764B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1A73C0-CB37-45DE-90A8-CB54753FA813}"/>
      </w:docPartPr>
      <w:docPartBody>
        <w:p w:rsidR="00765B6E" w:rsidP="00765B6E">
          <w:pPr>
            <w:pStyle w:val="5907936BE1944CCCBAE3CC8FF0764BA8"/>
          </w:pPr>
          <w:r w:rsidRPr="000753FC">
            <w:rPr>
              <w:rStyle w:val="PlaceholderText"/>
            </w:rPr>
            <w:t>Click here to enter text.</w:t>
          </w:r>
        </w:p>
      </w:docPartBody>
    </w:docPart>
    <w:docPart>
      <w:docPartPr>
        <w:name w:val="9CB58AA80F5A4067930E41FEFCE326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B68570-9C5A-45D8-837C-7C3C54A607BA}"/>
      </w:docPartPr>
      <w:docPartBody>
        <w:p w:rsidR="00765B6E" w:rsidP="00765B6E">
          <w:pPr>
            <w:pStyle w:val="9CB58AA80F5A4067930E41FEFCE32610"/>
          </w:pPr>
          <w:r w:rsidRPr="002B3926">
            <w:rPr>
              <w:rStyle w:val="PlaceholderText"/>
            </w:rPr>
            <w:t>Click here to enter text.</w:t>
          </w:r>
        </w:p>
      </w:docPartBody>
    </w:docPart>
    <w:docPart>
      <w:docPartPr>
        <w:name w:val="F51CADFF72444BFCB2E2A777764858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4F346B-6438-429E-9234-75A526B8EFF0}"/>
      </w:docPartPr>
      <w:docPartBody>
        <w:p w:rsidR="00765B6E" w:rsidP="00765B6E">
          <w:pPr>
            <w:pStyle w:val="F51CADFF72444BFCB2E2A77776485820"/>
          </w:pPr>
          <w:r w:rsidRPr="00D20745">
            <w:rPr>
              <w:rStyle w:val="PlaceholderText"/>
            </w:rPr>
            <w:t>Click here to enter text.</w:t>
          </w:r>
        </w:p>
      </w:docPartBody>
    </w:docPart>
    <w:docPart>
      <w:docPartPr>
        <w:name w:val="BE0776BC488940BFBCB0C86977B1B0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648E5C-2644-4DB5-9C65-02128EFC0C1E}"/>
      </w:docPartPr>
      <w:docPartBody>
        <w:p w:rsidR="00765B6E" w:rsidP="00765B6E">
          <w:pPr>
            <w:pStyle w:val="BE0776BC488940BFBCB0C86977B1B0B8"/>
          </w:pPr>
          <w:r w:rsidRPr="002B3926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0EB079-53C2-4003-8E56-CFF61155AB79}"/>
      </w:docPartPr>
      <w:docPartBody>
        <w:p w:rsidR="00765B6E">
          <w:r w:rsidRPr="006C6963">
            <w:rPr>
              <w:rStyle w:val="PlaceholderText"/>
            </w:rPr>
            <w:t>Click here to enter text.</w:t>
          </w:r>
        </w:p>
      </w:docPartBody>
    </w:docPart>
    <w:docPart>
      <w:docPartPr>
        <w:name w:val="D0C5B511D0EB40A084D53B11E730DF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6E9131-07E2-4683-8F93-118A96074AF4}"/>
      </w:docPartPr>
      <w:docPartBody>
        <w:p w:rsidR="000E66BA" w:rsidP="000E66BA">
          <w:pPr>
            <w:pStyle w:val="D0C5B511D0EB40A084D53B11E730DFF5"/>
          </w:pPr>
          <w:r w:rsidRPr="002B3926">
            <w:rPr>
              <w:rStyle w:val="PlaceholderText"/>
            </w:rPr>
            <w:t>Click here to enter text.</w:t>
          </w:r>
        </w:p>
      </w:docPartBody>
    </w:docPart>
    <w:docPart>
      <w:docPartPr>
        <w:name w:val="E7A1E4271F264517B0DFB94754620C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4D7ED5-CA8D-4DFE-829B-BF091215FD94}"/>
      </w:docPartPr>
      <w:docPartBody>
        <w:p w:rsidR="008A1814" w:rsidP="008A1814">
          <w:pPr>
            <w:pStyle w:val="E7A1E4271F264517B0DFB94754620C14"/>
          </w:pPr>
          <w:r w:rsidRPr="006C6963">
            <w:rPr>
              <w:rStyle w:val="PlaceholderText"/>
            </w:rPr>
            <w:t>Click here to enter text.</w:t>
          </w:r>
        </w:p>
      </w:docPartBody>
    </w:docPart>
    <w:docPart>
      <w:docPartPr>
        <w:name w:val="3DA31B2D719249FD8AD1669663B4ED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2EE86D-B04E-41DC-8F45-03A0EA3565CE}"/>
      </w:docPartPr>
      <w:docPartBody>
        <w:p w:rsidR="00E76FE0" w:rsidP="00E76FE0">
          <w:pPr>
            <w:pStyle w:val="3DA31B2D719249FD8AD1669663B4EDF7"/>
          </w:pPr>
          <w:r w:rsidRPr="006C6963">
            <w:rPr>
              <w:rStyle w:val="PlaceholderText"/>
            </w:rPr>
            <w:t>Click here to enter text.</w:t>
          </w:r>
        </w:p>
      </w:docPartBody>
    </w:docPart>
    <w:docPart>
      <w:docPartPr>
        <w:name w:val="7C70C525BBCF427793E895BEE53DAB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26A313-2E8E-4F48-B270-9A0236B3181B}"/>
      </w:docPartPr>
      <w:docPartBody>
        <w:p w:rsidR="00E76FE0" w:rsidP="00E76FE0">
          <w:pPr>
            <w:pStyle w:val="7C70C525BBCF427793E895BEE53DAB7C"/>
          </w:pPr>
          <w:r w:rsidRPr="006C6963">
            <w:rPr>
              <w:rStyle w:val="PlaceholderText"/>
            </w:rPr>
            <w:t>Click here to enter text.</w:t>
          </w:r>
        </w:p>
      </w:docPartBody>
    </w:docPart>
    <w:docPart>
      <w:docPartPr>
        <w:name w:val="40451BBF97F6456799466BE5C16025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8B4CE0-0C12-4F7F-A6F4-9D902C4F29C6}"/>
      </w:docPartPr>
      <w:docPartBody>
        <w:p w:rsidR="00E76FE0" w:rsidP="00E76FE0">
          <w:pPr>
            <w:pStyle w:val="40451BBF97F6456799466BE5C16025BF"/>
          </w:pPr>
          <w:r w:rsidRPr="006C6963">
            <w:rPr>
              <w:rStyle w:val="PlaceholderText"/>
            </w:rPr>
            <w:t>Click here to enter text.</w:t>
          </w:r>
        </w:p>
      </w:docPartBody>
    </w:docPart>
    <w:docPart>
      <w:docPartPr>
        <w:name w:val="CB11E58C13454F06A8C7D4D7A9F3B1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5D060C-6871-4175-B714-5727B11BB42F}"/>
      </w:docPartPr>
      <w:docPartBody>
        <w:p w:rsidR="00E76FE0" w:rsidP="00E76FE0">
          <w:pPr>
            <w:pStyle w:val="CB11E58C13454F06A8C7D4D7A9F3B149"/>
          </w:pPr>
          <w:r w:rsidRPr="006C6963">
            <w:rPr>
              <w:rStyle w:val="PlaceholderText"/>
            </w:rPr>
            <w:t>Click here to enter text.</w:t>
          </w:r>
        </w:p>
      </w:docPartBody>
    </w:docPart>
    <w:docPart>
      <w:docPartPr>
        <w:name w:val="3E7D0E23AFD74AB28548A5F926C207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842737-9678-4A50-9F49-0739AB73B5E5}"/>
      </w:docPartPr>
      <w:docPartBody>
        <w:p w:rsidR="00E76FE0" w:rsidP="00E76FE0">
          <w:pPr>
            <w:pStyle w:val="3E7D0E23AFD74AB28548A5F926C2079A"/>
          </w:pPr>
          <w:r w:rsidRPr="006C6963">
            <w:rPr>
              <w:rStyle w:val="PlaceholderText"/>
            </w:rPr>
            <w:t>Click here to enter text.</w:t>
          </w:r>
        </w:p>
      </w:docPartBody>
    </w:docPart>
    <w:docPart>
      <w:docPartPr>
        <w:name w:val="87960B559A0B4E5985014C5ECB8D08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248BAF-5E80-48A5-A962-D44D798CDDAA}"/>
      </w:docPartPr>
      <w:docPartBody>
        <w:p w:rsidR="00E76FE0" w:rsidP="00E76FE0">
          <w:pPr>
            <w:pStyle w:val="87960B559A0B4E5985014C5ECB8D0816"/>
          </w:pPr>
          <w:r w:rsidRPr="006C6963">
            <w:rPr>
              <w:rStyle w:val="PlaceholderText"/>
            </w:rPr>
            <w:t>Click here to enter text.</w:t>
          </w:r>
        </w:p>
      </w:docPartBody>
    </w:docPart>
    <w:docPart>
      <w:docPartPr>
        <w:name w:val="DEFD850B194A49C28E833D2631D220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6D0D1D-F1F5-45A3-8114-31578247534B}"/>
      </w:docPartPr>
      <w:docPartBody>
        <w:p w:rsidR="00E76FE0" w:rsidP="00E76FE0">
          <w:pPr>
            <w:pStyle w:val="DEFD850B194A49C28E833D2631D2204E"/>
          </w:pPr>
          <w:r w:rsidRPr="006C6963">
            <w:rPr>
              <w:rStyle w:val="PlaceholderText"/>
            </w:rPr>
            <w:t>Click here to enter text.</w:t>
          </w:r>
        </w:p>
      </w:docPartBody>
    </w:docPart>
    <w:docPart>
      <w:docPartPr>
        <w:name w:val="1558B6528024415B8C15C76A6879D5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6386FF-5E45-4302-8152-F74397CF9110}"/>
      </w:docPartPr>
      <w:docPartBody>
        <w:p w:rsidR="00E76FE0" w:rsidP="00E76FE0">
          <w:pPr>
            <w:pStyle w:val="1558B6528024415B8C15C76A6879D55C"/>
          </w:pPr>
          <w:r w:rsidRPr="006C6963">
            <w:rPr>
              <w:rStyle w:val="PlaceholderText"/>
            </w:rPr>
            <w:t>Click here to enter text.</w:t>
          </w:r>
        </w:p>
      </w:docPartBody>
    </w:docPart>
    <w:docPart>
      <w:docPartPr>
        <w:name w:val="07E51DFB8437426EAE2F76D46F0493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F01D23-0E23-4599-828F-FFEB79C996BD}"/>
      </w:docPartPr>
      <w:docPartBody>
        <w:p w:rsidR="00E76FE0" w:rsidP="00E76FE0">
          <w:pPr>
            <w:pStyle w:val="07E51DFB8437426EAE2F76D46F0493CD"/>
          </w:pPr>
          <w:r w:rsidRPr="006C6963">
            <w:rPr>
              <w:rStyle w:val="PlaceholderText"/>
            </w:rPr>
            <w:t>Click here to enter text.</w:t>
          </w:r>
        </w:p>
      </w:docPartBody>
    </w:docPart>
    <w:docPart>
      <w:docPartPr>
        <w:name w:val="EB197B7882494AB589B4F03AB3F958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16DFD5-E396-4E1F-BF89-B35399C9AE47}"/>
      </w:docPartPr>
      <w:docPartBody>
        <w:p w:rsidR="00E76FE0" w:rsidP="00E76FE0">
          <w:pPr>
            <w:pStyle w:val="EB197B7882494AB589B4F03AB3F9583C"/>
          </w:pPr>
          <w:r w:rsidRPr="006C6963">
            <w:rPr>
              <w:rStyle w:val="PlaceholderText"/>
            </w:rPr>
            <w:t>Click here to enter text.</w:t>
          </w:r>
        </w:p>
      </w:docPartBody>
    </w:docPart>
    <w:docPart>
      <w:docPartPr>
        <w:name w:val="65544C20E36F453F844B51C1596C33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5D8AC8-B980-4F14-A9EC-61EE50162FC1}"/>
      </w:docPartPr>
      <w:docPartBody>
        <w:p w:rsidR="00E76FE0" w:rsidP="00E76FE0">
          <w:pPr>
            <w:pStyle w:val="65544C20E36F453F844B51C1596C33F0"/>
          </w:pPr>
          <w:r w:rsidRPr="006C6963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oNotTrackMoves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76FE0"/>
    <w:rPr>
      <w:color w:val="808080"/>
    </w:rPr>
  </w:style>
  <w:style w:type="paragraph" w:customStyle="1" w:styleId="5907936BE1944CCCBAE3CC8FF0764BA8">
    <w:name w:val="5907936BE1944CCCBAE3CC8FF0764BA8"/>
    <w:rsid w:val="00765B6E"/>
  </w:style>
  <w:style w:type="paragraph" w:customStyle="1" w:styleId="9CB58AA80F5A4067930E41FEFCE32610">
    <w:name w:val="9CB58AA80F5A4067930E41FEFCE32610"/>
    <w:rsid w:val="00765B6E"/>
  </w:style>
  <w:style w:type="paragraph" w:customStyle="1" w:styleId="F51CADFF72444BFCB2E2A77776485820">
    <w:name w:val="F51CADFF72444BFCB2E2A77776485820"/>
    <w:rsid w:val="00765B6E"/>
  </w:style>
  <w:style w:type="paragraph" w:customStyle="1" w:styleId="4B5D415289AA402A89B25A8804CBF5F7">
    <w:name w:val="4B5D415289AA402A89B25A8804CBF5F7"/>
    <w:rsid w:val="00765B6E"/>
  </w:style>
  <w:style w:type="paragraph" w:customStyle="1" w:styleId="EDC9FD08C2754045B92044862A40C9C3">
    <w:name w:val="EDC9FD08C2754045B92044862A40C9C3"/>
    <w:rsid w:val="00765B6E"/>
  </w:style>
  <w:style w:type="paragraph" w:customStyle="1" w:styleId="0156A4B6B6884E59AD86BE70268DEF2B">
    <w:name w:val="0156A4B6B6884E59AD86BE70268DEF2B"/>
    <w:rsid w:val="00765B6E"/>
  </w:style>
  <w:style w:type="paragraph" w:customStyle="1" w:styleId="BE0776BC488940BFBCB0C86977B1B0B8">
    <w:name w:val="BE0776BC488940BFBCB0C86977B1B0B8"/>
    <w:rsid w:val="00765B6E"/>
  </w:style>
  <w:style w:type="paragraph" w:customStyle="1" w:styleId="C8150A9371614FE3B103CF28D074EB2E">
    <w:name w:val="C8150A9371614FE3B103CF28D074EB2E"/>
    <w:rsid w:val="00765B6E"/>
  </w:style>
  <w:style w:type="paragraph" w:customStyle="1" w:styleId="A4F711CBD17D4A7FBF649E18157232C7">
    <w:name w:val="A4F711CBD17D4A7FBF649E18157232C7"/>
    <w:rsid w:val="00765B6E"/>
  </w:style>
  <w:style w:type="paragraph" w:customStyle="1" w:styleId="0EAA1FED25E34B58ABDD862721EED156">
    <w:name w:val="0EAA1FED25E34B58ABDD862721EED156"/>
    <w:rsid w:val="00765B6E"/>
  </w:style>
  <w:style w:type="paragraph" w:customStyle="1" w:styleId="CD8C7228552D4297864663058BB7019C">
    <w:name w:val="CD8C7228552D4297864663058BB7019C"/>
    <w:rsid w:val="00765B6E"/>
  </w:style>
  <w:style w:type="paragraph" w:customStyle="1" w:styleId="09D2F2E3BD684301B1094A336ADEF1BE">
    <w:name w:val="09D2F2E3BD684301B1094A336ADEF1BE"/>
    <w:rsid w:val="00765B6E"/>
  </w:style>
  <w:style w:type="paragraph" w:customStyle="1" w:styleId="084FC62E147347DF8A58949188B01705">
    <w:name w:val="084FC62E147347DF8A58949188B01705"/>
    <w:rsid w:val="000E66BA"/>
  </w:style>
  <w:style w:type="paragraph" w:customStyle="1" w:styleId="88DA9747D1DD453D99E07B5E1FF8DE30">
    <w:name w:val="88DA9747D1DD453D99E07B5E1FF8DE30"/>
    <w:rsid w:val="000E66BA"/>
  </w:style>
  <w:style w:type="paragraph" w:customStyle="1" w:styleId="4594AA095F224259A16CF91192D2CE40">
    <w:name w:val="4594AA095F224259A16CF91192D2CE40"/>
    <w:rsid w:val="000E66BA"/>
  </w:style>
  <w:style w:type="paragraph" w:customStyle="1" w:styleId="D0C5B511D0EB40A084D53B11E730DFF5">
    <w:name w:val="D0C5B511D0EB40A084D53B11E730DFF5"/>
    <w:rsid w:val="000E66BA"/>
  </w:style>
  <w:style w:type="paragraph" w:customStyle="1" w:styleId="E7A1E4271F264517B0DFB94754620C14">
    <w:name w:val="E7A1E4271F264517B0DFB94754620C14"/>
    <w:rsid w:val="008A1814"/>
  </w:style>
  <w:style w:type="paragraph" w:customStyle="1" w:styleId="3DA31B2D719249FD8AD1669663B4EDF7">
    <w:name w:val="3DA31B2D719249FD8AD1669663B4EDF7"/>
    <w:rsid w:val="00E76FE0"/>
  </w:style>
  <w:style w:type="paragraph" w:customStyle="1" w:styleId="7C70C525BBCF427793E895BEE53DAB7C">
    <w:name w:val="7C70C525BBCF427793E895BEE53DAB7C"/>
    <w:rsid w:val="00E76FE0"/>
  </w:style>
  <w:style w:type="paragraph" w:customStyle="1" w:styleId="40451BBF97F6456799466BE5C16025BF">
    <w:name w:val="40451BBF97F6456799466BE5C16025BF"/>
    <w:rsid w:val="00E76FE0"/>
  </w:style>
  <w:style w:type="paragraph" w:customStyle="1" w:styleId="5A96622B8BE14D8E81225FFF3F907059">
    <w:name w:val="5A96622B8BE14D8E81225FFF3F907059"/>
    <w:rsid w:val="00E76FE0"/>
  </w:style>
  <w:style w:type="paragraph" w:customStyle="1" w:styleId="66AB429C52134945A18E9C1249D624CE">
    <w:name w:val="66AB429C52134945A18E9C1249D624CE"/>
    <w:rsid w:val="00E76FE0"/>
  </w:style>
  <w:style w:type="paragraph" w:customStyle="1" w:styleId="CB11E58C13454F06A8C7D4D7A9F3B149">
    <w:name w:val="CB11E58C13454F06A8C7D4D7A9F3B149"/>
    <w:rsid w:val="00E76FE0"/>
  </w:style>
  <w:style w:type="paragraph" w:customStyle="1" w:styleId="3E7D0E23AFD74AB28548A5F926C2079A">
    <w:name w:val="3E7D0E23AFD74AB28548A5F926C2079A"/>
    <w:rsid w:val="00E76FE0"/>
  </w:style>
  <w:style w:type="paragraph" w:customStyle="1" w:styleId="53E026C0B35440B9A6647A21D497AFD9">
    <w:name w:val="53E026C0B35440B9A6647A21D497AFD9"/>
    <w:rsid w:val="00E76FE0"/>
  </w:style>
  <w:style w:type="paragraph" w:customStyle="1" w:styleId="CC7E90D3712B4EE2A446AC5CBA18A061">
    <w:name w:val="CC7E90D3712B4EE2A446AC5CBA18A061"/>
    <w:rsid w:val="00E76FE0"/>
  </w:style>
  <w:style w:type="paragraph" w:customStyle="1" w:styleId="87960B559A0B4E5985014C5ECB8D0816">
    <w:name w:val="87960B559A0B4E5985014C5ECB8D0816"/>
    <w:rsid w:val="00E76FE0"/>
  </w:style>
  <w:style w:type="paragraph" w:customStyle="1" w:styleId="DEFD850B194A49C28E833D2631D2204E">
    <w:name w:val="DEFD850B194A49C28E833D2631D2204E"/>
    <w:rsid w:val="00E76FE0"/>
  </w:style>
  <w:style w:type="paragraph" w:customStyle="1" w:styleId="1558B6528024415B8C15C76A6879D55C">
    <w:name w:val="1558B6528024415B8C15C76A6879D55C"/>
    <w:rsid w:val="00E76FE0"/>
  </w:style>
  <w:style w:type="paragraph" w:customStyle="1" w:styleId="142E401BF4B8451DA3CC6D0186FF37DB">
    <w:name w:val="142E401BF4B8451DA3CC6D0186FF37DB"/>
    <w:rsid w:val="00E76FE0"/>
  </w:style>
  <w:style w:type="paragraph" w:customStyle="1" w:styleId="DE0BBABDB64E43CB955F698096013581">
    <w:name w:val="DE0BBABDB64E43CB955F698096013581"/>
    <w:rsid w:val="00E76FE0"/>
  </w:style>
  <w:style w:type="paragraph" w:customStyle="1" w:styleId="66E808A64CD4401A8F9207D1F114DD50">
    <w:name w:val="66E808A64CD4401A8F9207D1F114DD50"/>
    <w:rsid w:val="00E76FE0"/>
  </w:style>
  <w:style w:type="paragraph" w:customStyle="1" w:styleId="07E51DFB8437426EAE2F76D46F0493CD">
    <w:name w:val="07E51DFB8437426EAE2F76D46F0493CD"/>
    <w:rsid w:val="00E76FE0"/>
  </w:style>
  <w:style w:type="paragraph" w:customStyle="1" w:styleId="EB197B7882494AB589B4F03AB3F9583C">
    <w:name w:val="EB197B7882494AB589B4F03AB3F9583C"/>
    <w:rsid w:val="00E76FE0"/>
  </w:style>
  <w:style w:type="paragraph" w:customStyle="1" w:styleId="FE9A0B9538194743AF61FA4E3F679827">
    <w:name w:val="FE9A0B9538194743AF61FA4E3F679827"/>
    <w:rsid w:val="00E76FE0"/>
  </w:style>
  <w:style w:type="paragraph" w:customStyle="1" w:styleId="6A8F42453B0B443AA8CF9A64248EC122">
    <w:name w:val="6A8F42453B0B443AA8CF9A64248EC122"/>
    <w:rsid w:val="00E76FE0"/>
  </w:style>
  <w:style w:type="paragraph" w:customStyle="1" w:styleId="65544C20E36F453F844B51C1596C33F0">
    <w:name w:val="65544C20E36F453F844B51C1596C33F0"/>
    <w:rsid w:val="00E76FE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mmittee Office Normal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B300A4-7468-4472-9977-8947016D0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