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media/image1.tif" ContentType="image/tiff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3.4.0.0 -->
  <w:body>
    <w:p w:rsidR="00752B6B" w:rsidP="00694430">
      <w:pPr>
        <w:pStyle w:val="TitleCommittee0"/>
      </w:pPr>
      <w:sdt>
        <w:sdtPr>
          <w:alias w:val="CommitteeName"/>
          <w:tag w:val="CommitteeName"/>
          <w:id w:val="1869951332"/>
          <w:placeholder>
            <w:docPart w:val="DBF99B592DA74E5990823CA9B9F1B855"/>
          </w:placeholder>
          <w:richText/>
        </w:sdtPr>
        <w:sdtContent>
          <w:r>
            <w:t>Committee</w:t>
          </w:r>
          <w:r w:rsidR="005C3191">
            <w:t xml:space="preserve"> </w:t>
          </w:r>
          <w:r>
            <w:t>on</w:t>
          </w:r>
          <w:r w:rsidR="005C3191">
            <w:t xml:space="preserve"> </w:t>
          </w:r>
          <w:r>
            <w:t>the</w:t>
          </w:r>
          <w:r w:rsidR="005C3191">
            <w:t xml:space="preserve"> </w:t>
          </w:r>
          <w:r>
            <w:t>Future</w:t>
          </w:r>
          <w:r w:rsidR="005C3191">
            <w:t xml:space="preserve"> </w:t>
          </w:r>
          <w:r>
            <w:t>Relationship</w:t>
          </w:r>
          <w:r w:rsidR="005C3191">
            <w:t xml:space="preserve"> </w:t>
          </w:r>
          <w:r>
            <w:t>with</w:t>
          </w:r>
          <w:r w:rsidR="005C3191">
            <w:t xml:space="preserve"> </w:t>
          </w:r>
          <w:r>
            <w:t>the</w:t>
          </w:r>
          <w:r w:rsidR="005C3191">
            <w:t xml:space="preserve"> </w:t>
          </w:r>
          <w:r>
            <w:t>European</w:t>
          </w:r>
          <w:r w:rsidR="005C3191">
            <w:t xml:space="preserve"> </w:t>
          </w:r>
          <w:r>
            <w:t>Union</w:t>
          </w:r>
        </w:sdtContent>
      </w:sdt>
    </w:p>
    <w:p w:rsidR="00752B6B" w:rsidP="00694430">
      <w:pPr>
        <w:pStyle w:val="TitleInquiry0"/>
      </w:pPr>
      <w:r>
        <w:t>Oral</w:t>
      </w:r>
      <w:r w:rsidR="005C3191">
        <w:t xml:space="preserve"> </w:t>
      </w:r>
      <w:r>
        <w:t>evidence:</w:t>
      </w:r>
      <w:r w:rsidR="005C3191">
        <w:t xml:space="preserve"> </w:t>
      </w:r>
      <w:sdt>
        <w:sdtPr>
          <w:alias w:val="InquiryName"/>
          <w:tag w:val="InquiryName"/>
          <w:id w:val="377371847"/>
          <w:placeholder>
            <w:docPart w:val="DBF99B592DA74E5990823CA9B9F1B855"/>
          </w:placeholder>
          <w:richText/>
        </w:sdtPr>
        <w:sdtContent>
          <w:r>
            <w:t>Progress</w:t>
          </w:r>
          <w:r w:rsidR="005C3191">
            <w:t xml:space="preserve"> </w:t>
          </w:r>
          <w:r>
            <w:t>of</w:t>
          </w:r>
          <w:r w:rsidR="005C3191">
            <w:t xml:space="preserve"> </w:t>
          </w:r>
          <w:r>
            <w:t>the</w:t>
          </w:r>
          <w:r w:rsidR="005C3191">
            <w:t xml:space="preserve"> </w:t>
          </w:r>
          <w:r>
            <w:t>negotiations</w:t>
          </w:r>
          <w:r w:rsidR="005C3191">
            <w:t xml:space="preserve"> </w:t>
          </w:r>
          <w:r>
            <w:t>on</w:t>
          </w:r>
          <w:r w:rsidR="005C3191">
            <w:t xml:space="preserve"> </w:t>
          </w:r>
          <w:r>
            <w:t>the</w:t>
          </w:r>
          <w:r w:rsidR="005C3191">
            <w:t xml:space="preserve"> </w:t>
          </w:r>
          <w:r>
            <w:t>UK's</w:t>
          </w:r>
          <w:r w:rsidR="005C3191">
            <w:t xml:space="preserve"> </w:t>
          </w:r>
          <w:r>
            <w:t>future</w:t>
          </w:r>
          <w:r w:rsidR="005C3191">
            <w:t xml:space="preserve"> </w:t>
          </w:r>
          <w:r>
            <w:t>relationship</w:t>
          </w:r>
          <w:r w:rsidR="005C3191">
            <w:t xml:space="preserve"> </w:t>
          </w:r>
          <w:r>
            <w:t>with</w:t>
          </w:r>
          <w:r w:rsidR="005C3191">
            <w:t xml:space="preserve"> </w:t>
          </w:r>
          <w:r>
            <w:t>the</w:t>
          </w:r>
          <w:r w:rsidR="005C3191">
            <w:t xml:space="preserve"> </w:t>
          </w:r>
          <w:r>
            <w:t>EU</w:t>
          </w:r>
        </w:sdtContent>
      </w:sdt>
      <w:r>
        <w:t>,</w:t>
      </w:r>
      <w:r w:rsidR="005C3191">
        <w:t xml:space="preserve"> </w:t>
      </w:r>
      <w:r>
        <w:t>HC</w:t>
      </w:r>
      <w:r w:rsidR="005C3191">
        <w:t xml:space="preserve"> </w:t>
      </w:r>
      <w:sdt>
        <w:sdtPr>
          <w:alias w:val="InquiryRefNo"/>
          <w:tag w:val="InquiryRefNo"/>
          <w:id w:val="-281725174"/>
          <w:placeholder>
            <w:docPart w:val="DBF99B592DA74E5990823CA9B9F1B855"/>
          </w:placeholder>
          <w:richText/>
        </w:sdtPr>
        <w:sdtContent>
          <w:r>
            <w:t>203</w:t>
          </w:r>
        </w:sdtContent>
      </w:sdt>
    </w:p>
    <w:sdt>
      <w:sdtPr>
        <w:alias w:val="SittingDate"/>
        <w:tag w:val="SittingDate"/>
        <w:id w:val="-1160222926"/>
        <w:placeholder>
          <w:docPart w:val="DBF99B592DA74E5990823CA9B9F1B855"/>
        </w:placeholder>
        <w:richText/>
      </w:sdtPr>
      <w:sdtContent>
        <w:p w:rsidR="00752B6B" w:rsidP="00694430">
          <w:pPr>
            <w:pStyle w:val="Para"/>
          </w:pPr>
          <w:r>
            <w:t>Tuesday</w:t>
          </w:r>
          <w:r w:rsidR="005C3191">
            <w:t xml:space="preserve"> </w:t>
          </w:r>
          <w:r>
            <w:t>23</w:t>
          </w:r>
          <w:r w:rsidR="005C3191">
            <w:t xml:space="preserve"> </w:t>
          </w:r>
          <w:r>
            <w:t>June</w:t>
          </w:r>
          <w:r w:rsidR="005C3191">
            <w:t xml:space="preserve"> </w:t>
          </w:r>
          <w:r>
            <w:t>2020</w:t>
          </w:r>
        </w:p>
      </w:sdtContent>
    </w:sdt>
    <w:p w:rsidR="00752B6B" w:rsidP="00694430">
      <w:pPr>
        <w:pStyle w:val="Para"/>
      </w:pPr>
      <w:r>
        <w:t>Ordered</w:t>
      </w:r>
      <w:r w:rsidR="005C3191">
        <w:t xml:space="preserve"> </w:t>
      </w:r>
      <w:r>
        <w:t>by</w:t>
      </w:r>
      <w:r w:rsidR="005C3191">
        <w:t xml:space="preserve"> </w:t>
      </w:r>
      <w:r>
        <w:t>the</w:t>
      </w:r>
      <w:r w:rsidR="005C3191">
        <w:t xml:space="preserve"> </w:t>
      </w:r>
      <w:r>
        <w:t>House</w:t>
      </w:r>
      <w:r w:rsidR="005C3191">
        <w:t xml:space="preserve"> </w:t>
      </w:r>
      <w:r>
        <w:t>of</w:t>
      </w:r>
      <w:r w:rsidR="005C3191">
        <w:t xml:space="preserve"> </w:t>
      </w:r>
      <w:sdt>
        <w:sdtPr>
          <w:alias w:val="House"/>
          <w:tag w:val="House"/>
          <w:id w:val="809213435"/>
          <w:placeholder>
            <w:docPart w:val="DBF99B592DA74E5990823CA9B9F1B855"/>
          </w:placeholder>
          <w:richText/>
        </w:sdtPr>
        <w:sdtContent>
          <w:r w:rsidRPr="00615759">
            <w:t>Commons</w:t>
          </w:r>
        </w:sdtContent>
      </w:sdt>
      <w:r w:rsidR="005C3191">
        <w:t xml:space="preserve"> </w:t>
      </w:r>
      <w:r w:rsidRPr="00615759">
        <w:t>to</w:t>
      </w:r>
      <w:r w:rsidR="005C3191">
        <w:t xml:space="preserve"> </w:t>
      </w:r>
      <w:r w:rsidRPr="00615759">
        <w:t>be</w:t>
      </w:r>
      <w:r w:rsidR="005C3191">
        <w:t xml:space="preserve"> </w:t>
      </w:r>
      <w:r w:rsidRPr="00615759">
        <w:t>published</w:t>
      </w:r>
      <w:r w:rsidR="005C3191">
        <w:t xml:space="preserve"> </w:t>
      </w:r>
      <w:r w:rsidRPr="00615759">
        <w:t>on</w:t>
      </w:r>
      <w:r w:rsidR="005C3191">
        <w:t xml:space="preserve"> </w:t>
      </w:r>
      <w:sdt>
        <w:sdtPr>
          <w:alias w:val="PublishDate"/>
          <w:tag w:val="PublishDate"/>
          <w:id w:val="217021599"/>
          <w:placeholder>
            <w:docPart w:val="DBF99B592DA74E5990823CA9B9F1B855"/>
          </w:placeholder>
          <w:richText/>
        </w:sdtPr>
        <w:sdtContent>
          <w:r>
            <w:t>23</w:t>
          </w:r>
          <w:r w:rsidR="005C3191">
            <w:t xml:space="preserve"> </w:t>
          </w:r>
          <w:r>
            <w:t>June</w:t>
          </w:r>
          <w:r w:rsidR="005C3191">
            <w:t xml:space="preserve"> </w:t>
          </w:r>
          <w:r>
            <w:t>2020</w:t>
          </w:r>
        </w:sdtContent>
      </w:sdt>
      <w:r w:rsidRPr="00615759">
        <w:t>.</w:t>
      </w:r>
    </w:p>
    <w:p w:rsidR="00752B6B" w:rsidP="00694430">
      <w:sdt>
        <w:sdtPr>
          <w:alias w:val="VideoHyperlink"/>
          <w:tag w:val="VideoHyperlink"/>
          <w:id w:val="703995351"/>
          <w:placeholder>
            <w:docPart w:val="DBF99B592DA74E5990823CA9B9F1B855"/>
          </w:placeholder>
          <w:richText/>
        </w:sdtPr>
        <w:sdtContent>
          <w:r>
            <w:fldChar w:fldCharType="begin"/>
          </w:r>
          <w:r>
            <w:instrText xml:space="preserve"> HYPERLINK "https://www.parliamentlive.tv/Event/Index/3499794c-b1a1-44db-a116-43e5606c50cf" </w:instrText>
          </w:r>
          <w:r>
            <w:fldChar w:fldCharType="separate"/>
          </w:r>
          <w:r w:rsidRPr="00895343">
            <w:rPr>
              <w:rStyle w:val="Hyperlink"/>
            </w:rPr>
            <w:t>Watch</w:t>
          </w:r>
          <w:r w:rsidRPr="00895343" w:rsidR="005C3191">
            <w:rPr>
              <w:rStyle w:val="Hyperlink"/>
            </w:rPr>
            <w:t xml:space="preserve"> </w:t>
          </w:r>
          <w:r w:rsidRPr="00895343">
            <w:rPr>
              <w:rStyle w:val="Hyperlink"/>
            </w:rPr>
            <w:t>the</w:t>
          </w:r>
          <w:r w:rsidRPr="00895343" w:rsidR="005C3191">
            <w:rPr>
              <w:rStyle w:val="Hyperlink"/>
            </w:rPr>
            <w:t xml:space="preserve"> </w:t>
          </w:r>
          <w:r w:rsidRPr="00895343">
            <w:rPr>
              <w:rStyle w:val="Hyperlink"/>
            </w:rPr>
            <w:t>meeting</w:t>
          </w:r>
          <w:r>
            <w:fldChar w:fldCharType="end"/>
          </w:r>
          <w:bookmarkStart w:id="0" w:name="_GoBack"/>
          <w:bookmarkEnd w:id="0"/>
        </w:sdtContent>
      </w:sdt>
    </w:p>
    <w:p w:rsidR="00752B6B" w:rsidP="00694430">
      <w:r>
        <w:t>Members</w:t>
      </w:r>
      <w:r w:rsidR="005C3191">
        <w:t xml:space="preserve"> </w:t>
      </w:r>
      <w:r>
        <w:t>present:</w:t>
      </w:r>
      <w:r w:rsidR="005C3191">
        <w:t xml:space="preserve"> </w:t>
      </w:r>
      <w:sdt>
        <w:sdtPr>
          <w:alias w:val="MembersPresent"/>
          <w:tag w:val="MembersPresent"/>
          <w:id w:val="366340316"/>
          <w:placeholder>
            <w:docPart w:val="DBF99B592DA74E5990823CA9B9F1B855"/>
          </w:placeholder>
          <w:richText/>
        </w:sdtPr>
        <w:sdtContent>
          <w:r>
            <w:t>Hilary</w:t>
          </w:r>
          <w:r w:rsidR="005C3191">
            <w:t xml:space="preserve"> </w:t>
          </w:r>
          <w:r>
            <w:t>Benn</w:t>
          </w:r>
          <w:r w:rsidR="005C3191">
            <w:t xml:space="preserve"> </w:t>
          </w:r>
          <w:r>
            <w:t>(Chair);</w:t>
          </w:r>
          <w:r w:rsidR="005C3191">
            <w:t xml:space="preserve"> </w:t>
          </w:r>
          <w:r w:rsidR="00C3247F">
            <w:t>Mr</w:t>
          </w:r>
          <w:r w:rsidR="005C3191">
            <w:t xml:space="preserve"> </w:t>
          </w:r>
          <w:r>
            <w:t>Peter</w:t>
          </w:r>
          <w:r w:rsidR="005C3191">
            <w:t xml:space="preserve"> </w:t>
          </w:r>
          <w:r>
            <w:t>Bone;</w:t>
          </w:r>
          <w:r w:rsidR="005C3191">
            <w:t xml:space="preserve"> </w:t>
          </w:r>
          <w:r>
            <w:t>Mark</w:t>
          </w:r>
          <w:r w:rsidR="005C3191">
            <w:t xml:space="preserve"> </w:t>
          </w:r>
          <w:r>
            <w:t>Eastwood;</w:t>
          </w:r>
          <w:r w:rsidR="005C3191">
            <w:t xml:space="preserve"> </w:t>
          </w:r>
          <w:r>
            <w:t>Sally-Ann</w:t>
          </w:r>
          <w:r w:rsidR="005C3191">
            <w:t xml:space="preserve"> </w:t>
          </w:r>
          <w:r>
            <w:t>Hart;</w:t>
          </w:r>
          <w:r w:rsidR="005C3191">
            <w:t xml:space="preserve"> </w:t>
          </w:r>
          <w:r>
            <w:t>Seema</w:t>
          </w:r>
          <w:r w:rsidR="005C3191">
            <w:t xml:space="preserve"> </w:t>
          </w:r>
          <w:r>
            <w:t>Malhotra;</w:t>
          </w:r>
          <w:r w:rsidR="005C3191">
            <w:t xml:space="preserve"> </w:t>
          </w:r>
          <w:r>
            <w:t>Nigel</w:t>
          </w:r>
          <w:r w:rsidR="005C3191">
            <w:t xml:space="preserve"> </w:t>
          </w:r>
          <w:r>
            <w:t>Mills;</w:t>
          </w:r>
          <w:r w:rsidR="005C3191">
            <w:t xml:space="preserve"> </w:t>
          </w:r>
          <w:r w:rsidR="00C3247F">
            <w:t>Mr</w:t>
          </w:r>
          <w:r w:rsidR="005C3191">
            <w:t xml:space="preserve"> </w:t>
          </w:r>
          <w:r>
            <w:t>Barry</w:t>
          </w:r>
          <w:r w:rsidR="005C3191">
            <w:t xml:space="preserve"> </w:t>
          </w:r>
          <w:r>
            <w:t>Sheerman;</w:t>
          </w:r>
          <w:r w:rsidR="005C3191">
            <w:t xml:space="preserve"> </w:t>
          </w:r>
          <w:r>
            <w:t>Dr</w:t>
          </w:r>
          <w:r w:rsidR="005C3191">
            <w:t xml:space="preserve"> </w:t>
          </w:r>
          <w:r>
            <w:t>Jamie</w:t>
          </w:r>
          <w:r w:rsidR="005C3191">
            <w:t xml:space="preserve"> </w:t>
          </w:r>
          <w:r>
            <w:t>Wall</w:t>
          </w:r>
          <w:r w:rsidR="00DD3FBB">
            <w:t>i</w:t>
          </w:r>
          <w:r w:rsidR="005C3191">
            <w:t>s.</w:t>
          </w:r>
        </w:sdtContent>
      </w:sdt>
    </w:p>
    <w:p w:rsidR="00752B6B" w:rsidP="00694430">
      <w:pPr>
        <w:pStyle w:val="ParaCentre"/>
      </w:pPr>
      <w:r w:rsidRPr="00156A60">
        <w:t>Questions</w:t>
      </w:r>
      <w:r w:rsidR="005C3191">
        <w:t xml:space="preserve"> </w:t>
      </w:r>
      <w:sdt>
        <w:sdtPr>
          <w:alias w:val="QuestionNumbers"/>
          <w:tag w:val="QuestionNumbers"/>
          <w:id w:val="-1223666168"/>
          <w:placeholder>
            <w:docPart w:val="DBF99B592DA74E5990823CA9B9F1B855"/>
          </w:placeholder>
          <w:richText/>
        </w:sdtPr>
        <w:sdtContent>
          <w:r w:rsidR="005C3191">
            <w:t>420 -</w:t>
          </w:r>
          <w:r w:rsidR="006E2EBB">
            <w:t xml:space="preserve"> 470</w:t>
          </w:r>
        </w:sdtContent>
      </w:sdt>
    </w:p>
    <w:p w:rsidR="00752B6B" w:rsidP="00694430">
      <w:pPr>
        <w:pStyle w:val="TitleWitnesses0"/>
      </w:pPr>
      <w:r>
        <w:t>Witnesses</w:t>
      </w:r>
    </w:p>
    <w:sdt>
      <w:sdtPr>
        <w:alias w:val="WitnessSet"/>
        <w:tag w:val="WitnessSet"/>
        <w:id w:val="-368373484"/>
        <w:placeholder>
          <w:docPart w:val="06034371666D46B1A5267859A30D20BD"/>
        </w:placeholder>
        <w:richText/>
      </w:sdtPr>
      <w:sdtContent>
        <w:p w:rsidR="00752B6B" w:rsidP="005C3191">
          <w:pPr>
            <w:pStyle w:val="Para"/>
          </w:pPr>
          <w:r>
            <w:fldChar w:fldCharType="begin"/>
          </w:r>
          <w:r>
            <w:instrText xml:space="preserve"> HYPERLINK \l "Panel1" </w:instrText>
          </w:r>
          <w:r>
            <w:fldChar w:fldCharType="separate"/>
          </w:r>
          <w:r w:rsidRPr="00752B6B">
            <w:rPr>
              <w:rStyle w:val="Hyperlink"/>
            </w:rPr>
            <w:t>I</w:t>
          </w:r>
          <w:r>
            <w:fldChar w:fldCharType="end"/>
          </w:r>
          <w:r>
            <w:t>:</w:t>
          </w:r>
          <w:r w:rsidR="005C3191">
            <w:t xml:space="preserve"> Lars Karlsson, CEO, KGH Global Consulting; Tim Reardon, Head of EU Exit, Port of Dover; Alex Veitch, Head of International Policy, Freight Transport Association</w:t>
          </w:r>
          <w:r>
            <w:t>.</w:t>
          </w:r>
        </w:p>
      </w:sdtContent>
    </w:sdt>
    <w:p w:rsidR="00752B6B" w:rsidP="00694430">
      <w:pPr>
        <w:pStyle w:val="Para"/>
      </w:pPr>
    </w:p>
    <w:p w:rsidR="00752B6B" w:rsidP="00694430">
      <w:pPr>
        <w:rPr>
          <w:rFonts w:eastAsia="Times New Roman"/>
          <w:szCs w:val="20"/>
        </w:rPr>
      </w:pPr>
    </w:p>
    <w:sdt>
      <w:sdtPr>
        <w:rPr>
          <w:sz w:val="22"/>
        </w:rPr>
        <w:alias w:val="WitnessExamination"/>
        <w:tag w:val="WitnessExamination"/>
        <w:id w:val="2003463402"/>
        <w:placeholder>
          <w:docPart w:val="06034371666D46B1A5267859A30D20BD"/>
        </w:placeholder>
        <w:richText/>
      </w:sdtPr>
      <w:sdtContent>
        <w:p w:rsidR="00752B6B" w:rsidP="00694430">
          <w:pPr>
            <w:pStyle w:val="TitlePanel0"/>
          </w:pPr>
          <w:bookmarkStart w:id="1" w:name="Panel1"/>
          <w:r>
            <w:t>Examination</w:t>
          </w:r>
          <w:r w:rsidR="005C3191">
            <w:t xml:space="preserve"> </w:t>
          </w:r>
          <w:r>
            <w:t>of</w:t>
          </w:r>
          <w:r w:rsidR="005C3191">
            <w:t xml:space="preserve"> </w:t>
          </w:r>
          <w:r>
            <w:t>witnesses</w:t>
          </w:r>
        </w:p>
        <w:p w:rsidR="00752B6B" w:rsidP="00694430">
          <w:pPr>
            <w:pStyle w:val="Para"/>
          </w:pPr>
          <w:r>
            <w:t>Dr</w:t>
          </w:r>
          <w:r w:rsidR="005C3191">
            <w:t xml:space="preserve"> </w:t>
          </w:r>
          <w:r>
            <w:t>Lars</w:t>
          </w:r>
          <w:r w:rsidR="005C3191">
            <w:t xml:space="preserve"> </w:t>
          </w:r>
          <w:r>
            <w:t>Karlsson,</w:t>
          </w:r>
          <w:r w:rsidR="005C3191">
            <w:t xml:space="preserve"> Tim Reardon </w:t>
          </w:r>
          <w:r>
            <w:t>and</w:t>
          </w:r>
          <w:r w:rsidR="005C3191">
            <w:t xml:space="preserve"> </w:t>
          </w:r>
          <w:r>
            <w:t>Alex</w:t>
          </w:r>
          <w:r w:rsidR="005C3191">
            <w:t xml:space="preserve"> </w:t>
          </w:r>
          <w:r>
            <w:t>Veitch.</w:t>
          </w:r>
        </w:p>
      </w:sdtContent>
    </w:sdt>
    <w:p w:rsidR="00752B6B" w:rsidP="005C3191">
      <w:pPr>
        <w:pStyle w:val="Question"/>
      </w:pPr>
      <w:bookmarkEnd w:id="1"/>
      <w:sdt>
        <w:sdtPr>
          <w:alias w:val="Member"/>
          <w:tag w:val="&lt;Member mnisId='413' dodsId='25735'&gt;"/>
          <w:id w:val="694890461"/>
          <w:placeholder>
            <w:docPart w:val="DefaultPlaceholder_1082065158"/>
          </w:placeholder>
          <w:richText/>
        </w:sdtPr>
        <w:sdtContent>
          <w:r w:rsidRPr="00B36C33" w:rsidR="00B36C33">
            <w:rPr>
              <w:b/>
            </w:rPr>
            <w:t>Chair:</w:t>
          </w:r>
        </w:sdtContent>
      </w:sdt>
      <w:r w:rsidR="005C3191">
        <w:t xml:space="preserve"> </w:t>
      </w:r>
      <w:r w:rsidR="00E85F6E">
        <w:t>Good</w:t>
      </w:r>
      <w:r w:rsidR="005C3191">
        <w:t xml:space="preserve"> </w:t>
      </w:r>
      <w:r w:rsidR="00E85F6E">
        <w:t>morning</w:t>
      </w:r>
      <w:r w:rsidR="005C3191">
        <w:t xml:space="preserve"> </w:t>
      </w:r>
      <w:r w:rsidR="00E85F6E">
        <w:t>and</w:t>
      </w:r>
      <w:r w:rsidR="005C3191">
        <w:t xml:space="preserve"> </w:t>
      </w:r>
      <w:r w:rsidR="00E85F6E">
        <w:t>welcome</w:t>
      </w:r>
      <w:r w:rsidR="005C3191">
        <w:t xml:space="preserve"> </w:t>
      </w:r>
      <w:r w:rsidR="00E85F6E">
        <w:t>to</w:t>
      </w:r>
      <w:r w:rsidR="005C3191">
        <w:t xml:space="preserve"> </w:t>
      </w:r>
      <w:r w:rsidR="00E85F6E">
        <w:t>this</w:t>
      </w:r>
      <w:r w:rsidR="005C3191">
        <w:t xml:space="preserve"> </w:t>
      </w:r>
      <w:r w:rsidR="00E85F6E">
        <w:t>meeting</w:t>
      </w:r>
      <w:r w:rsidR="005C3191">
        <w:t xml:space="preserve"> </w:t>
      </w:r>
      <w:r w:rsidR="00E85F6E">
        <w:t>of</w:t>
      </w:r>
      <w:r w:rsidR="005C3191">
        <w:t xml:space="preserve"> </w:t>
      </w:r>
      <w:r w:rsidR="00135161">
        <w:t>the Committee</w:t>
      </w:r>
      <w:r w:rsidR="005C3191">
        <w:t xml:space="preserve"> </w:t>
      </w:r>
      <w:r w:rsidR="00E85F6E">
        <w:t>on</w:t>
      </w:r>
      <w:r w:rsidR="005C3191">
        <w:t xml:space="preserve"> </w:t>
      </w:r>
      <w:r w:rsidR="00E85F6E">
        <w:t>the</w:t>
      </w:r>
      <w:r w:rsidR="005C3191">
        <w:t xml:space="preserve"> </w:t>
      </w:r>
      <w:r w:rsidR="00237E1A">
        <w:t>Future</w:t>
      </w:r>
      <w:r w:rsidR="005C3191">
        <w:t xml:space="preserve"> </w:t>
      </w:r>
      <w:r w:rsidR="00237E1A">
        <w:t>Relationship</w:t>
      </w:r>
      <w:r w:rsidR="005C3191">
        <w:t xml:space="preserve"> </w:t>
      </w:r>
      <w:r w:rsidR="00237E1A">
        <w:t>with</w:t>
      </w:r>
      <w:r w:rsidR="005C3191">
        <w:t xml:space="preserve"> </w:t>
      </w:r>
      <w:r w:rsidR="00237E1A">
        <w:t>the</w:t>
      </w:r>
      <w:r w:rsidR="005C3191">
        <w:t xml:space="preserve"> </w:t>
      </w:r>
      <w:r w:rsidR="00237E1A">
        <w:t>European</w:t>
      </w:r>
      <w:r w:rsidR="005C3191">
        <w:t xml:space="preserve"> </w:t>
      </w:r>
      <w:r w:rsidR="00237E1A">
        <w:t>Union</w:t>
      </w:r>
      <w:r w:rsidR="008B7A3E">
        <w:t>.</w:t>
      </w:r>
      <w:r w:rsidR="005C3191">
        <w:t xml:space="preserve"> </w:t>
      </w:r>
      <w:r w:rsidR="00237E1A">
        <w:t>For</w:t>
      </w:r>
      <w:r w:rsidR="005C3191">
        <w:t xml:space="preserve"> </w:t>
      </w:r>
      <w:r w:rsidR="00237E1A">
        <w:t>the</w:t>
      </w:r>
      <w:r w:rsidR="005C3191">
        <w:t xml:space="preserve"> </w:t>
      </w:r>
      <w:r w:rsidR="00237E1A">
        <w:t>purposes</w:t>
      </w:r>
      <w:r w:rsidR="005C3191">
        <w:t xml:space="preserve"> </w:t>
      </w:r>
      <w:r w:rsidR="00237E1A">
        <w:t>of</w:t>
      </w:r>
      <w:r w:rsidR="005C3191">
        <w:t xml:space="preserve"> </w:t>
      </w:r>
      <w:r w:rsidR="00237E1A">
        <w:t>our</w:t>
      </w:r>
      <w:r w:rsidR="005C3191">
        <w:t xml:space="preserve"> </w:t>
      </w:r>
      <w:r w:rsidR="00237E1A">
        <w:t>records,</w:t>
      </w:r>
      <w:r w:rsidR="005C3191">
        <w:t xml:space="preserve"> </w:t>
      </w:r>
      <w:r w:rsidR="00237E1A">
        <w:t>could</w:t>
      </w:r>
      <w:r w:rsidR="005C3191">
        <w:t xml:space="preserve"> </w:t>
      </w:r>
      <w:r w:rsidR="00237E1A">
        <w:t>I</w:t>
      </w:r>
      <w:r w:rsidR="005C3191">
        <w:t xml:space="preserve"> </w:t>
      </w:r>
      <w:r w:rsidR="00237E1A">
        <w:t>ask</w:t>
      </w:r>
      <w:r w:rsidR="005C3191">
        <w:t xml:space="preserve"> </w:t>
      </w:r>
      <w:r w:rsidR="00237E1A">
        <w:t>our</w:t>
      </w:r>
      <w:r w:rsidR="005C3191">
        <w:t xml:space="preserve"> </w:t>
      </w:r>
      <w:r w:rsidR="00237E1A">
        <w:t>three</w:t>
      </w:r>
      <w:r w:rsidR="005C3191">
        <w:t xml:space="preserve"> </w:t>
      </w:r>
      <w:r w:rsidR="00237E1A">
        <w:t>witnesses</w:t>
      </w:r>
      <w:r w:rsidR="005C3191">
        <w:t xml:space="preserve"> </w:t>
      </w:r>
      <w:r w:rsidR="00237E1A">
        <w:t>this</w:t>
      </w:r>
      <w:r w:rsidR="005C3191">
        <w:t xml:space="preserve"> </w:t>
      </w:r>
      <w:r w:rsidR="00237E1A">
        <w:t>morning,</w:t>
      </w:r>
      <w:r w:rsidR="005C3191">
        <w:t xml:space="preserve"> </w:t>
      </w:r>
      <w:r w:rsidR="00237E1A">
        <w:t>to</w:t>
      </w:r>
      <w:r w:rsidR="005C3191">
        <w:t xml:space="preserve"> </w:t>
      </w:r>
      <w:r w:rsidR="00237E1A">
        <w:t>whom</w:t>
      </w:r>
      <w:r w:rsidR="005C3191">
        <w:t xml:space="preserve"> </w:t>
      </w:r>
      <w:r w:rsidR="00237E1A">
        <w:t>we</w:t>
      </w:r>
      <w:r w:rsidR="005C3191">
        <w:t xml:space="preserve"> </w:t>
      </w:r>
      <w:r w:rsidR="00237E1A">
        <w:t>extend</w:t>
      </w:r>
      <w:r w:rsidR="005C3191">
        <w:t xml:space="preserve"> </w:t>
      </w:r>
      <w:r w:rsidR="00237E1A">
        <w:t>a</w:t>
      </w:r>
      <w:r w:rsidR="005C3191">
        <w:t xml:space="preserve"> </w:t>
      </w:r>
      <w:r w:rsidR="00237E1A">
        <w:t>very</w:t>
      </w:r>
      <w:r w:rsidR="005C3191">
        <w:t xml:space="preserve"> </w:t>
      </w:r>
      <w:r w:rsidR="00237E1A">
        <w:t>warm</w:t>
      </w:r>
      <w:r w:rsidR="005C3191">
        <w:t xml:space="preserve"> </w:t>
      </w:r>
      <w:r w:rsidR="00237E1A">
        <w:t>welcome,</w:t>
      </w:r>
      <w:r w:rsidR="005C3191">
        <w:t xml:space="preserve"> </w:t>
      </w:r>
      <w:r w:rsidR="00237E1A">
        <w:t>to</w:t>
      </w:r>
      <w:r w:rsidR="005C3191">
        <w:t xml:space="preserve"> </w:t>
      </w:r>
      <w:r w:rsidR="00237E1A">
        <w:t>identify</w:t>
      </w:r>
      <w:r w:rsidR="005C3191">
        <w:t xml:space="preserve"> them</w:t>
      </w:r>
      <w:r w:rsidR="00237E1A">
        <w:t>selves?</w:t>
      </w:r>
    </w:p>
    <w:p w:rsidR="00237E1A" w:rsidP="00237E1A">
      <w:pPr>
        <w:pStyle w:val="Answer"/>
      </w:pPr>
      <w:sdt>
        <w:sdtPr>
          <w:alias w:val="Witness"/>
          <w:id w:val="1955291111"/>
          <w:placeholder>
            <w:docPart w:val="DefaultPlaceholder_1082065158"/>
          </w:placeholder>
          <w:richText/>
        </w:sdtPr>
        <w:sdtContent>
          <w:r w:rsidRPr="008B7A3E" w:rsidR="008B7A3E">
            <w:rPr>
              <w:b/>
              <w:i/>
            </w:rPr>
            <w:t>Dr</w:t>
          </w:r>
          <w:r w:rsidR="005C3191">
            <w:rPr>
              <w:b/>
              <w:i/>
            </w:rPr>
            <w:t xml:space="preserve"> </w:t>
          </w:r>
          <w:r w:rsidRPr="008B7A3E" w:rsidR="008B7A3E">
            <w:rPr>
              <w:b/>
              <w:i/>
            </w:rPr>
            <w:t>Karlsson:</w:t>
          </w:r>
        </w:sdtContent>
      </w:sdt>
      <w:r w:rsidR="005C3191">
        <w:t xml:space="preserve"> </w:t>
      </w:r>
      <w:r>
        <w:t>Good</w:t>
      </w:r>
      <w:r w:rsidR="005C3191">
        <w:t xml:space="preserve"> </w:t>
      </w:r>
      <w:r>
        <w:t>morning,</w:t>
      </w:r>
      <w:r w:rsidR="005C3191">
        <w:t xml:space="preserve"> </w:t>
      </w:r>
      <w:r>
        <w:t>Chair,</w:t>
      </w:r>
      <w:r w:rsidR="005C3191">
        <w:t xml:space="preserve"> </w:t>
      </w:r>
      <w:r>
        <w:t>and</w:t>
      </w:r>
      <w:r w:rsidR="005C3191">
        <w:t xml:space="preserve"> </w:t>
      </w:r>
      <w:r>
        <w:t>thank</w:t>
      </w:r>
      <w:r w:rsidR="005C3191">
        <w:t xml:space="preserve"> </w:t>
      </w:r>
      <w:r>
        <w:t>you</w:t>
      </w:r>
      <w:r w:rsidR="005C3191">
        <w:t xml:space="preserve"> </w:t>
      </w:r>
      <w:r>
        <w:t>very</w:t>
      </w:r>
      <w:r w:rsidR="005C3191">
        <w:t xml:space="preserve"> </w:t>
      </w:r>
      <w:r>
        <w:t>much</w:t>
      </w:r>
      <w:r w:rsidR="005C3191">
        <w:t xml:space="preserve"> </w:t>
      </w:r>
      <w:r>
        <w:t>for</w:t>
      </w:r>
      <w:r w:rsidR="005C3191">
        <w:t xml:space="preserve"> </w:t>
      </w:r>
      <w:r>
        <w:t>inviting</w:t>
      </w:r>
      <w:r w:rsidR="005C3191">
        <w:t xml:space="preserve"> </w:t>
      </w:r>
      <w:r>
        <w:t>me</w:t>
      </w:r>
      <w:r w:rsidR="008B7A3E">
        <w:t>.</w:t>
      </w:r>
      <w:r w:rsidR="005C3191">
        <w:t xml:space="preserve"> </w:t>
      </w:r>
      <w:r>
        <w:t>I</w:t>
      </w:r>
      <w:r w:rsidR="005C3191">
        <w:t xml:space="preserve"> </w:t>
      </w:r>
      <w:r>
        <w:t>am</w:t>
      </w:r>
      <w:r w:rsidR="005C3191">
        <w:t xml:space="preserve"> </w:t>
      </w:r>
      <w:r>
        <w:t>Lars</w:t>
      </w:r>
      <w:r w:rsidR="005C3191">
        <w:t xml:space="preserve"> </w:t>
      </w:r>
      <w:r>
        <w:t>Karlsson</w:t>
      </w:r>
      <w:r w:rsidR="008B7A3E">
        <w:t>.</w:t>
      </w:r>
      <w:r w:rsidR="005C3191">
        <w:t xml:space="preserve"> </w:t>
      </w:r>
      <w:r>
        <w:t>I</w:t>
      </w:r>
      <w:r w:rsidR="005C3191">
        <w:t xml:space="preserve"> </w:t>
      </w:r>
      <w:r>
        <w:t>am</w:t>
      </w:r>
      <w:r w:rsidR="005C3191">
        <w:t xml:space="preserve"> </w:t>
      </w:r>
      <w:r>
        <w:t>the</w:t>
      </w:r>
      <w:r w:rsidR="005C3191">
        <w:t xml:space="preserve"> </w:t>
      </w:r>
      <w:r>
        <w:t>CEO</w:t>
      </w:r>
      <w:r w:rsidR="005C3191">
        <w:t xml:space="preserve"> </w:t>
      </w:r>
      <w:r>
        <w:t>and</w:t>
      </w:r>
      <w:r w:rsidR="005C3191">
        <w:t xml:space="preserve"> managing director </w:t>
      </w:r>
      <w:r>
        <w:t>of</w:t>
      </w:r>
      <w:r w:rsidR="005C3191">
        <w:t xml:space="preserve"> </w:t>
      </w:r>
      <w:r>
        <w:t>KGH</w:t>
      </w:r>
      <w:r w:rsidR="005C3191">
        <w:t xml:space="preserve"> </w:t>
      </w:r>
      <w:r>
        <w:t>Global</w:t>
      </w:r>
      <w:r w:rsidR="005C3191">
        <w:t xml:space="preserve"> </w:t>
      </w:r>
      <w:r>
        <w:t>Consulting</w:t>
      </w:r>
      <w:r w:rsidR="008B7A3E">
        <w:t>.</w:t>
      </w:r>
      <w:r w:rsidR="005C3191">
        <w:t xml:space="preserve"> </w:t>
      </w:r>
      <w:r>
        <w:t>I</w:t>
      </w:r>
      <w:r w:rsidR="005C3191">
        <w:t xml:space="preserve"> </w:t>
      </w:r>
      <w:r>
        <w:t>have</w:t>
      </w:r>
      <w:r w:rsidR="005C3191">
        <w:t xml:space="preserve"> </w:t>
      </w:r>
      <w:r>
        <w:t>a</w:t>
      </w:r>
      <w:r w:rsidR="005C3191">
        <w:t xml:space="preserve"> </w:t>
      </w:r>
      <w:r>
        <w:t>long</w:t>
      </w:r>
      <w:r w:rsidR="005C3191">
        <w:t xml:space="preserve"> </w:t>
      </w:r>
      <w:r>
        <w:t>career</w:t>
      </w:r>
      <w:r w:rsidR="005C3191">
        <w:t xml:space="preserve"> </w:t>
      </w:r>
      <w:r>
        <w:t>spanning</w:t>
      </w:r>
      <w:r w:rsidR="005C3191">
        <w:t xml:space="preserve"> </w:t>
      </w:r>
      <w:r>
        <w:t>35</w:t>
      </w:r>
      <w:r w:rsidR="005C3191">
        <w:t xml:space="preserve"> </w:t>
      </w:r>
      <w:r>
        <w:t>years</w:t>
      </w:r>
      <w:r w:rsidR="005C3191">
        <w:t xml:space="preserve"> </w:t>
      </w:r>
      <w:r w:rsidR="000467C0">
        <w:t>in</w:t>
      </w:r>
      <w:r w:rsidR="005C3191">
        <w:t xml:space="preserve"> </w:t>
      </w:r>
      <w:r w:rsidR="000467C0">
        <w:t>customs,</w:t>
      </w:r>
      <w:r w:rsidR="005C3191">
        <w:t xml:space="preserve"> </w:t>
      </w:r>
      <w:r w:rsidR="000467C0">
        <w:t>borders</w:t>
      </w:r>
      <w:r w:rsidR="005C3191">
        <w:t xml:space="preserve"> </w:t>
      </w:r>
      <w:r w:rsidR="000467C0">
        <w:t>and</w:t>
      </w:r>
      <w:r w:rsidR="005C3191">
        <w:t xml:space="preserve"> </w:t>
      </w:r>
      <w:r w:rsidR="000467C0">
        <w:t>trade</w:t>
      </w:r>
      <w:r w:rsidR="008B7A3E">
        <w:t>.</w:t>
      </w:r>
      <w:r w:rsidR="005C3191">
        <w:t xml:space="preserve"> </w:t>
      </w:r>
      <w:r w:rsidR="000467C0">
        <w:t>I</w:t>
      </w:r>
      <w:r w:rsidR="005C3191">
        <w:t xml:space="preserve"> </w:t>
      </w:r>
      <w:r w:rsidR="000467C0">
        <w:t>am</w:t>
      </w:r>
      <w:r w:rsidR="005C3191">
        <w:t xml:space="preserve"> </w:t>
      </w:r>
      <w:r w:rsidR="000467C0">
        <w:t>a</w:t>
      </w:r>
      <w:r w:rsidR="005C3191">
        <w:t xml:space="preserve"> </w:t>
      </w:r>
      <w:r w:rsidR="000467C0">
        <w:t>former</w:t>
      </w:r>
      <w:r w:rsidR="005C3191">
        <w:t xml:space="preserve"> </w:t>
      </w:r>
      <w:r w:rsidR="000467C0">
        <w:t>head</w:t>
      </w:r>
      <w:r w:rsidR="005C3191">
        <w:t xml:space="preserve"> </w:t>
      </w:r>
      <w:r w:rsidR="000467C0">
        <w:t>of</w:t>
      </w:r>
      <w:r w:rsidR="005C3191">
        <w:t xml:space="preserve"> </w:t>
      </w:r>
      <w:r w:rsidR="000467C0">
        <w:t>the</w:t>
      </w:r>
      <w:r w:rsidR="005C3191">
        <w:t xml:space="preserve"> </w:t>
      </w:r>
      <w:r w:rsidR="000467C0">
        <w:t>World</w:t>
      </w:r>
      <w:r w:rsidR="005C3191">
        <w:t xml:space="preserve"> </w:t>
      </w:r>
      <w:r w:rsidR="000467C0">
        <w:t>Customs</w:t>
      </w:r>
      <w:r w:rsidR="005C3191">
        <w:t xml:space="preserve"> Organiz</w:t>
      </w:r>
      <w:r w:rsidR="000467C0">
        <w:t>ation</w:t>
      </w:r>
      <w:r w:rsidR="005C3191">
        <w:t xml:space="preserve"> </w:t>
      </w:r>
      <w:r w:rsidR="000467C0">
        <w:t>and</w:t>
      </w:r>
      <w:r w:rsidR="005C3191">
        <w:t xml:space="preserve"> </w:t>
      </w:r>
      <w:r w:rsidR="000467C0">
        <w:t>of</w:t>
      </w:r>
      <w:r w:rsidR="005C3191">
        <w:t xml:space="preserve"> </w:t>
      </w:r>
      <w:r w:rsidR="000467C0">
        <w:t>Swedish</w:t>
      </w:r>
      <w:r w:rsidR="005C3191">
        <w:t xml:space="preserve"> </w:t>
      </w:r>
      <w:r w:rsidR="000467C0">
        <w:t>Customs,</w:t>
      </w:r>
      <w:r w:rsidR="005C3191">
        <w:t xml:space="preserve"> </w:t>
      </w:r>
      <w:r w:rsidR="000467C0">
        <w:t>and</w:t>
      </w:r>
      <w:r w:rsidR="005C3191">
        <w:t xml:space="preserve"> </w:t>
      </w:r>
      <w:r w:rsidR="000467C0">
        <w:t>have</w:t>
      </w:r>
      <w:r w:rsidR="005C3191">
        <w:t xml:space="preserve"> </w:t>
      </w:r>
      <w:r w:rsidR="000467C0">
        <w:t>been</w:t>
      </w:r>
      <w:r w:rsidR="005C3191">
        <w:t xml:space="preserve"> </w:t>
      </w:r>
      <w:r w:rsidR="000467C0">
        <w:t>working</w:t>
      </w:r>
      <w:r w:rsidR="005C3191">
        <w:t xml:space="preserve"> </w:t>
      </w:r>
      <w:r w:rsidR="000467C0">
        <w:t>with</w:t>
      </w:r>
      <w:r w:rsidR="005C3191">
        <w:t xml:space="preserve"> </w:t>
      </w:r>
      <w:r w:rsidR="000467C0">
        <w:t>these</w:t>
      </w:r>
      <w:r w:rsidR="005C3191">
        <w:t xml:space="preserve"> </w:t>
      </w:r>
      <w:r w:rsidR="000467C0">
        <w:t>issues</w:t>
      </w:r>
      <w:r w:rsidR="005C3191">
        <w:t xml:space="preserve"> </w:t>
      </w:r>
      <w:r w:rsidR="000467C0">
        <w:t>for</w:t>
      </w:r>
      <w:r w:rsidR="005C3191">
        <w:t xml:space="preserve"> </w:t>
      </w:r>
      <w:r w:rsidR="000467C0">
        <w:t>the</w:t>
      </w:r>
      <w:r w:rsidR="005C3191">
        <w:t xml:space="preserve"> </w:t>
      </w:r>
      <w:r w:rsidR="000467C0">
        <w:t>last</w:t>
      </w:r>
      <w:r w:rsidR="005C3191">
        <w:t xml:space="preserve"> </w:t>
      </w:r>
      <w:r w:rsidR="000467C0">
        <w:t>four</w:t>
      </w:r>
      <w:r w:rsidR="005C3191">
        <w:t xml:space="preserve"> </w:t>
      </w:r>
      <w:r w:rsidR="000467C0">
        <w:t>years.</w:t>
      </w:r>
    </w:p>
    <w:p w:rsidR="000467C0" w:rsidP="000467C0">
      <w:pPr>
        <w:pStyle w:val="Answer"/>
      </w:pPr>
      <w:sdt>
        <w:sdtPr>
          <w:alias w:val="Witness"/>
          <w:id w:val="-1400890810"/>
          <w:placeholder>
            <w:docPart w:val="DefaultPlaceholder_1082065158"/>
          </w:placeholder>
          <w:richText/>
        </w:sdtPr>
        <w:sdtContent>
          <w:r w:rsidRPr="008B7A3E" w:rsidR="008B7A3E">
            <w:rPr>
              <w:b/>
              <w:i/>
            </w:rPr>
            <w:t>Tim</w:t>
          </w:r>
          <w:r w:rsidR="005C3191">
            <w:rPr>
              <w:b/>
              <w:i/>
            </w:rPr>
            <w:t xml:space="preserve"> </w:t>
          </w:r>
          <w:r w:rsidRPr="008B7A3E" w:rsidR="008B7A3E">
            <w:rPr>
              <w:b/>
              <w:i/>
            </w:rPr>
            <w:t>Reardon:</w:t>
          </w:r>
        </w:sdtContent>
      </w:sdt>
      <w:r w:rsidR="005C3191">
        <w:t xml:space="preserve"> </w:t>
      </w:r>
      <w:r>
        <w:t>Good</w:t>
      </w:r>
      <w:r w:rsidR="005C3191">
        <w:t xml:space="preserve"> </w:t>
      </w:r>
      <w:r>
        <w:t>morning,</w:t>
      </w:r>
      <w:r w:rsidR="005C3191">
        <w:t xml:space="preserve"> </w:t>
      </w:r>
      <w:r>
        <w:t>Chair</w:t>
      </w:r>
      <w:r w:rsidR="008B7A3E">
        <w:t>.</w:t>
      </w:r>
      <w:r w:rsidR="005C3191">
        <w:t xml:space="preserve"> </w:t>
      </w:r>
      <w:r>
        <w:t>I</w:t>
      </w:r>
      <w:r w:rsidR="005C3191">
        <w:t xml:space="preserve"> </w:t>
      </w:r>
      <w:r>
        <w:t>am</w:t>
      </w:r>
      <w:r w:rsidR="005C3191">
        <w:t xml:space="preserve"> </w:t>
      </w:r>
      <w:r>
        <w:t>Tim</w:t>
      </w:r>
      <w:r w:rsidR="005C3191">
        <w:t xml:space="preserve"> </w:t>
      </w:r>
      <w:r>
        <w:t>Reardon,</w:t>
      </w:r>
      <w:r w:rsidR="005C3191">
        <w:t xml:space="preserve"> company secretary and head </w:t>
      </w:r>
      <w:r>
        <w:t>of</w:t>
      </w:r>
      <w:r w:rsidR="005C3191">
        <w:t xml:space="preserve"> </w:t>
      </w:r>
      <w:r>
        <w:t>EU</w:t>
      </w:r>
      <w:r w:rsidR="005C3191">
        <w:t xml:space="preserve"> exit </w:t>
      </w:r>
      <w:r>
        <w:t>at</w:t>
      </w:r>
      <w:r w:rsidR="005C3191">
        <w:t xml:space="preserve"> </w:t>
      </w:r>
      <w:r>
        <w:t>the</w:t>
      </w:r>
      <w:r w:rsidR="005C3191">
        <w:t xml:space="preserve"> </w:t>
      </w:r>
      <w:r>
        <w:t>Port</w:t>
      </w:r>
      <w:r w:rsidR="005C3191">
        <w:t xml:space="preserve"> </w:t>
      </w:r>
      <w:r>
        <w:t>of</w:t>
      </w:r>
      <w:r w:rsidR="005C3191">
        <w:t xml:space="preserve"> </w:t>
      </w:r>
      <w:r>
        <w:t>Dover.</w:t>
      </w:r>
    </w:p>
    <w:p w:rsidR="000467C0" w:rsidP="000467C0">
      <w:pPr>
        <w:pStyle w:val="Answer"/>
      </w:pPr>
      <w:sdt>
        <w:sdtPr>
          <w:alias w:val="Witness"/>
          <w:id w:val="173537813"/>
          <w:placeholder>
            <w:docPart w:val="DefaultPlaceholder_1082065158"/>
          </w:placeholder>
          <w:richText/>
        </w:sdtPr>
        <w:sdtContent>
          <w:r w:rsidRPr="008B7A3E" w:rsidR="008B7A3E">
            <w:rPr>
              <w:b/>
              <w:i/>
            </w:rPr>
            <w:t>Alex</w:t>
          </w:r>
          <w:r w:rsidR="005C3191">
            <w:rPr>
              <w:b/>
              <w:i/>
            </w:rPr>
            <w:t xml:space="preserve"> </w:t>
          </w:r>
          <w:r w:rsidRPr="008B7A3E" w:rsidR="008B7A3E">
            <w:rPr>
              <w:b/>
              <w:i/>
            </w:rPr>
            <w:t>Veitch:</w:t>
          </w:r>
        </w:sdtContent>
      </w:sdt>
      <w:r w:rsidR="005C3191">
        <w:t xml:space="preserve"> </w:t>
      </w:r>
      <w:r>
        <w:t>Good</w:t>
      </w:r>
      <w:r w:rsidR="005C3191">
        <w:t xml:space="preserve"> </w:t>
      </w:r>
      <w:r>
        <w:t>morning,</w:t>
      </w:r>
      <w:r w:rsidR="005C3191">
        <w:t xml:space="preserve"> </w:t>
      </w:r>
      <w:r>
        <w:t>Chair</w:t>
      </w:r>
      <w:r w:rsidR="008B7A3E">
        <w:t>.</w:t>
      </w:r>
      <w:r w:rsidR="005C3191">
        <w:t xml:space="preserve"> </w:t>
      </w:r>
      <w:r>
        <w:t>Good</w:t>
      </w:r>
      <w:r w:rsidR="005C3191">
        <w:t xml:space="preserve"> </w:t>
      </w:r>
      <w:r>
        <w:t>morning,</w:t>
      </w:r>
      <w:r w:rsidR="005C3191">
        <w:t xml:space="preserve"> </w:t>
      </w:r>
      <w:r>
        <w:t>everybody</w:t>
      </w:r>
      <w:r w:rsidR="008B7A3E">
        <w:t>.</w:t>
      </w:r>
      <w:r w:rsidR="005C3191">
        <w:t xml:space="preserve"> </w:t>
      </w:r>
      <w:r>
        <w:t>My</w:t>
      </w:r>
      <w:r w:rsidR="005C3191">
        <w:t xml:space="preserve"> </w:t>
      </w:r>
      <w:r>
        <w:t>name</w:t>
      </w:r>
      <w:r w:rsidR="005C3191">
        <w:t xml:space="preserve"> </w:t>
      </w:r>
      <w:r>
        <w:t>is</w:t>
      </w:r>
      <w:r w:rsidR="005C3191">
        <w:t xml:space="preserve"> </w:t>
      </w:r>
      <w:r>
        <w:t>Alex</w:t>
      </w:r>
      <w:r w:rsidR="005C3191">
        <w:t xml:space="preserve"> </w:t>
      </w:r>
      <w:r>
        <w:t>Veitch</w:t>
      </w:r>
      <w:r w:rsidR="008B7A3E">
        <w:t>.</w:t>
      </w:r>
      <w:r w:rsidR="005C3191">
        <w:t xml:space="preserve"> </w:t>
      </w:r>
      <w:r>
        <w:t>I</w:t>
      </w:r>
      <w:r w:rsidR="005C3191">
        <w:t xml:space="preserve"> </w:t>
      </w:r>
      <w:r>
        <w:t>am</w:t>
      </w:r>
      <w:r w:rsidR="005C3191">
        <w:t xml:space="preserve"> </w:t>
      </w:r>
      <w:r>
        <w:t>the</w:t>
      </w:r>
      <w:r w:rsidR="005C3191">
        <w:t xml:space="preserve"> head of international policy </w:t>
      </w:r>
      <w:r>
        <w:t>at</w:t>
      </w:r>
      <w:r w:rsidR="005C3191">
        <w:t xml:space="preserve"> </w:t>
      </w:r>
      <w:r>
        <w:t>the</w:t>
      </w:r>
      <w:r w:rsidR="005C3191">
        <w:t xml:space="preserve"> </w:t>
      </w:r>
      <w:r>
        <w:t>Freight</w:t>
      </w:r>
      <w:r w:rsidR="005C3191">
        <w:t xml:space="preserve"> </w:t>
      </w:r>
      <w:r>
        <w:t>Transport</w:t>
      </w:r>
      <w:r w:rsidR="005C3191">
        <w:t xml:space="preserve"> </w:t>
      </w:r>
      <w:r>
        <w:t>Association.</w:t>
      </w:r>
    </w:p>
    <w:p w:rsidR="000467C0" w:rsidP="000467C0">
      <w:pPr>
        <w:pStyle w:val="Question"/>
      </w:pPr>
      <w:sdt>
        <w:sdtPr>
          <w:alias w:val="Member"/>
          <w:tag w:val="&lt;Member mnisId='413' dodsId='25735'&gt;"/>
          <w:id w:val="1685549670"/>
          <w:placeholder>
            <w:docPart w:val="DefaultPlaceholder_1082065158"/>
          </w:placeholder>
          <w:richText/>
        </w:sdtPr>
        <w:sdtContent>
          <w:r w:rsidRPr="000467C0">
            <w:rPr>
              <w:b/>
            </w:rPr>
            <w:t>Chair:</w:t>
          </w:r>
        </w:sdtContent>
      </w:sdt>
      <w:r w:rsidR="005C3191">
        <w:t xml:space="preserve"> </w:t>
      </w:r>
      <w:r>
        <w:t>You</w:t>
      </w:r>
      <w:r w:rsidR="005C3191">
        <w:t xml:space="preserve"> </w:t>
      </w:r>
      <w:r>
        <w:t>are</w:t>
      </w:r>
      <w:r w:rsidR="005C3191">
        <w:t xml:space="preserve"> </w:t>
      </w:r>
      <w:r>
        <w:t>all</w:t>
      </w:r>
      <w:r w:rsidR="005C3191">
        <w:t xml:space="preserve"> </w:t>
      </w:r>
      <w:r>
        <w:t>very</w:t>
      </w:r>
      <w:r w:rsidR="005C3191">
        <w:t xml:space="preserve"> </w:t>
      </w:r>
      <w:r>
        <w:t>welcome</w:t>
      </w:r>
      <w:r w:rsidR="008B7A3E">
        <w:t>.</w:t>
      </w:r>
      <w:r w:rsidR="005C3191">
        <w:t xml:space="preserve"> </w:t>
      </w:r>
      <w:r>
        <w:t>As</w:t>
      </w:r>
      <w:r w:rsidR="005C3191">
        <w:t xml:space="preserve"> </w:t>
      </w:r>
      <w:r>
        <w:t>ever,</w:t>
      </w:r>
      <w:r w:rsidR="005C3191">
        <w:t xml:space="preserve"> </w:t>
      </w:r>
      <w:r>
        <w:t>we</w:t>
      </w:r>
      <w:r w:rsidR="005C3191">
        <w:t xml:space="preserve"> </w:t>
      </w:r>
      <w:r>
        <w:t>have</w:t>
      </w:r>
      <w:r w:rsidR="005C3191">
        <w:t xml:space="preserve"> </w:t>
      </w:r>
      <w:r>
        <w:t>lots</w:t>
      </w:r>
      <w:r w:rsidR="005C3191">
        <w:t xml:space="preserve"> </w:t>
      </w:r>
      <w:r>
        <w:t>of</w:t>
      </w:r>
      <w:r w:rsidR="005C3191">
        <w:t xml:space="preserve"> </w:t>
      </w:r>
      <w:r>
        <w:t>questions</w:t>
      </w:r>
      <w:r w:rsidR="005C3191">
        <w:t xml:space="preserve"> </w:t>
      </w:r>
      <w:r>
        <w:t>to</w:t>
      </w:r>
      <w:r w:rsidR="005C3191">
        <w:t xml:space="preserve"> </w:t>
      </w:r>
      <w:r>
        <w:t>ask,</w:t>
      </w:r>
      <w:r w:rsidR="005C3191">
        <w:t xml:space="preserve"> </w:t>
      </w:r>
      <w:r>
        <w:t>and</w:t>
      </w:r>
      <w:r w:rsidR="005C3191">
        <w:t xml:space="preserve"> </w:t>
      </w:r>
      <w:r>
        <w:t>succinct</w:t>
      </w:r>
      <w:r w:rsidR="005C3191">
        <w:t xml:space="preserve"> </w:t>
      </w:r>
      <w:r>
        <w:t>questions</w:t>
      </w:r>
      <w:r w:rsidR="005C3191">
        <w:t xml:space="preserve"> </w:t>
      </w:r>
      <w:r>
        <w:t>and</w:t>
      </w:r>
      <w:r w:rsidR="005C3191">
        <w:t xml:space="preserve"> </w:t>
      </w:r>
      <w:r>
        <w:t>answers</w:t>
      </w:r>
      <w:r w:rsidR="005C3191">
        <w:t xml:space="preserve"> </w:t>
      </w:r>
      <w:r>
        <w:t>would</w:t>
      </w:r>
      <w:r w:rsidR="005C3191">
        <w:t xml:space="preserve"> </w:t>
      </w:r>
      <w:r>
        <w:t>help</w:t>
      </w:r>
      <w:r w:rsidR="005C3191">
        <w:t xml:space="preserve"> </w:t>
      </w:r>
      <w:r>
        <w:t>us</w:t>
      </w:r>
      <w:r w:rsidR="005C3191">
        <w:t xml:space="preserve"> </w:t>
      </w:r>
      <w:r>
        <w:t>to</w:t>
      </w:r>
      <w:r w:rsidR="005C3191">
        <w:t xml:space="preserve"> </w:t>
      </w:r>
      <w:r>
        <w:t>get</w:t>
      </w:r>
      <w:r w:rsidR="005C3191">
        <w:t xml:space="preserve"> </w:t>
      </w:r>
      <w:r>
        <w:t>through</w:t>
      </w:r>
      <w:r w:rsidR="005C3191">
        <w:t xml:space="preserve"> </w:t>
      </w:r>
      <w:r>
        <w:t>all</w:t>
      </w:r>
      <w:r w:rsidR="005C3191">
        <w:t xml:space="preserve"> </w:t>
      </w:r>
      <w:r>
        <w:t>of</w:t>
      </w:r>
      <w:r w:rsidR="005C3191">
        <w:t xml:space="preserve"> </w:t>
      </w:r>
      <w:r>
        <w:t>ground</w:t>
      </w:r>
      <w:r w:rsidR="005C3191">
        <w:t xml:space="preserve"> </w:t>
      </w:r>
      <w:r>
        <w:t>that</w:t>
      </w:r>
      <w:r w:rsidR="005C3191">
        <w:t xml:space="preserve"> </w:t>
      </w:r>
      <w:r>
        <w:t>we</w:t>
      </w:r>
      <w:r w:rsidR="005C3191">
        <w:t xml:space="preserve"> </w:t>
      </w:r>
      <w:r>
        <w:t>would</w:t>
      </w:r>
      <w:r w:rsidR="005C3191">
        <w:t xml:space="preserve"> </w:t>
      </w:r>
      <w:r>
        <w:t>like</w:t>
      </w:r>
      <w:r w:rsidR="005C3191">
        <w:t xml:space="preserve"> </w:t>
      </w:r>
      <w:r>
        <w:t>to</w:t>
      </w:r>
      <w:r w:rsidR="005C3191">
        <w:t xml:space="preserve"> </w:t>
      </w:r>
      <w:r>
        <w:t>cover</w:t>
      </w:r>
      <w:r w:rsidR="008B7A3E">
        <w:t>.</w:t>
      </w:r>
      <w:r w:rsidR="005C3191">
        <w:t xml:space="preserve"> </w:t>
      </w:r>
      <w:r w:rsidR="0017704F">
        <w:t>At</w:t>
      </w:r>
      <w:r w:rsidR="005C3191">
        <w:t xml:space="preserve"> </w:t>
      </w:r>
      <w:r w:rsidR="0017704F">
        <w:t>11</w:t>
      </w:r>
      <w:r w:rsidR="005C3191">
        <w:t xml:space="preserve"> </w:t>
      </w:r>
      <w:r w:rsidR="0017704F">
        <w:t>a</w:t>
      </w:r>
      <w:r w:rsidR="00E17117">
        <w:t>m</w:t>
      </w:r>
      <w:r w:rsidR="005C3191">
        <w:t xml:space="preserve">, in </w:t>
      </w:r>
      <w:r w:rsidR="00E17117">
        <w:t>just</w:t>
      </w:r>
      <w:r w:rsidR="005C3191">
        <w:t xml:space="preserve"> </w:t>
      </w:r>
      <w:r w:rsidR="00E17117">
        <w:t>under</w:t>
      </w:r>
      <w:r w:rsidR="005C3191">
        <w:t xml:space="preserve"> </w:t>
      </w:r>
      <w:r w:rsidR="00E17117">
        <w:t>half</w:t>
      </w:r>
      <w:r w:rsidR="005C3191">
        <w:t xml:space="preserve"> </w:t>
      </w:r>
      <w:r w:rsidR="00E17117">
        <w:t>an</w:t>
      </w:r>
      <w:r w:rsidR="005C3191">
        <w:t xml:space="preserve"> </w:t>
      </w:r>
      <w:r w:rsidR="00E17117">
        <w:t>hour</w:t>
      </w:r>
      <w:r w:rsidR="005C3191">
        <w:t xml:space="preserve">, </w:t>
      </w:r>
      <w:r w:rsidR="00E17117">
        <w:t>the</w:t>
      </w:r>
      <w:r w:rsidR="005C3191">
        <w:t xml:space="preserve"> </w:t>
      </w:r>
      <w:r w:rsidR="00E17117">
        <w:t>House</w:t>
      </w:r>
      <w:r w:rsidR="005C3191">
        <w:t xml:space="preserve"> </w:t>
      </w:r>
      <w:r w:rsidR="00E17117">
        <w:t>of</w:t>
      </w:r>
      <w:r w:rsidR="005C3191">
        <w:t xml:space="preserve"> </w:t>
      </w:r>
      <w:r w:rsidR="00E17117">
        <w:t>Commons</w:t>
      </w:r>
      <w:r w:rsidR="005C3191">
        <w:t xml:space="preserve"> </w:t>
      </w:r>
      <w:r w:rsidR="00E17117">
        <w:t>is</w:t>
      </w:r>
      <w:r w:rsidR="005C3191">
        <w:t xml:space="preserve"> </w:t>
      </w:r>
      <w:r w:rsidR="00E17117">
        <w:t>holding</w:t>
      </w:r>
      <w:r w:rsidR="005C3191">
        <w:t xml:space="preserve"> </w:t>
      </w:r>
      <w:r w:rsidR="00E17117">
        <w:t>a</w:t>
      </w:r>
      <w:r w:rsidR="005C3191">
        <w:t xml:space="preserve"> </w:t>
      </w:r>
      <w:r w:rsidR="00E17117">
        <w:t>minute’s</w:t>
      </w:r>
      <w:r w:rsidR="005C3191">
        <w:t xml:space="preserve"> </w:t>
      </w:r>
      <w:r w:rsidR="00E17117">
        <w:t>silence</w:t>
      </w:r>
      <w:r w:rsidR="005C3191">
        <w:t xml:space="preserve"> </w:t>
      </w:r>
      <w:r w:rsidR="00E17117">
        <w:t>in</w:t>
      </w:r>
      <w:r w:rsidR="005C3191">
        <w:t xml:space="preserve"> </w:t>
      </w:r>
      <w:r w:rsidR="00E17117">
        <w:t>memory</w:t>
      </w:r>
      <w:r w:rsidR="005C3191">
        <w:t xml:space="preserve"> </w:t>
      </w:r>
      <w:r w:rsidR="00E17117">
        <w:t>of</w:t>
      </w:r>
      <w:r w:rsidR="005C3191">
        <w:t xml:space="preserve"> </w:t>
      </w:r>
      <w:r w:rsidR="00E17117">
        <w:t>the</w:t>
      </w:r>
      <w:r w:rsidR="005C3191">
        <w:t xml:space="preserve"> </w:t>
      </w:r>
      <w:r w:rsidR="00E17117">
        <w:t>three</w:t>
      </w:r>
      <w:r w:rsidR="005C3191">
        <w:t xml:space="preserve"> </w:t>
      </w:r>
      <w:r w:rsidR="00E17117">
        <w:t>people</w:t>
      </w:r>
      <w:r w:rsidR="005C3191">
        <w:t xml:space="preserve"> </w:t>
      </w:r>
      <w:r w:rsidR="00E17117">
        <w:t>who</w:t>
      </w:r>
      <w:r w:rsidR="005C3191">
        <w:t xml:space="preserve"> </w:t>
      </w:r>
      <w:r w:rsidR="00E17117">
        <w:t>were</w:t>
      </w:r>
      <w:r w:rsidR="005C3191">
        <w:t xml:space="preserve"> </w:t>
      </w:r>
      <w:r w:rsidR="00E17117">
        <w:t>tragically</w:t>
      </w:r>
      <w:r w:rsidR="005C3191">
        <w:t xml:space="preserve"> </w:t>
      </w:r>
      <w:r w:rsidR="00E17117">
        <w:t>killed</w:t>
      </w:r>
      <w:r w:rsidR="005C3191">
        <w:t xml:space="preserve"> </w:t>
      </w:r>
      <w:r w:rsidR="00E17117">
        <w:t>in</w:t>
      </w:r>
      <w:r w:rsidR="005C3191">
        <w:t xml:space="preserve"> </w:t>
      </w:r>
      <w:r w:rsidR="00E17117">
        <w:t>Reading</w:t>
      </w:r>
      <w:r w:rsidR="005C3191">
        <w:t xml:space="preserve"> </w:t>
      </w:r>
      <w:r w:rsidR="00E17117">
        <w:t>on</w:t>
      </w:r>
      <w:r w:rsidR="005C3191">
        <w:t xml:space="preserve"> </w:t>
      </w:r>
      <w:r w:rsidR="00E17117">
        <w:t>Saturday</w:t>
      </w:r>
      <w:r w:rsidR="005C3191">
        <w:t xml:space="preserve"> </w:t>
      </w:r>
      <w:r w:rsidR="00E17117">
        <w:t>night,</w:t>
      </w:r>
      <w:r w:rsidR="005C3191">
        <w:t xml:space="preserve"> </w:t>
      </w:r>
      <w:r w:rsidR="00E17117">
        <w:t>so</w:t>
      </w:r>
      <w:r w:rsidR="005C3191">
        <w:t xml:space="preserve"> </w:t>
      </w:r>
      <w:r w:rsidR="00E17117">
        <w:t>we</w:t>
      </w:r>
      <w:r w:rsidR="005C3191">
        <w:t xml:space="preserve"> </w:t>
      </w:r>
      <w:r w:rsidR="00E17117">
        <w:t>will</w:t>
      </w:r>
      <w:r w:rsidR="005C3191">
        <w:t xml:space="preserve"> </w:t>
      </w:r>
      <w:r w:rsidR="00E17117">
        <w:t>probably</w:t>
      </w:r>
      <w:r w:rsidR="005C3191">
        <w:t xml:space="preserve"> </w:t>
      </w:r>
      <w:r w:rsidR="00E17117">
        <w:t>hear</w:t>
      </w:r>
      <w:r w:rsidR="005C3191">
        <w:t xml:space="preserve"> </w:t>
      </w:r>
      <w:r w:rsidR="00E17117">
        <w:t>a</w:t>
      </w:r>
      <w:r w:rsidR="005C3191">
        <w:t xml:space="preserve"> </w:t>
      </w:r>
      <w:r w:rsidR="00E17117">
        <w:t>bell</w:t>
      </w:r>
      <w:r w:rsidR="005C3191">
        <w:t xml:space="preserve"> </w:t>
      </w:r>
      <w:r w:rsidR="00E17117">
        <w:t>ring</w:t>
      </w:r>
      <w:r w:rsidR="008B7A3E">
        <w:t>.</w:t>
      </w:r>
      <w:r w:rsidR="005C3191">
        <w:t xml:space="preserve"> </w:t>
      </w:r>
      <w:r w:rsidR="00E17117">
        <w:t>I</w:t>
      </w:r>
      <w:r w:rsidR="005C3191">
        <w:t xml:space="preserve"> </w:t>
      </w:r>
      <w:r w:rsidR="00E17117">
        <w:t>will</w:t>
      </w:r>
      <w:r w:rsidR="005C3191">
        <w:t xml:space="preserve"> </w:t>
      </w:r>
      <w:r w:rsidR="00E17117">
        <w:t>interrupt</w:t>
      </w:r>
      <w:r w:rsidR="005C3191">
        <w:t xml:space="preserve"> </w:t>
      </w:r>
      <w:r w:rsidR="00E17117">
        <w:t>whoever</w:t>
      </w:r>
      <w:r w:rsidR="005C3191">
        <w:t xml:space="preserve"> </w:t>
      </w:r>
      <w:r w:rsidR="00E17117">
        <w:t>is</w:t>
      </w:r>
      <w:r w:rsidR="005C3191">
        <w:t xml:space="preserve"> </w:t>
      </w:r>
      <w:r w:rsidR="00E17117">
        <w:t>speaking</w:t>
      </w:r>
      <w:r w:rsidR="005C3191">
        <w:t xml:space="preserve"> </w:t>
      </w:r>
      <w:r w:rsidR="004A01E8">
        <w:t>at</w:t>
      </w:r>
      <w:r w:rsidR="005C3191">
        <w:t xml:space="preserve"> </w:t>
      </w:r>
      <w:r w:rsidR="004A01E8">
        <w:t>that</w:t>
      </w:r>
      <w:r w:rsidR="005C3191">
        <w:t xml:space="preserve"> </w:t>
      </w:r>
      <w:r w:rsidR="004A01E8">
        <w:t>point</w:t>
      </w:r>
      <w:r w:rsidR="005C3191">
        <w:t xml:space="preserve"> </w:t>
      </w:r>
      <w:r w:rsidR="004A01E8">
        <w:t>and</w:t>
      </w:r>
      <w:r w:rsidR="005C3191">
        <w:t xml:space="preserve"> </w:t>
      </w:r>
      <w:r w:rsidR="004A01E8">
        <w:t>we</w:t>
      </w:r>
      <w:r w:rsidR="005C3191">
        <w:t xml:space="preserve"> </w:t>
      </w:r>
      <w:r w:rsidR="004A01E8">
        <w:t>will</w:t>
      </w:r>
      <w:r w:rsidR="005C3191">
        <w:t xml:space="preserve"> </w:t>
      </w:r>
      <w:r w:rsidR="004A01E8">
        <w:t>observe</w:t>
      </w:r>
      <w:r w:rsidR="005C3191">
        <w:t xml:space="preserve"> </w:t>
      </w:r>
      <w:r w:rsidR="004A01E8">
        <w:t>a</w:t>
      </w:r>
      <w:r w:rsidR="005C3191">
        <w:t xml:space="preserve"> </w:t>
      </w:r>
      <w:r w:rsidR="004A01E8">
        <w:t>minute’s</w:t>
      </w:r>
      <w:r w:rsidR="005C3191">
        <w:t xml:space="preserve"> </w:t>
      </w:r>
      <w:r w:rsidR="004A01E8">
        <w:t>silence</w:t>
      </w:r>
      <w:r w:rsidR="005C3191">
        <w:t xml:space="preserve"> </w:t>
      </w:r>
      <w:r w:rsidR="004A01E8">
        <w:t>in</w:t>
      </w:r>
      <w:r w:rsidR="005C3191">
        <w:t xml:space="preserve"> </w:t>
      </w:r>
      <w:r w:rsidR="004A01E8">
        <w:t>this</w:t>
      </w:r>
      <w:r w:rsidR="005C3191">
        <w:t xml:space="preserve"> </w:t>
      </w:r>
      <w:r w:rsidR="004A01E8">
        <w:t>session</w:t>
      </w:r>
      <w:r w:rsidR="005C3191">
        <w:t xml:space="preserve"> </w:t>
      </w:r>
      <w:r w:rsidR="004A01E8">
        <w:t>before</w:t>
      </w:r>
      <w:r w:rsidR="005C3191">
        <w:t xml:space="preserve"> </w:t>
      </w:r>
      <w:r w:rsidR="004A01E8">
        <w:t>returning</w:t>
      </w:r>
      <w:r w:rsidR="005C3191">
        <w:t xml:space="preserve"> </w:t>
      </w:r>
      <w:r w:rsidR="004A01E8">
        <w:t>to</w:t>
      </w:r>
      <w:r w:rsidR="005C3191">
        <w:t xml:space="preserve"> </w:t>
      </w:r>
      <w:r w:rsidR="004A01E8">
        <w:t>the</w:t>
      </w:r>
      <w:r w:rsidR="005C3191">
        <w:t xml:space="preserve"> </w:t>
      </w:r>
      <w:r w:rsidR="004A01E8">
        <w:t>questions,</w:t>
      </w:r>
      <w:r w:rsidR="005C3191">
        <w:t xml:space="preserve"> </w:t>
      </w:r>
      <w:r w:rsidR="004A01E8">
        <w:t>so</w:t>
      </w:r>
      <w:r w:rsidR="005C3191">
        <w:t xml:space="preserve"> </w:t>
      </w:r>
      <w:r w:rsidR="004A01E8">
        <w:t>I</w:t>
      </w:r>
      <w:r w:rsidR="005C3191">
        <w:t xml:space="preserve"> </w:t>
      </w:r>
      <w:r w:rsidR="004A01E8">
        <w:t>would</w:t>
      </w:r>
      <w:r w:rsidR="005C3191">
        <w:t xml:space="preserve"> </w:t>
      </w:r>
      <w:r w:rsidR="004A01E8">
        <w:t>be</w:t>
      </w:r>
      <w:r w:rsidR="005C3191">
        <w:t xml:space="preserve"> </w:t>
      </w:r>
      <w:r w:rsidR="004A01E8">
        <w:t>grateful</w:t>
      </w:r>
      <w:r w:rsidR="005C3191">
        <w:t xml:space="preserve"> </w:t>
      </w:r>
      <w:r w:rsidR="004A01E8">
        <w:t>for</w:t>
      </w:r>
      <w:r w:rsidR="005C3191">
        <w:t xml:space="preserve"> </w:t>
      </w:r>
      <w:r w:rsidR="004A01E8">
        <w:t>your</w:t>
      </w:r>
      <w:r w:rsidR="005C3191">
        <w:t xml:space="preserve"> </w:t>
      </w:r>
      <w:r w:rsidR="0017704F">
        <w:t>co-op</w:t>
      </w:r>
      <w:r w:rsidR="004A01E8">
        <w:t>eration.</w:t>
      </w:r>
    </w:p>
    <w:p w:rsidR="004A01E8" w:rsidP="004A01E8">
      <w:pPr>
        <w:pStyle w:val="QuestionCont"/>
      </w:pPr>
      <w:r>
        <w:t>If</w:t>
      </w:r>
      <w:r w:rsidR="005C3191">
        <w:t xml:space="preserve"> </w:t>
      </w:r>
      <w:r>
        <w:t>I</w:t>
      </w:r>
      <w:r w:rsidR="005C3191">
        <w:t xml:space="preserve"> </w:t>
      </w:r>
      <w:r>
        <w:t>could</w:t>
      </w:r>
      <w:r w:rsidR="005C3191">
        <w:t xml:space="preserve"> </w:t>
      </w:r>
      <w:r>
        <w:t>kick</w:t>
      </w:r>
      <w:r w:rsidR="005C3191">
        <w:t xml:space="preserve"> </w:t>
      </w:r>
      <w:r>
        <w:t>off</w:t>
      </w:r>
      <w:r w:rsidR="005C3191">
        <w:t xml:space="preserve"> </w:t>
      </w:r>
      <w:r>
        <w:t>and</w:t>
      </w:r>
      <w:r w:rsidR="005C3191">
        <w:t xml:space="preserve"> </w:t>
      </w:r>
      <w:r>
        <w:t>begin</w:t>
      </w:r>
      <w:r w:rsidR="005C3191">
        <w:t xml:space="preserve"> </w:t>
      </w:r>
      <w:r>
        <w:t>with</w:t>
      </w:r>
      <w:r w:rsidR="005C3191">
        <w:t xml:space="preserve"> </w:t>
      </w:r>
      <w:r>
        <w:t>you,</w:t>
      </w:r>
      <w:r w:rsidR="005C3191">
        <w:t xml:space="preserve"> </w:t>
      </w:r>
      <w:r>
        <w:t>Tim,</w:t>
      </w:r>
      <w:r w:rsidR="005C3191">
        <w:t xml:space="preserve"> </w:t>
      </w:r>
      <w:r w:rsidR="006F5BEC">
        <w:t>is</w:t>
      </w:r>
      <w:r w:rsidR="005C3191">
        <w:t xml:space="preserve"> </w:t>
      </w:r>
      <w:r w:rsidR="006F5BEC">
        <w:t>Dover</w:t>
      </w:r>
      <w:r w:rsidR="005C3191">
        <w:t xml:space="preserve"> </w:t>
      </w:r>
      <w:r w:rsidR="006F5BEC">
        <w:t>ready</w:t>
      </w:r>
      <w:r w:rsidR="005C3191">
        <w:t xml:space="preserve"> </w:t>
      </w:r>
      <w:r w:rsidR="006F5BEC">
        <w:t>for</w:t>
      </w:r>
      <w:r w:rsidR="005C3191">
        <w:t xml:space="preserve"> </w:t>
      </w:r>
      <w:r w:rsidR="006F5BEC">
        <w:t>new</w:t>
      </w:r>
      <w:r w:rsidR="005C3191">
        <w:t xml:space="preserve"> </w:t>
      </w:r>
      <w:r w:rsidR="006F5BEC">
        <w:t>arrangements</w:t>
      </w:r>
      <w:r w:rsidR="005C3191">
        <w:t xml:space="preserve"> </w:t>
      </w:r>
      <w:r w:rsidR="006F5BEC">
        <w:t>from</w:t>
      </w:r>
      <w:r w:rsidR="005C3191">
        <w:t xml:space="preserve"> </w:t>
      </w:r>
      <w:r w:rsidR="006F5BEC">
        <w:t>1</w:t>
      </w:r>
      <w:r w:rsidR="005C3191">
        <w:t xml:space="preserve"> </w:t>
      </w:r>
      <w:r w:rsidR="006F5BEC">
        <w:t>January,</w:t>
      </w:r>
      <w:r w:rsidR="005C3191">
        <w:t xml:space="preserve"> </w:t>
      </w:r>
      <w:r w:rsidR="006F5BEC">
        <w:t>whether</w:t>
      </w:r>
      <w:r w:rsidR="005C3191">
        <w:t xml:space="preserve"> </w:t>
      </w:r>
      <w:r w:rsidR="006F5BEC">
        <w:t>there</w:t>
      </w:r>
      <w:r w:rsidR="005C3191">
        <w:t xml:space="preserve"> </w:t>
      </w:r>
      <w:r w:rsidR="006F5BEC">
        <w:t>is</w:t>
      </w:r>
      <w:r w:rsidR="005C3191">
        <w:t xml:space="preserve"> </w:t>
      </w:r>
      <w:r w:rsidR="006F5BEC">
        <w:t>or</w:t>
      </w:r>
      <w:r w:rsidR="005C3191">
        <w:t xml:space="preserve"> </w:t>
      </w:r>
      <w:r w:rsidR="006F5BEC">
        <w:t>is</w:t>
      </w:r>
      <w:r w:rsidR="005C3191">
        <w:t xml:space="preserve"> </w:t>
      </w:r>
      <w:r w:rsidR="006F5BEC">
        <w:t>not</w:t>
      </w:r>
      <w:r w:rsidR="005C3191">
        <w:t xml:space="preserve"> </w:t>
      </w:r>
      <w:r w:rsidR="006F5BEC">
        <w:t>an</w:t>
      </w:r>
      <w:r w:rsidR="005C3191">
        <w:t xml:space="preserve"> </w:t>
      </w:r>
      <w:r w:rsidR="006F5BEC">
        <w:t>agreement?</w:t>
      </w:r>
    </w:p>
    <w:p w:rsidR="006F5BEC" w:rsidP="00364DDF">
      <w:pPr>
        <w:pStyle w:val="Answer"/>
      </w:pPr>
      <w:sdt>
        <w:sdtPr>
          <w:alias w:val="Witness"/>
          <w:id w:val="-1400663984"/>
          <w:placeholder>
            <w:docPart w:val="DefaultPlaceholder_1082065158"/>
          </w:placeholder>
          <w:richText/>
        </w:sdtPr>
        <w:sdtContent>
          <w:r w:rsidRPr="008B7A3E" w:rsidR="008B7A3E">
            <w:rPr>
              <w:b/>
              <w:i/>
            </w:rPr>
            <w:t>Tim</w:t>
          </w:r>
          <w:r w:rsidR="005C3191">
            <w:rPr>
              <w:b/>
              <w:i/>
            </w:rPr>
            <w:t xml:space="preserve"> </w:t>
          </w:r>
          <w:r w:rsidRPr="008B7A3E" w:rsidR="008B7A3E">
            <w:rPr>
              <w:b/>
              <w:i/>
            </w:rPr>
            <w:t>Reardon:</w:t>
          </w:r>
        </w:sdtContent>
      </w:sdt>
      <w:r w:rsidR="005C3191">
        <w:t xml:space="preserve"> First, </w:t>
      </w:r>
      <w:r w:rsidR="00364DDF">
        <w:t>the</w:t>
      </w:r>
      <w:r w:rsidR="005C3191">
        <w:t xml:space="preserve"> </w:t>
      </w:r>
      <w:r w:rsidR="00364DDF">
        <w:t>Port</w:t>
      </w:r>
      <w:r w:rsidR="005C3191">
        <w:t xml:space="preserve"> </w:t>
      </w:r>
      <w:r w:rsidR="00364DDF">
        <w:t>of</w:t>
      </w:r>
      <w:r w:rsidR="005C3191">
        <w:t xml:space="preserve"> </w:t>
      </w:r>
      <w:r w:rsidR="00364DDF">
        <w:t>Dover</w:t>
      </w:r>
      <w:r w:rsidR="005C3191">
        <w:t xml:space="preserve"> </w:t>
      </w:r>
      <w:r w:rsidR="00364DDF">
        <w:t>is</w:t>
      </w:r>
      <w:r w:rsidR="005C3191">
        <w:t xml:space="preserve"> </w:t>
      </w:r>
      <w:r w:rsidR="00364DDF">
        <w:t>ready</w:t>
      </w:r>
      <w:r w:rsidR="005C3191">
        <w:t xml:space="preserve"> </w:t>
      </w:r>
      <w:r w:rsidR="00364DDF">
        <w:t>for</w:t>
      </w:r>
      <w:r w:rsidR="005C3191">
        <w:t xml:space="preserve"> </w:t>
      </w:r>
      <w:r w:rsidR="00364DDF">
        <w:t>its</w:t>
      </w:r>
      <w:r w:rsidR="005C3191">
        <w:t xml:space="preserve"> </w:t>
      </w:r>
      <w:r w:rsidR="00364DDF">
        <w:t>customers</w:t>
      </w:r>
      <w:r w:rsidR="008B7A3E">
        <w:t>.</w:t>
      </w:r>
      <w:r w:rsidR="005C3191">
        <w:t xml:space="preserve"> </w:t>
      </w:r>
      <w:r w:rsidR="00364DDF">
        <w:t>We</w:t>
      </w:r>
      <w:r w:rsidR="005C3191">
        <w:t xml:space="preserve"> </w:t>
      </w:r>
      <w:r w:rsidR="00364DDF">
        <w:t>have,</w:t>
      </w:r>
      <w:r w:rsidR="005C3191">
        <w:t xml:space="preserve"> </w:t>
      </w:r>
      <w:r w:rsidR="00364DDF">
        <w:t>on</w:t>
      </w:r>
      <w:r w:rsidR="005C3191">
        <w:t xml:space="preserve"> </w:t>
      </w:r>
      <w:r w:rsidR="00364DDF">
        <w:t>our</w:t>
      </w:r>
      <w:r w:rsidR="005C3191">
        <w:t xml:space="preserve"> </w:t>
      </w:r>
      <w:r w:rsidR="00364DDF">
        <w:t>busiest</w:t>
      </w:r>
      <w:r w:rsidR="005C3191">
        <w:t xml:space="preserve"> </w:t>
      </w:r>
      <w:r w:rsidR="00364DDF">
        <w:t>days,</w:t>
      </w:r>
      <w:r w:rsidR="005C3191">
        <w:t xml:space="preserve"> </w:t>
      </w:r>
      <w:r w:rsidR="00364DDF">
        <w:t>about</w:t>
      </w:r>
      <w:r w:rsidR="005C3191">
        <w:t xml:space="preserve"> </w:t>
      </w:r>
      <w:r w:rsidR="00364DDF">
        <w:t>10,000</w:t>
      </w:r>
      <w:r w:rsidR="005C3191">
        <w:t xml:space="preserve"> </w:t>
      </w:r>
      <w:r w:rsidR="00364DDF">
        <w:t>lorries</w:t>
      </w:r>
      <w:r w:rsidR="005C3191">
        <w:t xml:space="preserve"> </w:t>
      </w:r>
      <w:r w:rsidR="00364DDF">
        <w:t>a</w:t>
      </w:r>
      <w:r w:rsidR="005C3191">
        <w:t xml:space="preserve"> </w:t>
      </w:r>
      <w:r w:rsidR="00364DDF">
        <w:t>day</w:t>
      </w:r>
      <w:r w:rsidR="005C3191">
        <w:t xml:space="preserve"> </w:t>
      </w:r>
      <w:r w:rsidR="00364DDF">
        <w:t>through</w:t>
      </w:r>
      <w:r w:rsidR="005C3191">
        <w:t xml:space="preserve"> </w:t>
      </w:r>
      <w:r w:rsidR="00364DDF">
        <w:t>the</w:t>
      </w:r>
      <w:r w:rsidR="005C3191">
        <w:t xml:space="preserve"> </w:t>
      </w:r>
      <w:r w:rsidR="00364DDF">
        <w:t>port</w:t>
      </w:r>
      <w:r w:rsidR="008B7A3E">
        <w:t>.</w:t>
      </w:r>
      <w:r w:rsidR="005C3191">
        <w:t xml:space="preserve"> </w:t>
      </w:r>
      <w:r w:rsidR="00364DDF">
        <w:t>Now</w:t>
      </w:r>
      <w:r w:rsidR="005C3191">
        <w:t xml:space="preserve"> </w:t>
      </w:r>
      <w:r w:rsidR="00364DDF">
        <w:t>is</w:t>
      </w:r>
      <w:r w:rsidR="005C3191">
        <w:t xml:space="preserve"> </w:t>
      </w:r>
      <w:r w:rsidR="00364DDF">
        <w:t>a</w:t>
      </w:r>
      <w:r w:rsidR="005C3191">
        <w:t xml:space="preserve"> </w:t>
      </w:r>
      <w:r w:rsidR="00364DDF">
        <w:t>slightly</w:t>
      </w:r>
      <w:r w:rsidR="005C3191">
        <w:t xml:space="preserve"> </w:t>
      </w:r>
      <w:r w:rsidR="00364DDF">
        <w:t>quieter</w:t>
      </w:r>
      <w:r w:rsidR="005C3191">
        <w:t xml:space="preserve"> </w:t>
      </w:r>
      <w:r w:rsidR="00364DDF">
        <w:t>time</w:t>
      </w:r>
      <w:r w:rsidR="005C3191">
        <w:t xml:space="preserve"> </w:t>
      </w:r>
      <w:r w:rsidR="00364DDF">
        <w:t>because</w:t>
      </w:r>
      <w:r w:rsidR="005C3191">
        <w:t xml:space="preserve"> </w:t>
      </w:r>
      <w:r w:rsidR="00364DDF">
        <w:t>the</w:t>
      </w:r>
      <w:r w:rsidR="005C3191">
        <w:t xml:space="preserve"> </w:t>
      </w:r>
      <w:r w:rsidR="00364DDF">
        <w:t>economy</w:t>
      </w:r>
      <w:r w:rsidR="005C3191">
        <w:t xml:space="preserve"> </w:t>
      </w:r>
      <w:r w:rsidR="00364DDF">
        <w:t>is</w:t>
      </w:r>
      <w:r w:rsidR="005C3191">
        <w:t xml:space="preserve"> </w:t>
      </w:r>
      <w:r w:rsidR="00364DDF">
        <w:t>running</w:t>
      </w:r>
      <w:r w:rsidR="005C3191">
        <w:t xml:space="preserve"> </w:t>
      </w:r>
      <w:r w:rsidR="00364DDF">
        <w:t>at</w:t>
      </w:r>
      <w:r w:rsidR="005C3191">
        <w:t xml:space="preserve"> </w:t>
      </w:r>
      <w:r w:rsidR="00364DDF">
        <w:t>a</w:t>
      </w:r>
      <w:r w:rsidR="005C3191">
        <w:t xml:space="preserve"> </w:t>
      </w:r>
      <w:r w:rsidR="00364DDF">
        <w:t>slower</w:t>
      </w:r>
      <w:r w:rsidR="005C3191">
        <w:t xml:space="preserve"> </w:t>
      </w:r>
      <w:r w:rsidR="00364DDF">
        <w:t>pace</w:t>
      </w:r>
      <w:r w:rsidR="005C3191">
        <w:t xml:space="preserve"> </w:t>
      </w:r>
      <w:r w:rsidR="00364DDF">
        <w:t>than</w:t>
      </w:r>
      <w:r w:rsidR="005C3191">
        <w:t xml:space="preserve"> </w:t>
      </w:r>
      <w:r w:rsidR="00364DDF">
        <w:t>it</w:t>
      </w:r>
      <w:r w:rsidR="005C3191">
        <w:t xml:space="preserve"> </w:t>
      </w:r>
      <w:r w:rsidR="00364DDF">
        <w:t>was</w:t>
      </w:r>
      <w:r w:rsidR="005C3191">
        <w:t xml:space="preserve"> </w:t>
      </w:r>
      <w:r w:rsidR="00364DDF">
        <w:t>a</w:t>
      </w:r>
      <w:r w:rsidR="005C3191">
        <w:t xml:space="preserve"> </w:t>
      </w:r>
      <w:r w:rsidR="00364DDF">
        <w:t>couple</w:t>
      </w:r>
      <w:r w:rsidR="005C3191">
        <w:t xml:space="preserve"> </w:t>
      </w:r>
      <w:r w:rsidR="00364DDF">
        <w:t>of</w:t>
      </w:r>
      <w:r w:rsidR="005C3191">
        <w:t xml:space="preserve"> </w:t>
      </w:r>
      <w:r w:rsidR="00364DDF">
        <w:t>years</w:t>
      </w:r>
      <w:r w:rsidR="005C3191">
        <w:t xml:space="preserve"> </w:t>
      </w:r>
      <w:r w:rsidR="00364DDF">
        <w:t>ago,</w:t>
      </w:r>
      <w:r w:rsidR="005C3191">
        <w:t xml:space="preserve"> </w:t>
      </w:r>
      <w:r w:rsidR="00364DDF">
        <w:t>and</w:t>
      </w:r>
      <w:r w:rsidR="005C3191">
        <w:t xml:space="preserve"> </w:t>
      </w:r>
      <w:r w:rsidR="00364DDF">
        <w:t>we</w:t>
      </w:r>
      <w:r w:rsidR="005C3191">
        <w:t xml:space="preserve"> </w:t>
      </w:r>
      <w:r w:rsidR="00364DDF">
        <w:t>are</w:t>
      </w:r>
      <w:r w:rsidR="005C3191">
        <w:t xml:space="preserve"> </w:t>
      </w:r>
      <w:r w:rsidR="00364DDF">
        <w:t>typically</w:t>
      </w:r>
      <w:r w:rsidR="005C3191">
        <w:t xml:space="preserve"> </w:t>
      </w:r>
      <w:r w:rsidR="00364DDF">
        <w:t>taking</w:t>
      </w:r>
      <w:r w:rsidR="005C3191">
        <w:t xml:space="preserve"> </w:t>
      </w:r>
      <w:r w:rsidR="00364DDF">
        <w:t>about</w:t>
      </w:r>
      <w:r w:rsidR="005C3191">
        <w:t xml:space="preserve"> </w:t>
      </w:r>
      <w:r w:rsidR="00364DDF">
        <w:t>7,000</w:t>
      </w:r>
      <w:r w:rsidR="005C3191">
        <w:t xml:space="preserve"> </w:t>
      </w:r>
      <w:r w:rsidR="00364DDF">
        <w:t>lorries</w:t>
      </w:r>
      <w:r w:rsidR="005C3191">
        <w:t xml:space="preserve"> </w:t>
      </w:r>
      <w:r w:rsidR="00364DDF">
        <w:t>through</w:t>
      </w:r>
      <w:r w:rsidR="005C3191">
        <w:t xml:space="preserve"> </w:t>
      </w:r>
      <w:r w:rsidR="00364DDF">
        <w:t>the</w:t>
      </w:r>
      <w:r w:rsidR="005C3191">
        <w:t xml:space="preserve"> </w:t>
      </w:r>
      <w:r w:rsidR="00364DDF">
        <w:t>port</w:t>
      </w:r>
      <w:r w:rsidR="005C3191">
        <w:t xml:space="preserve"> </w:t>
      </w:r>
      <w:r w:rsidR="00364DDF">
        <w:t>every</w:t>
      </w:r>
      <w:r w:rsidR="005C3191">
        <w:t xml:space="preserve"> </w:t>
      </w:r>
      <w:r w:rsidR="00364DDF">
        <w:t>day</w:t>
      </w:r>
      <w:r w:rsidR="008B7A3E">
        <w:t>.</w:t>
      </w:r>
      <w:r w:rsidR="005C3191">
        <w:t xml:space="preserve"> </w:t>
      </w:r>
      <w:r w:rsidR="00364DDF">
        <w:t>The</w:t>
      </w:r>
      <w:r w:rsidR="005C3191">
        <w:t xml:space="preserve"> </w:t>
      </w:r>
      <w:r w:rsidR="00364DDF">
        <w:t>challenge</w:t>
      </w:r>
      <w:r w:rsidR="005C3191">
        <w:t xml:space="preserve"> </w:t>
      </w:r>
      <w:r w:rsidR="00364DDF">
        <w:t>as</w:t>
      </w:r>
      <w:r w:rsidR="005C3191">
        <w:t xml:space="preserve"> </w:t>
      </w:r>
      <w:r w:rsidR="00364DDF">
        <w:t>we</w:t>
      </w:r>
      <w:r w:rsidR="005C3191">
        <w:t xml:space="preserve"> </w:t>
      </w:r>
      <w:r w:rsidR="00364DDF">
        <w:t>go</w:t>
      </w:r>
      <w:r w:rsidR="005C3191">
        <w:t xml:space="preserve"> </w:t>
      </w:r>
      <w:r w:rsidR="00364DDF">
        <w:t>ahead</w:t>
      </w:r>
      <w:r w:rsidR="005C3191">
        <w:t xml:space="preserve"> </w:t>
      </w:r>
      <w:r w:rsidR="00364DDF">
        <w:t>into</w:t>
      </w:r>
      <w:r w:rsidR="005C3191">
        <w:t xml:space="preserve"> </w:t>
      </w:r>
      <w:r w:rsidR="00364DDF">
        <w:t>the</w:t>
      </w:r>
      <w:r w:rsidR="005C3191">
        <w:t xml:space="preserve"> </w:t>
      </w:r>
      <w:r w:rsidR="00364DDF">
        <w:t>beginning</w:t>
      </w:r>
      <w:r w:rsidR="005C3191">
        <w:t xml:space="preserve"> </w:t>
      </w:r>
      <w:r w:rsidR="00364DDF">
        <w:t>of</w:t>
      </w:r>
      <w:r w:rsidR="005C3191">
        <w:t xml:space="preserve"> </w:t>
      </w:r>
      <w:r w:rsidR="00364DDF">
        <w:t>next</w:t>
      </w:r>
      <w:r w:rsidR="005C3191">
        <w:t xml:space="preserve"> </w:t>
      </w:r>
      <w:r w:rsidR="00364DDF">
        <w:t>year</w:t>
      </w:r>
      <w:r w:rsidR="005C3191">
        <w:t xml:space="preserve"> </w:t>
      </w:r>
      <w:r w:rsidR="00364DDF">
        <w:t>is</w:t>
      </w:r>
      <w:r w:rsidR="005C3191">
        <w:t xml:space="preserve"> </w:t>
      </w:r>
      <w:r w:rsidR="00364DDF">
        <w:t>to</w:t>
      </w:r>
      <w:r w:rsidR="005C3191">
        <w:t xml:space="preserve"> </w:t>
      </w:r>
      <w:r w:rsidR="00364DDF">
        <w:t>ensure</w:t>
      </w:r>
      <w:r w:rsidR="005C3191">
        <w:t xml:space="preserve"> </w:t>
      </w:r>
      <w:r w:rsidR="00364DDF">
        <w:t>that</w:t>
      </w:r>
      <w:r w:rsidR="005C3191">
        <w:t xml:space="preserve"> </w:t>
      </w:r>
      <w:r w:rsidR="00364DDF">
        <w:t>that</w:t>
      </w:r>
      <w:r w:rsidR="005C3191">
        <w:t xml:space="preserve"> </w:t>
      </w:r>
      <w:r w:rsidR="00364DDF">
        <w:t>traffic</w:t>
      </w:r>
      <w:r w:rsidR="005C3191">
        <w:t xml:space="preserve"> </w:t>
      </w:r>
      <w:r w:rsidR="00364DDF">
        <w:t>can</w:t>
      </w:r>
      <w:r w:rsidR="005C3191">
        <w:t xml:space="preserve"> </w:t>
      </w:r>
      <w:r w:rsidR="00364DDF">
        <w:t>continue</w:t>
      </w:r>
      <w:r w:rsidR="005C3191">
        <w:t xml:space="preserve"> </w:t>
      </w:r>
      <w:r w:rsidR="00364DDF">
        <w:t>to</w:t>
      </w:r>
      <w:r w:rsidR="005C3191">
        <w:t xml:space="preserve"> </w:t>
      </w:r>
      <w:r w:rsidR="00364DDF">
        <w:t>flow</w:t>
      </w:r>
      <w:r w:rsidR="005C3191">
        <w:t xml:space="preserve"> </w:t>
      </w:r>
      <w:r w:rsidR="00364DDF">
        <w:t>through</w:t>
      </w:r>
      <w:r w:rsidR="005C3191">
        <w:t xml:space="preserve"> </w:t>
      </w:r>
      <w:r w:rsidR="00364DDF">
        <w:t>the</w:t>
      </w:r>
      <w:r w:rsidR="005C3191">
        <w:t xml:space="preserve"> </w:t>
      </w:r>
      <w:r w:rsidR="00364DDF">
        <w:t>port</w:t>
      </w:r>
      <w:r w:rsidR="005C3191">
        <w:t xml:space="preserve"> </w:t>
      </w:r>
      <w:r w:rsidR="00364DDF">
        <w:t>and</w:t>
      </w:r>
      <w:r w:rsidR="005C3191">
        <w:t xml:space="preserve"> </w:t>
      </w:r>
      <w:r w:rsidR="00364DDF">
        <w:t>onwards</w:t>
      </w:r>
      <w:r w:rsidR="005C3191">
        <w:t xml:space="preserve"> </w:t>
      </w:r>
      <w:r w:rsidR="00364DDF">
        <w:t>to</w:t>
      </w:r>
      <w:r w:rsidR="005C3191">
        <w:t xml:space="preserve"> </w:t>
      </w:r>
      <w:r w:rsidR="00364DDF">
        <w:t>the</w:t>
      </w:r>
      <w:r w:rsidR="005C3191">
        <w:t xml:space="preserve"> </w:t>
      </w:r>
      <w:r w:rsidR="00364DDF">
        <w:t>place</w:t>
      </w:r>
      <w:r w:rsidR="005C3191">
        <w:t xml:space="preserve"> </w:t>
      </w:r>
      <w:r w:rsidR="00364DDF">
        <w:t>of</w:t>
      </w:r>
      <w:r w:rsidR="005C3191">
        <w:t xml:space="preserve"> </w:t>
      </w:r>
      <w:r w:rsidR="00364DDF">
        <w:t>delivery</w:t>
      </w:r>
      <w:r w:rsidR="005C3191">
        <w:t xml:space="preserve">, </w:t>
      </w:r>
      <w:r w:rsidR="00364DDF">
        <w:t>to</w:t>
      </w:r>
      <w:r w:rsidR="005C3191">
        <w:t xml:space="preserve"> </w:t>
      </w:r>
      <w:r w:rsidR="00364DDF">
        <w:t>customers</w:t>
      </w:r>
      <w:r w:rsidR="005C3191">
        <w:t xml:space="preserve"> </w:t>
      </w:r>
      <w:r w:rsidR="00364DDF">
        <w:t>around</w:t>
      </w:r>
      <w:r w:rsidR="005C3191">
        <w:t xml:space="preserve"> </w:t>
      </w:r>
      <w:r w:rsidR="00364DDF">
        <w:t>the</w:t>
      </w:r>
      <w:r w:rsidR="005C3191">
        <w:t xml:space="preserve"> </w:t>
      </w:r>
      <w:r w:rsidR="00364DDF">
        <w:t>UK</w:t>
      </w:r>
      <w:r w:rsidR="005C3191">
        <w:t xml:space="preserve"> </w:t>
      </w:r>
      <w:r w:rsidR="00364DDF">
        <w:t>and</w:t>
      </w:r>
      <w:r w:rsidR="005C3191">
        <w:t xml:space="preserve"> </w:t>
      </w:r>
      <w:r w:rsidR="00364DDF">
        <w:t>customers</w:t>
      </w:r>
      <w:r w:rsidR="005C3191">
        <w:t xml:space="preserve"> </w:t>
      </w:r>
      <w:r w:rsidR="00364DDF">
        <w:t>in</w:t>
      </w:r>
      <w:r w:rsidR="005C3191">
        <w:t xml:space="preserve"> </w:t>
      </w:r>
      <w:r w:rsidR="00364DDF">
        <w:t>Europe</w:t>
      </w:r>
      <w:r w:rsidR="005C3191">
        <w:t xml:space="preserve"> </w:t>
      </w:r>
      <w:r w:rsidR="00364DDF">
        <w:t>to</w:t>
      </w:r>
      <w:r w:rsidR="005C3191">
        <w:t xml:space="preserve"> </w:t>
      </w:r>
      <w:r w:rsidR="00364DDF">
        <w:t>whom</w:t>
      </w:r>
      <w:r w:rsidR="005C3191">
        <w:t xml:space="preserve"> </w:t>
      </w:r>
      <w:r w:rsidR="00364DDF">
        <w:t>UK</w:t>
      </w:r>
      <w:r w:rsidR="005C3191">
        <w:t xml:space="preserve"> </w:t>
      </w:r>
      <w:r w:rsidR="00364DDF">
        <w:t>exporters</w:t>
      </w:r>
      <w:r w:rsidR="005C3191">
        <w:t xml:space="preserve"> </w:t>
      </w:r>
      <w:r w:rsidR="00364DDF">
        <w:t>are</w:t>
      </w:r>
      <w:r w:rsidR="005C3191">
        <w:t xml:space="preserve"> </w:t>
      </w:r>
      <w:r w:rsidR="00364DDF">
        <w:t>sending</w:t>
      </w:r>
      <w:r w:rsidR="005C3191">
        <w:t xml:space="preserve"> </w:t>
      </w:r>
      <w:r w:rsidR="00364DDF">
        <w:t>their</w:t>
      </w:r>
      <w:r w:rsidR="005C3191">
        <w:t xml:space="preserve"> </w:t>
      </w:r>
      <w:r w:rsidR="00364DDF">
        <w:t>goods.</w:t>
      </w:r>
    </w:p>
    <w:p w:rsidR="00364DDF" w:rsidP="00364DDF">
      <w:pPr>
        <w:pStyle w:val="Question"/>
      </w:pPr>
      <w:sdt>
        <w:sdtPr>
          <w:alias w:val="Member"/>
          <w:tag w:val="&lt;Member mnisId='413' dodsId='25735'&gt;"/>
          <w:id w:val="-811630980"/>
          <w:placeholder>
            <w:docPart w:val="DefaultPlaceholder_1082065158"/>
          </w:placeholder>
          <w:richText/>
        </w:sdtPr>
        <w:sdtContent>
          <w:r w:rsidRPr="00364DDF">
            <w:rPr>
              <w:b/>
            </w:rPr>
            <w:t>Chair:</w:t>
          </w:r>
        </w:sdtContent>
      </w:sdt>
      <w:r w:rsidR="005C3191">
        <w:t xml:space="preserve"> </w:t>
      </w:r>
      <w:r>
        <w:t>To</w:t>
      </w:r>
      <w:r w:rsidR="005C3191">
        <w:t xml:space="preserve"> </w:t>
      </w:r>
      <w:r>
        <w:t>supplement</w:t>
      </w:r>
      <w:r w:rsidR="005C3191">
        <w:t xml:space="preserve"> </w:t>
      </w:r>
      <w:r>
        <w:t>that,</w:t>
      </w:r>
      <w:r w:rsidR="005C3191">
        <w:t xml:space="preserve"> </w:t>
      </w:r>
      <w:r>
        <w:t>are</w:t>
      </w:r>
      <w:r w:rsidR="005C3191">
        <w:t xml:space="preserve"> </w:t>
      </w:r>
      <w:r>
        <w:t>the</w:t>
      </w:r>
      <w:r w:rsidR="005C3191">
        <w:t xml:space="preserve"> </w:t>
      </w:r>
      <w:r>
        <w:t>lorries</w:t>
      </w:r>
      <w:r w:rsidR="005C3191">
        <w:t xml:space="preserve"> </w:t>
      </w:r>
      <w:r>
        <w:t>going</w:t>
      </w:r>
      <w:r w:rsidR="005C3191">
        <w:t xml:space="preserve"> </w:t>
      </w:r>
      <w:r>
        <w:t>to</w:t>
      </w:r>
      <w:r w:rsidR="005C3191">
        <w:t xml:space="preserve"> </w:t>
      </w:r>
      <w:r>
        <w:t>be</w:t>
      </w:r>
      <w:r w:rsidR="005C3191">
        <w:t xml:space="preserve"> </w:t>
      </w:r>
      <w:r>
        <w:t>ready</w:t>
      </w:r>
      <w:r w:rsidR="005C3191">
        <w:t xml:space="preserve"> </w:t>
      </w:r>
      <w:r>
        <w:t>with</w:t>
      </w:r>
      <w:r w:rsidR="005C3191">
        <w:t xml:space="preserve"> </w:t>
      </w:r>
      <w:r>
        <w:t>the</w:t>
      </w:r>
      <w:r w:rsidR="005C3191">
        <w:t xml:space="preserve"> </w:t>
      </w:r>
      <w:r>
        <w:t>right</w:t>
      </w:r>
      <w:r w:rsidR="005C3191">
        <w:t xml:space="preserve"> </w:t>
      </w:r>
      <w:r>
        <w:t>paperwork?</w:t>
      </w:r>
    </w:p>
    <w:p w:rsidR="00364DDF" w:rsidP="00364DDF">
      <w:pPr>
        <w:pStyle w:val="Answer"/>
      </w:pPr>
      <w:sdt>
        <w:sdtPr>
          <w:alias w:val="Witness"/>
          <w:id w:val="1050117548"/>
          <w:placeholder>
            <w:docPart w:val="DefaultPlaceholder_1082065158"/>
          </w:placeholder>
          <w:richText/>
        </w:sdtPr>
        <w:sdtContent>
          <w:r w:rsidRPr="008B7A3E" w:rsidR="008B7A3E">
            <w:rPr>
              <w:b/>
              <w:i/>
            </w:rPr>
            <w:t>Tim</w:t>
          </w:r>
          <w:r w:rsidR="005C3191">
            <w:rPr>
              <w:b/>
              <w:i/>
            </w:rPr>
            <w:t xml:space="preserve"> </w:t>
          </w:r>
          <w:r w:rsidRPr="008B7A3E" w:rsidR="008B7A3E">
            <w:rPr>
              <w:b/>
              <w:i/>
            </w:rPr>
            <w:t>Reardon:</w:t>
          </w:r>
        </w:sdtContent>
      </w:sdt>
      <w:r w:rsidR="005C3191">
        <w:t xml:space="preserve"> </w:t>
      </w:r>
      <w:r>
        <w:t>It</w:t>
      </w:r>
      <w:r w:rsidR="005C3191">
        <w:t xml:space="preserve"> </w:t>
      </w:r>
      <w:r>
        <w:t>is</w:t>
      </w:r>
      <w:r w:rsidR="005C3191">
        <w:t xml:space="preserve"> </w:t>
      </w:r>
      <w:r>
        <w:t>fair</w:t>
      </w:r>
      <w:r w:rsidR="005C3191">
        <w:t xml:space="preserve"> </w:t>
      </w:r>
      <w:r>
        <w:t>to</w:t>
      </w:r>
      <w:r w:rsidR="005C3191">
        <w:t xml:space="preserve"> </w:t>
      </w:r>
      <w:r>
        <w:t>say</w:t>
      </w:r>
      <w:r w:rsidR="005C3191">
        <w:t xml:space="preserve"> </w:t>
      </w:r>
      <w:r>
        <w:t>that</w:t>
      </w:r>
      <w:r w:rsidR="005C3191">
        <w:t xml:space="preserve"> </w:t>
      </w:r>
      <w:r>
        <w:t>they</w:t>
      </w:r>
      <w:r w:rsidR="005C3191">
        <w:t xml:space="preserve"> </w:t>
      </w:r>
      <w:r>
        <w:t>are</w:t>
      </w:r>
      <w:r w:rsidR="005C3191">
        <w:t xml:space="preserve"> </w:t>
      </w:r>
      <w:r>
        <w:t>likely</w:t>
      </w:r>
      <w:r w:rsidR="005C3191">
        <w:t xml:space="preserve"> </w:t>
      </w:r>
      <w:r>
        <w:t>to</w:t>
      </w:r>
      <w:r w:rsidR="005C3191">
        <w:t xml:space="preserve"> </w:t>
      </w:r>
      <w:r>
        <w:t>be</w:t>
      </w:r>
      <w:r w:rsidR="005C3191">
        <w:t xml:space="preserve"> </w:t>
      </w:r>
      <w:r>
        <w:t>ready</w:t>
      </w:r>
      <w:r w:rsidR="005C3191">
        <w:t xml:space="preserve"> </w:t>
      </w:r>
      <w:r>
        <w:t>for</w:t>
      </w:r>
      <w:r w:rsidR="005C3191">
        <w:t xml:space="preserve"> </w:t>
      </w:r>
      <w:r>
        <w:t>the</w:t>
      </w:r>
      <w:r w:rsidR="005C3191">
        <w:t xml:space="preserve"> </w:t>
      </w:r>
      <w:r>
        <w:t>paperwork</w:t>
      </w:r>
      <w:r w:rsidR="005C3191">
        <w:t xml:space="preserve"> </w:t>
      </w:r>
      <w:r>
        <w:t>required</w:t>
      </w:r>
      <w:r w:rsidR="005C3191">
        <w:t xml:space="preserve"> </w:t>
      </w:r>
      <w:r>
        <w:t>to</w:t>
      </w:r>
      <w:r w:rsidR="005C3191">
        <w:t xml:space="preserve"> </w:t>
      </w:r>
      <w:r>
        <w:t>get</w:t>
      </w:r>
      <w:r w:rsidR="005C3191">
        <w:t xml:space="preserve"> </w:t>
      </w:r>
      <w:r>
        <w:t>into</w:t>
      </w:r>
      <w:r w:rsidR="005C3191">
        <w:t xml:space="preserve"> </w:t>
      </w:r>
      <w:r>
        <w:t>and</w:t>
      </w:r>
      <w:r w:rsidR="005C3191">
        <w:t xml:space="preserve"> </w:t>
      </w:r>
      <w:r>
        <w:t>out</w:t>
      </w:r>
      <w:r w:rsidR="005C3191">
        <w:t xml:space="preserve"> </w:t>
      </w:r>
      <w:r>
        <w:t>of</w:t>
      </w:r>
      <w:r w:rsidR="005C3191">
        <w:t xml:space="preserve"> </w:t>
      </w:r>
      <w:r>
        <w:t>France,</w:t>
      </w:r>
      <w:r w:rsidR="005C3191">
        <w:t xml:space="preserve"> </w:t>
      </w:r>
      <w:r>
        <w:t>because</w:t>
      </w:r>
      <w:r w:rsidR="005C3191">
        <w:t xml:space="preserve"> </w:t>
      </w:r>
      <w:r>
        <w:t>those</w:t>
      </w:r>
      <w:r w:rsidR="005C3191">
        <w:t xml:space="preserve"> </w:t>
      </w:r>
      <w:r>
        <w:t>requirements</w:t>
      </w:r>
      <w:r w:rsidR="005C3191">
        <w:t xml:space="preserve"> </w:t>
      </w:r>
      <w:r>
        <w:t>have</w:t>
      </w:r>
      <w:r w:rsidR="005C3191">
        <w:t xml:space="preserve"> </w:t>
      </w:r>
      <w:r>
        <w:t>been</w:t>
      </w:r>
      <w:r w:rsidR="005C3191">
        <w:t xml:space="preserve"> </w:t>
      </w:r>
      <w:r>
        <w:t>set</w:t>
      </w:r>
      <w:r w:rsidR="005C3191">
        <w:t xml:space="preserve"> </w:t>
      </w:r>
      <w:r>
        <w:t>out</w:t>
      </w:r>
      <w:r w:rsidR="005C3191">
        <w:t xml:space="preserve"> </w:t>
      </w:r>
      <w:r>
        <w:t>very</w:t>
      </w:r>
      <w:r w:rsidR="005C3191">
        <w:t xml:space="preserve"> </w:t>
      </w:r>
      <w:r>
        <w:t>clearly</w:t>
      </w:r>
      <w:r w:rsidR="005C3191">
        <w:t xml:space="preserve"> </w:t>
      </w:r>
      <w:r>
        <w:t>for</w:t>
      </w:r>
      <w:r w:rsidR="005C3191">
        <w:t xml:space="preserve"> </w:t>
      </w:r>
      <w:r>
        <w:t>some</w:t>
      </w:r>
      <w:r w:rsidR="005C3191">
        <w:t xml:space="preserve"> </w:t>
      </w:r>
      <w:r>
        <w:t>time</w:t>
      </w:r>
      <w:r w:rsidR="005C3191">
        <w:t xml:space="preserve"> </w:t>
      </w:r>
      <w:r>
        <w:t>now</w:t>
      </w:r>
      <w:r w:rsidR="008B7A3E">
        <w:t>.</w:t>
      </w:r>
      <w:r w:rsidR="005C3191">
        <w:t xml:space="preserve"> </w:t>
      </w:r>
      <w:r>
        <w:t>What</w:t>
      </w:r>
      <w:r w:rsidR="005C3191">
        <w:t xml:space="preserve"> </w:t>
      </w:r>
      <w:r>
        <w:t>are</w:t>
      </w:r>
      <w:r w:rsidR="005C3191">
        <w:t xml:space="preserve"> </w:t>
      </w:r>
      <w:r>
        <w:t>still</w:t>
      </w:r>
      <w:r w:rsidR="005C3191">
        <w:t xml:space="preserve"> </w:t>
      </w:r>
      <w:r>
        <w:t>in</w:t>
      </w:r>
      <w:r w:rsidR="005C3191">
        <w:t xml:space="preserve"> </w:t>
      </w:r>
      <w:r>
        <w:t>the</w:t>
      </w:r>
      <w:r w:rsidR="005C3191">
        <w:t xml:space="preserve"> </w:t>
      </w:r>
      <w:r>
        <w:t>process</w:t>
      </w:r>
      <w:r w:rsidR="005C3191">
        <w:t xml:space="preserve"> </w:t>
      </w:r>
      <w:r>
        <w:t>of</w:t>
      </w:r>
      <w:r w:rsidR="005C3191">
        <w:t xml:space="preserve"> </w:t>
      </w:r>
      <w:r>
        <w:t>being</w:t>
      </w:r>
      <w:r w:rsidR="005C3191">
        <w:t xml:space="preserve"> </w:t>
      </w:r>
      <w:r>
        <w:t>defined</w:t>
      </w:r>
      <w:r w:rsidR="005C3191">
        <w:t xml:space="preserve"> </w:t>
      </w:r>
      <w:r>
        <w:t>are</w:t>
      </w:r>
      <w:r w:rsidR="005C3191">
        <w:t xml:space="preserve"> </w:t>
      </w:r>
      <w:r>
        <w:t>the</w:t>
      </w:r>
      <w:r w:rsidR="005C3191">
        <w:t xml:space="preserve"> </w:t>
      </w:r>
      <w:r>
        <w:t>documents</w:t>
      </w:r>
      <w:r w:rsidR="005C3191">
        <w:t xml:space="preserve"> </w:t>
      </w:r>
      <w:r>
        <w:t>and</w:t>
      </w:r>
      <w:r w:rsidR="005C3191">
        <w:t xml:space="preserve"> </w:t>
      </w:r>
      <w:r>
        <w:t>other</w:t>
      </w:r>
      <w:r w:rsidR="005C3191">
        <w:t xml:space="preserve"> </w:t>
      </w:r>
      <w:r>
        <w:t>requirements</w:t>
      </w:r>
      <w:r w:rsidR="005C3191">
        <w:t xml:space="preserve"> </w:t>
      </w:r>
      <w:r w:rsidR="00021977">
        <w:t>for</w:t>
      </w:r>
      <w:r w:rsidR="005C3191">
        <w:t xml:space="preserve"> </w:t>
      </w:r>
      <w:r w:rsidR="00021977">
        <w:t>getting</w:t>
      </w:r>
      <w:r w:rsidR="005C3191">
        <w:t xml:space="preserve"> </w:t>
      </w:r>
      <w:r>
        <w:t>into</w:t>
      </w:r>
      <w:r w:rsidR="005C3191">
        <w:t xml:space="preserve"> </w:t>
      </w:r>
      <w:r>
        <w:t>and</w:t>
      </w:r>
      <w:r w:rsidR="005C3191">
        <w:t xml:space="preserve"> </w:t>
      </w:r>
      <w:r>
        <w:t>out</w:t>
      </w:r>
      <w:r w:rsidR="005C3191">
        <w:t xml:space="preserve"> </w:t>
      </w:r>
      <w:r>
        <w:t>of</w:t>
      </w:r>
      <w:r w:rsidR="005C3191">
        <w:t xml:space="preserve"> </w:t>
      </w:r>
      <w:r>
        <w:t>the</w:t>
      </w:r>
      <w:r w:rsidR="005C3191">
        <w:t xml:space="preserve"> </w:t>
      </w:r>
      <w:r>
        <w:t>UK</w:t>
      </w:r>
      <w:r w:rsidR="008B7A3E">
        <w:t>.</w:t>
      </w:r>
      <w:r w:rsidR="005C3191">
        <w:t xml:space="preserve"> </w:t>
      </w:r>
      <w:r>
        <w:t>The</w:t>
      </w:r>
      <w:r w:rsidR="005C3191">
        <w:t xml:space="preserve"> </w:t>
      </w:r>
      <w:r>
        <w:t>Government</w:t>
      </w:r>
      <w:r w:rsidR="005C3191">
        <w:t xml:space="preserve"> </w:t>
      </w:r>
      <w:r>
        <w:t>intend</w:t>
      </w:r>
      <w:r w:rsidR="005C3191">
        <w:t xml:space="preserve"> </w:t>
      </w:r>
      <w:r>
        <w:t>to</w:t>
      </w:r>
      <w:r w:rsidR="005C3191">
        <w:t xml:space="preserve"> </w:t>
      </w:r>
      <w:r>
        <w:t>publish</w:t>
      </w:r>
      <w:r w:rsidR="005C3191">
        <w:t xml:space="preserve"> </w:t>
      </w:r>
      <w:r>
        <w:t>their</w:t>
      </w:r>
      <w:r w:rsidR="005C3191">
        <w:t xml:space="preserve"> </w:t>
      </w:r>
      <w:r w:rsidR="005F0918">
        <w:t>border</w:t>
      </w:r>
      <w:r w:rsidR="005C3191">
        <w:t xml:space="preserve"> </w:t>
      </w:r>
      <w:r w:rsidR="005F0918">
        <w:t>operating</w:t>
      </w:r>
      <w:r w:rsidR="005C3191">
        <w:t xml:space="preserve"> </w:t>
      </w:r>
      <w:r w:rsidR="005F0918">
        <w:t>model</w:t>
      </w:r>
      <w:r w:rsidR="005C3191">
        <w:t xml:space="preserve"> </w:t>
      </w:r>
      <w:r w:rsidR="005F0918">
        <w:t>in</w:t>
      </w:r>
      <w:r w:rsidR="005C3191">
        <w:t xml:space="preserve"> </w:t>
      </w:r>
      <w:r w:rsidR="005F0918">
        <w:t>the</w:t>
      </w:r>
      <w:r w:rsidR="005C3191">
        <w:t xml:space="preserve"> </w:t>
      </w:r>
      <w:r w:rsidR="005F0918">
        <w:t>middle</w:t>
      </w:r>
      <w:r w:rsidR="005C3191">
        <w:t xml:space="preserve"> </w:t>
      </w:r>
      <w:r w:rsidR="005F0918">
        <w:t>of</w:t>
      </w:r>
      <w:r w:rsidR="005C3191">
        <w:t xml:space="preserve"> </w:t>
      </w:r>
      <w:r w:rsidR="005F0918">
        <w:t>next</w:t>
      </w:r>
      <w:r w:rsidR="005C3191">
        <w:t xml:space="preserve"> </w:t>
      </w:r>
      <w:r w:rsidR="005F0918">
        <w:t>month</w:t>
      </w:r>
      <w:r w:rsidR="005C3191">
        <w:t xml:space="preserve"> </w:t>
      </w:r>
      <w:r w:rsidR="005F0918">
        <w:t>and,</w:t>
      </w:r>
      <w:r w:rsidR="005C3191">
        <w:t xml:space="preserve"> </w:t>
      </w:r>
      <w:r w:rsidR="005F0918">
        <w:t>when</w:t>
      </w:r>
      <w:r w:rsidR="005C3191">
        <w:t xml:space="preserve"> </w:t>
      </w:r>
      <w:r w:rsidR="005F0918">
        <w:t>that</w:t>
      </w:r>
      <w:r w:rsidR="005C3191">
        <w:t xml:space="preserve"> </w:t>
      </w:r>
      <w:r w:rsidR="005F0918">
        <w:t>is</w:t>
      </w:r>
      <w:r w:rsidR="005C3191">
        <w:t xml:space="preserve"> </w:t>
      </w:r>
      <w:r w:rsidR="005F0918">
        <w:t>published,</w:t>
      </w:r>
      <w:r w:rsidR="005C3191">
        <w:t xml:space="preserve"> </w:t>
      </w:r>
      <w:r w:rsidR="005F0918">
        <w:t>the</w:t>
      </w:r>
      <w:r w:rsidR="005C3191">
        <w:t xml:space="preserve"> </w:t>
      </w:r>
      <w:r w:rsidR="005F0918">
        <w:t>UK’s</w:t>
      </w:r>
      <w:r w:rsidR="005C3191">
        <w:t xml:space="preserve"> </w:t>
      </w:r>
      <w:r w:rsidR="005F0918">
        <w:t>requirements</w:t>
      </w:r>
      <w:r w:rsidR="005C3191">
        <w:t xml:space="preserve"> </w:t>
      </w:r>
      <w:r w:rsidR="005F0918">
        <w:t>should</w:t>
      </w:r>
      <w:r w:rsidR="005C3191">
        <w:t xml:space="preserve"> </w:t>
      </w:r>
      <w:r w:rsidR="005F0918">
        <w:t>become</w:t>
      </w:r>
      <w:r w:rsidR="005C3191">
        <w:t xml:space="preserve"> </w:t>
      </w:r>
      <w:r w:rsidR="005F0918">
        <w:t>clear</w:t>
      </w:r>
      <w:r w:rsidR="005C3191">
        <w:t xml:space="preserve"> </w:t>
      </w:r>
      <w:r w:rsidR="005F0918">
        <w:t>in</w:t>
      </w:r>
      <w:r w:rsidR="005C3191">
        <w:t xml:space="preserve"> </w:t>
      </w:r>
      <w:r w:rsidR="005F0918">
        <w:t>the</w:t>
      </w:r>
      <w:r w:rsidR="005C3191">
        <w:t xml:space="preserve"> </w:t>
      </w:r>
      <w:r w:rsidR="005F0918">
        <w:t>same</w:t>
      </w:r>
      <w:r w:rsidR="005C3191">
        <w:t xml:space="preserve"> </w:t>
      </w:r>
      <w:r w:rsidR="005F0918">
        <w:t>way</w:t>
      </w:r>
      <w:r w:rsidR="005C3191">
        <w:t xml:space="preserve"> </w:t>
      </w:r>
      <w:r w:rsidR="005F0918">
        <w:t>as</w:t>
      </w:r>
      <w:r w:rsidR="005C3191">
        <w:t xml:space="preserve"> </w:t>
      </w:r>
      <w:r w:rsidR="005F0918">
        <w:t>those</w:t>
      </w:r>
      <w:r w:rsidR="005C3191">
        <w:t xml:space="preserve"> </w:t>
      </w:r>
      <w:r w:rsidR="005F0918">
        <w:t>for</w:t>
      </w:r>
      <w:r w:rsidR="005C3191">
        <w:t xml:space="preserve"> </w:t>
      </w:r>
      <w:r w:rsidR="005F0918">
        <w:t>getting</w:t>
      </w:r>
      <w:r w:rsidR="005C3191">
        <w:t xml:space="preserve"> </w:t>
      </w:r>
      <w:r w:rsidR="005F0918">
        <w:t>into</w:t>
      </w:r>
      <w:r w:rsidR="005C3191">
        <w:t xml:space="preserve"> </w:t>
      </w:r>
      <w:r w:rsidR="005F0918">
        <w:t>and</w:t>
      </w:r>
      <w:r w:rsidR="005C3191">
        <w:t xml:space="preserve"> </w:t>
      </w:r>
      <w:r w:rsidR="005F0918">
        <w:t>out</w:t>
      </w:r>
      <w:r w:rsidR="005C3191">
        <w:t xml:space="preserve"> </w:t>
      </w:r>
      <w:r w:rsidR="005F0918">
        <w:t>of</w:t>
      </w:r>
      <w:r w:rsidR="005C3191">
        <w:t xml:space="preserve"> </w:t>
      </w:r>
      <w:r w:rsidR="005F0918">
        <w:t>France</w:t>
      </w:r>
      <w:r w:rsidR="005C3191">
        <w:t xml:space="preserve"> </w:t>
      </w:r>
      <w:r w:rsidR="005F0918">
        <w:t>already</w:t>
      </w:r>
      <w:r w:rsidR="005C3191">
        <w:t xml:space="preserve"> </w:t>
      </w:r>
      <w:r w:rsidR="005F0918">
        <w:t>are</w:t>
      </w:r>
      <w:r w:rsidR="008B7A3E">
        <w:t>.</w:t>
      </w:r>
      <w:r w:rsidR="005C3191">
        <w:t xml:space="preserve"> </w:t>
      </w:r>
      <w:r w:rsidR="005F0918">
        <w:t>We</w:t>
      </w:r>
      <w:r w:rsidR="005C3191">
        <w:t xml:space="preserve"> </w:t>
      </w:r>
      <w:r w:rsidR="005F0918">
        <w:t>are</w:t>
      </w:r>
      <w:r w:rsidR="005C3191">
        <w:t xml:space="preserve"> </w:t>
      </w:r>
      <w:r w:rsidR="005F0918">
        <w:t>working</w:t>
      </w:r>
      <w:r w:rsidR="005C3191">
        <w:t xml:space="preserve"> </w:t>
      </w:r>
      <w:r w:rsidR="005F0918">
        <w:t>with</w:t>
      </w:r>
      <w:r w:rsidR="005C3191">
        <w:t xml:space="preserve"> </w:t>
      </w:r>
      <w:r w:rsidR="005F0918">
        <w:t>Government</w:t>
      </w:r>
      <w:r w:rsidR="005C3191">
        <w:t xml:space="preserve"> </w:t>
      </w:r>
      <w:r w:rsidR="005F0918">
        <w:t>at</w:t>
      </w:r>
      <w:r w:rsidR="005C3191">
        <w:t xml:space="preserve"> </w:t>
      </w:r>
      <w:r w:rsidR="005F0918">
        <w:t>the</w:t>
      </w:r>
      <w:r w:rsidR="005C3191">
        <w:t xml:space="preserve"> </w:t>
      </w:r>
      <w:r w:rsidR="005F0918">
        <w:t>moment</w:t>
      </w:r>
      <w:r w:rsidR="005C3191">
        <w:t xml:space="preserve"> </w:t>
      </w:r>
      <w:r w:rsidR="005F0918">
        <w:t>on</w:t>
      </w:r>
      <w:r w:rsidR="005C3191">
        <w:t xml:space="preserve"> </w:t>
      </w:r>
      <w:r w:rsidR="005F0918">
        <w:t>the</w:t>
      </w:r>
      <w:r w:rsidR="005C3191">
        <w:t xml:space="preserve"> </w:t>
      </w:r>
      <w:r w:rsidR="005F0918">
        <w:t>content</w:t>
      </w:r>
      <w:r w:rsidR="005C3191">
        <w:t xml:space="preserve"> </w:t>
      </w:r>
      <w:r w:rsidR="005F0918">
        <w:t>of</w:t>
      </w:r>
      <w:r w:rsidR="005C3191">
        <w:t xml:space="preserve"> </w:t>
      </w:r>
      <w:r w:rsidR="005F0918">
        <w:t>that</w:t>
      </w:r>
      <w:r w:rsidR="005C3191">
        <w:t xml:space="preserve"> </w:t>
      </w:r>
      <w:r w:rsidR="005F0918">
        <w:t>border</w:t>
      </w:r>
      <w:r w:rsidR="005C3191">
        <w:t xml:space="preserve"> </w:t>
      </w:r>
      <w:r w:rsidR="005F0918">
        <w:t>operating</w:t>
      </w:r>
      <w:r w:rsidR="005C3191">
        <w:t xml:space="preserve"> </w:t>
      </w:r>
      <w:r w:rsidR="005F0918">
        <w:t>model,</w:t>
      </w:r>
      <w:r w:rsidR="005C3191">
        <w:t xml:space="preserve"> </w:t>
      </w:r>
      <w:r w:rsidR="005F0918">
        <w:t>but</w:t>
      </w:r>
      <w:r w:rsidR="005C3191">
        <w:t xml:space="preserve"> </w:t>
      </w:r>
      <w:r w:rsidR="005F0918">
        <w:t>there</w:t>
      </w:r>
      <w:r w:rsidR="005C3191">
        <w:t xml:space="preserve"> </w:t>
      </w:r>
      <w:r w:rsidR="005F0918">
        <w:t>is</w:t>
      </w:r>
      <w:r w:rsidR="005C3191">
        <w:t xml:space="preserve"> </w:t>
      </w:r>
      <w:r w:rsidR="005F0918">
        <w:t>work</w:t>
      </w:r>
      <w:r w:rsidR="005C3191">
        <w:t xml:space="preserve"> </w:t>
      </w:r>
      <w:r w:rsidR="005F0918">
        <w:t>still</w:t>
      </w:r>
      <w:r w:rsidR="005C3191">
        <w:t xml:space="preserve"> </w:t>
      </w:r>
      <w:r w:rsidR="005F0918">
        <w:t>to</w:t>
      </w:r>
      <w:r w:rsidR="005C3191">
        <w:t xml:space="preserve"> </w:t>
      </w:r>
      <w:r w:rsidR="005F0918">
        <w:t>be</w:t>
      </w:r>
      <w:r w:rsidR="005C3191">
        <w:t xml:space="preserve"> </w:t>
      </w:r>
      <w:r w:rsidR="005F0918">
        <w:t>done</w:t>
      </w:r>
      <w:r w:rsidR="008B7A3E">
        <w:t>.</w:t>
      </w:r>
      <w:r w:rsidR="005C3191">
        <w:t xml:space="preserve"> </w:t>
      </w:r>
      <w:r w:rsidR="005F0918">
        <w:t>Clearly,</w:t>
      </w:r>
      <w:r w:rsidR="005C3191">
        <w:t xml:space="preserve"> </w:t>
      </w:r>
      <w:r w:rsidR="005F0918">
        <w:t>until</w:t>
      </w:r>
      <w:r w:rsidR="005C3191">
        <w:t xml:space="preserve"> it </w:t>
      </w:r>
      <w:r w:rsidR="005F0918">
        <w:t>is</w:t>
      </w:r>
      <w:r w:rsidR="005C3191">
        <w:t xml:space="preserve"> </w:t>
      </w:r>
      <w:r w:rsidR="005F0918">
        <w:t>defined,</w:t>
      </w:r>
      <w:r w:rsidR="005C3191">
        <w:t xml:space="preserve"> </w:t>
      </w:r>
      <w:r w:rsidR="005F0918">
        <w:t>nobody</w:t>
      </w:r>
      <w:r w:rsidR="005C3191">
        <w:t xml:space="preserve"> </w:t>
      </w:r>
      <w:r w:rsidR="005F0918">
        <w:t>can</w:t>
      </w:r>
      <w:r w:rsidR="005C3191">
        <w:t xml:space="preserve"> </w:t>
      </w:r>
      <w:r w:rsidR="005F0918">
        <w:t>be</w:t>
      </w:r>
      <w:r w:rsidR="005C3191">
        <w:t xml:space="preserve"> </w:t>
      </w:r>
      <w:r w:rsidR="005F0918">
        <w:t>entirely</w:t>
      </w:r>
      <w:r w:rsidR="005C3191">
        <w:t xml:space="preserve"> </w:t>
      </w:r>
      <w:r w:rsidR="005F0918">
        <w:t>clear</w:t>
      </w:r>
      <w:r w:rsidR="005C3191">
        <w:t xml:space="preserve"> </w:t>
      </w:r>
      <w:r w:rsidR="005F0918">
        <w:t>what</w:t>
      </w:r>
      <w:r w:rsidR="005C3191">
        <w:t xml:space="preserve"> </w:t>
      </w:r>
      <w:r w:rsidR="005F0918">
        <w:t>it</w:t>
      </w:r>
      <w:r w:rsidR="005C3191">
        <w:t xml:space="preserve"> </w:t>
      </w:r>
      <w:r w:rsidR="005F0918">
        <w:t>is</w:t>
      </w:r>
      <w:r w:rsidR="005C3191">
        <w:t xml:space="preserve"> </w:t>
      </w:r>
      <w:r w:rsidR="005F0918">
        <w:t>that</w:t>
      </w:r>
      <w:r w:rsidR="005C3191">
        <w:t xml:space="preserve"> </w:t>
      </w:r>
      <w:r w:rsidR="005F0918">
        <w:t>they</w:t>
      </w:r>
      <w:r w:rsidR="005C3191">
        <w:t xml:space="preserve"> </w:t>
      </w:r>
      <w:r w:rsidR="005F0918">
        <w:t>are</w:t>
      </w:r>
      <w:r w:rsidR="005C3191">
        <w:t xml:space="preserve"> </w:t>
      </w:r>
      <w:r w:rsidR="005F0918">
        <w:t>preparing</w:t>
      </w:r>
      <w:r w:rsidR="005C3191">
        <w:t xml:space="preserve"> </w:t>
      </w:r>
      <w:r w:rsidR="005F0918">
        <w:t>for</w:t>
      </w:r>
      <w:r w:rsidR="005C3191">
        <w:t xml:space="preserve"> </w:t>
      </w:r>
      <w:r w:rsidR="005F0918">
        <w:t>and,</w:t>
      </w:r>
      <w:r w:rsidR="005C3191">
        <w:t xml:space="preserve"> </w:t>
      </w:r>
      <w:r w:rsidR="005F0918">
        <w:t>therefore,</w:t>
      </w:r>
      <w:r w:rsidR="005C3191">
        <w:t xml:space="preserve"> </w:t>
      </w:r>
      <w:r w:rsidR="005F0918">
        <w:t>it</w:t>
      </w:r>
      <w:r w:rsidR="005C3191">
        <w:t xml:space="preserve"> </w:t>
      </w:r>
      <w:r w:rsidR="005F0918">
        <w:t>is</w:t>
      </w:r>
      <w:r w:rsidR="005C3191">
        <w:t xml:space="preserve"> </w:t>
      </w:r>
      <w:r w:rsidR="005F0918">
        <w:t>difficult</w:t>
      </w:r>
      <w:r w:rsidR="005C3191">
        <w:t xml:space="preserve"> </w:t>
      </w:r>
      <w:r w:rsidR="005F0918">
        <w:t>to</w:t>
      </w:r>
      <w:r w:rsidR="005C3191">
        <w:t xml:space="preserve"> </w:t>
      </w:r>
      <w:r w:rsidR="005F0918">
        <w:t>give</w:t>
      </w:r>
      <w:r w:rsidR="005C3191">
        <w:t xml:space="preserve"> </w:t>
      </w:r>
      <w:r w:rsidR="005F0918">
        <w:t>an</w:t>
      </w:r>
      <w:r w:rsidR="005C3191">
        <w:t xml:space="preserve"> </w:t>
      </w:r>
      <w:r w:rsidR="005F0918">
        <w:t>assurance</w:t>
      </w:r>
      <w:r w:rsidR="005C3191">
        <w:t xml:space="preserve"> </w:t>
      </w:r>
      <w:r w:rsidR="005F0918">
        <w:t>that</w:t>
      </w:r>
      <w:r w:rsidR="005C3191">
        <w:t xml:space="preserve"> </w:t>
      </w:r>
      <w:r w:rsidR="005F0918">
        <w:t>they</w:t>
      </w:r>
      <w:r w:rsidR="005C3191">
        <w:t xml:space="preserve"> </w:t>
      </w:r>
      <w:r w:rsidR="005F0918">
        <w:t>will</w:t>
      </w:r>
      <w:r w:rsidR="005C3191">
        <w:t xml:space="preserve"> </w:t>
      </w:r>
      <w:r w:rsidR="005F0918">
        <w:t>be</w:t>
      </w:r>
      <w:r w:rsidR="005C3191">
        <w:t xml:space="preserve"> </w:t>
      </w:r>
      <w:r w:rsidR="005F0918">
        <w:t>prepared.</w:t>
      </w:r>
    </w:p>
    <w:p w:rsidR="005F0918" w:rsidP="005F0918">
      <w:pPr>
        <w:pStyle w:val="Question"/>
      </w:pPr>
      <w:sdt>
        <w:sdtPr>
          <w:alias w:val="Member"/>
          <w:tag w:val="&lt;Member mnisId='413' dodsId='25735'&gt;"/>
          <w:id w:val="438950687"/>
          <w:placeholder>
            <w:docPart w:val="DefaultPlaceholder_1082065158"/>
          </w:placeholder>
          <w:richText/>
        </w:sdtPr>
        <w:sdtContent>
          <w:r w:rsidRPr="005F0918">
            <w:rPr>
              <w:b/>
            </w:rPr>
            <w:t>Chair:</w:t>
          </w:r>
        </w:sdtContent>
      </w:sdt>
      <w:r w:rsidR="005C3191">
        <w:t xml:space="preserve"> </w:t>
      </w:r>
      <w:r>
        <w:t>Can</w:t>
      </w:r>
      <w:r w:rsidR="005C3191">
        <w:t xml:space="preserve"> </w:t>
      </w:r>
      <w:r>
        <w:t>I</w:t>
      </w:r>
      <w:r w:rsidR="005C3191">
        <w:t xml:space="preserve"> </w:t>
      </w:r>
      <w:r>
        <w:t>turn</w:t>
      </w:r>
      <w:r w:rsidR="005C3191">
        <w:t xml:space="preserve"> </w:t>
      </w:r>
      <w:r>
        <w:t>to</w:t>
      </w:r>
      <w:r w:rsidR="005C3191">
        <w:t xml:space="preserve"> </w:t>
      </w:r>
      <w:r>
        <w:t>you,</w:t>
      </w:r>
      <w:r w:rsidR="005C3191">
        <w:t xml:space="preserve"> </w:t>
      </w:r>
      <w:r>
        <w:t>Alex</w:t>
      </w:r>
      <w:r w:rsidR="005C3191">
        <w:t xml:space="preserve"> Veitch</w:t>
      </w:r>
      <w:r>
        <w:t>,</w:t>
      </w:r>
      <w:r w:rsidR="005C3191">
        <w:t xml:space="preserve"> </w:t>
      </w:r>
      <w:r>
        <w:t>and</w:t>
      </w:r>
      <w:r w:rsidR="005C3191">
        <w:t xml:space="preserve"> </w:t>
      </w:r>
      <w:r>
        <w:t>put</w:t>
      </w:r>
      <w:r w:rsidR="005C3191">
        <w:t xml:space="preserve"> </w:t>
      </w:r>
      <w:r>
        <w:t>the</w:t>
      </w:r>
      <w:r w:rsidR="005C3191">
        <w:t xml:space="preserve"> </w:t>
      </w:r>
      <w:r>
        <w:t>same</w:t>
      </w:r>
      <w:r w:rsidR="005C3191">
        <w:t xml:space="preserve"> </w:t>
      </w:r>
      <w:r>
        <w:t>question</w:t>
      </w:r>
      <w:r w:rsidR="008B7A3E">
        <w:t>?</w:t>
      </w:r>
      <w:r w:rsidR="005C3191">
        <w:t xml:space="preserve"> </w:t>
      </w:r>
      <w:r>
        <w:t>You</w:t>
      </w:r>
      <w:r w:rsidR="005C3191">
        <w:t xml:space="preserve"> </w:t>
      </w:r>
      <w:r>
        <w:t>represent</w:t>
      </w:r>
      <w:r w:rsidR="005C3191">
        <w:t xml:space="preserve"> </w:t>
      </w:r>
      <w:r>
        <w:t>the</w:t>
      </w:r>
      <w:r w:rsidR="005C3191">
        <w:t xml:space="preserve"> </w:t>
      </w:r>
      <w:r>
        <w:t>people</w:t>
      </w:r>
      <w:r w:rsidR="005C3191">
        <w:t xml:space="preserve"> </w:t>
      </w:r>
      <w:r>
        <w:t>who</w:t>
      </w:r>
      <w:r w:rsidR="005C3191">
        <w:t xml:space="preserve"> </w:t>
      </w:r>
      <w:r>
        <w:t>are</w:t>
      </w:r>
      <w:r w:rsidR="005C3191">
        <w:t xml:space="preserve"> </w:t>
      </w:r>
      <w:r>
        <w:t>moving</w:t>
      </w:r>
      <w:r w:rsidR="005C3191">
        <w:t xml:space="preserve"> </w:t>
      </w:r>
      <w:r>
        <w:t>the</w:t>
      </w:r>
      <w:r w:rsidR="005C3191">
        <w:t xml:space="preserve"> </w:t>
      </w:r>
      <w:r>
        <w:t>goods</w:t>
      </w:r>
      <w:r w:rsidR="005C3191">
        <w:t xml:space="preserve"> </w:t>
      </w:r>
      <w:r>
        <w:t>in</w:t>
      </w:r>
      <w:r w:rsidR="005C3191">
        <w:t xml:space="preserve"> </w:t>
      </w:r>
      <w:r>
        <w:t>and</w:t>
      </w:r>
      <w:r w:rsidR="005C3191">
        <w:t xml:space="preserve"> </w:t>
      </w:r>
      <w:r>
        <w:t>out</w:t>
      </w:r>
      <w:r w:rsidR="008B7A3E">
        <w:t>.</w:t>
      </w:r>
      <w:r w:rsidR="005C3191">
        <w:t xml:space="preserve"> </w:t>
      </w:r>
      <w:r>
        <w:t>Do</w:t>
      </w:r>
      <w:r w:rsidR="005C3191">
        <w:t xml:space="preserve"> </w:t>
      </w:r>
      <w:r>
        <w:t>you</w:t>
      </w:r>
      <w:r w:rsidR="005C3191">
        <w:t xml:space="preserve"> </w:t>
      </w:r>
      <w:r>
        <w:t>think</w:t>
      </w:r>
      <w:r w:rsidR="005C3191">
        <w:t xml:space="preserve"> </w:t>
      </w:r>
      <w:r>
        <w:t>that</w:t>
      </w:r>
      <w:r w:rsidR="005C3191">
        <w:t xml:space="preserve"> </w:t>
      </w:r>
      <w:r>
        <w:t>companies</w:t>
      </w:r>
      <w:r w:rsidR="005C3191">
        <w:t xml:space="preserve"> </w:t>
      </w:r>
      <w:r>
        <w:t>are</w:t>
      </w:r>
      <w:r w:rsidR="005C3191">
        <w:t xml:space="preserve"> </w:t>
      </w:r>
      <w:r>
        <w:t>ready</w:t>
      </w:r>
      <w:r w:rsidR="005C3191">
        <w:t xml:space="preserve"> </w:t>
      </w:r>
      <w:r>
        <w:t>and</w:t>
      </w:r>
      <w:r w:rsidR="005C3191">
        <w:t xml:space="preserve"> </w:t>
      </w:r>
      <w:r>
        <w:t>will</w:t>
      </w:r>
      <w:r w:rsidR="005C3191">
        <w:t xml:space="preserve"> </w:t>
      </w:r>
      <w:r>
        <w:t>have</w:t>
      </w:r>
      <w:r w:rsidR="005C3191">
        <w:t xml:space="preserve"> </w:t>
      </w:r>
      <w:r>
        <w:t>the</w:t>
      </w:r>
      <w:r w:rsidR="005C3191">
        <w:t xml:space="preserve"> </w:t>
      </w:r>
      <w:r>
        <w:t>right</w:t>
      </w:r>
      <w:r w:rsidR="005C3191">
        <w:t xml:space="preserve"> </w:t>
      </w:r>
      <w:r>
        <w:t>paperwork</w:t>
      </w:r>
      <w:r w:rsidR="005C3191">
        <w:t xml:space="preserve"> </w:t>
      </w:r>
      <w:r>
        <w:t>to</w:t>
      </w:r>
      <w:r w:rsidR="005C3191">
        <w:t xml:space="preserve"> </w:t>
      </w:r>
      <w:r>
        <w:t>enable</w:t>
      </w:r>
      <w:r w:rsidR="005C3191">
        <w:t xml:space="preserve"> </w:t>
      </w:r>
      <w:r>
        <w:t>that</w:t>
      </w:r>
      <w:r w:rsidR="005C3191">
        <w:t xml:space="preserve"> </w:t>
      </w:r>
      <w:r>
        <w:t>free</w:t>
      </w:r>
      <w:r w:rsidR="005C3191">
        <w:t xml:space="preserve"> </w:t>
      </w:r>
      <w:r>
        <w:t>flow</w:t>
      </w:r>
      <w:r w:rsidR="005C3191">
        <w:t xml:space="preserve"> </w:t>
      </w:r>
      <w:r>
        <w:t>of</w:t>
      </w:r>
      <w:r w:rsidR="005C3191">
        <w:t xml:space="preserve"> </w:t>
      </w:r>
      <w:r>
        <w:t>goods</w:t>
      </w:r>
      <w:r w:rsidR="005C3191">
        <w:t xml:space="preserve"> </w:t>
      </w:r>
      <w:r>
        <w:t>to</w:t>
      </w:r>
      <w:r w:rsidR="005C3191">
        <w:t xml:space="preserve"> </w:t>
      </w:r>
      <w:r>
        <w:t>continue</w:t>
      </w:r>
      <w:r w:rsidR="005C3191">
        <w:t xml:space="preserve"> </w:t>
      </w:r>
      <w:r>
        <w:t>come</w:t>
      </w:r>
      <w:r w:rsidR="005C3191">
        <w:t xml:space="preserve"> </w:t>
      </w:r>
      <w:r>
        <w:t>1</w:t>
      </w:r>
      <w:r w:rsidR="005C3191">
        <w:t xml:space="preserve"> </w:t>
      </w:r>
      <w:r>
        <w:t>January?</w:t>
      </w:r>
    </w:p>
    <w:p w:rsidR="005F0918" w:rsidP="005F0918">
      <w:pPr>
        <w:pStyle w:val="Answer"/>
      </w:pPr>
      <w:sdt>
        <w:sdtPr>
          <w:alias w:val="Witness"/>
          <w:id w:val="2064359089"/>
          <w:placeholder>
            <w:docPart w:val="DefaultPlaceholder_1082065158"/>
          </w:placeholder>
          <w:richText/>
        </w:sdtPr>
        <w:sdtContent>
          <w:r w:rsidRPr="008B7A3E" w:rsidR="008B7A3E">
            <w:rPr>
              <w:b/>
              <w:i/>
            </w:rPr>
            <w:t>Alex</w:t>
          </w:r>
          <w:r w:rsidR="005C3191">
            <w:rPr>
              <w:b/>
              <w:i/>
            </w:rPr>
            <w:t xml:space="preserve"> </w:t>
          </w:r>
          <w:r w:rsidRPr="008B7A3E" w:rsidR="008B7A3E">
            <w:rPr>
              <w:b/>
              <w:i/>
            </w:rPr>
            <w:t>Veitch:</w:t>
          </w:r>
        </w:sdtContent>
      </w:sdt>
      <w:r w:rsidR="005C3191">
        <w:t xml:space="preserve"> </w:t>
      </w:r>
      <w:r>
        <w:t>That</w:t>
      </w:r>
      <w:r w:rsidR="005C3191">
        <w:t xml:space="preserve"> </w:t>
      </w:r>
      <w:r>
        <w:t>is</w:t>
      </w:r>
      <w:r w:rsidR="005C3191">
        <w:t xml:space="preserve"> </w:t>
      </w:r>
      <w:r>
        <w:t>a</w:t>
      </w:r>
      <w:r w:rsidR="005C3191">
        <w:t xml:space="preserve"> </w:t>
      </w:r>
      <w:r>
        <w:t>good</w:t>
      </w:r>
      <w:r w:rsidR="005C3191">
        <w:t xml:space="preserve"> </w:t>
      </w:r>
      <w:r>
        <w:t>question</w:t>
      </w:r>
      <w:r w:rsidR="008B7A3E">
        <w:t>.</w:t>
      </w:r>
      <w:r w:rsidR="005C3191">
        <w:t xml:space="preserve"> </w:t>
      </w:r>
      <w:r>
        <w:t>I</w:t>
      </w:r>
      <w:r w:rsidR="005C3191">
        <w:t xml:space="preserve"> </w:t>
      </w:r>
      <w:r>
        <w:t>would</w:t>
      </w:r>
      <w:r w:rsidR="005C3191">
        <w:t xml:space="preserve"> </w:t>
      </w:r>
      <w:r>
        <w:t>like</w:t>
      </w:r>
      <w:r w:rsidR="005C3191">
        <w:t xml:space="preserve"> </w:t>
      </w:r>
      <w:r>
        <w:t>to</w:t>
      </w:r>
      <w:r w:rsidR="005C3191">
        <w:t xml:space="preserve"> </w:t>
      </w:r>
      <w:r>
        <w:t>build</w:t>
      </w:r>
      <w:r w:rsidR="005C3191">
        <w:t xml:space="preserve"> </w:t>
      </w:r>
      <w:r>
        <w:t>from</w:t>
      </w:r>
      <w:r w:rsidR="005C3191">
        <w:t xml:space="preserve"> </w:t>
      </w:r>
      <w:r>
        <w:t>Tim’s</w:t>
      </w:r>
      <w:r w:rsidR="005C3191">
        <w:t xml:space="preserve"> </w:t>
      </w:r>
      <w:r>
        <w:t>answer</w:t>
      </w:r>
      <w:r w:rsidR="008B7A3E">
        <w:t>.</w:t>
      </w:r>
      <w:r w:rsidR="005C3191">
        <w:t xml:space="preserve"> </w:t>
      </w:r>
      <w:r>
        <w:t>As</w:t>
      </w:r>
      <w:r w:rsidR="005C3191">
        <w:t xml:space="preserve"> </w:t>
      </w:r>
      <w:r>
        <w:t>an</w:t>
      </w:r>
      <w:r w:rsidR="005C3191">
        <w:t xml:space="preserve"> </w:t>
      </w:r>
      <w:r>
        <w:t>association,</w:t>
      </w:r>
      <w:r w:rsidR="005C3191">
        <w:t xml:space="preserve"> </w:t>
      </w:r>
      <w:r>
        <w:t>we</w:t>
      </w:r>
      <w:r w:rsidR="005C3191">
        <w:t xml:space="preserve"> </w:t>
      </w:r>
      <w:r>
        <w:t>represent</w:t>
      </w:r>
      <w:r w:rsidR="005C3191">
        <w:t xml:space="preserve"> </w:t>
      </w:r>
      <w:r>
        <w:t>businesses</w:t>
      </w:r>
      <w:r w:rsidR="005C3191">
        <w:t xml:space="preserve"> </w:t>
      </w:r>
      <w:r>
        <w:t>across</w:t>
      </w:r>
      <w:r w:rsidR="005C3191">
        <w:t xml:space="preserve"> </w:t>
      </w:r>
      <w:r>
        <w:t>the</w:t>
      </w:r>
      <w:r w:rsidR="005C3191">
        <w:t xml:space="preserve"> </w:t>
      </w:r>
      <w:r>
        <w:t>supply</w:t>
      </w:r>
      <w:r w:rsidR="005C3191">
        <w:t xml:space="preserve"> </w:t>
      </w:r>
      <w:r>
        <w:t>chain,</w:t>
      </w:r>
      <w:r w:rsidR="005C3191">
        <w:t xml:space="preserve"> </w:t>
      </w:r>
      <w:r>
        <w:t>including</w:t>
      </w:r>
      <w:r w:rsidR="005C3191">
        <w:t xml:space="preserve"> </w:t>
      </w:r>
      <w:r>
        <w:t>ports,</w:t>
      </w:r>
      <w:r w:rsidR="005C3191">
        <w:t xml:space="preserve"> </w:t>
      </w:r>
      <w:r>
        <w:t>shipping</w:t>
      </w:r>
      <w:r w:rsidR="005C3191">
        <w:t xml:space="preserve"> </w:t>
      </w:r>
      <w:r>
        <w:t>lines,</w:t>
      </w:r>
      <w:r w:rsidR="005C3191">
        <w:t xml:space="preserve"> </w:t>
      </w:r>
      <w:r>
        <w:t>rail</w:t>
      </w:r>
      <w:r w:rsidR="005C3191">
        <w:t xml:space="preserve"> </w:t>
      </w:r>
      <w:r>
        <w:t>operators</w:t>
      </w:r>
      <w:r w:rsidR="005C3191">
        <w:t xml:space="preserve"> </w:t>
      </w:r>
      <w:r>
        <w:t>and</w:t>
      </w:r>
      <w:r w:rsidR="005C3191">
        <w:t xml:space="preserve"> </w:t>
      </w:r>
      <w:r>
        <w:t>airports,</w:t>
      </w:r>
      <w:r w:rsidR="005C3191">
        <w:t xml:space="preserve"> </w:t>
      </w:r>
      <w:r>
        <w:t>but</w:t>
      </w:r>
      <w:r w:rsidR="005C3191">
        <w:t xml:space="preserve"> </w:t>
      </w:r>
      <w:r>
        <w:t>most</w:t>
      </w:r>
      <w:r w:rsidR="005C3191">
        <w:t xml:space="preserve"> </w:t>
      </w:r>
      <w:r>
        <w:t>of</w:t>
      </w:r>
      <w:r w:rsidR="005C3191">
        <w:t xml:space="preserve"> </w:t>
      </w:r>
      <w:r>
        <w:t>our</w:t>
      </w:r>
      <w:r w:rsidR="005C3191">
        <w:t xml:space="preserve"> </w:t>
      </w:r>
      <w:r>
        <w:t>members</w:t>
      </w:r>
      <w:r w:rsidR="005C3191">
        <w:t xml:space="preserve"> </w:t>
      </w:r>
      <w:r>
        <w:t>are</w:t>
      </w:r>
      <w:r w:rsidR="005C3191">
        <w:t xml:space="preserve"> </w:t>
      </w:r>
      <w:r>
        <w:t>road</w:t>
      </w:r>
      <w:r w:rsidR="005C3191">
        <w:t xml:space="preserve"> </w:t>
      </w:r>
      <w:r>
        <w:t>hauliers</w:t>
      </w:r>
      <w:r w:rsidR="005C3191">
        <w:t xml:space="preserve"> </w:t>
      </w:r>
      <w:r>
        <w:t>and</w:t>
      </w:r>
      <w:r w:rsidR="005C3191">
        <w:t xml:space="preserve"> </w:t>
      </w:r>
      <w:r>
        <w:t>many</w:t>
      </w:r>
      <w:r w:rsidR="005C3191">
        <w:t xml:space="preserve"> </w:t>
      </w:r>
      <w:r>
        <w:t>of</w:t>
      </w:r>
      <w:r w:rsidR="005C3191">
        <w:t xml:space="preserve"> </w:t>
      </w:r>
      <w:r>
        <w:t>them</w:t>
      </w:r>
      <w:r w:rsidR="005C3191">
        <w:t xml:space="preserve"> </w:t>
      </w:r>
      <w:r>
        <w:t>move</w:t>
      </w:r>
      <w:r w:rsidR="005C3191">
        <w:t xml:space="preserve"> </w:t>
      </w:r>
      <w:r>
        <w:t>goods</w:t>
      </w:r>
      <w:r w:rsidR="005C3191">
        <w:t xml:space="preserve"> </w:t>
      </w:r>
      <w:r>
        <w:t>in</w:t>
      </w:r>
      <w:r w:rsidR="005C3191">
        <w:t xml:space="preserve"> </w:t>
      </w:r>
      <w:r>
        <w:t>and</w:t>
      </w:r>
      <w:r w:rsidR="005C3191">
        <w:t xml:space="preserve"> </w:t>
      </w:r>
      <w:r>
        <w:t>out</w:t>
      </w:r>
      <w:r w:rsidR="005C3191">
        <w:t xml:space="preserve"> </w:t>
      </w:r>
      <w:r>
        <w:t>of</w:t>
      </w:r>
      <w:r w:rsidR="005C3191">
        <w:t xml:space="preserve"> </w:t>
      </w:r>
      <w:r>
        <w:t>continental</w:t>
      </w:r>
      <w:r w:rsidR="005C3191">
        <w:t xml:space="preserve"> </w:t>
      </w:r>
      <w:r>
        <w:t>EU</w:t>
      </w:r>
      <w:r w:rsidR="005C3191">
        <w:t xml:space="preserve"> </w:t>
      </w:r>
      <w:r>
        <w:t>and</w:t>
      </w:r>
      <w:r w:rsidR="005C3191">
        <w:t xml:space="preserve"> </w:t>
      </w:r>
      <w:r>
        <w:t>across</w:t>
      </w:r>
      <w:r w:rsidR="005C3191">
        <w:t xml:space="preserve"> </w:t>
      </w:r>
      <w:r>
        <w:t>to</w:t>
      </w:r>
      <w:r w:rsidR="005C3191">
        <w:t xml:space="preserve"> </w:t>
      </w:r>
      <w:r>
        <w:t>the</w:t>
      </w:r>
      <w:r w:rsidR="005C3191">
        <w:t xml:space="preserve"> </w:t>
      </w:r>
      <w:r>
        <w:t>Republic</w:t>
      </w:r>
      <w:r w:rsidR="005C3191">
        <w:t xml:space="preserve"> </w:t>
      </w:r>
      <w:r>
        <w:t>of</w:t>
      </w:r>
      <w:r w:rsidR="005C3191">
        <w:t xml:space="preserve"> </w:t>
      </w:r>
      <w:r>
        <w:t>Ireland</w:t>
      </w:r>
      <w:r w:rsidR="005C3191">
        <w:t xml:space="preserve"> </w:t>
      </w:r>
      <w:r>
        <w:t>and</w:t>
      </w:r>
      <w:r w:rsidR="005C3191">
        <w:t xml:space="preserve"> </w:t>
      </w:r>
      <w:r>
        <w:t>Northern</w:t>
      </w:r>
      <w:r w:rsidR="005C3191">
        <w:t xml:space="preserve"> </w:t>
      </w:r>
      <w:r>
        <w:t>Ireland.</w:t>
      </w:r>
    </w:p>
    <w:p w:rsidR="004916EF" w:rsidP="005F0918">
      <w:pPr>
        <w:pStyle w:val="Answer"/>
      </w:pPr>
      <w:r>
        <w:t>To</w:t>
      </w:r>
      <w:r w:rsidR="005C3191">
        <w:t xml:space="preserve"> </w:t>
      </w:r>
      <w:r>
        <w:t>follow</w:t>
      </w:r>
      <w:r w:rsidR="005C3191">
        <w:t xml:space="preserve"> </w:t>
      </w:r>
      <w:r>
        <w:t>on</w:t>
      </w:r>
      <w:r w:rsidR="005C3191">
        <w:t xml:space="preserve"> </w:t>
      </w:r>
      <w:r>
        <w:t>from</w:t>
      </w:r>
      <w:r w:rsidR="005C3191">
        <w:t xml:space="preserve"> </w:t>
      </w:r>
      <w:r>
        <w:t>your</w:t>
      </w:r>
      <w:r w:rsidR="005C3191">
        <w:t xml:space="preserve"> </w:t>
      </w:r>
      <w:r>
        <w:t>question</w:t>
      </w:r>
      <w:r w:rsidR="005C3191">
        <w:t xml:space="preserve"> </w:t>
      </w:r>
      <w:r>
        <w:t>to</w:t>
      </w:r>
      <w:r w:rsidR="005C3191">
        <w:t xml:space="preserve"> </w:t>
      </w:r>
      <w:r>
        <w:t>Tim</w:t>
      </w:r>
      <w:r w:rsidR="005C3191">
        <w:t xml:space="preserve"> </w:t>
      </w:r>
      <w:r>
        <w:t>and</w:t>
      </w:r>
      <w:r w:rsidR="005C3191">
        <w:t xml:space="preserve"> </w:t>
      </w:r>
      <w:r>
        <w:t>talk</w:t>
      </w:r>
      <w:r w:rsidR="005C3191">
        <w:t xml:space="preserve"> </w:t>
      </w:r>
      <w:r>
        <w:t>about</w:t>
      </w:r>
      <w:r w:rsidR="005C3191">
        <w:t xml:space="preserve"> </w:t>
      </w:r>
      <w:r>
        <w:t>whether</w:t>
      </w:r>
      <w:r w:rsidR="005C3191">
        <w:t xml:space="preserve"> </w:t>
      </w:r>
      <w:r>
        <w:t>the</w:t>
      </w:r>
      <w:r w:rsidR="005C3191">
        <w:t xml:space="preserve"> </w:t>
      </w:r>
      <w:r>
        <w:t>lorries</w:t>
      </w:r>
      <w:r w:rsidR="005C3191">
        <w:t xml:space="preserve"> </w:t>
      </w:r>
      <w:r>
        <w:t>will</w:t>
      </w:r>
      <w:r w:rsidR="005C3191">
        <w:t xml:space="preserve"> </w:t>
      </w:r>
      <w:r>
        <w:t>be</w:t>
      </w:r>
      <w:r w:rsidR="005C3191">
        <w:t xml:space="preserve"> </w:t>
      </w:r>
      <w:r>
        <w:t>ready,</w:t>
      </w:r>
      <w:r w:rsidR="005C3191">
        <w:t xml:space="preserve"> </w:t>
      </w:r>
      <w:r>
        <w:t>the</w:t>
      </w:r>
      <w:r w:rsidR="005C3191">
        <w:t xml:space="preserve"> </w:t>
      </w:r>
      <w:r>
        <w:t>straight</w:t>
      </w:r>
      <w:r w:rsidR="005C3191">
        <w:t xml:space="preserve"> </w:t>
      </w:r>
      <w:r>
        <w:t>answer</w:t>
      </w:r>
      <w:r w:rsidR="005C3191">
        <w:t xml:space="preserve"> </w:t>
      </w:r>
      <w:r>
        <w:t>is</w:t>
      </w:r>
      <w:r w:rsidR="005C3191">
        <w:t xml:space="preserve"> </w:t>
      </w:r>
      <w:r>
        <w:t>that</w:t>
      </w:r>
      <w:r w:rsidR="005C3191">
        <w:t xml:space="preserve"> </w:t>
      </w:r>
      <w:r>
        <w:t>they</w:t>
      </w:r>
      <w:r w:rsidR="005C3191">
        <w:t xml:space="preserve"> </w:t>
      </w:r>
      <w:r>
        <w:t>have</w:t>
      </w:r>
      <w:r w:rsidR="005C3191">
        <w:t xml:space="preserve"> </w:t>
      </w:r>
      <w:r>
        <w:t>to</w:t>
      </w:r>
      <w:r w:rsidR="005C3191">
        <w:t xml:space="preserve"> </w:t>
      </w:r>
      <w:r>
        <w:t>be</w:t>
      </w:r>
      <w:r w:rsidR="005C3191">
        <w:t xml:space="preserve"> </w:t>
      </w:r>
      <w:r>
        <w:t>ready</w:t>
      </w:r>
      <w:r w:rsidR="008B7A3E">
        <w:t>.</w:t>
      </w:r>
      <w:r w:rsidR="005C3191">
        <w:t xml:space="preserve"> </w:t>
      </w:r>
      <w:r>
        <w:t>Nobody</w:t>
      </w:r>
      <w:r w:rsidR="005C3191">
        <w:t xml:space="preserve"> </w:t>
      </w:r>
      <w:r>
        <w:t>wants</w:t>
      </w:r>
      <w:r w:rsidR="005C3191">
        <w:t xml:space="preserve"> </w:t>
      </w:r>
      <w:r>
        <w:t>to</w:t>
      </w:r>
      <w:r w:rsidR="005C3191">
        <w:t xml:space="preserve"> </w:t>
      </w:r>
      <w:r>
        <w:t>see</w:t>
      </w:r>
      <w:r w:rsidR="005C3191">
        <w:t xml:space="preserve"> </w:t>
      </w:r>
      <w:r>
        <w:t>any</w:t>
      </w:r>
      <w:r w:rsidR="005C3191">
        <w:t xml:space="preserve"> </w:t>
      </w:r>
      <w:r>
        <w:t>delays</w:t>
      </w:r>
      <w:r w:rsidR="005C3191">
        <w:t xml:space="preserve"> </w:t>
      </w:r>
      <w:r>
        <w:t>at</w:t>
      </w:r>
      <w:r w:rsidR="005C3191">
        <w:t xml:space="preserve"> </w:t>
      </w:r>
      <w:r>
        <w:t>Tim’s</w:t>
      </w:r>
      <w:r w:rsidR="005C3191">
        <w:t xml:space="preserve"> </w:t>
      </w:r>
      <w:r>
        <w:t>port</w:t>
      </w:r>
      <w:r w:rsidR="005C3191">
        <w:t xml:space="preserve"> </w:t>
      </w:r>
      <w:r>
        <w:t>and</w:t>
      </w:r>
      <w:r w:rsidR="005C3191">
        <w:t xml:space="preserve"> </w:t>
      </w:r>
      <w:r>
        <w:t>the</w:t>
      </w:r>
      <w:r w:rsidR="005C3191">
        <w:t xml:space="preserve"> </w:t>
      </w:r>
      <w:r>
        <w:t>surrounding</w:t>
      </w:r>
      <w:r w:rsidR="005C3191">
        <w:t xml:space="preserve"> </w:t>
      </w:r>
      <w:r>
        <w:t>countryside</w:t>
      </w:r>
      <w:r w:rsidR="008B7A3E">
        <w:t>.</w:t>
      </w:r>
      <w:r w:rsidR="005C3191">
        <w:t xml:space="preserve"> </w:t>
      </w:r>
      <w:r>
        <w:t>Tim</w:t>
      </w:r>
      <w:r w:rsidR="005C3191">
        <w:t xml:space="preserve"> </w:t>
      </w:r>
      <w:r>
        <w:t>is</w:t>
      </w:r>
      <w:r w:rsidR="005C3191">
        <w:t xml:space="preserve"> </w:t>
      </w:r>
      <w:r>
        <w:t>right</w:t>
      </w:r>
      <w:r w:rsidR="005C3191">
        <w:t xml:space="preserve"> </w:t>
      </w:r>
      <w:r>
        <w:t>in</w:t>
      </w:r>
      <w:r w:rsidR="005C3191">
        <w:t xml:space="preserve"> </w:t>
      </w:r>
      <w:r>
        <w:t>that</w:t>
      </w:r>
      <w:r w:rsidR="005C3191">
        <w:t xml:space="preserve"> </w:t>
      </w:r>
      <w:r>
        <w:t>the</w:t>
      </w:r>
      <w:r w:rsidR="005C3191">
        <w:t xml:space="preserve"> </w:t>
      </w:r>
      <w:r>
        <w:t>export</w:t>
      </w:r>
      <w:r w:rsidR="005C3191">
        <w:t xml:space="preserve"> </w:t>
      </w:r>
      <w:r>
        <w:t>procedures</w:t>
      </w:r>
      <w:r w:rsidR="005C3191">
        <w:t xml:space="preserve"> </w:t>
      </w:r>
      <w:r>
        <w:t>are</w:t>
      </w:r>
      <w:r w:rsidR="005C3191">
        <w:t xml:space="preserve"> </w:t>
      </w:r>
      <w:r>
        <w:t>known</w:t>
      </w:r>
      <w:r w:rsidR="005C3191">
        <w:t xml:space="preserve"> </w:t>
      </w:r>
      <w:r>
        <w:t>at</w:t>
      </w:r>
      <w:r w:rsidR="005C3191">
        <w:t xml:space="preserve"> </w:t>
      </w:r>
      <w:r>
        <w:t>a</w:t>
      </w:r>
      <w:r w:rsidR="005C3191">
        <w:t xml:space="preserve"> </w:t>
      </w:r>
      <w:r>
        <w:t>policy</w:t>
      </w:r>
      <w:r w:rsidR="005C3191">
        <w:t xml:space="preserve"> </w:t>
      </w:r>
      <w:r>
        <w:t>and</w:t>
      </w:r>
      <w:r w:rsidR="005C3191">
        <w:t xml:space="preserve"> </w:t>
      </w:r>
      <w:r>
        <w:t>regulatory</w:t>
      </w:r>
      <w:r w:rsidR="005C3191">
        <w:t xml:space="preserve"> </w:t>
      </w:r>
      <w:r>
        <w:t>level</w:t>
      </w:r>
      <w:r w:rsidR="008B7A3E">
        <w:t>.</w:t>
      </w:r>
      <w:r w:rsidR="005C3191">
        <w:t xml:space="preserve"> </w:t>
      </w:r>
      <w:r>
        <w:t>We</w:t>
      </w:r>
      <w:r w:rsidR="005C3191">
        <w:t xml:space="preserve"> </w:t>
      </w:r>
      <w:r>
        <w:t>are</w:t>
      </w:r>
      <w:r w:rsidR="005C3191">
        <w:t xml:space="preserve"> </w:t>
      </w:r>
      <w:r>
        <w:t>now</w:t>
      </w:r>
      <w:r w:rsidR="005C3191">
        <w:t xml:space="preserve"> </w:t>
      </w:r>
      <w:r>
        <w:t>drilling</w:t>
      </w:r>
      <w:r w:rsidR="005C3191">
        <w:t xml:space="preserve"> </w:t>
      </w:r>
      <w:r>
        <w:t>down</w:t>
      </w:r>
      <w:r w:rsidR="005C3191">
        <w:t xml:space="preserve"> </w:t>
      </w:r>
      <w:r>
        <w:t>into</w:t>
      </w:r>
      <w:r w:rsidR="005C3191">
        <w:t xml:space="preserve"> </w:t>
      </w:r>
      <w:r>
        <w:t>the</w:t>
      </w:r>
      <w:r w:rsidR="005C3191">
        <w:t xml:space="preserve"> </w:t>
      </w:r>
      <w:r>
        <w:t>detail</w:t>
      </w:r>
      <w:r w:rsidR="005C3191">
        <w:t xml:space="preserve"> </w:t>
      </w:r>
      <w:r>
        <w:t>with</w:t>
      </w:r>
      <w:r w:rsidR="005C3191">
        <w:t xml:space="preserve"> </w:t>
      </w:r>
      <w:r>
        <w:t>various</w:t>
      </w:r>
      <w:r w:rsidR="005C3191">
        <w:t xml:space="preserve"> </w:t>
      </w:r>
      <w:r>
        <w:t>parts</w:t>
      </w:r>
      <w:r w:rsidR="005C3191">
        <w:t xml:space="preserve"> </w:t>
      </w:r>
      <w:r>
        <w:t>of</w:t>
      </w:r>
      <w:r w:rsidR="005C3191">
        <w:t xml:space="preserve"> </w:t>
      </w:r>
      <w:r>
        <w:t>Government</w:t>
      </w:r>
      <w:r w:rsidR="005C3191">
        <w:t xml:space="preserve"> </w:t>
      </w:r>
      <w:r>
        <w:t>to</w:t>
      </w:r>
      <w:r w:rsidR="005C3191">
        <w:t xml:space="preserve"> </w:t>
      </w:r>
      <w:r>
        <w:t>make</w:t>
      </w:r>
      <w:r w:rsidR="005C3191">
        <w:t xml:space="preserve"> </w:t>
      </w:r>
      <w:r>
        <w:t>sure</w:t>
      </w:r>
      <w:r w:rsidR="005C3191">
        <w:t xml:space="preserve"> </w:t>
      </w:r>
      <w:r>
        <w:t>that</w:t>
      </w:r>
      <w:r w:rsidR="005C3191">
        <w:t xml:space="preserve"> </w:t>
      </w:r>
      <w:r>
        <w:t>we</w:t>
      </w:r>
      <w:r w:rsidR="005C3191">
        <w:t xml:space="preserve"> </w:t>
      </w:r>
      <w:r>
        <w:t>understand</w:t>
      </w:r>
      <w:r w:rsidR="005C3191">
        <w:t xml:space="preserve"> </w:t>
      </w:r>
      <w:r>
        <w:t>and</w:t>
      </w:r>
      <w:r w:rsidR="005C3191">
        <w:t xml:space="preserve"> </w:t>
      </w:r>
      <w:r>
        <w:t>can</w:t>
      </w:r>
      <w:r w:rsidR="005C3191">
        <w:t xml:space="preserve"> </w:t>
      </w:r>
      <w:r>
        <w:t>explain</w:t>
      </w:r>
      <w:r w:rsidR="005C3191">
        <w:t xml:space="preserve"> </w:t>
      </w:r>
      <w:r>
        <w:t>to</w:t>
      </w:r>
      <w:r w:rsidR="005C3191">
        <w:t xml:space="preserve"> </w:t>
      </w:r>
      <w:r>
        <w:t>our</w:t>
      </w:r>
      <w:r w:rsidR="005C3191">
        <w:t xml:space="preserve"> </w:t>
      </w:r>
      <w:r>
        <w:t>members</w:t>
      </w:r>
      <w:r w:rsidR="005C3191">
        <w:t xml:space="preserve"> </w:t>
      </w:r>
      <w:r>
        <w:t>what</w:t>
      </w:r>
      <w:r w:rsidR="005C3191">
        <w:t xml:space="preserve"> </w:t>
      </w:r>
      <w:r>
        <w:t>the</w:t>
      </w:r>
      <w:r w:rsidR="005C3191">
        <w:t xml:space="preserve"> </w:t>
      </w:r>
      <w:r>
        <w:t>business</w:t>
      </w:r>
      <w:r w:rsidR="005C3191">
        <w:t xml:space="preserve"> </w:t>
      </w:r>
      <w:r>
        <w:t>processes</w:t>
      </w:r>
      <w:r w:rsidR="005C3191">
        <w:t xml:space="preserve"> </w:t>
      </w:r>
      <w:r>
        <w:t>and</w:t>
      </w:r>
      <w:r w:rsidR="005C3191">
        <w:t xml:space="preserve"> </w:t>
      </w:r>
      <w:r>
        <w:t>IT</w:t>
      </w:r>
      <w:r w:rsidR="005C3191">
        <w:t xml:space="preserve"> </w:t>
      </w:r>
      <w:r>
        <w:t>systems</w:t>
      </w:r>
      <w:r w:rsidR="005C3191">
        <w:t xml:space="preserve"> </w:t>
      </w:r>
      <w:r>
        <w:t>need</w:t>
      </w:r>
      <w:r w:rsidR="005C3191">
        <w:t xml:space="preserve"> </w:t>
      </w:r>
      <w:r>
        <w:t>to</w:t>
      </w:r>
      <w:r w:rsidR="005C3191">
        <w:t xml:space="preserve"> </w:t>
      </w:r>
      <w:r>
        <w:t>be</w:t>
      </w:r>
      <w:r w:rsidR="005C3191">
        <w:t xml:space="preserve"> </w:t>
      </w:r>
      <w:r>
        <w:t>to</w:t>
      </w:r>
      <w:r w:rsidR="005C3191">
        <w:t xml:space="preserve"> </w:t>
      </w:r>
      <w:r>
        <w:t>ensure</w:t>
      </w:r>
      <w:r w:rsidR="005C3191">
        <w:t xml:space="preserve"> </w:t>
      </w:r>
      <w:r>
        <w:t>that</w:t>
      </w:r>
      <w:r w:rsidR="005C3191">
        <w:t xml:space="preserve"> </w:t>
      </w:r>
      <w:r>
        <w:t>lorries</w:t>
      </w:r>
      <w:r w:rsidR="005C3191">
        <w:t xml:space="preserve"> </w:t>
      </w:r>
      <w:r>
        <w:t>arrive</w:t>
      </w:r>
      <w:r w:rsidR="005C3191">
        <w:t xml:space="preserve"> </w:t>
      </w:r>
      <w:r>
        <w:t>border-ready</w:t>
      </w:r>
      <w:r w:rsidR="005C3191">
        <w:t xml:space="preserve"> </w:t>
      </w:r>
      <w:r>
        <w:t>at</w:t>
      </w:r>
      <w:r w:rsidR="005C3191">
        <w:t xml:space="preserve"> </w:t>
      </w:r>
      <w:r>
        <w:t>Dover</w:t>
      </w:r>
      <w:r w:rsidR="005C3191">
        <w:t xml:space="preserve"> </w:t>
      </w:r>
      <w:r>
        <w:t>and</w:t>
      </w:r>
      <w:r w:rsidR="005C3191">
        <w:t xml:space="preserve"> </w:t>
      </w:r>
      <w:r>
        <w:t>the</w:t>
      </w:r>
      <w:r w:rsidR="005C3191">
        <w:t xml:space="preserve"> </w:t>
      </w:r>
      <w:r>
        <w:t>other</w:t>
      </w:r>
      <w:r w:rsidR="005C3191">
        <w:t xml:space="preserve"> </w:t>
      </w:r>
      <w:r>
        <w:t>key</w:t>
      </w:r>
      <w:r w:rsidR="005C3191">
        <w:t xml:space="preserve"> </w:t>
      </w:r>
      <w:r>
        <w:t>ports</w:t>
      </w:r>
      <w:r w:rsidR="008B7A3E">
        <w:t>.</w:t>
      </w:r>
      <w:r w:rsidR="005C3191">
        <w:t xml:space="preserve"> </w:t>
      </w:r>
    </w:p>
    <w:p w:rsidR="005F0918" w:rsidP="005F0918">
      <w:pPr>
        <w:pStyle w:val="Answer"/>
      </w:pPr>
      <w:r>
        <w:t>For</w:t>
      </w:r>
      <w:r w:rsidR="005C3191">
        <w:t xml:space="preserve"> </w:t>
      </w:r>
      <w:r>
        <w:t>imports,</w:t>
      </w:r>
      <w:r w:rsidR="005C3191">
        <w:t xml:space="preserve"> </w:t>
      </w:r>
      <w:r>
        <w:t>again</w:t>
      </w:r>
      <w:r w:rsidR="005C3191">
        <w:t xml:space="preserve"> </w:t>
      </w:r>
      <w:r>
        <w:t>I</w:t>
      </w:r>
      <w:r w:rsidR="005C3191">
        <w:t xml:space="preserve"> </w:t>
      </w:r>
      <w:r>
        <w:t>would</w:t>
      </w:r>
      <w:r w:rsidR="005C3191">
        <w:t xml:space="preserve"> </w:t>
      </w:r>
      <w:r>
        <w:t>echo</w:t>
      </w:r>
      <w:r w:rsidR="005C3191">
        <w:t xml:space="preserve"> </w:t>
      </w:r>
      <w:r>
        <w:t>Tim</w:t>
      </w:r>
      <w:r w:rsidR="008B7A3E">
        <w:t>.</w:t>
      </w:r>
      <w:r w:rsidR="005C3191">
        <w:t xml:space="preserve"> </w:t>
      </w:r>
      <w:r>
        <w:t>The</w:t>
      </w:r>
      <w:r w:rsidR="005C3191">
        <w:t xml:space="preserve"> </w:t>
      </w:r>
      <w:r>
        <w:t>requirements</w:t>
      </w:r>
      <w:r w:rsidR="005C3191">
        <w:t xml:space="preserve"> </w:t>
      </w:r>
      <w:r>
        <w:t>are</w:t>
      </w:r>
      <w:r w:rsidR="005C3191">
        <w:t xml:space="preserve"> </w:t>
      </w:r>
      <w:r>
        <w:t>somewhat</w:t>
      </w:r>
      <w:r w:rsidR="005C3191">
        <w:t xml:space="preserve"> </w:t>
      </w:r>
      <w:r>
        <w:t>less</w:t>
      </w:r>
      <w:r w:rsidR="005C3191">
        <w:t xml:space="preserve"> </w:t>
      </w:r>
      <w:r>
        <w:t>clear,</w:t>
      </w:r>
      <w:r w:rsidR="005C3191">
        <w:t xml:space="preserve"> </w:t>
      </w:r>
      <w:r>
        <w:t>although,</w:t>
      </w:r>
      <w:r w:rsidR="005C3191">
        <w:t xml:space="preserve"> </w:t>
      </w:r>
      <w:r>
        <w:t>on</w:t>
      </w:r>
      <w:r w:rsidR="005C3191">
        <w:t xml:space="preserve"> </w:t>
      </w:r>
      <w:r>
        <w:t>the</w:t>
      </w:r>
      <w:r w:rsidR="005C3191">
        <w:t xml:space="preserve"> </w:t>
      </w:r>
      <w:r>
        <w:t>more</w:t>
      </w:r>
      <w:r w:rsidR="005C3191">
        <w:t xml:space="preserve"> </w:t>
      </w:r>
      <w:r>
        <w:t>positive</w:t>
      </w:r>
      <w:r w:rsidR="005C3191">
        <w:t xml:space="preserve"> </w:t>
      </w:r>
      <w:r>
        <w:t>side,</w:t>
      </w:r>
      <w:r w:rsidR="005C3191">
        <w:t xml:space="preserve"> </w:t>
      </w:r>
      <w:r>
        <w:t>there</w:t>
      </w:r>
      <w:r w:rsidR="005C3191">
        <w:t xml:space="preserve"> </w:t>
      </w:r>
      <w:r>
        <w:t>is</w:t>
      </w:r>
      <w:r w:rsidR="005C3191">
        <w:t xml:space="preserve"> </w:t>
      </w:r>
      <w:r>
        <w:t>this</w:t>
      </w:r>
      <w:r w:rsidR="005C3191">
        <w:t xml:space="preserve"> </w:t>
      </w:r>
      <w:r>
        <w:t>six-month</w:t>
      </w:r>
      <w:r w:rsidR="005C3191">
        <w:t xml:space="preserve"> </w:t>
      </w:r>
      <w:r>
        <w:t>period</w:t>
      </w:r>
      <w:r w:rsidR="005C3191">
        <w:t xml:space="preserve"> </w:t>
      </w:r>
      <w:r>
        <w:t>where</w:t>
      </w:r>
      <w:r w:rsidR="005C3191">
        <w:t xml:space="preserve"> </w:t>
      </w:r>
      <w:r>
        <w:t>there</w:t>
      </w:r>
      <w:r w:rsidR="005C3191">
        <w:t xml:space="preserve"> </w:t>
      </w:r>
      <w:r>
        <w:t>will</w:t>
      </w:r>
      <w:r w:rsidR="005C3191">
        <w:t xml:space="preserve"> </w:t>
      </w:r>
      <w:r>
        <w:t>be,</w:t>
      </w:r>
      <w:r w:rsidR="005C3191">
        <w:t xml:space="preserve"> </w:t>
      </w:r>
      <w:r>
        <w:t>to</w:t>
      </w:r>
      <w:r w:rsidR="005C3191">
        <w:t xml:space="preserve"> </w:t>
      </w:r>
      <w:r>
        <w:t>some</w:t>
      </w:r>
      <w:r w:rsidR="005C3191">
        <w:t xml:space="preserve"> </w:t>
      </w:r>
      <w:r>
        <w:t>extent,</w:t>
      </w:r>
      <w:r w:rsidR="005C3191">
        <w:t xml:space="preserve"> </w:t>
      </w:r>
      <w:r>
        <w:t>a</w:t>
      </w:r>
      <w:r w:rsidR="005C3191">
        <w:t xml:space="preserve"> </w:t>
      </w:r>
      <w:r>
        <w:t>more</w:t>
      </w:r>
      <w:r w:rsidR="005C3191">
        <w:t xml:space="preserve"> </w:t>
      </w:r>
      <w:r>
        <w:t>straightforward</w:t>
      </w:r>
      <w:r w:rsidR="005C3191">
        <w:t xml:space="preserve"> </w:t>
      </w:r>
      <w:r>
        <w:t>process</w:t>
      </w:r>
      <w:r w:rsidR="008B7A3E">
        <w:t>.</w:t>
      </w:r>
      <w:r w:rsidR="005C3191">
        <w:t xml:space="preserve"> </w:t>
      </w:r>
      <w:r>
        <w:t>Readiness</w:t>
      </w:r>
      <w:r w:rsidR="005C3191">
        <w:t xml:space="preserve"> </w:t>
      </w:r>
      <w:r>
        <w:t>is</w:t>
      </w:r>
      <w:r w:rsidR="005C3191">
        <w:t xml:space="preserve"> </w:t>
      </w:r>
      <w:r>
        <w:t>a</w:t>
      </w:r>
      <w:r w:rsidR="005C3191">
        <w:t xml:space="preserve"> </w:t>
      </w:r>
      <w:r>
        <w:t>must-do</w:t>
      </w:r>
      <w:r w:rsidR="008B7A3E">
        <w:t>.</w:t>
      </w:r>
      <w:r w:rsidR="005C3191">
        <w:t xml:space="preserve"> </w:t>
      </w:r>
      <w:r>
        <w:t>It</w:t>
      </w:r>
      <w:r w:rsidR="005C3191">
        <w:t xml:space="preserve"> </w:t>
      </w:r>
      <w:r>
        <w:t>is</w:t>
      </w:r>
      <w:r w:rsidR="005C3191">
        <w:t xml:space="preserve"> </w:t>
      </w:r>
      <w:r>
        <w:t>a</w:t>
      </w:r>
      <w:r w:rsidR="005C3191">
        <w:t xml:space="preserve"> </w:t>
      </w:r>
      <w:r>
        <w:t>can-do</w:t>
      </w:r>
      <w:r w:rsidR="008B7A3E">
        <w:t>.</w:t>
      </w:r>
      <w:r w:rsidR="005C3191">
        <w:t xml:space="preserve"> </w:t>
      </w:r>
      <w:r>
        <w:t>We</w:t>
      </w:r>
      <w:r w:rsidR="005C3191">
        <w:t xml:space="preserve"> </w:t>
      </w:r>
      <w:r>
        <w:t>are</w:t>
      </w:r>
      <w:r w:rsidR="005C3191">
        <w:t xml:space="preserve"> </w:t>
      </w:r>
      <w:r>
        <w:t>now</w:t>
      </w:r>
      <w:r w:rsidR="005C3191">
        <w:t xml:space="preserve"> </w:t>
      </w:r>
      <w:r>
        <w:t>really</w:t>
      </w:r>
      <w:r w:rsidR="005C3191">
        <w:t xml:space="preserve"> </w:t>
      </w:r>
      <w:r>
        <w:t>getting</w:t>
      </w:r>
      <w:r w:rsidR="005C3191">
        <w:t xml:space="preserve"> </w:t>
      </w:r>
      <w:r>
        <w:t>into</w:t>
      </w:r>
      <w:r w:rsidR="005C3191">
        <w:t xml:space="preserve"> </w:t>
      </w:r>
      <w:r>
        <w:t>the</w:t>
      </w:r>
      <w:r w:rsidR="005C3191">
        <w:t xml:space="preserve"> </w:t>
      </w:r>
      <w:r>
        <w:t>detail</w:t>
      </w:r>
      <w:r w:rsidR="005C3191">
        <w:t xml:space="preserve"> </w:t>
      </w:r>
      <w:r>
        <w:t>with</w:t>
      </w:r>
      <w:r w:rsidR="005C3191">
        <w:t xml:space="preserve"> </w:t>
      </w:r>
      <w:r w:rsidR="00AB5F4F">
        <w:t xml:space="preserve">the </w:t>
      </w:r>
      <w:r>
        <w:t>Government</w:t>
      </w:r>
      <w:r w:rsidR="005C3191">
        <w:t xml:space="preserve"> </w:t>
      </w:r>
      <w:r>
        <w:t>to</w:t>
      </w:r>
      <w:r w:rsidR="005C3191">
        <w:t xml:space="preserve"> </w:t>
      </w:r>
      <w:r>
        <w:t>make</w:t>
      </w:r>
      <w:r w:rsidR="005C3191">
        <w:t xml:space="preserve"> </w:t>
      </w:r>
      <w:r>
        <w:t>it</w:t>
      </w:r>
      <w:r w:rsidR="005C3191">
        <w:t xml:space="preserve"> </w:t>
      </w:r>
      <w:r>
        <w:t>happen.</w:t>
      </w:r>
    </w:p>
    <w:p w:rsidR="005F0918" w:rsidP="005F0918">
      <w:pPr>
        <w:pStyle w:val="Question"/>
      </w:pPr>
      <w:sdt>
        <w:sdtPr>
          <w:alias w:val="Member"/>
          <w:tag w:val="&lt;Member mnisId='413' dodsId='25735'&gt;"/>
          <w:id w:val="1842043660"/>
          <w:placeholder>
            <w:docPart w:val="DefaultPlaceholder_1082065158"/>
          </w:placeholder>
          <w:richText/>
        </w:sdtPr>
        <w:sdtContent>
          <w:r w:rsidRPr="005F0918">
            <w:rPr>
              <w:b/>
            </w:rPr>
            <w:t>Chair:</w:t>
          </w:r>
        </w:sdtContent>
      </w:sdt>
      <w:r w:rsidR="005C3191">
        <w:t xml:space="preserve"> </w:t>
      </w:r>
      <w:r>
        <w:t>An</w:t>
      </w:r>
      <w:r w:rsidR="005C3191">
        <w:t xml:space="preserve"> </w:t>
      </w:r>
      <w:r>
        <w:t>estimate</w:t>
      </w:r>
      <w:r w:rsidR="005C3191">
        <w:t xml:space="preserve"> </w:t>
      </w:r>
      <w:r>
        <w:t>was</w:t>
      </w:r>
      <w:r w:rsidR="005C3191">
        <w:t xml:space="preserve"> </w:t>
      </w:r>
      <w:r>
        <w:t>produced</w:t>
      </w:r>
      <w:r w:rsidR="005C3191">
        <w:t xml:space="preserve"> </w:t>
      </w:r>
      <w:r>
        <w:t>earlier</w:t>
      </w:r>
      <w:r w:rsidR="005C3191">
        <w:t xml:space="preserve"> </w:t>
      </w:r>
      <w:r>
        <w:t>in</w:t>
      </w:r>
      <w:r w:rsidR="005C3191">
        <w:t xml:space="preserve"> </w:t>
      </w:r>
      <w:r>
        <w:t>the</w:t>
      </w:r>
      <w:r w:rsidR="005C3191">
        <w:t xml:space="preserve"> </w:t>
      </w:r>
      <w:r>
        <w:t>year</w:t>
      </w:r>
      <w:r w:rsidR="005C3191">
        <w:t xml:space="preserve"> </w:t>
      </w:r>
      <w:r>
        <w:t>that</w:t>
      </w:r>
      <w:r w:rsidR="005C3191">
        <w:t xml:space="preserve"> </w:t>
      </w:r>
      <w:r>
        <w:t>some</w:t>
      </w:r>
      <w:r w:rsidR="005C3191">
        <w:t xml:space="preserve"> </w:t>
      </w:r>
      <w:r>
        <w:t>50,000</w:t>
      </w:r>
      <w:r w:rsidR="005C3191">
        <w:t xml:space="preserve"> </w:t>
      </w:r>
      <w:r>
        <w:t>additional</w:t>
      </w:r>
      <w:r w:rsidR="005C3191">
        <w:t xml:space="preserve"> </w:t>
      </w:r>
      <w:r>
        <w:t>customs</w:t>
      </w:r>
      <w:r w:rsidR="005C3191">
        <w:t xml:space="preserve"> </w:t>
      </w:r>
      <w:r>
        <w:t>agents</w:t>
      </w:r>
      <w:r w:rsidR="005C3191">
        <w:t xml:space="preserve"> </w:t>
      </w:r>
      <w:r>
        <w:t>would</w:t>
      </w:r>
      <w:r w:rsidR="005C3191">
        <w:t xml:space="preserve"> </w:t>
      </w:r>
      <w:r>
        <w:t>be</w:t>
      </w:r>
      <w:r w:rsidR="005C3191">
        <w:t xml:space="preserve"> </w:t>
      </w:r>
      <w:r>
        <w:t>required</w:t>
      </w:r>
      <w:r w:rsidR="005C3191">
        <w:t xml:space="preserve"> </w:t>
      </w:r>
      <w:r>
        <w:t>to</w:t>
      </w:r>
      <w:r w:rsidR="005C3191">
        <w:t xml:space="preserve"> </w:t>
      </w:r>
      <w:r>
        <w:t>deal</w:t>
      </w:r>
      <w:r w:rsidR="005C3191">
        <w:t xml:space="preserve"> </w:t>
      </w:r>
      <w:r>
        <w:t>with</w:t>
      </w:r>
      <w:r w:rsidR="005C3191">
        <w:t xml:space="preserve"> </w:t>
      </w:r>
      <w:r>
        <w:t>the</w:t>
      </w:r>
      <w:r w:rsidR="005C3191">
        <w:t xml:space="preserve"> </w:t>
      </w:r>
      <w:r>
        <w:t>customs</w:t>
      </w:r>
      <w:r w:rsidR="005C3191">
        <w:t xml:space="preserve"> </w:t>
      </w:r>
      <w:r>
        <w:t>declarations</w:t>
      </w:r>
      <w:r w:rsidR="005C3191">
        <w:t xml:space="preserve"> </w:t>
      </w:r>
      <w:r>
        <w:t>and</w:t>
      </w:r>
      <w:r w:rsidR="005C3191">
        <w:t xml:space="preserve"> </w:t>
      </w:r>
      <w:r>
        <w:t>other</w:t>
      </w:r>
      <w:r w:rsidR="005C3191">
        <w:t xml:space="preserve"> </w:t>
      </w:r>
      <w:r>
        <w:t>forms</w:t>
      </w:r>
      <w:r w:rsidR="005C3191">
        <w:t xml:space="preserve"> </w:t>
      </w:r>
      <w:r>
        <w:t>that</w:t>
      </w:r>
      <w:r w:rsidR="005C3191">
        <w:t xml:space="preserve"> </w:t>
      </w:r>
      <w:r>
        <w:t>UK</w:t>
      </w:r>
      <w:r w:rsidR="005C3191">
        <w:t xml:space="preserve"> </w:t>
      </w:r>
      <w:r>
        <w:t>companies</w:t>
      </w:r>
      <w:r w:rsidR="005C3191">
        <w:t xml:space="preserve"> </w:t>
      </w:r>
      <w:r>
        <w:t>exporting</w:t>
      </w:r>
      <w:r w:rsidR="005C3191">
        <w:t xml:space="preserve"> </w:t>
      </w:r>
      <w:r>
        <w:t>to</w:t>
      </w:r>
      <w:r w:rsidR="005C3191">
        <w:t xml:space="preserve"> </w:t>
      </w:r>
      <w:r>
        <w:t>the</w:t>
      </w:r>
      <w:r w:rsidR="005C3191">
        <w:t xml:space="preserve"> </w:t>
      </w:r>
      <w:r>
        <w:t>EU</w:t>
      </w:r>
      <w:r w:rsidR="005C3191">
        <w:t xml:space="preserve"> </w:t>
      </w:r>
      <w:r>
        <w:t>will</w:t>
      </w:r>
      <w:r w:rsidR="005C3191">
        <w:t xml:space="preserve"> </w:t>
      </w:r>
      <w:r>
        <w:t>now</w:t>
      </w:r>
      <w:r w:rsidR="005C3191">
        <w:t xml:space="preserve"> </w:t>
      </w:r>
      <w:r>
        <w:t>have</w:t>
      </w:r>
      <w:r w:rsidR="005C3191">
        <w:t xml:space="preserve"> </w:t>
      </w:r>
      <w:r>
        <w:t>to</w:t>
      </w:r>
      <w:r w:rsidR="005C3191">
        <w:t xml:space="preserve"> </w:t>
      </w:r>
      <w:r>
        <w:t>fill</w:t>
      </w:r>
      <w:r w:rsidR="005C3191">
        <w:t xml:space="preserve"> </w:t>
      </w:r>
      <w:r>
        <w:t>in,</w:t>
      </w:r>
      <w:r w:rsidR="005C3191">
        <w:t xml:space="preserve"> </w:t>
      </w:r>
      <w:r>
        <w:t>because</w:t>
      </w:r>
      <w:r w:rsidR="005C3191">
        <w:t xml:space="preserve"> </w:t>
      </w:r>
      <w:r>
        <w:t>they</w:t>
      </w:r>
      <w:r w:rsidR="005C3191">
        <w:t xml:space="preserve"> </w:t>
      </w:r>
      <w:r>
        <w:t>have</w:t>
      </w:r>
      <w:r w:rsidR="005C3191">
        <w:t xml:space="preserve"> </w:t>
      </w:r>
      <w:r>
        <w:t>not</w:t>
      </w:r>
      <w:r w:rsidR="005C3191">
        <w:t xml:space="preserve"> </w:t>
      </w:r>
      <w:r>
        <w:t>had</w:t>
      </w:r>
      <w:r w:rsidR="005C3191">
        <w:t xml:space="preserve"> </w:t>
      </w:r>
      <w:r>
        <w:t>to</w:t>
      </w:r>
      <w:r w:rsidR="005C3191">
        <w:t xml:space="preserve"> </w:t>
      </w:r>
      <w:r>
        <w:t>before</w:t>
      </w:r>
      <w:r w:rsidR="004916EF">
        <w:t>,</w:t>
      </w:r>
      <w:r w:rsidR="005C3191">
        <w:t xml:space="preserve"> </w:t>
      </w:r>
      <w:r w:rsidR="0078620F">
        <w:t>since</w:t>
      </w:r>
      <w:r w:rsidR="005C3191">
        <w:t xml:space="preserve"> </w:t>
      </w:r>
      <w:r w:rsidR="0078620F">
        <w:t>we</w:t>
      </w:r>
      <w:r w:rsidR="005C3191">
        <w:t xml:space="preserve"> </w:t>
      </w:r>
      <w:r w:rsidR="0078620F">
        <w:t>have</w:t>
      </w:r>
      <w:r w:rsidR="005C3191">
        <w:t xml:space="preserve"> </w:t>
      </w:r>
      <w:r w:rsidR="0078620F">
        <w:t>been</w:t>
      </w:r>
      <w:r w:rsidR="005C3191">
        <w:t xml:space="preserve"> </w:t>
      </w:r>
      <w:r w:rsidR="0078620F">
        <w:t>in</w:t>
      </w:r>
      <w:r w:rsidR="005C3191">
        <w:t xml:space="preserve"> </w:t>
      </w:r>
      <w:r w:rsidR="0078620F">
        <w:t>the</w:t>
      </w:r>
      <w:r w:rsidR="005C3191">
        <w:t xml:space="preserve"> </w:t>
      </w:r>
      <w:r w:rsidR="0078620F">
        <w:t>single</w:t>
      </w:r>
      <w:r w:rsidR="005C3191">
        <w:t xml:space="preserve"> </w:t>
      </w:r>
      <w:r w:rsidR="0078620F">
        <w:t>market</w:t>
      </w:r>
      <w:r w:rsidR="005C3191">
        <w:t xml:space="preserve"> </w:t>
      </w:r>
      <w:r w:rsidR="0078620F">
        <w:t>and</w:t>
      </w:r>
      <w:r w:rsidR="005C3191">
        <w:t xml:space="preserve"> </w:t>
      </w:r>
      <w:r w:rsidR="0078620F">
        <w:t>the</w:t>
      </w:r>
      <w:r w:rsidR="005C3191">
        <w:t xml:space="preserve"> </w:t>
      </w:r>
      <w:r w:rsidR="0078620F">
        <w:t>customs</w:t>
      </w:r>
      <w:r w:rsidR="005C3191">
        <w:t xml:space="preserve"> </w:t>
      </w:r>
      <w:r w:rsidR="0078620F">
        <w:t>union</w:t>
      </w:r>
      <w:r w:rsidR="008B7A3E">
        <w:t>.</w:t>
      </w:r>
      <w:r w:rsidR="005C3191">
        <w:t xml:space="preserve"> </w:t>
      </w:r>
      <w:r w:rsidR="0078620F">
        <w:t>If</w:t>
      </w:r>
      <w:r w:rsidR="005C3191">
        <w:t xml:space="preserve"> </w:t>
      </w:r>
      <w:r w:rsidR="0078620F">
        <w:t>everybody</w:t>
      </w:r>
      <w:r w:rsidR="005C3191">
        <w:t xml:space="preserve"> </w:t>
      </w:r>
      <w:r w:rsidR="0078620F">
        <w:t>knows</w:t>
      </w:r>
      <w:r w:rsidR="005C3191">
        <w:t xml:space="preserve"> </w:t>
      </w:r>
      <w:r w:rsidR="0078620F">
        <w:t>what</w:t>
      </w:r>
      <w:r w:rsidR="005C3191">
        <w:t xml:space="preserve"> </w:t>
      </w:r>
      <w:r w:rsidR="0078620F">
        <w:t>they</w:t>
      </w:r>
      <w:r w:rsidR="005C3191">
        <w:t xml:space="preserve"> </w:t>
      </w:r>
      <w:r w:rsidR="0078620F">
        <w:t>need</w:t>
      </w:r>
      <w:r w:rsidR="005C3191">
        <w:t xml:space="preserve"> </w:t>
      </w:r>
      <w:r w:rsidR="0078620F">
        <w:t>to</w:t>
      </w:r>
      <w:r w:rsidR="005C3191">
        <w:t xml:space="preserve"> </w:t>
      </w:r>
      <w:r w:rsidR="0078620F">
        <w:t>do,</w:t>
      </w:r>
      <w:r w:rsidR="005C3191">
        <w:t xml:space="preserve"> </w:t>
      </w:r>
      <w:r w:rsidR="0078620F">
        <w:t>why</w:t>
      </w:r>
      <w:r w:rsidR="005C3191">
        <w:t xml:space="preserve"> </w:t>
      </w:r>
      <w:r w:rsidR="0078620F">
        <w:t>is</w:t>
      </w:r>
      <w:r w:rsidR="005C3191">
        <w:t xml:space="preserve"> </w:t>
      </w:r>
      <w:r w:rsidR="0078620F">
        <w:t>there</w:t>
      </w:r>
      <w:r w:rsidR="005C3191">
        <w:t xml:space="preserve"> </w:t>
      </w:r>
      <w:r w:rsidR="0078620F">
        <w:t>a</w:t>
      </w:r>
      <w:r w:rsidR="005C3191">
        <w:t xml:space="preserve"> </w:t>
      </w:r>
      <w:r w:rsidR="0078620F">
        <w:t>requirement</w:t>
      </w:r>
      <w:r w:rsidR="005C3191">
        <w:t xml:space="preserve"> </w:t>
      </w:r>
      <w:r w:rsidR="0078620F">
        <w:t>for</w:t>
      </w:r>
      <w:r w:rsidR="005C3191">
        <w:t xml:space="preserve"> </w:t>
      </w:r>
      <w:r w:rsidR="0078620F">
        <w:t>additional</w:t>
      </w:r>
      <w:r w:rsidR="005C3191">
        <w:t xml:space="preserve"> </w:t>
      </w:r>
      <w:r w:rsidR="0078620F">
        <w:t>customs</w:t>
      </w:r>
      <w:r w:rsidR="005C3191">
        <w:t xml:space="preserve"> </w:t>
      </w:r>
      <w:r w:rsidR="0078620F">
        <w:t>agents</w:t>
      </w:r>
      <w:r w:rsidR="008B7A3E">
        <w:t>?</w:t>
      </w:r>
      <w:r w:rsidR="005C3191">
        <w:t xml:space="preserve"> </w:t>
      </w:r>
      <w:r w:rsidR="0078620F">
        <w:t>What</w:t>
      </w:r>
      <w:r w:rsidR="005C3191">
        <w:t xml:space="preserve"> </w:t>
      </w:r>
      <w:r w:rsidR="0078620F">
        <w:t>is</w:t>
      </w:r>
      <w:r w:rsidR="005C3191">
        <w:t xml:space="preserve"> </w:t>
      </w:r>
      <w:r w:rsidR="0078620F">
        <w:t>your</w:t>
      </w:r>
      <w:r w:rsidR="005C3191">
        <w:t xml:space="preserve"> </w:t>
      </w:r>
      <w:r w:rsidR="0078620F">
        <w:t>assessment</w:t>
      </w:r>
      <w:r w:rsidR="005C3191">
        <w:t xml:space="preserve"> </w:t>
      </w:r>
      <w:r w:rsidR="0078620F">
        <w:t>of</w:t>
      </w:r>
      <w:r w:rsidR="005C3191">
        <w:t xml:space="preserve"> </w:t>
      </w:r>
      <w:r w:rsidR="0078620F">
        <w:t>whether</w:t>
      </w:r>
      <w:r w:rsidR="005C3191">
        <w:t xml:space="preserve"> </w:t>
      </w:r>
      <w:r w:rsidR="0078620F">
        <w:t>there</w:t>
      </w:r>
      <w:r w:rsidR="005C3191">
        <w:t xml:space="preserve"> </w:t>
      </w:r>
      <w:r w:rsidR="0078620F">
        <w:t>are</w:t>
      </w:r>
      <w:r w:rsidR="005C3191">
        <w:t xml:space="preserve"> </w:t>
      </w:r>
      <w:r w:rsidR="0078620F">
        <w:t>going</w:t>
      </w:r>
      <w:r w:rsidR="005C3191">
        <w:t xml:space="preserve"> </w:t>
      </w:r>
      <w:r w:rsidR="0078620F">
        <w:t>to</w:t>
      </w:r>
      <w:r w:rsidR="005C3191">
        <w:t xml:space="preserve"> </w:t>
      </w:r>
      <w:r w:rsidR="0078620F">
        <w:t>be</w:t>
      </w:r>
      <w:r w:rsidR="005C3191">
        <w:t xml:space="preserve"> </w:t>
      </w:r>
      <w:r w:rsidR="0078620F">
        <w:t>sufficient</w:t>
      </w:r>
      <w:r w:rsidR="005C3191">
        <w:t xml:space="preserve"> </w:t>
      </w:r>
      <w:r w:rsidR="0078620F">
        <w:t>of</w:t>
      </w:r>
      <w:r w:rsidR="005C3191">
        <w:t xml:space="preserve"> </w:t>
      </w:r>
      <w:r w:rsidR="0078620F">
        <w:t>those</w:t>
      </w:r>
      <w:r w:rsidR="005C3191">
        <w:t xml:space="preserve"> </w:t>
      </w:r>
      <w:r w:rsidR="0078620F">
        <w:t>people</w:t>
      </w:r>
      <w:r w:rsidR="005C3191">
        <w:t xml:space="preserve"> </w:t>
      </w:r>
      <w:r w:rsidR="0078620F">
        <w:t>to</w:t>
      </w:r>
      <w:r w:rsidR="005C3191">
        <w:t xml:space="preserve"> </w:t>
      </w:r>
      <w:r w:rsidR="0078620F">
        <w:t>advise</w:t>
      </w:r>
      <w:r w:rsidR="005C3191">
        <w:t xml:space="preserve"> </w:t>
      </w:r>
      <w:r w:rsidR="0078620F">
        <w:t>companies</w:t>
      </w:r>
      <w:r w:rsidR="005C3191">
        <w:t xml:space="preserve"> </w:t>
      </w:r>
      <w:r w:rsidR="0078620F">
        <w:t>on</w:t>
      </w:r>
      <w:r w:rsidR="005C3191">
        <w:t xml:space="preserve"> </w:t>
      </w:r>
      <w:r w:rsidR="0078620F">
        <w:t>what</w:t>
      </w:r>
      <w:r w:rsidR="005C3191">
        <w:t xml:space="preserve"> </w:t>
      </w:r>
      <w:r w:rsidR="0078620F">
        <w:t>forms</w:t>
      </w:r>
      <w:r w:rsidR="005C3191">
        <w:t xml:space="preserve"> </w:t>
      </w:r>
      <w:r w:rsidR="0078620F">
        <w:t>they</w:t>
      </w:r>
      <w:r w:rsidR="005C3191">
        <w:t xml:space="preserve"> </w:t>
      </w:r>
      <w:r w:rsidR="0078620F">
        <w:t>should</w:t>
      </w:r>
      <w:r w:rsidR="005C3191">
        <w:t xml:space="preserve"> </w:t>
      </w:r>
      <w:r w:rsidR="0078620F">
        <w:t>fill</w:t>
      </w:r>
      <w:r w:rsidR="005C3191">
        <w:t xml:space="preserve"> </w:t>
      </w:r>
      <w:r w:rsidR="0078620F">
        <w:t>in</w:t>
      </w:r>
      <w:r w:rsidR="005C3191">
        <w:t xml:space="preserve"> </w:t>
      </w:r>
      <w:r w:rsidR="0078620F">
        <w:t>and</w:t>
      </w:r>
      <w:r w:rsidR="005C3191">
        <w:t xml:space="preserve"> </w:t>
      </w:r>
      <w:r w:rsidR="0078620F">
        <w:t>how</w:t>
      </w:r>
      <w:r w:rsidR="005C3191">
        <w:t xml:space="preserve"> </w:t>
      </w:r>
      <w:r w:rsidR="0078620F">
        <w:t>they</w:t>
      </w:r>
      <w:r w:rsidR="005C3191">
        <w:t xml:space="preserve"> </w:t>
      </w:r>
      <w:r w:rsidR="0078620F">
        <w:t>should</w:t>
      </w:r>
      <w:r w:rsidR="005C3191">
        <w:t xml:space="preserve"> </w:t>
      </w:r>
      <w:r w:rsidR="0078620F">
        <w:t>fill</w:t>
      </w:r>
      <w:r w:rsidR="005C3191">
        <w:t xml:space="preserve"> </w:t>
      </w:r>
      <w:r w:rsidR="0078620F">
        <w:t>them</w:t>
      </w:r>
      <w:r w:rsidR="005C3191">
        <w:t xml:space="preserve"> </w:t>
      </w:r>
      <w:r w:rsidR="0078620F">
        <w:t>in?</w:t>
      </w:r>
    </w:p>
    <w:p w:rsidR="00162B66" w:rsidP="0078620F">
      <w:pPr>
        <w:pStyle w:val="Answer"/>
      </w:pPr>
      <w:sdt>
        <w:sdtPr>
          <w:alias w:val="Witness"/>
          <w:id w:val="682177696"/>
          <w:placeholder>
            <w:docPart w:val="DefaultPlaceholder_1082065158"/>
          </w:placeholder>
          <w:richText/>
        </w:sdtPr>
        <w:sdtContent>
          <w:r w:rsidRPr="008B7A3E" w:rsidR="008B7A3E">
            <w:rPr>
              <w:b/>
              <w:i/>
            </w:rPr>
            <w:t>Alex</w:t>
          </w:r>
          <w:r w:rsidR="005C3191">
            <w:rPr>
              <w:b/>
              <w:i/>
            </w:rPr>
            <w:t xml:space="preserve"> </w:t>
          </w:r>
          <w:r w:rsidRPr="008B7A3E" w:rsidR="008B7A3E">
            <w:rPr>
              <w:b/>
              <w:i/>
            </w:rPr>
            <w:t>Veitch:</w:t>
          </w:r>
        </w:sdtContent>
      </w:sdt>
      <w:r w:rsidR="005C3191">
        <w:t xml:space="preserve"> </w:t>
      </w:r>
      <w:r w:rsidR="0078620F">
        <w:t>That</w:t>
      </w:r>
      <w:r w:rsidR="005C3191">
        <w:t xml:space="preserve"> </w:t>
      </w:r>
      <w:r w:rsidR="0078620F">
        <w:t>number</w:t>
      </w:r>
      <w:r w:rsidR="005C3191">
        <w:t xml:space="preserve"> </w:t>
      </w:r>
      <w:r w:rsidR="0078620F">
        <w:t>of</w:t>
      </w:r>
      <w:r w:rsidR="005C3191">
        <w:t xml:space="preserve"> </w:t>
      </w:r>
      <w:r w:rsidR="0078620F">
        <w:t>50,000</w:t>
      </w:r>
      <w:r w:rsidR="005C3191">
        <w:t xml:space="preserve"> </w:t>
      </w:r>
      <w:r w:rsidR="0078620F">
        <w:t>is</w:t>
      </w:r>
      <w:r w:rsidR="005C3191">
        <w:t xml:space="preserve"> </w:t>
      </w:r>
      <w:r w:rsidR="0078620F">
        <w:t>a</w:t>
      </w:r>
      <w:r w:rsidR="005C3191">
        <w:t xml:space="preserve"> </w:t>
      </w:r>
      <w:r w:rsidR="0078620F">
        <w:t>very</w:t>
      </w:r>
      <w:r w:rsidR="005C3191">
        <w:t xml:space="preserve"> </w:t>
      </w:r>
      <w:r w:rsidR="0078620F">
        <w:t>interesting</w:t>
      </w:r>
      <w:r w:rsidR="005C3191">
        <w:t xml:space="preserve"> </w:t>
      </w:r>
      <w:r w:rsidR="0078620F">
        <w:t>one</w:t>
      </w:r>
      <w:r w:rsidR="008B7A3E">
        <w:t>.</w:t>
      </w:r>
      <w:r w:rsidR="005C3191">
        <w:t xml:space="preserve"> </w:t>
      </w:r>
      <w:r w:rsidR="0078620F">
        <w:t>My</w:t>
      </w:r>
      <w:r w:rsidR="005C3191">
        <w:t xml:space="preserve"> </w:t>
      </w:r>
      <w:r w:rsidR="0078620F">
        <w:t>understanding</w:t>
      </w:r>
      <w:r w:rsidR="005C3191">
        <w:t xml:space="preserve"> </w:t>
      </w:r>
      <w:r w:rsidR="0078620F">
        <w:t>is</w:t>
      </w:r>
      <w:r w:rsidR="005C3191">
        <w:t xml:space="preserve"> </w:t>
      </w:r>
      <w:r w:rsidR="0078620F">
        <w:t>that</w:t>
      </w:r>
      <w:r w:rsidR="005C3191">
        <w:t xml:space="preserve"> </w:t>
      </w:r>
      <w:r w:rsidR="0078620F">
        <w:t>it</w:t>
      </w:r>
      <w:r w:rsidR="005C3191">
        <w:t xml:space="preserve"> </w:t>
      </w:r>
      <w:r w:rsidR="0078620F">
        <w:t>is</w:t>
      </w:r>
      <w:r w:rsidR="005C3191">
        <w:t xml:space="preserve"> </w:t>
      </w:r>
      <w:r w:rsidR="0078620F">
        <w:t>based</w:t>
      </w:r>
      <w:r w:rsidR="005C3191">
        <w:t xml:space="preserve"> </w:t>
      </w:r>
      <w:r w:rsidR="0078620F">
        <w:t>on</w:t>
      </w:r>
      <w:r w:rsidR="005C3191">
        <w:t xml:space="preserve"> </w:t>
      </w:r>
      <w:r w:rsidR="0078620F">
        <w:t>an</w:t>
      </w:r>
      <w:r w:rsidR="005C3191">
        <w:t xml:space="preserve"> </w:t>
      </w:r>
      <w:r w:rsidR="0078620F">
        <w:t>average</w:t>
      </w:r>
      <w:r w:rsidR="005C3191">
        <w:t xml:space="preserve"> </w:t>
      </w:r>
      <w:r w:rsidR="0078620F">
        <w:t>productivity</w:t>
      </w:r>
      <w:r w:rsidR="005C3191">
        <w:t xml:space="preserve"> </w:t>
      </w:r>
      <w:r w:rsidR="0078620F">
        <w:t>of</w:t>
      </w:r>
      <w:r w:rsidR="005C3191">
        <w:t xml:space="preserve"> </w:t>
      </w:r>
      <w:r w:rsidR="0078620F">
        <w:t>the</w:t>
      </w:r>
      <w:r w:rsidR="005C3191">
        <w:t xml:space="preserve"> </w:t>
      </w:r>
      <w:r w:rsidR="0078620F">
        <w:t>number</w:t>
      </w:r>
      <w:r w:rsidR="005C3191">
        <w:t xml:space="preserve"> </w:t>
      </w:r>
      <w:r w:rsidR="0078620F">
        <w:t>of</w:t>
      </w:r>
      <w:r w:rsidR="005C3191">
        <w:t xml:space="preserve"> </w:t>
      </w:r>
      <w:r w:rsidR="0078620F">
        <w:t>declarations</w:t>
      </w:r>
      <w:r w:rsidR="005C3191">
        <w:t xml:space="preserve"> </w:t>
      </w:r>
      <w:r w:rsidR="0078620F">
        <w:t>done</w:t>
      </w:r>
      <w:r w:rsidR="005C3191">
        <w:t xml:space="preserve"> </w:t>
      </w:r>
      <w:r w:rsidR="0078620F">
        <w:t>per</w:t>
      </w:r>
      <w:r w:rsidR="005C3191">
        <w:t xml:space="preserve"> </w:t>
      </w:r>
      <w:r w:rsidR="0078620F">
        <w:t>day</w:t>
      </w:r>
      <w:r w:rsidR="005C3191">
        <w:t xml:space="preserve"> </w:t>
      </w:r>
      <w:r w:rsidR="0078620F">
        <w:t>by</w:t>
      </w:r>
      <w:r w:rsidR="005C3191">
        <w:t xml:space="preserve"> </w:t>
      </w:r>
      <w:r w:rsidR="0078620F">
        <w:t>customs</w:t>
      </w:r>
      <w:r w:rsidR="005C3191">
        <w:t xml:space="preserve"> </w:t>
      </w:r>
      <w:r w:rsidR="0078620F">
        <w:t>agents</w:t>
      </w:r>
      <w:r w:rsidR="008B7A3E">
        <w:t>.</w:t>
      </w:r>
      <w:r w:rsidR="005C3191">
        <w:t xml:space="preserve"> </w:t>
      </w:r>
      <w:r w:rsidR="0078620F">
        <w:t>For</w:t>
      </w:r>
      <w:r w:rsidR="005C3191">
        <w:t xml:space="preserve"> </w:t>
      </w:r>
      <w:r w:rsidR="0078620F">
        <w:t>me,</w:t>
      </w:r>
      <w:r w:rsidR="005C3191">
        <w:t xml:space="preserve"> </w:t>
      </w:r>
      <w:r w:rsidR="0078620F">
        <w:t>the</w:t>
      </w:r>
      <w:r w:rsidR="005C3191">
        <w:t xml:space="preserve"> </w:t>
      </w:r>
      <w:r w:rsidR="0078620F">
        <w:t>answer</w:t>
      </w:r>
      <w:r w:rsidR="005C3191">
        <w:t xml:space="preserve"> </w:t>
      </w:r>
      <w:r w:rsidR="0078620F">
        <w:t>on</w:t>
      </w:r>
      <w:r w:rsidR="005C3191">
        <w:t xml:space="preserve"> </w:t>
      </w:r>
      <w:r w:rsidR="0078620F">
        <w:t>the</w:t>
      </w:r>
      <w:r w:rsidR="005C3191">
        <w:t xml:space="preserve"> </w:t>
      </w:r>
      <w:r w:rsidR="0078620F">
        <w:t>amount</w:t>
      </w:r>
      <w:r w:rsidR="005C3191">
        <w:t xml:space="preserve"> </w:t>
      </w:r>
      <w:r w:rsidR="0078620F">
        <w:t>of</w:t>
      </w:r>
      <w:r w:rsidR="005C3191">
        <w:t xml:space="preserve"> </w:t>
      </w:r>
      <w:r w:rsidR="0078620F">
        <w:t>customs</w:t>
      </w:r>
      <w:r w:rsidR="005C3191">
        <w:t xml:space="preserve"> </w:t>
      </w:r>
      <w:r w:rsidR="0078620F">
        <w:t>agents</w:t>
      </w:r>
      <w:r w:rsidR="005C3191">
        <w:t xml:space="preserve"> </w:t>
      </w:r>
      <w:r w:rsidR="0078620F">
        <w:t>depends</w:t>
      </w:r>
      <w:r w:rsidR="005C3191">
        <w:t xml:space="preserve"> </w:t>
      </w:r>
      <w:r w:rsidR="0078620F">
        <w:t>substantially</w:t>
      </w:r>
      <w:r w:rsidR="005C3191">
        <w:t xml:space="preserve"> </w:t>
      </w:r>
      <w:r w:rsidR="0078620F">
        <w:t>on</w:t>
      </w:r>
      <w:r w:rsidR="005C3191">
        <w:t xml:space="preserve"> </w:t>
      </w:r>
      <w:r w:rsidR="0078620F">
        <w:t>whether</w:t>
      </w:r>
      <w:r w:rsidR="005C3191">
        <w:t xml:space="preserve"> </w:t>
      </w:r>
      <w:r w:rsidR="0078620F">
        <w:t>there</w:t>
      </w:r>
      <w:r w:rsidR="005C3191">
        <w:t xml:space="preserve"> </w:t>
      </w:r>
      <w:r w:rsidR="0078620F">
        <w:t>is</w:t>
      </w:r>
      <w:r w:rsidR="005C3191">
        <w:t xml:space="preserve"> </w:t>
      </w:r>
      <w:r w:rsidR="0078620F">
        <w:t>a</w:t>
      </w:r>
      <w:r w:rsidR="005C3191">
        <w:t xml:space="preserve"> </w:t>
      </w:r>
      <w:r w:rsidR="00AB5F4F">
        <w:t xml:space="preserve">free </w:t>
      </w:r>
      <w:r w:rsidR="0078620F">
        <w:t>trade</w:t>
      </w:r>
      <w:r w:rsidR="005C3191">
        <w:t xml:space="preserve"> </w:t>
      </w:r>
      <w:r w:rsidR="0078620F">
        <w:t>agreement</w:t>
      </w:r>
      <w:r w:rsidR="005C3191">
        <w:t xml:space="preserve"> </w:t>
      </w:r>
      <w:r w:rsidR="0078620F">
        <w:t>concluded</w:t>
      </w:r>
      <w:r w:rsidR="005C3191">
        <w:t xml:space="preserve"> </w:t>
      </w:r>
      <w:r w:rsidR="0078620F">
        <w:t>with</w:t>
      </w:r>
      <w:r w:rsidR="005C3191">
        <w:t xml:space="preserve"> </w:t>
      </w:r>
      <w:r w:rsidR="0078620F">
        <w:t>the</w:t>
      </w:r>
      <w:r w:rsidR="005C3191">
        <w:t xml:space="preserve"> </w:t>
      </w:r>
      <w:r w:rsidR="0078620F">
        <w:t>European</w:t>
      </w:r>
      <w:r w:rsidR="005C3191">
        <w:t xml:space="preserve"> </w:t>
      </w:r>
      <w:r w:rsidR="0078620F">
        <w:t>Union</w:t>
      </w:r>
      <w:r w:rsidR="008B7A3E">
        <w:t>.</w:t>
      </w:r>
      <w:r w:rsidR="005C3191">
        <w:t xml:space="preserve"> </w:t>
      </w:r>
      <w:r w:rsidR="0078620F">
        <w:t>If</w:t>
      </w:r>
      <w:r w:rsidR="005C3191">
        <w:t xml:space="preserve"> </w:t>
      </w:r>
      <w:r w:rsidR="0078620F">
        <w:t>there</w:t>
      </w:r>
      <w:r w:rsidR="005C3191">
        <w:t xml:space="preserve"> </w:t>
      </w:r>
      <w:r w:rsidR="0078620F">
        <w:t>is</w:t>
      </w:r>
      <w:r w:rsidR="005C3191">
        <w:t xml:space="preserve"> </w:t>
      </w:r>
      <w:r w:rsidR="0078620F">
        <w:t>a</w:t>
      </w:r>
      <w:r w:rsidR="005C3191">
        <w:t xml:space="preserve"> </w:t>
      </w:r>
      <w:r w:rsidR="00AB5F4F">
        <w:t xml:space="preserve">free </w:t>
      </w:r>
      <w:r w:rsidR="0078620F">
        <w:t>trade</w:t>
      </w:r>
      <w:r w:rsidR="005C3191">
        <w:t xml:space="preserve"> </w:t>
      </w:r>
      <w:r w:rsidR="0078620F">
        <w:t>agreement,</w:t>
      </w:r>
      <w:r w:rsidR="005C3191">
        <w:t xml:space="preserve"> </w:t>
      </w:r>
      <w:r w:rsidR="0078620F">
        <w:t>customs</w:t>
      </w:r>
      <w:r w:rsidR="005C3191">
        <w:t xml:space="preserve"> </w:t>
      </w:r>
      <w:r w:rsidR="0078620F">
        <w:t>declarations</w:t>
      </w:r>
      <w:r w:rsidR="005C3191">
        <w:t xml:space="preserve"> </w:t>
      </w:r>
      <w:r w:rsidR="0078620F">
        <w:t>are</w:t>
      </w:r>
      <w:r w:rsidR="005C3191">
        <w:t xml:space="preserve"> </w:t>
      </w:r>
      <w:r w:rsidR="0078620F">
        <w:t>far</w:t>
      </w:r>
      <w:r w:rsidR="005C3191">
        <w:t xml:space="preserve"> </w:t>
      </w:r>
      <w:r w:rsidR="0078620F">
        <w:t>more</w:t>
      </w:r>
      <w:r w:rsidR="005C3191">
        <w:t xml:space="preserve"> </w:t>
      </w:r>
      <w:r w:rsidR="0078620F">
        <w:t>straightforward</w:t>
      </w:r>
      <w:r w:rsidR="005C3191">
        <w:t xml:space="preserve"> </w:t>
      </w:r>
      <w:r w:rsidR="0078620F">
        <w:t>because,</w:t>
      </w:r>
      <w:r w:rsidR="005C3191">
        <w:t xml:space="preserve"> </w:t>
      </w:r>
      <w:r w:rsidR="0078620F">
        <w:t>assuming</w:t>
      </w:r>
      <w:r w:rsidR="005C3191">
        <w:t xml:space="preserve"> </w:t>
      </w:r>
      <w:r w:rsidR="0078620F">
        <w:t>that</w:t>
      </w:r>
      <w:r w:rsidR="005C3191">
        <w:t xml:space="preserve"> </w:t>
      </w:r>
      <w:r w:rsidR="0078620F">
        <w:t>tariffs</w:t>
      </w:r>
      <w:r w:rsidR="005C3191">
        <w:t xml:space="preserve"> </w:t>
      </w:r>
      <w:r w:rsidR="0078620F">
        <w:t>are</w:t>
      </w:r>
      <w:r w:rsidR="005C3191">
        <w:t xml:space="preserve"> </w:t>
      </w:r>
      <w:r w:rsidR="0078620F">
        <w:t>zero,</w:t>
      </w:r>
      <w:r w:rsidR="005C3191">
        <w:t xml:space="preserve"> </w:t>
      </w:r>
      <w:r w:rsidR="0078620F">
        <w:t>the</w:t>
      </w:r>
      <w:r w:rsidR="005C3191">
        <w:t xml:space="preserve"> </w:t>
      </w:r>
      <w:r w:rsidR="0078620F">
        <w:t>declarations</w:t>
      </w:r>
      <w:r w:rsidR="005C3191">
        <w:t xml:space="preserve"> </w:t>
      </w:r>
      <w:r w:rsidR="0078620F">
        <w:t>are</w:t>
      </w:r>
      <w:r w:rsidR="005C3191">
        <w:t xml:space="preserve"> </w:t>
      </w:r>
      <w:r w:rsidR="0078620F">
        <w:t>easier</w:t>
      </w:r>
      <w:r w:rsidR="005C3191">
        <w:t xml:space="preserve"> </w:t>
      </w:r>
      <w:r w:rsidR="0078620F">
        <w:t>to</w:t>
      </w:r>
      <w:r w:rsidR="005C3191">
        <w:t xml:space="preserve"> </w:t>
      </w:r>
      <w:r w:rsidR="0078620F">
        <w:t>do</w:t>
      </w:r>
      <w:r w:rsidR="008B7A3E">
        <w:t>.</w:t>
      </w:r>
      <w:r w:rsidR="005C3191">
        <w:t xml:space="preserve"> </w:t>
      </w:r>
      <w:r w:rsidR="0078620F">
        <w:t>The</w:t>
      </w:r>
      <w:r w:rsidR="005C3191">
        <w:t xml:space="preserve"> </w:t>
      </w:r>
      <w:r w:rsidR="0078620F">
        <w:t>answer</w:t>
      </w:r>
      <w:r w:rsidR="005C3191">
        <w:t xml:space="preserve"> </w:t>
      </w:r>
      <w:r w:rsidR="0078620F">
        <w:t>is</w:t>
      </w:r>
      <w:r w:rsidR="005C3191">
        <w:t xml:space="preserve"> </w:t>
      </w:r>
      <w:r w:rsidR="0078620F">
        <w:t>always</w:t>
      </w:r>
      <w:r w:rsidR="005C3191">
        <w:t xml:space="preserve"> </w:t>
      </w:r>
      <w:r w:rsidR="0078620F">
        <w:t>zero</w:t>
      </w:r>
      <w:r w:rsidR="008B7A3E">
        <w:t>.</w:t>
      </w:r>
      <w:r w:rsidR="005C3191">
        <w:t xml:space="preserve"> </w:t>
      </w:r>
      <w:r w:rsidR="0078620F">
        <w:t>If</w:t>
      </w:r>
      <w:r w:rsidR="005C3191">
        <w:t xml:space="preserve"> </w:t>
      </w:r>
      <w:r w:rsidR="0078620F">
        <w:t>there</w:t>
      </w:r>
      <w:r w:rsidR="005C3191">
        <w:t xml:space="preserve"> </w:t>
      </w:r>
      <w:r w:rsidR="0078620F">
        <w:t>is</w:t>
      </w:r>
      <w:r w:rsidR="005C3191">
        <w:t xml:space="preserve"> </w:t>
      </w:r>
      <w:r w:rsidR="0078620F">
        <w:t>no</w:t>
      </w:r>
      <w:r w:rsidR="005C3191">
        <w:t xml:space="preserve"> </w:t>
      </w:r>
      <w:r w:rsidR="00AB5F4F">
        <w:t xml:space="preserve">free </w:t>
      </w:r>
      <w:r w:rsidR="0078620F">
        <w:t>trade</w:t>
      </w:r>
      <w:r w:rsidR="005C3191">
        <w:t xml:space="preserve"> </w:t>
      </w:r>
      <w:r w:rsidR="0078620F">
        <w:t>agreement,</w:t>
      </w:r>
      <w:r w:rsidR="005C3191">
        <w:t xml:space="preserve"> </w:t>
      </w:r>
      <w:r w:rsidR="0078620F">
        <w:t>the</w:t>
      </w:r>
      <w:r w:rsidR="005C3191">
        <w:t xml:space="preserve"> </w:t>
      </w:r>
      <w:r w:rsidR="0078620F">
        <w:t>declarations</w:t>
      </w:r>
      <w:r w:rsidR="005C3191">
        <w:t xml:space="preserve"> </w:t>
      </w:r>
      <w:r w:rsidR="0078620F">
        <w:t>are</w:t>
      </w:r>
      <w:r w:rsidR="005C3191">
        <w:t xml:space="preserve"> </w:t>
      </w:r>
      <w:r w:rsidR="0078620F">
        <w:t>more</w:t>
      </w:r>
      <w:r w:rsidR="005C3191">
        <w:t xml:space="preserve"> </w:t>
      </w:r>
      <w:r w:rsidR="0078620F">
        <w:t>complicated</w:t>
      </w:r>
      <w:r w:rsidR="005C3191">
        <w:t xml:space="preserve"> </w:t>
      </w:r>
      <w:r w:rsidR="0078620F">
        <w:t>because</w:t>
      </w:r>
      <w:r w:rsidR="005C3191">
        <w:t xml:space="preserve"> </w:t>
      </w:r>
      <w:r w:rsidR="0078620F">
        <w:t>each</w:t>
      </w:r>
      <w:r w:rsidR="005C3191">
        <w:t xml:space="preserve"> </w:t>
      </w:r>
      <w:r w:rsidR="0078620F">
        <w:t>individual</w:t>
      </w:r>
      <w:r w:rsidR="005C3191">
        <w:t xml:space="preserve"> </w:t>
      </w:r>
      <w:r w:rsidR="0078620F">
        <w:t>product</w:t>
      </w:r>
      <w:r w:rsidR="005C3191">
        <w:t xml:space="preserve"> </w:t>
      </w:r>
      <w:r w:rsidR="0078620F">
        <w:t>has</w:t>
      </w:r>
      <w:r w:rsidR="005C3191">
        <w:t xml:space="preserve"> </w:t>
      </w:r>
      <w:r w:rsidR="0078620F">
        <w:t>its</w:t>
      </w:r>
      <w:r w:rsidR="005C3191">
        <w:t xml:space="preserve"> </w:t>
      </w:r>
      <w:r w:rsidR="0078620F">
        <w:t>own</w:t>
      </w:r>
      <w:r w:rsidR="005C3191">
        <w:t xml:space="preserve"> </w:t>
      </w:r>
      <w:r w:rsidR="0078620F">
        <w:t>tariff</w:t>
      </w:r>
      <w:r w:rsidR="005C3191">
        <w:t xml:space="preserve"> </w:t>
      </w:r>
      <w:r w:rsidR="0078620F">
        <w:t>code</w:t>
      </w:r>
      <w:r w:rsidR="005C3191">
        <w:t xml:space="preserve"> </w:t>
      </w:r>
      <w:r w:rsidR="0078620F">
        <w:t>and</w:t>
      </w:r>
      <w:r w:rsidR="005C3191">
        <w:t xml:space="preserve"> </w:t>
      </w:r>
      <w:r w:rsidR="0078620F">
        <w:t>percentage</w:t>
      </w:r>
      <w:r w:rsidR="005C3191">
        <w:t xml:space="preserve"> </w:t>
      </w:r>
      <w:r w:rsidR="0078620F">
        <w:t>import</w:t>
      </w:r>
      <w:r w:rsidR="005C3191">
        <w:t xml:space="preserve"> </w:t>
      </w:r>
      <w:r w:rsidR="0078620F">
        <w:t>or</w:t>
      </w:r>
      <w:r w:rsidR="005C3191">
        <w:t xml:space="preserve"> </w:t>
      </w:r>
      <w:r w:rsidR="0078620F">
        <w:t>export</w:t>
      </w:r>
      <w:r w:rsidR="005C3191">
        <w:t xml:space="preserve"> </w:t>
      </w:r>
      <w:r w:rsidR="0078620F">
        <w:t>value</w:t>
      </w:r>
      <w:r w:rsidR="005C3191">
        <w:t xml:space="preserve"> </w:t>
      </w:r>
      <w:r w:rsidR="0078620F">
        <w:t>applied</w:t>
      </w:r>
      <w:r w:rsidR="005C3191">
        <w:t xml:space="preserve"> </w:t>
      </w:r>
      <w:r w:rsidR="0078620F">
        <w:t>to</w:t>
      </w:r>
      <w:r w:rsidR="005C3191">
        <w:t xml:space="preserve"> </w:t>
      </w:r>
      <w:r w:rsidR="0078620F">
        <w:t>that</w:t>
      </w:r>
      <w:r w:rsidR="005C3191">
        <w:t xml:space="preserve"> </w:t>
      </w:r>
      <w:r w:rsidR="0078620F">
        <w:t>product</w:t>
      </w:r>
      <w:r w:rsidR="008B7A3E">
        <w:t>.</w:t>
      </w:r>
      <w:r w:rsidR="005C3191">
        <w:t xml:space="preserve"> </w:t>
      </w:r>
      <w:r w:rsidR="0078620F">
        <w:t>They</w:t>
      </w:r>
      <w:r w:rsidR="005C3191">
        <w:t xml:space="preserve"> </w:t>
      </w:r>
      <w:r w:rsidR="0078620F">
        <w:t>are</w:t>
      </w:r>
      <w:r w:rsidR="005C3191">
        <w:t xml:space="preserve"> </w:t>
      </w:r>
      <w:r w:rsidR="0078620F">
        <w:t>more</w:t>
      </w:r>
      <w:r w:rsidR="005C3191">
        <w:t xml:space="preserve"> </w:t>
      </w:r>
      <w:r w:rsidR="0078620F">
        <w:t>difficult</w:t>
      </w:r>
      <w:r w:rsidR="005C3191">
        <w:t xml:space="preserve"> </w:t>
      </w:r>
      <w:r w:rsidR="0078620F">
        <w:t>to</w:t>
      </w:r>
      <w:r w:rsidR="005C3191">
        <w:t xml:space="preserve"> </w:t>
      </w:r>
      <w:r w:rsidR="0078620F">
        <w:t>do</w:t>
      </w:r>
      <w:r>
        <w:t>.</w:t>
      </w:r>
    </w:p>
    <w:p w:rsidR="0078620F" w:rsidP="0078620F">
      <w:pPr>
        <w:pStyle w:val="Answer"/>
      </w:pPr>
      <w:r>
        <w:t>Customs</w:t>
      </w:r>
      <w:r w:rsidR="005C3191">
        <w:t xml:space="preserve"> </w:t>
      </w:r>
      <w:r>
        <w:t>agents</w:t>
      </w:r>
      <w:r w:rsidR="005C3191">
        <w:t xml:space="preserve"> </w:t>
      </w:r>
      <w:r>
        <w:t>will</w:t>
      </w:r>
      <w:r w:rsidR="005C3191">
        <w:t xml:space="preserve"> </w:t>
      </w:r>
      <w:r>
        <w:t>be</w:t>
      </w:r>
      <w:r w:rsidR="005C3191">
        <w:t xml:space="preserve"> </w:t>
      </w:r>
      <w:r>
        <w:t>required</w:t>
      </w:r>
      <w:r w:rsidR="005C3191">
        <w:t xml:space="preserve"> </w:t>
      </w:r>
      <w:r>
        <w:t>from</w:t>
      </w:r>
      <w:r w:rsidR="005C3191">
        <w:t xml:space="preserve"> </w:t>
      </w:r>
      <w:r>
        <w:t>1</w:t>
      </w:r>
      <w:r w:rsidR="005C3191">
        <w:t xml:space="preserve"> </w:t>
      </w:r>
      <w:r>
        <w:t>January</w:t>
      </w:r>
      <w:r w:rsidR="005C3191">
        <w:t xml:space="preserve"> </w:t>
      </w:r>
      <w:r>
        <w:t>by</w:t>
      </w:r>
      <w:r w:rsidR="005C3191">
        <w:t xml:space="preserve"> </w:t>
      </w:r>
      <w:r>
        <w:t>the</w:t>
      </w:r>
      <w:r w:rsidR="005C3191">
        <w:t xml:space="preserve"> </w:t>
      </w:r>
      <w:r>
        <w:t>trader</w:t>
      </w:r>
      <w:r w:rsidR="005C3191">
        <w:t xml:space="preserve"> </w:t>
      </w:r>
      <w:r>
        <w:t>population,</w:t>
      </w:r>
      <w:r w:rsidR="005C3191">
        <w:t xml:space="preserve"> </w:t>
      </w:r>
      <w:r>
        <w:t>whether</w:t>
      </w:r>
      <w:r w:rsidR="005C3191">
        <w:t xml:space="preserve"> </w:t>
      </w:r>
      <w:r>
        <w:t>they</w:t>
      </w:r>
      <w:r w:rsidR="005C3191">
        <w:t xml:space="preserve"> </w:t>
      </w:r>
      <w:r>
        <w:t>are</w:t>
      </w:r>
      <w:r w:rsidR="005C3191">
        <w:t xml:space="preserve"> </w:t>
      </w:r>
      <w:r>
        <w:t>importing</w:t>
      </w:r>
      <w:r w:rsidR="005C3191">
        <w:t xml:space="preserve"> </w:t>
      </w:r>
      <w:r>
        <w:t>or</w:t>
      </w:r>
      <w:r w:rsidR="005C3191">
        <w:t xml:space="preserve"> </w:t>
      </w:r>
      <w:r>
        <w:t>exporting</w:t>
      </w:r>
      <w:r w:rsidR="008B7A3E">
        <w:t>.</w:t>
      </w:r>
      <w:r w:rsidR="005C3191">
        <w:t xml:space="preserve"> </w:t>
      </w:r>
      <w:r>
        <w:t>There</w:t>
      </w:r>
      <w:r w:rsidR="005C3191">
        <w:t xml:space="preserve"> </w:t>
      </w:r>
      <w:r>
        <w:t>is</w:t>
      </w:r>
      <w:r w:rsidR="005C3191">
        <w:t xml:space="preserve"> </w:t>
      </w:r>
      <w:r>
        <w:t>a</w:t>
      </w:r>
      <w:r w:rsidR="005C3191">
        <w:t xml:space="preserve"> </w:t>
      </w:r>
      <w:r>
        <w:t>need</w:t>
      </w:r>
      <w:r w:rsidR="005C3191">
        <w:t xml:space="preserve"> </w:t>
      </w:r>
      <w:r>
        <w:t>to</w:t>
      </w:r>
      <w:r w:rsidR="005C3191">
        <w:t xml:space="preserve"> </w:t>
      </w:r>
      <w:r>
        <w:t>add</w:t>
      </w:r>
      <w:r w:rsidR="005C3191">
        <w:t xml:space="preserve"> </w:t>
      </w:r>
      <w:r>
        <w:t>capacity</w:t>
      </w:r>
      <w:r w:rsidR="008B7A3E">
        <w:t>.</w:t>
      </w:r>
      <w:r w:rsidR="005C3191">
        <w:t xml:space="preserve"> </w:t>
      </w:r>
      <w:r>
        <w:t>It</w:t>
      </w:r>
      <w:r w:rsidR="005C3191">
        <w:t xml:space="preserve"> </w:t>
      </w:r>
      <w:r>
        <w:t>is</w:t>
      </w:r>
      <w:r w:rsidR="005C3191">
        <w:t xml:space="preserve"> </w:t>
      </w:r>
      <w:r>
        <w:t>a</w:t>
      </w:r>
      <w:r w:rsidR="005C3191">
        <w:t xml:space="preserve"> </w:t>
      </w:r>
      <w:r>
        <w:t>little</w:t>
      </w:r>
      <w:r w:rsidR="005C3191">
        <w:t xml:space="preserve"> </w:t>
      </w:r>
      <w:r>
        <w:t>difficult</w:t>
      </w:r>
      <w:r w:rsidR="005C3191">
        <w:t xml:space="preserve"> </w:t>
      </w:r>
      <w:r>
        <w:t>to</w:t>
      </w:r>
      <w:r w:rsidR="005C3191">
        <w:t xml:space="preserve"> </w:t>
      </w:r>
      <w:r>
        <w:t>know</w:t>
      </w:r>
      <w:r w:rsidR="005C3191">
        <w:t xml:space="preserve"> </w:t>
      </w:r>
      <w:r>
        <w:t>exactly</w:t>
      </w:r>
      <w:r w:rsidR="005C3191">
        <w:t xml:space="preserve"> </w:t>
      </w:r>
      <w:r>
        <w:t>how</w:t>
      </w:r>
      <w:r w:rsidR="005C3191">
        <w:t xml:space="preserve"> </w:t>
      </w:r>
      <w:r>
        <w:t>many</w:t>
      </w:r>
      <w:r w:rsidR="005C3191">
        <w:t xml:space="preserve"> </w:t>
      </w:r>
      <w:r>
        <w:t>are</w:t>
      </w:r>
      <w:r w:rsidR="005C3191">
        <w:t xml:space="preserve"> </w:t>
      </w:r>
      <w:r>
        <w:t>needed</w:t>
      </w:r>
      <w:r w:rsidR="00AB5F4F">
        <w:t>,</w:t>
      </w:r>
      <w:r w:rsidR="005C3191">
        <w:t xml:space="preserve"> </w:t>
      </w:r>
      <w:r>
        <w:t>but</w:t>
      </w:r>
      <w:r w:rsidR="005C3191">
        <w:t xml:space="preserve"> </w:t>
      </w:r>
      <w:r>
        <w:t>I</w:t>
      </w:r>
      <w:r w:rsidR="005C3191">
        <w:t xml:space="preserve"> </w:t>
      </w:r>
      <w:r>
        <w:t>would</w:t>
      </w:r>
      <w:r w:rsidR="005C3191">
        <w:t xml:space="preserve"> </w:t>
      </w:r>
      <w:r>
        <w:t>say</w:t>
      </w:r>
      <w:r w:rsidR="005C3191">
        <w:t xml:space="preserve"> </w:t>
      </w:r>
      <w:r>
        <w:t>that</w:t>
      </w:r>
      <w:r w:rsidR="005C3191">
        <w:t xml:space="preserve"> </w:t>
      </w:r>
      <w:r>
        <w:t>the</w:t>
      </w:r>
      <w:r w:rsidR="005C3191">
        <w:t xml:space="preserve"> </w:t>
      </w:r>
      <w:r>
        <w:t>recent</w:t>
      </w:r>
      <w:r w:rsidR="005C3191">
        <w:t xml:space="preserve"> </w:t>
      </w:r>
      <w:r>
        <w:t>funding</w:t>
      </w:r>
      <w:r w:rsidR="005C3191">
        <w:t xml:space="preserve"> </w:t>
      </w:r>
      <w:r>
        <w:t>announcement</w:t>
      </w:r>
      <w:r w:rsidR="005C3191">
        <w:t xml:space="preserve"> </w:t>
      </w:r>
      <w:r>
        <w:t>is</w:t>
      </w:r>
      <w:r w:rsidR="005C3191">
        <w:t xml:space="preserve"> </w:t>
      </w:r>
      <w:r>
        <w:t>very</w:t>
      </w:r>
      <w:r w:rsidR="005C3191">
        <w:t xml:space="preserve"> </w:t>
      </w:r>
      <w:r>
        <w:t>helpful</w:t>
      </w:r>
      <w:r w:rsidR="005C3191">
        <w:t xml:space="preserve"> </w:t>
      </w:r>
      <w:r>
        <w:t>and</w:t>
      </w:r>
      <w:r w:rsidR="005C3191">
        <w:t xml:space="preserve"> </w:t>
      </w:r>
      <w:r>
        <w:t>we</w:t>
      </w:r>
      <w:r w:rsidR="005C3191">
        <w:t xml:space="preserve"> </w:t>
      </w:r>
      <w:r>
        <w:t>would</w:t>
      </w:r>
      <w:r w:rsidR="005C3191">
        <w:t xml:space="preserve"> </w:t>
      </w:r>
      <w:r>
        <w:t>like</w:t>
      </w:r>
      <w:r w:rsidR="005C3191">
        <w:t xml:space="preserve"> </w:t>
      </w:r>
      <w:r>
        <w:t>to</w:t>
      </w:r>
      <w:r w:rsidR="005C3191">
        <w:t xml:space="preserve"> </w:t>
      </w:r>
      <w:r>
        <w:t>see</w:t>
      </w:r>
      <w:r w:rsidR="005C3191">
        <w:t xml:space="preserve"> </w:t>
      </w:r>
      <w:r>
        <w:t>our</w:t>
      </w:r>
      <w:r w:rsidR="005C3191">
        <w:t xml:space="preserve"> </w:t>
      </w:r>
      <w:r>
        <w:t>partners,</w:t>
      </w:r>
      <w:r w:rsidR="005C3191">
        <w:t xml:space="preserve"> </w:t>
      </w:r>
      <w:r>
        <w:t>members</w:t>
      </w:r>
      <w:r w:rsidR="005C3191">
        <w:t xml:space="preserve"> </w:t>
      </w:r>
      <w:r>
        <w:t>and</w:t>
      </w:r>
      <w:r w:rsidR="005C3191">
        <w:t xml:space="preserve"> </w:t>
      </w:r>
      <w:r>
        <w:t>colleagues</w:t>
      </w:r>
      <w:r w:rsidR="005C3191">
        <w:t xml:space="preserve"> </w:t>
      </w:r>
      <w:r>
        <w:t>across</w:t>
      </w:r>
      <w:r w:rsidR="005C3191">
        <w:t xml:space="preserve"> </w:t>
      </w:r>
      <w:r>
        <w:t>the</w:t>
      </w:r>
      <w:r w:rsidR="005C3191">
        <w:t xml:space="preserve"> </w:t>
      </w:r>
      <w:r>
        <w:t>customs-intermediary</w:t>
      </w:r>
      <w:r w:rsidR="005C3191">
        <w:t xml:space="preserve"> </w:t>
      </w:r>
      <w:r>
        <w:t>sector</w:t>
      </w:r>
      <w:r w:rsidR="005C3191">
        <w:t xml:space="preserve"> </w:t>
      </w:r>
      <w:r>
        <w:t>ramp</w:t>
      </w:r>
      <w:r w:rsidR="005C3191">
        <w:t xml:space="preserve"> </w:t>
      </w:r>
      <w:r>
        <w:t>up</w:t>
      </w:r>
      <w:r w:rsidR="005C3191">
        <w:t xml:space="preserve"> </w:t>
      </w:r>
      <w:r>
        <w:t>capacity</w:t>
      </w:r>
      <w:r w:rsidR="005C3191">
        <w:t xml:space="preserve"> </w:t>
      </w:r>
      <w:r>
        <w:t>to</w:t>
      </w:r>
      <w:r w:rsidR="005C3191">
        <w:t xml:space="preserve"> </w:t>
      </w:r>
      <w:r>
        <w:t>meet</w:t>
      </w:r>
      <w:r w:rsidR="005C3191">
        <w:t xml:space="preserve"> </w:t>
      </w:r>
      <w:r>
        <w:t>the</w:t>
      </w:r>
      <w:r w:rsidR="005C3191">
        <w:t xml:space="preserve"> </w:t>
      </w:r>
      <w:r>
        <w:t>demand.</w:t>
      </w:r>
    </w:p>
    <w:p w:rsidR="0078620F" w:rsidP="0078620F">
      <w:pPr>
        <w:pStyle w:val="Question"/>
      </w:pPr>
      <w:sdt>
        <w:sdtPr>
          <w:alias w:val="Member"/>
          <w:tag w:val="&lt;Member mnisId='413' dodsId='25735'&gt;"/>
          <w:id w:val="-2076571790"/>
          <w:placeholder>
            <w:docPart w:val="DefaultPlaceholder_1082065158"/>
          </w:placeholder>
          <w:richText/>
        </w:sdtPr>
        <w:sdtContent>
          <w:r w:rsidRPr="0078620F">
            <w:rPr>
              <w:b/>
            </w:rPr>
            <w:t>Chair:</w:t>
          </w:r>
        </w:sdtContent>
      </w:sdt>
      <w:r w:rsidR="005C3191">
        <w:t xml:space="preserve"> </w:t>
      </w:r>
      <w:r>
        <w:t>Are</w:t>
      </w:r>
      <w:r w:rsidR="005C3191">
        <w:t xml:space="preserve"> </w:t>
      </w:r>
      <w:r>
        <w:t>we</w:t>
      </w:r>
      <w:r w:rsidR="005C3191">
        <w:t xml:space="preserve"> </w:t>
      </w:r>
      <w:r>
        <w:t>currently</w:t>
      </w:r>
      <w:r w:rsidR="005C3191">
        <w:t xml:space="preserve"> </w:t>
      </w:r>
      <w:r>
        <w:t>ready</w:t>
      </w:r>
      <w:r w:rsidR="005C3191">
        <w:t xml:space="preserve"> </w:t>
      </w:r>
      <w:r>
        <w:t>for</w:t>
      </w:r>
      <w:r w:rsidR="005C3191">
        <w:t xml:space="preserve"> </w:t>
      </w:r>
      <w:r>
        <w:t>circumstances</w:t>
      </w:r>
      <w:r w:rsidR="005C3191">
        <w:t xml:space="preserve"> </w:t>
      </w:r>
      <w:r>
        <w:t>in</w:t>
      </w:r>
      <w:r w:rsidR="005C3191">
        <w:t xml:space="preserve"> </w:t>
      </w:r>
      <w:r>
        <w:t>which</w:t>
      </w:r>
      <w:r w:rsidR="005C3191">
        <w:t xml:space="preserve"> </w:t>
      </w:r>
      <w:r>
        <w:t>there</w:t>
      </w:r>
      <w:r w:rsidR="005C3191">
        <w:t xml:space="preserve"> </w:t>
      </w:r>
      <w:r>
        <w:t>is</w:t>
      </w:r>
      <w:r w:rsidR="005C3191">
        <w:t xml:space="preserve"> </w:t>
      </w:r>
      <w:r>
        <w:t>no</w:t>
      </w:r>
      <w:r w:rsidR="005C3191">
        <w:t xml:space="preserve"> </w:t>
      </w:r>
      <w:r>
        <w:t>agreement</w:t>
      </w:r>
      <w:r w:rsidR="005C3191">
        <w:t xml:space="preserve"> </w:t>
      </w:r>
      <w:r>
        <w:t>and,</w:t>
      </w:r>
      <w:r w:rsidR="005C3191">
        <w:t xml:space="preserve"> </w:t>
      </w:r>
      <w:r>
        <w:t>therefore,</w:t>
      </w:r>
      <w:r w:rsidR="005C3191">
        <w:t xml:space="preserve"> </w:t>
      </w:r>
      <w:r>
        <w:t>the</w:t>
      </w:r>
      <w:r w:rsidR="005C3191">
        <w:t xml:space="preserve"> </w:t>
      </w:r>
      <w:r>
        <w:t>paperwork</w:t>
      </w:r>
      <w:r w:rsidR="005C3191">
        <w:t xml:space="preserve"> </w:t>
      </w:r>
      <w:r>
        <w:t>is</w:t>
      </w:r>
      <w:r w:rsidR="005C3191">
        <w:t xml:space="preserve"> </w:t>
      </w:r>
      <w:r>
        <w:t>more</w:t>
      </w:r>
      <w:r w:rsidR="005C3191">
        <w:t xml:space="preserve"> </w:t>
      </w:r>
      <w:r>
        <w:t>complicated?</w:t>
      </w:r>
    </w:p>
    <w:p w:rsidR="0078620F" w:rsidP="0078620F">
      <w:pPr>
        <w:pStyle w:val="Answer"/>
      </w:pPr>
      <w:sdt>
        <w:sdtPr>
          <w:alias w:val="Witness"/>
          <w:id w:val="579880692"/>
          <w:placeholder>
            <w:docPart w:val="DefaultPlaceholder_1082065158"/>
          </w:placeholder>
          <w:richText/>
        </w:sdtPr>
        <w:sdtContent>
          <w:r w:rsidRPr="008B7A3E" w:rsidR="008B7A3E">
            <w:rPr>
              <w:b/>
              <w:i/>
            </w:rPr>
            <w:t>Alex</w:t>
          </w:r>
          <w:r w:rsidR="005C3191">
            <w:rPr>
              <w:b/>
              <w:i/>
            </w:rPr>
            <w:t xml:space="preserve"> </w:t>
          </w:r>
          <w:r w:rsidRPr="008B7A3E" w:rsidR="008B7A3E">
            <w:rPr>
              <w:b/>
              <w:i/>
            </w:rPr>
            <w:t>Veitch:</w:t>
          </w:r>
        </w:sdtContent>
      </w:sdt>
      <w:r w:rsidR="005C3191">
        <w:t xml:space="preserve"> </w:t>
      </w:r>
      <w:r>
        <w:t>We</w:t>
      </w:r>
      <w:r w:rsidR="005C3191">
        <w:t xml:space="preserve"> </w:t>
      </w:r>
      <w:r>
        <w:t>will</w:t>
      </w:r>
      <w:r w:rsidR="005C3191">
        <w:t xml:space="preserve"> </w:t>
      </w:r>
      <w:r>
        <w:t>have</w:t>
      </w:r>
      <w:r w:rsidR="005C3191">
        <w:t xml:space="preserve"> </w:t>
      </w:r>
      <w:r>
        <w:t>to</w:t>
      </w:r>
      <w:r w:rsidR="005C3191">
        <w:t xml:space="preserve"> </w:t>
      </w:r>
      <w:r>
        <w:t>be,</w:t>
      </w:r>
      <w:r w:rsidR="005C3191">
        <w:t xml:space="preserve"> </w:t>
      </w:r>
      <w:r>
        <w:t>and</w:t>
      </w:r>
      <w:r w:rsidR="005C3191">
        <w:t xml:space="preserve"> </w:t>
      </w:r>
      <w:r>
        <w:t>we</w:t>
      </w:r>
      <w:r w:rsidR="005C3191">
        <w:t xml:space="preserve"> </w:t>
      </w:r>
      <w:r>
        <w:t>will</w:t>
      </w:r>
      <w:r w:rsidR="005C3191">
        <w:t xml:space="preserve"> </w:t>
      </w:r>
      <w:r>
        <w:t>see</w:t>
      </w:r>
      <w:r w:rsidR="005C3191">
        <w:t xml:space="preserve"> </w:t>
      </w:r>
      <w:r>
        <w:t>what</w:t>
      </w:r>
      <w:r w:rsidR="005C3191">
        <w:t xml:space="preserve"> </w:t>
      </w:r>
      <w:r>
        <w:t>the</w:t>
      </w:r>
      <w:r w:rsidR="005C3191">
        <w:t xml:space="preserve"> </w:t>
      </w:r>
      <w:r>
        <w:t>uptake</w:t>
      </w:r>
      <w:r w:rsidR="005C3191">
        <w:t xml:space="preserve"> </w:t>
      </w:r>
      <w:r>
        <w:t>is</w:t>
      </w:r>
      <w:r w:rsidR="005C3191">
        <w:t xml:space="preserve"> </w:t>
      </w:r>
      <w:r>
        <w:t>for</w:t>
      </w:r>
      <w:r w:rsidR="005C3191">
        <w:t xml:space="preserve"> </w:t>
      </w:r>
      <w:r>
        <w:t>the</w:t>
      </w:r>
      <w:r w:rsidR="005C3191">
        <w:t xml:space="preserve"> </w:t>
      </w:r>
      <w:r>
        <w:t>additional</w:t>
      </w:r>
      <w:r w:rsidR="005C3191">
        <w:t xml:space="preserve"> </w:t>
      </w:r>
      <w:r>
        <w:t>£50</w:t>
      </w:r>
      <w:r w:rsidR="005C3191">
        <w:t xml:space="preserve"> </w:t>
      </w:r>
      <w:r>
        <w:t>million</w:t>
      </w:r>
      <w:r w:rsidR="005C3191">
        <w:t xml:space="preserve"> </w:t>
      </w:r>
      <w:r>
        <w:t>capacity</w:t>
      </w:r>
      <w:r w:rsidR="005C3191">
        <w:t xml:space="preserve"> </w:t>
      </w:r>
      <w:r>
        <w:t>grant</w:t>
      </w:r>
      <w:r w:rsidR="008B7A3E">
        <w:t>.</w:t>
      </w:r>
      <w:r w:rsidR="005C3191">
        <w:t xml:space="preserve"> </w:t>
      </w:r>
      <w:r w:rsidR="00694430">
        <w:t>That</w:t>
      </w:r>
      <w:r w:rsidR="005C3191">
        <w:t xml:space="preserve"> </w:t>
      </w:r>
      <w:r w:rsidR="00694430">
        <w:t>is</w:t>
      </w:r>
      <w:r w:rsidR="005C3191">
        <w:t xml:space="preserve"> </w:t>
      </w:r>
      <w:r w:rsidR="00694430">
        <w:t>a</w:t>
      </w:r>
      <w:r w:rsidR="005C3191">
        <w:t xml:space="preserve"> </w:t>
      </w:r>
      <w:r w:rsidR="00694430">
        <w:t>substantial</w:t>
      </w:r>
      <w:r w:rsidR="005C3191">
        <w:t xml:space="preserve"> </w:t>
      </w:r>
      <w:r w:rsidR="00694430">
        <w:t>amount</w:t>
      </w:r>
      <w:r w:rsidR="005C3191">
        <w:t xml:space="preserve"> </w:t>
      </w:r>
      <w:r w:rsidR="00694430">
        <w:t>of</w:t>
      </w:r>
      <w:r w:rsidR="005C3191">
        <w:t xml:space="preserve"> </w:t>
      </w:r>
      <w:r w:rsidR="00694430">
        <w:t>funding</w:t>
      </w:r>
      <w:r w:rsidR="008B7A3E">
        <w:t>.</w:t>
      </w:r>
      <w:r w:rsidR="005C3191">
        <w:t xml:space="preserve"> </w:t>
      </w:r>
      <w:r w:rsidR="00694430">
        <w:t>We</w:t>
      </w:r>
      <w:r w:rsidR="005C3191">
        <w:t xml:space="preserve"> </w:t>
      </w:r>
      <w:r w:rsidR="00694430">
        <w:t>have</w:t>
      </w:r>
      <w:r w:rsidR="005C3191">
        <w:t xml:space="preserve"> </w:t>
      </w:r>
      <w:r w:rsidR="00694430">
        <w:t>some</w:t>
      </w:r>
      <w:r w:rsidR="005C3191">
        <w:t xml:space="preserve"> </w:t>
      </w:r>
      <w:r w:rsidR="00694430">
        <w:t>members</w:t>
      </w:r>
      <w:r w:rsidR="005C3191">
        <w:t xml:space="preserve"> </w:t>
      </w:r>
      <w:r w:rsidR="00694430">
        <w:t>who</w:t>
      </w:r>
      <w:r w:rsidR="005C3191">
        <w:t xml:space="preserve"> </w:t>
      </w:r>
      <w:r w:rsidR="00694430">
        <w:t>are</w:t>
      </w:r>
      <w:r w:rsidR="005C3191">
        <w:t xml:space="preserve"> </w:t>
      </w:r>
      <w:r w:rsidR="00694430">
        <w:t>customs</w:t>
      </w:r>
      <w:r w:rsidR="005C3191">
        <w:t xml:space="preserve"> </w:t>
      </w:r>
      <w:r w:rsidR="00694430">
        <w:t>agents</w:t>
      </w:r>
      <w:r w:rsidR="005C3191">
        <w:t xml:space="preserve"> </w:t>
      </w:r>
      <w:r w:rsidR="00694430">
        <w:t>and</w:t>
      </w:r>
      <w:r w:rsidR="005C3191">
        <w:t xml:space="preserve"> </w:t>
      </w:r>
      <w:r w:rsidR="00694430">
        <w:t>we</w:t>
      </w:r>
      <w:r w:rsidR="005C3191">
        <w:t xml:space="preserve"> </w:t>
      </w:r>
      <w:r w:rsidR="00694430">
        <w:t>know</w:t>
      </w:r>
      <w:r w:rsidR="005C3191">
        <w:t xml:space="preserve"> </w:t>
      </w:r>
      <w:r w:rsidR="00694430">
        <w:t>that</w:t>
      </w:r>
      <w:r w:rsidR="005C3191">
        <w:t xml:space="preserve"> </w:t>
      </w:r>
      <w:r w:rsidR="00694430">
        <w:t>they</w:t>
      </w:r>
      <w:r w:rsidR="005C3191">
        <w:t xml:space="preserve"> </w:t>
      </w:r>
      <w:r w:rsidR="00694430">
        <w:t>are</w:t>
      </w:r>
      <w:r w:rsidR="005C3191">
        <w:t xml:space="preserve"> </w:t>
      </w:r>
      <w:r w:rsidR="00694430">
        <w:t>ramping</w:t>
      </w:r>
      <w:r w:rsidR="005C3191">
        <w:t xml:space="preserve"> </w:t>
      </w:r>
      <w:r w:rsidR="00694430">
        <w:t>up</w:t>
      </w:r>
      <w:r w:rsidR="005C3191">
        <w:t xml:space="preserve"> </w:t>
      </w:r>
      <w:r w:rsidR="00694430">
        <w:t>their</w:t>
      </w:r>
      <w:r w:rsidR="005C3191">
        <w:t xml:space="preserve"> </w:t>
      </w:r>
      <w:r w:rsidR="00694430">
        <w:t>capacity</w:t>
      </w:r>
      <w:r w:rsidR="008B7A3E">
        <w:t>.</w:t>
      </w:r>
      <w:r w:rsidR="005C3191">
        <w:t xml:space="preserve"> </w:t>
      </w:r>
      <w:r w:rsidR="00694430">
        <w:t>There</w:t>
      </w:r>
      <w:r w:rsidR="005C3191">
        <w:t xml:space="preserve"> </w:t>
      </w:r>
      <w:r w:rsidR="00694430">
        <w:t>were</w:t>
      </w:r>
      <w:r w:rsidR="005C3191">
        <w:t xml:space="preserve"> </w:t>
      </w:r>
      <w:r w:rsidR="00694430">
        <w:t>some</w:t>
      </w:r>
      <w:r w:rsidR="005C3191">
        <w:t xml:space="preserve"> </w:t>
      </w:r>
      <w:r w:rsidR="00694430">
        <w:t>very</w:t>
      </w:r>
      <w:r w:rsidR="005C3191">
        <w:t xml:space="preserve"> </w:t>
      </w:r>
      <w:r w:rsidR="00694430">
        <w:t>helpful</w:t>
      </w:r>
      <w:r w:rsidR="005C3191">
        <w:t xml:space="preserve"> </w:t>
      </w:r>
      <w:r w:rsidR="00694430">
        <w:t>things</w:t>
      </w:r>
      <w:r w:rsidR="005C3191">
        <w:t xml:space="preserve"> </w:t>
      </w:r>
      <w:r w:rsidR="00694430">
        <w:t>announced</w:t>
      </w:r>
      <w:r w:rsidR="005C3191">
        <w:t xml:space="preserve"> </w:t>
      </w:r>
      <w:r w:rsidR="00694430">
        <w:t>by</w:t>
      </w:r>
      <w:r w:rsidR="005C3191">
        <w:t xml:space="preserve"> </w:t>
      </w:r>
      <w:r w:rsidR="00AB5F4F">
        <w:t xml:space="preserve">the </w:t>
      </w:r>
      <w:r w:rsidR="00694430">
        <w:t>Government</w:t>
      </w:r>
      <w:r w:rsidR="005C3191">
        <w:t xml:space="preserve"> </w:t>
      </w:r>
      <w:r w:rsidR="00694430">
        <w:t>for</w:t>
      </w:r>
      <w:r w:rsidR="005C3191">
        <w:t xml:space="preserve"> </w:t>
      </w:r>
      <w:r w:rsidR="00694430">
        <w:t>imports,</w:t>
      </w:r>
      <w:r w:rsidR="005C3191">
        <w:t xml:space="preserve"> </w:t>
      </w:r>
      <w:r w:rsidR="00694430">
        <w:t>which</w:t>
      </w:r>
      <w:r w:rsidR="005C3191">
        <w:t xml:space="preserve"> </w:t>
      </w:r>
      <w:r w:rsidR="00694430">
        <w:t>are</w:t>
      </w:r>
      <w:r w:rsidR="005C3191">
        <w:t xml:space="preserve"> </w:t>
      </w:r>
      <w:r w:rsidR="00694430">
        <w:t>to</w:t>
      </w:r>
      <w:r w:rsidR="005C3191">
        <w:t xml:space="preserve"> </w:t>
      </w:r>
      <w:r w:rsidR="00694430">
        <w:t>do</w:t>
      </w:r>
      <w:r w:rsidR="005C3191">
        <w:t xml:space="preserve"> </w:t>
      </w:r>
      <w:r w:rsidR="00694430">
        <w:t>with</w:t>
      </w:r>
      <w:r w:rsidR="005C3191">
        <w:t xml:space="preserve"> </w:t>
      </w:r>
      <w:r w:rsidR="00694430">
        <w:t>the</w:t>
      </w:r>
      <w:r w:rsidR="005C3191">
        <w:t xml:space="preserve"> </w:t>
      </w:r>
      <w:r w:rsidR="00694430">
        <w:t>liability</w:t>
      </w:r>
      <w:r w:rsidR="005C3191">
        <w:t xml:space="preserve"> </w:t>
      </w:r>
      <w:r w:rsidR="00694430">
        <w:t>arrangements</w:t>
      </w:r>
      <w:r w:rsidR="005C3191">
        <w:t xml:space="preserve"> </w:t>
      </w:r>
      <w:r w:rsidR="00694430">
        <w:t>between</w:t>
      </w:r>
      <w:r w:rsidR="005C3191">
        <w:t xml:space="preserve"> </w:t>
      </w:r>
      <w:r w:rsidR="00694430">
        <w:t>customs</w:t>
      </w:r>
      <w:r w:rsidR="005C3191">
        <w:t xml:space="preserve"> </w:t>
      </w:r>
      <w:r w:rsidR="00694430">
        <w:t>agents</w:t>
      </w:r>
      <w:r w:rsidR="005C3191">
        <w:t xml:space="preserve"> </w:t>
      </w:r>
      <w:r w:rsidR="00694430">
        <w:t>and</w:t>
      </w:r>
      <w:r w:rsidR="005C3191">
        <w:t xml:space="preserve"> </w:t>
      </w:r>
      <w:r w:rsidR="00694430">
        <w:t>their</w:t>
      </w:r>
      <w:r w:rsidR="005C3191">
        <w:t xml:space="preserve"> </w:t>
      </w:r>
      <w:r w:rsidR="00694430">
        <w:t>customers,</w:t>
      </w:r>
      <w:r w:rsidR="005C3191">
        <w:t xml:space="preserve"> </w:t>
      </w:r>
      <w:r w:rsidR="00694430">
        <w:t>which</w:t>
      </w:r>
      <w:r w:rsidR="005C3191">
        <w:t xml:space="preserve"> </w:t>
      </w:r>
      <w:r w:rsidR="00694430">
        <w:t>will</w:t>
      </w:r>
      <w:r w:rsidR="005C3191">
        <w:t xml:space="preserve"> </w:t>
      </w:r>
      <w:r w:rsidR="00694430">
        <w:t>help</w:t>
      </w:r>
      <w:r w:rsidR="008B7A3E">
        <w:t>.</w:t>
      </w:r>
      <w:r w:rsidR="005C3191">
        <w:t xml:space="preserve"> </w:t>
      </w:r>
      <w:r w:rsidR="00694430">
        <w:t>We</w:t>
      </w:r>
      <w:r w:rsidR="005C3191">
        <w:t xml:space="preserve"> </w:t>
      </w:r>
      <w:r w:rsidR="00694430">
        <w:t>have</w:t>
      </w:r>
      <w:r w:rsidR="005C3191">
        <w:t xml:space="preserve"> </w:t>
      </w:r>
      <w:r w:rsidR="00694430">
        <w:t>some</w:t>
      </w:r>
      <w:r w:rsidR="005C3191">
        <w:t xml:space="preserve"> </w:t>
      </w:r>
      <w:r w:rsidR="00694430">
        <w:t>way</w:t>
      </w:r>
      <w:r w:rsidR="005C3191">
        <w:t xml:space="preserve"> </w:t>
      </w:r>
      <w:r w:rsidR="00694430">
        <w:t>to</w:t>
      </w:r>
      <w:r w:rsidR="005C3191">
        <w:t xml:space="preserve"> </w:t>
      </w:r>
      <w:r w:rsidR="00694430">
        <w:t>go</w:t>
      </w:r>
      <w:r w:rsidR="008B7A3E">
        <w:t>.</w:t>
      </w:r>
      <w:r w:rsidR="005C3191">
        <w:t xml:space="preserve"> </w:t>
      </w:r>
      <w:r w:rsidR="00694430">
        <w:t>Like</w:t>
      </w:r>
      <w:r w:rsidR="005C3191">
        <w:t xml:space="preserve"> </w:t>
      </w:r>
      <w:r w:rsidR="00694430">
        <w:t>I</w:t>
      </w:r>
      <w:r w:rsidR="005C3191">
        <w:t xml:space="preserve"> </w:t>
      </w:r>
      <w:r w:rsidR="00694430">
        <w:t>said</w:t>
      </w:r>
      <w:r w:rsidR="005C3191">
        <w:t xml:space="preserve"> </w:t>
      </w:r>
      <w:r w:rsidR="00694430">
        <w:t>before,</w:t>
      </w:r>
      <w:r w:rsidR="005C3191">
        <w:t xml:space="preserve"> </w:t>
      </w:r>
      <w:r w:rsidR="00694430">
        <w:t>it</w:t>
      </w:r>
      <w:r w:rsidR="005C3191">
        <w:t xml:space="preserve"> </w:t>
      </w:r>
      <w:r w:rsidR="00694430">
        <w:t>is</w:t>
      </w:r>
      <w:r w:rsidR="005C3191">
        <w:t xml:space="preserve"> </w:t>
      </w:r>
      <w:r w:rsidR="00694430">
        <w:t>a</w:t>
      </w:r>
      <w:r w:rsidR="005C3191">
        <w:t xml:space="preserve"> </w:t>
      </w:r>
      <w:r w:rsidR="00694430">
        <w:t>must-do</w:t>
      </w:r>
      <w:r w:rsidR="008B7A3E">
        <w:t>.</w:t>
      </w:r>
      <w:r w:rsidR="005C3191">
        <w:t xml:space="preserve"> </w:t>
      </w:r>
      <w:r w:rsidR="00694430">
        <w:t>This</w:t>
      </w:r>
      <w:r w:rsidR="005C3191">
        <w:t xml:space="preserve"> </w:t>
      </w:r>
      <w:r w:rsidR="00694430">
        <w:t>has</w:t>
      </w:r>
      <w:r w:rsidR="005C3191">
        <w:t xml:space="preserve"> </w:t>
      </w:r>
      <w:r w:rsidR="00694430">
        <w:t>to</w:t>
      </w:r>
      <w:r w:rsidR="005C3191">
        <w:t xml:space="preserve"> </w:t>
      </w:r>
      <w:r w:rsidR="00694430">
        <w:t>be</w:t>
      </w:r>
      <w:r w:rsidR="005C3191">
        <w:t xml:space="preserve"> </w:t>
      </w:r>
      <w:r w:rsidR="00694430">
        <w:t>ready</w:t>
      </w:r>
      <w:r w:rsidR="008B7A3E">
        <w:t>.</w:t>
      </w:r>
      <w:r w:rsidR="005C3191">
        <w:t xml:space="preserve"> </w:t>
      </w:r>
      <w:r w:rsidR="00694430">
        <w:t>We</w:t>
      </w:r>
      <w:r w:rsidR="005C3191">
        <w:t xml:space="preserve"> </w:t>
      </w:r>
      <w:r w:rsidR="00694430">
        <w:t>have</w:t>
      </w:r>
      <w:r w:rsidR="005C3191">
        <w:t xml:space="preserve"> </w:t>
      </w:r>
      <w:r w:rsidR="00694430">
        <w:t>to</w:t>
      </w:r>
      <w:r w:rsidR="005C3191">
        <w:t xml:space="preserve"> </w:t>
      </w:r>
      <w:r w:rsidR="00694430">
        <w:t>see</w:t>
      </w:r>
      <w:r w:rsidR="005C3191">
        <w:t xml:space="preserve"> </w:t>
      </w:r>
      <w:r w:rsidR="00694430">
        <w:t>what</w:t>
      </w:r>
      <w:r w:rsidR="005C3191">
        <w:t xml:space="preserve"> </w:t>
      </w:r>
      <w:r w:rsidR="00694430">
        <w:t>the</w:t>
      </w:r>
      <w:r w:rsidR="005C3191">
        <w:t xml:space="preserve"> </w:t>
      </w:r>
      <w:r w:rsidR="00694430">
        <w:t>market</w:t>
      </w:r>
      <w:r w:rsidR="005C3191">
        <w:t xml:space="preserve"> </w:t>
      </w:r>
      <w:r w:rsidR="00694430">
        <w:t>will</w:t>
      </w:r>
      <w:r w:rsidR="005C3191">
        <w:t xml:space="preserve"> </w:t>
      </w:r>
      <w:r w:rsidR="00694430">
        <w:t>provide</w:t>
      </w:r>
      <w:r w:rsidR="005C3191">
        <w:t xml:space="preserve"> </w:t>
      </w:r>
      <w:r w:rsidR="00694430">
        <w:t>and</w:t>
      </w:r>
      <w:r w:rsidR="005C3191">
        <w:t xml:space="preserve"> </w:t>
      </w:r>
      <w:r w:rsidR="00694430">
        <w:t>we</w:t>
      </w:r>
      <w:r w:rsidR="005C3191">
        <w:t xml:space="preserve"> </w:t>
      </w:r>
      <w:r w:rsidR="00694430">
        <w:t>have</w:t>
      </w:r>
      <w:r w:rsidR="005C3191">
        <w:t xml:space="preserve"> </w:t>
      </w:r>
      <w:r w:rsidR="00694430">
        <w:t>to</w:t>
      </w:r>
      <w:r w:rsidR="005C3191">
        <w:t xml:space="preserve"> </w:t>
      </w:r>
      <w:r w:rsidR="00694430">
        <w:t>make</w:t>
      </w:r>
      <w:r w:rsidR="005C3191">
        <w:t xml:space="preserve"> </w:t>
      </w:r>
      <w:r w:rsidR="00694430">
        <w:t>sure</w:t>
      </w:r>
      <w:r w:rsidR="005C3191">
        <w:t xml:space="preserve"> </w:t>
      </w:r>
      <w:r w:rsidR="00694430">
        <w:t>that</w:t>
      </w:r>
      <w:r w:rsidR="005C3191">
        <w:t xml:space="preserve"> </w:t>
      </w:r>
      <w:r w:rsidR="00694430">
        <w:t>companies</w:t>
      </w:r>
      <w:r w:rsidR="005C3191">
        <w:t xml:space="preserve"> </w:t>
      </w:r>
      <w:r w:rsidR="00694430">
        <w:t>are</w:t>
      </w:r>
      <w:r w:rsidR="005C3191">
        <w:t xml:space="preserve"> </w:t>
      </w:r>
      <w:r w:rsidR="00694430">
        <w:t>aware</w:t>
      </w:r>
      <w:r w:rsidR="005C3191">
        <w:t xml:space="preserve"> </w:t>
      </w:r>
      <w:r w:rsidR="00694430">
        <w:t>of</w:t>
      </w:r>
      <w:r w:rsidR="005C3191">
        <w:t xml:space="preserve"> </w:t>
      </w:r>
      <w:r w:rsidR="00694430">
        <w:t>and</w:t>
      </w:r>
      <w:r w:rsidR="005C3191">
        <w:t xml:space="preserve"> </w:t>
      </w:r>
      <w:r w:rsidR="00694430">
        <w:t>take</w:t>
      </w:r>
      <w:r w:rsidR="005C3191">
        <w:t xml:space="preserve"> </w:t>
      </w:r>
      <w:r w:rsidR="00694430">
        <w:t>advantage</w:t>
      </w:r>
      <w:r w:rsidR="005C3191">
        <w:t xml:space="preserve"> </w:t>
      </w:r>
      <w:r w:rsidR="00694430">
        <w:t>of</w:t>
      </w:r>
      <w:r w:rsidR="005C3191">
        <w:t xml:space="preserve"> </w:t>
      </w:r>
      <w:r w:rsidR="00694430">
        <w:t>the</w:t>
      </w:r>
      <w:r w:rsidR="005C3191">
        <w:t xml:space="preserve"> </w:t>
      </w:r>
      <w:r w:rsidR="00694430">
        <w:t>funding</w:t>
      </w:r>
      <w:r w:rsidR="005C3191">
        <w:t xml:space="preserve"> </w:t>
      </w:r>
      <w:r w:rsidR="00694430">
        <w:t>that</w:t>
      </w:r>
      <w:r w:rsidR="005C3191">
        <w:t xml:space="preserve"> </w:t>
      </w:r>
      <w:r w:rsidR="00694430">
        <w:t>has</w:t>
      </w:r>
      <w:r w:rsidR="005C3191">
        <w:t xml:space="preserve"> </w:t>
      </w:r>
      <w:r w:rsidR="00694430">
        <w:t>been</w:t>
      </w:r>
      <w:r w:rsidR="005C3191">
        <w:t xml:space="preserve"> </w:t>
      </w:r>
      <w:r w:rsidR="008C33F6">
        <w:t xml:space="preserve">made </w:t>
      </w:r>
      <w:r w:rsidR="00694430">
        <w:t>available.</w:t>
      </w:r>
    </w:p>
    <w:p w:rsidR="00694430" w:rsidP="00694430">
      <w:pPr>
        <w:pStyle w:val="Answer"/>
      </w:pPr>
      <w:sdt>
        <w:sdtPr>
          <w:alias w:val="Witness"/>
          <w:id w:val="964856960"/>
          <w:placeholder>
            <w:docPart w:val="DefaultPlaceholder_1082065158"/>
          </w:placeholder>
          <w:richText/>
        </w:sdtPr>
        <w:sdtContent>
          <w:r w:rsidRPr="008B7A3E" w:rsidR="008B7A3E">
            <w:rPr>
              <w:b/>
              <w:i/>
            </w:rPr>
            <w:t>Dr</w:t>
          </w:r>
          <w:r w:rsidR="005C3191">
            <w:rPr>
              <w:b/>
              <w:i/>
            </w:rPr>
            <w:t xml:space="preserve"> </w:t>
          </w:r>
          <w:r w:rsidRPr="008B7A3E" w:rsidR="008B7A3E">
            <w:rPr>
              <w:b/>
              <w:i/>
            </w:rPr>
            <w:t>Karlsson:</w:t>
          </w:r>
        </w:sdtContent>
      </w:sdt>
      <w:r w:rsidR="005C3191">
        <w:t xml:space="preserve"> </w:t>
      </w:r>
      <w:r>
        <w:t>Do</w:t>
      </w:r>
      <w:r w:rsidR="005C3191">
        <w:t xml:space="preserve"> </w:t>
      </w:r>
      <w:r>
        <w:t>you</w:t>
      </w:r>
      <w:r w:rsidR="005C3191">
        <w:t xml:space="preserve"> </w:t>
      </w:r>
      <w:r>
        <w:t>want</w:t>
      </w:r>
      <w:r w:rsidR="005C3191">
        <w:t xml:space="preserve"> </w:t>
      </w:r>
      <w:r>
        <w:t>me</w:t>
      </w:r>
      <w:r w:rsidR="005C3191">
        <w:t xml:space="preserve"> </w:t>
      </w:r>
      <w:r>
        <w:t>to</w:t>
      </w:r>
      <w:r w:rsidR="005C3191">
        <w:t xml:space="preserve"> </w:t>
      </w:r>
      <w:r>
        <w:t>answer</w:t>
      </w:r>
      <w:r w:rsidR="005C3191">
        <w:t xml:space="preserve"> </w:t>
      </w:r>
      <w:r>
        <w:t>the</w:t>
      </w:r>
      <w:r w:rsidR="005C3191">
        <w:t xml:space="preserve"> </w:t>
      </w:r>
      <w:r>
        <w:t>same</w:t>
      </w:r>
      <w:r w:rsidR="005C3191">
        <w:t xml:space="preserve"> </w:t>
      </w:r>
      <w:r>
        <w:t>question?</w:t>
      </w:r>
    </w:p>
    <w:p w:rsidR="00694430" w:rsidP="00694430">
      <w:pPr>
        <w:pStyle w:val="Question"/>
        <w:numPr>
          <w:ilvl w:val="0"/>
          <w:numId w:val="0"/>
        </w:numPr>
        <w:ind w:left="794"/>
      </w:pPr>
      <w:sdt>
        <w:sdtPr>
          <w:alias w:val="Member"/>
          <w:tag w:val="&lt;Member mnisId='413' dodsId='25735'&gt;"/>
          <w:id w:val="-2056224033"/>
          <w:placeholder>
            <w:docPart w:val="DefaultPlaceholder_1082065158"/>
          </w:placeholder>
          <w:richText/>
        </w:sdtPr>
        <w:sdtContent>
          <w:r w:rsidRPr="00694430">
            <w:rPr>
              <w:b/>
            </w:rPr>
            <w:t>Chair:</w:t>
          </w:r>
        </w:sdtContent>
      </w:sdt>
      <w:r w:rsidR="005C3191">
        <w:t xml:space="preserve"> </w:t>
      </w:r>
      <w:r>
        <w:t>Yes</w:t>
      </w:r>
      <w:r w:rsidR="008C33F6">
        <w:t>.</w:t>
      </w:r>
      <w:r w:rsidR="005C3191">
        <w:t xml:space="preserve"> </w:t>
      </w:r>
      <w:r w:rsidR="008C33F6">
        <w:t xml:space="preserve">Do </w:t>
      </w:r>
      <w:r>
        <w:t>you</w:t>
      </w:r>
      <w:r w:rsidR="005C3191">
        <w:t xml:space="preserve"> </w:t>
      </w:r>
      <w:r>
        <w:t>think</w:t>
      </w:r>
      <w:r w:rsidR="005C3191">
        <w:t xml:space="preserve"> </w:t>
      </w:r>
      <w:r>
        <w:t>the</w:t>
      </w:r>
      <w:r w:rsidR="005C3191">
        <w:t xml:space="preserve"> </w:t>
      </w:r>
      <w:r>
        <w:t>UK</w:t>
      </w:r>
      <w:r w:rsidR="005C3191">
        <w:t xml:space="preserve"> </w:t>
      </w:r>
      <w:r>
        <w:t>is</w:t>
      </w:r>
      <w:r w:rsidR="005C3191">
        <w:t xml:space="preserve"> </w:t>
      </w:r>
      <w:r>
        <w:t>ready</w:t>
      </w:r>
      <w:r w:rsidR="005C3191">
        <w:t xml:space="preserve"> </w:t>
      </w:r>
      <w:r>
        <w:t>for</w:t>
      </w:r>
      <w:r w:rsidR="005C3191">
        <w:t xml:space="preserve"> </w:t>
      </w:r>
      <w:r>
        <w:t>the</w:t>
      </w:r>
      <w:r w:rsidR="005C3191">
        <w:t xml:space="preserve"> </w:t>
      </w:r>
      <w:r>
        <w:t>change,</w:t>
      </w:r>
      <w:r w:rsidR="005C3191">
        <w:t xml:space="preserve"> </w:t>
      </w:r>
      <w:r>
        <w:t>whatever</w:t>
      </w:r>
      <w:r w:rsidR="005C3191">
        <w:t xml:space="preserve"> </w:t>
      </w:r>
      <w:r>
        <w:t>form</w:t>
      </w:r>
      <w:r w:rsidR="005C3191">
        <w:t xml:space="preserve"> </w:t>
      </w:r>
      <w:r>
        <w:t>that</w:t>
      </w:r>
      <w:r w:rsidR="005C3191">
        <w:t xml:space="preserve"> </w:t>
      </w:r>
      <w:r>
        <w:t>change</w:t>
      </w:r>
      <w:r w:rsidR="005C3191">
        <w:t xml:space="preserve"> </w:t>
      </w:r>
      <w:r>
        <w:t>takes?</w:t>
      </w:r>
    </w:p>
    <w:p w:rsidR="00694430" w:rsidP="00694430">
      <w:pPr>
        <w:pStyle w:val="Answer"/>
      </w:pPr>
      <w:sdt>
        <w:sdtPr>
          <w:alias w:val="Witness"/>
          <w:id w:val="1225412307"/>
          <w:placeholder>
            <w:docPart w:val="DefaultPlaceholder_1082065158"/>
          </w:placeholder>
          <w:richText/>
        </w:sdtPr>
        <w:sdtContent>
          <w:r w:rsidRPr="008B7A3E" w:rsidR="008B7A3E">
            <w:rPr>
              <w:b/>
              <w:i/>
            </w:rPr>
            <w:t>Dr</w:t>
          </w:r>
          <w:r w:rsidR="005C3191">
            <w:rPr>
              <w:b/>
              <w:i/>
            </w:rPr>
            <w:t xml:space="preserve"> </w:t>
          </w:r>
          <w:r w:rsidRPr="008B7A3E" w:rsidR="008B7A3E">
            <w:rPr>
              <w:b/>
              <w:i/>
            </w:rPr>
            <w:t>Karlsson:</w:t>
          </w:r>
        </w:sdtContent>
      </w:sdt>
      <w:r w:rsidR="005C3191">
        <w:t xml:space="preserve"> </w:t>
      </w:r>
      <w:r>
        <w:t>First</w:t>
      </w:r>
      <w:r w:rsidR="005C3191">
        <w:t xml:space="preserve"> </w:t>
      </w:r>
      <w:r>
        <w:t>of</w:t>
      </w:r>
      <w:r w:rsidR="005C3191">
        <w:t xml:space="preserve"> </w:t>
      </w:r>
      <w:r>
        <w:t>all,</w:t>
      </w:r>
      <w:r w:rsidR="005C3191">
        <w:t xml:space="preserve"> </w:t>
      </w:r>
      <w:r>
        <w:t>from</w:t>
      </w:r>
      <w:r w:rsidR="005C3191">
        <w:t xml:space="preserve"> </w:t>
      </w:r>
      <w:r>
        <w:t>1</w:t>
      </w:r>
      <w:r w:rsidR="005C3191">
        <w:t xml:space="preserve"> </w:t>
      </w:r>
      <w:r>
        <w:t>January</w:t>
      </w:r>
      <w:r w:rsidR="00162B66">
        <w:t>,</w:t>
      </w:r>
      <w:r w:rsidR="005C3191">
        <w:t xml:space="preserve"> </w:t>
      </w:r>
      <w:r>
        <w:t>from</w:t>
      </w:r>
      <w:r w:rsidR="005C3191">
        <w:t xml:space="preserve"> </w:t>
      </w:r>
      <w:r>
        <w:t>a</w:t>
      </w:r>
      <w:r w:rsidR="005C3191">
        <w:t xml:space="preserve"> </w:t>
      </w:r>
      <w:r>
        <w:t>customs</w:t>
      </w:r>
      <w:r w:rsidR="005C3191">
        <w:t xml:space="preserve"> </w:t>
      </w:r>
      <w:r>
        <w:t>perspective,</w:t>
      </w:r>
      <w:r w:rsidR="005C3191">
        <w:t xml:space="preserve"> </w:t>
      </w:r>
      <w:r w:rsidR="00162B66">
        <w:t>there</w:t>
      </w:r>
      <w:r w:rsidR="005C3191">
        <w:t xml:space="preserve"> </w:t>
      </w:r>
      <w:r w:rsidR="00162B66">
        <w:t>will</w:t>
      </w:r>
      <w:r w:rsidR="005C3191">
        <w:t xml:space="preserve"> </w:t>
      </w:r>
      <w:r>
        <w:t>be</w:t>
      </w:r>
      <w:r w:rsidR="005C3191">
        <w:t xml:space="preserve"> </w:t>
      </w:r>
      <w:r>
        <w:t>customs</w:t>
      </w:r>
      <w:r w:rsidR="005C3191">
        <w:t xml:space="preserve"> </w:t>
      </w:r>
      <w:r>
        <w:t>procedures</w:t>
      </w:r>
      <w:r w:rsidR="005C3191">
        <w:t xml:space="preserve"> </w:t>
      </w:r>
      <w:r>
        <w:t>and</w:t>
      </w:r>
      <w:r w:rsidR="005C3191">
        <w:t xml:space="preserve"> </w:t>
      </w:r>
      <w:r>
        <w:t>border</w:t>
      </w:r>
      <w:r w:rsidR="005C3191">
        <w:t xml:space="preserve"> </w:t>
      </w:r>
      <w:r>
        <w:t>procedures,</w:t>
      </w:r>
      <w:r w:rsidR="005C3191">
        <w:t xml:space="preserve"> </w:t>
      </w:r>
      <w:r>
        <w:t>regardless</w:t>
      </w:r>
      <w:r w:rsidR="005C3191">
        <w:t xml:space="preserve"> </w:t>
      </w:r>
      <w:r>
        <w:t>of</w:t>
      </w:r>
      <w:r w:rsidR="005C3191">
        <w:t xml:space="preserve"> </w:t>
      </w:r>
      <w:r>
        <w:t>whether</w:t>
      </w:r>
      <w:r w:rsidR="005C3191">
        <w:t xml:space="preserve"> </w:t>
      </w:r>
      <w:r>
        <w:t>or</w:t>
      </w:r>
      <w:r w:rsidR="005C3191">
        <w:t xml:space="preserve"> </w:t>
      </w:r>
      <w:r>
        <w:t>not</w:t>
      </w:r>
      <w:r w:rsidR="005C3191">
        <w:t xml:space="preserve"> </w:t>
      </w:r>
      <w:r>
        <w:t>there</w:t>
      </w:r>
      <w:r w:rsidR="005C3191">
        <w:t xml:space="preserve"> </w:t>
      </w:r>
      <w:r>
        <w:t>is</w:t>
      </w:r>
      <w:r w:rsidR="005C3191">
        <w:t xml:space="preserve"> </w:t>
      </w:r>
      <w:r>
        <w:t>a</w:t>
      </w:r>
      <w:r w:rsidR="005C3191">
        <w:t xml:space="preserve"> </w:t>
      </w:r>
      <w:r w:rsidR="00AB5F4F">
        <w:t xml:space="preserve">free </w:t>
      </w:r>
      <w:r>
        <w:t>trade</w:t>
      </w:r>
      <w:r w:rsidR="005C3191">
        <w:t xml:space="preserve"> </w:t>
      </w:r>
      <w:r>
        <w:t>agreement</w:t>
      </w:r>
      <w:r w:rsidR="008B7A3E">
        <w:t>.</w:t>
      </w:r>
      <w:r w:rsidR="005C3191">
        <w:t xml:space="preserve"> </w:t>
      </w:r>
      <w:r>
        <w:t>That</w:t>
      </w:r>
      <w:r w:rsidR="005C3191">
        <w:t xml:space="preserve"> </w:t>
      </w:r>
      <w:r>
        <w:t>is</w:t>
      </w:r>
      <w:r w:rsidR="005C3191">
        <w:t xml:space="preserve"> </w:t>
      </w:r>
      <w:r>
        <w:t>important</w:t>
      </w:r>
      <w:r w:rsidR="005C3191">
        <w:t xml:space="preserve"> </w:t>
      </w:r>
      <w:r>
        <w:t>to</w:t>
      </w:r>
      <w:r w:rsidR="005C3191">
        <w:t xml:space="preserve"> </w:t>
      </w:r>
      <w:r>
        <w:t>remember</w:t>
      </w:r>
      <w:r w:rsidR="008B7A3E">
        <w:t>.</w:t>
      </w:r>
      <w:r w:rsidR="005C3191">
        <w:t xml:space="preserve"> </w:t>
      </w:r>
      <w:r>
        <w:t>I</w:t>
      </w:r>
      <w:r w:rsidR="005C3191">
        <w:t xml:space="preserve"> </w:t>
      </w:r>
      <w:r>
        <w:t>agree</w:t>
      </w:r>
      <w:r w:rsidR="005C3191">
        <w:t xml:space="preserve"> </w:t>
      </w:r>
      <w:r>
        <w:t>with</w:t>
      </w:r>
      <w:r w:rsidR="005C3191">
        <w:t xml:space="preserve"> </w:t>
      </w:r>
      <w:r>
        <w:t>the</w:t>
      </w:r>
      <w:r w:rsidR="005C3191">
        <w:t xml:space="preserve"> </w:t>
      </w:r>
      <w:r>
        <w:t>previous</w:t>
      </w:r>
      <w:r w:rsidR="005C3191">
        <w:t xml:space="preserve"> </w:t>
      </w:r>
      <w:r>
        <w:t>speakers</w:t>
      </w:r>
      <w:r w:rsidR="005C3191">
        <w:t xml:space="preserve"> </w:t>
      </w:r>
      <w:r>
        <w:t>because,</w:t>
      </w:r>
      <w:r w:rsidR="005C3191">
        <w:t xml:space="preserve"> </w:t>
      </w:r>
      <w:r>
        <w:t>if</w:t>
      </w:r>
      <w:r w:rsidR="005C3191">
        <w:t xml:space="preserve"> </w:t>
      </w:r>
      <w:r>
        <w:t>there</w:t>
      </w:r>
      <w:r w:rsidR="005C3191">
        <w:t xml:space="preserve"> </w:t>
      </w:r>
      <w:r>
        <w:t>is</w:t>
      </w:r>
      <w:r w:rsidR="005C3191">
        <w:t xml:space="preserve"> </w:t>
      </w:r>
      <w:r>
        <w:t>no</w:t>
      </w:r>
      <w:r w:rsidR="005C3191">
        <w:t xml:space="preserve"> </w:t>
      </w:r>
      <w:r w:rsidR="00AB5F4F">
        <w:t xml:space="preserve">free </w:t>
      </w:r>
      <w:r>
        <w:t>trade</w:t>
      </w:r>
      <w:r w:rsidR="005C3191">
        <w:t xml:space="preserve"> </w:t>
      </w:r>
      <w:r>
        <w:t>agreement,</w:t>
      </w:r>
      <w:r w:rsidR="005C3191">
        <w:t xml:space="preserve"> </w:t>
      </w:r>
      <w:r>
        <w:t>some</w:t>
      </w:r>
      <w:r w:rsidR="005C3191">
        <w:t xml:space="preserve"> </w:t>
      </w:r>
      <w:r>
        <w:t>of</w:t>
      </w:r>
      <w:r w:rsidR="005C3191">
        <w:t xml:space="preserve"> </w:t>
      </w:r>
      <w:r>
        <w:t>the</w:t>
      </w:r>
      <w:r w:rsidR="005C3191">
        <w:t xml:space="preserve"> </w:t>
      </w:r>
      <w:r>
        <w:t>declarations</w:t>
      </w:r>
      <w:r w:rsidR="005C3191">
        <w:t xml:space="preserve"> </w:t>
      </w:r>
      <w:r>
        <w:t>will</w:t>
      </w:r>
      <w:r w:rsidR="005C3191">
        <w:t xml:space="preserve"> </w:t>
      </w:r>
      <w:r>
        <w:t>become</w:t>
      </w:r>
      <w:r w:rsidR="005C3191">
        <w:t xml:space="preserve"> </w:t>
      </w:r>
      <w:r>
        <w:t>more</w:t>
      </w:r>
      <w:r w:rsidR="005C3191">
        <w:t xml:space="preserve"> </w:t>
      </w:r>
      <w:r>
        <w:t>difficult</w:t>
      </w:r>
      <w:r w:rsidR="005C3191">
        <w:t xml:space="preserve"> </w:t>
      </w:r>
      <w:r>
        <w:t>and</w:t>
      </w:r>
      <w:r w:rsidR="005C3191">
        <w:t xml:space="preserve"> </w:t>
      </w:r>
      <w:r>
        <w:t>more</w:t>
      </w:r>
      <w:r w:rsidR="005C3191">
        <w:t xml:space="preserve"> </w:t>
      </w:r>
      <w:r>
        <w:t>challenging</w:t>
      </w:r>
      <w:r w:rsidR="008B7A3E">
        <w:t>.</w:t>
      </w:r>
      <w:r w:rsidR="005C3191">
        <w:t xml:space="preserve"> </w:t>
      </w:r>
      <w:r>
        <w:t>I</w:t>
      </w:r>
      <w:r w:rsidR="005C3191">
        <w:t xml:space="preserve"> </w:t>
      </w:r>
      <w:r>
        <w:t>still</w:t>
      </w:r>
      <w:r w:rsidR="005C3191">
        <w:t xml:space="preserve"> </w:t>
      </w:r>
      <w:r>
        <w:t>want</w:t>
      </w:r>
      <w:r w:rsidR="005C3191">
        <w:t xml:space="preserve"> </w:t>
      </w:r>
      <w:r>
        <w:t>to</w:t>
      </w:r>
      <w:r w:rsidR="005C3191">
        <w:t xml:space="preserve"> </w:t>
      </w:r>
      <w:r w:rsidR="008C33F6">
        <w:t xml:space="preserve">point </w:t>
      </w:r>
      <w:r>
        <w:t>out</w:t>
      </w:r>
      <w:r w:rsidR="005C3191">
        <w:t xml:space="preserve"> </w:t>
      </w:r>
      <w:r>
        <w:t>that</w:t>
      </w:r>
      <w:r w:rsidR="005C3191">
        <w:t xml:space="preserve"> </w:t>
      </w:r>
      <w:r>
        <w:t>there</w:t>
      </w:r>
      <w:r w:rsidR="005C3191">
        <w:t xml:space="preserve"> </w:t>
      </w:r>
      <w:r>
        <w:t>is</w:t>
      </w:r>
      <w:r w:rsidR="005C3191">
        <w:t xml:space="preserve"> </w:t>
      </w:r>
      <w:r>
        <w:t>still</w:t>
      </w:r>
      <w:r w:rsidR="005C3191">
        <w:t xml:space="preserve"> </w:t>
      </w:r>
      <w:r>
        <w:t>a</w:t>
      </w:r>
      <w:r w:rsidR="005C3191">
        <w:t xml:space="preserve"> </w:t>
      </w:r>
      <w:r>
        <w:t>need</w:t>
      </w:r>
      <w:r w:rsidR="005C3191">
        <w:t xml:space="preserve"> </w:t>
      </w:r>
      <w:r>
        <w:t>for</w:t>
      </w:r>
      <w:r w:rsidR="005C3191">
        <w:t xml:space="preserve"> </w:t>
      </w:r>
      <w:r>
        <w:t>the</w:t>
      </w:r>
      <w:r w:rsidR="005C3191">
        <w:t xml:space="preserve"> </w:t>
      </w:r>
      <w:r>
        <w:t>same</w:t>
      </w:r>
      <w:r w:rsidR="005C3191">
        <w:t xml:space="preserve"> </w:t>
      </w:r>
      <w:r>
        <w:t>procedures</w:t>
      </w:r>
      <w:r w:rsidR="005C3191">
        <w:t xml:space="preserve"> </w:t>
      </w:r>
      <w:r>
        <w:t>and</w:t>
      </w:r>
      <w:r w:rsidR="005C3191">
        <w:t xml:space="preserve"> </w:t>
      </w:r>
      <w:r>
        <w:t>the</w:t>
      </w:r>
      <w:r w:rsidR="005C3191">
        <w:t xml:space="preserve"> </w:t>
      </w:r>
      <w:r>
        <w:t>same</w:t>
      </w:r>
      <w:r w:rsidR="005C3191">
        <w:t xml:space="preserve"> </w:t>
      </w:r>
      <w:r>
        <w:t>preparedness</w:t>
      </w:r>
      <w:r w:rsidR="005C3191">
        <w:t xml:space="preserve"> </w:t>
      </w:r>
      <w:r>
        <w:t>from</w:t>
      </w:r>
      <w:r w:rsidR="005C3191">
        <w:t xml:space="preserve"> </w:t>
      </w:r>
      <w:r>
        <w:t>1</w:t>
      </w:r>
      <w:r w:rsidR="005C3191">
        <w:t xml:space="preserve"> </w:t>
      </w:r>
      <w:r>
        <w:t>January.</w:t>
      </w:r>
    </w:p>
    <w:p w:rsidR="003F74CB" w:rsidP="00694430">
      <w:pPr>
        <w:pStyle w:val="Answer"/>
      </w:pPr>
      <w:r>
        <w:t>Is</w:t>
      </w:r>
      <w:r w:rsidR="005C3191">
        <w:t xml:space="preserve"> </w:t>
      </w:r>
      <w:r>
        <w:t>the</w:t>
      </w:r>
      <w:r w:rsidR="005C3191">
        <w:t xml:space="preserve"> </w:t>
      </w:r>
      <w:r>
        <w:t>UK</w:t>
      </w:r>
      <w:r w:rsidR="005C3191">
        <w:t xml:space="preserve"> </w:t>
      </w:r>
      <w:r>
        <w:t>ready</w:t>
      </w:r>
      <w:r w:rsidR="008B7A3E">
        <w:t>?</w:t>
      </w:r>
      <w:r w:rsidR="005C3191">
        <w:t xml:space="preserve"> </w:t>
      </w:r>
      <w:r w:rsidR="008C33F6">
        <w:t xml:space="preserve">It probably is </w:t>
      </w:r>
      <w:r>
        <w:t>not</w:t>
      </w:r>
      <w:r w:rsidR="005C3191">
        <w:t xml:space="preserve"> </w:t>
      </w:r>
      <w:r>
        <w:t>today</w:t>
      </w:r>
      <w:r w:rsidR="005C3191">
        <w:t xml:space="preserve"> </w:t>
      </w:r>
      <w:r>
        <w:t>but,</w:t>
      </w:r>
      <w:r w:rsidR="005C3191">
        <w:t xml:space="preserve"> </w:t>
      </w:r>
      <w:r>
        <w:t>in</w:t>
      </w:r>
      <w:r w:rsidR="005C3191">
        <w:t xml:space="preserve"> </w:t>
      </w:r>
      <w:r>
        <w:t>the</w:t>
      </w:r>
      <w:r w:rsidR="005C3191">
        <w:t xml:space="preserve"> </w:t>
      </w:r>
      <w:r>
        <w:t>service</w:t>
      </w:r>
      <w:r w:rsidR="005C3191">
        <w:t xml:space="preserve"> </w:t>
      </w:r>
      <w:r>
        <w:t>industry</w:t>
      </w:r>
      <w:r w:rsidR="005C3191">
        <w:t xml:space="preserve"> </w:t>
      </w:r>
      <w:r>
        <w:t>and</w:t>
      </w:r>
      <w:r w:rsidR="005C3191">
        <w:t xml:space="preserve"> </w:t>
      </w:r>
      <w:r>
        <w:t>the</w:t>
      </w:r>
      <w:r w:rsidR="005C3191">
        <w:t xml:space="preserve"> </w:t>
      </w:r>
      <w:r w:rsidR="008C33F6">
        <w:t xml:space="preserve">transport logistics </w:t>
      </w:r>
      <w:r>
        <w:t>broker</w:t>
      </w:r>
      <w:r w:rsidR="005C3191">
        <w:t xml:space="preserve"> </w:t>
      </w:r>
      <w:r>
        <w:t>industry,</w:t>
      </w:r>
      <w:r w:rsidR="005C3191">
        <w:t xml:space="preserve"> </w:t>
      </w:r>
      <w:r>
        <w:t>there</w:t>
      </w:r>
      <w:r w:rsidR="005C3191">
        <w:t xml:space="preserve"> </w:t>
      </w:r>
      <w:r>
        <w:t>is</w:t>
      </w:r>
      <w:r w:rsidR="005C3191">
        <w:t xml:space="preserve"> </w:t>
      </w:r>
      <w:r>
        <w:t>more</w:t>
      </w:r>
      <w:r w:rsidR="005C3191">
        <w:t xml:space="preserve"> </w:t>
      </w:r>
      <w:r>
        <w:t>preparedness</w:t>
      </w:r>
      <w:r w:rsidR="008B7A3E">
        <w:t>.</w:t>
      </w:r>
      <w:r w:rsidR="005C3191">
        <w:t xml:space="preserve"> </w:t>
      </w:r>
      <w:r>
        <w:t>Among</w:t>
      </w:r>
      <w:r w:rsidR="005C3191">
        <w:t xml:space="preserve"> </w:t>
      </w:r>
      <w:r>
        <w:t>importers</w:t>
      </w:r>
      <w:r w:rsidR="005C3191">
        <w:t xml:space="preserve"> </w:t>
      </w:r>
      <w:r>
        <w:t>and</w:t>
      </w:r>
      <w:r w:rsidR="005C3191">
        <w:t xml:space="preserve"> </w:t>
      </w:r>
      <w:r>
        <w:t>exporters,</w:t>
      </w:r>
      <w:r w:rsidR="005C3191">
        <w:t xml:space="preserve"> </w:t>
      </w:r>
      <w:r>
        <w:t>there</w:t>
      </w:r>
      <w:r w:rsidR="005C3191">
        <w:t xml:space="preserve"> </w:t>
      </w:r>
      <w:r>
        <w:t>is</w:t>
      </w:r>
      <w:r w:rsidR="005C3191">
        <w:t xml:space="preserve"> </w:t>
      </w:r>
      <w:r>
        <w:t>less</w:t>
      </w:r>
      <w:r w:rsidR="008B7A3E">
        <w:t>.</w:t>
      </w:r>
      <w:r w:rsidR="005C3191">
        <w:t xml:space="preserve"> </w:t>
      </w:r>
      <w:r>
        <w:t>There</w:t>
      </w:r>
      <w:r w:rsidR="005C3191">
        <w:t xml:space="preserve"> </w:t>
      </w:r>
      <w:r>
        <w:t>is</w:t>
      </w:r>
      <w:r w:rsidR="005C3191">
        <w:t xml:space="preserve"> </w:t>
      </w:r>
      <w:r>
        <w:t>still</w:t>
      </w:r>
      <w:r w:rsidR="005C3191">
        <w:t xml:space="preserve"> </w:t>
      </w:r>
      <w:r w:rsidR="00C375A6">
        <w:t>time</w:t>
      </w:r>
      <w:r w:rsidR="005C3191">
        <w:t xml:space="preserve"> </w:t>
      </w:r>
      <w:r w:rsidR="00C375A6">
        <w:t>to</w:t>
      </w:r>
      <w:r w:rsidR="005C3191">
        <w:t xml:space="preserve"> </w:t>
      </w:r>
      <w:r w:rsidR="00C375A6">
        <w:t>do</w:t>
      </w:r>
      <w:r w:rsidR="005C3191">
        <w:t xml:space="preserve"> </w:t>
      </w:r>
      <w:r w:rsidR="00C375A6">
        <w:t>things</w:t>
      </w:r>
      <w:r w:rsidR="008B7A3E">
        <w:t>.</w:t>
      </w:r>
      <w:r w:rsidR="005C3191">
        <w:t xml:space="preserve"> </w:t>
      </w:r>
      <w:r w:rsidR="008C33F6">
        <w:t>There is</w:t>
      </w:r>
      <w:r w:rsidR="005C3191">
        <w:t xml:space="preserve"> </w:t>
      </w:r>
      <w:r w:rsidR="00C375A6">
        <w:t>the</w:t>
      </w:r>
      <w:r w:rsidR="005C3191">
        <w:t xml:space="preserve"> </w:t>
      </w:r>
      <w:r w:rsidR="00C375A6">
        <w:t>training</w:t>
      </w:r>
      <w:r w:rsidR="005C3191">
        <w:t xml:space="preserve"> </w:t>
      </w:r>
      <w:r w:rsidR="00C375A6">
        <w:t>grant</w:t>
      </w:r>
      <w:r w:rsidR="005C3191">
        <w:t xml:space="preserve"> </w:t>
      </w:r>
      <w:r w:rsidR="00C375A6">
        <w:t>for</w:t>
      </w:r>
      <w:r w:rsidR="005C3191">
        <w:t xml:space="preserve"> </w:t>
      </w:r>
      <w:r w:rsidR="00C375A6">
        <w:t>intermediaries</w:t>
      </w:r>
      <w:r w:rsidR="008C33F6">
        <w:t>;</w:t>
      </w:r>
      <w:r w:rsidR="005C3191">
        <w:t xml:space="preserve"> </w:t>
      </w:r>
      <w:r w:rsidR="00C375A6">
        <w:t>intermediaries</w:t>
      </w:r>
      <w:r w:rsidR="005C3191">
        <w:t xml:space="preserve"> </w:t>
      </w:r>
      <w:r w:rsidR="00C375A6">
        <w:t>are</w:t>
      </w:r>
      <w:r w:rsidR="005C3191">
        <w:t xml:space="preserve"> </w:t>
      </w:r>
      <w:r w:rsidR="00C375A6">
        <w:t>key</w:t>
      </w:r>
      <w:r w:rsidR="005C3191">
        <w:t xml:space="preserve"> </w:t>
      </w:r>
      <w:r w:rsidR="00C375A6">
        <w:t>here</w:t>
      </w:r>
      <w:r w:rsidR="005C3191">
        <w:t xml:space="preserve"> </w:t>
      </w:r>
      <w:r w:rsidR="00C375A6">
        <w:t>to</w:t>
      </w:r>
      <w:r w:rsidR="005C3191">
        <w:t xml:space="preserve"> </w:t>
      </w:r>
      <w:r w:rsidR="00C375A6">
        <w:t>being</w:t>
      </w:r>
      <w:r w:rsidR="005C3191">
        <w:t xml:space="preserve"> </w:t>
      </w:r>
      <w:r w:rsidR="00C375A6">
        <w:t>ready</w:t>
      </w:r>
      <w:r w:rsidR="005C3191">
        <w:t xml:space="preserve"> </w:t>
      </w:r>
      <w:r w:rsidR="00C375A6">
        <w:t>and</w:t>
      </w:r>
      <w:r w:rsidR="005C3191">
        <w:t xml:space="preserve"> </w:t>
      </w:r>
      <w:r w:rsidR="00C375A6">
        <w:t>prepared</w:t>
      </w:r>
      <w:r w:rsidR="005C3191">
        <w:t xml:space="preserve"> </w:t>
      </w:r>
      <w:r w:rsidR="00C375A6">
        <w:t>for</w:t>
      </w:r>
      <w:r w:rsidR="005C3191">
        <w:t xml:space="preserve"> </w:t>
      </w:r>
      <w:r w:rsidR="00C375A6">
        <w:t>this,</w:t>
      </w:r>
      <w:r w:rsidR="005C3191">
        <w:t xml:space="preserve"> </w:t>
      </w:r>
      <w:r w:rsidR="00C375A6">
        <w:t>because</w:t>
      </w:r>
      <w:r w:rsidR="005C3191">
        <w:t xml:space="preserve"> </w:t>
      </w:r>
      <w:r w:rsidR="00C375A6">
        <w:t>there</w:t>
      </w:r>
      <w:r w:rsidR="005C3191">
        <w:t xml:space="preserve"> </w:t>
      </w:r>
      <w:r w:rsidR="00C375A6">
        <w:t>will</w:t>
      </w:r>
      <w:r w:rsidR="005C3191">
        <w:t xml:space="preserve"> </w:t>
      </w:r>
      <w:r w:rsidR="00C375A6">
        <w:t>be</w:t>
      </w:r>
      <w:r w:rsidR="005C3191">
        <w:t xml:space="preserve"> </w:t>
      </w:r>
      <w:r w:rsidR="00C375A6">
        <w:t>a</w:t>
      </w:r>
      <w:r w:rsidR="005C3191">
        <w:t xml:space="preserve"> </w:t>
      </w:r>
      <w:r w:rsidR="00C375A6">
        <w:t>need</w:t>
      </w:r>
      <w:r w:rsidR="005C3191">
        <w:t xml:space="preserve"> </w:t>
      </w:r>
      <w:r w:rsidR="00C375A6">
        <w:t>for</w:t>
      </w:r>
      <w:r w:rsidR="005C3191">
        <w:t xml:space="preserve"> </w:t>
      </w:r>
      <w:r w:rsidR="00C375A6">
        <w:t>that</w:t>
      </w:r>
      <w:r w:rsidR="005C3191">
        <w:t xml:space="preserve"> </w:t>
      </w:r>
      <w:r w:rsidR="00C375A6">
        <w:t>alternative</w:t>
      </w:r>
      <w:r w:rsidR="008B7A3E">
        <w:t>.</w:t>
      </w:r>
      <w:r w:rsidR="005C3191">
        <w:t xml:space="preserve"> </w:t>
      </w:r>
      <w:r w:rsidR="00C375A6">
        <w:t>It</w:t>
      </w:r>
      <w:r w:rsidR="005C3191">
        <w:t xml:space="preserve"> </w:t>
      </w:r>
      <w:r w:rsidR="00C375A6">
        <w:t>does</w:t>
      </w:r>
      <w:r w:rsidR="005C3191">
        <w:t xml:space="preserve"> </w:t>
      </w:r>
      <w:r w:rsidR="00C375A6">
        <w:t>not</w:t>
      </w:r>
      <w:r w:rsidR="005C3191">
        <w:t xml:space="preserve"> </w:t>
      </w:r>
      <w:r w:rsidR="00C375A6">
        <w:t>mean</w:t>
      </w:r>
      <w:r w:rsidR="005C3191">
        <w:t xml:space="preserve"> </w:t>
      </w:r>
      <w:r w:rsidR="00C375A6">
        <w:t>that</w:t>
      </w:r>
      <w:r w:rsidR="005C3191">
        <w:t xml:space="preserve"> </w:t>
      </w:r>
      <w:r w:rsidR="00C375A6">
        <w:t>all</w:t>
      </w:r>
      <w:r w:rsidR="005C3191">
        <w:t xml:space="preserve"> </w:t>
      </w:r>
      <w:r w:rsidR="00C375A6">
        <w:t>importers</w:t>
      </w:r>
      <w:r w:rsidR="005C3191">
        <w:t xml:space="preserve"> </w:t>
      </w:r>
      <w:r w:rsidR="00C375A6">
        <w:t>and</w:t>
      </w:r>
      <w:r w:rsidR="005C3191">
        <w:t xml:space="preserve"> </w:t>
      </w:r>
      <w:r w:rsidR="00C375A6">
        <w:t>exporters</w:t>
      </w:r>
      <w:r w:rsidR="005C3191">
        <w:t xml:space="preserve"> </w:t>
      </w:r>
      <w:r w:rsidR="00C375A6">
        <w:t>have</w:t>
      </w:r>
      <w:r w:rsidR="005C3191">
        <w:t xml:space="preserve"> </w:t>
      </w:r>
      <w:r w:rsidR="00C375A6">
        <w:t>to</w:t>
      </w:r>
      <w:r w:rsidR="005C3191">
        <w:t xml:space="preserve"> </w:t>
      </w:r>
      <w:r w:rsidR="00C375A6">
        <w:t>use</w:t>
      </w:r>
      <w:r w:rsidR="005C3191">
        <w:t xml:space="preserve"> </w:t>
      </w:r>
      <w:r w:rsidR="00C375A6">
        <w:t>intermediaries</w:t>
      </w:r>
      <w:r w:rsidR="005C3191">
        <w:t xml:space="preserve"> </w:t>
      </w:r>
      <w:r w:rsidR="00C375A6">
        <w:t>but</w:t>
      </w:r>
      <w:r w:rsidR="005C3191">
        <w:t xml:space="preserve"> </w:t>
      </w:r>
      <w:r w:rsidR="00C375A6">
        <w:t>they</w:t>
      </w:r>
      <w:r w:rsidR="005C3191">
        <w:t xml:space="preserve"> </w:t>
      </w:r>
      <w:r w:rsidR="00C375A6">
        <w:t>should</w:t>
      </w:r>
      <w:r w:rsidR="005C3191">
        <w:t xml:space="preserve"> </w:t>
      </w:r>
      <w:r w:rsidR="00C375A6">
        <w:t>be</w:t>
      </w:r>
      <w:r w:rsidR="005C3191">
        <w:t xml:space="preserve"> </w:t>
      </w:r>
      <w:r w:rsidR="00C375A6">
        <w:t>able</w:t>
      </w:r>
      <w:r w:rsidR="005C3191">
        <w:t xml:space="preserve"> </w:t>
      </w:r>
      <w:r w:rsidR="00C375A6">
        <w:t>to</w:t>
      </w:r>
      <w:r w:rsidR="008B7A3E">
        <w:t>.</w:t>
      </w:r>
      <w:r w:rsidR="005C3191">
        <w:t xml:space="preserve"> </w:t>
      </w:r>
      <w:r w:rsidR="00C375A6">
        <w:t>That</w:t>
      </w:r>
      <w:r w:rsidR="005C3191">
        <w:t xml:space="preserve"> </w:t>
      </w:r>
      <w:r w:rsidR="00C375A6">
        <w:t>is</w:t>
      </w:r>
      <w:r w:rsidR="005C3191">
        <w:t xml:space="preserve"> </w:t>
      </w:r>
      <w:r w:rsidR="00C375A6">
        <w:t>why</w:t>
      </w:r>
      <w:r w:rsidR="005C3191">
        <w:t xml:space="preserve"> </w:t>
      </w:r>
      <w:r w:rsidR="00C375A6">
        <w:t>there</w:t>
      </w:r>
      <w:r w:rsidR="005C3191">
        <w:t xml:space="preserve"> </w:t>
      </w:r>
      <w:r w:rsidR="00C375A6">
        <w:t>is</w:t>
      </w:r>
      <w:r w:rsidR="005C3191">
        <w:t xml:space="preserve"> </w:t>
      </w:r>
      <w:r w:rsidR="00C375A6">
        <w:t>a</w:t>
      </w:r>
      <w:r w:rsidR="005C3191">
        <w:t xml:space="preserve"> </w:t>
      </w:r>
      <w:r w:rsidR="00C375A6">
        <w:t>need</w:t>
      </w:r>
      <w:r w:rsidR="005C3191">
        <w:t xml:space="preserve"> </w:t>
      </w:r>
      <w:r w:rsidR="00C375A6">
        <w:t>for</w:t>
      </w:r>
      <w:r w:rsidR="005C3191">
        <w:t xml:space="preserve"> </w:t>
      </w:r>
      <w:r w:rsidR="00C375A6">
        <w:t>additional</w:t>
      </w:r>
      <w:r w:rsidR="005C3191">
        <w:t xml:space="preserve"> </w:t>
      </w:r>
      <w:r w:rsidR="00C375A6">
        <w:t>capacity</w:t>
      </w:r>
      <w:r w:rsidR="005C3191">
        <w:t xml:space="preserve"> </w:t>
      </w:r>
      <w:r w:rsidR="00C375A6">
        <w:t>there</w:t>
      </w:r>
      <w:r>
        <w:t>.</w:t>
      </w:r>
    </w:p>
    <w:p w:rsidR="00694430" w:rsidP="00694430">
      <w:pPr>
        <w:pStyle w:val="Answer"/>
      </w:pPr>
      <w:r>
        <w:t>The</w:t>
      </w:r>
      <w:r w:rsidR="005C3191">
        <w:t xml:space="preserve"> </w:t>
      </w:r>
      <w:r>
        <w:t>grants</w:t>
      </w:r>
      <w:r w:rsidR="005C3191">
        <w:t xml:space="preserve"> </w:t>
      </w:r>
      <w:r>
        <w:t>and</w:t>
      </w:r>
      <w:r w:rsidR="005C3191">
        <w:t xml:space="preserve"> </w:t>
      </w:r>
      <w:r>
        <w:t>decisions</w:t>
      </w:r>
      <w:r w:rsidR="005C3191">
        <w:t xml:space="preserve"> </w:t>
      </w:r>
      <w:r>
        <w:t>made</w:t>
      </w:r>
      <w:r w:rsidR="005C3191">
        <w:t xml:space="preserve"> </w:t>
      </w:r>
      <w:r>
        <w:t>around</w:t>
      </w:r>
      <w:r w:rsidR="005C3191">
        <w:t xml:space="preserve"> </w:t>
      </w:r>
      <w:r>
        <w:t>them</w:t>
      </w:r>
      <w:r w:rsidR="005C3191">
        <w:t xml:space="preserve"> </w:t>
      </w:r>
      <w:r>
        <w:t>are</w:t>
      </w:r>
      <w:r w:rsidR="005C3191">
        <w:t xml:space="preserve"> </w:t>
      </w:r>
      <w:r>
        <w:t>important,</w:t>
      </w:r>
      <w:r w:rsidR="005C3191">
        <w:t xml:space="preserve"> </w:t>
      </w:r>
      <w:r>
        <w:t>but</w:t>
      </w:r>
      <w:r w:rsidR="005C3191">
        <w:t xml:space="preserve"> </w:t>
      </w:r>
      <w:r>
        <w:t>it</w:t>
      </w:r>
      <w:r w:rsidR="005C3191">
        <w:t xml:space="preserve"> </w:t>
      </w:r>
      <w:r>
        <w:t>should</w:t>
      </w:r>
      <w:r w:rsidR="005C3191">
        <w:t xml:space="preserve"> </w:t>
      </w:r>
      <w:r>
        <w:t>also</w:t>
      </w:r>
      <w:r w:rsidR="005C3191">
        <w:t xml:space="preserve"> </w:t>
      </w:r>
      <w:r>
        <w:t>be</w:t>
      </w:r>
      <w:r w:rsidR="005C3191">
        <w:t xml:space="preserve"> </w:t>
      </w:r>
      <w:r>
        <w:t>open</w:t>
      </w:r>
      <w:r w:rsidR="005C3191">
        <w:t xml:space="preserve"> </w:t>
      </w:r>
      <w:r>
        <w:t>to</w:t>
      </w:r>
      <w:r w:rsidR="005C3191">
        <w:t xml:space="preserve"> </w:t>
      </w:r>
      <w:r>
        <w:t>individuals,</w:t>
      </w:r>
      <w:r w:rsidR="005C3191">
        <w:t xml:space="preserve"> </w:t>
      </w:r>
      <w:r>
        <w:t>not</w:t>
      </w:r>
      <w:r w:rsidR="005C3191">
        <w:t xml:space="preserve"> </w:t>
      </w:r>
      <w:r>
        <w:t>just</w:t>
      </w:r>
      <w:r w:rsidR="005C3191">
        <w:t xml:space="preserve"> </w:t>
      </w:r>
      <w:r>
        <w:t>to</w:t>
      </w:r>
      <w:r w:rsidR="005C3191">
        <w:t xml:space="preserve"> </w:t>
      </w:r>
      <w:r>
        <w:t>businesses</w:t>
      </w:r>
      <w:r w:rsidR="005C3191">
        <w:t xml:space="preserve"> </w:t>
      </w:r>
      <w:r>
        <w:t>that</w:t>
      </w:r>
      <w:r w:rsidR="005C3191">
        <w:t xml:space="preserve"> </w:t>
      </w:r>
      <w:r>
        <w:t>are</w:t>
      </w:r>
      <w:r w:rsidR="005C3191">
        <w:t xml:space="preserve"> </w:t>
      </w:r>
      <w:r>
        <w:t>already</w:t>
      </w:r>
      <w:r w:rsidR="005C3191">
        <w:t xml:space="preserve"> </w:t>
      </w:r>
      <w:r>
        <w:t>in</w:t>
      </w:r>
      <w:r w:rsidR="005C3191">
        <w:t xml:space="preserve"> </w:t>
      </w:r>
      <w:r>
        <w:t>the</w:t>
      </w:r>
      <w:r w:rsidR="005C3191">
        <w:t xml:space="preserve"> </w:t>
      </w:r>
      <w:r>
        <w:t>intermediary</w:t>
      </w:r>
      <w:r w:rsidR="005C3191">
        <w:t xml:space="preserve"> </w:t>
      </w:r>
      <w:r>
        <w:t>industry</w:t>
      </w:r>
      <w:r w:rsidR="008B7A3E">
        <w:t>.</w:t>
      </w:r>
      <w:r w:rsidR="005C3191">
        <w:t xml:space="preserve"> </w:t>
      </w:r>
      <w:r>
        <w:t>There</w:t>
      </w:r>
      <w:r w:rsidR="005C3191">
        <w:t xml:space="preserve"> </w:t>
      </w:r>
      <w:r>
        <w:t>is</w:t>
      </w:r>
      <w:r w:rsidR="005C3191">
        <w:t xml:space="preserve"> </w:t>
      </w:r>
      <w:r>
        <w:t>a</w:t>
      </w:r>
      <w:r w:rsidR="005C3191">
        <w:t xml:space="preserve"> </w:t>
      </w:r>
      <w:r>
        <w:t>need</w:t>
      </w:r>
      <w:r w:rsidR="005C3191">
        <w:t xml:space="preserve"> </w:t>
      </w:r>
      <w:r>
        <w:t>for</w:t>
      </w:r>
      <w:r w:rsidR="005C3191">
        <w:t xml:space="preserve"> </w:t>
      </w:r>
      <w:r>
        <w:t>new</w:t>
      </w:r>
      <w:r w:rsidR="005C3191">
        <w:t xml:space="preserve"> </w:t>
      </w:r>
      <w:r>
        <w:t>talent</w:t>
      </w:r>
      <w:r w:rsidR="005C3191">
        <w:t xml:space="preserve"> </w:t>
      </w:r>
      <w:r>
        <w:t>to</w:t>
      </w:r>
      <w:r w:rsidR="005C3191">
        <w:t xml:space="preserve"> </w:t>
      </w:r>
      <w:r>
        <w:t>come</w:t>
      </w:r>
      <w:r w:rsidR="005C3191">
        <w:t xml:space="preserve"> </w:t>
      </w:r>
      <w:r>
        <w:t>into</w:t>
      </w:r>
      <w:r w:rsidR="005C3191">
        <w:t xml:space="preserve"> </w:t>
      </w:r>
      <w:r>
        <w:t>the</w:t>
      </w:r>
      <w:r w:rsidR="005C3191">
        <w:t xml:space="preserve"> </w:t>
      </w:r>
      <w:r>
        <w:t>industry</w:t>
      </w:r>
      <w:r w:rsidR="005C3191">
        <w:t xml:space="preserve"> </w:t>
      </w:r>
      <w:r>
        <w:t>too,</w:t>
      </w:r>
      <w:r w:rsidR="005C3191">
        <w:t xml:space="preserve"> </w:t>
      </w:r>
      <w:r>
        <w:t>which</w:t>
      </w:r>
      <w:r w:rsidR="005C3191">
        <w:t xml:space="preserve"> </w:t>
      </w:r>
      <w:r>
        <w:t>could</w:t>
      </w:r>
      <w:r w:rsidR="005C3191">
        <w:t xml:space="preserve"> </w:t>
      </w:r>
      <w:r>
        <w:t>be</w:t>
      </w:r>
      <w:r w:rsidR="005C3191">
        <w:t xml:space="preserve"> </w:t>
      </w:r>
      <w:r>
        <w:t>done</w:t>
      </w:r>
      <w:r w:rsidR="005C3191">
        <w:t xml:space="preserve"> </w:t>
      </w:r>
      <w:r>
        <w:t>in</w:t>
      </w:r>
      <w:r w:rsidR="005C3191">
        <w:t xml:space="preserve"> </w:t>
      </w:r>
      <w:r>
        <w:t>a</w:t>
      </w:r>
      <w:r w:rsidR="005C3191">
        <w:t xml:space="preserve"> </w:t>
      </w:r>
      <w:r>
        <w:t>situation</w:t>
      </w:r>
      <w:r w:rsidR="005C3191">
        <w:t xml:space="preserve"> </w:t>
      </w:r>
      <w:r>
        <w:t>like</w:t>
      </w:r>
      <w:r w:rsidR="005C3191">
        <w:t xml:space="preserve"> </w:t>
      </w:r>
      <w:r>
        <w:t>this</w:t>
      </w:r>
      <w:r w:rsidR="005C3191">
        <w:t xml:space="preserve"> </w:t>
      </w:r>
      <w:r>
        <w:t>when</w:t>
      </w:r>
      <w:r w:rsidR="005C3191">
        <w:t xml:space="preserve"> </w:t>
      </w:r>
      <w:r>
        <w:t>you</w:t>
      </w:r>
      <w:r w:rsidR="005C3191">
        <w:t xml:space="preserve"> </w:t>
      </w:r>
      <w:r>
        <w:t>have</w:t>
      </w:r>
      <w:r w:rsidR="005C3191">
        <w:t xml:space="preserve"> </w:t>
      </w:r>
      <w:r>
        <w:t>a</w:t>
      </w:r>
      <w:r w:rsidR="005C3191">
        <w:t xml:space="preserve"> </w:t>
      </w:r>
      <w:r>
        <w:t>lot</w:t>
      </w:r>
      <w:r w:rsidR="005C3191">
        <w:t xml:space="preserve"> </w:t>
      </w:r>
      <w:r>
        <w:t>of</w:t>
      </w:r>
      <w:r w:rsidR="005C3191">
        <w:t xml:space="preserve"> </w:t>
      </w:r>
      <w:r>
        <w:t>students</w:t>
      </w:r>
      <w:r w:rsidR="005C3191">
        <w:t xml:space="preserve"> </w:t>
      </w:r>
      <w:r>
        <w:t>coming</w:t>
      </w:r>
      <w:r w:rsidR="005C3191">
        <w:t xml:space="preserve"> </w:t>
      </w:r>
      <w:r>
        <w:t>out</w:t>
      </w:r>
      <w:r w:rsidR="005C3191">
        <w:t xml:space="preserve"> </w:t>
      </w:r>
      <w:r>
        <w:t>and</w:t>
      </w:r>
      <w:r w:rsidR="005C3191">
        <w:t xml:space="preserve"> </w:t>
      </w:r>
      <w:r>
        <w:t>wanting</w:t>
      </w:r>
      <w:r w:rsidR="005C3191">
        <w:t xml:space="preserve"> </w:t>
      </w:r>
      <w:r>
        <w:t>to</w:t>
      </w:r>
      <w:r w:rsidR="005C3191">
        <w:t xml:space="preserve"> </w:t>
      </w:r>
      <w:r>
        <w:t>enter</w:t>
      </w:r>
      <w:r w:rsidR="005C3191">
        <w:t xml:space="preserve"> </w:t>
      </w:r>
      <w:r>
        <w:t>a</w:t>
      </w:r>
      <w:r w:rsidR="005C3191">
        <w:t xml:space="preserve"> </w:t>
      </w:r>
      <w:r>
        <w:t>very</w:t>
      </w:r>
      <w:r w:rsidR="005C3191">
        <w:t xml:space="preserve"> </w:t>
      </w:r>
      <w:r>
        <w:t>dynamic</w:t>
      </w:r>
      <w:r w:rsidR="005C3191">
        <w:t xml:space="preserve"> </w:t>
      </w:r>
      <w:r>
        <w:t>business</w:t>
      </w:r>
      <w:r w:rsidR="005C3191">
        <w:t xml:space="preserve"> </w:t>
      </w:r>
      <w:r>
        <w:t>such</w:t>
      </w:r>
      <w:r w:rsidR="005C3191">
        <w:t xml:space="preserve"> </w:t>
      </w:r>
      <w:r>
        <w:t>as</w:t>
      </w:r>
      <w:r w:rsidR="005C3191">
        <w:t xml:space="preserve"> </w:t>
      </w:r>
      <w:r>
        <w:t>this.</w:t>
      </w:r>
    </w:p>
    <w:p w:rsidR="00C375A6" w:rsidP="00694430">
      <w:pPr>
        <w:pStyle w:val="Answer"/>
      </w:pPr>
      <w:r>
        <w:t>The</w:t>
      </w:r>
      <w:r w:rsidR="005C3191">
        <w:t xml:space="preserve"> </w:t>
      </w:r>
      <w:r>
        <w:t>answer</w:t>
      </w:r>
      <w:r w:rsidR="005C3191">
        <w:t xml:space="preserve"> </w:t>
      </w:r>
      <w:r>
        <w:t>is</w:t>
      </w:r>
      <w:r w:rsidR="005C3191">
        <w:t xml:space="preserve"> </w:t>
      </w:r>
      <w:r>
        <w:t>that</w:t>
      </w:r>
      <w:r w:rsidR="005C3191">
        <w:t xml:space="preserve"> </w:t>
      </w:r>
      <w:r>
        <w:t>there</w:t>
      </w:r>
      <w:r w:rsidR="005C3191">
        <w:t xml:space="preserve"> </w:t>
      </w:r>
      <w:r>
        <w:t>needs</w:t>
      </w:r>
      <w:r w:rsidR="005C3191">
        <w:t xml:space="preserve"> </w:t>
      </w:r>
      <w:r>
        <w:t>to</w:t>
      </w:r>
      <w:r w:rsidR="005C3191">
        <w:t xml:space="preserve"> </w:t>
      </w:r>
      <w:r>
        <w:t>be</w:t>
      </w:r>
      <w:r w:rsidR="005C3191">
        <w:t xml:space="preserve"> </w:t>
      </w:r>
      <w:r>
        <w:t>preparedness,</w:t>
      </w:r>
      <w:r w:rsidR="005C3191">
        <w:t xml:space="preserve"> </w:t>
      </w:r>
      <w:r>
        <w:t>regardless</w:t>
      </w:r>
      <w:r w:rsidR="005C3191">
        <w:t xml:space="preserve"> </w:t>
      </w:r>
      <w:r>
        <w:t>of</w:t>
      </w:r>
      <w:r w:rsidR="005C3191">
        <w:t xml:space="preserve"> </w:t>
      </w:r>
      <w:r>
        <w:t>whether</w:t>
      </w:r>
      <w:r w:rsidR="005C3191">
        <w:t xml:space="preserve"> </w:t>
      </w:r>
      <w:r>
        <w:t>there</w:t>
      </w:r>
      <w:r w:rsidR="005C3191">
        <w:t xml:space="preserve"> </w:t>
      </w:r>
      <w:r>
        <w:t>is</w:t>
      </w:r>
      <w:r w:rsidR="005C3191">
        <w:t xml:space="preserve"> </w:t>
      </w:r>
      <w:r>
        <w:t>a</w:t>
      </w:r>
      <w:r w:rsidR="005C3191">
        <w:t xml:space="preserve"> </w:t>
      </w:r>
      <w:r w:rsidR="00AB5F4F">
        <w:t xml:space="preserve">free </w:t>
      </w:r>
      <w:r>
        <w:t>trade</w:t>
      </w:r>
      <w:r w:rsidR="005C3191">
        <w:t xml:space="preserve"> </w:t>
      </w:r>
      <w:r>
        <w:t>agreement</w:t>
      </w:r>
      <w:r w:rsidR="008B7A3E">
        <w:t>.</w:t>
      </w:r>
      <w:r w:rsidR="005C3191">
        <w:t xml:space="preserve"> </w:t>
      </w:r>
      <w:r>
        <w:t>If</w:t>
      </w:r>
      <w:r w:rsidR="005C3191">
        <w:t xml:space="preserve"> </w:t>
      </w:r>
      <w:r>
        <w:t>there</w:t>
      </w:r>
      <w:r w:rsidR="005C3191">
        <w:t xml:space="preserve"> </w:t>
      </w:r>
      <w:r>
        <w:t>is</w:t>
      </w:r>
      <w:r w:rsidR="005C3191">
        <w:t xml:space="preserve"> </w:t>
      </w:r>
      <w:r>
        <w:t>a</w:t>
      </w:r>
      <w:r w:rsidR="005C3191">
        <w:t xml:space="preserve"> </w:t>
      </w:r>
      <w:r w:rsidR="00AB5F4F">
        <w:t xml:space="preserve">free </w:t>
      </w:r>
      <w:r>
        <w:t>trade</w:t>
      </w:r>
      <w:r w:rsidR="005C3191">
        <w:t xml:space="preserve"> </w:t>
      </w:r>
      <w:r>
        <w:t>agreement</w:t>
      </w:r>
      <w:r w:rsidR="005C3191">
        <w:t xml:space="preserve"> </w:t>
      </w:r>
      <w:r>
        <w:t>and</w:t>
      </w:r>
      <w:r w:rsidR="005C3191">
        <w:t xml:space="preserve"> </w:t>
      </w:r>
      <w:r w:rsidR="003F74CB">
        <w:t>it</w:t>
      </w:r>
      <w:r w:rsidR="005C3191">
        <w:t xml:space="preserve"> </w:t>
      </w:r>
      <w:r>
        <w:t>reduces</w:t>
      </w:r>
      <w:r w:rsidR="005C3191">
        <w:t xml:space="preserve"> </w:t>
      </w:r>
      <w:r>
        <w:t>tariffs</w:t>
      </w:r>
      <w:r w:rsidR="005C3191">
        <w:t xml:space="preserve"> </w:t>
      </w:r>
      <w:r>
        <w:t>entirely,</w:t>
      </w:r>
      <w:r w:rsidR="005C3191">
        <w:t xml:space="preserve"> </w:t>
      </w:r>
      <w:r>
        <w:t>more</w:t>
      </w:r>
      <w:r w:rsidR="005C3191">
        <w:t xml:space="preserve"> </w:t>
      </w:r>
      <w:r>
        <w:t>declarations</w:t>
      </w:r>
      <w:r w:rsidR="005C3191">
        <w:t xml:space="preserve"> </w:t>
      </w:r>
      <w:r>
        <w:t>can</w:t>
      </w:r>
      <w:r w:rsidR="005C3191">
        <w:t xml:space="preserve"> </w:t>
      </w:r>
      <w:r>
        <w:t>be</w:t>
      </w:r>
      <w:r w:rsidR="005C3191">
        <w:t xml:space="preserve"> </w:t>
      </w:r>
      <w:r>
        <w:t>done</w:t>
      </w:r>
      <w:r w:rsidR="005C3191">
        <w:t xml:space="preserve"> </w:t>
      </w:r>
      <w:r>
        <w:t>by</w:t>
      </w:r>
      <w:r w:rsidR="005C3191">
        <w:t xml:space="preserve"> </w:t>
      </w:r>
      <w:r>
        <w:t>importers,</w:t>
      </w:r>
      <w:r w:rsidR="005C3191">
        <w:t xml:space="preserve"> </w:t>
      </w:r>
      <w:r>
        <w:t>exporters</w:t>
      </w:r>
      <w:r w:rsidR="005C3191">
        <w:t xml:space="preserve"> </w:t>
      </w:r>
      <w:r>
        <w:t>or</w:t>
      </w:r>
      <w:r w:rsidR="005C3191">
        <w:t xml:space="preserve"> </w:t>
      </w:r>
      <w:r>
        <w:t>intermediaries</w:t>
      </w:r>
      <w:r w:rsidR="008B7A3E">
        <w:t>.</w:t>
      </w:r>
      <w:r w:rsidR="005C3191">
        <w:t xml:space="preserve"> </w:t>
      </w:r>
      <w:r>
        <w:t>Without</w:t>
      </w:r>
      <w:r w:rsidR="005C3191">
        <w:t xml:space="preserve"> </w:t>
      </w:r>
      <w:r>
        <w:t>an</w:t>
      </w:r>
      <w:r w:rsidR="005C3191">
        <w:t xml:space="preserve"> </w:t>
      </w:r>
      <w:r>
        <w:t>agreement,</w:t>
      </w:r>
      <w:r w:rsidR="005C3191">
        <w:t xml:space="preserve"> </w:t>
      </w:r>
      <w:r>
        <w:t>that</w:t>
      </w:r>
      <w:r w:rsidR="005C3191">
        <w:t xml:space="preserve"> </w:t>
      </w:r>
      <w:r>
        <w:t>intermediary</w:t>
      </w:r>
      <w:r w:rsidR="005C3191">
        <w:t xml:space="preserve"> </w:t>
      </w:r>
      <w:r>
        <w:t>capacity</w:t>
      </w:r>
      <w:r w:rsidR="005C3191">
        <w:t xml:space="preserve"> </w:t>
      </w:r>
      <w:r>
        <w:t>needs</w:t>
      </w:r>
      <w:r w:rsidR="005C3191">
        <w:t xml:space="preserve"> </w:t>
      </w:r>
      <w:r>
        <w:t>to</w:t>
      </w:r>
      <w:r w:rsidR="005C3191">
        <w:t xml:space="preserve"> </w:t>
      </w:r>
      <w:r>
        <w:t>be</w:t>
      </w:r>
      <w:r w:rsidR="005C3191">
        <w:t xml:space="preserve"> </w:t>
      </w:r>
      <w:r>
        <w:t>strengthened.</w:t>
      </w:r>
    </w:p>
    <w:p w:rsidR="00C375A6" w:rsidP="00C375A6">
      <w:pPr>
        <w:pStyle w:val="Question"/>
      </w:pPr>
      <w:sdt>
        <w:sdtPr>
          <w:alias w:val="Member"/>
          <w:tag w:val="&lt;Member mnisId='413' dodsId='25735'&gt;"/>
          <w:id w:val="592208190"/>
          <w:placeholder>
            <w:docPart w:val="DefaultPlaceholder_1082065158"/>
          </w:placeholder>
          <w:richText/>
        </w:sdtPr>
        <w:sdtContent>
          <w:r w:rsidRPr="00C375A6">
            <w:rPr>
              <w:b/>
            </w:rPr>
            <w:t>Chair:</w:t>
          </w:r>
        </w:sdtContent>
      </w:sdt>
      <w:r w:rsidR="005C3191">
        <w:t xml:space="preserve"> </w:t>
      </w:r>
      <w:r>
        <w:t>That</w:t>
      </w:r>
      <w:r w:rsidR="005C3191">
        <w:t xml:space="preserve"> </w:t>
      </w:r>
      <w:r>
        <w:t>is</w:t>
      </w:r>
      <w:r w:rsidR="005C3191">
        <w:t xml:space="preserve"> </w:t>
      </w:r>
      <w:r>
        <w:t>very</w:t>
      </w:r>
      <w:r w:rsidR="005C3191">
        <w:t xml:space="preserve"> </w:t>
      </w:r>
      <w:r>
        <w:t>helpful</w:t>
      </w:r>
      <w:r w:rsidR="008B7A3E">
        <w:t>.</w:t>
      </w:r>
      <w:r w:rsidR="005C3191">
        <w:t xml:space="preserve"> </w:t>
      </w:r>
      <w:r>
        <w:t>Alex</w:t>
      </w:r>
      <w:r w:rsidR="008C33F6">
        <w:t xml:space="preserve"> Veitch</w:t>
      </w:r>
      <w:r>
        <w:t>,</w:t>
      </w:r>
      <w:r w:rsidR="005C3191">
        <w:t xml:space="preserve"> </w:t>
      </w:r>
      <w:r>
        <w:t>you</w:t>
      </w:r>
      <w:r w:rsidR="005C3191">
        <w:t xml:space="preserve"> </w:t>
      </w:r>
      <w:r>
        <w:t>said</w:t>
      </w:r>
      <w:r w:rsidR="005C3191">
        <w:t xml:space="preserve"> </w:t>
      </w:r>
      <w:r>
        <w:t>we</w:t>
      </w:r>
      <w:r w:rsidR="005C3191">
        <w:t xml:space="preserve"> </w:t>
      </w:r>
      <w:r>
        <w:t>have</w:t>
      </w:r>
      <w:r w:rsidR="005C3191">
        <w:t xml:space="preserve"> </w:t>
      </w:r>
      <w:r>
        <w:t>to</w:t>
      </w:r>
      <w:r w:rsidR="005C3191">
        <w:t xml:space="preserve"> </w:t>
      </w:r>
      <w:r>
        <w:t>be</w:t>
      </w:r>
      <w:r w:rsidR="005C3191">
        <w:t xml:space="preserve"> </w:t>
      </w:r>
      <w:r>
        <w:t>ready,</w:t>
      </w:r>
      <w:r w:rsidR="005C3191">
        <w:t xml:space="preserve"> </w:t>
      </w:r>
      <w:r>
        <w:t>yet</w:t>
      </w:r>
      <w:r w:rsidR="005C3191">
        <w:t xml:space="preserve"> </w:t>
      </w:r>
      <w:r>
        <w:t>the</w:t>
      </w:r>
      <w:r w:rsidR="005C3191">
        <w:t xml:space="preserve"> </w:t>
      </w:r>
      <w:r>
        <w:t>Government</w:t>
      </w:r>
      <w:r w:rsidR="005C3191">
        <w:t xml:space="preserve"> </w:t>
      </w:r>
      <w:r>
        <w:t>took</w:t>
      </w:r>
      <w:r w:rsidR="005C3191">
        <w:t xml:space="preserve"> </w:t>
      </w:r>
      <w:r>
        <w:t>a</w:t>
      </w:r>
      <w:r w:rsidR="005C3191">
        <w:t xml:space="preserve"> </w:t>
      </w:r>
      <w:r>
        <w:t>decision</w:t>
      </w:r>
      <w:r w:rsidR="005C3191">
        <w:t xml:space="preserve"> </w:t>
      </w:r>
      <w:r>
        <w:t>quite</w:t>
      </w:r>
      <w:r w:rsidR="005C3191">
        <w:t xml:space="preserve"> </w:t>
      </w:r>
      <w:r>
        <w:t>recently</w:t>
      </w:r>
      <w:r w:rsidR="005C3191">
        <w:t xml:space="preserve"> </w:t>
      </w:r>
      <w:r>
        <w:t>that</w:t>
      </w:r>
      <w:r w:rsidR="005C3191">
        <w:t xml:space="preserve"> </w:t>
      </w:r>
      <w:r>
        <w:t>they</w:t>
      </w:r>
      <w:r w:rsidR="005C3191">
        <w:t xml:space="preserve"> </w:t>
      </w:r>
      <w:r>
        <w:t>did</w:t>
      </w:r>
      <w:r w:rsidR="005C3191">
        <w:t xml:space="preserve"> </w:t>
      </w:r>
      <w:r>
        <w:t>not</w:t>
      </w:r>
      <w:r w:rsidR="005C3191">
        <w:t xml:space="preserve"> </w:t>
      </w:r>
      <w:r>
        <w:t>think</w:t>
      </w:r>
      <w:r w:rsidR="005C3191">
        <w:t xml:space="preserve"> </w:t>
      </w:r>
      <w:r>
        <w:t>we</w:t>
      </w:r>
      <w:r w:rsidR="005C3191">
        <w:t xml:space="preserve"> </w:t>
      </w:r>
      <w:r>
        <w:t>were</w:t>
      </w:r>
      <w:r w:rsidR="005C3191">
        <w:t xml:space="preserve"> </w:t>
      </w:r>
      <w:r>
        <w:t>in</w:t>
      </w:r>
      <w:r w:rsidR="005C3191">
        <w:t xml:space="preserve"> </w:t>
      </w:r>
      <w:r>
        <w:t>a</w:t>
      </w:r>
      <w:r w:rsidR="005C3191">
        <w:t xml:space="preserve"> </w:t>
      </w:r>
      <w:r>
        <w:t>position</w:t>
      </w:r>
      <w:r w:rsidR="005C3191">
        <w:t xml:space="preserve"> </w:t>
      </w:r>
      <w:r>
        <w:t>to</w:t>
      </w:r>
      <w:r w:rsidR="005C3191">
        <w:t xml:space="preserve"> </w:t>
      </w:r>
      <w:r>
        <w:t>deal</w:t>
      </w:r>
      <w:r w:rsidR="005C3191">
        <w:t xml:space="preserve"> </w:t>
      </w:r>
      <w:r>
        <w:t>with</w:t>
      </w:r>
      <w:r w:rsidR="005C3191">
        <w:t xml:space="preserve"> </w:t>
      </w:r>
      <w:r>
        <w:t>full</w:t>
      </w:r>
      <w:r w:rsidR="005C3191">
        <w:t xml:space="preserve"> </w:t>
      </w:r>
      <w:r>
        <w:t>checks</w:t>
      </w:r>
      <w:r w:rsidR="005C3191">
        <w:t xml:space="preserve"> </w:t>
      </w:r>
      <w:r>
        <w:t>for</w:t>
      </w:r>
      <w:r w:rsidR="005C3191">
        <w:t xml:space="preserve"> </w:t>
      </w:r>
      <w:r>
        <w:t>goods</w:t>
      </w:r>
      <w:r w:rsidR="005C3191">
        <w:t xml:space="preserve"> </w:t>
      </w:r>
      <w:r>
        <w:t>coming</w:t>
      </w:r>
      <w:r w:rsidR="005C3191">
        <w:t xml:space="preserve"> </w:t>
      </w:r>
      <w:r>
        <w:t>into</w:t>
      </w:r>
      <w:r w:rsidR="005C3191">
        <w:t xml:space="preserve"> </w:t>
      </w:r>
      <w:r>
        <w:t>the</w:t>
      </w:r>
      <w:r w:rsidR="005C3191">
        <w:t xml:space="preserve"> </w:t>
      </w:r>
      <w:r>
        <w:t>UK,</w:t>
      </w:r>
      <w:r w:rsidR="005C3191">
        <w:t xml:space="preserve"> </w:t>
      </w:r>
      <w:r>
        <w:t>which</w:t>
      </w:r>
      <w:r w:rsidR="005C3191">
        <w:t xml:space="preserve"> </w:t>
      </w:r>
      <w:r>
        <w:t>is</w:t>
      </w:r>
      <w:r w:rsidR="005C3191">
        <w:t xml:space="preserve"> </w:t>
      </w:r>
      <w:r>
        <w:t>why</w:t>
      </w:r>
      <w:r w:rsidR="005C3191">
        <w:t xml:space="preserve"> </w:t>
      </w:r>
      <w:r>
        <w:t>they</w:t>
      </w:r>
      <w:r w:rsidR="005C3191">
        <w:t xml:space="preserve"> </w:t>
      </w:r>
      <w:r>
        <w:t>have</w:t>
      </w:r>
      <w:r w:rsidR="005C3191">
        <w:t xml:space="preserve"> </w:t>
      </w:r>
      <w:r>
        <w:t>announced</w:t>
      </w:r>
      <w:r w:rsidR="005C3191">
        <w:t xml:space="preserve"> </w:t>
      </w:r>
      <w:r>
        <w:t>the</w:t>
      </w:r>
      <w:r w:rsidR="005C3191">
        <w:t xml:space="preserve"> </w:t>
      </w:r>
      <w:r>
        <w:t>three-phase</w:t>
      </w:r>
      <w:r w:rsidR="005C3191">
        <w:t xml:space="preserve"> </w:t>
      </w:r>
      <w:r>
        <w:t>approach</w:t>
      </w:r>
      <w:r w:rsidR="008B7A3E">
        <w:t>.</w:t>
      </w:r>
      <w:r w:rsidR="005C3191">
        <w:t xml:space="preserve"> </w:t>
      </w:r>
      <w:r>
        <w:t>Was</w:t>
      </w:r>
      <w:r w:rsidR="005C3191">
        <w:t xml:space="preserve"> </w:t>
      </w:r>
      <w:r>
        <w:t>that</w:t>
      </w:r>
      <w:r w:rsidR="005C3191">
        <w:t xml:space="preserve"> </w:t>
      </w:r>
      <w:r>
        <w:t>a</w:t>
      </w:r>
      <w:r w:rsidR="005C3191">
        <w:t xml:space="preserve"> </w:t>
      </w:r>
      <w:r>
        <w:t>recognition</w:t>
      </w:r>
      <w:r w:rsidR="005C3191">
        <w:t xml:space="preserve"> </w:t>
      </w:r>
      <w:r>
        <w:t>that,</w:t>
      </w:r>
      <w:r w:rsidR="005C3191">
        <w:t xml:space="preserve"> </w:t>
      </w:r>
      <w:r>
        <w:t>in</w:t>
      </w:r>
      <w:r w:rsidR="005C3191">
        <w:t xml:space="preserve"> </w:t>
      </w:r>
      <w:r>
        <w:t>fact,</w:t>
      </w:r>
      <w:r w:rsidR="005C3191">
        <w:t xml:space="preserve"> </w:t>
      </w:r>
      <w:r>
        <w:t>we</w:t>
      </w:r>
      <w:r w:rsidR="005C3191">
        <w:t xml:space="preserve"> </w:t>
      </w:r>
      <w:r>
        <w:t>were</w:t>
      </w:r>
      <w:r w:rsidR="005C3191">
        <w:t xml:space="preserve"> </w:t>
      </w:r>
      <w:r>
        <w:t>not</w:t>
      </w:r>
      <w:r w:rsidR="005C3191">
        <w:t xml:space="preserve"> </w:t>
      </w:r>
      <w:r>
        <w:t>ready</w:t>
      </w:r>
      <w:r w:rsidR="008B7A3E">
        <w:t>?</w:t>
      </w:r>
      <w:r w:rsidR="005C3191">
        <w:t xml:space="preserve"> </w:t>
      </w:r>
      <w:r>
        <w:t>What</w:t>
      </w:r>
      <w:r w:rsidR="005C3191">
        <w:t xml:space="preserve"> </w:t>
      </w:r>
      <w:r>
        <w:t>do</w:t>
      </w:r>
      <w:r w:rsidR="005C3191">
        <w:t xml:space="preserve"> </w:t>
      </w:r>
      <w:r>
        <w:t>you</w:t>
      </w:r>
      <w:r w:rsidR="005C3191">
        <w:t xml:space="preserve"> </w:t>
      </w:r>
      <w:r>
        <w:t>think</w:t>
      </w:r>
      <w:r w:rsidR="005C3191">
        <w:t xml:space="preserve"> </w:t>
      </w:r>
      <w:r>
        <w:t>lay</w:t>
      </w:r>
      <w:r w:rsidR="005C3191">
        <w:t xml:space="preserve"> </w:t>
      </w:r>
      <w:r>
        <w:t>behind</w:t>
      </w:r>
      <w:r w:rsidR="005C3191">
        <w:t xml:space="preserve"> </w:t>
      </w:r>
      <w:r>
        <w:t>that?</w:t>
      </w:r>
    </w:p>
    <w:p w:rsidR="00E1055A" w:rsidP="00C375A6">
      <w:pPr>
        <w:pStyle w:val="Answer"/>
      </w:pPr>
      <w:sdt>
        <w:sdtPr>
          <w:alias w:val="Witness"/>
          <w:id w:val="215474399"/>
          <w:placeholder>
            <w:docPart w:val="DefaultPlaceholder_1082065158"/>
          </w:placeholder>
          <w:richText/>
        </w:sdtPr>
        <w:sdtContent>
          <w:r w:rsidRPr="008B7A3E" w:rsidR="008B7A3E">
            <w:rPr>
              <w:b/>
              <w:i/>
            </w:rPr>
            <w:t>Alex</w:t>
          </w:r>
          <w:r w:rsidR="005C3191">
            <w:rPr>
              <w:b/>
              <w:i/>
            </w:rPr>
            <w:t xml:space="preserve"> </w:t>
          </w:r>
          <w:r w:rsidRPr="008B7A3E" w:rsidR="008B7A3E">
            <w:rPr>
              <w:b/>
              <w:i/>
            </w:rPr>
            <w:t>Veitch:</w:t>
          </w:r>
        </w:sdtContent>
      </w:sdt>
      <w:r w:rsidR="005C3191">
        <w:t xml:space="preserve"> </w:t>
      </w:r>
      <w:r w:rsidR="008C33F6">
        <w:t xml:space="preserve">To </w:t>
      </w:r>
      <w:r w:rsidR="00C375A6">
        <w:t>take</w:t>
      </w:r>
      <w:r w:rsidR="005C3191">
        <w:t xml:space="preserve"> </w:t>
      </w:r>
      <w:r w:rsidR="00C375A6">
        <w:t>a</w:t>
      </w:r>
      <w:r w:rsidR="005C3191">
        <w:t xml:space="preserve"> </w:t>
      </w:r>
      <w:r w:rsidR="00C375A6">
        <w:t>step</w:t>
      </w:r>
      <w:r w:rsidR="005C3191">
        <w:t xml:space="preserve"> </w:t>
      </w:r>
      <w:r w:rsidR="00C375A6">
        <w:t>back,</w:t>
      </w:r>
      <w:r w:rsidR="005C3191">
        <w:t xml:space="preserve"> </w:t>
      </w:r>
      <w:r w:rsidR="006F49AD">
        <w:t>we</w:t>
      </w:r>
      <w:r w:rsidR="005C3191">
        <w:t xml:space="preserve"> </w:t>
      </w:r>
      <w:r w:rsidR="006F49AD">
        <w:t>were</w:t>
      </w:r>
      <w:r w:rsidR="005C3191">
        <w:t xml:space="preserve"> </w:t>
      </w:r>
      <w:r w:rsidR="006F49AD">
        <w:t>one</w:t>
      </w:r>
      <w:r w:rsidR="005C3191">
        <w:t xml:space="preserve"> </w:t>
      </w:r>
      <w:r w:rsidR="006F49AD">
        <w:t>of</w:t>
      </w:r>
      <w:r w:rsidR="005C3191">
        <w:t xml:space="preserve"> </w:t>
      </w:r>
      <w:r w:rsidR="006F49AD">
        <w:t>the</w:t>
      </w:r>
      <w:r w:rsidR="005C3191">
        <w:t xml:space="preserve"> </w:t>
      </w:r>
      <w:r w:rsidR="006F49AD">
        <w:t>business</w:t>
      </w:r>
      <w:r w:rsidR="005C3191">
        <w:t xml:space="preserve"> </w:t>
      </w:r>
      <w:r w:rsidR="006F49AD">
        <w:t>groups</w:t>
      </w:r>
      <w:r w:rsidR="005C3191">
        <w:t xml:space="preserve"> </w:t>
      </w:r>
      <w:r w:rsidR="006F49AD">
        <w:t>arguing</w:t>
      </w:r>
      <w:r w:rsidR="005C3191">
        <w:t xml:space="preserve"> </w:t>
      </w:r>
      <w:r w:rsidR="006F49AD">
        <w:t>for</w:t>
      </w:r>
      <w:r w:rsidR="005C3191">
        <w:t xml:space="preserve"> </w:t>
      </w:r>
      <w:r w:rsidR="006F49AD">
        <w:t>additional</w:t>
      </w:r>
      <w:r w:rsidR="005C3191">
        <w:t xml:space="preserve"> </w:t>
      </w:r>
      <w:r w:rsidR="006F49AD">
        <w:t>time,</w:t>
      </w:r>
      <w:r w:rsidR="005C3191">
        <w:t xml:space="preserve"> </w:t>
      </w:r>
      <w:r w:rsidR="006F49AD">
        <w:t>due</w:t>
      </w:r>
      <w:r w:rsidR="005C3191">
        <w:t xml:space="preserve"> </w:t>
      </w:r>
      <w:r w:rsidR="006F49AD">
        <w:t>to</w:t>
      </w:r>
      <w:r w:rsidR="005C3191">
        <w:t xml:space="preserve"> </w:t>
      </w:r>
      <w:r w:rsidR="006F49AD">
        <w:t>the</w:t>
      </w:r>
      <w:r w:rsidR="005C3191">
        <w:t xml:space="preserve"> </w:t>
      </w:r>
      <w:r w:rsidR="006F49AD">
        <w:t>coronavirus</w:t>
      </w:r>
      <w:r w:rsidR="005C3191">
        <w:t xml:space="preserve"> </w:t>
      </w:r>
      <w:r w:rsidR="006F49AD">
        <w:t>pandemic</w:t>
      </w:r>
      <w:r w:rsidR="008B7A3E">
        <w:t>.</w:t>
      </w:r>
      <w:r w:rsidR="005C3191">
        <w:t xml:space="preserve"> </w:t>
      </w:r>
      <w:r w:rsidR="006F49AD">
        <w:t>We</w:t>
      </w:r>
      <w:r w:rsidR="005C3191">
        <w:t xml:space="preserve"> </w:t>
      </w:r>
      <w:r w:rsidR="006F49AD">
        <w:t>publicly</w:t>
      </w:r>
      <w:r w:rsidR="005C3191">
        <w:t xml:space="preserve"> </w:t>
      </w:r>
      <w:r w:rsidR="006F49AD">
        <w:t>and</w:t>
      </w:r>
      <w:r w:rsidR="005C3191">
        <w:t xml:space="preserve"> </w:t>
      </w:r>
      <w:r w:rsidR="006F49AD">
        <w:t>privately</w:t>
      </w:r>
      <w:r w:rsidR="005C3191">
        <w:t xml:space="preserve"> </w:t>
      </w:r>
      <w:r w:rsidR="006F49AD">
        <w:t>asked</w:t>
      </w:r>
      <w:r w:rsidR="005C3191">
        <w:t xml:space="preserve"> </w:t>
      </w:r>
      <w:r w:rsidR="006F49AD">
        <w:t>the</w:t>
      </w:r>
      <w:r w:rsidR="005C3191">
        <w:t xml:space="preserve"> </w:t>
      </w:r>
      <w:r w:rsidR="006F49AD">
        <w:t>UK</w:t>
      </w:r>
      <w:r w:rsidR="005C3191">
        <w:t xml:space="preserve"> </w:t>
      </w:r>
      <w:r w:rsidR="006F49AD">
        <w:t>Government</w:t>
      </w:r>
      <w:r w:rsidR="005C3191">
        <w:t xml:space="preserve"> </w:t>
      </w:r>
      <w:r w:rsidR="006F49AD">
        <w:t>to</w:t>
      </w:r>
      <w:r w:rsidR="005C3191">
        <w:t xml:space="preserve"> </w:t>
      </w:r>
      <w:r w:rsidR="006F49AD">
        <w:t>consider</w:t>
      </w:r>
      <w:r w:rsidR="005C3191">
        <w:t xml:space="preserve"> </w:t>
      </w:r>
      <w:r w:rsidR="006F49AD">
        <w:t>negotiating</w:t>
      </w:r>
      <w:r w:rsidR="005C3191">
        <w:t xml:space="preserve"> </w:t>
      </w:r>
      <w:r w:rsidR="006F49AD">
        <w:t>an</w:t>
      </w:r>
      <w:r w:rsidR="005C3191">
        <w:t xml:space="preserve"> </w:t>
      </w:r>
      <w:r w:rsidR="006F49AD">
        <w:t>extension</w:t>
      </w:r>
      <w:r w:rsidR="005C3191">
        <w:t xml:space="preserve"> </w:t>
      </w:r>
      <w:r w:rsidR="006F49AD">
        <w:t>to</w:t>
      </w:r>
      <w:r w:rsidR="005C3191">
        <w:t xml:space="preserve"> </w:t>
      </w:r>
      <w:r w:rsidR="006F49AD">
        <w:t>the</w:t>
      </w:r>
      <w:r w:rsidR="005C3191">
        <w:t xml:space="preserve"> </w:t>
      </w:r>
      <w:r w:rsidR="006F49AD">
        <w:t>transition</w:t>
      </w:r>
      <w:r w:rsidR="005C3191">
        <w:t xml:space="preserve"> </w:t>
      </w:r>
      <w:r w:rsidR="006F49AD">
        <w:t>period</w:t>
      </w:r>
      <w:r w:rsidR="008B7A3E">
        <w:t>.</w:t>
      </w:r>
      <w:r w:rsidR="005C3191">
        <w:t xml:space="preserve"> </w:t>
      </w:r>
      <w:r w:rsidR="006F49AD">
        <w:t>That</w:t>
      </w:r>
      <w:r w:rsidR="005C3191">
        <w:t xml:space="preserve"> </w:t>
      </w:r>
      <w:r w:rsidR="006F49AD">
        <w:t>was</w:t>
      </w:r>
      <w:r w:rsidR="005C3191">
        <w:t xml:space="preserve"> </w:t>
      </w:r>
      <w:r w:rsidR="006F49AD">
        <w:t>not</w:t>
      </w:r>
      <w:r w:rsidR="005C3191">
        <w:t xml:space="preserve"> </w:t>
      </w:r>
      <w:r w:rsidR="006F49AD">
        <w:t>accepted</w:t>
      </w:r>
      <w:r w:rsidR="008B7A3E">
        <w:t>.</w:t>
      </w:r>
      <w:r w:rsidR="005C3191">
        <w:t xml:space="preserve"> </w:t>
      </w:r>
      <w:r w:rsidR="006F49AD">
        <w:t>Following</w:t>
      </w:r>
      <w:r w:rsidR="005C3191">
        <w:t xml:space="preserve"> </w:t>
      </w:r>
      <w:r w:rsidR="006F49AD">
        <w:t>a</w:t>
      </w:r>
      <w:r w:rsidR="005C3191">
        <w:t xml:space="preserve"> </w:t>
      </w:r>
      <w:r w:rsidR="006F49AD">
        <w:t>review</w:t>
      </w:r>
      <w:r w:rsidR="005C3191">
        <w:t xml:space="preserve"> </w:t>
      </w:r>
      <w:r w:rsidR="006F49AD">
        <w:t>with</w:t>
      </w:r>
      <w:r w:rsidR="005C3191">
        <w:t xml:space="preserve"> </w:t>
      </w:r>
      <w:r w:rsidR="006F49AD">
        <w:t>our</w:t>
      </w:r>
      <w:r w:rsidR="005C3191">
        <w:t xml:space="preserve"> </w:t>
      </w:r>
      <w:r w:rsidR="006F49AD">
        <w:t>members,</w:t>
      </w:r>
      <w:r w:rsidR="005C3191">
        <w:t xml:space="preserve"> </w:t>
      </w:r>
      <w:r w:rsidR="006F49AD">
        <w:t>we</w:t>
      </w:r>
      <w:r w:rsidR="005C3191">
        <w:t xml:space="preserve"> </w:t>
      </w:r>
      <w:r w:rsidR="006F49AD">
        <w:t>wrote</w:t>
      </w:r>
      <w:r w:rsidR="005C3191">
        <w:t xml:space="preserve"> </w:t>
      </w:r>
      <w:r w:rsidR="006F49AD">
        <w:t>again</w:t>
      </w:r>
      <w:r w:rsidR="005C3191">
        <w:t xml:space="preserve"> </w:t>
      </w:r>
      <w:r w:rsidR="006F49AD">
        <w:t>to</w:t>
      </w:r>
      <w:r w:rsidR="005C3191">
        <w:t xml:space="preserve"> </w:t>
      </w:r>
      <w:r w:rsidR="006F49AD">
        <w:t>Government</w:t>
      </w:r>
      <w:r w:rsidR="005C3191">
        <w:t xml:space="preserve"> </w:t>
      </w:r>
      <w:r w:rsidR="006F49AD">
        <w:t>and</w:t>
      </w:r>
      <w:r w:rsidR="005C3191">
        <w:t xml:space="preserve"> </w:t>
      </w:r>
      <w:r w:rsidR="006F49AD">
        <w:t>publicly</w:t>
      </w:r>
      <w:r w:rsidR="005C3191">
        <w:t xml:space="preserve"> </w:t>
      </w:r>
      <w:r w:rsidR="006F49AD">
        <w:t>asked</w:t>
      </w:r>
      <w:r w:rsidR="005C3191">
        <w:t xml:space="preserve"> </w:t>
      </w:r>
      <w:r w:rsidR="006F49AD">
        <w:t>about</w:t>
      </w:r>
      <w:r w:rsidR="005C3191">
        <w:t xml:space="preserve"> </w:t>
      </w:r>
      <w:r w:rsidR="006F49AD">
        <w:t>what</w:t>
      </w:r>
      <w:r w:rsidR="005C3191">
        <w:t xml:space="preserve"> </w:t>
      </w:r>
      <w:r w:rsidR="006F49AD">
        <w:t>we</w:t>
      </w:r>
      <w:r w:rsidR="005C3191">
        <w:t xml:space="preserve"> </w:t>
      </w:r>
      <w:r w:rsidR="006F49AD">
        <w:t>called</w:t>
      </w:r>
      <w:r w:rsidR="005C3191">
        <w:t xml:space="preserve"> </w:t>
      </w:r>
      <w:r w:rsidR="006F49AD">
        <w:t>an</w:t>
      </w:r>
      <w:r w:rsidR="005C3191">
        <w:t xml:space="preserve"> </w:t>
      </w:r>
      <w:r w:rsidR="006F49AD">
        <w:t>implementation</w:t>
      </w:r>
      <w:r w:rsidR="005C3191">
        <w:t xml:space="preserve"> </w:t>
      </w:r>
      <w:r w:rsidR="006F49AD">
        <w:t>period,</w:t>
      </w:r>
      <w:r w:rsidR="005C3191">
        <w:t xml:space="preserve"> </w:t>
      </w:r>
      <w:r w:rsidR="006F49AD">
        <w:t>where</w:t>
      </w:r>
      <w:r w:rsidR="005C3191">
        <w:t xml:space="preserve"> </w:t>
      </w:r>
      <w:r w:rsidR="006F49AD">
        <w:t>we</w:t>
      </w:r>
      <w:r w:rsidR="005C3191">
        <w:t xml:space="preserve"> </w:t>
      </w:r>
      <w:r w:rsidR="006F49AD">
        <w:t>are</w:t>
      </w:r>
      <w:r w:rsidR="005C3191">
        <w:t xml:space="preserve"> </w:t>
      </w:r>
      <w:r w:rsidR="006F49AD">
        <w:t>not</w:t>
      </w:r>
      <w:r w:rsidR="005C3191">
        <w:t xml:space="preserve"> </w:t>
      </w:r>
      <w:r w:rsidR="006F49AD">
        <w:t>talking</w:t>
      </w:r>
      <w:r w:rsidR="005C3191">
        <w:t xml:space="preserve"> </w:t>
      </w:r>
      <w:r w:rsidR="006F49AD">
        <w:t>about</w:t>
      </w:r>
      <w:r w:rsidR="005C3191">
        <w:t xml:space="preserve"> </w:t>
      </w:r>
      <w:r w:rsidR="006F49AD">
        <w:t>extending</w:t>
      </w:r>
      <w:r w:rsidR="005C3191">
        <w:t xml:space="preserve"> </w:t>
      </w:r>
      <w:r w:rsidR="006F49AD">
        <w:t>the</w:t>
      </w:r>
      <w:r w:rsidR="005C3191">
        <w:t xml:space="preserve"> </w:t>
      </w:r>
      <w:r w:rsidR="006F49AD">
        <w:t>discussion</w:t>
      </w:r>
      <w:r w:rsidR="005C3191">
        <w:t xml:space="preserve"> </w:t>
      </w:r>
      <w:r w:rsidR="006F49AD">
        <w:t>but</w:t>
      </w:r>
      <w:r w:rsidR="005C3191">
        <w:t xml:space="preserve"> </w:t>
      </w:r>
      <w:r w:rsidR="006F49AD">
        <w:t>simply</w:t>
      </w:r>
      <w:r w:rsidR="005C3191">
        <w:t xml:space="preserve"> </w:t>
      </w:r>
      <w:r w:rsidR="006F49AD">
        <w:t>saying</w:t>
      </w:r>
      <w:r w:rsidR="005C3191">
        <w:t xml:space="preserve"> </w:t>
      </w:r>
      <w:r w:rsidR="006F49AD">
        <w:t>that,</w:t>
      </w:r>
      <w:r w:rsidR="005C3191">
        <w:t xml:space="preserve"> </w:t>
      </w:r>
      <w:r w:rsidR="006F49AD">
        <w:t>when</w:t>
      </w:r>
      <w:r w:rsidR="005C3191">
        <w:t xml:space="preserve"> </w:t>
      </w:r>
      <w:r w:rsidR="006F49AD">
        <w:t>all</w:t>
      </w:r>
      <w:r w:rsidR="005C3191">
        <w:t xml:space="preserve"> </w:t>
      </w:r>
      <w:r w:rsidR="006F49AD">
        <w:t>the</w:t>
      </w:r>
      <w:r w:rsidR="005C3191">
        <w:t xml:space="preserve"> </w:t>
      </w:r>
      <w:r w:rsidR="006F49AD">
        <w:t>agreements</w:t>
      </w:r>
      <w:r w:rsidR="005C3191">
        <w:t xml:space="preserve"> </w:t>
      </w:r>
      <w:r w:rsidR="006F49AD">
        <w:t>have</w:t>
      </w:r>
      <w:r w:rsidR="005C3191">
        <w:t xml:space="preserve"> </w:t>
      </w:r>
      <w:r w:rsidR="006F49AD">
        <w:t>been</w:t>
      </w:r>
      <w:r w:rsidR="005C3191">
        <w:t xml:space="preserve"> </w:t>
      </w:r>
      <w:r w:rsidR="006F49AD">
        <w:t>concluded,</w:t>
      </w:r>
      <w:r w:rsidR="005C3191">
        <w:t xml:space="preserve"> </w:t>
      </w:r>
      <w:r w:rsidR="006F49AD">
        <w:t>industry</w:t>
      </w:r>
      <w:r w:rsidR="005C3191">
        <w:t xml:space="preserve"> </w:t>
      </w:r>
      <w:r w:rsidR="006F49AD">
        <w:t>could</w:t>
      </w:r>
      <w:r w:rsidR="005C3191">
        <w:t xml:space="preserve"> </w:t>
      </w:r>
      <w:r w:rsidR="006F49AD">
        <w:t>have</w:t>
      </w:r>
      <w:r w:rsidR="005C3191">
        <w:t xml:space="preserve"> </w:t>
      </w:r>
      <w:r w:rsidR="006F49AD">
        <w:t>a</w:t>
      </w:r>
      <w:r w:rsidR="005C3191">
        <w:t xml:space="preserve"> </w:t>
      </w:r>
      <w:r w:rsidR="006F49AD">
        <w:t>certain</w:t>
      </w:r>
      <w:r w:rsidR="005C3191">
        <w:t xml:space="preserve"> </w:t>
      </w:r>
      <w:r w:rsidR="006F49AD">
        <w:t>amount</w:t>
      </w:r>
      <w:r w:rsidR="005C3191">
        <w:t xml:space="preserve"> </w:t>
      </w:r>
      <w:r w:rsidR="006F49AD">
        <w:t>of</w:t>
      </w:r>
      <w:r w:rsidR="005C3191">
        <w:t xml:space="preserve"> </w:t>
      </w:r>
      <w:r w:rsidR="006F49AD">
        <w:t>time</w:t>
      </w:r>
      <w:r w:rsidR="005C3191">
        <w:t xml:space="preserve"> </w:t>
      </w:r>
      <w:r w:rsidR="006F49AD">
        <w:t>to</w:t>
      </w:r>
      <w:r w:rsidR="005C3191">
        <w:t xml:space="preserve"> </w:t>
      </w:r>
      <w:r w:rsidR="006F49AD">
        <w:t>prepare</w:t>
      </w:r>
      <w:r w:rsidR="008B7A3E">
        <w:t>.</w:t>
      </w:r>
      <w:r w:rsidR="005C3191">
        <w:t xml:space="preserve"> </w:t>
      </w:r>
      <w:r w:rsidR="006F49AD">
        <w:t>Again,</w:t>
      </w:r>
      <w:r w:rsidR="005C3191">
        <w:t xml:space="preserve"> </w:t>
      </w:r>
      <w:r w:rsidR="006F49AD">
        <w:t>this</w:t>
      </w:r>
      <w:r w:rsidR="005C3191">
        <w:t xml:space="preserve"> </w:t>
      </w:r>
      <w:r w:rsidR="006F49AD">
        <w:t>is</w:t>
      </w:r>
      <w:r w:rsidR="005C3191">
        <w:t xml:space="preserve"> </w:t>
      </w:r>
      <w:r w:rsidR="006F49AD">
        <w:t>to</w:t>
      </w:r>
      <w:r w:rsidR="005C3191">
        <w:t xml:space="preserve"> </w:t>
      </w:r>
      <w:r w:rsidR="006F49AD">
        <w:t>do</w:t>
      </w:r>
      <w:r w:rsidR="005C3191">
        <w:t xml:space="preserve"> </w:t>
      </w:r>
      <w:r w:rsidR="006F49AD">
        <w:t>with</w:t>
      </w:r>
      <w:r w:rsidR="005C3191">
        <w:t xml:space="preserve"> </w:t>
      </w:r>
      <w:r w:rsidR="006F49AD">
        <w:t>the</w:t>
      </w:r>
      <w:r w:rsidR="005C3191">
        <w:t xml:space="preserve"> </w:t>
      </w:r>
      <w:r w:rsidR="006F49AD">
        <w:t>coronavirus</w:t>
      </w:r>
      <w:r w:rsidR="005C3191">
        <w:t xml:space="preserve"> </w:t>
      </w:r>
      <w:r w:rsidR="006F49AD">
        <w:t>situation,</w:t>
      </w:r>
      <w:r w:rsidR="005C3191">
        <w:t xml:space="preserve"> </w:t>
      </w:r>
      <w:r w:rsidR="006F49AD">
        <w:t>which</w:t>
      </w:r>
      <w:r w:rsidR="005C3191">
        <w:t xml:space="preserve"> </w:t>
      </w:r>
      <w:r w:rsidR="006F49AD">
        <w:t>has</w:t>
      </w:r>
      <w:r w:rsidR="005C3191">
        <w:t xml:space="preserve"> </w:t>
      </w:r>
      <w:r w:rsidR="006F49AD">
        <w:t>left</w:t>
      </w:r>
      <w:r w:rsidR="005C3191">
        <w:t xml:space="preserve"> </w:t>
      </w:r>
      <w:r w:rsidR="006F49AD">
        <w:t>three-quarters</w:t>
      </w:r>
      <w:r w:rsidR="005C3191">
        <w:t xml:space="preserve"> </w:t>
      </w:r>
      <w:r w:rsidR="006F49AD">
        <w:t>of</w:t>
      </w:r>
      <w:r w:rsidR="005C3191">
        <w:t xml:space="preserve"> </w:t>
      </w:r>
      <w:r w:rsidR="006F49AD">
        <w:t>our</w:t>
      </w:r>
      <w:r w:rsidR="005C3191">
        <w:t xml:space="preserve"> </w:t>
      </w:r>
      <w:r w:rsidR="006F49AD">
        <w:t>members</w:t>
      </w:r>
      <w:r w:rsidR="005C3191">
        <w:t xml:space="preserve"> </w:t>
      </w:r>
      <w:r w:rsidR="006F49AD">
        <w:t>taking</w:t>
      </w:r>
      <w:r w:rsidR="005C3191">
        <w:t xml:space="preserve"> </w:t>
      </w:r>
      <w:r w:rsidR="006F49AD">
        <w:t>advantage</w:t>
      </w:r>
      <w:r w:rsidR="005C3191">
        <w:t xml:space="preserve"> </w:t>
      </w:r>
      <w:r w:rsidR="006F49AD">
        <w:t>of</w:t>
      </w:r>
      <w:r w:rsidR="005C3191">
        <w:t xml:space="preserve"> </w:t>
      </w:r>
      <w:r w:rsidR="006F49AD">
        <w:t>the</w:t>
      </w:r>
      <w:r w:rsidR="005C3191">
        <w:t xml:space="preserve"> </w:t>
      </w:r>
      <w:r w:rsidR="006F49AD">
        <w:t>furlough</w:t>
      </w:r>
      <w:r w:rsidR="005C3191">
        <w:t xml:space="preserve"> </w:t>
      </w:r>
      <w:r w:rsidR="006F49AD">
        <w:t>scheme</w:t>
      </w:r>
      <w:r w:rsidR="005C3191">
        <w:t xml:space="preserve"> </w:t>
      </w:r>
      <w:r w:rsidR="006F49AD">
        <w:t>and</w:t>
      </w:r>
      <w:r w:rsidR="005C3191">
        <w:t xml:space="preserve"> </w:t>
      </w:r>
      <w:r w:rsidR="006F49AD">
        <w:t>a</w:t>
      </w:r>
      <w:r w:rsidR="005C3191">
        <w:t xml:space="preserve"> </w:t>
      </w:r>
      <w:r w:rsidR="006F49AD">
        <w:t>lack</w:t>
      </w:r>
      <w:r w:rsidR="005C3191">
        <w:t xml:space="preserve"> </w:t>
      </w:r>
      <w:r w:rsidR="006F49AD">
        <w:t>of</w:t>
      </w:r>
      <w:r w:rsidR="005C3191">
        <w:t xml:space="preserve"> </w:t>
      </w:r>
      <w:r w:rsidR="006F49AD">
        <w:t>bandwidth</w:t>
      </w:r>
      <w:r w:rsidR="005C3191">
        <w:t xml:space="preserve"> </w:t>
      </w:r>
      <w:r w:rsidR="006F49AD">
        <w:t>on</w:t>
      </w:r>
      <w:r w:rsidR="005C3191">
        <w:t xml:space="preserve"> </w:t>
      </w:r>
      <w:r w:rsidR="006F49AD">
        <w:t>the</w:t>
      </w:r>
      <w:r w:rsidR="005C3191">
        <w:t xml:space="preserve"> </w:t>
      </w:r>
      <w:r w:rsidR="006F49AD">
        <w:t>industry</w:t>
      </w:r>
      <w:r w:rsidR="005C3191">
        <w:t xml:space="preserve"> </w:t>
      </w:r>
      <w:r>
        <w:t>side.</w:t>
      </w:r>
    </w:p>
    <w:p w:rsidR="007B3F9A" w:rsidP="00C375A6">
      <w:pPr>
        <w:pStyle w:val="Answer"/>
      </w:pPr>
      <w:r>
        <w:t>We</w:t>
      </w:r>
      <w:r w:rsidR="005C3191">
        <w:t xml:space="preserve"> </w:t>
      </w:r>
      <w:r>
        <w:t>welcomed</w:t>
      </w:r>
      <w:r w:rsidR="005C3191">
        <w:t xml:space="preserve"> </w:t>
      </w:r>
      <w:r>
        <w:t>the</w:t>
      </w:r>
      <w:r w:rsidR="005C3191">
        <w:t xml:space="preserve"> </w:t>
      </w:r>
      <w:r>
        <w:t>Government</w:t>
      </w:r>
      <w:r w:rsidR="005C3191">
        <w:t xml:space="preserve"> </w:t>
      </w:r>
      <w:r>
        <w:t>announcement</w:t>
      </w:r>
      <w:r w:rsidR="005C3191">
        <w:t xml:space="preserve"> </w:t>
      </w:r>
      <w:r>
        <w:t>for</w:t>
      </w:r>
      <w:r w:rsidR="005C3191">
        <w:t xml:space="preserve"> </w:t>
      </w:r>
      <w:r>
        <w:t>the</w:t>
      </w:r>
      <w:r w:rsidR="005C3191">
        <w:t xml:space="preserve"> </w:t>
      </w:r>
      <w:r>
        <w:t>phased</w:t>
      </w:r>
      <w:r w:rsidR="005C3191">
        <w:t xml:space="preserve"> </w:t>
      </w:r>
      <w:r>
        <w:t>approach</w:t>
      </w:r>
      <w:r w:rsidR="005C3191">
        <w:t xml:space="preserve"> </w:t>
      </w:r>
      <w:r>
        <w:t>to</w:t>
      </w:r>
      <w:r w:rsidR="005C3191">
        <w:t xml:space="preserve"> </w:t>
      </w:r>
      <w:r>
        <w:t>imports</w:t>
      </w:r>
      <w:r w:rsidR="005C3191">
        <w:t xml:space="preserve"> </w:t>
      </w:r>
      <w:r>
        <w:t>because</w:t>
      </w:r>
      <w:r w:rsidR="005C3191">
        <w:t xml:space="preserve"> </w:t>
      </w:r>
      <w:r>
        <w:t>it</w:t>
      </w:r>
      <w:r w:rsidR="005C3191">
        <w:t xml:space="preserve"> </w:t>
      </w:r>
      <w:r>
        <w:t>seemed</w:t>
      </w:r>
      <w:r w:rsidR="005C3191">
        <w:t xml:space="preserve"> </w:t>
      </w:r>
      <w:r>
        <w:t>to</w:t>
      </w:r>
      <w:r w:rsidR="005C3191">
        <w:t xml:space="preserve"> </w:t>
      </w:r>
      <w:r>
        <w:t>us</w:t>
      </w:r>
      <w:r w:rsidR="005C3191">
        <w:t xml:space="preserve"> </w:t>
      </w:r>
      <w:r>
        <w:t>that</w:t>
      </w:r>
      <w:r w:rsidR="005C3191">
        <w:t xml:space="preserve"> </w:t>
      </w:r>
      <w:r>
        <w:t>they</w:t>
      </w:r>
      <w:r w:rsidR="005C3191">
        <w:t xml:space="preserve"> </w:t>
      </w:r>
      <w:r>
        <w:t>did</w:t>
      </w:r>
      <w:r w:rsidR="005C3191">
        <w:t xml:space="preserve"> </w:t>
      </w:r>
      <w:r>
        <w:t>listen</w:t>
      </w:r>
      <w:r w:rsidR="005C3191">
        <w:t xml:space="preserve"> </w:t>
      </w:r>
      <w:r>
        <w:t>and</w:t>
      </w:r>
      <w:r w:rsidR="005C3191">
        <w:t xml:space="preserve"> </w:t>
      </w:r>
      <w:r>
        <w:t>take</w:t>
      </w:r>
      <w:r w:rsidR="005C3191">
        <w:t xml:space="preserve"> </w:t>
      </w:r>
      <w:r>
        <w:t>account</w:t>
      </w:r>
      <w:r w:rsidR="005C3191">
        <w:t xml:space="preserve"> </w:t>
      </w:r>
      <w:r>
        <w:t>of</w:t>
      </w:r>
      <w:r w:rsidR="005C3191">
        <w:t xml:space="preserve"> </w:t>
      </w:r>
      <w:r>
        <w:t>the</w:t>
      </w:r>
      <w:r w:rsidR="005C3191">
        <w:t xml:space="preserve"> </w:t>
      </w:r>
      <w:r>
        <w:t>fact</w:t>
      </w:r>
      <w:r w:rsidR="005C3191">
        <w:t xml:space="preserve"> </w:t>
      </w:r>
      <w:r>
        <w:t>that,</w:t>
      </w:r>
      <w:r w:rsidR="005C3191">
        <w:t xml:space="preserve"> </w:t>
      </w:r>
      <w:r w:rsidR="00825A7A">
        <w:t xml:space="preserve">on </w:t>
      </w:r>
      <w:r>
        <w:t>both</w:t>
      </w:r>
      <w:r w:rsidR="005C3191">
        <w:t xml:space="preserve"> </w:t>
      </w:r>
      <w:r>
        <w:t>the</w:t>
      </w:r>
      <w:r w:rsidR="005C3191">
        <w:t xml:space="preserve"> </w:t>
      </w:r>
      <w:r>
        <w:t>Government</w:t>
      </w:r>
      <w:r w:rsidR="005C3191">
        <w:t xml:space="preserve"> </w:t>
      </w:r>
      <w:r>
        <w:t>and</w:t>
      </w:r>
      <w:r w:rsidR="005C3191">
        <w:t xml:space="preserve"> </w:t>
      </w:r>
      <w:r>
        <w:t>the</w:t>
      </w:r>
      <w:r w:rsidR="005C3191">
        <w:t xml:space="preserve"> </w:t>
      </w:r>
      <w:r>
        <w:t>industry</w:t>
      </w:r>
      <w:r w:rsidR="005C3191">
        <w:t xml:space="preserve"> </w:t>
      </w:r>
      <w:r>
        <w:t>side,</w:t>
      </w:r>
      <w:r w:rsidR="005C3191">
        <w:t xml:space="preserve"> </w:t>
      </w:r>
      <w:r>
        <w:t>we</w:t>
      </w:r>
      <w:r w:rsidR="005C3191">
        <w:t xml:space="preserve"> </w:t>
      </w:r>
      <w:r>
        <w:t>have</w:t>
      </w:r>
      <w:r w:rsidR="005C3191">
        <w:t xml:space="preserve"> </w:t>
      </w:r>
      <w:r>
        <w:t>perhaps</w:t>
      </w:r>
      <w:r w:rsidR="005C3191">
        <w:t xml:space="preserve"> </w:t>
      </w:r>
      <w:r>
        <w:t>lost</w:t>
      </w:r>
      <w:r w:rsidR="005C3191">
        <w:t xml:space="preserve"> </w:t>
      </w:r>
      <w:r>
        <w:t>two</w:t>
      </w:r>
      <w:r w:rsidR="005C3191">
        <w:t xml:space="preserve"> </w:t>
      </w:r>
      <w:r>
        <w:t>to</w:t>
      </w:r>
      <w:r w:rsidR="005C3191">
        <w:t xml:space="preserve"> </w:t>
      </w:r>
      <w:r>
        <w:t>three</w:t>
      </w:r>
      <w:r w:rsidR="005C3191">
        <w:t xml:space="preserve"> </w:t>
      </w:r>
      <w:r>
        <w:t>months</w:t>
      </w:r>
      <w:r w:rsidR="005C3191">
        <w:t xml:space="preserve"> </w:t>
      </w:r>
      <w:r>
        <w:t>of</w:t>
      </w:r>
      <w:r w:rsidR="005C3191">
        <w:t xml:space="preserve"> </w:t>
      </w:r>
      <w:r>
        <w:t>preparation</w:t>
      </w:r>
      <w:r w:rsidR="005C3191">
        <w:t xml:space="preserve"> </w:t>
      </w:r>
      <w:r>
        <w:t>time</w:t>
      </w:r>
      <w:r w:rsidR="008B7A3E">
        <w:t>.</w:t>
      </w:r>
      <w:r w:rsidR="005C3191">
        <w:t xml:space="preserve"> </w:t>
      </w:r>
      <w:r>
        <w:t>Again,</w:t>
      </w:r>
      <w:r w:rsidR="005C3191">
        <w:t xml:space="preserve"> </w:t>
      </w:r>
      <w:r>
        <w:t>it</w:t>
      </w:r>
      <w:r w:rsidR="005C3191">
        <w:t xml:space="preserve"> </w:t>
      </w:r>
      <w:r>
        <w:t>is</w:t>
      </w:r>
      <w:r w:rsidR="005C3191">
        <w:t xml:space="preserve"> </w:t>
      </w:r>
      <w:r>
        <w:t>very</w:t>
      </w:r>
      <w:r w:rsidR="005C3191">
        <w:t xml:space="preserve"> </w:t>
      </w:r>
      <w:r>
        <w:t>useful</w:t>
      </w:r>
      <w:r w:rsidR="008B7A3E">
        <w:t>.</w:t>
      </w:r>
      <w:r w:rsidR="005C3191">
        <w:t xml:space="preserve"> </w:t>
      </w:r>
      <w:r>
        <w:t>The</w:t>
      </w:r>
      <w:r w:rsidR="005C3191">
        <w:t xml:space="preserve"> </w:t>
      </w:r>
      <w:r>
        <w:t>thing</w:t>
      </w:r>
      <w:r w:rsidR="005C3191">
        <w:t xml:space="preserve"> </w:t>
      </w:r>
      <w:r>
        <w:t>about</w:t>
      </w:r>
      <w:r w:rsidR="005C3191">
        <w:t xml:space="preserve"> </w:t>
      </w:r>
      <w:r>
        <w:t>the</w:t>
      </w:r>
      <w:r w:rsidR="005C3191">
        <w:t xml:space="preserve"> </w:t>
      </w:r>
      <w:r>
        <w:t>import</w:t>
      </w:r>
      <w:r w:rsidR="005C3191">
        <w:t xml:space="preserve"> </w:t>
      </w:r>
      <w:r>
        <w:t>simplified</w:t>
      </w:r>
      <w:r w:rsidR="005C3191">
        <w:t xml:space="preserve"> </w:t>
      </w:r>
      <w:r>
        <w:t>process</w:t>
      </w:r>
      <w:r w:rsidR="005C3191">
        <w:t xml:space="preserve"> </w:t>
      </w:r>
      <w:r>
        <w:t>in</w:t>
      </w:r>
      <w:r w:rsidR="005C3191">
        <w:t xml:space="preserve"> </w:t>
      </w:r>
      <w:r>
        <w:t>this</w:t>
      </w:r>
      <w:r w:rsidR="005C3191">
        <w:t xml:space="preserve"> </w:t>
      </w:r>
      <w:r>
        <w:t>phased</w:t>
      </w:r>
      <w:r w:rsidR="005C3191">
        <w:t xml:space="preserve"> </w:t>
      </w:r>
      <w:r>
        <w:t>approach</w:t>
      </w:r>
      <w:r w:rsidR="005C3191">
        <w:t xml:space="preserve"> </w:t>
      </w:r>
      <w:r>
        <w:t>is</w:t>
      </w:r>
      <w:r w:rsidR="005C3191">
        <w:t xml:space="preserve"> </w:t>
      </w:r>
      <w:r>
        <w:t>that</w:t>
      </w:r>
      <w:r w:rsidR="005C3191">
        <w:t xml:space="preserve"> </w:t>
      </w:r>
      <w:r>
        <w:t>there</w:t>
      </w:r>
      <w:r w:rsidR="005C3191">
        <w:t xml:space="preserve"> </w:t>
      </w:r>
      <w:r>
        <w:t>is</w:t>
      </w:r>
      <w:r w:rsidR="005C3191">
        <w:t xml:space="preserve"> </w:t>
      </w:r>
      <w:r>
        <w:t>still</w:t>
      </w:r>
      <w:r w:rsidR="005C3191">
        <w:t xml:space="preserve"> </w:t>
      </w:r>
      <w:r>
        <w:t>a</w:t>
      </w:r>
      <w:r w:rsidR="005C3191">
        <w:t xml:space="preserve"> </w:t>
      </w:r>
      <w:r>
        <w:t>huge</w:t>
      </w:r>
      <w:r w:rsidR="005C3191">
        <w:t xml:space="preserve"> </w:t>
      </w:r>
      <w:r>
        <w:t>amount</w:t>
      </w:r>
      <w:r w:rsidR="005C3191">
        <w:t xml:space="preserve"> </w:t>
      </w:r>
      <w:r>
        <w:t>to</w:t>
      </w:r>
      <w:r w:rsidR="005C3191">
        <w:t xml:space="preserve"> </w:t>
      </w:r>
      <w:r>
        <w:t>do</w:t>
      </w:r>
      <w:r>
        <w:t>.</w:t>
      </w:r>
      <w:r w:rsidR="00825A7A">
        <w:t xml:space="preserve"> </w:t>
      </w:r>
    </w:p>
    <w:p w:rsidR="00C375A6" w:rsidP="00C375A6">
      <w:pPr>
        <w:pStyle w:val="Answer"/>
      </w:pPr>
      <w:r>
        <w:t>To</w:t>
      </w:r>
      <w:r w:rsidR="005C3191">
        <w:t xml:space="preserve"> </w:t>
      </w:r>
      <w:r>
        <w:t>echo</w:t>
      </w:r>
      <w:r w:rsidR="005C3191">
        <w:t xml:space="preserve"> </w:t>
      </w:r>
      <w:r>
        <w:t>something</w:t>
      </w:r>
      <w:r w:rsidR="005C3191">
        <w:t xml:space="preserve"> </w:t>
      </w:r>
      <w:r>
        <w:t>that</w:t>
      </w:r>
      <w:r w:rsidR="005C3191">
        <w:t xml:space="preserve"> </w:t>
      </w:r>
      <w:r>
        <w:t>Lars</w:t>
      </w:r>
      <w:r w:rsidR="005C3191">
        <w:t xml:space="preserve"> </w:t>
      </w:r>
      <w:r>
        <w:t>said,</w:t>
      </w:r>
      <w:r w:rsidR="005C3191">
        <w:t xml:space="preserve"> </w:t>
      </w:r>
      <w:r>
        <w:t>traders</w:t>
      </w:r>
      <w:r w:rsidR="005C3191">
        <w:t xml:space="preserve"> </w:t>
      </w:r>
      <w:r>
        <w:t>will</w:t>
      </w:r>
      <w:r w:rsidR="005C3191">
        <w:t xml:space="preserve"> </w:t>
      </w:r>
      <w:r>
        <w:t>need</w:t>
      </w:r>
      <w:r w:rsidR="005C3191">
        <w:t xml:space="preserve"> </w:t>
      </w:r>
      <w:r>
        <w:t>to</w:t>
      </w:r>
      <w:r w:rsidR="005C3191">
        <w:t xml:space="preserve"> </w:t>
      </w:r>
      <w:r>
        <w:t>be</w:t>
      </w:r>
      <w:r w:rsidR="005C3191">
        <w:t xml:space="preserve"> </w:t>
      </w:r>
      <w:r>
        <w:t>ready</w:t>
      </w:r>
      <w:r w:rsidR="005C3191">
        <w:t xml:space="preserve"> </w:t>
      </w:r>
      <w:r>
        <w:t>to</w:t>
      </w:r>
      <w:r w:rsidR="005C3191">
        <w:t xml:space="preserve"> </w:t>
      </w:r>
      <w:r>
        <w:t>make</w:t>
      </w:r>
      <w:r w:rsidR="005C3191">
        <w:t xml:space="preserve"> </w:t>
      </w:r>
      <w:r>
        <w:t>declarations</w:t>
      </w:r>
      <w:r w:rsidR="005C3191">
        <w:t xml:space="preserve"> </w:t>
      </w:r>
      <w:r>
        <w:t>from</w:t>
      </w:r>
      <w:r w:rsidR="005C3191">
        <w:t xml:space="preserve"> </w:t>
      </w:r>
      <w:r>
        <w:t>1</w:t>
      </w:r>
      <w:r w:rsidR="005C3191">
        <w:t xml:space="preserve"> </w:t>
      </w:r>
      <w:r>
        <w:t>January,</w:t>
      </w:r>
      <w:r w:rsidR="005C3191">
        <w:t xml:space="preserve"> </w:t>
      </w:r>
      <w:r>
        <w:t>whether</w:t>
      </w:r>
      <w:r w:rsidR="005C3191">
        <w:t xml:space="preserve"> </w:t>
      </w:r>
      <w:r>
        <w:t>they</w:t>
      </w:r>
      <w:r w:rsidR="005C3191">
        <w:t xml:space="preserve"> </w:t>
      </w:r>
      <w:r>
        <w:t>are</w:t>
      </w:r>
      <w:r w:rsidR="005C3191">
        <w:t xml:space="preserve"> </w:t>
      </w:r>
      <w:r>
        <w:t>importing</w:t>
      </w:r>
      <w:r w:rsidR="005C3191">
        <w:t xml:space="preserve"> </w:t>
      </w:r>
      <w:r>
        <w:t>or</w:t>
      </w:r>
      <w:r w:rsidR="005C3191">
        <w:t xml:space="preserve"> </w:t>
      </w:r>
      <w:r>
        <w:t>exporting,</w:t>
      </w:r>
      <w:r w:rsidR="005C3191">
        <w:t xml:space="preserve"> </w:t>
      </w:r>
      <w:r>
        <w:t>which</w:t>
      </w:r>
      <w:r w:rsidR="005C3191">
        <w:t xml:space="preserve"> </w:t>
      </w:r>
      <w:r>
        <w:t>is</w:t>
      </w:r>
      <w:r w:rsidR="005C3191">
        <w:t xml:space="preserve"> </w:t>
      </w:r>
      <w:r>
        <w:t>really</w:t>
      </w:r>
      <w:r w:rsidR="005C3191">
        <w:t xml:space="preserve"> </w:t>
      </w:r>
      <w:r>
        <w:t>important</w:t>
      </w:r>
      <w:r w:rsidR="005C3191">
        <w:t xml:space="preserve"> </w:t>
      </w:r>
      <w:r>
        <w:t>to</w:t>
      </w:r>
      <w:r w:rsidR="005C3191">
        <w:t xml:space="preserve"> </w:t>
      </w:r>
      <w:r>
        <w:t>get</w:t>
      </w:r>
      <w:r w:rsidR="005C3191">
        <w:t xml:space="preserve"> </w:t>
      </w:r>
      <w:r>
        <w:t>across</w:t>
      </w:r>
      <w:r w:rsidR="008B7A3E">
        <w:t>.</w:t>
      </w:r>
      <w:r w:rsidR="005C3191">
        <w:t xml:space="preserve"> </w:t>
      </w:r>
      <w:r>
        <w:t>For</w:t>
      </w:r>
      <w:r w:rsidR="005C3191">
        <w:t xml:space="preserve"> </w:t>
      </w:r>
      <w:r>
        <w:t>most</w:t>
      </w:r>
      <w:r w:rsidR="005C3191">
        <w:t xml:space="preserve"> </w:t>
      </w:r>
      <w:r>
        <w:t>of</w:t>
      </w:r>
      <w:r w:rsidR="005C3191">
        <w:t xml:space="preserve"> </w:t>
      </w:r>
      <w:r>
        <w:t>our</w:t>
      </w:r>
      <w:r w:rsidR="005C3191">
        <w:t xml:space="preserve"> </w:t>
      </w:r>
      <w:r>
        <w:t>members,</w:t>
      </w:r>
      <w:r w:rsidR="005C3191">
        <w:t xml:space="preserve"> </w:t>
      </w:r>
      <w:r>
        <w:t>who</w:t>
      </w:r>
      <w:r w:rsidR="005C3191">
        <w:t xml:space="preserve"> </w:t>
      </w:r>
      <w:r>
        <w:t>are</w:t>
      </w:r>
      <w:r w:rsidR="005C3191">
        <w:t xml:space="preserve"> </w:t>
      </w:r>
      <w:r>
        <w:t>on</w:t>
      </w:r>
      <w:r w:rsidR="005C3191">
        <w:t xml:space="preserve"> </w:t>
      </w:r>
      <w:r>
        <w:t>the</w:t>
      </w:r>
      <w:r w:rsidR="005C3191">
        <w:t xml:space="preserve"> </w:t>
      </w:r>
      <w:r>
        <w:t>carrier</w:t>
      </w:r>
      <w:r w:rsidR="005C3191">
        <w:t xml:space="preserve"> </w:t>
      </w:r>
      <w:r>
        <w:t>side—hauliers,</w:t>
      </w:r>
      <w:r w:rsidR="005C3191">
        <w:t xml:space="preserve"> </w:t>
      </w:r>
      <w:r>
        <w:t>shipping</w:t>
      </w:r>
      <w:r w:rsidR="005C3191">
        <w:t xml:space="preserve"> </w:t>
      </w:r>
      <w:r>
        <w:t>lines</w:t>
      </w:r>
      <w:r w:rsidR="005C3191">
        <w:t xml:space="preserve"> </w:t>
      </w:r>
      <w:r>
        <w:t>and</w:t>
      </w:r>
      <w:r w:rsidR="005C3191">
        <w:t xml:space="preserve"> </w:t>
      </w:r>
      <w:r>
        <w:t>ports—procedures</w:t>
      </w:r>
      <w:r w:rsidR="005C3191">
        <w:t xml:space="preserve"> </w:t>
      </w:r>
      <w:r>
        <w:t>for</w:t>
      </w:r>
      <w:r w:rsidR="005C3191">
        <w:t xml:space="preserve"> </w:t>
      </w:r>
      <w:r>
        <w:t>the</w:t>
      </w:r>
      <w:r w:rsidR="005C3191">
        <w:t xml:space="preserve"> </w:t>
      </w:r>
      <w:r>
        <w:t>imports</w:t>
      </w:r>
      <w:r w:rsidR="005C3191">
        <w:t xml:space="preserve"> </w:t>
      </w:r>
      <w:r>
        <w:t>that</w:t>
      </w:r>
      <w:r w:rsidR="005C3191">
        <w:t xml:space="preserve"> </w:t>
      </w:r>
      <w:r>
        <w:t>they</w:t>
      </w:r>
      <w:r w:rsidR="005C3191">
        <w:t xml:space="preserve"> </w:t>
      </w:r>
      <w:r>
        <w:t>will</w:t>
      </w:r>
      <w:r w:rsidR="005C3191">
        <w:t xml:space="preserve"> </w:t>
      </w:r>
      <w:r>
        <w:t>have</w:t>
      </w:r>
      <w:r w:rsidR="005C3191">
        <w:t xml:space="preserve"> </w:t>
      </w:r>
      <w:r>
        <w:t>to</w:t>
      </w:r>
      <w:r w:rsidR="005C3191">
        <w:t xml:space="preserve"> </w:t>
      </w:r>
      <w:r>
        <w:t>do</w:t>
      </w:r>
      <w:r w:rsidR="005C3191">
        <w:t xml:space="preserve"> </w:t>
      </w:r>
      <w:r>
        <w:t>will</w:t>
      </w:r>
      <w:r w:rsidR="005C3191">
        <w:t xml:space="preserve"> </w:t>
      </w:r>
      <w:r>
        <w:t>be</w:t>
      </w:r>
      <w:r w:rsidR="005C3191">
        <w:t xml:space="preserve"> </w:t>
      </w:r>
      <w:r>
        <w:t>more</w:t>
      </w:r>
      <w:r w:rsidR="005C3191">
        <w:t xml:space="preserve"> </w:t>
      </w:r>
      <w:r>
        <w:t>phased</w:t>
      </w:r>
      <w:r w:rsidR="005C3191">
        <w:t xml:space="preserve"> </w:t>
      </w:r>
      <w:r>
        <w:t>in,</w:t>
      </w:r>
      <w:r w:rsidR="005C3191">
        <w:t xml:space="preserve"> </w:t>
      </w:r>
      <w:r>
        <w:t>but</w:t>
      </w:r>
      <w:r w:rsidR="005C3191">
        <w:t xml:space="preserve"> </w:t>
      </w:r>
      <w:r>
        <w:t>let</w:t>
      </w:r>
      <w:r w:rsidR="005C3191">
        <w:t xml:space="preserve"> </w:t>
      </w:r>
      <w:r>
        <w:t>us</w:t>
      </w:r>
      <w:r w:rsidR="005C3191">
        <w:t xml:space="preserve"> </w:t>
      </w:r>
      <w:r>
        <w:t>not</w:t>
      </w:r>
      <w:r w:rsidR="005C3191">
        <w:t xml:space="preserve"> </w:t>
      </w:r>
      <w:r>
        <w:t>forget</w:t>
      </w:r>
      <w:r w:rsidR="005C3191">
        <w:t xml:space="preserve"> </w:t>
      </w:r>
      <w:r>
        <w:t>that</w:t>
      </w:r>
      <w:r w:rsidR="005C3191">
        <w:t xml:space="preserve"> </w:t>
      </w:r>
      <w:r>
        <w:t>this</w:t>
      </w:r>
      <w:r w:rsidR="005C3191">
        <w:t xml:space="preserve"> </w:t>
      </w:r>
      <w:r>
        <w:t>is</w:t>
      </w:r>
      <w:r w:rsidR="005C3191">
        <w:t xml:space="preserve"> </w:t>
      </w:r>
      <w:r>
        <w:t>something</w:t>
      </w:r>
      <w:r w:rsidR="005C3191">
        <w:t xml:space="preserve"> </w:t>
      </w:r>
      <w:r w:rsidR="00825A7A">
        <w:t>the</w:t>
      </w:r>
      <w:r w:rsidR="005C3191">
        <w:t xml:space="preserve"> </w:t>
      </w:r>
      <w:r>
        <w:t>trading</w:t>
      </w:r>
      <w:r w:rsidR="005C3191">
        <w:t xml:space="preserve"> </w:t>
      </w:r>
      <w:r>
        <w:t>population</w:t>
      </w:r>
      <w:r w:rsidR="005C3191">
        <w:t xml:space="preserve"> </w:t>
      </w:r>
      <w:r>
        <w:t>will</w:t>
      </w:r>
      <w:r w:rsidR="005C3191">
        <w:t xml:space="preserve"> </w:t>
      </w:r>
      <w:r>
        <w:t>have</w:t>
      </w:r>
      <w:r w:rsidR="005C3191">
        <w:t xml:space="preserve"> </w:t>
      </w:r>
      <w:r>
        <w:t>to</w:t>
      </w:r>
      <w:r w:rsidR="005C3191">
        <w:t xml:space="preserve"> </w:t>
      </w:r>
      <w:r>
        <w:t>come</w:t>
      </w:r>
      <w:r w:rsidR="005C3191">
        <w:t xml:space="preserve"> </w:t>
      </w:r>
      <w:r>
        <w:t>to</w:t>
      </w:r>
      <w:r w:rsidR="005C3191">
        <w:t xml:space="preserve"> </w:t>
      </w:r>
      <w:r>
        <w:t>terms</w:t>
      </w:r>
      <w:r w:rsidR="005C3191">
        <w:t xml:space="preserve"> </w:t>
      </w:r>
      <w:r>
        <w:t>with</w:t>
      </w:r>
      <w:r w:rsidR="005C3191">
        <w:t xml:space="preserve"> </w:t>
      </w:r>
      <w:r>
        <w:t>by</w:t>
      </w:r>
      <w:r w:rsidR="005C3191">
        <w:t xml:space="preserve"> </w:t>
      </w:r>
      <w:r>
        <w:t>the</w:t>
      </w:r>
      <w:r w:rsidR="005C3191">
        <w:t xml:space="preserve"> </w:t>
      </w:r>
      <w:r>
        <w:t>end</w:t>
      </w:r>
      <w:r w:rsidR="005C3191">
        <w:t xml:space="preserve"> </w:t>
      </w:r>
      <w:r>
        <w:t>of</w:t>
      </w:r>
      <w:r w:rsidR="005C3191">
        <w:t xml:space="preserve"> </w:t>
      </w:r>
      <w:r>
        <w:t>the</w:t>
      </w:r>
      <w:r w:rsidR="005C3191">
        <w:t xml:space="preserve"> </w:t>
      </w:r>
      <w:r>
        <w:t>year</w:t>
      </w:r>
      <w:r w:rsidR="005C3191">
        <w:t xml:space="preserve"> </w:t>
      </w:r>
      <w:r>
        <w:t>as</w:t>
      </w:r>
      <w:r w:rsidR="005C3191">
        <w:t xml:space="preserve"> </w:t>
      </w:r>
      <w:r>
        <w:t>well.</w:t>
      </w:r>
    </w:p>
    <w:p w:rsidR="00BC73AC" w:rsidP="000A5134">
      <w:pPr>
        <w:pStyle w:val="Question"/>
        <w:numPr>
          <w:ilvl w:val="0"/>
          <w:numId w:val="0"/>
        </w:numPr>
        <w:ind w:left="794"/>
      </w:pPr>
      <w:sdt>
        <w:sdtPr>
          <w:alias w:val="Member"/>
          <w:tag w:val="&lt;Member mnisId='413' dodsId='25735'&gt;"/>
          <w:id w:val="489228510"/>
          <w:placeholder>
            <w:docPart w:val="DefaultPlaceholder_1082065158"/>
          </w:placeholder>
          <w:richText/>
        </w:sdtPr>
        <w:sdtContent>
          <w:r w:rsidRPr="00BC73AC">
            <w:rPr>
              <w:b/>
            </w:rPr>
            <w:t>Chair:</w:t>
          </w:r>
        </w:sdtContent>
      </w:sdt>
      <w:r w:rsidR="005C3191">
        <w:t xml:space="preserve"> </w:t>
      </w:r>
      <w:r>
        <w:t>That</w:t>
      </w:r>
      <w:r w:rsidR="005C3191">
        <w:t xml:space="preserve"> </w:t>
      </w:r>
      <w:r>
        <w:t>is</w:t>
      </w:r>
      <w:r w:rsidR="005C3191">
        <w:t xml:space="preserve"> </w:t>
      </w:r>
      <w:r>
        <w:t>very</w:t>
      </w:r>
      <w:r w:rsidR="005C3191">
        <w:t xml:space="preserve"> </w:t>
      </w:r>
      <w:r>
        <w:t>helpful</w:t>
      </w:r>
      <w:r w:rsidR="008B7A3E">
        <w:t>.</w:t>
      </w:r>
      <w:r w:rsidR="005C3191">
        <w:t xml:space="preserve"> </w:t>
      </w:r>
    </w:p>
    <w:p w:rsidR="00BC73AC" w:rsidP="00BC73AC">
      <w:pPr>
        <w:pStyle w:val="Answer"/>
      </w:pPr>
      <w:sdt>
        <w:sdtPr>
          <w:alias w:val="Witness"/>
          <w:id w:val="467563019"/>
          <w:placeholder>
            <w:docPart w:val="DefaultPlaceholder_1082065158"/>
          </w:placeholder>
          <w:richText/>
        </w:sdtPr>
        <w:sdtContent>
          <w:r w:rsidRPr="008B7A3E" w:rsidR="008B7A3E">
            <w:rPr>
              <w:b/>
              <w:i/>
            </w:rPr>
            <w:t>Dr</w:t>
          </w:r>
          <w:r w:rsidR="005C3191">
            <w:rPr>
              <w:b/>
              <w:i/>
            </w:rPr>
            <w:t xml:space="preserve"> </w:t>
          </w:r>
          <w:r w:rsidRPr="008B7A3E" w:rsidR="008B7A3E">
            <w:rPr>
              <w:b/>
              <w:i/>
            </w:rPr>
            <w:t>Karlsson:</w:t>
          </w:r>
        </w:sdtContent>
      </w:sdt>
      <w:r w:rsidR="005C3191">
        <w:t xml:space="preserve"> </w:t>
      </w:r>
      <w:r w:rsidR="00825A7A">
        <w:t xml:space="preserve">This </w:t>
      </w:r>
      <w:r>
        <w:t>implementation</w:t>
      </w:r>
      <w:r w:rsidR="005C3191">
        <w:t xml:space="preserve"> </w:t>
      </w:r>
      <w:r>
        <w:t>period</w:t>
      </w:r>
      <w:r w:rsidR="005C3191">
        <w:t xml:space="preserve"> </w:t>
      </w:r>
      <w:r>
        <w:t>is</w:t>
      </w:r>
      <w:r w:rsidR="005C3191">
        <w:t xml:space="preserve"> </w:t>
      </w:r>
      <w:r>
        <w:t>important</w:t>
      </w:r>
      <w:r w:rsidR="005C3191">
        <w:t xml:space="preserve"> </w:t>
      </w:r>
      <w:r>
        <w:t>but</w:t>
      </w:r>
      <w:r w:rsidR="005C3191">
        <w:t xml:space="preserve"> </w:t>
      </w:r>
      <w:r>
        <w:t>the</w:t>
      </w:r>
      <w:r w:rsidR="005C3191">
        <w:t xml:space="preserve"> </w:t>
      </w:r>
      <w:r>
        <w:t>most</w:t>
      </w:r>
      <w:r w:rsidR="005C3191">
        <w:t xml:space="preserve"> </w:t>
      </w:r>
      <w:r>
        <w:t>important</w:t>
      </w:r>
      <w:r w:rsidR="005C3191">
        <w:t xml:space="preserve"> </w:t>
      </w:r>
      <w:r>
        <w:t>thing</w:t>
      </w:r>
      <w:r w:rsidR="005C3191">
        <w:t xml:space="preserve"> </w:t>
      </w:r>
      <w:r>
        <w:t>is</w:t>
      </w:r>
      <w:r w:rsidR="005C3191">
        <w:t xml:space="preserve"> </w:t>
      </w:r>
      <w:r>
        <w:t>having</w:t>
      </w:r>
      <w:r w:rsidR="005C3191">
        <w:t xml:space="preserve"> </w:t>
      </w:r>
      <w:r>
        <w:t>a</w:t>
      </w:r>
      <w:r w:rsidR="005C3191">
        <w:t xml:space="preserve"> </w:t>
      </w:r>
      <w:r>
        <w:t>firm</w:t>
      </w:r>
      <w:r w:rsidR="005C3191">
        <w:t xml:space="preserve"> </w:t>
      </w:r>
      <w:r>
        <w:t>date</w:t>
      </w:r>
      <w:r w:rsidR="005C3191">
        <w:t xml:space="preserve"> </w:t>
      </w:r>
      <w:r>
        <w:t>to</w:t>
      </w:r>
      <w:r w:rsidR="005C3191">
        <w:t xml:space="preserve"> </w:t>
      </w:r>
      <w:r>
        <w:t>relate</w:t>
      </w:r>
      <w:r w:rsidR="005C3191">
        <w:t xml:space="preserve"> </w:t>
      </w:r>
      <w:r>
        <w:t>to</w:t>
      </w:r>
      <w:r w:rsidR="005C3191">
        <w:t xml:space="preserve"> </w:t>
      </w:r>
      <w:r>
        <w:t>and</w:t>
      </w:r>
      <w:r w:rsidR="005C3191">
        <w:t xml:space="preserve"> </w:t>
      </w:r>
      <w:r>
        <w:t>what</w:t>
      </w:r>
      <w:r w:rsidR="005C3191">
        <w:t xml:space="preserve"> </w:t>
      </w:r>
      <w:r>
        <w:t>you</w:t>
      </w:r>
      <w:r w:rsidR="005C3191">
        <w:t xml:space="preserve"> </w:t>
      </w:r>
      <w:r>
        <w:t>need</w:t>
      </w:r>
      <w:r w:rsidR="005C3191">
        <w:t xml:space="preserve"> </w:t>
      </w:r>
      <w:r>
        <w:t>to</w:t>
      </w:r>
      <w:r w:rsidR="005C3191">
        <w:t xml:space="preserve"> </w:t>
      </w:r>
      <w:r>
        <w:t>be</w:t>
      </w:r>
      <w:r w:rsidR="005C3191">
        <w:t xml:space="preserve"> </w:t>
      </w:r>
      <w:r>
        <w:t>prepared</w:t>
      </w:r>
      <w:r w:rsidR="005C3191">
        <w:t xml:space="preserve"> </w:t>
      </w:r>
      <w:r>
        <w:t>for</w:t>
      </w:r>
      <w:r w:rsidR="008B7A3E">
        <w:t>.</w:t>
      </w:r>
      <w:r w:rsidR="005C3191">
        <w:t xml:space="preserve"> </w:t>
      </w:r>
      <w:r>
        <w:t>The</w:t>
      </w:r>
      <w:r w:rsidR="005C3191">
        <w:t xml:space="preserve"> </w:t>
      </w:r>
      <w:r>
        <w:t>border</w:t>
      </w:r>
      <w:r w:rsidR="005C3191">
        <w:t xml:space="preserve"> </w:t>
      </w:r>
      <w:r>
        <w:t>operating</w:t>
      </w:r>
      <w:r w:rsidR="005C3191">
        <w:t xml:space="preserve"> </w:t>
      </w:r>
      <w:r>
        <w:t>model</w:t>
      </w:r>
      <w:r w:rsidR="005C3191">
        <w:t xml:space="preserve"> </w:t>
      </w:r>
      <w:r>
        <w:t>that</w:t>
      </w:r>
      <w:r w:rsidR="005C3191">
        <w:t xml:space="preserve"> </w:t>
      </w:r>
      <w:r>
        <w:t>was</w:t>
      </w:r>
      <w:r w:rsidR="005C3191">
        <w:t xml:space="preserve"> </w:t>
      </w:r>
      <w:r>
        <w:t>mentioned</w:t>
      </w:r>
      <w:r w:rsidR="005C3191">
        <w:t xml:space="preserve"> </w:t>
      </w:r>
      <w:r>
        <w:t>for</w:t>
      </w:r>
      <w:r w:rsidR="005C3191">
        <w:t xml:space="preserve"> </w:t>
      </w:r>
      <w:r w:rsidR="007B3F9A">
        <w:t>d</w:t>
      </w:r>
      <w:r>
        <w:t>ay</w:t>
      </w:r>
      <w:r w:rsidR="005C3191">
        <w:t xml:space="preserve"> </w:t>
      </w:r>
      <w:r w:rsidR="007B3F9A">
        <w:t>one</w:t>
      </w:r>
      <w:r>
        <w:t>,</w:t>
      </w:r>
      <w:r w:rsidR="005C3191">
        <w:t xml:space="preserve"> </w:t>
      </w:r>
      <w:r>
        <w:t>as</w:t>
      </w:r>
      <w:r w:rsidR="005C3191">
        <w:t xml:space="preserve"> </w:t>
      </w:r>
      <w:r>
        <w:t>well</w:t>
      </w:r>
      <w:r w:rsidR="005C3191">
        <w:t xml:space="preserve"> </w:t>
      </w:r>
      <w:r>
        <w:t>as</w:t>
      </w:r>
      <w:r w:rsidR="005C3191">
        <w:t xml:space="preserve"> </w:t>
      </w:r>
      <w:r>
        <w:t>the</w:t>
      </w:r>
      <w:r w:rsidR="005C3191">
        <w:t xml:space="preserve"> </w:t>
      </w:r>
      <w:r>
        <w:t>requirements</w:t>
      </w:r>
      <w:r w:rsidR="005C3191">
        <w:t xml:space="preserve"> </w:t>
      </w:r>
      <w:r>
        <w:t>for</w:t>
      </w:r>
      <w:r w:rsidR="005C3191">
        <w:t xml:space="preserve"> </w:t>
      </w:r>
      <w:r>
        <w:t>1</w:t>
      </w:r>
      <w:r w:rsidR="005C3191">
        <w:t xml:space="preserve"> </w:t>
      </w:r>
      <w:r>
        <w:t>July,</w:t>
      </w:r>
      <w:r w:rsidR="005C3191">
        <w:t xml:space="preserve"> </w:t>
      </w:r>
      <w:r>
        <w:t>when</w:t>
      </w:r>
      <w:r w:rsidR="005C3191">
        <w:t xml:space="preserve"> </w:t>
      </w:r>
      <w:r>
        <w:t>that</w:t>
      </w:r>
      <w:r w:rsidR="005C3191">
        <w:t xml:space="preserve"> </w:t>
      </w:r>
      <w:r>
        <w:t>implementation</w:t>
      </w:r>
      <w:r w:rsidR="005C3191">
        <w:t xml:space="preserve"> </w:t>
      </w:r>
      <w:r>
        <w:t>period</w:t>
      </w:r>
      <w:r w:rsidR="005C3191">
        <w:t xml:space="preserve"> </w:t>
      </w:r>
      <w:r>
        <w:t>is</w:t>
      </w:r>
      <w:r w:rsidR="005C3191">
        <w:t xml:space="preserve"> </w:t>
      </w:r>
      <w:r>
        <w:t>announced</w:t>
      </w:r>
      <w:r w:rsidR="005C3191">
        <w:t xml:space="preserve"> </w:t>
      </w:r>
      <w:r>
        <w:t>to</w:t>
      </w:r>
      <w:r w:rsidR="005C3191">
        <w:t xml:space="preserve"> </w:t>
      </w:r>
      <w:r>
        <w:t>end,</w:t>
      </w:r>
      <w:r w:rsidR="005C3191">
        <w:t xml:space="preserve"> </w:t>
      </w:r>
      <w:r>
        <w:t>is</w:t>
      </w:r>
      <w:r w:rsidR="005C3191">
        <w:t xml:space="preserve"> </w:t>
      </w:r>
      <w:r>
        <w:t>extremely</w:t>
      </w:r>
      <w:r w:rsidR="005C3191">
        <w:t xml:space="preserve"> </w:t>
      </w:r>
      <w:r>
        <w:t>important</w:t>
      </w:r>
      <w:r w:rsidR="00825A7A">
        <w:t>, so that</w:t>
      </w:r>
      <w:r w:rsidR="005C3191">
        <w:t xml:space="preserve"> </w:t>
      </w:r>
      <w:r w:rsidR="00825A7A">
        <w:t xml:space="preserve">traders </w:t>
      </w:r>
      <w:r>
        <w:t>and</w:t>
      </w:r>
      <w:r w:rsidR="005C3191">
        <w:t xml:space="preserve"> </w:t>
      </w:r>
      <w:r>
        <w:t>the</w:t>
      </w:r>
      <w:r w:rsidR="005C3191">
        <w:t xml:space="preserve"> </w:t>
      </w:r>
      <w:r>
        <w:t>industry</w:t>
      </w:r>
      <w:r w:rsidR="005C3191">
        <w:t xml:space="preserve"> </w:t>
      </w:r>
      <w:r>
        <w:t>know</w:t>
      </w:r>
      <w:r w:rsidR="005C3191">
        <w:t xml:space="preserve"> </w:t>
      </w:r>
      <w:r>
        <w:t>what</w:t>
      </w:r>
      <w:r w:rsidR="005C3191">
        <w:t xml:space="preserve"> </w:t>
      </w:r>
      <w:r>
        <w:t>to</w:t>
      </w:r>
      <w:r w:rsidR="005C3191">
        <w:t xml:space="preserve"> </w:t>
      </w:r>
      <w:r>
        <w:t>prepare</w:t>
      </w:r>
      <w:r w:rsidR="005C3191">
        <w:t xml:space="preserve"> </w:t>
      </w:r>
      <w:r>
        <w:t>for.</w:t>
      </w:r>
    </w:p>
    <w:p w:rsidR="00BC73AC" w:rsidP="00BC73AC">
      <w:pPr>
        <w:pStyle w:val="Answer"/>
      </w:pPr>
      <w:r>
        <w:t>Having</w:t>
      </w:r>
      <w:r w:rsidR="005C3191">
        <w:t xml:space="preserve"> </w:t>
      </w:r>
      <w:r>
        <w:t>said</w:t>
      </w:r>
      <w:r w:rsidR="005C3191">
        <w:t xml:space="preserve"> </w:t>
      </w:r>
      <w:r>
        <w:t>that,</w:t>
      </w:r>
      <w:r w:rsidR="005C3191">
        <w:t xml:space="preserve"> </w:t>
      </w:r>
      <w:r>
        <w:t>my</w:t>
      </w:r>
      <w:r w:rsidR="005C3191">
        <w:t xml:space="preserve"> </w:t>
      </w:r>
      <w:r>
        <w:t>view</w:t>
      </w:r>
      <w:r w:rsidR="005C3191">
        <w:t xml:space="preserve"> </w:t>
      </w:r>
      <w:r>
        <w:t>is</w:t>
      </w:r>
      <w:r w:rsidR="005C3191">
        <w:t xml:space="preserve"> </w:t>
      </w:r>
      <w:r>
        <w:t>that</w:t>
      </w:r>
      <w:r w:rsidR="005C3191">
        <w:t xml:space="preserve"> </w:t>
      </w:r>
      <w:r>
        <w:t>we</w:t>
      </w:r>
      <w:r w:rsidR="005C3191">
        <w:t xml:space="preserve"> </w:t>
      </w:r>
      <w:r>
        <w:t>already</w:t>
      </w:r>
      <w:r w:rsidR="005C3191">
        <w:t xml:space="preserve"> </w:t>
      </w:r>
      <w:r>
        <w:t>know</w:t>
      </w:r>
      <w:r w:rsidR="005C3191">
        <w:t xml:space="preserve"> </w:t>
      </w:r>
      <w:r>
        <w:t>most</w:t>
      </w:r>
      <w:r w:rsidR="005C3191">
        <w:t xml:space="preserve"> </w:t>
      </w:r>
      <w:r>
        <w:t>things</w:t>
      </w:r>
      <w:r w:rsidR="008B7A3E">
        <w:t>.</w:t>
      </w:r>
      <w:r w:rsidR="005C3191">
        <w:t xml:space="preserve"> </w:t>
      </w:r>
      <w:r>
        <w:t>We</w:t>
      </w:r>
      <w:r w:rsidR="005C3191">
        <w:t xml:space="preserve"> </w:t>
      </w:r>
      <w:r>
        <w:t>know</w:t>
      </w:r>
      <w:r w:rsidR="005C3191">
        <w:t xml:space="preserve"> </w:t>
      </w:r>
      <w:r>
        <w:t>what</w:t>
      </w:r>
      <w:r w:rsidR="005C3191">
        <w:t xml:space="preserve"> </w:t>
      </w:r>
      <w:r>
        <w:t>it</w:t>
      </w:r>
      <w:r w:rsidR="005C3191">
        <w:t xml:space="preserve"> </w:t>
      </w:r>
      <w:r>
        <w:t>is</w:t>
      </w:r>
      <w:r w:rsidR="005C3191">
        <w:t xml:space="preserve"> </w:t>
      </w:r>
      <w:r>
        <w:t>like</w:t>
      </w:r>
      <w:r w:rsidR="005C3191">
        <w:t xml:space="preserve"> </w:t>
      </w:r>
      <w:r>
        <w:t>on</w:t>
      </w:r>
      <w:r w:rsidR="005C3191">
        <w:t xml:space="preserve"> </w:t>
      </w:r>
      <w:r>
        <w:t>the</w:t>
      </w:r>
      <w:r w:rsidR="005C3191">
        <w:t xml:space="preserve"> </w:t>
      </w:r>
      <w:r>
        <w:t>other</w:t>
      </w:r>
      <w:r w:rsidR="005C3191">
        <w:t xml:space="preserve"> </w:t>
      </w:r>
      <w:r>
        <w:t>side</w:t>
      </w:r>
      <w:r w:rsidR="008B7A3E">
        <w:t>.</w:t>
      </w:r>
      <w:r w:rsidR="005C3191">
        <w:t xml:space="preserve"> </w:t>
      </w:r>
      <w:r>
        <w:t>We</w:t>
      </w:r>
      <w:r w:rsidR="005C3191">
        <w:t xml:space="preserve"> </w:t>
      </w:r>
      <w:r>
        <w:t>know</w:t>
      </w:r>
      <w:r w:rsidR="005C3191">
        <w:t xml:space="preserve"> </w:t>
      </w:r>
      <w:r>
        <w:t>what</w:t>
      </w:r>
      <w:r w:rsidR="005C3191">
        <w:t xml:space="preserve"> </w:t>
      </w:r>
      <w:r>
        <w:t>the</w:t>
      </w:r>
      <w:r w:rsidR="005C3191">
        <w:t xml:space="preserve"> </w:t>
      </w:r>
      <w:r>
        <w:t>EU</w:t>
      </w:r>
      <w:r w:rsidR="005C3191">
        <w:t xml:space="preserve"> </w:t>
      </w:r>
      <w:r>
        <w:t>will</w:t>
      </w:r>
      <w:r w:rsidR="005C3191">
        <w:t xml:space="preserve"> </w:t>
      </w:r>
      <w:r>
        <w:t>do</w:t>
      </w:r>
      <w:r w:rsidR="005C3191">
        <w:t xml:space="preserve"> </w:t>
      </w:r>
      <w:r>
        <w:t>on</w:t>
      </w:r>
      <w:r w:rsidR="005C3191">
        <w:t xml:space="preserve"> </w:t>
      </w:r>
      <w:r>
        <w:t>the</w:t>
      </w:r>
      <w:r w:rsidR="005C3191">
        <w:t xml:space="preserve"> </w:t>
      </w:r>
      <w:r w:rsidR="000A5134">
        <w:t>UCC</w:t>
      </w:r>
      <w:r w:rsidR="005C3191">
        <w:t xml:space="preserve"> </w:t>
      </w:r>
      <w:r w:rsidR="000A5134">
        <w:t>side</w:t>
      </w:r>
      <w:r w:rsidR="008B7A3E">
        <w:t>.</w:t>
      </w:r>
      <w:r w:rsidR="005C3191">
        <w:t xml:space="preserve"> </w:t>
      </w:r>
      <w:r w:rsidR="000A5134">
        <w:t>We</w:t>
      </w:r>
      <w:r w:rsidR="005C3191">
        <w:t xml:space="preserve"> </w:t>
      </w:r>
      <w:r w:rsidR="000A5134">
        <w:t>know</w:t>
      </w:r>
      <w:r w:rsidR="005C3191">
        <w:t xml:space="preserve"> </w:t>
      </w:r>
      <w:r w:rsidR="000A5134">
        <w:t>what</w:t>
      </w:r>
      <w:r w:rsidR="005C3191">
        <w:t xml:space="preserve"> </w:t>
      </w:r>
      <w:r w:rsidR="000A5134">
        <w:t>80</w:t>
      </w:r>
      <w:r w:rsidR="00825A7A">
        <w:t xml:space="preserve">% to </w:t>
      </w:r>
      <w:r w:rsidR="000A5134">
        <w:t>85%</w:t>
      </w:r>
      <w:r w:rsidR="005C3191">
        <w:t xml:space="preserve"> </w:t>
      </w:r>
      <w:r w:rsidR="000A5134">
        <w:t>of</w:t>
      </w:r>
      <w:r w:rsidR="005C3191">
        <w:t xml:space="preserve"> </w:t>
      </w:r>
      <w:r w:rsidR="000A5134">
        <w:t>customs</w:t>
      </w:r>
      <w:r w:rsidR="005C3191">
        <w:t xml:space="preserve"> </w:t>
      </w:r>
      <w:r w:rsidR="000A5134">
        <w:t>and</w:t>
      </w:r>
      <w:r w:rsidR="005C3191">
        <w:t xml:space="preserve"> </w:t>
      </w:r>
      <w:r w:rsidR="000A5134">
        <w:t>border</w:t>
      </w:r>
      <w:r w:rsidR="005C3191">
        <w:t xml:space="preserve"> </w:t>
      </w:r>
      <w:r w:rsidR="000A5134">
        <w:t>procedures</w:t>
      </w:r>
      <w:r w:rsidR="005C3191">
        <w:t xml:space="preserve"> </w:t>
      </w:r>
      <w:r w:rsidR="000A5134">
        <w:t>will</w:t>
      </w:r>
      <w:r w:rsidR="005C3191">
        <w:t xml:space="preserve"> </w:t>
      </w:r>
      <w:r w:rsidR="000A5134">
        <w:t>look</w:t>
      </w:r>
      <w:r w:rsidR="005C3191">
        <w:t xml:space="preserve"> </w:t>
      </w:r>
      <w:r w:rsidR="000A5134">
        <w:t>like</w:t>
      </w:r>
      <w:r w:rsidR="005C3191">
        <w:t xml:space="preserve"> </w:t>
      </w:r>
      <w:r w:rsidR="000A5134">
        <w:t>on</w:t>
      </w:r>
      <w:r w:rsidR="005C3191">
        <w:t xml:space="preserve"> </w:t>
      </w:r>
      <w:r w:rsidR="000A5134">
        <w:t>the</w:t>
      </w:r>
      <w:r w:rsidR="005C3191">
        <w:t xml:space="preserve"> </w:t>
      </w:r>
      <w:r w:rsidR="000A5134">
        <w:t>UK</w:t>
      </w:r>
      <w:r w:rsidR="005C3191">
        <w:t xml:space="preserve"> </w:t>
      </w:r>
      <w:r w:rsidR="000A5134">
        <w:t>side,</w:t>
      </w:r>
      <w:r w:rsidR="005C3191">
        <w:t xml:space="preserve"> </w:t>
      </w:r>
      <w:r w:rsidR="000A5134">
        <w:t>because</w:t>
      </w:r>
      <w:r w:rsidR="005C3191">
        <w:t xml:space="preserve"> </w:t>
      </w:r>
      <w:r w:rsidR="000A5134">
        <w:t>they</w:t>
      </w:r>
      <w:r w:rsidR="005C3191">
        <w:t xml:space="preserve"> </w:t>
      </w:r>
      <w:r w:rsidR="000A5134">
        <w:t>have</w:t>
      </w:r>
      <w:r w:rsidR="005C3191">
        <w:t xml:space="preserve"> </w:t>
      </w:r>
      <w:r w:rsidR="000A5134">
        <w:t>to</w:t>
      </w:r>
      <w:r w:rsidR="005C3191">
        <w:t xml:space="preserve"> </w:t>
      </w:r>
      <w:r w:rsidR="000A5134">
        <w:t>be</w:t>
      </w:r>
      <w:r w:rsidR="005C3191">
        <w:t xml:space="preserve"> </w:t>
      </w:r>
      <w:r w:rsidR="000A5134">
        <w:t>in</w:t>
      </w:r>
      <w:r w:rsidR="005C3191">
        <w:t xml:space="preserve"> </w:t>
      </w:r>
      <w:r w:rsidR="000A5134">
        <w:t>line</w:t>
      </w:r>
      <w:r w:rsidR="005C3191">
        <w:t xml:space="preserve"> </w:t>
      </w:r>
      <w:r w:rsidR="000A5134">
        <w:t>with</w:t>
      </w:r>
      <w:r w:rsidR="005C3191">
        <w:t xml:space="preserve"> </w:t>
      </w:r>
      <w:r w:rsidR="000A5134">
        <w:t>international</w:t>
      </w:r>
      <w:r w:rsidR="005C3191">
        <w:t xml:space="preserve"> </w:t>
      </w:r>
      <w:r w:rsidR="000A5134">
        <w:t>standards</w:t>
      </w:r>
      <w:r w:rsidR="008B7A3E">
        <w:t>.</w:t>
      </w:r>
      <w:r w:rsidR="005C3191">
        <w:t xml:space="preserve"> </w:t>
      </w:r>
      <w:r w:rsidR="000A5134">
        <w:t>What</w:t>
      </w:r>
      <w:r w:rsidR="005C3191">
        <w:t xml:space="preserve"> </w:t>
      </w:r>
      <w:r w:rsidR="000A5134">
        <w:t>these</w:t>
      </w:r>
      <w:r w:rsidR="005C3191">
        <w:t xml:space="preserve"> </w:t>
      </w:r>
      <w:r w:rsidR="000A5134">
        <w:t>simplified</w:t>
      </w:r>
      <w:r w:rsidR="005C3191">
        <w:t xml:space="preserve"> </w:t>
      </w:r>
      <w:r w:rsidR="000A5134">
        <w:t>procedures</w:t>
      </w:r>
      <w:r w:rsidR="005C3191">
        <w:t xml:space="preserve"> </w:t>
      </w:r>
      <w:r w:rsidR="000A5134">
        <w:t>will</w:t>
      </w:r>
      <w:r w:rsidR="005C3191">
        <w:t xml:space="preserve"> </w:t>
      </w:r>
      <w:r w:rsidR="000A5134">
        <w:t>look</w:t>
      </w:r>
      <w:r w:rsidR="005C3191">
        <w:t xml:space="preserve"> </w:t>
      </w:r>
      <w:r w:rsidR="000A5134">
        <w:t>like</w:t>
      </w:r>
      <w:r w:rsidR="005C3191">
        <w:t xml:space="preserve"> </w:t>
      </w:r>
      <w:r w:rsidR="000A5134">
        <w:t>between</w:t>
      </w:r>
      <w:r w:rsidR="005C3191">
        <w:t xml:space="preserve"> </w:t>
      </w:r>
      <w:r w:rsidR="000A5134">
        <w:t>1</w:t>
      </w:r>
      <w:r w:rsidR="005C3191">
        <w:t xml:space="preserve"> </w:t>
      </w:r>
      <w:r w:rsidR="000A5134">
        <w:t>January</w:t>
      </w:r>
      <w:r w:rsidR="005C3191">
        <w:t xml:space="preserve"> </w:t>
      </w:r>
      <w:r w:rsidR="000A5134">
        <w:t>and</w:t>
      </w:r>
      <w:r w:rsidR="005C3191">
        <w:t xml:space="preserve"> </w:t>
      </w:r>
      <w:r w:rsidR="000A5134">
        <w:t>the</w:t>
      </w:r>
      <w:r w:rsidR="005C3191">
        <w:t xml:space="preserve"> </w:t>
      </w:r>
      <w:r w:rsidR="000A5134">
        <w:t>end</w:t>
      </w:r>
      <w:r w:rsidR="005C3191">
        <w:t xml:space="preserve"> </w:t>
      </w:r>
      <w:r w:rsidR="000A5134">
        <w:t>of</w:t>
      </w:r>
      <w:r w:rsidR="005C3191">
        <w:t xml:space="preserve"> </w:t>
      </w:r>
      <w:r w:rsidR="000A5134">
        <w:t>June</w:t>
      </w:r>
      <w:r w:rsidR="005C3191">
        <w:t xml:space="preserve"> </w:t>
      </w:r>
      <w:r w:rsidR="000A5134">
        <w:t>has</w:t>
      </w:r>
      <w:r w:rsidR="005C3191">
        <w:t xml:space="preserve"> </w:t>
      </w:r>
      <w:r w:rsidR="000A5134">
        <w:t>been</w:t>
      </w:r>
      <w:r w:rsidR="005C3191">
        <w:t xml:space="preserve"> </w:t>
      </w:r>
      <w:r w:rsidR="000A5134">
        <w:t>announced,</w:t>
      </w:r>
      <w:r w:rsidR="005C3191">
        <w:t xml:space="preserve"> </w:t>
      </w:r>
      <w:r w:rsidR="000A5134">
        <w:t>so</w:t>
      </w:r>
      <w:r w:rsidR="005C3191">
        <w:t xml:space="preserve"> </w:t>
      </w:r>
      <w:r w:rsidR="000A5134">
        <w:t>it</w:t>
      </w:r>
      <w:r w:rsidR="005C3191">
        <w:t xml:space="preserve"> </w:t>
      </w:r>
      <w:r w:rsidR="000A5134">
        <w:t>is</w:t>
      </w:r>
      <w:r w:rsidR="005C3191">
        <w:t xml:space="preserve"> </w:t>
      </w:r>
      <w:r w:rsidR="000A5134">
        <w:t>possible</w:t>
      </w:r>
      <w:r w:rsidR="005C3191">
        <w:t xml:space="preserve"> </w:t>
      </w:r>
      <w:r w:rsidR="000A5134">
        <w:t>to</w:t>
      </w:r>
      <w:r w:rsidR="005C3191">
        <w:t xml:space="preserve"> </w:t>
      </w:r>
      <w:r w:rsidR="000A5134">
        <w:t>start</w:t>
      </w:r>
      <w:r w:rsidR="005C3191">
        <w:t xml:space="preserve"> </w:t>
      </w:r>
      <w:r w:rsidR="000A5134">
        <w:t>preparing</w:t>
      </w:r>
      <w:r w:rsidR="005C3191">
        <w:t xml:space="preserve"> </w:t>
      </w:r>
      <w:r w:rsidR="000A5134">
        <w:t>now</w:t>
      </w:r>
      <w:r w:rsidR="005C3191">
        <w:t xml:space="preserve"> </w:t>
      </w:r>
      <w:r w:rsidR="000A5134">
        <w:t>and</w:t>
      </w:r>
      <w:r w:rsidR="005C3191">
        <w:t xml:space="preserve"> </w:t>
      </w:r>
      <w:r w:rsidR="000A5134">
        <w:t>getting</w:t>
      </w:r>
      <w:r w:rsidR="005C3191">
        <w:t xml:space="preserve"> </w:t>
      </w:r>
      <w:r w:rsidR="000A5134">
        <w:t>support</w:t>
      </w:r>
      <w:r w:rsidR="005C3191">
        <w:t xml:space="preserve"> </w:t>
      </w:r>
      <w:r w:rsidR="000A5134">
        <w:t>to</w:t>
      </w:r>
      <w:r w:rsidR="005C3191">
        <w:t xml:space="preserve"> </w:t>
      </w:r>
      <w:r w:rsidR="000A5134">
        <w:t>prepare</w:t>
      </w:r>
      <w:r w:rsidR="008B7A3E">
        <w:t>.</w:t>
      </w:r>
      <w:r w:rsidR="005C3191">
        <w:t xml:space="preserve"> </w:t>
      </w:r>
      <w:r w:rsidR="000A5134">
        <w:t>This</w:t>
      </w:r>
      <w:r w:rsidR="005C3191">
        <w:t xml:space="preserve"> </w:t>
      </w:r>
      <w:r w:rsidR="000A5134">
        <w:t>is</w:t>
      </w:r>
      <w:r w:rsidR="005C3191">
        <w:t xml:space="preserve"> </w:t>
      </w:r>
      <w:r w:rsidR="000A5134">
        <w:t>the</w:t>
      </w:r>
      <w:r w:rsidR="005C3191">
        <w:t xml:space="preserve"> </w:t>
      </w:r>
      <w:r w:rsidR="000A5134">
        <w:t>message</w:t>
      </w:r>
      <w:r w:rsidR="005C3191">
        <w:t xml:space="preserve"> </w:t>
      </w:r>
      <w:r w:rsidR="000A5134">
        <w:t>that</w:t>
      </w:r>
      <w:r w:rsidR="005C3191">
        <w:t xml:space="preserve"> </w:t>
      </w:r>
      <w:r w:rsidR="000A5134">
        <w:t>needs</w:t>
      </w:r>
      <w:r w:rsidR="005C3191">
        <w:t xml:space="preserve"> </w:t>
      </w:r>
      <w:r w:rsidR="000A5134">
        <w:t>to</w:t>
      </w:r>
      <w:r w:rsidR="005C3191">
        <w:t xml:space="preserve"> </w:t>
      </w:r>
      <w:r w:rsidR="000A5134">
        <w:t>come</w:t>
      </w:r>
      <w:r w:rsidR="005C3191">
        <w:t xml:space="preserve"> </w:t>
      </w:r>
      <w:r w:rsidR="000A5134">
        <w:t>across.</w:t>
      </w:r>
    </w:p>
    <w:p w:rsidR="000A5134" w:rsidP="00BC73AC">
      <w:pPr>
        <w:pStyle w:val="Answer"/>
      </w:pPr>
      <w:r>
        <w:t>As a</w:t>
      </w:r>
      <w:r w:rsidR="005C3191">
        <w:t xml:space="preserve"> </w:t>
      </w:r>
      <w:r>
        <w:t>final</w:t>
      </w:r>
      <w:r w:rsidR="005C3191">
        <w:t xml:space="preserve"> </w:t>
      </w:r>
      <w:r>
        <w:t>comment</w:t>
      </w:r>
      <w:r>
        <w:t>,</w:t>
      </w:r>
      <w:r w:rsidR="005C3191">
        <w:t xml:space="preserve"> </w:t>
      </w:r>
      <w:r>
        <w:t>even</w:t>
      </w:r>
      <w:r w:rsidR="005C3191">
        <w:t xml:space="preserve"> </w:t>
      </w:r>
      <w:r>
        <w:t>if</w:t>
      </w:r>
      <w:r w:rsidR="005C3191">
        <w:t xml:space="preserve"> </w:t>
      </w:r>
      <w:r>
        <w:t>there</w:t>
      </w:r>
      <w:r w:rsidR="005C3191">
        <w:t xml:space="preserve"> </w:t>
      </w:r>
      <w:r w:rsidR="007B3F9A">
        <w:t>is</w:t>
      </w:r>
      <w:r>
        <w:t>,</w:t>
      </w:r>
      <w:r w:rsidR="005C3191">
        <w:t xml:space="preserve"> </w:t>
      </w:r>
      <w:r>
        <w:t>as</w:t>
      </w:r>
      <w:r w:rsidR="005C3191">
        <w:t xml:space="preserve"> </w:t>
      </w:r>
      <w:r>
        <w:t>Alex</w:t>
      </w:r>
      <w:r w:rsidR="005C3191">
        <w:t xml:space="preserve"> </w:t>
      </w:r>
      <w:r>
        <w:t>said,</w:t>
      </w:r>
      <w:r w:rsidR="005C3191">
        <w:t xml:space="preserve"> </w:t>
      </w:r>
      <w:r>
        <w:t>the</w:t>
      </w:r>
      <w:r w:rsidR="005C3191">
        <w:t xml:space="preserve"> </w:t>
      </w:r>
      <w:r>
        <w:t>possibility</w:t>
      </w:r>
      <w:r w:rsidR="005C3191">
        <w:t xml:space="preserve"> </w:t>
      </w:r>
      <w:r>
        <w:t>of</w:t>
      </w:r>
      <w:r w:rsidR="005C3191">
        <w:t xml:space="preserve"> </w:t>
      </w:r>
      <w:r>
        <w:t>having</w:t>
      </w:r>
      <w:r w:rsidR="005C3191">
        <w:t xml:space="preserve"> </w:t>
      </w:r>
      <w:r>
        <w:t>a</w:t>
      </w:r>
      <w:r w:rsidR="005C3191">
        <w:t xml:space="preserve"> </w:t>
      </w:r>
      <w:r>
        <w:t>simplified</w:t>
      </w:r>
      <w:r w:rsidR="005C3191">
        <w:t xml:space="preserve"> </w:t>
      </w:r>
      <w:r>
        <w:t>procedure</w:t>
      </w:r>
      <w:r w:rsidR="005C3191">
        <w:t xml:space="preserve"> </w:t>
      </w:r>
      <w:r>
        <w:t>and</w:t>
      </w:r>
      <w:r w:rsidR="005C3191">
        <w:t xml:space="preserve"> </w:t>
      </w:r>
      <w:r>
        <w:t>an</w:t>
      </w:r>
      <w:r w:rsidR="005C3191">
        <w:t xml:space="preserve"> </w:t>
      </w:r>
      <w:r>
        <w:t>implementation</w:t>
      </w:r>
      <w:r w:rsidR="005C3191">
        <w:t xml:space="preserve"> </w:t>
      </w:r>
      <w:r>
        <w:t>period</w:t>
      </w:r>
      <w:r w:rsidR="005C3191">
        <w:t xml:space="preserve"> </w:t>
      </w:r>
      <w:r>
        <w:t>in</w:t>
      </w:r>
      <w:r w:rsidR="005C3191">
        <w:t xml:space="preserve"> </w:t>
      </w:r>
      <w:r>
        <w:t>this</w:t>
      </w:r>
      <w:r w:rsidR="005C3191">
        <w:t xml:space="preserve"> </w:t>
      </w:r>
      <w:r>
        <w:t>three-stage</w:t>
      </w:r>
      <w:r w:rsidR="005C3191">
        <w:t xml:space="preserve"> </w:t>
      </w:r>
      <w:r>
        <w:t>approach,</w:t>
      </w:r>
      <w:r w:rsidR="005C3191">
        <w:t xml:space="preserve"> </w:t>
      </w:r>
      <w:r>
        <w:t>it</w:t>
      </w:r>
      <w:r w:rsidR="005C3191">
        <w:t xml:space="preserve"> </w:t>
      </w:r>
      <w:r>
        <w:t>should</w:t>
      </w:r>
      <w:r w:rsidR="005C3191">
        <w:t xml:space="preserve"> </w:t>
      </w:r>
      <w:r>
        <w:t>still</w:t>
      </w:r>
      <w:r w:rsidR="005C3191">
        <w:t xml:space="preserve"> </w:t>
      </w:r>
      <w:r>
        <w:t>be</w:t>
      </w:r>
      <w:r w:rsidR="005C3191">
        <w:t xml:space="preserve"> </w:t>
      </w:r>
      <w:r>
        <w:t>possible</w:t>
      </w:r>
      <w:r w:rsidR="005C3191">
        <w:t xml:space="preserve"> </w:t>
      </w:r>
      <w:r>
        <w:t>from</w:t>
      </w:r>
      <w:r w:rsidR="005C3191">
        <w:t xml:space="preserve"> </w:t>
      </w:r>
      <w:r>
        <w:t>1</w:t>
      </w:r>
      <w:r w:rsidR="005C3191">
        <w:t xml:space="preserve"> </w:t>
      </w:r>
      <w:r>
        <w:t>January</w:t>
      </w:r>
      <w:r w:rsidR="007A0951">
        <w:t>,</w:t>
      </w:r>
      <w:r w:rsidR="005C3191">
        <w:t xml:space="preserve"> </w:t>
      </w:r>
      <w:r>
        <w:t>for</w:t>
      </w:r>
      <w:r w:rsidR="005C3191">
        <w:t xml:space="preserve"> </w:t>
      </w:r>
      <w:r>
        <w:t>those</w:t>
      </w:r>
      <w:r w:rsidR="005C3191">
        <w:t xml:space="preserve"> </w:t>
      </w:r>
      <w:r>
        <w:t>who</w:t>
      </w:r>
      <w:r w:rsidR="005C3191">
        <w:t xml:space="preserve"> </w:t>
      </w:r>
      <w:r>
        <w:t>have</w:t>
      </w:r>
      <w:r w:rsidR="005C3191">
        <w:t xml:space="preserve"> </w:t>
      </w:r>
      <w:r>
        <w:t>prepared</w:t>
      </w:r>
      <w:r w:rsidR="005C3191">
        <w:t xml:space="preserve"> </w:t>
      </w:r>
      <w:r>
        <w:t>and</w:t>
      </w:r>
      <w:r w:rsidR="005C3191">
        <w:t xml:space="preserve"> </w:t>
      </w:r>
      <w:r>
        <w:t>who</w:t>
      </w:r>
      <w:r w:rsidR="005C3191">
        <w:t xml:space="preserve"> </w:t>
      </w:r>
      <w:r>
        <w:t>have</w:t>
      </w:r>
      <w:r w:rsidR="005C3191">
        <w:t xml:space="preserve"> </w:t>
      </w:r>
      <w:r>
        <w:t>systems</w:t>
      </w:r>
      <w:r w:rsidR="005C3191">
        <w:t xml:space="preserve"> </w:t>
      </w:r>
      <w:r>
        <w:t>ready</w:t>
      </w:r>
      <w:r w:rsidR="007A0951">
        <w:t>,</w:t>
      </w:r>
      <w:r w:rsidR="005C3191">
        <w:t xml:space="preserve"> </w:t>
      </w:r>
      <w:r>
        <w:t>to</w:t>
      </w:r>
      <w:r w:rsidR="005C3191">
        <w:t xml:space="preserve"> </w:t>
      </w:r>
      <w:r>
        <w:t>do</w:t>
      </w:r>
      <w:r w:rsidR="005C3191">
        <w:t xml:space="preserve"> </w:t>
      </w:r>
      <w:r>
        <w:t>declarations.</w:t>
      </w:r>
      <w:r w:rsidR="005C3191">
        <w:t xml:space="preserve"> </w:t>
      </w:r>
      <w:r>
        <w:t>Again</w:t>
      </w:r>
      <w:r>
        <w:t>,</w:t>
      </w:r>
      <w:r w:rsidR="005C3191">
        <w:t xml:space="preserve"> </w:t>
      </w:r>
      <w:r>
        <w:t>we</w:t>
      </w:r>
      <w:r w:rsidR="005C3191">
        <w:t xml:space="preserve"> </w:t>
      </w:r>
      <w:r>
        <w:t>should</w:t>
      </w:r>
      <w:r w:rsidR="005C3191">
        <w:t xml:space="preserve"> </w:t>
      </w:r>
      <w:r>
        <w:t>avoid</w:t>
      </w:r>
      <w:r w:rsidR="005C3191">
        <w:t xml:space="preserve"> </w:t>
      </w:r>
      <w:r>
        <w:t>having</w:t>
      </w:r>
      <w:r w:rsidR="005C3191">
        <w:t xml:space="preserve"> </w:t>
      </w:r>
      <w:r>
        <w:t>a</w:t>
      </w:r>
      <w:r w:rsidR="005C3191">
        <w:t xml:space="preserve"> </w:t>
      </w:r>
      <w:r>
        <w:t>new</w:t>
      </w:r>
      <w:r w:rsidR="005C3191">
        <w:t xml:space="preserve"> </w:t>
      </w:r>
      <w:r>
        <w:t>deadline</w:t>
      </w:r>
      <w:r w:rsidR="005C3191">
        <w:t xml:space="preserve"> </w:t>
      </w:r>
      <w:r>
        <w:t>or</w:t>
      </w:r>
      <w:r w:rsidR="005C3191">
        <w:t xml:space="preserve"> </w:t>
      </w:r>
      <w:r>
        <w:t>a</w:t>
      </w:r>
      <w:r w:rsidR="005C3191">
        <w:t xml:space="preserve"> </w:t>
      </w:r>
      <w:r>
        <w:t>new</w:t>
      </w:r>
      <w:r w:rsidR="005C3191">
        <w:t xml:space="preserve"> </w:t>
      </w:r>
      <w:r>
        <w:t>problem</w:t>
      </w:r>
      <w:r w:rsidR="005C3191">
        <w:t xml:space="preserve"> </w:t>
      </w:r>
      <w:r>
        <w:t>in</w:t>
      </w:r>
      <w:r w:rsidR="005C3191">
        <w:t xml:space="preserve"> </w:t>
      </w:r>
      <w:r>
        <w:t>reaching</w:t>
      </w:r>
      <w:r w:rsidR="005C3191">
        <w:t xml:space="preserve"> </w:t>
      </w:r>
      <w:r>
        <w:t>the</w:t>
      </w:r>
      <w:r w:rsidR="005C3191">
        <w:t xml:space="preserve"> </w:t>
      </w:r>
      <w:r>
        <w:t>1</w:t>
      </w:r>
      <w:r w:rsidR="005C3191">
        <w:t xml:space="preserve"> </w:t>
      </w:r>
      <w:r>
        <w:t>July</w:t>
      </w:r>
      <w:r w:rsidR="005C3191">
        <w:t xml:space="preserve"> </w:t>
      </w:r>
      <w:r>
        <w:t>requirements</w:t>
      </w:r>
      <w:r w:rsidR="005C3191">
        <w:t xml:space="preserve"> </w:t>
      </w:r>
      <w:r>
        <w:t>for</w:t>
      </w:r>
      <w:r w:rsidR="005C3191">
        <w:t xml:space="preserve"> </w:t>
      </w:r>
      <w:r>
        <w:t>everybody</w:t>
      </w:r>
      <w:r w:rsidR="008B7A3E">
        <w:t>.</w:t>
      </w:r>
      <w:r w:rsidR="005C3191">
        <w:t xml:space="preserve"> </w:t>
      </w:r>
      <w:r>
        <w:t>If</w:t>
      </w:r>
      <w:r w:rsidR="005C3191">
        <w:t xml:space="preserve"> </w:t>
      </w:r>
      <w:r>
        <w:t>companies</w:t>
      </w:r>
      <w:r w:rsidR="005C3191">
        <w:t xml:space="preserve"> </w:t>
      </w:r>
      <w:r>
        <w:t>can</w:t>
      </w:r>
      <w:r w:rsidR="005C3191">
        <w:t xml:space="preserve"> </w:t>
      </w:r>
      <w:r>
        <w:t>meet</w:t>
      </w:r>
      <w:r w:rsidR="005C3191">
        <w:t xml:space="preserve"> </w:t>
      </w:r>
      <w:r>
        <w:t>the</w:t>
      </w:r>
      <w:r w:rsidR="005C3191">
        <w:t xml:space="preserve"> </w:t>
      </w:r>
      <w:r>
        <w:t>requirements</w:t>
      </w:r>
      <w:r w:rsidR="005C3191">
        <w:t xml:space="preserve"> </w:t>
      </w:r>
      <w:r>
        <w:t>for</w:t>
      </w:r>
      <w:r w:rsidR="005C3191">
        <w:t xml:space="preserve"> </w:t>
      </w:r>
      <w:r>
        <w:t>1</w:t>
      </w:r>
      <w:r w:rsidR="005C3191">
        <w:t xml:space="preserve"> </w:t>
      </w:r>
      <w:r>
        <w:t>July</w:t>
      </w:r>
      <w:r w:rsidR="005C3191">
        <w:t xml:space="preserve"> </w:t>
      </w:r>
      <w:r>
        <w:t>from</w:t>
      </w:r>
      <w:r w:rsidR="005C3191">
        <w:t xml:space="preserve"> </w:t>
      </w:r>
      <w:r>
        <w:t>1</w:t>
      </w:r>
      <w:r w:rsidR="005C3191">
        <w:t xml:space="preserve"> </w:t>
      </w:r>
      <w:r>
        <w:t>January</w:t>
      </w:r>
      <w:r w:rsidR="005C3191">
        <w:t xml:space="preserve"> </w:t>
      </w:r>
      <w:r>
        <w:t>already,</w:t>
      </w:r>
      <w:r w:rsidR="005C3191">
        <w:t xml:space="preserve"> </w:t>
      </w:r>
      <w:r>
        <w:t>they</w:t>
      </w:r>
      <w:r w:rsidR="005C3191">
        <w:t xml:space="preserve"> </w:t>
      </w:r>
      <w:r>
        <w:t>should</w:t>
      </w:r>
      <w:r w:rsidR="005C3191">
        <w:t xml:space="preserve"> </w:t>
      </w:r>
      <w:r>
        <w:t>be</w:t>
      </w:r>
      <w:r w:rsidR="005C3191">
        <w:t xml:space="preserve"> </w:t>
      </w:r>
      <w:r>
        <w:t>able</w:t>
      </w:r>
      <w:r w:rsidR="005C3191">
        <w:t xml:space="preserve"> </w:t>
      </w:r>
      <w:r>
        <w:t>to</w:t>
      </w:r>
      <w:r w:rsidR="005C3191">
        <w:t xml:space="preserve"> </w:t>
      </w:r>
      <w:r>
        <w:t>do</w:t>
      </w:r>
      <w:r w:rsidR="005C3191">
        <w:t xml:space="preserve"> </w:t>
      </w:r>
      <w:r>
        <w:t>so,</w:t>
      </w:r>
      <w:r w:rsidR="005C3191">
        <w:t xml:space="preserve"> </w:t>
      </w:r>
      <w:r>
        <w:t>as</w:t>
      </w:r>
      <w:r w:rsidR="005C3191">
        <w:t xml:space="preserve"> </w:t>
      </w:r>
      <w:r>
        <w:t>well</w:t>
      </w:r>
      <w:r w:rsidR="005C3191">
        <w:t xml:space="preserve"> </w:t>
      </w:r>
      <w:r>
        <w:t>as</w:t>
      </w:r>
      <w:r w:rsidR="005C3191">
        <w:t xml:space="preserve"> </w:t>
      </w:r>
      <w:r>
        <w:t>having</w:t>
      </w:r>
      <w:r w:rsidR="005C3191">
        <w:t xml:space="preserve"> </w:t>
      </w:r>
      <w:r>
        <w:t>the</w:t>
      </w:r>
      <w:r w:rsidR="005C3191">
        <w:t xml:space="preserve"> </w:t>
      </w:r>
      <w:r>
        <w:t>same</w:t>
      </w:r>
      <w:r w:rsidR="005C3191">
        <w:t xml:space="preserve"> </w:t>
      </w:r>
      <w:r>
        <w:t>simplification</w:t>
      </w:r>
      <w:r w:rsidR="005C3191">
        <w:t xml:space="preserve"> </w:t>
      </w:r>
      <w:r>
        <w:t>when</w:t>
      </w:r>
      <w:r w:rsidR="005C3191">
        <w:t xml:space="preserve"> </w:t>
      </w:r>
      <w:r>
        <w:t>it</w:t>
      </w:r>
      <w:r w:rsidR="005C3191">
        <w:t xml:space="preserve"> </w:t>
      </w:r>
      <w:r>
        <w:t>comes</w:t>
      </w:r>
      <w:r w:rsidR="005C3191">
        <w:t xml:space="preserve"> </w:t>
      </w:r>
      <w:r>
        <w:t>to</w:t>
      </w:r>
      <w:r w:rsidR="005C3191">
        <w:t xml:space="preserve"> </w:t>
      </w:r>
      <w:r>
        <w:t>deferred</w:t>
      </w:r>
      <w:r w:rsidR="005C3191">
        <w:t xml:space="preserve"> </w:t>
      </w:r>
      <w:r>
        <w:t>payment</w:t>
      </w:r>
      <w:r w:rsidR="005C3191">
        <w:t xml:space="preserve"> </w:t>
      </w:r>
      <w:r>
        <w:t>and</w:t>
      </w:r>
      <w:r w:rsidR="005C3191">
        <w:t xml:space="preserve"> </w:t>
      </w:r>
      <w:r>
        <w:t>so</w:t>
      </w:r>
      <w:r w:rsidR="005C3191">
        <w:t xml:space="preserve"> </w:t>
      </w:r>
      <w:r>
        <w:t>forth</w:t>
      </w:r>
      <w:r w:rsidR="008B7A3E">
        <w:t>.</w:t>
      </w:r>
      <w:r w:rsidR="005C3191">
        <w:t xml:space="preserve"> </w:t>
      </w:r>
      <w:r>
        <w:t>That</w:t>
      </w:r>
      <w:r w:rsidR="005C3191">
        <w:t xml:space="preserve"> </w:t>
      </w:r>
      <w:r>
        <w:t>will</w:t>
      </w:r>
      <w:r w:rsidR="005C3191">
        <w:t xml:space="preserve"> </w:t>
      </w:r>
      <w:r>
        <w:t>take</w:t>
      </w:r>
      <w:r w:rsidR="005C3191">
        <w:t xml:space="preserve"> </w:t>
      </w:r>
      <w:r>
        <w:t>pressure</w:t>
      </w:r>
      <w:r w:rsidR="005C3191">
        <w:t xml:space="preserve"> </w:t>
      </w:r>
      <w:r>
        <w:t>off</w:t>
      </w:r>
      <w:r w:rsidR="005C3191">
        <w:t xml:space="preserve"> </w:t>
      </w:r>
      <w:r>
        <w:t>the</w:t>
      </w:r>
      <w:r w:rsidR="005C3191">
        <w:t xml:space="preserve"> </w:t>
      </w:r>
      <w:r>
        <w:t>implementation</w:t>
      </w:r>
      <w:r w:rsidR="005C3191">
        <w:t xml:space="preserve"> </w:t>
      </w:r>
      <w:r>
        <w:t>period</w:t>
      </w:r>
      <w:r w:rsidR="005C3191">
        <w:t xml:space="preserve"> </w:t>
      </w:r>
      <w:r>
        <w:t>later,</w:t>
      </w:r>
      <w:r w:rsidR="005C3191">
        <w:t xml:space="preserve"> </w:t>
      </w:r>
      <w:r>
        <w:t>during</w:t>
      </w:r>
      <w:r w:rsidR="005C3191">
        <w:t xml:space="preserve"> </w:t>
      </w:r>
      <w:r>
        <w:t>the</w:t>
      </w:r>
      <w:r w:rsidR="005C3191">
        <w:t xml:space="preserve"> </w:t>
      </w:r>
      <w:r>
        <w:t>first</w:t>
      </w:r>
      <w:r w:rsidR="005C3191">
        <w:t xml:space="preserve"> </w:t>
      </w:r>
      <w:r>
        <w:t>six</w:t>
      </w:r>
      <w:r w:rsidR="005C3191">
        <w:t xml:space="preserve"> </w:t>
      </w:r>
      <w:r>
        <w:t>months.</w:t>
      </w:r>
    </w:p>
    <w:p w:rsidR="000A5134" w:rsidP="000A5134">
      <w:pPr>
        <w:pStyle w:val="Question"/>
        <w:numPr>
          <w:ilvl w:val="0"/>
          <w:numId w:val="0"/>
        </w:numPr>
        <w:ind w:left="794"/>
      </w:pPr>
      <w:sdt>
        <w:sdtPr>
          <w:alias w:val="Member"/>
          <w:tag w:val="&lt;Member mnisId='413' dodsId='25735'&gt;"/>
          <w:id w:val="-849249306"/>
          <w:placeholder>
            <w:docPart w:val="DefaultPlaceholder_1082065158"/>
          </w:placeholder>
          <w:richText/>
        </w:sdtPr>
        <w:sdtContent>
          <w:r w:rsidRPr="000A5134">
            <w:rPr>
              <w:b/>
            </w:rPr>
            <w:t>Chair:</w:t>
          </w:r>
        </w:sdtContent>
      </w:sdt>
      <w:r w:rsidR="005C3191">
        <w:t xml:space="preserve"> </w:t>
      </w:r>
      <w:r>
        <w:t>That</w:t>
      </w:r>
      <w:r w:rsidR="005C3191">
        <w:t xml:space="preserve"> </w:t>
      </w:r>
      <w:r>
        <w:t>is</w:t>
      </w:r>
      <w:r w:rsidR="005C3191">
        <w:t xml:space="preserve"> </w:t>
      </w:r>
      <w:r>
        <w:t>very</w:t>
      </w:r>
      <w:r w:rsidR="005C3191">
        <w:t xml:space="preserve"> </w:t>
      </w:r>
      <w:r>
        <w:t>helpful</w:t>
      </w:r>
      <w:r w:rsidR="008B7A3E">
        <w:t>.</w:t>
      </w:r>
      <w:r w:rsidR="005C3191">
        <w:t xml:space="preserve"> </w:t>
      </w:r>
    </w:p>
    <w:p w:rsidR="000A5134" w:rsidP="000A5134">
      <w:pPr>
        <w:pStyle w:val="Answer"/>
      </w:pPr>
      <w:sdt>
        <w:sdtPr>
          <w:alias w:val="Witness"/>
          <w:id w:val="974107535"/>
          <w:placeholder>
            <w:docPart w:val="DefaultPlaceholder_1082065158"/>
          </w:placeholder>
          <w:richText/>
        </w:sdtPr>
        <w:sdtContent>
          <w:r w:rsidRPr="008B7A3E" w:rsidR="008B7A3E">
            <w:rPr>
              <w:b/>
              <w:i/>
            </w:rPr>
            <w:t>Tim</w:t>
          </w:r>
          <w:r w:rsidR="005C3191">
            <w:rPr>
              <w:b/>
              <w:i/>
            </w:rPr>
            <w:t xml:space="preserve"> </w:t>
          </w:r>
          <w:r w:rsidRPr="008B7A3E" w:rsidR="008B7A3E">
            <w:rPr>
              <w:b/>
              <w:i/>
            </w:rPr>
            <w:t>Reardon:</w:t>
          </w:r>
        </w:sdtContent>
      </w:sdt>
      <w:r w:rsidR="005C3191">
        <w:t xml:space="preserve"> </w:t>
      </w:r>
      <w:r w:rsidR="00825A7A">
        <w:t xml:space="preserve">There </w:t>
      </w:r>
      <w:r>
        <w:t>are</w:t>
      </w:r>
      <w:r w:rsidR="005C3191">
        <w:t xml:space="preserve"> </w:t>
      </w:r>
      <w:r>
        <w:t>three</w:t>
      </w:r>
      <w:r w:rsidR="005C3191">
        <w:t xml:space="preserve"> </w:t>
      </w:r>
      <w:r>
        <w:t>aspects</w:t>
      </w:r>
      <w:r w:rsidR="005C3191">
        <w:t xml:space="preserve"> </w:t>
      </w:r>
      <w:r>
        <w:t>to</w:t>
      </w:r>
      <w:r w:rsidR="005C3191">
        <w:t xml:space="preserve"> </w:t>
      </w:r>
      <w:r>
        <w:t>preparedness</w:t>
      </w:r>
      <w:r w:rsidR="0072622E">
        <w:t>,</w:t>
      </w:r>
      <w:r w:rsidR="005C3191">
        <w:t xml:space="preserve"> </w:t>
      </w:r>
      <w:r>
        <w:t>where</w:t>
      </w:r>
      <w:r w:rsidR="005C3191">
        <w:t xml:space="preserve"> </w:t>
      </w:r>
      <w:r>
        <w:t>the</w:t>
      </w:r>
      <w:r w:rsidR="005C3191">
        <w:t xml:space="preserve"> </w:t>
      </w:r>
      <w:r>
        <w:t>phased</w:t>
      </w:r>
      <w:r w:rsidR="005C3191">
        <w:t xml:space="preserve"> </w:t>
      </w:r>
      <w:r>
        <w:t>approach</w:t>
      </w:r>
      <w:r w:rsidR="005C3191">
        <w:t xml:space="preserve"> </w:t>
      </w:r>
      <w:r>
        <w:t>and</w:t>
      </w:r>
      <w:r w:rsidR="005C3191">
        <w:t xml:space="preserve"> </w:t>
      </w:r>
      <w:r>
        <w:t>putting</w:t>
      </w:r>
      <w:r w:rsidR="005C3191">
        <w:t xml:space="preserve"> </w:t>
      </w:r>
      <w:r>
        <w:t>stuff</w:t>
      </w:r>
      <w:r w:rsidR="005C3191">
        <w:t xml:space="preserve"> </w:t>
      </w:r>
      <w:r>
        <w:t>off</w:t>
      </w:r>
      <w:r w:rsidR="005C3191">
        <w:t xml:space="preserve"> </w:t>
      </w:r>
      <w:r>
        <w:t>until</w:t>
      </w:r>
      <w:r w:rsidR="005C3191">
        <w:t xml:space="preserve"> </w:t>
      </w:r>
      <w:r>
        <w:t>the</w:t>
      </w:r>
      <w:r w:rsidR="005C3191">
        <w:t xml:space="preserve"> </w:t>
      </w:r>
      <w:r>
        <w:t>beginning</w:t>
      </w:r>
      <w:r w:rsidR="005C3191">
        <w:t xml:space="preserve"> </w:t>
      </w:r>
      <w:r>
        <w:t>of</w:t>
      </w:r>
      <w:r w:rsidR="005C3191">
        <w:t xml:space="preserve"> </w:t>
      </w:r>
      <w:r>
        <w:t>July</w:t>
      </w:r>
      <w:r w:rsidR="005C3191">
        <w:t xml:space="preserve"> </w:t>
      </w:r>
      <w:r>
        <w:t>is</w:t>
      </w:r>
      <w:r w:rsidR="005C3191">
        <w:t xml:space="preserve"> </w:t>
      </w:r>
      <w:r>
        <w:t>really</w:t>
      </w:r>
      <w:r w:rsidR="005C3191">
        <w:t xml:space="preserve"> </w:t>
      </w:r>
      <w:r>
        <w:t>useful</w:t>
      </w:r>
      <w:r w:rsidR="008B7A3E">
        <w:t>.</w:t>
      </w:r>
      <w:r w:rsidR="005C3191">
        <w:t xml:space="preserve"> </w:t>
      </w:r>
      <w:r w:rsidR="0072622E">
        <w:t>First</w:t>
      </w:r>
      <w:r w:rsidR="005C3191">
        <w:t xml:space="preserve"> </w:t>
      </w:r>
      <w:r w:rsidR="0072622E">
        <w:t>is</w:t>
      </w:r>
      <w:r w:rsidR="005C3191">
        <w:t xml:space="preserve"> </w:t>
      </w:r>
      <w:r w:rsidR="0072622E">
        <w:t>the</w:t>
      </w:r>
      <w:r w:rsidR="005C3191">
        <w:t xml:space="preserve"> </w:t>
      </w:r>
      <w:r w:rsidR="0072622E">
        <w:t>process</w:t>
      </w:r>
      <w:r w:rsidR="005C3191">
        <w:t xml:space="preserve"> </w:t>
      </w:r>
      <w:r w:rsidR="0072622E">
        <w:t>of</w:t>
      </w:r>
      <w:r w:rsidR="005C3191">
        <w:t xml:space="preserve"> </w:t>
      </w:r>
      <w:r w:rsidR="0072622E">
        <w:t>bringing</w:t>
      </w:r>
      <w:r w:rsidR="005C3191">
        <w:t xml:space="preserve"> </w:t>
      </w:r>
      <w:r w:rsidR="0072622E">
        <w:t>lorry</w:t>
      </w:r>
      <w:r w:rsidR="005C3191">
        <w:t xml:space="preserve"> </w:t>
      </w:r>
      <w:r w:rsidR="0072622E">
        <w:t>traffic</w:t>
      </w:r>
      <w:r w:rsidR="005C3191">
        <w:t xml:space="preserve"> </w:t>
      </w:r>
      <w:r w:rsidR="0072622E">
        <w:t>into</w:t>
      </w:r>
      <w:r w:rsidR="005C3191">
        <w:t xml:space="preserve"> </w:t>
      </w:r>
      <w:r w:rsidR="0072622E">
        <w:t>the</w:t>
      </w:r>
      <w:r w:rsidR="005C3191">
        <w:t xml:space="preserve"> </w:t>
      </w:r>
      <w:r w:rsidR="0072622E">
        <w:t>country</w:t>
      </w:r>
      <w:r w:rsidR="008B7A3E">
        <w:t>.</w:t>
      </w:r>
      <w:r w:rsidR="005C3191">
        <w:t xml:space="preserve"> </w:t>
      </w:r>
      <w:r w:rsidR="0072622E">
        <w:t>The</w:t>
      </w:r>
      <w:r w:rsidR="005C3191">
        <w:t xml:space="preserve"> </w:t>
      </w:r>
      <w:r w:rsidR="0072622E">
        <w:t>real</w:t>
      </w:r>
      <w:r w:rsidR="005C3191">
        <w:t xml:space="preserve"> </w:t>
      </w:r>
      <w:r w:rsidR="0072622E">
        <w:t>exam</w:t>
      </w:r>
      <w:r w:rsidR="005C3191">
        <w:t xml:space="preserve"> </w:t>
      </w:r>
      <w:r w:rsidR="0072622E">
        <w:t>question</w:t>
      </w:r>
      <w:r w:rsidR="005C3191">
        <w:t xml:space="preserve"> </w:t>
      </w:r>
      <w:r w:rsidR="0072622E">
        <w:t>that</w:t>
      </w:r>
      <w:r w:rsidR="005C3191">
        <w:t xml:space="preserve"> </w:t>
      </w:r>
      <w:r w:rsidR="0072622E">
        <w:t>Government</w:t>
      </w:r>
      <w:r w:rsidR="005C3191">
        <w:t xml:space="preserve"> </w:t>
      </w:r>
      <w:r w:rsidR="0072622E">
        <w:t>have</w:t>
      </w:r>
      <w:r w:rsidR="005C3191">
        <w:t xml:space="preserve"> </w:t>
      </w:r>
      <w:r w:rsidR="0072622E">
        <w:t>here</w:t>
      </w:r>
      <w:r w:rsidR="005C3191">
        <w:t xml:space="preserve"> </w:t>
      </w:r>
      <w:r w:rsidR="0072622E">
        <w:t>is</w:t>
      </w:r>
      <w:r w:rsidR="005C3191">
        <w:t xml:space="preserve"> </w:t>
      </w:r>
      <w:r w:rsidR="0072622E">
        <w:t>to</w:t>
      </w:r>
      <w:r w:rsidR="005C3191">
        <w:t xml:space="preserve"> </w:t>
      </w:r>
      <w:r w:rsidR="0072622E">
        <w:t>define</w:t>
      </w:r>
      <w:r w:rsidR="005C3191">
        <w:t xml:space="preserve"> </w:t>
      </w:r>
      <w:r w:rsidR="0072622E">
        <w:t>a</w:t>
      </w:r>
      <w:r w:rsidR="005C3191">
        <w:t xml:space="preserve"> </w:t>
      </w:r>
      <w:r w:rsidR="0072622E">
        <w:t>customs</w:t>
      </w:r>
      <w:r w:rsidR="005C3191">
        <w:t xml:space="preserve"> </w:t>
      </w:r>
      <w:r w:rsidR="0072622E">
        <w:t>process</w:t>
      </w:r>
      <w:r w:rsidR="005C3191">
        <w:t xml:space="preserve"> </w:t>
      </w:r>
      <w:r w:rsidR="0072622E">
        <w:t>for</w:t>
      </w:r>
      <w:r w:rsidR="005C3191">
        <w:t xml:space="preserve"> </w:t>
      </w:r>
      <w:r w:rsidR="0072622E">
        <w:t>lorry</w:t>
      </w:r>
      <w:r w:rsidR="005C3191">
        <w:t xml:space="preserve"> </w:t>
      </w:r>
      <w:r w:rsidR="0072622E">
        <w:t>traffic</w:t>
      </w:r>
      <w:r w:rsidR="008B7A3E">
        <w:t>.</w:t>
      </w:r>
      <w:r w:rsidR="005C3191">
        <w:t xml:space="preserve"> </w:t>
      </w:r>
      <w:r w:rsidR="0072622E">
        <w:t>At</w:t>
      </w:r>
      <w:r w:rsidR="005C3191">
        <w:t xml:space="preserve"> </w:t>
      </w:r>
      <w:r w:rsidR="0072622E">
        <w:t>the</w:t>
      </w:r>
      <w:r w:rsidR="005C3191">
        <w:t xml:space="preserve"> </w:t>
      </w:r>
      <w:r w:rsidR="0072622E">
        <w:t>moment,</w:t>
      </w:r>
      <w:r w:rsidR="005C3191">
        <w:t xml:space="preserve"> </w:t>
      </w:r>
      <w:r w:rsidR="0072622E">
        <w:t>the</w:t>
      </w:r>
      <w:r w:rsidR="005C3191">
        <w:t xml:space="preserve"> </w:t>
      </w:r>
      <w:r w:rsidR="0072622E">
        <w:t>UK</w:t>
      </w:r>
      <w:r w:rsidR="005C3191">
        <w:t xml:space="preserve"> </w:t>
      </w:r>
      <w:r w:rsidR="0072622E">
        <w:t>does</w:t>
      </w:r>
      <w:r w:rsidR="005C3191">
        <w:t xml:space="preserve"> </w:t>
      </w:r>
      <w:r w:rsidR="0072622E">
        <w:t>not</w:t>
      </w:r>
      <w:r w:rsidR="005C3191">
        <w:t xml:space="preserve"> </w:t>
      </w:r>
      <w:r w:rsidR="0072622E">
        <w:t>have</w:t>
      </w:r>
      <w:r w:rsidR="005C3191">
        <w:t xml:space="preserve"> </w:t>
      </w:r>
      <w:r w:rsidR="0072622E">
        <w:t>one</w:t>
      </w:r>
      <w:r w:rsidR="008B7A3E">
        <w:t>.</w:t>
      </w:r>
      <w:r w:rsidR="005C3191">
        <w:t xml:space="preserve"> </w:t>
      </w:r>
      <w:r w:rsidR="0072622E">
        <w:t>All</w:t>
      </w:r>
      <w:r w:rsidR="005C3191">
        <w:t xml:space="preserve"> </w:t>
      </w:r>
      <w:r w:rsidR="0072622E">
        <w:t>the</w:t>
      </w:r>
      <w:r w:rsidR="005C3191">
        <w:t xml:space="preserve"> </w:t>
      </w:r>
      <w:r w:rsidR="0072622E">
        <w:t>traffic</w:t>
      </w:r>
      <w:r w:rsidR="005C3191">
        <w:t xml:space="preserve"> </w:t>
      </w:r>
      <w:r w:rsidR="0072622E">
        <w:t>that</w:t>
      </w:r>
      <w:r w:rsidR="005C3191">
        <w:t xml:space="preserve"> </w:t>
      </w:r>
      <w:r w:rsidR="0072622E">
        <w:t>comes</w:t>
      </w:r>
      <w:r w:rsidR="005C3191">
        <w:t xml:space="preserve"> </w:t>
      </w:r>
      <w:r w:rsidR="0072622E">
        <w:t>into</w:t>
      </w:r>
      <w:r w:rsidR="005C3191">
        <w:t xml:space="preserve"> </w:t>
      </w:r>
      <w:r w:rsidR="0072622E">
        <w:t>the</w:t>
      </w:r>
      <w:r w:rsidR="005C3191">
        <w:t xml:space="preserve"> </w:t>
      </w:r>
      <w:r w:rsidR="0072622E">
        <w:t>UK</w:t>
      </w:r>
      <w:r w:rsidR="005C3191">
        <w:t xml:space="preserve"> </w:t>
      </w:r>
      <w:r w:rsidR="0072622E">
        <w:t>and</w:t>
      </w:r>
      <w:r w:rsidR="005C3191">
        <w:t xml:space="preserve"> </w:t>
      </w:r>
      <w:r w:rsidR="0072622E">
        <w:t>which</w:t>
      </w:r>
      <w:r w:rsidR="005C3191">
        <w:t xml:space="preserve"> </w:t>
      </w:r>
      <w:r w:rsidR="0072622E">
        <w:t>is</w:t>
      </w:r>
      <w:r w:rsidR="005C3191">
        <w:t xml:space="preserve"> </w:t>
      </w:r>
      <w:r w:rsidR="0072622E">
        <w:t>subject</w:t>
      </w:r>
      <w:r w:rsidR="005C3191">
        <w:t xml:space="preserve"> </w:t>
      </w:r>
      <w:r w:rsidR="0072622E">
        <w:t>to</w:t>
      </w:r>
      <w:r w:rsidR="005C3191">
        <w:t xml:space="preserve"> </w:t>
      </w:r>
      <w:r w:rsidR="0072622E">
        <w:t>customs</w:t>
      </w:r>
      <w:r w:rsidR="005C3191">
        <w:t xml:space="preserve"> </w:t>
      </w:r>
      <w:r w:rsidR="0072622E">
        <w:t>control</w:t>
      </w:r>
      <w:r w:rsidR="005C3191">
        <w:t xml:space="preserve"> </w:t>
      </w:r>
      <w:r w:rsidR="0072622E">
        <w:t>is</w:t>
      </w:r>
      <w:r w:rsidR="005C3191">
        <w:t xml:space="preserve"> </w:t>
      </w:r>
      <w:r w:rsidR="0072622E">
        <w:t>unaccompanied,</w:t>
      </w:r>
      <w:r w:rsidR="005C3191">
        <w:t xml:space="preserve"> </w:t>
      </w:r>
      <w:r w:rsidR="0072622E">
        <w:t>whether</w:t>
      </w:r>
      <w:r w:rsidR="005C3191">
        <w:t xml:space="preserve"> </w:t>
      </w:r>
      <w:r w:rsidR="0072622E">
        <w:t>it</w:t>
      </w:r>
      <w:r w:rsidR="005C3191">
        <w:t xml:space="preserve"> </w:t>
      </w:r>
      <w:r w:rsidR="0072622E">
        <w:t>comes</w:t>
      </w:r>
      <w:r w:rsidR="005C3191">
        <w:t xml:space="preserve"> </w:t>
      </w:r>
      <w:r w:rsidR="0072622E">
        <w:t>in</w:t>
      </w:r>
      <w:r w:rsidR="005C3191">
        <w:t xml:space="preserve"> </w:t>
      </w:r>
      <w:r w:rsidR="0072622E">
        <w:t>by</w:t>
      </w:r>
      <w:r w:rsidR="005C3191">
        <w:t xml:space="preserve"> </w:t>
      </w:r>
      <w:r w:rsidR="0072622E">
        <w:t>sea</w:t>
      </w:r>
      <w:r w:rsidR="005C3191">
        <w:t xml:space="preserve"> </w:t>
      </w:r>
      <w:r w:rsidR="0072622E">
        <w:t>or</w:t>
      </w:r>
      <w:r w:rsidR="005C3191">
        <w:t xml:space="preserve"> </w:t>
      </w:r>
      <w:r w:rsidR="0072622E">
        <w:t>by</w:t>
      </w:r>
      <w:r w:rsidR="005C3191">
        <w:t xml:space="preserve"> </w:t>
      </w:r>
      <w:r w:rsidR="0072622E">
        <w:t>air</w:t>
      </w:r>
      <w:r w:rsidR="008B7A3E">
        <w:t>.</w:t>
      </w:r>
      <w:r w:rsidR="005C3191">
        <w:t xml:space="preserve"> </w:t>
      </w:r>
      <w:r w:rsidR="0072622E">
        <w:t>Conceptually,</w:t>
      </w:r>
      <w:r w:rsidR="005C3191">
        <w:t xml:space="preserve"> </w:t>
      </w:r>
      <w:r w:rsidR="0072622E">
        <w:t>it</w:t>
      </w:r>
      <w:r w:rsidR="005C3191">
        <w:t xml:space="preserve"> </w:t>
      </w:r>
      <w:r w:rsidR="0072622E">
        <w:t>comes</w:t>
      </w:r>
      <w:r w:rsidR="005C3191">
        <w:t xml:space="preserve"> </w:t>
      </w:r>
      <w:r w:rsidR="0072622E">
        <w:t>in,</w:t>
      </w:r>
      <w:r w:rsidR="005C3191">
        <w:t xml:space="preserve"> </w:t>
      </w:r>
      <w:r w:rsidR="0072622E">
        <w:t>is</w:t>
      </w:r>
      <w:r w:rsidR="005C3191">
        <w:t xml:space="preserve"> </w:t>
      </w:r>
      <w:r w:rsidR="0072622E">
        <w:t>put</w:t>
      </w:r>
      <w:r w:rsidR="005C3191">
        <w:t xml:space="preserve"> </w:t>
      </w:r>
      <w:r w:rsidR="0072622E">
        <w:t>in</w:t>
      </w:r>
      <w:r w:rsidR="005C3191">
        <w:t xml:space="preserve"> </w:t>
      </w:r>
      <w:r w:rsidR="0072622E">
        <w:t>a</w:t>
      </w:r>
      <w:r w:rsidR="005C3191">
        <w:t xml:space="preserve"> </w:t>
      </w:r>
      <w:r w:rsidR="0072622E">
        <w:t>shed,</w:t>
      </w:r>
      <w:r w:rsidR="005C3191">
        <w:t xml:space="preserve"> </w:t>
      </w:r>
      <w:r w:rsidR="0072622E">
        <w:t>a</w:t>
      </w:r>
      <w:r w:rsidR="005C3191">
        <w:t xml:space="preserve"> </w:t>
      </w:r>
      <w:r w:rsidR="0072622E">
        <w:t>yard</w:t>
      </w:r>
      <w:r w:rsidR="005C3191">
        <w:t xml:space="preserve"> </w:t>
      </w:r>
      <w:r w:rsidR="0072622E">
        <w:t>or</w:t>
      </w:r>
      <w:r w:rsidR="005C3191">
        <w:t xml:space="preserve"> </w:t>
      </w:r>
      <w:r w:rsidR="0072622E">
        <w:t>a</w:t>
      </w:r>
      <w:r w:rsidR="005C3191">
        <w:t xml:space="preserve"> </w:t>
      </w:r>
      <w:r w:rsidR="0072622E">
        <w:t>stack,</w:t>
      </w:r>
      <w:r w:rsidR="005C3191">
        <w:t xml:space="preserve"> </w:t>
      </w:r>
      <w:r w:rsidR="0072622E">
        <w:t>and</w:t>
      </w:r>
      <w:r w:rsidR="005C3191">
        <w:t xml:space="preserve"> </w:t>
      </w:r>
      <w:r w:rsidR="0072622E">
        <w:t>then</w:t>
      </w:r>
      <w:r w:rsidR="005C3191">
        <w:t xml:space="preserve"> </w:t>
      </w:r>
      <w:r w:rsidR="0072622E">
        <w:t>sits</w:t>
      </w:r>
      <w:r w:rsidR="005C3191">
        <w:t xml:space="preserve"> </w:t>
      </w:r>
      <w:r w:rsidR="0072622E">
        <w:t>there</w:t>
      </w:r>
      <w:r w:rsidR="005C3191">
        <w:t xml:space="preserve"> </w:t>
      </w:r>
      <w:r w:rsidR="0072622E">
        <w:t>until</w:t>
      </w:r>
      <w:r w:rsidR="005C3191">
        <w:t xml:space="preserve"> </w:t>
      </w:r>
      <w:r w:rsidR="0072622E">
        <w:t>customs</w:t>
      </w:r>
      <w:r w:rsidR="005C3191">
        <w:t xml:space="preserve"> </w:t>
      </w:r>
      <w:r w:rsidR="0072622E">
        <w:t>release</w:t>
      </w:r>
      <w:r w:rsidR="005C3191">
        <w:t xml:space="preserve"> </w:t>
      </w:r>
      <w:r w:rsidR="0072622E">
        <w:t>it</w:t>
      </w:r>
      <w:r w:rsidR="008B7A3E">
        <w:t>.</w:t>
      </w:r>
      <w:r w:rsidR="005C3191">
        <w:t xml:space="preserve"> </w:t>
      </w:r>
      <w:r w:rsidR="0072622E">
        <w:t>That</w:t>
      </w:r>
      <w:r w:rsidR="005C3191">
        <w:t xml:space="preserve"> </w:t>
      </w:r>
      <w:r w:rsidR="0072622E">
        <w:t>is</w:t>
      </w:r>
      <w:r w:rsidR="005C3191">
        <w:t xml:space="preserve"> </w:t>
      </w:r>
      <w:r w:rsidR="0072622E">
        <w:t>not</w:t>
      </w:r>
      <w:r w:rsidR="005C3191">
        <w:t xml:space="preserve"> </w:t>
      </w:r>
      <w:r w:rsidR="0072622E">
        <w:t>a</w:t>
      </w:r>
      <w:r w:rsidR="005C3191">
        <w:t xml:space="preserve"> </w:t>
      </w:r>
      <w:r w:rsidR="0072622E">
        <w:t>functioning</w:t>
      </w:r>
      <w:r w:rsidR="005C3191">
        <w:t xml:space="preserve"> </w:t>
      </w:r>
      <w:r w:rsidR="0072622E">
        <w:t>model</w:t>
      </w:r>
      <w:r w:rsidR="005C3191">
        <w:t xml:space="preserve"> </w:t>
      </w:r>
      <w:r w:rsidR="0072622E">
        <w:t>for</w:t>
      </w:r>
      <w:r w:rsidR="005C3191">
        <w:t xml:space="preserve"> </w:t>
      </w:r>
      <w:r w:rsidR="0072622E">
        <w:t>lorry</w:t>
      </w:r>
      <w:r w:rsidR="005C3191">
        <w:t xml:space="preserve"> </w:t>
      </w:r>
      <w:r w:rsidR="0072622E">
        <w:t>traffic,</w:t>
      </w:r>
      <w:r w:rsidR="005C3191">
        <w:t xml:space="preserve"> </w:t>
      </w:r>
      <w:r w:rsidR="0072622E">
        <w:t>so</w:t>
      </w:r>
      <w:r w:rsidR="005C3191">
        <w:t xml:space="preserve"> </w:t>
      </w:r>
      <w:r w:rsidR="0072622E">
        <w:t>something</w:t>
      </w:r>
      <w:r w:rsidR="005C3191">
        <w:t xml:space="preserve"> </w:t>
      </w:r>
      <w:r w:rsidR="0072622E">
        <w:t>different</w:t>
      </w:r>
      <w:r w:rsidR="005C3191">
        <w:t xml:space="preserve"> </w:t>
      </w:r>
      <w:r w:rsidR="0072622E">
        <w:t>is</w:t>
      </w:r>
      <w:r w:rsidR="005C3191">
        <w:t xml:space="preserve"> </w:t>
      </w:r>
      <w:r w:rsidR="0072622E">
        <w:t>needed</w:t>
      </w:r>
      <w:r w:rsidR="008B7A3E">
        <w:t>.</w:t>
      </w:r>
      <w:r w:rsidR="005C3191">
        <w:t xml:space="preserve"> </w:t>
      </w:r>
      <w:r w:rsidR="0072622E">
        <w:t>There</w:t>
      </w:r>
      <w:r w:rsidR="005C3191">
        <w:t xml:space="preserve"> </w:t>
      </w:r>
      <w:r w:rsidR="0072622E">
        <w:t>is</w:t>
      </w:r>
      <w:r w:rsidR="005C3191">
        <w:t xml:space="preserve"> </w:t>
      </w:r>
      <w:r w:rsidR="0072622E">
        <w:t>no</w:t>
      </w:r>
      <w:r w:rsidR="005C3191">
        <w:t xml:space="preserve"> </w:t>
      </w:r>
      <w:r w:rsidR="0072622E">
        <w:t>precedent</w:t>
      </w:r>
      <w:r w:rsidR="005C3191">
        <w:t xml:space="preserve"> </w:t>
      </w:r>
      <w:r w:rsidR="0072622E">
        <w:t>to</w:t>
      </w:r>
      <w:r w:rsidR="005C3191">
        <w:t xml:space="preserve"> </w:t>
      </w:r>
      <w:r w:rsidR="0072622E">
        <w:t>follow</w:t>
      </w:r>
      <w:r w:rsidR="005C3191">
        <w:t xml:space="preserve"> </w:t>
      </w:r>
      <w:r w:rsidR="0072622E">
        <w:t>because</w:t>
      </w:r>
      <w:r w:rsidR="005C3191">
        <w:t xml:space="preserve"> </w:t>
      </w:r>
      <w:r w:rsidR="0072622E">
        <w:t>the</w:t>
      </w:r>
      <w:r w:rsidR="005C3191">
        <w:t xml:space="preserve"> </w:t>
      </w:r>
      <w:r w:rsidR="0072622E">
        <w:t>UK</w:t>
      </w:r>
      <w:r w:rsidR="005C3191">
        <w:t xml:space="preserve"> </w:t>
      </w:r>
      <w:r w:rsidR="0072622E">
        <w:t>does</w:t>
      </w:r>
      <w:r w:rsidR="005C3191">
        <w:t xml:space="preserve"> </w:t>
      </w:r>
      <w:r w:rsidR="0072622E">
        <w:t>not</w:t>
      </w:r>
      <w:r w:rsidR="005C3191">
        <w:t xml:space="preserve"> </w:t>
      </w:r>
      <w:r w:rsidR="0072622E">
        <w:t>do</w:t>
      </w:r>
      <w:r w:rsidR="005C3191">
        <w:t xml:space="preserve"> </w:t>
      </w:r>
      <w:r w:rsidR="0072622E">
        <w:t>customs</w:t>
      </w:r>
      <w:r w:rsidR="005C3191">
        <w:t xml:space="preserve"> </w:t>
      </w:r>
      <w:r w:rsidR="0072622E">
        <w:t>on</w:t>
      </w:r>
      <w:r w:rsidR="005C3191">
        <w:t xml:space="preserve"> </w:t>
      </w:r>
      <w:r w:rsidR="0072622E">
        <w:t>lorry</w:t>
      </w:r>
      <w:r w:rsidR="005C3191">
        <w:t xml:space="preserve"> </w:t>
      </w:r>
      <w:r w:rsidR="0072622E">
        <w:t>traffic</w:t>
      </w:r>
      <w:r w:rsidR="005C3191">
        <w:t xml:space="preserve"> </w:t>
      </w:r>
      <w:r w:rsidR="0072622E">
        <w:t>at</w:t>
      </w:r>
      <w:r w:rsidR="005C3191">
        <w:t xml:space="preserve"> </w:t>
      </w:r>
      <w:r w:rsidR="0072622E">
        <w:t>the</w:t>
      </w:r>
      <w:r w:rsidR="005C3191">
        <w:t xml:space="preserve"> </w:t>
      </w:r>
      <w:r w:rsidR="0072622E">
        <w:t>moment</w:t>
      </w:r>
      <w:r w:rsidR="008B7A3E">
        <w:t>.</w:t>
      </w:r>
      <w:r w:rsidR="005C3191">
        <w:t xml:space="preserve"> </w:t>
      </w:r>
      <w:r w:rsidR="00825A7A">
        <w:t>First</w:t>
      </w:r>
      <w:r w:rsidR="0072622E">
        <w:t>,</w:t>
      </w:r>
      <w:r w:rsidR="005C3191">
        <w:t xml:space="preserve"> </w:t>
      </w:r>
      <w:r w:rsidR="0072622E">
        <w:t>then,</w:t>
      </w:r>
      <w:r w:rsidR="005C3191">
        <w:t xml:space="preserve"> </w:t>
      </w:r>
      <w:r w:rsidR="0072622E">
        <w:t>the</w:t>
      </w:r>
      <w:r w:rsidR="005C3191">
        <w:t xml:space="preserve"> </w:t>
      </w:r>
      <w:r w:rsidR="0072622E">
        <w:t>UK</w:t>
      </w:r>
      <w:r w:rsidR="005C3191">
        <w:t xml:space="preserve"> </w:t>
      </w:r>
      <w:r w:rsidR="0072622E">
        <w:t>needs</w:t>
      </w:r>
      <w:r w:rsidR="005C3191">
        <w:t xml:space="preserve"> </w:t>
      </w:r>
      <w:r w:rsidR="0072622E">
        <w:t>to</w:t>
      </w:r>
      <w:r w:rsidR="005C3191">
        <w:t xml:space="preserve"> </w:t>
      </w:r>
      <w:r w:rsidR="0072622E">
        <w:t>finalise</w:t>
      </w:r>
      <w:r w:rsidR="005C3191">
        <w:t xml:space="preserve"> </w:t>
      </w:r>
      <w:r w:rsidR="0072622E">
        <w:t>its</w:t>
      </w:r>
      <w:r w:rsidR="005C3191">
        <w:t xml:space="preserve"> </w:t>
      </w:r>
      <w:r w:rsidR="0072622E">
        <w:t>process</w:t>
      </w:r>
      <w:r w:rsidR="005C3191">
        <w:t xml:space="preserve"> </w:t>
      </w:r>
      <w:r w:rsidR="0072622E">
        <w:t>for</w:t>
      </w:r>
      <w:r w:rsidR="005C3191">
        <w:t xml:space="preserve"> </w:t>
      </w:r>
      <w:r w:rsidR="0072622E">
        <w:t>lorry</w:t>
      </w:r>
      <w:r w:rsidR="005C3191">
        <w:t xml:space="preserve"> </w:t>
      </w:r>
      <w:r w:rsidR="0072622E">
        <w:t>traffic.</w:t>
      </w:r>
    </w:p>
    <w:p w:rsidR="0072622E" w:rsidP="000A5134">
      <w:pPr>
        <w:pStyle w:val="Answer"/>
      </w:pPr>
      <w:r>
        <w:t>Secondly,</w:t>
      </w:r>
      <w:r w:rsidR="005C3191">
        <w:t xml:space="preserve"> </w:t>
      </w:r>
      <w:r>
        <w:t>it</w:t>
      </w:r>
      <w:r w:rsidR="005C3191">
        <w:t xml:space="preserve"> </w:t>
      </w:r>
      <w:r>
        <w:t>is</w:t>
      </w:r>
      <w:r w:rsidR="005C3191">
        <w:t xml:space="preserve"> </w:t>
      </w:r>
      <w:r>
        <w:t>certain</w:t>
      </w:r>
      <w:r w:rsidR="005C3191">
        <w:t xml:space="preserve"> </w:t>
      </w:r>
      <w:r>
        <w:t>that</w:t>
      </w:r>
      <w:r w:rsidR="005C3191">
        <w:t xml:space="preserve"> </w:t>
      </w:r>
      <w:r>
        <w:t>the</w:t>
      </w:r>
      <w:r w:rsidR="005C3191">
        <w:t xml:space="preserve"> </w:t>
      </w:r>
      <w:r>
        <w:t>UK</w:t>
      </w:r>
      <w:r w:rsidR="005C3191">
        <w:t xml:space="preserve"> </w:t>
      </w:r>
      <w:r>
        <w:t>will</w:t>
      </w:r>
      <w:r w:rsidR="005C3191">
        <w:t xml:space="preserve"> </w:t>
      </w:r>
      <w:r>
        <w:t>need</w:t>
      </w:r>
      <w:r w:rsidR="005C3191">
        <w:t xml:space="preserve"> </w:t>
      </w:r>
      <w:r>
        <w:t>to</w:t>
      </w:r>
      <w:r w:rsidR="005C3191">
        <w:t xml:space="preserve"> </w:t>
      </w:r>
      <w:r>
        <w:t>have</w:t>
      </w:r>
      <w:r w:rsidR="005C3191">
        <w:t xml:space="preserve"> </w:t>
      </w:r>
      <w:r>
        <w:t>an</w:t>
      </w:r>
      <w:r w:rsidR="005C3191">
        <w:t xml:space="preserve"> </w:t>
      </w:r>
      <w:r>
        <w:t>IT</w:t>
      </w:r>
      <w:r w:rsidR="005C3191">
        <w:t xml:space="preserve"> </w:t>
      </w:r>
      <w:r>
        <w:t>system</w:t>
      </w:r>
      <w:r w:rsidR="005C3191">
        <w:t xml:space="preserve"> </w:t>
      </w:r>
      <w:r>
        <w:t>of</w:t>
      </w:r>
      <w:r w:rsidR="005C3191">
        <w:t xml:space="preserve"> </w:t>
      </w:r>
      <w:r>
        <w:t>some</w:t>
      </w:r>
      <w:r w:rsidR="005C3191">
        <w:t xml:space="preserve"> </w:t>
      </w:r>
      <w:r>
        <w:t>kind</w:t>
      </w:r>
      <w:r w:rsidR="005C3191">
        <w:t xml:space="preserve"> </w:t>
      </w:r>
      <w:r>
        <w:t>to</w:t>
      </w:r>
      <w:r w:rsidR="005C3191">
        <w:t xml:space="preserve"> </w:t>
      </w:r>
      <w:r>
        <w:t>support</w:t>
      </w:r>
      <w:r w:rsidR="005C3191">
        <w:t xml:space="preserve"> </w:t>
      </w:r>
      <w:r>
        <w:t>that</w:t>
      </w:r>
      <w:r w:rsidR="005C3191">
        <w:t xml:space="preserve"> </w:t>
      </w:r>
      <w:r>
        <w:t>new</w:t>
      </w:r>
      <w:r w:rsidR="005C3191">
        <w:t xml:space="preserve"> </w:t>
      </w:r>
      <w:r>
        <w:t>process</w:t>
      </w:r>
      <w:r w:rsidR="008B7A3E">
        <w:t>.</w:t>
      </w:r>
      <w:r w:rsidR="005C3191">
        <w:t xml:space="preserve"> </w:t>
      </w:r>
      <w:r>
        <w:t>We</w:t>
      </w:r>
      <w:r w:rsidR="005C3191">
        <w:t xml:space="preserve"> </w:t>
      </w:r>
      <w:r>
        <w:t>know</w:t>
      </w:r>
      <w:r w:rsidR="005C3191">
        <w:t xml:space="preserve"> </w:t>
      </w:r>
      <w:r>
        <w:t>it</w:t>
      </w:r>
      <w:r w:rsidR="005C3191">
        <w:t xml:space="preserve"> </w:t>
      </w:r>
      <w:r>
        <w:t>is</w:t>
      </w:r>
      <w:r w:rsidR="005C3191">
        <w:t xml:space="preserve"> </w:t>
      </w:r>
      <w:r>
        <w:t>working</w:t>
      </w:r>
      <w:r w:rsidR="005C3191">
        <w:t xml:space="preserve"> </w:t>
      </w:r>
      <w:r>
        <w:t>on</w:t>
      </w:r>
      <w:r w:rsidR="005C3191">
        <w:t xml:space="preserve"> </w:t>
      </w:r>
      <w:r>
        <w:t>it</w:t>
      </w:r>
      <w:r w:rsidR="005C3191">
        <w:t xml:space="preserve"> </w:t>
      </w:r>
      <w:r>
        <w:t>but,</w:t>
      </w:r>
      <w:r w:rsidR="005C3191">
        <w:t xml:space="preserve"> </w:t>
      </w:r>
      <w:r>
        <w:t>because</w:t>
      </w:r>
      <w:r w:rsidR="005C3191">
        <w:t xml:space="preserve"> </w:t>
      </w:r>
      <w:r>
        <w:t>it</w:t>
      </w:r>
      <w:r w:rsidR="005C3191">
        <w:t xml:space="preserve"> </w:t>
      </w:r>
      <w:r>
        <w:t>does</w:t>
      </w:r>
      <w:r w:rsidR="005C3191">
        <w:t xml:space="preserve"> </w:t>
      </w:r>
      <w:r>
        <w:t>not</w:t>
      </w:r>
      <w:r w:rsidR="005C3191">
        <w:t xml:space="preserve"> </w:t>
      </w:r>
      <w:r>
        <w:t>have</w:t>
      </w:r>
      <w:r w:rsidR="005C3191">
        <w:t xml:space="preserve"> </w:t>
      </w:r>
      <w:r>
        <w:t>that</w:t>
      </w:r>
      <w:r w:rsidR="005C3191">
        <w:t xml:space="preserve"> </w:t>
      </w:r>
      <w:r>
        <w:t>process</w:t>
      </w:r>
      <w:r w:rsidR="005C3191">
        <w:t xml:space="preserve"> </w:t>
      </w:r>
      <w:r>
        <w:t>or</w:t>
      </w:r>
      <w:r w:rsidR="005C3191">
        <w:t xml:space="preserve"> </w:t>
      </w:r>
      <w:r>
        <w:t>that</w:t>
      </w:r>
      <w:r w:rsidR="005C3191">
        <w:t xml:space="preserve"> </w:t>
      </w:r>
      <w:r>
        <w:t>IT</w:t>
      </w:r>
      <w:r w:rsidR="005C3191">
        <w:t xml:space="preserve"> </w:t>
      </w:r>
      <w:r>
        <w:t>system</w:t>
      </w:r>
      <w:r w:rsidR="005C3191">
        <w:t xml:space="preserve"> </w:t>
      </w:r>
      <w:r>
        <w:t>now,</w:t>
      </w:r>
      <w:r w:rsidR="005C3191">
        <w:t xml:space="preserve"> </w:t>
      </w:r>
      <w:r>
        <w:t>it</w:t>
      </w:r>
      <w:r w:rsidR="005C3191">
        <w:t xml:space="preserve"> </w:t>
      </w:r>
      <w:r>
        <w:t>will</w:t>
      </w:r>
      <w:r w:rsidR="005C3191">
        <w:t xml:space="preserve"> </w:t>
      </w:r>
      <w:r>
        <w:t>take</w:t>
      </w:r>
      <w:r w:rsidR="005C3191">
        <w:t xml:space="preserve"> </w:t>
      </w:r>
      <w:r>
        <w:t>some</w:t>
      </w:r>
      <w:r w:rsidR="005C3191">
        <w:t xml:space="preserve"> </w:t>
      </w:r>
      <w:r>
        <w:t>time</w:t>
      </w:r>
      <w:r w:rsidR="005C3191">
        <w:t xml:space="preserve"> </w:t>
      </w:r>
      <w:r>
        <w:t>to</w:t>
      </w:r>
      <w:r w:rsidR="005C3191">
        <w:t xml:space="preserve"> </w:t>
      </w:r>
      <w:r>
        <w:t>develop,</w:t>
      </w:r>
      <w:r w:rsidR="005C3191">
        <w:t xml:space="preserve"> </w:t>
      </w:r>
      <w:r>
        <w:t>and</w:t>
      </w:r>
      <w:r w:rsidR="005C3191">
        <w:t xml:space="preserve"> </w:t>
      </w:r>
      <w:r>
        <w:t>an</w:t>
      </w:r>
      <w:r w:rsidR="005C3191">
        <w:t xml:space="preserve"> </w:t>
      </w:r>
      <w:r>
        <w:t>extra</w:t>
      </w:r>
      <w:r w:rsidR="005C3191">
        <w:t xml:space="preserve"> </w:t>
      </w:r>
      <w:r>
        <w:t>six</w:t>
      </w:r>
      <w:r w:rsidR="005C3191">
        <w:t xml:space="preserve"> </w:t>
      </w:r>
      <w:r>
        <w:t>months</w:t>
      </w:r>
      <w:r w:rsidR="005C3191">
        <w:t xml:space="preserve"> </w:t>
      </w:r>
      <w:r>
        <w:t>will</w:t>
      </w:r>
      <w:r w:rsidR="005C3191">
        <w:t xml:space="preserve"> </w:t>
      </w:r>
      <w:r>
        <w:t>help</w:t>
      </w:r>
      <w:r w:rsidR="005C3191">
        <w:t xml:space="preserve"> </w:t>
      </w:r>
      <w:r>
        <w:t>with</w:t>
      </w:r>
      <w:r w:rsidR="005C3191">
        <w:t xml:space="preserve"> </w:t>
      </w:r>
      <w:r>
        <w:t>that.</w:t>
      </w:r>
    </w:p>
    <w:p w:rsidR="0072622E" w:rsidP="000A5134">
      <w:pPr>
        <w:pStyle w:val="Answer"/>
      </w:pPr>
      <w:r>
        <w:t>Finally,</w:t>
      </w:r>
      <w:r w:rsidR="005C3191">
        <w:t xml:space="preserve"> </w:t>
      </w:r>
      <w:r>
        <w:t>where</w:t>
      </w:r>
      <w:r w:rsidR="005C3191">
        <w:t xml:space="preserve"> </w:t>
      </w:r>
      <w:r>
        <w:t>lorry</w:t>
      </w:r>
      <w:r w:rsidR="005C3191">
        <w:t xml:space="preserve"> </w:t>
      </w:r>
      <w:r>
        <w:t>traffic</w:t>
      </w:r>
      <w:r w:rsidR="005C3191">
        <w:t xml:space="preserve"> </w:t>
      </w:r>
      <w:r>
        <w:t>comes</w:t>
      </w:r>
      <w:r w:rsidR="005C3191">
        <w:t xml:space="preserve"> </w:t>
      </w:r>
      <w:r>
        <w:t>into</w:t>
      </w:r>
      <w:r w:rsidR="005C3191">
        <w:t xml:space="preserve"> </w:t>
      </w:r>
      <w:r>
        <w:t>the</w:t>
      </w:r>
      <w:r w:rsidR="005C3191">
        <w:t xml:space="preserve"> </w:t>
      </w:r>
      <w:r>
        <w:t>UK</w:t>
      </w:r>
      <w:r w:rsidR="005C3191">
        <w:t xml:space="preserve"> </w:t>
      </w:r>
      <w:r>
        <w:t>at</w:t>
      </w:r>
      <w:r w:rsidR="005C3191">
        <w:t xml:space="preserve"> </w:t>
      </w:r>
      <w:r>
        <w:t>the</w:t>
      </w:r>
      <w:r w:rsidR="005C3191">
        <w:t xml:space="preserve"> </w:t>
      </w:r>
      <w:r>
        <w:t>moment,</w:t>
      </w:r>
      <w:r w:rsidR="005C3191">
        <w:t xml:space="preserve"> </w:t>
      </w:r>
      <w:r>
        <w:t>there</w:t>
      </w:r>
      <w:r w:rsidR="005C3191">
        <w:t xml:space="preserve"> </w:t>
      </w:r>
      <w:r>
        <w:t>is</w:t>
      </w:r>
      <w:r w:rsidR="005C3191">
        <w:t xml:space="preserve"> </w:t>
      </w:r>
      <w:r>
        <w:t>very</w:t>
      </w:r>
      <w:r w:rsidR="005C3191">
        <w:t xml:space="preserve"> </w:t>
      </w:r>
      <w:r>
        <w:t>limited</w:t>
      </w:r>
      <w:r w:rsidR="005C3191">
        <w:t xml:space="preserve"> </w:t>
      </w:r>
      <w:r>
        <w:t>control</w:t>
      </w:r>
      <w:r w:rsidR="005C3191">
        <w:t xml:space="preserve"> </w:t>
      </w:r>
      <w:r>
        <w:t>infrastructure</w:t>
      </w:r>
      <w:r w:rsidR="005C3191">
        <w:t xml:space="preserve"> </w:t>
      </w:r>
      <w:r>
        <w:t>available,</w:t>
      </w:r>
      <w:r w:rsidR="005C3191">
        <w:t xml:space="preserve"> </w:t>
      </w:r>
      <w:r>
        <w:t>where</w:t>
      </w:r>
      <w:r w:rsidR="005C3191">
        <w:t xml:space="preserve"> </w:t>
      </w:r>
      <w:r>
        <w:t>the</w:t>
      </w:r>
      <w:r w:rsidR="005C3191">
        <w:t xml:space="preserve"> </w:t>
      </w:r>
      <w:r>
        <w:t>UK</w:t>
      </w:r>
      <w:r w:rsidR="005C3191">
        <w:t xml:space="preserve"> </w:t>
      </w:r>
      <w:r>
        <w:t>authorities</w:t>
      </w:r>
      <w:r w:rsidR="005C3191">
        <w:t xml:space="preserve"> </w:t>
      </w:r>
      <w:r>
        <w:t>can</w:t>
      </w:r>
      <w:r w:rsidR="005C3191">
        <w:t xml:space="preserve"> </w:t>
      </w:r>
      <w:r>
        <w:t>intervene</w:t>
      </w:r>
      <w:r w:rsidR="005C3191">
        <w:t xml:space="preserve"> </w:t>
      </w:r>
      <w:r>
        <w:t>physically</w:t>
      </w:r>
      <w:r w:rsidR="005C3191">
        <w:t xml:space="preserve"> </w:t>
      </w:r>
      <w:r>
        <w:t>in</w:t>
      </w:r>
      <w:r w:rsidR="005C3191">
        <w:t xml:space="preserve"> </w:t>
      </w:r>
      <w:r>
        <w:t>the</w:t>
      </w:r>
      <w:r w:rsidR="005C3191">
        <w:t xml:space="preserve"> </w:t>
      </w:r>
      <w:r>
        <w:t>lorry</w:t>
      </w:r>
      <w:r w:rsidR="005C3191">
        <w:t xml:space="preserve"> </w:t>
      </w:r>
      <w:r>
        <w:t>and</w:t>
      </w:r>
      <w:r w:rsidR="005C3191">
        <w:t xml:space="preserve"> </w:t>
      </w:r>
      <w:r>
        <w:t>in</w:t>
      </w:r>
      <w:r w:rsidR="005C3191">
        <w:t xml:space="preserve"> </w:t>
      </w:r>
      <w:r>
        <w:t>the</w:t>
      </w:r>
      <w:r w:rsidR="005C3191">
        <w:t xml:space="preserve"> </w:t>
      </w:r>
      <w:r>
        <w:t>goods</w:t>
      </w:r>
      <w:r w:rsidR="005C3191">
        <w:t xml:space="preserve"> </w:t>
      </w:r>
      <w:r>
        <w:t>in</w:t>
      </w:r>
      <w:r w:rsidR="005C3191">
        <w:t xml:space="preserve"> </w:t>
      </w:r>
      <w:r>
        <w:t>the</w:t>
      </w:r>
      <w:r w:rsidR="005C3191">
        <w:t xml:space="preserve"> </w:t>
      </w:r>
      <w:r>
        <w:t>back</w:t>
      </w:r>
      <w:r w:rsidR="005C3191">
        <w:t xml:space="preserve"> </w:t>
      </w:r>
      <w:r>
        <w:t>of</w:t>
      </w:r>
      <w:r w:rsidR="005C3191">
        <w:t xml:space="preserve"> </w:t>
      </w:r>
      <w:r>
        <w:t>it</w:t>
      </w:r>
      <w:r w:rsidR="008B7A3E">
        <w:t>.</w:t>
      </w:r>
      <w:r w:rsidR="005C3191">
        <w:t xml:space="preserve"> </w:t>
      </w:r>
      <w:r>
        <w:t>Whatever</w:t>
      </w:r>
      <w:r w:rsidR="005C3191">
        <w:t xml:space="preserve"> </w:t>
      </w:r>
      <w:r>
        <w:t>they</w:t>
      </w:r>
      <w:r w:rsidR="005C3191">
        <w:t xml:space="preserve"> </w:t>
      </w:r>
      <w:r>
        <w:t>are</w:t>
      </w:r>
      <w:r w:rsidR="005C3191">
        <w:t xml:space="preserve"> </w:t>
      </w:r>
      <w:r>
        <w:t>ultimately</w:t>
      </w:r>
      <w:r w:rsidR="005C3191">
        <w:t xml:space="preserve"> </w:t>
      </w:r>
      <w:r>
        <w:t>decided</w:t>
      </w:r>
      <w:r w:rsidR="005C3191">
        <w:t xml:space="preserve"> </w:t>
      </w:r>
      <w:r>
        <w:t>to</w:t>
      </w:r>
      <w:r w:rsidR="005C3191">
        <w:t xml:space="preserve"> </w:t>
      </w:r>
      <w:r>
        <w:t>be,</w:t>
      </w:r>
      <w:r w:rsidR="005C3191">
        <w:t xml:space="preserve"> </w:t>
      </w:r>
      <w:r>
        <w:t>those</w:t>
      </w:r>
      <w:r w:rsidR="005C3191">
        <w:t xml:space="preserve"> </w:t>
      </w:r>
      <w:r>
        <w:t>will</w:t>
      </w:r>
      <w:r w:rsidR="005C3191">
        <w:t xml:space="preserve"> </w:t>
      </w:r>
      <w:r>
        <w:t>take</w:t>
      </w:r>
      <w:r w:rsidR="005C3191">
        <w:t xml:space="preserve"> </w:t>
      </w:r>
      <w:r>
        <w:t>time</w:t>
      </w:r>
      <w:r w:rsidR="005C3191">
        <w:t xml:space="preserve"> </w:t>
      </w:r>
      <w:r>
        <w:t>to</w:t>
      </w:r>
      <w:r w:rsidR="005C3191">
        <w:t xml:space="preserve"> </w:t>
      </w:r>
      <w:r>
        <w:t>build</w:t>
      </w:r>
      <w:r w:rsidR="008B7A3E">
        <w:t>.</w:t>
      </w:r>
      <w:r w:rsidR="005C3191">
        <w:t xml:space="preserve"> </w:t>
      </w:r>
      <w:r>
        <w:t>Clearly,</w:t>
      </w:r>
      <w:r w:rsidR="005C3191">
        <w:t xml:space="preserve"> </w:t>
      </w:r>
      <w:r>
        <w:t>there</w:t>
      </w:r>
      <w:r w:rsidR="005C3191">
        <w:t xml:space="preserve"> </w:t>
      </w:r>
      <w:r>
        <w:t>is</w:t>
      </w:r>
      <w:r w:rsidR="005C3191">
        <w:t xml:space="preserve"> </w:t>
      </w:r>
      <w:r>
        <w:t>more</w:t>
      </w:r>
      <w:r w:rsidR="005C3191">
        <w:t xml:space="preserve"> </w:t>
      </w:r>
      <w:r>
        <w:t>time</w:t>
      </w:r>
      <w:r w:rsidR="005C3191">
        <w:t xml:space="preserve"> </w:t>
      </w:r>
      <w:r>
        <w:t>between</w:t>
      </w:r>
      <w:r w:rsidR="005C3191">
        <w:t xml:space="preserve"> </w:t>
      </w:r>
      <w:r>
        <w:t>now</w:t>
      </w:r>
      <w:r w:rsidR="005C3191">
        <w:t xml:space="preserve"> </w:t>
      </w:r>
      <w:r>
        <w:t>and</w:t>
      </w:r>
      <w:r w:rsidR="005C3191">
        <w:t xml:space="preserve"> </w:t>
      </w:r>
      <w:r>
        <w:t>next</w:t>
      </w:r>
      <w:r w:rsidR="005C3191">
        <w:t xml:space="preserve"> </w:t>
      </w:r>
      <w:r>
        <w:t>July</w:t>
      </w:r>
      <w:r w:rsidR="005C3191">
        <w:t xml:space="preserve"> </w:t>
      </w:r>
      <w:r>
        <w:t>than</w:t>
      </w:r>
      <w:r w:rsidR="005C3191">
        <w:t xml:space="preserve"> </w:t>
      </w:r>
      <w:r>
        <w:t>there</w:t>
      </w:r>
      <w:r w:rsidR="005C3191">
        <w:t xml:space="preserve"> </w:t>
      </w:r>
      <w:r>
        <w:t>is</w:t>
      </w:r>
      <w:r w:rsidR="005C3191">
        <w:t xml:space="preserve"> </w:t>
      </w:r>
      <w:r>
        <w:t>between</w:t>
      </w:r>
      <w:r w:rsidR="005C3191">
        <w:t xml:space="preserve"> </w:t>
      </w:r>
      <w:r>
        <w:t>now</w:t>
      </w:r>
      <w:r w:rsidR="005C3191">
        <w:t xml:space="preserve"> </w:t>
      </w:r>
      <w:r>
        <w:t>and</w:t>
      </w:r>
      <w:r w:rsidR="005C3191">
        <w:t xml:space="preserve"> </w:t>
      </w:r>
      <w:r>
        <w:t>next</w:t>
      </w:r>
      <w:r w:rsidR="005C3191">
        <w:t xml:space="preserve"> </w:t>
      </w:r>
      <w:r>
        <w:t>January.</w:t>
      </w:r>
    </w:p>
    <w:p w:rsidR="0072622E" w:rsidP="000A5134">
      <w:pPr>
        <w:pStyle w:val="Answer"/>
      </w:pPr>
      <w:r>
        <w:t>For</w:t>
      </w:r>
      <w:r w:rsidR="005C3191">
        <w:t xml:space="preserve"> </w:t>
      </w:r>
      <w:r>
        <w:t>all</w:t>
      </w:r>
      <w:r w:rsidR="005C3191">
        <w:t xml:space="preserve"> </w:t>
      </w:r>
      <w:r>
        <w:t>those</w:t>
      </w:r>
      <w:r w:rsidR="005C3191">
        <w:t xml:space="preserve"> </w:t>
      </w:r>
      <w:r>
        <w:t>three</w:t>
      </w:r>
      <w:r w:rsidR="005C3191">
        <w:t xml:space="preserve"> </w:t>
      </w:r>
      <w:r>
        <w:t>reasons,</w:t>
      </w:r>
      <w:r w:rsidR="005C3191">
        <w:t xml:space="preserve"> </w:t>
      </w:r>
      <w:r>
        <w:t>the</w:t>
      </w:r>
      <w:r w:rsidR="005C3191">
        <w:t xml:space="preserve"> </w:t>
      </w:r>
      <w:r>
        <w:t>phased</w:t>
      </w:r>
      <w:r w:rsidR="005C3191">
        <w:t xml:space="preserve"> </w:t>
      </w:r>
      <w:r>
        <w:t>approach</w:t>
      </w:r>
      <w:r w:rsidR="005C3191">
        <w:t xml:space="preserve"> </w:t>
      </w:r>
      <w:r>
        <w:t>is</w:t>
      </w:r>
      <w:r w:rsidR="005C3191">
        <w:t xml:space="preserve"> </w:t>
      </w:r>
      <w:r>
        <w:t>helpful</w:t>
      </w:r>
      <w:r w:rsidR="005C3191">
        <w:t xml:space="preserve"> </w:t>
      </w:r>
      <w:r>
        <w:t>and</w:t>
      </w:r>
      <w:r w:rsidR="005C3191">
        <w:t xml:space="preserve"> </w:t>
      </w:r>
      <w:r>
        <w:t>necessary</w:t>
      </w:r>
      <w:r w:rsidR="008B7A3E">
        <w:t>.</w:t>
      </w:r>
      <w:r w:rsidR="005C3191">
        <w:t xml:space="preserve"> </w:t>
      </w:r>
      <w:r>
        <w:t>Whether</w:t>
      </w:r>
      <w:r w:rsidR="005C3191">
        <w:t xml:space="preserve"> </w:t>
      </w:r>
      <w:r>
        <w:t>the</w:t>
      </w:r>
      <w:r w:rsidR="005C3191">
        <w:t xml:space="preserve"> </w:t>
      </w:r>
      <w:r>
        <w:t>phasing</w:t>
      </w:r>
      <w:r w:rsidR="005C3191">
        <w:t xml:space="preserve"> </w:t>
      </w:r>
      <w:r>
        <w:t>is</w:t>
      </w:r>
      <w:r w:rsidR="005C3191">
        <w:t xml:space="preserve"> </w:t>
      </w:r>
      <w:r>
        <w:t>long</w:t>
      </w:r>
      <w:r w:rsidR="005C3191">
        <w:t xml:space="preserve"> </w:t>
      </w:r>
      <w:r>
        <w:t>enough</w:t>
      </w:r>
      <w:r w:rsidR="00825A7A">
        <w:t>, it</w:t>
      </w:r>
      <w:r w:rsidR="005C3191">
        <w:t xml:space="preserve"> </w:t>
      </w:r>
      <w:r>
        <w:t>is</w:t>
      </w:r>
      <w:r w:rsidR="005C3191">
        <w:t xml:space="preserve"> </w:t>
      </w:r>
      <w:r>
        <w:t>too</w:t>
      </w:r>
      <w:r w:rsidR="005C3191">
        <w:t xml:space="preserve"> </w:t>
      </w:r>
      <w:r>
        <w:t>early</w:t>
      </w:r>
      <w:r w:rsidR="005C3191">
        <w:t xml:space="preserve"> </w:t>
      </w:r>
      <w:r>
        <w:t>to</w:t>
      </w:r>
      <w:r w:rsidR="005C3191">
        <w:t xml:space="preserve"> </w:t>
      </w:r>
      <w:r>
        <w:t>say</w:t>
      </w:r>
      <w:r w:rsidR="005C3191">
        <w:t xml:space="preserve"> </w:t>
      </w:r>
      <w:r>
        <w:t>at</w:t>
      </w:r>
      <w:r w:rsidR="005C3191">
        <w:t xml:space="preserve"> </w:t>
      </w:r>
      <w:r>
        <w:t>this</w:t>
      </w:r>
      <w:r w:rsidR="005C3191">
        <w:t xml:space="preserve"> </w:t>
      </w:r>
      <w:r>
        <w:t>stage,</w:t>
      </w:r>
      <w:r w:rsidR="005C3191">
        <w:t xml:space="preserve"> </w:t>
      </w:r>
      <w:r>
        <w:t>but</w:t>
      </w:r>
      <w:r w:rsidR="005C3191">
        <w:t xml:space="preserve"> </w:t>
      </w:r>
      <w:r>
        <w:t>it</w:t>
      </w:r>
      <w:r w:rsidR="005C3191">
        <w:t xml:space="preserve"> </w:t>
      </w:r>
      <w:r>
        <w:t>is</w:t>
      </w:r>
      <w:r w:rsidR="005C3191">
        <w:t xml:space="preserve"> </w:t>
      </w:r>
      <w:r>
        <w:t>helpful.</w:t>
      </w:r>
    </w:p>
    <w:p w:rsidR="0072622E" w:rsidP="0072622E">
      <w:pPr>
        <w:pStyle w:val="Question"/>
      </w:pPr>
      <w:sdt>
        <w:sdtPr>
          <w:alias w:val="Member"/>
          <w:tag w:val="&lt;Member mnisId='413' dodsId='25735'&gt;"/>
          <w:id w:val="-487863712"/>
          <w:placeholder>
            <w:docPart w:val="DefaultPlaceholder_1082065158"/>
          </w:placeholder>
          <w:richText/>
        </w:sdtPr>
        <w:sdtContent>
          <w:r w:rsidRPr="0072622E">
            <w:rPr>
              <w:b/>
            </w:rPr>
            <w:t>Chair:</w:t>
          </w:r>
        </w:sdtContent>
      </w:sdt>
      <w:r w:rsidR="005C3191">
        <w:t xml:space="preserve"> </w:t>
      </w:r>
      <w:r w:rsidR="00825A7A">
        <w:t xml:space="preserve">Finally </w:t>
      </w:r>
      <w:r>
        <w:t>from</w:t>
      </w:r>
      <w:r w:rsidR="005C3191">
        <w:t xml:space="preserve"> </w:t>
      </w:r>
      <w:r>
        <w:t>me</w:t>
      </w:r>
      <w:r w:rsidR="005C3191">
        <w:t xml:space="preserve"> </w:t>
      </w:r>
      <w:r>
        <w:t>at</w:t>
      </w:r>
      <w:r w:rsidR="005C3191">
        <w:t xml:space="preserve"> </w:t>
      </w:r>
      <w:r>
        <w:t>this</w:t>
      </w:r>
      <w:r w:rsidR="005C3191">
        <w:t xml:space="preserve"> </w:t>
      </w:r>
      <w:r>
        <w:t>stage,</w:t>
      </w:r>
      <w:r w:rsidR="005C3191">
        <w:t xml:space="preserve"> </w:t>
      </w:r>
      <w:r>
        <w:t>on</w:t>
      </w:r>
      <w:r w:rsidR="005C3191">
        <w:t xml:space="preserve"> </w:t>
      </w:r>
      <w:r>
        <w:t>that</w:t>
      </w:r>
      <w:r w:rsidR="005C3191">
        <w:t xml:space="preserve"> </w:t>
      </w:r>
      <w:r>
        <w:t>last</w:t>
      </w:r>
      <w:r w:rsidR="005C3191">
        <w:t xml:space="preserve"> </w:t>
      </w:r>
      <w:r>
        <w:t>point</w:t>
      </w:r>
      <w:r w:rsidR="005C3191">
        <w:t xml:space="preserve"> </w:t>
      </w:r>
      <w:r>
        <w:t>about</w:t>
      </w:r>
      <w:r w:rsidR="005C3191">
        <w:t xml:space="preserve"> </w:t>
      </w:r>
      <w:r>
        <w:t>intervening</w:t>
      </w:r>
      <w:r w:rsidR="005C3191">
        <w:t xml:space="preserve"> </w:t>
      </w:r>
      <w:r>
        <w:t>to</w:t>
      </w:r>
      <w:r w:rsidR="005C3191">
        <w:t xml:space="preserve"> </w:t>
      </w:r>
      <w:r>
        <w:t>inspect</w:t>
      </w:r>
      <w:r w:rsidR="005C3191">
        <w:t xml:space="preserve"> </w:t>
      </w:r>
      <w:r>
        <w:t>a</w:t>
      </w:r>
      <w:r w:rsidR="005C3191">
        <w:t xml:space="preserve"> </w:t>
      </w:r>
      <w:r>
        <w:t>lorry,</w:t>
      </w:r>
      <w:r w:rsidR="005C3191">
        <w:t xml:space="preserve"> </w:t>
      </w:r>
      <w:r>
        <w:t>as</w:t>
      </w:r>
      <w:r w:rsidR="005C3191">
        <w:t xml:space="preserve"> </w:t>
      </w:r>
      <w:r>
        <w:t>those</w:t>
      </w:r>
      <w:r w:rsidR="005C3191">
        <w:t xml:space="preserve"> </w:t>
      </w:r>
      <w:r>
        <w:t>members</w:t>
      </w:r>
      <w:r w:rsidR="005C3191">
        <w:t xml:space="preserve"> </w:t>
      </w:r>
      <w:r>
        <w:t>of</w:t>
      </w:r>
      <w:r w:rsidR="005C3191">
        <w:t xml:space="preserve"> </w:t>
      </w:r>
      <w:r w:rsidR="00135161">
        <w:t>the Committee</w:t>
      </w:r>
      <w:r w:rsidR="00825A7A">
        <w:t xml:space="preserve"> </w:t>
      </w:r>
      <w:r>
        <w:t>who</w:t>
      </w:r>
      <w:r w:rsidR="005C3191">
        <w:t xml:space="preserve"> </w:t>
      </w:r>
      <w:r>
        <w:t>visited</w:t>
      </w:r>
      <w:r w:rsidR="005C3191">
        <w:t xml:space="preserve"> </w:t>
      </w:r>
      <w:r>
        <w:t>Dover</w:t>
      </w:r>
      <w:r w:rsidR="005C3191">
        <w:t xml:space="preserve"> </w:t>
      </w:r>
      <w:r>
        <w:t>a</w:t>
      </w:r>
      <w:r w:rsidR="005C3191">
        <w:t xml:space="preserve"> </w:t>
      </w:r>
      <w:r>
        <w:t>little</w:t>
      </w:r>
      <w:r w:rsidR="005C3191">
        <w:t xml:space="preserve"> </w:t>
      </w:r>
      <w:r>
        <w:t>while</w:t>
      </w:r>
      <w:r w:rsidR="005C3191">
        <w:t xml:space="preserve"> </w:t>
      </w:r>
      <w:r>
        <w:t>ago</w:t>
      </w:r>
      <w:r w:rsidR="005C3191">
        <w:t xml:space="preserve"> </w:t>
      </w:r>
      <w:r>
        <w:t>will</w:t>
      </w:r>
      <w:r w:rsidR="005C3191">
        <w:t xml:space="preserve"> </w:t>
      </w:r>
      <w:r>
        <w:t>know,</w:t>
      </w:r>
      <w:r w:rsidR="005C3191">
        <w:t xml:space="preserve"> </w:t>
      </w:r>
      <w:r>
        <w:t>space</w:t>
      </w:r>
      <w:r w:rsidR="005C3191">
        <w:t xml:space="preserve"> </w:t>
      </w:r>
      <w:r>
        <w:t>is</w:t>
      </w:r>
      <w:r w:rsidR="005C3191">
        <w:t xml:space="preserve"> </w:t>
      </w:r>
      <w:r>
        <w:t>extremely</w:t>
      </w:r>
      <w:r w:rsidR="005C3191">
        <w:t xml:space="preserve"> </w:t>
      </w:r>
      <w:r>
        <w:t>limited</w:t>
      </w:r>
      <w:r w:rsidR="008B7A3E">
        <w:t>.</w:t>
      </w:r>
      <w:r w:rsidR="005C3191">
        <w:t xml:space="preserve"> </w:t>
      </w:r>
      <w:r>
        <w:t>Presumably,</w:t>
      </w:r>
      <w:r w:rsidR="005C3191">
        <w:t xml:space="preserve"> </w:t>
      </w:r>
      <w:r>
        <w:t>if</w:t>
      </w:r>
      <w:r w:rsidR="005C3191">
        <w:t xml:space="preserve"> </w:t>
      </w:r>
      <w:r>
        <w:t>you</w:t>
      </w:r>
      <w:r w:rsidR="005C3191">
        <w:t xml:space="preserve"> </w:t>
      </w:r>
      <w:r>
        <w:t>had</w:t>
      </w:r>
      <w:r w:rsidR="005C3191">
        <w:t xml:space="preserve"> </w:t>
      </w:r>
      <w:r>
        <w:t>to</w:t>
      </w:r>
      <w:r w:rsidR="005C3191">
        <w:t xml:space="preserve"> </w:t>
      </w:r>
      <w:r>
        <w:t>make</w:t>
      </w:r>
      <w:r w:rsidR="005C3191">
        <w:t xml:space="preserve"> </w:t>
      </w:r>
      <w:r>
        <w:t>provision</w:t>
      </w:r>
      <w:r w:rsidR="005C3191">
        <w:t xml:space="preserve"> </w:t>
      </w:r>
      <w:r>
        <w:t>to</w:t>
      </w:r>
      <w:r w:rsidR="005C3191">
        <w:t xml:space="preserve"> </w:t>
      </w:r>
      <w:r>
        <w:t>stop</w:t>
      </w:r>
      <w:r w:rsidR="005C3191">
        <w:t xml:space="preserve"> </w:t>
      </w:r>
      <w:r>
        <w:t>a</w:t>
      </w:r>
      <w:r w:rsidR="005C3191">
        <w:t xml:space="preserve"> </w:t>
      </w:r>
      <w:r>
        <w:t>number</w:t>
      </w:r>
      <w:r w:rsidR="005C3191">
        <w:t xml:space="preserve"> </w:t>
      </w:r>
      <w:r>
        <w:t>of</w:t>
      </w:r>
      <w:r w:rsidR="005C3191">
        <w:t xml:space="preserve"> </w:t>
      </w:r>
      <w:r>
        <w:t>lorries,</w:t>
      </w:r>
      <w:r w:rsidR="005C3191">
        <w:t xml:space="preserve"> </w:t>
      </w:r>
      <w:r>
        <w:t>you</w:t>
      </w:r>
      <w:r w:rsidR="005C3191">
        <w:t xml:space="preserve"> </w:t>
      </w:r>
      <w:r>
        <w:t>could</w:t>
      </w:r>
      <w:r w:rsidR="005C3191">
        <w:t xml:space="preserve"> </w:t>
      </w:r>
      <w:r>
        <w:t>not</w:t>
      </w:r>
      <w:r w:rsidR="005C3191">
        <w:t xml:space="preserve"> </w:t>
      </w:r>
      <w:r>
        <w:t>really</w:t>
      </w:r>
      <w:r w:rsidR="005C3191">
        <w:t xml:space="preserve"> </w:t>
      </w:r>
      <w:r>
        <w:t>do</w:t>
      </w:r>
      <w:r w:rsidR="005C3191">
        <w:t xml:space="preserve"> </w:t>
      </w:r>
      <w:r>
        <w:t>that</w:t>
      </w:r>
      <w:r w:rsidR="005C3191">
        <w:t xml:space="preserve"> </w:t>
      </w:r>
      <w:r>
        <w:t>at</w:t>
      </w:r>
      <w:r w:rsidR="005C3191">
        <w:t xml:space="preserve"> </w:t>
      </w:r>
      <w:r>
        <w:t>Dover;</w:t>
      </w:r>
      <w:r w:rsidR="005C3191">
        <w:t xml:space="preserve"> </w:t>
      </w:r>
      <w:r>
        <w:t>you</w:t>
      </w:r>
      <w:r w:rsidR="005C3191">
        <w:t xml:space="preserve"> </w:t>
      </w:r>
      <w:r>
        <w:t>would</w:t>
      </w:r>
      <w:r w:rsidR="005C3191">
        <w:t xml:space="preserve"> </w:t>
      </w:r>
      <w:r>
        <w:t>have</w:t>
      </w:r>
      <w:r w:rsidR="005C3191">
        <w:t xml:space="preserve"> </w:t>
      </w:r>
      <w:r>
        <w:t>to</w:t>
      </w:r>
      <w:r w:rsidR="005C3191">
        <w:t xml:space="preserve"> </w:t>
      </w:r>
      <w:r>
        <w:t>do</w:t>
      </w:r>
      <w:r w:rsidR="005C3191">
        <w:t xml:space="preserve"> </w:t>
      </w:r>
      <w:r>
        <w:t>it</w:t>
      </w:r>
      <w:r w:rsidR="005C3191">
        <w:t xml:space="preserve"> </w:t>
      </w:r>
      <w:r>
        <w:t>somewhere</w:t>
      </w:r>
      <w:r w:rsidR="005C3191">
        <w:t xml:space="preserve"> </w:t>
      </w:r>
      <w:r>
        <w:t>away</w:t>
      </w:r>
      <w:r w:rsidR="005C3191">
        <w:t xml:space="preserve"> </w:t>
      </w:r>
      <w:r>
        <w:t>from</w:t>
      </w:r>
      <w:r w:rsidR="005C3191">
        <w:t xml:space="preserve"> </w:t>
      </w:r>
      <w:r>
        <w:t>Dover</w:t>
      </w:r>
      <w:r w:rsidR="005C3191">
        <w:t xml:space="preserve"> </w:t>
      </w:r>
      <w:r>
        <w:t>but</w:t>
      </w:r>
      <w:r w:rsidR="005C3191">
        <w:t xml:space="preserve"> </w:t>
      </w:r>
      <w:r>
        <w:t>nearby.</w:t>
      </w:r>
    </w:p>
    <w:p w:rsidR="0072622E" w:rsidP="0072622E">
      <w:pPr>
        <w:pStyle w:val="Answer"/>
      </w:pPr>
      <w:sdt>
        <w:sdtPr>
          <w:alias w:val="Witness"/>
          <w:id w:val="-2116196784"/>
          <w:placeholder>
            <w:docPart w:val="DefaultPlaceholder_1082065158"/>
          </w:placeholder>
          <w:richText/>
        </w:sdtPr>
        <w:sdtContent>
          <w:r w:rsidRPr="008B7A3E" w:rsidR="008B7A3E">
            <w:rPr>
              <w:b/>
              <w:i/>
            </w:rPr>
            <w:t>Tim</w:t>
          </w:r>
          <w:r w:rsidR="005C3191">
            <w:rPr>
              <w:b/>
              <w:i/>
            </w:rPr>
            <w:t xml:space="preserve"> </w:t>
          </w:r>
          <w:r w:rsidRPr="008B7A3E" w:rsidR="008B7A3E">
            <w:rPr>
              <w:b/>
              <w:i/>
            </w:rPr>
            <w:t>Reardon:</w:t>
          </w:r>
        </w:sdtContent>
      </w:sdt>
      <w:r w:rsidR="005C3191">
        <w:t xml:space="preserve"> </w:t>
      </w:r>
      <w:r>
        <w:t>Indeed,</w:t>
      </w:r>
      <w:r w:rsidR="005C3191">
        <w:t xml:space="preserve"> </w:t>
      </w:r>
      <w:r>
        <w:t>and</w:t>
      </w:r>
      <w:r w:rsidR="005C3191">
        <w:t xml:space="preserve"> </w:t>
      </w:r>
      <w:r>
        <w:t>one</w:t>
      </w:r>
      <w:r w:rsidR="005C3191">
        <w:t xml:space="preserve"> </w:t>
      </w:r>
      <w:r>
        <w:t>of</w:t>
      </w:r>
      <w:r w:rsidR="005C3191">
        <w:t xml:space="preserve"> </w:t>
      </w:r>
      <w:r>
        <w:t>the</w:t>
      </w:r>
      <w:r w:rsidR="005C3191">
        <w:t xml:space="preserve"> </w:t>
      </w:r>
      <w:r>
        <w:t>most</w:t>
      </w:r>
      <w:r w:rsidR="005C3191">
        <w:t xml:space="preserve"> </w:t>
      </w:r>
      <w:r>
        <w:t>helpful</w:t>
      </w:r>
      <w:r w:rsidR="005C3191">
        <w:t xml:space="preserve"> </w:t>
      </w:r>
      <w:r>
        <w:t>things</w:t>
      </w:r>
      <w:r w:rsidR="005C3191">
        <w:t xml:space="preserve"> </w:t>
      </w:r>
      <w:r>
        <w:t>that</w:t>
      </w:r>
      <w:r w:rsidR="005C3191">
        <w:t xml:space="preserve"> </w:t>
      </w:r>
      <w:r>
        <w:t>came</w:t>
      </w:r>
      <w:r w:rsidR="005C3191">
        <w:t xml:space="preserve"> </w:t>
      </w:r>
      <w:r>
        <w:t>out</w:t>
      </w:r>
      <w:r w:rsidR="005C3191">
        <w:t xml:space="preserve"> </w:t>
      </w:r>
      <w:r>
        <w:t>of</w:t>
      </w:r>
      <w:r w:rsidR="005C3191">
        <w:t xml:space="preserve"> </w:t>
      </w:r>
      <w:r>
        <w:t>the</w:t>
      </w:r>
      <w:r w:rsidR="005C3191">
        <w:t xml:space="preserve"> </w:t>
      </w:r>
      <w:r>
        <w:t>Government’s</w:t>
      </w:r>
      <w:r w:rsidR="005C3191">
        <w:t xml:space="preserve"> </w:t>
      </w:r>
      <w:r>
        <w:t>announcement</w:t>
      </w:r>
      <w:r w:rsidR="005C3191">
        <w:t xml:space="preserve"> </w:t>
      </w:r>
      <w:r>
        <w:t>10</w:t>
      </w:r>
      <w:r w:rsidR="005C3191">
        <w:t xml:space="preserve"> </w:t>
      </w:r>
      <w:r>
        <w:t>days</w:t>
      </w:r>
      <w:r w:rsidR="005C3191">
        <w:t xml:space="preserve"> </w:t>
      </w:r>
      <w:r>
        <w:t>ago</w:t>
      </w:r>
      <w:r w:rsidR="005C3191">
        <w:t xml:space="preserve"> </w:t>
      </w:r>
      <w:r>
        <w:t>was</w:t>
      </w:r>
      <w:r w:rsidR="005C3191">
        <w:t xml:space="preserve"> </w:t>
      </w:r>
      <w:r>
        <w:t>the</w:t>
      </w:r>
      <w:r w:rsidR="005C3191">
        <w:t xml:space="preserve"> </w:t>
      </w:r>
      <w:r>
        <w:t>commitment</w:t>
      </w:r>
      <w:r w:rsidR="005C3191">
        <w:t xml:space="preserve"> </w:t>
      </w:r>
      <w:r>
        <w:t>to</w:t>
      </w:r>
      <w:r w:rsidR="005C3191">
        <w:t xml:space="preserve"> </w:t>
      </w:r>
      <w:r>
        <w:t>construct</w:t>
      </w:r>
      <w:r w:rsidR="005C3191">
        <w:t xml:space="preserve"> </w:t>
      </w:r>
      <w:r>
        <w:t>new</w:t>
      </w:r>
      <w:r w:rsidR="005C3191">
        <w:t xml:space="preserve"> </w:t>
      </w:r>
      <w:r>
        <w:t>control</w:t>
      </w:r>
      <w:r w:rsidR="005C3191">
        <w:t xml:space="preserve"> </w:t>
      </w:r>
      <w:r>
        <w:t>infrastructure</w:t>
      </w:r>
      <w:r w:rsidR="005C3191">
        <w:t xml:space="preserve"> </w:t>
      </w:r>
      <w:r>
        <w:t>away</w:t>
      </w:r>
      <w:r w:rsidR="005C3191">
        <w:t xml:space="preserve"> </w:t>
      </w:r>
      <w:r>
        <w:t>from</w:t>
      </w:r>
      <w:r w:rsidR="005C3191">
        <w:t xml:space="preserve"> </w:t>
      </w:r>
      <w:r>
        <w:t>the</w:t>
      </w:r>
      <w:r w:rsidR="005C3191">
        <w:t xml:space="preserve"> </w:t>
      </w:r>
      <w:r>
        <w:t>port,</w:t>
      </w:r>
      <w:r w:rsidR="005C3191">
        <w:t xml:space="preserve"> </w:t>
      </w:r>
      <w:r>
        <w:t>at</w:t>
      </w:r>
      <w:r w:rsidR="005C3191">
        <w:t xml:space="preserve"> </w:t>
      </w:r>
      <w:r>
        <w:t>a</w:t>
      </w:r>
      <w:r w:rsidR="005C3191">
        <w:t xml:space="preserve"> </w:t>
      </w:r>
      <w:r>
        <w:t>place,</w:t>
      </w:r>
      <w:r w:rsidR="005C3191">
        <w:t xml:space="preserve"> </w:t>
      </w:r>
      <w:r>
        <w:t>presumably,</w:t>
      </w:r>
      <w:r w:rsidR="005C3191">
        <w:t xml:space="preserve"> </w:t>
      </w:r>
      <w:r>
        <w:t>where</w:t>
      </w:r>
      <w:r w:rsidR="005C3191">
        <w:t xml:space="preserve"> </w:t>
      </w:r>
      <w:r>
        <w:t>it</w:t>
      </w:r>
      <w:r w:rsidR="005C3191">
        <w:t xml:space="preserve"> </w:t>
      </w:r>
      <w:r>
        <w:t>can</w:t>
      </w:r>
      <w:r w:rsidR="005C3191">
        <w:t xml:space="preserve"> </w:t>
      </w:r>
      <w:r>
        <w:t>serve</w:t>
      </w:r>
      <w:r w:rsidR="005C3191">
        <w:t xml:space="preserve"> </w:t>
      </w:r>
      <w:r>
        <w:t>several</w:t>
      </w:r>
      <w:r w:rsidR="005C3191">
        <w:t xml:space="preserve"> </w:t>
      </w:r>
      <w:r>
        <w:t>gateways</w:t>
      </w:r>
      <w:r w:rsidR="005C3191">
        <w:t xml:space="preserve"> </w:t>
      </w:r>
      <w:r>
        <w:t>to</w:t>
      </w:r>
      <w:r w:rsidR="005C3191">
        <w:t xml:space="preserve"> </w:t>
      </w:r>
      <w:r>
        <w:t>the</w:t>
      </w:r>
      <w:r w:rsidR="005C3191">
        <w:t xml:space="preserve"> </w:t>
      </w:r>
      <w:r>
        <w:t>UK</w:t>
      </w:r>
      <w:r w:rsidR="005C3191">
        <w:t xml:space="preserve"> </w:t>
      </w:r>
      <w:r>
        <w:t>at</w:t>
      </w:r>
      <w:r w:rsidR="005C3191">
        <w:t xml:space="preserve"> </w:t>
      </w:r>
      <w:r>
        <w:t>the</w:t>
      </w:r>
      <w:r w:rsidR="005C3191">
        <w:t xml:space="preserve"> </w:t>
      </w:r>
      <w:r>
        <w:t>same</w:t>
      </w:r>
      <w:r w:rsidR="005C3191">
        <w:t xml:space="preserve"> </w:t>
      </w:r>
      <w:r>
        <w:t>time</w:t>
      </w:r>
      <w:r w:rsidR="00825A7A">
        <w:t>,</w:t>
      </w:r>
      <w:r w:rsidR="005C3191">
        <w:t xml:space="preserve"> </w:t>
      </w:r>
      <w:r w:rsidR="00C5207D">
        <w:t>in</w:t>
      </w:r>
      <w:r w:rsidR="005C3191">
        <w:t xml:space="preserve"> </w:t>
      </w:r>
      <w:r w:rsidR="00C5207D">
        <w:t>a</w:t>
      </w:r>
      <w:r w:rsidR="005C3191">
        <w:t xml:space="preserve"> </w:t>
      </w:r>
      <w:r w:rsidR="00C5207D">
        <w:t>site</w:t>
      </w:r>
      <w:r w:rsidR="005C3191">
        <w:t xml:space="preserve"> </w:t>
      </w:r>
      <w:r w:rsidR="00C5207D">
        <w:t>away</w:t>
      </w:r>
      <w:r w:rsidR="005C3191">
        <w:t xml:space="preserve"> </w:t>
      </w:r>
      <w:r w:rsidR="00C5207D">
        <w:t>from</w:t>
      </w:r>
      <w:r w:rsidR="005C3191">
        <w:t xml:space="preserve"> </w:t>
      </w:r>
      <w:r w:rsidR="00C5207D">
        <w:t>the</w:t>
      </w:r>
      <w:r w:rsidR="005C3191">
        <w:t xml:space="preserve"> </w:t>
      </w:r>
      <w:r w:rsidR="00C5207D">
        <w:t>key</w:t>
      </w:r>
      <w:r w:rsidR="005C3191">
        <w:t xml:space="preserve"> </w:t>
      </w:r>
      <w:r w:rsidR="00825A7A">
        <w:t xml:space="preserve">pinch </w:t>
      </w:r>
      <w:r w:rsidR="00C5207D">
        <w:t>point</w:t>
      </w:r>
      <w:r w:rsidR="005C3191">
        <w:t xml:space="preserve"> </w:t>
      </w:r>
      <w:r w:rsidR="00C5207D">
        <w:t>and</w:t>
      </w:r>
      <w:r w:rsidR="005C3191">
        <w:t xml:space="preserve"> </w:t>
      </w:r>
      <w:r w:rsidR="00C5207D">
        <w:t>the</w:t>
      </w:r>
      <w:r w:rsidR="005C3191">
        <w:t xml:space="preserve"> </w:t>
      </w:r>
      <w:r w:rsidR="00C5207D">
        <w:t>chokepoint,</w:t>
      </w:r>
      <w:r w:rsidR="005C3191">
        <w:t xml:space="preserve"> </w:t>
      </w:r>
      <w:r w:rsidR="00C5207D">
        <w:t>so</w:t>
      </w:r>
      <w:r w:rsidR="005C3191">
        <w:t xml:space="preserve"> </w:t>
      </w:r>
      <w:r w:rsidR="00C5207D">
        <w:t>that</w:t>
      </w:r>
      <w:r w:rsidR="005C3191">
        <w:t xml:space="preserve"> </w:t>
      </w:r>
      <w:r w:rsidR="00C5207D">
        <w:t>the</w:t>
      </w:r>
      <w:r w:rsidR="005C3191">
        <w:t xml:space="preserve"> </w:t>
      </w:r>
      <w:r w:rsidR="00C5207D">
        <w:t>act</w:t>
      </w:r>
      <w:r w:rsidR="005C3191">
        <w:t xml:space="preserve"> </w:t>
      </w:r>
      <w:r w:rsidR="00C5207D">
        <w:t>of</w:t>
      </w:r>
      <w:r w:rsidR="005C3191">
        <w:t xml:space="preserve"> </w:t>
      </w:r>
      <w:r w:rsidR="00C5207D">
        <w:t>intervening</w:t>
      </w:r>
      <w:r w:rsidR="005C3191">
        <w:t xml:space="preserve"> </w:t>
      </w:r>
      <w:r w:rsidR="00C5207D">
        <w:t>on</w:t>
      </w:r>
      <w:r w:rsidR="005C3191">
        <w:t xml:space="preserve"> </w:t>
      </w:r>
      <w:r w:rsidR="00C5207D">
        <w:t>one</w:t>
      </w:r>
      <w:r w:rsidR="005C3191">
        <w:t xml:space="preserve"> </w:t>
      </w:r>
      <w:r w:rsidR="00C5207D">
        <w:t>lorry</w:t>
      </w:r>
      <w:r w:rsidR="005C3191">
        <w:t xml:space="preserve"> </w:t>
      </w:r>
      <w:r w:rsidR="00C5207D">
        <w:t>does</w:t>
      </w:r>
      <w:r w:rsidR="005C3191">
        <w:t xml:space="preserve"> </w:t>
      </w:r>
      <w:r w:rsidR="00C5207D">
        <w:t>not</w:t>
      </w:r>
      <w:r w:rsidR="005C3191">
        <w:t xml:space="preserve"> </w:t>
      </w:r>
      <w:r w:rsidR="00C5207D">
        <w:t>stop</w:t>
      </w:r>
      <w:r w:rsidR="005C3191">
        <w:t xml:space="preserve"> </w:t>
      </w:r>
      <w:r w:rsidR="00C5207D">
        <w:t>all</w:t>
      </w:r>
      <w:r w:rsidR="005C3191">
        <w:t xml:space="preserve"> </w:t>
      </w:r>
      <w:r w:rsidR="00C5207D">
        <w:t>the</w:t>
      </w:r>
      <w:r w:rsidR="005C3191">
        <w:t xml:space="preserve"> </w:t>
      </w:r>
      <w:r w:rsidR="00C5207D">
        <w:t>others</w:t>
      </w:r>
      <w:r w:rsidR="005C3191">
        <w:t xml:space="preserve"> </w:t>
      </w:r>
      <w:r w:rsidR="00C5207D">
        <w:t>that</w:t>
      </w:r>
      <w:r w:rsidR="005C3191">
        <w:t xml:space="preserve"> </w:t>
      </w:r>
      <w:r w:rsidR="00C5207D">
        <w:t>are</w:t>
      </w:r>
      <w:r w:rsidR="005C3191">
        <w:t xml:space="preserve"> </w:t>
      </w:r>
      <w:r w:rsidR="00C5207D">
        <w:t>behind</w:t>
      </w:r>
      <w:r w:rsidR="005C3191">
        <w:t xml:space="preserve"> </w:t>
      </w:r>
      <w:r w:rsidR="00C5207D">
        <w:t>it</w:t>
      </w:r>
      <w:r w:rsidR="005C3191">
        <w:t xml:space="preserve"> </w:t>
      </w:r>
      <w:r w:rsidR="00C5207D">
        <w:t>on</w:t>
      </w:r>
      <w:r w:rsidR="005C3191">
        <w:t xml:space="preserve"> </w:t>
      </w:r>
      <w:r w:rsidR="00C5207D">
        <w:t>the</w:t>
      </w:r>
      <w:r w:rsidR="005C3191">
        <w:t xml:space="preserve"> </w:t>
      </w:r>
      <w:r w:rsidR="00C5207D">
        <w:t>road.</w:t>
      </w:r>
    </w:p>
    <w:p w:rsidR="00C5207D" w:rsidP="00C5207D">
      <w:pPr>
        <w:pStyle w:val="Question"/>
        <w:numPr>
          <w:ilvl w:val="0"/>
          <w:numId w:val="0"/>
        </w:numPr>
        <w:ind w:left="794"/>
      </w:pPr>
      <w:sdt>
        <w:sdtPr>
          <w:alias w:val="Member"/>
          <w:tag w:val="&lt;Member mnisId='413' dodsId='25735'&gt;"/>
          <w:id w:val="-952627317"/>
          <w:placeholder>
            <w:docPart w:val="DefaultPlaceholder_1082065158"/>
          </w:placeholder>
          <w:richText/>
        </w:sdtPr>
        <w:sdtContent>
          <w:r w:rsidRPr="00C5207D">
            <w:rPr>
              <w:b/>
            </w:rPr>
            <w:t>Chair:</w:t>
          </w:r>
        </w:sdtContent>
      </w:sdt>
      <w:r w:rsidR="005C3191">
        <w:t xml:space="preserve"> </w:t>
      </w:r>
      <w:r>
        <w:t>We</w:t>
      </w:r>
      <w:r w:rsidR="005C3191">
        <w:t xml:space="preserve"> </w:t>
      </w:r>
      <w:r>
        <w:t>will</w:t>
      </w:r>
      <w:r w:rsidR="005C3191">
        <w:t xml:space="preserve"> </w:t>
      </w:r>
      <w:r>
        <w:t>explore</w:t>
      </w:r>
      <w:r w:rsidR="005C3191">
        <w:t xml:space="preserve"> </w:t>
      </w:r>
      <w:r>
        <w:t>all</w:t>
      </w:r>
      <w:r w:rsidR="005C3191">
        <w:t xml:space="preserve"> </w:t>
      </w:r>
      <w:r>
        <w:t>of</w:t>
      </w:r>
      <w:r w:rsidR="005C3191">
        <w:t xml:space="preserve"> </w:t>
      </w:r>
      <w:r>
        <w:t>these</w:t>
      </w:r>
      <w:r w:rsidR="005C3191">
        <w:t xml:space="preserve"> </w:t>
      </w:r>
      <w:r>
        <w:t>issues</w:t>
      </w:r>
      <w:r w:rsidR="005C3191">
        <w:t xml:space="preserve"> </w:t>
      </w:r>
      <w:r>
        <w:t>in</w:t>
      </w:r>
      <w:r w:rsidR="005C3191">
        <w:t xml:space="preserve"> </w:t>
      </w:r>
      <w:r>
        <w:t>more</w:t>
      </w:r>
      <w:r w:rsidR="005C3191">
        <w:t xml:space="preserve"> </w:t>
      </w:r>
      <w:r>
        <w:t>detail</w:t>
      </w:r>
      <w:r w:rsidR="005C3191">
        <w:t xml:space="preserve"> </w:t>
      </w:r>
      <w:r>
        <w:t>as</w:t>
      </w:r>
      <w:r w:rsidR="005C3191">
        <w:t xml:space="preserve"> </w:t>
      </w:r>
      <w:r>
        <w:t>the</w:t>
      </w:r>
      <w:r w:rsidR="005C3191">
        <w:t xml:space="preserve"> </w:t>
      </w:r>
      <w:r>
        <w:t>session</w:t>
      </w:r>
      <w:r w:rsidR="005C3191">
        <w:t xml:space="preserve"> </w:t>
      </w:r>
      <w:r>
        <w:t>progresses</w:t>
      </w:r>
      <w:r w:rsidR="008B7A3E">
        <w:t>.</w:t>
      </w:r>
      <w:r w:rsidR="005C3191">
        <w:t xml:space="preserve"> </w:t>
      </w:r>
    </w:p>
    <w:p w:rsidR="00C5207D" w:rsidP="00C5207D">
      <w:pPr>
        <w:pStyle w:val="Question"/>
      </w:pPr>
      <w:sdt>
        <w:sdtPr>
          <w:alias w:val="Member"/>
          <w:tag w:val="&lt;Member mnisId='4842' dodsId=''&gt;"/>
          <w:id w:val="-1272769969"/>
          <w:placeholder>
            <w:docPart w:val="DefaultPlaceholder_1082065158"/>
          </w:placeholder>
          <w:richText/>
        </w:sdtPr>
        <w:sdtContent>
          <w:r w:rsidRPr="00C5207D">
            <w:rPr>
              <w:b/>
            </w:rPr>
            <w:t>Sally-Ann</w:t>
          </w:r>
          <w:r w:rsidR="005C3191">
            <w:rPr>
              <w:b/>
            </w:rPr>
            <w:t xml:space="preserve"> </w:t>
          </w:r>
          <w:r w:rsidRPr="00C5207D">
            <w:rPr>
              <w:b/>
            </w:rPr>
            <w:t>Hart:</w:t>
          </w:r>
        </w:sdtContent>
      </w:sdt>
      <w:r w:rsidR="005C3191">
        <w:t xml:space="preserve"> </w:t>
      </w:r>
      <w:r w:rsidR="00825A7A">
        <w:t xml:space="preserve">Good </w:t>
      </w:r>
      <w:r>
        <w:t>morning,</w:t>
      </w:r>
      <w:r w:rsidR="005C3191">
        <w:t xml:space="preserve"> </w:t>
      </w:r>
      <w:r>
        <w:t>everyone</w:t>
      </w:r>
      <w:r w:rsidR="008B7A3E">
        <w:t>.</w:t>
      </w:r>
      <w:r w:rsidR="005C3191">
        <w:t xml:space="preserve"> </w:t>
      </w:r>
      <w:r>
        <w:t>It</w:t>
      </w:r>
      <w:r w:rsidR="005C3191">
        <w:t xml:space="preserve"> </w:t>
      </w:r>
      <w:r>
        <w:t>is</w:t>
      </w:r>
      <w:r w:rsidR="005C3191">
        <w:t xml:space="preserve"> </w:t>
      </w:r>
      <w:r>
        <w:t>lovely</w:t>
      </w:r>
      <w:r w:rsidR="005C3191">
        <w:t xml:space="preserve"> </w:t>
      </w:r>
      <w:r>
        <w:t>to</w:t>
      </w:r>
      <w:r w:rsidR="005C3191">
        <w:t xml:space="preserve"> </w:t>
      </w:r>
      <w:r>
        <w:t>see</w:t>
      </w:r>
      <w:r w:rsidR="005C3191">
        <w:t xml:space="preserve"> </w:t>
      </w:r>
      <w:r>
        <w:t>you</w:t>
      </w:r>
      <w:r w:rsidR="005C3191">
        <w:t xml:space="preserve"> </w:t>
      </w:r>
      <w:r>
        <w:t>here</w:t>
      </w:r>
      <w:r w:rsidR="008B7A3E">
        <w:t>.</w:t>
      </w:r>
      <w:r w:rsidR="005C3191">
        <w:t xml:space="preserve"> </w:t>
      </w:r>
      <w:r>
        <w:t>I</w:t>
      </w:r>
      <w:r w:rsidR="005C3191">
        <w:t xml:space="preserve"> </w:t>
      </w:r>
      <w:r w:rsidR="00825A7A">
        <w:t>want</w:t>
      </w:r>
      <w:r w:rsidR="005C3191">
        <w:t xml:space="preserve"> </w:t>
      </w:r>
      <w:r>
        <w:t>to</w:t>
      </w:r>
      <w:r w:rsidR="005C3191">
        <w:t xml:space="preserve"> </w:t>
      </w:r>
      <w:r>
        <w:t>explore</w:t>
      </w:r>
      <w:r w:rsidR="005C3191">
        <w:t xml:space="preserve"> </w:t>
      </w:r>
      <w:r>
        <w:t>a</w:t>
      </w:r>
      <w:r w:rsidR="005C3191">
        <w:t xml:space="preserve"> </w:t>
      </w:r>
      <w:r>
        <w:t>bit</w:t>
      </w:r>
      <w:r w:rsidR="005C3191">
        <w:t xml:space="preserve"> </w:t>
      </w:r>
      <w:r>
        <w:t>more</w:t>
      </w:r>
      <w:r w:rsidR="005C3191">
        <w:t xml:space="preserve"> </w:t>
      </w:r>
      <w:r>
        <w:t>the</w:t>
      </w:r>
      <w:r w:rsidR="005C3191">
        <w:t xml:space="preserve"> </w:t>
      </w:r>
      <w:r>
        <w:t>staffing,</w:t>
      </w:r>
      <w:r w:rsidR="005C3191">
        <w:t xml:space="preserve"> </w:t>
      </w:r>
      <w:r>
        <w:t>resources</w:t>
      </w:r>
      <w:r w:rsidR="005C3191">
        <w:t xml:space="preserve"> </w:t>
      </w:r>
      <w:r>
        <w:t>and</w:t>
      </w:r>
      <w:r w:rsidR="005C3191">
        <w:t xml:space="preserve"> </w:t>
      </w:r>
      <w:r>
        <w:t>training</w:t>
      </w:r>
      <w:r w:rsidR="005C3191">
        <w:t xml:space="preserve"> </w:t>
      </w:r>
      <w:r>
        <w:t>that</w:t>
      </w:r>
      <w:r w:rsidR="005C3191">
        <w:t xml:space="preserve"> </w:t>
      </w:r>
      <w:r>
        <w:t>are</w:t>
      </w:r>
      <w:r w:rsidR="005C3191">
        <w:t xml:space="preserve"> </w:t>
      </w:r>
      <w:r>
        <w:t>going</w:t>
      </w:r>
      <w:r w:rsidR="005C3191">
        <w:t xml:space="preserve"> </w:t>
      </w:r>
      <w:r>
        <w:t>to</w:t>
      </w:r>
      <w:r w:rsidR="005C3191">
        <w:t xml:space="preserve"> </w:t>
      </w:r>
      <w:r>
        <w:t>be</w:t>
      </w:r>
      <w:r w:rsidR="005C3191">
        <w:t xml:space="preserve"> </w:t>
      </w:r>
      <w:r>
        <w:t>required</w:t>
      </w:r>
      <w:r w:rsidR="008B7A3E">
        <w:t>.</w:t>
      </w:r>
      <w:r w:rsidR="005C3191">
        <w:t xml:space="preserve"> </w:t>
      </w:r>
      <w:r>
        <w:t>I</w:t>
      </w:r>
      <w:r w:rsidR="005C3191">
        <w:t xml:space="preserve"> </w:t>
      </w:r>
      <w:r>
        <w:t>know</w:t>
      </w:r>
      <w:r w:rsidR="005C3191">
        <w:t xml:space="preserve"> </w:t>
      </w:r>
      <w:r>
        <w:t>that,</w:t>
      </w:r>
      <w:r w:rsidR="005C3191">
        <w:t xml:space="preserve"> </w:t>
      </w:r>
      <w:r>
        <w:t>in</w:t>
      </w:r>
      <w:r w:rsidR="005C3191">
        <w:t xml:space="preserve"> </w:t>
      </w:r>
      <w:r>
        <w:t>February,</w:t>
      </w:r>
      <w:r w:rsidR="005C3191">
        <w:t xml:space="preserve"> </w:t>
      </w:r>
      <w:r>
        <w:t>Michael</w:t>
      </w:r>
      <w:r w:rsidR="005C3191">
        <w:t xml:space="preserve"> </w:t>
      </w:r>
      <w:r>
        <w:t>Gove</w:t>
      </w:r>
      <w:r w:rsidR="005C3191">
        <w:t xml:space="preserve"> </w:t>
      </w:r>
      <w:r>
        <w:t>said</w:t>
      </w:r>
      <w:r w:rsidR="005C3191">
        <w:t xml:space="preserve"> </w:t>
      </w:r>
      <w:r>
        <w:t>that</w:t>
      </w:r>
      <w:r w:rsidR="005C3191">
        <w:t xml:space="preserve"> </w:t>
      </w:r>
      <w:r>
        <w:t>we</w:t>
      </w:r>
      <w:r w:rsidR="005C3191">
        <w:t xml:space="preserve"> </w:t>
      </w:r>
      <w:r>
        <w:t>needed</w:t>
      </w:r>
      <w:r w:rsidR="005C3191">
        <w:t xml:space="preserve"> </w:t>
      </w:r>
      <w:r>
        <w:t>50,000</w:t>
      </w:r>
      <w:r w:rsidR="005C3191">
        <w:t xml:space="preserve"> </w:t>
      </w:r>
      <w:r>
        <w:t>new</w:t>
      </w:r>
      <w:r w:rsidR="005C3191">
        <w:t xml:space="preserve"> </w:t>
      </w:r>
      <w:r>
        <w:t>customs</w:t>
      </w:r>
      <w:r w:rsidR="005C3191">
        <w:t xml:space="preserve"> </w:t>
      </w:r>
      <w:r>
        <w:t>officers</w:t>
      </w:r>
      <w:r w:rsidR="005C3191">
        <w:t xml:space="preserve"> </w:t>
      </w:r>
      <w:r>
        <w:t>but,</w:t>
      </w:r>
      <w:r w:rsidR="005C3191">
        <w:t xml:space="preserve"> </w:t>
      </w:r>
      <w:r>
        <w:t>in</w:t>
      </w:r>
      <w:r w:rsidR="005C3191">
        <w:t xml:space="preserve"> </w:t>
      </w:r>
      <w:r>
        <w:t>March,</w:t>
      </w:r>
      <w:r w:rsidR="005C3191">
        <w:t xml:space="preserve"> </w:t>
      </w:r>
      <w:r>
        <w:t>Pauline</w:t>
      </w:r>
      <w:r w:rsidR="005C3191">
        <w:t xml:space="preserve"> </w:t>
      </w:r>
      <w:r>
        <w:t>Bastidon,</w:t>
      </w:r>
      <w:r w:rsidR="005C3191">
        <w:t xml:space="preserve"> </w:t>
      </w:r>
      <w:r>
        <w:t>who</w:t>
      </w:r>
      <w:r w:rsidR="005C3191">
        <w:t xml:space="preserve"> </w:t>
      </w:r>
      <w:r>
        <w:t>was</w:t>
      </w:r>
      <w:r w:rsidR="005C3191">
        <w:t xml:space="preserve"> </w:t>
      </w:r>
      <w:r>
        <w:t>then</w:t>
      </w:r>
      <w:r w:rsidR="005C3191">
        <w:t xml:space="preserve"> </w:t>
      </w:r>
      <w:r w:rsidR="00825A7A">
        <w:t xml:space="preserve">head of global and European policy </w:t>
      </w:r>
      <w:r>
        <w:t>at</w:t>
      </w:r>
      <w:r w:rsidR="005C3191">
        <w:t xml:space="preserve"> </w:t>
      </w:r>
      <w:r>
        <w:t>the</w:t>
      </w:r>
      <w:r w:rsidR="005C3191">
        <w:t xml:space="preserve"> </w:t>
      </w:r>
      <w:r w:rsidR="000B4200">
        <w:t>Freight</w:t>
      </w:r>
      <w:r w:rsidR="005C3191">
        <w:t xml:space="preserve"> </w:t>
      </w:r>
      <w:r w:rsidR="000B4200">
        <w:t>Transport</w:t>
      </w:r>
      <w:r w:rsidR="005C3191">
        <w:t xml:space="preserve"> </w:t>
      </w:r>
      <w:r w:rsidR="000B4200">
        <w:t>Association,</w:t>
      </w:r>
      <w:r w:rsidR="005C3191">
        <w:t xml:space="preserve"> </w:t>
      </w:r>
      <w:r w:rsidR="000B4200">
        <w:t>gave</w:t>
      </w:r>
      <w:r w:rsidR="005C3191">
        <w:t xml:space="preserve"> </w:t>
      </w:r>
      <w:r w:rsidR="000B4200">
        <w:t>the</w:t>
      </w:r>
      <w:r w:rsidR="005C3191">
        <w:t xml:space="preserve"> </w:t>
      </w:r>
      <w:r w:rsidR="000B4200">
        <w:t>indication</w:t>
      </w:r>
      <w:r w:rsidR="005C3191">
        <w:t xml:space="preserve"> </w:t>
      </w:r>
      <w:r w:rsidR="000B4200">
        <w:t>that</w:t>
      </w:r>
      <w:r w:rsidR="005C3191">
        <w:t xml:space="preserve"> </w:t>
      </w:r>
      <w:r w:rsidR="000B4200">
        <w:t>perhaps</w:t>
      </w:r>
      <w:r w:rsidR="005C3191">
        <w:t xml:space="preserve"> </w:t>
      </w:r>
      <w:r w:rsidR="000B4200">
        <w:t>we</w:t>
      </w:r>
      <w:r w:rsidR="005C3191">
        <w:t xml:space="preserve"> </w:t>
      </w:r>
      <w:r w:rsidR="000B4200">
        <w:t>needed</w:t>
      </w:r>
      <w:r w:rsidR="005C3191">
        <w:t xml:space="preserve"> </w:t>
      </w:r>
      <w:r w:rsidR="000B4200">
        <w:t>more</w:t>
      </w:r>
      <w:r w:rsidR="005C3191">
        <w:t xml:space="preserve"> </w:t>
      </w:r>
      <w:r w:rsidR="000B4200">
        <w:t>than</w:t>
      </w:r>
      <w:r w:rsidR="005C3191">
        <w:t xml:space="preserve"> </w:t>
      </w:r>
      <w:r w:rsidR="000B4200">
        <w:t>50,000</w:t>
      </w:r>
      <w:r w:rsidR="005C3191">
        <w:t xml:space="preserve"> </w:t>
      </w:r>
      <w:r w:rsidR="000B4200">
        <w:t>because</w:t>
      </w:r>
      <w:r w:rsidR="005C3191">
        <w:t xml:space="preserve"> </w:t>
      </w:r>
      <w:r w:rsidR="000B4200">
        <w:t>of</w:t>
      </w:r>
      <w:r w:rsidR="005C3191">
        <w:t xml:space="preserve"> </w:t>
      </w:r>
      <w:r w:rsidR="000B4200">
        <w:t>the</w:t>
      </w:r>
      <w:r w:rsidR="005C3191">
        <w:t xml:space="preserve"> </w:t>
      </w:r>
      <w:r w:rsidR="000B4200">
        <w:t>need</w:t>
      </w:r>
      <w:r w:rsidR="005C3191">
        <w:t xml:space="preserve"> </w:t>
      </w:r>
      <w:r w:rsidR="000B4200">
        <w:t>for</w:t>
      </w:r>
      <w:r w:rsidR="005C3191">
        <w:t xml:space="preserve"> </w:t>
      </w:r>
      <w:r w:rsidR="000B4200">
        <w:t>safety</w:t>
      </w:r>
      <w:r w:rsidR="005C3191">
        <w:t xml:space="preserve"> </w:t>
      </w:r>
      <w:r w:rsidR="000B4200">
        <w:t>and</w:t>
      </w:r>
      <w:r w:rsidR="005C3191">
        <w:t xml:space="preserve"> </w:t>
      </w:r>
      <w:r w:rsidR="000B4200">
        <w:t>security</w:t>
      </w:r>
      <w:r w:rsidR="005C3191">
        <w:t xml:space="preserve"> </w:t>
      </w:r>
      <w:r w:rsidR="000B4200">
        <w:t>declarations</w:t>
      </w:r>
      <w:r w:rsidR="005C3191">
        <w:t xml:space="preserve"> </w:t>
      </w:r>
      <w:r w:rsidR="00825A7A">
        <w:t>et cetera</w:t>
      </w:r>
      <w:r w:rsidR="000B4200">
        <w:t>.</w:t>
      </w:r>
    </w:p>
    <w:p w:rsidR="000B4200" w:rsidP="000B4200">
      <w:pPr>
        <w:pStyle w:val="QuestionCont"/>
      </w:pPr>
      <w:r>
        <w:t>My</w:t>
      </w:r>
      <w:r w:rsidR="005C3191">
        <w:t xml:space="preserve"> </w:t>
      </w:r>
      <w:r>
        <w:t>question</w:t>
      </w:r>
      <w:r w:rsidR="005C3191">
        <w:t xml:space="preserve"> </w:t>
      </w:r>
      <w:r>
        <w:t>is</w:t>
      </w:r>
      <w:r w:rsidR="005C3191">
        <w:t xml:space="preserve"> </w:t>
      </w:r>
      <w:r>
        <w:t>to</w:t>
      </w:r>
      <w:r w:rsidR="005C3191">
        <w:t xml:space="preserve"> </w:t>
      </w:r>
      <w:r>
        <w:t>Mr</w:t>
      </w:r>
      <w:r w:rsidR="005C3191">
        <w:t xml:space="preserve"> </w:t>
      </w:r>
      <w:r>
        <w:t>Veitch</w:t>
      </w:r>
      <w:r w:rsidR="005C3191">
        <w:t xml:space="preserve"> </w:t>
      </w:r>
      <w:r>
        <w:t>first</w:t>
      </w:r>
      <w:r w:rsidR="008B7A3E">
        <w:t>.</w:t>
      </w:r>
      <w:r w:rsidR="005C3191">
        <w:t xml:space="preserve"> </w:t>
      </w:r>
      <w:r>
        <w:t>Bearing</w:t>
      </w:r>
      <w:r w:rsidR="005C3191">
        <w:t xml:space="preserve"> </w:t>
      </w:r>
      <w:r>
        <w:t>in</w:t>
      </w:r>
      <w:r w:rsidR="005C3191">
        <w:t xml:space="preserve"> </w:t>
      </w:r>
      <w:r>
        <w:t>mind</w:t>
      </w:r>
      <w:r w:rsidR="005C3191">
        <w:t xml:space="preserve"> </w:t>
      </w:r>
      <w:r>
        <w:t>that</w:t>
      </w:r>
      <w:r w:rsidR="005C3191">
        <w:t xml:space="preserve"> </w:t>
      </w:r>
      <w:r>
        <w:t>it</w:t>
      </w:r>
      <w:r w:rsidR="005C3191">
        <w:t xml:space="preserve"> </w:t>
      </w:r>
      <w:r>
        <w:t>takes</w:t>
      </w:r>
      <w:r w:rsidR="005C3191">
        <w:t xml:space="preserve"> </w:t>
      </w:r>
      <w:r>
        <w:t>about</w:t>
      </w:r>
      <w:r w:rsidR="005C3191">
        <w:t xml:space="preserve"> </w:t>
      </w:r>
      <w:r>
        <w:t>nine</w:t>
      </w:r>
      <w:r w:rsidR="005C3191">
        <w:t xml:space="preserve"> </w:t>
      </w:r>
      <w:r>
        <w:t>months</w:t>
      </w:r>
      <w:r w:rsidR="005C3191">
        <w:t xml:space="preserve"> </w:t>
      </w:r>
      <w:r>
        <w:t>to</w:t>
      </w:r>
      <w:r w:rsidR="005C3191">
        <w:t xml:space="preserve"> </w:t>
      </w:r>
      <w:r>
        <w:t>train</w:t>
      </w:r>
      <w:r w:rsidR="005C3191">
        <w:t xml:space="preserve"> </w:t>
      </w:r>
      <w:r>
        <w:t>customs</w:t>
      </w:r>
      <w:r w:rsidR="005C3191">
        <w:t xml:space="preserve"> </w:t>
      </w:r>
      <w:r>
        <w:t>agents,</w:t>
      </w:r>
      <w:r w:rsidR="005C3191">
        <w:t xml:space="preserve"> </w:t>
      </w:r>
      <w:r>
        <w:t>how</w:t>
      </w:r>
      <w:r w:rsidR="005C3191">
        <w:t xml:space="preserve"> </w:t>
      </w:r>
      <w:r>
        <w:t>many</w:t>
      </w:r>
      <w:r w:rsidR="005C3191">
        <w:t xml:space="preserve"> </w:t>
      </w:r>
      <w:r>
        <w:t>more</w:t>
      </w:r>
      <w:r w:rsidR="005C3191">
        <w:t xml:space="preserve"> </w:t>
      </w:r>
      <w:r>
        <w:t>people</w:t>
      </w:r>
      <w:r w:rsidR="005C3191">
        <w:t xml:space="preserve"> </w:t>
      </w:r>
      <w:r>
        <w:t>does</w:t>
      </w:r>
      <w:r w:rsidR="005C3191">
        <w:t xml:space="preserve"> </w:t>
      </w:r>
      <w:r>
        <w:t>the</w:t>
      </w:r>
      <w:r w:rsidR="005C3191">
        <w:t xml:space="preserve"> </w:t>
      </w:r>
      <w:r>
        <w:t>UK</w:t>
      </w:r>
      <w:r w:rsidR="005C3191">
        <w:t xml:space="preserve"> </w:t>
      </w:r>
      <w:r>
        <w:t>realistically</w:t>
      </w:r>
      <w:r w:rsidR="005C3191">
        <w:t xml:space="preserve"> </w:t>
      </w:r>
      <w:r>
        <w:t>need</w:t>
      </w:r>
      <w:r w:rsidR="005C3191">
        <w:t xml:space="preserve"> </w:t>
      </w:r>
      <w:r>
        <w:t>to</w:t>
      </w:r>
      <w:r w:rsidR="005C3191">
        <w:t xml:space="preserve"> </w:t>
      </w:r>
      <w:r>
        <w:t>recruit</w:t>
      </w:r>
      <w:r w:rsidR="005C3191">
        <w:t xml:space="preserve"> </w:t>
      </w:r>
      <w:r>
        <w:t>and</w:t>
      </w:r>
      <w:r w:rsidR="005C3191">
        <w:t xml:space="preserve"> </w:t>
      </w:r>
      <w:r>
        <w:t>train</w:t>
      </w:r>
      <w:r w:rsidR="005C3191">
        <w:t xml:space="preserve"> </w:t>
      </w:r>
      <w:r>
        <w:t>to</w:t>
      </w:r>
      <w:r w:rsidR="005C3191">
        <w:t xml:space="preserve"> </w:t>
      </w:r>
      <w:r>
        <w:t>work</w:t>
      </w:r>
      <w:r w:rsidR="005C3191">
        <w:t xml:space="preserve"> </w:t>
      </w:r>
      <w:r>
        <w:t>in</w:t>
      </w:r>
      <w:r w:rsidR="005C3191">
        <w:t xml:space="preserve"> </w:t>
      </w:r>
      <w:r>
        <w:t>customs</w:t>
      </w:r>
      <w:r w:rsidR="008B7A3E">
        <w:t>?</w:t>
      </w:r>
      <w:r w:rsidR="005C3191">
        <w:t xml:space="preserve"> </w:t>
      </w:r>
      <w:r w:rsidR="00825A7A">
        <w:t xml:space="preserve">We </w:t>
      </w:r>
      <w:r>
        <w:t>need</w:t>
      </w:r>
      <w:r w:rsidR="005C3191">
        <w:t xml:space="preserve"> </w:t>
      </w:r>
      <w:r>
        <w:t>to</w:t>
      </w:r>
      <w:r w:rsidR="005C3191">
        <w:t xml:space="preserve"> </w:t>
      </w:r>
      <w:r>
        <w:t>understand</w:t>
      </w:r>
      <w:r w:rsidR="005C3191">
        <w:t xml:space="preserve"> </w:t>
      </w:r>
      <w:r w:rsidR="00825A7A">
        <w:t xml:space="preserve">this </w:t>
      </w:r>
      <w:r>
        <w:t>a</w:t>
      </w:r>
      <w:r w:rsidR="005C3191">
        <w:t xml:space="preserve"> </w:t>
      </w:r>
      <w:r>
        <w:t>bit</w:t>
      </w:r>
      <w:r w:rsidR="005C3191">
        <w:t xml:space="preserve"> </w:t>
      </w:r>
      <w:r>
        <w:t>better</w:t>
      </w:r>
      <w:r w:rsidR="005C3191">
        <w:t xml:space="preserve"> </w:t>
      </w:r>
      <w:r>
        <w:t>because</w:t>
      </w:r>
      <w:r w:rsidR="005C3191">
        <w:t xml:space="preserve"> </w:t>
      </w:r>
      <w:r>
        <w:t>the</w:t>
      </w:r>
      <w:r w:rsidR="005C3191">
        <w:t xml:space="preserve"> </w:t>
      </w:r>
      <w:r>
        <w:t>opportunity</w:t>
      </w:r>
      <w:r w:rsidR="005C3191">
        <w:t xml:space="preserve"> </w:t>
      </w:r>
      <w:r>
        <w:t>for</w:t>
      </w:r>
      <w:r w:rsidR="005C3191">
        <w:t xml:space="preserve"> </w:t>
      </w:r>
      <w:r>
        <w:t>young</w:t>
      </w:r>
      <w:r w:rsidR="005C3191">
        <w:t xml:space="preserve"> </w:t>
      </w:r>
      <w:r>
        <w:t>people</w:t>
      </w:r>
      <w:r w:rsidR="005C3191">
        <w:t xml:space="preserve"> </w:t>
      </w:r>
      <w:r>
        <w:t>particularly,</w:t>
      </w:r>
      <w:r w:rsidR="005C3191">
        <w:t xml:space="preserve"> </w:t>
      </w:r>
      <w:r>
        <w:t>as</w:t>
      </w:r>
      <w:r w:rsidR="005C3191">
        <w:t xml:space="preserve"> </w:t>
      </w:r>
      <w:r>
        <w:t>highlighted</w:t>
      </w:r>
      <w:r w:rsidR="005C3191">
        <w:t xml:space="preserve"> </w:t>
      </w:r>
      <w:r>
        <w:t>by</w:t>
      </w:r>
      <w:r w:rsidR="005C3191">
        <w:t xml:space="preserve"> </w:t>
      </w:r>
      <w:r>
        <w:t>Dr</w:t>
      </w:r>
      <w:r w:rsidR="005C3191">
        <w:t xml:space="preserve"> </w:t>
      </w:r>
      <w:r w:rsidR="00382F35">
        <w:t>Karlsson</w:t>
      </w:r>
      <w:r>
        <w:t>,</w:t>
      </w:r>
      <w:r w:rsidR="005C3191">
        <w:t xml:space="preserve"> </w:t>
      </w:r>
      <w:r>
        <w:t>to</w:t>
      </w:r>
      <w:r w:rsidR="005C3191">
        <w:t xml:space="preserve"> </w:t>
      </w:r>
      <w:r>
        <w:t>train</w:t>
      </w:r>
      <w:r w:rsidR="005C3191">
        <w:t xml:space="preserve"> </w:t>
      </w:r>
      <w:r>
        <w:t>for</w:t>
      </w:r>
      <w:r w:rsidR="005C3191">
        <w:t xml:space="preserve"> </w:t>
      </w:r>
      <w:r>
        <w:t>a</w:t>
      </w:r>
      <w:r w:rsidR="005C3191">
        <w:t xml:space="preserve"> </w:t>
      </w:r>
      <w:r>
        <w:t>career</w:t>
      </w:r>
      <w:r w:rsidR="005C3191">
        <w:t xml:space="preserve"> </w:t>
      </w:r>
      <w:r>
        <w:t>in</w:t>
      </w:r>
      <w:r w:rsidR="005C3191">
        <w:t xml:space="preserve"> </w:t>
      </w:r>
      <w:r>
        <w:t>customs</w:t>
      </w:r>
      <w:r w:rsidR="005C3191">
        <w:t xml:space="preserve"> </w:t>
      </w:r>
      <w:r>
        <w:t>and</w:t>
      </w:r>
      <w:r w:rsidR="005C3191">
        <w:t xml:space="preserve"> </w:t>
      </w:r>
      <w:r>
        <w:t>international</w:t>
      </w:r>
      <w:r w:rsidR="005C3191">
        <w:t xml:space="preserve"> </w:t>
      </w:r>
      <w:r>
        <w:t>trade</w:t>
      </w:r>
      <w:r w:rsidR="005C3191">
        <w:t xml:space="preserve"> </w:t>
      </w:r>
      <w:r>
        <w:t>is</w:t>
      </w:r>
      <w:r w:rsidR="005C3191">
        <w:t xml:space="preserve"> </w:t>
      </w:r>
      <w:r w:rsidR="00825A7A">
        <w:t>one</w:t>
      </w:r>
      <w:r w:rsidR="005C3191">
        <w:t xml:space="preserve"> </w:t>
      </w:r>
      <w:r>
        <w:t>that</w:t>
      </w:r>
      <w:r w:rsidR="005C3191">
        <w:t xml:space="preserve"> </w:t>
      </w:r>
      <w:r>
        <w:t>we</w:t>
      </w:r>
      <w:r w:rsidR="005C3191">
        <w:t xml:space="preserve"> </w:t>
      </w:r>
      <w:r>
        <w:t>do</w:t>
      </w:r>
      <w:r w:rsidR="005C3191">
        <w:t xml:space="preserve"> </w:t>
      </w:r>
      <w:r>
        <w:t>not</w:t>
      </w:r>
      <w:r w:rsidR="005C3191">
        <w:t xml:space="preserve"> </w:t>
      </w:r>
      <w:r>
        <w:t>want</w:t>
      </w:r>
      <w:r w:rsidR="005C3191">
        <w:t xml:space="preserve"> </w:t>
      </w:r>
      <w:r>
        <w:t>to</w:t>
      </w:r>
      <w:r w:rsidR="005C3191">
        <w:t xml:space="preserve"> </w:t>
      </w:r>
      <w:r>
        <w:t>miss</w:t>
      </w:r>
      <w:r w:rsidR="005C3191">
        <w:t xml:space="preserve"> </w:t>
      </w:r>
      <w:r>
        <w:t>out</w:t>
      </w:r>
      <w:r w:rsidR="005C3191">
        <w:t xml:space="preserve"> </w:t>
      </w:r>
      <w:r>
        <w:t>on</w:t>
      </w:r>
      <w:r w:rsidR="008B7A3E">
        <w:t>.</w:t>
      </w:r>
      <w:r w:rsidR="005C3191">
        <w:t xml:space="preserve"> </w:t>
      </w:r>
      <w:r>
        <w:t>We</w:t>
      </w:r>
      <w:r w:rsidR="005C3191">
        <w:t xml:space="preserve"> </w:t>
      </w:r>
      <w:r>
        <w:t>really</w:t>
      </w:r>
      <w:r w:rsidR="005C3191">
        <w:t xml:space="preserve"> </w:t>
      </w:r>
      <w:r>
        <w:t>need</w:t>
      </w:r>
      <w:r w:rsidR="005C3191">
        <w:t xml:space="preserve"> </w:t>
      </w:r>
      <w:r>
        <w:t>to</w:t>
      </w:r>
      <w:r w:rsidR="005C3191">
        <w:t xml:space="preserve"> </w:t>
      </w:r>
      <w:r>
        <w:t>get</w:t>
      </w:r>
      <w:r w:rsidR="005C3191">
        <w:t xml:space="preserve"> </w:t>
      </w:r>
      <w:r>
        <w:t>some</w:t>
      </w:r>
      <w:r w:rsidR="005C3191">
        <w:t xml:space="preserve"> </w:t>
      </w:r>
      <w:r>
        <w:t>figure</w:t>
      </w:r>
      <w:r w:rsidR="00825A7A">
        <w:t>s</w:t>
      </w:r>
      <w:r>
        <w:t>,</w:t>
      </w:r>
      <w:r w:rsidR="005C3191">
        <w:t xml:space="preserve"> </w:t>
      </w:r>
      <w:r>
        <w:t>so</w:t>
      </w:r>
      <w:r w:rsidR="005C3191">
        <w:t xml:space="preserve"> </w:t>
      </w:r>
      <w:r>
        <w:t>I</w:t>
      </w:r>
      <w:r w:rsidR="005C3191">
        <w:t xml:space="preserve"> </w:t>
      </w:r>
      <w:r>
        <w:t>wondered</w:t>
      </w:r>
      <w:r w:rsidR="005C3191">
        <w:t xml:space="preserve"> </w:t>
      </w:r>
      <w:r>
        <w:t>if</w:t>
      </w:r>
      <w:r w:rsidR="005C3191">
        <w:t xml:space="preserve"> </w:t>
      </w:r>
      <w:r>
        <w:t>someone</w:t>
      </w:r>
      <w:r w:rsidR="005C3191">
        <w:t xml:space="preserve"> </w:t>
      </w:r>
      <w:r>
        <w:t>could</w:t>
      </w:r>
      <w:r w:rsidR="005C3191">
        <w:t xml:space="preserve"> </w:t>
      </w:r>
      <w:r>
        <w:t>highlight</w:t>
      </w:r>
      <w:r w:rsidR="005C3191">
        <w:t xml:space="preserve"> </w:t>
      </w:r>
      <w:r>
        <w:t>that,</w:t>
      </w:r>
      <w:r w:rsidR="005C3191">
        <w:t xml:space="preserve"> </w:t>
      </w:r>
      <w:r>
        <w:t>please.</w:t>
      </w:r>
    </w:p>
    <w:p w:rsidR="004C6BBF" w:rsidP="000B4200">
      <w:pPr>
        <w:pStyle w:val="Answer"/>
      </w:pPr>
      <w:sdt>
        <w:sdtPr>
          <w:alias w:val="Witness"/>
          <w:id w:val="1130674435"/>
          <w:placeholder>
            <w:docPart w:val="DefaultPlaceholder_1082065158"/>
          </w:placeholder>
          <w:richText/>
        </w:sdtPr>
        <w:sdtContent>
          <w:r w:rsidRPr="008B7A3E" w:rsidR="008B7A3E">
            <w:rPr>
              <w:b/>
              <w:i/>
            </w:rPr>
            <w:t>Alex</w:t>
          </w:r>
          <w:r w:rsidR="005C3191">
            <w:rPr>
              <w:b/>
              <w:i/>
            </w:rPr>
            <w:t xml:space="preserve"> </w:t>
          </w:r>
          <w:r w:rsidRPr="008B7A3E" w:rsidR="008B7A3E">
            <w:rPr>
              <w:b/>
              <w:i/>
            </w:rPr>
            <w:t>Veitch:</w:t>
          </w:r>
        </w:sdtContent>
      </w:sdt>
      <w:r w:rsidR="005C3191">
        <w:t xml:space="preserve"> </w:t>
      </w:r>
      <w:r w:rsidR="002F54F8">
        <w:t>In</w:t>
      </w:r>
      <w:r w:rsidR="005C3191">
        <w:t xml:space="preserve"> </w:t>
      </w:r>
      <w:r w:rsidR="002F54F8">
        <w:t>terms</w:t>
      </w:r>
      <w:r w:rsidR="005C3191">
        <w:t xml:space="preserve"> </w:t>
      </w:r>
      <w:r w:rsidR="002F54F8">
        <w:t>of</w:t>
      </w:r>
      <w:r w:rsidR="005C3191">
        <w:t xml:space="preserve"> </w:t>
      </w:r>
      <w:r w:rsidR="002F54F8">
        <w:t>the</w:t>
      </w:r>
      <w:r w:rsidR="005C3191">
        <w:t xml:space="preserve"> </w:t>
      </w:r>
      <w:r w:rsidR="002F54F8">
        <w:t>exact</w:t>
      </w:r>
      <w:r w:rsidR="005C3191">
        <w:t xml:space="preserve"> </w:t>
      </w:r>
      <w:r w:rsidR="002F54F8">
        <w:t>figure</w:t>
      </w:r>
      <w:r w:rsidR="005C3191">
        <w:t xml:space="preserve"> </w:t>
      </w:r>
      <w:r w:rsidR="002F54F8">
        <w:t>for</w:t>
      </w:r>
      <w:r w:rsidR="005C3191">
        <w:t xml:space="preserve"> </w:t>
      </w:r>
      <w:r w:rsidR="002F54F8">
        <w:t>how</w:t>
      </w:r>
      <w:r w:rsidR="005C3191">
        <w:t xml:space="preserve"> </w:t>
      </w:r>
      <w:r w:rsidR="002F54F8">
        <w:t>many</w:t>
      </w:r>
      <w:r w:rsidR="005C3191">
        <w:t xml:space="preserve"> </w:t>
      </w:r>
      <w:r w:rsidR="002F54F8">
        <w:t>agents</w:t>
      </w:r>
      <w:r w:rsidR="005C3191">
        <w:t xml:space="preserve"> </w:t>
      </w:r>
      <w:r w:rsidR="002F54F8">
        <w:t>are</w:t>
      </w:r>
      <w:r w:rsidR="005C3191">
        <w:t xml:space="preserve"> </w:t>
      </w:r>
      <w:r w:rsidR="002F54F8">
        <w:t>required,</w:t>
      </w:r>
      <w:r w:rsidR="005C3191">
        <w:t xml:space="preserve"> </w:t>
      </w:r>
      <w:r w:rsidR="002F54F8">
        <w:t>things</w:t>
      </w:r>
      <w:r w:rsidR="005C3191">
        <w:t xml:space="preserve"> </w:t>
      </w:r>
      <w:r w:rsidR="002F54F8">
        <w:t>have</w:t>
      </w:r>
      <w:r w:rsidR="005C3191">
        <w:t xml:space="preserve"> </w:t>
      </w:r>
      <w:r w:rsidR="002F54F8">
        <w:t>possibly</w:t>
      </w:r>
      <w:r w:rsidR="005C3191">
        <w:t xml:space="preserve"> </w:t>
      </w:r>
      <w:r w:rsidR="002F54F8">
        <w:t>moved</w:t>
      </w:r>
      <w:r w:rsidR="005C3191">
        <w:t xml:space="preserve"> </w:t>
      </w:r>
      <w:r w:rsidR="002F54F8">
        <w:t>on</w:t>
      </w:r>
      <w:r w:rsidR="005C3191">
        <w:t xml:space="preserve"> </w:t>
      </w:r>
      <w:r w:rsidR="002F54F8">
        <w:t>since</w:t>
      </w:r>
      <w:r w:rsidR="005C3191">
        <w:t xml:space="preserve"> </w:t>
      </w:r>
      <w:r w:rsidR="002F54F8">
        <w:t>my</w:t>
      </w:r>
      <w:r w:rsidR="005C3191">
        <w:t xml:space="preserve"> </w:t>
      </w:r>
      <w:r w:rsidR="002F54F8">
        <w:t>former</w:t>
      </w:r>
      <w:r w:rsidR="005C3191">
        <w:t xml:space="preserve"> </w:t>
      </w:r>
      <w:r w:rsidR="002F54F8">
        <w:t>colleague</w:t>
      </w:r>
      <w:r w:rsidR="005C3191">
        <w:t xml:space="preserve"> </w:t>
      </w:r>
      <w:r w:rsidR="002F54F8">
        <w:t>was</w:t>
      </w:r>
      <w:r w:rsidR="005C3191">
        <w:t xml:space="preserve"> </w:t>
      </w:r>
      <w:r w:rsidR="002F54F8">
        <w:t>giving</w:t>
      </w:r>
      <w:r w:rsidR="005C3191">
        <w:t xml:space="preserve"> </w:t>
      </w:r>
      <w:r w:rsidR="002F54F8">
        <w:t>evidence</w:t>
      </w:r>
      <w:r w:rsidR="008B7A3E">
        <w:t>.</w:t>
      </w:r>
      <w:r w:rsidR="005C3191">
        <w:t xml:space="preserve"> </w:t>
      </w:r>
      <w:r w:rsidR="002F54F8">
        <w:t>If</w:t>
      </w:r>
      <w:r w:rsidR="005C3191">
        <w:t xml:space="preserve"> </w:t>
      </w:r>
      <w:r w:rsidR="002F54F8">
        <w:t>we</w:t>
      </w:r>
      <w:r w:rsidR="005C3191">
        <w:t xml:space="preserve"> </w:t>
      </w:r>
      <w:r w:rsidR="002F54F8">
        <w:t>assume</w:t>
      </w:r>
      <w:r w:rsidR="005C3191">
        <w:t xml:space="preserve"> </w:t>
      </w:r>
      <w:r w:rsidR="002F54F8">
        <w:t>that</w:t>
      </w:r>
      <w:r w:rsidR="005C3191">
        <w:t xml:space="preserve"> </w:t>
      </w:r>
      <w:r w:rsidR="002F54F8">
        <w:t>procedures</w:t>
      </w:r>
      <w:r w:rsidR="005C3191">
        <w:t xml:space="preserve"> </w:t>
      </w:r>
      <w:r w:rsidR="002F54F8">
        <w:t>are</w:t>
      </w:r>
      <w:r w:rsidR="005C3191">
        <w:t xml:space="preserve"> </w:t>
      </w:r>
      <w:r w:rsidR="002F54F8">
        <w:t>the</w:t>
      </w:r>
      <w:r w:rsidR="005C3191">
        <w:t xml:space="preserve"> </w:t>
      </w:r>
      <w:r w:rsidR="002F54F8">
        <w:t>same</w:t>
      </w:r>
      <w:r w:rsidR="005C3191">
        <w:t xml:space="preserve"> </w:t>
      </w:r>
      <w:r w:rsidR="002F54F8">
        <w:t>as</w:t>
      </w:r>
      <w:r w:rsidR="005C3191">
        <w:t xml:space="preserve"> </w:t>
      </w:r>
      <w:r w:rsidR="002F54F8">
        <w:t>for</w:t>
      </w:r>
      <w:r w:rsidR="005C3191">
        <w:t xml:space="preserve"> </w:t>
      </w:r>
      <w:r w:rsidR="002F54F8">
        <w:t>rest-of-world</w:t>
      </w:r>
      <w:r w:rsidR="005C3191">
        <w:t xml:space="preserve"> </w:t>
      </w:r>
      <w:r w:rsidR="002F54F8">
        <w:t>trade</w:t>
      </w:r>
      <w:r w:rsidR="005C3191">
        <w:t xml:space="preserve"> </w:t>
      </w:r>
      <w:r w:rsidR="002F54F8">
        <w:t>today,</w:t>
      </w:r>
      <w:r w:rsidR="005C3191">
        <w:t xml:space="preserve"> </w:t>
      </w:r>
      <w:r w:rsidR="002F54F8">
        <w:t>the</w:t>
      </w:r>
      <w:r w:rsidR="005C3191">
        <w:t xml:space="preserve"> </w:t>
      </w:r>
      <w:r w:rsidR="002F54F8">
        <w:t>figure</w:t>
      </w:r>
      <w:r w:rsidR="005C3191">
        <w:t xml:space="preserve"> </w:t>
      </w:r>
      <w:r w:rsidR="002F54F8">
        <w:t>is</w:t>
      </w:r>
      <w:r w:rsidR="005C3191">
        <w:t xml:space="preserve"> </w:t>
      </w:r>
      <w:r w:rsidR="002F54F8">
        <w:t>rather</w:t>
      </w:r>
      <w:r w:rsidR="005C3191">
        <w:t xml:space="preserve"> </w:t>
      </w:r>
      <w:r w:rsidR="002F54F8">
        <w:t>high</w:t>
      </w:r>
      <w:r w:rsidR="008B7A3E">
        <w:t>.</w:t>
      </w:r>
      <w:r w:rsidR="005C3191">
        <w:t xml:space="preserve"> </w:t>
      </w:r>
      <w:r w:rsidR="002F54F8">
        <w:t>It</w:t>
      </w:r>
      <w:r w:rsidR="005C3191">
        <w:t xml:space="preserve"> </w:t>
      </w:r>
      <w:r w:rsidR="002F54F8">
        <w:t>is</w:t>
      </w:r>
      <w:r w:rsidR="005C3191">
        <w:t xml:space="preserve"> </w:t>
      </w:r>
      <w:r w:rsidR="002F54F8">
        <w:t>more</w:t>
      </w:r>
      <w:r w:rsidR="005C3191">
        <w:t xml:space="preserve"> </w:t>
      </w:r>
      <w:r w:rsidR="002F54F8">
        <w:t>of</w:t>
      </w:r>
      <w:r w:rsidR="005C3191">
        <w:t xml:space="preserve"> </w:t>
      </w:r>
      <w:r w:rsidR="002F54F8">
        <w:t>a</w:t>
      </w:r>
      <w:r w:rsidR="005C3191">
        <w:t xml:space="preserve"> </w:t>
      </w:r>
      <w:r w:rsidR="002F54F8">
        <w:t>range</w:t>
      </w:r>
      <w:r w:rsidR="005C3191">
        <w:t xml:space="preserve"> </w:t>
      </w:r>
      <w:r w:rsidR="002F54F8">
        <w:t>than</w:t>
      </w:r>
      <w:r w:rsidR="005C3191">
        <w:t xml:space="preserve"> </w:t>
      </w:r>
      <w:r w:rsidR="002F54F8">
        <w:t>a</w:t>
      </w:r>
      <w:r w:rsidR="005C3191">
        <w:t xml:space="preserve"> </w:t>
      </w:r>
      <w:r w:rsidR="002F54F8">
        <w:t>complete</w:t>
      </w:r>
      <w:r w:rsidR="005C3191">
        <w:t xml:space="preserve"> </w:t>
      </w:r>
      <w:r w:rsidR="002F54F8">
        <w:t>number</w:t>
      </w:r>
      <w:r w:rsidR="008B7A3E">
        <w:t>.</w:t>
      </w:r>
      <w:r w:rsidR="005C3191">
        <w:t xml:space="preserve"> </w:t>
      </w:r>
      <w:r w:rsidR="002F54F8">
        <w:t>When</w:t>
      </w:r>
      <w:r w:rsidR="005C3191">
        <w:t xml:space="preserve"> </w:t>
      </w:r>
      <w:r w:rsidR="002F54F8">
        <w:t>I</w:t>
      </w:r>
      <w:r w:rsidR="005C3191">
        <w:t xml:space="preserve"> </w:t>
      </w:r>
      <w:r w:rsidR="002F54F8">
        <w:t>looked</w:t>
      </w:r>
      <w:r w:rsidR="005C3191">
        <w:t xml:space="preserve"> </w:t>
      </w:r>
      <w:r w:rsidR="002F54F8">
        <w:t>at</w:t>
      </w:r>
      <w:r w:rsidR="005C3191">
        <w:t xml:space="preserve"> </w:t>
      </w:r>
      <w:r w:rsidR="002F54F8">
        <w:t>where</w:t>
      </w:r>
      <w:r w:rsidR="005C3191">
        <w:t xml:space="preserve"> </w:t>
      </w:r>
      <w:r w:rsidR="002F54F8">
        <w:t>the</w:t>
      </w:r>
      <w:r w:rsidR="005C3191">
        <w:t xml:space="preserve"> </w:t>
      </w:r>
      <w:r w:rsidR="002F54F8">
        <w:t>50</w:t>
      </w:r>
      <w:r w:rsidR="00DA7EA9">
        <w:t>k</w:t>
      </w:r>
      <w:r w:rsidR="005C3191">
        <w:t xml:space="preserve"> </w:t>
      </w:r>
      <w:r w:rsidR="002F54F8">
        <w:t>number</w:t>
      </w:r>
      <w:r w:rsidR="005C3191">
        <w:t xml:space="preserve"> </w:t>
      </w:r>
      <w:r w:rsidR="002F54F8">
        <w:t>comes</w:t>
      </w:r>
      <w:r w:rsidR="005C3191">
        <w:t xml:space="preserve"> </w:t>
      </w:r>
      <w:r w:rsidR="002F54F8">
        <w:t>from,</w:t>
      </w:r>
      <w:r w:rsidR="005C3191">
        <w:t xml:space="preserve"> </w:t>
      </w:r>
      <w:r w:rsidR="002F54F8">
        <w:t>I</w:t>
      </w:r>
      <w:r w:rsidR="005C3191">
        <w:t xml:space="preserve"> </w:t>
      </w:r>
      <w:r w:rsidR="002F54F8">
        <w:t>am</w:t>
      </w:r>
      <w:r w:rsidR="005C3191">
        <w:t xml:space="preserve"> </w:t>
      </w:r>
      <w:r w:rsidR="002F54F8">
        <w:t>not</w:t>
      </w:r>
      <w:r w:rsidR="005C3191">
        <w:t xml:space="preserve"> </w:t>
      </w:r>
      <w:r w:rsidR="002F54F8">
        <w:t>sure</w:t>
      </w:r>
      <w:r w:rsidR="005C3191">
        <w:t xml:space="preserve"> </w:t>
      </w:r>
      <w:r w:rsidR="002F54F8">
        <w:t>it</w:t>
      </w:r>
      <w:r w:rsidR="005C3191">
        <w:t xml:space="preserve"> </w:t>
      </w:r>
      <w:r w:rsidR="002F54F8">
        <w:t>takes</w:t>
      </w:r>
      <w:r w:rsidR="005C3191">
        <w:t xml:space="preserve"> </w:t>
      </w:r>
      <w:r w:rsidR="002F54F8">
        <w:t>into</w:t>
      </w:r>
      <w:r w:rsidR="005C3191">
        <w:t xml:space="preserve"> </w:t>
      </w:r>
      <w:r w:rsidR="002F54F8">
        <w:t>account</w:t>
      </w:r>
      <w:r w:rsidR="005C3191">
        <w:t xml:space="preserve"> </w:t>
      </w:r>
      <w:r w:rsidR="002F54F8">
        <w:t>the</w:t>
      </w:r>
      <w:r w:rsidR="005C3191">
        <w:t xml:space="preserve"> </w:t>
      </w:r>
      <w:r w:rsidR="002F54F8">
        <w:t>agents</w:t>
      </w:r>
      <w:r w:rsidR="005C3191">
        <w:t xml:space="preserve"> </w:t>
      </w:r>
      <w:r w:rsidR="00DA7EA9">
        <w:t>who</w:t>
      </w:r>
      <w:r w:rsidR="005C3191">
        <w:t xml:space="preserve"> </w:t>
      </w:r>
      <w:r w:rsidR="002F54F8">
        <w:t>are</w:t>
      </w:r>
      <w:r w:rsidR="005C3191">
        <w:t xml:space="preserve"> </w:t>
      </w:r>
      <w:r w:rsidR="002F54F8">
        <w:t>currently</w:t>
      </w:r>
      <w:r w:rsidR="005C3191">
        <w:t xml:space="preserve"> </w:t>
      </w:r>
      <w:r w:rsidR="002F54F8">
        <w:t>working</w:t>
      </w:r>
      <w:r w:rsidR="005C3191">
        <w:t xml:space="preserve"> </w:t>
      </w:r>
      <w:r w:rsidR="002F54F8">
        <w:t>or</w:t>
      </w:r>
      <w:r w:rsidR="005C3191">
        <w:t xml:space="preserve"> </w:t>
      </w:r>
      <w:r w:rsidR="002F54F8">
        <w:t>perhaps</w:t>
      </w:r>
      <w:r w:rsidR="005C3191">
        <w:t xml:space="preserve"> </w:t>
      </w:r>
      <w:r w:rsidR="002F54F8">
        <w:t>being</w:t>
      </w:r>
      <w:r w:rsidR="005C3191">
        <w:t xml:space="preserve"> </w:t>
      </w:r>
      <w:r w:rsidR="002F54F8">
        <w:t>trained</w:t>
      </w:r>
      <w:r w:rsidR="008B7A3E">
        <w:t>.</w:t>
      </w:r>
      <w:r w:rsidR="005C3191">
        <w:t xml:space="preserve"> </w:t>
      </w:r>
      <w:r w:rsidR="002F54F8">
        <w:t>I</w:t>
      </w:r>
      <w:r w:rsidR="005C3191">
        <w:t xml:space="preserve"> </w:t>
      </w:r>
      <w:r w:rsidR="002F54F8">
        <w:t>would</w:t>
      </w:r>
      <w:r w:rsidR="005C3191">
        <w:t xml:space="preserve"> </w:t>
      </w:r>
      <w:r w:rsidR="002F54F8">
        <w:t>put</w:t>
      </w:r>
      <w:r w:rsidR="005C3191">
        <w:t xml:space="preserve"> </w:t>
      </w:r>
      <w:r w:rsidR="002F54F8">
        <w:t>the</w:t>
      </w:r>
      <w:r w:rsidR="005C3191">
        <w:t xml:space="preserve"> </w:t>
      </w:r>
      <w:r w:rsidR="002F54F8">
        <w:t>figure</w:t>
      </w:r>
      <w:r w:rsidR="005C3191">
        <w:t xml:space="preserve"> </w:t>
      </w:r>
      <w:r w:rsidR="00DA7EA9">
        <w:t xml:space="preserve">at </w:t>
      </w:r>
      <w:r w:rsidR="002F54F8">
        <w:t>slightly</w:t>
      </w:r>
      <w:r w:rsidR="005C3191">
        <w:t xml:space="preserve"> </w:t>
      </w:r>
      <w:r w:rsidR="002F54F8">
        <w:t>less</w:t>
      </w:r>
      <w:r w:rsidR="005C3191">
        <w:t xml:space="preserve"> </w:t>
      </w:r>
      <w:r w:rsidR="002F54F8">
        <w:t>than</w:t>
      </w:r>
      <w:r w:rsidR="005C3191">
        <w:t xml:space="preserve"> </w:t>
      </w:r>
      <w:r w:rsidR="002F54F8">
        <w:t>that</w:t>
      </w:r>
      <w:r w:rsidR="008B7A3E">
        <w:t>.</w:t>
      </w:r>
    </w:p>
    <w:p w:rsidR="002F54F8" w:rsidP="000B4200">
      <w:pPr>
        <w:pStyle w:val="Answer"/>
      </w:pPr>
      <w:r>
        <w:t xml:space="preserve">As </w:t>
      </w:r>
      <w:r>
        <w:t>I</w:t>
      </w:r>
      <w:r w:rsidR="005C3191">
        <w:t xml:space="preserve"> </w:t>
      </w:r>
      <w:r>
        <w:t>and</w:t>
      </w:r>
      <w:r w:rsidR="005C3191">
        <w:t xml:space="preserve"> </w:t>
      </w:r>
      <w:r>
        <w:t>other</w:t>
      </w:r>
      <w:r w:rsidR="005C3191">
        <w:t xml:space="preserve"> </w:t>
      </w:r>
      <w:r>
        <w:t>witnesses</w:t>
      </w:r>
      <w:r w:rsidR="005C3191">
        <w:t xml:space="preserve"> </w:t>
      </w:r>
      <w:r>
        <w:t>have</w:t>
      </w:r>
      <w:r w:rsidR="005C3191">
        <w:t xml:space="preserve"> </w:t>
      </w:r>
      <w:r>
        <w:t>said,</w:t>
      </w:r>
      <w:r w:rsidR="005C3191">
        <w:t xml:space="preserve"> </w:t>
      </w:r>
      <w:r>
        <w:t>the</w:t>
      </w:r>
      <w:r w:rsidR="005C3191">
        <w:t xml:space="preserve"> </w:t>
      </w:r>
      <w:r>
        <w:t>number</w:t>
      </w:r>
      <w:r w:rsidR="005C3191">
        <w:t xml:space="preserve"> </w:t>
      </w:r>
      <w:r>
        <w:t>of</w:t>
      </w:r>
      <w:r w:rsidR="005C3191">
        <w:t xml:space="preserve"> </w:t>
      </w:r>
      <w:r>
        <w:t>agents</w:t>
      </w:r>
      <w:r w:rsidR="005C3191">
        <w:t xml:space="preserve"> </w:t>
      </w:r>
      <w:r>
        <w:t>required</w:t>
      </w:r>
      <w:r w:rsidR="005C3191">
        <w:t xml:space="preserve"> </w:t>
      </w:r>
      <w:r>
        <w:t>depends</w:t>
      </w:r>
      <w:r w:rsidR="005C3191">
        <w:t xml:space="preserve"> </w:t>
      </w:r>
      <w:r>
        <w:t>on</w:t>
      </w:r>
      <w:r w:rsidR="005C3191">
        <w:t xml:space="preserve"> </w:t>
      </w:r>
      <w:r>
        <w:t>whether</w:t>
      </w:r>
      <w:r w:rsidR="005C3191">
        <w:t xml:space="preserve"> </w:t>
      </w:r>
      <w:r>
        <w:t>we</w:t>
      </w:r>
      <w:r w:rsidR="005C3191">
        <w:t xml:space="preserve"> </w:t>
      </w:r>
      <w:r>
        <w:t>manage</w:t>
      </w:r>
      <w:r w:rsidR="005C3191">
        <w:t xml:space="preserve"> </w:t>
      </w:r>
      <w:r>
        <w:t>to</w:t>
      </w:r>
      <w:r w:rsidR="005C3191">
        <w:t xml:space="preserve"> </w:t>
      </w:r>
      <w:r>
        <w:t>have</w:t>
      </w:r>
      <w:r w:rsidR="005C3191">
        <w:t xml:space="preserve"> </w:t>
      </w:r>
      <w:r>
        <w:t>a</w:t>
      </w:r>
      <w:r w:rsidR="005C3191">
        <w:t xml:space="preserve"> </w:t>
      </w:r>
      <w:r w:rsidR="00AB5F4F">
        <w:t xml:space="preserve">free </w:t>
      </w:r>
      <w:r>
        <w:t>trade</w:t>
      </w:r>
      <w:r w:rsidR="005C3191">
        <w:t xml:space="preserve"> </w:t>
      </w:r>
      <w:r>
        <w:t>agreement</w:t>
      </w:r>
      <w:r w:rsidR="005C3191">
        <w:t xml:space="preserve"> </w:t>
      </w:r>
      <w:r>
        <w:t>with</w:t>
      </w:r>
      <w:r w:rsidR="005C3191">
        <w:t xml:space="preserve"> </w:t>
      </w:r>
      <w:r>
        <w:t>the</w:t>
      </w:r>
      <w:r w:rsidR="005C3191">
        <w:t xml:space="preserve"> </w:t>
      </w:r>
      <w:r>
        <w:t>EU</w:t>
      </w:r>
      <w:r w:rsidR="008B7A3E">
        <w:t>.</w:t>
      </w:r>
      <w:r w:rsidR="005C3191">
        <w:t xml:space="preserve"> </w:t>
      </w:r>
      <w:r>
        <w:t>If</w:t>
      </w:r>
      <w:r w:rsidR="005C3191">
        <w:t xml:space="preserve"> </w:t>
      </w:r>
      <w:r>
        <w:t>we</w:t>
      </w:r>
      <w:r w:rsidR="005C3191">
        <w:t xml:space="preserve"> </w:t>
      </w:r>
      <w:r>
        <w:t>have</w:t>
      </w:r>
      <w:r w:rsidR="005C3191">
        <w:t xml:space="preserve"> </w:t>
      </w:r>
      <w:r>
        <w:t>a</w:t>
      </w:r>
      <w:r w:rsidR="005C3191">
        <w:t xml:space="preserve"> </w:t>
      </w:r>
      <w:r w:rsidR="00AB5F4F">
        <w:t xml:space="preserve">free </w:t>
      </w:r>
      <w:r>
        <w:t>trade</w:t>
      </w:r>
      <w:r w:rsidR="005C3191">
        <w:t xml:space="preserve"> </w:t>
      </w:r>
      <w:r>
        <w:t>agreement,</w:t>
      </w:r>
      <w:r w:rsidR="005C3191">
        <w:t xml:space="preserve"> </w:t>
      </w:r>
      <w:r>
        <w:t>it</w:t>
      </w:r>
      <w:r w:rsidR="005C3191">
        <w:t xml:space="preserve"> </w:t>
      </w:r>
      <w:r>
        <w:t>is</w:t>
      </w:r>
      <w:r w:rsidR="005C3191">
        <w:t xml:space="preserve"> </w:t>
      </w:r>
      <w:r>
        <w:t>easier</w:t>
      </w:r>
      <w:r w:rsidR="005C3191">
        <w:t xml:space="preserve"> </w:t>
      </w:r>
      <w:r>
        <w:t>to</w:t>
      </w:r>
      <w:r w:rsidR="005C3191">
        <w:t xml:space="preserve"> </w:t>
      </w:r>
      <w:r>
        <w:t>do</w:t>
      </w:r>
      <w:r w:rsidR="005C3191">
        <w:t xml:space="preserve"> </w:t>
      </w:r>
      <w:r>
        <w:t>and</w:t>
      </w:r>
      <w:r w:rsidR="005C3191">
        <w:t xml:space="preserve"> </w:t>
      </w:r>
      <w:r>
        <w:t>you</w:t>
      </w:r>
      <w:r w:rsidR="005C3191">
        <w:t xml:space="preserve"> </w:t>
      </w:r>
      <w:r>
        <w:t>need</w:t>
      </w:r>
      <w:r w:rsidR="005C3191">
        <w:t xml:space="preserve"> </w:t>
      </w:r>
      <w:r>
        <w:t>fewer</w:t>
      </w:r>
      <w:r w:rsidR="005C3191">
        <w:t xml:space="preserve"> </w:t>
      </w:r>
      <w:r>
        <w:t>people</w:t>
      </w:r>
      <w:r w:rsidR="005C3191">
        <w:t xml:space="preserve"> </w:t>
      </w:r>
      <w:r>
        <w:t>to</w:t>
      </w:r>
      <w:r w:rsidR="005C3191">
        <w:t xml:space="preserve"> </w:t>
      </w:r>
      <w:r>
        <w:t>do</w:t>
      </w:r>
      <w:r w:rsidR="005C3191">
        <w:t xml:space="preserve"> </w:t>
      </w:r>
      <w:r>
        <w:t>it</w:t>
      </w:r>
      <w:r w:rsidR="008B7A3E">
        <w:t>.</w:t>
      </w:r>
      <w:r w:rsidR="005C3191">
        <w:t xml:space="preserve"> </w:t>
      </w:r>
      <w:r>
        <w:t>As</w:t>
      </w:r>
      <w:r w:rsidR="005C3191">
        <w:t xml:space="preserve"> </w:t>
      </w:r>
      <w:r>
        <w:t>Lars</w:t>
      </w:r>
      <w:r w:rsidR="005C3191">
        <w:t xml:space="preserve"> </w:t>
      </w:r>
      <w:r>
        <w:t>said—and</w:t>
      </w:r>
      <w:r w:rsidR="005C3191">
        <w:t xml:space="preserve"> </w:t>
      </w:r>
      <w:r>
        <w:t>this</w:t>
      </w:r>
      <w:r w:rsidR="005C3191">
        <w:t xml:space="preserve"> </w:t>
      </w:r>
      <w:r>
        <w:t>is</w:t>
      </w:r>
      <w:r w:rsidR="005C3191">
        <w:t xml:space="preserve"> </w:t>
      </w:r>
      <w:r>
        <w:t>really</w:t>
      </w:r>
      <w:r w:rsidR="005C3191">
        <w:t xml:space="preserve"> </w:t>
      </w:r>
      <w:r>
        <w:t>important</w:t>
      </w:r>
      <w:r w:rsidR="005C3191">
        <w:t xml:space="preserve"> </w:t>
      </w:r>
      <w:r>
        <w:t>as</w:t>
      </w:r>
      <w:r w:rsidR="005C3191">
        <w:t xml:space="preserve"> </w:t>
      </w:r>
      <w:r>
        <w:t>well—you</w:t>
      </w:r>
      <w:r w:rsidR="005C3191">
        <w:t xml:space="preserve"> </w:t>
      </w:r>
      <w:r>
        <w:t>would</w:t>
      </w:r>
      <w:r w:rsidR="005C3191">
        <w:t xml:space="preserve"> </w:t>
      </w:r>
      <w:r>
        <w:t>have</w:t>
      </w:r>
      <w:r w:rsidR="005C3191">
        <w:t xml:space="preserve"> </w:t>
      </w:r>
      <w:r>
        <w:t>more</w:t>
      </w:r>
      <w:r w:rsidR="005C3191">
        <w:t xml:space="preserve"> </w:t>
      </w:r>
      <w:r>
        <w:t>traders</w:t>
      </w:r>
      <w:r w:rsidR="005C3191">
        <w:t xml:space="preserve"> </w:t>
      </w:r>
      <w:r>
        <w:t>doing</w:t>
      </w:r>
      <w:r w:rsidR="005C3191">
        <w:t xml:space="preserve"> </w:t>
      </w:r>
      <w:r>
        <w:t>it</w:t>
      </w:r>
      <w:r w:rsidR="005C3191">
        <w:t xml:space="preserve"> </w:t>
      </w:r>
      <w:r>
        <w:t>themselves,</w:t>
      </w:r>
      <w:r w:rsidR="005C3191">
        <w:t xml:space="preserve"> </w:t>
      </w:r>
      <w:r>
        <w:t>or</w:t>
      </w:r>
      <w:r w:rsidR="005C3191">
        <w:t xml:space="preserve"> </w:t>
      </w:r>
      <w:r>
        <w:t>at</w:t>
      </w:r>
      <w:r w:rsidR="005C3191">
        <w:t xml:space="preserve"> </w:t>
      </w:r>
      <w:r>
        <w:t>least</w:t>
      </w:r>
      <w:r w:rsidR="005C3191">
        <w:t xml:space="preserve"> </w:t>
      </w:r>
      <w:r>
        <w:t>some</w:t>
      </w:r>
      <w:r w:rsidR="005C3191">
        <w:t xml:space="preserve"> </w:t>
      </w:r>
      <w:r>
        <w:t>of</w:t>
      </w:r>
      <w:r w:rsidR="005C3191">
        <w:t xml:space="preserve"> </w:t>
      </w:r>
      <w:r>
        <w:t>it</w:t>
      </w:r>
      <w:r w:rsidR="008B7A3E">
        <w:t>.</w:t>
      </w:r>
      <w:r w:rsidR="005C3191">
        <w:t xml:space="preserve"> </w:t>
      </w:r>
      <w:r>
        <w:t>I</w:t>
      </w:r>
      <w:r w:rsidR="005C3191">
        <w:t xml:space="preserve"> </w:t>
      </w:r>
      <w:r>
        <w:t>hope</w:t>
      </w:r>
      <w:r w:rsidR="005C3191">
        <w:t xml:space="preserve"> </w:t>
      </w:r>
      <w:r>
        <w:t>we</w:t>
      </w:r>
      <w:r w:rsidR="005C3191">
        <w:t xml:space="preserve"> </w:t>
      </w:r>
      <w:r>
        <w:t>will</w:t>
      </w:r>
      <w:r w:rsidR="005C3191">
        <w:t xml:space="preserve"> </w:t>
      </w:r>
      <w:r>
        <w:t>come</w:t>
      </w:r>
      <w:r w:rsidR="005C3191">
        <w:t xml:space="preserve"> </w:t>
      </w:r>
      <w:r>
        <w:t>on</w:t>
      </w:r>
      <w:r w:rsidR="005C3191">
        <w:t xml:space="preserve"> </w:t>
      </w:r>
      <w:r>
        <w:t>to</w:t>
      </w:r>
      <w:r w:rsidR="005C3191">
        <w:t xml:space="preserve"> </w:t>
      </w:r>
      <w:r>
        <w:t>how</w:t>
      </w:r>
      <w:r w:rsidR="005C3191">
        <w:t xml:space="preserve"> </w:t>
      </w:r>
      <w:r>
        <w:t>customs</w:t>
      </w:r>
      <w:r w:rsidR="005C3191">
        <w:t xml:space="preserve"> </w:t>
      </w:r>
      <w:r>
        <w:t>work</w:t>
      </w:r>
      <w:r w:rsidR="005C3191">
        <w:t xml:space="preserve"> </w:t>
      </w:r>
      <w:r w:rsidR="00E67E2A">
        <w:t xml:space="preserve">can be </w:t>
      </w:r>
      <w:r>
        <w:t>done,</w:t>
      </w:r>
      <w:r w:rsidR="005C3191">
        <w:t xml:space="preserve"> </w:t>
      </w:r>
      <w:r>
        <w:t>to</w:t>
      </w:r>
      <w:r w:rsidR="005C3191">
        <w:t xml:space="preserve"> </w:t>
      </w:r>
      <w:r>
        <w:t>some</w:t>
      </w:r>
      <w:r w:rsidR="005C3191">
        <w:t xml:space="preserve"> </w:t>
      </w:r>
      <w:r>
        <w:t>extent,</w:t>
      </w:r>
      <w:r w:rsidR="005C3191">
        <w:t xml:space="preserve"> </w:t>
      </w:r>
      <w:r>
        <w:t>more</w:t>
      </w:r>
      <w:r w:rsidR="005C3191">
        <w:t xml:space="preserve"> </w:t>
      </w:r>
      <w:r>
        <w:t>upstream.</w:t>
      </w:r>
      <w:r w:rsidR="00BE675C">
        <w:t xml:space="preserve"> </w:t>
      </w:r>
      <w:r>
        <w:t>Without</w:t>
      </w:r>
      <w:r w:rsidR="005C3191">
        <w:t xml:space="preserve"> </w:t>
      </w:r>
      <w:r>
        <w:t>a</w:t>
      </w:r>
      <w:r w:rsidR="005C3191">
        <w:t xml:space="preserve"> </w:t>
      </w:r>
      <w:r w:rsidR="00AB5F4F">
        <w:t xml:space="preserve">free </w:t>
      </w:r>
      <w:r>
        <w:t>trade</w:t>
      </w:r>
      <w:r w:rsidR="005C3191">
        <w:t xml:space="preserve"> </w:t>
      </w:r>
      <w:r>
        <w:t>agreement,</w:t>
      </w:r>
      <w:r w:rsidR="005C3191">
        <w:t xml:space="preserve"> </w:t>
      </w:r>
      <w:r>
        <w:t>you</w:t>
      </w:r>
      <w:r w:rsidR="005C3191">
        <w:t xml:space="preserve"> </w:t>
      </w:r>
      <w:r>
        <w:t>would</w:t>
      </w:r>
      <w:r w:rsidR="005C3191">
        <w:t xml:space="preserve"> </w:t>
      </w:r>
      <w:r>
        <w:t>need</w:t>
      </w:r>
      <w:r w:rsidR="005C3191">
        <w:t xml:space="preserve"> </w:t>
      </w:r>
      <w:r>
        <w:t>a</w:t>
      </w:r>
      <w:r w:rsidR="005C3191">
        <w:t xml:space="preserve"> </w:t>
      </w:r>
      <w:r>
        <w:t>substantially</w:t>
      </w:r>
      <w:r w:rsidR="005C3191">
        <w:t xml:space="preserve"> </w:t>
      </w:r>
      <w:r>
        <w:t>greater</w:t>
      </w:r>
      <w:r w:rsidR="005C3191">
        <w:t xml:space="preserve"> </w:t>
      </w:r>
      <w:r>
        <w:t>number</w:t>
      </w:r>
      <w:r w:rsidR="005C3191">
        <w:t xml:space="preserve"> </w:t>
      </w:r>
      <w:r>
        <w:t>of</w:t>
      </w:r>
      <w:r w:rsidR="005C3191">
        <w:t xml:space="preserve"> </w:t>
      </w:r>
      <w:r>
        <w:t>customs</w:t>
      </w:r>
      <w:r w:rsidR="005C3191">
        <w:t xml:space="preserve"> </w:t>
      </w:r>
      <w:r>
        <w:t>agents</w:t>
      </w:r>
      <w:r w:rsidR="008B7A3E">
        <w:t>.</w:t>
      </w:r>
      <w:r w:rsidR="005C3191">
        <w:t xml:space="preserve"> </w:t>
      </w:r>
      <w:r>
        <w:t>My</w:t>
      </w:r>
      <w:r w:rsidR="005C3191">
        <w:t xml:space="preserve"> </w:t>
      </w:r>
      <w:r>
        <w:t>take</w:t>
      </w:r>
      <w:r w:rsidR="005C3191">
        <w:t xml:space="preserve"> </w:t>
      </w:r>
      <w:r>
        <w:t>on</w:t>
      </w:r>
      <w:r w:rsidR="005C3191">
        <w:t xml:space="preserve"> </w:t>
      </w:r>
      <w:r>
        <w:t>it</w:t>
      </w:r>
      <w:r w:rsidR="005C3191">
        <w:t xml:space="preserve"> </w:t>
      </w:r>
      <w:r>
        <w:t>is</w:t>
      </w:r>
      <w:r w:rsidR="005C3191">
        <w:t xml:space="preserve"> </w:t>
      </w:r>
      <w:r>
        <w:t>that</w:t>
      </w:r>
      <w:r w:rsidR="005C3191">
        <w:t xml:space="preserve"> </w:t>
      </w:r>
      <w:r>
        <w:t>it</w:t>
      </w:r>
      <w:r w:rsidR="005C3191">
        <w:t xml:space="preserve"> </w:t>
      </w:r>
      <w:r>
        <w:t>is</w:t>
      </w:r>
      <w:r w:rsidR="005C3191">
        <w:t xml:space="preserve"> </w:t>
      </w:r>
      <w:r>
        <w:t>more</w:t>
      </w:r>
      <w:r w:rsidR="005C3191">
        <w:t xml:space="preserve"> </w:t>
      </w:r>
      <w:r>
        <w:t>like</w:t>
      </w:r>
      <w:r w:rsidR="005C3191">
        <w:t xml:space="preserve"> </w:t>
      </w:r>
      <w:r>
        <w:t>35</w:t>
      </w:r>
      <w:r w:rsidR="00E67E2A">
        <w:t>k</w:t>
      </w:r>
      <w:r w:rsidR="005C3191">
        <w:t xml:space="preserve"> </w:t>
      </w:r>
      <w:r>
        <w:t>or</w:t>
      </w:r>
      <w:r w:rsidR="005C3191">
        <w:t xml:space="preserve"> </w:t>
      </w:r>
      <w:r>
        <w:t>maybe</w:t>
      </w:r>
      <w:r w:rsidR="005C3191">
        <w:t xml:space="preserve"> </w:t>
      </w:r>
      <w:r>
        <w:t>40</w:t>
      </w:r>
      <w:r w:rsidR="00E67E2A">
        <w:t>k,</w:t>
      </w:r>
      <w:r w:rsidR="005C3191">
        <w:t xml:space="preserve"> </w:t>
      </w:r>
      <w:r w:rsidR="00382F35">
        <w:t>fewer</w:t>
      </w:r>
      <w:r w:rsidR="005C3191">
        <w:t xml:space="preserve"> </w:t>
      </w:r>
      <w:r w:rsidR="00382F35">
        <w:t>than</w:t>
      </w:r>
      <w:r w:rsidR="005C3191">
        <w:t xml:space="preserve"> </w:t>
      </w:r>
      <w:r w:rsidR="00382F35">
        <w:t>50</w:t>
      </w:r>
      <w:r w:rsidR="00E67E2A">
        <w:t>k</w:t>
      </w:r>
      <w:r w:rsidR="004C6BBF">
        <w:t>,</w:t>
      </w:r>
      <w:r w:rsidR="005C3191">
        <w:t xml:space="preserve"> </w:t>
      </w:r>
      <w:r w:rsidR="00382F35">
        <w:t>but</w:t>
      </w:r>
      <w:r w:rsidR="005C3191">
        <w:t xml:space="preserve"> </w:t>
      </w:r>
      <w:r w:rsidR="00382F35">
        <w:t>these</w:t>
      </w:r>
      <w:r w:rsidR="005C3191">
        <w:t xml:space="preserve"> </w:t>
      </w:r>
      <w:r w:rsidR="00382F35">
        <w:t>numbers</w:t>
      </w:r>
      <w:r w:rsidR="005C3191">
        <w:t xml:space="preserve"> </w:t>
      </w:r>
      <w:r w:rsidR="00382F35">
        <w:t>are</w:t>
      </w:r>
      <w:r w:rsidR="005C3191">
        <w:t xml:space="preserve"> </w:t>
      </w:r>
      <w:r w:rsidR="00382F35">
        <w:t>all</w:t>
      </w:r>
      <w:r w:rsidR="005C3191">
        <w:t xml:space="preserve"> </w:t>
      </w:r>
      <w:r w:rsidR="00382F35">
        <w:t>estimates.</w:t>
      </w:r>
    </w:p>
    <w:p w:rsidR="00382F35" w:rsidP="000B4200">
      <w:pPr>
        <w:pStyle w:val="Answer"/>
      </w:pPr>
      <w:r>
        <w:t>One</w:t>
      </w:r>
      <w:r w:rsidR="005C3191">
        <w:t xml:space="preserve"> </w:t>
      </w:r>
      <w:r>
        <w:t>point</w:t>
      </w:r>
      <w:r w:rsidR="005C3191">
        <w:t xml:space="preserve"> </w:t>
      </w:r>
      <w:r>
        <w:t>that</w:t>
      </w:r>
      <w:r w:rsidR="005C3191">
        <w:t xml:space="preserve"> </w:t>
      </w:r>
      <w:r>
        <w:t>I</w:t>
      </w:r>
      <w:r w:rsidR="005C3191">
        <w:t xml:space="preserve"> </w:t>
      </w:r>
      <w:r>
        <w:t>want</w:t>
      </w:r>
      <w:r w:rsidR="005C3191">
        <w:t xml:space="preserve"> </w:t>
      </w:r>
      <w:r>
        <w:t>to</w:t>
      </w:r>
      <w:r w:rsidR="005C3191">
        <w:t xml:space="preserve"> </w:t>
      </w:r>
      <w:r>
        <w:t>land,</w:t>
      </w:r>
      <w:r w:rsidR="005C3191">
        <w:t xml:space="preserve"> </w:t>
      </w:r>
      <w:r w:rsidR="00B50ACF">
        <w:t>though</w:t>
      </w:r>
      <w:r>
        <w:t>,</w:t>
      </w:r>
      <w:r w:rsidR="005C3191">
        <w:t xml:space="preserve"> </w:t>
      </w:r>
      <w:r>
        <w:t>is</w:t>
      </w:r>
      <w:r w:rsidR="005C3191">
        <w:t xml:space="preserve"> </w:t>
      </w:r>
      <w:r>
        <w:t>that</w:t>
      </w:r>
      <w:r w:rsidR="005C3191">
        <w:t xml:space="preserve"> </w:t>
      </w:r>
      <w:r>
        <w:t>you</w:t>
      </w:r>
      <w:r w:rsidR="005C3191">
        <w:t xml:space="preserve"> </w:t>
      </w:r>
      <w:r>
        <w:t>are</w:t>
      </w:r>
      <w:r w:rsidR="005C3191">
        <w:t xml:space="preserve"> </w:t>
      </w:r>
      <w:r>
        <w:t>right</w:t>
      </w:r>
      <w:r w:rsidR="00BE675C">
        <w:t>:</w:t>
      </w:r>
      <w:r w:rsidR="005C3191">
        <w:t xml:space="preserve"> </w:t>
      </w:r>
      <w:r>
        <w:t>this</w:t>
      </w:r>
      <w:r w:rsidR="005C3191">
        <w:t xml:space="preserve"> </w:t>
      </w:r>
      <w:r>
        <w:t>is</w:t>
      </w:r>
      <w:r w:rsidR="005C3191">
        <w:t xml:space="preserve"> </w:t>
      </w:r>
      <w:r>
        <w:t>a</w:t>
      </w:r>
      <w:r w:rsidR="005C3191">
        <w:t xml:space="preserve"> </w:t>
      </w:r>
      <w:r>
        <w:t>huge</w:t>
      </w:r>
      <w:r w:rsidR="005C3191">
        <w:t xml:space="preserve"> </w:t>
      </w:r>
      <w:r>
        <w:t>opportunity</w:t>
      </w:r>
      <w:r w:rsidR="005C3191">
        <w:t xml:space="preserve"> </w:t>
      </w:r>
      <w:r>
        <w:t>for</w:t>
      </w:r>
      <w:r w:rsidR="005C3191">
        <w:t xml:space="preserve"> </w:t>
      </w:r>
      <w:r>
        <w:t>people</w:t>
      </w:r>
      <w:r w:rsidR="005C3191">
        <w:t xml:space="preserve"> </w:t>
      </w:r>
      <w:r>
        <w:t>to</w:t>
      </w:r>
      <w:r w:rsidR="005C3191">
        <w:t xml:space="preserve"> </w:t>
      </w:r>
      <w:r>
        <w:t>move</w:t>
      </w:r>
      <w:r w:rsidR="005C3191">
        <w:t xml:space="preserve"> </w:t>
      </w:r>
      <w:r>
        <w:t>into</w:t>
      </w:r>
      <w:r w:rsidR="005C3191">
        <w:t xml:space="preserve"> </w:t>
      </w:r>
      <w:r>
        <w:t>what</w:t>
      </w:r>
      <w:r w:rsidR="005C3191">
        <w:t xml:space="preserve"> </w:t>
      </w:r>
      <w:r>
        <w:t>is</w:t>
      </w:r>
      <w:r w:rsidR="005C3191">
        <w:t xml:space="preserve"> </w:t>
      </w:r>
      <w:r>
        <w:t>a</w:t>
      </w:r>
      <w:r w:rsidR="005C3191">
        <w:t xml:space="preserve"> </w:t>
      </w:r>
      <w:r>
        <w:t>fantastic</w:t>
      </w:r>
      <w:r w:rsidR="005C3191">
        <w:t xml:space="preserve"> </w:t>
      </w:r>
      <w:r>
        <w:t>part</w:t>
      </w:r>
      <w:r w:rsidR="005C3191">
        <w:t xml:space="preserve"> </w:t>
      </w:r>
      <w:r>
        <w:t>of</w:t>
      </w:r>
      <w:r w:rsidR="005C3191">
        <w:t xml:space="preserve"> </w:t>
      </w:r>
      <w:r>
        <w:t>the</w:t>
      </w:r>
      <w:r w:rsidR="005C3191">
        <w:t xml:space="preserve"> </w:t>
      </w:r>
      <w:r>
        <w:t>logistics</w:t>
      </w:r>
      <w:r w:rsidR="005C3191">
        <w:t xml:space="preserve"> </w:t>
      </w:r>
      <w:r>
        <w:t>sector</w:t>
      </w:r>
      <w:r w:rsidR="008B7A3E">
        <w:t>.</w:t>
      </w:r>
      <w:r w:rsidR="005C3191">
        <w:t xml:space="preserve"> </w:t>
      </w:r>
      <w:r>
        <w:t>We</w:t>
      </w:r>
      <w:r w:rsidR="005C3191">
        <w:t xml:space="preserve"> </w:t>
      </w:r>
      <w:r>
        <w:t>really</w:t>
      </w:r>
      <w:r w:rsidR="005C3191">
        <w:t xml:space="preserve"> </w:t>
      </w:r>
      <w:r>
        <w:t>want</w:t>
      </w:r>
      <w:r w:rsidR="005C3191">
        <w:t xml:space="preserve"> </w:t>
      </w:r>
      <w:r>
        <w:t>to</w:t>
      </w:r>
      <w:r w:rsidR="005C3191">
        <w:t xml:space="preserve"> </w:t>
      </w:r>
      <w:r>
        <w:t>see</w:t>
      </w:r>
      <w:r w:rsidR="005C3191">
        <w:t xml:space="preserve"> </w:t>
      </w:r>
      <w:r>
        <w:t>more</w:t>
      </w:r>
      <w:r w:rsidR="005C3191">
        <w:t xml:space="preserve"> </w:t>
      </w:r>
      <w:r>
        <w:t>young</w:t>
      </w:r>
      <w:r w:rsidR="005C3191">
        <w:t xml:space="preserve"> </w:t>
      </w:r>
      <w:r>
        <w:t>people</w:t>
      </w:r>
      <w:r w:rsidR="005C3191">
        <w:t xml:space="preserve"> </w:t>
      </w:r>
      <w:r>
        <w:t>coming</w:t>
      </w:r>
      <w:r w:rsidR="005C3191">
        <w:t xml:space="preserve"> </w:t>
      </w:r>
      <w:r>
        <w:t>in</w:t>
      </w:r>
      <w:r w:rsidR="008B7A3E">
        <w:t>.</w:t>
      </w:r>
      <w:r w:rsidR="005C3191">
        <w:t xml:space="preserve"> </w:t>
      </w:r>
      <w:r w:rsidR="00B50ACF">
        <w:t xml:space="preserve">In this space, </w:t>
      </w:r>
      <w:r>
        <w:t>we</w:t>
      </w:r>
      <w:r w:rsidR="005C3191">
        <w:t xml:space="preserve"> </w:t>
      </w:r>
      <w:r>
        <w:t>are</w:t>
      </w:r>
      <w:r w:rsidR="005C3191">
        <w:t xml:space="preserve"> </w:t>
      </w:r>
      <w:r>
        <w:t>encouraging</w:t>
      </w:r>
      <w:r w:rsidR="005C3191">
        <w:t xml:space="preserve"> </w:t>
      </w:r>
      <w:r>
        <w:t>the</w:t>
      </w:r>
      <w:r w:rsidR="005C3191">
        <w:t xml:space="preserve"> </w:t>
      </w:r>
      <w:r>
        <w:t>Government</w:t>
      </w:r>
      <w:r w:rsidR="005C3191">
        <w:t xml:space="preserve"> </w:t>
      </w:r>
      <w:r>
        <w:t>to</w:t>
      </w:r>
      <w:r w:rsidR="005C3191">
        <w:t xml:space="preserve"> </w:t>
      </w:r>
      <w:r>
        <w:t>look</w:t>
      </w:r>
      <w:r w:rsidR="005C3191">
        <w:t xml:space="preserve"> </w:t>
      </w:r>
      <w:r>
        <w:t>at</w:t>
      </w:r>
      <w:r w:rsidR="005C3191">
        <w:t xml:space="preserve"> </w:t>
      </w:r>
      <w:r>
        <w:t>the</w:t>
      </w:r>
      <w:r w:rsidR="005C3191">
        <w:t xml:space="preserve"> </w:t>
      </w:r>
      <w:r w:rsidR="00B50ACF">
        <w:t>apprenticeship levy</w:t>
      </w:r>
      <w:r w:rsidR="005C3191">
        <w:t xml:space="preserve"> </w:t>
      </w:r>
      <w:r>
        <w:t>and</w:t>
      </w:r>
      <w:r w:rsidR="005C3191">
        <w:t xml:space="preserve"> </w:t>
      </w:r>
      <w:r>
        <w:t>whether</w:t>
      </w:r>
      <w:r w:rsidR="005C3191">
        <w:t xml:space="preserve"> </w:t>
      </w:r>
      <w:r>
        <w:t>that</w:t>
      </w:r>
      <w:r w:rsidR="005C3191">
        <w:t xml:space="preserve"> </w:t>
      </w:r>
      <w:r>
        <w:t>could</w:t>
      </w:r>
      <w:r w:rsidR="005C3191">
        <w:t xml:space="preserve"> </w:t>
      </w:r>
      <w:r>
        <w:t>be</w:t>
      </w:r>
      <w:r w:rsidR="005C3191">
        <w:t xml:space="preserve"> </w:t>
      </w:r>
      <w:r>
        <w:t>perhaps</w:t>
      </w:r>
      <w:r w:rsidR="005C3191">
        <w:t xml:space="preserve"> </w:t>
      </w:r>
      <w:r>
        <w:t>reimagined</w:t>
      </w:r>
      <w:r w:rsidR="005C3191">
        <w:t xml:space="preserve"> </w:t>
      </w:r>
      <w:r>
        <w:t>as</w:t>
      </w:r>
      <w:r w:rsidR="005C3191">
        <w:t xml:space="preserve"> </w:t>
      </w:r>
      <w:r>
        <w:t>a</w:t>
      </w:r>
      <w:r w:rsidR="005C3191">
        <w:t xml:space="preserve"> </w:t>
      </w:r>
      <w:r>
        <w:t>skills</w:t>
      </w:r>
      <w:r w:rsidR="005C3191">
        <w:t xml:space="preserve"> </w:t>
      </w:r>
      <w:r>
        <w:t>levy,</w:t>
      </w:r>
      <w:r w:rsidR="005C3191">
        <w:t xml:space="preserve"> </w:t>
      </w:r>
      <w:r>
        <w:t>which</w:t>
      </w:r>
      <w:r w:rsidR="005C3191">
        <w:t xml:space="preserve"> </w:t>
      </w:r>
      <w:r>
        <w:t>might</w:t>
      </w:r>
      <w:r w:rsidR="005C3191">
        <w:t xml:space="preserve"> </w:t>
      </w:r>
      <w:r>
        <w:t>allow</w:t>
      </w:r>
      <w:r w:rsidR="005C3191">
        <w:t xml:space="preserve"> </w:t>
      </w:r>
      <w:r>
        <w:t>vocational</w:t>
      </w:r>
      <w:r w:rsidR="005C3191">
        <w:t xml:space="preserve"> </w:t>
      </w:r>
      <w:r>
        <w:t>and</w:t>
      </w:r>
      <w:r w:rsidR="005C3191">
        <w:t xml:space="preserve"> </w:t>
      </w:r>
      <w:r>
        <w:t>practical</w:t>
      </w:r>
      <w:r w:rsidR="005C3191">
        <w:t xml:space="preserve"> </w:t>
      </w:r>
      <w:r>
        <w:t>study</w:t>
      </w:r>
      <w:r w:rsidR="005C3191">
        <w:t xml:space="preserve"> </w:t>
      </w:r>
      <w:r>
        <w:t>courses</w:t>
      </w:r>
      <w:r w:rsidR="005C3191">
        <w:t xml:space="preserve"> </w:t>
      </w:r>
      <w:r w:rsidR="00BE675C">
        <w:t>to be</w:t>
      </w:r>
      <w:r w:rsidR="005C3191">
        <w:t xml:space="preserve"> </w:t>
      </w:r>
      <w:r>
        <w:t>easier</w:t>
      </w:r>
      <w:r w:rsidR="005C3191">
        <w:t xml:space="preserve"> </w:t>
      </w:r>
      <w:r>
        <w:t>to</w:t>
      </w:r>
      <w:r w:rsidR="005C3191">
        <w:t xml:space="preserve"> </w:t>
      </w:r>
      <w:r>
        <w:t>fund,</w:t>
      </w:r>
      <w:r w:rsidR="005C3191">
        <w:t xml:space="preserve"> </w:t>
      </w:r>
      <w:r>
        <w:t>so</w:t>
      </w:r>
      <w:r w:rsidR="005C3191">
        <w:t xml:space="preserve"> </w:t>
      </w:r>
      <w:r>
        <w:t>there</w:t>
      </w:r>
      <w:r w:rsidR="005C3191">
        <w:t xml:space="preserve"> </w:t>
      </w:r>
      <w:r>
        <w:t>is</w:t>
      </w:r>
      <w:r w:rsidR="005C3191">
        <w:t xml:space="preserve"> </w:t>
      </w:r>
      <w:r>
        <w:t>a</w:t>
      </w:r>
      <w:r w:rsidR="005C3191">
        <w:t xml:space="preserve"> </w:t>
      </w:r>
      <w:r>
        <w:t>greater</w:t>
      </w:r>
      <w:r w:rsidR="005C3191">
        <w:t xml:space="preserve"> </w:t>
      </w:r>
      <w:r>
        <w:t>incentive</w:t>
      </w:r>
      <w:r w:rsidR="005C3191">
        <w:t xml:space="preserve"> </w:t>
      </w:r>
      <w:r>
        <w:t>for</w:t>
      </w:r>
      <w:r w:rsidR="005C3191">
        <w:t xml:space="preserve"> </w:t>
      </w:r>
      <w:r>
        <w:t>businesses</w:t>
      </w:r>
      <w:r w:rsidR="005C3191">
        <w:t xml:space="preserve"> </w:t>
      </w:r>
      <w:r>
        <w:t>to</w:t>
      </w:r>
      <w:r w:rsidR="005C3191">
        <w:t xml:space="preserve"> </w:t>
      </w:r>
      <w:r>
        <w:t>send</w:t>
      </w:r>
      <w:r w:rsidR="005C3191">
        <w:t xml:space="preserve"> </w:t>
      </w:r>
      <w:r>
        <w:t>colleagues</w:t>
      </w:r>
      <w:r w:rsidR="005C3191">
        <w:t xml:space="preserve"> </w:t>
      </w:r>
      <w:r>
        <w:t>on</w:t>
      </w:r>
      <w:r w:rsidR="005C3191">
        <w:t xml:space="preserve"> </w:t>
      </w:r>
      <w:r>
        <w:t>training</w:t>
      </w:r>
      <w:r w:rsidR="005C3191">
        <w:t xml:space="preserve"> </w:t>
      </w:r>
      <w:r>
        <w:t>courses,</w:t>
      </w:r>
      <w:r w:rsidR="005C3191">
        <w:t xml:space="preserve"> </w:t>
      </w:r>
      <w:r>
        <w:t>to</w:t>
      </w:r>
      <w:r w:rsidR="005C3191">
        <w:t xml:space="preserve"> </w:t>
      </w:r>
      <w:r>
        <w:t>use</w:t>
      </w:r>
      <w:r w:rsidR="005C3191">
        <w:t xml:space="preserve"> </w:t>
      </w:r>
      <w:r>
        <w:t>the</w:t>
      </w:r>
      <w:r w:rsidR="005C3191">
        <w:t xml:space="preserve"> </w:t>
      </w:r>
      <w:r>
        <w:t>funds</w:t>
      </w:r>
      <w:r w:rsidR="005C3191">
        <w:t xml:space="preserve"> </w:t>
      </w:r>
      <w:r>
        <w:t>to</w:t>
      </w:r>
      <w:r w:rsidR="005C3191">
        <w:t xml:space="preserve"> </w:t>
      </w:r>
      <w:r>
        <w:t>upskill</w:t>
      </w:r>
      <w:r w:rsidR="005C3191">
        <w:t xml:space="preserve"> </w:t>
      </w:r>
      <w:r>
        <w:t>and</w:t>
      </w:r>
      <w:r w:rsidR="005C3191">
        <w:t xml:space="preserve"> </w:t>
      </w:r>
      <w:r>
        <w:t>train</w:t>
      </w:r>
      <w:r w:rsidR="005C3191">
        <w:t xml:space="preserve"> </w:t>
      </w:r>
      <w:r>
        <w:t>staff</w:t>
      </w:r>
      <w:r w:rsidR="008B7A3E">
        <w:t>.</w:t>
      </w:r>
      <w:r w:rsidR="005C3191">
        <w:t xml:space="preserve"> </w:t>
      </w:r>
      <w:r>
        <w:t>That</w:t>
      </w:r>
      <w:r w:rsidR="005C3191">
        <w:t xml:space="preserve"> </w:t>
      </w:r>
      <w:r>
        <w:t>would</w:t>
      </w:r>
      <w:r w:rsidR="005C3191">
        <w:t xml:space="preserve"> </w:t>
      </w:r>
      <w:r>
        <w:t>be</w:t>
      </w:r>
      <w:r w:rsidR="005C3191">
        <w:t xml:space="preserve"> </w:t>
      </w:r>
      <w:r>
        <w:t>my</w:t>
      </w:r>
      <w:r w:rsidR="005C3191">
        <w:t xml:space="preserve"> </w:t>
      </w:r>
      <w:r>
        <w:t>take</w:t>
      </w:r>
      <w:r w:rsidR="005C3191">
        <w:t xml:space="preserve"> </w:t>
      </w:r>
      <w:r>
        <w:t>on</w:t>
      </w:r>
      <w:r w:rsidR="005C3191">
        <w:t xml:space="preserve"> </w:t>
      </w:r>
      <w:r>
        <w:t>the</w:t>
      </w:r>
      <w:r w:rsidR="005C3191">
        <w:t xml:space="preserve"> </w:t>
      </w:r>
      <w:r>
        <w:t>number</w:t>
      </w:r>
      <w:r w:rsidR="00BE675C">
        <w:t>,</w:t>
      </w:r>
      <w:r w:rsidR="005C3191">
        <w:t xml:space="preserve"> </w:t>
      </w:r>
      <w:r>
        <w:t>but</w:t>
      </w:r>
      <w:r w:rsidR="005C3191">
        <w:t xml:space="preserve"> </w:t>
      </w:r>
      <w:r>
        <w:t>also</w:t>
      </w:r>
      <w:r w:rsidR="005C3191">
        <w:t xml:space="preserve"> </w:t>
      </w:r>
      <w:r>
        <w:t>perhaps</w:t>
      </w:r>
      <w:r w:rsidR="005C3191">
        <w:t xml:space="preserve"> </w:t>
      </w:r>
      <w:r>
        <w:t>an</w:t>
      </w:r>
      <w:r w:rsidR="005C3191">
        <w:t xml:space="preserve"> </w:t>
      </w:r>
      <w:r>
        <w:t>avenue</w:t>
      </w:r>
      <w:r w:rsidR="005C3191">
        <w:t xml:space="preserve"> </w:t>
      </w:r>
      <w:r>
        <w:t>of</w:t>
      </w:r>
      <w:r w:rsidR="005C3191">
        <w:t xml:space="preserve"> </w:t>
      </w:r>
      <w:r>
        <w:t>policy</w:t>
      </w:r>
      <w:r w:rsidR="005C3191">
        <w:t xml:space="preserve"> </w:t>
      </w:r>
      <w:r>
        <w:t>development</w:t>
      </w:r>
      <w:r w:rsidR="005C3191">
        <w:t xml:space="preserve"> </w:t>
      </w:r>
      <w:r>
        <w:t>that</w:t>
      </w:r>
      <w:r w:rsidR="005C3191">
        <w:t xml:space="preserve"> </w:t>
      </w:r>
      <w:r>
        <w:t>might</w:t>
      </w:r>
      <w:r w:rsidR="005C3191">
        <w:t xml:space="preserve"> </w:t>
      </w:r>
      <w:r>
        <w:t>be</w:t>
      </w:r>
      <w:r w:rsidR="005C3191">
        <w:t xml:space="preserve"> </w:t>
      </w:r>
      <w:r>
        <w:t>worth</w:t>
      </w:r>
      <w:r w:rsidR="005C3191">
        <w:t xml:space="preserve"> </w:t>
      </w:r>
      <w:r>
        <w:t>exploring.</w:t>
      </w:r>
    </w:p>
    <w:p w:rsidR="00F64FAB" w:rsidP="00382F35">
      <w:pPr>
        <w:pStyle w:val="Answer"/>
      </w:pPr>
      <w:sdt>
        <w:sdtPr>
          <w:alias w:val="Witness"/>
          <w:id w:val="-1360118467"/>
          <w:placeholder>
            <w:docPart w:val="DefaultPlaceholder_1082065158"/>
          </w:placeholder>
          <w:richText/>
        </w:sdtPr>
        <w:sdtContent>
          <w:r w:rsidRPr="008B7A3E" w:rsidR="008B7A3E">
            <w:rPr>
              <w:b/>
              <w:i/>
            </w:rPr>
            <w:t>Dr</w:t>
          </w:r>
          <w:r w:rsidR="005C3191">
            <w:rPr>
              <w:b/>
              <w:i/>
            </w:rPr>
            <w:t xml:space="preserve"> </w:t>
          </w:r>
          <w:r w:rsidRPr="008B7A3E" w:rsidR="008B7A3E">
            <w:rPr>
              <w:b/>
              <w:i/>
            </w:rPr>
            <w:t>Karlsson:</w:t>
          </w:r>
        </w:sdtContent>
      </w:sdt>
      <w:r w:rsidR="005C3191">
        <w:t xml:space="preserve"> </w:t>
      </w:r>
      <w:r w:rsidR="00382F35">
        <w:t>I</w:t>
      </w:r>
      <w:r w:rsidR="005C3191">
        <w:t xml:space="preserve"> </w:t>
      </w:r>
      <w:r w:rsidR="00382F35">
        <w:t>agree</w:t>
      </w:r>
      <w:r w:rsidR="005C3191">
        <w:t xml:space="preserve"> </w:t>
      </w:r>
      <w:r w:rsidR="00382F35">
        <w:t>with</w:t>
      </w:r>
      <w:r w:rsidR="005C3191">
        <w:t xml:space="preserve"> </w:t>
      </w:r>
      <w:r w:rsidR="00382F35">
        <w:t>what</w:t>
      </w:r>
      <w:r w:rsidR="005C3191">
        <w:t xml:space="preserve"> </w:t>
      </w:r>
      <w:r w:rsidR="00382F35">
        <w:t>Alex</w:t>
      </w:r>
      <w:r w:rsidR="005C3191">
        <w:t xml:space="preserve"> </w:t>
      </w:r>
      <w:r w:rsidR="00382F35">
        <w:t>said</w:t>
      </w:r>
      <w:r w:rsidR="008B7A3E">
        <w:t>.</w:t>
      </w:r>
      <w:r w:rsidR="005C3191">
        <w:t xml:space="preserve"> </w:t>
      </w:r>
      <w:r w:rsidR="00382F35">
        <w:t>There</w:t>
      </w:r>
      <w:r w:rsidR="005C3191">
        <w:t xml:space="preserve"> </w:t>
      </w:r>
      <w:r w:rsidR="00382F35">
        <w:t>are</w:t>
      </w:r>
      <w:r w:rsidR="005C3191">
        <w:t xml:space="preserve"> </w:t>
      </w:r>
      <w:r w:rsidR="00382F35">
        <w:t>opportunities</w:t>
      </w:r>
      <w:r w:rsidR="005C3191">
        <w:t xml:space="preserve"> </w:t>
      </w:r>
      <w:r w:rsidR="00382F35">
        <w:t>here</w:t>
      </w:r>
      <w:r w:rsidR="008B7A3E">
        <w:t>.</w:t>
      </w:r>
      <w:r w:rsidR="005C3191">
        <w:t xml:space="preserve"> </w:t>
      </w:r>
      <w:r w:rsidR="00382F35">
        <w:t>Government</w:t>
      </w:r>
      <w:r w:rsidR="005C3191">
        <w:t xml:space="preserve"> </w:t>
      </w:r>
      <w:r w:rsidR="00382F35">
        <w:t>have</w:t>
      </w:r>
      <w:r w:rsidR="005C3191">
        <w:t xml:space="preserve"> </w:t>
      </w:r>
      <w:r w:rsidR="00382F35">
        <w:t>supported</w:t>
      </w:r>
      <w:r w:rsidR="005C3191">
        <w:t xml:space="preserve"> </w:t>
      </w:r>
      <w:r w:rsidR="00382F35">
        <w:t>the</w:t>
      </w:r>
      <w:r w:rsidR="005C3191">
        <w:t xml:space="preserve"> </w:t>
      </w:r>
      <w:r w:rsidR="00382F35">
        <w:t>training</w:t>
      </w:r>
      <w:r w:rsidR="005C3191">
        <w:t xml:space="preserve"> </w:t>
      </w:r>
      <w:r w:rsidR="00382F35">
        <w:t>of</w:t>
      </w:r>
      <w:r w:rsidR="005C3191">
        <w:t xml:space="preserve"> </w:t>
      </w:r>
      <w:r w:rsidR="00382F35">
        <w:t>this</w:t>
      </w:r>
      <w:r w:rsidR="005C3191">
        <w:t xml:space="preserve"> </w:t>
      </w:r>
      <w:r w:rsidR="00382F35">
        <w:t>specific</w:t>
      </w:r>
      <w:r w:rsidR="005C3191">
        <w:t xml:space="preserve"> </w:t>
      </w:r>
      <w:r w:rsidR="00382F35">
        <w:t>sector</w:t>
      </w:r>
      <w:r w:rsidR="005C3191">
        <w:t xml:space="preserve"> </w:t>
      </w:r>
      <w:r w:rsidR="00346818">
        <w:t>with</w:t>
      </w:r>
      <w:r w:rsidR="005C3191">
        <w:t xml:space="preserve"> </w:t>
      </w:r>
      <w:r w:rsidR="00346818">
        <w:t>the</w:t>
      </w:r>
      <w:r w:rsidR="005C3191">
        <w:t xml:space="preserve"> </w:t>
      </w:r>
      <w:r w:rsidR="00346818">
        <w:t>UK</w:t>
      </w:r>
      <w:r w:rsidR="005C3191">
        <w:t xml:space="preserve"> </w:t>
      </w:r>
      <w:r w:rsidR="00346818">
        <w:t>Customs</w:t>
      </w:r>
      <w:r w:rsidR="005C3191">
        <w:t xml:space="preserve"> </w:t>
      </w:r>
      <w:r w:rsidR="00346818">
        <w:t>Academy</w:t>
      </w:r>
      <w:r w:rsidR="005C3191">
        <w:t xml:space="preserve"> </w:t>
      </w:r>
      <w:r w:rsidR="00346818">
        <w:t>from</w:t>
      </w:r>
      <w:r w:rsidR="005C3191">
        <w:t xml:space="preserve"> </w:t>
      </w:r>
      <w:r w:rsidR="00346818">
        <w:t>the</w:t>
      </w:r>
      <w:r w:rsidR="005C3191">
        <w:t xml:space="preserve"> </w:t>
      </w:r>
      <w:r w:rsidR="00346818">
        <w:t>Institute</w:t>
      </w:r>
      <w:r w:rsidR="005C3191">
        <w:t xml:space="preserve"> </w:t>
      </w:r>
      <w:r w:rsidR="00346818">
        <w:t>of</w:t>
      </w:r>
      <w:r w:rsidR="005C3191">
        <w:t xml:space="preserve"> </w:t>
      </w:r>
      <w:r w:rsidR="00346818">
        <w:t>Export</w:t>
      </w:r>
      <w:r w:rsidR="005C3191">
        <w:t xml:space="preserve"> </w:t>
      </w:r>
      <w:r w:rsidR="00BE675C">
        <w:t>and</w:t>
      </w:r>
      <w:r w:rsidR="005C3191">
        <w:t xml:space="preserve"> </w:t>
      </w:r>
      <w:r w:rsidR="00346818">
        <w:t>International</w:t>
      </w:r>
      <w:r w:rsidR="005C3191">
        <w:t xml:space="preserve"> </w:t>
      </w:r>
      <w:r w:rsidR="00346818">
        <w:t>Trade,</w:t>
      </w:r>
      <w:r w:rsidR="005C3191">
        <w:t xml:space="preserve"> </w:t>
      </w:r>
      <w:r w:rsidR="00346818">
        <w:t>which</w:t>
      </w:r>
      <w:r w:rsidR="005C3191">
        <w:t xml:space="preserve"> </w:t>
      </w:r>
      <w:r w:rsidR="00346818">
        <w:t>is</w:t>
      </w:r>
      <w:r w:rsidR="005C3191">
        <w:t xml:space="preserve"> </w:t>
      </w:r>
      <w:r w:rsidR="00346818">
        <w:t>fully</w:t>
      </w:r>
      <w:r w:rsidR="005C3191">
        <w:t xml:space="preserve"> </w:t>
      </w:r>
      <w:r w:rsidR="00346818">
        <w:t>digital</w:t>
      </w:r>
      <w:r w:rsidR="008B7A3E">
        <w:t>.</w:t>
      </w:r>
      <w:r w:rsidR="005C3191">
        <w:t xml:space="preserve"> </w:t>
      </w:r>
      <w:r w:rsidR="00346818">
        <w:t>There</w:t>
      </w:r>
      <w:r w:rsidR="005C3191">
        <w:t xml:space="preserve"> </w:t>
      </w:r>
      <w:r w:rsidR="00346818">
        <w:t>are</w:t>
      </w:r>
      <w:r w:rsidR="005C3191">
        <w:t xml:space="preserve"> </w:t>
      </w:r>
      <w:r w:rsidR="00346818">
        <w:t>also</w:t>
      </w:r>
      <w:r w:rsidR="005C3191">
        <w:t xml:space="preserve"> </w:t>
      </w:r>
      <w:r w:rsidR="008850C1">
        <w:t>double-digit</w:t>
      </w:r>
      <w:r w:rsidR="005C3191">
        <w:t xml:space="preserve"> </w:t>
      </w:r>
      <w:r w:rsidR="008850C1">
        <w:t>numbers</w:t>
      </w:r>
      <w:r w:rsidR="005C3191">
        <w:t xml:space="preserve"> </w:t>
      </w:r>
      <w:r w:rsidR="008850C1">
        <w:t>of</w:t>
      </w:r>
      <w:r w:rsidR="005C3191">
        <w:t xml:space="preserve"> </w:t>
      </w:r>
      <w:r w:rsidR="008850C1">
        <w:t>other</w:t>
      </w:r>
      <w:r w:rsidR="005C3191">
        <w:t xml:space="preserve"> </w:t>
      </w:r>
      <w:r w:rsidR="008850C1">
        <w:t>training</w:t>
      </w:r>
      <w:r w:rsidR="005C3191">
        <w:t xml:space="preserve"> </w:t>
      </w:r>
      <w:r w:rsidR="008850C1">
        <w:t>offers</w:t>
      </w:r>
      <w:r w:rsidR="005C3191">
        <w:t xml:space="preserve"> </w:t>
      </w:r>
      <w:r w:rsidR="008850C1">
        <w:t>on</w:t>
      </w:r>
      <w:r w:rsidR="005C3191">
        <w:t xml:space="preserve"> </w:t>
      </w:r>
      <w:r w:rsidR="008850C1">
        <w:t>the</w:t>
      </w:r>
      <w:r w:rsidR="005C3191">
        <w:t xml:space="preserve"> </w:t>
      </w:r>
      <w:r w:rsidR="008850C1">
        <w:t>market</w:t>
      </w:r>
      <w:r w:rsidR="005C3191">
        <w:t xml:space="preserve"> </w:t>
      </w:r>
      <w:r w:rsidR="008850C1">
        <w:t>today</w:t>
      </w:r>
      <w:r w:rsidR="008B7A3E">
        <w:t>.</w:t>
      </w:r>
      <w:r w:rsidR="005C3191">
        <w:t xml:space="preserve"> </w:t>
      </w:r>
      <w:r w:rsidR="00BE675C">
        <w:t xml:space="preserve">As </w:t>
      </w:r>
      <w:r w:rsidR="008850C1">
        <w:t>I</w:t>
      </w:r>
      <w:r w:rsidR="005C3191">
        <w:t xml:space="preserve"> </w:t>
      </w:r>
      <w:r w:rsidR="008850C1">
        <w:t>said</w:t>
      </w:r>
      <w:r w:rsidR="005C3191">
        <w:t xml:space="preserve"> </w:t>
      </w:r>
      <w:r w:rsidR="008850C1">
        <w:t>before,</w:t>
      </w:r>
      <w:r w:rsidR="005C3191">
        <w:t xml:space="preserve"> </w:t>
      </w:r>
      <w:r w:rsidR="008850C1">
        <w:t>for</w:t>
      </w:r>
      <w:r w:rsidR="005C3191">
        <w:t xml:space="preserve"> </w:t>
      </w:r>
      <w:r w:rsidR="008850C1">
        <w:t>the</w:t>
      </w:r>
      <w:r w:rsidR="005C3191">
        <w:t xml:space="preserve"> </w:t>
      </w:r>
      <w:r w:rsidR="008850C1">
        <w:t>moment,</w:t>
      </w:r>
      <w:r w:rsidR="005C3191">
        <w:t xml:space="preserve"> </w:t>
      </w:r>
      <w:r w:rsidR="008850C1">
        <w:t>grants</w:t>
      </w:r>
      <w:r w:rsidR="005C3191">
        <w:t xml:space="preserve"> </w:t>
      </w:r>
      <w:r w:rsidR="008850C1">
        <w:t>and</w:t>
      </w:r>
      <w:r w:rsidR="005C3191">
        <w:t xml:space="preserve"> </w:t>
      </w:r>
      <w:r w:rsidR="008850C1">
        <w:t>support</w:t>
      </w:r>
      <w:r w:rsidR="005C3191">
        <w:t xml:space="preserve"> </w:t>
      </w:r>
      <w:r w:rsidR="008850C1">
        <w:t>have</w:t>
      </w:r>
      <w:r w:rsidR="005C3191">
        <w:t xml:space="preserve"> </w:t>
      </w:r>
      <w:r w:rsidR="008850C1">
        <w:t>been</w:t>
      </w:r>
      <w:r w:rsidR="005C3191">
        <w:t xml:space="preserve"> </w:t>
      </w:r>
      <w:r w:rsidR="008850C1">
        <w:t>directed</w:t>
      </w:r>
      <w:r w:rsidR="005C3191">
        <w:t xml:space="preserve"> </w:t>
      </w:r>
      <w:r w:rsidR="008850C1">
        <w:t>at</w:t>
      </w:r>
      <w:r w:rsidR="005C3191">
        <w:t xml:space="preserve"> </w:t>
      </w:r>
      <w:r w:rsidR="008850C1">
        <w:t>companies</w:t>
      </w:r>
      <w:r w:rsidR="00BE675C">
        <w:t xml:space="preserve">, </w:t>
      </w:r>
      <w:r w:rsidR="008850C1">
        <w:t>or</w:t>
      </w:r>
      <w:r w:rsidR="005C3191">
        <w:t xml:space="preserve"> </w:t>
      </w:r>
      <w:r w:rsidR="008850C1">
        <w:t>people</w:t>
      </w:r>
      <w:r w:rsidR="005C3191">
        <w:t xml:space="preserve"> </w:t>
      </w:r>
      <w:r w:rsidR="008850C1">
        <w:t>working</w:t>
      </w:r>
      <w:r w:rsidR="005C3191">
        <w:t xml:space="preserve"> </w:t>
      </w:r>
      <w:r w:rsidR="008850C1">
        <w:t>in</w:t>
      </w:r>
      <w:r w:rsidR="005C3191">
        <w:t xml:space="preserve"> </w:t>
      </w:r>
      <w:r w:rsidR="008850C1">
        <w:t>companies</w:t>
      </w:r>
      <w:r w:rsidR="00BE675C">
        <w:t xml:space="preserve">, </w:t>
      </w:r>
      <w:r w:rsidR="008850C1">
        <w:t>in</w:t>
      </w:r>
      <w:r w:rsidR="005C3191">
        <w:t xml:space="preserve"> </w:t>
      </w:r>
      <w:r w:rsidR="008850C1">
        <w:t>the</w:t>
      </w:r>
      <w:r w:rsidR="005C3191">
        <w:t xml:space="preserve"> </w:t>
      </w:r>
      <w:r w:rsidR="008850C1">
        <w:t>intermediary</w:t>
      </w:r>
      <w:r w:rsidR="005C3191">
        <w:t xml:space="preserve"> </w:t>
      </w:r>
      <w:r w:rsidR="008850C1">
        <w:t>industry</w:t>
      </w:r>
      <w:r w:rsidR="008B7A3E">
        <w:t>.</w:t>
      </w:r>
      <w:r w:rsidR="005C3191">
        <w:t xml:space="preserve"> </w:t>
      </w:r>
      <w:r w:rsidR="008850C1">
        <w:t>We</w:t>
      </w:r>
      <w:r w:rsidR="005C3191">
        <w:t xml:space="preserve"> </w:t>
      </w:r>
      <w:r w:rsidR="008850C1">
        <w:t>really</w:t>
      </w:r>
      <w:r w:rsidR="005C3191">
        <w:t xml:space="preserve"> </w:t>
      </w:r>
      <w:r w:rsidR="008850C1">
        <w:t>want</w:t>
      </w:r>
      <w:r w:rsidR="005C3191">
        <w:t xml:space="preserve"> </w:t>
      </w:r>
      <w:r w:rsidR="008850C1">
        <w:t>to</w:t>
      </w:r>
      <w:r w:rsidR="005C3191">
        <w:t xml:space="preserve"> </w:t>
      </w:r>
      <w:r w:rsidR="008850C1">
        <w:t>grow</w:t>
      </w:r>
      <w:r w:rsidR="005C3191">
        <w:t xml:space="preserve"> </w:t>
      </w:r>
      <w:r w:rsidR="008850C1">
        <w:t>that</w:t>
      </w:r>
      <w:r w:rsidR="005C3191">
        <w:t xml:space="preserve"> </w:t>
      </w:r>
      <w:r w:rsidR="008850C1">
        <w:t>industry</w:t>
      </w:r>
      <w:r w:rsidR="005C3191">
        <w:t xml:space="preserve"> </w:t>
      </w:r>
      <w:r w:rsidR="008850C1">
        <w:t>to</w:t>
      </w:r>
      <w:r w:rsidR="005C3191">
        <w:t xml:space="preserve"> </w:t>
      </w:r>
      <w:r w:rsidR="008850C1">
        <w:t>have</w:t>
      </w:r>
      <w:r w:rsidR="005C3191">
        <w:t xml:space="preserve"> </w:t>
      </w:r>
      <w:r w:rsidR="008850C1">
        <w:t>more</w:t>
      </w:r>
      <w:r w:rsidR="005C3191">
        <w:t xml:space="preserve"> </w:t>
      </w:r>
      <w:r w:rsidR="008850C1">
        <w:t>capacity</w:t>
      </w:r>
      <w:r w:rsidR="008B7A3E">
        <w:t>.</w:t>
      </w:r>
      <w:r w:rsidR="005C3191">
        <w:t xml:space="preserve"> </w:t>
      </w:r>
      <w:r w:rsidR="008850C1">
        <w:t>We</w:t>
      </w:r>
      <w:r w:rsidR="005C3191">
        <w:t xml:space="preserve"> </w:t>
      </w:r>
      <w:r w:rsidR="008850C1">
        <w:t>need</w:t>
      </w:r>
      <w:r w:rsidR="005C3191">
        <w:t xml:space="preserve"> </w:t>
      </w:r>
      <w:r w:rsidR="008850C1">
        <w:t>to</w:t>
      </w:r>
      <w:r w:rsidR="005C3191">
        <w:t xml:space="preserve"> </w:t>
      </w:r>
      <w:r w:rsidR="008850C1">
        <w:t>get</w:t>
      </w:r>
      <w:r w:rsidR="005C3191">
        <w:t xml:space="preserve"> </w:t>
      </w:r>
      <w:r w:rsidR="008850C1">
        <w:t>new</w:t>
      </w:r>
      <w:r w:rsidR="005C3191">
        <w:t xml:space="preserve"> </w:t>
      </w:r>
      <w:r w:rsidR="008850C1">
        <w:t>students</w:t>
      </w:r>
      <w:r w:rsidR="005C3191">
        <w:t xml:space="preserve"> </w:t>
      </w:r>
      <w:r w:rsidR="008850C1">
        <w:t>in</w:t>
      </w:r>
      <w:r w:rsidR="005C3191">
        <w:t xml:space="preserve"> </w:t>
      </w:r>
      <w:r w:rsidR="008850C1">
        <w:t>from</w:t>
      </w:r>
      <w:r w:rsidR="005C3191">
        <w:t xml:space="preserve"> </w:t>
      </w:r>
      <w:r w:rsidR="008850C1">
        <w:t>all</w:t>
      </w:r>
      <w:r w:rsidR="005C3191">
        <w:t xml:space="preserve"> </w:t>
      </w:r>
      <w:r w:rsidR="008850C1">
        <w:t>around</w:t>
      </w:r>
      <w:r w:rsidR="005C3191">
        <w:t xml:space="preserve"> </w:t>
      </w:r>
      <w:r w:rsidR="008850C1">
        <w:t>the</w:t>
      </w:r>
      <w:r w:rsidR="005C3191">
        <w:t xml:space="preserve"> </w:t>
      </w:r>
      <w:r w:rsidR="008850C1">
        <w:t>UK,</w:t>
      </w:r>
      <w:r w:rsidR="005C3191">
        <w:t xml:space="preserve"> </w:t>
      </w:r>
      <w:r w:rsidR="008850C1">
        <w:t>not</w:t>
      </w:r>
      <w:r w:rsidR="005C3191">
        <w:t xml:space="preserve"> </w:t>
      </w:r>
      <w:r w:rsidR="008850C1">
        <w:t>specifically</w:t>
      </w:r>
      <w:r w:rsidR="005C3191">
        <w:t xml:space="preserve"> </w:t>
      </w:r>
      <w:r w:rsidR="008850C1">
        <w:t>where</w:t>
      </w:r>
      <w:r w:rsidR="005C3191">
        <w:t xml:space="preserve"> </w:t>
      </w:r>
      <w:r w:rsidR="008850C1">
        <w:t>these</w:t>
      </w:r>
      <w:r w:rsidR="005C3191">
        <w:t xml:space="preserve"> </w:t>
      </w:r>
      <w:r w:rsidR="008850C1">
        <w:t>training</w:t>
      </w:r>
      <w:r w:rsidR="005C3191">
        <w:t xml:space="preserve"> </w:t>
      </w:r>
      <w:r w:rsidR="008850C1">
        <w:t>centres</w:t>
      </w:r>
      <w:r w:rsidR="005C3191">
        <w:t xml:space="preserve"> </w:t>
      </w:r>
      <w:r w:rsidR="008850C1">
        <w:t>or</w:t>
      </w:r>
      <w:r w:rsidR="005C3191">
        <w:t xml:space="preserve"> </w:t>
      </w:r>
      <w:r w:rsidR="008850C1">
        <w:t>intermediaries</w:t>
      </w:r>
      <w:r w:rsidR="005C3191">
        <w:t xml:space="preserve"> </w:t>
      </w:r>
      <w:r w:rsidR="008850C1">
        <w:t>are,</w:t>
      </w:r>
      <w:r w:rsidR="005C3191">
        <w:t xml:space="preserve"> </w:t>
      </w:r>
      <w:r w:rsidR="008850C1">
        <w:t>which</w:t>
      </w:r>
      <w:r w:rsidR="005C3191">
        <w:t xml:space="preserve"> </w:t>
      </w:r>
      <w:r w:rsidR="008850C1">
        <w:t>are</w:t>
      </w:r>
      <w:r w:rsidR="005C3191">
        <w:t xml:space="preserve"> </w:t>
      </w:r>
      <w:r w:rsidR="008850C1">
        <w:t>traditionally</w:t>
      </w:r>
      <w:r w:rsidR="005C3191">
        <w:t xml:space="preserve"> </w:t>
      </w:r>
      <w:r w:rsidR="008850C1">
        <w:t>the</w:t>
      </w:r>
      <w:r w:rsidR="005C3191">
        <w:t xml:space="preserve"> </w:t>
      </w:r>
      <w:r w:rsidR="008850C1">
        <w:t>ports</w:t>
      </w:r>
      <w:r w:rsidR="005C3191">
        <w:t xml:space="preserve"> </w:t>
      </w:r>
      <w:r w:rsidR="008850C1">
        <w:t>and</w:t>
      </w:r>
      <w:r w:rsidR="005C3191">
        <w:t xml:space="preserve"> </w:t>
      </w:r>
      <w:r w:rsidR="008850C1">
        <w:t>airports</w:t>
      </w:r>
      <w:r w:rsidR="008B7A3E">
        <w:t>.</w:t>
      </w:r>
      <w:r w:rsidR="005C3191">
        <w:t xml:space="preserve"> </w:t>
      </w:r>
      <w:r w:rsidR="008850C1">
        <w:t>It</w:t>
      </w:r>
      <w:r w:rsidR="005C3191">
        <w:t xml:space="preserve"> </w:t>
      </w:r>
      <w:r w:rsidR="008850C1">
        <w:t>is</w:t>
      </w:r>
      <w:r w:rsidR="005C3191">
        <w:t xml:space="preserve"> </w:t>
      </w:r>
      <w:r w:rsidR="008850C1">
        <w:t>important</w:t>
      </w:r>
      <w:r w:rsidR="005C3191">
        <w:t xml:space="preserve"> </w:t>
      </w:r>
      <w:r w:rsidR="008850C1">
        <w:t>that</w:t>
      </w:r>
      <w:r w:rsidR="005C3191">
        <w:t xml:space="preserve"> </w:t>
      </w:r>
      <w:r w:rsidR="008850C1">
        <w:t>we</w:t>
      </w:r>
      <w:r w:rsidR="005C3191">
        <w:t xml:space="preserve"> </w:t>
      </w:r>
      <w:r w:rsidR="008850C1">
        <w:t>take</w:t>
      </w:r>
      <w:r w:rsidR="005C3191">
        <w:t xml:space="preserve"> </w:t>
      </w:r>
      <w:r w:rsidR="008850C1">
        <w:t>that</w:t>
      </w:r>
      <w:r w:rsidR="005C3191">
        <w:t xml:space="preserve"> </w:t>
      </w:r>
      <w:r w:rsidR="008850C1">
        <w:t>into</w:t>
      </w:r>
      <w:r w:rsidR="005C3191">
        <w:t xml:space="preserve"> </w:t>
      </w:r>
      <w:r w:rsidR="008850C1">
        <w:t>account</w:t>
      </w:r>
      <w:r w:rsidR="005C3191">
        <w:t xml:space="preserve"> </w:t>
      </w:r>
      <w:r w:rsidR="008850C1">
        <w:t>to</w:t>
      </w:r>
      <w:r w:rsidR="005C3191">
        <w:t xml:space="preserve"> </w:t>
      </w:r>
      <w:r w:rsidR="008850C1">
        <w:t>grow</w:t>
      </w:r>
      <w:r w:rsidR="005C3191">
        <w:t xml:space="preserve"> </w:t>
      </w:r>
      <w:r w:rsidR="008850C1">
        <w:t>the</w:t>
      </w:r>
      <w:r w:rsidR="005C3191">
        <w:t xml:space="preserve"> </w:t>
      </w:r>
      <w:r w:rsidR="008850C1">
        <w:t>number,</w:t>
      </w:r>
      <w:r w:rsidR="005C3191">
        <w:t xml:space="preserve"> </w:t>
      </w:r>
      <w:r w:rsidR="008850C1">
        <w:t>because</w:t>
      </w:r>
      <w:r w:rsidR="005C3191">
        <w:t xml:space="preserve"> </w:t>
      </w:r>
      <w:r w:rsidR="008850C1">
        <w:t>considerable</w:t>
      </w:r>
      <w:r w:rsidR="005C3191">
        <w:t xml:space="preserve"> </w:t>
      </w:r>
      <w:r w:rsidR="008850C1">
        <w:t>capacity</w:t>
      </w:r>
      <w:r w:rsidR="005C3191">
        <w:t xml:space="preserve"> </w:t>
      </w:r>
      <w:r w:rsidR="008850C1">
        <w:t>is</w:t>
      </w:r>
      <w:r w:rsidR="005C3191">
        <w:t xml:space="preserve"> </w:t>
      </w:r>
      <w:r w:rsidR="008850C1">
        <w:t>needed</w:t>
      </w:r>
      <w:r>
        <w:t>.</w:t>
      </w:r>
    </w:p>
    <w:p w:rsidR="00382F35" w:rsidP="00382F35">
      <w:pPr>
        <w:pStyle w:val="Answer"/>
      </w:pPr>
      <w:r>
        <w:t>I</w:t>
      </w:r>
      <w:r w:rsidR="005C3191">
        <w:t xml:space="preserve"> </w:t>
      </w:r>
      <w:r>
        <w:t>also</w:t>
      </w:r>
      <w:r w:rsidR="005C3191">
        <w:t xml:space="preserve"> </w:t>
      </w:r>
      <w:r>
        <w:t>want</w:t>
      </w:r>
      <w:r w:rsidR="005C3191">
        <w:t xml:space="preserve"> </w:t>
      </w:r>
      <w:r>
        <w:t>to</w:t>
      </w:r>
      <w:r w:rsidR="005C3191">
        <w:t xml:space="preserve"> </w:t>
      </w:r>
      <w:r>
        <w:t>stress</w:t>
      </w:r>
      <w:r w:rsidR="005C3191">
        <w:t xml:space="preserve"> </w:t>
      </w:r>
      <w:r>
        <w:t>that</w:t>
      </w:r>
      <w:r w:rsidR="005C3191">
        <w:t xml:space="preserve"> </w:t>
      </w:r>
      <w:r>
        <w:t>it</w:t>
      </w:r>
      <w:r w:rsidR="005C3191">
        <w:t xml:space="preserve"> </w:t>
      </w:r>
      <w:r>
        <w:t>is</w:t>
      </w:r>
      <w:r w:rsidR="005C3191">
        <w:t xml:space="preserve"> </w:t>
      </w:r>
      <w:r>
        <w:t>going</w:t>
      </w:r>
      <w:r w:rsidR="005C3191">
        <w:t xml:space="preserve"> </w:t>
      </w:r>
      <w:r>
        <w:t>to</w:t>
      </w:r>
      <w:r w:rsidR="005C3191">
        <w:t xml:space="preserve"> </w:t>
      </w:r>
      <w:r>
        <w:t>be</w:t>
      </w:r>
      <w:r w:rsidR="005C3191">
        <w:t xml:space="preserve"> </w:t>
      </w:r>
      <w:r>
        <w:t>more</w:t>
      </w:r>
      <w:r w:rsidR="005C3191">
        <w:t xml:space="preserve"> </w:t>
      </w:r>
      <w:r>
        <w:t>difficult</w:t>
      </w:r>
      <w:r w:rsidR="005C3191">
        <w:t xml:space="preserve"> </w:t>
      </w:r>
      <w:r>
        <w:t>if</w:t>
      </w:r>
      <w:r w:rsidR="005C3191">
        <w:t xml:space="preserve"> </w:t>
      </w:r>
      <w:r>
        <w:t>there</w:t>
      </w:r>
      <w:r w:rsidR="005C3191">
        <w:t xml:space="preserve"> </w:t>
      </w:r>
      <w:r>
        <w:t>are</w:t>
      </w:r>
      <w:r w:rsidR="005C3191">
        <w:t xml:space="preserve"> </w:t>
      </w:r>
      <w:r>
        <w:t>tariffs</w:t>
      </w:r>
      <w:r w:rsidR="005C3191">
        <w:t xml:space="preserve"> </w:t>
      </w:r>
      <w:r>
        <w:t>and</w:t>
      </w:r>
      <w:r w:rsidR="005C3191">
        <w:t xml:space="preserve"> </w:t>
      </w:r>
      <w:r>
        <w:t>duties</w:t>
      </w:r>
      <w:r w:rsidR="005C3191">
        <w:t xml:space="preserve"> </w:t>
      </w:r>
      <w:r>
        <w:t>with</w:t>
      </w:r>
      <w:r w:rsidR="005C3191">
        <w:t xml:space="preserve"> </w:t>
      </w:r>
      <w:r>
        <w:t>no</w:t>
      </w:r>
      <w:r w:rsidR="005C3191">
        <w:t xml:space="preserve"> </w:t>
      </w:r>
      <w:r w:rsidR="00AB5F4F">
        <w:t xml:space="preserve">free </w:t>
      </w:r>
      <w:r>
        <w:t>trade</w:t>
      </w:r>
      <w:r w:rsidR="005C3191">
        <w:t xml:space="preserve"> </w:t>
      </w:r>
      <w:r>
        <w:t>agreement,</w:t>
      </w:r>
      <w:r w:rsidR="005C3191">
        <w:t xml:space="preserve"> </w:t>
      </w:r>
      <w:r>
        <w:t>but</w:t>
      </w:r>
      <w:r w:rsidR="005C3191">
        <w:t xml:space="preserve"> </w:t>
      </w:r>
      <w:r>
        <w:t>it</w:t>
      </w:r>
      <w:r w:rsidR="005C3191">
        <w:t xml:space="preserve"> </w:t>
      </w:r>
      <w:r>
        <w:t>is</w:t>
      </w:r>
      <w:r w:rsidR="005C3191">
        <w:t xml:space="preserve"> </w:t>
      </w:r>
      <w:r>
        <w:t>a</w:t>
      </w:r>
      <w:r w:rsidR="005C3191">
        <w:t xml:space="preserve"> </w:t>
      </w:r>
      <w:r>
        <w:t>difficult</w:t>
      </w:r>
      <w:r w:rsidR="005C3191">
        <w:t xml:space="preserve"> </w:t>
      </w:r>
      <w:r>
        <w:t>process</w:t>
      </w:r>
      <w:r w:rsidR="005C3191">
        <w:t xml:space="preserve"> </w:t>
      </w:r>
      <w:r>
        <w:t>to</w:t>
      </w:r>
      <w:r w:rsidR="005C3191">
        <w:t xml:space="preserve"> </w:t>
      </w:r>
      <w:r>
        <w:t>do,</w:t>
      </w:r>
      <w:r w:rsidR="005C3191">
        <w:t xml:space="preserve"> </w:t>
      </w:r>
      <w:r>
        <w:t>to</w:t>
      </w:r>
      <w:r w:rsidR="005C3191">
        <w:t xml:space="preserve"> </w:t>
      </w:r>
      <w:r>
        <w:t>some</w:t>
      </w:r>
      <w:r w:rsidR="005C3191">
        <w:t xml:space="preserve"> </w:t>
      </w:r>
      <w:r>
        <w:t>extent,</w:t>
      </w:r>
      <w:r w:rsidR="005C3191">
        <w:t xml:space="preserve"> </w:t>
      </w:r>
      <w:r>
        <w:t>even</w:t>
      </w:r>
      <w:r w:rsidR="005C3191">
        <w:t xml:space="preserve"> </w:t>
      </w:r>
      <w:r>
        <w:t>if</w:t>
      </w:r>
      <w:r w:rsidR="005C3191">
        <w:t xml:space="preserve"> </w:t>
      </w:r>
      <w:r>
        <w:t>there</w:t>
      </w:r>
      <w:r w:rsidR="005C3191">
        <w:t xml:space="preserve"> </w:t>
      </w:r>
      <w:r w:rsidR="003328DE">
        <w:t>are</w:t>
      </w:r>
      <w:r w:rsidR="005C3191">
        <w:t xml:space="preserve"> </w:t>
      </w:r>
      <w:r w:rsidR="003328DE">
        <w:t>none,</w:t>
      </w:r>
      <w:r w:rsidR="005C3191">
        <w:t xml:space="preserve"> </w:t>
      </w:r>
      <w:r w:rsidR="003328DE">
        <w:t>because</w:t>
      </w:r>
      <w:r w:rsidR="005C3191">
        <w:t xml:space="preserve"> </w:t>
      </w:r>
      <w:r w:rsidR="003328DE">
        <w:t>there</w:t>
      </w:r>
      <w:r w:rsidR="005C3191">
        <w:t xml:space="preserve"> </w:t>
      </w:r>
      <w:r w:rsidR="003328DE">
        <w:t>are</w:t>
      </w:r>
      <w:r w:rsidR="005C3191">
        <w:t xml:space="preserve"> </w:t>
      </w:r>
      <w:r w:rsidR="003328DE">
        <w:t>restrictions</w:t>
      </w:r>
      <w:r w:rsidR="005C3191">
        <w:t xml:space="preserve"> </w:t>
      </w:r>
      <w:r w:rsidR="003328DE">
        <w:t>and</w:t>
      </w:r>
      <w:r w:rsidR="005C3191">
        <w:t xml:space="preserve"> </w:t>
      </w:r>
      <w:r w:rsidR="003328DE">
        <w:t>a</w:t>
      </w:r>
      <w:r w:rsidR="005C3191">
        <w:t xml:space="preserve"> </w:t>
      </w:r>
      <w:r w:rsidR="003328DE">
        <w:t>number</w:t>
      </w:r>
      <w:r w:rsidR="005C3191">
        <w:t xml:space="preserve"> </w:t>
      </w:r>
      <w:r w:rsidR="003328DE">
        <w:t>of</w:t>
      </w:r>
      <w:r w:rsidR="005C3191">
        <w:t xml:space="preserve"> </w:t>
      </w:r>
      <w:r w:rsidR="003328DE">
        <w:t>other</w:t>
      </w:r>
      <w:r w:rsidR="005C3191">
        <w:t xml:space="preserve"> </w:t>
      </w:r>
      <w:r w:rsidR="003328DE">
        <w:t>regulations</w:t>
      </w:r>
      <w:r w:rsidR="005C3191">
        <w:t xml:space="preserve"> </w:t>
      </w:r>
      <w:r w:rsidR="003328DE">
        <w:t>that</w:t>
      </w:r>
      <w:r w:rsidR="005C3191">
        <w:t xml:space="preserve"> </w:t>
      </w:r>
      <w:r w:rsidR="003328DE">
        <w:t>need</w:t>
      </w:r>
      <w:r w:rsidR="005C3191">
        <w:t xml:space="preserve"> </w:t>
      </w:r>
      <w:r w:rsidR="003328DE">
        <w:t>to</w:t>
      </w:r>
      <w:r w:rsidR="005C3191">
        <w:t xml:space="preserve"> </w:t>
      </w:r>
      <w:r w:rsidR="003328DE">
        <w:t>be</w:t>
      </w:r>
      <w:r w:rsidR="005C3191">
        <w:t xml:space="preserve"> </w:t>
      </w:r>
      <w:r w:rsidR="003328DE">
        <w:t>taken</w:t>
      </w:r>
      <w:r w:rsidR="005C3191">
        <w:t xml:space="preserve"> </w:t>
      </w:r>
      <w:r w:rsidR="003328DE">
        <w:t>into</w:t>
      </w:r>
      <w:r w:rsidR="005C3191">
        <w:t xml:space="preserve"> </w:t>
      </w:r>
      <w:r w:rsidR="003328DE">
        <w:t>account</w:t>
      </w:r>
      <w:r w:rsidR="008B7A3E">
        <w:t>.</w:t>
      </w:r>
      <w:r w:rsidR="005C3191">
        <w:t xml:space="preserve"> </w:t>
      </w:r>
      <w:r w:rsidR="003328DE">
        <w:t>The</w:t>
      </w:r>
      <w:r w:rsidR="005C3191">
        <w:t xml:space="preserve"> </w:t>
      </w:r>
      <w:r w:rsidR="003328DE">
        <w:t>mix</w:t>
      </w:r>
      <w:r w:rsidR="005C3191">
        <w:t xml:space="preserve"> </w:t>
      </w:r>
      <w:r w:rsidR="003328DE">
        <w:t>and</w:t>
      </w:r>
      <w:r w:rsidR="005C3191">
        <w:t xml:space="preserve"> </w:t>
      </w:r>
      <w:r w:rsidR="003328DE">
        <w:t>the</w:t>
      </w:r>
      <w:r w:rsidR="005C3191">
        <w:t xml:space="preserve"> </w:t>
      </w:r>
      <w:r w:rsidR="003328DE">
        <w:t>intermediary</w:t>
      </w:r>
      <w:r w:rsidR="005C3191">
        <w:t xml:space="preserve"> </w:t>
      </w:r>
      <w:r w:rsidR="003328DE">
        <w:t>industry</w:t>
      </w:r>
      <w:r w:rsidR="005C3191">
        <w:t xml:space="preserve"> </w:t>
      </w:r>
      <w:r w:rsidR="00BE675C">
        <w:t>are</w:t>
      </w:r>
      <w:r w:rsidR="005C3191">
        <w:t xml:space="preserve"> </w:t>
      </w:r>
      <w:r w:rsidR="003328DE">
        <w:t>extremely</w:t>
      </w:r>
      <w:r w:rsidR="005C3191">
        <w:t xml:space="preserve"> </w:t>
      </w:r>
      <w:r w:rsidR="003328DE">
        <w:t>important</w:t>
      </w:r>
      <w:r w:rsidR="005C3191">
        <w:t xml:space="preserve"> </w:t>
      </w:r>
      <w:r w:rsidR="003328DE">
        <w:t>in</w:t>
      </w:r>
      <w:r w:rsidR="005C3191">
        <w:t xml:space="preserve"> </w:t>
      </w:r>
      <w:r w:rsidR="003328DE">
        <w:t>making</w:t>
      </w:r>
      <w:r w:rsidR="005C3191">
        <w:t xml:space="preserve"> </w:t>
      </w:r>
      <w:r w:rsidR="003328DE">
        <w:t>this</w:t>
      </w:r>
      <w:r w:rsidR="005C3191">
        <w:t xml:space="preserve"> </w:t>
      </w:r>
      <w:r w:rsidR="003328DE">
        <w:t>work.</w:t>
      </w:r>
    </w:p>
    <w:p w:rsidR="003328DE" w:rsidP="00382F35">
      <w:pPr>
        <w:pStyle w:val="Answer"/>
      </w:pPr>
      <w:r>
        <w:t>A</w:t>
      </w:r>
      <w:r w:rsidR="00BE675C">
        <w:t>s a</w:t>
      </w:r>
      <w:r w:rsidR="005C3191">
        <w:t xml:space="preserve"> </w:t>
      </w:r>
      <w:r>
        <w:t>final</w:t>
      </w:r>
      <w:r w:rsidR="005C3191">
        <w:t xml:space="preserve"> </w:t>
      </w:r>
      <w:r>
        <w:t>comment</w:t>
      </w:r>
      <w:r w:rsidR="00BE675C">
        <w:t>,</w:t>
      </w:r>
      <w:r w:rsidR="005C3191">
        <w:t xml:space="preserve"> </w:t>
      </w:r>
      <w:r>
        <w:t>and</w:t>
      </w:r>
      <w:r w:rsidR="005C3191">
        <w:t xml:space="preserve"> </w:t>
      </w:r>
      <w:r>
        <w:t>we</w:t>
      </w:r>
      <w:r w:rsidR="005C3191">
        <w:t xml:space="preserve"> </w:t>
      </w:r>
      <w:r>
        <w:t>will</w:t>
      </w:r>
      <w:r w:rsidR="005C3191">
        <w:t xml:space="preserve"> </w:t>
      </w:r>
      <w:r>
        <w:t>certainly</w:t>
      </w:r>
      <w:r w:rsidR="005C3191">
        <w:t xml:space="preserve"> </w:t>
      </w:r>
      <w:r>
        <w:t>get</w:t>
      </w:r>
      <w:r w:rsidR="005C3191">
        <w:t xml:space="preserve"> </w:t>
      </w:r>
      <w:r>
        <w:t>into</w:t>
      </w:r>
      <w:r w:rsidR="005C3191">
        <w:t xml:space="preserve"> </w:t>
      </w:r>
      <w:r>
        <w:t>that</w:t>
      </w:r>
      <w:r w:rsidR="005C3191">
        <w:t xml:space="preserve"> </w:t>
      </w:r>
      <w:r>
        <w:t>discussion</w:t>
      </w:r>
      <w:r w:rsidR="005C3191">
        <w:t xml:space="preserve"> </w:t>
      </w:r>
      <w:r>
        <w:t>a</w:t>
      </w:r>
      <w:r w:rsidR="005C3191">
        <w:t xml:space="preserve"> </w:t>
      </w:r>
      <w:r>
        <w:t>little</w:t>
      </w:r>
      <w:r w:rsidR="005C3191">
        <w:t xml:space="preserve"> </w:t>
      </w:r>
      <w:r>
        <w:t>later</w:t>
      </w:r>
      <w:r w:rsidR="005C3191">
        <w:t xml:space="preserve"> </w:t>
      </w:r>
      <w:r>
        <w:t>in</w:t>
      </w:r>
      <w:r w:rsidR="005C3191">
        <w:t xml:space="preserve"> </w:t>
      </w:r>
      <w:r>
        <w:t>this</w:t>
      </w:r>
      <w:r w:rsidR="005C3191">
        <w:t xml:space="preserve"> </w:t>
      </w:r>
      <w:r>
        <w:t>hearing</w:t>
      </w:r>
      <w:r w:rsidR="00BE675C">
        <w:t xml:space="preserve">, </w:t>
      </w:r>
      <w:r w:rsidR="003221DB">
        <w:t>moving</w:t>
      </w:r>
      <w:r w:rsidR="005C3191">
        <w:t xml:space="preserve"> </w:t>
      </w:r>
      <w:r w:rsidR="003221DB">
        <w:t>the</w:t>
      </w:r>
      <w:r w:rsidR="005C3191">
        <w:t xml:space="preserve"> </w:t>
      </w:r>
      <w:r w:rsidR="003221DB">
        <w:t>work</w:t>
      </w:r>
      <w:r w:rsidR="005C3191">
        <w:t xml:space="preserve"> </w:t>
      </w:r>
      <w:r w:rsidR="003221DB">
        <w:t>that</w:t>
      </w:r>
      <w:r w:rsidR="005C3191">
        <w:t xml:space="preserve"> </w:t>
      </w:r>
      <w:r w:rsidR="003221DB">
        <w:t>is</w:t>
      </w:r>
      <w:r w:rsidR="005C3191">
        <w:t xml:space="preserve"> </w:t>
      </w:r>
      <w:r w:rsidR="003221DB">
        <w:t>done</w:t>
      </w:r>
      <w:r w:rsidR="005C3191">
        <w:t xml:space="preserve"> </w:t>
      </w:r>
      <w:r w:rsidR="003221DB">
        <w:t>away</w:t>
      </w:r>
      <w:r w:rsidR="005C3191">
        <w:t xml:space="preserve"> </w:t>
      </w:r>
      <w:r w:rsidR="003221DB">
        <w:t>from</w:t>
      </w:r>
      <w:r w:rsidR="005C3191">
        <w:t xml:space="preserve"> </w:t>
      </w:r>
      <w:r w:rsidR="003221DB">
        <w:t>the</w:t>
      </w:r>
      <w:r w:rsidR="005C3191">
        <w:t xml:space="preserve"> </w:t>
      </w:r>
      <w:r w:rsidR="003221DB">
        <w:t>borders</w:t>
      </w:r>
      <w:r w:rsidR="005C3191">
        <w:t xml:space="preserve"> </w:t>
      </w:r>
      <w:r w:rsidR="003221DB">
        <w:t>to</w:t>
      </w:r>
      <w:r w:rsidR="005C3191">
        <w:t xml:space="preserve"> </w:t>
      </w:r>
      <w:r w:rsidR="003221DB">
        <w:t>before</w:t>
      </w:r>
      <w:r w:rsidR="005C3191">
        <w:t xml:space="preserve"> </w:t>
      </w:r>
      <w:r w:rsidR="003221DB">
        <w:t>and</w:t>
      </w:r>
      <w:r w:rsidR="005C3191">
        <w:t xml:space="preserve"> </w:t>
      </w:r>
      <w:r w:rsidR="003221DB">
        <w:t>after</w:t>
      </w:r>
      <w:r w:rsidR="005C3191">
        <w:t xml:space="preserve"> </w:t>
      </w:r>
      <w:r w:rsidR="003221DB">
        <w:t>is</w:t>
      </w:r>
      <w:r w:rsidR="005C3191">
        <w:t xml:space="preserve"> </w:t>
      </w:r>
      <w:r w:rsidR="003221DB">
        <w:t>key</w:t>
      </w:r>
      <w:r w:rsidR="005C3191">
        <w:t xml:space="preserve"> </w:t>
      </w:r>
      <w:r w:rsidR="003221DB">
        <w:t>in</w:t>
      </w:r>
      <w:r w:rsidR="005C3191">
        <w:t xml:space="preserve"> </w:t>
      </w:r>
      <w:r w:rsidR="003221DB">
        <w:t>any</w:t>
      </w:r>
      <w:r w:rsidR="005C3191">
        <w:t xml:space="preserve"> </w:t>
      </w:r>
      <w:r w:rsidR="003221DB">
        <w:t>strategy</w:t>
      </w:r>
      <w:r w:rsidR="008B7A3E">
        <w:t>.</w:t>
      </w:r>
      <w:r w:rsidR="005C3191">
        <w:t xml:space="preserve"> </w:t>
      </w:r>
      <w:r w:rsidR="003221DB">
        <w:t>That</w:t>
      </w:r>
      <w:r w:rsidR="005C3191">
        <w:t xml:space="preserve"> </w:t>
      </w:r>
      <w:r w:rsidR="003221DB">
        <w:t>means</w:t>
      </w:r>
      <w:r w:rsidR="005C3191">
        <w:t xml:space="preserve"> </w:t>
      </w:r>
      <w:r w:rsidR="003221DB">
        <w:t>that</w:t>
      </w:r>
      <w:r w:rsidR="005C3191">
        <w:t xml:space="preserve"> </w:t>
      </w:r>
      <w:r w:rsidR="003221DB">
        <w:t>trader</w:t>
      </w:r>
      <w:r w:rsidR="005C3191">
        <w:t xml:space="preserve"> </w:t>
      </w:r>
      <w:r w:rsidR="003221DB">
        <w:t>registrations</w:t>
      </w:r>
      <w:r w:rsidR="005C3191">
        <w:t xml:space="preserve"> </w:t>
      </w:r>
      <w:r w:rsidR="003221DB">
        <w:t>and</w:t>
      </w:r>
      <w:r w:rsidR="005C3191">
        <w:t xml:space="preserve"> </w:t>
      </w:r>
      <w:r w:rsidR="003221DB">
        <w:t>these</w:t>
      </w:r>
      <w:r w:rsidR="005C3191">
        <w:t xml:space="preserve"> </w:t>
      </w:r>
      <w:r w:rsidR="003221DB">
        <w:t>other</w:t>
      </w:r>
      <w:r w:rsidR="005C3191">
        <w:t xml:space="preserve"> </w:t>
      </w:r>
      <w:r w:rsidR="003221DB">
        <w:t>systems</w:t>
      </w:r>
      <w:r w:rsidR="005C3191">
        <w:t xml:space="preserve"> </w:t>
      </w:r>
      <w:r w:rsidR="003221DB">
        <w:t>need</w:t>
      </w:r>
      <w:r w:rsidR="005C3191">
        <w:t xml:space="preserve"> </w:t>
      </w:r>
      <w:r w:rsidR="003221DB">
        <w:t>to</w:t>
      </w:r>
      <w:r w:rsidR="005C3191">
        <w:t xml:space="preserve"> </w:t>
      </w:r>
      <w:r w:rsidR="003221DB">
        <w:t>be</w:t>
      </w:r>
      <w:r w:rsidR="005C3191">
        <w:t xml:space="preserve"> </w:t>
      </w:r>
      <w:r w:rsidR="003221DB">
        <w:t>prepared</w:t>
      </w:r>
      <w:r w:rsidR="005C3191">
        <w:t xml:space="preserve"> </w:t>
      </w:r>
      <w:r w:rsidR="003221DB">
        <w:t>now</w:t>
      </w:r>
      <w:r w:rsidR="005C3191">
        <w:t xml:space="preserve"> </w:t>
      </w:r>
      <w:r w:rsidR="003221DB">
        <w:t>to</w:t>
      </w:r>
      <w:r w:rsidR="005C3191">
        <w:t xml:space="preserve"> </w:t>
      </w:r>
      <w:r w:rsidR="00BE675C">
        <w:t xml:space="preserve">be </w:t>
      </w:r>
      <w:r w:rsidR="003221DB">
        <w:t>put</w:t>
      </w:r>
      <w:r w:rsidR="005C3191">
        <w:t xml:space="preserve"> </w:t>
      </w:r>
      <w:r w:rsidR="003221DB">
        <w:t>in</w:t>
      </w:r>
      <w:r w:rsidR="005C3191">
        <w:t xml:space="preserve"> </w:t>
      </w:r>
      <w:r w:rsidR="003221DB">
        <w:t>place</w:t>
      </w:r>
      <w:r w:rsidR="005C3191">
        <w:t xml:space="preserve"> </w:t>
      </w:r>
      <w:r w:rsidR="003221DB">
        <w:t>by</w:t>
      </w:r>
      <w:r w:rsidR="005C3191">
        <w:t xml:space="preserve"> </w:t>
      </w:r>
      <w:r w:rsidR="003221DB">
        <w:t>Government</w:t>
      </w:r>
      <w:r w:rsidR="00BE675C">
        <w:t>,</w:t>
      </w:r>
      <w:r w:rsidR="005C3191">
        <w:t xml:space="preserve"> </w:t>
      </w:r>
      <w:r w:rsidR="003221DB">
        <w:t>to</w:t>
      </w:r>
      <w:r w:rsidR="005C3191">
        <w:t xml:space="preserve"> </w:t>
      </w:r>
      <w:r w:rsidR="003221DB">
        <w:t>make</w:t>
      </w:r>
      <w:r w:rsidR="005C3191">
        <w:t xml:space="preserve"> </w:t>
      </w:r>
      <w:r w:rsidR="003221DB">
        <w:t>this</w:t>
      </w:r>
      <w:r w:rsidR="005C3191">
        <w:t xml:space="preserve"> </w:t>
      </w:r>
      <w:r w:rsidR="003221DB">
        <w:t>easier.</w:t>
      </w:r>
    </w:p>
    <w:p w:rsidR="00A734BB" w:rsidP="00A734BB">
      <w:pPr>
        <w:pStyle w:val="Question"/>
      </w:pPr>
      <w:sdt>
        <w:sdtPr>
          <w:alias w:val="Member"/>
          <w:tag w:val="&lt;Member mnisId='4842' dodsId=''&gt;"/>
          <w:id w:val="2019728615"/>
          <w:placeholder>
            <w:docPart w:val="DefaultPlaceholder_1082065158"/>
          </w:placeholder>
          <w:richText/>
        </w:sdtPr>
        <w:sdtContent>
          <w:r w:rsidRPr="00A734BB">
            <w:rPr>
              <w:b/>
            </w:rPr>
            <w:t>Sally-Ann</w:t>
          </w:r>
          <w:r w:rsidR="005C3191">
            <w:rPr>
              <w:b/>
            </w:rPr>
            <w:t xml:space="preserve"> </w:t>
          </w:r>
          <w:r w:rsidRPr="00A734BB">
            <w:rPr>
              <w:b/>
            </w:rPr>
            <w:t>Hart:</w:t>
          </w:r>
        </w:sdtContent>
      </w:sdt>
      <w:r w:rsidR="005C3191">
        <w:t xml:space="preserve"> </w:t>
      </w:r>
      <w:r>
        <w:t>Expanding</w:t>
      </w:r>
      <w:r w:rsidR="005C3191">
        <w:t xml:space="preserve"> </w:t>
      </w:r>
      <w:r>
        <w:t>on</w:t>
      </w:r>
      <w:r w:rsidR="005C3191">
        <w:t xml:space="preserve"> </w:t>
      </w:r>
      <w:r>
        <w:t>the</w:t>
      </w:r>
      <w:r w:rsidR="005C3191">
        <w:t xml:space="preserve"> </w:t>
      </w:r>
      <w:r>
        <w:t>new</w:t>
      </w:r>
      <w:r w:rsidR="005C3191">
        <w:t xml:space="preserve"> </w:t>
      </w:r>
      <w:r>
        <w:t>opportunity,</w:t>
      </w:r>
      <w:r w:rsidR="005C3191">
        <w:t xml:space="preserve"> </w:t>
      </w:r>
      <w:r>
        <w:t>what</w:t>
      </w:r>
      <w:r w:rsidR="005C3191">
        <w:t xml:space="preserve"> </w:t>
      </w:r>
      <w:r>
        <w:t>should</w:t>
      </w:r>
      <w:r w:rsidR="005C3191">
        <w:t xml:space="preserve"> </w:t>
      </w:r>
      <w:r>
        <w:t>the</w:t>
      </w:r>
      <w:r w:rsidR="005C3191">
        <w:t xml:space="preserve"> </w:t>
      </w:r>
      <w:r>
        <w:t>Government</w:t>
      </w:r>
      <w:r w:rsidR="005C3191">
        <w:t xml:space="preserve"> </w:t>
      </w:r>
      <w:r>
        <w:t>be</w:t>
      </w:r>
      <w:r w:rsidR="005C3191">
        <w:t xml:space="preserve"> </w:t>
      </w:r>
      <w:r>
        <w:t>doing</w:t>
      </w:r>
      <w:r w:rsidR="005C3191">
        <w:t xml:space="preserve"> </w:t>
      </w:r>
      <w:r>
        <w:t>to</w:t>
      </w:r>
      <w:r w:rsidR="005C3191">
        <w:t xml:space="preserve"> </w:t>
      </w:r>
      <w:r>
        <w:t>market</w:t>
      </w:r>
      <w:r w:rsidR="005C3191">
        <w:t xml:space="preserve"> </w:t>
      </w:r>
      <w:r>
        <w:t>these</w:t>
      </w:r>
      <w:r w:rsidR="005C3191">
        <w:t xml:space="preserve"> </w:t>
      </w:r>
      <w:r>
        <w:t>job</w:t>
      </w:r>
      <w:r w:rsidR="005C3191">
        <w:t xml:space="preserve"> </w:t>
      </w:r>
      <w:r>
        <w:t>opportunities</w:t>
      </w:r>
      <w:r w:rsidR="008B7A3E">
        <w:t>?</w:t>
      </w:r>
      <w:r w:rsidR="005C3191">
        <w:t xml:space="preserve"> </w:t>
      </w:r>
      <w:r>
        <w:t>What</w:t>
      </w:r>
      <w:r w:rsidR="005C3191">
        <w:t xml:space="preserve"> </w:t>
      </w:r>
      <w:r>
        <w:t>can</w:t>
      </w:r>
      <w:r w:rsidR="005C3191">
        <w:t xml:space="preserve"> </w:t>
      </w:r>
      <w:r>
        <w:t>we</w:t>
      </w:r>
      <w:r w:rsidR="005C3191">
        <w:t xml:space="preserve"> </w:t>
      </w:r>
      <w:r>
        <w:t>do</w:t>
      </w:r>
      <w:r w:rsidR="008B7A3E">
        <w:t>?</w:t>
      </w:r>
      <w:r w:rsidR="005C3191">
        <w:t xml:space="preserve"> </w:t>
      </w:r>
    </w:p>
    <w:p w:rsidR="00A9277A" w:rsidP="00A734BB">
      <w:pPr>
        <w:pStyle w:val="Answer"/>
      </w:pPr>
      <w:sdt>
        <w:sdtPr>
          <w:alias w:val="Witness"/>
          <w:id w:val="1598600691"/>
          <w:placeholder>
            <w:docPart w:val="DefaultPlaceholder_1082065158"/>
          </w:placeholder>
          <w:richText/>
        </w:sdtPr>
        <w:sdtContent>
          <w:r w:rsidRPr="008B7A3E" w:rsidR="008B7A3E">
            <w:rPr>
              <w:b/>
              <w:i/>
            </w:rPr>
            <w:t>Dr</w:t>
          </w:r>
          <w:r w:rsidR="005C3191">
            <w:rPr>
              <w:b/>
              <w:i/>
            </w:rPr>
            <w:t xml:space="preserve"> </w:t>
          </w:r>
          <w:r w:rsidRPr="008B7A3E" w:rsidR="008B7A3E">
            <w:rPr>
              <w:b/>
              <w:i/>
            </w:rPr>
            <w:t>Karlsson:</w:t>
          </w:r>
        </w:sdtContent>
      </w:sdt>
      <w:r w:rsidR="005C3191">
        <w:t xml:space="preserve"> </w:t>
      </w:r>
      <w:r w:rsidR="00A734BB">
        <w:t>It</w:t>
      </w:r>
      <w:r w:rsidR="005C3191">
        <w:t xml:space="preserve"> </w:t>
      </w:r>
      <w:r w:rsidR="00A734BB">
        <w:t>is</w:t>
      </w:r>
      <w:r w:rsidR="005C3191">
        <w:t xml:space="preserve"> </w:t>
      </w:r>
      <w:r w:rsidR="00A734BB">
        <w:t>a</w:t>
      </w:r>
      <w:r w:rsidR="005C3191">
        <w:t xml:space="preserve"> </w:t>
      </w:r>
      <w:r w:rsidR="00A734BB">
        <w:t>great</w:t>
      </w:r>
      <w:r w:rsidR="005C3191">
        <w:t xml:space="preserve"> </w:t>
      </w:r>
      <w:r w:rsidR="00A734BB">
        <w:t>opportunity</w:t>
      </w:r>
      <w:r w:rsidR="005C3191">
        <w:t xml:space="preserve"> </w:t>
      </w:r>
      <w:r w:rsidR="00A734BB">
        <w:t>because</w:t>
      </w:r>
      <w:r w:rsidR="005C3191">
        <w:t xml:space="preserve"> </w:t>
      </w:r>
      <w:r w:rsidR="00A734BB">
        <w:t>part</w:t>
      </w:r>
      <w:r w:rsidR="005C3191">
        <w:t xml:space="preserve"> </w:t>
      </w:r>
      <w:r w:rsidR="00A734BB">
        <w:t>of</w:t>
      </w:r>
      <w:r w:rsidR="005C3191">
        <w:t xml:space="preserve"> </w:t>
      </w:r>
      <w:r w:rsidR="00A734BB">
        <w:t>the</w:t>
      </w:r>
      <w:r w:rsidR="005C3191">
        <w:t xml:space="preserve"> </w:t>
      </w:r>
      <w:r w:rsidR="00A734BB">
        <w:t>UK’s</w:t>
      </w:r>
      <w:r w:rsidR="005C3191">
        <w:t xml:space="preserve"> </w:t>
      </w:r>
      <w:r w:rsidR="00A734BB">
        <w:t>strategy</w:t>
      </w:r>
      <w:r w:rsidR="005C3191">
        <w:t xml:space="preserve"> </w:t>
      </w:r>
      <w:r w:rsidR="00A734BB">
        <w:t>and</w:t>
      </w:r>
      <w:r w:rsidR="005C3191">
        <w:t xml:space="preserve"> </w:t>
      </w:r>
      <w:r w:rsidR="00A734BB">
        <w:t>global</w:t>
      </w:r>
      <w:r w:rsidR="005C3191">
        <w:t xml:space="preserve"> </w:t>
      </w:r>
      <w:r w:rsidR="00A734BB">
        <w:t>vision</w:t>
      </w:r>
      <w:r w:rsidR="005C3191">
        <w:t xml:space="preserve"> </w:t>
      </w:r>
      <w:r w:rsidR="00A734BB">
        <w:t>for</w:t>
      </w:r>
      <w:r w:rsidR="005C3191">
        <w:t xml:space="preserve"> </w:t>
      </w:r>
      <w:r w:rsidR="00A734BB">
        <w:t>trade</w:t>
      </w:r>
      <w:r w:rsidR="005C3191">
        <w:t xml:space="preserve"> </w:t>
      </w:r>
      <w:r w:rsidR="00A734BB">
        <w:t>opens</w:t>
      </w:r>
      <w:r w:rsidR="005C3191">
        <w:t xml:space="preserve"> </w:t>
      </w:r>
      <w:r w:rsidR="00A734BB">
        <w:t>up</w:t>
      </w:r>
      <w:r w:rsidR="005C3191">
        <w:t xml:space="preserve"> </w:t>
      </w:r>
      <w:r w:rsidR="00A734BB">
        <w:t>a</w:t>
      </w:r>
      <w:r w:rsidR="005C3191">
        <w:t xml:space="preserve"> </w:t>
      </w:r>
      <w:r w:rsidR="00A734BB">
        <w:t>totally</w:t>
      </w:r>
      <w:r w:rsidR="005C3191">
        <w:t xml:space="preserve"> </w:t>
      </w:r>
      <w:r w:rsidR="00A734BB">
        <w:t>new</w:t>
      </w:r>
      <w:r w:rsidR="005C3191">
        <w:t xml:space="preserve"> </w:t>
      </w:r>
      <w:r w:rsidR="00A734BB">
        <w:t>industry</w:t>
      </w:r>
      <w:r w:rsidR="005C3191">
        <w:t xml:space="preserve"> </w:t>
      </w:r>
      <w:r w:rsidR="00A734BB">
        <w:t>here</w:t>
      </w:r>
      <w:r w:rsidR="005C3191">
        <w:t xml:space="preserve"> </w:t>
      </w:r>
      <w:r w:rsidR="00A734BB">
        <w:t>that</w:t>
      </w:r>
      <w:r w:rsidR="005C3191">
        <w:t xml:space="preserve"> </w:t>
      </w:r>
      <w:r w:rsidR="00A734BB">
        <w:t>has</w:t>
      </w:r>
      <w:r w:rsidR="005C3191">
        <w:t xml:space="preserve"> </w:t>
      </w:r>
      <w:r w:rsidR="00A734BB">
        <w:t>not</w:t>
      </w:r>
      <w:r w:rsidR="005C3191">
        <w:t xml:space="preserve"> </w:t>
      </w:r>
      <w:r w:rsidR="00A734BB">
        <w:t>been</w:t>
      </w:r>
      <w:r w:rsidR="005C3191">
        <w:t xml:space="preserve"> </w:t>
      </w:r>
      <w:r w:rsidR="00A734BB">
        <w:t>as</w:t>
      </w:r>
      <w:r w:rsidR="005C3191">
        <w:t xml:space="preserve"> </w:t>
      </w:r>
      <w:r w:rsidR="00A734BB">
        <w:t>needed</w:t>
      </w:r>
      <w:r w:rsidR="005C3191">
        <w:t xml:space="preserve"> </w:t>
      </w:r>
      <w:r w:rsidR="00A734BB">
        <w:t>before,</w:t>
      </w:r>
      <w:r w:rsidR="005C3191">
        <w:t xml:space="preserve"> </w:t>
      </w:r>
      <w:r w:rsidR="00A734BB">
        <w:t>because</w:t>
      </w:r>
      <w:r w:rsidR="005C3191">
        <w:t xml:space="preserve"> </w:t>
      </w:r>
      <w:r w:rsidR="00A734BB">
        <w:t>it</w:t>
      </w:r>
      <w:r w:rsidR="005C3191">
        <w:t xml:space="preserve"> </w:t>
      </w:r>
      <w:r w:rsidR="00A734BB">
        <w:t>has</w:t>
      </w:r>
      <w:r w:rsidR="005C3191">
        <w:t xml:space="preserve"> </w:t>
      </w:r>
      <w:r w:rsidR="00A734BB">
        <w:t>only</w:t>
      </w:r>
      <w:r w:rsidR="005C3191">
        <w:t xml:space="preserve"> </w:t>
      </w:r>
      <w:r w:rsidR="00A734BB">
        <w:t>been</w:t>
      </w:r>
      <w:r w:rsidR="005C3191">
        <w:t xml:space="preserve"> </w:t>
      </w:r>
      <w:r w:rsidR="00A734BB">
        <w:t>directed</w:t>
      </w:r>
      <w:r w:rsidR="005C3191">
        <w:t xml:space="preserve"> </w:t>
      </w:r>
      <w:r w:rsidR="00A734BB">
        <w:t>at</w:t>
      </w:r>
      <w:r w:rsidR="005C3191">
        <w:t xml:space="preserve"> </w:t>
      </w:r>
      <w:r w:rsidR="00A734BB">
        <w:t>50%</w:t>
      </w:r>
      <w:r w:rsidR="005C3191">
        <w:t xml:space="preserve"> </w:t>
      </w:r>
      <w:r w:rsidR="00A734BB">
        <w:t>of</w:t>
      </w:r>
      <w:r w:rsidR="005C3191">
        <w:t xml:space="preserve"> </w:t>
      </w:r>
      <w:r w:rsidR="00A734BB">
        <w:t>third-country</w:t>
      </w:r>
      <w:r w:rsidR="005C3191">
        <w:t xml:space="preserve"> </w:t>
      </w:r>
      <w:r w:rsidR="00A734BB">
        <w:t>imports</w:t>
      </w:r>
      <w:r w:rsidR="005C3191">
        <w:t xml:space="preserve"> </w:t>
      </w:r>
      <w:r w:rsidR="00A734BB">
        <w:t>and</w:t>
      </w:r>
      <w:r w:rsidR="005C3191">
        <w:t xml:space="preserve"> </w:t>
      </w:r>
      <w:r w:rsidR="00A734BB">
        <w:t>exports</w:t>
      </w:r>
      <w:r w:rsidR="008B7A3E">
        <w:t>.</w:t>
      </w:r>
      <w:r w:rsidR="005C3191">
        <w:t xml:space="preserve"> </w:t>
      </w:r>
      <w:r w:rsidR="00A734BB">
        <w:t>There</w:t>
      </w:r>
      <w:r w:rsidR="005C3191">
        <w:t xml:space="preserve"> </w:t>
      </w:r>
      <w:r w:rsidR="00A734BB">
        <w:t>are</w:t>
      </w:r>
      <w:r w:rsidR="005C3191">
        <w:t xml:space="preserve"> </w:t>
      </w:r>
      <w:r w:rsidR="00A734BB">
        <w:t>opportunities</w:t>
      </w:r>
      <w:r w:rsidR="005C3191">
        <w:t xml:space="preserve"> </w:t>
      </w:r>
      <w:r w:rsidR="00A734BB">
        <w:t>here</w:t>
      </w:r>
      <w:r w:rsidR="005C3191">
        <w:t xml:space="preserve"> </w:t>
      </w:r>
      <w:r w:rsidR="00A734BB">
        <w:t>for</w:t>
      </w:r>
      <w:r w:rsidR="005C3191">
        <w:t xml:space="preserve"> </w:t>
      </w:r>
      <w:r w:rsidR="00A734BB">
        <w:t>dynamic</w:t>
      </w:r>
      <w:r w:rsidR="005C3191">
        <w:t xml:space="preserve"> </w:t>
      </w:r>
      <w:r w:rsidR="00341838">
        <w:t>international</w:t>
      </w:r>
      <w:r w:rsidR="003836AC">
        <w:t>s.</w:t>
      </w:r>
      <w:r w:rsidR="005C3191">
        <w:t xml:space="preserve"> </w:t>
      </w:r>
      <w:r w:rsidR="00341838">
        <w:t>I</w:t>
      </w:r>
      <w:r w:rsidR="005C3191">
        <w:t xml:space="preserve"> </w:t>
      </w:r>
      <w:r w:rsidR="00341838">
        <w:t>have</w:t>
      </w:r>
      <w:r w:rsidR="005C3191">
        <w:t xml:space="preserve"> </w:t>
      </w:r>
      <w:r w:rsidR="00341838">
        <w:t>spent</w:t>
      </w:r>
      <w:r w:rsidR="005C3191">
        <w:t xml:space="preserve"> </w:t>
      </w:r>
      <w:r w:rsidR="00341838">
        <w:t>35</w:t>
      </w:r>
      <w:r w:rsidR="005C3191">
        <w:t xml:space="preserve"> </w:t>
      </w:r>
      <w:r w:rsidR="00341838">
        <w:t>years</w:t>
      </w:r>
      <w:r w:rsidR="005C3191">
        <w:t xml:space="preserve"> </w:t>
      </w:r>
      <w:r w:rsidR="00341838">
        <w:t>in</w:t>
      </w:r>
      <w:r w:rsidR="005C3191">
        <w:t xml:space="preserve"> </w:t>
      </w:r>
      <w:r w:rsidR="00341838">
        <w:t>it</w:t>
      </w:r>
      <w:r w:rsidR="005C3191">
        <w:t xml:space="preserve"> </w:t>
      </w:r>
      <w:r w:rsidR="00341838">
        <w:t>and</w:t>
      </w:r>
      <w:r w:rsidR="005C3191">
        <w:t xml:space="preserve"> </w:t>
      </w:r>
      <w:r w:rsidR="00341838">
        <w:t>I</w:t>
      </w:r>
      <w:r w:rsidR="005C3191">
        <w:t xml:space="preserve"> </w:t>
      </w:r>
      <w:r w:rsidR="00341838">
        <w:t>think</w:t>
      </w:r>
      <w:r w:rsidR="005C3191">
        <w:t xml:space="preserve"> </w:t>
      </w:r>
      <w:r w:rsidR="00341838">
        <w:t>it</w:t>
      </w:r>
      <w:r w:rsidR="005C3191">
        <w:t xml:space="preserve"> </w:t>
      </w:r>
      <w:r w:rsidR="00341838">
        <w:t>is</w:t>
      </w:r>
      <w:r w:rsidR="005C3191">
        <w:t xml:space="preserve"> </w:t>
      </w:r>
      <w:r w:rsidR="00341838">
        <w:t>the</w:t>
      </w:r>
      <w:r w:rsidR="005C3191">
        <w:t xml:space="preserve"> </w:t>
      </w:r>
      <w:r w:rsidR="00341838">
        <w:t>best</w:t>
      </w:r>
      <w:r w:rsidR="005C3191">
        <w:t xml:space="preserve"> </w:t>
      </w:r>
      <w:r w:rsidR="00341838">
        <w:t>job</w:t>
      </w:r>
      <w:r w:rsidR="005C3191">
        <w:t xml:space="preserve"> </w:t>
      </w:r>
      <w:r w:rsidR="00341838">
        <w:t>in</w:t>
      </w:r>
      <w:r w:rsidR="005C3191">
        <w:t xml:space="preserve"> </w:t>
      </w:r>
      <w:r w:rsidR="00341838">
        <w:t>the</w:t>
      </w:r>
      <w:r w:rsidR="005C3191">
        <w:t xml:space="preserve"> </w:t>
      </w:r>
      <w:r w:rsidR="00341838">
        <w:t>world</w:t>
      </w:r>
      <w:r w:rsidR="008B7A3E">
        <w:t>.</w:t>
      </w:r>
      <w:r w:rsidR="005C3191">
        <w:t xml:space="preserve"> </w:t>
      </w:r>
      <w:r w:rsidR="00341838">
        <w:t>For</w:t>
      </w:r>
      <w:r w:rsidR="005C3191">
        <w:t xml:space="preserve"> </w:t>
      </w:r>
      <w:r w:rsidR="00341838">
        <w:t>young</w:t>
      </w:r>
      <w:r w:rsidR="005C3191">
        <w:t xml:space="preserve"> </w:t>
      </w:r>
      <w:r w:rsidR="00341838">
        <w:t>students</w:t>
      </w:r>
      <w:r w:rsidR="005C3191">
        <w:t xml:space="preserve"> </w:t>
      </w:r>
      <w:r w:rsidR="00341838">
        <w:t>coming</w:t>
      </w:r>
      <w:r w:rsidR="005C3191">
        <w:t xml:space="preserve"> </w:t>
      </w:r>
      <w:r w:rsidR="00341838">
        <w:t>out</w:t>
      </w:r>
      <w:r w:rsidR="005C3191">
        <w:t xml:space="preserve"> </w:t>
      </w:r>
      <w:r w:rsidR="00341838">
        <w:t>with</w:t>
      </w:r>
      <w:r w:rsidR="005C3191">
        <w:t xml:space="preserve"> </w:t>
      </w:r>
      <w:r w:rsidR="00341838">
        <w:t>a</w:t>
      </w:r>
      <w:r w:rsidR="005C3191">
        <w:t xml:space="preserve"> </w:t>
      </w:r>
      <w:r w:rsidR="00341838">
        <w:t>degree</w:t>
      </w:r>
      <w:r w:rsidR="005C3191">
        <w:t xml:space="preserve"> </w:t>
      </w:r>
      <w:r w:rsidR="00341838">
        <w:t>and</w:t>
      </w:r>
      <w:r w:rsidR="005C3191">
        <w:t xml:space="preserve"> </w:t>
      </w:r>
      <w:r w:rsidR="00341838">
        <w:t>looking</w:t>
      </w:r>
      <w:r w:rsidR="005C3191">
        <w:t xml:space="preserve"> </w:t>
      </w:r>
      <w:r w:rsidR="00341838">
        <w:t>for</w:t>
      </w:r>
      <w:r w:rsidR="005C3191">
        <w:t xml:space="preserve"> </w:t>
      </w:r>
      <w:r w:rsidR="00341838">
        <w:t>a</w:t>
      </w:r>
      <w:r w:rsidR="005C3191">
        <w:t xml:space="preserve"> </w:t>
      </w:r>
      <w:r w:rsidR="00341838">
        <w:t>job</w:t>
      </w:r>
      <w:r w:rsidR="005C3191">
        <w:t xml:space="preserve"> </w:t>
      </w:r>
      <w:r w:rsidR="00341838">
        <w:t>in</w:t>
      </w:r>
      <w:r w:rsidR="005C3191">
        <w:t xml:space="preserve"> </w:t>
      </w:r>
      <w:r w:rsidR="00341838">
        <w:t>Scotland,</w:t>
      </w:r>
      <w:r w:rsidR="005C3191">
        <w:t xml:space="preserve"> </w:t>
      </w:r>
      <w:r w:rsidR="00341838">
        <w:t>Northern</w:t>
      </w:r>
      <w:r w:rsidR="005C3191">
        <w:t xml:space="preserve"> </w:t>
      </w:r>
      <w:r w:rsidR="00341838">
        <w:t>Ireland,</w:t>
      </w:r>
      <w:r w:rsidR="005C3191">
        <w:t xml:space="preserve"> </w:t>
      </w:r>
      <w:r w:rsidR="00341838">
        <w:t>Wales</w:t>
      </w:r>
      <w:r w:rsidR="005C3191">
        <w:t xml:space="preserve"> </w:t>
      </w:r>
      <w:r w:rsidR="00341838">
        <w:t>or</w:t>
      </w:r>
      <w:r w:rsidR="005C3191">
        <w:t xml:space="preserve"> </w:t>
      </w:r>
      <w:r w:rsidR="003836AC">
        <w:t xml:space="preserve">the rest of </w:t>
      </w:r>
      <w:r w:rsidR="00341838">
        <w:t>England,</w:t>
      </w:r>
      <w:r w:rsidR="005C3191">
        <w:t xml:space="preserve"> </w:t>
      </w:r>
      <w:r w:rsidR="00341838">
        <w:t>this</w:t>
      </w:r>
      <w:r w:rsidR="005C3191">
        <w:t xml:space="preserve"> </w:t>
      </w:r>
      <w:r w:rsidR="00341838">
        <w:t>is</w:t>
      </w:r>
      <w:r w:rsidR="005C3191">
        <w:t xml:space="preserve"> </w:t>
      </w:r>
      <w:r w:rsidR="00341838">
        <w:t>an</w:t>
      </w:r>
      <w:r w:rsidR="005C3191">
        <w:t xml:space="preserve"> </w:t>
      </w:r>
      <w:r w:rsidR="00341838">
        <w:t>opportunity</w:t>
      </w:r>
      <w:r w:rsidR="008B7A3E">
        <w:t>.</w:t>
      </w:r>
      <w:r w:rsidR="005C3191">
        <w:t xml:space="preserve"> </w:t>
      </w:r>
      <w:r w:rsidR="00A35B0D">
        <w:t>I</w:t>
      </w:r>
      <w:r w:rsidR="00341838">
        <w:t>f</w:t>
      </w:r>
      <w:r w:rsidR="005C3191">
        <w:t xml:space="preserve"> </w:t>
      </w:r>
      <w:r w:rsidR="00341838">
        <w:t>they</w:t>
      </w:r>
      <w:r w:rsidR="005C3191">
        <w:t xml:space="preserve"> </w:t>
      </w:r>
      <w:r w:rsidR="00341838">
        <w:t>can</w:t>
      </w:r>
      <w:r w:rsidR="005C3191">
        <w:t xml:space="preserve"> </w:t>
      </w:r>
      <w:r w:rsidR="00341838">
        <w:t>get</w:t>
      </w:r>
      <w:r w:rsidR="005C3191">
        <w:t xml:space="preserve"> </w:t>
      </w:r>
      <w:r w:rsidR="00341838">
        <w:t>their</w:t>
      </w:r>
      <w:r w:rsidR="005C3191">
        <w:t xml:space="preserve"> </w:t>
      </w:r>
      <w:r w:rsidR="00341838">
        <w:t>training</w:t>
      </w:r>
      <w:r w:rsidR="005C3191">
        <w:t xml:space="preserve"> </w:t>
      </w:r>
      <w:r w:rsidR="00341838">
        <w:t>digi</w:t>
      </w:r>
      <w:r w:rsidR="00A35B0D">
        <w:t>tally</w:t>
      </w:r>
      <w:r w:rsidR="005C3191">
        <w:t xml:space="preserve"> </w:t>
      </w:r>
      <w:r w:rsidR="00A35B0D">
        <w:t>and</w:t>
      </w:r>
      <w:r w:rsidR="005C3191">
        <w:t xml:space="preserve"> </w:t>
      </w:r>
      <w:r w:rsidR="00A35B0D">
        <w:t>get</w:t>
      </w:r>
      <w:r w:rsidR="005C3191">
        <w:t xml:space="preserve"> </w:t>
      </w:r>
      <w:r w:rsidR="00A35B0D">
        <w:t>an</w:t>
      </w:r>
      <w:r w:rsidR="005C3191">
        <w:t xml:space="preserve"> </w:t>
      </w:r>
      <w:r w:rsidR="00A35B0D">
        <w:t>apprenticeship,</w:t>
      </w:r>
      <w:r w:rsidR="005C3191">
        <w:t xml:space="preserve"> </w:t>
      </w:r>
      <w:r w:rsidR="00A35B0D">
        <w:t>as</w:t>
      </w:r>
      <w:r w:rsidR="005C3191">
        <w:t xml:space="preserve"> </w:t>
      </w:r>
      <w:r w:rsidR="00A35B0D">
        <w:t>we</w:t>
      </w:r>
      <w:r w:rsidR="005C3191">
        <w:t xml:space="preserve"> </w:t>
      </w:r>
      <w:r w:rsidR="00A35B0D">
        <w:t>heard</w:t>
      </w:r>
      <w:r w:rsidR="005C3191">
        <w:t xml:space="preserve"> </w:t>
      </w:r>
      <w:r w:rsidR="00A35B0D">
        <w:t>before,</w:t>
      </w:r>
      <w:r w:rsidR="005C3191">
        <w:t xml:space="preserve"> </w:t>
      </w:r>
      <w:r w:rsidR="00A35B0D">
        <w:t>they</w:t>
      </w:r>
      <w:r w:rsidR="005C3191">
        <w:t xml:space="preserve"> </w:t>
      </w:r>
      <w:r w:rsidR="00A35B0D">
        <w:t>can</w:t>
      </w:r>
      <w:r w:rsidR="005C3191">
        <w:t xml:space="preserve"> </w:t>
      </w:r>
      <w:r w:rsidR="00A35B0D">
        <w:t>easily</w:t>
      </w:r>
      <w:r w:rsidR="005C3191">
        <w:t xml:space="preserve"> </w:t>
      </w:r>
      <w:r w:rsidR="00A35B0D">
        <w:t>get</w:t>
      </w:r>
      <w:r w:rsidR="005C3191">
        <w:t xml:space="preserve"> </w:t>
      </w:r>
      <w:r w:rsidR="00A35B0D">
        <w:t>into</w:t>
      </w:r>
      <w:r w:rsidR="005C3191">
        <w:t xml:space="preserve"> </w:t>
      </w:r>
      <w:r w:rsidR="00A35B0D">
        <w:t>this</w:t>
      </w:r>
      <w:r w:rsidR="005C3191">
        <w:t xml:space="preserve"> </w:t>
      </w:r>
      <w:r w:rsidR="00A35B0D">
        <w:t>industry</w:t>
      </w:r>
      <w:r w:rsidR="005C3191">
        <w:t xml:space="preserve"> </w:t>
      </w:r>
      <w:r w:rsidR="00A35B0D">
        <w:t>and</w:t>
      </w:r>
      <w:r w:rsidR="005C3191">
        <w:t xml:space="preserve"> </w:t>
      </w:r>
      <w:r w:rsidR="00A35B0D">
        <w:t>make</w:t>
      </w:r>
      <w:r w:rsidR="005C3191">
        <w:t xml:space="preserve"> </w:t>
      </w:r>
      <w:r w:rsidR="00A35B0D">
        <w:t>an</w:t>
      </w:r>
      <w:r w:rsidR="005C3191">
        <w:t xml:space="preserve"> </w:t>
      </w:r>
      <w:r w:rsidR="00A35B0D">
        <w:t>effort</w:t>
      </w:r>
      <w:r w:rsidR="005C3191">
        <w:t xml:space="preserve"> </w:t>
      </w:r>
      <w:r w:rsidR="00A35B0D">
        <w:t>in</w:t>
      </w:r>
      <w:r w:rsidR="005C3191">
        <w:t xml:space="preserve"> </w:t>
      </w:r>
      <w:r w:rsidR="00A35B0D">
        <w:t>an</w:t>
      </w:r>
      <w:r w:rsidR="005C3191">
        <w:t xml:space="preserve"> </w:t>
      </w:r>
      <w:r w:rsidR="00A35B0D">
        <w:t>international</w:t>
      </w:r>
      <w:r w:rsidR="005C3191">
        <w:t xml:space="preserve"> </w:t>
      </w:r>
      <w:r w:rsidR="00A35B0D">
        <w:t>environment</w:t>
      </w:r>
      <w:r w:rsidR="005C3191">
        <w:t xml:space="preserve"> </w:t>
      </w:r>
      <w:r w:rsidR="00A35B0D">
        <w:t>very</w:t>
      </w:r>
      <w:r w:rsidR="005C3191">
        <w:t xml:space="preserve"> </w:t>
      </w:r>
      <w:r w:rsidR="00A35B0D">
        <w:t>quickly</w:t>
      </w:r>
      <w:r w:rsidR="008B7A3E">
        <w:t>.</w:t>
      </w:r>
      <w:r w:rsidR="005C3191">
        <w:t xml:space="preserve"> </w:t>
      </w:r>
    </w:p>
    <w:p w:rsidR="00A734BB" w:rsidP="00A734BB">
      <w:pPr>
        <w:pStyle w:val="Answer"/>
      </w:pPr>
      <w:r>
        <w:t>Government</w:t>
      </w:r>
      <w:r w:rsidR="005C3191">
        <w:t xml:space="preserve"> </w:t>
      </w:r>
      <w:r>
        <w:t>need</w:t>
      </w:r>
      <w:r w:rsidR="005C3191">
        <w:t xml:space="preserve"> </w:t>
      </w:r>
      <w:r>
        <w:t>to</w:t>
      </w:r>
      <w:r w:rsidR="005C3191">
        <w:t xml:space="preserve"> </w:t>
      </w:r>
      <w:r>
        <w:t>support</w:t>
      </w:r>
      <w:r w:rsidR="005C3191">
        <w:t xml:space="preserve"> </w:t>
      </w:r>
      <w:r>
        <w:t>that</w:t>
      </w:r>
      <w:r w:rsidR="005C3191">
        <w:t xml:space="preserve"> </w:t>
      </w:r>
      <w:r>
        <w:t>process</w:t>
      </w:r>
      <w:r w:rsidR="005C3191">
        <w:t xml:space="preserve"> </w:t>
      </w:r>
      <w:r>
        <w:t>by</w:t>
      </w:r>
      <w:r w:rsidR="005C3191">
        <w:t xml:space="preserve"> </w:t>
      </w:r>
      <w:r>
        <w:t>opening</w:t>
      </w:r>
      <w:r w:rsidR="005C3191">
        <w:t xml:space="preserve"> </w:t>
      </w:r>
      <w:r>
        <w:t>it</w:t>
      </w:r>
      <w:r w:rsidR="005C3191">
        <w:t xml:space="preserve"> </w:t>
      </w:r>
      <w:r>
        <w:t>up</w:t>
      </w:r>
      <w:r w:rsidR="005C3191">
        <w:t xml:space="preserve"> </w:t>
      </w:r>
      <w:r>
        <w:t>to</w:t>
      </w:r>
      <w:r w:rsidR="005C3191">
        <w:t xml:space="preserve"> </w:t>
      </w:r>
      <w:r>
        <w:t>grants</w:t>
      </w:r>
      <w:r w:rsidR="005C3191">
        <w:t xml:space="preserve"> </w:t>
      </w:r>
      <w:r>
        <w:t>for</w:t>
      </w:r>
      <w:r w:rsidR="005C3191">
        <w:t xml:space="preserve"> </w:t>
      </w:r>
      <w:r>
        <w:t>individuals</w:t>
      </w:r>
      <w:r w:rsidR="005C3191">
        <w:t xml:space="preserve"> </w:t>
      </w:r>
      <w:r>
        <w:t>as</w:t>
      </w:r>
      <w:r w:rsidR="005C3191">
        <w:t xml:space="preserve"> </w:t>
      </w:r>
      <w:r>
        <w:t>well</w:t>
      </w:r>
      <w:r w:rsidR="005C3191">
        <w:t xml:space="preserve"> </w:t>
      </w:r>
      <w:r>
        <w:t>as</w:t>
      </w:r>
      <w:r w:rsidR="005C3191">
        <w:t xml:space="preserve"> </w:t>
      </w:r>
      <w:r>
        <w:t>people</w:t>
      </w:r>
      <w:r w:rsidR="005C3191">
        <w:t xml:space="preserve"> </w:t>
      </w:r>
      <w:r>
        <w:t>who</w:t>
      </w:r>
      <w:r w:rsidR="005C3191">
        <w:t xml:space="preserve"> </w:t>
      </w:r>
      <w:r>
        <w:t>are</w:t>
      </w:r>
      <w:r w:rsidR="005C3191">
        <w:t xml:space="preserve"> </w:t>
      </w:r>
      <w:r>
        <w:t>already</w:t>
      </w:r>
      <w:r w:rsidR="005C3191">
        <w:t xml:space="preserve"> </w:t>
      </w:r>
      <w:r>
        <w:t>in</w:t>
      </w:r>
      <w:r w:rsidR="005C3191">
        <w:t xml:space="preserve"> </w:t>
      </w:r>
      <w:r>
        <w:t>the</w:t>
      </w:r>
      <w:r w:rsidR="005C3191">
        <w:t xml:space="preserve"> </w:t>
      </w:r>
      <w:r>
        <w:t>industry</w:t>
      </w:r>
      <w:r w:rsidR="008B7A3E">
        <w:t>.</w:t>
      </w:r>
      <w:r w:rsidR="005C3191">
        <w:t xml:space="preserve"> </w:t>
      </w:r>
      <w:r>
        <w:t>There</w:t>
      </w:r>
      <w:r w:rsidR="005C3191">
        <w:t xml:space="preserve"> </w:t>
      </w:r>
      <w:r>
        <w:t>could</w:t>
      </w:r>
      <w:r w:rsidR="005C3191">
        <w:t xml:space="preserve"> </w:t>
      </w:r>
      <w:r>
        <w:t>be</w:t>
      </w:r>
      <w:r w:rsidR="005C3191">
        <w:t xml:space="preserve"> </w:t>
      </w:r>
      <w:r>
        <w:t>more</w:t>
      </w:r>
      <w:r w:rsidR="005C3191">
        <w:t xml:space="preserve"> </w:t>
      </w:r>
      <w:r>
        <w:t>marketing</w:t>
      </w:r>
      <w:r w:rsidR="005C3191">
        <w:t xml:space="preserve"> </w:t>
      </w:r>
      <w:r>
        <w:t>from</w:t>
      </w:r>
      <w:r w:rsidR="005C3191">
        <w:t xml:space="preserve"> </w:t>
      </w:r>
      <w:r>
        <w:t>agencies</w:t>
      </w:r>
      <w:r w:rsidR="005C3191">
        <w:t xml:space="preserve"> </w:t>
      </w:r>
      <w:r>
        <w:t>as</w:t>
      </w:r>
      <w:r w:rsidR="005C3191">
        <w:t xml:space="preserve"> </w:t>
      </w:r>
      <w:r w:rsidR="003836AC">
        <w:t>to how</w:t>
      </w:r>
      <w:r w:rsidR="005C3191">
        <w:t xml:space="preserve"> </w:t>
      </w:r>
      <w:r>
        <w:t>this</w:t>
      </w:r>
      <w:r w:rsidR="005C3191">
        <w:t xml:space="preserve"> </w:t>
      </w:r>
      <w:r w:rsidR="003836AC">
        <w:t xml:space="preserve">is </w:t>
      </w:r>
      <w:r>
        <w:t>needed</w:t>
      </w:r>
      <w:r w:rsidR="008B7A3E">
        <w:t>.</w:t>
      </w:r>
      <w:r w:rsidR="005C3191">
        <w:t xml:space="preserve"> </w:t>
      </w:r>
      <w:r>
        <w:t>Underlining</w:t>
      </w:r>
      <w:r w:rsidR="005C3191">
        <w:t xml:space="preserve"> </w:t>
      </w:r>
      <w:r>
        <w:t>the</w:t>
      </w:r>
      <w:r w:rsidR="005C3191">
        <w:t xml:space="preserve"> </w:t>
      </w:r>
      <w:r>
        <w:t>importance</w:t>
      </w:r>
      <w:r w:rsidR="005C3191">
        <w:t xml:space="preserve"> </w:t>
      </w:r>
      <w:r>
        <w:t>of</w:t>
      </w:r>
      <w:r w:rsidR="005C3191">
        <w:t xml:space="preserve"> </w:t>
      </w:r>
      <w:r>
        <w:t>intermediaries</w:t>
      </w:r>
      <w:r w:rsidR="005C3191">
        <w:t xml:space="preserve"> </w:t>
      </w:r>
      <w:r w:rsidR="003836AC">
        <w:t>and how they</w:t>
      </w:r>
      <w:r w:rsidR="005C3191">
        <w:t xml:space="preserve"> </w:t>
      </w:r>
      <w:r w:rsidR="003836AC">
        <w:t xml:space="preserve">interact </w:t>
      </w:r>
      <w:r>
        <w:t>is</w:t>
      </w:r>
      <w:r w:rsidR="005C3191">
        <w:t xml:space="preserve"> </w:t>
      </w:r>
      <w:r>
        <w:t>also</w:t>
      </w:r>
      <w:r w:rsidR="005C3191">
        <w:t xml:space="preserve"> </w:t>
      </w:r>
      <w:r>
        <w:t>important,</w:t>
      </w:r>
      <w:r w:rsidR="005C3191">
        <w:t xml:space="preserve"> </w:t>
      </w:r>
      <w:r>
        <w:t>as</w:t>
      </w:r>
      <w:r w:rsidR="005C3191">
        <w:t xml:space="preserve"> </w:t>
      </w:r>
      <w:r>
        <w:t>an</w:t>
      </w:r>
      <w:r w:rsidR="005C3191">
        <w:t xml:space="preserve"> </w:t>
      </w:r>
      <w:r>
        <w:t>opportunity</w:t>
      </w:r>
      <w:r w:rsidR="005C3191">
        <w:t xml:space="preserve"> </w:t>
      </w:r>
      <w:r>
        <w:t>rather</w:t>
      </w:r>
      <w:r w:rsidR="005C3191">
        <w:t xml:space="preserve"> </w:t>
      </w:r>
      <w:r>
        <w:t>than</w:t>
      </w:r>
      <w:r w:rsidR="005C3191">
        <w:t xml:space="preserve"> </w:t>
      </w:r>
      <w:r>
        <w:t>a</w:t>
      </w:r>
      <w:r w:rsidR="005C3191">
        <w:t xml:space="preserve"> </w:t>
      </w:r>
      <w:r>
        <w:t>demand,</w:t>
      </w:r>
      <w:r w:rsidR="005C3191">
        <w:t xml:space="preserve"> </w:t>
      </w:r>
      <w:r>
        <w:t>because</w:t>
      </w:r>
      <w:r w:rsidR="005C3191">
        <w:t xml:space="preserve"> </w:t>
      </w:r>
      <w:r>
        <w:t>importers</w:t>
      </w:r>
      <w:r w:rsidR="005C3191">
        <w:t xml:space="preserve"> </w:t>
      </w:r>
      <w:r>
        <w:t>and</w:t>
      </w:r>
      <w:r w:rsidR="005C3191">
        <w:t xml:space="preserve"> </w:t>
      </w:r>
      <w:r>
        <w:t>exporters</w:t>
      </w:r>
      <w:r w:rsidR="005C3191">
        <w:t xml:space="preserve"> </w:t>
      </w:r>
      <w:r>
        <w:t>will</w:t>
      </w:r>
      <w:r w:rsidR="005C3191">
        <w:t xml:space="preserve"> </w:t>
      </w:r>
      <w:r>
        <w:t>be</w:t>
      </w:r>
      <w:r w:rsidR="005C3191">
        <w:t xml:space="preserve"> </w:t>
      </w:r>
      <w:r>
        <w:t>able</w:t>
      </w:r>
      <w:r w:rsidR="005C3191">
        <w:t xml:space="preserve"> </w:t>
      </w:r>
      <w:r>
        <w:t>to</w:t>
      </w:r>
      <w:r w:rsidR="005C3191">
        <w:t xml:space="preserve"> </w:t>
      </w:r>
      <w:r>
        <w:t>do</w:t>
      </w:r>
      <w:r w:rsidR="005C3191">
        <w:t xml:space="preserve"> </w:t>
      </w:r>
      <w:r>
        <w:t>this</w:t>
      </w:r>
      <w:r w:rsidR="005C3191">
        <w:t xml:space="preserve"> </w:t>
      </w:r>
      <w:r>
        <w:t>themselves</w:t>
      </w:r>
      <w:r w:rsidR="008B7A3E">
        <w:t>.</w:t>
      </w:r>
      <w:r w:rsidR="005C3191">
        <w:t xml:space="preserve"> </w:t>
      </w:r>
      <w:r>
        <w:t>They</w:t>
      </w:r>
      <w:r w:rsidR="005C3191">
        <w:t xml:space="preserve"> </w:t>
      </w:r>
      <w:r w:rsidR="003836AC">
        <w:t>will</w:t>
      </w:r>
      <w:r w:rsidR="005C3191">
        <w:t xml:space="preserve"> </w:t>
      </w:r>
      <w:r w:rsidR="003836AC">
        <w:t xml:space="preserve">also </w:t>
      </w:r>
      <w:r>
        <w:t>probably</w:t>
      </w:r>
      <w:r w:rsidR="005C3191">
        <w:t xml:space="preserve"> </w:t>
      </w:r>
      <w:r>
        <w:t>need</w:t>
      </w:r>
      <w:r w:rsidR="005C3191">
        <w:t xml:space="preserve"> </w:t>
      </w:r>
      <w:r>
        <w:t>more</w:t>
      </w:r>
      <w:r w:rsidR="005C3191">
        <w:t xml:space="preserve"> </w:t>
      </w:r>
      <w:r>
        <w:t>people</w:t>
      </w:r>
      <w:r w:rsidR="005C3191">
        <w:t xml:space="preserve"> </w:t>
      </w:r>
      <w:r>
        <w:t>to</w:t>
      </w:r>
      <w:r w:rsidR="005C3191">
        <w:t xml:space="preserve"> </w:t>
      </w:r>
      <w:r>
        <w:t>do</w:t>
      </w:r>
      <w:r w:rsidR="005C3191">
        <w:t xml:space="preserve"> </w:t>
      </w:r>
      <w:r>
        <w:t>it</w:t>
      </w:r>
      <w:r w:rsidR="008B7A3E">
        <w:t>.</w:t>
      </w:r>
      <w:r w:rsidR="005C3191">
        <w:t xml:space="preserve"> </w:t>
      </w:r>
      <w:r>
        <w:t>It</w:t>
      </w:r>
      <w:r w:rsidR="005C3191">
        <w:t xml:space="preserve"> </w:t>
      </w:r>
      <w:r>
        <w:t>comes</w:t>
      </w:r>
      <w:r w:rsidR="005C3191">
        <w:t xml:space="preserve"> </w:t>
      </w:r>
      <w:r>
        <w:t>back</w:t>
      </w:r>
      <w:r w:rsidR="005C3191">
        <w:t xml:space="preserve"> </w:t>
      </w:r>
      <w:r>
        <w:t>to</w:t>
      </w:r>
      <w:r w:rsidR="005C3191">
        <w:t xml:space="preserve"> </w:t>
      </w:r>
      <w:r>
        <w:t>the</w:t>
      </w:r>
      <w:r w:rsidR="005C3191">
        <w:t xml:space="preserve"> </w:t>
      </w:r>
      <w:r>
        <w:t>issue</w:t>
      </w:r>
      <w:r w:rsidR="005C3191">
        <w:t xml:space="preserve"> </w:t>
      </w:r>
      <w:r>
        <w:t>of</w:t>
      </w:r>
      <w:r w:rsidR="005C3191">
        <w:t xml:space="preserve"> </w:t>
      </w:r>
      <w:r>
        <w:t>increasing</w:t>
      </w:r>
      <w:r w:rsidR="005C3191">
        <w:t xml:space="preserve"> </w:t>
      </w:r>
      <w:r>
        <w:t>capacity</w:t>
      </w:r>
      <w:r w:rsidR="003836AC">
        <w:t>,</w:t>
      </w:r>
      <w:r w:rsidR="005C3191">
        <w:t xml:space="preserve"> </w:t>
      </w:r>
      <w:r>
        <w:t>rather</w:t>
      </w:r>
      <w:r w:rsidR="005C3191">
        <w:t xml:space="preserve"> </w:t>
      </w:r>
      <w:r>
        <w:t>than</w:t>
      </w:r>
      <w:r w:rsidR="005C3191">
        <w:t xml:space="preserve"> </w:t>
      </w:r>
      <w:r>
        <w:t>seeing</w:t>
      </w:r>
      <w:r w:rsidR="005C3191">
        <w:t xml:space="preserve"> </w:t>
      </w:r>
      <w:r>
        <w:t>it</w:t>
      </w:r>
      <w:r w:rsidR="005C3191">
        <w:t xml:space="preserve"> </w:t>
      </w:r>
      <w:r>
        <w:t>as</w:t>
      </w:r>
      <w:r w:rsidR="005C3191">
        <w:t xml:space="preserve"> </w:t>
      </w:r>
      <w:r>
        <w:t>a</w:t>
      </w:r>
      <w:r w:rsidR="005C3191">
        <w:t xml:space="preserve"> </w:t>
      </w:r>
      <w:r>
        <w:t>problem</w:t>
      </w:r>
      <w:r w:rsidR="005C3191">
        <w:t xml:space="preserve"> </w:t>
      </w:r>
      <w:r>
        <w:t>that</w:t>
      </w:r>
      <w:r w:rsidR="005C3191">
        <w:t xml:space="preserve"> </w:t>
      </w:r>
      <w:r>
        <w:t>you</w:t>
      </w:r>
      <w:r w:rsidR="005C3191">
        <w:t xml:space="preserve"> </w:t>
      </w:r>
      <w:r>
        <w:t>have</w:t>
      </w:r>
      <w:r w:rsidR="005C3191">
        <w:t xml:space="preserve"> </w:t>
      </w:r>
      <w:r>
        <w:t>an</w:t>
      </w:r>
      <w:r w:rsidR="005C3191">
        <w:t xml:space="preserve"> </w:t>
      </w:r>
      <w:r>
        <w:t>industry</w:t>
      </w:r>
      <w:r w:rsidR="005C3191">
        <w:t xml:space="preserve"> </w:t>
      </w:r>
      <w:r>
        <w:t>that</w:t>
      </w:r>
      <w:r w:rsidR="005C3191">
        <w:t xml:space="preserve"> </w:t>
      </w:r>
      <w:r>
        <w:t>needs</w:t>
      </w:r>
      <w:r w:rsidR="005C3191">
        <w:t xml:space="preserve"> </w:t>
      </w:r>
      <w:r>
        <w:t>35,000</w:t>
      </w:r>
      <w:r w:rsidR="003836AC">
        <w:t xml:space="preserve"> to </w:t>
      </w:r>
      <w:r>
        <w:t>45,000</w:t>
      </w:r>
      <w:r w:rsidR="005C3191">
        <w:t xml:space="preserve"> </w:t>
      </w:r>
      <w:r>
        <w:t>new</w:t>
      </w:r>
      <w:r w:rsidR="005C3191">
        <w:t xml:space="preserve"> </w:t>
      </w:r>
      <w:r>
        <w:t>people.</w:t>
      </w:r>
    </w:p>
    <w:p w:rsidR="00257DFD" w:rsidP="00257DFD">
      <w:pPr>
        <w:pStyle w:val="Question"/>
        <w:numPr>
          <w:ilvl w:val="0"/>
          <w:numId w:val="0"/>
        </w:numPr>
        <w:ind w:left="794"/>
      </w:pPr>
      <w:sdt>
        <w:sdtPr>
          <w:alias w:val="Member"/>
          <w:tag w:val="&lt;Member mnisId='4842' dodsId=''&gt;"/>
          <w:id w:val="1266356691"/>
          <w:placeholder>
            <w:docPart w:val="DefaultPlaceholder_1082065158"/>
          </w:placeholder>
          <w:richText/>
        </w:sdtPr>
        <w:sdtContent>
          <w:r w:rsidRPr="00257DFD">
            <w:rPr>
              <w:b/>
            </w:rPr>
            <w:t>Sally-Ann</w:t>
          </w:r>
          <w:r w:rsidR="005C3191">
            <w:rPr>
              <w:b/>
            </w:rPr>
            <w:t xml:space="preserve"> </w:t>
          </w:r>
          <w:r w:rsidRPr="00257DFD">
            <w:rPr>
              <w:b/>
            </w:rPr>
            <w:t>Hart:</w:t>
          </w:r>
        </w:sdtContent>
      </w:sdt>
      <w:r w:rsidR="005C3191">
        <w:t xml:space="preserve"> </w:t>
      </w:r>
      <w:r>
        <w:t>It</w:t>
      </w:r>
      <w:r w:rsidR="005C3191">
        <w:t xml:space="preserve"> </w:t>
      </w:r>
      <w:r>
        <w:t>is</w:t>
      </w:r>
      <w:r w:rsidR="005C3191">
        <w:t xml:space="preserve"> </w:t>
      </w:r>
      <w:r>
        <w:t>an</w:t>
      </w:r>
      <w:r w:rsidR="005C3191">
        <w:t xml:space="preserve"> </w:t>
      </w:r>
      <w:r>
        <w:t>opportunity.</w:t>
      </w:r>
    </w:p>
    <w:p w:rsidR="00257DFD" w:rsidP="00257DFD">
      <w:pPr>
        <w:pStyle w:val="Answer"/>
      </w:pPr>
      <w:sdt>
        <w:sdtPr>
          <w:alias w:val="Witness"/>
          <w:id w:val="-392508020"/>
          <w:placeholder>
            <w:docPart w:val="DefaultPlaceholder_1082065158"/>
          </w:placeholder>
          <w:richText/>
        </w:sdtPr>
        <w:sdtContent>
          <w:r w:rsidRPr="008B7A3E" w:rsidR="008B7A3E">
            <w:rPr>
              <w:b/>
              <w:i/>
            </w:rPr>
            <w:t>Dr</w:t>
          </w:r>
          <w:r w:rsidR="005C3191">
            <w:rPr>
              <w:b/>
              <w:i/>
            </w:rPr>
            <w:t xml:space="preserve"> </w:t>
          </w:r>
          <w:r w:rsidRPr="008B7A3E" w:rsidR="008B7A3E">
            <w:rPr>
              <w:b/>
              <w:i/>
            </w:rPr>
            <w:t>Karlsson:</w:t>
          </w:r>
        </w:sdtContent>
      </w:sdt>
      <w:r w:rsidR="005C3191">
        <w:t xml:space="preserve"> </w:t>
      </w:r>
      <w:r>
        <w:t>It</w:t>
      </w:r>
      <w:r w:rsidR="005C3191">
        <w:t xml:space="preserve"> </w:t>
      </w:r>
      <w:r>
        <w:t>is</w:t>
      </w:r>
      <w:r w:rsidR="005C3191">
        <w:t xml:space="preserve"> </w:t>
      </w:r>
      <w:r>
        <w:t>an</w:t>
      </w:r>
      <w:r w:rsidR="005C3191">
        <w:t xml:space="preserve"> </w:t>
      </w:r>
      <w:r>
        <w:t>opportunity.</w:t>
      </w:r>
    </w:p>
    <w:p w:rsidR="00257DFD" w:rsidP="00257DFD">
      <w:pPr>
        <w:pStyle w:val="Answer"/>
      </w:pPr>
      <w:sdt>
        <w:sdtPr>
          <w:alias w:val="Witness"/>
          <w:id w:val="9193672"/>
          <w:placeholder>
            <w:docPart w:val="DefaultPlaceholder_1082065158"/>
          </w:placeholder>
          <w:richText/>
        </w:sdtPr>
        <w:sdtContent>
          <w:r w:rsidRPr="008B7A3E" w:rsidR="008B7A3E">
            <w:rPr>
              <w:b/>
              <w:i/>
            </w:rPr>
            <w:t>Alex</w:t>
          </w:r>
          <w:r w:rsidR="005C3191">
            <w:rPr>
              <w:b/>
              <w:i/>
            </w:rPr>
            <w:t xml:space="preserve"> </w:t>
          </w:r>
          <w:r w:rsidRPr="008B7A3E" w:rsidR="008B7A3E">
            <w:rPr>
              <w:b/>
              <w:i/>
            </w:rPr>
            <w:t>Veitch:</w:t>
          </w:r>
        </w:sdtContent>
      </w:sdt>
      <w:r w:rsidR="005C3191">
        <w:t xml:space="preserve"> </w:t>
      </w:r>
      <w:r w:rsidR="003836AC">
        <w:t xml:space="preserve">To </w:t>
      </w:r>
      <w:r w:rsidR="000F7ADF">
        <w:t>build</w:t>
      </w:r>
      <w:r w:rsidR="005C3191">
        <w:t xml:space="preserve"> </w:t>
      </w:r>
      <w:r w:rsidR="003836AC">
        <w:t xml:space="preserve">on </w:t>
      </w:r>
      <w:r w:rsidR="000F7ADF">
        <w:t>that</w:t>
      </w:r>
      <w:r w:rsidR="003836AC">
        <w:t>,</w:t>
      </w:r>
      <w:r w:rsidR="005C3191">
        <w:t xml:space="preserve"> </w:t>
      </w:r>
      <w:r w:rsidR="000F7ADF">
        <w:t>big</w:t>
      </w:r>
      <w:r w:rsidR="005C3191">
        <w:t xml:space="preserve"> </w:t>
      </w:r>
      <w:r w:rsidR="000F7ADF">
        <w:t>US</w:t>
      </w:r>
      <w:r w:rsidR="005C3191">
        <w:t xml:space="preserve"> </w:t>
      </w:r>
      <w:r w:rsidR="000F7ADF">
        <w:t>companies</w:t>
      </w:r>
      <w:r w:rsidR="005C3191">
        <w:t xml:space="preserve"> </w:t>
      </w:r>
      <w:r w:rsidR="000F7ADF">
        <w:t>that</w:t>
      </w:r>
      <w:r w:rsidR="005C3191">
        <w:t xml:space="preserve"> </w:t>
      </w:r>
      <w:r w:rsidR="000F7ADF">
        <w:t>trade</w:t>
      </w:r>
      <w:r w:rsidR="005C3191">
        <w:t xml:space="preserve"> </w:t>
      </w:r>
      <w:r w:rsidR="000F7ADF">
        <w:t>overseas</w:t>
      </w:r>
      <w:r w:rsidR="005C3191">
        <w:t xml:space="preserve"> </w:t>
      </w:r>
      <w:r w:rsidR="000F7ADF">
        <w:t>almost</w:t>
      </w:r>
      <w:r w:rsidR="005C3191">
        <w:t xml:space="preserve"> </w:t>
      </w:r>
      <w:r w:rsidR="000F7ADF">
        <w:t>always</w:t>
      </w:r>
      <w:r w:rsidR="005C3191">
        <w:t xml:space="preserve"> </w:t>
      </w:r>
      <w:r w:rsidR="000F7ADF">
        <w:t>have</w:t>
      </w:r>
      <w:r w:rsidR="005C3191">
        <w:t xml:space="preserve"> </w:t>
      </w:r>
      <w:r w:rsidR="000F7ADF">
        <w:t>a</w:t>
      </w:r>
      <w:r w:rsidR="005C3191">
        <w:t xml:space="preserve"> </w:t>
      </w:r>
      <w:r w:rsidR="000F7ADF">
        <w:t>trade</w:t>
      </w:r>
      <w:r w:rsidR="003836AC">
        <w:t xml:space="preserve"> </w:t>
      </w:r>
      <w:r w:rsidR="000F7ADF">
        <w:t>compliance</w:t>
      </w:r>
      <w:r w:rsidR="005C3191">
        <w:t xml:space="preserve"> </w:t>
      </w:r>
      <w:r w:rsidR="000F7ADF">
        <w:t>officer,</w:t>
      </w:r>
      <w:r w:rsidR="005C3191">
        <w:t xml:space="preserve"> </w:t>
      </w:r>
      <w:r w:rsidR="000F7ADF">
        <w:t>manager,</w:t>
      </w:r>
      <w:r w:rsidR="005C3191">
        <w:t xml:space="preserve"> </w:t>
      </w:r>
      <w:r w:rsidR="000F7ADF">
        <w:t>head</w:t>
      </w:r>
      <w:r w:rsidR="005C3191">
        <w:t xml:space="preserve"> </w:t>
      </w:r>
      <w:r w:rsidR="000F7ADF">
        <w:t>or</w:t>
      </w:r>
      <w:r w:rsidR="005C3191">
        <w:t xml:space="preserve"> </w:t>
      </w:r>
      <w:r w:rsidR="000F7ADF">
        <w:t>director</w:t>
      </w:r>
      <w:r w:rsidR="008B7A3E">
        <w:t>.</w:t>
      </w:r>
      <w:r w:rsidR="005C3191">
        <w:t xml:space="preserve"> </w:t>
      </w:r>
      <w:r w:rsidR="000F7ADF">
        <w:t>Those</w:t>
      </w:r>
      <w:r w:rsidR="005C3191">
        <w:t xml:space="preserve"> </w:t>
      </w:r>
      <w:r w:rsidR="000F7ADF">
        <w:t>jobs</w:t>
      </w:r>
      <w:r w:rsidR="005C3191">
        <w:t xml:space="preserve"> </w:t>
      </w:r>
      <w:r w:rsidR="000F7ADF">
        <w:t>are</w:t>
      </w:r>
      <w:r w:rsidR="005C3191">
        <w:t xml:space="preserve"> </w:t>
      </w:r>
      <w:r w:rsidR="000F7ADF">
        <w:t>now</w:t>
      </w:r>
      <w:r w:rsidR="005C3191">
        <w:t xml:space="preserve"> </w:t>
      </w:r>
      <w:r w:rsidR="000F7ADF">
        <w:t>starting</w:t>
      </w:r>
      <w:r w:rsidR="005C3191">
        <w:t xml:space="preserve"> </w:t>
      </w:r>
      <w:r w:rsidR="000F7ADF">
        <w:t>to</w:t>
      </w:r>
      <w:r w:rsidR="005C3191">
        <w:t xml:space="preserve"> </w:t>
      </w:r>
      <w:r w:rsidR="000F7ADF">
        <w:t>appear</w:t>
      </w:r>
      <w:r w:rsidR="005C3191">
        <w:t xml:space="preserve"> </w:t>
      </w:r>
      <w:r w:rsidR="000F7ADF">
        <w:t>in</w:t>
      </w:r>
      <w:r w:rsidR="005C3191">
        <w:t xml:space="preserve"> </w:t>
      </w:r>
      <w:r w:rsidR="000F7ADF">
        <w:t>the</w:t>
      </w:r>
      <w:r w:rsidR="005C3191">
        <w:t xml:space="preserve"> </w:t>
      </w:r>
      <w:r w:rsidR="000F7ADF">
        <w:t>UK</w:t>
      </w:r>
      <w:r w:rsidR="008B7A3E">
        <w:t>.</w:t>
      </w:r>
      <w:r w:rsidR="005C3191">
        <w:t xml:space="preserve"> </w:t>
      </w:r>
      <w:r w:rsidR="000F7ADF">
        <w:t>We</w:t>
      </w:r>
      <w:r w:rsidR="005C3191">
        <w:t xml:space="preserve"> </w:t>
      </w:r>
      <w:r w:rsidR="000F7ADF">
        <w:t>have</w:t>
      </w:r>
      <w:r w:rsidR="005C3191">
        <w:t xml:space="preserve"> </w:t>
      </w:r>
      <w:r w:rsidR="000F7ADF">
        <w:t>quite</w:t>
      </w:r>
      <w:r w:rsidR="005C3191">
        <w:t xml:space="preserve"> </w:t>
      </w:r>
      <w:r w:rsidR="000F7ADF">
        <w:t>a</w:t>
      </w:r>
      <w:r w:rsidR="005C3191">
        <w:t xml:space="preserve"> </w:t>
      </w:r>
      <w:r w:rsidR="000F7ADF">
        <w:t>few</w:t>
      </w:r>
      <w:r w:rsidR="005C3191">
        <w:t xml:space="preserve"> </w:t>
      </w:r>
      <w:r w:rsidR="000F7ADF">
        <w:t>big</w:t>
      </w:r>
      <w:r w:rsidR="005C3191">
        <w:t xml:space="preserve"> </w:t>
      </w:r>
      <w:r w:rsidR="000F7ADF">
        <w:t>retailers</w:t>
      </w:r>
      <w:r w:rsidR="005C3191">
        <w:t xml:space="preserve"> </w:t>
      </w:r>
      <w:r w:rsidR="000F7ADF">
        <w:t>and</w:t>
      </w:r>
      <w:r w:rsidR="005C3191">
        <w:t xml:space="preserve"> </w:t>
      </w:r>
      <w:r w:rsidR="000F7ADF">
        <w:t>manufacturers</w:t>
      </w:r>
      <w:r w:rsidR="005C3191">
        <w:t xml:space="preserve"> </w:t>
      </w:r>
      <w:r w:rsidR="00FE5AA8">
        <w:t>in</w:t>
      </w:r>
      <w:r w:rsidR="005C3191">
        <w:t xml:space="preserve"> </w:t>
      </w:r>
      <w:r w:rsidR="00FE5AA8">
        <w:t>our</w:t>
      </w:r>
      <w:r w:rsidR="005C3191">
        <w:t xml:space="preserve"> </w:t>
      </w:r>
      <w:r w:rsidR="00FE5AA8">
        <w:t>membership</w:t>
      </w:r>
      <w:r w:rsidR="005C3191">
        <w:t xml:space="preserve"> </w:t>
      </w:r>
      <w:r w:rsidR="00FE5AA8">
        <w:t>and</w:t>
      </w:r>
      <w:r w:rsidR="005C3191">
        <w:t xml:space="preserve"> </w:t>
      </w:r>
      <w:r w:rsidR="00FE5AA8">
        <w:t>we</w:t>
      </w:r>
      <w:r w:rsidR="005C3191">
        <w:t xml:space="preserve"> </w:t>
      </w:r>
      <w:r w:rsidR="00FE5AA8">
        <w:t>are</w:t>
      </w:r>
      <w:r w:rsidR="005C3191">
        <w:t xml:space="preserve"> </w:t>
      </w:r>
      <w:r w:rsidR="00FE5AA8">
        <w:t>starting</w:t>
      </w:r>
      <w:r w:rsidR="005C3191">
        <w:t xml:space="preserve"> </w:t>
      </w:r>
      <w:r w:rsidR="00FE5AA8">
        <w:t>to</w:t>
      </w:r>
      <w:r w:rsidR="005C3191">
        <w:t xml:space="preserve"> </w:t>
      </w:r>
      <w:r w:rsidR="00FE5AA8">
        <w:t>see</w:t>
      </w:r>
      <w:r w:rsidR="005C3191">
        <w:t xml:space="preserve"> </w:t>
      </w:r>
      <w:r w:rsidR="00FE5AA8">
        <w:t>them</w:t>
      </w:r>
      <w:r w:rsidR="005C3191">
        <w:t xml:space="preserve"> </w:t>
      </w:r>
      <w:r w:rsidR="00FE5AA8">
        <w:t>add</w:t>
      </w:r>
      <w:r w:rsidR="005C3191">
        <w:t xml:space="preserve"> </w:t>
      </w:r>
      <w:r w:rsidR="00FE5AA8">
        <w:t>that</w:t>
      </w:r>
      <w:r w:rsidR="005C3191">
        <w:t xml:space="preserve"> </w:t>
      </w:r>
      <w:r w:rsidR="00FE5AA8">
        <w:t>competency</w:t>
      </w:r>
      <w:r w:rsidR="005C3191">
        <w:t xml:space="preserve"> </w:t>
      </w:r>
      <w:r w:rsidR="00FE5AA8">
        <w:t>to</w:t>
      </w:r>
      <w:r w:rsidR="005C3191">
        <w:t xml:space="preserve"> </w:t>
      </w:r>
      <w:r w:rsidR="00FE5AA8">
        <w:t>their</w:t>
      </w:r>
      <w:r w:rsidR="005C3191">
        <w:t xml:space="preserve"> </w:t>
      </w:r>
      <w:r w:rsidR="00FE5AA8">
        <w:t>logistics</w:t>
      </w:r>
      <w:r w:rsidR="005C3191">
        <w:t xml:space="preserve"> </w:t>
      </w:r>
      <w:r w:rsidR="00FE5AA8">
        <w:t>operations</w:t>
      </w:r>
      <w:r w:rsidR="008B7A3E">
        <w:t>.</w:t>
      </w:r>
      <w:r w:rsidR="005C3191">
        <w:t xml:space="preserve"> </w:t>
      </w:r>
      <w:r w:rsidR="00FE5AA8">
        <w:t>There</w:t>
      </w:r>
      <w:r w:rsidR="005C3191">
        <w:t xml:space="preserve"> </w:t>
      </w:r>
      <w:r w:rsidR="00FE5AA8">
        <w:t>is</w:t>
      </w:r>
      <w:r w:rsidR="005C3191">
        <w:t xml:space="preserve"> </w:t>
      </w:r>
      <w:r w:rsidR="00FE5AA8">
        <w:t>someone</w:t>
      </w:r>
      <w:r w:rsidR="005C3191">
        <w:t xml:space="preserve"> </w:t>
      </w:r>
      <w:r w:rsidR="00FE5AA8">
        <w:t>in</w:t>
      </w:r>
      <w:r w:rsidR="003836AC">
        <w:t xml:space="preserve"> </w:t>
      </w:r>
      <w:r w:rsidR="00FE5AA8">
        <w:t>house</w:t>
      </w:r>
      <w:r w:rsidR="005C3191">
        <w:t xml:space="preserve"> </w:t>
      </w:r>
      <w:r w:rsidR="00FE5AA8">
        <w:t>figuring</w:t>
      </w:r>
      <w:r w:rsidR="005C3191">
        <w:t xml:space="preserve"> </w:t>
      </w:r>
      <w:r w:rsidR="00FE5AA8">
        <w:t>out</w:t>
      </w:r>
      <w:r w:rsidR="005C3191">
        <w:t xml:space="preserve"> </w:t>
      </w:r>
      <w:r w:rsidR="00FE5AA8">
        <w:t>what</w:t>
      </w:r>
      <w:r w:rsidR="005C3191">
        <w:t xml:space="preserve"> </w:t>
      </w:r>
      <w:r w:rsidR="00FE5AA8">
        <w:t>the</w:t>
      </w:r>
      <w:r w:rsidR="005C3191">
        <w:t xml:space="preserve"> </w:t>
      </w:r>
      <w:r w:rsidR="00FE5AA8">
        <w:t>compliance</w:t>
      </w:r>
      <w:r w:rsidR="005C3191">
        <w:t xml:space="preserve"> </w:t>
      </w:r>
      <w:r w:rsidR="00FE5AA8">
        <w:t>strategy</w:t>
      </w:r>
      <w:r w:rsidR="005C3191">
        <w:t xml:space="preserve"> </w:t>
      </w:r>
      <w:r w:rsidR="00FE5AA8">
        <w:t>is,</w:t>
      </w:r>
      <w:r w:rsidR="005C3191">
        <w:t xml:space="preserve"> </w:t>
      </w:r>
      <w:r w:rsidR="00FE5AA8">
        <w:t>whether</w:t>
      </w:r>
      <w:r w:rsidR="005C3191">
        <w:t xml:space="preserve"> </w:t>
      </w:r>
      <w:r w:rsidR="00FE5AA8">
        <w:t>it</w:t>
      </w:r>
      <w:r w:rsidR="005C3191">
        <w:t xml:space="preserve"> </w:t>
      </w:r>
      <w:r w:rsidR="00FE5AA8">
        <w:t>is</w:t>
      </w:r>
      <w:r w:rsidR="005C3191">
        <w:t xml:space="preserve"> </w:t>
      </w:r>
      <w:r w:rsidR="00FE5AA8">
        <w:t>the</w:t>
      </w:r>
      <w:r w:rsidR="005C3191">
        <w:t xml:space="preserve"> </w:t>
      </w:r>
      <w:r w:rsidR="00FE5AA8">
        <w:t>EU</w:t>
      </w:r>
      <w:r w:rsidR="005C3191">
        <w:t xml:space="preserve"> </w:t>
      </w:r>
      <w:r w:rsidR="00FE5AA8">
        <w:t>market</w:t>
      </w:r>
      <w:r w:rsidR="005C3191">
        <w:t xml:space="preserve"> </w:t>
      </w:r>
      <w:r w:rsidR="00FE5AA8">
        <w:t>or</w:t>
      </w:r>
      <w:r w:rsidR="005C3191">
        <w:t xml:space="preserve"> </w:t>
      </w:r>
      <w:r w:rsidR="00FE5AA8">
        <w:t>different</w:t>
      </w:r>
      <w:r w:rsidR="005C3191">
        <w:t xml:space="preserve"> </w:t>
      </w:r>
      <w:r w:rsidR="00FE5AA8">
        <w:t>markets</w:t>
      </w:r>
      <w:r w:rsidR="005C3191">
        <w:t xml:space="preserve"> </w:t>
      </w:r>
      <w:r w:rsidR="00FE5AA8">
        <w:t>all</w:t>
      </w:r>
      <w:r w:rsidR="005C3191">
        <w:t xml:space="preserve"> </w:t>
      </w:r>
      <w:r w:rsidR="00FE5AA8">
        <w:t>over</w:t>
      </w:r>
      <w:r w:rsidR="005C3191">
        <w:t xml:space="preserve"> </w:t>
      </w:r>
      <w:r w:rsidR="00FE5AA8">
        <w:t>the</w:t>
      </w:r>
      <w:r w:rsidR="005C3191">
        <w:t xml:space="preserve"> </w:t>
      </w:r>
      <w:r w:rsidR="00FE5AA8">
        <w:t>world</w:t>
      </w:r>
      <w:r w:rsidR="008B7A3E">
        <w:t>.</w:t>
      </w:r>
      <w:r w:rsidR="005C3191">
        <w:t xml:space="preserve"> </w:t>
      </w:r>
      <w:r w:rsidR="00FE5AA8">
        <w:t>As</w:t>
      </w:r>
      <w:r w:rsidR="005C3191">
        <w:t xml:space="preserve"> </w:t>
      </w:r>
      <w:r w:rsidR="00FE5AA8">
        <w:t>Lars</w:t>
      </w:r>
      <w:r w:rsidR="005C3191">
        <w:t xml:space="preserve"> </w:t>
      </w:r>
      <w:r w:rsidR="00FE5AA8">
        <w:t>said,</w:t>
      </w:r>
      <w:r w:rsidR="005C3191">
        <w:t xml:space="preserve"> </w:t>
      </w:r>
      <w:r w:rsidR="00FE5AA8">
        <w:t>that</w:t>
      </w:r>
      <w:r w:rsidR="005C3191">
        <w:t xml:space="preserve"> </w:t>
      </w:r>
      <w:r w:rsidR="00FE5AA8">
        <w:t>reduces</w:t>
      </w:r>
      <w:r w:rsidR="005C3191">
        <w:t xml:space="preserve"> </w:t>
      </w:r>
      <w:r w:rsidR="00FE5AA8">
        <w:t>the</w:t>
      </w:r>
      <w:r w:rsidR="005C3191">
        <w:t xml:space="preserve"> </w:t>
      </w:r>
      <w:r w:rsidR="00FE5AA8">
        <w:t>pressure</w:t>
      </w:r>
      <w:r w:rsidR="005C3191">
        <w:t xml:space="preserve"> </w:t>
      </w:r>
      <w:r w:rsidR="00FE5AA8">
        <w:t>and</w:t>
      </w:r>
      <w:r w:rsidR="005C3191">
        <w:t xml:space="preserve"> </w:t>
      </w:r>
      <w:r w:rsidR="00FE5AA8">
        <w:t>demand</w:t>
      </w:r>
      <w:r w:rsidR="005C3191">
        <w:t xml:space="preserve"> </w:t>
      </w:r>
      <w:r w:rsidR="00FE5AA8">
        <w:t>on</w:t>
      </w:r>
      <w:r w:rsidR="005C3191">
        <w:t xml:space="preserve"> </w:t>
      </w:r>
      <w:r w:rsidR="00FE5AA8">
        <w:t>intermediaries</w:t>
      </w:r>
      <w:r w:rsidR="005C3191">
        <w:t xml:space="preserve"> </w:t>
      </w:r>
      <w:r w:rsidR="00FE5AA8">
        <w:t>as</w:t>
      </w:r>
      <w:r w:rsidR="005C3191">
        <w:t xml:space="preserve"> </w:t>
      </w:r>
      <w:r w:rsidR="00FE5AA8">
        <w:t>well</w:t>
      </w:r>
      <w:r w:rsidR="005C3191">
        <w:t xml:space="preserve"> </w:t>
      </w:r>
      <w:r w:rsidR="00FE5AA8">
        <w:t>as</w:t>
      </w:r>
      <w:r w:rsidR="005C3191">
        <w:t xml:space="preserve"> </w:t>
      </w:r>
      <w:r w:rsidR="00FE5AA8">
        <w:t>creating</w:t>
      </w:r>
      <w:r w:rsidR="005C3191">
        <w:t xml:space="preserve"> </w:t>
      </w:r>
      <w:r w:rsidR="00FE5AA8">
        <w:t>new</w:t>
      </w:r>
      <w:r w:rsidR="005C3191">
        <w:t xml:space="preserve"> </w:t>
      </w:r>
      <w:r w:rsidR="00FE5AA8">
        <w:t>opportunities</w:t>
      </w:r>
      <w:r w:rsidR="005C3191">
        <w:t xml:space="preserve"> </w:t>
      </w:r>
      <w:r w:rsidR="00FE5AA8">
        <w:t>for</w:t>
      </w:r>
      <w:r w:rsidR="005C3191">
        <w:t xml:space="preserve"> </w:t>
      </w:r>
      <w:r w:rsidR="00FE5AA8">
        <w:t>skilled</w:t>
      </w:r>
      <w:r w:rsidR="005C3191">
        <w:t xml:space="preserve"> </w:t>
      </w:r>
      <w:r w:rsidR="00FE5AA8">
        <w:t>jobs.</w:t>
      </w:r>
    </w:p>
    <w:p w:rsidR="00FE5AA8" w:rsidP="00FE5AA8">
      <w:pPr>
        <w:pStyle w:val="Question"/>
        <w:numPr>
          <w:ilvl w:val="0"/>
          <w:numId w:val="0"/>
        </w:numPr>
        <w:ind w:left="794"/>
      </w:pPr>
      <w:sdt>
        <w:sdtPr>
          <w:alias w:val="Member"/>
          <w:tag w:val="&lt;Member mnisId='4842' dodsId=''&gt;"/>
          <w:id w:val="-1439284055"/>
          <w:placeholder>
            <w:docPart w:val="DefaultPlaceholder_1082065158"/>
          </w:placeholder>
          <w:richText/>
        </w:sdtPr>
        <w:sdtContent>
          <w:r w:rsidRPr="00FE5AA8">
            <w:rPr>
              <w:b/>
            </w:rPr>
            <w:t>Sally-Ann</w:t>
          </w:r>
          <w:r w:rsidR="005C3191">
            <w:rPr>
              <w:b/>
            </w:rPr>
            <w:t xml:space="preserve"> </w:t>
          </w:r>
          <w:r w:rsidRPr="00FE5AA8">
            <w:rPr>
              <w:b/>
            </w:rPr>
            <w:t>Hart:</w:t>
          </w:r>
        </w:sdtContent>
      </w:sdt>
      <w:r w:rsidR="005C3191">
        <w:t xml:space="preserve"> </w:t>
      </w:r>
      <w:r>
        <w:t>I</w:t>
      </w:r>
      <w:r w:rsidR="005C3191">
        <w:t xml:space="preserve"> </w:t>
      </w:r>
      <w:r>
        <w:t>have</w:t>
      </w:r>
      <w:r w:rsidR="005C3191">
        <w:t xml:space="preserve"> </w:t>
      </w:r>
      <w:r>
        <w:t>one</w:t>
      </w:r>
      <w:r w:rsidR="005C3191">
        <w:t xml:space="preserve"> </w:t>
      </w:r>
      <w:r>
        <w:t>more</w:t>
      </w:r>
      <w:r w:rsidR="005C3191">
        <w:t xml:space="preserve"> </w:t>
      </w:r>
      <w:r>
        <w:t>question,</w:t>
      </w:r>
      <w:r w:rsidR="005C3191">
        <w:t xml:space="preserve"> </w:t>
      </w:r>
      <w:r>
        <w:t>if</w:t>
      </w:r>
      <w:r w:rsidR="005C3191">
        <w:t xml:space="preserve"> </w:t>
      </w:r>
      <w:r>
        <w:t>I</w:t>
      </w:r>
      <w:r w:rsidR="005C3191">
        <w:t xml:space="preserve"> </w:t>
      </w:r>
      <w:r>
        <w:t>may,</w:t>
      </w:r>
      <w:r w:rsidR="005C3191">
        <w:t xml:space="preserve"> </w:t>
      </w:r>
      <w:r>
        <w:t>Chair,</w:t>
      </w:r>
      <w:r w:rsidR="005C3191">
        <w:t xml:space="preserve"> </w:t>
      </w:r>
      <w:r>
        <w:t>to</w:t>
      </w:r>
      <w:r w:rsidR="005C3191">
        <w:t xml:space="preserve"> </w:t>
      </w:r>
      <w:r>
        <w:t>Mr</w:t>
      </w:r>
      <w:r w:rsidR="005C3191">
        <w:t xml:space="preserve"> </w:t>
      </w:r>
      <w:r>
        <w:t>Reardon.</w:t>
      </w:r>
    </w:p>
    <w:p w:rsidR="00FE5AA8" w:rsidP="000254A9">
      <w:pPr>
        <w:pStyle w:val="Question"/>
        <w:numPr>
          <w:ilvl w:val="0"/>
          <w:numId w:val="0"/>
        </w:numPr>
        <w:ind w:left="794"/>
      </w:pPr>
      <w:sdt>
        <w:sdtPr>
          <w:alias w:val="Member"/>
          <w:tag w:val="&lt;Member mnisId='413' dodsId='25735'&gt;"/>
          <w:id w:val="1318693374"/>
          <w:placeholder>
            <w:docPart w:val="DefaultPlaceholder_1082065158"/>
          </w:placeholder>
          <w:richText/>
        </w:sdtPr>
        <w:sdtContent>
          <w:r w:rsidRPr="00FE5AA8">
            <w:rPr>
              <w:b/>
            </w:rPr>
            <w:t>Chair:</w:t>
          </w:r>
        </w:sdtContent>
      </w:sdt>
      <w:r w:rsidR="005C3191">
        <w:t xml:space="preserve"> </w:t>
      </w:r>
      <w:r>
        <w:t>Sally-Ann,</w:t>
      </w:r>
      <w:r w:rsidR="005C3191">
        <w:t xml:space="preserve"> </w:t>
      </w:r>
      <w:r>
        <w:t>we</w:t>
      </w:r>
      <w:r w:rsidR="005C3191">
        <w:t xml:space="preserve"> </w:t>
      </w:r>
      <w:r>
        <w:t>are</w:t>
      </w:r>
      <w:r w:rsidR="005C3191">
        <w:t xml:space="preserve"> </w:t>
      </w:r>
      <w:r>
        <w:t>just</w:t>
      </w:r>
      <w:r w:rsidR="005C3191">
        <w:t xml:space="preserve"> </w:t>
      </w:r>
      <w:r>
        <w:t>approaching</w:t>
      </w:r>
      <w:r w:rsidR="005C3191">
        <w:t xml:space="preserve"> </w:t>
      </w:r>
      <w:r>
        <w:t>11</w:t>
      </w:r>
      <w:r w:rsidR="005C3191">
        <w:t xml:space="preserve"> </w:t>
      </w:r>
      <w:r>
        <w:t>o’clock,</w:t>
      </w:r>
      <w:r w:rsidR="005C3191">
        <w:t xml:space="preserve"> </w:t>
      </w:r>
      <w:r>
        <w:t>if</w:t>
      </w:r>
      <w:r w:rsidR="005C3191">
        <w:t xml:space="preserve"> </w:t>
      </w:r>
      <w:r>
        <w:t>you</w:t>
      </w:r>
      <w:r w:rsidR="005C3191">
        <w:t xml:space="preserve"> </w:t>
      </w:r>
      <w:r>
        <w:t>could</w:t>
      </w:r>
      <w:r w:rsidR="005C3191">
        <w:t xml:space="preserve"> </w:t>
      </w:r>
      <w:r>
        <w:t>hold</w:t>
      </w:r>
      <w:r w:rsidR="005C3191">
        <w:t xml:space="preserve"> </w:t>
      </w:r>
      <w:r>
        <w:t>your</w:t>
      </w:r>
      <w:r w:rsidR="005C3191">
        <w:t xml:space="preserve"> </w:t>
      </w:r>
      <w:r>
        <w:t>question</w:t>
      </w:r>
      <w:r w:rsidR="005C3191">
        <w:t xml:space="preserve"> </w:t>
      </w:r>
      <w:r>
        <w:t>until</w:t>
      </w:r>
      <w:r w:rsidR="005C3191">
        <w:t xml:space="preserve"> </w:t>
      </w:r>
      <w:r>
        <w:t>afterwards</w:t>
      </w:r>
      <w:r w:rsidR="008B7A3E">
        <w:t>.</w:t>
      </w:r>
      <w:r w:rsidR="005C3191">
        <w:t xml:space="preserve"> </w:t>
      </w:r>
      <w:r w:rsidR="003836AC">
        <w:t xml:space="preserve">To </w:t>
      </w:r>
      <w:r>
        <w:t>explain,</w:t>
      </w:r>
      <w:r w:rsidR="005C3191">
        <w:t xml:space="preserve"> </w:t>
      </w:r>
      <w:r>
        <w:t>at</w:t>
      </w:r>
      <w:r w:rsidR="005C3191">
        <w:t xml:space="preserve"> </w:t>
      </w:r>
      <w:r>
        <w:t>11</w:t>
      </w:r>
      <w:r w:rsidR="005C3191">
        <w:t xml:space="preserve"> </w:t>
      </w:r>
      <w:r>
        <w:t>o’clock</w:t>
      </w:r>
      <w:r w:rsidR="005C3191">
        <w:t xml:space="preserve"> </w:t>
      </w:r>
      <w:r>
        <w:t>there</w:t>
      </w:r>
      <w:r w:rsidR="005C3191">
        <w:t xml:space="preserve"> </w:t>
      </w:r>
      <w:r>
        <w:t>is</w:t>
      </w:r>
      <w:r w:rsidR="005C3191">
        <w:t xml:space="preserve"> </w:t>
      </w:r>
      <w:r>
        <w:t>going</w:t>
      </w:r>
      <w:r w:rsidR="005C3191">
        <w:t xml:space="preserve"> </w:t>
      </w:r>
      <w:r>
        <w:t>to</w:t>
      </w:r>
      <w:r w:rsidR="005C3191">
        <w:t xml:space="preserve"> </w:t>
      </w:r>
      <w:r>
        <w:t>be</w:t>
      </w:r>
      <w:r w:rsidR="005C3191">
        <w:t xml:space="preserve"> </w:t>
      </w:r>
      <w:r>
        <w:t>a</w:t>
      </w:r>
      <w:r w:rsidR="005C3191">
        <w:t xml:space="preserve"> </w:t>
      </w:r>
      <w:r>
        <w:t>minute’s</w:t>
      </w:r>
      <w:r w:rsidR="005C3191">
        <w:t xml:space="preserve"> </w:t>
      </w:r>
      <w:r>
        <w:t>silence</w:t>
      </w:r>
      <w:r w:rsidR="005C3191">
        <w:t xml:space="preserve"> </w:t>
      </w:r>
      <w:r>
        <w:t>in</w:t>
      </w:r>
      <w:r w:rsidR="005C3191">
        <w:t xml:space="preserve"> </w:t>
      </w:r>
      <w:r>
        <w:t>memory</w:t>
      </w:r>
      <w:r w:rsidR="005C3191">
        <w:t xml:space="preserve"> </w:t>
      </w:r>
      <w:r>
        <w:t>of</w:t>
      </w:r>
      <w:r w:rsidR="005C3191">
        <w:t xml:space="preserve"> </w:t>
      </w:r>
      <w:r>
        <w:t>James</w:t>
      </w:r>
      <w:r w:rsidR="005C3191">
        <w:t xml:space="preserve"> </w:t>
      </w:r>
      <w:r>
        <w:t>Furlong,</w:t>
      </w:r>
      <w:r w:rsidR="005C3191">
        <w:t xml:space="preserve"> </w:t>
      </w:r>
      <w:r w:rsidR="005C7115">
        <w:t>David</w:t>
      </w:r>
      <w:r w:rsidR="005C3191">
        <w:t xml:space="preserve"> </w:t>
      </w:r>
      <w:r w:rsidR="005C7115">
        <w:t>Wails</w:t>
      </w:r>
      <w:r w:rsidR="005C3191">
        <w:t xml:space="preserve"> </w:t>
      </w:r>
      <w:r w:rsidR="005C7115">
        <w:t>and</w:t>
      </w:r>
      <w:r w:rsidR="005C3191">
        <w:t xml:space="preserve"> </w:t>
      </w:r>
      <w:r w:rsidR="005C7115">
        <w:t>Joe</w:t>
      </w:r>
      <w:r w:rsidR="005C3191">
        <w:t xml:space="preserve"> </w:t>
      </w:r>
      <w:r w:rsidR="005C7115">
        <w:t>Ritchie-Bennett,</w:t>
      </w:r>
      <w:r w:rsidR="005C3191">
        <w:t xml:space="preserve"> </w:t>
      </w:r>
      <w:r w:rsidR="005C7115">
        <w:t>who</w:t>
      </w:r>
      <w:r w:rsidR="005C3191">
        <w:t xml:space="preserve"> </w:t>
      </w:r>
      <w:r w:rsidR="005C7115">
        <w:t>were</w:t>
      </w:r>
      <w:r w:rsidR="005C3191">
        <w:t xml:space="preserve"> </w:t>
      </w:r>
      <w:r w:rsidR="005C7115">
        <w:t>tragically</w:t>
      </w:r>
      <w:r w:rsidR="005C3191">
        <w:t xml:space="preserve"> </w:t>
      </w:r>
      <w:r w:rsidR="005C7115">
        <w:t>murdered</w:t>
      </w:r>
      <w:r w:rsidR="005C3191">
        <w:t xml:space="preserve"> </w:t>
      </w:r>
      <w:r w:rsidR="005C7115">
        <w:t>in</w:t>
      </w:r>
      <w:r w:rsidR="005C3191">
        <w:t xml:space="preserve"> </w:t>
      </w:r>
      <w:r w:rsidR="005C7115">
        <w:t>Reading</w:t>
      </w:r>
      <w:r w:rsidR="005C3191">
        <w:t xml:space="preserve"> </w:t>
      </w:r>
      <w:r w:rsidR="005C7115">
        <w:t>on</w:t>
      </w:r>
      <w:r w:rsidR="005C3191">
        <w:t xml:space="preserve"> </w:t>
      </w:r>
      <w:r w:rsidR="005C7115">
        <w:t>Saturday</w:t>
      </w:r>
      <w:r w:rsidR="005C3191">
        <w:t xml:space="preserve"> </w:t>
      </w:r>
      <w:r w:rsidR="005C7115">
        <w:t>evening</w:t>
      </w:r>
      <w:r w:rsidR="008B7A3E">
        <w:t>.</w:t>
      </w:r>
      <w:r w:rsidR="005C3191">
        <w:t xml:space="preserve"> </w:t>
      </w:r>
      <w:r w:rsidR="005C7115">
        <w:t>We</w:t>
      </w:r>
      <w:r w:rsidR="005C3191">
        <w:t xml:space="preserve"> </w:t>
      </w:r>
      <w:r w:rsidR="005C7115">
        <w:t>will</w:t>
      </w:r>
      <w:r w:rsidR="005C3191">
        <w:t xml:space="preserve"> </w:t>
      </w:r>
      <w:r w:rsidR="005C7115">
        <w:t>now</w:t>
      </w:r>
      <w:r w:rsidR="005C3191">
        <w:t xml:space="preserve"> </w:t>
      </w:r>
      <w:r w:rsidR="005C7115">
        <w:t>pause</w:t>
      </w:r>
      <w:r w:rsidR="005C3191">
        <w:t xml:space="preserve"> </w:t>
      </w:r>
      <w:r w:rsidR="005C7115">
        <w:t>for</w:t>
      </w:r>
      <w:r w:rsidR="005C3191">
        <w:t xml:space="preserve"> </w:t>
      </w:r>
      <w:r w:rsidR="005C7115">
        <w:t>a</w:t>
      </w:r>
      <w:r w:rsidR="005C3191">
        <w:t xml:space="preserve"> </w:t>
      </w:r>
      <w:r w:rsidR="005C7115">
        <w:t>minute</w:t>
      </w:r>
      <w:r w:rsidR="005C3191">
        <w:t xml:space="preserve"> </w:t>
      </w:r>
      <w:r w:rsidR="005C7115">
        <w:t>to</w:t>
      </w:r>
      <w:r w:rsidR="005C3191">
        <w:t xml:space="preserve"> </w:t>
      </w:r>
      <w:r w:rsidR="005C7115">
        <w:t>remember</w:t>
      </w:r>
      <w:r w:rsidR="005C3191">
        <w:t xml:space="preserve"> </w:t>
      </w:r>
      <w:r w:rsidR="005C7115">
        <w:t>them,</w:t>
      </w:r>
      <w:r w:rsidR="005C3191">
        <w:t xml:space="preserve"> </w:t>
      </w:r>
      <w:r w:rsidR="005C7115">
        <w:t>their</w:t>
      </w:r>
      <w:r w:rsidR="005C3191">
        <w:t xml:space="preserve"> </w:t>
      </w:r>
      <w:r w:rsidR="005C7115">
        <w:t>families</w:t>
      </w:r>
      <w:r w:rsidR="005C3191">
        <w:t xml:space="preserve"> </w:t>
      </w:r>
      <w:r w:rsidR="005C7115">
        <w:t>and</w:t>
      </w:r>
      <w:r w:rsidR="005C3191">
        <w:t xml:space="preserve"> </w:t>
      </w:r>
      <w:r w:rsidR="005C7115">
        <w:t>loved</w:t>
      </w:r>
      <w:r w:rsidR="005C3191">
        <w:t xml:space="preserve"> </w:t>
      </w:r>
      <w:r w:rsidR="005C7115">
        <w:t>ones,</w:t>
      </w:r>
      <w:r w:rsidR="005C3191">
        <w:t xml:space="preserve"> </w:t>
      </w:r>
      <w:r w:rsidR="005C7115">
        <w:t>and</w:t>
      </w:r>
      <w:r w:rsidR="005C3191">
        <w:t xml:space="preserve"> </w:t>
      </w:r>
      <w:r w:rsidR="005C7115">
        <w:t>the</w:t>
      </w:r>
      <w:r w:rsidR="005C3191">
        <w:t xml:space="preserve"> </w:t>
      </w:r>
      <w:r w:rsidR="005C7115">
        <w:t>other</w:t>
      </w:r>
      <w:r w:rsidR="005C3191">
        <w:t xml:space="preserve"> </w:t>
      </w:r>
      <w:r w:rsidR="005C7115">
        <w:t>people</w:t>
      </w:r>
      <w:r w:rsidR="005C3191">
        <w:t xml:space="preserve"> </w:t>
      </w:r>
      <w:r w:rsidR="005C7115">
        <w:t>who</w:t>
      </w:r>
      <w:r w:rsidR="005C3191">
        <w:t xml:space="preserve"> </w:t>
      </w:r>
      <w:r w:rsidR="005C7115">
        <w:t>were</w:t>
      </w:r>
      <w:r w:rsidR="005C3191">
        <w:t xml:space="preserve"> </w:t>
      </w:r>
      <w:r w:rsidR="005C7115">
        <w:t>injured</w:t>
      </w:r>
      <w:r w:rsidR="005C3191">
        <w:t xml:space="preserve"> </w:t>
      </w:r>
      <w:r w:rsidR="005C7115">
        <w:t>in</w:t>
      </w:r>
      <w:r w:rsidR="005C3191">
        <w:t xml:space="preserve"> </w:t>
      </w:r>
      <w:r w:rsidR="005C7115">
        <w:t>this</w:t>
      </w:r>
      <w:r w:rsidR="005C3191">
        <w:t xml:space="preserve"> </w:t>
      </w:r>
      <w:r w:rsidR="005C7115">
        <w:t>terrible</w:t>
      </w:r>
      <w:r w:rsidR="005C3191">
        <w:t xml:space="preserve"> </w:t>
      </w:r>
      <w:r w:rsidR="005C7115">
        <w:t>incident.</w:t>
      </w:r>
    </w:p>
    <w:p w:rsidR="000254A9" w:rsidRPr="000254A9" w:rsidP="000254A9">
      <w:pPr>
        <w:pStyle w:val="Question"/>
        <w:numPr>
          <w:ilvl w:val="0"/>
          <w:numId w:val="0"/>
        </w:numPr>
        <w:ind w:left="794"/>
        <w:rPr>
          <w:i/>
        </w:rPr>
      </w:pPr>
      <w:r>
        <w:rPr>
          <w:i/>
        </w:rPr>
        <w:t>The Committee</w:t>
      </w:r>
      <w:r w:rsidR="003836AC">
        <w:rPr>
          <w:i/>
        </w:rPr>
        <w:t xml:space="preserve"> observed</w:t>
      </w:r>
      <w:r w:rsidR="005C3191">
        <w:rPr>
          <w:i/>
        </w:rPr>
        <w:t xml:space="preserve"> </w:t>
      </w:r>
      <w:r w:rsidRPr="000254A9">
        <w:rPr>
          <w:i/>
        </w:rPr>
        <w:t>a</w:t>
      </w:r>
      <w:r w:rsidR="005C3191">
        <w:rPr>
          <w:i/>
        </w:rPr>
        <w:t xml:space="preserve"> </w:t>
      </w:r>
      <w:r>
        <w:rPr>
          <w:i/>
        </w:rPr>
        <w:t>minute’s</w:t>
      </w:r>
      <w:r w:rsidR="005C3191">
        <w:rPr>
          <w:i/>
        </w:rPr>
        <w:t xml:space="preserve"> </w:t>
      </w:r>
      <w:r>
        <w:rPr>
          <w:i/>
        </w:rPr>
        <w:t>silence</w:t>
      </w:r>
      <w:r w:rsidR="008B7A3E">
        <w:rPr>
          <w:i/>
        </w:rPr>
        <w:t>.</w:t>
      </w:r>
      <w:r w:rsidR="005C3191">
        <w:rPr>
          <w:i/>
        </w:rPr>
        <w:t xml:space="preserve"> </w:t>
      </w:r>
    </w:p>
    <w:p w:rsidR="000254A9" w:rsidRPr="000254A9" w:rsidP="000254A9">
      <w:pPr>
        <w:pStyle w:val="Question"/>
        <w:numPr>
          <w:ilvl w:val="0"/>
          <w:numId w:val="0"/>
        </w:numPr>
        <w:ind w:left="794"/>
        <w:rPr>
          <w:i/>
        </w:rPr>
      </w:pPr>
      <w:r w:rsidRPr="000254A9">
        <w:rPr>
          <w:i/>
        </w:rPr>
        <w:t>On</w:t>
      </w:r>
      <w:r w:rsidR="005C3191">
        <w:rPr>
          <w:i/>
        </w:rPr>
        <w:t xml:space="preserve"> </w:t>
      </w:r>
      <w:r w:rsidRPr="000254A9">
        <w:rPr>
          <w:i/>
        </w:rPr>
        <w:t>resuming—</w:t>
      </w:r>
    </w:p>
    <w:p w:rsidR="005C7115" w:rsidP="000254A9">
      <w:pPr>
        <w:pStyle w:val="Question"/>
        <w:numPr>
          <w:ilvl w:val="0"/>
          <w:numId w:val="0"/>
        </w:numPr>
        <w:ind w:left="794"/>
      </w:pPr>
      <w:sdt>
        <w:sdtPr>
          <w:alias w:val="Member"/>
          <w:tag w:val="&lt;Member mnisId='413' dodsId='25735'&gt;"/>
          <w:id w:val="1037546710"/>
          <w:placeholder>
            <w:docPart w:val="DefaultPlaceholder_1082065158"/>
          </w:placeholder>
          <w:richText/>
        </w:sdtPr>
        <w:sdtContent>
          <w:r w:rsidRPr="000254A9" w:rsidR="000254A9">
            <w:rPr>
              <w:b/>
            </w:rPr>
            <w:t>Chair:</w:t>
          </w:r>
        </w:sdtContent>
      </w:sdt>
      <w:r w:rsidR="005C3191">
        <w:t xml:space="preserve"> </w:t>
      </w:r>
      <w:r w:rsidR="000254A9">
        <w:t>Colleagues,</w:t>
      </w:r>
      <w:r w:rsidR="005C3191">
        <w:t xml:space="preserve"> </w:t>
      </w:r>
      <w:r w:rsidR="000254A9">
        <w:t>thank</w:t>
      </w:r>
      <w:r w:rsidR="005C3191">
        <w:t xml:space="preserve"> </w:t>
      </w:r>
      <w:r w:rsidR="000254A9">
        <w:t>you</w:t>
      </w:r>
      <w:r w:rsidR="005C3191">
        <w:t xml:space="preserve"> </w:t>
      </w:r>
      <w:r w:rsidR="000254A9">
        <w:t>very</w:t>
      </w:r>
      <w:r w:rsidR="005C3191">
        <w:t xml:space="preserve"> </w:t>
      </w:r>
      <w:r w:rsidR="000254A9">
        <w:t>much</w:t>
      </w:r>
      <w:r w:rsidR="005C3191">
        <w:t xml:space="preserve"> </w:t>
      </w:r>
      <w:r w:rsidR="000254A9">
        <w:t>for</w:t>
      </w:r>
      <w:r w:rsidR="005C3191">
        <w:t xml:space="preserve"> </w:t>
      </w:r>
      <w:r w:rsidR="000254A9">
        <w:t>observing</w:t>
      </w:r>
      <w:r w:rsidR="005C3191">
        <w:t xml:space="preserve"> </w:t>
      </w:r>
      <w:r w:rsidR="000254A9">
        <w:t>that</w:t>
      </w:r>
      <w:r w:rsidR="005C3191">
        <w:t xml:space="preserve"> </w:t>
      </w:r>
      <w:r w:rsidR="000254A9">
        <w:t>minute’s</w:t>
      </w:r>
      <w:r w:rsidR="005C3191">
        <w:t xml:space="preserve"> </w:t>
      </w:r>
      <w:r w:rsidR="000254A9">
        <w:t>silence</w:t>
      </w:r>
      <w:r w:rsidR="008B7A3E">
        <w:t>.</w:t>
      </w:r>
      <w:r w:rsidR="005C3191">
        <w:t xml:space="preserve"> </w:t>
      </w:r>
    </w:p>
    <w:p w:rsidR="000254A9" w:rsidP="000254A9">
      <w:pPr>
        <w:pStyle w:val="Question"/>
      </w:pPr>
      <w:sdt>
        <w:sdtPr>
          <w:alias w:val="Member"/>
          <w:tag w:val="&lt;Member mnisId='4842' dodsId=''&gt;"/>
          <w:id w:val="-1564944325"/>
          <w:placeholder>
            <w:docPart w:val="DefaultPlaceholder_1082065158"/>
          </w:placeholder>
          <w:richText/>
        </w:sdtPr>
        <w:sdtContent>
          <w:r w:rsidRPr="000254A9">
            <w:rPr>
              <w:b/>
            </w:rPr>
            <w:t>Sally-Ann</w:t>
          </w:r>
          <w:r w:rsidR="005C3191">
            <w:rPr>
              <w:b/>
            </w:rPr>
            <w:t xml:space="preserve"> </w:t>
          </w:r>
          <w:r w:rsidRPr="000254A9">
            <w:rPr>
              <w:b/>
            </w:rPr>
            <w:t>Hart:</w:t>
          </w:r>
        </w:sdtContent>
      </w:sdt>
      <w:r w:rsidR="005C3191">
        <w:t xml:space="preserve"> </w:t>
      </w:r>
      <w:r w:rsidR="003836AC">
        <w:t>I have</w:t>
      </w:r>
      <w:r w:rsidR="005C3191">
        <w:t xml:space="preserve"> </w:t>
      </w:r>
      <w:r>
        <w:t>one</w:t>
      </w:r>
      <w:r w:rsidR="005C3191">
        <w:t xml:space="preserve"> </w:t>
      </w:r>
      <w:r>
        <w:t>more</w:t>
      </w:r>
      <w:r w:rsidR="005C3191">
        <w:t xml:space="preserve"> </w:t>
      </w:r>
      <w:r>
        <w:t>question,</w:t>
      </w:r>
      <w:r w:rsidR="005C3191">
        <w:t xml:space="preserve"> </w:t>
      </w:r>
      <w:r>
        <w:t>directed</w:t>
      </w:r>
      <w:r w:rsidR="005C3191">
        <w:t xml:space="preserve"> </w:t>
      </w:r>
      <w:r>
        <w:t>to</w:t>
      </w:r>
      <w:r w:rsidR="005C3191">
        <w:t xml:space="preserve"> </w:t>
      </w:r>
      <w:r>
        <w:t>Mr</w:t>
      </w:r>
      <w:r w:rsidR="005C3191">
        <w:t xml:space="preserve"> </w:t>
      </w:r>
      <w:r>
        <w:t>Reardon</w:t>
      </w:r>
      <w:r w:rsidR="003836AC">
        <w:t xml:space="preserve"> </w:t>
      </w:r>
      <w:r>
        <w:t>at</w:t>
      </w:r>
      <w:r w:rsidR="005C3191">
        <w:t xml:space="preserve"> </w:t>
      </w:r>
      <w:r>
        <w:t>the</w:t>
      </w:r>
      <w:r w:rsidR="005C3191">
        <w:t xml:space="preserve"> </w:t>
      </w:r>
      <w:r>
        <w:t>Port</w:t>
      </w:r>
      <w:r w:rsidR="005C3191">
        <w:t xml:space="preserve"> </w:t>
      </w:r>
      <w:r>
        <w:t>of</w:t>
      </w:r>
      <w:r w:rsidR="005C3191">
        <w:t xml:space="preserve"> </w:t>
      </w:r>
      <w:r>
        <w:t>Dover</w:t>
      </w:r>
      <w:r w:rsidR="008B7A3E">
        <w:t>.</w:t>
      </w:r>
      <w:r w:rsidR="005C3191">
        <w:t xml:space="preserve"> </w:t>
      </w:r>
      <w:r>
        <w:t>We</w:t>
      </w:r>
      <w:r w:rsidR="005C3191">
        <w:t xml:space="preserve"> </w:t>
      </w:r>
      <w:r>
        <w:t>have</w:t>
      </w:r>
      <w:r w:rsidR="005C3191">
        <w:t xml:space="preserve"> </w:t>
      </w:r>
      <w:r>
        <w:t>looked</w:t>
      </w:r>
      <w:r w:rsidR="005C3191">
        <w:t xml:space="preserve"> </w:t>
      </w:r>
      <w:r>
        <w:t>at</w:t>
      </w:r>
      <w:r w:rsidR="005C3191">
        <w:t xml:space="preserve"> </w:t>
      </w:r>
      <w:r>
        <w:t>customs</w:t>
      </w:r>
      <w:r w:rsidR="005C3191">
        <w:t xml:space="preserve"> </w:t>
      </w:r>
      <w:r>
        <w:t>intermediaries</w:t>
      </w:r>
      <w:r w:rsidR="003836AC">
        <w:t>; we</w:t>
      </w:r>
      <w:r w:rsidR="005C3191">
        <w:t xml:space="preserve"> </w:t>
      </w:r>
      <w:r>
        <w:t>need</w:t>
      </w:r>
      <w:r w:rsidR="005C3191">
        <w:t xml:space="preserve"> </w:t>
      </w:r>
      <w:r>
        <w:t>more</w:t>
      </w:r>
      <w:r w:rsidR="005C3191">
        <w:t xml:space="preserve"> </w:t>
      </w:r>
      <w:r>
        <w:t>of</w:t>
      </w:r>
      <w:r w:rsidR="005C3191">
        <w:t xml:space="preserve"> </w:t>
      </w:r>
      <w:r>
        <w:t>those</w:t>
      </w:r>
      <w:r w:rsidR="008B7A3E">
        <w:t>.</w:t>
      </w:r>
      <w:r w:rsidR="005C3191">
        <w:t xml:space="preserve"> </w:t>
      </w:r>
      <w:r>
        <w:t>What</w:t>
      </w:r>
      <w:r w:rsidR="005C3191">
        <w:t xml:space="preserve"> </w:t>
      </w:r>
      <w:r>
        <w:t>about</w:t>
      </w:r>
      <w:r w:rsidR="005C3191">
        <w:t xml:space="preserve"> </w:t>
      </w:r>
      <w:r>
        <w:t>Border</w:t>
      </w:r>
      <w:r w:rsidR="005C3191">
        <w:t xml:space="preserve"> </w:t>
      </w:r>
      <w:r>
        <w:t>Force</w:t>
      </w:r>
      <w:r w:rsidR="008B7A3E">
        <w:t>?</w:t>
      </w:r>
      <w:r w:rsidR="005C3191">
        <w:t xml:space="preserve"> </w:t>
      </w:r>
      <w:r>
        <w:t>Is</w:t>
      </w:r>
      <w:r w:rsidR="005C3191">
        <w:t xml:space="preserve"> </w:t>
      </w:r>
      <w:r>
        <w:t>this</w:t>
      </w:r>
      <w:r w:rsidR="005C3191">
        <w:t xml:space="preserve"> </w:t>
      </w:r>
      <w:r>
        <w:t>an</w:t>
      </w:r>
      <w:r w:rsidR="005C3191">
        <w:t xml:space="preserve"> </w:t>
      </w:r>
      <w:r>
        <w:t>opportunity</w:t>
      </w:r>
      <w:r w:rsidR="005C3191">
        <w:t xml:space="preserve"> </w:t>
      </w:r>
      <w:r>
        <w:t>to</w:t>
      </w:r>
      <w:r w:rsidR="005C3191">
        <w:t xml:space="preserve"> </w:t>
      </w:r>
      <w:r>
        <w:t>increase</w:t>
      </w:r>
      <w:r w:rsidR="005C3191">
        <w:t xml:space="preserve"> </w:t>
      </w:r>
      <w:r>
        <w:t>our</w:t>
      </w:r>
      <w:r w:rsidR="005C3191">
        <w:t xml:space="preserve"> </w:t>
      </w:r>
      <w:r>
        <w:t>Border</w:t>
      </w:r>
      <w:r w:rsidR="005C3191">
        <w:t xml:space="preserve"> </w:t>
      </w:r>
      <w:r>
        <w:t>Force</w:t>
      </w:r>
      <w:r w:rsidR="005C3191">
        <w:t xml:space="preserve"> </w:t>
      </w:r>
      <w:r>
        <w:t>officials</w:t>
      </w:r>
      <w:r w:rsidR="008B7A3E">
        <w:t>?</w:t>
      </w:r>
      <w:r w:rsidR="005C3191">
        <w:t xml:space="preserve"> </w:t>
      </w:r>
      <w:r>
        <w:t>Do</w:t>
      </w:r>
      <w:r w:rsidR="005C3191">
        <w:t xml:space="preserve"> </w:t>
      </w:r>
      <w:r>
        <w:t>we</w:t>
      </w:r>
      <w:r w:rsidR="005C3191">
        <w:t xml:space="preserve"> </w:t>
      </w:r>
      <w:r>
        <w:t>have</w:t>
      </w:r>
      <w:r w:rsidR="005C3191">
        <w:t xml:space="preserve"> </w:t>
      </w:r>
      <w:r>
        <w:t>enough?</w:t>
      </w:r>
    </w:p>
    <w:p w:rsidR="00962713" w:rsidP="0038647C">
      <w:pPr>
        <w:pStyle w:val="Answer"/>
      </w:pPr>
      <w:sdt>
        <w:sdtPr>
          <w:alias w:val="Witness"/>
          <w:id w:val="-1131391632"/>
          <w:placeholder>
            <w:docPart w:val="DefaultPlaceholder_1082065158"/>
          </w:placeholder>
          <w:richText/>
        </w:sdtPr>
        <w:sdtContent>
          <w:r w:rsidRPr="008B7A3E" w:rsidR="008B7A3E">
            <w:rPr>
              <w:b/>
              <w:i/>
            </w:rPr>
            <w:t>Tim</w:t>
          </w:r>
          <w:r w:rsidR="005C3191">
            <w:rPr>
              <w:b/>
              <w:i/>
            </w:rPr>
            <w:t xml:space="preserve"> </w:t>
          </w:r>
          <w:r w:rsidRPr="008B7A3E" w:rsidR="008B7A3E">
            <w:rPr>
              <w:b/>
              <w:i/>
            </w:rPr>
            <w:t>Reardon:</w:t>
          </w:r>
        </w:sdtContent>
      </w:sdt>
      <w:r w:rsidR="005C3191">
        <w:t xml:space="preserve"> </w:t>
      </w:r>
      <w:r w:rsidR="0038647C">
        <w:t>The</w:t>
      </w:r>
      <w:r w:rsidR="005C3191">
        <w:t xml:space="preserve"> </w:t>
      </w:r>
      <w:r w:rsidR="0038647C">
        <w:t>question</w:t>
      </w:r>
      <w:r w:rsidR="005C3191">
        <w:t xml:space="preserve"> </w:t>
      </w:r>
      <w:r w:rsidR="0038647C">
        <w:t>of</w:t>
      </w:r>
      <w:r w:rsidR="005C3191">
        <w:t xml:space="preserve"> </w:t>
      </w:r>
      <w:r w:rsidR="0038647C">
        <w:t>whether</w:t>
      </w:r>
      <w:r w:rsidR="005C3191">
        <w:t xml:space="preserve"> </w:t>
      </w:r>
      <w:r w:rsidR="0038647C">
        <w:t>there</w:t>
      </w:r>
      <w:r w:rsidR="005C3191">
        <w:t xml:space="preserve"> </w:t>
      </w:r>
      <w:r w:rsidR="0038647C">
        <w:t>are</w:t>
      </w:r>
      <w:r w:rsidR="005C3191">
        <w:t xml:space="preserve"> </w:t>
      </w:r>
      <w:r w:rsidR="0038647C">
        <w:t>enough</w:t>
      </w:r>
      <w:r w:rsidR="005C3191">
        <w:t xml:space="preserve"> </w:t>
      </w:r>
      <w:r w:rsidR="0038647C">
        <w:t>depends</w:t>
      </w:r>
      <w:r w:rsidR="005C3191">
        <w:t xml:space="preserve"> </w:t>
      </w:r>
      <w:r w:rsidR="0038647C">
        <w:t>on</w:t>
      </w:r>
      <w:r w:rsidR="005C3191">
        <w:t xml:space="preserve"> </w:t>
      </w:r>
      <w:r w:rsidR="0038647C">
        <w:t>what</w:t>
      </w:r>
      <w:r w:rsidR="005C3191">
        <w:t xml:space="preserve"> </w:t>
      </w:r>
      <w:r w:rsidR="0038647C">
        <w:t>task</w:t>
      </w:r>
      <w:r w:rsidR="005C3191">
        <w:t xml:space="preserve"> </w:t>
      </w:r>
      <w:r w:rsidR="0038647C">
        <w:t>they</w:t>
      </w:r>
      <w:r w:rsidR="005C3191">
        <w:t xml:space="preserve"> </w:t>
      </w:r>
      <w:r w:rsidR="0038647C">
        <w:t>are</w:t>
      </w:r>
      <w:r w:rsidR="005C3191">
        <w:t xml:space="preserve"> </w:t>
      </w:r>
      <w:r w:rsidR="0038647C">
        <w:t>going</w:t>
      </w:r>
      <w:r w:rsidR="005C3191">
        <w:t xml:space="preserve"> </w:t>
      </w:r>
      <w:r w:rsidR="0038647C">
        <w:t>to</w:t>
      </w:r>
      <w:r w:rsidR="005C3191">
        <w:t xml:space="preserve"> </w:t>
      </w:r>
      <w:r w:rsidR="0038647C">
        <w:t>be</w:t>
      </w:r>
      <w:r w:rsidR="005C3191">
        <w:t xml:space="preserve"> </w:t>
      </w:r>
      <w:r w:rsidR="0038647C">
        <w:t>asked</w:t>
      </w:r>
      <w:r w:rsidR="005C3191">
        <w:t xml:space="preserve"> </w:t>
      </w:r>
      <w:r w:rsidR="0038647C">
        <w:t>to</w:t>
      </w:r>
      <w:r w:rsidR="005C3191">
        <w:t xml:space="preserve"> </w:t>
      </w:r>
      <w:r w:rsidR="0038647C">
        <w:t>do</w:t>
      </w:r>
      <w:r w:rsidR="008B7A3E">
        <w:t>.</w:t>
      </w:r>
      <w:r w:rsidR="005C3191">
        <w:t xml:space="preserve"> </w:t>
      </w:r>
      <w:r w:rsidR="0038647C">
        <w:t>That</w:t>
      </w:r>
      <w:r w:rsidR="005C3191">
        <w:t xml:space="preserve"> </w:t>
      </w:r>
      <w:r w:rsidR="0038647C">
        <w:t>comes</w:t>
      </w:r>
      <w:r w:rsidR="005C3191">
        <w:t xml:space="preserve"> </w:t>
      </w:r>
      <w:r w:rsidR="0038647C">
        <w:t>back</w:t>
      </w:r>
      <w:r w:rsidR="005C3191">
        <w:t xml:space="preserve"> </w:t>
      </w:r>
      <w:r w:rsidR="0038647C">
        <w:t>to</w:t>
      </w:r>
      <w:r w:rsidR="005C3191">
        <w:t xml:space="preserve"> </w:t>
      </w:r>
      <w:r w:rsidR="0038647C">
        <w:t>the</w:t>
      </w:r>
      <w:r w:rsidR="005C3191">
        <w:t xml:space="preserve"> </w:t>
      </w:r>
      <w:r w:rsidR="0038647C">
        <w:t>point</w:t>
      </w:r>
      <w:r w:rsidR="005C3191">
        <w:t xml:space="preserve"> </w:t>
      </w:r>
      <w:r w:rsidR="0038647C">
        <w:t>I</w:t>
      </w:r>
      <w:r w:rsidR="005C3191">
        <w:t xml:space="preserve"> </w:t>
      </w:r>
      <w:r w:rsidR="0038647C">
        <w:t>was</w:t>
      </w:r>
      <w:r w:rsidR="005C3191">
        <w:t xml:space="preserve"> </w:t>
      </w:r>
      <w:r w:rsidR="0038647C">
        <w:t>making</w:t>
      </w:r>
      <w:r w:rsidR="005C3191">
        <w:t xml:space="preserve"> </w:t>
      </w:r>
      <w:r w:rsidR="0038647C">
        <w:t>previously</w:t>
      </w:r>
      <w:r w:rsidR="005C3191">
        <w:t xml:space="preserve"> </w:t>
      </w:r>
      <w:r w:rsidR="0038647C">
        <w:t>about</w:t>
      </w:r>
      <w:r w:rsidR="005C3191">
        <w:t xml:space="preserve"> </w:t>
      </w:r>
      <w:r w:rsidR="0038647C">
        <w:t>Government</w:t>
      </w:r>
      <w:r w:rsidR="005C3191">
        <w:t xml:space="preserve"> </w:t>
      </w:r>
      <w:r w:rsidR="0038647C">
        <w:t>needing</w:t>
      </w:r>
      <w:r w:rsidR="005C3191">
        <w:t xml:space="preserve"> </w:t>
      </w:r>
      <w:r w:rsidR="0038647C">
        <w:t>to</w:t>
      </w:r>
      <w:r w:rsidR="005C3191">
        <w:t xml:space="preserve"> </w:t>
      </w:r>
      <w:r w:rsidR="0038647C">
        <w:t>define</w:t>
      </w:r>
      <w:r w:rsidR="005C3191">
        <w:t xml:space="preserve"> </w:t>
      </w:r>
      <w:r w:rsidR="0038647C">
        <w:t>precisely</w:t>
      </w:r>
      <w:r w:rsidR="005C3191">
        <w:t xml:space="preserve"> </w:t>
      </w:r>
      <w:r w:rsidR="0038647C">
        <w:t>what</w:t>
      </w:r>
      <w:r w:rsidR="005C3191">
        <w:t xml:space="preserve"> </w:t>
      </w:r>
      <w:r w:rsidR="0038647C">
        <w:t>the</w:t>
      </w:r>
      <w:r w:rsidR="005C3191">
        <w:t xml:space="preserve"> </w:t>
      </w:r>
      <w:r w:rsidR="0038647C">
        <w:t>control</w:t>
      </w:r>
      <w:r w:rsidR="005C3191">
        <w:t xml:space="preserve"> </w:t>
      </w:r>
      <w:r w:rsidR="0038647C">
        <w:t>process</w:t>
      </w:r>
      <w:r w:rsidR="005C3191">
        <w:t xml:space="preserve"> </w:t>
      </w:r>
      <w:r w:rsidR="0038647C">
        <w:t>is</w:t>
      </w:r>
      <w:r w:rsidR="005C3191">
        <w:t xml:space="preserve"> </w:t>
      </w:r>
      <w:r w:rsidR="0038647C">
        <w:t>for</w:t>
      </w:r>
      <w:r w:rsidR="005C3191">
        <w:t xml:space="preserve"> </w:t>
      </w:r>
      <w:r w:rsidR="0038647C">
        <w:t>applying</w:t>
      </w:r>
      <w:r w:rsidR="005C3191">
        <w:t xml:space="preserve"> </w:t>
      </w:r>
      <w:r w:rsidR="0038647C">
        <w:t>customs</w:t>
      </w:r>
      <w:r w:rsidR="005C3191">
        <w:t xml:space="preserve"> </w:t>
      </w:r>
      <w:r w:rsidR="0038647C">
        <w:t>rules</w:t>
      </w:r>
      <w:r w:rsidR="005C3191">
        <w:t xml:space="preserve"> </w:t>
      </w:r>
      <w:r w:rsidR="0038647C">
        <w:t>to</w:t>
      </w:r>
      <w:r w:rsidR="005C3191">
        <w:t xml:space="preserve"> </w:t>
      </w:r>
      <w:r w:rsidR="0038647C">
        <w:t>goods</w:t>
      </w:r>
      <w:r w:rsidR="005C3191">
        <w:t xml:space="preserve"> </w:t>
      </w:r>
      <w:r w:rsidR="0038647C">
        <w:t>arriving</w:t>
      </w:r>
      <w:r w:rsidR="005C3191">
        <w:t xml:space="preserve"> </w:t>
      </w:r>
      <w:r w:rsidR="0038647C">
        <w:t>in</w:t>
      </w:r>
      <w:r w:rsidR="005C3191">
        <w:t xml:space="preserve"> </w:t>
      </w:r>
      <w:r w:rsidR="0038647C">
        <w:t>lorries</w:t>
      </w:r>
      <w:r w:rsidR="008B7A3E">
        <w:t>.</w:t>
      </w:r>
      <w:r w:rsidR="005C3191">
        <w:t xml:space="preserve"> </w:t>
      </w:r>
      <w:r w:rsidR="0038647C">
        <w:t>There</w:t>
      </w:r>
      <w:r w:rsidR="005C3191">
        <w:t xml:space="preserve"> </w:t>
      </w:r>
      <w:r w:rsidR="0038647C">
        <w:t>is</w:t>
      </w:r>
      <w:r w:rsidR="005C3191">
        <w:t xml:space="preserve"> </w:t>
      </w:r>
      <w:r w:rsidR="0038647C">
        <w:t>an</w:t>
      </w:r>
      <w:r w:rsidR="005C3191">
        <w:t xml:space="preserve"> </w:t>
      </w:r>
      <w:r w:rsidR="0038647C">
        <w:t>excellent</w:t>
      </w:r>
      <w:r w:rsidR="005C3191">
        <w:t xml:space="preserve"> </w:t>
      </w:r>
      <w:r w:rsidR="0038647C">
        <w:t>Border</w:t>
      </w:r>
      <w:r w:rsidR="005C3191">
        <w:t xml:space="preserve"> </w:t>
      </w:r>
      <w:r w:rsidR="0038647C">
        <w:t>Force</w:t>
      </w:r>
      <w:r w:rsidR="005C3191">
        <w:t xml:space="preserve"> </w:t>
      </w:r>
      <w:r w:rsidR="0038647C">
        <w:t>team</w:t>
      </w:r>
      <w:r w:rsidR="005C3191">
        <w:t xml:space="preserve"> </w:t>
      </w:r>
      <w:r w:rsidR="0038647C">
        <w:t>here</w:t>
      </w:r>
      <w:r w:rsidR="005C3191">
        <w:t xml:space="preserve"> </w:t>
      </w:r>
      <w:r w:rsidR="0038647C">
        <w:t>in</w:t>
      </w:r>
      <w:r w:rsidR="005C3191">
        <w:t xml:space="preserve"> </w:t>
      </w:r>
      <w:r w:rsidR="0038647C">
        <w:t>Dover</w:t>
      </w:r>
      <w:r w:rsidR="005C3191">
        <w:t xml:space="preserve"> </w:t>
      </w:r>
      <w:r w:rsidR="0038647C">
        <w:t>at</w:t>
      </w:r>
      <w:r w:rsidR="005C3191">
        <w:t xml:space="preserve"> </w:t>
      </w:r>
      <w:r w:rsidR="0038647C">
        <w:t>the</w:t>
      </w:r>
      <w:r w:rsidR="005C3191">
        <w:t xml:space="preserve"> </w:t>
      </w:r>
      <w:r w:rsidR="0038647C">
        <w:t>moment</w:t>
      </w:r>
      <w:r w:rsidR="008B7A3E">
        <w:t>.</w:t>
      </w:r>
      <w:r w:rsidR="005C3191">
        <w:t xml:space="preserve"> </w:t>
      </w:r>
      <w:r w:rsidR="0038647C">
        <w:t>We</w:t>
      </w:r>
      <w:r w:rsidR="005C3191">
        <w:t xml:space="preserve"> </w:t>
      </w:r>
      <w:r w:rsidR="0038647C">
        <w:t>work</w:t>
      </w:r>
      <w:r w:rsidR="005C3191">
        <w:t xml:space="preserve"> </w:t>
      </w:r>
      <w:r w:rsidR="0038647C">
        <w:t>closely</w:t>
      </w:r>
      <w:r w:rsidR="005C3191">
        <w:t xml:space="preserve"> </w:t>
      </w:r>
      <w:r w:rsidR="0038647C">
        <w:t>with</w:t>
      </w:r>
      <w:r w:rsidR="005C3191">
        <w:t xml:space="preserve"> </w:t>
      </w:r>
      <w:r w:rsidR="0038647C">
        <w:t>them</w:t>
      </w:r>
      <w:r w:rsidR="005C3191">
        <w:t xml:space="preserve"> </w:t>
      </w:r>
      <w:r w:rsidR="0038647C">
        <w:t>and</w:t>
      </w:r>
      <w:r w:rsidR="005C3191">
        <w:t xml:space="preserve"> </w:t>
      </w:r>
      <w:r w:rsidR="0038647C">
        <w:t>we</w:t>
      </w:r>
      <w:r w:rsidR="005C3191">
        <w:t xml:space="preserve"> </w:t>
      </w:r>
      <w:r w:rsidR="0038647C">
        <w:t>are</w:t>
      </w:r>
      <w:r w:rsidR="005C3191">
        <w:t xml:space="preserve"> </w:t>
      </w:r>
      <w:r w:rsidR="0038647C">
        <w:t>very</w:t>
      </w:r>
      <w:r w:rsidR="005C3191">
        <w:t xml:space="preserve"> </w:t>
      </w:r>
      <w:r w:rsidR="0038647C">
        <w:t>pleased</w:t>
      </w:r>
      <w:r w:rsidR="005C3191">
        <w:t xml:space="preserve"> </w:t>
      </w:r>
      <w:r w:rsidR="0038647C">
        <w:t>to</w:t>
      </w:r>
      <w:r w:rsidR="005C3191">
        <w:t xml:space="preserve"> </w:t>
      </w:r>
      <w:r w:rsidR="0038647C">
        <w:t>do</w:t>
      </w:r>
      <w:r w:rsidR="005C3191">
        <w:t xml:space="preserve"> </w:t>
      </w:r>
      <w:r w:rsidR="0038647C">
        <w:t>so</w:t>
      </w:r>
      <w:r w:rsidR="008B7A3E">
        <w:t>.</w:t>
      </w:r>
      <w:r w:rsidR="005C3191">
        <w:t xml:space="preserve"> </w:t>
      </w:r>
      <w:r w:rsidR="0038647C">
        <w:t>Whether</w:t>
      </w:r>
      <w:r w:rsidR="005C3191">
        <w:t xml:space="preserve"> </w:t>
      </w:r>
      <w:r w:rsidR="0038647C">
        <w:t>that</w:t>
      </w:r>
      <w:r w:rsidR="005C3191">
        <w:t xml:space="preserve"> </w:t>
      </w:r>
      <w:r w:rsidR="0038647C">
        <w:t>team</w:t>
      </w:r>
      <w:r w:rsidR="005C3191">
        <w:t xml:space="preserve"> </w:t>
      </w:r>
      <w:r w:rsidR="0038647C">
        <w:t>needs</w:t>
      </w:r>
      <w:r w:rsidR="005C3191">
        <w:t xml:space="preserve"> </w:t>
      </w:r>
      <w:r w:rsidR="0038647C">
        <w:t>to</w:t>
      </w:r>
      <w:r w:rsidR="005C3191">
        <w:t xml:space="preserve"> </w:t>
      </w:r>
      <w:r w:rsidR="0038647C">
        <w:t>be</w:t>
      </w:r>
      <w:r w:rsidR="005C3191">
        <w:t xml:space="preserve"> </w:t>
      </w:r>
      <w:r w:rsidR="0038647C">
        <w:t>increased</w:t>
      </w:r>
      <w:r w:rsidR="005C3191">
        <w:t xml:space="preserve"> </w:t>
      </w:r>
      <w:r w:rsidR="0038647C">
        <w:t>in</w:t>
      </w:r>
      <w:r w:rsidR="005C3191">
        <w:t xml:space="preserve"> </w:t>
      </w:r>
      <w:r w:rsidR="0038647C">
        <w:t>number</w:t>
      </w:r>
      <w:r w:rsidR="005C3191">
        <w:t xml:space="preserve"> </w:t>
      </w:r>
      <w:r w:rsidR="0038647C">
        <w:t>will</w:t>
      </w:r>
      <w:r w:rsidR="005C3191">
        <w:t xml:space="preserve"> </w:t>
      </w:r>
      <w:r w:rsidR="0038647C">
        <w:t>be</w:t>
      </w:r>
      <w:r w:rsidR="005C3191">
        <w:t xml:space="preserve"> </w:t>
      </w:r>
      <w:r w:rsidR="0038647C">
        <w:t>a</w:t>
      </w:r>
      <w:r w:rsidR="005C3191">
        <w:t xml:space="preserve"> </w:t>
      </w:r>
      <w:r w:rsidR="0038647C">
        <w:t>function</w:t>
      </w:r>
      <w:r w:rsidR="005C3191">
        <w:t xml:space="preserve"> </w:t>
      </w:r>
      <w:r w:rsidR="0038647C">
        <w:t>of</w:t>
      </w:r>
      <w:r w:rsidR="005C3191">
        <w:t xml:space="preserve"> </w:t>
      </w:r>
      <w:r w:rsidR="0038647C">
        <w:t>what</w:t>
      </w:r>
      <w:r w:rsidR="005C3191">
        <w:t xml:space="preserve"> </w:t>
      </w:r>
      <w:r w:rsidR="0038647C">
        <w:t>the</w:t>
      </w:r>
      <w:r w:rsidR="005C3191">
        <w:t xml:space="preserve"> </w:t>
      </w:r>
      <w:r w:rsidR="0038647C">
        <w:t>new</w:t>
      </w:r>
      <w:r w:rsidR="005C3191">
        <w:t xml:space="preserve"> </w:t>
      </w:r>
      <w:r w:rsidR="0038647C">
        <w:t>control</w:t>
      </w:r>
      <w:r w:rsidR="005C3191">
        <w:t xml:space="preserve"> </w:t>
      </w:r>
      <w:r w:rsidR="0038647C">
        <w:t>process</w:t>
      </w:r>
      <w:r w:rsidR="003836AC">
        <w:t xml:space="preserve"> is</w:t>
      </w:r>
      <w:r w:rsidR="005C3191">
        <w:t xml:space="preserve"> </w:t>
      </w:r>
      <w:r w:rsidR="0038647C">
        <w:t>and</w:t>
      </w:r>
      <w:r w:rsidR="005C3191">
        <w:t xml:space="preserve"> </w:t>
      </w:r>
      <w:r w:rsidR="0038647C">
        <w:t>where</w:t>
      </w:r>
      <w:r w:rsidR="005C3191">
        <w:t xml:space="preserve"> </w:t>
      </w:r>
      <w:r w:rsidR="0038647C">
        <w:t>it</w:t>
      </w:r>
      <w:r w:rsidR="005C3191">
        <w:t xml:space="preserve"> </w:t>
      </w:r>
      <w:r w:rsidR="0038647C">
        <w:t>is</w:t>
      </w:r>
      <w:r w:rsidR="005C3191">
        <w:t xml:space="preserve"> </w:t>
      </w:r>
      <w:r w:rsidR="0038647C">
        <w:t>going</w:t>
      </w:r>
      <w:r w:rsidR="005C3191">
        <w:t xml:space="preserve"> </w:t>
      </w:r>
      <w:r w:rsidR="0038647C">
        <w:t>to</w:t>
      </w:r>
      <w:r w:rsidR="005C3191">
        <w:t xml:space="preserve"> </w:t>
      </w:r>
      <w:r w:rsidR="0038647C">
        <w:t>happen</w:t>
      </w:r>
      <w:r w:rsidR="005C3191">
        <w:t xml:space="preserve"> </w:t>
      </w:r>
      <w:r w:rsidR="0038647C">
        <w:t>in</w:t>
      </w:r>
      <w:r w:rsidR="005C3191">
        <w:t xml:space="preserve"> </w:t>
      </w:r>
      <w:r w:rsidR="0038647C">
        <w:t>practice</w:t>
      </w:r>
      <w:r>
        <w:t>.</w:t>
      </w:r>
    </w:p>
    <w:p w:rsidR="000254A9" w:rsidP="0038647C">
      <w:pPr>
        <w:pStyle w:val="Answer"/>
      </w:pPr>
      <w:r>
        <w:t>The</w:t>
      </w:r>
      <w:r w:rsidR="005C3191">
        <w:t xml:space="preserve"> </w:t>
      </w:r>
      <w:r>
        <w:t>role</w:t>
      </w:r>
      <w:r w:rsidR="005C3191">
        <w:t xml:space="preserve"> </w:t>
      </w:r>
      <w:r>
        <w:t>of</w:t>
      </w:r>
      <w:r w:rsidR="005C3191">
        <w:t xml:space="preserve"> </w:t>
      </w:r>
      <w:r>
        <w:t>Border</w:t>
      </w:r>
      <w:r w:rsidR="005C3191">
        <w:t xml:space="preserve"> </w:t>
      </w:r>
      <w:r>
        <w:t>Force</w:t>
      </w:r>
      <w:r w:rsidR="005C3191">
        <w:t xml:space="preserve"> </w:t>
      </w:r>
      <w:r>
        <w:t>personnel</w:t>
      </w:r>
      <w:r w:rsidR="005C3191">
        <w:t xml:space="preserve"> </w:t>
      </w:r>
      <w:r>
        <w:t>is</w:t>
      </w:r>
      <w:r w:rsidR="005C3191">
        <w:t xml:space="preserve"> </w:t>
      </w:r>
      <w:r>
        <w:t>primarily</w:t>
      </w:r>
      <w:r w:rsidR="005C3191">
        <w:t xml:space="preserve"> </w:t>
      </w:r>
      <w:r>
        <w:t>that</w:t>
      </w:r>
      <w:r w:rsidR="005C3191">
        <w:t xml:space="preserve"> </w:t>
      </w:r>
      <w:r>
        <w:t>of</w:t>
      </w:r>
      <w:r w:rsidR="005C3191">
        <w:t xml:space="preserve"> </w:t>
      </w:r>
      <w:r>
        <w:t>physical</w:t>
      </w:r>
      <w:r w:rsidR="005C3191">
        <w:t xml:space="preserve"> </w:t>
      </w:r>
      <w:r>
        <w:t>interventions</w:t>
      </w:r>
      <w:r w:rsidR="005C3191">
        <w:t xml:space="preserve"> </w:t>
      </w:r>
      <w:r>
        <w:t>in</w:t>
      </w:r>
      <w:r w:rsidR="005C3191">
        <w:t xml:space="preserve"> </w:t>
      </w:r>
      <w:r>
        <w:t>vehicle</w:t>
      </w:r>
      <w:r w:rsidR="005C3191">
        <w:t xml:space="preserve"> </w:t>
      </w:r>
      <w:r>
        <w:t>movements</w:t>
      </w:r>
      <w:r w:rsidR="008B7A3E">
        <w:t>.</w:t>
      </w:r>
      <w:r w:rsidR="005C3191">
        <w:t xml:space="preserve"> </w:t>
      </w:r>
      <w:r>
        <w:t>If</w:t>
      </w:r>
      <w:r w:rsidR="005C3191">
        <w:t xml:space="preserve"> </w:t>
      </w:r>
      <w:r>
        <w:t>those</w:t>
      </w:r>
      <w:r w:rsidR="005C3191">
        <w:t xml:space="preserve"> </w:t>
      </w:r>
      <w:r>
        <w:t>physical</w:t>
      </w:r>
      <w:r w:rsidR="005C3191">
        <w:t xml:space="preserve"> </w:t>
      </w:r>
      <w:r>
        <w:t>interventions</w:t>
      </w:r>
      <w:r w:rsidR="005C3191">
        <w:t xml:space="preserve"> </w:t>
      </w:r>
      <w:r>
        <w:t>are</w:t>
      </w:r>
      <w:r w:rsidR="005C3191">
        <w:t xml:space="preserve"> </w:t>
      </w:r>
      <w:r>
        <w:t>going</w:t>
      </w:r>
      <w:r w:rsidR="005C3191">
        <w:t xml:space="preserve"> </w:t>
      </w:r>
      <w:r>
        <w:t>to</w:t>
      </w:r>
      <w:r w:rsidR="005C3191">
        <w:t xml:space="preserve"> </w:t>
      </w:r>
      <w:r>
        <w:t>be</w:t>
      </w:r>
      <w:r w:rsidR="005C3191">
        <w:t xml:space="preserve"> </w:t>
      </w:r>
      <w:r>
        <w:t>elsewhere,</w:t>
      </w:r>
      <w:r w:rsidR="005C3191">
        <w:t xml:space="preserve"> </w:t>
      </w:r>
      <w:r>
        <w:t>elsewhere</w:t>
      </w:r>
      <w:r w:rsidR="005C3191">
        <w:t xml:space="preserve"> </w:t>
      </w:r>
      <w:r>
        <w:t>is</w:t>
      </w:r>
      <w:r w:rsidR="005C3191">
        <w:t xml:space="preserve"> </w:t>
      </w:r>
      <w:r>
        <w:t>where</w:t>
      </w:r>
      <w:r w:rsidR="005C3191">
        <w:t xml:space="preserve"> </w:t>
      </w:r>
      <w:r>
        <w:t>the</w:t>
      </w:r>
      <w:r w:rsidR="005C3191">
        <w:t xml:space="preserve"> </w:t>
      </w:r>
      <w:r>
        <w:t>Border</w:t>
      </w:r>
      <w:r w:rsidR="005C3191">
        <w:t xml:space="preserve"> </w:t>
      </w:r>
      <w:r>
        <w:t>Force</w:t>
      </w:r>
      <w:r w:rsidR="005C3191">
        <w:t xml:space="preserve"> </w:t>
      </w:r>
      <w:r>
        <w:t>staff</w:t>
      </w:r>
      <w:r w:rsidR="005C3191">
        <w:t xml:space="preserve"> </w:t>
      </w:r>
      <w:r>
        <w:t>should</w:t>
      </w:r>
      <w:r w:rsidR="005C3191">
        <w:t xml:space="preserve"> </w:t>
      </w:r>
      <w:r>
        <w:t>be</w:t>
      </w:r>
      <w:r w:rsidR="008B7A3E">
        <w:t>.</w:t>
      </w:r>
      <w:r w:rsidR="005C3191">
        <w:t xml:space="preserve"> </w:t>
      </w:r>
      <w:r>
        <w:t>Most</w:t>
      </w:r>
      <w:r w:rsidR="005C3191">
        <w:t xml:space="preserve"> </w:t>
      </w:r>
      <w:r>
        <w:t>of</w:t>
      </w:r>
      <w:r w:rsidR="005C3191">
        <w:t xml:space="preserve"> </w:t>
      </w:r>
      <w:r>
        <w:t>the</w:t>
      </w:r>
      <w:r w:rsidR="005C3191">
        <w:t xml:space="preserve"> </w:t>
      </w:r>
      <w:r>
        <w:t>data</w:t>
      </w:r>
      <w:r w:rsidR="005C3191">
        <w:t xml:space="preserve"> </w:t>
      </w:r>
      <w:r>
        <w:t>flow</w:t>
      </w:r>
      <w:r w:rsidR="005C3191">
        <w:t xml:space="preserve"> </w:t>
      </w:r>
      <w:r>
        <w:t>and</w:t>
      </w:r>
      <w:r w:rsidR="005C3191">
        <w:t xml:space="preserve"> </w:t>
      </w:r>
      <w:r>
        <w:t>documentary</w:t>
      </w:r>
      <w:r w:rsidR="005C3191">
        <w:t xml:space="preserve"> </w:t>
      </w:r>
      <w:r>
        <w:t>process</w:t>
      </w:r>
      <w:r w:rsidR="005C3191">
        <w:t xml:space="preserve"> </w:t>
      </w:r>
      <w:r>
        <w:t>will</w:t>
      </w:r>
      <w:r w:rsidR="005C3191">
        <w:t xml:space="preserve"> </w:t>
      </w:r>
      <w:r>
        <w:t>be</w:t>
      </w:r>
      <w:r w:rsidR="005C3191">
        <w:t xml:space="preserve"> </w:t>
      </w:r>
      <w:r>
        <w:t>a</w:t>
      </w:r>
      <w:r w:rsidR="005C3191">
        <w:t xml:space="preserve"> </w:t>
      </w:r>
      <w:r>
        <w:t>digital</w:t>
      </w:r>
      <w:r w:rsidR="005C3191">
        <w:t xml:space="preserve"> </w:t>
      </w:r>
      <w:r>
        <w:t>electronic</w:t>
      </w:r>
      <w:r w:rsidR="005C3191">
        <w:t xml:space="preserve"> </w:t>
      </w:r>
      <w:r>
        <w:t>one,</w:t>
      </w:r>
      <w:r w:rsidR="005C3191">
        <w:t xml:space="preserve"> </w:t>
      </w:r>
      <w:r>
        <w:t>and</w:t>
      </w:r>
      <w:r w:rsidR="005C3191">
        <w:t xml:space="preserve"> </w:t>
      </w:r>
      <w:r>
        <w:t>that</w:t>
      </w:r>
      <w:r w:rsidR="005C3191">
        <w:t xml:space="preserve"> </w:t>
      </w:r>
      <w:r>
        <w:t>will</w:t>
      </w:r>
      <w:r w:rsidR="005C3191">
        <w:t xml:space="preserve"> </w:t>
      </w:r>
      <w:r>
        <w:t>not</w:t>
      </w:r>
      <w:r w:rsidR="005C3191">
        <w:t xml:space="preserve"> </w:t>
      </w:r>
      <w:r>
        <w:t>be</w:t>
      </w:r>
      <w:r w:rsidR="005C3191">
        <w:t xml:space="preserve"> </w:t>
      </w:r>
      <w:r>
        <w:t>focused</w:t>
      </w:r>
      <w:r w:rsidR="005C3191">
        <w:t xml:space="preserve"> </w:t>
      </w:r>
      <w:r>
        <w:t>geographically</w:t>
      </w:r>
      <w:r w:rsidR="005C3191">
        <w:t xml:space="preserve"> </w:t>
      </w:r>
      <w:r>
        <w:t>on</w:t>
      </w:r>
      <w:r w:rsidR="005C3191">
        <w:t xml:space="preserve"> </w:t>
      </w:r>
      <w:r>
        <w:t>the</w:t>
      </w:r>
      <w:r w:rsidR="005C3191">
        <w:t xml:space="preserve"> </w:t>
      </w:r>
      <w:r>
        <w:t>point</w:t>
      </w:r>
      <w:r w:rsidR="005C3191">
        <w:t xml:space="preserve"> </w:t>
      </w:r>
      <w:r>
        <w:t>of</w:t>
      </w:r>
      <w:r w:rsidR="005C3191">
        <w:t xml:space="preserve"> </w:t>
      </w:r>
      <w:r>
        <w:t>entry,</w:t>
      </w:r>
      <w:r w:rsidR="005C3191">
        <w:t xml:space="preserve"> </w:t>
      </w:r>
      <w:r>
        <w:t>so</w:t>
      </w:r>
      <w:r w:rsidR="005C3191">
        <w:t xml:space="preserve"> </w:t>
      </w:r>
      <w:r>
        <w:t>there</w:t>
      </w:r>
      <w:r w:rsidR="005C3191">
        <w:t xml:space="preserve"> </w:t>
      </w:r>
      <w:r>
        <w:t>would</w:t>
      </w:r>
      <w:r w:rsidR="005C3191">
        <w:t xml:space="preserve"> </w:t>
      </w:r>
      <w:r>
        <w:t>be</w:t>
      </w:r>
      <w:r w:rsidR="005C3191">
        <w:t xml:space="preserve"> </w:t>
      </w:r>
      <w:r>
        <w:t>no</w:t>
      </w:r>
      <w:r w:rsidR="005C3191">
        <w:t xml:space="preserve"> </w:t>
      </w:r>
      <w:r>
        <w:t>particular</w:t>
      </w:r>
      <w:r w:rsidR="005C3191">
        <w:t xml:space="preserve"> </w:t>
      </w:r>
      <w:r>
        <w:t>logic</w:t>
      </w:r>
      <w:r w:rsidR="005C3191">
        <w:t xml:space="preserve"> </w:t>
      </w:r>
      <w:r>
        <w:t>to</w:t>
      </w:r>
      <w:r w:rsidR="005C3191">
        <w:t xml:space="preserve"> </w:t>
      </w:r>
      <w:r>
        <w:t>increase</w:t>
      </w:r>
      <w:r w:rsidR="005C3191">
        <w:t xml:space="preserve"> </w:t>
      </w:r>
      <w:r>
        <w:t>the</w:t>
      </w:r>
      <w:r w:rsidR="005C3191">
        <w:t xml:space="preserve"> </w:t>
      </w:r>
      <w:r>
        <w:t>number</w:t>
      </w:r>
      <w:r w:rsidR="005C3191">
        <w:t xml:space="preserve"> </w:t>
      </w:r>
      <w:r>
        <w:t>of</w:t>
      </w:r>
      <w:r w:rsidR="005C3191">
        <w:t xml:space="preserve"> </w:t>
      </w:r>
      <w:r>
        <w:t>official</w:t>
      </w:r>
      <w:r w:rsidR="005C3191">
        <w:t xml:space="preserve"> </w:t>
      </w:r>
      <w:r>
        <w:t>personnel</w:t>
      </w:r>
      <w:r w:rsidR="005C3191">
        <w:t xml:space="preserve"> </w:t>
      </w:r>
      <w:r>
        <w:t>at</w:t>
      </w:r>
      <w:r w:rsidR="005C3191">
        <w:t xml:space="preserve"> </w:t>
      </w:r>
      <w:r>
        <w:t>the</w:t>
      </w:r>
      <w:r w:rsidR="005C3191">
        <w:t xml:space="preserve"> </w:t>
      </w:r>
      <w:r>
        <w:t>point</w:t>
      </w:r>
      <w:r w:rsidR="005C3191">
        <w:t xml:space="preserve"> </w:t>
      </w:r>
      <w:r>
        <w:t>of</w:t>
      </w:r>
      <w:r w:rsidR="005C3191">
        <w:t xml:space="preserve"> </w:t>
      </w:r>
      <w:r>
        <w:t>entry</w:t>
      </w:r>
      <w:r w:rsidR="005C3191">
        <w:t xml:space="preserve"> </w:t>
      </w:r>
      <w:r>
        <w:t>when</w:t>
      </w:r>
      <w:r w:rsidR="005C3191">
        <w:t xml:space="preserve"> </w:t>
      </w:r>
      <w:r>
        <w:t>the</w:t>
      </w:r>
      <w:r w:rsidR="005C3191">
        <w:t xml:space="preserve"> </w:t>
      </w:r>
      <w:r>
        <w:t>data</w:t>
      </w:r>
      <w:r w:rsidR="005C3191">
        <w:t xml:space="preserve"> </w:t>
      </w:r>
      <w:r>
        <w:t>flow</w:t>
      </w:r>
      <w:r w:rsidR="005C3191">
        <w:t xml:space="preserve"> </w:t>
      </w:r>
      <w:r>
        <w:t>is</w:t>
      </w:r>
      <w:r w:rsidR="005C3191">
        <w:t xml:space="preserve"> </w:t>
      </w:r>
      <w:r>
        <w:t>in</w:t>
      </w:r>
      <w:r w:rsidR="005C3191">
        <w:t xml:space="preserve"> </w:t>
      </w:r>
      <w:r>
        <w:t>the</w:t>
      </w:r>
      <w:r w:rsidR="005C3191">
        <w:t xml:space="preserve"> </w:t>
      </w:r>
      <w:r>
        <w:t>cloud.</w:t>
      </w:r>
    </w:p>
    <w:p w:rsidR="00135161" w:rsidP="0038647C">
      <w:pPr>
        <w:pStyle w:val="Answer"/>
      </w:pPr>
      <w:sdt>
        <w:sdtPr>
          <w:alias w:val="Witness"/>
          <w:id w:val="-125317377"/>
          <w:placeholder>
            <w:docPart w:val="DefaultPlaceholder_1082065158"/>
          </w:placeholder>
          <w:richText/>
        </w:sdtPr>
        <w:sdtContent>
          <w:r w:rsidRPr="008B7A3E" w:rsidR="008B7A3E">
            <w:rPr>
              <w:b/>
              <w:i/>
            </w:rPr>
            <w:t>Dr</w:t>
          </w:r>
          <w:r w:rsidR="005C3191">
            <w:rPr>
              <w:b/>
              <w:i/>
            </w:rPr>
            <w:t xml:space="preserve"> </w:t>
          </w:r>
          <w:r w:rsidRPr="008B7A3E" w:rsidR="008B7A3E">
            <w:rPr>
              <w:b/>
              <w:i/>
            </w:rPr>
            <w:t>Karlsson:</w:t>
          </w:r>
        </w:sdtContent>
      </w:sdt>
      <w:r w:rsidR="005C3191">
        <w:t xml:space="preserve"> </w:t>
      </w:r>
      <w:r w:rsidR="0038647C">
        <w:t>Sorry</w:t>
      </w:r>
      <w:r w:rsidR="005C3191">
        <w:t xml:space="preserve"> </w:t>
      </w:r>
      <w:r w:rsidR="0038647C">
        <w:t>for</w:t>
      </w:r>
      <w:r w:rsidR="005C3191">
        <w:t xml:space="preserve"> </w:t>
      </w:r>
      <w:r w:rsidR="0038647C">
        <w:t>taking</w:t>
      </w:r>
      <w:r w:rsidR="005C3191">
        <w:t xml:space="preserve"> </w:t>
      </w:r>
      <w:r w:rsidR="0038647C">
        <w:t>the</w:t>
      </w:r>
      <w:r w:rsidR="005C3191">
        <w:t xml:space="preserve"> </w:t>
      </w:r>
      <w:r w:rsidR="0038647C">
        <w:t>floor</w:t>
      </w:r>
      <w:r w:rsidR="005C3191">
        <w:t xml:space="preserve"> </w:t>
      </w:r>
      <w:r w:rsidR="0038647C">
        <w:t>again</w:t>
      </w:r>
      <w:r w:rsidR="008B7A3E">
        <w:t>.</w:t>
      </w:r>
      <w:r w:rsidR="005C3191">
        <w:t xml:space="preserve"> </w:t>
      </w:r>
      <w:r w:rsidR="0038647C">
        <w:t>There</w:t>
      </w:r>
      <w:r w:rsidR="005C3191">
        <w:t xml:space="preserve"> </w:t>
      </w:r>
      <w:r w:rsidR="0038647C">
        <w:t>are</w:t>
      </w:r>
      <w:r w:rsidR="005C3191">
        <w:t xml:space="preserve"> </w:t>
      </w:r>
      <w:r w:rsidR="0038647C">
        <w:t>lots</w:t>
      </w:r>
      <w:r w:rsidR="005C3191">
        <w:t xml:space="preserve"> </w:t>
      </w:r>
      <w:r w:rsidR="0038647C">
        <w:t>of</w:t>
      </w:r>
      <w:r w:rsidR="005C3191">
        <w:t xml:space="preserve"> </w:t>
      </w:r>
      <w:r w:rsidR="0038647C">
        <w:t>things</w:t>
      </w:r>
      <w:r w:rsidR="005C3191">
        <w:t xml:space="preserve"> </w:t>
      </w:r>
      <w:r w:rsidR="0038647C">
        <w:t>to</w:t>
      </w:r>
      <w:r w:rsidR="005C3191">
        <w:t xml:space="preserve"> </w:t>
      </w:r>
      <w:r w:rsidR="0038647C">
        <w:t>say</w:t>
      </w:r>
      <w:r w:rsidR="005C3191">
        <w:t xml:space="preserve"> </w:t>
      </w:r>
      <w:r w:rsidR="0038647C">
        <w:t>about</w:t>
      </w:r>
      <w:r w:rsidR="005C3191">
        <w:t xml:space="preserve"> </w:t>
      </w:r>
      <w:r w:rsidR="0038647C">
        <w:t>this</w:t>
      </w:r>
      <w:r w:rsidR="005C3191">
        <w:t xml:space="preserve"> </w:t>
      </w:r>
      <w:r w:rsidR="0038647C">
        <w:t>very</w:t>
      </w:r>
      <w:r w:rsidR="005C3191">
        <w:t xml:space="preserve"> </w:t>
      </w:r>
      <w:r w:rsidR="0038647C">
        <w:t>interesting</w:t>
      </w:r>
      <w:r w:rsidR="005C3191">
        <w:t xml:space="preserve"> </w:t>
      </w:r>
      <w:r w:rsidR="0038647C">
        <w:t>topic</w:t>
      </w:r>
      <w:r w:rsidR="005C3191">
        <w:t xml:space="preserve"> </w:t>
      </w:r>
      <w:r w:rsidR="0038647C">
        <w:t>that</w:t>
      </w:r>
      <w:r w:rsidR="005C3191">
        <w:t xml:space="preserve"> </w:t>
      </w:r>
      <w:r w:rsidR="0038647C">
        <w:t>you</w:t>
      </w:r>
      <w:r w:rsidR="005C3191">
        <w:t xml:space="preserve"> </w:t>
      </w:r>
      <w:r w:rsidR="0038647C">
        <w:t>are</w:t>
      </w:r>
      <w:r w:rsidR="005C3191">
        <w:t xml:space="preserve"> </w:t>
      </w:r>
      <w:r w:rsidR="0038647C">
        <w:t>discussing</w:t>
      </w:r>
      <w:r w:rsidR="005C3191">
        <w:t xml:space="preserve"> </w:t>
      </w:r>
      <w:r w:rsidR="0038647C">
        <w:t>here</w:t>
      </w:r>
      <w:r w:rsidR="008B7A3E">
        <w:t>.</w:t>
      </w:r>
      <w:r w:rsidR="005C3191">
        <w:t xml:space="preserve"> </w:t>
      </w:r>
      <w:r w:rsidR="0038647C">
        <w:t>I</w:t>
      </w:r>
      <w:r w:rsidR="005C3191">
        <w:t xml:space="preserve"> </w:t>
      </w:r>
      <w:r w:rsidR="0038647C">
        <w:t>just</w:t>
      </w:r>
      <w:r w:rsidR="005C3191">
        <w:t xml:space="preserve"> </w:t>
      </w:r>
      <w:r w:rsidR="009B63FE">
        <w:t>want</w:t>
      </w:r>
      <w:r w:rsidR="005C3191">
        <w:t xml:space="preserve"> </w:t>
      </w:r>
      <w:r w:rsidR="0038647C">
        <w:t>to</w:t>
      </w:r>
      <w:r w:rsidR="005C3191">
        <w:t xml:space="preserve"> </w:t>
      </w:r>
      <w:r w:rsidR="0038647C">
        <w:t>say</w:t>
      </w:r>
      <w:r w:rsidR="005C3191">
        <w:t xml:space="preserve"> </w:t>
      </w:r>
      <w:r w:rsidR="0038647C">
        <w:t>one</w:t>
      </w:r>
      <w:r w:rsidR="005C3191">
        <w:t xml:space="preserve"> </w:t>
      </w:r>
      <w:r w:rsidR="0038647C">
        <w:t>thing</w:t>
      </w:r>
      <w:r w:rsidR="005C3191">
        <w:t xml:space="preserve"> </w:t>
      </w:r>
      <w:r w:rsidR="0038647C">
        <w:t>about</w:t>
      </w:r>
      <w:r w:rsidR="005C3191">
        <w:t xml:space="preserve"> </w:t>
      </w:r>
      <w:r w:rsidR="0038647C">
        <w:t>it</w:t>
      </w:r>
      <w:r w:rsidR="008B7A3E">
        <w:t>.</w:t>
      </w:r>
      <w:r w:rsidR="005C3191">
        <w:t xml:space="preserve"> </w:t>
      </w:r>
      <w:r w:rsidR="0038647C">
        <w:t>Tim</w:t>
      </w:r>
      <w:r w:rsidR="005C3191">
        <w:t xml:space="preserve"> </w:t>
      </w:r>
      <w:r w:rsidR="0038647C">
        <w:t>is</w:t>
      </w:r>
      <w:r w:rsidR="005C3191">
        <w:t xml:space="preserve"> </w:t>
      </w:r>
      <w:r w:rsidR="0038647C">
        <w:t>absolutely</w:t>
      </w:r>
      <w:r w:rsidR="005C3191">
        <w:t xml:space="preserve"> </w:t>
      </w:r>
      <w:r w:rsidR="0038647C">
        <w:t>right</w:t>
      </w:r>
      <w:r w:rsidR="005C3191">
        <w:t xml:space="preserve"> </w:t>
      </w:r>
      <w:r w:rsidR="0038647C">
        <w:t>that</w:t>
      </w:r>
      <w:r w:rsidR="005C3191">
        <w:t xml:space="preserve"> </w:t>
      </w:r>
      <w:r w:rsidR="0038647C">
        <w:t>the</w:t>
      </w:r>
      <w:r w:rsidR="005C3191">
        <w:t xml:space="preserve"> </w:t>
      </w:r>
      <w:r w:rsidR="0038647C">
        <w:t>traditional</w:t>
      </w:r>
      <w:r w:rsidR="005C3191">
        <w:t xml:space="preserve"> </w:t>
      </w:r>
      <w:r w:rsidR="0038647C">
        <w:t>way</w:t>
      </w:r>
      <w:r w:rsidR="005C3191">
        <w:t xml:space="preserve"> </w:t>
      </w:r>
      <w:r w:rsidR="0038647C">
        <w:t>of</w:t>
      </w:r>
      <w:r w:rsidR="005C3191">
        <w:t xml:space="preserve"> </w:t>
      </w:r>
      <w:r w:rsidR="0038647C">
        <w:t>doing</w:t>
      </w:r>
      <w:r w:rsidR="005C3191">
        <w:t xml:space="preserve"> </w:t>
      </w:r>
      <w:r w:rsidR="0038647C">
        <w:t>border</w:t>
      </w:r>
      <w:r w:rsidR="005C3191">
        <w:t xml:space="preserve"> </w:t>
      </w:r>
      <w:r w:rsidR="0038647C">
        <w:t>formalities</w:t>
      </w:r>
      <w:r>
        <w:t>,</w:t>
      </w:r>
      <w:r w:rsidR="005C3191">
        <w:t xml:space="preserve"> </w:t>
      </w:r>
      <w:r w:rsidR="0038647C">
        <w:t>and</w:t>
      </w:r>
      <w:r w:rsidR="005C3191">
        <w:t xml:space="preserve"> </w:t>
      </w:r>
      <w:r w:rsidR="0038647C">
        <w:t>controls</w:t>
      </w:r>
      <w:r w:rsidR="005C3191">
        <w:t xml:space="preserve"> </w:t>
      </w:r>
      <w:r w:rsidR="0038647C">
        <w:t>or</w:t>
      </w:r>
      <w:r w:rsidR="005C3191">
        <w:t xml:space="preserve"> </w:t>
      </w:r>
      <w:r w:rsidR="0038647C">
        <w:t>inspections</w:t>
      </w:r>
      <w:r>
        <w:t xml:space="preserve">, </w:t>
      </w:r>
      <w:r w:rsidR="0038647C">
        <w:t>whatever</w:t>
      </w:r>
      <w:r w:rsidR="005C3191">
        <w:t xml:space="preserve"> </w:t>
      </w:r>
      <w:r w:rsidR="0038647C">
        <w:t>comes</w:t>
      </w:r>
      <w:r w:rsidR="005C3191">
        <w:t xml:space="preserve"> </w:t>
      </w:r>
      <w:r w:rsidR="0038647C">
        <w:t>with</w:t>
      </w:r>
      <w:r w:rsidR="005C3191">
        <w:t xml:space="preserve"> </w:t>
      </w:r>
      <w:r>
        <w:t xml:space="preserve">those, </w:t>
      </w:r>
      <w:r w:rsidR="0038647C">
        <w:t>is</w:t>
      </w:r>
      <w:r w:rsidR="005C3191">
        <w:t xml:space="preserve"> </w:t>
      </w:r>
      <w:r w:rsidR="0038647C">
        <w:t>at</w:t>
      </w:r>
      <w:r w:rsidR="005C3191">
        <w:t xml:space="preserve"> </w:t>
      </w:r>
      <w:r w:rsidR="0038647C">
        <w:t>the</w:t>
      </w:r>
      <w:r w:rsidR="005C3191">
        <w:t xml:space="preserve"> </w:t>
      </w:r>
      <w:r w:rsidR="0038647C">
        <w:t>border,</w:t>
      </w:r>
      <w:r w:rsidR="005C3191">
        <w:t xml:space="preserve"> </w:t>
      </w:r>
      <w:r w:rsidR="0038647C">
        <w:t>but</w:t>
      </w:r>
      <w:r w:rsidR="005C3191">
        <w:t xml:space="preserve"> </w:t>
      </w:r>
      <w:r w:rsidR="0038647C">
        <w:t>there</w:t>
      </w:r>
      <w:r w:rsidR="005C3191">
        <w:t xml:space="preserve"> </w:t>
      </w:r>
      <w:r w:rsidR="0038647C">
        <w:t>is</w:t>
      </w:r>
      <w:r w:rsidR="005C3191">
        <w:t xml:space="preserve"> </w:t>
      </w:r>
      <w:r w:rsidR="0038647C">
        <w:t>no</w:t>
      </w:r>
      <w:r w:rsidR="005C3191">
        <w:t xml:space="preserve"> </w:t>
      </w:r>
      <w:r w:rsidR="0038647C">
        <w:t>reason</w:t>
      </w:r>
      <w:r w:rsidR="005C3191">
        <w:t xml:space="preserve"> </w:t>
      </w:r>
      <w:r w:rsidR="0038647C">
        <w:t>why</w:t>
      </w:r>
      <w:r w:rsidR="005C3191">
        <w:t xml:space="preserve"> </w:t>
      </w:r>
      <w:r w:rsidR="0038647C">
        <w:t>we</w:t>
      </w:r>
      <w:r w:rsidR="005C3191">
        <w:t xml:space="preserve"> </w:t>
      </w:r>
      <w:r w:rsidR="0038647C">
        <w:t>would</w:t>
      </w:r>
      <w:r w:rsidR="005C3191">
        <w:t xml:space="preserve"> </w:t>
      </w:r>
      <w:r w:rsidR="0038647C">
        <w:t>design</w:t>
      </w:r>
      <w:r w:rsidR="005C3191">
        <w:t xml:space="preserve"> </w:t>
      </w:r>
      <w:r w:rsidR="0038647C">
        <w:t>a</w:t>
      </w:r>
      <w:r w:rsidR="005C3191">
        <w:t xml:space="preserve"> </w:t>
      </w:r>
      <w:r w:rsidR="0038647C">
        <w:t>border</w:t>
      </w:r>
      <w:r w:rsidR="005C3191">
        <w:t xml:space="preserve"> </w:t>
      </w:r>
      <w:r w:rsidR="0038647C">
        <w:t>in</w:t>
      </w:r>
      <w:r w:rsidR="005C3191">
        <w:t xml:space="preserve"> </w:t>
      </w:r>
      <w:r w:rsidR="0038647C">
        <w:t>that</w:t>
      </w:r>
      <w:r w:rsidR="005C3191">
        <w:t xml:space="preserve"> </w:t>
      </w:r>
      <w:r w:rsidR="0038647C">
        <w:t>way</w:t>
      </w:r>
      <w:r w:rsidR="005C3191">
        <w:t xml:space="preserve"> </w:t>
      </w:r>
      <w:r w:rsidR="0038647C">
        <w:t>for</w:t>
      </w:r>
      <w:r w:rsidR="005C3191">
        <w:t xml:space="preserve"> </w:t>
      </w:r>
      <w:r w:rsidR="0038647C">
        <w:t>2020</w:t>
      </w:r>
      <w:r w:rsidR="005C3191">
        <w:t xml:space="preserve"> </w:t>
      </w:r>
      <w:r w:rsidR="0038647C">
        <w:t>and</w:t>
      </w:r>
      <w:r w:rsidR="005C3191">
        <w:t xml:space="preserve"> </w:t>
      </w:r>
      <w:r w:rsidR="0038647C">
        <w:t>beyond</w:t>
      </w:r>
      <w:r w:rsidR="008B7A3E">
        <w:t>.</w:t>
      </w:r>
      <w:r w:rsidR="005C3191">
        <w:t xml:space="preserve"> </w:t>
      </w:r>
      <w:r w:rsidR="0038647C">
        <w:t>There</w:t>
      </w:r>
      <w:r w:rsidR="005C3191">
        <w:t xml:space="preserve"> </w:t>
      </w:r>
      <w:r w:rsidR="0038647C">
        <w:t>are</w:t>
      </w:r>
      <w:r w:rsidR="005C3191">
        <w:t xml:space="preserve"> </w:t>
      </w:r>
      <w:r w:rsidR="0038647C">
        <w:t>more</w:t>
      </w:r>
      <w:r w:rsidR="005C3191">
        <w:t xml:space="preserve"> </w:t>
      </w:r>
      <w:r w:rsidR="0038647C">
        <w:t>efficient</w:t>
      </w:r>
      <w:r w:rsidR="005C3191">
        <w:t xml:space="preserve"> </w:t>
      </w:r>
      <w:r w:rsidR="0038647C">
        <w:t>ways</w:t>
      </w:r>
      <w:r w:rsidR="005C3191">
        <w:t xml:space="preserve"> </w:t>
      </w:r>
      <w:r w:rsidR="0038647C">
        <w:t>of</w:t>
      </w:r>
      <w:r w:rsidR="005C3191">
        <w:t xml:space="preserve"> </w:t>
      </w:r>
      <w:r w:rsidR="0038647C">
        <w:t>introducing</w:t>
      </w:r>
      <w:r w:rsidR="005C3191">
        <w:t xml:space="preserve"> </w:t>
      </w:r>
      <w:r w:rsidR="0038647C">
        <w:t>self-assessments</w:t>
      </w:r>
      <w:r w:rsidR="005C3191">
        <w:t xml:space="preserve"> </w:t>
      </w:r>
      <w:r w:rsidR="0038647C">
        <w:t>and</w:t>
      </w:r>
      <w:r w:rsidR="005C3191">
        <w:t xml:space="preserve"> </w:t>
      </w:r>
      <w:r w:rsidR="0038647C">
        <w:t>inspections</w:t>
      </w:r>
      <w:r w:rsidR="005C3191">
        <w:t xml:space="preserve"> </w:t>
      </w:r>
      <w:r w:rsidR="0038647C">
        <w:t>that</w:t>
      </w:r>
      <w:r w:rsidR="005C3191">
        <w:t xml:space="preserve"> </w:t>
      </w:r>
      <w:r w:rsidR="0038647C">
        <w:t>can</w:t>
      </w:r>
      <w:r w:rsidR="005C3191">
        <w:t xml:space="preserve"> </w:t>
      </w:r>
      <w:r w:rsidR="0038647C">
        <w:t>take</w:t>
      </w:r>
      <w:r w:rsidR="005C3191">
        <w:t xml:space="preserve"> </w:t>
      </w:r>
      <w:r w:rsidR="0038647C">
        <w:t>place</w:t>
      </w:r>
      <w:r w:rsidR="005C3191">
        <w:t xml:space="preserve"> </w:t>
      </w:r>
      <w:r w:rsidR="0038647C">
        <w:t>at</w:t>
      </w:r>
      <w:r w:rsidR="005C3191">
        <w:t xml:space="preserve"> </w:t>
      </w:r>
      <w:r w:rsidR="0038647C">
        <w:t>the</w:t>
      </w:r>
      <w:r w:rsidR="005C3191">
        <w:t xml:space="preserve"> </w:t>
      </w:r>
      <w:r w:rsidR="0038647C">
        <w:t>premises</w:t>
      </w:r>
      <w:r w:rsidR="005C3191">
        <w:t xml:space="preserve"> </w:t>
      </w:r>
      <w:r w:rsidR="0038647C">
        <w:t>of</w:t>
      </w:r>
      <w:r w:rsidR="005C3191">
        <w:t xml:space="preserve"> </w:t>
      </w:r>
      <w:r w:rsidR="0038647C">
        <w:t>the</w:t>
      </w:r>
      <w:r w:rsidR="005C3191">
        <w:t xml:space="preserve"> </w:t>
      </w:r>
      <w:r>
        <w:t>company</w:t>
      </w:r>
      <w:r w:rsidR="005C3191">
        <w:t xml:space="preserve"> </w:t>
      </w:r>
      <w:r w:rsidR="0038647C">
        <w:t>or</w:t>
      </w:r>
      <w:r w:rsidR="005C3191">
        <w:t xml:space="preserve"> </w:t>
      </w:r>
      <w:r>
        <w:t xml:space="preserve">be done </w:t>
      </w:r>
      <w:r w:rsidR="0038647C">
        <w:t>by</w:t>
      </w:r>
      <w:r w:rsidR="005C3191">
        <w:t xml:space="preserve"> </w:t>
      </w:r>
      <w:r w:rsidR="0038647C">
        <w:t>the</w:t>
      </w:r>
      <w:r w:rsidR="005C3191">
        <w:t xml:space="preserve"> </w:t>
      </w:r>
      <w:r w:rsidR="0038647C">
        <w:t>company</w:t>
      </w:r>
      <w:r w:rsidR="005C3191">
        <w:t xml:space="preserve"> </w:t>
      </w:r>
      <w:r>
        <w:t>itself</w:t>
      </w:r>
      <w:r w:rsidR="008B7A3E">
        <w:t>.</w:t>
      </w:r>
      <w:r w:rsidR="005C3191">
        <w:t xml:space="preserve"> </w:t>
      </w:r>
    </w:p>
    <w:p w:rsidR="0038647C" w:rsidP="0038647C">
      <w:pPr>
        <w:pStyle w:val="Answer"/>
      </w:pPr>
      <w:r>
        <w:t xml:space="preserve">That </w:t>
      </w:r>
      <w:r>
        <w:t>has</w:t>
      </w:r>
      <w:r w:rsidR="005C3191">
        <w:t xml:space="preserve"> </w:t>
      </w:r>
      <w:r>
        <w:t>an</w:t>
      </w:r>
      <w:r w:rsidR="005C3191">
        <w:t xml:space="preserve"> </w:t>
      </w:r>
      <w:r>
        <w:t>impact</w:t>
      </w:r>
      <w:r w:rsidR="005C3191">
        <w:t xml:space="preserve"> </w:t>
      </w:r>
      <w:r>
        <w:t>on</w:t>
      </w:r>
      <w:r w:rsidR="005C3191">
        <w:t xml:space="preserve"> </w:t>
      </w:r>
      <w:r>
        <w:t>the</w:t>
      </w:r>
      <w:r w:rsidR="005C3191">
        <w:t xml:space="preserve"> </w:t>
      </w:r>
      <w:r>
        <w:t>question</w:t>
      </w:r>
      <w:r w:rsidR="005C3191">
        <w:t xml:space="preserve"> </w:t>
      </w:r>
      <w:r>
        <w:t>of</w:t>
      </w:r>
      <w:r w:rsidR="005C3191">
        <w:t xml:space="preserve"> </w:t>
      </w:r>
      <w:r>
        <w:t>how</w:t>
      </w:r>
      <w:r w:rsidR="005C3191">
        <w:t xml:space="preserve"> </w:t>
      </w:r>
      <w:r>
        <w:t>many</w:t>
      </w:r>
      <w:r w:rsidR="005C3191">
        <w:t xml:space="preserve"> </w:t>
      </w:r>
      <w:r>
        <w:t>officers</w:t>
      </w:r>
      <w:r w:rsidR="005C3191">
        <w:t xml:space="preserve"> </w:t>
      </w:r>
      <w:r>
        <w:t>you</w:t>
      </w:r>
      <w:r w:rsidR="005C3191">
        <w:t xml:space="preserve"> </w:t>
      </w:r>
      <w:r>
        <w:t>need</w:t>
      </w:r>
      <w:r w:rsidR="005C3191">
        <w:t xml:space="preserve"> </w:t>
      </w:r>
      <w:r>
        <w:t>and,</w:t>
      </w:r>
      <w:r w:rsidR="005C3191">
        <w:t xml:space="preserve"> </w:t>
      </w:r>
      <w:r>
        <w:t>more</w:t>
      </w:r>
      <w:r w:rsidR="005C3191">
        <w:t xml:space="preserve"> </w:t>
      </w:r>
      <w:r>
        <w:t>importantly,</w:t>
      </w:r>
      <w:r w:rsidR="005C3191">
        <w:t xml:space="preserve"> </w:t>
      </w:r>
      <w:r>
        <w:t>what</w:t>
      </w:r>
      <w:r w:rsidR="005C3191">
        <w:t xml:space="preserve"> </w:t>
      </w:r>
      <w:r>
        <w:t>skillsets</w:t>
      </w:r>
      <w:r w:rsidR="005C3191">
        <w:t xml:space="preserve"> </w:t>
      </w:r>
      <w:r>
        <w:t>they</w:t>
      </w:r>
      <w:r w:rsidR="005C3191">
        <w:t xml:space="preserve"> </w:t>
      </w:r>
      <w:r>
        <w:t>should</w:t>
      </w:r>
      <w:r w:rsidR="005C3191">
        <w:t xml:space="preserve"> </w:t>
      </w:r>
      <w:r>
        <w:t>have</w:t>
      </w:r>
      <w:r w:rsidR="008B7A3E">
        <w:t>.</w:t>
      </w:r>
      <w:r w:rsidR="005C3191">
        <w:t xml:space="preserve"> </w:t>
      </w:r>
      <w:r>
        <w:t>Are</w:t>
      </w:r>
      <w:r w:rsidR="005C3191">
        <w:t xml:space="preserve"> </w:t>
      </w:r>
      <w:r>
        <w:t>they</w:t>
      </w:r>
      <w:r w:rsidR="005C3191">
        <w:t xml:space="preserve"> </w:t>
      </w:r>
      <w:r>
        <w:t>inspectors</w:t>
      </w:r>
      <w:r w:rsidR="005C3191">
        <w:t xml:space="preserve"> </w:t>
      </w:r>
      <w:r>
        <w:t>at</w:t>
      </w:r>
      <w:r w:rsidR="005C3191">
        <w:t xml:space="preserve"> </w:t>
      </w:r>
      <w:r>
        <w:t>the</w:t>
      </w:r>
      <w:r w:rsidR="005C3191">
        <w:t xml:space="preserve"> </w:t>
      </w:r>
      <w:r>
        <w:t>border</w:t>
      </w:r>
      <w:r w:rsidR="005C3191">
        <w:t xml:space="preserve"> </w:t>
      </w:r>
      <w:r>
        <w:t>or</w:t>
      </w:r>
      <w:r w:rsidR="005C3191">
        <w:t xml:space="preserve"> </w:t>
      </w:r>
      <w:r>
        <w:t>are</w:t>
      </w:r>
      <w:r w:rsidR="005C3191">
        <w:t xml:space="preserve"> </w:t>
      </w:r>
      <w:r>
        <w:t>they</w:t>
      </w:r>
      <w:r w:rsidR="005C3191">
        <w:t xml:space="preserve"> </w:t>
      </w:r>
      <w:r>
        <w:t>auditors</w:t>
      </w:r>
      <w:r w:rsidR="005C3191">
        <w:t xml:space="preserve"> </w:t>
      </w:r>
      <w:r>
        <w:t>or</w:t>
      </w:r>
      <w:r w:rsidR="005C3191">
        <w:t xml:space="preserve"> </w:t>
      </w:r>
      <w:r>
        <w:t>specialists</w:t>
      </w:r>
      <w:r w:rsidR="005C3191">
        <w:t xml:space="preserve"> </w:t>
      </w:r>
      <w:r>
        <w:t>working</w:t>
      </w:r>
      <w:r w:rsidR="005C3191">
        <w:t xml:space="preserve"> </w:t>
      </w:r>
      <w:r>
        <w:t>with</w:t>
      </w:r>
      <w:r w:rsidR="005C3191">
        <w:t xml:space="preserve"> </w:t>
      </w:r>
      <w:r>
        <w:t>risk</w:t>
      </w:r>
      <w:r w:rsidR="005C3191">
        <w:t xml:space="preserve"> </w:t>
      </w:r>
      <w:r>
        <w:t>management</w:t>
      </w:r>
      <w:r w:rsidR="005C3191">
        <w:t xml:space="preserve"> </w:t>
      </w:r>
      <w:r>
        <w:t>and</w:t>
      </w:r>
      <w:r w:rsidR="005C3191">
        <w:t xml:space="preserve"> </w:t>
      </w:r>
      <w:r>
        <w:t>helping</w:t>
      </w:r>
      <w:r w:rsidR="005C3191">
        <w:t xml:space="preserve"> </w:t>
      </w:r>
      <w:r>
        <w:t>companies</w:t>
      </w:r>
      <w:r w:rsidR="005C3191">
        <w:t xml:space="preserve"> </w:t>
      </w:r>
      <w:r>
        <w:t>to</w:t>
      </w:r>
      <w:r w:rsidR="005C3191">
        <w:t xml:space="preserve"> </w:t>
      </w:r>
      <w:r>
        <w:t>do</w:t>
      </w:r>
      <w:r w:rsidR="005C3191">
        <w:t xml:space="preserve"> </w:t>
      </w:r>
      <w:r>
        <w:t>their</w:t>
      </w:r>
      <w:r w:rsidR="005C3191">
        <w:t xml:space="preserve"> </w:t>
      </w:r>
      <w:r>
        <w:t>own</w:t>
      </w:r>
      <w:r w:rsidR="005C3191">
        <w:t xml:space="preserve"> </w:t>
      </w:r>
      <w:r>
        <w:t>in-house</w:t>
      </w:r>
      <w:r w:rsidR="005C3191">
        <w:t xml:space="preserve"> </w:t>
      </w:r>
      <w:r>
        <w:t>controls?</w:t>
      </w:r>
    </w:p>
    <w:p w:rsidR="00962713" w:rsidP="0038647C">
      <w:pPr>
        <w:pStyle w:val="Answer"/>
      </w:pPr>
      <w:r>
        <w:t>Let</w:t>
      </w:r>
      <w:r w:rsidR="005C3191">
        <w:t xml:space="preserve"> </w:t>
      </w:r>
      <w:r>
        <w:t>me</w:t>
      </w:r>
      <w:r w:rsidR="005C3191">
        <w:t xml:space="preserve"> </w:t>
      </w:r>
      <w:r>
        <w:t>add</w:t>
      </w:r>
      <w:r w:rsidR="005C3191">
        <w:t xml:space="preserve"> </w:t>
      </w:r>
      <w:r>
        <w:t>one</w:t>
      </w:r>
      <w:r w:rsidR="005C3191">
        <w:t xml:space="preserve"> </w:t>
      </w:r>
      <w:r>
        <w:t>more</w:t>
      </w:r>
      <w:r w:rsidR="005C3191">
        <w:t xml:space="preserve"> </w:t>
      </w:r>
      <w:r>
        <w:t>thing</w:t>
      </w:r>
      <w:r w:rsidR="005C3191">
        <w:t xml:space="preserve"> </w:t>
      </w:r>
      <w:r w:rsidR="00135161">
        <w:t>on</w:t>
      </w:r>
      <w:r w:rsidR="005C3191">
        <w:t xml:space="preserve"> </w:t>
      </w:r>
      <w:r>
        <w:t>competence</w:t>
      </w:r>
      <w:r w:rsidR="008B7A3E">
        <w:t>.</w:t>
      </w:r>
      <w:r w:rsidR="005C3191">
        <w:t xml:space="preserve"> </w:t>
      </w:r>
      <w:r>
        <w:t>We</w:t>
      </w:r>
      <w:r w:rsidR="005C3191">
        <w:t xml:space="preserve"> </w:t>
      </w:r>
      <w:r>
        <w:t>are</w:t>
      </w:r>
      <w:r w:rsidR="005C3191">
        <w:t xml:space="preserve"> </w:t>
      </w:r>
      <w:r w:rsidR="008647CF">
        <w:t>concentrating</w:t>
      </w:r>
      <w:r w:rsidR="005C3191">
        <w:t xml:space="preserve"> </w:t>
      </w:r>
      <w:r w:rsidR="008647CF">
        <w:t>on</w:t>
      </w:r>
      <w:r w:rsidR="005C3191">
        <w:t xml:space="preserve"> </w:t>
      </w:r>
      <w:r w:rsidR="008647CF">
        <w:t>the</w:t>
      </w:r>
      <w:r w:rsidR="005C3191">
        <w:t xml:space="preserve"> </w:t>
      </w:r>
      <w:r w:rsidR="008647CF">
        <w:t>need</w:t>
      </w:r>
      <w:r w:rsidR="005C3191">
        <w:t xml:space="preserve"> </w:t>
      </w:r>
      <w:r w:rsidR="008647CF">
        <w:t>for</w:t>
      </w:r>
      <w:r w:rsidR="005C3191">
        <w:t xml:space="preserve"> </w:t>
      </w:r>
      <w:r w:rsidR="008647CF">
        <w:t>more</w:t>
      </w:r>
      <w:r w:rsidR="005C3191">
        <w:t xml:space="preserve"> </w:t>
      </w:r>
      <w:r w:rsidR="008647CF">
        <w:t>skills,</w:t>
      </w:r>
      <w:r w:rsidR="005C3191">
        <w:t xml:space="preserve"> </w:t>
      </w:r>
      <w:r w:rsidR="008647CF">
        <w:t>competence</w:t>
      </w:r>
      <w:r w:rsidR="005C3191">
        <w:t xml:space="preserve"> </w:t>
      </w:r>
      <w:r w:rsidR="008647CF">
        <w:t>and</w:t>
      </w:r>
      <w:r w:rsidR="005C3191">
        <w:t xml:space="preserve"> </w:t>
      </w:r>
      <w:r w:rsidR="008647CF">
        <w:t>capacity</w:t>
      </w:r>
      <w:r w:rsidR="005C3191">
        <w:t xml:space="preserve"> </w:t>
      </w:r>
      <w:r w:rsidR="008647CF">
        <w:t>for</w:t>
      </w:r>
      <w:r w:rsidR="005C3191">
        <w:t xml:space="preserve"> </w:t>
      </w:r>
      <w:r w:rsidR="008647CF">
        <w:t>the</w:t>
      </w:r>
      <w:r w:rsidR="005C3191">
        <w:t xml:space="preserve"> </w:t>
      </w:r>
      <w:r w:rsidR="008647CF">
        <w:t>new</w:t>
      </w:r>
      <w:r w:rsidR="005C3191">
        <w:t xml:space="preserve"> </w:t>
      </w:r>
      <w:r w:rsidR="008647CF">
        <w:t>procedures</w:t>
      </w:r>
      <w:r w:rsidR="005C3191">
        <w:t xml:space="preserve"> </w:t>
      </w:r>
      <w:r w:rsidR="008647CF">
        <w:t>coming</w:t>
      </w:r>
      <w:r w:rsidR="005C3191">
        <w:t xml:space="preserve"> </w:t>
      </w:r>
      <w:r w:rsidR="008647CF">
        <w:t>in</w:t>
      </w:r>
      <w:r w:rsidR="005C3191">
        <w:t xml:space="preserve"> </w:t>
      </w:r>
      <w:r w:rsidR="008647CF">
        <w:t>because</w:t>
      </w:r>
      <w:r w:rsidR="005C3191">
        <w:t xml:space="preserve"> </w:t>
      </w:r>
      <w:r w:rsidR="008647CF">
        <w:t>of</w:t>
      </w:r>
      <w:r w:rsidR="005C3191">
        <w:t xml:space="preserve"> </w:t>
      </w:r>
      <w:r w:rsidR="008647CF">
        <w:t>this</w:t>
      </w:r>
      <w:r w:rsidR="005C3191">
        <w:t xml:space="preserve"> </w:t>
      </w:r>
      <w:r w:rsidR="008647CF">
        <w:t>specific</w:t>
      </w:r>
      <w:r w:rsidR="005C3191">
        <w:t xml:space="preserve"> </w:t>
      </w:r>
      <w:r w:rsidR="008647CF">
        <w:t>situation,</w:t>
      </w:r>
      <w:r w:rsidR="005C3191">
        <w:t xml:space="preserve"> </w:t>
      </w:r>
      <w:r w:rsidR="008647CF">
        <w:t>but</w:t>
      </w:r>
      <w:r w:rsidR="005C3191">
        <w:t xml:space="preserve"> </w:t>
      </w:r>
      <w:r w:rsidR="008647CF">
        <w:t>you</w:t>
      </w:r>
      <w:r w:rsidR="005C3191">
        <w:t xml:space="preserve"> </w:t>
      </w:r>
      <w:r w:rsidR="008647CF">
        <w:t>also</w:t>
      </w:r>
      <w:r w:rsidR="005C3191">
        <w:t xml:space="preserve"> </w:t>
      </w:r>
      <w:r w:rsidR="008647CF">
        <w:t>need</w:t>
      </w:r>
      <w:r w:rsidR="005C3191">
        <w:t xml:space="preserve"> </w:t>
      </w:r>
      <w:r w:rsidR="008647CF">
        <w:t>them</w:t>
      </w:r>
      <w:r w:rsidR="005C3191">
        <w:t xml:space="preserve"> </w:t>
      </w:r>
      <w:r w:rsidR="008647CF">
        <w:t>to</w:t>
      </w:r>
      <w:r w:rsidR="005C3191">
        <w:t xml:space="preserve"> </w:t>
      </w:r>
      <w:r w:rsidR="008647CF">
        <w:t>make</w:t>
      </w:r>
      <w:r w:rsidR="005C3191">
        <w:t xml:space="preserve"> </w:t>
      </w:r>
      <w:r w:rsidR="008647CF">
        <w:t>use</w:t>
      </w:r>
      <w:r w:rsidR="005C3191">
        <w:t xml:space="preserve"> </w:t>
      </w:r>
      <w:r w:rsidR="008647CF">
        <w:t>of</w:t>
      </w:r>
      <w:r w:rsidR="005C3191">
        <w:t xml:space="preserve"> </w:t>
      </w:r>
      <w:r w:rsidR="008647CF">
        <w:t>all</w:t>
      </w:r>
      <w:r w:rsidR="005C3191">
        <w:t xml:space="preserve"> </w:t>
      </w:r>
      <w:r w:rsidR="008647CF">
        <w:t>the</w:t>
      </w:r>
      <w:r w:rsidR="005C3191">
        <w:t xml:space="preserve"> </w:t>
      </w:r>
      <w:r w:rsidR="00AB5F4F">
        <w:t xml:space="preserve">free </w:t>
      </w:r>
      <w:r w:rsidR="008647CF">
        <w:t>trade</w:t>
      </w:r>
      <w:r w:rsidR="005C3191">
        <w:t xml:space="preserve"> </w:t>
      </w:r>
      <w:r w:rsidR="008647CF">
        <w:t>agreements</w:t>
      </w:r>
      <w:r w:rsidR="005C3191">
        <w:t xml:space="preserve"> </w:t>
      </w:r>
      <w:r w:rsidR="008647CF">
        <w:t>that</w:t>
      </w:r>
      <w:r w:rsidR="005C3191">
        <w:t xml:space="preserve"> </w:t>
      </w:r>
      <w:r w:rsidR="008647CF">
        <w:t>the</w:t>
      </w:r>
      <w:r w:rsidR="005C3191">
        <w:t xml:space="preserve"> </w:t>
      </w:r>
      <w:r w:rsidR="008647CF">
        <w:t>UK</w:t>
      </w:r>
      <w:r w:rsidR="005C3191">
        <w:t xml:space="preserve"> </w:t>
      </w:r>
      <w:r w:rsidR="008647CF">
        <w:t>is</w:t>
      </w:r>
      <w:r w:rsidR="005C3191">
        <w:t xml:space="preserve"> </w:t>
      </w:r>
      <w:r w:rsidR="008647CF">
        <w:t>about</w:t>
      </w:r>
      <w:r w:rsidR="005C3191">
        <w:t xml:space="preserve"> </w:t>
      </w:r>
      <w:r w:rsidR="008647CF">
        <w:t>to</w:t>
      </w:r>
      <w:r w:rsidR="005C3191">
        <w:t xml:space="preserve"> </w:t>
      </w:r>
      <w:r w:rsidR="008647CF">
        <w:t>sign</w:t>
      </w:r>
      <w:r w:rsidR="005C3191">
        <w:t xml:space="preserve"> </w:t>
      </w:r>
      <w:r w:rsidR="008647CF">
        <w:t>and</w:t>
      </w:r>
      <w:r w:rsidR="005C3191">
        <w:t xml:space="preserve"> </w:t>
      </w:r>
      <w:r w:rsidR="008647CF">
        <w:t>wants</w:t>
      </w:r>
      <w:r w:rsidR="005C3191">
        <w:t xml:space="preserve"> </w:t>
      </w:r>
      <w:r w:rsidR="008647CF">
        <w:t>to</w:t>
      </w:r>
      <w:r w:rsidR="005C3191">
        <w:t xml:space="preserve"> </w:t>
      </w:r>
      <w:r w:rsidR="008647CF">
        <w:t>sign</w:t>
      </w:r>
      <w:r w:rsidR="005C3191">
        <w:t xml:space="preserve"> </w:t>
      </w:r>
      <w:r w:rsidR="008647CF">
        <w:t>with</w:t>
      </w:r>
      <w:r w:rsidR="005C3191">
        <w:t xml:space="preserve"> </w:t>
      </w:r>
      <w:r w:rsidR="008647CF">
        <w:t>the</w:t>
      </w:r>
      <w:r w:rsidR="005C3191">
        <w:t xml:space="preserve"> </w:t>
      </w:r>
      <w:r w:rsidR="008647CF">
        <w:t>rest</w:t>
      </w:r>
      <w:r w:rsidR="005C3191">
        <w:t xml:space="preserve"> </w:t>
      </w:r>
      <w:r w:rsidR="008647CF">
        <w:t>of</w:t>
      </w:r>
      <w:r w:rsidR="005C3191">
        <w:t xml:space="preserve"> </w:t>
      </w:r>
      <w:r w:rsidR="008647CF">
        <w:t>the</w:t>
      </w:r>
      <w:r w:rsidR="005C3191">
        <w:t xml:space="preserve"> </w:t>
      </w:r>
      <w:r w:rsidR="008647CF">
        <w:t>world</w:t>
      </w:r>
      <w:r w:rsidR="008B7A3E">
        <w:t>.</w:t>
      </w:r>
      <w:r w:rsidR="005C3191">
        <w:t xml:space="preserve"> </w:t>
      </w:r>
      <w:r w:rsidR="008647CF">
        <w:t>We</w:t>
      </w:r>
      <w:r w:rsidR="005C3191">
        <w:t xml:space="preserve"> </w:t>
      </w:r>
      <w:r w:rsidR="008647CF">
        <w:t>know</w:t>
      </w:r>
      <w:r w:rsidR="005C3191">
        <w:t xml:space="preserve"> </w:t>
      </w:r>
      <w:r w:rsidR="008647CF">
        <w:t>from</w:t>
      </w:r>
      <w:r w:rsidR="005C3191">
        <w:t xml:space="preserve"> </w:t>
      </w:r>
      <w:r w:rsidR="008647CF">
        <w:t>studies</w:t>
      </w:r>
      <w:r w:rsidR="005C3191">
        <w:t xml:space="preserve"> </w:t>
      </w:r>
      <w:r w:rsidR="008647CF">
        <w:t>way</w:t>
      </w:r>
      <w:r w:rsidR="005C3191">
        <w:t xml:space="preserve"> </w:t>
      </w:r>
      <w:r w:rsidR="008647CF">
        <w:t>back</w:t>
      </w:r>
      <w:r w:rsidR="005C3191">
        <w:t xml:space="preserve"> </w:t>
      </w:r>
      <w:r w:rsidR="008647CF">
        <w:t>that</w:t>
      </w:r>
      <w:r w:rsidR="005C3191">
        <w:t xml:space="preserve"> </w:t>
      </w:r>
      <w:r w:rsidR="00AB5F4F">
        <w:t xml:space="preserve">free </w:t>
      </w:r>
      <w:r w:rsidR="008647CF">
        <w:t>trade</w:t>
      </w:r>
      <w:r w:rsidR="005C3191">
        <w:t xml:space="preserve"> </w:t>
      </w:r>
      <w:r w:rsidR="008647CF">
        <w:t>agreements</w:t>
      </w:r>
      <w:r w:rsidR="005C3191">
        <w:t xml:space="preserve"> </w:t>
      </w:r>
      <w:r w:rsidR="008647CF">
        <w:t>are</w:t>
      </w:r>
      <w:r w:rsidR="005C3191">
        <w:t xml:space="preserve"> </w:t>
      </w:r>
      <w:r w:rsidR="008647CF">
        <w:t>developed</w:t>
      </w:r>
      <w:r w:rsidR="005C3191">
        <w:t xml:space="preserve"> </w:t>
      </w:r>
      <w:r w:rsidR="008647CF">
        <w:t>and</w:t>
      </w:r>
      <w:r w:rsidR="005C3191">
        <w:t xml:space="preserve"> </w:t>
      </w:r>
      <w:r w:rsidR="008647CF">
        <w:t>negotiated</w:t>
      </w:r>
      <w:r w:rsidR="005C3191">
        <w:t xml:space="preserve"> </w:t>
      </w:r>
      <w:r w:rsidR="008647CF">
        <w:t>over</w:t>
      </w:r>
      <w:r w:rsidR="005C3191">
        <w:t xml:space="preserve"> </w:t>
      </w:r>
      <w:r w:rsidR="008647CF">
        <w:t>a</w:t>
      </w:r>
      <w:r w:rsidR="005C3191">
        <w:t xml:space="preserve"> </w:t>
      </w:r>
      <w:r w:rsidR="008647CF">
        <w:t>long</w:t>
      </w:r>
      <w:r w:rsidR="005C3191">
        <w:t xml:space="preserve"> </w:t>
      </w:r>
      <w:r w:rsidR="008647CF">
        <w:t>period</w:t>
      </w:r>
      <w:r w:rsidR="005C3191">
        <w:t xml:space="preserve"> </w:t>
      </w:r>
      <w:r w:rsidR="008647CF">
        <w:t>of</w:t>
      </w:r>
      <w:r w:rsidR="005C3191">
        <w:t xml:space="preserve"> </w:t>
      </w:r>
      <w:r w:rsidR="008647CF">
        <w:t>time</w:t>
      </w:r>
      <w:r w:rsidR="005C3191">
        <w:t xml:space="preserve"> </w:t>
      </w:r>
      <w:r w:rsidR="008647CF">
        <w:t>and</w:t>
      </w:r>
      <w:r w:rsidR="005C3191">
        <w:t xml:space="preserve"> </w:t>
      </w:r>
      <w:r w:rsidR="008647CF">
        <w:t>then</w:t>
      </w:r>
      <w:r w:rsidR="005C3191">
        <w:t xml:space="preserve"> </w:t>
      </w:r>
      <w:r w:rsidR="008647CF">
        <w:t>used</w:t>
      </w:r>
      <w:r w:rsidR="005C3191">
        <w:t xml:space="preserve"> </w:t>
      </w:r>
      <w:r w:rsidR="008647CF">
        <w:t>only</w:t>
      </w:r>
      <w:r w:rsidR="005C3191">
        <w:t xml:space="preserve"> </w:t>
      </w:r>
      <w:r w:rsidR="008647CF">
        <w:t>55</w:t>
      </w:r>
      <w:r w:rsidR="00135161">
        <w:t xml:space="preserve">% or </w:t>
      </w:r>
      <w:r w:rsidR="008647CF">
        <w:t>60%</w:t>
      </w:r>
      <w:r w:rsidR="005C3191">
        <w:t xml:space="preserve"> </w:t>
      </w:r>
      <w:r w:rsidR="008647CF">
        <w:t>of</w:t>
      </w:r>
      <w:r w:rsidR="005C3191">
        <w:t xml:space="preserve"> </w:t>
      </w:r>
      <w:r w:rsidR="008647CF">
        <w:t>the</w:t>
      </w:r>
      <w:r w:rsidR="005C3191">
        <w:t xml:space="preserve"> </w:t>
      </w:r>
      <w:r w:rsidR="008647CF">
        <w:t>time</w:t>
      </w:r>
      <w:r w:rsidR="005C3191">
        <w:t xml:space="preserve"> </w:t>
      </w:r>
      <w:r w:rsidR="008647CF">
        <w:t>because</w:t>
      </w:r>
      <w:r w:rsidR="005C3191">
        <w:t xml:space="preserve"> </w:t>
      </w:r>
      <w:r w:rsidR="008647CF">
        <w:t>the</w:t>
      </w:r>
      <w:r w:rsidR="005C3191">
        <w:t xml:space="preserve"> </w:t>
      </w:r>
      <w:r w:rsidR="008647CF">
        <w:t>trade</w:t>
      </w:r>
      <w:r w:rsidR="005C3191">
        <w:t xml:space="preserve"> </w:t>
      </w:r>
      <w:r w:rsidR="008647CF">
        <w:t>does</w:t>
      </w:r>
      <w:r w:rsidR="005C3191">
        <w:t xml:space="preserve"> </w:t>
      </w:r>
      <w:r w:rsidR="008647CF">
        <w:t>not</w:t>
      </w:r>
      <w:r w:rsidR="005C3191">
        <w:t xml:space="preserve"> </w:t>
      </w:r>
      <w:r w:rsidR="008647CF">
        <w:t>know</w:t>
      </w:r>
      <w:r w:rsidR="005C3191">
        <w:t xml:space="preserve"> </w:t>
      </w:r>
      <w:r w:rsidR="008647CF">
        <w:t>all</w:t>
      </w:r>
      <w:r w:rsidR="005C3191">
        <w:t xml:space="preserve"> </w:t>
      </w:r>
      <w:r w:rsidR="008647CF">
        <w:t>the</w:t>
      </w:r>
      <w:r w:rsidR="005C3191">
        <w:t xml:space="preserve"> </w:t>
      </w:r>
      <w:r w:rsidR="008647CF">
        <w:t>benefits</w:t>
      </w:r>
      <w:r w:rsidR="005C3191">
        <w:t xml:space="preserve"> </w:t>
      </w:r>
      <w:r w:rsidR="008647CF">
        <w:t>of</w:t>
      </w:r>
      <w:r w:rsidR="005C3191">
        <w:t xml:space="preserve"> </w:t>
      </w:r>
      <w:r w:rsidR="008647CF">
        <w:t>a</w:t>
      </w:r>
      <w:r w:rsidR="005C3191">
        <w:t xml:space="preserve"> </w:t>
      </w:r>
      <w:r w:rsidR="00AB5F4F">
        <w:t xml:space="preserve">free </w:t>
      </w:r>
      <w:r w:rsidR="008647CF">
        <w:t>trade</w:t>
      </w:r>
      <w:r w:rsidR="005C3191">
        <w:t xml:space="preserve"> </w:t>
      </w:r>
      <w:r w:rsidR="008647CF">
        <w:t>agreement</w:t>
      </w:r>
      <w:r w:rsidR="008B7A3E">
        <w:t>.</w:t>
      </w:r>
    </w:p>
    <w:p w:rsidR="0038647C" w:rsidP="0038647C">
      <w:pPr>
        <w:pStyle w:val="Answer"/>
      </w:pPr>
      <w:r>
        <w:t xml:space="preserve">A </w:t>
      </w:r>
      <w:r w:rsidR="008647CF">
        <w:t>more</w:t>
      </w:r>
      <w:r w:rsidR="005C3191">
        <w:t xml:space="preserve"> </w:t>
      </w:r>
      <w:r w:rsidR="008647CF">
        <w:t>informed,</w:t>
      </w:r>
      <w:r w:rsidR="005C3191">
        <w:t xml:space="preserve"> </w:t>
      </w:r>
      <w:r w:rsidR="008647CF">
        <w:t>skilled</w:t>
      </w:r>
      <w:r w:rsidR="005C3191">
        <w:t xml:space="preserve"> </w:t>
      </w:r>
      <w:r w:rsidR="008647CF">
        <w:t>and</w:t>
      </w:r>
      <w:r w:rsidR="005C3191">
        <w:t xml:space="preserve"> </w:t>
      </w:r>
      <w:r w:rsidR="008647CF">
        <w:t>trained</w:t>
      </w:r>
      <w:r w:rsidR="005C3191">
        <w:t xml:space="preserve"> </w:t>
      </w:r>
      <w:r w:rsidR="008647CF">
        <w:t>customs</w:t>
      </w:r>
      <w:r w:rsidR="005C3191">
        <w:t xml:space="preserve"> </w:t>
      </w:r>
      <w:r w:rsidR="008647CF">
        <w:t>environment</w:t>
      </w:r>
      <w:r w:rsidR="005C3191">
        <w:t xml:space="preserve"> </w:t>
      </w:r>
      <w:r w:rsidR="008647CF">
        <w:t>in</w:t>
      </w:r>
      <w:r w:rsidR="005C3191">
        <w:t xml:space="preserve"> </w:t>
      </w:r>
      <w:r w:rsidR="008647CF">
        <w:t>companies</w:t>
      </w:r>
      <w:r w:rsidR="005C3191">
        <w:t xml:space="preserve"> </w:t>
      </w:r>
      <w:r w:rsidR="008647CF">
        <w:t>and</w:t>
      </w:r>
      <w:r w:rsidR="005C3191">
        <w:t xml:space="preserve"> </w:t>
      </w:r>
      <w:r w:rsidR="008647CF">
        <w:t>in</w:t>
      </w:r>
      <w:r w:rsidR="005C3191">
        <w:t xml:space="preserve"> </w:t>
      </w:r>
      <w:r w:rsidR="008647CF">
        <w:t>the</w:t>
      </w:r>
      <w:r w:rsidR="005C3191">
        <w:t xml:space="preserve"> </w:t>
      </w:r>
      <w:r w:rsidR="008647CF">
        <w:t>industry</w:t>
      </w:r>
      <w:r w:rsidR="005C3191">
        <w:t xml:space="preserve"> </w:t>
      </w:r>
      <w:r w:rsidR="008647CF">
        <w:t>will</w:t>
      </w:r>
      <w:r w:rsidR="005C3191">
        <w:t xml:space="preserve"> </w:t>
      </w:r>
      <w:r w:rsidR="008647CF">
        <w:t>benefit</w:t>
      </w:r>
      <w:r w:rsidR="005C3191">
        <w:t xml:space="preserve"> </w:t>
      </w:r>
      <w:r w:rsidR="008647CF">
        <w:t>very</w:t>
      </w:r>
      <w:r w:rsidR="005C3191">
        <w:t xml:space="preserve"> </w:t>
      </w:r>
      <w:r w:rsidR="008647CF">
        <w:t>much</w:t>
      </w:r>
      <w:r w:rsidR="005C3191">
        <w:t xml:space="preserve"> </w:t>
      </w:r>
      <w:r w:rsidR="008647CF">
        <w:t>more</w:t>
      </w:r>
      <w:r w:rsidR="005C3191">
        <w:t xml:space="preserve"> </w:t>
      </w:r>
      <w:r w:rsidR="008647CF">
        <w:t>from</w:t>
      </w:r>
      <w:r w:rsidR="005C3191">
        <w:t xml:space="preserve"> </w:t>
      </w:r>
      <w:r w:rsidR="008647CF">
        <w:t>the</w:t>
      </w:r>
      <w:r w:rsidR="005C3191">
        <w:t xml:space="preserve"> </w:t>
      </w:r>
      <w:r w:rsidR="00AB5F4F">
        <w:t xml:space="preserve">free </w:t>
      </w:r>
      <w:r w:rsidR="008647CF">
        <w:t>trade</w:t>
      </w:r>
      <w:r w:rsidR="005C3191">
        <w:t xml:space="preserve"> </w:t>
      </w:r>
      <w:r w:rsidR="008647CF">
        <w:t>agreements</w:t>
      </w:r>
      <w:r w:rsidR="005C3191">
        <w:t xml:space="preserve"> </w:t>
      </w:r>
      <w:r w:rsidR="008647CF">
        <w:t>that</w:t>
      </w:r>
      <w:r w:rsidR="005C3191">
        <w:t xml:space="preserve"> </w:t>
      </w:r>
      <w:r w:rsidR="008647CF">
        <w:t>you</w:t>
      </w:r>
      <w:r w:rsidR="005C3191">
        <w:t xml:space="preserve"> </w:t>
      </w:r>
      <w:r w:rsidR="008647CF">
        <w:t>will</w:t>
      </w:r>
      <w:r w:rsidR="005C3191">
        <w:t xml:space="preserve"> </w:t>
      </w:r>
      <w:r w:rsidR="008647CF">
        <w:t>get</w:t>
      </w:r>
      <w:r>
        <w:t>,</w:t>
      </w:r>
      <w:r w:rsidR="005C3191">
        <w:t xml:space="preserve"> </w:t>
      </w:r>
      <w:r w:rsidR="008647CF">
        <w:t>not</w:t>
      </w:r>
      <w:r w:rsidR="005C3191">
        <w:t xml:space="preserve"> </w:t>
      </w:r>
      <w:r w:rsidR="008647CF">
        <w:t>only</w:t>
      </w:r>
      <w:r w:rsidR="005C3191">
        <w:t xml:space="preserve"> </w:t>
      </w:r>
      <w:r w:rsidR="008647CF">
        <w:t>with</w:t>
      </w:r>
      <w:r w:rsidR="005C3191">
        <w:t xml:space="preserve"> </w:t>
      </w:r>
      <w:r w:rsidR="008647CF">
        <w:t>the</w:t>
      </w:r>
      <w:r w:rsidR="005C3191">
        <w:t xml:space="preserve"> </w:t>
      </w:r>
      <w:r w:rsidR="008647CF">
        <w:t>European</w:t>
      </w:r>
      <w:r w:rsidR="005C3191">
        <w:t xml:space="preserve"> </w:t>
      </w:r>
      <w:r w:rsidR="008647CF">
        <w:t>Union</w:t>
      </w:r>
      <w:r w:rsidR="005C3191">
        <w:t xml:space="preserve"> </w:t>
      </w:r>
      <w:r w:rsidR="008647CF">
        <w:t>but</w:t>
      </w:r>
      <w:r w:rsidR="005C3191">
        <w:t xml:space="preserve"> </w:t>
      </w:r>
      <w:r w:rsidR="008647CF">
        <w:t>with</w:t>
      </w:r>
      <w:r w:rsidR="005C3191">
        <w:t xml:space="preserve"> </w:t>
      </w:r>
      <w:r w:rsidR="008647CF">
        <w:t>the</w:t>
      </w:r>
      <w:r w:rsidR="005C3191">
        <w:t xml:space="preserve"> </w:t>
      </w:r>
      <w:r w:rsidR="008647CF">
        <w:t>rest</w:t>
      </w:r>
      <w:r w:rsidR="005C3191">
        <w:t xml:space="preserve"> </w:t>
      </w:r>
      <w:r w:rsidR="008647CF">
        <w:t>of</w:t>
      </w:r>
      <w:r w:rsidR="005C3191">
        <w:t xml:space="preserve"> </w:t>
      </w:r>
      <w:r w:rsidR="008647CF">
        <w:t>the</w:t>
      </w:r>
      <w:r w:rsidR="005C3191">
        <w:t xml:space="preserve"> </w:t>
      </w:r>
      <w:r w:rsidR="008647CF">
        <w:t>world</w:t>
      </w:r>
      <w:r w:rsidR="008B7A3E">
        <w:t>.</w:t>
      </w:r>
      <w:r w:rsidR="005C3191">
        <w:t xml:space="preserve"> </w:t>
      </w:r>
      <w:r w:rsidR="008647CF">
        <w:t>There</w:t>
      </w:r>
      <w:r w:rsidR="005C3191">
        <w:t xml:space="preserve"> </w:t>
      </w:r>
      <w:r w:rsidR="008647CF">
        <w:t>are</w:t>
      </w:r>
      <w:r w:rsidR="005C3191">
        <w:t xml:space="preserve"> </w:t>
      </w:r>
      <w:r w:rsidR="008647CF">
        <w:t>additional</w:t>
      </w:r>
      <w:r w:rsidR="005C3191">
        <w:t xml:space="preserve"> </w:t>
      </w:r>
      <w:r w:rsidR="008647CF">
        <w:t>benefits</w:t>
      </w:r>
      <w:r w:rsidR="005C3191">
        <w:t xml:space="preserve"> </w:t>
      </w:r>
      <w:r w:rsidR="008647CF">
        <w:t>from</w:t>
      </w:r>
      <w:r w:rsidR="005C3191">
        <w:t xml:space="preserve"> </w:t>
      </w:r>
      <w:r w:rsidR="008647CF">
        <w:t>bringing</w:t>
      </w:r>
      <w:r w:rsidR="005C3191">
        <w:t xml:space="preserve"> </w:t>
      </w:r>
      <w:r>
        <w:t xml:space="preserve">these </w:t>
      </w:r>
      <w:r w:rsidR="008647CF">
        <w:t>new</w:t>
      </w:r>
      <w:r w:rsidR="005C3191">
        <w:t xml:space="preserve"> </w:t>
      </w:r>
      <w:r w:rsidR="008647CF">
        <w:t>skills</w:t>
      </w:r>
      <w:r w:rsidR="005C3191">
        <w:t xml:space="preserve"> </w:t>
      </w:r>
      <w:r w:rsidR="008647CF">
        <w:t>and</w:t>
      </w:r>
      <w:r w:rsidR="005C3191">
        <w:t xml:space="preserve"> </w:t>
      </w:r>
      <w:r w:rsidR="008647CF">
        <w:t>competences</w:t>
      </w:r>
      <w:r w:rsidR="005C3191">
        <w:t xml:space="preserve"> </w:t>
      </w:r>
      <w:r w:rsidR="008647CF">
        <w:t>into</w:t>
      </w:r>
      <w:r w:rsidR="005C3191">
        <w:t xml:space="preserve"> </w:t>
      </w:r>
      <w:r w:rsidR="008647CF">
        <w:t>your</w:t>
      </w:r>
      <w:r w:rsidR="005C3191">
        <w:t xml:space="preserve"> </w:t>
      </w:r>
      <w:r w:rsidR="008647CF">
        <w:t>business</w:t>
      </w:r>
      <w:r w:rsidR="005C3191">
        <w:t xml:space="preserve"> </w:t>
      </w:r>
      <w:r w:rsidR="008647CF">
        <w:t>environment.</w:t>
      </w:r>
    </w:p>
    <w:p w:rsidR="00DF5298" w:rsidP="00DF5298">
      <w:pPr>
        <w:pStyle w:val="Question"/>
        <w:numPr>
          <w:ilvl w:val="0"/>
          <w:numId w:val="0"/>
        </w:numPr>
        <w:ind w:left="794"/>
      </w:pPr>
      <w:sdt>
        <w:sdtPr>
          <w:alias w:val="Member"/>
          <w:tag w:val="&lt;Member mnisId='413' dodsId='25735'&gt;"/>
          <w:id w:val="1967385509"/>
          <w:placeholder>
            <w:docPart w:val="DefaultPlaceholder_1082065158"/>
          </w:placeholder>
          <w:richText/>
        </w:sdtPr>
        <w:sdtContent>
          <w:r w:rsidRPr="00DF5298">
            <w:rPr>
              <w:b/>
            </w:rPr>
            <w:t>Chair:</w:t>
          </w:r>
        </w:sdtContent>
      </w:sdt>
      <w:r w:rsidR="005C3191">
        <w:t xml:space="preserve"> </w:t>
      </w:r>
      <w:r>
        <w:t>Thank</w:t>
      </w:r>
      <w:r w:rsidR="005C3191">
        <w:t xml:space="preserve"> </w:t>
      </w:r>
      <w:r>
        <w:t>you</w:t>
      </w:r>
      <w:r w:rsidR="005C3191">
        <w:t xml:space="preserve"> </w:t>
      </w:r>
      <w:r>
        <w:t>very</w:t>
      </w:r>
      <w:r w:rsidR="005C3191">
        <w:t xml:space="preserve"> </w:t>
      </w:r>
      <w:r>
        <w:t>much</w:t>
      </w:r>
      <w:r w:rsidR="005C3191">
        <w:t xml:space="preserve"> </w:t>
      </w:r>
      <w:r>
        <w:t>indeed</w:t>
      </w:r>
      <w:r w:rsidR="008B7A3E">
        <w:t>.</w:t>
      </w:r>
      <w:r w:rsidR="005C3191">
        <w:t xml:space="preserve"> </w:t>
      </w:r>
      <w:r>
        <w:t>Next</w:t>
      </w:r>
      <w:r w:rsidR="005C3191">
        <w:t xml:space="preserve"> </w:t>
      </w:r>
      <w:r>
        <w:t>is</w:t>
      </w:r>
      <w:r w:rsidR="005C3191">
        <w:t xml:space="preserve"> </w:t>
      </w:r>
      <w:r>
        <w:t>Barry</w:t>
      </w:r>
      <w:r w:rsidR="005C3191">
        <w:t xml:space="preserve"> </w:t>
      </w:r>
      <w:r>
        <w:t>Sheerman</w:t>
      </w:r>
      <w:r w:rsidR="008B7A3E">
        <w:t>.</w:t>
      </w:r>
      <w:r w:rsidR="005C3191">
        <w:t xml:space="preserve"> </w:t>
      </w:r>
      <w:r>
        <w:t>Barry,</w:t>
      </w:r>
      <w:r w:rsidR="005C3191">
        <w:t xml:space="preserve"> </w:t>
      </w:r>
      <w:r>
        <w:t>you</w:t>
      </w:r>
      <w:r w:rsidR="005C3191">
        <w:t xml:space="preserve"> </w:t>
      </w:r>
      <w:r>
        <w:t>need</w:t>
      </w:r>
      <w:r w:rsidR="005C3191">
        <w:t xml:space="preserve"> </w:t>
      </w:r>
      <w:r>
        <w:t>to</w:t>
      </w:r>
      <w:r w:rsidR="005C3191">
        <w:t xml:space="preserve"> </w:t>
      </w:r>
      <w:r>
        <w:t>unmute</w:t>
      </w:r>
      <w:r w:rsidR="008B7A3E">
        <w:t>.</w:t>
      </w:r>
      <w:r w:rsidR="005C3191">
        <w:t xml:space="preserve"> </w:t>
      </w:r>
      <w:r>
        <w:t>We</w:t>
      </w:r>
      <w:r w:rsidR="005C3191">
        <w:t xml:space="preserve"> </w:t>
      </w:r>
      <w:r>
        <w:t>cannot</w:t>
      </w:r>
      <w:r w:rsidR="005C3191">
        <w:t xml:space="preserve"> </w:t>
      </w:r>
      <w:r>
        <w:t>hear</w:t>
      </w:r>
      <w:r w:rsidR="005C3191">
        <w:t xml:space="preserve"> </w:t>
      </w:r>
      <w:r>
        <w:t>you</w:t>
      </w:r>
      <w:r w:rsidR="008B7A3E">
        <w:t>.</w:t>
      </w:r>
      <w:r w:rsidR="005C3191">
        <w:t xml:space="preserve"> </w:t>
      </w:r>
    </w:p>
    <w:p w:rsidR="00135161" w:rsidP="00135161">
      <w:pPr>
        <w:pStyle w:val="Question"/>
        <w:numPr>
          <w:ilvl w:val="0"/>
          <w:numId w:val="0"/>
        </w:numPr>
        <w:ind w:left="794"/>
      </w:pPr>
      <w:sdt>
        <w:sdtPr>
          <w:alias w:val="Member"/>
          <w:tag w:val="&lt;Member mnisId='411' dodsId='25297'&gt;"/>
          <w:id w:val="918528012"/>
          <w:placeholder>
            <w:docPart w:val="1120FBECC48045B581FDC95349E78ABA"/>
          </w:placeholder>
          <w:richText/>
        </w:sdtPr>
        <w:sdtContent>
          <w:r w:rsidRPr="008647CF">
            <w:rPr>
              <w:b/>
            </w:rPr>
            <w:t>Mr</w:t>
          </w:r>
          <w:r>
            <w:rPr>
              <w:b/>
            </w:rPr>
            <w:t xml:space="preserve"> </w:t>
          </w:r>
          <w:r w:rsidRPr="008647CF">
            <w:rPr>
              <w:b/>
            </w:rPr>
            <w:t>Sheerman:</w:t>
          </w:r>
        </w:sdtContent>
      </w:sdt>
      <w:r>
        <w:t xml:space="preserve"> Is that good?</w:t>
      </w:r>
    </w:p>
    <w:p w:rsidR="00135161" w:rsidP="00135161">
      <w:pPr>
        <w:pStyle w:val="Question"/>
        <w:numPr>
          <w:ilvl w:val="0"/>
          <w:numId w:val="0"/>
        </w:numPr>
        <w:ind w:left="794"/>
      </w:pPr>
      <w:sdt>
        <w:sdtPr>
          <w:alias w:val="Member"/>
          <w:tag w:val="&lt;Member mnisId='413' dodsId='25735'&gt;"/>
          <w:id w:val="824477643"/>
          <w:placeholder>
            <w:docPart w:val="1120FBECC48045B581FDC95349E78ABA"/>
          </w:placeholder>
          <w:richText/>
        </w:sdtPr>
        <w:sdtContent>
          <w:r w:rsidRPr="00DF5298">
            <w:rPr>
              <w:b/>
            </w:rPr>
            <w:t>Chair:</w:t>
          </w:r>
        </w:sdtContent>
      </w:sdt>
      <w:r>
        <w:t xml:space="preserve"> That is fine. We can hear you loud and clear.</w:t>
      </w:r>
    </w:p>
    <w:p w:rsidR="00DF5298" w:rsidP="00DF5298">
      <w:pPr>
        <w:pStyle w:val="Question"/>
      </w:pPr>
      <w:sdt>
        <w:sdtPr>
          <w:alias w:val="Member"/>
          <w:tag w:val="&lt;Member mnisId='411' dodsId='25297'&gt;"/>
          <w:id w:val="145951429"/>
          <w:placeholder>
            <w:docPart w:val="DefaultPlaceholder_1082065158"/>
          </w:placeholder>
          <w:richText/>
        </w:sdtPr>
        <w:sdtContent>
          <w:r w:rsidRPr="00DF5298">
            <w:rPr>
              <w:b/>
            </w:rPr>
            <w:t>Mr</w:t>
          </w:r>
          <w:r w:rsidR="005C3191">
            <w:rPr>
              <w:b/>
            </w:rPr>
            <w:t xml:space="preserve"> </w:t>
          </w:r>
          <w:r w:rsidR="00135161">
            <w:rPr>
              <w:b/>
            </w:rPr>
            <w:t>Sheerman:</w:t>
          </w:r>
        </w:sdtContent>
      </w:sdt>
      <w:r w:rsidR="005C3191">
        <w:t xml:space="preserve"> </w:t>
      </w:r>
      <w:r>
        <w:t>That</w:t>
      </w:r>
      <w:r w:rsidR="005C3191">
        <w:t xml:space="preserve"> </w:t>
      </w:r>
      <w:r>
        <w:t>explains</w:t>
      </w:r>
      <w:r w:rsidR="005C3191">
        <w:t xml:space="preserve"> </w:t>
      </w:r>
      <w:r>
        <w:t>to</w:t>
      </w:r>
      <w:r w:rsidR="005C3191">
        <w:t xml:space="preserve"> </w:t>
      </w:r>
      <w:r>
        <w:t>our</w:t>
      </w:r>
      <w:r w:rsidR="005C3191">
        <w:t xml:space="preserve"> </w:t>
      </w:r>
      <w:r>
        <w:t>witnesses</w:t>
      </w:r>
      <w:r w:rsidR="005C3191">
        <w:t xml:space="preserve"> </w:t>
      </w:r>
      <w:r>
        <w:t>that</w:t>
      </w:r>
      <w:r w:rsidR="005C3191">
        <w:t xml:space="preserve"> </w:t>
      </w:r>
      <w:r>
        <w:t>I</w:t>
      </w:r>
      <w:r w:rsidR="005C3191">
        <w:t xml:space="preserve"> </w:t>
      </w:r>
      <w:r>
        <w:t>am</w:t>
      </w:r>
      <w:r w:rsidR="005C3191">
        <w:t xml:space="preserve"> </w:t>
      </w:r>
      <w:r>
        <w:t>a</w:t>
      </w:r>
      <w:r w:rsidR="005C3191">
        <w:t xml:space="preserve"> </w:t>
      </w:r>
      <w:r>
        <w:t>new</w:t>
      </w:r>
      <w:r w:rsidR="005C3191">
        <w:t xml:space="preserve"> </w:t>
      </w:r>
      <w:r>
        <w:t>member</w:t>
      </w:r>
      <w:r w:rsidR="005C3191">
        <w:t xml:space="preserve"> </w:t>
      </w:r>
      <w:r>
        <w:t>of</w:t>
      </w:r>
      <w:r w:rsidR="005C3191">
        <w:t xml:space="preserve"> </w:t>
      </w:r>
      <w:r w:rsidR="00135161">
        <w:t>the Committee</w:t>
      </w:r>
      <w:r w:rsidR="005C3191">
        <w:t xml:space="preserve"> </w:t>
      </w:r>
      <w:r>
        <w:t>and</w:t>
      </w:r>
      <w:r w:rsidR="005C3191">
        <w:t xml:space="preserve"> </w:t>
      </w:r>
      <w:r>
        <w:t>cannot</w:t>
      </w:r>
      <w:r w:rsidR="005C3191">
        <w:t xml:space="preserve"> </w:t>
      </w:r>
      <w:r>
        <w:t>even</w:t>
      </w:r>
      <w:r w:rsidR="005C3191">
        <w:t xml:space="preserve"> </w:t>
      </w:r>
      <w:r>
        <w:t>unmute</w:t>
      </w:r>
      <w:r w:rsidR="005C3191">
        <w:t xml:space="preserve"> </w:t>
      </w:r>
      <w:r>
        <w:t>myself</w:t>
      </w:r>
      <w:r w:rsidR="005C3191">
        <w:t xml:space="preserve"> </w:t>
      </w:r>
      <w:r>
        <w:t>properly</w:t>
      </w:r>
      <w:r w:rsidR="008B7A3E">
        <w:t>.</w:t>
      </w:r>
      <w:r w:rsidR="005C3191">
        <w:t xml:space="preserve"> </w:t>
      </w:r>
      <w:r>
        <w:t>I</w:t>
      </w:r>
      <w:r w:rsidR="005C3191">
        <w:t xml:space="preserve"> </w:t>
      </w:r>
      <w:r>
        <w:t>have</w:t>
      </w:r>
      <w:r w:rsidR="005C3191">
        <w:t xml:space="preserve"> </w:t>
      </w:r>
      <w:r>
        <w:t>found</w:t>
      </w:r>
      <w:r w:rsidR="005C3191">
        <w:t xml:space="preserve"> </w:t>
      </w:r>
      <w:r>
        <w:t>this</w:t>
      </w:r>
      <w:r w:rsidR="005C3191">
        <w:t xml:space="preserve"> </w:t>
      </w:r>
      <w:r>
        <w:t>a</w:t>
      </w:r>
      <w:r w:rsidR="00135161">
        <w:t>n</w:t>
      </w:r>
      <w:r w:rsidR="005C3191">
        <w:t xml:space="preserve"> </w:t>
      </w:r>
      <w:r>
        <w:t>interesting</w:t>
      </w:r>
      <w:r w:rsidR="005C3191">
        <w:t xml:space="preserve"> </w:t>
      </w:r>
      <w:r>
        <w:t>session</w:t>
      </w:r>
      <w:r w:rsidR="005C3191">
        <w:t xml:space="preserve"> </w:t>
      </w:r>
      <w:r>
        <w:t>so</w:t>
      </w:r>
      <w:r w:rsidR="005C3191">
        <w:t xml:space="preserve"> </w:t>
      </w:r>
      <w:r>
        <w:t>far</w:t>
      </w:r>
      <w:r w:rsidR="00135161">
        <w:t>,</w:t>
      </w:r>
      <w:r w:rsidR="005C3191">
        <w:t xml:space="preserve"> </w:t>
      </w:r>
      <w:r>
        <w:t>but</w:t>
      </w:r>
      <w:r w:rsidR="005C3191">
        <w:t xml:space="preserve"> </w:t>
      </w:r>
      <w:r>
        <w:t>it</w:t>
      </w:r>
      <w:r w:rsidR="005C3191">
        <w:t xml:space="preserve"> </w:t>
      </w:r>
      <w:r>
        <w:t>really</w:t>
      </w:r>
      <w:r w:rsidR="005C3191">
        <w:t xml:space="preserve"> </w:t>
      </w:r>
      <w:r>
        <w:t>disturbs</w:t>
      </w:r>
      <w:r w:rsidR="005C3191">
        <w:t xml:space="preserve"> </w:t>
      </w:r>
      <w:r>
        <w:t>me</w:t>
      </w:r>
      <w:r w:rsidR="008B7A3E">
        <w:t>.</w:t>
      </w:r>
      <w:r w:rsidR="005C3191">
        <w:t xml:space="preserve"> </w:t>
      </w:r>
      <w:r w:rsidR="00D523C3">
        <w:t>If</w:t>
      </w:r>
      <w:r w:rsidR="005C3191">
        <w:t xml:space="preserve"> </w:t>
      </w:r>
      <w:r w:rsidR="00D523C3">
        <w:t>you</w:t>
      </w:r>
      <w:r w:rsidR="005C3191">
        <w:t xml:space="preserve"> </w:t>
      </w:r>
      <w:r w:rsidR="00D523C3">
        <w:t>have</w:t>
      </w:r>
      <w:r w:rsidR="005C3191">
        <w:t xml:space="preserve"> </w:t>
      </w:r>
      <w:r w:rsidR="00D523C3">
        <w:t>a</w:t>
      </w:r>
      <w:r w:rsidR="005C3191">
        <w:t xml:space="preserve"> </w:t>
      </w:r>
      <w:r w:rsidR="00D523C3">
        <w:t>very</w:t>
      </w:r>
      <w:r w:rsidR="005C3191">
        <w:t xml:space="preserve"> </w:t>
      </w:r>
      <w:r w:rsidR="00D523C3">
        <w:t>long</w:t>
      </w:r>
      <w:r w:rsidR="005C3191">
        <w:t xml:space="preserve"> </w:t>
      </w:r>
      <w:r w:rsidR="00D523C3">
        <w:t>memory,</w:t>
      </w:r>
      <w:r w:rsidR="005C3191">
        <w:t xml:space="preserve"> </w:t>
      </w:r>
      <w:r w:rsidR="00D523C3">
        <w:t>on</w:t>
      </w:r>
      <w:r w:rsidR="005C3191">
        <w:t xml:space="preserve"> </w:t>
      </w:r>
      <w:r w:rsidR="00D523C3">
        <w:t>D-</w:t>
      </w:r>
      <w:r w:rsidR="00135161">
        <w:t>day</w:t>
      </w:r>
      <w:r w:rsidR="00D523C3">
        <w:t>,</w:t>
      </w:r>
      <w:r w:rsidR="005C3191">
        <w:t xml:space="preserve"> </w:t>
      </w:r>
      <w:r w:rsidR="00D523C3">
        <w:t>when</w:t>
      </w:r>
      <w:r w:rsidR="005C3191">
        <w:t xml:space="preserve"> </w:t>
      </w:r>
      <w:r w:rsidR="00D523C3">
        <w:t>we</w:t>
      </w:r>
      <w:r w:rsidR="005C3191">
        <w:t xml:space="preserve"> </w:t>
      </w:r>
      <w:r w:rsidR="00D523C3">
        <w:t>were</w:t>
      </w:r>
      <w:r w:rsidR="005C3191">
        <w:t xml:space="preserve"> </w:t>
      </w:r>
      <w:r w:rsidR="00D523C3">
        <w:t>invading</w:t>
      </w:r>
      <w:r w:rsidR="005C3191">
        <w:t xml:space="preserve"> </w:t>
      </w:r>
      <w:r w:rsidR="00D523C3">
        <w:t>the</w:t>
      </w:r>
      <w:r w:rsidR="005C3191">
        <w:t xml:space="preserve"> </w:t>
      </w:r>
      <w:r w:rsidR="00D523C3">
        <w:t>European</w:t>
      </w:r>
      <w:r w:rsidR="005C3191">
        <w:t xml:space="preserve"> </w:t>
      </w:r>
      <w:r w:rsidR="00D523C3">
        <w:t>continent,</w:t>
      </w:r>
      <w:r w:rsidR="005C3191">
        <w:t xml:space="preserve"> </w:t>
      </w:r>
      <w:r w:rsidR="00D523C3">
        <w:t>we</w:t>
      </w:r>
      <w:r w:rsidR="005C3191">
        <w:t xml:space="preserve"> </w:t>
      </w:r>
      <w:r w:rsidR="00D523C3">
        <w:t>had</w:t>
      </w:r>
      <w:r w:rsidR="005C3191">
        <w:t xml:space="preserve"> </w:t>
      </w:r>
      <w:r w:rsidR="00D523C3">
        <w:t>rehearsals</w:t>
      </w:r>
      <w:r w:rsidR="008B7A3E">
        <w:t>.</w:t>
      </w:r>
      <w:r w:rsidR="005C3191">
        <w:t xml:space="preserve"> </w:t>
      </w:r>
      <w:r w:rsidR="00D523C3">
        <w:t>There</w:t>
      </w:r>
      <w:r w:rsidR="005C3191">
        <w:t xml:space="preserve"> </w:t>
      </w:r>
      <w:r w:rsidR="00D523C3">
        <w:t>were</w:t>
      </w:r>
      <w:r w:rsidR="005C3191">
        <w:t xml:space="preserve"> </w:t>
      </w:r>
      <w:r w:rsidR="00D523C3">
        <w:t>a</w:t>
      </w:r>
      <w:r w:rsidR="005C3191">
        <w:t xml:space="preserve"> </w:t>
      </w:r>
      <w:r w:rsidR="00D523C3">
        <w:t>lot</w:t>
      </w:r>
      <w:r w:rsidR="005C3191">
        <w:t xml:space="preserve"> </w:t>
      </w:r>
      <w:r w:rsidR="00D523C3">
        <w:t>of</w:t>
      </w:r>
      <w:r w:rsidR="005C3191">
        <w:t xml:space="preserve"> </w:t>
      </w:r>
      <w:r w:rsidR="00D523C3">
        <w:t>rehearsals</w:t>
      </w:r>
      <w:r w:rsidR="008B7A3E">
        <w:t>.</w:t>
      </w:r>
      <w:r w:rsidR="005C3191">
        <w:t xml:space="preserve"> </w:t>
      </w:r>
      <w:r w:rsidR="00D523C3">
        <w:t>They</w:t>
      </w:r>
      <w:r w:rsidR="005C3191">
        <w:t xml:space="preserve"> </w:t>
      </w:r>
      <w:r w:rsidR="00D523C3">
        <w:t>were</w:t>
      </w:r>
      <w:r w:rsidR="005C3191">
        <w:t xml:space="preserve"> </w:t>
      </w:r>
      <w:r w:rsidR="00D523C3">
        <w:t>very</w:t>
      </w:r>
      <w:r w:rsidR="005C3191">
        <w:t xml:space="preserve"> </w:t>
      </w:r>
      <w:r w:rsidR="00D523C3">
        <w:t>tragic</w:t>
      </w:r>
      <w:r w:rsidR="005C3191">
        <w:t xml:space="preserve"> </w:t>
      </w:r>
      <w:r w:rsidR="00D523C3">
        <w:t>and</w:t>
      </w:r>
      <w:r w:rsidR="005C3191">
        <w:t xml:space="preserve"> </w:t>
      </w:r>
      <w:r w:rsidR="00D523C3">
        <w:t>many</w:t>
      </w:r>
      <w:r w:rsidR="005C3191">
        <w:t xml:space="preserve"> </w:t>
      </w:r>
      <w:r w:rsidR="00D523C3">
        <w:t>good</w:t>
      </w:r>
      <w:r w:rsidR="005C3191">
        <w:t xml:space="preserve"> </w:t>
      </w:r>
      <w:r w:rsidR="00D523C3">
        <w:t>servicemen</w:t>
      </w:r>
      <w:r w:rsidR="005C3191">
        <w:t xml:space="preserve"> </w:t>
      </w:r>
      <w:r w:rsidR="00D523C3">
        <w:t>died</w:t>
      </w:r>
      <w:r w:rsidR="005C3191">
        <w:t xml:space="preserve"> </w:t>
      </w:r>
      <w:r w:rsidR="00D523C3">
        <w:t>in</w:t>
      </w:r>
      <w:r w:rsidR="005C3191">
        <w:t xml:space="preserve"> </w:t>
      </w:r>
      <w:r w:rsidR="00D523C3">
        <w:t>the</w:t>
      </w:r>
      <w:r w:rsidR="005C3191">
        <w:t xml:space="preserve"> </w:t>
      </w:r>
      <w:r w:rsidR="004E6ABB">
        <w:t>rehearsals</w:t>
      </w:r>
      <w:r w:rsidR="008B7A3E">
        <w:t>.</w:t>
      </w:r>
      <w:r w:rsidR="005C3191">
        <w:t xml:space="preserve"> </w:t>
      </w:r>
      <w:r w:rsidR="004E6ABB">
        <w:t>I</w:t>
      </w:r>
      <w:r w:rsidR="005C3191">
        <w:t xml:space="preserve"> </w:t>
      </w:r>
      <w:r w:rsidR="004E6ABB">
        <w:t>just</w:t>
      </w:r>
      <w:r w:rsidR="005C3191">
        <w:t xml:space="preserve"> </w:t>
      </w:r>
      <w:r w:rsidR="004E6ABB">
        <w:t>want</w:t>
      </w:r>
      <w:r w:rsidR="005C3191">
        <w:t xml:space="preserve"> </w:t>
      </w:r>
      <w:r w:rsidR="004E6ABB">
        <w:t>to</w:t>
      </w:r>
      <w:r w:rsidR="005C3191">
        <w:t xml:space="preserve"> </w:t>
      </w:r>
      <w:r w:rsidR="004E6ABB">
        <w:t>ask</w:t>
      </w:r>
      <w:r w:rsidR="005C3191">
        <w:t xml:space="preserve"> </w:t>
      </w:r>
      <w:r w:rsidR="004E6ABB">
        <w:t>the</w:t>
      </w:r>
      <w:r w:rsidR="005C3191">
        <w:t xml:space="preserve"> </w:t>
      </w:r>
      <w:r w:rsidR="004E6ABB">
        <w:t>witnesses</w:t>
      </w:r>
      <w:r w:rsidR="005C3191">
        <w:t xml:space="preserve"> </w:t>
      </w:r>
      <w:r w:rsidR="004E6ABB">
        <w:t>whether,</w:t>
      </w:r>
      <w:r w:rsidR="005C3191">
        <w:t xml:space="preserve"> </w:t>
      </w:r>
      <w:r w:rsidR="004E6ABB">
        <w:t>so</w:t>
      </w:r>
      <w:r w:rsidR="005C3191">
        <w:t xml:space="preserve"> </w:t>
      </w:r>
      <w:r w:rsidR="004E6ABB">
        <w:t>close</w:t>
      </w:r>
      <w:r w:rsidR="005C3191">
        <w:t xml:space="preserve"> </w:t>
      </w:r>
      <w:r w:rsidR="004E6ABB">
        <w:t>to</w:t>
      </w:r>
      <w:r w:rsidR="005C3191">
        <w:t xml:space="preserve"> </w:t>
      </w:r>
      <w:r w:rsidR="004E6ABB">
        <w:t>this</w:t>
      </w:r>
      <w:r w:rsidR="005C3191">
        <w:t xml:space="preserve"> </w:t>
      </w:r>
      <w:r w:rsidR="004E6ABB">
        <w:t>pretty</w:t>
      </w:r>
      <w:r w:rsidR="005C3191">
        <w:t xml:space="preserve"> </w:t>
      </w:r>
      <w:r w:rsidR="004E6ABB">
        <w:t>traumatic</w:t>
      </w:r>
      <w:r w:rsidR="005C3191">
        <w:t xml:space="preserve"> </w:t>
      </w:r>
      <w:r w:rsidR="004E6ABB">
        <w:t>change,</w:t>
      </w:r>
      <w:r w:rsidR="005C3191">
        <w:t xml:space="preserve"> </w:t>
      </w:r>
      <w:r w:rsidR="004E6ABB">
        <w:t>there</w:t>
      </w:r>
      <w:r w:rsidR="005C3191">
        <w:t xml:space="preserve"> </w:t>
      </w:r>
      <w:r w:rsidR="004E6ABB">
        <w:t>have</w:t>
      </w:r>
      <w:r w:rsidR="005C3191">
        <w:t xml:space="preserve"> </w:t>
      </w:r>
      <w:r w:rsidR="004E6ABB">
        <w:t>been</w:t>
      </w:r>
      <w:r w:rsidR="005C3191">
        <w:t xml:space="preserve"> </w:t>
      </w:r>
      <w:r w:rsidR="004E6ABB">
        <w:t>rehearsals</w:t>
      </w:r>
      <w:r w:rsidR="00135161">
        <w:t>.</w:t>
      </w:r>
      <w:r w:rsidR="005C3191">
        <w:t xml:space="preserve"> </w:t>
      </w:r>
      <w:r w:rsidR="004E6ABB">
        <w:t>Have</w:t>
      </w:r>
      <w:r w:rsidR="005C3191">
        <w:t xml:space="preserve"> </w:t>
      </w:r>
      <w:r w:rsidR="004E6ABB">
        <w:t>there</w:t>
      </w:r>
      <w:r w:rsidR="005C3191">
        <w:t xml:space="preserve"> </w:t>
      </w:r>
      <w:r w:rsidR="004E6ABB">
        <w:t>been</w:t>
      </w:r>
      <w:r w:rsidR="005C3191">
        <w:t xml:space="preserve"> </w:t>
      </w:r>
      <w:r w:rsidR="00AB0276">
        <w:t>fake</w:t>
      </w:r>
      <w:r w:rsidR="005C3191">
        <w:t xml:space="preserve"> </w:t>
      </w:r>
      <w:r w:rsidR="00AB0276">
        <w:t>rehearsals</w:t>
      </w:r>
      <w:r w:rsidR="005C3191">
        <w:t xml:space="preserve"> </w:t>
      </w:r>
      <w:r w:rsidR="00AB0276">
        <w:t>using</w:t>
      </w:r>
      <w:r w:rsidR="005C3191">
        <w:t xml:space="preserve"> </w:t>
      </w:r>
      <w:r w:rsidR="00AB0276">
        <w:t>the</w:t>
      </w:r>
      <w:r w:rsidR="005C3191">
        <w:t xml:space="preserve"> </w:t>
      </w:r>
      <w:r w:rsidR="00AB0276">
        <w:t>media</w:t>
      </w:r>
      <w:r w:rsidR="008B7A3E">
        <w:t>?</w:t>
      </w:r>
      <w:r w:rsidR="005C3191">
        <w:t xml:space="preserve"> </w:t>
      </w:r>
      <w:r w:rsidR="00AB0276">
        <w:t>What</w:t>
      </w:r>
      <w:r w:rsidR="005C3191">
        <w:t xml:space="preserve"> </w:t>
      </w:r>
      <w:r w:rsidR="00AB0276">
        <w:t>sort</w:t>
      </w:r>
      <w:r w:rsidR="005C3191">
        <w:t xml:space="preserve"> </w:t>
      </w:r>
      <w:r w:rsidR="00AB0276">
        <w:t>of</w:t>
      </w:r>
      <w:r w:rsidR="005C3191">
        <w:t xml:space="preserve"> </w:t>
      </w:r>
      <w:r w:rsidR="00AB0276">
        <w:t>preparations</w:t>
      </w:r>
      <w:r w:rsidR="005C3191">
        <w:t xml:space="preserve"> </w:t>
      </w:r>
      <w:r w:rsidR="00AB0276">
        <w:t>have</w:t>
      </w:r>
      <w:r w:rsidR="005C3191">
        <w:t xml:space="preserve"> </w:t>
      </w:r>
      <w:r w:rsidR="00AB0276">
        <w:t>there</w:t>
      </w:r>
      <w:r w:rsidR="005C3191">
        <w:t xml:space="preserve"> </w:t>
      </w:r>
      <w:r w:rsidR="00AB0276">
        <w:t>been</w:t>
      </w:r>
      <w:r w:rsidR="005C3191">
        <w:t xml:space="preserve"> </w:t>
      </w:r>
      <w:r w:rsidR="00AB0276">
        <w:t>that</w:t>
      </w:r>
      <w:r w:rsidR="005C3191">
        <w:t xml:space="preserve"> </w:t>
      </w:r>
      <w:r w:rsidR="00AB0276">
        <w:t>you</w:t>
      </w:r>
      <w:r w:rsidR="005C3191">
        <w:t xml:space="preserve"> </w:t>
      </w:r>
      <w:r w:rsidR="00AB0276">
        <w:t>get</w:t>
      </w:r>
      <w:r w:rsidR="005C3191">
        <w:t xml:space="preserve"> </w:t>
      </w:r>
      <w:r w:rsidR="00AB0276">
        <w:t>you</w:t>
      </w:r>
      <w:r w:rsidR="005C3191">
        <w:t xml:space="preserve"> </w:t>
      </w:r>
      <w:r w:rsidR="00AB0276">
        <w:t>close</w:t>
      </w:r>
      <w:r w:rsidR="005C3191">
        <w:t xml:space="preserve"> </w:t>
      </w:r>
      <w:r w:rsidR="00AB0276">
        <w:t>to</w:t>
      </w:r>
      <w:r w:rsidR="005C3191">
        <w:t xml:space="preserve"> </w:t>
      </w:r>
      <w:r w:rsidR="00AB0276">
        <w:t>the</w:t>
      </w:r>
      <w:r w:rsidR="005C3191">
        <w:t xml:space="preserve"> </w:t>
      </w:r>
      <w:r w:rsidR="00AB0276">
        <w:t>reality</w:t>
      </w:r>
      <w:r w:rsidR="005C3191">
        <w:t xml:space="preserve"> </w:t>
      </w:r>
      <w:r w:rsidR="00AB0276">
        <w:t>of</w:t>
      </w:r>
      <w:r w:rsidR="005C3191">
        <w:t xml:space="preserve"> </w:t>
      </w:r>
      <w:r w:rsidR="00AB0276">
        <w:t>1</w:t>
      </w:r>
      <w:r w:rsidR="005C3191">
        <w:t xml:space="preserve"> </w:t>
      </w:r>
      <w:r w:rsidR="00AB0276">
        <w:t>January</w:t>
      </w:r>
      <w:r w:rsidR="005C3191">
        <w:t xml:space="preserve"> </w:t>
      </w:r>
      <w:r w:rsidR="00AB0276">
        <w:t>next</w:t>
      </w:r>
      <w:r w:rsidR="005C3191">
        <w:t xml:space="preserve"> </w:t>
      </w:r>
      <w:r w:rsidR="00AB0276">
        <w:t>year</w:t>
      </w:r>
      <w:r w:rsidR="008B7A3E">
        <w:t>?</w:t>
      </w:r>
      <w:r w:rsidR="005C3191">
        <w:t xml:space="preserve"> </w:t>
      </w:r>
    </w:p>
    <w:p w:rsidR="00AB0276" w:rsidP="00AB0276">
      <w:pPr>
        <w:pStyle w:val="Answer"/>
      </w:pPr>
      <w:sdt>
        <w:sdtPr>
          <w:alias w:val="Witness"/>
          <w:id w:val="389460887"/>
          <w:placeholder>
            <w:docPart w:val="DefaultPlaceholder_1082065158"/>
          </w:placeholder>
          <w:richText/>
        </w:sdtPr>
        <w:sdtContent>
          <w:r w:rsidRPr="008B7A3E" w:rsidR="008B7A3E">
            <w:rPr>
              <w:b/>
              <w:i/>
            </w:rPr>
            <w:t>Dr</w:t>
          </w:r>
          <w:r w:rsidR="005C3191">
            <w:rPr>
              <w:b/>
              <w:i/>
            </w:rPr>
            <w:t xml:space="preserve"> </w:t>
          </w:r>
          <w:r w:rsidRPr="008B7A3E" w:rsidR="008B7A3E">
            <w:rPr>
              <w:b/>
              <w:i/>
            </w:rPr>
            <w:t>Karlsson:</w:t>
          </w:r>
        </w:sdtContent>
      </w:sdt>
      <w:r w:rsidR="005C3191">
        <w:t xml:space="preserve"> </w:t>
      </w:r>
      <w:r>
        <w:t>There</w:t>
      </w:r>
      <w:r w:rsidR="005C3191">
        <w:t xml:space="preserve"> </w:t>
      </w:r>
      <w:r>
        <w:t>have</w:t>
      </w:r>
      <w:r w:rsidR="005C3191">
        <w:t xml:space="preserve"> </w:t>
      </w:r>
      <w:r>
        <w:t>been</w:t>
      </w:r>
      <w:r w:rsidR="005C3191">
        <w:t xml:space="preserve"> </w:t>
      </w:r>
      <w:r>
        <w:t>some</w:t>
      </w:r>
      <w:r w:rsidR="005C3191">
        <w:t xml:space="preserve"> </w:t>
      </w:r>
      <w:r>
        <w:t>small</w:t>
      </w:r>
      <w:r w:rsidR="005C3191">
        <w:t xml:space="preserve"> </w:t>
      </w:r>
      <w:r>
        <w:t>tests</w:t>
      </w:r>
      <w:r w:rsidR="00135161">
        <w:t>,</w:t>
      </w:r>
      <w:r w:rsidR="005C3191">
        <w:t xml:space="preserve"> </w:t>
      </w:r>
      <w:r>
        <w:t>but</w:t>
      </w:r>
      <w:r w:rsidR="005C3191">
        <w:t xml:space="preserve"> </w:t>
      </w:r>
      <w:r>
        <w:t>it</w:t>
      </w:r>
      <w:r w:rsidR="005C3191">
        <w:t xml:space="preserve"> </w:t>
      </w:r>
      <w:r>
        <w:t>is</w:t>
      </w:r>
      <w:r w:rsidR="005C3191">
        <w:t xml:space="preserve"> </w:t>
      </w:r>
      <w:r>
        <w:t>an</w:t>
      </w:r>
      <w:r w:rsidR="005C3191">
        <w:t xml:space="preserve"> </w:t>
      </w:r>
      <w:r>
        <w:t>issue</w:t>
      </w:r>
      <w:r w:rsidR="005C3191">
        <w:t xml:space="preserve"> </w:t>
      </w:r>
      <w:r>
        <w:t>that</w:t>
      </w:r>
      <w:r w:rsidR="005C3191">
        <w:t xml:space="preserve"> </w:t>
      </w:r>
      <w:r>
        <w:t>Tim</w:t>
      </w:r>
      <w:r w:rsidR="005C3191">
        <w:t xml:space="preserve"> </w:t>
      </w:r>
      <w:r>
        <w:t>and</w:t>
      </w:r>
      <w:r w:rsidR="005C3191">
        <w:t xml:space="preserve"> </w:t>
      </w:r>
      <w:r>
        <w:t>Alex</w:t>
      </w:r>
      <w:r w:rsidR="005C3191">
        <w:t xml:space="preserve"> </w:t>
      </w:r>
      <w:r>
        <w:t>touched</w:t>
      </w:r>
      <w:r w:rsidR="005C3191">
        <w:t xml:space="preserve"> </w:t>
      </w:r>
      <w:r>
        <w:t>on</w:t>
      </w:r>
      <w:r w:rsidR="005C3191">
        <w:t xml:space="preserve"> </w:t>
      </w:r>
      <w:r>
        <w:t>before</w:t>
      </w:r>
      <w:r w:rsidR="008B7A3E">
        <w:t>.</w:t>
      </w:r>
      <w:r w:rsidR="005C3191">
        <w:t xml:space="preserve"> </w:t>
      </w:r>
      <w:r>
        <w:t>Of</w:t>
      </w:r>
      <w:r w:rsidR="005C3191">
        <w:t xml:space="preserve"> </w:t>
      </w:r>
      <w:r>
        <w:t>course,</w:t>
      </w:r>
      <w:r w:rsidR="005C3191">
        <w:t xml:space="preserve"> </w:t>
      </w:r>
      <w:r>
        <w:t>before</w:t>
      </w:r>
      <w:r w:rsidR="005C3191">
        <w:t xml:space="preserve"> </w:t>
      </w:r>
      <w:r>
        <w:t>we</w:t>
      </w:r>
      <w:r w:rsidR="005C3191">
        <w:t xml:space="preserve"> </w:t>
      </w:r>
      <w:r>
        <w:t>know</w:t>
      </w:r>
      <w:r w:rsidR="005C3191">
        <w:t xml:space="preserve"> </w:t>
      </w:r>
      <w:r>
        <w:t>what</w:t>
      </w:r>
      <w:r w:rsidR="005C3191">
        <w:t xml:space="preserve"> </w:t>
      </w:r>
      <w:r>
        <w:t>the</w:t>
      </w:r>
      <w:r w:rsidR="005C3191">
        <w:t xml:space="preserve"> </w:t>
      </w:r>
      <w:r>
        <w:t>border</w:t>
      </w:r>
      <w:r w:rsidR="005C3191">
        <w:t xml:space="preserve"> </w:t>
      </w:r>
      <w:r>
        <w:t>procedure</w:t>
      </w:r>
      <w:r w:rsidR="005C3191">
        <w:t xml:space="preserve"> </w:t>
      </w:r>
      <w:r>
        <w:t>will</w:t>
      </w:r>
      <w:r w:rsidR="005C3191">
        <w:t xml:space="preserve"> </w:t>
      </w:r>
      <w:r>
        <w:t>look</w:t>
      </w:r>
      <w:r w:rsidR="005C3191">
        <w:t xml:space="preserve"> </w:t>
      </w:r>
      <w:r>
        <w:t>like</w:t>
      </w:r>
      <w:r w:rsidR="005C3191">
        <w:t xml:space="preserve"> </w:t>
      </w:r>
      <w:r>
        <w:t>specifically</w:t>
      </w:r>
      <w:r w:rsidR="005C3191">
        <w:t xml:space="preserve"> </w:t>
      </w:r>
      <w:r>
        <w:t>on</w:t>
      </w:r>
      <w:r w:rsidR="005C3191">
        <w:t xml:space="preserve"> </w:t>
      </w:r>
      <w:r>
        <w:t>the</w:t>
      </w:r>
      <w:r w:rsidR="005C3191">
        <w:t xml:space="preserve"> </w:t>
      </w:r>
      <w:r>
        <w:t>UK</w:t>
      </w:r>
      <w:r w:rsidR="005C3191">
        <w:t xml:space="preserve"> </w:t>
      </w:r>
      <w:r>
        <w:t>side,</w:t>
      </w:r>
      <w:r w:rsidR="005C3191">
        <w:t xml:space="preserve"> </w:t>
      </w:r>
      <w:r>
        <w:t>it</w:t>
      </w:r>
      <w:r w:rsidR="005C3191">
        <w:t xml:space="preserve"> </w:t>
      </w:r>
      <w:r>
        <w:t>is</w:t>
      </w:r>
      <w:r w:rsidR="005C3191">
        <w:t xml:space="preserve"> </w:t>
      </w:r>
      <w:r>
        <w:t>very</w:t>
      </w:r>
      <w:r w:rsidR="005C3191">
        <w:t xml:space="preserve"> </w:t>
      </w:r>
      <w:r>
        <w:t>difficult</w:t>
      </w:r>
      <w:r w:rsidR="005C3191">
        <w:t xml:space="preserve"> </w:t>
      </w:r>
      <w:r>
        <w:t>to</w:t>
      </w:r>
      <w:r w:rsidR="005C3191">
        <w:t xml:space="preserve"> </w:t>
      </w:r>
      <w:r>
        <w:t>test</w:t>
      </w:r>
      <w:r w:rsidR="005C3191">
        <w:t xml:space="preserve"> </w:t>
      </w:r>
      <w:r>
        <w:t>it</w:t>
      </w:r>
      <w:r w:rsidR="008B7A3E">
        <w:t>.</w:t>
      </w:r>
      <w:r w:rsidR="005C3191">
        <w:t xml:space="preserve"> </w:t>
      </w:r>
      <w:r>
        <w:t>We</w:t>
      </w:r>
      <w:r w:rsidR="005C3191">
        <w:t xml:space="preserve"> </w:t>
      </w:r>
      <w:r>
        <w:t>know</w:t>
      </w:r>
      <w:r w:rsidR="005C3191">
        <w:t xml:space="preserve"> </w:t>
      </w:r>
      <w:r>
        <w:t>to</w:t>
      </w:r>
      <w:r w:rsidR="005C3191">
        <w:t xml:space="preserve"> </w:t>
      </w:r>
      <w:r>
        <w:t>know</w:t>
      </w:r>
      <w:r w:rsidR="005C3191">
        <w:t xml:space="preserve"> </w:t>
      </w:r>
      <w:r>
        <w:t>the</w:t>
      </w:r>
      <w:r w:rsidR="005C3191">
        <w:t xml:space="preserve"> </w:t>
      </w:r>
      <w:r>
        <w:t>things</w:t>
      </w:r>
      <w:r w:rsidR="005C3191">
        <w:t xml:space="preserve"> </w:t>
      </w:r>
      <w:r>
        <w:t>that</w:t>
      </w:r>
      <w:r w:rsidR="005C3191">
        <w:t xml:space="preserve"> </w:t>
      </w:r>
      <w:r>
        <w:t>Tim</w:t>
      </w:r>
      <w:r w:rsidR="005C3191">
        <w:t xml:space="preserve"> </w:t>
      </w:r>
      <w:r>
        <w:t>was</w:t>
      </w:r>
      <w:r w:rsidR="005C3191">
        <w:t xml:space="preserve"> </w:t>
      </w:r>
      <w:r>
        <w:t>referring</w:t>
      </w:r>
      <w:r w:rsidR="005C3191">
        <w:t xml:space="preserve"> </w:t>
      </w:r>
      <w:r>
        <w:t>to</w:t>
      </w:r>
      <w:r w:rsidR="005C3191">
        <w:t xml:space="preserve"> </w:t>
      </w:r>
      <w:r>
        <w:t>before</w:t>
      </w:r>
      <w:r w:rsidR="008B7A3E">
        <w:t>.</w:t>
      </w:r>
      <w:r w:rsidR="005C3191">
        <w:t xml:space="preserve"> </w:t>
      </w:r>
      <w:r>
        <w:t>Where</w:t>
      </w:r>
      <w:r w:rsidR="005C3191">
        <w:t xml:space="preserve"> </w:t>
      </w:r>
      <w:r>
        <w:t>are</w:t>
      </w:r>
      <w:r w:rsidR="005C3191">
        <w:t xml:space="preserve"> </w:t>
      </w:r>
      <w:r>
        <w:t>the</w:t>
      </w:r>
      <w:r w:rsidR="005C3191">
        <w:t xml:space="preserve"> </w:t>
      </w:r>
      <w:r>
        <w:t>inspections</w:t>
      </w:r>
      <w:r w:rsidR="005C3191">
        <w:t xml:space="preserve"> </w:t>
      </w:r>
      <w:r>
        <w:t>going</w:t>
      </w:r>
      <w:r w:rsidR="005C3191">
        <w:t xml:space="preserve"> </w:t>
      </w:r>
      <w:r>
        <w:t>to</w:t>
      </w:r>
      <w:r w:rsidR="005C3191">
        <w:t xml:space="preserve"> </w:t>
      </w:r>
      <w:r>
        <w:t>take</w:t>
      </w:r>
      <w:r w:rsidR="005C3191">
        <w:t xml:space="preserve"> </w:t>
      </w:r>
      <w:r>
        <w:t>place,</w:t>
      </w:r>
      <w:r w:rsidR="005C3191">
        <w:t xml:space="preserve"> </w:t>
      </w:r>
      <w:r>
        <w:t>and</w:t>
      </w:r>
      <w:r w:rsidR="005C3191">
        <w:t xml:space="preserve"> </w:t>
      </w:r>
      <w:r>
        <w:t>how</w:t>
      </w:r>
      <w:r w:rsidR="005C3191">
        <w:t xml:space="preserve"> </w:t>
      </w:r>
      <w:r>
        <w:t>many</w:t>
      </w:r>
      <w:r w:rsidR="005C3191">
        <w:t xml:space="preserve"> </w:t>
      </w:r>
      <w:r>
        <w:t>will</w:t>
      </w:r>
      <w:r w:rsidR="005C3191">
        <w:t xml:space="preserve"> </w:t>
      </w:r>
      <w:r>
        <w:t>there</w:t>
      </w:r>
      <w:r w:rsidR="005C3191">
        <w:t xml:space="preserve"> </w:t>
      </w:r>
      <w:r>
        <w:t>be</w:t>
      </w:r>
      <w:r w:rsidR="008B7A3E">
        <w:t>?</w:t>
      </w:r>
      <w:r w:rsidR="005C3191">
        <w:t xml:space="preserve"> </w:t>
      </w:r>
      <w:r>
        <w:t>Will</w:t>
      </w:r>
      <w:r w:rsidR="005C3191">
        <w:t xml:space="preserve"> </w:t>
      </w:r>
      <w:r>
        <w:t>they</w:t>
      </w:r>
      <w:r w:rsidR="005C3191">
        <w:t xml:space="preserve"> </w:t>
      </w:r>
      <w:r>
        <w:t>be</w:t>
      </w:r>
      <w:r w:rsidR="005C3191">
        <w:t xml:space="preserve"> </w:t>
      </w:r>
      <w:r>
        <w:t>done</w:t>
      </w:r>
      <w:r w:rsidR="005C3191">
        <w:t xml:space="preserve"> </w:t>
      </w:r>
      <w:r>
        <w:t>by</w:t>
      </w:r>
      <w:r w:rsidR="005C3191">
        <w:t xml:space="preserve"> </w:t>
      </w:r>
      <w:r>
        <w:t>the</w:t>
      </w:r>
      <w:r w:rsidR="005C3191">
        <w:t xml:space="preserve"> </w:t>
      </w:r>
      <w:r>
        <w:t>companies</w:t>
      </w:r>
      <w:r w:rsidR="005C3191">
        <w:t xml:space="preserve"> </w:t>
      </w:r>
      <w:r>
        <w:t>before</w:t>
      </w:r>
      <w:r w:rsidR="005C3191">
        <w:t xml:space="preserve"> </w:t>
      </w:r>
      <w:r>
        <w:t>they</w:t>
      </w:r>
      <w:r w:rsidR="005C3191">
        <w:t xml:space="preserve"> </w:t>
      </w:r>
      <w:r>
        <w:t>enter</w:t>
      </w:r>
      <w:r w:rsidR="005C3191">
        <w:t xml:space="preserve"> </w:t>
      </w:r>
      <w:r>
        <w:t>into</w:t>
      </w:r>
      <w:r w:rsidR="005C3191">
        <w:t xml:space="preserve"> </w:t>
      </w:r>
      <w:r>
        <w:t>the</w:t>
      </w:r>
      <w:r w:rsidR="005C3191">
        <w:t xml:space="preserve"> </w:t>
      </w:r>
      <w:r>
        <w:t>process</w:t>
      </w:r>
      <w:r w:rsidR="005C3191">
        <w:t xml:space="preserve"> </w:t>
      </w:r>
      <w:r>
        <w:t>of</w:t>
      </w:r>
      <w:r w:rsidR="005C3191">
        <w:t xml:space="preserve"> </w:t>
      </w:r>
      <w:r>
        <w:t>exporting</w:t>
      </w:r>
      <w:r w:rsidR="005C3191">
        <w:t xml:space="preserve"> </w:t>
      </w:r>
      <w:r>
        <w:t>and</w:t>
      </w:r>
      <w:r w:rsidR="005C3191">
        <w:t xml:space="preserve"> </w:t>
      </w:r>
      <w:r>
        <w:t>coming</w:t>
      </w:r>
      <w:r w:rsidR="005C3191">
        <w:t xml:space="preserve"> </w:t>
      </w:r>
      <w:r>
        <w:t>in</w:t>
      </w:r>
      <w:r w:rsidR="005C3191">
        <w:t xml:space="preserve"> </w:t>
      </w:r>
      <w:r>
        <w:t>for</w:t>
      </w:r>
      <w:r w:rsidR="005C3191">
        <w:t xml:space="preserve"> </w:t>
      </w:r>
      <w:r>
        <w:t>import,</w:t>
      </w:r>
      <w:r w:rsidR="005C3191">
        <w:t xml:space="preserve"> </w:t>
      </w:r>
      <w:r>
        <w:t>or</w:t>
      </w:r>
      <w:r w:rsidR="005C3191">
        <w:t xml:space="preserve"> </w:t>
      </w:r>
      <w:r>
        <w:t>not?</w:t>
      </w:r>
    </w:p>
    <w:p w:rsidR="00AB0276" w:rsidP="00AB0276">
      <w:pPr>
        <w:pStyle w:val="Answer"/>
      </w:pPr>
      <w:r>
        <w:t>My</w:t>
      </w:r>
      <w:r w:rsidR="005C3191">
        <w:t xml:space="preserve"> </w:t>
      </w:r>
      <w:r>
        <w:t>absolute</w:t>
      </w:r>
      <w:r w:rsidR="005C3191">
        <w:t xml:space="preserve"> </w:t>
      </w:r>
      <w:r>
        <w:t>view</w:t>
      </w:r>
      <w:r w:rsidR="005C3191">
        <w:t xml:space="preserve"> </w:t>
      </w:r>
      <w:r>
        <w:t>on</w:t>
      </w:r>
      <w:r w:rsidR="005C3191">
        <w:t xml:space="preserve"> </w:t>
      </w:r>
      <w:r>
        <w:t>this</w:t>
      </w:r>
      <w:r w:rsidR="005C3191">
        <w:t xml:space="preserve"> </w:t>
      </w:r>
      <w:r>
        <w:t>is</w:t>
      </w:r>
      <w:r w:rsidR="005C3191">
        <w:t xml:space="preserve"> </w:t>
      </w:r>
      <w:r>
        <w:t>that</w:t>
      </w:r>
      <w:r w:rsidR="005C3191">
        <w:t xml:space="preserve"> </w:t>
      </w:r>
      <w:r>
        <w:t>there</w:t>
      </w:r>
      <w:r w:rsidR="005C3191">
        <w:t xml:space="preserve"> </w:t>
      </w:r>
      <w:r>
        <w:t>should</w:t>
      </w:r>
      <w:r w:rsidR="005C3191">
        <w:t xml:space="preserve"> </w:t>
      </w:r>
      <w:r>
        <w:t>be</w:t>
      </w:r>
      <w:r w:rsidR="005C3191">
        <w:t xml:space="preserve"> </w:t>
      </w:r>
      <w:r>
        <w:t>scaled</w:t>
      </w:r>
      <w:r w:rsidR="005C3191">
        <w:t xml:space="preserve"> </w:t>
      </w:r>
      <w:r>
        <w:t>tests</w:t>
      </w:r>
      <w:r w:rsidR="005C3191">
        <w:t xml:space="preserve"> </w:t>
      </w:r>
      <w:r>
        <w:t>from</w:t>
      </w:r>
      <w:r w:rsidR="005C3191">
        <w:t xml:space="preserve"> </w:t>
      </w:r>
      <w:r>
        <w:t>the</w:t>
      </w:r>
      <w:r w:rsidR="005C3191">
        <w:t xml:space="preserve"> </w:t>
      </w:r>
      <w:r>
        <w:t>second</w:t>
      </w:r>
      <w:r w:rsidR="005C3191">
        <w:t xml:space="preserve"> </w:t>
      </w:r>
      <w:r>
        <w:t>where</w:t>
      </w:r>
      <w:r w:rsidR="005C3191">
        <w:t xml:space="preserve"> </w:t>
      </w:r>
      <w:r>
        <w:t>this</w:t>
      </w:r>
      <w:r w:rsidR="005C3191">
        <w:t xml:space="preserve"> </w:t>
      </w:r>
      <w:r>
        <w:t>border</w:t>
      </w:r>
      <w:r w:rsidR="005C3191">
        <w:t xml:space="preserve"> </w:t>
      </w:r>
      <w:r w:rsidR="004615B0">
        <w:t>operating</w:t>
      </w:r>
      <w:r w:rsidR="005C3191">
        <w:t xml:space="preserve"> </w:t>
      </w:r>
      <w:r w:rsidR="004615B0">
        <w:t>model</w:t>
      </w:r>
      <w:r w:rsidR="005C3191">
        <w:t xml:space="preserve"> </w:t>
      </w:r>
      <w:r>
        <w:t>is</w:t>
      </w:r>
      <w:r w:rsidR="005C3191">
        <w:t xml:space="preserve"> </w:t>
      </w:r>
      <w:r>
        <w:t>finally</w:t>
      </w:r>
      <w:r w:rsidR="005C3191">
        <w:t xml:space="preserve"> </w:t>
      </w:r>
      <w:r>
        <w:t>decided</w:t>
      </w:r>
      <w:r w:rsidR="005C3191">
        <w:t xml:space="preserve"> </w:t>
      </w:r>
      <w:r>
        <w:t>and</w:t>
      </w:r>
      <w:r w:rsidR="005C3191">
        <w:t xml:space="preserve"> </w:t>
      </w:r>
      <w:r>
        <w:t>published</w:t>
      </w:r>
      <w:r w:rsidR="00FF2E5A">
        <w:t>,</w:t>
      </w:r>
      <w:r w:rsidR="005C3191">
        <w:t xml:space="preserve"> </w:t>
      </w:r>
      <w:r>
        <w:t>in</w:t>
      </w:r>
      <w:r w:rsidR="005C3191">
        <w:t xml:space="preserve"> </w:t>
      </w:r>
      <w:r>
        <w:t>three</w:t>
      </w:r>
      <w:r w:rsidR="005C3191">
        <w:t xml:space="preserve"> </w:t>
      </w:r>
      <w:r>
        <w:t>weeks’</w:t>
      </w:r>
      <w:r w:rsidR="005C3191">
        <w:t xml:space="preserve"> </w:t>
      </w:r>
      <w:r>
        <w:t>time</w:t>
      </w:r>
      <w:r w:rsidR="005C3191">
        <w:t xml:space="preserve"> </w:t>
      </w:r>
      <w:r>
        <w:t>or</w:t>
      </w:r>
      <w:r w:rsidR="005C3191">
        <w:t xml:space="preserve"> </w:t>
      </w:r>
      <w:r>
        <w:t>whatever</w:t>
      </w:r>
      <w:r w:rsidR="005C3191">
        <w:t xml:space="preserve"> </w:t>
      </w:r>
      <w:r>
        <w:t>the</w:t>
      </w:r>
      <w:r w:rsidR="005C3191">
        <w:t xml:space="preserve"> </w:t>
      </w:r>
      <w:r>
        <w:t>timeline</w:t>
      </w:r>
      <w:r w:rsidR="005C3191">
        <w:t xml:space="preserve"> </w:t>
      </w:r>
      <w:r>
        <w:t>is</w:t>
      </w:r>
      <w:r w:rsidR="005C3191">
        <w:t xml:space="preserve"> </w:t>
      </w:r>
      <w:r>
        <w:t>right</w:t>
      </w:r>
      <w:r w:rsidR="005C3191">
        <w:t xml:space="preserve"> </w:t>
      </w:r>
      <w:r>
        <w:t>now,</w:t>
      </w:r>
      <w:r w:rsidR="005C3191">
        <w:t xml:space="preserve"> </w:t>
      </w:r>
      <w:r>
        <w:t>and</w:t>
      </w:r>
      <w:r w:rsidR="005C3191">
        <w:t xml:space="preserve"> </w:t>
      </w:r>
      <w:r>
        <w:t>it</w:t>
      </w:r>
      <w:r w:rsidR="005C3191">
        <w:t xml:space="preserve"> </w:t>
      </w:r>
      <w:r>
        <w:t>should</w:t>
      </w:r>
      <w:r w:rsidR="005C3191">
        <w:t xml:space="preserve"> </w:t>
      </w:r>
      <w:r>
        <w:t>not</w:t>
      </w:r>
      <w:r w:rsidR="005C3191">
        <w:t xml:space="preserve"> </w:t>
      </w:r>
      <w:r>
        <w:t>be</w:t>
      </w:r>
      <w:r w:rsidR="005C3191">
        <w:t xml:space="preserve"> </w:t>
      </w:r>
      <w:r>
        <w:t>delayed</w:t>
      </w:r>
      <w:r w:rsidR="005C3191">
        <w:t xml:space="preserve"> </w:t>
      </w:r>
      <w:r>
        <w:t>in</w:t>
      </w:r>
      <w:r w:rsidR="005C3191">
        <w:t xml:space="preserve"> </w:t>
      </w:r>
      <w:r>
        <w:t>any</w:t>
      </w:r>
      <w:r w:rsidR="005C3191">
        <w:t xml:space="preserve"> </w:t>
      </w:r>
      <w:r>
        <w:t>way</w:t>
      </w:r>
      <w:r w:rsidR="008B7A3E">
        <w:t>.</w:t>
      </w:r>
      <w:r w:rsidR="005C3191">
        <w:t xml:space="preserve"> </w:t>
      </w:r>
      <w:r w:rsidR="00136BFE">
        <w:t>T</w:t>
      </w:r>
      <w:r>
        <w:t>raders</w:t>
      </w:r>
      <w:r w:rsidR="00136BFE">
        <w:t>,</w:t>
      </w:r>
      <w:r w:rsidR="005C3191">
        <w:t xml:space="preserve"> </w:t>
      </w:r>
      <w:r>
        <w:t>the</w:t>
      </w:r>
      <w:r w:rsidR="005C3191">
        <w:t xml:space="preserve"> </w:t>
      </w:r>
      <w:r>
        <w:t>industry</w:t>
      </w:r>
      <w:r w:rsidR="005C3191">
        <w:t xml:space="preserve"> </w:t>
      </w:r>
      <w:r w:rsidR="00136BFE">
        <w:t>and</w:t>
      </w:r>
      <w:r w:rsidR="005C3191">
        <w:t xml:space="preserve"> </w:t>
      </w:r>
      <w:r w:rsidR="00136BFE">
        <w:t>infrastructure</w:t>
      </w:r>
      <w:r w:rsidR="005C3191">
        <w:t xml:space="preserve"> </w:t>
      </w:r>
      <w:r w:rsidR="00136BFE">
        <w:t>operators</w:t>
      </w:r>
      <w:r w:rsidR="005C3191">
        <w:t xml:space="preserve"> </w:t>
      </w:r>
      <w:r w:rsidR="00136BFE">
        <w:t>who</w:t>
      </w:r>
      <w:r w:rsidR="005C3191">
        <w:t xml:space="preserve"> </w:t>
      </w:r>
      <w:r w:rsidR="00136BFE">
        <w:t>are</w:t>
      </w:r>
      <w:r w:rsidR="005C3191">
        <w:t xml:space="preserve"> </w:t>
      </w:r>
      <w:r w:rsidR="00136BFE">
        <w:t>there</w:t>
      </w:r>
      <w:r w:rsidR="005C3191">
        <w:t xml:space="preserve"> </w:t>
      </w:r>
      <w:r w:rsidR="00136BFE">
        <w:t>need</w:t>
      </w:r>
      <w:r w:rsidR="005C3191">
        <w:t xml:space="preserve"> </w:t>
      </w:r>
      <w:r w:rsidR="00136BFE">
        <w:t>to</w:t>
      </w:r>
      <w:r w:rsidR="005C3191">
        <w:t xml:space="preserve"> </w:t>
      </w:r>
      <w:r w:rsidR="00136BFE">
        <w:t>know</w:t>
      </w:r>
      <w:r w:rsidR="005C3191">
        <w:t xml:space="preserve"> </w:t>
      </w:r>
      <w:r w:rsidR="00136BFE">
        <w:t>what</w:t>
      </w:r>
      <w:r w:rsidR="005C3191">
        <w:t xml:space="preserve"> </w:t>
      </w:r>
      <w:r w:rsidR="00136BFE">
        <w:t>it</w:t>
      </w:r>
      <w:r w:rsidR="005C3191">
        <w:t xml:space="preserve"> </w:t>
      </w:r>
      <w:r w:rsidR="00136BFE">
        <w:t>is</w:t>
      </w:r>
      <w:r w:rsidR="008B7A3E">
        <w:t>.</w:t>
      </w:r>
      <w:r w:rsidR="005C3191">
        <w:t xml:space="preserve"> </w:t>
      </w:r>
      <w:r w:rsidR="00136BFE">
        <w:t>It</w:t>
      </w:r>
      <w:r w:rsidR="005C3191">
        <w:t xml:space="preserve"> </w:t>
      </w:r>
      <w:r w:rsidR="00136BFE">
        <w:t>is</w:t>
      </w:r>
      <w:r w:rsidR="005C3191">
        <w:t xml:space="preserve"> </w:t>
      </w:r>
      <w:r w:rsidR="00136BFE">
        <w:t>also</w:t>
      </w:r>
      <w:r w:rsidR="005C3191">
        <w:t xml:space="preserve"> </w:t>
      </w:r>
      <w:r w:rsidR="00136BFE">
        <w:t>extremely</w:t>
      </w:r>
      <w:r w:rsidR="005C3191">
        <w:t xml:space="preserve"> </w:t>
      </w:r>
      <w:r w:rsidR="00136BFE">
        <w:t>important</w:t>
      </w:r>
      <w:r w:rsidR="005C3191">
        <w:t xml:space="preserve"> </w:t>
      </w:r>
      <w:r w:rsidR="00136BFE">
        <w:t>that</w:t>
      </w:r>
      <w:r w:rsidR="005C3191">
        <w:t xml:space="preserve"> </w:t>
      </w:r>
      <w:r w:rsidR="00136BFE">
        <w:t>Government</w:t>
      </w:r>
      <w:r w:rsidR="005C3191">
        <w:t xml:space="preserve"> </w:t>
      </w:r>
      <w:r w:rsidR="00136BFE">
        <w:t>do</w:t>
      </w:r>
      <w:r w:rsidR="005C3191">
        <w:t xml:space="preserve"> </w:t>
      </w:r>
      <w:r w:rsidR="00136BFE">
        <w:t>scale</w:t>
      </w:r>
      <w:r w:rsidR="005C3191">
        <w:t xml:space="preserve"> </w:t>
      </w:r>
      <w:r w:rsidR="00136BFE">
        <w:t>tests</w:t>
      </w:r>
      <w:r w:rsidR="005C3191">
        <w:t xml:space="preserve"> </w:t>
      </w:r>
      <w:r w:rsidR="00136BFE">
        <w:t>together</w:t>
      </w:r>
      <w:r w:rsidR="005C3191">
        <w:t xml:space="preserve"> </w:t>
      </w:r>
      <w:r w:rsidR="00136BFE">
        <w:t>with</w:t>
      </w:r>
      <w:r w:rsidR="005C3191">
        <w:t xml:space="preserve"> </w:t>
      </w:r>
      <w:r w:rsidR="00136BFE">
        <w:t>operators</w:t>
      </w:r>
      <w:r w:rsidR="008B7A3E">
        <w:t>.</w:t>
      </w:r>
      <w:r w:rsidR="005C3191">
        <w:t xml:space="preserve"> </w:t>
      </w:r>
      <w:r w:rsidR="00136BFE">
        <w:t>That</w:t>
      </w:r>
      <w:r w:rsidR="005C3191">
        <w:t xml:space="preserve"> </w:t>
      </w:r>
      <w:r w:rsidR="00136BFE">
        <w:t>can</w:t>
      </w:r>
      <w:r w:rsidR="005C3191">
        <w:t xml:space="preserve"> </w:t>
      </w:r>
      <w:r w:rsidR="00136BFE">
        <w:t>be</w:t>
      </w:r>
      <w:r w:rsidR="005C3191">
        <w:t xml:space="preserve"> </w:t>
      </w:r>
      <w:r w:rsidR="00136BFE">
        <w:t>done</w:t>
      </w:r>
      <w:r w:rsidR="005C3191">
        <w:t xml:space="preserve"> </w:t>
      </w:r>
      <w:r w:rsidR="00136BFE">
        <w:t>and</w:t>
      </w:r>
      <w:r w:rsidR="005C3191">
        <w:t xml:space="preserve"> </w:t>
      </w:r>
      <w:r w:rsidR="00136BFE">
        <w:t>is</w:t>
      </w:r>
      <w:r w:rsidR="005C3191">
        <w:t xml:space="preserve"> </w:t>
      </w:r>
      <w:r w:rsidR="00136BFE">
        <w:t>being</w:t>
      </w:r>
      <w:r w:rsidR="005C3191">
        <w:t xml:space="preserve"> </w:t>
      </w:r>
      <w:r w:rsidR="00136BFE">
        <w:t>done</w:t>
      </w:r>
      <w:r w:rsidR="005C3191">
        <w:t xml:space="preserve"> </w:t>
      </w:r>
      <w:r w:rsidR="00136BFE">
        <w:t>on</w:t>
      </w:r>
      <w:r w:rsidR="005C3191">
        <w:t xml:space="preserve"> </w:t>
      </w:r>
      <w:r w:rsidR="00136BFE">
        <w:t>the</w:t>
      </w:r>
      <w:r w:rsidR="005C3191">
        <w:t xml:space="preserve"> </w:t>
      </w:r>
      <w:r w:rsidR="00136BFE">
        <w:t>French</w:t>
      </w:r>
      <w:r w:rsidR="005C3191">
        <w:t xml:space="preserve"> </w:t>
      </w:r>
      <w:r w:rsidR="00136BFE">
        <w:t>side</w:t>
      </w:r>
      <w:r w:rsidR="00FF2E5A">
        <w:t>,</w:t>
      </w:r>
      <w:r w:rsidR="005C3191">
        <w:t xml:space="preserve"> </w:t>
      </w:r>
      <w:r w:rsidR="00136BFE">
        <w:t>together</w:t>
      </w:r>
      <w:r w:rsidR="005C3191">
        <w:t xml:space="preserve"> </w:t>
      </w:r>
      <w:r w:rsidR="00136BFE">
        <w:t>with</w:t>
      </w:r>
      <w:r w:rsidR="005C3191">
        <w:t xml:space="preserve"> </w:t>
      </w:r>
      <w:r w:rsidR="00136BFE">
        <w:t>Eurotunnel</w:t>
      </w:r>
      <w:r w:rsidR="005C3191">
        <w:t xml:space="preserve"> </w:t>
      </w:r>
      <w:r w:rsidR="00136BFE">
        <w:t>and</w:t>
      </w:r>
      <w:r w:rsidR="005C3191">
        <w:t xml:space="preserve"> </w:t>
      </w:r>
      <w:r w:rsidR="00136BFE">
        <w:t>with</w:t>
      </w:r>
      <w:r w:rsidR="005C3191">
        <w:t xml:space="preserve"> </w:t>
      </w:r>
      <w:r w:rsidR="00136BFE">
        <w:t>ro-ro</w:t>
      </w:r>
      <w:r w:rsidR="005C3191">
        <w:t xml:space="preserve"> </w:t>
      </w:r>
      <w:r w:rsidR="00136BFE">
        <w:t>operators</w:t>
      </w:r>
      <w:r w:rsidR="005C3191">
        <w:t xml:space="preserve"> </w:t>
      </w:r>
      <w:r w:rsidR="00C8072E">
        <w:t>in</w:t>
      </w:r>
      <w:r w:rsidR="005C3191">
        <w:t xml:space="preserve"> </w:t>
      </w:r>
      <w:r w:rsidR="00136BFE">
        <w:t>Dover</w:t>
      </w:r>
      <w:r w:rsidR="00FF2E5A">
        <w:t>-</w:t>
      </w:r>
      <w:r w:rsidR="00136BFE">
        <w:t>Calais</w:t>
      </w:r>
      <w:r w:rsidR="008B7A3E">
        <w:t>.</w:t>
      </w:r>
      <w:r w:rsidR="005C3191">
        <w:t xml:space="preserve"> </w:t>
      </w:r>
      <w:r w:rsidR="00136BFE">
        <w:t>It</w:t>
      </w:r>
      <w:r w:rsidR="005C3191">
        <w:t xml:space="preserve"> </w:t>
      </w:r>
      <w:r w:rsidR="00136BFE">
        <w:t>could</w:t>
      </w:r>
      <w:r w:rsidR="005C3191">
        <w:t xml:space="preserve"> </w:t>
      </w:r>
      <w:r w:rsidR="00136BFE">
        <w:t>and</w:t>
      </w:r>
      <w:r w:rsidR="005C3191">
        <w:t xml:space="preserve"> </w:t>
      </w:r>
      <w:r w:rsidR="00136BFE">
        <w:t>should</w:t>
      </w:r>
      <w:r w:rsidR="005C3191">
        <w:t xml:space="preserve"> </w:t>
      </w:r>
      <w:r w:rsidR="00136BFE">
        <w:t>be</w:t>
      </w:r>
      <w:r w:rsidR="005C3191">
        <w:t xml:space="preserve"> </w:t>
      </w:r>
      <w:r w:rsidR="00136BFE">
        <w:t>tested</w:t>
      </w:r>
      <w:r w:rsidR="005C3191">
        <w:t xml:space="preserve"> </w:t>
      </w:r>
      <w:r w:rsidR="00136BFE">
        <w:t>during</w:t>
      </w:r>
      <w:r w:rsidR="005C3191">
        <w:t xml:space="preserve"> </w:t>
      </w:r>
      <w:r w:rsidR="00136BFE">
        <w:t>the</w:t>
      </w:r>
      <w:r w:rsidR="005C3191">
        <w:t xml:space="preserve"> </w:t>
      </w:r>
      <w:r w:rsidR="00136BFE">
        <w:t>autumn</w:t>
      </w:r>
      <w:r w:rsidR="008B7A3E">
        <w:t>.</w:t>
      </w:r>
      <w:r w:rsidR="005C3191">
        <w:t xml:space="preserve"> </w:t>
      </w:r>
      <w:r w:rsidR="00136BFE">
        <w:t>It</w:t>
      </w:r>
      <w:r w:rsidR="005C3191">
        <w:t xml:space="preserve"> </w:t>
      </w:r>
      <w:r w:rsidR="00136BFE">
        <w:t>is</w:t>
      </w:r>
      <w:r w:rsidR="005C3191">
        <w:t xml:space="preserve"> </w:t>
      </w:r>
      <w:r w:rsidR="00136BFE">
        <w:t>a</w:t>
      </w:r>
      <w:r w:rsidR="005C3191">
        <w:t xml:space="preserve"> </w:t>
      </w:r>
      <w:r w:rsidR="00136BFE">
        <w:t>really</w:t>
      </w:r>
      <w:r w:rsidR="005C3191">
        <w:t xml:space="preserve"> </w:t>
      </w:r>
      <w:r w:rsidR="00136BFE">
        <w:t>good</w:t>
      </w:r>
      <w:r w:rsidR="005C3191">
        <w:t xml:space="preserve"> </w:t>
      </w:r>
      <w:r w:rsidR="00136BFE">
        <w:t>suggestion</w:t>
      </w:r>
      <w:r w:rsidR="005C3191">
        <w:t xml:space="preserve"> </w:t>
      </w:r>
      <w:r w:rsidR="00136BFE">
        <w:t>and</w:t>
      </w:r>
      <w:r w:rsidR="005C3191">
        <w:t xml:space="preserve"> </w:t>
      </w:r>
      <w:r w:rsidR="00136BFE">
        <w:t>proposal</w:t>
      </w:r>
      <w:r w:rsidR="008B7A3E">
        <w:t>.</w:t>
      </w:r>
      <w:r w:rsidR="005C3191">
        <w:t xml:space="preserve"> </w:t>
      </w:r>
      <w:r w:rsidR="00136BFE">
        <w:t>My</w:t>
      </w:r>
      <w:r w:rsidR="005C3191">
        <w:t xml:space="preserve"> </w:t>
      </w:r>
      <w:r w:rsidR="00136BFE">
        <w:t>opinion</w:t>
      </w:r>
      <w:r w:rsidR="005C3191">
        <w:t xml:space="preserve"> </w:t>
      </w:r>
      <w:r w:rsidR="00136BFE">
        <w:t>is</w:t>
      </w:r>
      <w:r w:rsidR="005C3191">
        <w:t xml:space="preserve"> </w:t>
      </w:r>
      <w:r w:rsidR="00136BFE">
        <w:t>that</w:t>
      </w:r>
      <w:r w:rsidR="005C3191">
        <w:t xml:space="preserve"> </w:t>
      </w:r>
      <w:r w:rsidR="00136BFE">
        <w:t>it</w:t>
      </w:r>
      <w:r w:rsidR="005C3191">
        <w:t xml:space="preserve"> </w:t>
      </w:r>
      <w:r w:rsidR="00136BFE">
        <w:t>has</w:t>
      </w:r>
      <w:r w:rsidR="005C3191">
        <w:t xml:space="preserve"> </w:t>
      </w:r>
      <w:r w:rsidR="00136BFE">
        <w:t>not</w:t>
      </w:r>
      <w:r w:rsidR="005C3191">
        <w:t xml:space="preserve"> </w:t>
      </w:r>
      <w:r w:rsidR="00136BFE">
        <w:t>been</w:t>
      </w:r>
      <w:r w:rsidR="005C3191">
        <w:t xml:space="preserve"> </w:t>
      </w:r>
      <w:r w:rsidR="00136BFE">
        <w:t>done</w:t>
      </w:r>
      <w:r w:rsidR="005C3191">
        <w:t xml:space="preserve"> </w:t>
      </w:r>
      <w:r w:rsidR="00136BFE">
        <w:t>enough</w:t>
      </w:r>
      <w:r w:rsidR="008B7A3E">
        <w:t>.</w:t>
      </w:r>
      <w:r w:rsidR="005C3191">
        <w:t xml:space="preserve"> </w:t>
      </w:r>
      <w:r w:rsidR="00136BFE">
        <w:t>The</w:t>
      </w:r>
      <w:r w:rsidR="005C3191">
        <w:t xml:space="preserve"> </w:t>
      </w:r>
      <w:r w:rsidR="00136BFE">
        <w:t>main</w:t>
      </w:r>
      <w:r w:rsidR="005C3191">
        <w:t xml:space="preserve"> </w:t>
      </w:r>
      <w:r w:rsidR="00136BFE">
        <w:t>reason</w:t>
      </w:r>
      <w:r w:rsidR="005C3191">
        <w:t xml:space="preserve"> </w:t>
      </w:r>
      <w:r w:rsidR="00136BFE">
        <w:t>is</w:t>
      </w:r>
      <w:r w:rsidR="005C3191">
        <w:t xml:space="preserve"> </w:t>
      </w:r>
      <w:r w:rsidR="00136BFE">
        <w:t>that</w:t>
      </w:r>
      <w:r w:rsidR="005C3191">
        <w:t xml:space="preserve"> </w:t>
      </w:r>
      <w:r w:rsidR="00136BFE">
        <w:t>we</w:t>
      </w:r>
      <w:r w:rsidR="005C3191">
        <w:t xml:space="preserve"> </w:t>
      </w:r>
      <w:r w:rsidR="00136BFE">
        <w:t>have</w:t>
      </w:r>
      <w:r w:rsidR="005C3191">
        <w:t xml:space="preserve"> </w:t>
      </w:r>
      <w:r w:rsidR="00136BFE">
        <w:t>not</w:t>
      </w:r>
      <w:r w:rsidR="005C3191">
        <w:t xml:space="preserve"> </w:t>
      </w:r>
      <w:r w:rsidR="00136BFE">
        <w:t>known</w:t>
      </w:r>
      <w:r w:rsidR="005C3191">
        <w:t xml:space="preserve"> </w:t>
      </w:r>
      <w:r w:rsidR="00136BFE">
        <w:t>exactly</w:t>
      </w:r>
      <w:r w:rsidR="005C3191">
        <w:t xml:space="preserve"> </w:t>
      </w:r>
      <w:r w:rsidR="00136BFE">
        <w:t>what</w:t>
      </w:r>
      <w:r w:rsidR="005C3191">
        <w:t xml:space="preserve"> </w:t>
      </w:r>
      <w:r w:rsidR="00136BFE">
        <w:t>it</w:t>
      </w:r>
      <w:r w:rsidR="005C3191">
        <w:t xml:space="preserve"> </w:t>
      </w:r>
      <w:r w:rsidR="00136BFE">
        <w:t>will</w:t>
      </w:r>
      <w:r w:rsidR="005C3191">
        <w:t xml:space="preserve"> </w:t>
      </w:r>
      <w:r w:rsidR="00136BFE">
        <w:t>look</w:t>
      </w:r>
      <w:r w:rsidR="005C3191">
        <w:t xml:space="preserve"> </w:t>
      </w:r>
      <w:r w:rsidR="00136BFE">
        <w:t>like,</w:t>
      </w:r>
      <w:r w:rsidR="005C3191">
        <w:t xml:space="preserve"> </w:t>
      </w:r>
      <w:r w:rsidR="00136BFE">
        <w:t>so</w:t>
      </w:r>
      <w:r w:rsidR="005C3191">
        <w:t xml:space="preserve"> </w:t>
      </w:r>
      <w:r w:rsidR="00136BFE">
        <w:t>it</w:t>
      </w:r>
      <w:r w:rsidR="005C3191">
        <w:t xml:space="preserve"> </w:t>
      </w:r>
      <w:r w:rsidR="00136BFE">
        <w:t>becomes</w:t>
      </w:r>
      <w:r w:rsidR="005C3191">
        <w:t xml:space="preserve"> </w:t>
      </w:r>
      <w:r w:rsidR="00136BFE">
        <w:t>more</w:t>
      </w:r>
      <w:r w:rsidR="005C3191">
        <w:t xml:space="preserve"> </w:t>
      </w:r>
      <w:r w:rsidR="00136BFE">
        <w:t>a</w:t>
      </w:r>
      <w:r w:rsidR="005C3191">
        <w:t xml:space="preserve"> </w:t>
      </w:r>
      <w:r w:rsidR="00136BFE">
        <w:t>test</w:t>
      </w:r>
      <w:r w:rsidR="005C3191">
        <w:t xml:space="preserve"> </w:t>
      </w:r>
      <w:r w:rsidR="00136BFE">
        <w:t>about</w:t>
      </w:r>
      <w:r w:rsidR="005C3191">
        <w:t xml:space="preserve"> </w:t>
      </w:r>
      <w:r w:rsidR="00136BFE">
        <w:t>what</w:t>
      </w:r>
      <w:r w:rsidR="005C3191">
        <w:t xml:space="preserve"> </w:t>
      </w:r>
      <w:r w:rsidR="00136BFE">
        <w:t>you</w:t>
      </w:r>
      <w:r w:rsidR="005C3191">
        <w:t xml:space="preserve"> </w:t>
      </w:r>
      <w:r w:rsidR="00136BFE">
        <w:t>do</w:t>
      </w:r>
      <w:r w:rsidR="005C3191">
        <w:t xml:space="preserve"> </w:t>
      </w:r>
      <w:r w:rsidR="00136BFE">
        <w:t>if</w:t>
      </w:r>
      <w:r w:rsidR="005C3191">
        <w:t xml:space="preserve"> </w:t>
      </w:r>
      <w:r w:rsidR="00136BFE">
        <w:t>there</w:t>
      </w:r>
      <w:r w:rsidR="005C3191">
        <w:t xml:space="preserve"> </w:t>
      </w:r>
      <w:r w:rsidR="00136BFE">
        <w:t>are</w:t>
      </w:r>
      <w:r w:rsidR="005C3191">
        <w:t xml:space="preserve"> </w:t>
      </w:r>
      <w:r w:rsidR="00136BFE">
        <w:t>queues</w:t>
      </w:r>
      <w:r w:rsidR="008B7A3E">
        <w:t>.</w:t>
      </w:r>
      <w:r w:rsidR="005C3191">
        <w:t xml:space="preserve"> </w:t>
      </w:r>
      <w:r w:rsidR="00136BFE">
        <w:t>The</w:t>
      </w:r>
      <w:r w:rsidR="005C3191">
        <w:t xml:space="preserve"> </w:t>
      </w:r>
      <w:r w:rsidR="00136BFE">
        <w:t>real</w:t>
      </w:r>
      <w:r w:rsidR="005C3191">
        <w:t xml:space="preserve"> </w:t>
      </w:r>
      <w:r w:rsidR="00136BFE">
        <w:t>test</w:t>
      </w:r>
      <w:r w:rsidR="005C3191">
        <w:t xml:space="preserve"> </w:t>
      </w:r>
      <w:r w:rsidR="00136BFE">
        <w:t>should</w:t>
      </w:r>
      <w:r w:rsidR="005C3191">
        <w:t xml:space="preserve"> </w:t>
      </w:r>
      <w:r w:rsidR="00136BFE">
        <w:t>be</w:t>
      </w:r>
      <w:r w:rsidR="005C3191">
        <w:t xml:space="preserve"> </w:t>
      </w:r>
      <w:r w:rsidR="00136BFE">
        <w:t>how</w:t>
      </w:r>
      <w:r w:rsidR="005C3191">
        <w:t xml:space="preserve"> </w:t>
      </w:r>
      <w:r w:rsidR="00136BFE">
        <w:t>we</w:t>
      </w:r>
      <w:r w:rsidR="005C3191">
        <w:t xml:space="preserve"> </w:t>
      </w:r>
      <w:r w:rsidR="00136BFE">
        <w:t>avoid</w:t>
      </w:r>
      <w:r w:rsidR="005C3191">
        <w:t xml:space="preserve"> </w:t>
      </w:r>
      <w:r w:rsidR="00136BFE">
        <w:t>queues</w:t>
      </w:r>
      <w:r w:rsidR="005C3191">
        <w:t xml:space="preserve"> </w:t>
      </w:r>
      <w:r w:rsidR="00136BFE">
        <w:t>on</w:t>
      </w:r>
      <w:r w:rsidR="005C3191">
        <w:t xml:space="preserve"> </w:t>
      </w:r>
      <w:r w:rsidR="00136BFE">
        <w:t>1</w:t>
      </w:r>
      <w:r w:rsidR="005C3191">
        <w:t xml:space="preserve"> </w:t>
      </w:r>
      <w:r w:rsidR="00136BFE">
        <w:t>January</w:t>
      </w:r>
      <w:r w:rsidR="005C3191">
        <w:t xml:space="preserve"> </w:t>
      </w:r>
      <w:r w:rsidR="00136BFE">
        <w:t>and</w:t>
      </w:r>
      <w:r w:rsidR="005C3191">
        <w:t xml:space="preserve"> </w:t>
      </w:r>
      <w:r w:rsidR="00136BFE">
        <w:t>1</w:t>
      </w:r>
      <w:r w:rsidR="005C3191">
        <w:t xml:space="preserve"> </w:t>
      </w:r>
      <w:r w:rsidR="00136BFE">
        <w:t>July.</w:t>
      </w:r>
    </w:p>
    <w:p w:rsidR="00136BFE" w:rsidP="00136BFE">
      <w:pPr>
        <w:pStyle w:val="Question"/>
      </w:pPr>
      <w:sdt>
        <w:sdtPr>
          <w:alias w:val="Member"/>
          <w:tag w:val="&lt;Member mnisId='411' dodsId='25297'&gt;"/>
          <w:id w:val="-14388825"/>
          <w:placeholder>
            <w:docPart w:val="DefaultPlaceholder_1082065158"/>
          </w:placeholder>
          <w:richText/>
        </w:sdtPr>
        <w:sdtContent>
          <w:r w:rsidRPr="00136BFE">
            <w:rPr>
              <w:b/>
            </w:rPr>
            <w:t>Mr</w:t>
          </w:r>
          <w:r w:rsidR="005C3191">
            <w:rPr>
              <w:b/>
            </w:rPr>
            <w:t xml:space="preserve"> </w:t>
          </w:r>
          <w:r w:rsidR="00135161">
            <w:rPr>
              <w:b/>
            </w:rPr>
            <w:t>Sheerman:</w:t>
          </w:r>
        </w:sdtContent>
      </w:sdt>
      <w:r w:rsidR="005C3191">
        <w:t xml:space="preserve"> </w:t>
      </w:r>
      <w:r>
        <w:t>Turning</w:t>
      </w:r>
      <w:r w:rsidR="005C3191">
        <w:t xml:space="preserve"> </w:t>
      </w:r>
      <w:r>
        <w:t>to</w:t>
      </w:r>
      <w:r w:rsidR="005C3191">
        <w:t xml:space="preserve"> </w:t>
      </w:r>
      <w:r>
        <w:t>Alex</w:t>
      </w:r>
      <w:r w:rsidR="005C3191">
        <w:t xml:space="preserve"> </w:t>
      </w:r>
      <w:r>
        <w:t>Veitch</w:t>
      </w:r>
      <w:r w:rsidR="005C3191">
        <w:t xml:space="preserve"> </w:t>
      </w:r>
      <w:r>
        <w:t>for</w:t>
      </w:r>
      <w:r w:rsidR="005C3191">
        <w:t xml:space="preserve"> </w:t>
      </w:r>
      <w:r>
        <w:t>his</w:t>
      </w:r>
      <w:r w:rsidR="005C3191">
        <w:t xml:space="preserve"> </w:t>
      </w:r>
      <w:r>
        <w:t>view</w:t>
      </w:r>
      <w:r w:rsidR="005C3191">
        <w:t xml:space="preserve"> </w:t>
      </w:r>
      <w:r>
        <w:t>on</w:t>
      </w:r>
      <w:r w:rsidR="005C3191">
        <w:t xml:space="preserve"> </w:t>
      </w:r>
      <w:r>
        <w:t>this,</w:t>
      </w:r>
      <w:r w:rsidR="005C3191">
        <w:t xml:space="preserve"> </w:t>
      </w:r>
      <w:r>
        <w:t>I</w:t>
      </w:r>
      <w:r w:rsidR="005C3191">
        <w:t xml:space="preserve"> </w:t>
      </w:r>
      <w:r>
        <w:t>do</w:t>
      </w:r>
      <w:r w:rsidR="005C3191">
        <w:t xml:space="preserve"> </w:t>
      </w:r>
      <w:r>
        <w:t>not</w:t>
      </w:r>
      <w:r w:rsidR="005C3191">
        <w:t xml:space="preserve"> </w:t>
      </w:r>
      <w:r>
        <w:t>know</w:t>
      </w:r>
      <w:r w:rsidR="005C3191">
        <w:t xml:space="preserve"> </w:t>
      </w:r>
      <w:r>
        <w:t>whether</w:t>
      </w:r>
      <w:r w:rsidR="005C3191">
        <w:t xml:space="preserve"> </w:t>
      </w:r>
      <w:r>
        <w:t>you</w:t>
      </w:r>
      <w:r w:rsidR="005C3191">
        <w:t xml:space="preserve"> </w:t>
      </w:r>
      <w:r>
        <w:t>know</w:t>
      </w:r>
      <w:r w:rsidR="005C3191">
        <w:t xml:space="preserve"> </w:t>
      </w:r>
      <w:r>
        <w:t>but</w:t>
      </w:r>
      <w:r w:rsidR="005C3191">
        <w:t xml:space="preserve"> </w:t>
      </w:r>
      <w:r>
        <w:t>I</w:t>
      </w:r>
      <w:r w:rsidR="005C3191">
        <w:t xml:space="preserve"> </w:t>
      </w:r>
      <w:r>
        <w:t>am</w:t>
      </w:r>
      <w:r w:rsidR="005C3191">
        <w:t xml:space="preserve"> </w:t>
      </w:r>
      <w:r>
        <w:t>very</w:t>
      </w:r>
      <w:r w:rsidR="005C3191">
        <w:t xml:space="preserve"> </w:t>
      </w:r>
      <w:r>
        <w:t>interested</w:t>
      </w:r>
      <w:r w:rsidR="005C3191">
        <w:t xml:space="preserve"> </w:t>
      </w:r>
      <w:r>
        <w:t>in</w:t>
      </w:r>
      <w:r w:rsidR="005C3191">
        <w:t xml:space="preserve"> </w:t>
      </w:r>
      <w:r>
        <w:t>transport</w:t>
      </w:r>
      <w:r w:rsidR="005C3191">
        <w:t xml:space="preserve"> </w:t>
      </w:r>
      <w:r>
        <w:t>safety</w:t>
      </w:r>
      <w:r w:rsidR="008B7A3E">
        <w:t>.</w:t>
      </w:r>
      <w:r w:rsidR="005C3191">
        <w:t xml:space="preserve"> </w:t>
      </w:r>
      <w:r>
        <w:t>I</w:t>
      </w:r>
      <w:r w:rsidR="005C3191">
        <w:t xml:space="preserve"> </w:t>
      </w:r>
      <w:r>
        <w:t>know</w:t>
      </w:r>
      <w:r w:rsidR="005C3191">
        <w:t xml:space="preserve"> </w:t>
      </w:r>
      <w:r>
        <w:t>that</w:t>
      </w:r>
      <w:r w:rsidR="005C3191">
        <w:t xml:space="preserve"> </w:t>
      </w:r>
      <w:r>
        <w:t>there</w:t>
      </w:r>
      <w:r w:rsidR="005C3191">
        <w:t xml:space="preserve"> </w:t>
      </w:r>
      <w:r>
        <w:t>are</w:t>
      </w:r>
      <w:r w:rsidR="005C3191">
        <w:t xml:space="preserve"> </w:t>
      </w:r>
      <w:r>
        <w:t>a</w:t>
      </w:r>
      <w:r w:rsidR="005C3191">
        <w:t xml:space="preserve"> </w:t>
      </w:r>
      <w:r>
        <w:t>wide</w:t>
      </w:r>
      <w:r w:rsidR="005C3191">
        <w:t xml:space="preserve"> </w:t>
      </w:r>
      <w:r>
        <w:t>range</w:t>
      </w:r>
      <w:r w:rsidR="005C3191">
        <w:t xml:space="preserve"> </w:t>
      </w:r>
      <w:r>
        <w:t>of</w:t>
      </w:r>
      <w:r w:rsidR="005C3191">
        <w:t xml:space="preserve"> </w:t>
      </w:r>
      <w:r>
        <w:t>scenarios</w:t>
      </w:r>
      <w:r w:rsidR="005C3191">
        <w:t xml:space="preserve"> </w:t>
      </w:r>
      <w:r>
        <w:t>if</w:t>
      </w:r>
      <w:r w:rsidR="005C3191">
        <w:t xml:space="preserve"> </w:t>
      </w:r>
      <w:r>
        <w:t>something</w:t>
      </w:r>
      <w:r w:rsidR="005C3191">
        <w:t xml:space="preserve"> </w:t>
      </w:r>
      <w:r>
        <w:t>like</w:t>
      </w:r>
      <w:r w:rsidR="005C3191">
        <w:t xml:space="preserve"> </w:t>
      </w:r>
      <w:r>
        <w:t>a</w:t>
      </w:r>
      <w:r w:rsidR="005C3191">
        <w:t xml:space="preserve"> </w:t>
      </w:r>
      <w:r>
        <w:t>terrible</w:t>
      </w:r>
      <w:r w:rsidR="005C3191">
        <w:t xml:space="preserve"> </w:t>
      </w:r>
      <w:r>
        <w:t>fire</w:t>
      </w:r>
      <w:r w:rsidR="005C3191">
        <w:t xml:space="preserve"> </w:t>
      </w:r>
      <w:r>
        <w:t>occurs</w:t>
      </w:r>
      <w:r w:rsidR="005C3191">
        <w:t xml:space="preserve"> </w:t>
      </w:r>
      <w:r>
        <w:t>in</w:t>
      </w:r>
      <w:r w:rsidR="005C3191">
        <w:t xml:space="preserve"> </w:t>
      </w:r>
      <w:r>
        <w:t>the</w:t>
      </w:r>
      <w:r w:rsidR="005C3191">
        <w:t xml:space="preserve"> </w:t>
      </w:r>
      <w:r>
        <w:t>Channel</w:t>
      </w:r>
      <w:r w:rsidR="005C3191">
        <w:t xml:space="preserve"> </w:t>
      </w:r>
      <w:r>
        <w:t>Tunnel</w:t>
      </w:r>
      <w:r w:rsidR="008B7A3E">
        <w:t>.</w:t>
      </w:r>
      <w:r w:rsidR="005C3191">
        <w:t xml:space="preserve"> </w:t>
      </w:r>
      <w:r>
        <w:t>There</w:t>
      </w:r>
      <w:r w:rsidR="005C3191">
        <w:t xml:space="preserve"> </w:t>
      </w:r>
      <w:r>
        <w:t>are</w:t>
      </w:r>
      <w:r w:rsidR="005C3191">
        <w:t xml:space="preserve"> </w:t>
      </w:r>
      <w:r>
        <w:t>many</w:t>
      </w:r>
      <w:r w:rsidR="005C3191">
        <w:t xml:space="preserve"> </w:t>
      </w:r>
      <w:r>
        <w:t>procedures</w:t>
      </w:r>
      <w:r w:rsidR="005C3191">
        <w:t xml:space="preserve"> </w:t>
      </w:r>
      <w:r>
        <w:t>and</w:t>
      </w:r>
      <w:r w:rsidR="005C3191">
        <w:t xml:space="preserve"> </w:t>
      </w:r>
      <w:r>
        <w:t>rehearsals</w:t>
      </w:r>
      <w:r w:rsidR="005C3191">
        <w:t xml:space="preserve"> </w:t>
      </w:r>
      <w:r>
        <w:t>around</w:t>
      </w:r>
      <w:r w:rsidR="005C3191">
        <w:t xml:space="preserve"> </w:t>
      </w:r>
      <w:r>
        <w:t>that</w:t>
      </w:r>
      <w:r w:rsidR="008B7A3E">
        <w:t>.</w:t>
      </w:r>
      <w:r w:rsidR="005C3191">
        <w:t xml:space="preserve"> </w:t>
      </w:r>
      <w:r>
        <w:t>What</w:t>
      </w:r>
      <w:r w:rsidR="005C3191">
        <w:t xml:space="preserve"> </w:t>
      </w:r>
      <w:r>
        <w:t>particularly</w:t>
      </w:r>
      <w:r w:rsidR="005C3191">
        <w:t xml:space="preserve"> </w:t>
      </w:r>
      <w:r>
        <w:t>worried</w:t>
      </w:r>
      <w:r w:rsidR="005C3191">
        <w:t xml:space="preserve"> </w:t>
      </w:r>
      <w:r>
        <w:t>me</w:t>
      </w:r>
      <w:r w:rsidR="005C3191">
        <w:t xml:space="preserve"> </w:t>
      </w:r>
      <w:r>
        <w:t>in</w:t>
      </w:r>
      <w:r w:rsidR="005C3191">
        <w:t xml:space="preserve"> </w:t>
      </w:r>
      <w:r>
        <w:t>the</w:t>
      </w:r>
      <w:r w:rsidR="005C3191">
        <w:t xml:space="preserve"> </w:t>
      </w:r>
      <w:r>
        <w:t>earlier</w:t>
      </w:r>
      <w:r w:rsidR="005C3191">
        <w:t xml:space="preserve"> </w:t>
      </w:r>
      <w:r>
        <w:t>evidence</w:t>
      </w:r>
      <w:r w:rsidR="005C3191">
        <w:t xml:space="preserve"> </w:t>
      </w:r>
      <w:r>
        <w:t>that</w:t>
      </w:r>
      <w:r w:rsidR="005C3191">
        <w:t xml:space="preserve"> </w:t>
      </w:r>
      <w:r>
        <w:t>Alex</w:t>
      </w:r>
      <w:r w:rsidR="005C3191">
        <w:t xml:space="preserve"> </w:t>
      </w:r>
      <w:r>
        <w:t>was</w:t>
      </w:r>
      <w:r w:rsidR="005C3191">
        <w:t xml:space="preserve"> </w:t>
      </w:r>
      <w:r>
        <w:t>giving</w:t>
      </w:r>
      <w:r w:rsidR="005C3191">
        <w:t xml:space="preserve"> </w:t>
      </w:r>
      <w:r>
        <w:t>is</w:t>
      </w:r>
      <w:r w:rsidR="005C3191">
        <w:t xml:space="preserve"> </w:t>
      </w:r>
      <w:r>
        <w:t>that</w:t>
      </w:r>
      <w:r w:rsidR="005C3191">
        <w:t xml:space="preserve"> </w:t>
      </w:r>
      <w:r>
        <w:t>much</w:t>
      </w:r>
      <w:r w:rsidR="005C3191">
        <w:t xml:space="preserve"> </w:t>
      </w:r>
      <w:r>
        <w:t>of</w:t>
      </w:r>
      <w:r w:rsidR="005C3191">
        <w:t xml:space="preserve"> </w:t>
      </w:r>
      <w:r>
        <w:t>this</w:t>
      </w:r>
      <w:r w:rsidR="005C3191">
        <w:t xml:space="preserve"> </w:t>
      </w:r>
      <w:r>
        <w:t>depends</w:t>
      </w:r>
      <w:r w:rsidR="005C3191">
        <w:t xml:space="preserve"> </w:t>
      </w:r>
      <w:r>
        <w:t>on</w:t>
      </w:r>
      <w:r w:rsidR="005C3191">
        <w:t xml:space="preserve"> </w:t>
      </w:r>
      <w:r>
        <w:t>a</w:t>
      </w:r>
      <w:r w:rsidR="005C3191">
        <w:t xml:space="preserve"> </w:t>
      </w:r>
      <w:r>
        <w:t>new</w:t>
      </w:r>
      <w:r w:rsidR="005C3191">
        <w:t xml:space="preserve"> </w:t>
      </w:r>
      <w:r>
        <w:t>IT</w:t>
      </w:r>
      <w:r w:rsidR="005C3191">
        <w:t xml:space="preserve"> </w:t>
      </w:r>
      <w:r>
        <w:t>system</w:t>
      </w:r>
      <w:r w:rsidR="008B7A3E">
        <w:t>.</w:t>
      </w:r>
      <w:r w:rsidR="005C3191">
        <w:t xml:space="preserve"> </w:t>
      </w:r>
      <w:r>
        <w:t>Some</w:t>
      </w:r>
      <w:r w:rsidR="005C3191">
        <w:t xml:space="preserve"> </w:t>
      </w:r>
      <w:r>
        <w:t>of</w:t>
      </w:r>
      <w:r w:rsidR="005C3191">
        <w:t xml:space="preserve"> </w:t>
      </w:r>
      <w:r>
        <w:t>us</w:t>
      </w:r>
      <w:r w:rsidR="005C3191">
        <w:t xml:space="preserve"> </w:t>
      </w:r>
      <w:r>
        <w:t>are</w:t>
      </w:r>
      <w:r w:rsidR="005C3191">
        <w:t xml:space="preserve"> </w:t>
      </w:r>
      <w:r>
        <w:t>still</w:t>
      </w:r>
      <w:r w:rsidR="005C3191">
        <w:t xml:space="preserve"> </w:t>
      </w:r>
      <w:r>
        <w:t>recovering</w:t>
      </w:r>
      <w:r w:rsidR="005C3191">
        <w:t xml:space="preserve"> </w:t>
      </w:r>
      <w:r w:rsidR="0063081E">
        <w:t>from</w:t>
      </w:r>
      <w:r w:rsidR="005C3191">
        <w:t xml:space="preserve"> </w:t>
      </w:r>
      <w:r>
        <w:t>what</w:t>
      </w:r>
      <w:r w:rsidR="005C3191">
        <w:t xml:space="preserve"> </w:t>
      </w:r>
      <w:r>
        <w:t>has</w:t>
      </w:r>
      <w:r w:rsidR="005C3191">
        <w:t xml:space="preserve"> </w:t>
      </w:r>
      <w:r>
        <w:t>been</w:t>
      </w:r>
      <w:r w:rsidR="005C3191">
        <w:t xml:space="preserve"> </w:t>
      </w:r>
      <w:r>
        <w:t>happening</w:t>
      </w:r>
      <w:r w:rsidR="005C3191">
        <w:t xml:space="preserve"> </w:t>
      </w:r>
      <w:r>
        <w:t>with</w:t>
      </w:r>
      <w:r w:rsidR="005C3191">
        <w:t xml:space="preserve"> </w:t>
      </w:r>
      <w:r>
        <w:t>the</w:t>
      </w:r>
      <w:r w:rsidR="005C3191">
        <w:t xml:space="preserve"> </w:t>
      </w:r>
      <w:r w:rsidR="0063081E">
        <w:t>Covid</w:t>
      </w:r>
      <w:r>
        <w:t>-19</w:t>
      </w:r>
      <w:r w:rsidR="005C3191">
        <w:t xml:space="preserve"> </w:t>
      </w:r>
      <w:r>
        <w:t>debacle</w:t>
      </w:r>
      <w:r w:rsidR="005C3191">
        <w:t xml:space="preserve"> </w:t>
      </w:r>
      <w:r>
        <w:t>and</w:t>
      </w:r>
      <w:r w:rsidR="005C3191">
        <w:t xml:space="preserve"> </w:t>
      </w:r>
      <w:r>
        <w:t>the</w:t>
      </w:r>
      <w:r w:rsidR="005C3191">
        <w:t xml:space="preserve"> </w:t>
      </w:r>
      <w:r>
        <w:t>technology</w:t>
      </w:r>
      <w:r w:rsidR="005C3191">
        <w:t xml:space="preserve"> </w:t>
      </w:r>
      <w:r>
        <w:t>we</w:t>
      </w:r>
      <w:r w:rsidR="005C3191">
        <w:t xml:space="preserve"> </w:t>
      </w:r>
      <w:r>
        <w:t>are</w:t>
      </w:r>
      <w:r w:rsidR="005C3191">
        <w:t xml:space="preserve"> </w:t>
      </w:r>
      <w:r>
        <w:t>using</w:t>
      </w:r>
      <w:r w:rsidR="008B7A3E">
        <w:t>.</w:t>
      </w:r>
      <w:r w:rsidR="005C3191">
        <w:t xml:space="preserve"> </w:t>
      </w:r>
      <w:r>
        <w:t>Suddenly,</w:t>
      </w:r>
      <w:r w:rsidR="005C3191">
        <w:t xml:space="preserve"> </w:t>
      </w:r>
      <w:r>
        <w:t>you</w:t>
      </w:r>
      <w:r w:rsidR="005C3191">
        <w:t xml:space="preserve"> </w:t>
      </w:r>
      <w:r>
        <w:t>introduce</w:t>
      </w:r>
      <w:r w:rsidR="005C3191">
        <w:t xml:space="preserve"> </w:t>
      </w:r>
      <w:r>
        <w:t>a</w:t>
      </w:r>
      <w:r w:rsidR="005C3191">
        <w:t xml:space="preserve"> </w:t>
      </w:r>
      <w:r>
        <w:t>new</w:t>
      </w:r>
      <w:r w:rsidR="005C3191">
        <w:t xml:space="preserve"> </w:t>
      </w:r>
      <w:r>
        <w:t>IT</w:t>
      </w:r>
      <w:r w:rsidR="005C3191">
        <w:t xml:space="preserve"> </w:t>
      </w:r>
      <w:r>
        <w:t>system</w:t>
      </w:r>
      <w:r w:rsidR="005C3191">
        <w:t xml:space="preserve"> </w:t>
      </w:r>
      <w:r>
        <w:t>that</w:t>
      </w:r>
      <w:r w:rsidR="005C3191">
        <w:t xml:space="preserve"> </w:t>
      </w:r>
      <w:r>
        <w:t>we</w:t>
      </w:r>
      <w:r w:rsidR="005C3191">
        <w:t xml:space="preserve"> </w:t>
      </w:r>
      <w:r>
        <w:t>are</w:t>
      </w:r>
      <w:r w:rsidR="005C3191">
        <w:t xml:space="preserve"> </w:t>
      </w:r>
      <w:r>
        <w:t>going</w:t>
      </w:r>
      <w:r w:rsidR="005C3191">
        <w:t xml:space="preserve"> </w:t>
      </w:r>
      <w:r>
        <w:t>to</w:t>
      </w:r>
      <w:r w:rsidR="005C3191">
        <w:t xml:space="preserve"> </w:t>
      </w:r>
      <w:r>
        <w:t>be</w:t>
      </w:r>
      <w:r w:rsidR="005C3191">
        <w:t xml:space="preserve"> </w:t>
      </w:r>
      <w:r>
        <w:t>highly</w:t>
      </w:r>
      <w:r w:rsidR="005C3191">
        <w:t xml:space="preserve"> </w:t>
      </w:r>
      <w:r>
        <w:t>dependent</w:t>
      </w:r>
      <w:r w:rsidR="005C3191">
        <w:t xml:space="preserve"> </w:t>
      </w:r>
      <w:r>
        <w:t>on</w:t>
      </w:r>
      <w:r w:rsidR="003D4A6D">
        <w:t>,</w:t>
      </w:r>
      <w:r w:rsidR="005C3191">
        <w:t xml:space="preserve"> </w:t>
      </w:r>
      <w:r>
        <w:t>but</w:t>
      </w:r>
      <w:r w:rsidR="005C3191">
        <w:t xml:space="preserve"> </w:t>
      </w:r>
      <w:r>
        <w:t>which</w:t>
      </w:r>
      <w:r w:rsidR="005C3191">
        <w:t xml:space="preserve"> </w:t>
      </w:r>
      <w:r>
        <w:t>is</w:t>
      </w:r>
      <w:r w:rsidR="005C3191">
        <w:t xml:space="preserve"> </w:t>
      </w:r>
      <w:r>
        <w:t>not</w:t>
      </w:r>
      <w:r w:rsidR="005C3191">
        <w:t xml:space="preserve"> </w:t>
      </w:r>
      <w:r>
        <w:t>live</w:t>
      </w:r>
      <w:r w:rsidR="005C3191">
        <w:t xml:space="preserve"> </w:t>
      </w:r>
      <w:r>
        <w:t>yet</w:t>
      </w:r>
      <w:r w:rsidR="008B7A3E">
        <w:t>.</w:t>
      </w:r>
      <w:r w:rsidR="005C3191">
        <w:t xml:space="preserve"> </w:t>
      </w:r>
      <w:r>
        <w:t>Has</w:t>
      </w:r>
      <w:r w:rsidR="005C3191">
        <w:t xml:space="preserve"> </w:t>
      </w:r>
      <w:r>
        <w:t>the</w:t>
      </w:r>
      <w:r w:rsidR="005C3191">
        <w:t xml:space="preserve"> </w:t>
      </w:r>
      <w:r>
        <w:t>contractor</w:t>
      </w:r>
      <w:r w:rsidR="005C3191">
        <w:t xml:space="preserve"> </w:t>
      </w:r>
      <w:r>
        <w:t>been</w:t>
      </w:r>
      <w:r w:rsidR="005C3191">
        <w:t xml:space="preserve"> </w:t>
      </w:r>
      <w:r>
        <w:t>chosen?</w:t>
      </w:r>
    </w:p>
    <w:p w:rsidR="000B7458" w:rsidP="000B7458">
      <w:pPr>
        <w:pStyle w:val="Answer"/>
      </w:pPr>
      <w:sdt>
        <w:sdtPr>
          <w:alias w:val="Witness"/>
          <w:id w:val="-2134786506"/>
          <w:placeholder>
            <w:docPart w:val="DefaultPlaceholder_1082065158"/>
          </w:placeholder>
          <w:richText/>
        </w:sdtPr>
        <w:sdtContent>
          <w:r w:rsidRPr="008B7A3E" w:rsidR="008B7A3E">
            <w:rPr>
              <w:b/>
              <w:i/>
            </w:rPr>
            <w:t>Alex</w:t>
          </w:r>
          <w:r w:rsidR="005C3191">
            <w:rPr>
              <w:b/>
              <w:i/>
            </w:rPr>
            <w:t xml:space="preserve"> </w:t>
          </w:r>
          <w:r w:rsidRPr="008B7A3E" w:rsidR="008B7A3E">
            <w:rPr>
              <w:b/>
              <w:i/>
            </w:rPr>
            <w:t>Veitch:</w:t>
          </w:r>
        </w:sdtContent>
      </w:sdt>
      <w:r w:rsidR="005C3191">
        <w:t xml:space="preserve"> </w:t>
      </w:r>
      <w:r>
        <w:t>Those</w:t>
      </w:r>
      <w:r w:rsidR="005C3191">
        <w:t xml:space="preserve"> </w:t>
      </w:r>
      <w:r>
        <w:t>are</w:t>
      </w:r>
      <w:r w:rsidR="005C3191">
        <w:t xml:space="preserve"> </w:t>
      </w:r>
      <w:r>
        <w:t>great</w:t>
      </w:r>
      <w:r w:rsidR="005C3191">
        <w:t xml:space="preserve"> </w:t>
      </w:r>
      <w:r>
        <w:t>questions</w:t>
      </w:r>
      <w:r w:rsidR="008B7A3E">
        <w:t>.</w:t>
      </w:r>
      <w:r w:rsidR="005C3191">
        <w:t xml:space="preserve"> </w:t>
      </w:r>
      <w:r>
        <w:t>First,</w:t>
      </w:r>
      <w:r w:rsidR="005C3191">
        <w:t xml:space="preserve"> </w:t>
      </w:r>
      <w:r>
        <w:t>there</w:t>
      </w:r>
      <w:r w:rsidR="005C3191">
        <w:t xml:space="preserve"> </w:t>
      </w:r>
      <w:r>
        <w:t>is</w:t>
      </w:r>
      <w:r w:rsidR="005C3191">
        <w:t xml:space="preserve"> </w:t>
      </w:r>
      <w:r>
        <w:t>going</w:t>
      </w:r>
      <w:r w:rsidR="005C3191">
        <w:t xml:space="preserve"> </w:t>
      </w:r>
      <w:r>
        <w:t>to</w:t>
      </w:r>
      <w:r w:rsidR="005C3191">
        <w:t xml:space="preserve"> </w:t>
      </w:r>
      <w:r>
        <w:t>be,</w:t>
      </w:r>
      <w:r w:rsidR="005C3191">
        <w:t xml:space="preserve"> </w:t>
      </w:r>
      <w:r>
        <w:t>as</w:t>
      </w:r>
      <w:r w:rsidR="005C3191">
        <w:t xml:space="preserve"> </w:t>
      </w:r>
      <w:r>
        <w:t>we</w:t>
      </w:r>
      <w:r w:rsidR="005C3191">
        <w:t xml:space="preserve"> </w:t>
      </w:r>
      <w:r>
        <w:t>understand</w:t>
      </w:r>
      <w:r w:rsidR="005C3191">
        <w:t xml:space="preserve"> </w:t>
      </w:r>
      <w:r>
        <w:t>it,</w:t>
      </w:r>
      <w:r w:rsidR="005C3191">
        <w:t xml:space="preserve"> </w:t>
      </w:r>
      <w:r>
        <w:t>a</w:t>
      </w:r>
      <w:r w:rsidR="005C3191">
        <w:t xml:space="preserve"> </w:t>
      </w:r>
      <w:r>
        <w:t>new</w:t>
      </w:r>
      <w:r w:rsidR="005C3191">
        <w:t xml:space="preserve"> </w:t>
      </w:r>
      <w:r>
        <w:t>system</w:t>
      </w:r>
      <w:r w:rsidR="005C3191">
        <w:t xml:space="preserve"> </w:t>
      </w:r>
      <w:r>
        <w:t>called</w:t>
      </w:r>
      <w:r w:rsidR="005C3191">
        <w:t xml:space="preserve"> </w:t>
      </w:r>
      <w:r>
        <w:t>the</w:t>
      </w:r>
      <w:r w:rsidR="005C3191">
        <w:t xml:space="preserve"> </w:t>
      </w:r>
      <w:r w:rsidR="003D4A6D">
        <w:t>goods vehicle movement service</w:t>
      </w:r>
      <w:r>
        <w:t>—GVMS—which</w:t>
      </w:r>
      <w:r w:rsidR="005C3191">
        <w:t xml:space="preserve"> </w:t>
      </w:r>
      <w:r>
        <w:t>is</w:t>
      </w:r>
      <w:r w:rsidR="005C3191">
        <w:t xml:space="preserve"> </w:t>
      </w:r>
      <w:r>
        <w:t>the</w:t>
      </w:r>
      <w:r w:rsidR="005C3191">
        <w:t xml:space="preserve"> </w:t>
      </w:r>
      <w:r>
        <w:t>way</w:t>
      </w:r>
      <w:r w:rsidR="005C3191">
        <w:t xml:space="preserve"> </w:t>
      </w:r>
      <w:r>
        <w:t>in</w:t>
      </w:r>
      <w:r w:rsidR="005C3191">
        <w:t xml:space="preserve"> </w:t>
      </w:r>
      <w:r>
        <w:t>which</w:t>
      </w:r>
      <w:r w:rsidR="005C3191">
        <w:t xml:space="preserve"> </w:t>
      </w:r>
      <w:r>
        <w:t>it</w:t>
      </w:r>
      <w:r w:rsidR="005C3191">
        <w:t xml:space="preserve"> </w:t>
      </w:r>
      <w:r>
        <w:t>will</w:t>
      </w:r>
      <w:r w:rsidR="005C3191">
        <w:t xml:space="preserve"> </w:t>
      </w:r>
      <w:r>
        <w:t>be</w:t>
      </w:r>
      <w:r w:rsidR="005C3191">
        <w:t xml:space="preserve"> </w:t>
      </w:r>
      <w:r>
        <w:t>possible</w:t>
      </w:r>
      <w:r w:rsidR="005C3191">
        <w:t xml:space="preserve"> </w:t>
      </w:r>
      <w:r>
        <w:t>to</w:t>
      </w:r>
      <w:r w:rsidR="005C3191">
        <w:t xml:space="preserve"> </w:t>
      </w:r>
      <w:r w:rsidR="003D4A6D">
        <w:t>pre-</w:t>
      </w:r>
      <w:r>
        <w:t>declare</w:t>
      </w:r>
      <w:r w:rsidR="005C3191">
        <w:t xml:space="preserve"> </w:t>
      </w:r>
      <w:r>
        <w:t>the</w:t>
      </w:r>
      <w:r w:rsidR="005C3191">
        <w:t xml:space="preserve"> </w:t>
      </w:r>
      <w:r>
        <w:t>goods</w:t>
      </w:r>
      <w:r w:rsidR="005C3191">
        <w:t xml:space="preserve"> </w:t>
      </w:r>
      <w:r>
        <w:t>that</w:t>
      </w:r>
      <w:r w:rsidR="005C3191">
        <w:t xml:space="preserve"> </w:t>
      </w:r>
      <w:r>
        <w:t>are</w:t>
      </w:r>
      <w:r w:rsidR="005C3191">
        <w:t xml:space="preserve"> </w:t>
      </w:r>
      <w:r>
        <w:t>in</w:t>
      </w:r>
      <w:r w:rsidR="005C3191">
        <w:t xml:space="preserve"> </w:t>
      </w:r>
      <w:r>
        <w:t>a</w:t>
      </w:r>
      <w:r w:rsidR="005C3191">
        <w:t xml:space="preserve"> </w:t>
      </w:r>
      <w:r>
        <w:t>truck</w:t>
      </w:r>
      <w:r w:rsidR="005C3191">
        <w:t xml:space="preserve"> </w:t>
      </w:r>
      <w:r>
        <w:t>before</w:t>
      </w:r>
      <w:r w:rsidR="005C3191">
        <w:t xml:space="preserve"> </w:t>
      </w:r>
      <w:r>
        <w:t>the</w:t>
      </w:r>
      <w:r w:rsidR="005C3191">
        <w:t xml:space="preserve"> </w:t>
      </w:r>
      <w:r>
        <w:t>truck</w:t>
      </w:r>
      <w:r w:rsidR="005C3191">
        <w:t xml:space="preserve"> </w:t>
      </w:r>
      <w:r>
        <w:t>even</w:t>
      </w:r>
      <w:r w:rsidR="005C3191">
        <w:t xml:space="preserve"> </w:t>
      </w:r>
      <w:r>
        <w:t>drives</w:t>
      </w:r>
      <w:r w:rsidR="005C3191">
        <w:t xml:space="preserve"> </w:t>
      </w:r>
      <w:r>
        <w:t>towards</w:t>
      </w:r>
      <w:r w:rsidR="005C3191">
        <w:t xml:space="preserve"> </w:t>
      </w:r>
      <w:r>
        <w:t>the</w:t>
      </w:r>
      <w:r w:rsidR="005C3191">
        <w:t xml:space="preserve"> </w:t>
      </w:r>
      <w:r>
        <w:t>port</w:t>
      </w:r>
      <w:r w:rsidR="008B7A3E">
        <w:t>.</w:t>
      </w:r>
      <w:r w:rsidR="005C3191">
        <w:t xml:space="preserve"> </w:t>
      </w:r>
      <w:r>
        <w:t>That</w:t>
      </w:r>
      <w:r w:rsidR="005C3191">
        <w:t xml:space="preserve"> </w:t>
      </w:r>
      <w:r>
        <w:t>is</w:t>
      </w:r>
      <w:r w:rsidR="005C3191">
        <w:t xml:space="preserve"> </w:t>
      </w:r>
      <w:r>
        <w:t>the</w:t>
      </w:r>
      <w:r w:rsidR="005C3191">
        <w:t xml:space="preserve"> </w:t>
      </w:r>
      <w:r>
        <w:t>system</w:t>
      </w:r>
      <w:r w:rsidR="005C3191">
        <w:t xml:space="preserve"> </w:t>
      </w:r>
      <w:r>
        <w:t>that</w:t>
      </w:r>
      <w:r w:rsidR="005C3191">
        <w:t xml:space="preserve"> </w:t>
      </w:r>
      <w:r>
        <w:t>must</w:t>
      </w:r>
      <w:r w:rsidR="005C3191">
        <w:t xml:space="preserve"> </w:t>
      </w:r>
      <w:r>
        <w:t>be</w:t>
      </w:r>
      <w:r w:rsidR="005C3191">
        <w:t xml:space="preserve"> </w:t>
      </w:r>
      <w:r>
        <w:t>tested</w:t>
      </w:r>
      <w:r w:rsidR="008B7A3E">
        <w:t>.</w:t>
      </w:r>
      <w:r w:rsidR="005C3191">
        <w:t xml:space="preserve"> </w:t>
      </w:r>
      <w:r>
        <w:t>I</w:t>
      </w:r>
      <w:r w:rsidR="005C3191">
        <w:t xml:space="preserve"> </w:t>
      </w:r>
      <w:r>
        <w:t>agree</w:t>
      </w:r>
      <w:r w:rsidR="005C3191">
        <w:t xml:space="preserve"> </w:t>
      </w:r>
      <w:r>
        <w:t>with</w:t>
      </w:r>
      <w:r w:rsidR="005C3191">
        <w:t xml:space="preserve"> </w:t>
      </w:r>
      <w:r>
        <w:t>you</w:t>
      </w:r>
      <w:r w:rsidR="005C3191">
        <w:t xml:space="preserve"> </w:t>
      </w:r>
      <w:r>
        <w:t>100</w:t>
      </w:r>
      <w:r w:rsidR="00334C7F">
        <w:t>%</w:t>
      </w:r>
      <w:r w:rsidR="005C3191">
        <w:t xml:space="preserve"> </w:t>
      </w:r>
      <w:r>
        <w:t>and,</w:t>
      </w:r>
      <w:r w:rsidR="005C3191">
        <w:t xml:space="preserve"> </w:t>
      </w:r>
      <w:r>
        <w:t>straightaway</w:t>
      </w:r>
      <w:r w:rsidR="005C3191">
        <w:t xml:space="preserve"> </w:t>
      </w:r>
      <w:r>
        <w:t>following</w:t>
      </w:r>
      <w:r w:rsidR="005C3191">
        <w:t xml:space="preserve"> </w:t>
      </w:r>
      <w:r>
        <w:t>this</w:t>
      </w:r>
      <w:r w:rsidR="005C3191">
        <w:t xml:space="preserve"> </w:t>
      </w:r>
      <w:r>
        <w:t>call—and</w:t>
      </w:r>
      <w:r w:rsidR="005C3191">
        <w:t xml:space="preserve"> </w:t>
      </w:r>
      <w:r>
        <w:t>perhaps</w:t>
      </w:r>
      <w:r w:rsidR="005C3191">
        <w:t xml:space="preserve"> </w:t>
      </w:r>
      <w:r>
        <w:t>Tim</w:t>
      </w:r>
      <w:r w:rsidR="005C3191">
        <w:t xml:space="preserve"> </w:t>
      </w:r>
      <w:r>
        <w:t>and</w:t>
      </w:r>
      <w:r w:rsidR="005C3191">
        <w:t xml:space="preserve"> </w:t>
      </w:r>
      <w:r>
        <w:t>I</w:t>
      </w:r>
      <w:r w:rsidR="005C3191">
        <w:t xml:space="preserve"> </w:t>
      </w:r>
      <w:r>
        <w:t>can</w:t>
      </w:r>
      <w:r w:rsidR="005C3191">
        <w:t xml:space="preserve"> </w:t>
      </w:r>
      <w:r>
        <w:t>talk</w:t>
      </w:r>
      <w:r w:rsidR="005C3191">
        <w:t xml:space="preserve"> </w:t>
      </w:r>
      <w:r>
        <w:t>about</w:t>
      </w:r>
      <w:r w:rsidR="005C3191">
        <w:t xml:space="preserve"> </w:t>
      </w:r>
      <w:r>
        <w:t>it</w:t>
      </w:r>
      <w:r w:rsidR="005C3191">
        <w:t xml:space="preserve"> </w:t>
      </w:r>
      <w:r>
        <w:t>later—we</w:t>
      </w:r>
      <w:r w:rsidR="005C3191">
        <w:t xml:space="preserve"> </w:t>
      </w:r>
      <w:r>
        <w:t>need</w:t>
      </w:r>
      <w:r w:rsidR="005C3191">
        <w:t xml:space="preserve"> </w:t>
      </w:r>
      <w:r>
        <w:t>to</w:t>
      </w:r>
      <w:r w:rsidR="005C3191">
        <w:t xml:space="preserve"> </w:t>
      </w:r>
      <w:r>
        <w:t>be</w:t>
      </w:r>
      <w:r w:rsidR="005C3191">
        <w:t xml:space="preserve"> </w:t>
      </w:r>
      <w:r>
        <w:t>pushing</w:t>
      </w:r>
      <w:r w:rsidR="005C3191">
        <w:t xml:space="preserve"> </w:t>
      </w:r>
      <w:r>
        <w:t>to</w:t>
      </w:r>
      <w:r w:rsidR="005C3191">
        <w:t xml:space="preserve"> </w:t>
      </w:r>
      <w:r>
        <w:t>make</w:t>
      </w:r>
      <w:r w:rsidR="005C3191">
        <w:t xml:space="preserve"> </w:t>
      </w:r>
      <w:r>
        <w:t>sure</w:t>
      </w:r>
      <w:r w:rsidR="005C3191">
        <w:t xml:space="preserve"> </w:t>
      </w:r>
      <w:r>
        <w:t>that</w:t>
      </w:r>
      <w:r w:rsidR="005C3191">
        <w:t xml:space="preserve"> </w:t>
      </w:r>
      <w:r>
        <w:t>testing</w:t>
      </w:r>
      <w:r w:rsidR="005C3191">
        <w:t xml:space="preserve"> </w:t>
      </w:r>
      <w:r>
        <w:t>is</w:t>
      </w:r>
      <w:r w:rsidR="005C3191">
        <w:t xml:space="preserve"> </w:t>
      </w:r>
      <w:r>
        <w:t>part</w:t>
      </w:r>
      <w:r w:rsidR="005C3191">
        <w:t xml:space="preserve"> </w:t>
      </w:r>
      <w:r>
        <w:t>of</w:t>
      </w:r>
      <w:r w:rsidR="005C3191">
        <w:t xml:space="preserve"> </w:t>
      </w:r>
      <w:r>
        <w:t>the</w:t>
      </w:r>
      <w:r w:rsidR="005C3191">
        <w:t xml:space="preserve"> </w:t>
      </w:r>
      <w:r>
        <w:t>project</w:t>
      </w:r>
      <w:r w:rsidR="005C3191">
        <w:t xml:space="preserve"> </w:t>
      </w:r>
      <w:r>
        <w:t>plan</w:t>
      </w:r>
      <w:r w:rsidR="008B7A3E">
        <w:t>.</w:t>
      </w:r>
      <w:r w:rsidR="005C3191">
        <w:t xml:space="preserve"> </w:t>
      </w:r>
      <w:r>
        <w:t>I</w:t>
      </w:r>
      <w:r w:rsidR="005C3191">
        <w:t xml:space="preserve"> </w:t>
      </w:r>
      <w:r>
        <w:t>am</w:t>
      </w:r>
      <w:r w:rsidR="005C3191">
        <w:t xml:space="preserve"> </w:t>
      </w:r>
      <w:r>
        <w:t>sure</w:t>
      </w:r>
      <w:r w:rsidR="005C3191">
        <w:t xml:space="preserve"> </w:t>
      </w:r>
      <w:r>
        <w:t>it</w:t>
      </w:r>
      <w:r w:rsidR="005C3191">
        <w:t xml:space="preserve"> </w:t>
      </w:r>
      <w:r>
        <w:t>is</w:t>
      </w:r>
      <w:r w:rsidR="008B7A3E">
        <w:t>.</w:t>
      </w:r>
      <w:r w:rsidR="005C3191">
        <w:t xml:space="preserve"> </w:t>
      </w:r>
      <w:r>
        <w:t>To</w:t>
      </w:r>
      <w:r w:rsidR="005C3191">
        <w:t xml:space="preserve"> </w:t>
      </w:r>
      <w:r>
        <w:t>be</w:t>
      </w:r>
      <w:r w:rsidR="005C3191">
        <w:t xml:space="preserve"> </w:t>
      </w:r>
      <w:r>
        <w:t>honest,</w:t>
      </w:r>
      <w:r w:rsidR="005C3191">
        <w:t xml:space="preserve"> </w:t>
      </w:r>
      <w:r>
        <w:t>we</w:t>
      </w:r>
      <w:r w:rsidR="005C3191">
        <w:t xml:space="preserve"> </w:t>
      </w:r>
      <w:r w:rsidR="003D4A6D">
        <w:t>have</w:t>
      </w:r>
      <w:r w:rsidR="005C3191">
        <w:t xml:space="preserve"> </w:t>
      </w:r>
      <w:r>
        <w:t>just</w:t>
      </w:r>
      <w:r w:rsidR="005C3191">
        <w:t xml:space="preserve"> </w:t>
      </w:r>
      <w:r w:rsidR="003D4A6D">
        <w:t xml:space="preserve">been </w:t>
      </w:r>
      <w:r>
        <w:t>hearing</w:t>
      </w:r>
      <w:r w:rsidR="005C3191">
        <w:t xml:space="preserve"> </w:t>
      </w:r>
      <w:r>
        <w:t>about</w:t>
      </w:r>
      <w:r w:rsidR="005C3191">
        <w:t xml:space="preserve"> </w:t>
      </w:r>
      <w:r>
        <w:t>the</w:t>
      </w:r>
      <w:r w:rsidR="005C3191">
        <w:t xml:space="preserve"> </w:t>
      </w:r>
      <w:r>
        <w:t>detail</w:t>
      </w:r>
      <w:r w:rsidR="005C3191">
        <w:t xml:space="preserve"> </w:t>
      </w:r>
      <w:r>
        <w:t>of</w:t>
      </w:r>
      <w:r w:rsidR="005C3191">
        <w:t xml:space="preserve"> </w:t>
      </w:r>
      <w:r>
        <w:t>this</w:t>
      </w:r>
      <w:r w:rsidR="005C3191">
        <w:t xml:space="preserve"> </w:t>
      </w:r>
      <w:r>
        <w:t>ourselves</w:t>
      </w:r>
      <w:r w:rsidR="005C3191">
        <w:t xml:space="preserve"> </w:t>
      </w:r>
      <w:r>
        <w:t>in</w:t>
      </w:r>
      <w:r w:rsidR="005C3191">
        <w:t xml:space="preserve"> </w:t>
      </w:r>
      <w:r>
        <w:t>the</w:t>
      </w:r>
      <w:r w:rsidR="005C3191">
        <w:t xml:space="preserve"> </w:t>
      </w:r>
      <w:r>
        <w:t>last</w:t>
      </w:r>
      <w:r w:rsidR="005C3191">
        <w:t xml:space="preserve"> </w:t>
      </w:r>
      <w:r>
        <w:t>week</w:t>
      </w:r>
      <w:r w:rsidR="005C3191">
        <w:t xml:space="preserve"> </w:t>
      </w:r>
      <w:r>
        <w:t>or</w:t>
      </w:r>
      <w:r w:rsidR="005C3191">
        <w:t xml:space="preserve"> </w:t>
      </w:r>
      <w:r>
        <w:t>two.</w:t>
      </w:r>
    </w:p>
    <w:p w:rsidR="003D4A6D" w:rsidP="000B7458">
      <w:pPr>
        <w:pStyle w:val="Answer"/>
      </w:pPr>
      <w:r>
        <w:t xml:space="preserve">To </w:t>
      </w:r>
      <w:r w:rsidR="000B7458">
        <w:t>wind</w:t>
      </w:r>
      <w:r w:rsidR="005C3191">
        <w:t xml:space="preserve"> </w:t>
      </w:r>
      <w:r w:rsidR="000B7458">
        <w:t>back,</w:t>
      </w:r>
      <w:r w:rsidR="005C3191">
        <w:t xml:space="preserve"> </w:t>
      </w:r>
      <w:r w:rsidR="000B7458">
        <w:t>there</w:t>
      </w:r>
      <w:r w:rsidR="005C3191">
        <w:t xml:space="preserve"> </w:t>
      </w:r>
      <w:r w:rsidR="000B7458">
        <w:t>were</w:t>
      </w:r>
      <w:r w:rsidR="005C3191">
        <w:t xml:space="preserve"> </w:t>
      </w:r>
      <w:r w:rsidR="000B7458">
        <w:t>some</w:t>
      </w:r>
      <w:r w:rsidR="005C3191">
        <w:t xml:space="preserve"> </w:t>
      </w:r>
      <w:r w:rsidR="000B7458">
        <w:t>tests</w:t>
      </w:r>
      <w:r w:rsidR="005C3191">
        <w:t xml:space="preserve"> </w:t>
      </w:r>
      <w:r w:rsidR="000B7458">
        <w:t>on</w:t>
      </w:r>
      <w:r w:rsidR="005C3191">
        <w:t xml:space="preserve"> </w:t>
      </w:r>
      <w:r w:rsidR="000B7458">
        <w:t>the</w:t>
      </w:r>
      <w:r w:rsidR="005C3191">
        <w:t xml:space="preserve"> </w:t>
      </w:r>
      <w:r w:rsidR="000B7458">
        <w:t>road</w:t>
      </w:r>
      <w:r w:rsidR="005C3191">
        <w:t xml:space="preserve"> </w:t>
      </w:r>
      <w:r w:rsidR="000B7458">
        <w:t>management</w:t>
      </w:r>
      <w:r w:rsidR="005C3191">
        <w:t xml:space="preserve"> </w:t>
      </w:r>
      <w:r w:rsidR="000B7458">
        <w:t>towards</w:t>
      </w:r>
      <w:r w:rsidR="005C3191">
        <w:t xml:space="preserve"> </w:t>
      </w:r>
      <w:r w:rsidR="000B7458">
        <w:t>Kent,</w:t>
      </w:r>
      <w:r w:rsidR="005C3191">
        <w:t xml:space="preserve"> </w:t>
      </w:r>
      <w:r w:rsidR="000B7458">
        <w:t>and</w:t>
      </w:r>
      <w:r w:rsidR="005C3191">
        <w:t xml:space="preserve"> </w:t>
      </w:r>
      <w:r w:rsidR="000B7458">
        <w:t>I</w:t>
      </w:r>
      <w:r w:rsidR="005C3191">
        <w:t xml:space="preserve"> </w:t>
      </w:r>
      <w:r w:rsidR="000B7458">
        <w:t>am</w:t>
      </w:r>
      <w:r w:rsidR="005C3191">
        <w:t xml:space="preserve"> </w:t>
      </w:r>
      <w:r w:rsidR="000B7458">
        <w:t>sure</w:t>
      </w:r>
      <w:r w:rsidR="005C3191">
        <w:t xml:space="preserve"> </w:t>
      </w:r>
      <w:r w:rsidR="000B7458">
        <w:t>Tim</w:t>
      </w:r>
      <w:r w:rsidR="005C3191">
        <w:t xml:space="preserve"> </w:t>
      </w:r>
      <w:r w:rsidR="000B7458">
        <w:t>knows</w:t>
      </w:r>
      <w:r w:rsidR="005C3191">
        <w:t xml:space="preserve"> </w:t>
      </w:r>
      <w:r w:rsidR="000B7458">
        <w:t>a</w:t>
      </w:r>
      <w:r w:rsidR="005C3191">
        <w:t xml:space="preserve"> </w:t>
      </w:r>
      <w:r w:rsidR="000B7458">
        <w:t>lot</w:t>
      </w:r>
      <w:r w:rsidR="005C3191">
        <w:t xml:space="preserve"> </w:t>
      </w:r>
      <w:r w:rsidR="000B7458">
        <w:t>about</w:t>
      </w:r>
      <w:r w:rsidR="005C3191">
        <w:t xml:space="preserve"> </w:t>
      </w:r>
      <w:r w:rsidR="000B7458">
        <w:t>this</w:t>
      </w:r>
      <w:r w:rsidR="008B7A3E">
        <w:t>.</w:t>
      </w:r>
      <w:r w:rsidR="005C3191">
        <w:t xml:space="preserve"> </w:t>
      </w:r>
      <w:r>
        <w:t xml:space="preserve">Where </w:t>
      </w:r>
      <w:r w:rsidR="00C549F0">
        <w:t>there</w:t>
      </w:r>
      <w:r w:rsidR="005C3191">
        <w:t xml:space="preserve"> </w:t>
      </w:r>
      <w:r w:rsidR="00C549F0">
        <w:t>were</w:t>
      </w:r>
      <w:r w:rsidR="005C3191">
        <w:t xml:space="preserve"> </w:t>
      </w:r>
      <w:r w:rsidR="00C549F0">
        <w:t>likely</w:t>
      </w:r>
      <w:r w:rsidR="005C3191">
        <w:t xml:space="preserve"> </w:t>
      </w:r>
      <w:r w:rsidR="00C549F0">
        <w:t>to</w:t>
      </w:r>
      <w:r w:rsidR="005C3191">
        <w:t xml:space="preserve"> </w:t>
      </w:r>
      <w:r w:rsidR="00C549F0">
        <w:t>be</w:t>
      </w:r>
      <w:r w:rsidR="005C3191">
        <w:t xml:space="preserve"> </w:t>
      </w:r>
      <w:r w:rsidR="00C549F0">
        <w:t>delays</w:t>
      </w:r>
      <w:r w:rsidR="005C3191">
        <w:t xml:space="preserve"> </w:t>
      </w:r>
      <w:r w:rsidR="00C549F0">
        <w:t>in</w:t>
      </w:r>
      <w:r w:rsidR="005C3191">
        <w:t xml:space="preserve"> </w:t>
      </w:r>
      <w:r w:rsidR="00C549F0">
        <w:t>Kent</w:t>
      </w:r>
      <w:r>
        <w:t>,</w:t>
      </w:r>
      <w:r w:rsidR="005C3191">
        <w:t xml:space="preserve"> </w:t>
      </w:r>
      <w:r w:rsidR="00C549F0">
        <w:t>the</w:t>
      </w:r>
      <w:r w:rsidR="005C3191">
        <w:t xml:space="preserve"> </w:t>
      </w:r>
      <w:r w:rsidR="00C549F0">
        <w:t>Government</w:t>
      </w:r>
      <w:r w:rsidR="005C3191">
        <w:t xml:space="preserve"> </w:t>
      </w:r>
      <w:r w:rsidR="00C549F0">
        <w:t>came</w:t>
      </w:r>
      <w:r w:rsidR="005C3191">
        <w:t xml:space="preserve"> </w:t>
      </w:r>
      <w:r w:rsidR="00C549F0">
        <w:t>up</w:t>
      </w:r>
      <w:r w:rsidR="005C3191">
        <w:t xml:space="preserve"> </w:t>
      </w:r>
      <w:r w:rsidR="00C549F0">
        <w:t>with</w:t>
      </w:r>
      <w:r w:rsidR="005C3191">
        <w:t xml:space="preserve"> </w:t>
      </w:r>
      <w:r w:rsidR="00C549F0">
        <w:t>a</w:t>
      </w:r>
      <w:r w:rsidR="005C3191">
        <w:t xml:space="preserve"> </w:t>
      </w:r>
      <w:r w:rsidR="00C549F0">
        <w:t>system</w:t>
      </w:r>
      <w:r w:rsidR="005C3191">
        <w:t xml:space="preserve"> </w:t>
      </w:r>
      <w:r w:rsidR="00C549F0">
        <w:t>called</w:t>
      </w:r>
      <w:r w:rsidR="005C3191">
        <w:t xml:space="preserve"> </w:t>
      </w:r>
      <w:r w:rsidR="00C549F0">
        <w:t>Operation</w:t>
      </w:r>
      <w:r w:rsidR="005C3191">
        <w:t xml:space="preserve"> </w:t>
      </w:r>
      <w:r w:rsidR="00C549F0">
        <w:t>Stack</w:t>
      </w:r>
      <w:r w:rsidR="005C3191">
        <w:t xml:space="preserve"> </w:t>
      </w:r>
      <w:r w:rsidR="00C549F0">
        <w:t>to</w:t>
      </w:r>
      <w:r w:rsidR="005C3191">
        <w:t xml:space="preserve"> </w:t>
      </w:r>
      <w:r w:rsidR="00C549F0">
        <w:t>manage</w:t>
      </w:r>
      <w:r w:rsidR="005C3191">
        <w:t xml:space="preserve"> </w:t>
      </w:r>
      <w:r w:rsidR="00C549F0">
        <w:t>that</w:t>
      </w:r>
      <w:r w:rsidR="008B7A3E">
        <w:t>.</w:t>
      </w:r>
      <w:r w:rsidR="005C3191">
        <w:t xml:space="preserve"> </w:t>
      </w:r>
      <w:r w:rsidR="00C549F0">
        <w:t>There</w:t>
      </w:r>
      <w:r w:rsidR="005C3191">
        <w:t xml:space="preserve"> </w:t>
      </w:r>
      <w:r w:rsidR="00C549F0">
        <w:t>were</w:t>
      </w:r>
      <w:r w:rsidR="005C3191">
        <w:t xml:space="preserve"> </w:t>
      </w:r>
      <w:r w:rsidR="00C549F0">
        <w:t>certainly</w:t>
      </w:r>
      <w:r w:rsidR="005C3191">
        <w:t xml:space="preserve"> </w:t>
      </w:r>
      <w:r w:rsidR="00C549F0">
        <w:t>tests</w:t>
      </w:r>
      <w:r w:rsidR="005C3191">
        <w:t xml:space="preserve"> </w:t>
      </w:r>
      <w:r w:rsidR="00C549F0">
        <w:t>with</w:t>
      </w:r>
      <w:r w:rsidR="005C3191">
        <w:t xml:space="preserve"> </w:t>
      </w:r>
      <w:r w:rsidR="00C549F0">
        <w:t>that</w:t>
      </w:r>
      <w:r w:rsidR="005C3191">
        <w:t xml:space="preserve"> </w:t>
      </w:r>
      <w:r w:rsidR="00C549F0">
        <w:t>and</w:t>
      </w:r>
      <w:r w:rsidR="005C3191">
        <w:t xml:space="preserve"> </w:t>
      </w:r>
      <w:r w:rsidR="00C549F0">
        <w:t>they</w:t>
      </w:r>
      <w:r w:rsidR="005C3191">
        <w:t xml:space="preserve"> </w:t>
      </w:r>
      <w:r w:rsidR="00C549F0">
        <w:t>reached</w:t>
      </w:r>
      <w:r w:rsidR="005C3191">
        <w:t xml:space="preserve"> </w:t>
      </w:r>
      <w:r w:rsidR="00C549F0">
        <w:t>out</w:t>
      </w:r>
      <w:r w:rsidR="005C3191">
        <w:t xml:space="preserve"> </w:t>
      </w:r>
      <w:r w:rsidR="00C549F0">
        <w:t>to</w:t>
      </w:r>
      <w:r w:rsidR="005C3191">
        <w:t xml:space="preserve"> </w:t>
      </w:r>
      <w:r w:rsidR="00C549F0">
        <w:t>our</w:t>
      </w:r>
      <w:r w:rsidR="005C3191">
        <w:t xml:space="preserve"> </w:t>
      </w:r>
      <w:r w:rsidR="00C549F0">
        <w:t>members</w:t>
      </w:r>
      <w:r w:rsidR="005C3191">
        <w:t xml:space="preserve"> </w:t>
      </w:r>
      <w:r w:rsidR="00C549F0">
        <w:t>to</w:t>
      </w:r>
      <w:r w:rsidR="005C3191">
        <w:t xml:space="preserve"> </w:t>
      </w:r>
      <w:r w:rsidR="00C549F0">
        <w:t>see</w:t>
      </w:r>
      <w:r w:rsidR="005C3191">
        <w:t xml:space="preserve"> </w:t>
      </w:r>
      <w:r w:rsidR="00C549F0">
        <w:t>if</w:t>
      </w:r>
      <w:r w:rsidR="005C3191">
        <w:t xml:space="preserve"> </w:t>
      </w:r>
      <w:r w:rsidR="00C549F0">
        <w:t>they</w:t>
      </w:r>
      <w:r w:rsidR="005C3191">
        <w:t xml:space="preserve"> </w:t>
      </w:r>
      <w:r w:rsidR="00C549F0">
        <w:t>could</w:t>
      </w:r>
      <w:r w:rsidR="005C3191">
        <w:t xml:space="preserve"> </w:t>
      </w:r>
      <w:r w:rsidR="00C549F0">
        <w:t>participate</w:t>
      </w:r>
      <w:r w:rsidR="005C3191">
        <w:t xml:space="preserve"> </w:t>
      </w:r>
      <w:r w:rsidR="00C549F0">
        <w:t>in</w:t>
      </w:r>
      <w:r w:rsidR="005C3191">
        <w:t xml:space="preserve"> </w:t>
      </w:r>
      <w:r w:rsidR="00C549F0">
        <w:t>it</w:t>
      </w:r>
      <w:r w:rsidR="008B7A3E">
        <w:t>.</w:t>
      </w:r>
      <w:r w:rsidR="005C3191">
        <w:t xml:space="preserve"> </w:t>
      </w:r>
    </w:p>
    <w:p w:rsidR="000B7458" w:rsidP="000B7458">
      <w:pPr>
        <w:pStyle w:val="Answer"/>
      </w:pPr>
      <w:r>
        <w:t xml:space="preserve">But </w:t>
      </w:r>
      <w:r w:rsidR="00C549F0">
        <w:t>there</w:t>
      </w:r>
      <w:r w:rsidR="005C3191">
        <w:t xml:space="preserve"> </w:t>
      </w:r>
      <w:r w:rsidR="00C549F0">
        <w:t>must</w:t>
      </w:r>
      <w:r w:rsidR="005C3191">
        <w:t xml:space="preserve"> </w:t>
      </w:r>
      <w:r w:rsidR="00C549F0">
        <w:t>be</w:t>
      </w:r>
      <w:r w:rsidR="005C3191">
        <w:t xml:space="preserve"> </w:t>
      </w:r>
      <w:r w:rsidR="00C549F0">
        <w:t>testing</w:t>
      </w:r>
      <w:r w:rsidR="005C3191">
        <w:t xml:space="preserve"> </w:t>
      </w:r>
      <w:r w:rsidR="00C549F0">
        <w:t>of</w:t>
      </w:r>
      <w:r w:rsidR="005C3191">
        <w:t xml:space="preserve"> </w:t>
      </w:r>
      <w:r w:rsidR="00C549F0">
        <w:t>this</w:t>
      </w:r>
      <w:r w:rsidR="005C3191">
        <w:t xml:space="preserve"> </w:t>
      </w:r>
      <w:r w:rsidR="00C549F0">
        <w:t>new</w:t>
      </w:r>
      <w:r w:rsidR="005C3191">
        <w:t xml:space="preserve"> </w:t>
      </w:r>
      <w:r w:rsidR="00C549F0">
        <w:t>system</w:t>
      </w:r>
      <w:r w:rsidR="008B7A3E">
        <w:t>.</w:t>
      </w:r>
      <w:r w:rsidR="005C3191">
        <w:t xml:space="preserve"> </w:t>
      </w:r>
      <w:r w:rsidR="00C549F0">
        <w:t>Hopefully,</w:t>
      </w:r>
      <w:r w:rsidR="005C3191">
        <w:t xml:space="preserve"> </w:t>
      </w:r>
      <w:r w:rsidR="00C549F0">
        <w:t>the</w:t>
      </w:r>
      <w:r w:rsidR="005C3191">
        <w:t xml:space="preserve"> </w:t>
      </w:r>
      <w:r w:rsidR="00C549F0">
        <w:t>shared</w:t>
      </w:r>
      <w:r w:rsidR="005C3191">
        <w:t xml:space="preserve"> </w:t>
      </w:r>
      <w:r w:rsidR="00C549F0">
        <w:t>goal</w:t>
      </w:r>
      <w:r w:rsidR="005C3191">
        <w:t xml:space="preserve"> </w:t>
      </w:r>
      <w:r w:rsidR="00C549F0">
        <w:t>of</w:t>
      </w:r>
      <w:r w:rsidR="005C3191">
        <w:t xml:space="preserve"> </w:t>
      </w:r>
      <w:r w:rsidR="00C549F0">
        <w:t>all</w:t>
      </w:r>
      <w:r w:rsidR="005C3191">
        <w:t xml:space="preserve"> </w:t>
      </w:r>
      <w:r w:rsidR="00C549F0">
        <w:t>of</w:t>
      </w:r>
      <w:r w:rsidR="005C3191">
        <w:t xml:space="preserve"> </w:t>
      </w:r>
      <w:r w:rsidR="00C549F0">
        <w:t>us</w:t>
      </w:r>
      <w:r w:rsidR="005C3191">
        <w:t xml:space="preserve"> </w:t>
      </w:r>
      <w:r w:rsidR="00C549F0">
        <w:t>is</w:t>
      </w:r>
      <w:r w:rsidR="005C3191">
        <w:t xml:space="preserve"> </w:t>
      </w:r>
      <w:r w:rsidR="00C549F0">
        <w:t>to</w:t>
      </w:r>
      <w:r w:rsidR="005C3191">
        <w:t xml:space="preserve"> </w:t>
      </w:r>
      <w:r w:rsidR="00C549F0">
        <w:t>avoid</w:t>
      </w:r>
      <w:r w:rsidR="005C3191">
        <w:t xml:space="preserve"> </w:t>
      </w:r>
      <w:r w:rsidR="00C549F0">
        <w:t>the</w:t>
      </w:r>
      <w:r w:rsidR="005C3191">
        <w:t xml:space="preserve"> </w:t>
      </w:r>
      <w:r w:rsidR="00C549F0">
        <w:t>need</w:t>
      </w:r>
      <w:r w:rsidR="005C3191">
        <w:t xml:space="preserve"> </w:t>
      </w:r>
      <w:r w:rsidR="00C549F0">
        <w:t>to</w:t>
      </w:r>
      <w:r w:rsidR="005C3191">
        <w:t xml:space="preserve"> </w:t>
      </w:r>
      <w:r w:rsidR="00C549F0">
        <w:t>have</w:t>
      </w:r>
      <w:r w:rsidR="005C3191">
        <w:t xml:space="preserve"> </w:t>
      </w:r>
      <w:r w:rsidR="00C549F0">
        <w:t>the</w:t>
      </w:r>
      <w:r w:rsidR="005C3191">
        <w:t xml:space="preserve"> </w:t>
      </w:r>
      <w:r w:rsidR="00C549F0">
        <w:t>Operation</w:t>
      </w:r>
      <w:r w:rsidR="005C3191">
        <w:t xml:space="preserve"> </w:t>
      </w:r>
      <w:r w:rsidR="00C549F0">
        <w:t>Stack-type</w:t>
      </w:r>
      <w:r w:rsidR="005C3191">
        <w:t xml:space="preserve"> </w:t>
      </w:r>
      <w:r w:rsidR="00C549F0">
        <w:t>procedures</w:t>
      </w:r>
      <w:r w:rsidR="005C3191">
        <w:t xml:space="preserve"> </w:t>
      </w:r>
      <w:r w:rsidR="00C549F0">
        <w:t>in</w:t>
      </w:r>
      <w:r w:rsidR="005C3191">
        <w:t xml:space="preserve"> </w:t>
      </w:r>
      <w:r w:rsidR="00C549F0">
        <w:t>place</w:t>
      </w:r>
      <w:r w:rsidR="005C3191">
        <w:t xml:space="preserve"> </w:t>
      </w:r>
      <w:r w:rsidR="00C549F0">
        <w:t>to</w:t>
      </w:r>
      <w:r w:rsidR="005C3191">
        <w:t xml:space="preserve"> </w:t>
      </w:r>
      <w:r w:rsidR="00C549F0">
        <w:t>manage</w:t>
      </w:r>
      <w:r w:rsidR="005C3191">
        <w:t xml:space="preserve"> </w:t>
      </w:r>
      <w:r w:rsidR="00C549F0">
        <w:t>the</w:t>
      </w:r>
      <w:r w:rsidR="005C3191">
        <w:t xml:space="preserve"> </w:t>
      </w:r>
      <w:r w:rsidR="00C549F0">
        <w:t>flow</w:t>
      </w:r>
      <w:r w:rsidR="005C3191">
        <w:t xml:space="preserve"> </w:t>
      </w:r>
      <w:r w:rsidR="00C549F0">
        <w:t>of</w:t>
      </w:r>
      <w:r w:rsidR="005C3191">
        <w:t xml:space="preserve"> </w:t>
      </w:r>
      <w:r w:rsidR="00C549F0">
        <w:t>goods</w:t>
      </w:r>
      <w:r>
        <w:t>.</w:t>
      </w:r>
      <w:r w:rsidR="005C3191">
        <w:t xml:space="preserve"> </w:t>
      </w:r>
      <w:r>
        <w:t xml:space="preserve">As </w:t>
      </w:r>
      <w:r w:rsidR="00C549F0">
        <w:t>a</w:t>
      </w:r>
      <w:r w:rsidR="005C3191">
        <w:t xml:space="preserve"> </w:t>
      </w:r>
      <w:r w:rsidR="00C549F0">
        <w:t>contingency,</w:t>
      </w:r>
      <w:r w:rsidR="005C3191">
        <w:t xml:space="preserve"> </w:t>
      </w:r>
      <w:r w:rsidR="00C549F0">
        <w:t>I</w:t>
      </w:r>
      <w:r w:rsidR="005C3191">
        <w:t xml:space="preserve"> </w:t>
      </w:r>
      <w:r w:rsidR="00C549F0">
        <w:t>would</w:t>
      </w:r>
      <w:r w:rsidR="005C3191">
        <w:t xml:space="preserve"> </w:t>
      </w:r>
      <w:r w:rsidR="00C549F0">
        <w:t>be</w:t>
      </w:r>
      <w:r w:rsidR="005C3191">
        <w:t xml:space="preserve"> </w:t>
      </w:r>
      <w:r w:rsidR="00C549F0">
        <w:t>sure</w:t>
      </w:r>
      <w:r w:rsidR="005C3191">
        <w:t xml:space="preserve"> </w:t>
      </w:r>
      <w:r w:rsidR="00C549F0">
        <w:t>that</w:t>
      </w:r>
      <w:r w:rsidR="005C3191">
        <w:t xml:space="preserve"> </w:t>
      </w:r>
      <w:r w:rsidR="00C549F0">
        <w:t>that</w:t>
      </w:r>
      <w:r w:rsidR="005C3191">
        <w:t xml:space="preserve"> </w:t>
      </w:r>
      <w:r w:rsidR="00C549F0">
        <w:t>would</w:t>
      </w:r>
      <w:r w:rsidR="005C3191">
        <w:t xml:space="preserve"> </w:t>
      </w:r>
      <w:r w:rsidR="00C549F0">
        <w:t>be</w:t>
      </w:r>
      <w:r w:rsidR="005C3191">
        <w:t xml:space="preserve"> </w:t>
      </w:r>
      <w:r w:rsidR="00C549F0">
        <w:t>tested</w:t>
      </w:r>
      <w:r w:rsidR="005C3191">
        <w:t xml:space="preserve"> </w:t>
      </w:r>
      <w:r w:rsidR="00C549F0">
        <w:t>as</w:t>
      </w:r>
      <w:r w:rsidR="005C3191">
        <w:t xml:space="preserve"> </w:t>
      </w:r>
      <w:r w:rsidR="00C549F0">
        <w:t>well</w:t>
      </w:r>
      <w:r w:rsidR="005C3191">
        <w:t xml:space="preserve"> </w:t>
      </w:r>
      <w:r w:rsidR="00C549F0">
        <w:t>towards</w:t>
      </w:r>
      <w:r w:rsidR="005C3191">
        <w:t xml:space="preserve"> </w:t>
      </w:r>
      <w:r w:rsidR="00C549F0">
        <w:t>the</w:t>
      </w:r>
      <w:r w:rsidR="005C3191">
        <w:t xml:space="preserve"> </w:t>
      </w:r>
      <w:r w:rsidR="00C549F0">
        <w:t>end</w:t>
      </w:r>
      <w:r w:rsidR="005C3191">
        <w:t xml:space="preserve"> </w:t>
      </w:r>
      <w:r w:rsidR="00C549F0">
        <w:t>of</w:t>
      </w:r>
      <w:r w:rsidR="005C3191">
        <w:t xml:space="preserve"> </w:t>
      </w:r>
      <w:r w:rsidR="00C549F0">
        <w:t>the</w:t>
      </w:r>
      <w:r w:rsidR="005C3191">
        <w:t xml:space="preserve"> </w:t>
      </w:r>
      <w:r w:rsidR="00C549F0">
        <w:t>year</w:t>
      </w:r>
      <w:r w:rsidR="008B7A3E">
        <w:t>.</w:t>
      </w:r>
      <w:r w:rsidR="005C3191">
        <w:t xml:space="preserve"> </w:t>
      </w:r>
      <w:r w:rsidR="00C549F0">
        <w:t>That</w:t>
      </w:r>
      <w:r w:rsidR="005C3191">
        <w:t xml:space="preserve"> </w:t>
      </w:r>
      <w:r w:rsidR="00C549F0">
        <w:t>is</w:t>
      </w:r>
      <w:r w:rsidR="005C3191">
        <w:t xml:space="preserve"> </w:t>
      </w:r>
      <w:r w:rsidR="00C549F0">
        <w:t>a</w:t>
      </w:r>
      <w:r w:rsidR="005C3191">
        <w:t xml:space="preserve"> </w:t>
      </w:r>
      <w:r w:rsidR="00C549F0">
        <w:t>great</w:t>
      </w:r>
      <w:r w:rsidR="005C3191">
        <w:t xml:space="preserve"> </w:t>
      </w:r>
      <w:r w:rsidR="00C549F0">
        <w:t>comment</w:t>
      </w:r>
      <w:r w:rsidR="008B7A3E">
        <w:t>.</w:t>
      </w:r>
      <w:r w:rsidR="005C3191">
        <w:t xml:space="preserve"> </w:t>
      </w:r>
      <w:r w:rsidR="00C549F0">
        <w:t>Thank</w:t>
      </w:r>
      <w:r w:rsidR="005C3191">
        <w:t xml:space="preserve"> </w:t>
      </w:r>
      <w:r w:rsidR="00C549F0">
        <w:t>you</w:t>
      </w:r>
      <w:r w:rsidR="005C3191">
        <w:t xml:space="preserve"> </w:t>
      </w:r>
      <w:r w:rsidR="00C549F0">
        <w:t>for</w:t>
      </w:r>
      <w:r w:rsidR="005C3191">
        <w:t xml:space="preserve"> </w:t>
      </w:r>
      <w:r w:rsidR="00C549F0">
        <w:t>it</w:t>
      </w:r>
      <w:r w:rsidR="008B7A3E">
        <w:t>.</w:t>
      </w:r>
      <w:r w:rsidR="005C3191">
        <w:t xml:space="preserve"> </w:t>
      </w:r>
      <w:r w:rsidR="00C549F0">
        <w:t>I</w:t>
      </w:r>
      <w:r w:rsidR="005C3191">
        <w:t xml:space="preserve"> </w:t>
      </w:r>
      <w:r w:rsidR="00C549F0">
        <w:t>completely</w:t>
      </w:r>
      <w:r w:rsidR="005C3191">
        <w:t xml:space="preserve"> </w:t>
      </w:r>
      <w:r w:rsidR="00C549F0">
        <w:t>agree,</w:t>
      </w:r>
      <w:r w:rsidR="005C3191">
        <w:t xml:space="preserve"> </w:t>
      </w:r>
      <w:r w:rsidR="00C549F0">
        <w:t>and</w:t>
      </w:r>
      <w:r w:rsidR="005C3191">
        <w:t xml:space="preserve"> </w:t>
      </w:r>
      <w:r w:rsidR="00C549F0">
        <w:t>we</w:t>
      </w:r>
      <w:r w:rsidR="005C3191">
        <w:t xml:space="preserve"> </w:t>
      </w:r>
      <w:r w:rsidR="00C549F0">
        <w:t>want</w:t>
      </w:r>
      <w:r w:rsidR="005C3191">
        <w:t xml:space="preserve"> </w:t>
      </w:r>
      <w:r w:rsidR="00C549F0">
        <w:t>that</w:t>
      </w:r>
      <w:r w:rsidR="005C3191">
        <w:t xml:space="preserve"> </w:t>
      </w:r>
      <w:r w:rsidR="00C549F0">
        <w:t>as</w:t>
      </w:r>
      <w:r w:rsidR="005C3191">
        <w:t xml:space="preserve"> </w:t>
      </w:r>
      <w:r w:rsidR="00C549F0">
        <w:t>well.</w:t>
      </w:r>
    </w:p>
    <w:p w:rsidR="00C549F0" w:rsidP="00C549F0">
      <w:pPr>
        <w:pStyle w:val="Answer"/>
      </w:pPr>
      <w:sdt>
        <w:sdtPr>
          <w:alias w:val="Witness"/>
          <w:id w:val="688195128"/>
          <w:placeholder>
            <w:docPart w:val="DefaultPlaceholder_1082065158"/>
          </w:placeholder>
          <w:richText/>
        </w:sdtPr>
        <w:sdtContent>
          <w:r w:rsidRPr="008B7A3E" w:rsidR="008B7A3E">
            <w:rPr>
              <w:b/>
              <w:i/>
            </w:rPr>
            <w:t>Tim</w:t>
          </w:r>
          <w:r w:rsidR="005C3191">
            <w:rPr>
              <w:b/>
              <w:i/>
            </w:rPr>
            <w:t xml:space="preserve"> </w:t>
          </w:r>
          <w:r w:rsidRPr="008B7A3E" w:rsidR="008B7A3E">
            <w:rPr>
              <w:b/>
              <w:i/>
            </w:rPr>
            <w:t>Reardon:</w:t>
          </w:r>
        </w:sdtContent>
      </w:sdt>
      <w:r w:rsidR="005C3191">
        <w:t xml:space="preserve"> </w:t>
      </w:r>
      <w:r w:rsidR="003D4A6D">
        <w:t xml:space="preserve">To </w:t>
      </w:r>
      <w:r>
        <w:t>draw</w:t>
      </w:r>
      <w:r w:rsidR="005C3191">
        <w:t xml:space="preserve"> </w:t>
      </w:r>
      <w:r>
        <w:t>out</w:t>
      </w:r>
      <w:r w:rsidR="005C3191">
        <w:t xml:space="preserve"> </w:t>
      </w:r>
      <w:r>
        <w:t>what</w:t>
      </w:r>
      <w:r w:rsidR="005C3191">
        <w:t xml:space="preserve"> </w:t>
      </w:r>
      <w:r>
        <w:t>Lars</w:t>
      </w:r>
      <w:r w:rsidR="005C3191">
        <w:t xml:space="preserve"> </w:t>
      </w:r>
      <w:r>
        <w:t>has</w:t>
      </w:r>
      <w:r w:rsidR="005C3191">
        <w:t xml:space="preserve"> </w:t>
      </w:r>
      <w:r>
        <w:t>said,</w:t>
      </w:r>
      <w:r w:rsidR="005C3191">
        <w:t xml:space="preserve"> </w:t>
      </w:r>
      <w:r>
        <w:t>French</w:t>
      </w:r>
      <w:r w:rsidR="005C3191">
        <w:t xml:space="preserve"> </w:t>
      </w:r>
      <w:r>
        <w:t>customs</w:t>
      </w:r>
      <w:r w:rsidR="005C3191">
        <w:t xml:space="preserve"> </w:t>
      </w:r>
      <w:r w:rsidR="003D4A6D">
        <w:t>has</w:t>
      </w:r>
      <w:r w:rsidR="005C3191">
        <w:t xml:space="preserve"> </w:t>
      </w:r>
      <w:r>
        <w:t>tested</w:t>
      </w:r>
      <w:r w:rsidR="005C3191">
        <w:t xml:space="preserve"> </w:t>
      </w:r>
      <w:r w:rsidR="003D4A6D">
        <w:t>its</w:t>
      </w:r>
      <w:r w:rsidR="005C3191">
        <w:t xml:space="preserve"> </w:t>
      </w:r>
      <w:r>
        <w:t>system</w:t>
      </w:r>
      <w:r w:rsidR="008B7A3E">
        <w:t>.</w:t>
      </w:r>
      <w:r w:rsidR="005C3191">
        <w:t xml:space="preserve"> </w:t>
      </w:r>
      <w:r w:rsidR="003D4A6D">
        <w:t>It</w:t>
      </w:r>
      <w:r w:rsidR="005C3191">
        <w:t xml:space="preserve"> </w:t>
      </w:r>
      <w:r w:rsidR="003D4A6D">
        <w:t xml:space="preserve">has </w:t>
      </w:r>
      <w:r>
        <w:t>done</w:t>
      </w:r>
      <w:r w:rsidR="005C3191">
        <w:t xml:space="preserve"> </w:t>
      </w:r>
      <w:r w:rsidR="003D4A6D">
        <w:t xml:space="preserve">that </w:t>
      </w:r>
      <w:r>
        <w:t>a</w:t>
      </w:r>
      <w:r w:rsidR="005C3191">
        <w:t xml:space="preserve"> </w:t>
      </w:r>
      <w:r>
        <w:t>couple</w:t>
      </w:r>
      <w:r w:rsidR="005C3191">
        <w:t xml:space="preserve"> </w:t>
      </w:r>
      <w:r>
        <w:t>of</w:t>
      </w:r>
      <w:r w:rsidR="005C3191">
        <w:t xml:space="preserve"> </w:t>
      </w:r>
      <w:r>
        <w:t>times</w:t>
      </w:r>
      <w:r w:rsidR="005C3191">
        <w:t xml:space="preserve"> </w:t>
      </w:r>
      <w:r>
        <w:t>and</w:t>
      </w:r>
      <w:r w:rsidR="005C3191">
        <w:t xml:space="preserve"> </w:t>
      </w:r>
      <w:r>
        <w:t>established</w:t>
      </w:r>
      <w:r w:rsidR="005C3191">
        <w:t xml:space="preserve"> </w:t>
      </w:r>
      <w:r>
        <w:t>that,</w:t>
      </w:r>
      <w:r w:rsidR="005C3191">
        <w:t xml:space="preserve"> </w:t>
      </w:r>
      <w:r>
        <w:t>as</w:t>
      </w:r>
      <w:r w:rsidR="005C3191">
        <w:t xml:space="preserve"> </w:t>
      </w:r>
      <w:r>
        <w:t>one</w:t>
      </w:r>
      <w:r w:rsidR="005C3191">
        <w:t xml:space="preserve"> </w:t>
      </w:r>
      <w:r>
        <w:t>might</w:t>
      </w:r>
      <w:r w:rsidR="005C3191">
        <w:t xml:space="preserve"> </w:t>
      </w:r>
      <w:r>
        <w:t>expect,</w:t>
      </w:r>
      <w:r w:rsidR="005C3191">
        <w:t xml:space="preserve"> </w:t>
      </w:r>
      <w:r>
        <w:t>the</w:t>
      </w:r>
      <w:r w:rsidR="005C3191">
        <w:t xml:space="preserve"> </w:t>
      </w:r>
      <w:r>
        <w:t>data</w:t>
      </w:r>
      <w:r w:rsidR="005C3191">
        <w:t xml:space="preserve"> </w:t>
      </w:r>
      <w:r>
        <w:t>flow</w:t>
      </w:r>
      <w:r w:rsidR="005C3191">
        <w:t xml:space="preserve"> </w:t>
      </w:r>
      <w:r>
        <w:t>works</w:t>
      </w:r>
      <w:r w:rsidR="008B7A3E">
        <w:t>.</w:t>
      </w:r>
      <w:r w:rsidR="005C3191">
        <w:t xml:space="preserve"> </w:t>
      </w:r>
      <w:r>
        <w:t>The</w:t>
      </w:r>
      <w:r w:rsidR="005C3191">
        <w:t xml:space="preserve"> </w:t>
      </w:r>
      <w:r>
        <w:t>challenge</w:t>
      </w:r>
      <w:r w:rsidR="005C3191">
        <w:t xml:space="preserve"> </w:t>
      </w:r>
      <w:r>
        <w:t>is</w:t>
      </w:r>
      <w:r w:rsidR="005C3191">
        <w:t xml:space="preserve"> </w:t>
      </w:r>
      <w:r>
        <w:t>to</w:t>
      </w:r>
      <w:r w:rsidR="005C3191">
        <w:t xml:space="preserve"> </w:t>
      </w:r>
      <w:r>
        <w:t>make</w:t>
      </w:r>
      <w:r w:rsidR="005C3191">
        <w:t xml:space="preserve"> </w:t>
      </w:r>
      <w:r>
        <w:t>sure</w:t>
      </w:r>
      <w:r w:rsidR="005C3191">
        <w:t xml:space="preserve"> </w:t>
      </w:r>
      <w:r>
        <w:t>that</w:t>
      </w:r>
      <w:r w:rsidR="005C3191">
        <w:t xml:space="preserve"> </w:t>
      </w:r>
      <w:r>
        <w:t>lorries</w:t>
      </w:r>
      <w:r w:rsidR="005C3191">
        <w:t xml:space="preserve"> </w:t>
      </w:r>
      <w:r>
        <w:t>go</w:t>
      </w:r>
      <w:r w:rsidR="005C3191">
        <w:t xml:space="preserve"> </w:t>
      </w:r>
      <w:r>
        <w:t>where</w:t>
      </w:r>
      <w:r w:rsidR="005C3191">
        <w:t xml:space="preserve"> </w:t>
      </w:r>
      <w:r>
        <w:t>they</w:t>
      </w:r>
      <w:r w:rsidR="005C3191">
        <w:t xml:space="preserve"> </w:t>
      </w:r>
      <w:r>
        <w:t>are</w:t>
      </w:r>
      <w:r w:rsidR="005C3191">
        <w:t xml:space="preserve"> </w:t>
      </w:r>
      <w:r>
        <w:t>told</w:t>
      </w:r>
      <w:r w:rsidR="005C3191">
        <w:t xml:space="preserve"> </w:t>
      </w:r>
      <w:r>
        <w:t>to</w:t>
      </w:r>
      <w:r w:rsidR="005C3191">
        <w:t xml:space="preserve"> </w:t>
      </w:r>
      <w:r>
        <w:t>go,</w:t>
      </w:r>
      <w:r w:rsidR="005C3191">
        <w:t xml:space="preserve"> </w:t>
      </w:r>
      <w:r>
        <w:t>but</w:t>
      </w:r>
      <w:r w:rsidR="005C3191">
        <w:t xml:space="preserve"> </w:t>
      </w:r>
      <w:r>
        <w:t>there</w:t>
      </w:r>
      <w:r w:rsidR="005C3191">
        <w:t xml:space="preserve"> </w:t>
      </w:r>
      <w:r>
        <w:t>are</w:t>
      </w:r>
      <w:r w:rsidR="005C3191">
        <w:t xml:space="preserve"> </w:t>
      </w:r>
      <w:r>
        <w:t>ways</w:t>
      </w:r>
      <w:r w:rsidR="005C3191">
        <w:t xml:space="preserve"> </w:t>
      </w:r>
      <w:r>
        <w:t>of</w:t>
      </w:r>
      <w:r w:rsidR="005C3191">
        <w:t xml:space="preserve"> </w:t>
      </w:r>
      <w:r>
        <w:t>achieving</w:t>
      </w:r>
      <w:r w:rsidR="005C3191">
        <w:t xml:space="preserve"> </w:t>
      </w:r>
      <w:r>
        <w:t>that</w:t>
      </w:r>
      <w:r w:rsidR="008B7A3E">
        <w:t>.</w:t>
      </w:r>
      <w:r w:rsidR="005C3191">
        <w:t xml:space="preserve"> </w:t>
      </w:r>
      <w:r>
        <w:t>I</w:t>
      </w:r>
      <w:r w:rsidR="005C3191">
        <w:t xml:space="preserve"> </w:t>
      </w:r>
      <w:r>
        <w:t>would</w:t>
      </w:r>
      <w:r w:rsidR="005C3191">
        <w:t xml:space="preserve"> </w:t>
      </w:r>
      <w:r>
        <w:t>endorse</w:t>
      </w:r>
      <w:r w:rsidR="005C3191">
        <w:t xml:space="preserve"> </w:t>
      </w:r>
      <w:r>
        <w:t>what</w:t>
      </w:r>
      <w:r w:rsidR="005C3191">
        <w:t xml:space="preserve"> </w:t>
      </w:r>
      <w:r>
        <w:t>Alex</w:t>
      </w:r>
      <w:r w:rsidR="005C3191">
        <w:t xml:space="preserve"> </w:t>
      </w:r>
      <w:r>
        <w:t>has</w:t>
      </w:r>
      <w:r w:rsidR="005C3191">
        <w:t xml:space="preserve"> </w:t>
      </w:r>
      <w:r>
        <w:t>said</w:t>
      </w:r>
      <w:r w:rsidR="008B7A3E">
        <w:t>.</w:t>
      </w:r>
      <w:r w:rsidR="005C3191">
        <w:t xml:space="preserve"> </w:t>
      </w:r>
      <w:r>
        <w:t>I</w:t>
      </w:r>
      <w:r w:rsidR="005C3191">
        <w:t xml:space="preserve"> </w:t>
      </w:r>
      <w:r>
        <w:t>am</w:t>
      </w:r>
      <w:r w:rsidR="005C3191">
        <w:t xml:space="preserve"> </w:t>
      </w:r>
      <w:r>
        <w:t>certain</w:t>
      </w:r>
      <w:r w:rsidR="005C3191">
        <w:t xml:space="preserve"> </w:t>
      </w:r>
      <w:r>
        <w:t>that</w:t>
      </w:r>
      <w:r w:rsidR="005C3191">
        <w:t xml:space="preserve"> </w:t>
      </w:r>
      <w:r>
        <w:t>the</w:t>
      </w:r>
      <w:r w:rsidR="005C3191">
        <w:t xml:space="preserve"> </w:t>
      </w:r>
      <w:r>
        <w:t>GVMS</w:t>
      </w:r>
      <w:r w:rsidR="005C3191">
        <w:t xml:space="preserve"> </w:t>
      </w:r>
      <w:r>
        <w:t>system</w:t>
      </w:r>
      <w:r w:rsidR="005C3191">
        <w:t xml:space="preserve"> </w:t>
      </w:r>
      <w:r>
        <w:t>that</w:t>
      </w:r>
      <w:r w:rsidR="005C3191">
        <w:t xml:space="preserve"> </w:t>
      </w:r>
      <w:r>
        <w:t>the</w:t>
      </w:r>
      <w:r w:rsidR="005C3191">
        <w:t xml:space="preserve"> </w:t>
      </w:r>
      <w:r>
        <w:t>UK</w:t>
      </w:r>
      <w:r w:rsidR="005C3191">
        <w:t xml:space="preserve"> </w:t>
      </w:r>
      <w:r>
        <w:t>is</w:t>
      </w:r>
      <w:r w:rsidR="005C3191">
        <w:t xml:space="preserve"> </w:t>
      </w:r>
      <w:r>
        <w:t>building</w:t>
      </w:r>
      <w:r w:rsidR="005C3191">
        <w:t xml:space="preserve"> </w:t>
      </w:r>
      <w:r>
        <w:t>will</w:t>
      </w:r>
      <w:r w:rsidR="005C3191">
        <w:t xml:space="preserve"> </w:t>
      </w:r>
      <w:r>
        <w:t>similarly</w:t>
      </w:r>
      <w:r w:rsidR="005C3191">
        <w:t xml:space="preserve"> </w:t>
      </w:r>
      <w:r>
        <w:t>be</w:t>
      </w:r>
      <w:r w:rsidR="005C3191">
        <w:t xml:space="preserve"> </w:t>
      </w:r>
      <w:r>
        <w:t>tested</w:t>
      </w:r>
      <w:r w:rsidR="003D4A6D">
        <w:t>,</w:t>
      </w:r>
      <w:r w:rsidR="005C3191">
        <w:t xml:space="preserve"> </w:t>
      </w:r>
      <w:r>
        <w:t>but</w:t>
      </w:r>
      <w:r w:rsidR="005C3191">
        <w:t xml:space="preserve"> </w:t>
      </w:r>
      <w:r>
        <w:t>it</w:t>
      </w:r>
      <w:r w:rsidR="005C3191">
        <w:t xml:space="preserve"> </w:t>
      </w:r>
      <w:r>
        <w:t>needs</w:t>
      </w:r>
      <w:r w:rsidR="005C3191">
        <w:t xml:space="preserve"> </w:t>
      </w:r>
      <w:r>
        <w:t>to</w:t>
      </w:r>
      <w:r w:rsidR="005C3191">
        <w:t xml:space="preserve"> </w:t>
      </w:r>
      <w:r>
        <w:t>be</w:t>
      </w:r>
      <w:r w:rsidR="005C3191">
        <w:t xml:space="preserve"> </w:t>
      </w:r>
      <w:r>
        <w:t>built</w:t>
      </w:r>
      <w:r w:rsidR="005C3191">
        <w:t xml:space="preserve"> </w:t>
      </w:r>
      <w:r>
        <w:t>before</w:t>
      </w:r>
      <w:r w:rsidR="005C3191">
        <w:t xml:space="preserve"> </w:t>
      </w:r>
      <w:r>
        <w:t>it</w:t>
      </w:r>
      <w:r w:rsidR="005C3191">
        <w:t xml:space="preserve"> </w:t>
      </w:r>
      <w:r>
        <w:t>can</w:t>
      </w:r>
      <w:r w:rsidR="005C3191">
        <w:t xml:space="preserve"> </w:t>
      </w:r>
      <w:r>
        <w:t>be</w:t>
      </w:r>
      <w:r w:rsidR="005C3191">
        <w:t xml:space="preserve"> </w:t>
      </w:r>
      <w:r>
        <w:t>tested</w:t>
      </w:r>
      <w:r w:rsidR="008B7A3E">
        <w:t>.</w:t>
      </w:r>
      <w:r w:rsidR="005C3191">
        <w:t xml:space="preserve"> </w:t>
      </w:r>
      <w:r>
        <w:t>At</w:t>
      </w:r>
      <w:r w:rsidR="005C3191">
        <w:t xml:space="preserve"> </w:t>
      </w:r>
      <w:r>
        <w:t>the</w:t>
      </w:r>
      <w:r w:rsidR="005C3191">
        <w:t xml:space="preserve"> </w:t>
      </w:r>
      <w:r>
        <w:t>moment,</w:t>
      </w:r>
      <w:r w:rsidR="005C3191">
        <w:t xml:space="preserve"> </w:t>
      </w:r>
      <w:r>
        <w:t>we</w:t>
      </w:r>
      <w:r w:rsidR="005C3191">
        <w:t xml:space="preserve"> </w:t>
      </w:r>
      <w:r>
        <w:t>are</w:t>
      </w:r>
      <w:r w:rsidR="005C3191">
        <w:t xml:space="preserve"> </w:t>
      </w:r>
      <w:r>
        <w:t>still</w:t>
      </w:r>
      <w:r w:rsidR="005C3191">
        <w:t xml:space="preserve"> </w:t>
      </w:r>
      <w:r>
        <w:t>at</w:t>
      </w:r>
      <w:r w:rsidR="005C3191">
        <w:t xml:space="preserve"> </w:t>
      </w:r>
      <w:r>
        <w:t>the</w:t>
      </w:r>
      <w:r w:rsidR="005C3191">
        <w:t xml:space="preserve"> </w:t>
      </w:r>
      <w:r>
        <w:t>stage</w:t>
      </w:r>
      <w:r w:rsidR="005C3191">
        <w:t xml:space="preserve"> </w:t>
      </w:r>
      <w:r>
        <w:t>of</w:t>
      </w:r>
      <w:r w:rsidR="005C3191">
        <w:t xml:space="preserve"> </w:t>
      </w:r>
      <w:r>
        <w:t>making</w:t>
      </w:r>
      <w:r w:rsidR="005C3191">
        <w:t xml:space="preserve"> </w:t>
      </w:r>
      <w:r>
        <w:t>sure</w:t>
      </w:r>
      <w:r w:rsidR="005C3191">
        <w:t xml:space="preserve"> </w:t>
      </w:r>
      <w:r>
        <w:t>that</w:t>
      </w:r>
      <w:r w:rsidR="005C3191">
        <w:t xml:space="preserve"> </w:t>
      </w:r>
      <w:r>
        <w:t>the</w:t>
      </w:r>
      <w:r w:rsidR="005C3191">
        <w:t xml:space="preserve"> </w:t>
      </w:r>
      <w:r>
        <w:t>specification</w:t>
      </w:r>
      <w:r w:rsidR="005C3191">
        <w:t xml:space="preserve"> </w:t>
      </w:r>
      <w:r>
        <w:t>for</w:t>
      </w:r>
      <w:r w:rsidR="005C3191">
        <w:t xml:space="preserve"> </w:t>
      </w:r>
      <w:r>
        <w:t>the</w:t>
      </w:r>
      <w:r w:rsidR="005C3191">
        <w:t xml:space="preserve"> </w:t>
      </w:r>
      <w:r>
        <w:t>system</w:t>
      </w:r>
      <w:r w:rsidR="005C3191">
        <w:t xml:space="preserve"> </w:t>
      </w:r>
      <w:r>
        <w:t>is</w:t>
      </w:r>
      <w:r w:rsidR="005C3191">
        <w:t xml:space="preserve"> </w:t>
      </w:r>
      <w:r>
        <w:t>correct,</w:t>
      </w:r>
      <w:r w:rsidR="005C3191">
        <w:t xml:space="preserve"> </w:t>
      </w:r>
      <w:r>
        <w:t>so</w:t>
      </w:r>
      <w:r w:rsidR="005C3191">
        <w:t xml:space="preserve"> </w:t>
      </w:r>
      <w:r>
        <w:t>that</w:t>
      </w:r>
      <w:r w:rsidR="005C3191">
        <w:t xml:space="preserve"> </w:t>
      </w:r>
      <w:r>
        <w:t>it</w:t>
      </w:r>
      <w:r w:rsidR="005C3191">
        <w:t xml:space="preserve"> </w:t>
      </w:r>
      <w:r>
        <w:t>is</w:t>
      </w:r>
      <w:r w:rsidR="005C3191">
        <w:t xml:space="preserve"> </w:t>
      </w:r>
      <w:r>
        <w:t>built</w:t>
      </w:r>
      <w:r w:rsidR="005C3191">
        <w:t xml:space="preserve"> </w:t>
      </w:r>
      <w:r>
        <w:t>with</w:t>
      </w:r>
      <w:r w:rsidR="005C3191">
        <w:t xml:space="preserve"> </w:t>
      </w:r>
      <w:r>
        <w:t>a</w:t>
      </w:r>
      <w:r w:rsidR="005C3191">
        <w:t xml:space="preserve"> </w:t>
      </w:r>
      <w:r>
        <w:t>fighting</w:t>
      </w:r>
      <w:r w:rsidR="005C3191">
        <w:t xml:space="preserve"> </w:t>
      </w:r>
      <w:r>
        <w:t>chance</w:t>
      </w:r>
      <w:r w:rsidR="005C3191">
        <w:t xml:space="preserve"> </w:t>
      </w:r>
      <w:r>
        <w:t>of</w:t>
      </w:r>
      <w:r w:rsidR="005C3191">
        <w:t xml:space="preserve"> </w:t>
      </w:r>
      <w:r>
        <w:t>doing</w:t>
      </w:r>
      <w:r w:rsidR="005C3191">
        <w:t xml:space="preserve"> </w:t>
      </w:r>
      <w:r>
        <w:t>what</w:t>
      </w:r>
      <w:r w:rsidR="005C3191">
        <w:t xml:space="preserve"> </w:t>
      </w:r>
      <w:r>
        <w:t>it</w:t>
      </w:r>
      <w:r w:rsidR="005C3191">
        <w:t xml:space="preserve"> </w:t>
      </w:r>
      <w:r>
        <w:t>is</w:t>
      </w:r>
      <w:r w:rsidR="005C3191">
        <w:t xml:space="preserve"> </w:t>
      </w:r>
      <w:r>
        <w:t>needed</w:t>
      </w:r>
      <w:r w:rsidR="005C3191">
        <w:t xml:space="preserve"> </w:t>
      </w:r>
      <w:r>
        <w:t>to</w:t>
      </w:r>
      <w:r w:rsidR="005C3191">
        <w:t xml:space="preserve"> </w:t>
      </w:r>
      <w:r>
        <w:t>do</w:t>
      </w:r>
      <w:r w:rsidR="008B7A3E">
        <w:t>.</w:t>
      </w:r>
      <w:r w:rsidR="005C3191">
        <w:t xml:space="preserve"> </w:t>
      </w:r>
      <w:r>
        <w:t>Testing</w:t>
      </w:r>
      <w:r w:rsidR="005C3191">
        <w:t xml:space="preserve"> </w:t>
      </w:r>
      <w:r>
        <w:t>will</w:t>
      </w:r>
      <w:r w:rsidR="005C3191">
        <w:t xml:space="preserve"> </w:t>
      </w:r>
      <w:r>
        <w:t>come,</w:t>
      </w:r>
      <w:r w:rsidR="005C3191">
        <w:t xml:space="preserve"> </w:t>
      </w:r>
      <w:r>
        <w:t>I</w:t>
      </w:r>
      <w:r w:rsidR="005C3191">
        <w:t xml:space="preserve"> </w:t>
      </w:r>
      <w:r>
        <w:t>am</w:t>
      </w:r>
      <w:r w:rsidR="005C3191">
        <w:t xml:space="preserve"> </w:t>
      </w:r>
      <w:r>
        <w:t>sure,</w:t>
      </w:r>
      <w:r w:rsidR="005C3191">
        <w:t xml:space="preserve"> </w:t>
      </w:r>
      <w:r>
        <w:t>and</w:t>
      </w:r>
      <w:r w:rsidR="005C3191">
        <w:t xml:space="preserve"> </w:t>
      </w:r>
      <w:r>
        <w:t>the</w:t>
      </w:r>
      <w:r w:rsidR="005C3191">
        <w:t xml:space="preserve"> </w:t>
      </w:r>
      <w:r>
        <w:t>phasing</w:t>
      </w:r>
      <w:r w:rsidR="005C3191">
        <w:t xml:space="preserve"> </w:t>
      </w:r>
      <w:r>
        <w:t>of</w:t>
      </w:r>
      <w:r w:rsidR="005C3191">
        <w:t xml:space="preserve"> </w:t>
      </w:r>
      <w:r>
        <w:t>the</w:t>
      </w:r>
      <w:r w:rsidR="005C3191">
        <w:t xml:space="preserve"> </w:t>
      </w:r>
      <w:r>
        <w:t>introduction</w:t>
      </w:r>
      <w:r w:rsidR="005C3191">
        <w:t xml:space="preserve"> </w:t>
      </w:r>
      <w:r>
        <w:t>of</w:t>
      </w:r>
      <w:r w:rsidR="005C3191">
        <w:t xml:space="preserve"> </w:t>
      </w:r>
      <w:r>
        <w:t>new</w:t>
      </w:r>
      <w:r w:rsidR="005C3191">
        <w:t xml:space="preserve"> </w:t>
      </w:r>
      <w:r>
        <w:t>processes</w:t>
      </w:r>
      <w:r w:rsidR="005C3191">
        <w:t xml:space="preserve"> </w:t>
      </w:r>
      <w:r>
        <w:t>allows</w:t>
      </w:r>
      <w:r w:rsidR="005C3191">
        <w:t xml:space="preserve"> </w:t>
      </w:r>
      <w:r>
        <w:t>a</w:t>
      </w:r>
      <w:r w:rsidR="005C3191">
        <w:t xml:space="preserve"> </w:t>
      </w:r>
      <w:r>
        <w:t>little</w:t>
      </w:r>
      <w:r w:rsidR="005C3191">
        <w:t xml:space="preserve"> </w:t>
      </w:r>
      <w:r>
        <w:t>more</w:t>
      </w:r>
      <w:r w:rsidR="005C3191">
        <w:t xml:space="preserve"> </w:t>
      </w:r>
      <w:r>
        <w:t>time</w:t>
      </w:r>
      <w:r w:rsidR="005C3191">
        <w:t xml:space="preserve"> </w:t>
      </w:r>
      <w:r>
        <w:t>for</w:t>
      </w:r>
      <w:r w:rsidR="005C3191">
        <w:t xml:space="preserve"> </w:t>
      </w:r>
      <w:r>
        <w:t>that</w:t>
      </w:r>
      <w:r w:rsidR="005C3191">
        <w:t xml:space="preserve"> </w:t>
      </w:r>
      <w:r>
        <w:t>testing</w:t>
      </w:r>
      <w:r w:rsidR="005C3191">
        <w:t xml:space="preserve"> </w:t>
      </w:r>
      <w:r>
        <w:t>to</w:t>
      </w:r>
      <w:r w:rsidR="005C3191">
        <w:t xml:space="preserve"> </w:t>
      </w:r>
      <w:r>
        <w:t>be</w:t>
      </w:r>
      <w:r w:rsidR="005C3191">
        <w:t xml:space="preserve"> </w:t>
      </w:r>
      <w:r>
        <w:t>done</w:t>
      </w:r>
      <w:r w:rsidR="005C3191">
        <w:t xml:space="preserve"> </w:t>
      </w:r>
      <w:r>
        <w:t>before</w:t>
      </w:r>
      <w:r w:rsidR="005C3191">
        <w:t xml:space="preserve"> </w:t>
      </w:r>
      <w:r>
        <w:t>the</w:t>
      </w:r>
      <w:r w:rsidR="005C3191">
        <w:t xml:space="preserve"> </w:t>
      </w:r>
      <w:r>
        <w:t>system</w:t>
      </w:r>
      <w:r w:rsidR="005C3191">
        <w:t xml:space="preserve"> </w:t>
      </w:r>
      <w:r>
        <w:t>needs</w:t>
      </w:r>
      <w:r w:rsidR="005C3191">
        <w:t xml:space="preserve"> </w:t>
      </w:r>
      <w:r>
        <w:t>to</w:t>
      </w:r>
      <w:r w:rsidR="005C3191">
        <w:t xml:space="preserve"> </w:t>
      </w:r>
      <w:r>
        <w:t>be</w:t>
      </w:r>
      <w:r w:rsidR="005C3191">
        <w:t xml:space="preserve"> </w:t>
      </w:r>
      <w:r>
        <w:t>operated</w:t>
      </w:r>
      <w:r w:rsidR="005C3191">
        <w:t xml:space="preserve"> </w:t>
      </w:r>
      <w:r>
        <w:t>for</w:t>
      </w:r>
      <w:r w:rsidR="005C3191">
        <w:t xml:space="preserve"> </w:t>
      </w:r>
      <w:r>
        <w:t>real.</w:t>
      </w:r>
    </w:p>
    <w:p w:rsidR="00C549F0" w:rsidP="00C549F0">
      <w:pPr>
        <w:pStyle w:val="Question"/>
      </w:pPr>
      <w:sdt>
        <w:sdtPr>
          <w:alias w:val="Member"/>
          <w:tag w:val="&lt;Member mnisId='411' dodsId='25297'&gt;"/>
          <w:id w:val="-1347549746"/>
          <w:placeholder>
            <w:docPart w:val="DefaultPlaceholder_1082065158"/>
          </w:placeholder>
          <w:richText/>
        </w:sdtPr>
        <w:sdtContent>
          <w:r w:rsidRPr="00C549F0">
            <w:rPr>
              <w:b/>
            </w:rPr>
            <w:t>Mr</w:t>
          </w:r>
          <w:r w:rsidR="005C3191">
            <w:rPr>
              <w:b/>
            </w:rPr>
            <w:t xml:space="preserve"> </w:t>
          </w:r>
          <w:r w:rsidR="00135161">
            <w:rPr>
              <w:b/>
            </w:rPr>
            <w:t>Sheerman:</w:t>
          </w:r>
        </w:sdtContent>
      </w:sdt>
      <w:r w:rsidR="005C3191">
        <w:t xml:space="preserve"> </w:t>
      </w:r>
      <w:r>
        <w:t>Thank</w:t>
      </w:r>
      <w:r w:rsidR="005C3191">
        <w:t xml:space="preserve"> </w:t>
      </w:r>
      <w:r>
        <w:t>you</w:t>
      </w:r>
      <w:r w:rsidR="005C3191">
        <w:t xml:space="preserve"> </w:t>
      </w:r>
      <w:r>
        <w:t>for</w:t>
      </w:r>
      <w:r w:rsidR="005C3191">
        <w:t xml:space="preserve"> </w:t>
      </w:r>
      <w:r>
        <w:t>that</w:t>
      </w:r>
      <w:r w:rsidR="008B7A3E">
        <w:t>.</w:t>
      </w:r>
      <w:r w:rsidR="005C3191">
        <w:t xml:space="preserve"> </w:t>
      </w:r>
      <w:r>
        <w:t>Can</w:t>
      </w:r>
      <w:r w:rsidR="005C3191">
        <w:t xml:space="preserve"> </w:t>
      </w:r>
      <w:r>
        <w:t>I</w:t>
      </w:r>
      <w:r w:rsidR="005C3191">
        <w:t xml:space="preserve"> </w:t>
      </w:r>
      <w:r>
        <w:t>switch</w:t>
      </w:r>
      <w:r w:rsidR="005C3191">
        <w:t xml:space="preserve"> </w:t>
      </w:r>
      <w:r>
        <w:t>horses</w:t>
      </w:r>
      <w:r w:rsidR="005C3191">
        <w:t xml:space="preserve"> </w:t>
      </w:r>
      <w:r>
        <w:t>a</w:t>
      </w:r>
      <w:r w:rsidR="005C3191">
        <w:t xml:space="preserve"> </w:t>
      </w:r>
      <w:r>
        <w:t>little</w:t>
      </w:r>
      <w:r w:rsidR="005C3191">
        <w:t xml:space="preserve"> </w:t>
      </w:r>
      <w:r>
        <w:t>bit</w:t>
      </w:r>
      <w:r w:rsidR="005C3191">
        <w:t xml:space="preserve"> </w:t>
      </w:r>
      <w:r>
        <w:t>now</w:t>
      </w:r>
      <w:r w:rsidR="003D4A6D">
        <w:t>?</w:t>
      </w:r>
      <w:r w:rsidR="005C3191">
        <w:t xml:space="preserve"> </w:t>
      </w:r>
      <w:r w:rsidR="003D4A6D">
        <w:t xml:space="preserve">Who </w:t>
      </w:r>
      <w:r>
        <w:t>do</w:t>
      </w:r>
      <w:r w:rsidR="005C3191">
        <w:t xml:space="preserve"> </w:t>
      </w:r>
      <w:r>
        <w:t>you</w:t>
      </w:r>
      <w:r w:rsidR="005C3191">
        <w:t xml:space="preserve"> </w:t>
      </w:r>
      <w:r>
        <w:t>discuss</w:t>
      </w:r>
      <w:r w:rsidR="005C3191">
        <w:t xml:space="preserve"> </w:t>
      </w:r>
      <w:r>
        <w:t>the</w:t>
      </w:r>
      <w:r w:rsidR="005C3191">
        <w:t xml:space="preserve"> </w:t>
      </w:r>
      <w:r>
        <w:t>big</w:t>
      </w:r>
      <w:r w:rsidR="005C3191">
        <w:t xml:space="preserve"> </w:t>
      </w:r>
      <w:r>
        <w:t>issues</w:t>
      </w:r>
      <w:r w:rsidR="005C3191">
        <w:t xml:space="preserve"> </w:t>
      </w:r>
      <w:r>
        <w:t>with</w:t>
      </w:r>
      <w:r w:rsidR="008B7A3E">
        <w:t>?</w:t>
      </w:r>
      <w:r w:rsidR="005C3191">
        <w:t xml:space="preserve"> </w:t>
      </w:r>
      <w:r>
        <w:t>I</w:t>
      </w:r>
      <w:r w:rsidR="005C3191">
        <w:t xml:space="preserve"> </w:t>
      </w:r>
      <w:r>
        <w:t>have</w:t>
      </w:r>
      <w:r w:rsidR="005C3191">
        <w:t xml:space="preserve"> </w:t>
      </w:r>
      <w:r>
        <w:t>heard</w:t>
      </w:r>
      <w:r w:rsidR="005C3191">
        <w:t xml:space="preserve"> </w:t>
      </w:r>
      <w:r w:rsidR="003D4A6D">
        <w:t xml:space="preserve">about </w:t>
      </w:r>
      <w:r>
        <w:t>lots</w:t>
      </w:r>
      <w:r w:rsidR="005C3191">
        <w:t xml:space="preserve"> </w:t>
      </w:r>
      <w:r>
        <w:t>of</w:t>
      </w:r>
      <w:r w:rsidR="005C3191">
        <w:t xml:space="preserve"> </w:t>
      </w:r>
      <w:r>
        <w:t>conversations</w:t>
      </w:r>
      <w:r w:rsidR="005C3191">
        <w:t xml:space="preserve"> </w:t>
      </w:r>
      <w:r>
        <w:t>with</w:t>
      </w:r>
      <w:r w:rsidR="005C3191">
        <w:t xml:space="preserve"> </w:t>
      </w:r>
      <w:r>
        <w:t>the</w:t>
      </w:r>
      <w:r w:rsidR="005C3191">
        <w:t xml:space="preserve"> </w:t>
      </w:r>
      <w:r>
        <w:t>usual</w:t>
      </w:r>
      <w:r w:rsidR="005C3191">
        <w:t xml:space="preserve"> </w:t>
      </w:r>
      <w:r>
        <w:t>suspects,</w:t>
      </w:r>
      <w:r w:rsidR="005C3191">
        <w:t xml:space="preserve"> </w:t>
      </w:r>
      <w:r>
        <w:t>but</w:t>
      </w:r>
      <w:r w:rsidR="005C3191">
        <w:t xml:space="preserve"> </w:t>
      </w:r>
      <w:r>
        <w:t>I</w:t>
      </w:r>
      <w:r w:rsidR="005C3191">
        <w:t xml:space="preserve"> </w:t>
      </w:r>
      <w:r>
        <w:t>am</w:t>
      </w:r>
      <w:r w:rsidR="005C3191">
        <w:t xml:space="preserve"> </w:t>
      </w:r>
      <w:r>
        <w:t>very</w:t>
      </w:r>
      <w:r w:rsidR="005C3191">
        <w:t xml:space="preserve"> </w:t>
      </w:r>
      <w:r>
        <w:t>worried</w:t>
      </w:r>
      <w:r w:rsidR="005C3191">
        <w:t xml:space="preserve"> </w:t>
      </w:r>
      <w:r>
        <w:t>about</w:t>
      </w:r>
      <w:r w:rsidR="005C3191">
        <w:t xml:space="preserve"> </w:t>
      </w:r>
      <w:r>
        <w:t>how</w:t>
      </w:r>
      <w:r w:rsidR="005C3191">
        <w:t xml:space="preserve"> </w:t>
      </w:r>
      <w:r>
        <w:t>much</w:t>
      </w:r>
      <w:r w:rsidR="005C3191">
        <w:t xml:space="preserve"> </w:t>
      </w:r>
      <w:r>
        <w:t>communication</w:t>
      </w:r>
      <w:r w:rsidR="005C3191">
        <w:t xml:space="preserve"> </w:t>
      </w:r>
      <w:r>
        <w:t>you</w:t>
      </w:r>
      <w:r w:rsidR="005C3191">
        <w:t xml:space="preserve"> </w:t>
      </w:r>
      <w:r>
        <w:t>are</w:t>
      </w:r>
      <w:r w:rsidR="005C3191">
        <w:t xml:space="preserve"> </w:t>
      </w:r>
      <w:r>
        <w:t>really</w:t>
      </w:r>
      <w:r w:rsidR="005C3191">
        <w:t xml:space="preserve"> </w:t>
      </w:r>
      <w:r>
        <w:t>having</w:t>
      </w:r>
      <w:r w:rsidR="005C3191">
        <w:t xml:space="preserve"> </w:t>
      </w:r>
      <w:r>
        <w:t>with</w:t>
      </w:r>
      <w:r w:rsidR="005C3191">
        <w:t xml:space="preserve"> </w:t>
      </w:r>
      <w:r>
        <w:t>the</w:t>
      </w:r>
      <w:r w:rsidR="005C3191">
        <w:t xml:space="preserve"> </w:t>
      </w:r>
      <w:r>
        <w:t>police</w:t>
      </w:r>
      <w:r w:rsidR="005C3191">
        <w:t xml:space="preserve"> </w:t>
      </w:r>
      <w:r>
        <w:t>and</w:t>
      </w:r>
      <w:r w:rsidR="005C3191">
        <w:t xml:space="preserve"> </w:t>
      </w:r>
      <w:r>
        <w:t>security</w:t>
      </w:r>
      <w:r w:rsidR="005C3191">
        <w:t xml:space="preserve"> </w:t>
      </w:r>
      <w:r>
        <w:t>people</w:t>
      </w:r>
      <w:r w:rsidR="008B7A3E">
        <w:t>.</w:t>
      </w:r>
      <w:r w:rsidR="005C3191">
        <w:t xml:space="preserve"> </w:t>
      </w:r>
      <w:r>
        <w:t>One</w:t>
      </w:r>
      <w:r w:rsidR="005C3191">
        <w:t xml:space="preserve"> </w:t>
      </w:r>
      <w:r>
        <w:t>thing</w:t>
      </w:r>
      <w:r w:rsidR="005C3191">
        <w:t xml:space="preserve"> </w:t>
      </w:r>
      <w:r>
        <w:t>I</w:t>
      </w:r>
      <w:r w:rsidR="005C3191">
        <w:t xml:space="preserve"> </w:t>
      </w:r>
      <w:r>
        <w:t>know</w:t>
      </w:r>
      <w:r w:rsidR="005C3191">
        <w:t xml:space="preserve"> </w:t>
      </w:r>
      <w:r>
        <w:t>about</w:t>
      </w:r>
      <w:r w:rsidR="005C3191">
        <w:t xml:space="preserve"> </w:t>
      </w:r>
      <w:r>
        <w:t>organised</w:t>
      </w:r>
      <w:r w:rsidR="005C3191">
        <w:t xml:space="preserve"> </w:t>
      </w:r>
      <w:r>
        <w:t>crime</w:t>
      </w:r>
      <w:r w:rsidR="005C3191">
        <w:t xml:space="preserve"> </w:t>
      </w:r>
      <w:r>
        <w:t>is</w:t>
      </w:r>
      <w:r w:rsidR="005C3191">
        <w:t xml:space="preserve"> </w:t>
      </w:r>
      <w:r>
        <w:t>that</w:t>
      </w:r>
      <w:r w:rsidR="005C3191">
        <w:t xml:space="preserve"> </w:t>
      </w:r>
      <w:r>
        <w:t>they</w:t>
      </w:r>
      <w:r w:rsidR="005C3191">
        <w:t xml:space="preserve"> </w:t>
      </w:r>
      <w:r>
        <w:t>will</w:t>
      </w:r>
      <w:r w:rsidR="005C3191">
        <w:t xml:space="preserve"> </w:t>
      </w:r>
      <w:r>
        <w:t>have</w:t>
      </w:r>
      <w:r w:rsidR="005C3191">
        <w:t xml:space="preserve"> </w:t>
      </w:r>
      <w:r>
        <w:t>some</w:t>
      </w:r>
      <w:r w:rsidR="005C3191">
        <w:t xml:space="preserve"> </w:t>
      </w:r>
      <w:r>
        <w:t>really</w:t>
      </w:r>
      <w:r w:rsidR="005C3191">
        <w:t xml:space="preserve"> </w:t>
      </w:r>
      <w:r>
        <w:t>good</w:t>
      </w:r>
      <w:r w:rsidR="005C3191">
        <w:t xml:space="preserve"> </w:t>
      </w:r>
      <w:r>
        <w:t>experts</w:t>
      </w:r>
      <w:r w:rsidR="005C3191">
        <w:t xml:space="preserve"> </w:t>
      </w:r>
      <w:r>
        <w:t>working</w:t>
      </w:r>
      <w:r w:rsidR="005C3191">
        <w:t xml:space="preserve"> </w:t>
      </w:r>
      <w:r>
        <w:t>on</w:t>
      </w:r>
      <w:r w:rsidR="005C3191">
        <w:t xml:space="preserve"> </w:t>
      </w:r>
      <w:r>
        <w:t>this</w:t>
      </w:r>
      <w:r w:rsidR="008B7A3E">
        <w:t>.</w:t>
      </w:r>
      <w:r w:rsidR="005C3191">
        <w:t xml:space="preserve"> </w:t>
      </w:r>
      <w:r>
        <w:t>They</w:t>
      </w:r>
      <w:r w:rsidR="005C3191">
        <w:t xml:space="preserve"> </w:t>
      </w:r>
      <w:r>
        <w:t>will</w:t>
      </w:r>
      <w:r w:rsidR="005C3191">
        <w:t xml:space="preserve"> </w:t>
      </w:r>
      <w:r>
        <w:t>understand</w:t>
      </w:r>
      <w:r w:rsidR="005C3191">
        <w:t xml:space="preserve"> </w:t>
      </w:r>
      <w:r>
        <w:t>the</w:t>
      </w:r>
      <w:r w:rsidR="005C3191">
        <w:t xml:space="preserve"> </w:t>
      </w:r>
      <w:r>
        <w:t>transitional</w:t>
      </w:r>
      <w:r w:rsidR="005C3191">
        <w:t xml:space="preserve"> </w:t>
      </w:r>
      <w:r w:rsidR="00DC18F4">
        <w:t>arrangements</w:t>
      </w:r>
      <w:r w:rsidR="005C3191">
        <w:t xml:space="preserve"> </w:t>
      </w:r>
      <w:r w:rsidR="00DC18F4">
        <w:t>long</w:t>
      </w:r>
      <w:r w:rsidR="005C3191">
        <w:t xml:space="preserve"> </w:t>
      </w:r>
      <w:r w:rsidR="00DC18F4">
        <w:t>before</w:t>
      </w:r>
      <w:r w:rsidR="005C3191">
        <w:t xml:space="preserve"> </w:t>
      </w:r>
      <w:r w:rsidR="00DC18F4">
        <w:t>most</w:t>
      </w:r>
      <w:r w:rsidR="005C3191">
        <w:t xml:space="preserve"> </w:t>
      </w:r>
      <w:r w:rsidR="00DC18F4">
        <w:t>manufacturing</w:t>
      </w:r>
      <w:r w:rsidR="005C3191">
        <w:t xml:space="preserve"> </w:t>
      </w:r>
      <w:r w:rsidR="00DC18F4">
        <w:t>companies</w:t>
      </w:r>
      <w:r w:rsidR="008B7A3E">
        <w:t>.</w:t>
      </w:r>
      <w:r w:rsidR="005C3191">
        <w:t xml:space="preserve"> </w:t>
      </w:r>
      <w:r w:rsidR="00DC18F4">
        <w:t>Would</w:t>
      </w:r>
      <w:r w:rsidR="005C3191">
        <w:t xml:space="preserve"> </w:t>
      </w:r>
      <w:r w:rsidR="00DC18F4">
        <w:t>you</w:t>
      </w:r>
      <w:r w:rsidR="005C3191">
        <w:t xml:space="preserve"> </w:t>
      </w:r>
      <w:r w:rsidR="00DC18F4">
        <w:t>not</w:t>
      </w:r>
      <w:r w:rsidR="005C3191">
        <w:t xml:space="preserve"> </w:t>
      </w:r>
      <w:r w:rsidR="00DC18F4">
        <w:t>agree</w:t>
      </w:r>
      <w:r w:rsidR="005C3191">
        <w:t xml:space="preserve"> </w:t>
      </w:r>
      <w:r w:rsidR="00DC18F4">
        <w:t>that</w:t>
      </w:r>
      <w:r w:rsidR="005C3191">
        <w:t xml:space="preserve"> </w:t>
      </w:r>
      <w:r w:rsidR="00DC18F4">
        <w:t>there</w:t>
      </w:r>
      <w:r w:rsidR="005C3191">
        <w:t xml:space="preserve"> </w:t>
      </w:r>
      <w:r w:rsidR="00DC18F4">
        <w:t>is</w:t>
      </w:r>
      <w:r w:rsidR="005C3191">
        <w:t xml:space="preserve"> </w:t>
      </w:r>
      <w:r w:rsidR="00DC18F4">
        <w:t>going</w:t>
      </w:r>
      <w:r w:rsidR="005C3191">
        <w:t xml:space="preserve"> </w:t>
      </w:r>
      <w:r w:rsidR="00DC18F4">
        <w:t>to</w:t>
      </w:r>
      <w:r w:rsidR="005C3191">
        <w:t xml:space="preserve"> </w:t>
      </w:r>
      <w:r w:rsidR="00DC18F4">
        <w:t>be</w:t>
      </w:r>
      <w:r w:rsidR="005C3191">
        <w:t xml:space="preserve"> </w:t>
      </w:r>
      <w:r w:rsidR="00DC18F4">
        <w:t>a</w:t>
      </w:r>
      <w:r w:rsidR="005C3191">
        <w:t xml:space="preserve"> </w:t>
      </w:r>
      <w:r w:rsidR="00DC18F4">
        <w:t>real</w:t>
      </w:r>
      <w:r w:rsidR="005C3191">
        <w:t xml:space="preserve"> </w:t>
      </w:r>
      <w:r w:rsidR="00DC18F4">
        <w:t>challenge</w:t>
      </w:r>
      <w:r w:rsidR="005C3191">
        <w:t xml:space="preserve"> </w:t>
      </w:r>
      <w:r w:rsidR="00DC18F4">
        <w:t>from</w:t>
      </w:r>
      <w:r w:rsidR="005C3191">
        <w:t xml:space="preserve"> </w:t>
      </w:r>
      <w:r w:rsidR="00DC18F4">
        <w:t>crime</w:t>
      </w:r>
      <w:r w:rsidR="005C3191">
        <w:t xml:space="preserve"> </w:t>
      </w:r>
      <w:r w:rsidR="00DC18F4">
        <w:t>and</w:t>
      </w:r>
      <w:r w:rsidR="005C3191">
        <w:t xml:space="preserve"> </w:t>
      </w:r>
      <w:r w:rsidR="00DC18F4">
        <w:t>criminal</w:t>
      </w:r>
      <w:r w:rsidR="005C3191">
        <w:t xml:space="preserve"> </w:t>
      </w:r>
      <w:r w:rsidR="00DC18F4">
        <w:t>elements</w:t>
      </w:r>
      <w:r w:rsidR="005C3191">
        <w:t xml:space="preserve"> </w:t>
      </w:r>
      <w:r w:rsidR="00DC18F4">
        <w:t>using</w:t>
      </w:r>
      <w:r w:rsidR="005C3191">
        <w:t xml:space="preserve"> </w:t>
      </w:r>
      <w:r w:rsidR="00DC18F4">
        <w:t>the</w:t>
      </w:r>
      <w:r w:rsidR="005C3191">
        <w:t xml:space="preserve"> </w:t>
      </w:r>
      <w:r w:rsidR="00DC18F4">
        <w:t>dislocation</w:t>
      </w:r>
      <w:r w:rsidR="005C3191">
        <w:t xml:space="preserve"> </w:t>
      </w:r>
      <w:r w:rsidR="00DC18F4">
        <w:t>of</w:t>
      </w:r>
      <w:r w:rsidR="005C3191">
        <w:t xml:space="preserve"> </w:t>
      </w:r>
      <w:r w:rsidR="00DC18F4">
        <w:t>the</w:t>
      </w:r>
      <w:r w:rsidR="005C3191">
        <w:t xml:space="preserve"> </w:t>
      </w:r>
      <w:r w:rsidR="00DC18F4">
        <w:t>changeover</w:t>
      </w:r>
      <w:r w:rsidR="005C3191">
        <w:t xml:space="preserve"> </w:t>
      </w:r>
      <w:r w:rsidR="00DC18F4">
        <w:t>to</w:t>
      </w:r>
      <w:r w:rsidR="005C3191">
        <w:t xml:space="preserve"> </w:t>
      </w:r>
      <w:r w:rsidR="00DC18F4">
        <w:t>their</w:t>
      </w:r>
      <w:r w:rsidR="005C3191">
        <w:t xml:space="preserve"> </w:t>
      </w:r>
      <w:r w:rsidR="00DC18F4">
        <w:t>advantage</w:t>
      </w:r>
      <w:r w:rsidR="008B7A3E">
        <w:t>?</w:t>
      </w:r>
      <w:r w:rsidR="005C3191">
        <w:t xml:space="preserve"> </w:t>
      </w:r>
      <w:r w:rsidR="00DC18F4">
        <w:t>Who</w:t>
      </w:r>
      <w:r w:rsidR="005C3191">
        <w:t xml:space="preserve"> </w:t>
      </w:r>
      <w:r w:rsidR="00DC18F4">
        <w:t>are</w:t>
      </w:r>
      <w:r w:rsidR="005C3191">
        <w:t xml:space="preserve"> </w:t>
      </w:r>
      <w:r w:rsidR="00DC18F4">
        <w:t>you</w:t>
      </w:r>
      <w:r w:rsidR="005C3191">
        <w:t xml:space="preserve"> </w:t>
      </w:r>
      <w:r w:rsidR="00DC18F4">
        <w:t>talking</w:t>
      </w:r>
      <w:r w:rsidR="005C3191">
        <w:t xml:space="preserve"> </w:t>
      </w:r>
      <w:r w:rsidR="00DC18F4">
        <w:t>to</w:t>
      </w:r>
      <w:r w:rsidR="005C3191">
        <w:t xml:space="preserve"> </w:t>
      </w:r>
      <w:r w:rsidR="00DC18F4">
        <w:t>about</w:t>
      </w:r>
      <w:r w:rsidR="005C3191">
        <w:t xml:space="preserve"> </w:t>
      </w:r>
      <w:r w:rsidR="00DC18F4">
        <w:t>that?</w:t>
      </w:r>
    </w:p>
    <w:p w:rsidR="00DC18F4" w:rsidP="00DC18F4">
      <w:pPr>
        <w:pStyle w:val="Answer"/>
      </w:pPr>
      <w:sdt>
        <w:sdtPr>
          <w:alias w:val="Witness"/>
          <w:id w:val="-172417029"/>
          <w:placeholder>
            <w:docPart w:val="DefaultPlaceholder_1082065158"/>
          </w:placeholder>
          <w:richText/>
        </w:sdtPr>
        <w:sdtContent>
          <w:r w:rsidRPr="008B7A3E" w:rsidR="008B7A3E">
            <w:rPr>
              <w:b/>
              <w:i/>
            </w:rPr>
            <w:t>Tim</w:t>
          </w:r>
          <w:r w:rsidR="005C3191">
            <w:rPr>
              <w:b/>
              <w:i/>
            </w:rPr>
            <w:t xml:space="preserve"> </w:t>
          </w:r>
          <w:r w:rsidRPr="008B7A3E" w:rsidR="008B7A3E">
            <w:rPr>
              <w:b/>
              <w:i/>
            </w:rPr>
            <w:t>Reardon:</w:t>
          </w:r>
        </w:sdtContent>
      </w:sdt>
      <w:r w:rsidR="005C3191">
        <w:t xml:space="preserve"> </w:t>
      </w:r>
      <w:r>
        <w:t>Are</w:t>
      </w:r>
      <w:r w:rsidR="005C3191">
        <w:t xml:space="preserve"> </w:t>
      </w:r>
      <w:r>
        <w:t>you</w:t>
      </w:r>
      <w:r w:rsidR="005C3191">
        <w:t xml:space="preserve"> </w:t>
      </w:r>
      <w:r>
        <w:t>directing</w:t>
      </w:r>
      <w:r w:rsidR="005C3191">
        <w:t xml:space="preserve"> </w:t>
      </w:r>
      <w:r>
        <w:t>that</w:t>
      </w:r>
      <w:r w:rsidR="005C3191">
        <w:t xml:space="preserve"> </w:t>
      </w:r>
      <w:r>
        <w:t>to</w:t>
      </w:r>
      <w:r w:rsidR="005C3191">
        <w:t xml:space="preserve"> </w:t>
      </w:r>
      <w:r>
        <w:t>me?</w:t>
      </w:r>
    </w:p>
    <w:p w:rsidR="00DC18F4" w:rsidP="00DC18F4">
      <w:pPr>
        <w:pStyle w:val="Question"/>
        <w:numPr>
          <w:ilvl w:val="0"/>
          <w:numId w:val="0"/>
        </w:numPr>
        <w:ind w:left="794"/>
      </w:pPr>
      <w:sdt>
        <w:sdtPr>
          <w:alias w:val="Member"/>
          <w:tag w:val="&lt;Member mnisId='411' dodsId='25297'&gt;"/>
          <w:id w:val="-23409729"/>
          <w:placeholder>
            <w:docPart w:val="DefaultPlaceholder_1082065158"/>
          </w:placeholder>
          <w:richText/>
        </w:sdtPr>
        <w:sdtContent>
          <w:r w:rsidRPr="00DC18F4">
            <w:rPr>
              <w:b/>
            </w:rPr>
            <w:t>Mr</w:t>
          </w:r>
          <w:r w:rsidR="005C3191">
            <w:rPr>
              <w:b/>
            </w:rPr>
            <w:t xml:space="preserve"> </w:t>
          </w:r>
          <w:r w:rsidR="00135161">
            <w:rPr>
              <w:b/>
            </w:rPr>
            <w:t>Sheerman:</w:t>
          </w:r>
        </w:sdtContent>
      </w:sdt>
      <w:r w:rsidR="005C3191">
        <w:t xml:space="preserve"> </w:t>
      </w:r>
      <w:r>
        <w:t>It</w:t>
      </w:r>
      <w:r w:rsidR="005C3191">
        <w:t xml:space="preserve"> </w:t>
      </w:r>
      <w:r>
        <w:t>would</w:t>
      </w:r>
      <w:r w:rsidR="005C3191">
        <w:t xml:space="preserve"> </w:t>
      </w:r>
      <w:r>
        <w:t>probably</w:t>
      </w:r>
      <w:r w:rsidR="005C3191">
        <w:t xml:space="preserve"> </w:t>
      </w:r>
      <w:r>
        <w:t>better</w:t>
      </w:r>
      <w:r w:rsidR="005C3191">
        <w:t xml:space="preserve"> </w:t>
      </w:r>
      <w:r>
        <w:t>to</w:t>
      </w:r>
      <w:r w:rsidR="005C3191">
        <w:t xml:space="preserve"> </w:t>
      </w:r>
      <w:r>
        <w:t>start</w:t>
      </w:r>
      <w:r w:rsidR="005C3191">
        <w:t xml:space="preserve"> </w:t>
      </w:r>
      <w:r>
        <w:t>with</w:t>
      </w:r>
      <w:r w:rsidR="005C3191">
        <w:t xml:space="preserve"> </w:t>
      </w:r>
      <w:r>
        <w:t>Tim</w:t>
      </w:r>
      <w:r w:rsidR="008B7A3E">
        <w:t>.</w:t>
      </w:r>
      <w:r w:rsidR="005C3191">
        <w:t xml:space="preserve"> </w:t>
      </w:r>
      <w:r>
        <w:t>Tim,</w:t>
      </w:r>
      <w:r w:rsidR="005C3191">
        <w:t xml:space="preserve"> </w:t>
      </w:r>
      <w:r>
        <w:t>come</w:t>
      </w:r>
      <w:r w:rsidR="005C3191">
        <w:t xml:space="preserve"> </w:t>
      </w:r>
      <w:r>
        <w:t>in</w:t>
      </w:r>
      <w:r w:rsidR="005C3191">
        <w:t xml:space="preserve"> </w:t>
      </w:r>
      <w:r>
        <w:t>first</w:t>
      </w:r>
      <w:r w:rsidR="005C3191">
        <w:t xml:space="preserve"> </w:t>
      </w:r>
      <w:r>
        <w:t>on</w:t>
      </w:r>
      <w:r w:rsidR="005C3191">
        <w:t xml:space="preserve"> </w:t>
      </w:r>
      <w:r>
        <w:t>that.</w:t>
      </w:r>
    </w:p>
    <w:p w:rsidR="00E31DDB" w:rsidP="00DC18F4">
      <w:pPr>
        <w:pStyle w:val="Answer"/>
      </w:pPr>
      <w:sdt>
        <w:sdtPr>
          <w:alias w:val="Witness"/>
          <w:id w:val="1639074977"/>
          <w:placeholder>
            <w:docPart w:val="DefaultPlaceholder_1082065158"/>
          </w:placeholder>
          <w:richText/>
        </w:sdtPr>
        <w:sdtContent>
          <w:r w:rsidRPr="008B7A3E" w:rsidR="008B7A3E">
            <w:rPr>
              <w:b/>
              <w:i/>
            </w:rPr>
            <w:t>Tim</w:t>
          </w:r>
          <w:r w:rsidR="005C3191">
            <w:rPr>
              <w:b/>
              <w:i/>
            </w:rPr>
            <w:t xml:space="preserve"> </w:t>
          </w:r>
          <w:r w:rsidRPr="008B7A3E" w:rsidR="008B7A3E">
            <w:rPr>
              <w:b/>
              <w:i/>
            </w:rPr>
            <w:t>Reardon:</w:t>
          </w:r>
        </w:sdtContent>
      </w:sdt>
      <w:r w:rsidR="005C3191">
        <w:t xml:space="preserve"> </w:t>
      </w:r>
      <w:r w:rsidR="00DC18F4">
        <w:t>Thank</w:t>
      </w:r>
      <w:r w:rsidR="005C3191">
        <w:t xml:space="preserve"> </w:t>
      </w:r>
      <w:r w:rsidR="00DC18F4">
        <w:t>you</w:t>
      </w:r>
      <w:r w:rsidR="008B7A3E">
        <w:t>.</w:t>
      </w:r>
      <w:r w:rsidR="005C3191">
        <w:t xml:space="preserve"> </w:t>
      </w:r>
      <w:r w:rsidR="00DC18F4">
        <w:t>The</w:t>
      </w:r>
      <w:r w:rsidR="005C3191">
        <w:t xml:space="preserve"> </w:t>
      </w:r>
      <w:r w:rsidR="00DC18F4">
        <w:t>challenges</w:t>
      </w:r>
      <w:r w:rsidR="005C3191">
        <w:t xml:space="preserve"> </w:t>
      </w:r>
      <w:r w:rsidR="00DC18F4">
        <w:t>you</w:t>
      </w:r>
      <w:r w:rsidR="005C3191">
        <w:t xml:space="preserve"> </w:t>
      </w:r>
      <w:r w:rsidR="00DC18F4">
        <w:t>mention</w:t>
      </w:r>
      <w:r w:rsidR="005C3191">
        <w:t xml:space="preserve"> </w:t>
      </w:r>
      <w:r w:rsidR="00DC18F4">
        <w:t>are</w:t>
      </w:r>
      <w:r w:rsidR="005C3191">
        <w:t xml:space="preserve"> </w:t>
      </w:r>
      <w:r w:rsidR="00DC18F4">
        <w:t>not</w:t>
      </w:r>
      <w:r w:rsidR="005C3191">
        <w:t xml:space="preserve"> </w:t>
      </w:r>
      <w:r w:rsidR="00DC18F4">
        <w:t>new</w:t>
      </w:r>
      <w:r w:rsidR="008B7A3E">
        <w:t>.</w:t>
      </w:r>
      <w:r w:rsidR="005C3191">
        <w:t xml:space="preserve"> </w:t>
      </w:r>
      <w:r w:rsidR="00DC18F4">
        <w:t>We</w:t>
      </w:r>
      <w:r w:rsidR="005C3191">
        <w:t xml:space="preserve"> </w:t>
      </w:r>
      <w:r w:rsidR="00DC18F4">
        <w:t>have</w:t>
      </w:r>
      <w:r w:rsidR="005C3191">
        <w:t xml:space="preserve"> </w:t>
      </w:r>
      <w:r w:rsidR="00DC18F4">
        <w:t>very</w:t>
      </w:r>
      <w:r w:rsidR="005C3191">
        <w:t xml:space="preserve"> </w:t>
      </w:r>
      <w:r w:rsidR="00DC18F4">
        <w:t>good</w:t>
      </w:r>
      <w:r w:rsidR="005C3191">
        <w:t xml:space="preserve"> </w:t>
      </w:r>
      <w:r w:rsidR="00DC18F4">
        <w:t>working</w:t>
      </w:r>
      <w:r w:rsidR="005C3191">
        <w:t xml:space="preserve"> </w:t>
      </w:r>
      <w:r w:rsidR="00DC18F4">
        <w:t>relationships</w:t>
      </w:r>
      <w:r w:rsidR="005C3191">
        <w:t xml:space="preserve"> </w:t>
      </w:r>
      <w:r w:rsidR="00DC18F4">
        <w:t>with</w:t>
      </w:r>
      <w:r w:rsidR="005C3191">
        <w:t xml:space="preserve"> </w:t>
      </w:r>
      <w:r w:rsidR="00DC18F4">
        <w:t>all</w:t>
      </w:r>
      <w:r w:rsidR="005C3191">
        <w:t xml:space="preserve"> </w:t>
      </w:r>
      <w:r w:rsidR="00DC18F4">
        <w:t>the</w:t>
      </w:r>
      <w:r w:rsidR="005C3191">
        <w:t xml:space="preserve"> </w:t>
      </w:r>
      <w:r w:rsidR="00DC18F4">
        <w:t>control</w:t>
      </w:r>
      <w:r w:rsidR="005C3191">
        <w:t xml:space="preserve"> </w:t>
      </w:r>
      <w:r w:rsidR="00DC18F4">
        <w:t>agencies</w:t>
      </w:r>
      <w:r w:rsidR="005C3191">
        <w:t xml:space="preserve"> </w:t>
      </w:r>
      <w:r w:rsidR="00DC18F4">
        <w:t>that</w:t>
      </w:r>
      <w:r w:rsidR="005C3191">
        <w:t xml:space="preserve"> </w:t>
      </w:r>
      <w:r w:rsidR="00DC18F4">
        <w:t>operate</w:t>
      </w:r>
      <w:r w:rsidR="005C3191">
        <w:t xml:space="preserve"> </w:t>
      </w:r>
      <w:r w:rsidR="00DC18F4">
        <w:t>in</w:t>
      </w:r>
      <w:r w:rsidR="005C3191">
        <w:t xml:space="preserve"> </w:t>
      </w:r>
      <w:r w:rsidR="00DC18F4">
        <w:t>the</w:t>
      </w:r>
      <w:r w:rsidR="005C3191">
        <w:t xml:space="preserve"> </w:t>
      </w:r>
      <w:r w:rsidR="00DC18F4">
        <w:t>Port</w:t>
      </w:r>
      <w:r w:rsidR="005C3191">
        <w:t xml:space="preserve"> </w:t>
      </w:r>
      <w:r w:rsidR="00DC18F4">
        <w:t>of</w:t>
      </w:r>
      <w:r w:rsidR="005C3191">
        <w:t xml:space="preserve"> </w:t>
      </w:r>
      <w:r w:rsidR="00DC18F4">
        <w:t>Dover</w:t>
      </w:r>
      <w:r w:rsidR="004F4812">
        <w:t>,</w:t>
      </w:r>
      <w:r w:rsidR="005C3191">
        <w:t xml:space="preserve"> </w:t>
      </w:r>
      <w:r w:rsidR="00DC18F4">
        <w:t>to</w:t>
      </w:r>
      <w:r w:rsidR="005C3191">
        <w:t xml:space="preserve"> </w:t>
      </w:r>
      <w:r w:rsidR="00DC18F4">
        <w:t>ensure</w:t>
      </w:r>
      <w:r w:rsidR="005C3191">
        <w:t xml:space="preserve"> </w:t>
      </w:r>
      <w:r w:rsidR="00DC18F4">
        <w:t>that</w:t>
      </w:r>
      <w:r w:rsidR="005C3191">
        <w:t xml:space="preserve"> </w:t>
      </w:r>
      <w:r w:rsidR="00DC18F4">
        <w:t>everybody</w:t>
      </w:r>
      <w:r w:rsidR="005C3191">
        <w:t xml:space="preserve"> </w:t>
      </w:r>
      <w:r w:rsidR="00DC18F4">
        <w:t>who</w:t>
      </w:r>
      <w:r w:rsidR="005C3191">
        <w:t xml:space="preserve"> </w:t>
      </w:r>
      <w:r w:rsidR="00DC18F4">
        <w:t>comes</w:t>
      </w:r>
      <w:r w:rsidR="005C3191">
        <w:t xml:space="preserve"> </w:t>
      </w:r>
      <w:r w:rsidR="00DC18F4">
        <w:t>through</w:t>
      </w:r>
      <w:r w:rsidR="005C3191">
        <w:t xml:space="preserve"> </w:t>
      </w:r>
      <w:r w:rsidR="00DC18F4">
        <w:t>the</w:t>
      </w:r>
      <w:r w:rsidR="005C3191">
        <w:t xml:space="preserve"> </w:t>
      </w:r>
      <w:r w:rsidR="00DC18F4">
        <w:t>port</w:t>
      </w:r>
      <w:r w:rsidR="005C3191">
        <w:t xml:space="preserve"> </w:t>
      </w:r>
      <w:r w:rsidR="00DC18F4">
        <w:t>is</w:t>
      </w:r>
      <w:r w:rsidR="005C3191">
        <w:t xml:space="preserve"> </w:t>
      </w:r>
      <w:r w:rsidR="00DC18F4">
        <w:t>kept</w:t>
      </w:r>
      <w:r w:rsidR="005C3191">
        <w:t xml:space="preserve"> </w:t>
      </w:r>
      <w:r w:rsidR="00DC18F4">
        <w:t>safe</w:t>
      </w:r>
      <w:r w:rsidR="005C3191">
        <w:t xml:space="preserve"> </w:t>
      </w:r>
      <w:r w:rsidR="00DC18F4">
        <w:t>and</w:t>
      </w:r>
      <w:r w:rsidR="005C3191">
        <w:t xml:space="preserve"> </w:t>
      </w:r>
      <w:r w:rsidR="00DC18F4">
        <w:t>that</w:t>
      </w:r>
      <w:r w:rsidR="005C3191">
        <w:t xml:space="preserve"> </w:t>
      </w:r>
      <w:r w:rsidR="00DC18F4">
        <w:t>traders</w:t>
      </w:r>
      <w:r w:rsidR="005C3191">
        <w:t xml:space="preserve"> </w:t>
      </w:r>
      <w:r w:rsidR="00DC18F4">
        <w:t>can</w:t>
      </w:r>
      <w:r w:rsidR="005C3191">
        <w:t xml:space="preserve"> </w:t>
      </w:r>
      <w:r w:rsidR="00DC18F4">
        <w:t>send</w:t>
      </w:r>
      <w:r w:rsidR="005C3191">
        <w:t xml:space="preserve"> </w:t>
      </w:r>
      <w:r w:rsidR="00DC18F4">
        <w:t>their</w:t>
      </w:r>
      <w:r w:rsidR="005C3191">
        <w:t xml:space="preserve"> </w:t>
      </w:r>
      <w:r w:rsidR="00DC18F4">
        <w:t>goods</w:t>
      </w:r>
      <w:r w:rsidR="005C3191">
        <w:t xml:space="preserve"> </w:t>
      </w:r>
      <w:r w:rsidR="00DC18F4">
        <w:t>through</w:t>
      </w:r>
      <w:r w:rsidR="005C3191">
        <w:t xml:space="preserve"> </w:t>
      </w:r>
      <w:r w:rsidR="00DC18F4">
        <w:t>the</w:t>
      </w:r>
      <w:r w:rsidR="005C3191">
        <w:t xml:space="preserve"> </w:t>
      </w:r>
      <w:r w:rsidR="00DC18F4">
        <w:t>port</w:t>
      </w:r>
      <w:r w:rsidR="005C3191">
        <w:t xml:space="preserve"> </w:t>
      </w:r>
      <w:r w:rsidR="00DC18F4">
        <w:t>with</w:t>
      </w:r>
      <w:r w:rsidR="005C3191">
        <w:t xml:space="preserve"> </w:t>
      </w:r>
      <w:r w:rsidR="00DC18F4">
        <w:t>the</w:t>
      </w:r>
      <w:r w:rsidR="005C3191">
        <w:t xml:space="preserve"> </w:t>
      </w:r>
      <w:r w:rsidR="00DC18F4">
        <w:t>confidence</w:t>
      </w:r>
      <w:r w:rsidR="005C3191">
        <w:t xml:space="preserve"> </w:t>
      </w:r>
      <w:r w:rsidR="00DC18F4">
        <w:t>that</w:t>
      </w:r>
      <w:r w:rsidR="005C3191">
        <w:t xml:space="preserve"> </w:t>
      </w:r>
      <w:r w:rsidR="00DC18F4">
        <w:t>it</w:t>
      </w:r>
      <w:r w:rsidR="005C3191">
        <w:t xml:space="preserve"> </w:t>
      </w:r>
      <w:r w:rsidR="00DC18F4">
        <w:t>is</w:t>
      </w:r>
      <w:r w:rsidR="005C3191">
        <w:t xml:space="preserve"> </w:t>
      </w:r>
      <w:r w:rsidR="00DC18F4">
        <w:t>a</w:t>
      </w:r>
      <w:r w:rsidR="005C3191">
        <w:t xml:space="preserve"> </w:t>
      </w:r>
      <w:r w:rsidR="00DC18F4">
        <w:t>safe</w:t>
      </w:r>
      <w:r w:rsidR="005C3191">
        <w:t xml:space="preserve"> </w:t>
      </w:r>
      <w:r w:rsidR="00DC18F4">
        <w:t>and</w:t>
      </w:r>
      <w:r w:rsidR="005C3191">
        <w:t xml:space="preserve"> </w:t>
      </w:r>
      <w:r w:rsidR="00DC18F4">
        <w:t>secure</w:t>
      </w:r>
      <w:r w:rsidR="005C3191">
        <w:t xml:space="preserve"> </w:t>
      </w:r>
      <w:r w:rsidR="00DC18F4">
        <w:t>place</w:t>
      </w:r>
      <w:r w:rsidR="005C3191">
        <w:t xml:space="preserve"> </w:t>
      </w:r>
      <w:r w:rsidR="00DC18F4">
        <w:t>to</w:t>
      </w:r>
      <w:r w:rsidR="005C3191">
        <w:t xml:space="preserve"> </w:t>
      </w:r>
      <w:r w:rsidR="00DC18F4">
        <w:t>do</w:t>
      </w:r>
      <w:r w:rsidR="005C3191">
        <w:t xml:space="preserve"> </w:t>
      </w:r>
      <w:r w:rsidR="00DC18F4">
        <w:t>that</w:t>
      </w:r>
      <w:r w:rsidR="008B7A3E">
        <w:t>.</w:t>
      </w:r>
      <w:r w:rsidR="005C3191">
        <w:t xml:space="preserve"> </w:t>
      </w:r>
      <w:r w:rsidR="00DC18F4">
        <w:t>As</w:t>
      </w:r>
      <w:r w:rsidR="005C3191">
        <w:t xml:space="preserve"> </w:t>
      </w:r>
      <w:r w:rsidR="00DC18F4">
        <w:t>we</w:t>
      </w:r>
      <w:r w:rsidR="005C3191">
        <w:t xml:space="preserve"> </w:t>
      </w:r>
      <w:r w:rsidR="00DC18F4">
        <w:t>look</w:t>
      </w:r>
      <w:r w:rsidR="005C3191">
        <w:t xml:space="preserve"> </w:t>
      </w:r>
      <w:r w:rsidR="00DC18F4">
        <w:t>ahead</w:t>
      </w:r>
      <w:r w:rsidR="005C3191">
        <w:t xml:space="preserve"> </w:t>
      </w:r>
      <w:r w:rsidR="00663869">
        <w:t>to</w:t>
      </w:r>
      <w:r w:rsidR="005C3191">
        <w:t xml:space="preserve"> </w:t>
      </w:r>
      <w:r w:rsidR="00663869">
        <w:t>define</w:t>
      </w:r>
      <w:r w:rsidR="005C3191">
        <w:t xml:space="preserve"> </w:t>
      </w:r>
      <w:r w:rsidR="00663869">
        <w:t>new</w:t>
      </w:r>
      <w:r w:rsidR="005C3191">
        <w:t xml:space="preserve"> </w:t>
      </w:r>
      <w:r w:rsidR="00663869">
        <w:t>processes,</w:t>
      </w:r>
      <w:r w:rsidR="005C3191">
        <w:t xml:space="preserve"> </w:t>
      </w:r>
      <w:r w:rsidR="00663869">
        <w:t>we</w:t>
      </w:r>
      <w:r w:rsidR="005C3191">
        <w:t xml:space="preserve"> </w:t>
      </w:r>
      <w:r w:rsidR="00663869">
        <w:t>are</w:t>
      </w:r>
      <w:r w:rsidR="005C3191">
        <w:t xml:space="preserve"> </w:t>
      </w:r>
      <w:r w:rsidR="00663869">
        <w:t>working</w:t>
      </w:r>
      <w:r w:rsidR="005C3191">
        <w:t xml:space="preserve"> </w:t>
      </w:r>
      <w:r w:rsidR="00663869">
        <w:t>very</w:t>
      </w:r>
      <w:r w:rsidR="005C3191">
        <w:t xml:space="preserve"> </w:t>
      </w:r>
      <w:r w:rsidR="00663869">
        <w:t>closely</w:t>
      </w:r>
      <w:r w:rsidR="005C3191">
        <w:t xml:space="preserve"> </w:t>
      </w:r>
      <w:r w:rsidR="00663869">
        <w:t>with</w:t>
      </w:r>
      <w:r w:rsidR="005C3191">
        <w:t xml:space="preserve"> </w:t>
      </w:r>
      <w:r w:rsidR="00663869">
        <w:t>each</w:t>
      </w:r>
      <w:r w:rsidR="005C3191">
        <w:t xml:space="preserve"> </w:t>
      </w:r>
      <w:r w:rsidR="00663869">
        <w:t>of</w:t>
      </w:r>
      <w:r w:rsidR="005C3191">
        <w:t xml:space="preserve"> </w:t>
      </w:r>
      <w:r w:rsidR="00663869">
        <w:t>the</w:t>
      </w:r>
      <w:r w:rsidR="005C3191">
        <w:t xml:space="preserve"> </w:t>
      </w:r>
      <w:r w:rsidR="00663869">
        <w:t>control</w:t>
      </w:r>
      <w:r w:rsidR="005C3191">
        <w:t xml:space="preserve"> </w:t>
      </w:r>
      <w:r w:rsidR="00663869">
        <w:t>agencies</w:t>
      </w:r>
      <w:r w:rsidR="005C3191">
        <w:t xml:space="preserve"> </w:t>
      </w:r>
      <w:r w:rsidR="00663869">
        <w:t>responsible</w:t>
      </w:r>
      <w:r w:rsidR="005C3191">
        <w:t xml:space="preserve"> </w:t>
      </w:r>
      <w:r w:rsidR="00663869">
        <w:t>for</w:t>
      </w:r>
      <w:r w:rsidR="005C3191">
        <w:t xml:space="preserve"> </w:t>
      </w:r>
      <w:r w:rsidR="00663869">
        <w:t>the</w:t>
      </w:r>
      <w:r w:rsidR="005C3191">
        <w:t xml:space="preserve"> </w:t>
      </w:r>
      <w:r w:rsidR="00663869">
        <w:t>individual</w:t>
      </w:r>
      <w:r w:rsidR="005C3191">
        <w:t xml:space="preserve"> </w:t>
      </w:r>
      <w:r w:rsidR="00663869">
        <w:t>process,</w:t>
      </w:r>
      <w:r w:rsidR="005C3191">
        <w:t xml:space="preserve"> </w:t>
      </w:r>
      <w:r w:rsidR="00663869">
        <w:t>together</w:t>
      </w:r>
      <w:r w:rsidR="005C3191">
        <w:t xml:space="preserve"> </w:t>
      </w:r>
      <w:r w:rsidR="00663869">
        <w:t>with</w:t>
      </w:r>
      <w:r w:rsidR="005C3191">
        <w:t xml:space="preserve"> </w:t>
      </w:r>
      <w:r w:rsidR="00663869">
        <w:t>the</w:t>
      </w:r>
      <w:r w:rsidR="005C3191">
        <w:t xml:space="preserve"> </w:t>
      </w:r>
      <w:r w:rsidR="004F4812">
        <w:t>border and protocol delivery group</w:t>
      </w:r>
      <w:r w:rsidR="004A55DE">
        <w:t>,</w:t>
      </w:r>
      <w:r w:rsidR="005C3191">
        <w:t xml:space="preserve"> </w:t>
      </w:r>
      <w:r w:rsidR="004A55DE">
        <w:t>the</w:t>
      </w:r>
      <w:r w:rsidR="005C3191">
        <w:t xml:space="preserve"> </w:t>
      </w:r>
      <w:r w:rsidR="0017704F">
        <w:t>co-ordin</w:t>
      </w:r>
      <w:r w:rsidR="004A55DE">
        <w:t>ating</w:t>
      </w:r>
      <w:r w:rsidR="005C3191">
        <w:t xml:space="preserve"> </w:t>
      </w:r>
      <w:r w:rsidR="004A55DE">
        <w:t>body</w:t>
      </w:r>
      <w:r w:rsidR="005C3191">
        <w:t xml:space="preserve"> </w:t>
      </w:r>
      <w:r w:rsidR="00667F94">
        <w:t>that</w:t>
      </w:r>
      <w:r w:rsidR="005C3191">
        <w:t xml:space="preserve"> </w:t>
      </w:r>
      <w:r w:rsidR="00667F94">
        <w:t>is</w:t>
      </w:r>
      <w:r w:rsidR="005C3191">
        <w:t xml:space="preserve"> </w:t>
      </w:r>
      <w:r w:rsidR="00667F94">
        <w:t>being</w:t>
      </w:r>
      <w:r w:rsidR="005C3191">
        <w:t xml:space="preserve"> </w:t>
      </w:r>
      <w:r w:rsidR="00667F94">
        <w:t>run</w:t>
      </w:r>
      <w:r w:rsidR="005C3191">
        <w:t xml:space="preserve"> </w:t>
      </w:r>
      <w:r w:rsidR="00667F94">
        <w:t>out</w:t>
      </w:r>
      <w:r w:rsidR="005C3191">
        <w:t xml:space="preserve"> </w:t>
      </w:r>
      <w:r w:rsidR="00667F94">
        <w:t>of</w:t>
      </w:r>
      <w:r w:rsidR="005C3191">
        <w:t xml:space="preserve"> </w:t>
      </w:r>
      <w:r w:rsidR="00667F94">
        <w:t>the</w:t>
      </w:r>
      <w:r w:rsidR="005C3191">
        <w:t xml:space="preserve"> </w:t>
      </w:r>
      <w:r w:rsidR="00667F94">
        <w:t>Cabinet</w:t>
      </w:r>
      <w:r w:rsidR="005C3191">
        <w:t xml:space="preserve"> </w:t>
      </w:r>
      <w:r w:rsidR="00667F94">
        <w:t>Office</w:t>
      </w:r>
      <w:r w:rsidR="008B7A3E">
        <w:t>.</w:t>
      </w:r>
      <w:r w:rsidR="005C3191">
        <w:t xml:space="preserve"> </w:t>
      </w:r>
    </w:p>
    <w:p w:rsidR="00DC18F4" w:rsidP="00DC18F4">
      <w:pPr>
        <w:pStyle w:val="Answer"/>
      </w:pPr>
      <w:r>
        <w:t>We</w:t>
      </w:r>
      <w:r w:rsidR="005C3191">
        <w:t xml:space="preserve"> </w:t>
      </w:r>
      <w:r>
        <w:t>are</w:t>
      </w:r>
      <w:r w:rsidR="005C3191">
        <w:t xml:space="preserve"> </w:t>
      </w:r>
      <w:r>
        <w:t>involving</w:t>
      </w:r>
      <w:r w:rsidR="005C3191">
        <w:t xml:space="preserve"> </w:t>
      </w:r>
      <w:r>
        <w:t>all</w:t>
      </w:r>
      <w:r w:rsidR="005C3191">
        <w:t xml:space="preserve"> </w:t>
      </w:r>
      <w:r>
        <w:t>our</w:t>
      </w:r>
      <w:r w:rsidR="005C3191">
        <w:t xml:space="preserve"> </w:t>
      </w:r>
      <w:r>
        <w:t>customers</w:t>
      </w:r>
      <w:r w:rsidR="005C3191">
        <w:t xml:space="preserve"> </w:t>
      </w:r>
      <w:r>
        <w:t>in</w:t>
      </w:r>
      <w:r w:rsidR="005C3191">
        <w:t xml:space="preserve"> </w:t>
      </w:r>
      <w:r>
        <w:t>that</w:t>
      </w:r>
      <w:r w:rsidR="005C3191">
        <w:t xml:space="preserve"> </w:t>
      </w:r>
      <w:r>
        <w:t>process,</w:t>
      </w:r>
      <w:r w:rsidR="005C3191">
        <w:t xml:space="preserve"> </w:t>
      </w:r>
      <w:r>
        <w:t>who</w:t>
      </w:r>
      <w:r w:rsidR="005C3191">
        <w:t xml:space="preserve"> </w:t>
      </w:r>
      <w:r>
        <w:t>are</w:t>
      </w:r>
      <w:r w:rsidR="005C3191">
        <w:t xml:space="preserve"> </w:t>
      </w:r>
      <w:r>
        <w:t>the</w:t>
      </w:r>
      <w:r w:rsidR="005C3191">
        <w:t xml:space="preserve"> </w:t>
      </w:r>
      <w:r>
        <w:t>people</w:t>
      </w:r>
      <w:r w:rsidR="005C3191">
        <w:t xml:space="preserve"> </w:t>
      </w:r>
      <w:r>
        <w:t>who</w:t>
      </w:r>
      <w:r w:rsidR="005C3191">
        <w:t xml:space="preserve"> </w:t>
      </w:r>
      <w:r>
        <w:t>are</w:t>
      </w:r>
      <w:r w:rsidR="005C3191">
        <w:t xml:space="preserve"> </w:t>
      </w:r>
      <w:r>
        <w:t>going</w:t>
      </w:r>
      <w:r w:rsidR="005C3191">
        <w:t xml:space="preserve"> </w:t>
      </w:r>
      <w:r>
        <w:t>to</w:t>
      </w:r>
      <w:r w:rsidR="005C3191">
        <w:t xml:space="preserve"> </w:t>
      </w:r>
      <w:r>
        <w:t>have</w:t>
      </w:r>
      <w:r w:rsidR="005C3191">
        <w:t xml:space="preserve"> </w:t>
      </w:r>
      <w:r>
        <w:t>to</w:t>
      </w:r>
      <w:r w:rsidR="005C3191">
        <w:t xml:space="preserve"> </w:t>
      </w:r>
      <w:r>
        <w:t>go</w:t>
      </w:r>
      <w:r w:rsidR="005C3191">
        <w:t xml:space="preserve"> </w:t>
      </w:r>
      <w:r>
        <w:t>through</w:t>
      </w:r>
      <w:r w:rsidR="005C3191">
        <w:t xml:space="preserve"> </w:t>
      </w:r>
      <w:r>
        <w:t>and</w:t>
      </w:r>
      <w:r w:rsidR="005C3191">
        <w:t xml:space="preserve"> </w:t>
      </w:r>
      <w:r>
        <w:t>comply</w:t>
      </w:r>
      <w:r w:rsidR="005C3191">
        <w:t xml:space="preserve"> </w:t>
      </w:r>
      <w:r>
        <w:t>with</w:t>
      </w:r>
      <w:r w:rsidR="005C3191">
        <w:t xml:space="preserve"> </w:t>
      </w:r>
      <w:r>
        <w:t>the</w:t>
      </w:r>
      <w:r w:rsidR="005C3191">
        <w:t xml:space="preserve"> </w:t>
      </w:r>
      <w:r>
        <w:t>processes,</w:t>
      </w:r>
      <w:r w:rsidR="005C3191">
        <w:t xml:space="preserve"> </w:t>
      </w:r>
      <w:r>
        <w:t>whether</w:t>
      </w:r>
      <w:r w:rsidR="005C3191">
        <w:t xml:space="preserve"> </w:t>
      </w:r>
      <w:r>
        <w:t>they</w:t>
      </w:r>
      <w:r w:rsidR="005C3191">
        <w:t xml:space="preserve"> </w:t>
      </w:r>
      <w:r>
        <w:t>are</w:t>
      </w:r>
      <w:r w:rsidR="005C3191">
        <w:t xml:space="preserve"> </w:t>
      </w:r>
      <w:r>
        <w:t>ferry</w:t>
      </w:r>
      <w:r w:rsidR="005C3191">
        <w:t xml:space="preserve"> </w:t>
      </w:r>
      <w:r>
        <w:t>operators,</w:t>
      </w:r>
      <w:r w:rsidR="005C3191">
        <w:t xml:space="preserve"> </w:t>
      </w:r>
      <w:r>
        <w:t>hauliers,</w:t>
      </w:r>
      <w:r w:rsidR="005C3191">
        <w:t xml:space="preserve"> </w:t>
      </w:r>
      <w:r>
        <w:t>their</w:t>
      </w:r>
      <w:r w:rsidR="005C3191">
        <w:t xml:space="preserve"> </w:t>
      </w:r>
      <w:r>
        <w:t>customers,</w:t>
      </w:r>
      <w:r w:rsidR="005C3191">
        <w:t xml:space="preserve"> </w:t>
      </w:r>
      <w:r>
        <w:t>and</w:t>
      </w:r>
      <w:r w:rsidR="005C3191">
        <w:t xml:space="preserve"> </w:t>
      </w:r>
      <w:r>
        <w:t>tourist</w:t>
      </w:r>
      <w:r w:rsidR="005C3191">
        <w:t xml:space="preserve"> </w:t>
      </w:r>
      <w:r>
        <w:t>traffic</w:t>
      </w:r>
      <w:r w:rsidR="005C3191">
        <w:t xml:space="preserve"> </w:t>
      </w:r>
      <w:r w:rsidR="004F4812">
        <w:t>as well</w:t>
      </w:r>
      <w:r w:rsidR="008B7A3E">
        <w:t>.</w:t>
      </w:r>
      <w:r w:rsidR="005C3191">
        <w:t xml:space="preserve"> </w:t>
      </w:r>
      <w:r>
        <w:t>It</w:t>
      </w:r>
      <w:r w:rsidR="005C3191">
        <w:t xml:space="preserve"> </w:t>
      </w:r>
      <w:r>
        <w:t>is</w:t>
      </w:r>
      <w:r w:rsidR="005C3191">
        <w:t xml:space="preserve"> </w:t>
      </w:r>
      <w:r>
        <w:t>an</w:t>
      </w:r>
      <w:r w:rsidR="005C3191">
        <w:t xml:space="preserve"> </w:t>
      </w:r>
      <w:r>
        <w:t>enormous</w:t>
      </w:r>
      <w:r w:rsidR="005C3191">
        <w:t xml:space="preserve"> </w:t>
      </w:r>
      <w:r>
        <w:t>collaborative</w:t>
      </w:r>
      <w:r w:rsidR="005C3191">
        <w:t xml:space="preserve"> </w:t>
      </w:r>
      <w:r>
        <w:t>effort</w:t>
      </w:r>
      <w:r w:rsidR="005C3191">
        <w:t xml:space="preserve"> </w:t>
      </w:r>
      <w:r>
        <w:t>to</w:t>
      </w:r>
      <w:r w:rsidR="005C3191">
        <w:t xml:space="preserve"> </w:t>
      </w:r>
      <w:r>
        <w:t>make</w:t>
      </w:r>
      <w:r w:rsidR="005C3191">
        <w:t xml:space="preserve"> </w:t>
      </w:r>
      <w:r>
        <w:t>sure</w:t>
      </w:r>
      <w:r w:rsidR="005C3191">
        <w:t xml:space="preserve"> </w:t>
      </w:r>
      <w:r>
        <w:t>that</w:t>
      </w:r>
      <w:r w:rsidR="005C3191">
        <w:t xml:space="preserve"> </w:t>
      </w:r>
      <w:r>
        <w:t>we</w:t>
      </w:r>
      <w:r w:rsidR="005C3191">
        <w:t xml:space="preserve"> </w:t>
      </w:r>
      <w:r>
        <w:t>end</w:t>
      </w:r>
      <w:r w:rsidR="005C3191">
        <w:t xml:space="preserve"> </w:t>
      </w:r>
      <w:r>
        <w:t>up</w:t>
      </w:r>
      <w:r w:rsidR="005C3191">
        <w:t xml:space="preserve"> </w:t>
      </w:r>
      <w:r>
        <w:t>with</w:t>
      </w:r>
      <w:r w:rsidR="005C3191">
        <w:t xml:space="preserve"> </w:t>
      </w:r>
      <w:r>
        <w:t>a</w:t>
      </w:r>
      <w:r w:rsidR="005C3191">
        <w:t xml:space="preserve"> </w:t>
      </w:r>
      <w:r>
        <w:t>process</w:t>
      </w:r>
      <w:r w:rsidR="005C3191">
        <w:t xml:space="preserve"> </w:t>
      </w:r>
      <w:r>
        <w:t>that</w:t>
      </w:r>
      <w:r w:rsidR="005C3191">
        <w:t xml:space="preserve"> </w:t>
      </w:r>
      <w:r>
        <w:t>suits</w:t>
      </w:r>
      <w:r w:rsidR="005C3191">
        <w:t xml:space="preserve"> </w:t>
      </w:r>
      <w:r>
        <w:t>everybody</w:t>
      </w:r>
      <w:r w:rsidR="00CD107A">
        <w:t>,</w:t>
      </w:r>
      <w:r w:rsidR="005C3191">
        <w:t xml:space="preserve"> </w:t>
      </w:r>
      <w:r>
        <w:t>that</w:t>
      </w:r>
      <w:r w:rsidR="005C3191">
        <w:t xml:space="preserve"> </w:t>
      </w:r>
      <w:r>
        <w:t>the</w:t>
      </w:r>
      <w:r w:rsidR="005C3191">
        <w:t xml:space="preserve"> </w:t>
      </w:r>
      <w:r>
        <w:t>lorries</w:t>
      </w:r>
      <w:r w:rsidR="005C3191">
        <w:t xml:space="preserve"> </w:t>
      </w:r>
      <w:r>
        <w:t>can</w:t>
      </w:r>
      <w:r w:rsidR="005C3191">
        <w:t xml:space="preserve"> </w:t>
      </w:r>
      <w:r>
        <w:t>continue</w:t>
      </w:r>
      <w:r w:rsidR="005C3191">
        <w:t xml:space="preserve"> </w:t>
      </w:r>
      <w:r>
        <w:t>to</w:t>
      </w:r>
      <w:r w:rsidR="005C3191">
        <w:t xml:space="preserve"> </w:t>
      </w:r>
      <w:r>
        <w:t>flow</w:t>
      </w:r>
      <w:r w:rsidR="005C3191">
        <w:t xml:space="preserve"> </w:t>
      </w:r>
      <w:r>
        <w:t>through</w:t>
      </w:r>
      <w:r w:rsidR="00CD107A">
        <w:t>,</w:t>
      </w:r>
      <w:r w:rsidR="005C3191">
        <w:t xml:space="preserve"> </w:t>
      </w:r>
      <w:r w:rsidR="00CD107A">
        <w:t>and</w:t>
      </w:r>
      <w:r w:rsidR="005C3191">
        <w:t xml:space="preserve"> </w:t>
      </w:r>
      <w:r w:rsidR="00CD107A">
        <w:t>that</w:t>
      </w:r>
      <w:r w:rsidR="005C3191">
        <w:t xml:space="preserve"> </w:t>
      </w:r>
      <w:r w:rsidR="00CD107A">
        <w:t>people</w:t>
      </w:r>
      <w:r w:rsidR="005C3191">
        <w:t xml:space="preserve"> </w:t>
      </w:r>
      <w:r w:rsidR="00CD107A">
        <w:t>can</w:t>
      </w:r>
      <w:r w:rsidR="005C3191">
        <w:t xml:space="preserve"> </w:t>
      </w:r>
      <w:r w:rsidR="00CD107A">
        <w:t>dispatch</w:t>
      </w:r>
      <w:r w:rsidR="005C3191">
        <w:t xml:space="preserve"> </w:t>
      </w:r>
      <w:r w:rsidR="00CD107A">
        <w:t>and</w:t>
      </w:r>
      <w:r w:rsidR="005C3191">
        <w:t xml:space="preserve"> </w:t>
      </w:r>
      <w:r w:rsidR="00CD107A">
        <w:t>receive</w:t>
      </w:r>
      <w:r w:rsidR="005C3191">
        <w:t xml:space="preserve"> </w:t>
      </w:r>
      <w:r w:rsidR="00CD107A">
        <w:t>their</w:t>
      </w:r>
      <w:r w:rsidR="005C3191">
        <w:t xml:space="preserve"> </w:t>
      </w:r>
      <w:r w:rsidR="00CD107A">
        <w:t>goods</w:t>
      </w:r>
      <w:r w:rsidR="005C3191">
        <w:t xml:space="preserve"> </w:t>
      </w:r>
      <w:r w:rsidR="00CD107A">
        <w:t>with</w:t>
      </w:r>
      <w:r w:rsidR="005C3191">
        <w:t xml:space="preserve"> </w:t>
      </w:r>
      <w:r w:rsidR="00CD107A">
        <w:t>confidence.</w:t>
      </w:r>
    </w:p>
    <w:p w:rsidR="00B80ADD" w:rsidP="00B80ADD">
      <w:pPr>
        <w:pStyle w:val="Question"/>
      </w:pPr>
      <w:sdt>
        <w:sdtPr>
          <w:alias w:val="Member"/>
          <w:tag w:val="&lt;Member mnisId='411' dodsId='25297'&gt;"/>
          <w:id w:val="-2074420631"/>
          <w:placeholder>
            <w:docPart w:val="DefaultPlaceholder_1082065158"/>
          </w:placeholder>
          <w:richText/>
        </w:sdtPr>
        <w:sdtContent>
          <w:r w:rsidRPr="00B80ADD">
            <w:rPr>
              <w:b/>
            </w:rPr>
            <w:t>Mr</w:t>
          </w:r>
          <w:r w:rsidR="005C3191">
            <w:rPr>
              <w:b/>
            </w:rPr>
            <w:t xml:space="preserve"> </w:t>
          </w:r>
          <w:r w:rsidR="00135161">
            <w:rPr>
              <w:b/>
            </w:rPr>
            <w:t>Sheerman:</w:t>
          </w:r>
        </w:sdtContent>
      </w:sdt>
      <w:r w:rsidR="005C3191">
        <w:t xml:space="preserve"> </w:t>
      </w:r>
      <w:r>
        <w:t>Are</w:t>
      </w:r>
      <w:r w:rsidR="005C3191">
        <w:t xml:space="preserve"> </w:t>
      </w:r>
      <w:r>
        <w:t>you</w:t>
      </w:r>
      <w:r w:rsidR="005C3191">
        <w:t xml:space="preserve"> </w:t>
      </w:r>
      <w:r>
        <w:t>not</w:t>
      </w:r>
      <w:r w:rsidR="005C3191">
        <w:t xml:space="preserve"> </w:t>
      </w:r>
      <w:r>
        <w:t>at</w:t>
      </w:r>
      <w:r w:rsidR="005C3191">
        <w:t xml:space="preserve"> </w:t>
      </w:r>
      <w:r>
        <w:t>all</w:t>
      </w:r>
      <w:r w:rsidR="005C3191">
        <w:t xml:space="preserve"> </w:t>
      </w:r>
      <w:r>
        <w:t>worried</w:t>
      </w:r>
      <w:r w:rsidR="005C3191">
        <w:t xml:space="preserve"> </w:t>
      </w:r>
      <w:r w:rsidR="004F4812">
        <w:t>about</w:t>
      </w:r>
      <w:r w:rsidR="005C3191">
        <w:t xml:space="preserve"> </w:t>
      </w:r>
      <w:r>
        <w:t>this</w:t>
      </w:r>
      <w:r w:rsidR="004F4812">
        <w:t xml:space="preserve">? We </w:t>
      </w:r>
      <w:r>
        <w:t>are</w:t>
      </w:r>
      <w:r w:rsidR="005C3191">
        <w:t xml:space="preserve"> </w:t>
      </w:r>
      <w:r>
        <w:t>a</w:t>
      </w:r>
      <w:r w:rsidR="005C3191">
        <w:t xml:space="preserve"> </w:t>
      </w:r>
      <w:r>
        <w:t>country</w:t>
      </w:r>
      <w:r w:rsidR="005C3191">
        <w:t xml:space="preserve"> </w:t>
      </w:r>
      <w:r>
        <w:t>that</w:t>
      </w:r>
      <w:r w:rsidR="005C3191">
        <w:t xml:space="preserve"> </w:t>
      </w:r>
      <w:r>
        <w:t>does</w:t>
      </w:r>
      <w:r w:rsidR="005C3191">
        <w:t xml:space="preserve"> </w:t>
      </w:r>
      <w:r>
        <w:t>not</w:t>
      </w:r>
      <w:r w:rsidR="005C3191">
        <w:t xml:space="preserve"> </w:t>
      </w:r>
      <w:r>
        <w:t>want</w:t>
      </w:r>
      <w:r w:rsidR="005C3191">
        <w:t xml:space="preserve"> </w:t>
      </w:r>
      <w:r>
        <w:t>more</w:t>
      </w:r>
      <w:r w:rsidR="005C3191">
        <w:t xml:space="preserve"> </w:t>
      </w:r>
      <w:r>
        <w:t>drugs</w:t>
      </w:r>
      <w:r w:rsidR="005C3191">
        <w:t xml:space="preserve"> </w:t>
      </w:r>
      <w:r>
        <w:t>coming</w:t>
      </w:r>
      <w:r w:rsidR="005C3191">
        <w:t xml:space="preserve"> </w:t>
      </w:r>
      <w:r>
        <w:t>in</w:t>
      </w:r>
      <w:r w:rsidR="008B7A3E">
        <w:t>.</w:t>
      </w:r>
      <w:r w:rsidR="005C3191">
        <w:t xml:space="preserve"> </w:t>
      </w:r>
      <w:r>
        <w:t>We</w:t>
      </w:r>
      <w:r w:rsidR="005C3191">
        <w:t xml:space="preserve"> </w:t>
      </w:r>
      <w:r>
        <w:t>do</w:t>
      </w:r>
      <w:r w:rsidR="005C3191">
        <w:t xml:space="preserve"> </w:t>
      </w:r>
      <w:r>
        <w:t>not</w:t>
      </w:r>
      <w:r w:rsidR="005C3191">
        <w:t xml:space="preserve"> </w:t>
      </w:r>
      <w:r>
        <w:t>want</w:t>
      </w:r>
      <w:r w:rsidR="005C3191">
        <w:t xml:space="preserve"> </w:t>
      </w:r>
      <w:r>
        <w:t>human</w:t>
      </w:r>
      <w:r w:rsidR="005C3191">
        <w:t xml:space="preserve"> </w:t>
      </w:r>
      <w:r>
        <w:t>trafficking</w:t>
      </w:r>
      <w:r w:rsidR="008B7A3E">
        <w:t>.</w:t>
      </w:r>
      <w:r w:rsidR="005C3191">
        <w:t xml:space="preserve"> </w:t>
      </w:r>
      <w:r>
        <w:t>We</w:t>
      </w:r>
      <w:r w:rsidR="005C3191">
        <w:t xml:space="preserve"> </w:t>
      </w:r>
      <w:r>
        <w:t>do</w:t>
      </w:r>
      <w:r w:rsidR="005C3191">
        <w:t xml:space="preserve"> </w:t>
      </w:r>
      <w:r>
        <w:t>not</w:t>
      </w:r>
      <w:r w:rsidR="005C3191">
        <w:t xml:space="preserve"> </w:t>
      </w:r>
      <w:r>
        <w:t>want</w:t>
      </w:r>
      <w:r w:rsidR="005C3191">
        <w:t xml:space="preserve"> </w:t>
      </w:r>
      <w:r>
        <w:t>any</w:t>
      </w:r>
      <w:r w:rsidR="005C3191">
        <w:t xml:space="preserve"> </w:t>
      </w:r>
      <w:r>
        <w:t>more</w:t>
      </w:r>
      <w:r w:rsidR="005C3191">
        <w:t xml:space="preserve"> </w:t>
      </w:r>
      <w:r>
        <w:t>of</w:t>
      </w:r>
      <w:r w:rsidR="005C3191">
        <w:t xml:space="preserve"> </w:t>
      </w:r>
      <w:r>
        <w:t>the</w:t>
      </w:r>
      <w:r w:rsidR="005C3191">
        <w:t xml:space="preserve"> </w:t>
      </w:r>
      <w:r>
        <w:t>terrible</w:t>
      </w:r>
      <w:r w:rsidR="005C3191">
        <w:t xml:space="preserve"> </w:t>
      </w:r>
      <w:r>
        <w:t>things</w:t>
      </w:r>
      <w:r w:rsidR="005C3191">
        <w:t xml:space="preserve"> </w:t>
      </w:r>
      <w:r>
        <w:t>that</w:t>
      </w:r>
      <w:r w:rsidR="005C3191">
        <w:t xml:space="preserve"> </w:t>
      </w:r>
      <w:r>
        <w:t>have</w:t>
      </w:r>
      <w:r w:rsidR="005C3191">
        <w:t xml:space="preserve"> </w:t>
      </w:r>
      <w:r>
        <w:t>happened</w:t>
      </w:r>
      <w:r w:rsidR="005C3191">
        <w:t xml:space="preserve"> </w:t>
      </w:r>
      <w:r>
        <w:t>around</w:t>
      </w:r>
      <w:r w:rsidR="005C3191">
        <w:t xml:space="preserve"> </w:t>
      </w:r>
      <w:r>
        <w:t>a</w:t>
      </w:r>
      <w:r w:rsidR="005C3191">
        <w:t xml:space="preserve"> </w:t>
      </w:r>
      <w:r>
        <w:t>container</w:t>
      </w:r>
      <w:r w:rsidR="005C3191">
        <w:t xml:space="preserve"> </w:t>
      </w:r>
      <w:r>
        <w:t>with</w:t>
      </w:r>
      <w:r w:rsidR="005C3191">
        <w:t xml:space="preserve"> </w:t>
      </w:r>
      <w:r>
        <w:t>those</w:t>
      </w:r>
      <w:r w:rsidR="005C3191">
        <w:t xml:space="preserve"> </w:t>
      </w:r>
      <w:r>
        <w:t>poor</w:t>
      </w:r>
      <w:r w:rsidR="005C3191">
        <w:t xml:space="preserve"> </w:t>
      </w:r>
      <w:r>
        <w:t>people</w:t>
      </w:r>
      <w:r w:rsidR="005C3191">
        <w:t xml:space="preserve"> </w:t>
      </w:r>
      <w:r>
        <w:t>from</w:t>
      </w:r>
      <w:r w:rsidR="005C3191">
        <w:t xml:space="preserve"> </w:t>
      </w:r>
      <w:r>
        <w:t>Vietnam</w:t>
      </w:r>
      <w:r w:rsidR="008B7A3E">
        <w:t>.</w:t>
      </w:r>
      <w:r w:rsidR="005C3191">
        <w:t xml:space="preserve"> </w:t>
      </w:r>
      <w:r>
        <w:t>Is</w:t>
      </w:r>
      <w:r w:rsidR="005C3191">
        <w:t xml:space="preserve"> </w:t>
      </w:r>
      <w:r>
        <w:t>there</w:t>
      </w:r>
      <w:r w:rsidR="005C3191">
        <w:t xml:space="preserve"> </w:t>
      </w:r>
      <w:r>
        <w:t>not</w:t>
      </w:r>
      <w:r w:rsidR="005C3191">
        <w:t xml:space="preserve"> </w:t>
      </w:r>
      <w:r>
        <w:t>a</w:t>
      </w:r>
      <w:r w:rsidR="005C3191">
        <w:t xml:space="preserve"> </w:t>
      </w:r>
      <w:r>
        <w:t>heightened</w:t>
      </w:r>
      <w:r w:rsidR="005C3191">
        <w:t xml:space="preserve"> </w:t>
      </w:r>
      <w:r>
        <w:t>focus</w:t>
      </w:r>
      <w:r w:rsidR="005C3191">
        <w:t xml:space="preserve"> </w:t>
      </w:r>
      <w:r>
        <w:t>on</w:t>
      </w:r>
      <w:r w:rsidR="005C3191">
        <w:t xml:space="preserve"> </w:t>
      </w:r>
      <w:r>
        <w:t>that</w:t>
      </w:r>
      <w:r w:rsidR="008B7A3E">
        <w:t>?</w:t>
      </w:r>
      <w:r w:rsidR="005C3191">
        <w:t xml:space="preserve"> </w:t>
      </w:r>
      <w:r>
        <w:t>It</w:t>
      </w:r>
      <w:r w:rsidR="005C3191">
        <w:t xml:space="preserve"> </w:t>
      </w:r>
      <w:r>
        <w:t>does</w:t>
      </w:r>
      <w:r w:rsidR="005C3191">
        <w:t xml:space="preserve"> </w:t>
      </w:r>
      <w:r>
        <w:t>worry</w:t>
      </w:r>
      <w:r w:rsidR="005C3191">
        <w:t xml:space="preserve"> </w:t>
      </w:r>
      <w:r>
        <w:t>me</w:t>
      </w:r>
      <w:r w:rsidR="005C3191">
        <w:t xml:space="preserve"> </w:t>
      </w:r>
      <w:r>
        <w:t>that</w:t>
      </w:r>
      <w:r w:rsidR="005C3191">
        <w:t xml:space="preserve"> </w:t>
      </w:r>
      <w:r>
        <w:t>this</w:t>
      </w:r>
      <w:r w:rsidR="005C3191">
        <w:t xml:space="preserve"> </w:t>
      </w:r>
      <w:r>
        <w:t>is</w:t>
      </w:r>
      <w:r w:rsidR="005C3191">
        <w:t xml:space="preserve"> </w:t>
      </w:r>
      <w:r>
        <w:t>an</w:t>
      </w:r>
      <w:r w:rsidR="005C3191">
        <w:t xml:space="preserve"> </w:t>
      </w:r>
      <w:r>
        <w:t>opportunity</w:t>
      </w:r>
      <w:r w:rsidR="005C3191">
        <w:t xml:space="preserve"> </w:t>
      </w:r>
      <w:r>
        <w:t>for</w:t>
      </w:r>
      <w:r w:rsidR="005C3191">
        <w:t xml:space="preserve"> </w:t>
      </w:r>
      <w:r>
        <w:t>organised</w:t>
      </w:r>
      <w:r w:rsidR="005C3191">
        <w:t xml:space="preserve"> </w:t>
      </w:r>
      <w:r>
        <w:t>crime</w:t>
      </w:r>
      <w:r w:rsidR="005C3191">
        <w:t xml:space="preserve"> </w:t>
      </w:r>
      <w:r>
        <w:t>when</w:t>
      </w:r>
      <w:r w:rsidR="005C3191">
        <w:t xml:space="preserve"> </w:t>
      </w:r>
      <w:r>
        <w:t>we</w:t>
      </w:r>
      <w:r w:rsidR="005C3191">
        <w:t xml:space="preserve"> </w:t>
      </w:r>
      <w:r>
        <w:t>know</w:t>
      </w:r>
      <w:r w:rsidR="005C3191">
        <w:t xml:space="preserve"> </w:t>
      </w:r>
      <w:r>
        <w:t>that</w:t>
      </w:r>
      <w:r w:rsidR="005C3191">
        <w:t xml:space="preserve"> </w:t>
      </w:r>
      <w:r>
        <w:t>they</w:t>
      </w:r>
      <w:r w:rsidR="005C3191">
        <w:t xml:space="preserve"> </w:t>
      </w:r>
      <w:r>
        <w:t>are</w:t>
      </w:r>
      <w:r w:rsidR="005C3191">
        <w:t xml:space="preserve"> </w:t>
      </w:r>
      <w:r>
        <w:t>very</w:t>
      </w:r>
      <w:r w:rsidR="005C3191">
        <w:t xml:space="preserve"> </w:t>
      </w:r>
      <w:r>
        <w:t>aware</w:t>
      </w:r>
      <w:r w:rsidR="005C3191">
        <w:t xml:space="preserve"> </w:t>
      </w:r>
      <w:r>
        <w:t>of</w:t>
      </w:r>
      <w:r w:rsidR="005C3191">
        <w:t xml:space="preserve"> </w:t>
      </w:r>
      <w:r>
        <w:t>these</w:t>
      </w:r>
      <w:r w:rsidR="005C3191">
        <w:t xml:space="preserve"> </w:t>
      </w:r>
      <w:r>
        <w:t>opportunities.</w:t>
      </w:r>
    </w:p>
    <w:p w:rsidR="00B80ADD" w:rsidP="00B80ADD">
      <w:pPr>
        <w:pStyle w:val="Answer"/>
      </w:pPr>
      <w:sdt>
        <w:sdtPr>
          <w:alias w:val="Witness"/>
          <w:id w:val="2146391279"/>
          <w:placeholder>
            <w:docPart w:val="DefaultPlaceholder_1082065158"/>
          </w:placeholder>
          <w:richText/>
        </w:sdtPr>
        <w:sdtContent>
          <w:r w:rsidRPr="008B7A3E" w:rsidR="008B7A3E">
            <w:rPr>
              <w:b/>
              <w:i/>
            </w:rPr>
            <w:t>Tim</w:t>
          </w:r>
          <w:r w:rsidR="005C3191">
            <w:rPr>
              <w:b/>
              <w:i/>
            </w:rPr>
            <w:t xml:space="preserve"> </w:t>
          </w:r>
          <w:r w:rsidRPr="008B7A3E" w:rsidR="008B7A3E">
            <w:rPr>
              <w:b/>
              <w:i/>
            </w:rPr>
            <w:t>Reardon:</w:t>
          </w:r>
        </w:sdtContent>
      </w:sdt>
      <w:r w:rsidR="005C3191">
        <w:t xml:space="preserve"> </w:t>
      </w:r>
      <w:r>
        <w:t>Those</w:t>
      </w:r>
      <w:r w:rsidR="005C3191">
        <w:t xml:space="preserve"> </w:t>
      </w:r>
      <w:r>
        <w:t>threats</w:t>
      </w:r>
      <w:r w:rsidR="005C3191">
        <w:t xml:space="preserve"> </w:t>
      </w:r>
      <w:r>
        <w:t>are</w:t>
      </w:r>
      <w:r w:rsidR="005C3191">
        <w:t xml:space="preserve"> </w:t>
      </w:r>
      <w:r>
        <w:t>not</w:t>
      </w:r>
      <w:r w:rsidR="005C3191">
        <w:t xml:space="preserve"> </w:t>
      </w:r>
      <w:r>
        <w:t>new</w:t>
      </w:r>
      <w:r w:rsidR="008B7A3E">
        <w:t>.</w:t>
      </w:r>
      <w:r w:rsidR="005C3191">
        <w:t xml:space="preserve"> </w:t>
      </w:r>
      <w:r>
        <w:t>There</w:t>
      </w:r>
      <w:r w:rsidR="005C3191">
        <w:t xml:space="preserve"> </w:t>
      </w:r>
      <w:r>
        <w:t>are</w:t>
      </w:r>
      <w:r w:rsidR="005C3191">
        <w:t xml:space="preserve"> </w:t>
      </w:r>
      <w:r>
        <w:t>procedures</w:t>
      </w:r>
      <w:r w:rsidR="005C3191">
        <w:t xml:space="preserve"> </w:t>
      </w:r>
      <w:r>
        <w:t>in</w:t>
      </w:r>
      <w:r w:rsidR="005C3191">
        <w:t xml:space="preserve"> </w:t>
      </w:r>
      <w:r>
        <w:t>place</w:t>
      </w:r>
      <w:r w:rsidR="005C3191">
        <w:t xml:space="preserve"> </w:t>
      </w:r>
      <w:r>
        <w:t>at</w:t>
      </w:r>
      <w:r w:rsidR="005C3191">
        <w:t xml:space="preserve"> </w:t>
      </w:r>
      <w:r>
        <w:t>the</w:t>
      </w:r>
      <w:r w:rsidR="005C3191">
        <w:t xml:space="preserve"> </w:t>
      </w:r>
      <w:r>
        <w:t>moment</w:t>
      </w:r>
      <w:r w:rsidR="005C3191">
        <w:t xml:space="preserve"> </w:t>
      </w:r>
      <w:r>
        <w:t>to</w:t>
      </w:r>
      <w:r w:rsidR="005C3191">
        <w:t xml:space="preserve"> </w:t>
      </w:r>
      <w:r>
        <w:t>keep</w:t>
      </w:r>
      <w:r w:rsidR="005C3191">
        <w:t xml:space="preserve"> </w:t>
      </w:r>
      <w:r>
        <w:t>the</w:t>
      </w:r>
      <w:r w:rsidR="005C3191">
        <w:t xml:space="preserve"> </w:t>
      </w:r>
      <w:r>
        <w:t>ports</w:t>
      </w:r>
      <w:r w:rsidR="005C3191">
        <w:t xml:space="preserve"> </w:t>
      </w:r>
      <w:r>
        <w:t>and</w:t>
      </w:r>
      <w:r w:rsidR="005C3191">
        <w:t xml:space="preserve"> </w:t>
      </w:r>
      <w:r>
        <w:t>user</w:t>
      </w:r>
      <w:r w:rsidR="004F4812">
        <w:t>s</w:t>
      </w:r>
      <w:r w:rsidR="005C3191">
        <w:t xml:space="preserve"> </w:t>
      </w:r>
      <w:r>
        <w:t>safe,</w:t>
      </w:r>
      <w:r w:rsidR="005C3191">
        <w:t xml:space="preserve"> </w:t>
      </w:r>
      <w:r>
        <w:t>and</w:t>
      </w:r>
      <w:r w:rsidR="005C3191">
        <w:t xml:space="preserve"> </w:t>
      </w:r>
      <w:r>
        <w:t>they</w:t>
      </w:r>
      <w:r w:rsidR="005C3191">
        <w:t xml:space="preserve"> </w:t>
      </w:r>
      <w:r>
        <w:t>will</w:t>
      </w:r>
      <w:r w:rsidR="005C3191">
        <w:t xml:space="preserve"> </w:t>
      </w:r>
      <w:r>
        <w:t>stay</w:t>
      </w:r>
      <w:r w:rsidR="005C3191">
        <w:t xml:space="preserve"> </w:t>
      </w:r>
      <w:r>
        <w:t>there</w:t>
      </w:r>
      <w:r w:rsidR="008B7A3E">
        <w:t>.</w:t>
      </w:r>
      <w:r w:rsidR="005C3191">
        <w:t xml:space="preserve"> </w:t>
      </w:r>
      <w:r>
        <w:t>It</w:t>
      </w:r>
      <w:r w:rsidR="005C3191">
        <w:t xml:space="preserve"> </w:t>
      </w:r>
      <w:r>
        <w:t>is</w:t>
      </w:r>
      <w:r w:rsidR="005C3191">
        <w:t xml:space="preserve"> </w:t>
      </w:r>
      <w:r>
        <w:t>a</w:t>
      </w:r>
      <w:r w:rsidR="005C3191">
        <w:t xml:space="preserve"> </w:t>
      </w:r>
      <w:r>
        <w:t>constant,</w:t>
      </w:r>
      <w:r w:rsidR="005C3191">
        <w:t xml:space="preserve"> </w:t>
      </w:r>
      <w:r>
        <w:t>ongoing</w:t>
      </w:r>
      <w:r w:rsidR="005C3191">
        <w:t xml:space="preserve"> </w:t>
      </w:r>
      <w:r>
        <w:t>part</w:t>
      </w:r>
      <w:r w:rsidR="005C3191">
        <w:t xml:space="preserve"> </w:t>
      </w:r>
      <w:r>
        <w:t>of</w:t>
      </w:r>
      <w:r w:rsidR="005C3191">
        <w:t xml:space="preserve"> </w:t>
      </w:r>
      <w:r>
        <w:t>business.</w:t>
      </w:r>
    </w:p>
    <w:p w:rsidR="00B80ADD" w:rsidP="00B80ADD">
      <w:pPr>
        <w:pStyle w:val="Question"/>
      </w:pPr>
      <w:sdt>
        <w:sdtPr>
          <w:alias w:val="Member"/>
          <w:tag w:val="&lt;Member mnisId='411' dodsId='25297'&gt;"/>
          <w:id w:val="1232266346"/>
          <w:placeholder>
            <w:docPart w:val="DefaultPlaceholder_1082065158"/>
          </w:placeholder>
          <w:richText/>
        </w:sdtPr>
        <w:sdtContent>
          <w:r w:rsidRPr="00B80ADD">
            <w:rPr>
              <w:b/>
            </w:rPr>
            <w:t>Mr</w:t>
          </w:r>
          <w:r w:rsidR="005C3191">
            <w:rPr>
              <w:b/>
            </w:rPr>
            <w:t xml:space="preserve"> </w:t>
          </w:r>
          <w:r w:rsidR="00135161">
            <w:rPr>
              <w:b/>
            </w:rPr>
            <w:t>Sheerman:</w:t>
          </w:r>
        </w:sdtContent>
      </w:sdt>
      <w:r w:rsidR="005C3191">
        <w:t xml:space="preserve"> </w:t>
      </w:r>
      <w:r>
        <w:t>As</w:t>
      </w:r>
      <w:r w:rsidR="005C3191">
        <w:t xml:space="preserve"> </w:t>
      </w:r>
      <w:r>
        <w:t>long</w:t>
      </w:r>
      <w:r w:rsidR="005C3191">
        <w:t xml:space="preserve"> </w:t>
      </w:r>
      <w:r>
        <w:t>as</w:t>
      </w:r>
      <w:r w:rsidR="005C3191">
        <w:t xml:space="preserve"> </w:t>
      </w:r>
      <w:r>
        <w:t>you</w:t>
      </w:r>
      <w:r w:rsidR="005C3191">
        <w:t xml:space="preserve"> </w:t>
      </w:r>
      <w:r>
        <w:t>are</w:t>
      </w:r>
      <w:r w:rsidR="005C3191">
        <w:t xml:space="preserve"> </w:t>
      </w:r>
      <w:r>
        <w:t>happy,</w:t>
      </w:r>
      <w:r w:rsidR="005C3191">
        <w:t xml:space="preserve"> </w:t>
      </w:r>
      <w:r>
        <w:t>perhaps</w:t>
      </w:r>
      <w:r w:rsidR="005C3191">
        <w:t xml:space="preserve"> </w:t>
      </w:r>
      <w:r>
        <w:t>we</w:t>
      </w:r>
      <w:r w:rsidR="005C3191">
        <w:t xml:space="preserve"> </w:t>
      </w:r>
      <w:r>
        <w:t>can</w:t>
      </w:r>
      <w:r w:rsidR="005C3191">
        <w:t xml:space="preserve"> </w:t>
      </w:r>
      <w:r>
        <w:t>maintain</w:t>
      </w:r>
      <w:r w:rsidR="005C3191">
        <w:t xml:space="preserve"> </w:t>
      </w:r>
      <w:r>
        <w:t>contact</w:t>
      </w:r>
      <w:r w:rsidR="008B7A3E">
        <w:t>.</w:t>
      </w:r>
      <w:r w:rsidR="005C3191">
        <w:t xml:space="preserve"> </w:t>
      </w:r>
      <w:r>
        <w:t>Can</w:t>
      </w:r>
      <w:r w:rsidR="005C3191">
        <w:t xml:space="preserve"> </w:t>
      </w:r>
      <w:r>
        <w:t>I</w:t>
      </w:r>
      <w:r w:rsidR="005C3191">
        <w:t xml:space="preserve"> </w:t>
      </w:r>
      <w:r>
        <w:t>just</w:t>
      </w:r>
      <w:r w:rsidR="005C3191">
        <w:t xml:space="preserve"> </w:t>
      </w:r>
      <w:r>
        <w:t>switch</w:t>
      </w:r>
      <w:r w:rsidR="005C3191">
        <w:t xml:space="preserve"> </w:t>
      </w:r>
      <w:r>
        <w:t>a</w:t>
      </w:r>
      <w:r w:rsidR="005C3191">
        <w:t xml:space="preserve"> </w:t>
      </w:r>
      <w:r>
        <w:t>little</w:t>
      </w:r>
      <w:r w:rsidR="005C3191">
        <w:t xml:space="preserve"> </w:t>
      </w:r>
      <w:r>
        <w:t>bit</w:t>
      </w:r>
      <w:r w:rsidR="005C3191">
        <w:t xml:space="preserve"> </w:t>
      </w:r>
      <w:r>
        <w:t>and</w:t>
      </w:r>
      <w:r w:rsidR="005C3191">
        <w:t xml:space="preserve"> </w:t>
      </w:r>
      <w:r>
        <w:t>ask</w:t>
      </w:r>
      <w:r w:rsidR="005C3191">
        <w:t xml:space="preserve"> </w:t>
      </w:r>
      <w:r w:rsidR="004F4812">
        <w:t xml:space="preserve">who </w:t>
      </w:r>
      <w:r>
        <w:t>you</w:t>
      </w:r>
      <w:r w:rsidR="005C3191">
        <w:t xml:space="preserve"> </w:t>
      </w:r>
      <w:r>
        <w:t>have</w:t>
      </w:r>
      <w:r w:rsidR="005C3191">
        <w:t xml:space="preserve"> </w:t>
      </w:r>
      <w:r>
        <w:t>been</w:t>
      </w:r>
      <w:r w:rsidR="005C3191">
        <w:t xml:space="preserve"> </w:t>
      </w:r>
      <w:r>
        <w:t>talking</w:t>
      </w:r>
      <w:r w:rsidR="005C3191">
        <w:t xml:space="preserve"> </w:t>
      </w:r>
      <w:r>
        <w:t>to</w:t>
      </w:r>
      <w:r w:rsidR="008B7A3E">
        <w:t>?</w:t>
      </w:r>
      <w:r w:rsidR="005C3191">
        <w:t xml:space="preserve"> </w:t>
      </w:r>
      <w:r>
        <w:t>I</w:t>
      </w:r>
      <w:r w:rsidR="005C3191">
        <w:t xml:space="preserve"> </w:t>
      </w:r>
      <w:r>
        <w:t>represent</w:t>
      </w:r>
      <w:r w:rsidR="005C3191">
        <w:t xml:space="preserve"> </w:t>
      </w:r>
      <w:r w:rsidR="0032426F">
        <w:t>the</w:t>
      </w:r>
      <w:r w:rsidR="005C3191">
        <w:t xml:space="preserve"> </w:t>
      </w:r>
      <w:r w:rsidR="0032426F">
        <w:t>manufacturing</w:t>
      </w:r>
      <w:r w:rsidR="005C3191">
        <w:t xml:space="preserve"> </w:t>
      </w:r>
      <w:r w:rsidR="0032426F">
        <w:t>town</w:t>
      </w:r>
      <w:r w:rsidR="005C3191">
        <w:t xml:space="preserve"> </w:t>
      </w:r>
      <w:r w:rsidR="0032426F">
        <w:t>of</w:t>
      </w:r>
      <w:r w:rsidR="005C3191">
        <w:t xml:space="preserve"> </w:t>
      </w:r>
      <w:r w:rsidR="0032426F">
        <w:t>Huddersfield,</w:t>
      </w:r>
      <w:r w:rsidR="005C3191">
        <w:t xml:space="preserve"> </w:t>
      </w:r>
      <w:r w:rsidR="0032426F">
        <w:t>which</w:t>
      </w:r>
      <w:r w:rsidR="005C3191">
        <w:t xml:space="preserve"> </w:t>
      </w:r>
      <w:r w:rsidR="0032426F">
        <w:t>is</w:t>
      </w:r>
      <w:r w:rsidR="005C3191">
        <w:t xml:space="preserve"> </w:t>
      </w:r>
      <w:r w:rsidR="0032426F">
        <w:t>not</w:t>
      </w:r>
      <w:r w:rsidR="005C3191">
        <w:t xml:space="preserve"> </w:t>
      </w:r>
      <w:r w:rsidR="0032426F">
        <w:t>on</w:t>
      </w:r>
      <w:r w:rsidR="005C3191">
        <w:t xml:space="preserve"> </w:t>
      </w:r>
      <w:r w:rsidR="0032426F">
        <w:t>the</w:t>
      </w:r>
      <w:r w:rsidR="005C3191">
        <w:t xml:space="preserve"> </w:t>
      </w:r>
      <w:r w:rsidR="0032426F">
        <w:t>seashore</w:t>
      </w:r>
      <w:r w:rsidR="008B7A3E">
        <w:t>.</w:t>
      </w:r>
      <w:r w:rsidR="005C3191">
        <w:t xml:space="preserve"> </w:t>
      </w:r>
      <w:r w:rsidR="0032426F">
        <w:t>We</w:t>
      </w:r>
      <w:r w:rsidR="005C3191">
        <w:t xml:space="preserve"> </w:t>
      </w:r>
      <w:r w:rsidR="0032426F">
        <w:t>are</w:t>
      </w:r>
      <w:r w:rsidR="005C3191">
        <w:t xml:space="preserve"> </w:t>
      </w:r>
      <w:r w:rsidR="0032426F">
        <w:t>in</w:t>
      </w:r>
      <w:r w:rsidR="005C3191">
        <w:t xml:space="preserve"> </w:t>
      </w:r>
      <w:r w:rsidR="0032426F">
        <w:t>the</w:t>
      </w:r>
      <w:r w:rsidR="005C3191">
        <w:t xml:space="preserve"> </w:t>
      </w:r>
      <w:r w:rsidR="0032426F">
        <w:t>middle</w:t>
      </w:r>
      <w:r w:rsidR="005C3191">
        <w:t xml:space="preserve"> </w:t>
      </w:r>
      <w:r w:rsidR="0032426F">
        <w:t>of</w:t>
      </w:r>
      <w:r w:rsidR="005C3191">
        <w:t xml:space="preserve"> </w:t>
      </w:r>
      <w:r w:rsidR="0032426F">
        <w:t>the</w:t>
      </w:r>
      <w:r w:rsidR="005C3191">
        <w:t xml:space="preserve"> </w:t>
      </w:r>
      <w:r w:rsidR="0032426F">
        <w:t>middle</w:t>
      </w:r>
      <w:r w:rsidR="005C3191">
        <w:t xml:space="preserve"> </w:t>
      </w:r>
      <w:r w:rsidR="0032426F">
        <w:t>of</w:t>
      </w:r>
      <w:r w:rsidR="005C3191">
        <w:t xml:space="preserve"> </w:t>
      </w:r>
      <w:r w:rsidR="0032426F">
        <w:t>England</w:t>
      </w:r>
      <w:r w:rsidR="008B7A3E">
        <w:t>.</w:t>
      </w:r>
      <w:r w:rsidR="005C3191">
        <w:t xml:space="preserve"> </w:t>
      </w:r>
      <w:r w:rsidR="0032426F">
        <w:t>We</w:t>
      </w:r>
      <w:r w:rsidR="005C3191">
        <w:t xml:space="preserve"> </w:t>
      </w:r>
      <w:r w:rsidR="0032426F">
        <w:t>do</w:t>
      </w:r>
      <w:r w:rsidR="005C3191">
        <w:t xml:space="preserve"> </w:t>
      </w:r>
      <w:r w:rsidR="0032426F">
        <w:t>have</w:t>
      </w:r>
      <w:r w:rsidR="005C3191">
        <w:t xml:space="preserve"> </w:t>
      </w:r>
      <w:r w:rsidR="0032426F">
        <w:t>very</w:t>
      </w:r>
      <w:r w:rsidR="005C3191">
        <w:t xml:space="preserve"> </w:t>
      </w:r>
      <w:r w:rsidR="0032426F">
        <w:t>important</w:t>
      </w:r>
      <w:r w:rsidR="005C3191">
        <w:t xml:space="preserve"> </w:t>
      </w:r>
      <w:r w:rsidR="0032426F">
        <w:t>ports</w:t>
      </w:r>
      <w:r w:rsidR="005C3191">
        <w:t xml:space="preserve"> </w:t>
      </w:r>
      <w:r w:rsidR="0032426F">
        <w:t>near</w:t>
      </w:r>
      <w:r w:rsidR="005C3191">
        <w:t xml:space="preserve"> </w:t>
      </w:r>
      <w:r w:rsidR="0032426F">
        <w:t>us</w:t>
      </w:r>
      <w:r w:rsidR="008B7A3E">
        <w:t>.</w:t>
      </w:r>
      <w:r w:rsidR="005C3191">
        <w:t xml:space="preserve"> </w:t>
      </w:r>
      <w:r w:rsidR="0032426F">
        <w:t>We</w:t>
      </w:r>
      <w:r w:rsidR="005C3191">
        <w:t xml:space="preserve"> </w:t>
      </w:r>
      <w:r w:rsidR="0032426F">
        <w:t>have</w:t>
      </w:r>
      <w:r w:rsidR="005C3191">
        <w:t xml:space="preserve"> </w:t>
      </w:r>
      <w:r w:rsidR="0032426F">
        <w:t>very</w:t>
      </w:r>
      <w:r w:rsidR="005C3191">
        <w:t xml:space="preserve"> </w:t>
      </w:r>
      <w:r w:rsidR="0032426F">
        <w:t>good</w:t>
      </w:r>
      <w:r w:rsidR="005C3191">
        <w:t xml:space="preserve"> </w:t>
      </w:r>
      <w:r w:rsidR="0032426F">
        <w:t>training</w:t>
      </w:r>
      <w:r w:rsidR="005C3191">
        <w:t xml:space="preserve"> </w:t>
      </w:r>
      <w:r w:rsidR="0032426F">
        <w:t>and</w:t>
      </w:r>
      <w:r w:rsidR="005C3191">
        <w:t xml:space="preserve"> </w:t>
      </w:r>
      <w:r w:rsidR="0032426F">
        <w:t>a</w:t>
      </w:r>
      <w:r w:rsidR="005C3191">
        <w:t xml:space="preserve"> </w:t>
      </w:r>
      <w:r w:rsidR="0032426F">
        <w:t>very</w:t>
      </w:r>
      <w:r w:rsidR="005C3191">
        <w:t xml:space="preserve"> </w:t>
      </w:r>
      <w:r w:rsidR="0032426F">
        <w:t>good</w:t>
      </w:r>
      <w:r w:rsidR="005C3191">
        <w:t xml:space="preserve"> </w:t>
      </w:r>
      <w:r w:rsidR="0032426F">
        <w:t>university</w:t>
      </w:r>
      <w:r w:rsidR="005C3191">
        <w:t xml:space="preserve"> </w:t>
      </w:r>
      <w:r w:rsidR="0032426F">
        <w:t>that</w:t>
      </w:r>
      <w:r w:rsidR="005C3191">
        <w:t xml:space="preserve"> </w:t>
      </w:r>
      <w:r w:rsidR="0032426F">
        <w:t>is</w:t>
      </w:r>
      <w:r w:rsidR="005C3191">
        <w:t xml:space="preserve"> </w:t>
      </w:r>
      <w:r w:rsidR="0032426F">
        <w:t>extremely</w:t>
      </w:r>
      <w:r w:rsidR="005C3191">
        <w:t xml:space="preserve"> </w:t>
      </w:r>
      <w:r w:rsidR="0032426F">
        <w:t>interested</w:t>
      </w:r>
      <w:r w:rsidR="005C3191">
        <w:t xml:space="preserve"> </w:t>
      </w:r>
      <w:r w:rsidR="0032426F">
        <w:t>in</w:t>
      </w:r>
      <w:r w:rsidR="005C3191">
        <w:t xml:space="preserve"> </w:t>
      </w:r>
      <w:r w:rsidR="0032426F">
        <w:t>training</w:t>
      </w:r>
      <w:r w:rsidR="005C3191">
        <w:t xml:space="preserve"> </w:t>
      </w:r>
      <w:r w:rsidR="004F4812">
        <w:t xml:space="preserve">the </w:t>
      </w:r>
      <w:r w:rsidR="0032426F">
        <w:t>people</w:t>
      </w:r>
      <w:r w:rsidR="005C3191">
        <w:t xml:space="preserve"> </w:t>
      </w:r>
      <w:r w:rsidR="0032426F">
        <w:t>we</w:t>
      </w:r>
      <w:r w:rsidR="005C3191">
        <w:t xml:space="preserve"> </w:t>
      </w:r>
      <w:r w:rsidR="0032426F">
        <w:t>have</w:t>
      </w:r>
      <w:r w:rsidR="005C3191">
        <w:t xml:space="preserve"> </w:t>
      </w:r>
      <w:r w:rsidR="0032426F">
        <w:t>been</w:t>
      </w:r>
      <w:r w:rsidR="005C3191">
        <w:t xml:space="preserve"> </w:t>
      </w:r>
      <w:r w:rsidR="0032426F">
        <w:t>talking</w:t>
      </w:r>
      <w:r w:rsidR="005C3191">
        <w:t xml:space="preserve"> </w:t>
      </w:r>
      <w:r w:rsidR="0032426F">
        <w:t>about</w:t>
      </w:r>
      <w:r w:rsidR="005C3191">
        <w:t xml:space="preserve"> </w:t>
      </w:r>
      <w:r w:rsidR="0032426F">
        <w:t>earlier</w:t>
      </w:r>
      <w:r w:rsidR="008B7A3E">
        <w:t>.</w:t>
      </w:r>
      <w:r w:rsidR="005C3191">
        <w:t xml:space="preserve"> </w:t>
      </w:r>
      <w:r w:rsidR="004F4812">
        <w:t xml:space="preserve">For </w:t>
      </w:r>
      <w:r w:rsidR="0032426F">
        <w:t>my</w:t>
      </w:r>
      <w:r w:rsidR="005C3191">
        <w:t xml:space="preserve"> </w:t>
      </w:r>
      <w:r w:rsidR="0032426F">
        <w:t>manufacturing</w:t>
      </w:r>
      <w:r w:rsidR="005C3191">
        <w:t xml:space="preserve"> </w:t>
      </w:r>
      <w:r w:rsidR="0032426F">
        <w:t>sector</w:t>
      </w:r>
      <w:r w:rsidR="004F4812">
        <w:t>,</w:t>
      </w:r>
      <w:r w:rsidR="005C3191">
        <w:t xml:space="preserve"> </w:t>
      </w:r>
      <w:r w:rsidR="0032426F">
        <w:t>where</w:t>
      </w:r>
      <w:r w:rsidR="005C3191">
        <w:t xml:space="preserve"> </w:t>
      </w:r>
      <w:r w:rsidR="0032426F">
        <w:t>are</w:t>
      </w:r>
      <w:r w:rsidR="005C3191">
        <w:t xml:space="preserve"> </w:t>
      </w:r>
      <w:r w:rsidR="0032426F">
        <w:t>we</w:t>
      </w:r>
      <w:r w:rsidR="005C3191">
        <w:t xml:space="preserve"> </w:t>
      </w:r>
      <w:r w:rsidR="0032426F">
        <w:t>going</w:t>
      </w:r>
      <w:r w:rsidR="005C3191">
        <w:t xml:space="preserve"> </w:t>
      </w:r>
      <w:r w:rsidR="0032426F">
        <w:t>to</w:t>
      </w:r>
      <w:r w:rsidR="005C3191">
        <w:t xml:space="preserve"> </w:t>
      </w:r>
      <w:r w:rsidR="0032426F">
        <w:t>get</w:t>
      </w:r>
      <w:r w:rsidR="005C3191">
        <w:t xml:space="preserve"> </w:t>
      </w:r>
      <w:r w:rsidR="0032426F">
        <w:t>the</w:t>
      </w:r>
      <w:r w:rsidR="005C3191">
        <w:t xml:space="preserve"> </w:t>
      </w:r>
      <w:r w:rsidR="0032426F">
        <w:t>expertise</w:t>
      </w:r>
      <w:r w:rsidR="005C3191">
        <w:t xml:space="preserve"> </w:t>
      </w:r>
      <w:r w:rsidR="0032426F">
        <w:t>that</w:t>
      </w:r>
      <w:r w:rsidR="005C3191">
        <w:t xml:space="preserve"> </w:t>
      </w:r>
      <w:r w:rsidR="0032426F">
        <w:t>my</w:t>
      </w:r>
      <w:r w:rsidR="005C3191">
        <w:t xml:space="preserve"> </w:t>
      </w:r>
      <w:r w:rsidR="0032426F">
        <w:t>manufacturers</w:t>
      </w:r>
      <w:r w:rsidR="005C3191">
        <w:t xml:space="preserve"> </w:t>
      </w:r>
      <w:r w:rsidR="0032426F">
        <w:t>need</w:t>
      </w:r>
      <w:r w:rsidR="005C3191">
        <w:t xml:space="preserve"> </w:t>
      </w:r>
      <w:r w:rsidR="004F4812">
        <w:t>for</w:t>
      </w:r>
      <w:r w:rsidR="005C3191">
        <w:t xml:space="preserve"> </w:t>
      </w:r>
      <w:r w:rsidR="0032426F">
        <w:t>understanding</w:t>
      </w:r>
      <w:r w:rsidR="005C3191">
        <w:t xml:space="preserve"> </w:t>
      </w:r>
      <w:r w:rsidR="0032426F">
        <w:t>how</w:t>
      </w:r>
      <w:r w:rsidR="005C3191">
        <w:t xml:space="preserve"> </w:t>
      </w:r>
      <w:r w:rsidR="0032426F">
        <w:t>they</w:t>
      </w:r>
      <w:r w:rsidR="005C3191">
        <w:t xml:space="preserve"> </w:t>
      </w:r>
      <w:r w:rsidR="0032426F">
        <w:t>export</w:t>
      </w:r>
      <w:r w:rsidR="004F4812">
        <w:t xml:space="preserve"> and import</w:t>
      </w:r>
      <w:r w:rsidR="008B7A3E">
        <w:t>?</w:t>
      </w:r>
      <w:r w:rsidR="005C3191">
        <w:t xml:space="preserve"> </w:t>
      </w:r>
      <w:r w:rsidR="0032426F">
        <w:t>Some</w:t>
      </w:r>
      <w:r w:rsidR="005C3191">
        <w:t xml:space="preserve"> </w:t>
      </w:r>
      <w:r w:rsidR="0032426F">
        <w:t>of</w:t>
      </w:r>
      <w:r w:rsidR="005C3191">
        <w:t xml:space="preserve"> </w:t>
      </w:r>
      <w:r w:rsidR="0032426F">
        <w:t>them</w:t>
      </w:r>
      <w:r w:rsidR="005C3191">
        <w:t xml:space="preserve"> </w:t>
      </w:r>
      <w:r w:rsidR="0032426F">
        <w:t>are</w:t>
      </w:r>
      <w:r w:rsidR="005C3191">
        <w:t xml:space="preserve"> </w:t>
      </w:r>
      <w:r w:rsidR="0032426F">
        <w:t>small</w:t>
      </w:r>
      <w:r w:rsidR="005C3191">
        <w:t xml:space="preserve"> </w:t>
      </w:r>
      <w:r w:rsidR="0032426F">
        <w:t>and</w:t>
      </w:r>
      <w:r w:rsidR="005C3191">
        <w:t xml:space="preserve"> </w:t>
      </w:r>
      <w:r w:rsidR="0032426F">
        <w:t>medium</w:t>
      </w:r>
      <w:r w:rsidR="008B7A3E">
        <w:t>.</w:t>
      </w:r>
      <w:r w:rsidR="005C3191">
        <w:t xml:space="preserve"> </w:t>
      </w:r>
      <w:r w:rsidR="0032426F">
        <w:t>You</w:t>
      </w:r>
      <w:r w:rsidR="005C3191">
        <w:t xml:space="preserve"> </w:t>
      </w:r>
      <w:r w:rsidR="0032426F">
        <w:t>and</w:t>
      </w:r>
      <w:r w:rsidR="005C3191">
        <w:t xml:space="preserve"> </w:t>
      </w:r>
      <w:r w:rsidR="0032426F">
        <w:t>I</w:t>
      </w:r>
      <w:r w:rsidR="005C3191">
        <w:t xml:space="preserve"> </w:t>
      </w:r>
      <w:r w:rsidR="0032426F">
        <w:t>know</w:t>
      </w:r>
      <w:r w:rsidR="005C3191">
        <w:t xml:space="preserve"> </w:t>
      </w:r>
      <w:r w:rsidR="0032426F">
        <w:t>that</w:t>
      </w:r>
      <w:r w:rsidR="005C3191">
        <w:t xml:space="preserve"> </w:t>
      </w:r>
      <w:r w:rsidR="0032426F">
        <w:t>there</w:t>
      </w:r>
      <w:r w:rsidR="005C3191">
        <w:t xml:space="preserve"> </w:t>
      </w:r>
      <w:r w:rsidR="0032426F">
        <w:t>is</w:t>
      </w:r>
      <w:r w:rsidR="005C3191">
        <w:t xml:space="preserve"> </w:t>
      </w:r>
      <w:r w:rsidR="0032426F">
        <w:t>a</w:t>
      </w:r>
      <w:r w:rsidR="005C3191">
        <w:t xml:space="preserve"> </w:t>
      </w:r>
      <w:r w:rsidR="0032426F">
        <w:t>global</w:t>
      </w:r>
      <w:r w:rsidR="005C3191">
        <w:t xml:space="preserve"> </w:t>
      </w:r>
      <w:r w:rsidR="0032426F">
        <w:t>supply</w:t>
      </w:r>
      <w:r w:rsidR="005C3191">
        <w:t xml:space="preserve"> </w:t>
      </w:r>
      <w:r w:rsidR="0032426F">
        <w:t>chain</w:t>
      </w:r>
      <w:r w:rsidR="005C3191">
        <w:t xml:space="preserve"> </w:t>
      </w:r>
      <w:r w:rsidR="0032426F">
        <w:t>in</w:t>
      </w:r>
      <w:r w:rsidR="005C3191">
        <w:t xml:space="preserve"> </w:t>
      </w:r>
      <w:r w:rsidR="0032426F">
        <w:t>most</w:t>
      </w:r>
      <w:r w:rsidR="005C3191">
        <w:t xml:space="preserve"> </w:t>
      </w:r>
      <w:r w:rsidR="0032426F">
        <w:t>industries</w:t>
      </w:r>
      <w:r w:rsidR="005C3191">
        <w:t xml:space="preserve"> </w:t>
      </w:r>
      <w:r w:rsidR="0032426F">
        <w:t>these</w:t>
      </w:r>
      <w:r w:rsidR="005C3191">
        <w:t xml:space="preserve"> </w:t>
      </w:r>
      <w:r w:rsidR="0032426F">
        <w:t>days,</w:t>
      </w:r>
      <w:r w:rsidR="005C3191">
        <w:t xml:space="preserve"> </w:t>
      </w:r>
      <w:r w:rsidR="0032426F">
        <w:t>from</w:t>
      </w:r>
      <w:r w:rsidR="005C3191">
        <w:t xml:space="preserve"> </w:t>
      </w:r>
      <w:r w:rsidR="0032426F">
        <w:t>car</w:t>
      </w:r>
      <w:r w:rsidR="005C3191">
        <w:t xml:space="preserve"> </w:t>
      </w:r>
      <w:r w:rsidR="0032426F">
        <w:t>manufacture</w:t>
      </w:r>
      <w:r w:rsidR="005C3191">
        <w:t xml:space="preserve"> </w:t>
      </w:r>
      <w:r w:rsidR="0032426F">
        <w:t>to</w:t>
      </w:r>
      <w:r w:rsidR="005C3191">
        <w:t xml:space="preserve"> </w:t>
      </w:r>
      <w:r w:rsidR="0032426F">
        <w:t>Airbus</w:t>
      </w:r>
      <w:r w:rsidR="008B7A3E">
        <w:t>.</w:t>
      </w:r>
      <w:r w:rsidR="005C3191">
        <w:t xml:space="preserve"> </w:t>
      </w:r>
      <w:r w:rsidR="0032426F">
        <w:t>How</w:t>
      </w:r>
      <w:r w:rsidR="005C3191">
        <w:t xml:space="preserve"> </w:t>
      </w:r>
      <w:r w:rsidR="0032426F">
        <w:t>far</w:t>
      </w:r>
      <w:r w:rsidR="005C3191">
        <w:t xml:space="preserve"> </w:t>
      </w:r>
      <w:r w:rsidR="0032426F">
        <w:t>are</w:t>
      </w:r>
      <w:r w:rsidR="005C3191">
        <w:t xml:space="preserve"> </w:t>
      </w:r>
      <w:r w:rsidR="0032426F">
        <w:t>you</w:t>
      </w:r>
      <w:r w:rsidR="005C3191">
        <w:t xml:space="preserve"> </w:t>
      </w:r>
      <w:r w:rsidR="0032426F">
        <w:t>talking</w:t>
      </w:r>
      <w:r w:rsidR="005C3191">
        <w:t xml:space="preserve"> </w:t>
      </w:r>
      <w:r w:rsidR="0032426F">
        <w:t>to</w:t>
      </w:r>
      <w:r w:rsidR="005C3191">
        <w:t xml:space="preserve"> </w:t>
      </w:r>
      <w:r w:rsidR="0032426F">
        <w:t>industries</w:t>
      </w:r>
      <w:r w:rsidR="005C3191">
        <w:t xml:space="preserve"> </w:t>
      </w:r>
      <w:r w:rsidR="0032426F">
        <w:t>like</w:t>
      </w:r>
      <w:r w:rsidR="005C3191">
        <w:t xml:space="preserve"> </w:t>
      </w:r>
      <w:r w:rsidR="0032426F">
        <w:t>that</w:t>
      </w:r>
      <w:r w:rsidR="005C3191">
        <w:t xml:space="preserve"> </w:t>
      </w:r>
      <w:r w:rsidR="0032426F">
        <w:t>and</w:t>
      </w:r>
      <w:r w:rsidR="005C3191">
        <w:t xml:space="preserve"> </w:t>
      </w:r>
      <w:r w:rsidR="0032426F">
        <w:t>educating</w:t>
      </w:r>
      <w:r w:rsidR="005C3191">
        <w:t xml:space="preserve"> </w:t>
      </w:r>
      <w:r w:rsidR="0032426F">
        <w:t>them?</w:t>
      </w:r>
    </w:p>
    <w:p w:rsidR="00E31DDB" w:rsidP="00053EB6">
      <w:pPr>
        <w:pStyle w:val="Answer"/>
      </w:pPr>
      <w:sdt>
        <w:sdtPr>
          <w:alias w:val="Witness"/>
          <w:id w:val="605001020"/>
          <w:placeholder>
            <w:docPart w:val="DefaultPlaceholder_1082065158"/>
          </w:placeholder>
          <w:richText/>
        </w:sdtPr>
        <w:sdtContent>
          <w:r w:rsidRPr="008B7A3E" w:rsidR="008B7A3E">
            <w:rPr>
              <w:b/>
              <w:i/>
            </w:rPr>
            <w:t>Alex</w:t>
          </w:r>
          <w:r w:rsidR="005C3191">
            <w:rPr>
              <w:b/>
              <w:i/>
            </w:rPr>
            <w:t xml:space="preserve"> </w:t>
          </w:r>
          <w:r w:rsidRPr="008B7A3E" w:rsidR="008B7A3E">
            <w:rPr>
              <w:b/>
              <w:i/>
            </w:rPr>
            <w:t>Veitch:</w:t>
          </w:r>
        </w:sdtContent>
      </w:sdt>
      <w:r w:rsidR="005C3191">
        <w:t xml:space="preserve"> </w:t>
      </w:r>
      <w:r w:rsidR="004F4812">
        <w:t xml:space="preserve">To </w:t>
      </w:r>
      <w:r w:rsidR="00053EB6">
        <w:t>kick</w:t>
      </w:r>
      <w:r w:rsidR="005C3191">
        <w:t xml:space="preserve"> </w:t>
      </w:r>
      <w:r w:rsidR="00053EB6">
        <w:t>us</w:t>
      </w:r>
      <w:r w:rsidR="005C3191">
        <w:t xml:space="preserve"> </w:t>
      </w:r>
      <w:r w:rsidR="00053EB6">
        <w:t>off,</w:t>
      </w:r>
      <w:r w:rsidR="005C3191">
        <w:t xml:space="preserve"> </w:t>
      </w:r>
      <w:r w:rsidR="00053EB6">
        <w:t>we</w:t>
      </w:r>
      <w:r w:rsidR="005C3191">
        <w:t xml:space="preserve"> </w:t>
      </w:r>
      <w:r w:rsidR="00053EB6">
        <w:t>have</w:t>
      </w:r>
      <w:r w:rsidR="005C3191">
        <w:t xml:space="preserve"> </w:t>
      </w:r>
      <w:r w:rsidR="00053EB6">
        <w:t>some</w:t>
      </w:r>
      <w:r w:rsidR="005C3191">
        <w:t xml:space="preserve"> </w:t>
      </w:r>
      <w:r w:rsidR="00053EB6">
        <w:t>manufacturers</w:t>
      </w:r>
      <w:r w:rsidR="005C3191">
        <w:t xml:space="preserve"> </w:t>
      </w:r>
      <w:r w:rsidR="00053EB6">
        <w:t>and</w:t>
      </w:r>
      <w:r w:rsidR="005C3191">
        <w:t xml:space="preserve"> </w:t>
      </w:r>
      <w:r w:rsidR="00053EB6">
        <w:t>retailers</w:t>
      </w:r>
      <w:r w:rsidR="005C3191">
        <w:t xml:space="preserve"> </w:t>
      </w:r>
      <w:r w:rsidR="00053EB6">
        <w:t>in</w:t>
      </w:r>
      <w:r w:rsidR="005C3191">
        <w:t xml:space="preserve"> </w:t>
      </w:r>
      <w:r w:rsidR="00053EB6">
        <w:t>our</w:t>
      </w:r>
      <w:r w:rsidR="005C3191">
        <w:t xml:space="preserve"> </w:t>
      </w:r>
      <w:r w:rsidR="00053EB6">
        <w:t>membership,</w:t>
      </w:r>
      <w:r w:rsidR="005C3191">
        <w:t xml:space="preserve"> </w:t>
      </w:r>
      <w:r w:rsidR="00053EB6">
        <w:t>so</w:t>
      </w:r>
      <w:r w:rsidR="005C3191">
        <w:t xml:space="preserve"> </w:t>
      </w:r>
      <w:r w:rsidR="00053EB6">
        <w:t>we</w:t>
      </w:r>
      <w:r w:rsidR="005C3191">
        <w:t xml:space="preserve"> </w:t>
      </w:r>
      <w:r w:rsidR="00053EB6">
        <w:t>would</w:t>
      </w:r>
      <w:r w:rsidR="005C3191">
        <w:t xml:space="preserve"> </w:t>
      </w:r>
      <w:r w:rsidR="00053EB6">
        <w:t>start</w:t>
      </w:r>
      <w:r w:rsidR="005C3191">
        <w:t xml:space="preserve"> </w:t>
      </w:r>
      <w:r w:rsidR="00053EB6">
        <w:t>there</w:t>
      </w:r>
      <w:r w:rsidR="008B7A3E">
        <w:t>.</w:t>
      </w:r>
      <w:r w:rsidR="005C3191">
        <w:t xml:space="preserve"> </w:t>
      </w:r>
      <w:r w:rsidR="004F4812">
        <w:t xml:space="preserve">More </w:t>
      </w:r>
      <w:r w:rsidR="00053EB6">
        <w:t>broadly,</w:t>
      </w:r>
      <w:r w:rsidR="005C3191">
        <w:t xml:space="preserve"> </w:t>
      </w:r>
      <w:r w:rsidR="00053EB6">
        <w:t>the</w:t>
      </w:r>
      <w:r w:rsidR="005C3191">
        <w:t xml:space="preserve"> </w:t>
      </w:r>
      <w:r w:rsidR="00053EB6">
        <w:t>advice</w:t>
      </w:r>
      <w:r w:rsidR="005C3191">
        <w:t xml:space="preserve"> </w:t>
      </w:r>
      <w:r w:rsidR="00053EB6">
        <w:t>would</w:t>
      </w:r>
      <w:r w:rsidR="005C3191">
        <w:t xml:space="preserve"> </w:t>
      </w:r>
      <w:r w:rsidR="00053EB6">
        <w:t>be</w:t>
      </w:r>
      <w:r w:rsidR="005C3191">
        <w:t xml:space="preserve"> </w:t>
      </w:r>
      <w:r w:rsidR="00053EB6">
        <w:t>to</w:t>
      </w:r>
      <w:r w:rsidR="005C3191">
        <w:t xml:space="preserve"> </w:t>
      </w:r>
      <w:r w:rsidR="00053EB6">
        <w:t>look</w:t>
      </w:r>
      <w:r w:rsidR="005C3191">
        <w:t xml:space="preserve"> </w:t>
      </w:r>
      <w:r w:rsidR="00053EB6">
        <w:t>at</w:t>
      </w:r>
      <w:r w:rsidR="005C3191">
        <w:t xml:space="preserve"> </w:t>
      </w:r>
      <w:r w:rsidR="00053EB6">
        <w:t>the</w:t>
      </w:r>
      <w:r w:rsidR="005C3191">
        <w:t xml:space="preserve"> </w:t>
      </w:r>
      <w:r w:rsidR="00053EB6">
        <w:t>information</w:t>
      </w:r>
      <w:r w:rsidR="005C3191">
        <w:t xml:space="preserve"> </w:t>
      </w:r>
      <w:r w:rsidR="00053EB6">
        <w:t>provided</w:t>
      </w:r>
      <w:r w:rsidR="005C3191">
        <w:t xml:space="preserve"> </w:t>
      </w:r>
      <w:r w:rsidR="00053EB6">
        <w:t>by</w:t>
      </w:r>
      <w:r w:rsidR="005C3191">
        <w:t xml:space="preserve"> </w:t>
      </w:r>
      <w:r w:rsidR="00053EB6">
        <w:t>the</w:t>
      </w:r>
      <w:r w:rsidR="005C3191">
        <w:t xml:space="preserve"> </w:t>
      </w:r>
      <w:r w:rsidR="00053EB6">
        <w:t>DIT</w:t>
      </w:r>
      <w:r w:rsidR="005C3191">
        <w:t xml:space="preserve"> </w:t>
      </w:r>
      <w:r w:rsidR="00053EB6">
        <w:t>and</w:t>
      </w:r>
      <w:r w:rsidR="005C3191">
        <w:t xml:space="preserve"> </w:t>
      </w:r>
      <w:r w:rsidR="00053EB6">
        <w:t>by</w:t>
      </w:r>
      <w:r w:rsidR="005C3191">
        <w:t xml:space="preserve"> </w:t>
      </w:r>
      <w:r w:rsidR="00053EB6">
        <w:t>HMRC</w:t>
      </w:r>
      <w:r w:rsidR="008B7A3E">
        <w:t>.</w:t>
      </w:r>
      <w:r w:rsidR="005C3191">
        <w:t xml:space="preserve"> </w:t>
      </w:r>
      <w:r w:rsidR="00053EB6">
        <w:t>There</w:t>
      </w:r>
      <w:r w:rsidR="005C3191">
        <w:t xml:space="preserve"> </w:t>
      </w:r>
      <w:r w:rsidR="00053EB6">
        <w:t>is</w:t>
      </w:r>
      <w:r w:rsidR="005C3191">
        <w:t xml:space="preserve"> </w:t>
      </w:r>
      <w:r w:rsidR="00053EB6">
        <w:t>some</w:t>
      </w:r>
      <w:r w:rsidR="005C3191">
        <w:t xml:space="preserve"> </w:t>
      </w:r>
      <w:r w:rsidR="00053EB6">
        <w:t>useful</w:t>
      </w:r>
      <w:r w:rsidR="005C3191">
        <w:t xml:space="preserve"> </w:t>
      </w:r>
      <w:r w:rsidR="00053EB6">
        <w:t>guidance</w:t>
      </w:r>
      <w:r w:rsidR="005C3191">
        <w:t xml:space="preserve"> </w:t>
      </w:r>
      <w:r w:rsidR="00053EB6">
        <w:t>for</w:t>
      </w:r>
      <w:r w:rsidR="005C3191">
        <w:t xml:space="preserve"> </w:t>
      </w:r>
      <w:r w:rsidR="00053EB6">
        <w:t>companies</w:t>
      </w:r>
      <w:r w:rsidR="005C3191">
        <w:t xml:space="preserve"> </w:t>
      </w:r>
      <w:r w:rsidR="00053EB6">
        <w:t>out</w:t>
      </w:r>
      <w:r w:rsidR="005C3191">
        <w:t xml:space="preserve"> </w:t>
      </w:r>
      <w:r w:rsidR="00053EB6">
        <w:t>there,</w:t>
      </w:r>
      <w:r w:rsidR="005C3191">
        <w:t xml:space="preserve"> </w:t>
      </w:r>
      <w:r w:rsidR="00053EB6">
        <w:t>particularly</w:t>
      </w:r>
      <w:r w:rsidR="005C3191">
        <w:t xml:space="preserve"> </w:t>
      </w:r>
      <w:r w:rsidR="00053EB6">
        <w:t>for</w:t>
      </w:r>
      <w:r w:rsidR="005C3191">
        <w:t xml:space="preserve"> </w:t>
      </w:r>
      <w:r w:rsidR="00053EB6">
        <w:t>exporters</w:t>
      </w:r>
      <w:r w:rsidR="005C3191">
        <w:t xml:space="preserve"> </w:t>
      </w:r>
      <w:r w:rsidR="00053EB6">
        <w:t>through</w:t>
      </w:r>
      <w:r w:rsidR="005C3191">
        <w:t xml:space="preserve"> </w:t>
      </w:r>
      <w:r w:rsidR="00053EB6">
        <w:t>the</w:t>
      </w:r>
      <w:r w:rsidR="005C3191">
        <w:t xml:space="preserve"> </w:t>
      </w:r>
      <w:r w:rsidR="00053EB6">
        <w:t>Exporting</w:t>
      </w:r>
      <w:r w:rsidR="005C3191">
        <w:t xml:space="preserve"> </w:t>
      </w:r>
      <w:r w:rsidR="00053EB6">
        <w:t>is</w:t>
      </w:r>
      <w:r w:rsidR="005C3191">
        <w:t xml:space="preserve"> </w:t>
      </w:r>
      <w:r w:rsidR="004F4812">
        <w:t xml:space="preserve">GREAT </w:t>
      </w:r>
      <w:r w:rsidR="00053EB6">
        <w:t>campaign</w:t>
      </w:r>
      <w:r w:rsidR="008B7A3E">
        <w:t>.</w:t>
      </w:r>
      <w:r w:rsidR="005C3191">
        <w:t xml:space="preserve"> </w:t>
      </w:r>
      <w:r w:rsidR="00053EB6">
        <w:t>That</w:t>
      </w:r>
      <w:r w:rsidR="005C3191">
        <w:t xml:space="preserve"> </w:t>
      </w:r>
      <w:r w:rsidR="00053EB6">
        <w:t>said,</w:t>
      </w:r>
      <w:r w:rsidR="005C3191">
        <w:t xml:space="preserve"> </w:t>
      </w:r>
      <w:r w:rsidR="00053EB6">
        <w:t>we</w:t>
      </w:r>
      <w:r w:rsidR="005C3191">
        <w:t xml:space="preserve"> </w:t>
      </w:r>
      <w:r w:rsidR="00053EB6">
        <w:t>and</w:t>
      </w:r>
      <w:r w:rsidR="005C3191">
        <w:t xml:space="preserve"> </w:t>
      </w:r>
      <w:r w:rsidR="00053EB6">
        <w:t>several</w:t>
      </w:r>
      <w:r w:rsidR="005C3191">
        <w:t xml:space="preserve"> </w:t>
      </w:r>
      <w:r w:rsidR="00053EB6">
        <w:t>other</w:t>
      </w:r>
      <w:r w:rsidR="005C3191">
        <w:t xml:space="preserve"> </w:t>
      </w:r>
      <w:r w:rsidR="00053EB6">
        <w:t>business</w:t>
      </w:r>
      <w:r w:rsidR="005C3191">
        <w:t xml:space="preserve"> </w:t>
      </w:r>
      <w:r w:rsidR="00053EB6">
        <w:t>groups</w:t>
      </w:r>
      <w:r w:rsidR="005C3191">
        <w:t xml:space="preserve"> </w:t>
      </w:r>
      <w:r w:rsidR="00053EB6">
        <w:t>have</w:t>
      </w:r>
      <w:r w:rsidR="005C3191">
        <w:t xml:space="preserve"> </w:t>
      </w:r>
      <w:r w:rsidR="004F4812">
        <w:t xml:space="preserve">asked </w:t>
      </w:r>
      <w:r w:rsidR="00053EB6">
        <w:t>HMRC</w:t>
      </w:r>
      <w:r w:rsidR="005C3191">
        <w:t xml:space="preserve"> </w:t>
      </w:r>
      <w:r w:rsidR="00053EB6">
        <w:t>whether</w:t>
      </w:r>
      <w:r w:rsidR="005C3191">
        <w:t xml:space="preserve"> </w:t>
      </w:r>
      <w:r w:rsidR="004F4812">
        <w:t>it</w:t>
      </w:r>
      <w:r w:rsidR="005C3191">
        <w:t xml:space="preserve"> </w:t>
      </w:r>
      <w:r w:rsidR="00053EB6">
        <w:t>could</w:t>
      </w:r>
      <w:r w:rsidR="005C3191">
        <w:t xml:space="preserve"> </w:t>
      </w:r>
      <w:r w:rsidR="00053EB6">
        <w:t>please</w:t>
      </w:r>
      <w:r w:rsidR="005C3191">
        <w:t xml:space="preserve"> </w:t>
      </w:r>
      <w:r w:rsidR="00053EB6">
        <w:t>use</w:t>
      </w:r>
      <w:r w:rsidR="005C3191">
        <w:t xml:space="preserve"> </w:t>
      </w:r>
      <w:r w:rsidR="00053EB6">
        <w:t>a</w:t>
      </w:r>
      <w:r w:rsidR="005C3191">
        <w:t xml:space="preserve"> </w:t>
      </w:r>
      <w:r w:rsidR="00053EB6">
        <w:t>bit</w:t>
      </w:r>
      <w:r w:rsidR="005C3191">
        <w:t xml:space="preserve"> </w:t>
      </w:r>
      <w:r w:rsidR="00053EB6">
        <w:t>more</w:t>
      </w:r>
      <w:r w:rsidR="005C3191">
        <w:t xml:space="preserve"> </w:t>
      </w:r>
      <w:r w:rsidR="00053EB6">
        <w:t>plain</w:t>
      </w:r>
      <w:r w:rsidR="005C3191">
        <w:t xml:space="preserve"> </w:t>
      </w:r>
      <w:r w:rsidR="00053EB6">
        <w:t>English</w:t>
      </w:r>
      <w:r w:rsidR="005C3191">
        <w:t xml:space="preserve"> </w:t>
      </w:r>
      <w:r w:rsidR="00053EB6">
        <w:t>and</w:t>
      </w:r>
      <w:r w:rsidR="005C3191">
        <w:t xml:space="preserve"> </w:t>
      </w:r>
      <w:r w:rsidR="00053EB6">
        <w:t>less</w:t>
      </w:r>
      <w:r w:rsidR="005C3191">
        <w:t xml:space="preserve"> </w:t>
      </w:r>
      <w:r w:rsidR="00053EB6">
        <w:t>technical</w:t>
      </w:r>
      <w:r w:rsidR="005C3191">
        <w:t xml:space="preserve"> </w:t>
      </w:r>
      <w:r w:rsidR="00053EB6">
        <w:t>language</w:t>
      </w:r>
      <w:r w:rsidR="005C3191">
        <w:t xml:space="preserve"> </w:t>
      </w:r>
      <w:r w:rsidR="00053EB6">
        <w:t>on</w:t>
      </w:r>
      <w:r w:rsidR="005C3191">
        <w:t xml:space="preserve"> </w:t>
      </w:r>
      <w:r w:rsidR="00053EB6">
        <w:t>the</w:t>
      </w:r>
      <w:r w:rsidR="005C3191">
        <w:t xml:space="preserve"> </w:t>
      </w:r>
      <w:r w:rsidR="00053EB6">
        <w:t>guidance</w:t>
      </w:r>
      <w:r w:rsidR="005C3191">
        <w:t xml:space="preserve"> </w:t>
      </w:r>
      <w:r w:rsidR="00053EB6">
        <w:t>around</w:t>
      </w:r>
      <w:r w:rsidR="005C3191">
        <w:t xml:space="preserve"> </w:t>
      </w:r>
      <w:r w:rsidR="00053EB6">
        <w:t>customs</w:t>
      </w:r>
      <w:r w:rsidR="005C3191">
        <w:t xml:space="preserve"> </w:t>
      </w:r>
      <w:r w:rsidR="00053EB6">
        <w:t>procedures</w:t>
      </w:r>
      <w:r w:rsidR="008B7A3E">
        <w:t>.</w:t>
      </w:r>
      <w:r w:rsidR="005C3191">
        <w:t xml:space="preserve"> </w:t>
      </w:r>
      <w:r w:rsidR="00053EB6">
        <w:t>That</w:t>
      </w:r>
      <w:r w:rsidR="005C3191">
        <w:t xml:space="preserve"> </w:t>
      </w:r>
      <w:r w:rsidR="00053EB6">
        <w:t>would</w:t>
      </w:r>
      <w:r w:rsidR="005C3191">
        <w:t xml:space="preserve"> </w:t>
      </w:r>
      <w:r w:rsidR="00053EB6">
        <w:t>help</w:t>
      </w:r>
      <w:r w:rsidR="008B7A3E">
        <w:t>.</w:t>
      </w:r>
      <w:r w:rsidR="005C3191">
        <w:t xml:space="preserve"> </w:t>
      </w:r>
      <w:r w:rsidR="00053EB6">
        <w:t>I</w:t>
      </w:r>
      <w:r w:rsidR="005C3191">
        <w:t xml:space="preserve"> </w:t>
      </w:r>
      <w:r w:rsidR="00053EB6">
        <w:t>believe</w:t>
      </w:r>
      <w:r w:rsidR="005C3191">
        <w:t xml:space="preserve"> </w:t>
      </w:r>
      <w:r w:rsidR="00053EB6">
        <w:t>I</w:t>
      </w:r>
      <w:r w:rsidR="005C3191">
        <w:t xml:space="preserve"> </w:t>
      </w:r>
      <w:r w:rsidR="00053EB6">
        <w:t>am</w:t>
      </w:r>
      <w:r w:rsidR="005C3191">
        <w:t xml:space="preserve"> </w:t>
      </w:r>
      <w:r w:rsidR="00053EB6">
        <w:t>right</w:t>
      </w:r>
      <w:r w:rsidR="005C3191">
        <w:t xml:space="preserve"> </w:t>
      </w:r>
      <w:r w:rsidR="00053EB6">
        <w:t>in</w:t>
      </w:r>
      <w:r w:rsidR="005C3191">
        <w:t xml:space="preserve"> </w:t>
      </w:r>
      <w:r w:rsidR="00053EB6">
        <w:t>saying</w:t>
      </w:r>
      <w:r w:rsidR="005C3191">
        <w:t xml:space="preserve"> </w:t>
      </w:r>
      <w:r w:rsidR="00053EB6">
        <w:t>that</w:t>
      </w:r>
      <w:r w:rsidR="005C3191">
        <w:t xml:space="preserve"> </w:t>
      </w:r>
      <w:r w:rsidR="00053EB6">
        <w:t>they</w:t>
      </w:r>
      <w:r w:rsidR="005C3191">
        <w:t xml:space="preserve"> </w:t>
      </w:r>
      <w:r w:rsidR="00053EB6">
        <w:t>are</w:t>
      </w:r>
      <w:r w:rsidR="005C3191">
        <w:t xml:space="preserve"> </w:t>
      </w:r>
      <w:r w:rsidR="00053EB6">
        <w:t>looking</w:t>
      </w:r>
      <w:r w:rsidR="005C3191">
        <w:t xml:space="preserve"> </w:t>
      </w:r>
      <w:r w:rsidR="00053EB6">
        <w:t>at</w:t>
      </w:r>
      <w:r w:rsidR="005C3191">
        <w:t xml:space="preserve"> </w:t>
      </w:r>
      <w:r w:rsidR="00053EB6">
        <w:t>that</w:t>
      </w:r>
      <w:r w:rsidR="005C3191">
        <w:t xml:space="preserve"> </w:t>
      </w:r>
      <w:r w:rsidR="00053EB6">
        <w:t>and</w:t>
      </w:r>
      <w:r w:rsidR="005C3191">
        <w:t xml:space="preserve"> </w:t>
      </w:r>
      <w:r w:rsidR="00053EB6">
        <w:t>even</w:t>
      </w:r>
      <w:r w:rsidR="005C3191">
        <w:t xml:space="preserve"> </w:t>
      </w:r>
      <w:r w:rsidR="00053EB6">
        <w:t>considering</w:t>
      </w:r>
      <w:r w:rsidR="005C3191">
        <w:t xml:space="preserve"> </w:t>
      </w:r>
      <w:r w:rsidR="00053EB6">
        <w:t>some</w:t>
      </w:r>
      <w:r w:rsidR="005C3191">
        <w:t xml:space="preserve"> </w:t>
      </w:r>
      <w:r w:rsidR="00053EB6">
        <w:t>videos</w:t>
      </w:r>
      <w:r w:rsidR="005C3191">
        <w:t xml:space="preserve"> </w:t>
      </w:r>
      <w:r w:rsidR="00053EB6">
        <w:t>to</w:t>
      </w:r>
      <w:r w:rsidR="005C3191">
        <w:t xml:space="preserve"> </w:t>
      </w:r>
      <w:r w:rsidR="00053EB6">
        <w:t>explain</w:t>
      </w:r>
      <w:r w:rsidR="005C3191">
        <w:t xml:space="preserve"> </w:t>
      </w:r>
      <w:r w:rsidR="00053EB6">
        <w:t>how</w:t>
      </w:r>
      <w:r w:rsidR="005C3191">
        <w:t xml:space="preserve"> </w:t>
      </w:r>
      <w:r w:rsidR="00053EB6">
        <w:t>customs</w:t>
      </w:r>
      <w:r w:rsidR="005C3191">
        <w:t xml:space="preserve"> </w:t>
      </w:r>
      <w:r w:rsidR="00053EB6">
        <w:t>can</w:t>
      </w:r>
      <w:r w:rsidR="005C3191">
        <w:t xml:space="preserve"> </w:t>
      </w:r>
      <w:r w:rsidR="00053EB6">
        <w:t>be</w:t>
      </w:r>
      <w:r w:rsidR="005C3191">
        <w:t xml:space="preserve"> </w:t>
      </w:r>
      <w:r w:rsidR="00053EB6">
        <w:t>done</w:t>
      </w:r>
      <w:r w:rsidR="005C3191">
        <w:t xml:space="preserve"> </w:t>
      </w:r>
      <w:r w:rsidR="00053EB6">
        <w:t>more</w:t>
      </w:r>
      <w:r w:rsidR="005C3191">
        <w:t xml:space="preserve"> </w:t>
      </w:r>
      <w:r w:rsidR="00053EB6">
        <w:t>simply,</w:t>
      </w:r>
      <w:r w:rsidR="005C3191">
        <w:t xml:space="preserve"> </w:t>
      </w:r>
      <w:r w:rsidR="00053EB6">
        <w:t>which</w:t>
      </w:r>
      <w:r w:rsidR="005C3191">
        <w:t xml:space="preserve"> </w:t>
      </w:r>
      <w:r w:rsidR="00053EB6">
        <w:t>is</w:t>
      </w:r>
      <w:r w:rsidR="005C3191">
        <w:t xml:space="preserve"> </w:t>
      </w:r>
      <w:r w:rsidR="00053EB6">
        <w:t>a</w:t>
      </w:r>
      <w:r w:rsidR="005C3191">
        <w:t xml:space="preserve"> </w:t>
      </w:r>
      <w:r w:rsidR="00053EB6">
        <w:t>huge</w:t>
      </w:r>
      <w:r w:rsidR="005C3191">
        <w:t xml:space="preserve"> </w:t>
      </w:r>
      <w:r w:rsidR="00053EB6">
        <w:t>step</w:t>
      </w:r>
      <w:r w:rsidR="005C3191">
        <w:t xml:space="preserve"> </w:t>
      </w:r>
      <w:r w:rsidR="00053EB6">
        <w:t>forward</w:t>
      </w:r>
      <w:r w:rsidR="008B7A3E">
        <w:t>.</w:t>
      </w:r>
    </w:p>
    <w:p w:rsidR="0032426F" w:rsidP="00053EB6">
      <w:pPr>
        <w:pStyle w:val="Answer"/>
      </w:pPr>
      <w:r>
        <w:t>Manufacturers</w:t>
      </w:r>
      <w:r w:rsidR="005C3191">
        <w:t xml:space="preserve"> </w:t>
      </w:r>
      <w:r>
        <w:t>should</w:t>
      </w:r>
      <w:r w:rsidR="005C3191">
        <w:t xml:space="preserve"> </w:t>
      </w:r>
      <w:r>
        <w:t>also</w:t>
      </w:r>
      <w:r w:rsidR="005C3191">
        <w:t xml:space="preserve"> </w:t>
      </w:r>
      <w:r>
        <w:t>be</w:t>
      </w:r>
      <w:r w:rsidR="005C3191">
        <w:t xml:space="preserve"> </w:t>
      </w:r>
      <w:r>
        <w:t>in</w:t>
      </w:r>
      <w:r w:rsidR="005C3191">
        <w:t xml:space="preserve"> </w:t>
      </w:r>
      <w:r>
        <w:t>touch</w:t>
      </w:r>
      <w:r w:rsidR="005C3191">
        <w:t xml:space="preserve"> </w:t>
      </w:r>
      <w:r>
        <w:t>with</w:t>
      </w:r>
      <w:r w:rsidR="005C3191">
        <w:t xml:space="preserve"> </w:t>
      </w:r>
      <w:r>
        <w:t>their</w:t>
      </w:r>
      <w:r w:rsidR="005C3191">
        <w:t xml:space="preserve"> </w:t>
      </w:r>
      <w:r>
        <w:t>sectoral</w:t>
      </w:r>
      <w:r w:rsidR="005C3191">
        <w:t xml:space="preserve"> </w:t>
      </w:r>
      <w:r>
        <w:t>associations,</w:t>
      </w:r>
      <w:r w:rsidR="005C3191">
        <w:t xml:space="preserve"> </w:t>
      </w:r>
      <w:r>
        <w:t>such</w:t>
      </w:r>
      <w:r w:rsidR="005C3191">
        <w:t xml:space="preserve"> </w:t>
      </w:r>
      <w:r>
        <w:t>as</w:t>
      </w:r>
      <w:r w:rsidR="005C3191">
        <w:t xml:space="preserve"> </w:t>
      </w:r>
      <w:r w:rsidR="00E5439C">
        <w:t>Make</w:t>
      </w:r>
      <w:r w:rsidR="005C3191">
        <w:t xml:space="preserve"> </w:t>
      </w:r>
      <w:r w:rsidR="00E5439C">
        <w:t>UK,</w:t>
      </w:r>
      <w:r w:rsidR="005C3191">
        <w:t xml:space="preserve"> </w:t>
      </w:r>
      <w:r w:rsidR="00784189">
        <w:t xml:space="preserve">which </w:t>
      </w:r>
      <w:r w:rsidR="00E5439C">
        <w:t>do</w:t>
      </w:r>
      <w:r w:rsidR="00784189">
        <w:t>es</w:t>
      </w:r>
      <w:r w:rsidR="005C3191">
        <w:t xml:space="preserve"> </w:t>
      </w:r>
      <w:r w:rsidR="00E5439C">
        <w:t>a</w:t>
      </w:r>
      <w:r w:rsidR="005C3191">
        <w:t xml:space="preserve"> </w:t>
      </w:r>
      <w:r w:rsidR="00E5439C">
        <w:t>good</w:t>
      </w:r>
      <w:r w:rsidR="005C3191">
        <w:t xml:space="preserve"> </w:t>
      </w:r>
      <w:r w:rsidR="00E5439C">
        <w:t>job</w:t>
      </w:r>
      <w:r w:rsidR="005C3191">
        <w:t xml:space="preserve"> </w:t>
      </w:r>
      <w:r w:rsidR="00E5439C">
        <w:t>of</w:t>
      </w:r>
      <w:r w:rsidR="005C3191">
        <w:t xml:space="preserve"> </w:t>
      </w:r>
      <w:r w:rsidR="00E5439C">
        <w:t>advising</w:t>
      </w:r>
      <w:r w:rsidR="005C3191">
        <w:t xml:space="preserve"> </w:t>
      </w:r>
      <w:r w:rsidR="00E5439C">
        <w:t>members</w:t>
      </w:r>
      <w:r w:rsidR="005C3191">
        <w:t xml:space="preserve"> </w:t>
      </w:r>
      <w:r w:rsidR="00E5439C">
        <w:t>on</w:t>
      </w:r>
      <w:r w:rsidR="005C3191">
        <w:t xml:space="preserve"> </w:t>
      </w:r>
      <w:r w:rsidR="00E5439C">
        <w:t>this</w:t>
      </w:r>
      <w:r w:rsidR="005C3191">
        <w:t xml:space="preserve"> </w:t>
      </w:r>
      <w:r w:rsidR="00E5439C">
        <w:t>as</w:t>
      </w:r>
      <w:r w:rsidR="005C3191">
        <w:t xml:space="preserve"> </w:t>
      </w:r>
      <w:r w:rsidR="00E5439C">
        <w:t>well</w:t>
      </w:r>
      <w:r w:rsidR="008B7A3E">
        <w:t>.</w:t>
      </w:r>
      <w:r w:rsidR="005C3191">
        <w:t xml:space="preserve"> </w:t>
      </w:r>
      <w:r w:rsidR="00E5439C">
        <w:t>Between</w:t>
      </w:r>
      <w:r w:rsidR="005C3191">
        <w:t xml:space="preserve"> </w:t>
      </w:r>
      <w:r w:rsidR="00E5439C">
        <w:t>the</w:t>
      </w:r>
      <w:r w:rsidR="005C3191">
        <w:t xml:space="preserve"> </w:t>
      </w:r>
      <w:r w:rsidR="00E5439C">
        <w:t>official</w:t>
      </w:r>
      <w:r w:rsidR="005C3191">
        <w:t xml:space="preserve"> </w:t>
      </w:r>
      <w:r w:rsidR="00E5439C">
        <w:t>Government</w:t>
      </w:r>
      <w:r w:rsidR="005C3191">
        <w:t xml:space="preserve"> </w:t>
      </w:r>
      <w:r w:rsidR="00E5439C">
        <w:t>sources,</w:t>
      </w:r>
      <w:r w:rsidR="005C3191">
        <w:t xml:space="preserve"> </w:t>
      </w:r>
      <w:r w:rsidR="00E5439C">
        <w:t>the</w:t>
      </w:r>
      <w:r w:rsidR="005C3191">
        <w:t xml:space="preserve"> </w:t>
      </w:r>
      <w:r w:rsidR="00E5439C">
        <w:t>promotional</w:t>
      </w:r>
      <w:r w:rsidR="005C3191">
        <w:t xml:space="preserve"> </w:t>
      </w:r>
      <w:r w:rsidR="00784189">
        <w:t>information</w:t>
      </w:r>
      <w:r w:rsidR="005C3191">
        <w:t xml:space="preserve"> </w:t>
      </w:r>
      <w:r w:rsidR="00E5439C">
        <w:t>and</w:t>
      </w:r>
      <w:r w:rsidR="005C3191">
        <w:t xml:space="preserve"> </w:t>
      </w:r>
      <w:r w:rsidR="00E5439C">
        <w:t>the</w:t>
      </w:r>
      <w:r w:rsidR="005C3191">
        <w:t xml:space="preserve"> </w:t>
      </w:r>
      <w:r w:rsidR="00E5439C">
        <w:t>sectoral</w:t>
      </w:r>
      <w:r w:rsidR="005C3191">
        <w:t xml:space="preserve"> </w:t>
      </w:r>
      <w:r w:rsidR="00E5439C">
        <w:t>bodies,</w:t>
      </w:r>
      <w:r w:rsidR="005C3191">
        <w:t xml:space="preserve"> </w:t>
      </w:r>
      <w:r w:rsidR="00E5439C">
        <w:t>as</w:t>
      </w:r>
      <w:r w:rsidR="005C3191">
        <w:t xml:space="preserve"> </w:t>
      </w:r>
      <w:r w:rsidR="00E5439C">
        <w:t>well</w:t>
      </w:r>
      <w:r w:rsidR="005C3191">
        <w:t xml:space="preserve"> </w:t>
      </w:r>
      <w:r w:rsidR="00E5439C">
        <w:t>as</w:t>
      </w:r>
      <w:r w:rsidR="005C3191">
        <w:t xml:space="preserve"> </w:t>
      </w:r>
      <w:r w:rsidR="00E5439C">
        <w:t>associations</w:t>
      </w:r>
      <w:r w:rsidR="005C3191">
        <w:t xml:space="preserve"> </w:t>
      </w:r>
      <w:r w:rsidR="00E5439C">
        <w:t>like</w:t>
      </w:r>
      <w:r w:rsidR="005C3191">
        <w:t xml:space="preserve"> </w:t>
      </w:r>
      <w:r w:rsidR="00E5439C">
        <w:t>ours,</w:t>
      </w:r>
      <w:r w:rsidR="005C3191">
        <w:t xml:space="preserve"> </w:t>
      </w:r>
      <w:r w:rsidR="00E5439C">
        <w:t>we</w:t>
      </w:r>
      <w:r w:rsidR="005C3191">
        <w:t xml:space="preserve"> </w:t>
      </w:r>
      <w:r w:rsidR="00E5439C">
        <w:t>can</w:t>
      </w:r>
      <w:r w:rsidR="005C3191">
        <w:t xml:space="preserve"> </w:t>
      </w:r>
      <w:r w:rsidR="00E5439C">
        <w:t>help,</w:t>
      </w:r>
      <w:r w:rsidR="005C3191">
        <w:t xml:space="preserve"> </w:t>
      </w:r>
      <w:r w:rsidR="00E5439C">
        <w:t>signpost</w:t>
      </w:r>
      <w:r w:rsidR="005C3191">
        <w:t xml:space="preserve"> </w:t>
      </w:r>
      <w:r w:rsidR="00E5439C">
        <w:t>and</w:t>
      </w:r>
      <w:r w:rsidR="005C3191">
        <w:t xml:space="preserve"> </w:t>
      </w:r>
      <w:r w:rsidR="00E5439C">
        <w:t>support</w:t>
      </w:r>
      <w:r w:rsidR="008B7A3E">
        <w:t>.</w:t>
      </w:r>
      <w:r w:rsidR="005C3191">
        <w:t xml:space="preserve"> </w:t>
      </w:r>
      <w:r w:rsidR="00E5439C">
        <w:t>There</w:t>
      </w:r>
      <w:r w:rsidR="005C3191">
        <w:t xml:space="preserve"> </w:t>
      </w:r>
      <w:r w:rsidR="00E5439C">
        <w:t>is</w:t>
      </w:r>
      <w:r w:rsidR="005C3191">
        <w:t xml:space="preserve"> </w:t>
      </w:r>
      <w:r w:rsidR="00E5439C">
        <w:t>some</w:t>
      </w:r>
      <w:r w:rsidR="005C3191">
        <w:t xml:space="preserve"> </w:t>
      </w:r>
      <w:r w:rsidR="00E5439C">
        <w:t>good</w:t>
      </w:r>
      <w:r w:rsidR="005C3191">
        <w:t xml:space="preserve"> </w:t>
      </w:r>
      <w:r w:rsidR="00E5439C">
        <w:t>information</w:t>
      </w:r>
      <w:r w:rsidR="005C3191">
        <w:t xml:space="preserve"> </w:t>
      </w:r>
      <w:r w:rsidR="00E5439C">
        <w:t>for</w:t>
      </w:r>
      <w:r w:rsidR="005C3191">
        <w:t xml:space="preserve"> </w:t>
      </w:r>
      <w:r w:rsidR="00E5439C">
        <w:t>companies</w:t>
      </w:r>
      <w:r w:rsidR="005C3191">
        <w:t xml:space="preserve"> </w:t>
      </w:r>
      <w:r w:rsidR="00E5439C">
        <w:t>out</w:t>
      </w:r>
      <w:r w:rsidR="005C3191">
        <w:t xml:space="preserve"> </w:t>
      </w:r>
      <w:r w:rsidR="00E5439C">
        <w:t>there.</w:t>
      </w:r>
    </w:p>
    <w:p w:rsidR="00E5439C" w:rsidP="00E5439C">
      <w:pPr>
        <w:pStyle w:val="Question"/>
      </w:pPr>
      <w:sdt>
        <w:sdtPr>
          <w:alias w:val="Member"/>
          <w:tag w:val="&lt;Member mnisId='411' dodsId='25297'&gt;"/>
          <w:id w:val="-176275909"/>
          <w:placeholder>
            <w:docPart w:val="DefaultPlaceholder_1082065158"/>
          </w:placeholder>
          <w:richText/>
        </w:sdtPr>
        <w:sdtContent>
          <w:r w:rsidRPr="00E5439C">
            <w:rPr>
              <w:b/>
            </w:rPr>
            <w:t>Mr</w:t>
          </w:r>
          <w:r w:rsidR="005C3191">
            <w:rPr>
              <w:b/>
            </w:rPr>
            <w:t xml:space="preserve"> </w:t>
          </w:r>
          <w:r w:rsidR="00135161">
            <w:rPr>
              <w:b/>
            </w:rPr>
            <w:t>Sheerman:</w:t>
          </w:r>
        </w:sdtContent>
      </w:sdt>
      <w:r w:rsidR="005C3191">
        <w:t xml:space="preserve"> </w:t>
      </w:r>
      <w:r>
        <w:t>I</w:t>
      </w:r>
      <w:r w:rsidR="005C3191">
        <w:t xml:space="preserve"> </w:t>
      </w:r>
      <w:r>
        <w:t>hope</w:t>
      </w:r>
      <w:r w:rsidR="005C3191">
        <w:t xml:space="preserve"> </w:t>
      </w:r>
      <w:r>
        <w:t>that</w:t>
      </w:r>
      <w:r w:rsidR="005C3191">
        <w:t xml:space="preserve"> </w:t>
      </w:r>
      <w:r>
        <w:t>is</w:t>
      </w:r>
      <w:r w:rsidR="005C3191">
        <w:t xml:space="preserve"> </w:t>
      </w:r>
      <w:r>
        <w:t>true</w:t>
      </w:r>
      <w:r w:rsidR="008B7A3E">
        <w:t>.</w:t>
      </w:r>
      <w:r w:rsidR="005C3191">
        <w:t xml:space="preserve"> </w:t>
      </w:r>
      <w:r>
        <w:t>I</w:t>
      </w:r>
      <w:r w:rsidR="005C3191">
        <w:t xml:space="preserve"> </w:t>
      </w:r>
      <w:r>
        <w:t>was</w:t>
      </w:r>
      <w:r w:rsidR="005C3191">
        <w:t xml:space="preserve"> </w:t>
      </w:r>
      <w:r>
        <w:t>talking</w:t>
      </w:r>
      <w:r w:rsidR="005C3191">
        <w:t xml:space="preserve"> </w:t>
      </w:r>
      <w:r>
        <w:t>to</w:t>
      </w:r>
      <w:r w:rsidR="005C3191">
        <w:t xml:space="preserve"> </w:t>
      </w:r>
      <w:r>
        <w:t>a</w:t>
      </w:r>
      <w:r w:rsidR="005C3191">
        <w:t xml:space="preserve"> </w:t>
      </w:r>
      <w:r>
        <w:t>colleague</w:t>
      </w:r>
      <w:r w:rsidR="005C3191">
        <w:t xml:space="preserve"> </w:t>
      </w:r>
      <w:r>
        <w:t>only</w:t>
      </w:r>
      <w:r w:rsidR="005C3191">
        <w:t xml:space="preserve"> </w:t>
      </w:r>
      <w:r>
        <w:t>yesterday</w:t>
      </w:r>
      <w:r w:rsidR="005C3191">
        <w:t xml:space="preserve"> </w:t>
      </w:r>
      <w:r>
        <w:t>who</w:t>
      </w:r>
      <w:r w:rsidR="005C3191">
        <w:t xml:space="preserve"> </w:t>
      </w:r>
      <w:r>
        <w:t>did</w:t>
      </w:r>
      <w:r w:rsidR="005C3191">
        <w:t xml:space="preserve"> </w:t>
      </w:r>
      <w:r>
        <w:t>not</w:t>
      </w:r>
      <w:r w:rsidR="005C3191">
        <w:t xml:space="preserve"> </w:t>
      </w:r>
      <w:r>
        <w:t>know</w:t>
      </w:r>
      <w:r w:rsidR="005C3191">
        <w:t xml:space="preserve"> </w:t>
      </w:r>
      <w:r>
        <w:t>that</w:t>
      </w:r>
      <w:r w:rsidR="005C3191">
        <w:t xml:space="preserve"> </w:t>
      </w:r>
      <w:r>
        <w:t>Make</w:t>
      </w:r>
      <w:r w:rsidR="005C3191">
        <w:t xml:space="preserve"> </w:t>
      </w:r>
      <w:r>
        <w:t>UK</w:t>
      </w:r>
      <w:r w:rsidR="005C3191">
        <w:t xml:space="preserve"> </w:t>
      </w:r>
      <w:r>
        <w:t>is</w:t>
      </w:r>
      <w:r w:rsidR="005C3191">
        <w:t xml:space="preserve"> </w:t>
      </w:r>
      <w:r>
        <w:t>what</w:t>
      </w:r>
      <w:r w:rsidR="005C3191">
        <w:t xml:space="preserve"> </w:t>
      </w:r>
      <w:r>
        <w:t>used</w:t>
      </w:r>
      <w:r w:rsidR="005C3191">
        <w:t xml:space="preserve"> </w:t>
      </w:r>
      <w:r>
        <w:t>to</w:t>
      </w:r>
      <w:r w:rsidR="005C3191">
        <w:t xml:space="preserve"> </w:t>
      </w:r>
      <w:r>
        <w:t>be</w:t>
      </w:r>
      <w:r w:rsidR="005C3191">
        <w:t xml:space="preserve"> </w:t>
      </w:r>
      <w:r>
        <w:t>the</w:t>
      </w:r>
      <w:r w:rsidR="005C3191">
        <w:t xml:space="preserve"> </w:t>
      </w:r>
      <w:r>
        <w:t>Engineering</w:t>
      </w:r>
      <w:r w:rsidR="005C3191">
        <w:t xml:space="preserve"> </w:t>
      </w:r>
      <w:r>
        <w:t>Employers’</w:t>
      </w:r>
      <w:r w:rsidR="005C3191">
        <w:t xml:space="preserve"> </w:t>
      </w:r>
      <w:r>
        <w:t>Federation,</w:t>
      </w:r>
      <w:r w:rsidR="005C3191">
        <w:t xml:space="preserve"> </w:t>
      </w:r>
      <w:r>
        <w:t>which</w:t>
      </w:r>
      <w:r w:rsidR="005C3191">
        <w:t xml:space="preserve"> </w:t>
      </w:r>
      <w:r>
        <w:t>is</w:t>
      </w:r>
      <w:r w:rsidR="005C3191">
        <w:t xml:space="preserve"> </w:t>
      </w:r>
      <w:r>
        <w:t>the</w:t>
      </w:r>
      <w:r w:rsidR="005C3191">
        <w:t xml:space="preserve"> </w:t>
      </w:r>
      <w:r>
        <w:t>manufacturing</w:t>
      </w:r>
      <w:r w:rsidR="005C3191">
        <w:t xml:space="preserve"> </w:t>
      </w:r>
      <w:r>
        <w:t>sector</w:t>
      </w:r>
      <w:r w:rsidR="008B7A3E">
        <w:t>.</w:t>
      </w:r>
      <w:r w:rsidR="005C3191">
        <w:t xml:space="preserve"> </w:t>
      </w:r>
      <w:r>
        <w:t>Can</w:t>
      </w:r>
      <w:r w:rsidR="005C3191">
        <w:t xml:space="preserve"> </w:t>
      </w:r>
      <w:r>
        <w:t>I</w:t>
      </w:r>
      <w:r w:rsidR="005C3191">
        <w:t xml:space="preserve"> </w:t>
      </w:r>
      <w:r>
        <w:t>then</w:t>
      </w:r>
      <w:r w:rsidR="005C3191">
        <w:t xml:space="preserve"> </w:t>
      </w:r>
      <w:r>
        <w:t>switch</w:t>
      </w:r>
      <w:r w:rsidR="005C3191">
        <w:t xml:space="preserve"> </w:t>
      </w:r>
      <w:r>
        <w:t>to</w:t>
      </w:r>
      <w:r w:rsidR="005C3191">
        <w:t xml:space="preserve"> </w:t>
      </w:r>
      <w:r>
        <w:t>Lars</w:t>
      </w:r>
      <w:r w:rsidR="005C3191">
        <w:t xml:space="preserve"> </w:t>
      </w:r>
      <w:r>
        <w:t>Karlsson,</w:t>
      </w:r>
      <w:r w:rsidR="005C3191">
        <w:t xml:space="preserve"> </w:t>
      </w:r>
      <w:r>
        <w:t>who</w:t>
      </w:r>
      <w:r w:rsidR="005C3191">
        <w:t xml:space="preserve"> </w:t>
      </w:r>
      <w:r>
        <w:t>has</w:t>
      </w:r>
      <w:r w:rsidR="005C3191">
        <w:t xml:space="preserve"> </w:t>
      </w:r>
      <w:r>
        <w:t>that</w:t>
      </w:r>
      <w:r w:rsidR="005C3191">
        <w:t xml:space="preserve"> </w:t>
      </w:r>
      <w:r>
        <w:t>perspective</w:t>
      </w:r>
      <w:r w:rsidR="005C3191">
        <w:t xml:space="preserve"> </w:t>
      </w:r>
      <w:r>
        <w:t>that</w:t>
      </w:r>
      <w:r w:rsidR="005C3191">
        <w:t xml:space="preserve"> </w:t>
      </w:r>
      <w:r>
        <w:t>I</w:t>
      </w:r>
      <w:r w:rsidR="005C3191">
        <w:t xml:space="preserve"> </w:t>
      </w:r>
      <w:r>
        <w:t>need</w:t>
      </w:r>
      <w:r w:rsidR="005C3191">
        <w:t xml:space="preserve"> </w:t>
      </w:r>
      <w:r>
        <w:t>to</w:t>
      </w:r>
      <w:r w:rsidR="005C3191">
        <w:t xml:space="preserve"> </w:t>
      </w:r>
      <w:r>
        <w:t>drill</w:t>
      </w:r>
      <w:r w:rsidR="005C3191">
        <w:t xml:space="preserve"> </w:t>
      </w:r>
      <w:r>
        <w:t>into</w:t>
      </w:r>
      <w:r w:rsidR="008B7A3E">
        <w:t>?</w:t>
      </w:r>
      <w:r w:rsidR="005C3191">
        <w:t xml:space="preserve"> </w:t>
      </w:r>
      <w:r>
        <w:t>Take</w:t>
      </w:r>
      <w:r w:rsidR="005C3191">
        <w:t xml:space="preserve"> </w:t>
      </w:r>
      <w:r>
        <w:t>a</w:t>
      </w:r>
      <w:r w:rsidR="005C3191">
        <w:t xml:space="preserve"> </w:t>
      </w:r>
      <w:r w:rsidR="00784189">
        <w:t>company</w:t>
      </w:r>
      <w:r w:rsidR="005C3191">
        <w:t xml:space="preserve"> </w:t>
      </w:r>
      <w:r>
        <w:t>like</w:t>
      </w:r>
      <w:r w:rsidR="005C3191">
        <w:t xml:space="preserve"> </w:t>
      </w:r>
      <w:r>
        <w:t>Airbus</w:t>
      </w:r>
      <w:r w:rsidR="00784189">
        <w:t>.</w:t>
      </w:r>
      <w:r w:rsidR="005C3191">
        <w:t xml:space="preserve"> </w:t>
      </w:r>
      <w:r w:rsidR="00784189">
        <w:t xml:space="preserve">An Airbus </w:t>
      </w:r>
      <w:r>
        <w:t>is</w:t>
      </w:r>
      <w:r w:rsidR="005C3191">
        <w:t xml:space="preserve"> </w:t>
      </w:r>
      <w:r>
        <w:t>made</w:t>
      </w:r>
      <w:r w:rsidR="005C3191">
        <w:t xml:space="preserve"> </w:t>
      </w:r>
      <w:r>
        <w:t>all</w:t>
      </w:r>
      <w:r w:rsidR="005C3191">
        <w:t xml:space="preserve"> </w:t>
      </w:r>
      <w:r>
        <w:t>over</w:t>
      </w:r>
      <w:r w:rsidR="005C3191">
        <w:t xml:space="preserve"> </w:t>
      </w:r>
      <w:r>
        <w:t>Europe</w:t>
      </w:r>
      <w:r w:rsidR="008B7A3E">
        <w:t>.</w:t>
      </w:r>
      <w:r w:rsidR="005C3191">
        <w:t xml:space="preserve"> </w:t>
      </w:r>
      <w:r w:rsidR="005707F3">
        <w:t>We</w:t>
      </w:r>
      <w:r w:rsidR="005C3191">
        <w:t xml:space="preserve"> </w:t>
      </w:r>
      <w:r w:rsidR="005707F3">
        <w:t>are</w:t>
      </w:r>
      <w:r w:rsidR="005C3191">
        <w:t xml:space="preserve"> </w:t>
      </w:r>
      <w:r w:rsidR="005707F3">
        <w:t>the</w:t>
      </w:r>
      <w:r w:rsidR="005C3191">
        <w:t xml:space="preserve"> </w:t>
      </w:r>
      <w:r w:rsidR="005707F3">
        <w:t>wing</w:t>
      </w:r>
      <w:r w:rsidR="005C3191">
        <w:t xml:space="preserve"> </w:t>
      </w:r>
      <w:r w:rsidR="005707F3">
        <w:t>specialists</w:t>
      </w:r>
      <w:r w:rsidR="005C3191">
        <w:t xml:space="preserve"> </w:t>
      </w:r>
      <w:r w:rsidR="005707F3">
        <w:t>and</w:t>
      </w:r>
      <w:r w:rsidR="005C3191">
        <w:t xml:space="preserve"> </w:t>
      </w:r>
      <w:r w:rsidR="00784189">
        <w:t xml:space="preserve">have </w:t>
      </w:r>
      <w:r w:rsidR="005707F3">
        <w:t>certain</w:t>
      </w:r>
      <w:r w:rsidR="005C3191">
        <w:t xml:space="preserve"> </w:t>
      </w:r>
      <w:r w:rsidR="005707F3">
        <w:t>engine</w:t>
      </w:r>
      <w:r w:rsidR="005C3191">
        <w:t xml:space="preserve"> </w:t>
      </w:r>
      <w:r w:rsidR="005707F3">
        <w:t>specialists</w:t>
      </w:r>
      <w:r w:rsidR="005C3191">
        <w:t xml:space="preserve"> </w:t>
      </w:r>
      <w:r w:rsidR="005707F3">
        <w:t>in</w:t>
      </w:r>
      <w:r w:rsidR="005C3191">
        <w:t xml:space="preserve"> </w:t>
      </w:r>
      <w:r w:rsidR="005707F3">
        <w:t>Rolls-Royce</w:t>
      </w:r>
      <w:r w:rsidR="008B7A3E">
        <w:t>.</w:t>
      </w:r>
      <w:r w:rsidR="005C3191">
        <w:t xml:space="preserve"> </w:t>
      </w:r>
      <w:r w:rsidR="005707F3">
        <w:t>We</w:t>
      </w:r>
      <w:r w:rsidR="005C3191">
        <w:t xml:space="preserve"> </w:t>
      </w:r>
      <w:r w:rsidR="005707F3">
        <w:t>need</w:t>
      </w:r>
      <w:r w:rsidR="005C3191">
        <w:t xml:space="preserve"> </w:t>
      </w:r>
      <w:r w:rsidR="005707F3">
        <w:t>that</w:t>
      </w:r>
      <w:r w:rsidR="005C3191">
        <w:t xml:space="preserve"> </w:t>
      </w:r>
      <w:r w:rsidR="005707F3">
        <w:t>just-in-time</w:t>
      </w:r>
      <w:r w:rsidR="005C3191">
        <w:t xml:space="preserve"> </w:t>
      </w:r>
      <w:r w:rsidR="005707F3">
        <w:t>assurance</w:t>
      </w:r>
      <w:r w:rsidR="005C3191">
        <w:t xml:space="preserve"> </w:t>
      </w:r>
      <w:r w:rsidR="005707F3">
        <w:t>that</w:t>
      </w:r>
      <w:r w:rsidR="005C3191">
        <w:t xml:space="preserve"> </w:t>
      </w:r>
      <w:r w:rsidR="005707F3">
        <w:t>the</w:t>
      </w:r>
      <w:r w:rsidR="005C3191">
        <w:t xml:space="preserve"> </w:t>
      </w:r>
      <w:r w:rsidR="005707F3">
        <w:t>supply</w:t>
      </w:r>
      <w:r w:rsidR="005C3191">
        <w:t xml:space="preserve"> </w:t>
      </w:r>
      <w:r w:rsidR="005707F3">
        <w:t>chain</w:t>
      </w:r>
      <w:r w:rsidR="005C3191">
        <w:t xml:space="preserve"> </w:t>
      </w:r>
      <w:r w:rsidR="005707F3">
        <w:t>is</w:t>
      </w:r>
      <w:r w:rsidR="005C3191">
        <w:t xml:space="preserve"> </w:t>
      </w:r>
      <w:r w:rsidR="005707F3">
        <w:t>going</w:t>
      </w:r>
      <w:r w:rsidR="005C3191">
        <w:t xml:space="preserve"> </w:t>
      </w:r>
      <w:r w:rsidR="005707F3">
        <w:t>to</w:t>
      </w:r>
      <w:r w:rsidR="005C3191">
        <w:t xml:space="preserve"> </w:t>
      </w:r>
      <w:r w:rsidR="005707F3">
        <w:t>work</w:t>
      </w:r>
      <w:r w:rsidR="005C3191">
        <w:t xml:space="preserve"> </w:t>
      </w:r>
      <w:r w:rsidR="005707F3">
        <w:t>and</w:t>
      </w:r>
      <w:r w:rsidR="005C3191">
        <w:t xml:space="preserve"> </w:t>
      </w:r>
      <w:r w:rsidR="005707F3">
        <w:t>that</w:t>
      </w:r>
      <w:r w:rsidR="005C3191">
        <w:t xml:space="preserve"> </w:t>
      </w:r>
      <w:r w:rsidR="005707F3">
        <w:t>that</w:t>
      </w:r>
      <w:r w:rsidR="005C3191">
        <w:t xml:space="preserve"> </w:t>
      </w:r>
      <w:r w:rsidR="005707F3">
        <w:t>part</w:t>
      </w:r>
      <w:r w:rsidR="005C3191">
        <w:t xml:space="preserve"> </w:t>
      </w:r>
      <w:r w:rsidR="005707F3">
        <w:t>arrives</w:t>
      </w:r>
      <w:r w:rsidR="005C3191">
        <w:t xml:space="preserve"> </w:t>
      </w:r>
      <w:r w:rsidR="005707F3">
        <w:t>on</w:t>
      </w:r>
      <w:r w:rsidR="005C3191">
        <w:t xml:space="preserve"> </w:t>
      </w:r>
      <w:r w:rsidR="005707F3">
        <w:t>the</w:t>
      </w:r>
      <w:r w:rsidR="005C3191">
        <w:t xml:space="preserve"> </w:t>
      </w:r>
      <w:r w:rsidR="005707F3">
        <w:t>very</w:t>
      </w:r>
      <w:r w:rsidR="005C3191">
        <w:t xml:space="preserve"> </w:t>
      </w:r>
      <w:r w:rsidR="005707F3">
        <w:t>day,</w:t>
      </w:r>
      <w:r w:rsidR="005C3191">
        <w:t xml:space="preserve"> </w:t>
      </w:r>
      <w:r w:rsidR="005707F3">
        <w:t>at</w:t>
      </w:r>
      <w:r w:rsidR="005C3191">
        <w:t xml:space="preserve"> </w:t>
      </w:r>
      <w:r w:rsidR="005707F3">
        <w:t>the</w:t>
      </w:r>
      <w:r w:rsidR="005C3191">
        <w:t xml:space="preserve"> </w:t>
      </w:r>
      <w:r w:rsidR="005707F3">
        <w:t>very</w:t>
      </w:r>
      <w:r w:rsidR="005C3191">
        <w:t xml:space="preserve"> </w:t>
      </w:r>
      <w:r w:rsidR="005707F3">
        <w:t>moment</w:t>
      </w:r>
      <w:r w:rsidR="005C3191">
        <w:t xml:space="preserve"> </w:t>
      </w:r>
      <w:r w:rsidR="005707F3">
        <w:t>it</w:t>
      </w:r>
      <w:r w:rsidR="005C3191">
        <w:t xml:space="preserve"> </w:t>
      </w:r>
      <w:r w:rsidR="005707F3">
        <w:t>is</w:t>
      </w:r>
      <w:r w:rsidR="005C3191">
        <w:t xml:space="preserve"> </w:t>
      </w:r>
      <w:r w:rsidR="005707F3">
        <w:t>needed</w:t>
      </w:r>
      <w:r w:rsidR="008B7A3E">
        <w:t>.</w:t>
      </w:r>
      <w:r w:rsidR="005C3191">
        <w:t xml:space="preserve"> </w:t>
      </w:r>
      <w:r w:rsidR="005707F3">
        <w:t>How</w:t>
      </w:r>
      <w:r w:rsidR="005C3191">
        <w:t xml:space="preserve"> </w:t>
      </w:r>
      <w:r w:rsidR="005707F3">
        <w:t>closely</w:t>
      </w:r>
      <w:r w:rsidR="005C3191">
        <w:t xml:space="preserve"> </w:t>
      </w:r>
      <w:r w:rsidR="005707F3">
        <w:t>are</w:t>
      </w:r>
      <w:r w:rsidR="005C3191">
        <w:t xml:space="preserve"> </w:t>
      </w:r>
      <w:r w:rsidR="005707F3">
        <w:t>you</w:t>
      </w:r>
      <w:r w:rsidR="005C3191">
        <w:t xml:space="preserve"> </w:t>
      </w:r>
      <w:r w:rsidR="005707F3">
        <w:t>talking</w:t>
      </w:r>
      <w:r w:rsidR="005C3191">
        <w:t xml:space="preserve"> </w:t>
      </w:r>
      <w:r w:rsidR="005707F3">
        <w:t>with</w:t>
      </w:r>
      <w:r w:rsidR="005C3191">
        <w:t xml:space="preserve"> </w:t>
      </w:r>
      <w:r w:rsidR="005707F3">
        <w:t>people</w:t>
      </w:r>
      <w:r w:rsidR="005C3191">
        <w:t xml:space="preserve"> </w:t>
      </w:r>
      <w:r w:rsidR="005707F3">
        <w:t>like</w:t>
      </w:r>
      <w:r w:rsidR="00784189">
        <w:t xml:space="preserve"> those at</w:t>
      </w:r>
      <w:r w:rsidR="005C3191">
        <w:t xml:space="preserve"> </w:t>
      </w:r>
      <w:r w:rsidR="005707F3">
        <w:t>Airbus</w:t>
      </w:r>
      <w:r w:rsidR="008B7A3E">
        <w:t>?</w:t>
      </w:r>
      <w:r w:rsidR="005C3191">
        <w:t xml:space="preserve"> </w:t>
      </w:r>
      <w:r w:rsidR="005707F3">
        <w:t>Airbus</w:t>
      </w:r>
      <w:r w:rsidR="005C3191">
        <w:t xml:space="preserve"> </w:t>
      </w:r>
      <w:r w:rsidR="005707F3">
        <w:t>is</w:t>
      </w:r>
      <w:r w:rsidR="005C3191">
        <w:t xml:space="preserve"> </w:t>
      </w:r>
      <w:r w:rsidR="005707F3">
        <w:t>very</w:t>
      </w:r>
      <w:r w:rsidR="005C3191">
        <w:t xml:space="preserve"> </w:t>
      </w:r>
      <w:r w:rsidR="005707F3">
        <w:t>important</w:t>
      </w:r>
      <w:r w:rsidR="005C3191">
        <w:t xml:space="preserve"> </w:t>
      </w:r>
      <w:r w:rsidR="005707F3">
        <w:t>to</w:t>
      </w:r>
      <w:r w:rsidR="005C3191">
        <w:t xml:space="preserve"> </w:t>
      </w:r>
      <w:r w:rsidR="005707F3">
        <w:t>our</w:t>
      </w:r>
      <w:r w:rsidR="005C3191">
        <w:t xml:space="preserve"> </w:t>
      </w:r>
      <w:r w:rsidR="005707F3">
        <w:t>country</w:t>
      </w:r>
      <w:r w:rsidR="008B7A3E">
        <w:t>.</w:t>
      </w:r>
      <w:r w:rsidR="005C3191">
        <w:t xml:space="preserve"> </w:t>
      </w:r>
      <w:r w:rsidR="005707F3">
        <w:t>Will</w:t>
      </w:r>
      <w:r w:rsidR="005C3191">
        <w:t xml:space="preserve"> </w:t>
      </w:r>
      <w:r w:rsidR="005707F3">
        <w:t>it</w:t>
      </w:r>
      <w:r w:rsidR="005C3191">
        <w:t xml:space="preserve"> </w:t>
      </w:r>
      <w:r w:rsidR="005707F3">
        <w:t>be</w:t>
      </w:r>
      <w:r w:rsidR="005C3191">
        <w:t xml:space="preserve"> </w:t>
      </w:r>
      <w:r w:rsidR="005707F3">
        <w:t>a</w:t>
      </w:r>
      <w:r w:rsidR="005C3191">
        <w:t xml:space="preserve"> </w:t>
      </w:r>
      <w:r w:rsidR="005707F3">
        <w:t>smooth</w:t>
      </w:r>
      <w:r w:rsidR="005C3191">
        <w:t xml:space="preserve"> </w:t>
      </w:r>
      <w:r w:rsidR="005707F3">
        <w:t>transition</w:t>
      </w:r>
      <w:r w:rsidR="005C3191">
        <w:t xml:space="preserve"> </w:t>
      </w:r>
      <w:r w:rsidR="005707F3">
        <w:t>for</w:t>
      </w:r>
      <w:r w:rsidR="005C3191">
        <w:t xml:space="preserve"> </w:t>
      </w:r>
      <w:r w:rsidR="005707F3">
        <w:t>them?</w:t>
      </w:r>
    </w:p>
    <w:p w:rsidR="00EE501C" w:rsidP="005707F3">
      <w:pPr>
        <w:pStyle w:val="Answer"/>
      </w:pPr>
      <w:sdt>
        <w:sdtPr>
          <w:alias w:val="Witness"/>
          <w:id w:val="1208214203"/>
          <w:placeholder>
            <w:docPart w:val="DefaultPlaceholder_1082065158"/>
          </w:placeholder>
          <w:richText/>
        </w:sdtPr>
        <w:sdtContent>
          <w:r w:rsidRPr="008B7A3E" w:rsidR="008B7A3E">
            <w:rPr>
              <w:b/>
              <w:i/>
            </w:rPr>
            <w:t>Dr</w:t>
          </w:r>
          <w:r w:rsidR="005C3191">
            <w:rPr>
              <w:b/>
              <w:i/>
            </w:rPr>
            <w:t xml:space="preserve"> </w:t>
          </w:r>
          <w:r w:rsidRPr="008B7A3E" w:rsidR="008B7A3E">
            <w:rPr>
              <w:b/>
              <w:i/>
            </w:rPr>
            <w:t>Karlsson:</w:t>
          </w:r>
        </w:sdtContent>
      </w:sdt>
      <w:r w:rsidR="005C3191">
        <w:t xml:space="preserve"> </w:t>
      </w:r>
      <w:r w:rsidR="005707F3">
        <w:t>Yes,</w:t>
      </w:r>
      <w:r w:rsidR="005C3191">
        <w:t xml:space="preserve"> </w:t>
      </w:r>
      <w:r w:rsidR="005707F3">
        <w:t>absolutely</w:t>
      </w:r>
      <w:r w:rsidR="008B7A3E">
        <w:t>.</w:t>
      </w:r>
      <w:r w:rsidR="005C3191">
        <w:t xml:space="preserve"> </w:t>
      </w:r>
      <w:r w:rsidR="005707F3">
        <w:t>There</w:t>
      </w:r>
      <w:r w:rsidR="005C3191">
        <w:t xml:space="preserve"> </w:t>
      </w:r>
      <w:r w:rsidR="005707F3">
        <w:t>are</w:t>
      </w:r>
      <w:r w:rsidR="005C3191">
        <w:t xml:space="preserve"> </w:t>
      </w:r>
      <w:r w:rsidR="005707F3">
        <w:t>a</w:t>
      </w:r>
      <w:r w:rsidR="005C3191">
        <w:t xml:space="preserve"> </w:t>
      </w:r>
      <w:r w:rsidR="005707F3">
        <w:t>number</w:t>
      </w:r>
      <w:r w:rsidR="005C3191">
        <w:t xml:space="preserve"> </w:t>
      </w:r>
      <w:r w:rsidR="005707F3">
        <w:t>of</w:t>
      </w:r>
      <w:r w:rsidR="005C3191">
        <w:t xml:space="preserve"> </w:t>
      </w:r>
      <w:r w:rsidR="005707F3">
        <w:t>them</w:t>
      </w:r>
      <w:r w:rsidR="005C3191">
        <w:t xml:space="preserve"> </w:t>
      </w:r>
      <w:r w:rsidR="005707F3">
        <w:t>and</w:t>
      </w:r>
      <w:r w:rsidR="005C3191">
        <w:t xml:space="preserve"> </w:t>
      </w:r>
      <w:r w:rsidR="005707F3">
        <w:t>they</w:t>
      </w:r>
      <w:r w:rsidR="005C3191">
        <w:t xml:space="preserve"> </w:t>
      </w:r>
      <w:r w:rsidR="005707F3">
        <w:t>are</w:t>
      </w:r>
      <w:r w:rsidR="005C3191">
        <w:t xml:space="preserve"> </w:t>
      </w:r>
      <w:r w:rsidR="005707F3">
        <w:t>growing</w:t>
      </w:r>
      <w:r w:rsidR="008B7A3E">
        <w:t>.</w:t>
      </w:r>
      <w:r w:rsidR="005C3191">
        <w:t xml:space="preserve"> </w:t>
      </w:r>
      <w:r w:rsidR="005707F3">
        <w:t>Not</w:t>
      </w:r>
      <w:r w:rsidR="005C3191">
        <w:t xml:space="preserve"> </w:t>
      </w:r>
      <w:r w:rsidR="005707F3">
        <w:t>only</w:t>
      </w:r>
      <w:r w:rsidR="005C3191">
        <w:t xml:space="preserve"> </w:t>
      </w:r>
      <w:r w:rsidR="005707F3">
        <w:t>the</w:t>
      </w:r>
      <w:r w:rsidR="005C3191">
        <w:t xml:space="preserve"> </w:t>
      </w:r>
      <w:r w:rsidR="005707F3">
        <w:t>big</w:t>
      </w:r>
      <w:r w:rsidR="005C3191">
        <w:t xml:space="preserve"> </w:t>
      </w:r>
      <w:r w:rsidR="005707F3">
        <w:t>companies</w:t>
      </w:r>
      <w:r w:rsidR="005C3191">
        <w:t xml:space="preserve"> </w:t>
      </w:r>
      <w:r w:rsidR="005707F3">
        <w:t>but</w:t>
      </w:r>
      <w:r w:rsidR="005C3191">
        <w:t xml:space="preserve"> </w:t>
      </w:r>
      <w:r w:rsidR="005707F3">
        <w:t>also</w:t>
      </w:r>
      <w:r w:rsidR="005C3191">
        <w:t xml:space="preserve"> </w:t>
      </w:r>
      <w:r w:rsidR="005707F3">
        <w:t>the</w:t>
      </w:r>
      <w:r w:rsidR="005C3191">
        <w:t xml:space="preserve"> </w:t>
      </w:r>
      <w:r>
        <w:t>level</w:t>
      </w:r>
      <w:r w:rsidR="005C3191">
        <w:t xml:space="preserve"> </w:t>
      </w:r>
      <w:r w:rsidR="005707F3">
        <w:t>under</w:t>
      </w:r>
      <w:r w:rsidR="005C3191">
        <w:t xml:space="preserve"> </w:t>
      </w:r>
      <w:r>
        <w:t>them</w:t>
      </w:r>
      <w:r w:rsidR="005C3191">
        <w:t xml:space="preserve"> </w:t>
      </w:r>
      <w:r w:rsidR="005707F3">
        <w:t>are</w:t>
      </w:r>
      <w:r w:rsidR="005C3191">
        <w:t xml:space="preserve"> </w:t>
      </w:r>
      <w:r w:rsidR="005707F3">
        <w:t>more</w:t>
      </w:r>
      <w:r w:rsidR="005C3191">
        <w:t xml:space="preserve"> </w:t>
      </w:r>
      <w:r w:rsidR="005707F3">
        <w:t>and</w:t>
      </w:r>
      <w:r w:rsidR="005C3191">
        <w:t xml:space="preserve"> </w:t>
      </w:r>
      <w:r w:rsidR="005707F3">
        <w:t>more</w:t>
      </w:r>
      <w:r w:rsidR="005C3191">
        <w:t xml:space="preserve"> </w:t>
      </w:r>
      <w:r w:rsidR="005707F3">
        <w:t>involved</w:t>
      </w:r>
      <w:r w:rsidR="005C3191">
        <w:t xml:space="preserve"> </w:t>
      </w:r>
      <w:r w:rsidR="005707F3">
        <w:t>in</w:t>
      </w:r>
      <w:r w:rsidR="005C3191">
        <w:t xml:space="preserve"> </w:t>
      </w:r>
      <w:r w:rsidR="005707F3">
        <w:t>international</w:t>
      </w:r>
      <w:r w:rsidR="005C3191">
        <w:t xml:space="preserve"> </w:t>
      </w:r>
      <w:r w:rsidR="005707F3">
        <w:t>supply</w:t>
      </w:r>
      <w:r w:rsidR="005C3191">
        <w:t xml:space="preserve"> </w:t>
      </w:r>
      <w:r w:rsidR="005707F3">
        <w:t>chains</w:t>
      </w:r>
      <w:r w:rsidR="005C3191">
        <w:t xml:space="preserve"> </w:t>
      </w:r>
      <w:r w:rsidR="005707F3">
        <w:t>and,</w:t>
      </w:r>
      <w:r w:rsidR="005C3191">
        <w:t xml:space="preserve"> </w:t>
      </w:r>
      <w:r w:rsidR="005707F3">
        <w:t>specifically,</w:t>
      </w:r>
      <w:r w:rsidR="005C3191">
        <w:t xml:space="preserve"> </w:t>
      </w:r>
      <w:r w:rsidR="005707F3">
        <w:t>the</w:t>
      </w:r>
      <w:r w:rsidR="005C3191">
        <w:t xml:space="preserve"> </w:t>
      </w:r>
      <w:r w:rsidR="005707F3">
        <w:t>global</w:t>
      </w:r>
      <w:r w:rsidR="005C3191">
        <w:t xml:space="preserve"> </w:t>
      </w:r>
      <w:r w:rsidR="005707F3">
        <w:t>value</w:t>
      </w:r>
      <w:r w:rsidR="005C3191">
        <w:t xml:space="preserve"> </w:t>
      </w:r>
      <w:r w:rsidR="005707F3">
        <w:t>chains</w:t>
      </w:r>
      <w:r w:rsidR="005C3191">
        <w:t xml:space="preserve"> </w:t>
      </w:r>
      <w:r w:rsidR="005707F3">
        <w:t>you</w:t>
      </w:r>
      <w:r w:rsidR="005C3191">
        <w:t xml:space="preserve"> </w:t>
      </w:r>
      <w:r w:rsidR="005707F3">
        <w:t>are</w:t>
      </w:r>
      <w:r w:rsidR="005C3191">
        <w:t xml:space="preserve"> </w:t>
      </w:r>
      <w:r w:rsidR="005707F3">
        <w:t>referring</w:t>
      </w:r>
      <w:r w:rsidR="005C3191">
        <w:t xml:space="preserve"> </w:t>
      </w:r>
      <w:r w:rsidR="005707F3">
        <w:t>to</w:t>
      </w:r>
      <w:r w:rsidR="008B7A3E">
        <w:t>.</w:t>
      </w:r>
      <w:r w:rsidR="005C3191">
        <w:t xml:space="preserve"> </w:t>
      </w:r>
      <w:r w:rsidR="005707F3">
        <w:t>You</w:t>
      </w:r>
      <w:r w:rsidR="005C3191">
        <w:t xml:space="preserve"> </w:t>
      </w:r>
      <w:r w:rsidR="005707F3">
        <w:t>are</w:t>
      </w:r>
      <w:r w:rsidR="005C3191">
        <w:t xml:space="preserve"> </w:t>
      </w:r>
      <w:r w:rsidR="005707F3">
        <w:t>absolutely</w:t>
      </w:r>
      <w:r w:rsidR="005C3191">
        <w:t xml:space="preserve"> </w:t>
      </w:r>
      <w:r w:rsidR="005707F3">
        <w:t>correct</w:t>
      </w:r>
      <w:r w:rsidR="005C3191">
        <w:t xml:space="preserve"> </w:t>
      </w:r>
      <w:r w:rsidR="005707F3">
        <w:t>that</w:t>
      </w:r>
      <w:r w:rsidR="005C3191">
        <w:t xml:space="preserve"> </w:t>
      </w:r>
      <w:r w:rsidR="005707F3">
        <w:t>these</w:t>
      </w:r>
      <w:r w:rsidR="005C3191">
        <w:t xml:space="preserve"> </w:t>
      </w:r>
      <w:r w:rsidR="005707F3">
        <w:t>are</w:t>
      </w:r>
      <w:r w:rsidR="005C3191">
        <w:t xml:space="preserve"> </w:t>
      </w:r>
      <w:r w:rsidR="005707F3">
        <w:t>the</w:t>
      </w:r>
      <w:r w:rsidR="005C3191">
        <w:t xml:space="preserve"> </w:t>
      </w:r>
      <w:r w:rsidR="005707F3">
        <w:t>most</w:t>
      </w:r>
      <w:r w:rsidR="005C3191">
        <w:t xml:space="preserve"> </w:t>
      </w:r>
      <w:r w:rsidR="005707F3">
        <w:t>important,</w:t>
      </w:r>
      <w:r w:rsidR="005C3191">
        <w:t xml:space="preserve"> </w:t>
      </w:r>
      <w:r w:rsidR="005707F3">
        <w:t>even</w:t>
      </w:r>
      <w:r w:rsidR="005C3191">
        <w:t xml:space="preserve"> </w:t>
      </w:r>
      <w:r w:rsidR="005707F3">
        <w:t>though</w:t>
      </w:r>
      <w:r w:rsidR="005C3191">
        <w:t xml:space="preserve"> </w:t>
      </w:r>
      <w:r w:rsidR="005707F3">
        <w:t>all</w:t>
      </w:r>
      <w:r w:rsidR="005C3191">
        <w:t xml:space="preserve"> </w:t>
      </w:r>
      <w:r w:rsidR="005707F3">
        <w:t>traders</w:t>
      </w:r>
      <w:r w:rsidR="005C3191">
        <w:t xml:space="preserve"> </w:t>
      </w:r>
      <w:r w:rsidR="005707F3">
        <w:t>are</w:t>
      </w:r>
      <w:r w:rsidR="005C3191">
        <w:t xml:space="preserve"> </w:t>
      </w:r>
      <w:r w:rsidR="005707F3">
        <w:t>important</w:t>
      </w:r>
      <w:r w:rsidR="008B7A3E">
        <w:t>.</w:t>
      </w:r>
      <w:r w:rsidR="005C3191">
        <w:t xml:space="preserve"> </w:t>
      </w:r>
      <w:r w:rsidR="005707F3">
        <w:t>We</w:t>
      </w:r>
      <w:r w:rsidR="005C3191">
        <w:t xml:space="preserve"> </w:t>
      </w:r>
      <w:r w:rsidR="005707F3">
        <w:t>are</w:t>
      </w:r>
      <w:r w:rsidR="005C3191">
        <w:t xml:space="preserve"> </w:t>
      </w:r>
      <w:r w:rsidR="005707F3">
        <w:t>talking</w:t>
      </w:r>
      <w:r w:rsidR="005C3191">
        <w:t xml:space="preserve"> </w:t>
      </w:r>
      <w:r w:rsidR="005707F3">
        <w:t>to</w:t>
      </w:r>
      <w:r w:rsidR="005C3191">
        <w:t xml:space="preserve"> </w:t>
      </w:r>
      <w:r w:rsidR="005707F3">
        <w:t>them</w:t>
      </w:r>
      <w:r w:rsidR="008B7A3E">
        <w:t>.</w:t>
      </w:r>
      <w:r w:rsidR="005C3191">
        <w:t xml:space="preserve"> </w:t>
      </w:r>
      <w:r w:rsidR="005707F3">
        <w:t>They</w:t>
      </w:r>
      <w:r w:rsidR="005C3191">
        <w:t xml:space="preserve"> </w:t>
      </w:r>
      <w:r w:rsidR="005707F3">
        <w:t>are</w:t>
      </w:r>
      <w:r w:rsidR="005C3191">
        <w:t xml:space="preserve"> </w:t>
      </w:r>
      <w:r w:rsidR="005707F3">
        <w:t>the</w:t>
      </w:r>
      <w:r w:rsidR="005C3191">
        <w:t xml:space="preserve"> </w:t>
      </w:r>
      <w:r w:rsidR="005707F3">
        <w:t>ones</w:t>
      </w:r>
      <w:r w:rsidR="005C3191">
        <w:t xml:space="preserve"> </w:t>
      </w:r>
      <w:r w:rsidR="005707F3">
        <w:t>who</w:t>
      </w:r>
      <w:r w:rsidR="005C3191">
        <w:t xml:space="preserve"> </w:t>
      </w:r>
      <w:r w:rsidR="005707F3">
        <w:t>are</w:t>
      </w:r>
      <w:r w:rsidR="005C3191">
        <w:t xml:space="preserve"> </w:t>
      </w:r>
      <w:r w:rsidR="005707F3">
        <w:t>willing</w:t>
      </w:r>
      <w:r w:rsidR="005C3191">
        <w:t xml:space="preserve"> </w:t>
      </w:r>
      <w:r w:rsidR="005707F3">
        <w:t>to</w:t>
      </w:r>
      <w:r w:rsidR="005C3191">
        <w:t xml:space="preserve"> </w:t>
      </w:r>
      <w:r w:rsidR="005707F3">
        <w:t>both</w:t>
      </w:r>
      <w:r w:rsidR="005C3191">
        <w:t xml:space="preserve"> </w:t>
      </w:r>
      <w:r w:rsidR="005707F3">
        <w:t>invest</w:t>
      </w:r>
      <w:r w:rsidR="005C3191">
        <w:t xml:space="preserve"> </w:t>
      </w:r>
      <w:r w:rsidR="005707F3">
        <w:t>in</w:t>
      </w:r>
      <w:r w:rsidR="005C3191">
        <w:t xml:space="preserve"> </w:t>
      </w:r>
      <w:r w:rsidR="005707F3">
        <w:t>and</w:t>
      </w:r>
      <w:r w:rsidR="005C3191">
        <w:t xml:space="preserve"> </w:t>
      </w:r>
      <w:r w:rsidR="005707F3">
        <w:t>to</w:t>
      </w:r>
      <w:r w:rsidR="005C3191">
        <w:t xml:space="preserve"> </w:t>
      </w:r>
      <w:r w:rsidR="005707F3">
        <w:t>use</w:t>
      </w:r>
      <w:r w:rsidR="005C3191">
        <w:t xml:space="preserve"> </w:t>
      </w:r>
      <w:r w:rsidR="005707F3">
        <w:t>the</w:t>
      </w:r>
      <w:r w:rsidR="005C3191">
        <w:t xml:space="preserve"> </w:t>
      </w:r>
      <w:r w:rsidR="005707F3">
        <w:t>systems</w:t>
      </w:r>
      <w:r w:rsidR="005C3191">
        <w:t xml:space="preserve"> </w:t>
      </w:r>
      <w:r w:rsidR="005707F3">
        <w:t>that</w:t>
      </w:r>
      <w:r w:rsidR="005C3191">
        <w:t xml:space="preserve"> </w:t>
      </w:r>
      <w:r w:rsidR="005707F3">
        <w:t>are</w:t>
      </w:r>
      <w:r w:rsidR="005C3191">
        <w:t xml:space="preserve"> </w:t>
      </w:r>
      <w:r w:rsidR="005707F3">
        <w:t>there</w:t>
      </w:r>
      <w:r w:rsidR="008B7A3E">
        <w:t>.</w:t>
      </w:r>
      <w:r w:rsidR="005C3191">
        <w:t xml:space="preserve"> </w:t>
      </w:r>
      <w:r w:rsidR="005707F3">
        <w:t>That</w:t>
      </w:r>
      <w:r w:rsidR="005C3191">
        <w:t xml:space="preserve"> </w:t>
      </w:r>
      <w:r w:rsidR="005707F3">
        <w:t>is</w:t>
      </w:r>
      <w:r w:rsidR="005C3191">
        <w:t xml:space="preserve"> </w:t>
      </w:r>
      <w:r w:rsidR="005707F3">
        <w:t>why</w:t>
      </w:r>
      <w:r w:rsidR="005C3191">
        <w:t xml:space="preserve"> </w:t>
      </w:r>
      <w:r w:rsidR="005707F3">
        <w:t>all</w:t>
      </w:r>
      <w:r w:rsidR="005C3191">
        <w:t xml:space="preserve"> </w:t>
      </w:r>
      <w:r w:rsidR="005707F3">
        <w:t>these</w:t>
      </w:r>
      <w:r w:rsidR="005C3191">
        <w:t xml:space="preserve"> </w:t>
      </w:r>
      <w:r w:rsidR="005707F3">
        <w:t>companies</w:t>
      </w:r>
      <w:r w:rsidR="005C3191">
        <w:t xml:space="preserve"> </w:t>
      </w:r>
      <w:r w:rsidR="005707F3">
        <w:t>are</w:t>
      </w:r>
      <w:r w:rsidR="005C3191">
        <w:t xml:space="preserve"> </w:t>
      </w:r>
      <w:r w:rsidR="005707F3">
        <w:t>authorised</w:t>
      </w:r>
      <w:r w:rsidR="005C3191">
        <w:t xml:space="preserve"> </w:t>
      </w:r>
      <w:r w:rsidR="005707F3">
        <w:t>economic</w:t>
      </w:r>
      <w:r w:rsidR="005C3191">
        <w:t xml:space="preserve"> </w:t>
      </w:r>
      <w:r w:rsidR="005707F3">
        <w:t>operators,</w:t>
      </w:r>
      <w:r w:rsidR="005C3191">
        <w:t xml:space="preserve"> </w:t>
      </w:r>
      <w:r w:rsidR="005707F3">
        <w:t>or</w:t>
      </w:r>
      <w:r w:rsidR="005C3191">
        <w:t xml:space="preserve"> </w:t>
      </w:r>
      <w:r w:rsidR="005707F3">
        <w:t>should</w:t>
      </w:r>
      <w:r w:rsidR="005C3191">
        <w:t xml:space="preserve"> </w:t>
      </w:r>
      <w:r w:rsidR="005707F3">
        <w:t>be</w:t>
      </w:r>
      <w:r>
        <w:t>.</w:t>
      </w:r>
    </w:p>
    <w:p w:rsidR="005707F3" w:rsidP="005707F3">
      <w:pPr>
        <w:pStyle w:val="Answer"/>
      </w:pPr>
      <w:r>
        <w:t>With</w:t>
      </w:r>
      <w:r w:rsidR="005C3191">
        <w:t xml:space="preserve"> </w:t>
      </w:r>
      <w:r>
        <w:t>that,</w:t>
      </w:r>
      <w:r w:rsidR="005C3191">
        <w:t xml:space="preserve"> </w:t>
      </w:r>
      <w:r>
        <w:t>they</w:t>
      </w:r>
      <w:r w:rsidR="005C3191">
        <w:t xml:space="preserve"> </w:t>
      </w:r>
      <w:r>
        <w:t>also</w:t>
      </w:r>
      <w:r w:rsidR="005C3191">
        <w:t xml:space="preserve"> </w:t>
      </w:r>
      <w:r>
        <w:t>have</w:t>
      </w:r>
      <w:r w:rsidR="005C3191">
        <w:t xml:space="preserve"> </w:t>
      </w:r>
      <w:r>
        <w:t>self-assessment</w:t>
      </w:r>
      <w:r w:rsidR="005C3191">
        <w:t xml:space="preserve"> </w:t>
      </w:r>
      <w:r>
        <w:t>systems</w:t>
      </w:r>
      <w:r w:rsidR="005C3191">
        <w:t xml:space="preserve"> </w:t>
      </w:r>
      <w:r>
        <w:t>and</w:t>
      </w:r>
      <w:r w:rsidR="005C3191">
        <w:t xml:space="preserve"> </w:t>
      </w:r>
      <w:r>
        <w:t>system-based</w:t>
      </w:r>
      <w:r w:rsidR="005C3191">
        <w:t xml:space="preserve"> </w:t>
      </w:r>
      <w:r>
        <w:t>controls</w:t>
      </w:r>
      <w:r w:rsidR="005C3191">
        <w:t xml:space="preserve"> </w:t>
      </w:r>
      <w:r>
        <w:t>in</w:t>
      </w:r>
      <w:r w:rsidR="005C3191">
        <w:t xml:space="preserve"> </w:t>
      </w:r>
      <w:r>
        <w:t>place—things</w:t>
      </w:r>
      <w:r w:rsidR="005C3191">
        <w:t xml:space="preserve"> </w:t>
      </w:r>
      <w:r>
        <w:t>that</w:t>
      </w:r>
      <w:r w:rsidR="005C3191">
        <w:t xml:space="preserve"> </w:t>
      </w:r>
      <w:r>
        <w:t>Government</w:t>
      </w:r>
      <w:r w:rsidR="005C3191">
        <w:t xml:space="preserve"> </w:t>
      </w:r>
      <w:r>
        <w:t>can</w:t>
      </w:r>
      <w:r w:rsidR="005C3191">
        <w:t xml:space="preserve"> </w:t>
      </w:r>
      <w:r>
        <w:t>use</w:t>
      </w:r>
      <w:r w:rsidR="008B7A3E">
        <w:t>.</w:t>
      </w:r>
      <w:r w:rsidR="005C3191">
        <w:t xml:space="preserve"> </w:t>
      </w:r>
      <w:r>
        <w:t>Connecting</w:t>
      </w:r>
      <w:r w:rsidR="005C3191">
        <w:t xml:space="preserve"> </w:t>
      </w:r>
      <w:r>
        <w:t>that</w:t>
      </w:r>
      <w:r w:rsidR="005C3191">
        <w:t xml:space="preserve"> </w:t>
      </w:r>
      <w:r>
        <w:t>with</w:t>
      </w:r>
      <w:r w:rsidR="005C3191">
        <w:t xml:space="preserve"> </w:t>
      </w:r>
      <w:r>
        <w:t>the</w:t>
      </w:r>
      <w:r w:rsidR="005C3191">
        <w:t xml:space="preserve"> </w:t>
      </w:r>
      <w:r>
        <w:t>transport</w:t>
      </w:r>
      <w:r w:rsidR="005C3191">
        <w:t xml:space="preserve"> </w:t>
      </w:r>
      <w:r>
        <w:t>industry</w:t>
      </w:r>
      <w:r w:rsidR="005C3191">
        <w:t xml:space="preserve"> </w:t>
      </w:r>
      <w:r>
        <w:t>and</w:t>
      </w:r>
      <w:r w:rsidR="005C3191">
        <w:t xml:space="preserve"> </w:t>
      </w:r>
      <w:r>
        <w:t>other</w:t>
      </w:r>
      <w:r w:rsidR="005C3191">
        <w:t xml:space="preserve"> </w:t>
      </w:r>
      <w:r>
        <w:t>parts</w:t>
      </w:r>
      <w:r w:rsidR="005C3191">
        <w:t xml:space="preserve"> </w:t>
      </w:r>
      <w:r>
        <w:t>of</w:t>
      </w:r>
      <w:r w:rsidR="005C3191">
        <w:t xml:space="preserve"> </w:t>
      </w:r>
      <w:r>
        <w:t>the</w:t>
      </w:r>
      <w:r w:rsidR="005C3191">
        <w:t xml:space="preserve"> </w:t>
      </w:r>
      <w:r>
        <w:t>industry</w:t>
      </w:r>
      <w:r w:rsidR="005C3191">
        <w:t xml:space="preserve"> </w:t>
      </w:r>
      <w:r>
        <w:t>in</w:t>
      </w:r>
      <w:r w:rsidR="005C3191">
        <w:t xml:space="preserve"> </w:t>
      </w:r>
      <w:r>
        <w:t>trusted</w:t>
      </w:r>
      <w:r w:rsidR="005C3191">
        <w:t xml:space="preserve"> </w:t>
      </w:r>
      <w:r w:rsidR="00197E44">
        <w:t>trade</w:t>
      </w:r>
      <w:r w:rsidR="005C3191">
        <w:t xml:space="preserve"> </w:t>
      </w:r>
      <w:r w:rsidR="00197E44">
        <w:t>lanes</w:t>
      </w:r>
      <w:r w:rsidR="005C3191">
        <w:t xml:space="preserve"> </w:t>
      </w:r>
      <w:r w:rsidR="00197E44">
        <w:t>for</w:t>
      </w:r>
      <w:r w:rsidR="005C3191">
        <w:t xml:space="preserve"> </w:t>
      </w:r>
      <w:r w:rsidR="00197E44">
        <w:t>this</w:t>
      </w:r>
      <w:r w:rsidR="005C3191">
        <w:t xml:space="preserve"> </w:t>
      </w:r>
      <w:r w:rsidR="00197E44">
        <w:t>type</w:t>
      </w:r>
      <w:r w:rsidR="005C3191">
        <w:t xml:space="preserve"> </w:t>
      </w:r>
      <w:r w:rsidR="00197E44">
        <w:t>of</w:t>
      </w:r>
      <w:r w:rsidR="005C3191">
        <w:t xml:space="preserve"> </w:t>
      </w:r>
      <w:r w:rsidR="00197E44">
        <w:t>compan</w:t>
      </w:r>
      <w:r w:rsidR="00784189">
        <w:t>y</w:t>
      </w:r>
      <w:r w:rsidR="005C3191">
        <w:t xml:space="preserve"> </w:t>
      </w:r>
      <w:r w:rsidR="00197E44">
        <w:t>is</w:t>
      </w:r>
      <w:r w:rsidR="005C3191">
        <w:t xml:space="preserve"> </w:t>
      </w:r>
      <w:r w:rsidR="00197E44">
        <w:t>a</w:t>
      </w:r>
      <w:r w:rsidR="005C3191">
        <w:t xml:space="preserve"> </w:t>
      </w:r>
      <w:r w:rsidR="00197E44">
        <w:t>very</w:t>
      </w:r>
      <w:r w:rsidR="005C3191">
        <w:t xml:space="preserve"> </w:t>
      </w:r>
      <w:r w:rsidR="00197E44">
        <w:t>suitable</w:t>
      </w:r>
      <w:r w:rsidR="005C3191">
        <w:t xml:space="preserve"> </w:t>
      </w:r>
      <w:r w:rsidR="00197E44">
        <w:t>way</w:t>
      </w:r>
      <w:r w:rsidR="005C3191">
        <w:t xml:space="preserve"> </w:t>
      </w:r>
      <w:r w:rsidR="00197E44">
        <w:t>of</w:t>
      </w:r>
      <w:r w:rsidR="005C3191">
        <w:t xml:space="preserve"> </w:t>
      </w:r>
      <w:r w:rsidR="00197E44">
        <w:t>making</w:t>
      </w:r>
      <w:r w:rsidR="005C3191">
        <w:t xml:space="preserve"> </w:t>
      </w:r>
      <w:r w:rsidR="00197E44">
        <w:t>sure</w:t>
      </w:r>
      <w:r w:rsidR="005C3191">
        <w:t xml:space="preserve"> </w:t>
      </w:r>
      <w:r w:rsidR="00197E44">
        <w:t>that</w:t>
      </w:r>
      <w:r w:rsidR="005C3191">
        <w:t xml:space="preserve"> </w:t>
      </w:r>
      <w:r w:rsidR="00197E44">
        <w:t>those</w:t>
      </w:r>
      <w:r w:rsidR="005C3191">
        <w:t xml:space="preserve"> </w:t>
      </w:r>
      <w:r w:rsidR="00197E44">
        <w:t>supply</w:t>
      </w:r>
      <w:r w:rsidR="005C3191">
        <w:t xml:space="preserve"> </w:t>
      </w:r>
      <w:r w:rsidR="00197E44">
        <w:t>chains</w:t>
      </w:r>
      <w:r w:rsidR="005C3191">
        <w:t xml:space="preserve"> </w:t>
      </w:r>
      <w:r w:rsidR="00197E44">
        <w:t>and</w:t>
      </w:r>
      <w:r w:rsidR="005C3191">
        <w:t xml:space="preserve"> </w:t>
      </w:r>
      <w:r w:rsidR="00197E44">
        <w:t>value</w:t>
      </w:r>
      <w:r w:rsidR="005C3191">
        <w:t xml:space="preserve"> </w:t>
      </w:r>
      <w:r w:rsidR="00197E44">
        <w:t>chains</w:t>
      </w:r>
      <w:r w:rsidR="005C3191">
        <w:t xml:space="preserve"> </w:t>
      </w:r>
      <w:r w:rsidR="00197E44">
        <w:t>are</w:t>
      </w:r>
      <w:r w:rsidR="005C3191">
        <w:t xml:space="preserve"> </w:t>
      </w:r>
      <w:r w:rsidR="00197E44">
        <w:t>protected</w:t>
      </w:r>
      <w:r w:rsidR="005C3191">
        <w:t xml:space="preserve"> </w:t>
      </w:r>
      <w:r w:rsidR="00197E44">
        <w:t>from</w:t>
      </w:r>
      <w:r w:rsidR="005C3191">
        <w:t xml:space="preserve"> </w:t>
      </w:r>
      <w:r w:rsidR="00197E44">
        <w:t>the</w:t>
      </w:r>
      <w:r w:rsidR="005C3191">
        <w:t xml:space="preserve"> </w:t>
      </w:r>
      <w:r w:rsidR="00197E44">
        <w:t>criminal</w:t>
      </w:r>
      <w:r w:rsidR="005C3191">
        <w:t xml:space="preserve"> </w:t>
      </w:r>
      <w:r w:rsidR="00197E44">
        <w:t>element</w:t>
      </w:r>
      <w:r w:rsidR="005C3191">
        <w:t xml:space="preserve"> </w:t>
      </w:r>
      <w:r w:rsidR="00197E44">
        <w:t>that</w:t>
      </w:r>
      <w:r w:rsidR="005C3191">
        <w:t xml:space="preserve"> </w:t>
      </w:r>
      <w:r w:rsidR="00197E44">
        <w:t>you</w:t>
      </w:r>
      <w:r w:rsidR="005C3191">
        <w:t xml:space="preserve"> </w:t>
      </w:r>
      <w:r w:rsidR="00197E44">
        <w:t>talked</w:t>
      </w:r>
      <w:r w:rsidR="005C3191">
        <w:t xml:space="preserve"> </w:t>
      </w:r>
      <w:r w:rsidR="00197E44">
        <w:t>about</w:t>
      </w:r>
      <w:r w:rsidR="005C3191">
        <w:t xml:space="preserve"> </w:t>
      </w:r>
      <w:r w:rsidR="00BE6BC9">
        <w:t>before</w:t>
      </w:r>
      <w:r w:rsidR="00784189">
        <w:t>.</w:t>
      </w:r>
      <w:r w:rsidR="005C3191">
        <w:t xml:space="preserve"> </w:t>
      </w:r>
      <w:r w:rsidR="00784189">
        <w:t xml:space="preserve">From </w:t>
      </w:r>
      <w:r w:rsidR="00BE6BC9">
        <w:t>a</w:t>
      </w:r>
      <w:r w:rsidR="005C3191">
        <w:t xml:space="preserve"> </w:t>
      </w:r>
      <w:r w:rsidR="00BE6BC9">
        <w:t>Government</w:t>
      </w:r>
      <w:r w:rsidR="005C3191">
        <w:t xml:space="preserve"> </w:t>
      </w:r>
      <w:r w:rsidR="00BE6BC9">
        <w:t>perspective,</w:t>
      </w:r>
      <w:r w:rsidR="005C3191">
        <w:t xml:space="preserve"> </w:t>
      </w:r>
      <w:r w:rsidR="00BE6BC9">
        <w:t>it</w:t>
      </w:r>
      <w:r w:rsidR="005C3191">
        <w:t xml:space="preserve"> </w:t>
      </w:r>
      <w:r w:rsidR="00784189">
        <w:t xml:space="preserve">also </w:t>
      </w:r>
      <w:r w:rsidR="00BE6BC9">
        <w:t>covers</w:t>
      </w:r>
      <w:r w:rsidR="005C3191">
        <w:t xml:space="preserve"> </w:t>
      </w:r>
      <w:r w:rsidR="00BE6BC9">
        <w:t>everything</w:t>
      </w:r>
      <w:r w:rsidR="005C3191">
        <w:t xml:space="preserve"> </w:t>
      </w:r>
      <w:r w:rsidR="00BE6BC9">
        <w:t>from</w:t>
      </w:r>
      <w:r w:rsidR="005C3191">
        <w:t xml:space="preserve"> </w:t>
      </w:r>
      <w:r w:rsidR="00BE6BC9">
        <w:t>revenue</w:t>
      </w:r>
      <w:r w:rsidR="005C3191">
        <w:t xml:space="preserve"> </w:t>
      </w:r>
      <w:r w:rsidR="00BE6BC9">
        <w:t>to</w:t>
      </w:r>
      <w:r w:rsidR="005C3191">
        <w:t xml:space="preserve"> </w:t>
      </w:r>
      <w:r w:rsidR="00BE6BC9">
        <w:t>trade</w:t>
      </w:r>
      <w:r w:rsidR="005C3191">
        <w:t xml:space="preserve"> </w:t>
      </w:r>
      <w:r w:rsidR="00BE6BC9">
        <w:t>facilitation</w:t>
      </w:r>
      <w:r w:rsidR="005C3191">
        <w:t xml:space="preserve"> </w:t>
      </w:r>
      <w:r w:rsidR="00BE6BC9">
        <w:t>and</w:t>
      </w:r>
      <w:r w:rsidR="005C3191">
        <w:t xml:space="preserve"> </w:t>
      </w:r>
      <w:r w:rsidR="00BE6BC9">
        <w:t>other</w:t>
      </w:r>
      <w:r w:rsidR="005C3191">
        <w:t xml:space="preserve"> </w:t>
      </w:r>
      <w:r w:rsidR="00BE6BC9">
        <w:t>enforcement</w:t>
      </w:r>
      <w:r w:rsidR="005C3191">
        <w:t xml:space="preserve"> </w:t>
      </w:r>
      <w:r w:rsidR="00BE6BC9">
        <w:t>issues.</w:t>
      </w:r>
    </w:p>
    <w:p w:rsidR="00BE6BC9" w:rsidP="005707F3">
      <w:pPr>
        <w:pStyle w:val="Answer"/>
      </w:pPr>
      <w:r>
        <w:t>The</w:t>
      </w:r>
      <w:r w:rsidR="005C3191">
        <w:t xml:space="preserve"> </w:t>
      </w:r>
      <w:r>
        <w:t>important</w:t>
      </w:r>
      <w:r w:rsidR="005C3191">
        <w:t xml:space="preserve"> </w:t>
      </w:r>
      <w:r>
        <w:t>thing</w:t>
      </w:r>
      <w:r w:rsidR="005C3191">
        <w:t xml:space="preserve"> </w:t>
      </w:r>
      <w:r>
        <w:t>here</w:t>
      </w:r>
      <w:r w:rsidR="005C3191">
        <w:t xml:space="preserve"> </w:t>
      </w:r>
      <w:r>
        <w:t>is</w:t>
      </w:r>
      <w:r w:rsidR="005C3191">
        <w:t xml:space="preserve"> </w:t>
      </w:r>
      <w:r>
        <w:t>to</w:t>
      </w:r>
      <w:r w:rsidR="005C3191">
        <w:t xml:space="preserve"> </w:t>
      </w:r>
      <w:r>
        <w:t>look</w:t>
      </w:r>
      <w:r w:rsidR="005C3191">
        <w:t xml:space="preserve"> </w:t>
      </w:r>
      <w:r>
        <w:t>at</w:t>
      </w:r>
      <w:r w:rsidR="005C3191">
        <w:t xml:space="preserve"> </w:t>
      </w:r>
      <w:r>
        <w:t>the</w:t>
      </w:r>
      <w:r w:rsidR="005C3191">
        <w:t xml:space="preserve"> </w:t>
      </w:r>
      <w:r>
        <w:t>opportunities</w:t>
      </w:r>
      <w:r w:rsidR="005C3191">
        <w:t xml:space="preserve"> </w:t>
      </w:r>
      <w:r>
        <w:t>from</w:t>
      </w:r>
      <w:r w:rsidR="005C3191">
        <w:t xml:space="preserve"> </w:t>
      </w:r>
      <w:r>
        <w:t>1</w:t>
      </w:r>
      <w:r w:rsidR="005C3191">
        <w:t xml:space="preserve"> </w:t>
      </w:r>
      <w:r>
        <w:t>January,</w:t>
      </w:r>
      <w:r w:rsidR="005C3191">
        <w:t xml:space="preserve"> </w:t>
      </w:r>
      <w:r>
        <w:t>with,</w:t>
      </w:r>
      <w:r w:rsidR="005C3191">
        <w:t xml:space="preserve"> </w:t>
      </w:r>
      <w:r>
        <w:t>for</w:t>
      </w:r>
      <w:r w:rsidR="005C3191">
        <w:t xml:space="preserve"> </w:t>
      </w:r>
      <w:r>
        <w:t>instance,</w:t>
      </w:r>
      <w:r w:rsidR="005C3191">
        <w:t xml:space="preserve"> </w:t>
      </w:r>
      <w:r>
        <w:t>the</w:t>
      </w:r>
      <w:r w:rsidR="005C3191">
        <w:t xml:space="preserve"> </w:t>
      </w:r>
      <w:r>
        <w:t>AEO</w:t>
      </w:r>
      <w:r w:rsidR="005C3191">
        <w:t xml:space="preserve"> </w:t>
      </w:r>
      <w:r w:rsidR="00DA4591">
        <w:t>trusted trader</w:t>
      </w:r>
      <w:r w:rsidR="005C3191">
        <w:t xml:space="preserve"> </w:t>
      </w:r>
      <w:r>
        <w:t>programme</w:t>
      </w:r>
      <w:r w:rsidR="005C3191">
        <w:t xml:space="preserve"> </w:t>
      </w:r>
      <w:r>
        <w:t>in</w:t>
      </w:r>
      <w:r w:rsidR="005C3191">
        <w:t xml:space="preserve"> </w:t>
      </w:r>
      <w:r>
        <w:t>the</w:t>
      </w:r>
      <w:r w:rsidR="005C3191">
        <w:t xml:space="preserve"> </w:t>
      </w:r>
      <w:r>
        <w:t>UK,</w:t>
      </w:r>
      <w:r w:rsidR="005C3191">
        <w:t xml:space="preserve"> </w:t>
      </w:r>
      <w:r w:rsidR="00C177EA">
        <w:t>to</w:t>
      </w:r>
      <w:r w:rsidR="005C3191">
        <w:t xml:space="preserve"> </w:t>
      </w:r>
      <w:r w:rsidR="00C177EA">
        <w:t>model</w:t>
      </w:r>
      <w:r w:rsidR="005C3191">
        <w:t xml:space="preserve"> </w:t>
      </w:r>
      <w:r w:rsidR="00C177EA">
        <w:t>it</w:t>
      </w:r>
      <w:r w:rsidR="005C3191">
        <w:t xml:space="preserve"> </w:t>
      </w:r>
      <w:r w:rsidR="00C177EA">
        <w:t>in</w:t>
      </w:r>
      <w:r w:rsidR="005C3191">
        <w:t xml:space="preserve"> </w:t>
      </w:r>
      <w:r w:rsidR="00C177EA">
        <w:t>the</w:t>
      </w:r>
      <w:r w:rsidR="005C3191">
        <w:t xml:space="preserve"> </w:t>
      </w:r>
      <w:r w:rsidR="00C177EA">
        <w:t>way</w:t>
      </w:r>
      <w:r w:rsidR="005C3191">
        <w:t xml:space="preserve"> </w:t>
      </w:r>
      <w:r w:rsidR="00C177EA">
        <w:t>it</w:t>
      </w:r>
      <w:r w:rsidR="005C3191">
        <w:t xml:space="preserve"> </w:t>
      </w:r>
      <w:r w:rsidR="00C177EA">
        <w:t>is</w:t>
      </w:r>
      <w:r w:rsidR="005C3191">
        <w:t xml:space="preserve"> </w:t>
      </w:r>
      <w:r w:rsidR="00C177EA">
        <w:t>modelled</w:t>
      </w:r>
      <w:r w:rsidR="005C3191">
        <w:t xml:space="preserve"> </w:t>
      </w:r>
      <w:r w:rsidR="00C177EA">
        <w:t>in</w:t>
      </w:r>
      <w:r w:rsidR="005C3191">
        <w:t xml:space="preserve"> </w:t>
      </w:r>
      <w:r w:rsidR="00C177EA">
        <w:t>many</w:t>
      </w:r>
      <w:r w:rsidR="005C3191">
        <w:t xml:space="preserve"> </w:t>
      </w:r>
      <w:r w:rsidR="00C177EA">
        <w:t>countries</w:t>
      </w:r>
      <w:r w:rsidR="005C3191">
        <w:t xml:space="preserve"> </w:t>
      </w:r>
      <w:r w:rsidR="00C177EA">
        <w:t>outside</w:t>
      </w:r>
      <w:r w:rsidR="005C3191">
        <w:t xml:space="preserve"> </w:t>
      </w:r>
      <w:r w:rsidR="00C177EA">
        <w:t>the</w:t>
      </w:r>
      <w:r w:rsidR="005C3191">
        <w:t xml:space="preserve"> </w:t>
      </w:r>
      <w:r w:rsidR="00C177EA">
        <w:t>European</w:t>
      </w:r>
      <w:r w:rsidR="005C3191">
        <w:t xml:space="preserve"> </w:t>
      </w:r>
      <w:r w:rsidR="00C177EA">
        <w:t>Union</w:t>
      </w:r>
      <w:r w:rsidR="005C3191">
        <w:t xml:space="preserve"> </w:t>
      </w:r>
      <w:r w:rsidR="00784189">
        <w:t>that</w:t>
      </w:r>
      <w:r w:rsidR="005C3191">
        <w:t xml:space="preserve"> </w:t>
      </w:r>
      <w:r w:rsidR="00C177EA">
        <w:t>do</w:t>
      </w:r>
      <w:r w:rsidR="005C3191">
        <w:t xml:space="preserve"> </w:t>
      </w:r>
      <w:r w:rsidR="00C177EA">
        <w:t>not</w:t>
      </w:r>
      <w:r w:rsidR="005C3191">
        <w:t xml:space="preserve"> </w:t>
      </w:r>
      <w:r w:rsidR="00C177EA">
        <w:t>have</w:t>
      </w:r>
      <w:r w:rsidR="005C3191">
        <w:t xml:space="preserve"> </w:t>
      </w:r>
      <w:r w:rsidR="00C177EA">
        <w:t>legacy</w:t>
      </w:r>
      <w:r w:rsidR="005C3191">
        <w:t xml:space="preserve"> </w:t>
      </w:r>
      <w:r w:rsidR="00C177EA">
        <w:t>systems</w:t>
      </w:r>
      <w:r w:rsidR="00C8072E">
        <w:t>,</w:t>
      </w:r>
      <w:r w:rsidR="005C3191">
        <w:t xml:space="preserve"> </w:t>
      </w:r>
      <w:r w:rsidR="00C177EA">
        <w:t>and</w:t>
      </w:r>
      <w:r w:rsidR="005C3191">
        <w:t xml:space="preserve"> </w:t>
      </w:r>
      <w:r w:rsidR="00C8072E">
        <w:t xml:space="preserve">to </w:t>
      </w:r>
      <w:r w:rsidR="00C177EA">
        <w:t>give</w:t>
      </w:r>
      <w:r w:rsidR="005C3191">
        <w:t xml:space="preserve"> </w:t>
      </w:r>
      <w:r w:rsidR="00C177EA">
        <w:t>it</w:t>
      </w:r>
      <w:r w:rsidR="005C3191">
        <w:t xml:space="preserve"> </w:t>
      </w:r>
      <w:r w:rsidR="00C177EA">
        <w:t>an</w:t>
      </w:r>
      <w:r w:rsidR="005C3191">
        <w:t xml:space="preserve"> </w:t>
      </w:r>
      <w:r w:rsidR="00C177EA">
        <w:t>AEO</w:t>
      </w:r>
      <w:r w:rsidR="00C8072E">
        <w:t>-plus-plus</w:t>
      </w:r>
      <w:r w:rsidR="005C3191">
        <w:t xml:space="preserve"> </w:t>
      </w:r>
      <w:r w:rsidR="00C177EA">
        <w:t>status,</w:t>
      </w:r>
      <w:r w:rsidR="005C3191">
        <w:t xml:space="preserve"> </w:t>
      </w:r>
      <w:r w:rsidR="00C177EA">
        <w:t>where</w:t>
      </w:r>
      <w:r w:rsidR="005C3191">
        <w:t xml:space="preserve"> </w:t>
      </w:r>
      <w:r w:rsidR="00C177EA">
        <w:t>they</w:t>
      </w:r>
      <w:r w:rsidR="005C3191">
        <w:t xml:space="preserve"> </w:t>
      </w:r>
      <w:r w:rsidR="00C177EA">
        <w:t>can</w:t>
      </w:r>
      <w:r w:rsidR="005C3191">
        <w:t xml:space="preserve"> </w:t>
      </w:r>
      <w:r w:rsidR="00C177EA">
        <w:t>do</w:t>
      </w:r>
      <w:r w:rsidR="005C3191">
        <w:t xml:space="preserve"> </w:t>
      </w:r>
      <w:r w:rsidR="00C177EA">
        <w:t>a</w:t>
      </w:r>
      <w:r w:rsidR="005C3191">
        <w:t xml:space="preserve"> </w:t>
      </w:r>
      <w:r w:rsidR="00C177EA">
        <w:t>lot</w:t>
      </w:r>
      <w:r w:rsidR="005C3191">
        <w:t xml:space="preserve"> </w:t>
      </w:r>
      <w:r w:rsidR="00C177EA">
        <w:t>of</w:t>
      </w:r>
      <w:r w:rsidR="005C3191">
        <w:t xml:space="preserve"> </w:t>
      </w:r>
      <w:r w:rsidR="00C177EA">
        <w:t>the</w:t>
      </w:r>
      <w:r w:rsidR="005C3191">
        <w:t xml:space="preserve"> </w:t>
      </w:r>
      <w:r w:rsidR="00C177EA">
        <w:t>controls</w:t>
      </w:r>
      <w:r w:rsidR="005C3191">
        <w:t xml:space="preserve"> </w:t>
      </w:r>
      <w:r w:rsidR="00C177EA">
        <w:t>themselves,</w:t>
      </w:r>
      <w:r w:rsidR="005C3191">
        <w:t xml:space="preserve"> </w:t>
      </w:r>
      <w:r w:rsidR="00C177EA">
        <w:t>making</w:t>
      </w:r>
      <w:r w:rsidR="005C3191">
        <w:t xml:space="preserve"> </w:t>
      </w:r>
      <w:r w:rsidR="00C177EA">
        <w:t>sure</w:t>
      </w:r>
      <w:r w:rsidR="005C3191">
        <w:t xml:space="preserve"> </w:t>
      </w:r>
      <w:r w:rsidR="00C177EA">
        <w:t>that</w:t>
      </w:r>
      <w:r w:rsidR="005C3191">
        <w:t xml:space="preserve"> </w:t>
      </w:r>
      <w:r w:rsidR="00C177EA">
        <w:t>this</w:t>
      </w:r>
      <w:r w:rsidR="005C3191">
        <w:t xml:space="preserve"> </w:t>
      </w:r>
      <w:r w:rsidR="00C177EA">
        <w:t>works</w:t>
      </w:r>
      <w:r w:rsidR="005C3191">
        <w:t xml:space="preserve"> </w:t>
      </w:r>
      <w:r w:rsidR="00C177EA">
        <w:t>together</w:t>
      </w:r>
      <w:r w:rsidR="005C3191">
        <w:t xml:space="preserve"> </w:t>
      </w:r>
      <w:r w:rsidR="00C177EA">
        <w:t>with</w:t>
      </w:r>
      <w:r w:rsidR="005C3191">
        <w:t xml:space="preserve"> </w:t>
      </w:r>
      <w:r w:rsidR="00C177EA">
        <w:t>the</w:t>
      </w:r>
      <w:r w:rsidR="005C3191">
        <w:t xml:space="preserve"> </w:t>
      </w:r>
      <w:r w:rsidR="00C177EA">
        <w:t>industry</w:t>
      </w:r>
      <w:r w:rsidR="005C3191">
        <w:t xml:space="preserve"> </w:t>
      </w:r>
      <w:r w:rsidR="00131F22">
        <w:t>in</w:t>
      </w:r>
      <w:r w:rsidR="005C3191">
        <w:t xml:space="preserve"> </w:t>
      </w:r>
      <w:r w:rsidR="00131F22">
        <w:t>Dover</w:t>
      </w:r>
      <w:r w:rsidR="00C8072E">
        <w:t>-</w:t>
      </w:r>
      <w:r w:rsidR="00131F22">
        <w:t>Calais</w:t>
      </w:r>
      <w:r w:rsidR="005C3191">
        <w:t xml:space="preserve"> </w:t>
      </w:r>
      <w:r w:rsidR="00131F22">
        <w:t>or</w:t>
      </w:r>
      <w:r w:rsidR="005C3191">
        <w:t xml:space="preserve"> </w:t>
      </w:r>
      <w:r w:rsidR="00131F22">
        <w:t>Eurotunnel</w:t>
      </w:r>
      <w:r w:rsidR="008B7A3E">
        <w:t>.</w:t>
      </w:r>
      <w:r w:rsidR="005C3191">
        <w:t xml:space="preserve"> </w:t>
      </w:r>
      <w:r w:rsidR="00131F22">
        <w:t>It</w:t>
      </w:r>
      <w:r w:rsidR="005C3191">
        <w:t xml:space="preserve"> </w:t>
      </w:r>
      <w:r w:rsidR="00131F22">
        <w:t>is</w:t>
      </w:r>
      <w:r w:rsidR="005C3191">
        <w:t xml:space="preserve"> </w:t>
      </w:r>
      <w:r w:rsidR="00131F22">
        <w:t>very</w:t>
      </w:r>
      <w:r w:rsidR="005C3191">
        <w:t xml:space="preserve"> </w:t>
      </w:r>
      <w:r w:rsidR="00131F22">
        <w:t>possible</w:t>
      </w:r>
      <w:r w:rsidR="005C3191">
        <w:t xml:space="preserve"> </w:t>
      </w:r>
      <w:r w:rsidR="00131F22">
        <w:t>to</w:t>
      </w:r>
      <w:r w:rsidR="005C3191">
        <w:t xml:space="preserve"> </w:t>
      </w:r>
      <w:r w:rsidR="00131F22">
        <w:t>do</w:t>
      </w:r>
      <w:r w:rsidR="005C3191">
        <w:t xml:space="preserve"> </w:t>
      </w:r>
      <w:r w:rsidR="00131F22">
        <w:t>that</w:t>
      </w:r>
      <w:r w:rsidR="005C3191">
        <w:t xml:space="preserve"> </w:t>
      </w:r>
      <w:r w:rsidR="00131F22">
        <w:t>with</w:t>
      </w:r>
      <w:r w:rsidR="005C3191">
        <w:t xml:space="preserve"> </w:t>
      </w:r>
      <w:r w:rsidR="00131F22">
        <w:t>the</w:t>
      </w:r>
      <w:r w:rsidR="005C3191">
        <w:t xml:space="preserve"> </w:t>
      </w:r>
      <w:r w:rsidR="00131F22">
        <w:t>timeframe</w:t>
      </w:r>
      <w:r w:rsidR="005C3191">
        <w:t xml:space="preserve"> </w:t>
      </w:r>
      <w:r w:rsidR="00131F22">
        <w:t>that</w:t>
      </w:r>
      <w:r w:rsidR="005C3191">
        <w:t xml:space="preserve"> </w:t>
      </w:r>
      <w:r w:rsidR="00131F22">
        <w:t>is</w:t>
      </w:r>
      <w:r w:rsidR="005C3191">
        <w:t xml:space="preserve"> </w:t>
      </w:r>
      <w:r w:rsidR="00131F22">
        <w:t>there.</w:t>
      </w:r>
    </w:p>
    <w:p w:rsidR="00114185" w:rsidP="005707F3">
      <w:pPr>
        <w:pStyle w:val="Answer"/>
      </w:pPr>
      <w:r>
        <w:t>Let</w:t>
      </w:r>
      <w:r w:rsidR="005C3191">
        <w:t xml:space="preserve"> </w:t>
      </w:r>
      <w:r>
        <w:t>me</w:t>
      </w:r>
      <w:r w:rsidR="005C3191">
        <w:t xml:space="preserve"> </w:t>
      </w:r>
      <w:r>
        <w:t>add</w:t>
      </w:r>
      <w:r w:rsidR="005C3191">
        <w:t xml:space="preserve"> </w:t>
      </w:r>
      <w:r>
        <w:t>one</w:t>
      </w:r>
      <w:r w:rsidR="005C3191">
        <w:t xml:space="preserve"> </w:t>
      </w:r>
      <w:r>
        <w:t>more</w:t>
      </w:r>
      <w:r w:rsidR="005C3191">
        <w:t xml:space="preserve"> </w:t>
      </w:r>
      <w:r>
        <w:t>question</w:t>
      </w:r>
      <w:r w:rsidR="005C3191">
        <w:t xml:space="preserve"> </w:t>
      </w:r>
      <w:r>
        <w:t>to</w:t>
      </w:r>
      <w:r w:rsidR="005C3191">
        <w:t xml:space="preserve"> </w:t>
      </w:r>
      <w:r>
        <w:t>the</w:t>
      </w:r>
      <w:r w:rsidR="005C3191">
        <w:t xml:space="preserve"> </w:t>
      </w:r>
      <w:r w:rsidR="00C8072E">
        <w:t>issue</w:t>
      </w:r>
      <w:r w:rsidR="005C3191">
        <w:t xml:space="preserve"> </w:t>
      </w:r>
      <w:r w:rsidR="00C8072E">
        <w:t>of</w:t>
      </w:r>
      <w:r w:rsidR="005C3191">
        <w:t xml:space="preserve"> </w:t>
      </w:r>
      <w:r>
        <w:t>illegal</w:t>
      </w:r>
      <w:r w:rsidR="005C3191">
        <w:t xml:space="preserve"> </w:t>
      </w:r>
      <w:r>
        <w:t>trade,</w:t>
      </w:r>
      <w:r w:rsidR="005C3191">
        <w:t xml:space="preserve"> </w:t>
      </w:r>
      <w:r>
        <w:t>which</w:t>
      </w:r>
      <w:r w:rsidR="005C3191">
        <w:t xml:space="preserve"> </w:t>
      </w:r>
      <w:r>
        <w:t>is</w:t>
      </w:r>
      <w:r w:rsidR="005C3191">
        <w:t xml:space="preserve"> </w:t>
      </w:r>
      <w:r>
        <w:t>an</w:t>
      </w:r>
      <w:r w:rsidR="005C3191">
        <w:t xml:space="preserve"> </w:t>
      </w:r>
      <w:r>
        <w:t>important</w:t>
      </w:r>
      <w:r w:rsidR="005C3191">
        <w:t xml:space="preserve"> </w:t>
      </w:r>
      <w:r>
        <w:t>one</w:t>
      </w:r>
      <w:r w:rsidR="005C3191">
        <w:t xml:space="preserve"> </w:t>
      </w:r>
      <w:r>
        <w:t>that</w:t>
      </w:r>
      <w:r w:rsidR="005C3191">
        <w:t xml:space="preserve"> </w:t>
      </w:r>
      <w:r>
        <w:t>you</w:t>
      </w:r>
      <w:r w:rsidR="005C3191">
        <w:t xml:space="preserve"> </w:t>
      </w:r>
      <w:r>
        <w:t>touched</w:t>
      </w:r>
      <w:r w:rsidR="005C3191">
        <w:t xml:space="preserve"> </w:t>
      </w:r>
      <w:r>
        <w:t>upon</w:t>
      </w:r>
      <w:r w:rsidR="008B7A3E">
        <w:t>.</w:t>
      </w:r>
      <w:r w:rsidR="005C3191">
        <w:t xml:space="preserve"> </w:t>
      </w:r>
      <w:r w:rsidR="00C8072E">
        <w:t>It</w:t>
      </w:r>
      <w:r w:rsidR="005C3191">
        <w:t xml:space="preserve"> </w:t>
      </w:r>
      <w:r>
        <w:t>is</w:t>
      </w:r>
      <w:r w:rsidR="005C3191">
        <w:t xml:space="preserve"> </w:t>
      </w:r>
      <w:r>
        <w:t>interesting</w:t>
      </w:r>
      <w:r w:rsidR="005C3191">
        <w:t xml:space="preserve"> </w:t>
      </w:r>
      <w:r>
        <w:t>from</w:t>
      </w:r>
      <w:r w:rsidR="005C3191">
        <w:t xml:space="preserve"> </w:t>
      </w:r>
      <w:r>
        <w:t>this</w:t>
      </w:r>
      <w:r w:rsidR="005C3191">
        <w:t xml:space="preserve"> </w:t>
      </w:r>
      <w:r>
        <w:t>perspective</w:t>
      </w:r>
      <w:r w:rsidR="005C3191">
        <w:t xml:space="preserve"> </w:t>
      </w:r>
      <w:r>
        <w:t>that</w:t>
      </w:r>
      <w:r w:rsidR="005C3191">
        <w:t xml:space="preserve"> </w:t>
      </w:r>
      <w:r>
        <w:t>there</w:t>
      </w:r>
      <w:r w:rsidR="005C3191">
        <w:t xml:space="preserve"> </w:t>
      </w:r>
      <w:r>
        <w:t>is</w:t>
      </w:r>
      <w:r w:rsidR="005C3191">
        <w:t xml:space="preserve"> </w:t>
      </w:r>
      <w:r>
        <w:t>a</w:t>
      </w:r>
      <w:r w:rsidR="005C3191">
        <w:t xml:space="preserve"> </w:t>
      </w:r>
      <w:r>
        <w:t>risk</w:t>
      </w:r>
      <w:r w:rsidR="005C3191">
        <w:t xml:space="preserve"> </w:t>
      </w:r>
      <w:r>
        <w:t>that</w:t>
      </w:r>
      <w:r w:rsidR="005C3191">
        <w:t xml:space="preserve"> </w:t>
      </w:r>
      <w:r>
        <w:t>international</w:t>
      </w:r>
      <w:r w:rsidR="005C3191">
        <w:t xml:space="preserve"> </w:t>
      </w:r>
      <w:r>
        <w:t>or</w:t>
      </w:r>
      <w:r w:rsidR="005C3191">
        <w:t xml:space="preserve"> </w:t>
      </w:r>
      <w:r w:rsidR="00C8072E">
        <w:t>trans-</w:t>
      </w:r>
      <w:r>
        <w:t>border</w:t>
      </w:r>
      <w:r w:rsidR="005C3191">
        <w:t xml:space="preserve"> </w:t>
      </w:r>
      <w:r>
        <w:t>crime</w:t>
      </w:r>
      <w:r w:rsidR="005C3191">
        <w:t xml:space="preserve"> </w:t>
      </w:r>
      <w:r>
        <w:t>will</w:t>
      </w:r>
      <w:r w:rsidR="005C3191">
        <w:t xml:space="preserve"> </w:t>
      </w:r>
      <w:r>
        <w:t>try</w:t>
      </w:r>
      <w:r w:rsidR="005C3191">
        <w:t xml:space="preserve"> </w:t>
      </w:r>
      <w:r>
        <w:t>to</w:t>
      </w:r>
      <w:r w:rsidR="005C3191">
        <w:t xml:space="preserve"> </w:t>
      </w:r>
      <w:r>
        <w:t>utilise</w:t>
      </w:r>
      <w:r w:rsidR="005C3191">
        <w:t xml:space="preserve"> </w:t>
      </w:r>
      <w:r>
        <w:t>the</w:t>
      </w:r>
      <w:r w:rsidR="005C3191">
        <w:t xml:space="preserve"> </w:t>
      </w:r>
      <w:r>
        <w:t>new</w:t>
      </w:r>
      <w:r w:rsidR="005C3191">
        <w:t xml:space="preserve"> </w:t>
      </w:r>
      <w:r>
        <w:t>situation,</w:t>
      </w:r>
      <w:r w:rsidR="005C3191">
        <w:t xml:space="preserve"> </w:t>
      </w:r>
      <w:r>
        <w:t>but</w:t>
      </w:r>
      <w:r w:rsidR="005C3191">
        <w:t xml:space="preserve"> </w:t>
      </w:r>
      <w:r>
        <w:t>the</w:t>
      </w:r>
      <w:r w:rsidR="005C3191">
        <w:t xml:space="preserve"> </w:t>
      </w:r>
      <w:r>
        <w:t>way</w:t>
      </w:r>
      <w:r w:rsidR="005C3191">
        <w:t xml:space="preserve"> </w:t>
      </w:r>
      <w:r>
        <w:t>we</w:t>
      </w:r>
      <w:r w:rsidR="005C3191">
        <w:t xml:space="preserve"> </w:t>
      </w:r>
      <w:r>
        <w:t>fight</w:t>
      </w:r>
      <w:r w:rsidR="005C3191">
        <w:t xml:space="preserve"> </w:t>
      </w:r>
      <w:r>
        <w:t>it</w:t>
      </w:r>
      <w:r w:rsidR="005C3191">
        <w:t xml:space="preserve"> </w:t>
      </w:r>
      <w:r>
        <w:t>today</w:t>
      </w:r>
      <w:r w:rsidR="005C3191">
        <w:t xml:space="preserve"> </w:t>
      </w:r>
      <w:r>
        <w:t>is</w:t>
      </w:r>
      <w:r w:rsidR="005C3191">
        <w:t xml:space="preserve"> </w:t>
      </w:r>
      <w:r>
        <w:t>through</w:t>
      </w:r>
      <w:r w:rsidR="005C3191">
        <w:t xml:space="preserve"> </w:t>
      </w:r>
      <w:r>
        <w:t>intelligence,</w:t>
      </w:r>
      <w:r w:rsidR="005C3191">
        <w:t xml:space="preserve"> </w:t>
      </w:r>
      <w:r>
        <w:t>data</w:t>
      </w:r>
      <w:r w:rsidR="00C8072E">
        <w:t xml:space="preserve"> </w:t>
      </w:r>
      <w:r>
        <w:t>sharing</w:t>
      </w:r>
      <w:r w:rsidR="005C3191">
        <w:t xml:space="preserve"> </w:t>
      </w:r>
      <w:r>
        <w:t>and</w:t>
      </w:r>
      <w:r w:rsidR="005C3191">
        <w:t xml:space="preserve"> </w:t>
      </w:r>
      <w:r>
        <w:t>access</w:t>
      </w:r>
      <w:r w:rsidR="005C3191">
        <w:t xml:space="preserve"> </w:t>
      </w:r>
      <w:r>
        <w:t>to</w:t>
      </w:r>
      <w:r w:rsidR="005C3191">
        <w:t xml:space="preserve"> </w:t>
      </w:r>
      <w:r>
        <w:t>different</w:t>
      </w:r>
      <w:r w:rsidR="005C3191">
        <w:t xml:space="preserve"> </w:t>
      </w:r>
      <w:r>
        <w:t>types</w:t>
      </w:r>
      <w:r w:rsidR="005C3191">
        <w:t xml:space="preserve"> </w:t>
      </w:r>
      <w:r>
        <w:t>of</w:t>
      </w:r>
      <w:r w:rsidR="005C3191">
        <w:t xml:space="preserve"> </w:t>
      </w:r>
      <w:r>
        <w:t>systems,</w:t>
      </w:r>
      <w:r w:rsidR="005C3191">
        <w:t xml:space="preserve"> </w:t>
      </w:r>
      <w:r>
        <w:t>doing</w:t>
      </w:r>
      <w:r w:rsidR="005C3191">
        <w:t xml:space="preserve"> </w:t>
      </w:r>
      <w:r>
        <w:t>the</w:t>
      </w:r>
      <w:r w:rsidR="005C3191">
        <w:t xml:space="preserve"> </w:t>
      </w:r>
      <w:r>
        <w:t>intelligence</w:t>
      </w:r>
      <w:r w:rsidR="005C3191">
        <w:t xml:space="preserve"> </w:t>
      </w:r>
      <w:r>
        <w:t>risk</w:t>
      </w:r>
      <w:r w:rsidR="005C3191">
        <w:t xml:space="preserve"> </w:t>
      </w:r>
      <w:r>
        <w:t>management</w:t>
      </w:r>
      <w:r w:rsidR="005C3191">
        <w:t xml:space="preserve"> </w:t>
      </w:r>
      <w:r>
        <w:t>and</w:t>
      </w:r>
      <w:r w:rsidR="005C3191">
        <w:t xml:space="preserve"> </w:t>
      </w:r>
      <w:r>
        <w:t>surveillance</w:t>
      </w:r>
      <w:r w:rsidR="005C3191">
        <w:t xml:space="preserve"> </w:t>
      </w:r>
      <w:r>
        <w:t>that</w:t>
      </w:r>
      <w:r w:rsidR="005C3191">
        <w:t xml:space="preserve"> </w:t>
      </w:r>
      <w:r>
        <w:t>we</w:t>
      </w:r>
      <w:r w:rsidR="005C3191">
        <w:t xml:space="preserve"> </w:t>
      </w:r>
      <w:r>
        <w:t>do</w:t>
      </w:r>
      <w:r w:rsidR="005C3191">
        <w:t xml:space="preserve"> </w:t>
      </w:r>
      <w:r>
        <w:t>now</w:t>
      </w:r>
      <w:r w:rsidR="008B7A3E">
        <w:t>.</w:t>
      </w:r>
      <w:r w:rsidR="005C3191">
        <w:t xml:space="preserve"> </w:t>
      </w:r>
      <w:r>
        <w:t>More</w:t>
      </w:r>
      <w:r w:rsidR="005C3191">
        <w:t xml:space="preserve"> </w:t>
      </w:r>
      <w:r>
        <w:t>information</w:t>
      </w:r>
      <w:r w:rsidR="005C3191">
        <w:t xml:space="preserve"> </w:t>
      </w:r>
      <w:r>
        <w:t>should</w:t>
      </w:r>
      <w:r w:rsidR="005C3191">
        <w:t xml:space="preserve"> </w:t>
      </w:r>
      <w:r>
        <w:t>be</w:t>
      </w:r>
      <w:r w:rsidR="005C3191">
        <w:t xml:space="preserve"> </w:t>
      </w:r>
      <w:r>
        <w:t>seen</w:t>
      </w:r>
      <w:r w:rsidR="005C3191">
        <w:t xml:space="preserve"> </w:t>
      </w:r>
      <w:r>
        <w:t>not</w:t>
      </w:r>
      <w:r w:rsidR="005C3191">
        <w:t xml:space="preserve"> </w:t>
      </w:r>
      <w:r>
        <w:t>only</w:t>
      </w:r>
      <w:r w:rsidR="005C3191">
        <w:t xml:space="preserve"> </w:t>
      </w:r>
      <w:r>
        <w:t>as</w:t>
      </w:r>
      <w:r w:rsidR="005C3191">
        <w:t xml:space="preserve"> </w:t>
      </w:r>
      <w:r>
        <w:t>a</w:t>
      </w:r>
      <w:r w:rsidR="005C3191">
        <w:t xml:space="preserve"> </w:t>
      </w:r>
      <w:r>
        <w:t>burden;</w:t>
      </w:r>
      <w:r w:rsidR="005C3191">
        <w:t xml:space="preserve"> </w:t>
      </w:r>
      <w:r>
        <w:t>it</w:t>
      </w:r>
      <w:r w:rsidR="005C3191">
        <w:t xml:space="preserve"> </w:t>
      </w:r>
      <w:r>
        <w:t>is</w:t>
      </w:r>
      <w:r w:rsidR="005C3191">
        <w:t xml:space="preserve"> </w:t>
      </w:r>
      <w:r>
        <w:t>also</w:t>
      </w:r>
      <w:r w:rsidR="005C3191">
        <w:t xml:space="preserve"> </w:t>
      </w:r>
      <w:r>
        <w:t>an</w:t>
      </w:r>
      <w:r w:rsidR="005C3191">
        <w:t xml:space="preserve"> </w:t>
      </w:r>
      <w:r>
        <w:t>opportunity</w:t>
      </w:r>
      <w:r w:rsidR="005C3191">
        <w:t xml:space="preserve"> </w:t>
      </w:r>
      <w:r>
        <w:t>for</w:t>
      </w:r>
      <w:r w:rsidR="005C3191">
        <w:t xml:space="preserve"> </w:t>
      </w:r>
      <w:r>
        <w:t>Government</w:t>
      </w:r>
      <w:r w:rsidR="005C3191">
        <w:t xml:space="preserve"> </w:t>
      </w:r>
      <w:r>
        <w:t>to</w:t>
      </w:r>
      <w:r w:rsidR="005C3191">
        <w:t xml:space="preserve"> </w:t>
      </w:r>
      <w:r>
        <w:t>do</w:t>
      </w:r>
      <w:r w:rsidR="005C3191">
        <w:t xml:space="preserve"> </w:t>
      </w:r>
      <w:r>
        <w:t>this</w:t>
      </w:r>
      <w:r w:rsidR="005C3191">
        <w:t xml:space="preserve"> </w:t>
      </w:r>
      <w:r>
        <w:t>in</w:t>
      </w:r>
      <w:r w:rsidR="005C3191">
        <w:t xml:space="preserve"> </w:t>
      </w:r>
      <w:r>
        <w:t>a</w:t>
      </w:r>
      <w:r w:rsidR="005C3191">
        <w:t xml:space="preserve"> </w:t>
      </w:r>
      <w:r>
        <w:t>smarter,</w:t>
      </w:r>
      <w:r w:rsidR="005C3191">
        <w:t xml:space="preserve"> </w:t>
      </w:r>
      <w:r>
        <w:t>better</w:t>
      </w:r>
      <w:r w:rsidR="005C3191">
        <w:t xml:space="preserve"> </w:t>
      </w:r>
      <w:r>
        <w:t>way,</w:t>
      </w:r>
      <w:r w:rsidR="005C3191">
        <w:t xml:space="preserve"> </w:t>
      </w:r>
      <w:r>
        <w:t>having</w:t>
      </w:r>
      <w:r w:rsidR="005C3191">
        <w:t xml:space="preserve"> </w:t>
      </w:r>
      <w:r>
        <w:t>the</w:t>
      </w:r>
      <w:r w:rsidR="005C3191">
        <w:t xml:space="preserve"> </w:t>
      </w:r>
      <w:r>
        <w:t>data</w:t>
      </w:r>
      <w:r w:rsidR="005C3191">
        <w:t xml:space="preserve"> </w:t>
      </w:r>
      <w:r>
        <w:t>that</w:t>
      </w:r>
      <w:r w:rsidR="005C3191">
        <w:t xml:space="preserve"> </w:t>
      </w:r>
      <w:r>
        <w:t>does</w:t>
      </w:r>
      <w:r w:rsidR="005C3191">
        <w:t xml:space="preserve"> </w:t>
      </w:r>
      <w:r>
        <w:t>not</w:t>
      </w:r>
      <w:r w:rsidR="005C3191">
        <w:t xml:space="preserve"> </w:t>
      </w:r>
      <w:r>
        <w:t>exist</w:t>
      </w:r>
      <w:r w:rsidR="005C3191">
        <w:t xml:space="preserve"> </w:t>
      </w:r>
      <w:r>
        <w:t>today</w:t>
      </w:r>
      <w:r w:rsidR="008B7A3E">
        <w:t>.</w:t>
      </w:r>
      <w:r w:rsidR="005C3191">
        <w:t xml:space="preserve"> </w:t>
      </w:r>
      <w:r>
        <w:t>It</w:t>
      </w:r>
      <w:r w:rsidR="005C3191">
        <w:t xml:space="preserve"> </w:t>
      </w:r>
      <w:r>
        <w:t>is</w:t>
      </w:r>
      <w:r w:rsidR="005C3191">
        <w:t xml:space="preserve"> </w:t>
      </w:r>
      <w:r>
        <w:t>not</w:t>
      </w:r>
      <w:r w:rsidR="005C3191">
        <w:t xml:space="preserve"> </w:t>
      </w:r>
      <w:r>
        <w:t>about</w:t>
      </w:r>
      <w:r w:rsidR="005C3191">
        <w:t xml:space="preserve"> </w:t>
      </w:r>
      <w:r>
        <w:t>collecting</w:t>
      </w:r>
      <w:r w:rsidR="005C3191">
        <w:t xml:space="preserve"> </w:t>
      </w:r>
      <w:r>
        <w:t>data</w:t>
      </w:r>
      <w:r w:rsidR="005C3191">
        <w:t xml:space="preserve"> </w:t>
      </w:r>
      <w:r>
        <w:t>that</w:t>
      </w:r>
      <w:r w:rsidR="005C3191">
        <w:t xml:space="preserve"> </w:t>
      </w:r>
      <w:r>
        <w:t>costs</w:t>
      </w:r>
      <w:r w:rsidR="005C3191">
        <w:t xml:space="preserve"> </w:t>
      </w:r>
      <w:r>
        <w:t>business</w:t>
      </w:r>
      <w:r w:rsidR="008B7A3E">
        <w:t>.</w:t>
      </w:r>
      <w:r w:rsidR="005C3191">
        <w:t xml:space="preserve"> </w:t>
      </w:r>
      <w:r>
        <w:t>If</w:t>
      </w:r>
      <w:r w:rsidR="005C3191">
        <w:t xml:space="preserve"> </w:t>
      </w:r>
      <w:r>
        <w:t>you</w:t>
      </w:r>
      <w:r w:rsidR="005C3191">
        <w:t xml:space="preserve"> </w:t>
      </w:r>
      <w:r>
        <w:t>collect</w:t>
      </w:r>
      <w:r w:rsidR="005C3191">
        <w:t xml:space="preserve"> </w:t>
      </w:r>
      <w:r>
        <w:t>the</w:t>
      </w:r>
      <w:r w:rsidR="005C3191">
        <w:t xml:space="preserve"> </w:t>
      </w:r>
      <w:r>
        <w:t>minimum</w:t>
      </w:r>
      <w:r w:rsidR="005C3191">
        <w:t xml:space="preserve"> </w:t>
      </w:r>
      <w:r>
        <w:t>data</w:t>
      </w:r>
      <w:r w:rsidR="005C3191">
        <w:t xml:space="preserve"> </w:t>
      </w:r>
      <w:r>
        <w:t>that</w:t>
      </w:r>
      <w:r w:rsidR="005C3191">
        <w:t xml:space="preserve"> </w:t>
      </w:r>
      <w:r>
        <w:t>you</w:t>
      </w:r>
      <w:r w:rsidR="005C3191">
        <w:t xml:space="preserve"> </w:t>
      </w:r>
      <w:r>
        <w:t>need,</w:t>
      </w:r>
      <w:r w:rsidR="005C3191">
        <w:t xml:space="preserve"> </w:t>
      </w:r>
      <w:r>
        <w:t>you</w:t>
      </w:r>
      <w:r w:rsidR="005C3191">
        <w:t xml:space="preserve"> </w:t>
      </w:r>
      <w:r>
        <w:t>should</w:t>
      </w:r>
      <w:r w:rsidR="005C3191">
        <w:t xml:space="preserve"> </w:t>
      </w:r>
      <w:r>
        <w:t>also</w:t>
      </w:r>
      <w:r w:rsidR="005C3191">
        <w:t xml:space="preserve"> </w:t>
      </w:r>
      <w:r>
        <w:t>use</w:t>
      </w:r>
      <w:r w:rsidR="005C3191">
        <w:t xml:space="preserve"> </w:t>
      </w:r>
      <w:r>
        <w:t>it</w:t>
      </w:r>
      <w:r w:rsidR="005C3191">
        <w:t xml:space="preserve"> </w:t>
      </w:r>
      <w:r>
        <w:t>to</w:t>
      </w:r>
      <w:r w:rsidR="005C3191">
        <w:t xml:space="preserve"> </w:t>
      </w:r>
      <w:r>
        <w:t>fight</w:t>
      </w:r>
      <w:r w:rsidR="005C3191">
        <w:t xml:space="preserve"> </w:t>
      </w:r>
      <w:r>
        <w:t>the</w:t>
      </w:r>
      <w:r w:rsidR="005C3191">
        <w:t xml:space="preserve"> </w:t>
      </w:r>
      <w:r>
        <w:t>illegal</w:t>
      </w:r>
      <w:r w:rsidR="005C3191">
        <w:t xml:space="preserve"> </w:t>
      </w:r>
      <w:r>
        <w:t>activities</w:t>
      </w:r>
      <w:r w:rsidR="005C3191">
        <w:t xml:space="preserve"> </w:t>
      </w:r>
      <w:r>
        <w:t>that</w:t>
      </w:r>
      <w:r w:rsidR="005C3191">
        <w:t xml:space="preserve"> </w:t>
      </w:r>
      <w:r>
        <w:t>we</w:t>
      </w:r>
      <w:r w:rsidR="005C3191">
        <w:t xml:space="preserve"> </w:t>
      </w:r>
      <w:r>
        <w:t>want</w:t>
      </w:r>
      <w:r w:rsidR="005C3191">
        <w:t xml:space="preserve"> </w:t>
      </w:r>
      <w:r>
        <w:t>to</w:t>
      </w:r>
      <w:r w:rsidR="005C3191">
        <w:t xml:space="preserve"> </w:t>
      </w:r>
      <w:r>
        <w:t>shut</w:t>
      </w:r>
      <w:r w:rsidR="005C3191">
        <w:t xml:space="preserve"> </w:t>
      </w:r>
      <w:r>
        <w:t>out</w:t>
      </w:r>
      <w:r w:rsidR="005C3191">
        <w:t xml:space="preserve"> </w:t>
      </w:r>
      <w:r>
        <w:t>of</w:t>
      </w:r>
      <w:r w:rsidR="005C3191">
        <w:t xml:space="preserve"> </w:t>
      </w:r>
      <w:r>
        <w:t>our</w:t>
      </w:r>
      <w:r w:rsidR="005C3191">
        <w:t xml:space="preserve"> </w:t>
      </w:r>
      <w:r>
        <w:t>societies.</w:t>
      </w:r>
    </w:p>
    <w:p w:rsidR="00C8072E" w:rsidP="00C8072E">
      <w:pPr>
        <w:pStyle w:val="Question"/>
        <w:numPr>
          <w:ilvl w:val="0"/>
          <w:numId w:val="0"/>
        </w:numPr>
        <w:ind w:left="794"/>
      </w:pPr>
      <w:sdt>
        <w:sdtPr>
          <w:alias w:val="Member"/>
          <w:tag w:val="&lt;Member mnisId='411' dodsId='25297'&gt;"/>
          <w:id w:val="310992743"/>
          <w:placeholder>
            <w:docPart w:val="7C51E29B84834E74B0F79608AF630A1C"/>
          </w:placeholder>
          <w:richText/>
        </w:sdtPr>
        <w:sdtContent>
          <w:r w:rsidRPr="00114185">
            <w:rPr>
              <w:b/>
            </w:rPr>
            <w:t>Mr</w:t>
          </w:r>
          <w:r>
            <w:rPr>
              <w:b/>
            </w:rPr>
            <w:t xml:space="preserve"> Sheerman:</w:t>
          </w:r>
        </w:sdtContent>
      </w:sdt>
      <w:r>
        <w:t xml:space="preserve"> I have one last little thing.</w:t>
      </w:r>
    </w:p>
    <w:p w:rsidR="00114185" w:rsidP="00114185">
      <w:pPr>
        <w:pStyle w:val="Question"/>
        <w:numPr>
          <w:ilvl w:val="0"/>
          <w:numId w:val="0"/>
        </w:numPr>
        <w:ind w:left="794"/>
      </w:pPr>
      <w:sdt>
        <w:sdtPr>
          <w:alias w:val="Member"/>
          <w:tag w:val="&lt;Member mnisId='413' dodsId='25735'&gt;"/>
          <w:id w:val="-726370486"/>
          <w:placeholder>
            <w:docPart w:val="DefaultPlaceholder_1082065158"/>
          </w:placeholder>
          <w:richText/>
        </w:sdtPr>
        <w:sdtContent>
          <w:r w:rsidRPr="00114185">
            <w:rPr>
              <w:b/>
            </w:rPr>
            <w:t>Chair:</w:t>
          </w:r>
        </w:sdtContent>
      </w:sdt>
      <w:r w:rsidR="005C3191">
        <w:t xml:space="preserve"> </w:t>
      </w:r>
      <w:r w:rsidR="00C8072E">
        <w:t>Be</w:t>
      </w:r>
      <w:r w:rsidR="005C3191">
        <w:t xml:space="preserve"> </w:t>
      </w:r>
      <w:r w:rsidR="00C8072E">
        <w:t>quick</w:t>
      </w:r>
      <w:r>
        <w:t>,</w:t>
      </w:r>
      <w:r w:rsidR="005C3191">
        <w:t xml:space="preserve"> </w:t>
      </w:r>
      <w:r>
        <w:t>because</w:t>
      </w:r>
      <w:r w:rsidR="005C3191">
        <w:t xml:space="preserve"> </w:t>
      </w:r>
      <w:r>
        <w:t>we</w:t>
      </w:r>
      <w:r w:rsidR="005C3191">
        <w:t xml:space="preserve"> </w:t>
      </w:r>
      <w:r>
        <w:t>need</w:t>
      </w:r>
      <w:r w:rsidR="005C3191">
        <w:t xml:space="preserve"> </w:t>
      </w:r>
      <w:r>
        <w:t>to</w:t>
      </w:r>
      <w:r w:rsidR="005C3191">
        <w:t xml:space="preserve"> </w:t>
      </w:r>
      <w:r>
        <w:t>move</w:t>
      </w:r>
      <w:r w:rsidR="005C3191">
        <w:t xml:space="preserve"> </w:t>
      </w:r>
      <w:r>
        <w:t>on</w:t>
      </w:r>
      <w:r w:rsidR="005C3191">
        <w:t xml:space="preserve"> </w:t>
      </w:r>
      <w:r w:rsidR="003E30B2">
        <w:t>and</w:t>
      </w:r>
      <w:r w:rsidR="005C3191">
        <w:t xml:space="preserve"> </w:t>
      </w:r>
      <w:r>
        <w:t>get</w:t>
      </w:r>
      <w:r w:rsidR="005C3191">
        <w:t xml:space="preserve"> </w:t>
      </w:r>
      <w:r>
        <w:t>other</w:t>
      </w:r>
      <w:r w:rsidR="005C3191">
        <w:t xml:space="preserve"> </w:t>
      </w:r>
      <w:r>
        <w:t>colleagues</w:t>
      </w:r>
      <w:r w:rsidR="005C3191">
        <w:t xml:space="preserve"> </w:t>
      </w:r>
      <w:r>
        <w:t>in.</w:t>
      </w:r>
    </w:p>
    <w:p w:rsidR="00131F22" w:rsidP="00114185">
      <w:pPr>
        <w:pStyle w:val="Question"/>
      </w:pPr>
      <w:sdt>
        <w:sdtPr>
          <w:alias w:val="Member"/>
          <w:tag w:val="&lt;Member mnisId='411' dodsId='25297'&gt;"/>
          <w:id w:val="-1776085895"/>
          <w:placeholder>
            <w:docPart w:val="DefaultPlaceholder_1082065158"/>
          </w:placeholder>
          <w:richText/>
        </w:sdtPr>
        <w:sdtContent>
          <w:r w:rsidRPr="00114185" w:rsidR="00114185">
            <w:rPr>
              <w:b/>
            </w:rPr>
            <w:t>Mr</w:t>
          </w:r>
          <w:r w:rsidR="005C3191">
            <w:rPr>
              <w:b/>
            </w:rPr>
            <w:t xml:space="preserve"> </w:t>
          </w:r>
          <w:r w:rsidR="00135161">
            <w:rPr>
              <w:b/>
            </w:rPr>
            <w:t>Sheerman:</w:t>
          </w:r>
        </w:sdtContent>
      </w:sdt>
      <w:r w:rsidR="005C3191">
        <w:t xml:space="preserve"> </w:t>
      </w:r>
      <w:r w:rsidR="00114185">
        <w:t>Is</w:t>
      </w:r>
      <w:r w:rsidR="005C3191">
        <w:t xml:space="preserve"> </w:t>
      </w:r>
      <w:r w:rsidR="00114185">
        <w:t>there</w:t>
      </w:r>
      <w:r w:rsidR="005C3191">
        <w:t xml:space="preserve"> </w:t>
      </w:r>
      <w:r w:rsidR="00114185">
        <w:t>going</w:t>
      </w:r>
      <w:r w:rsidR="005C3191">
        <w:t xml:space="preserve"> </w:t>
      </w:r>
      <w:r w:rsidR="00114185">
        <w:t>to</w:t>
      </w:r>
      <w:r w:rsidR="005C3191">
        <w:t xml:space="preserve"> </w:t>
      </w:r>
      <w:r w:rsidR="00114185">
        <w:t>be</w:t>
      </w:r>
      <w:r w:rsidR="005C3191">
        <w:t xml:space="preserve"> </w:t>
      </w:r>
      <w:r w:rsidR="00114185">
        <w:t>a</w:t>
      </w:r>
      <w:r w:rsidR="005C3191">
        <w:t xml:space="preserve"> </w:t>
      </w:r>
      <w:r w:rsidR="00114185">
        <w:t>new</w:t>
      </w:r>
      <w:r w:rsidR="005C3191">
        <w:t xml:space="preserve"> </w:t>
      </w:r>
      <w:r w:rsidR="00114185">
        <w:t>configuration</w:t>
      </w:r>
      <w:r w:rsidR="005C3191">
        <w:t xml:space="preserve"> </w:t>
      </w:r>
      <w:r w:rsidR="00114185">
        <w:t>of</w:t>
      </w:r>
      <w:r w:rsidR="005C3191">
        <w:t xml:space="preserve"> </w:t>
      </w:r>
      <w:r w:rsidR="00114185">
        <w:t>our</w:t>
      </w:r>
      <w:r w:rsidR="005C3191">
        <w:t xml:space="preserve"> </w:t>
      </w:r>
      <w:r w:rsidR="00114185">
        <w:t>ports</w:t>
      </w:r>
      <w:r w:rsidR="008B7A3E">
        <w:t>?</w:t>
      </w:r>
      <w:r w:rsidR="005C3191">
        <w:t xml:space="preserve"> </w:t>
      </w:r>
      <w:r w:rsidR="00114185">
        <w:t>I</w:t>
      </w:r>
      <w:r w:rsidR="005C3191">
        <w:t xml:space="preserve"> </w:t>
      </w:r>
      <w:r w:rsidR="00114185">
        <w:t>understand</w:t>
      </w:r>
      <w:r w:rsidR="005C3191">
        <w:t xml:space="preserve"> </w:t>
      </w:r>
      <w:r w:rsidR="00114185">
        <w:t>that</w:t>
      </w:r>
      <w:r w:rsidR="005C3191">
        <w:t xml:space="preserve"> </w:t>
      </w:r>
      <w:r w:rsidR="00114185">
        <w:t>there</w:t>
      </w:r>
      <w:r w:rsidR="005C3191">
        <w:t xml:space="preserve"> </w:t>
      </w:r>
      <w:r w:rsidR="00114185">
        <w:t>has</w:t>
      </w:r>
      <w:r w:rsidR="005C3191">
        <w:t xml:space="preserve"> </w:t>
      </w:r>
      <w:r w:rsidR="00114185">
        <w:t>been</w:t>
      </w:r>
      <w:r w:rsidR="005C3191">
        <w:t xml:space="preserve"> </w:t>
      </w:r>
      <w:r w:rsidR="00114185">
        <w:t>great</w:t>
      </w:r>
      <w:r w:rsidR="005C3191">
        <w:t xml:space="preserve"> </w:t>
      </w:r>
      <w:r w:rsidR="00114185">
        <w:t>investment</w:t>
      </w:r>
      <w:r w:rsidR="005C3191">
        <w:t xml:space="preserve"> </w:t>
      </w:r>
      <w:r w:rsidR="00114185">
        <w:t>in</w:t>
      </w:r>
      <w:r w:rsidR="005C3191">
        <w:t xml:space="preserve"> </w:t>
      </w:r>
      <w:r w:rsidR="00114185">
        <w:t>Tilbury,</w:t>
      </w:r>
      <w:r w:rsidR="005C3191">
        <w:t xml:space="preserve"> </w:t>
      </w:r>
      <w:r w:rsidR="00114185">
        <w:t>using</w:t>
      </w:r>
      <w:r w:rsidR="005C3191">
        <w:t xml:space="preserve"> </w:t>
      </w:r>
      <w:r w:rsidR="00114185">
        <w:t>the</w:t>
      </w:r>
      <w:r w:rsidR="005C3191">
        <w:t xml:space="preserve"> </w:t>
      </w:r>
      <w:r w:rsidR="00114185">
        <w:t>River</w:t>
      </w:r>
      <w:r w:rsidR="005C3191">
        <w:t xml:space="preserve"> </w:t>
      </w:r>
      <w:r w:rsidR="00114185">
        <w:t>Thames</w:t>
      </w:r>
      <w:r w:rsidR="005C3191">
        <w:t xml:space="preserve"> </w:t>
      </w:r>
      <w:r w:rsidR="00114185">
        <w:t>as</w:t>
      </w:r>
      <w:r w:rsidR="005C3191">
        <w:t xml:space="preserve"> </w:t>
      </w:r>
      <w:r w:rsidR="00114185">
        <w:t>a</w:t>
      </w:r>
      <w:r w:rsidR="005C3191">
        <w:t xml:space="preserve"> </w:t>
      </w:r>
      <w:r w:rsidR="00114185">
        <w:t>conduit</w:t>
      </w:r>
      <w:r w:rsidR="005C3191">
        <w:t xml:space="preserve"> </w:t>
      </w:r>
      <w:r w:rsidR="00114185">
        <w:t>for</w:t>
      </w:r>
      <w:r w:rsidR="005C3191">
        <w:t xml:space="preserve"> </w:t>
      </w:r>
      <w:r w:rsidR="00114185">
        <w:t>bringing</w:t>
      </w:r>
      <w:r w:rsidR="005C3191">
        <w:t xml:space="preserve"> </w:t>
      </w:r>
      <w:r w:rsidR="00114185">
        <w:t>goods</w:t>
      </w:r>
      <w:r w:rsidR="005C3191">
        <w:t xml:space="preserve"> </w:t>
      </w:r>
      <w:r w:rsidR="00114185">
        <w:t>in,</w:t>
      </w:r>
      <w:r w:rsidR="005C3191">
        <w:t xml:space="preserve"> </w:t>
      </w:r>
      <w:r w:rsidR="00114185">
        <w:t>as</w:t>
      </w:r>
      <w:r w:rsidR="005C3191">
        <w:t xml:space="preserve"> </w:t>
      </w:r>
      <w:r w:rsidR="00114185">
        <w:t>well</w:t>
      </w:r>
      <w:r w:rsidR="005C3191">
        <w:t xml:space="preserve"> </w:t>
      </w:r>
      <w:r w:rsidR="00114185">
        <w:t>as</w:t>
      </w:r>
      <w:r w:rsidR="005C3191">
        <w:t xml:space="preserve"> </w:t>
      </w:r>
      <w:r w:rsidR="00114185">
        <w:t>in</w:t>
      </w:r>
      <w:r w:rsidR="005C3191">
        <w:t xml:space="preserve"> </w:t>
      </w:r>
      <w:r w:rsidR="00114185">
        <w:t>other</w:t>
      </w:r>
      <w:r w:rsidR="005C3191">
        <w:t xml:space="preserve"> </w:t>
      </w:r>
      <w:r w:rsidR="00114185">
        <w:t>ports</w:t>
      </w:r>
      <w:r w:rsidR="005C3191">
        <w:t xml:space="preserve"> </w:t>
      </w:r>
      <w:r w:rsidR="00114185">
        <w:t>on</w:t>
      </w:r>
      <w:r w:rsidR="005C3191">
        <w:t xml:space="preserve"> </w:t>
      </w:r>
      <w:r w:rsidR="00114185">
        <w:t>the</w:t>
      </w:r>
      <w:r w:rsidR="005C3191">
        <w:t xml:space="preserve"> </w:t>
      </w:r>
      <w:r w:rsidR="00114185">
        <w:t>east</w:t>
      </w:r>
      <w:r w:rsidR="005C3191">
        <w:t xml:space="preserve"> </w:t>
      </w:r>
      <w:r w:rsidR="00114185">
        <w:t>coast</w:t>
      </w:r>
      <w:r w:rsidR="008B7A3E">
        <w:t>.</w:t>
      </w:r>
      <w:r w:rsidR="005C3191">
        <w:t xml:space="preserve"> </w:t>
      </w:r>
      <w:r w:rsidR="00114185">
        <w:t>Will</w:t>
      </w:r>
      <w:r w:rsidR="005C3191">
        <w:t xml:space="preserve"> </w:t>
      </w:r>
      <w:r w:rsidR="00114185">
        <w:t>Dover</w:t>
      </w:r>
      <w:r w:rsidR="005C3191">
        <w:t xml:space="preserve"> </w:t>
      </w:r>
      <w:r w:rsidR="00114185">
        <w:t>and</w:t>
      </w:r>
      <w:r w:rsidR="005C3191">
        <w:t xml:space="preserve"> </w:t>
      </w:r>
      <w:r w:rsidR="00114185">
        <w:t>some</w:t>
      </w:r>
      <w:r w:rsidR="005C3191">
        <w:t xml:space="preserve"> </w:t>
      </w:r>
      <w:r w:rsidR="00114185">
        <w:t>of</w:t>
      </w:r>
      <w:r w:rsidR="005C3191">
        <w:t xml:space="preserve"> </w:t>
      </w:r>
      <w:r w:rsidR="00114185">
        <w:t>the</w:t>
      </w:r>
      <w:r w:rsidR="005C3191">
        <w:t xml:space="preserve"> </w:t>
      </w:r>
      <w:r w:rsidR="00114185">
        <w:t>traditional</w:t>
      </w:r>
      <w:r w:rsidR="005C3191">
        <w:t xml:space="preserve"> </w:t>
      </w:r>
      <w:r w:rsidR="00114185">
        <w:t>ports</w:t>
      </w:r>
      <w:r w:rsidR="005C3191">
        <w:t xml:space="preserve"> </w:t>
      </w:r>
      <w:r w:rsidR="00114185">
        <w:t>be</w:t>
      </w:r>
      <w:r w:rsidR="005C3191">
        <w:t xml:space="preserve"> </w:t>
      </w:r>
      <w:r w:rsidR="00114185">
        <w:t>diminished</w:t>
      </w:r>
      <w:r w:rsidR="005C3191">
        <w:t xml:space="preserve"> </w:t>
      </w:r>
      <w:r w:rsidR="00C8072E">
        <w:t>while</w:t>
      </w:r>
      <w:r w:rsidR="005C3191">
        <w:t xml:space="preserve"> </w:t>
      </w:r>
      <w:r w:rsidR="00114185">
        <w:t>others</w:t>
      </w:r>
      <w:r w:rsidR="005C3191">
        <w:t xml:space="preserve"> </w:t>
      </w:r>
      <w:r w:rsidR="00114185">
        <w:t>grow</w:t>
      </w:r>
      <w:r w:rsidR="008B7A3E">
        <w:t>?</w:t>
      </w:r>
      <w:r w:rsidR="005C3191">
        <w:t xml:space="preserve"> </w:t>
      </w:r>
      <w:r w:rsidR="00114185">
        <w:t>That</w:t>
      </w:r>
      <w:r w:rsidR="005C3191">
        <w:t xml:space="preserve"> </w:t>
      </w:r>
      <w:r w:rsidR="00114185">
        <w:t>is</w:t>
      </w:r>
      <w:r w:rsidR="005C3191">
        <w:t xml:space="preserve"> </w:t>
      </w:r>
      <w:r w:rsidR="00114185">
        <w:t>certainly</w:t>
      </w:r>
      <w:r w:rsidR="005C3191">
        <w:t xml:space="preserve"> </w:t>
      </w:r>
      <w:r w:rsidR="00114185">
        <w:t>my</w:t>
      </w:r>
      <w:r w:rsidR="005C3191">
        <w:t xml:space="preserve"> </w:t>
      </w:r>
      <w:r w:rsidR="00114185">
        <w:t>hope.</w:t>
      </w:r>
    </w:p>
    <w:p w:rsidR="00114185" w:rsidP="00114185">
      <w:pPr>
        <w:pStyle w:val="Question"/>
        <w:numPr>
          <w:ilvl w:val="0"/>
          <w:numId w:val="0"/>
        </w:numPr>
        <w:ind w:left="794"/>
      </w:pPr>
      <w:sdt>
        <w:sdtPr>
          <w:alias w:val="Member"/>
          <w:tag w:val="&lt;Member mnisId='413' dodsId='25735'&gt;"/>
          <w:id w:val="683100593"/>
          <w:placeholder>
            <w:docPart w:val="DefaultPlaceholder_1082065158"/>
          </w:placeholder>
          <w:richText/>
        </w:sdtPr>
        <w:sdtContent>
          <w:r w:rsidRPr="00114185">
            <w:rPr>
              <w:b/>
            </w:rPr>
            <w:t>Chair:</w:t>
          </w:r>
        </w:sdtContent>
      </w:sdt>
      <w:r w:rsidR="005C3191">
        <w:t xml:space="preserve"> </w:t>
      </w:r>
      <w:r>
        <w:t>I</w:t>
      </w:r>
      <w:r w:rsidR="005C3191">
        <w:t xml:space="preserve"> </w:t>
      </w:r>
      <w:r>
        <w:t>think</w:t>
      </w:r>
      <w:r w:rsidR="005C3191">
        <w:t xml:space="preserve"> </w:t>
      </w:r>
      <w:r>
        <w:t>that</w:t>
      </w:r>
      <w:r w:rsidR="005C3191">
        <w:t xml:space="preserve"> </w:t>
      </w:r>
      <w:r>
        <w:t>is</w:t>
      </w:r>
      <w:r w:rsidR="005C3191">
        <w:t xml:space="preserve"> </w:t>
      </w:r>
      <w:r>
        <w:t>for</w:t>
      </w:r>
      <w:r w:rsidR="005C3191">
        <w:t xml:space="preserve"> </w:t>
      </w:r>
      <w:r>
        <w:t>you,</w:t>
      </w:r>
      <w:r w:rsidR="005C3191">
        <w:t xml:space="preserve"> </w:t>
      </w:r>
      <w:r>
        <w:t>Tim,</w:t>
      </w:r>
      <w:r w:rsidR="005C3191">
        <w:t xml:space="preserve"> </w:t>
      </w:r>
      <w:r>
        <w:t>and</w:t>
      </w:r>
      <w:r w:rsidR="005C3191">
        <w:t xml:space="preserve"> </w:t>
      </w:r>
      <w:r>
        <w:t>a</w:t>
      </w:r>
      <w:r w:rsidR="005C3191">
        <w:t xml:space="preserve"> </w:t>
      </w:r>
      <w:r>
        <w:t>very</w:t>
      </w:r>
      <w:r w:rsidR="005C3191">
        <w:t xml:space="preserve"> </w:t>
      </w:r>
      <w:r>
        <w:t>succinct</w:t>
      </w:r>
      <w:r w:rsidR="005C3191">
        <w:t xml:space="preserve"> </w:t>
      </w:r>
      <w:r>
        <w:t>answer</w:t>
      </w:r>
      <w:r w:rsidR="005C3191">
        <w:t xml:space="preserve"> </w:t>
      </w:r>
      <w:r>
        <w:t>would</w:t>
      </w:r>
      <w:r w:rsidR="005C3191">
        <w:t xml:space="preserve"> </w:t>
      </w:r>
      <w:r>
        <w:t>be</w:t>
      </w:r>
      <w:r w:rsidR="005C3191">
        <w:t xml:space="preserve"> </w:t>
      </w:r>
      <w:r>
        <w:t>great.</w:t>
      </w:r>
    </w:p>
    <w:p w:rsidR="00114185" w:rsidP="00114185">
      <w:pPr>
        <w:pStyle w:val="Answer"/>
      </w:pPr>
      <w:sdt>
        <w:sdtPr>
          <w:alias w:val="Witness"/>
          <w:id w:val="307361623"/>
          <w:placeholder>
            <w:docPart w:val="DefaultPlaceholder_1082065158"/>
          </w:placeholder>
          <w:richText/>
        </w:sdtPr>
        <w:sdtContent>
          <w:r w:rsidRPr="008B7A3E" w:rsidR="008B7A3E">
            <w:rPr>
              <w:b/>
              <w:i/>
            </w:rPr>
            <w:t>Tim</w:t>
          </w:r>
          <w:r w:rsidR="005C3191">
            <w:rPr>
              <w:b/>
              <w:i/>
            </w:rPr>
            <w:t xml:space="preserve"> </w:t>
          </w:r>
          <w:r w:rsidRPr="008B7A3E" w:rsidR="008B7A3E">
            <w:rPr>
              <w:b/>
              <w:i/>
            </w:rPr>
            <w:t>Reardon:</w:t>
          </w:r>
        </w:sdtContent>
      </w:sdt>
      <w:r w:rsidR="005C3191">
        <w:t xml:space="preserve"> </w:t>
      </w:r>
      <w:r>
        <w:t>Dover</w:t>
      </w:r>
      <w:r w:rsidR="005C3191">
        <w:t xml:space="preserve"> </w:t>
      </w:r>
      <w:r>
        <w:t>will</w:t>
      </w:r>
      <w:r w:rsidR="005C3191">
        <w:t xml:space="preserve"> </w:t>
      </w:r>
      <w:r>
        <w:t>not</w:t>
      </w:r>
      <w:r w:rsidR="005C3191">
        <w:t xml:space="preserve"> </w:t>
      </w:r>
      <w:r>
        <w:t>be</w:t>
      </w:r>
      <w:r w:rsidR="005C3191">
        <w:t xml:space="preserve"> </w:t>
      </w:r>
      <w:r>
        <w:t>diminished</w:t>
      </w:r>
      <w:r w:rsidR="008B7A3E">
        <w:t>.</w:t>
      </w:r>
      <w:r w:rsidR="005C3191">
        <w:t xml:space="preserve"> </w:t>
      </w:r>
      <w:r>
        <w:t>Dover</w:t>
      </w:r>
      <w:r w:rsidR="005C3191">
        <w:t xml:space="preserve"> </w:t>
      </w:r>
      <w:r>
        <w:t>will</w:t>
      </w:r>
      <w:r w:rsidR="005C3191">
        <w:t xml:space="preserve"> </w:t>
      </w:r>
      <w:r>
        <w:t>remain</w:t>
      </w:r>
      <w:r w:rsidR="005C3191">
        <w:t xml:space="preserve"> </w:t>
      </w:r>
      <w:r>
        <w:t>the</w:t>
      </w:r>
      <w:r w:rsidR="005C3191">
        <w:t xml:space="preserve"> </w:t>
      </w:r>
      <w:r>
        <w:t>closest</w:t>
      </w:r>
      <w:r w:rsidR="005C3191">
        <w:t xml:space="preserve"> </w:t>
      </w:r>
      <w:r>
        <w:t>point</w:t>
      </w:r>
      <w:r w:rsidR="005C3191">
        <w:t xml:space="preserve"> </w:t>
      </w:r>
      <w:r>
        <w:t>to</w:t>
      </w:r>
      <w:r w:rsidR="005C3191">
        <w:t xml:space="preserve"> </w:t>
      </w:r>
      <w:r>
        <w:t>the</w:t>
      </w:r>
      <w:r w:rsidR="005C3191">
        <w:t xml:space="preserve"> </w:t>
      </w:r>
      <w:r>
        <w:t>European</w:t>
      </w:r>
      <w:r w:rsidR="005C3191">
        <w:t xml:space="preserve"> </w:t>
      </w:r>
      <w:r>
        <w:t>continent</w:t>
      </w:r>
      <w:r w:rsidR="008B7A3E">
        <w:t>.</w:t>
      </w:r>
      <w:r w:rsidR="005C3191">
        <w:t xml:space="preserve"> </w:t>
      </w:r>
      <w:r>
        <w:t>The</w:t>
      </w:r>
      <w:r w:rsidR="005C3191">
        <w:t xml:space="preserve"> </w:t>
      </w:r>
      <w:r>
        <w:t>geography</w:t>
      </w:r>
      <w:r w:rsidR="005C3191">
        <w:t xml:space="preserve"> </w:t>
      </w:r>
      <w:r>
        <w:t>is</w:t>
      </w:r>
      <w:r w:rsidR="005C3191">
        <w:t xml:space="preserve"> </w:t>
      </w:r>
      <w:r>
        <w:t>not</w:t>
      </w:r>
      <w:r w:rsidR="005C3191">
        <w:t xml:space="preserve"> </w:t>
      </w:r>
      <w:r w:rsidR="003E30B2">
        <w:t>changing</w:t>
      </w:r>
      <w:r w:rsidR="008B7A3E">
        <w:t>.</w:t>
      </w:r>
      <w:r w:rsidR="005C3191">
        <w:t xml:space="preserve"> </w:t>
      </w:r>
      <w:r>
        <w:t>A</w:t>
      </w:r>
      <w:r w:rsidR="005C3191">
        <w:t xml:space="preserve"> </w:t>
      </w:r>
      <w:r>
        <w:t>ferry</w:t>
      </w:r>
      <w:r w:rsidR="005C3191">
        <w:t xml:space="preserve"> </w:t>
      </w:r>
      <w:r>
        <w:t>trading</w:t>
      </w:r>
      <w:r w:rsidR="005C3191">
        <w:t xml:space="preserve"> </w:t>
      </w:r>
      <w:r>
        <w:t>between</w:t>
      </w:r>
      <w:r w:rsidR="005C3191">
        <w:t xml:space="preserve"> </w:t>
      </w:r>
      <w:r>
        <w:t>Dover</w:t>
      </w:r>
      <w:r w:rsidR="005C3191">
        <w:t xml:space="preserve"> </w:t>
      </w:r>
      <w:r>
        <w:t>and</w:t>
      </w:r>
      <w:r w:rsidR="005C3191">
        <w:t xml:space="preserve"> </w:t>
      </w:r>
      <w:r>
        <w:t>Calais</w:t>
      </w:r>
      <w:r w:rsidR="005C3191">
        <w:t xml:space="preserve"> </w:t>
      </w:r>
      <w:r>
        <w:t>can</w:t>
      </w:r>
      <w:r w:rsidR="005C3191">
        <w:t xml:space="preserve"> </w:t>
      </w:r>
      <w:r>
        <w:t>do</w:t>
      </w:r>
      <w:r w:rsidR="005C3191">
        <w:t xml:space="preserve"> </w:t>
      </w:r>
      <w:r>
        <w:t>five</w:t>
      </w:r>
      <w:r w:rsidR="005C3191">
        <w:t xml:space="preserve"> </w:t>
      </w:r>
      <w:r>
        <w:t>round</w:t>
      </w:r>
      <w:r w:rsidR="005C3191">
        <w:t xml:space="preserve"> </w:t>
      </w:r>
      <w:r>
        <w:t>trips</w:t>
      </w:r>
      <w:r w:rsidR="005C3191">
        <w:t xml:space="preserve"> </w:t>
      </w:r>
      <w:r>
        <w:t>a</w:t>
      </w:r>
      <w:r w:rsidR="005C3191">
        <w:t xml:space="preserve"> </w:t>
      </w:r>
      <w:r>
        <w:t>day,</w:t>
      </w:r>
      <w:r w:rsidR="005C3191">
        <w:t xml:space="preserve"> </w:t>
      </w:r>
      <w:r>
        <w:t>which</w:t>
      </w:r>
      <w:r w:rsidR="005C3191">
        <w:t xml:space="preserve"> </w:t>
      </w:r>
      <w:r>
        <w:t>cannot</w:t>
      </w:r>
      <w:r w:rsidR="005C3191">
        <w:t xml:space="preserve"> </w:t>
      </w:r>
      <w:r>
        <w:t>be</w:t>
      </w:r>
      <w:r w:rsidR="005C3191">
        <w:t xml:space="preserve"> </w:t>
      </w:r>
      <w:r>
        <w:t>done</w:t>
      </w:r>
      <w:r w:rsidR="005C3191">
        <w:t xml:space="preserve"> </w:t>
      </w:r>
      <w:r>
        <w:t>from</w:t>
      </w:r>
      <w:r w:rsidR="005C3191">
        <w:t xml:space="preserve"> </w:t>
      </w:r>
      <w:r>
        <w:t>anywhere</w:t>
      </w:r>
      <w:r w:rsidR="005C3191">
        <w:t xml:space="preserve"> </w:t>
      </w:r>
      <w:r>
        <w:t>else</w:t>
      </w:r>
      <w:r w:rsidR="005C3191">
        <w:t xml:space="preserve"> </w:t>
      </w:r>
      <w:r>
        <w:t>around</w:t>
      </w:r>
      <w:r w:rsidR="005C3191">
        <w:t xml:space="preserve"> </w:t>
      </w:r>
      <w:r>
        <w:t>the</w:t>
      </w:r>
      <w:r w:rsidR="005C3191">
        <w:t xml:space="preserve"> </w:t>
      </w:r>
      <w:r>
        <w:t>UK</w:t>
      </w:r>
      <w:r w:rsidR="008B7A3E">
        <w:t>.</w:t>
      </w:r>
      <w:r w:rsidR="005C3191">
        <w:t xml:space="preserve"> </w:t>
      </w:r>
      <w:r>
        <w:t>That</w:t>
      </w:r>
      <w:r w:rsidR="005C3191">
        <w:t xml:space="preserve"> </w:t>
      </w:r>
      <w:r>
        <w:t>gives</w:t>
      </w:r>
      <w:r w:rsidR="005C3191">
        <w:t xml:space="preserve"> </w:t>
      </w:r>
      <w:r>
        <w:t>us</w:t>
      </w:r>
      <w:r w:rsidR="005C3191">
        <w:t xml:space="preserve"> </w:t>
      </w:r>
      <w:r>
        <w:t>the</w:t>
      </w:r>
      <w:r w:rsidR="005C3191">
        <w:t xml:space="preserve"> </w:t>
      </w:r>
      <w:r>
        <w:t>frequency</w:t>
      </w:r>
      <w:r w:rsidR="005C3191">
        <w:t xml:space="preserve"> </w:t>
      </w:r>
      <w:r>
        <w:t>of</w:t>
      </w:r>
      <w:r w:rsidR="005C3191">
        <w:t xml:space="preserve"> </w:t>
      </w:r>
      <w:r>
        <w:t>sailings</w:t>
      </w:r>
      <w:r w:rsidR="005C3191">
        <w:t xml:space="preserve"> </w:t>
      </w:r>
      <w:r>
        <w:t>and</w:t>
      </w:r>
      <w:r w:rsidR="00A84324">
        <w:t>,</w:t>
      </w:r>
      <w:r w:rsidR="005C3191">
        <w:t xml:space="preserve"> </w:t>
      </w:r>
      <w:r w:rsidR="00A84324">
        <w:t>key</w:t>
      </w:r>
      <w:r w:rsidR="005C3191">
        <w:t xml:space="preserve"> </w:t>
      </w:r>
      <w:r w:rsidR="00A84324">
        <w:t>for</w:t>
      </w:r>
      <w:r w:rsidR="005C3191">
        <w:t xml:space="preserve"> </w:t>
      </w:r>
      <w:r w:rsidR="00A84324">
        <w:t>our</w:t>
      </w:r>
      <w:r w:rsidR="005C3191">
        <w:t xml:space="preserve"> </w:t>
      </w:r>
      <w:r w:rsidR="00A84324">
        <w:t>customers,</w:t>
      </w:r>
      <w:r w:rsidR="005C3191">
        <w:t xml:space="preserve"> </w:t>
      </w:r>
      <w:r w:rsidR="00A84324">
        <w:t>the</w:t>
      </w:r>
      <w:r w:rsidR="005C3191">
        <w:t xml:space="preserve"> </w:t>
      </w:r>
      <w:r w:rsidR="00A84324">
        <w:t>flexibility</w:t>
      </w:r>
      <w:r w:rsidR="005C3191">
        <w:t xml:space="preserve"> </w:t>
      </w:r>
      <w:r w:rsidR="00A84324">
        <w:t>to</w:t>
      </w:r>
      <w:r w:rsidR="005C3191">
        <w:t xml:space="preserve"> </w:t>
      </w:r>
      <w:r w:rsidR="00A84324">
        <w:t>operate</w:t>
      </w:r>
      <w:r w:rsidR="005C3191">
        <w:t xml:space="preserve"> </w:t>
      </w:r>
      <w:r w:rsidR="00A84324">
        <w:t>a</w:t>
      </w:r>
      <w:r w:rsidR="005C3191">
        <w:t xml:space="preserve"> </w:t>
      </w:r>
      <w:r w:rsidR="00A84324">
        <w:t>turn-up-and-go</w:t>
      </w:r>
      <w:r w:rsidR="005C3191">
        <w:t xml:space="preserve"> </w:t>
      </w:r>
      <w:r w:rsidR="00A84324">
        <w:t>service.</w:t>
      </w:r>
    </w:p>
    <w:p w:rsidR="00A84324" w:rsidP="00A84324">
      <w:pPr>
        <w:pStyle w:val="Question"/>
      </w:pPr>
      <w:sdt>
        <w:sdtPr>
          <w:alias w:val="Member"/>
          <w:tag w:val="&lt;Member mnisId='1581' dodsId='31691'&gt;"/>
          <w:id w:val="2104293076"/>
          <w:placeholder>
            <w:docPart w:val="DefaultPlaceholder_1082065158"/>
          </w:placeholder>
          <w:richText/>
        </w:sdtPr>
        <w:sdtContent>
          <w:r w:rsidRPr="00A84324">
            <w:rPr>
              <w:b/>
            </w:rPr>
            <w:t>Mr</w:t>
          </w:r>
          <w:r w:rsidR="005C3191">
            <w:rPr>
              <w:b/>
            </w:rPr>
            <w:t xml:space="preserve"> </w:t>
          </w:r>
          <w:r w:rsidR="00C8072E">
            <w:rPr>
              <w:b/>
            </w:rPr>
            <w:t>Bone:</w:t>
          </w:r>
        </w:sdtContent>
      </w:sdt>
      <w:r w:rsidR="005C3191">
        <w:t xml:space="preserve"> </w:t>
      </w:r>
      <w:r>
        <w:t>Good</w:t>
      </w:r>
      <w:r w:rsidR="005C3191">
        <w:t xml:space="preserve"> </w:t>
      </w:r>
      <w:r>
        <w:t>morning,</w:t>
      </w:r>
      <w:r w:rsidR="005C3191">
        <w:t xml:space="preserve"> </w:t>
      </w:r>
      <w:r>
        <w:t>Chair</w:t>
      </w:r>
      <w:r w:rsidR="008B7A3E">
        <w:t>.</w:t>
      </w:r>
      <w:r w:rsidR="005C3191">
        <w:t xml:space="preserve"> </w:t>
      </w:r>
      <w:r>
        <w:t>Happy</w:t>
      </w:r>
      <w:r w:rsidR="005C3191">
        <w:t xml:space="preserve"> </w:t>
      </w:r>
      <w:r>
        <w:t>independence</w:t>
      </w:r>
      <w:r w:rsidR="005C3191">
        <w:t xml:space="preserve"> </w:t>
      </w:r>
      <w:r>
        <w:t>day</w:t>
      </w:r>
      <w:r w:rsidR="005C3191">
        <w:t xml:space="preserve"> </w:t>
      </w:r>
      <w:r>
        <w:t>to</w:t>
      </w:r>
      <w:r w:rsidR="005C3191">
        <w:t xml:space="preserve"> </w:t>
      </w:r>
      <w:r>
        <w:t>you</w:t>
      </w:r>
      <w:r w:rsidR="005C3191">
        <w:t xml:space="preserve"> </w:t>
      </w:r>
      <w:r>
        <w:t>and</w:t>
      </w:r>
      <w:r w:rsidR="005C3191">
        <w:t xml:space="preserve"> </w:t>
      </w:r>
      <w:r>
        <w:t>to</w:t>
      </w:r>
      <w:r w:rsidR="005C3191">
        <w:t xml:space="preserve"> </w:t>
      </w:r>
      <w:r>
        <w:t>the</w:t>
      </w:r>
      <w:r w:rsidR="005C3191">
        <w:t xml:space="preserve"> </w:t>
      </w:r>
      <w:r>
        <w:t>rest</w:t>
      </w:r>
      <w:r w:rsidR="005C3191">
        <w:t xml:space="preserve"> </w:t>
      </w:r>
      <w:r>
        <w:t>of</w:t>
      </w:r>
      <w:r w:rsidR="005C3191">
        <w:t xml:space="preserve"> </w:t>
      </w:r>
      <w:r w:rsidR="00135161">
        <w:t>the Committee</w:t>
      </w:r>
      <w:r w:rsidR="008B7A3E">
        <w:t>.</w:t>
      </w:r>
      <w:r w:rsidR="005C3191">
        <w:t xml:space="preserve"> </w:t>
      </w:r>
      <w:r>
        <w:t>I</w:t>
      </w:r>
      <w:r w:rsidR="005C3191">
        <w:t xml:space="preserve"> </w:t>
      </w:r>
      <w:r>
        <w:t>say</w:t>
      </w:r>
      <w:r w:rsidR="005C3191">
        <w:t xml:space="preserve"> </w:t>
      </w:r>
      <w:r>
        <w:t>that</w:t>
      </w:r>
      <w:r w:rsidR="005C3191">
        <w:t xml:space="preserve"> </w:t>
      </w:r>
      <w:r>
        <w:t>to</w:t>
      </w:r>
      <w:r w:rsidR="005C3191">
        <w:t xml:space="preserve"> </w:t>
      </w:r>
      <w:r>
        <w:t>start</w:t>
      </w:r>
      <w:r w:rsidR="005C3191">
        <w:t xml:space="preserve"> </w:t>
      </w:r>
      <w:r>
        <w:t>with</w:t>
      </w:r>
      <w:r w:rsidR="005C3191">
        <w:t xml:space="preserve"> </w:t>
      </w:r>
      <w:r>
        <w:t>because</w:t>
      </w:r>
      <w:r w:rsidR="005C3191">
        <w:t xml:space="preserve"> </w:t>
      </w:r>
      <w:r>
        <w:t>it</w:t>
      </w:r>
      <w:r w:rsidR="005C3191">
        <w:t xml:space="preserve"> </w:t>
      </w:r>
      <w:r>
        <w:t>is</w:t>
      </w:r>
      <w:r w:rsidR="005C3191">
        <w:t xml:space="preserve"> </w:t>
      </w:r>
      <w:r>
        <w:t>now</w:t>
      </w:r>
      <w:r w:rsidR="005C3191">
        <w:t xml:space="preserve"> </w:t>
      </w:r>
      <w:r>
        <w:t>four</w:t>
      </w:r>
      <w:r w:rsidR="005C3191">
        <w:t xml:space="preserve"> </w:t>
      </w:r>
      <w:r>
        <w:t>years</w:t>
      </w:r>
      <w:r w:rsidR="005C3191">
        <w:t xml:space="preserve"> </w:t>
      </w:r>
      <w:r>
        <w:t>since</w:t>
      </w:r>
      <w:r w:rsidR="005C3191">
        <w:t xml:space="preserve"> </w:t>
      </w:r>
      <w:r>
        <w:t>we</w:t>
      </w:r>
      <w:r w:rsidR="005C3191">
        <w:t xml:space="preserve"> </w:t>
      </w:r>
      <w:r>
        <w:t>voted</w:t>
      </w:r>
      <w:r w:rsidR="005C3191">
        <w:t xml:space="preserve"> </w:t>
      </w:r>
      <w:r>
        <w:t>to</w:t>
      </w:r>
      <w:r w:rsidR="005C3191">
        <w:t xml:space="preserve"> </w:t>
      </w:r>
      <w:r>
        <w:t>leave</w:t>
      </w:r>
      <w:r w:rsidR="005C3191">
        <w:t xml:space="preserve"> </w:t>
      </w:r>
      <w:r>
        <w:t>the</w:t>
      </w:r>
      <w:r w:rsidR="005C3191">
        <w:t xml:space="preserve"> </w:t>
      </w:r>
      <w:r>
        <w:t>European</w:t>
      </w:r>
      <w:r w:rsidR="005C3191">
        <w:t xml:space="preserve"> </w:t>
      </w:r>
      <w:r>
        <w:t>Union,</w:t>
      </w:r>
      <w:r w:rsidR="005C3191">
        <w:t xml:space="preserve"> </w:t>
      </w:r>
      <w:r>
        <w:t>so</w:t>
      </w:r>
      <w:r w:rsidR="005C3191">
        <w:t xml:space="preserve"> </w:t>
      </w:r>
      <w:r>
        <w:t>it</w:t>
      </w:r>
      <w:r w:rsidR="005C3191">
        <w:t xml:space="preserve"> </w:t>
      </w:r>
      <w:r>
        <w:t>can</w:t>
      </w:r>
      <w:r w:rsidR="005C3191">
        <w:t xml:space="preserve"> </w:t>
      </w:r>
      <w:r>
        <w:t>hardly</w:t>
      </w:r>
      <w:r w:rsidR="005C3191">
        <w:t xml:space="preserve"> </w:t>
      </w:r>
      <w:r>
        <w:t>come</w:t>
      </w:r>
      <w:r w:rsidR="005C3191">
        <w:t xml:space="preserve"> </w:t>
      </w:r>
      <w:r>
        <w:t>as</w:t>
      </w:r>
      <w:r w:rsidR="005C3191">
        <w:t xml:space="preserve"> </w:t>
      </w:r>
      <w:r>
        <w:t>a</w:t>
      </w:r>
      <w:r w:rsidR="005C3191">
        <w:t xml:space="preserve"> </w:t>
      </w:r>
      <w:r>
        <w:t>surprise</w:t>
      </w:r>
      <w:r w:rsidR="005C3191">
        <w:t xml:space="preserve"> </w:t>
      </w:r>
      <w:r>
        <w:t>to</w:t>
      </w:r>
      <w:r w:rsidR="005C3191">
        <w:t xml:space="preserve"> </w:t>
      </w:r>
      <w:r>
        <w:t>industry</w:t>
      </w:r>
      <w:r w:rsidR="005C3191">
        <w:t xml:space="preserve"> </w:t>
      </w:r>
      <w:r>
        <w:t>or</w:t>
      </w:r>
      <w:r w:rsidR="005C3191">
        <w:t xml:space="preserve"> </w:t>
      </w:r>
      <w:r>
        <w:t>people</w:t>
      </w:r>
      <w:r w:rsidR="005C3191">
        <w:t xml:space="preserve"> </w:t>
      </w:r>
      <w:r>
        <w:t>involved</w:t>
      </w:r>
      <w:r w:rsidR="005C3191">
        <w:t xml:space="preserve"> </w:t>
      </w:r>
      <w:r>
        <w:t>in</w:t>
      </w:r>
      <w:r w:rsidR="005C3191">
        <w:t xml:space="preserve"> </w:t>
      </w:r>
      <w:r>
        <w:t>customs</w:t>
      </w:r>
      <w:r w:rsidR="005C3191">
        <w:t xml:space="preserve"> </w:t>
      </w:r>
      <w:r>
        <w:t>that</w:t>
      </w:r>
      <w:r w:rsidR="005C3191">
        <w:t xml:space="preserve"> </w:t>
      </w:r>
      <w:r>
        <w:t>we</w:t>
      </w:r>
      <w:r w:rsidR="005C3191">
        <w:t xml:space="preserve"> </w:t>
      </w:r>
      <w:r>
        <w:t>are</w:t>
      </w:r>
      <w:r w:rsidR="005C3191">
        <w:t xml:space="preserve"> </w:t>
      </w:r>
      <w:r>
        <w:t>leaving</w:t>
      </w:r>
      <w:r w:rsidR="008B7A3E">
        <w:t>.</w:t>
      </w:r>
      <w:r w:rsidR="005C3191">
        <w:t xml:space="preserve"> </w:t>
      </w:r>
      <w:r>
        <w:t>It</w:t>
      </w:r>
      <w:r w:rsidR="005C3191">
        <w:t xml:space="preserve"> </w:t>
      </w:r>
      <w:r>
        <w:t>seem</w:t>
      </w:r>
      <w:r w:rsidR="00C8072E">
        <w:t>s</w:t>
      </w:r>
      <w:r w:rsidR="005C3191">
        <w:t xml:space="preserve"> </w:t>
      </w:r>
      <w:r>
        <w:t>to</w:t>
      </w:r>
      <w:r w:rsidR="005C3191">
        <w:t xml:space="preserve"> </w:t>
      </w:r>
      <w:r>
        <w:t>me</w:t>
      </w:r>
      <w:r w:rsidR="005C3191">
        <w:t xml:space="preserve"> </w:t>
      </w:r>
      <w:r>
        <w:t>rather</w:t>
      </w:r>
      <w:r w:rsidR="005C3191">
        <w:t xml:space="preserve"> </w:t>
      </w:r>
      <w:r>
        <w:t>strange</w:t>
      </w:r>
      <w:r w:rsidR="005C3191">
        <w:t xml:space="preserve"> </w:t>
      </w:r>
      <w:r>
        <w:t>that</w:t>
      </w:r>
      <w:r w:rsidR="005C3191">
        <w:t xml:space="preserve"> </w:t>
      </w:r>
      <w:r>
        <w:t>we</w:t>
      </w:r>
      <w:r w:rsidR="005C3191">
        <w:t xml:space="preserve"> </w:t>
      </w:r>
      <w:r>
        <w:t>now</w:t>
      </w:r>
      <w:r w:rsidR="005C3191">
        <w:t xml:space="preserve"> </w:t>
      </w:r>
      <w:r>
        <w:t>have</w:t>
      </w:r>
      <w:r w:rsidR="005C3191">
        <w:t xml:space="preserve"> </w:t>
      </w:r>
      <w:r>
        <w:t>what</w:t>
      </w:r>
      <w:r w:rsidR="005C3191">
        <w:t xml:space="preserve"> </w:t>
      </w:r>
      <w:r>
        <w:t>people</w:t>
      </w:r>
      <w:r w:rsidR="005C3191">
        <w:t xml:space="preserve"> </w:t>
      </w:r>
      <w:r>
        <w:t>call</w:t>
      </w:r>
      <w:r w:rsidR="005C3191">
        <w:t xml:space="preserve"> </w:t>
      </w:r>
      <w:r>
        <w:t>an</w:t>
      </w:r>
      <w:r w:rsidR="005C3191">
        <w:t xml:space="preserve"> </w:t>
      </w:r>
      <w:r>
        <w:t>implementation</w:t>
      </w:r>
      <w:r w:rsidR="005C3191">
        <w:t xml:space="preserve"> </w:t>
      </w:r>
      <w:r>
        <w:t>period</w:t>
      </w:r>
      <w:r w:rsidR="005C3191">
        <w:t xml:space="preserve"> </w:t>
      </w:r>
      <w:r>
        <w:t>to</w:t>
      </w:r>
      <w:r w:rsidR="005C3191">
        <w:t xml:space="preserve"> </w:t>
      </w:r>
      <w:r>
        <w:t>1</w:t>
      </w:r>
      <w:r w:rsidR="005C3191">
        <w:t xml:space="preserve"> </w:t>
      </w:r>
      <w:r>
        <w:t>July</w:t>
      </w:r>
      <w:r w:rsidR="005C3191">
        <w:t xml:space="preserve"> </w:t>
      </w:r>
      <w:r>
        <w:t>for</w:t>
      </w:r>
      <w:r w:rsidR="005C3191">
        <w:t xml:space="preserve"> </w:t>
      </w:r>
      <w:r>
        <w:t>goods</w:t>
      </w:r>
      <w:r w:rsidR="005C3191">
        <w:t xml:space="preserve"> </w:t>
      </w:r>
      <w:r>
        <w:t>coming</w:t>
      </w:r>
      <w:r w:rsidR="005C3191">
        <w:t xml:space="preserve"> </w:t>
      </w:r>
      <w:r>
        <w:t>into</w:t>
      </w:r>
      <w:r w:rsidR="005C3191">
        <w:t xml:space="preserve"> </w:t>
      </w:r>
      <w:r>
        <w:t>this</w:t>
      </w:r>
      <w:r w:rsidR="005C3191">
        <w:t xml:space="preserve"> </w:t>
      </w:r>
      <w:r>
        <w:t>country</w:t>
      </w:r>
      <w:r w:rsidR="008B7A3E">
        <w:t>.</w:t>
      </w:r>
      <w:r w:rsidR="005C3191">
        <w:t xml:space="preserve"> </w:t>
      </w:r>
      <w:r>
        <w:t>Perhaps</w:t>
      </w:r>
      <w:r w:rsidR="005C3191">
        <w:t xml:space="preserve"> </w:t>
      </w:r>
      <w:r>
        <w:t>if</w:t>
      </w:r>
      <w:r w:rsidR="005C3191">
        <w:t xml:space="preserve"> </w:t>
      </w:r>
      <w:r>
        <w:t>I</w:t>
      </w:r>
      <w:r w:rsidR="005C3191">
        <w:t xml:space="preserve"> </w:t>
      </w:r>
      <w:r>
        <w:t>start</w:t>
      </w:r>
      <w:r w:rsidR="005C3191">
        <w:t xml:space="preserve"> </w:t>
      </w:r>
      <w:r>
        <w:t>with</w:t>
      </w:r>
      <w:r w:rsidR="005C3191">
        <w:t xml:space="preserve"> </w:t>
      </w:r>
      <w:r>
        <w:t>Lars</w:t>
      </w:r>
      <w:r w:rsidR="005C3191">
        <w:t xml:space="preserve"> </w:t>
      </w:r>
      <w:r>
        <w:t>on</w:t>
      </w:r>
      <w:r w:rsidR="005C3191">
        <w:t xml:space="preserve"> </w:t>
      </w:r>
      <w:r>
        <w:t>this,</w:t>
      </w:r>
      <w:r w:rsidR="005C3191">
        <w:t xml:space="preserve"> </w:t>
      </w:r>
      <w:r>
        <w:t>I</w:t>
      </w:r>
      <w:r w:rsidR="005C3191">
        <w:t xml:space="preserve"> </w:t>
      </w:r>
      <w:r>
        <w:t>wonder</w:t>
      </w:r>
      <w:r w:rsidR="005C3191">
        <w:t xml:space="preserve"> </w:t>
      </w:r>
      <w:r w:rsidR="00C8072E">
        <w:t xml:space="preserve">whether </w:t>
      </w:r>
      <w:r>
        <w:t>there</w:t>
      </w:r>
      <w:r w:rsidR="005C3191">
        <w:t xml:space="preserve"> </w:t>
      </w:r>
      <w:r>
        <w:t>are</w:t>
      </w:r>
      <w:r w:rsidR="005C3191">
        <w:t xml:space="preserve"> </w:t>
      </w:r>
      <w:r>
        <w:t>any</w:t>
      </w:r>
      <w:r w:rsidR="005C3191">
        <w:t xml:space="preserve"> </w:t>
      </w:r>
      <w:r>
        <w:t>problems</w:t>
      </w:r>
      <w:r w:rsidR="005C3191">
        <w:t xml:space="preserve"> </w:t>
      </w:r>
      <w:r>
        <w:t>for</w:t>
      </w:r>
      <w:r w:rsidR="005C3191">
        <w:t xml:space="preserve"> </w:t>
      </w:r>
      <w:r>
        <w:t>the</w:t>
      </w:r>
      <w:r w:rsidR="005C3191">
        <w:t xml:space="preserve"> </w:t>
      </w:r>
      <w:r>
        <w:t>UK</w:t>
      </w:r>
      <w:r w:rsidR="005C3191">
        <w:t xml:space="preserve"> </w:t>
      </w:r>
      <w:r>
        <w:t>in</w:t>
      </w:r>
      <w:r w:rsidR="005C3191">
        <w:t xml:space="preserve"> </w:t>
      </w:r>
      <w:r>
        <w:t>this</w:t>
      </w:r>
      <w:r w:rsidR="005C3191">
        <w:t xml:space="preserve"> </w:t>
      </w:r>
      <w:r>
        <w:t>new</w:t>
      </w:r>
      <w:r w:rsidR="005C3191">
        <w:t xml:space="preserve"> </w:t>
      </w:r>
      <w:r>
        <w:t>idea</w:t>
      </w:r>
      <w:r w:rsidR="005C3191">
        <w:t xml:space="preserve"> </w:t>
      </w:r>
      <w:r>
        <w:t>that</w:t>
      </w:r>
      <w:r w:rsidR="005C3191">
        <w:t xml:space="preserve"> </w:t>
      </w:r>
      <w:r>
        <w:t>has</w:t>
      </w:r>
      <w:r w:rsidR="005C3191">
        <w:t xml:space="preserve"> </w:t>
      </w:r>
      <w:r>
        <w:t>come</w:t>
      </w:r>
      <w:r w:rsidR="005C3191">
        <w:t xml:space="preserve"> </w:t>
      </w:r>
      <w:r>
        <w:t>up</w:t>
      </w:r>
      <w:r w:rsidR="005C3191">
        <w:t xml:space="preserve"> </w:t>
      </w:r>
      <w:r>
        <w:t>of</w:t>
      </w:r>
      <w:r w:rsidR="005C3191">
        <w:t xml:space="preserve"> </w:t>
      </w:r>
      <w:r w:rsidR="00C8072E">
        <w:t>an</w:t>
      </w:r>
      <w:r w:rsidR="005C3191">
        <w:t xml:space="preserve"> </w:t>
      </w:r>
      <w:r>
        <w:t>implementation</w:t>
      </w:r>
      <w:r w:rsidR="005C3191">
        <w:t xml:space="preserve"> </w:t>
      </w:r>
      <w:r>
        <w:t>period</w:t>
      </w:r>
      <w:r w:rsidR="008B7A3E">
        <w:t>.</w:t>
      </w:r>
      <w:r w:rsidR="005C3191">
        <w:t xml:space="preserve"> </w:t>
      </w:r>
      <w:r>
        <w:t>Does</w:t>
      </w:r>
      <w:r w:rsidR="005C3191">
        <w:t xml:space="preserve"> </w:t>
      </w:r>
      <w:r>
        <w:t>it,</w:t>
      </w:r>
      <w:r w:rsidR="005C3191">
        <w:t xml:space="preserve"> </w:t>
      </w:r>
      <w:r>
        <w:t>in</w:t>
      </w:r>
      <w:r w:rsidR="005C3191">
        <w:t xml:space="preserve"> </w:t>
      </w:r>
      <w:r>
        <w:t>principle,</w:t>
      </w:r>
      <w:r w:rsidR="005C3191">
        <w:t xml:space="preserve"> </w:t>
      </w:r>
      <w:r>
        <w:t>if</w:t>
      </w:r>
      <w:r w:rsidR="005C3191">
        <w:t xml:space="preserve"> </w:t>
      </w:r>
      <w:r>
        <w:t>we</w:t>
      </w:r>
      <w:r w:rsidR="005C3191">
        <w:t xml:space="preserve"> </w:t>
      </w:r>
      <w:r>
        <w:t>do</w:t>
      </w:r>
      <w:r w:rsidR="005C3191">
        <w:t xml:space="preserve"> </w:t>
      </w:r>
      <w:r>
        <w:t>not</w:t>
      </w:r>
      <w:r w:rsidR="005C3191">
        <w:t xml:space="preserve"> </w:t>
      </w:r>
      <w:r>
        <w:t>get</w:t>
      </w:r>
      <w:r w:rsidR="005C3191">
        <w:t xml:space="preserve"> </w:t>
      </w:r>
      <w:r>
        <w:t>a</w:t>
      </w:r>
      <w:r w:rsidR="005C3191">
        <w:t xml:space="preserve"> </w:t>
      </w:r>
      <w:r>
        <w:t>deal,</w:t>
      </w:r>
      <w:r w:rsidR="005C3191">
        <w:t xml:space="preserve"> </w:t>
      </w:r>
      <w:r>
        <w:t>break</w:t>
      </w:r>
      <w:r w:rsidR="005C3191">
        <w:t xml:space="preserve"> </w:t>
      </w:r>
      <w:r>
        <w:t>WTO</w:t>
      </w:r>
      <w:r w:rsidR="005C3191">
        <w:t xml:space="preserve"> </w:t>
      </w:r>
      <w:r>
        <w:t>rules?</w:t>
      </w:r>
    </w:p>
    <w:p w:rsidR="00A84324" w:rsidP="00A84324">
      <w:pPr>
        <w:pStyle w:val="Answer"/>
      </w:pPr>
      <w:sdt>
        <w:sdtPr>
          <w:alias w:val="Witness"/>
          <w:id w:val="-1810080195"/>
          <w:placeholder>
            <w:docPart w:val="DefaultPlaceholder_1082065158"/>
          </w:placeholder>
          <w:richText/>
        </w:sdtPr>
        <w:sdtContent>
          <w:r w:rsidRPr="008B7A3E" w:rsidR="008B7A3E">
            <w:rPr>
              <w:b/>
              <w:i/>
            </w:rPr>
            <w:t>Dr</w:t>
          </w:r>
          <w:r w:rsidR="005C3191">
            <w:rPr>
              <w:b/>
              <w:i/>
            </w:rPr>
            <w:t xml:space="preserve"> </w:t>
          </w:r>
          <w:r w:rsidRPr="008B7A3E" w:rsidR="008B7A3E">
            <w:rPr>
              <w:b/>
              <w:i/>
            </w:rPr>
            <w:t>Karlsson:</w:t>
          </w:r>
        </w:sdtContent>
      </w:sdt>
      <w:r w:rsidR="005C3191">
        <w:t xml:space="preserve"> </w:t>
      </w:r>
      <w:r>
        <w:t>It</w:t>
      </w:r>
      <w:r w:rsidR="005C3191">
        <w:t xml:space="preserve"> </w:t>
      </w:r>
      <w:r>
        <w:t>is</w:t>
      </w:r>
      <w:r w:rsidR="005C3191">
        <w:t xml:space="preserve"> </w:t>
      </w:r>
      <w:r>
        <w:t>a</w:t>
      </w:r>
      <w:r w:rsidR="005C3191">
        <w:t xml:space="preserve"> </w:t>
      </w:r>
      <w:r>
        <w:t>very</w:t>
      </w:r>
      <w:r w:rsidR="005C3191">
        <w:t xml:space="preserve"> </w:t>
      </w:r>
      <w:r>
        <w:t>interesting</w:t>
      </w:r>
      <w:r w:rsidR="005C3191">
        <w:t xml:space="preserve"> </w:t>
      </w:r>
      <w:r>
        <w:t>question</w:t>
      </w:r>
      <w:r w:rsidR="008B7A3E">
        <w:t>.</w:t>
      </w:r>
      <w:r w:rsidR="005C3191">
        <w:t xml:space="preserve"> </w:t>
      </w:r>
      <w:r>
        <w:t>First</w:t>
      </w:r>
      <w:r w:rsidR="005C3191">
        <w:t xml:space="preserve"> </w:t>
      </w:r>
      <w:r>
        <w:t>of</w:t>
      </w:r>
      <w:r w:rsidR="005C3191">
        <w:t xml:space="preserve"> </w:t>
      </w:r>
      <w:r>
        <w:t>all,</w:t>
      </w:r>
      <w:r w:rsidR="005C3191">
        <w:t xml:space="preserve"> </w:t>
      </w:r>
      <w:r>
        <w:t>as</w:t>
      </w:r>
      <w:r w:rsidR="005C3191">
        <w:t xml:space="preserve"> </w:t>
      </w:r>
      <w:r>
        <w:t>I</w:t>
      </w:r>
      <w:r w:rsidR="005C3191">
        <w:t xml:space="preserve"> </w:t>
      </w:r>
      <w:r>
        <w:t>said</w:t>
      </w:r>
      <w:r w:rsidR="005C3191">
        <w:t xml:space="preserve"> </w:t>
      </w:r>
      <w:r>
        <w:t>at</w:t>
      </w:r>
      <w:r w:rsidR="005C3191">
        <w:t xml:space="preserve"> </w:t>
      </w:r>
      <w:r>
        <w:t>the</w:t>
      </w:r>
      <w:r w:rsidR="005C3191">
        <w:t xml:space="preserve"> </w:t>
      </w:r>
      <w:r>
        <w:t>beginning,</w:t>
      </w:r>
      <w:r w:rsidR="005C3191">
        <w:t xml:space="preserve"> </w:t>
      </w:r>
      <w:r>
        <w:t>the</w:t>
      </w:r>
      <w:r w:rsidR="005C3191">
        <w:t xml:space="preserve"> </w:t>
      </w:r>
      <w:r>
        <w:t>border</w:t>
      </w:r>
      <w:r w:rsidR="005C3191">
        <w:t xml:space="preserve"> </w:t>
      </w:r>
      <w:r>
        <w:t>procedures</w:t>
      </w:r>
      <w:r w:rsidR="005C3191">
        <w:t xml:space="preserve"> </w:t>
      </w:r>
      <w:r>
        <w:t>start</w:t>
      </w:r>
      <w:r w:rsidR="005C3191">
        <w:t xml:space="preserve"> </w:t>
      </w:r>
      <w:r>
        <w:t>on</w:t>
      </w:r>
      <w:r w:rsidR="005C3191">
        <w:t xml:space="preserve"> </w:t>
      </w:r>
      <w:r>
        <w:t>1</w:t>
      </w:r>
      <w:r w:rsidR="005C3191">
        <w:t xml:space="preserve"> </w:t>
      </w:r>
      <w:r>
        <w:t>January,</w:t>
      </w:r>
      <w:r w:rsidR="005C3191">
        <w:t xml:space="preserve"> </w:t>
      </w:r>
      <w:r>
        <w:t>so</w:t>
      </w:r>
      <w:r w:rsidR="005C3191">
        <w:t xml:space="preserve"> </w:t>
      </w:r>
      <w:r>
        <w:t>they</w:t>
      </w:r>
      <w:r w:rsidR="005C3191">
        <w:t xml:space="preserve"> </w:t>
      </w:r>
      <w:r>
        <w:t>have</w:t>
      </w:r>
      <w:r w:rsidR="005C3191">
        <w:t xml:space="preserve"> </w:t>
      </w:r>
      <w:r>
        <w:t>to</w:t>
      </w:r>
      <w:r w:rsidR="005C3191">
        <w:t xml:space="preserve"> </w:t>
      </w:r>
      <w:r>
        <w:t>be</w:t>
      </w:r>
      <w:r w:rsidR="005C3191">
        <w:t xml:space="preserve"> </w:t>
      </w:r>
      <w:r>
        <w:t>in</w:t>
      </w:r>
      <w:r w:rsidR="005C3191">
        <w:t xml:space="preserve"> </w:t>
      </w:r>
      <w:r>
        <w:t>place</w:t>
      </w:r>
      <w:r w:rsidR="005C3191">
        <w:t xml:space="preserve"> </w:t>
      </w:r>
      <w:r>
        <w:t>and</w:t>
      </w:r>
      <w:r w:rsidR="005C3191">
        <w:t xml:space="preserve"> </w:t>
      </w:r>
      <w:r>
        <w:t>there</w:t>
      </w:r>
      <w:r w:rsidR="005C3191">
        <w:t xml:space="preserve"> </w:t>
      </w:r>
      <w:r>
        <w:t>need</w:t>
      </w:r>
      <w:r w:rsidR="005C3191">
        <w:t xml:space="preserve"> </w:t>
      </w:r>
      <w:r>
        <w:t>to</w:t>
      </w:r>
      <w:r w:rsidR="005C3191">
        <w:t xml:space="preserve"> </w:t>
      </w:r>
      <w:r>
        <w:t>be</w:t>
      </w:r>
      <w:r w:rsidR="005C3191">
        <w:t xml:space="preserve"> </w:t>
      </w:r>
      <w:r>
        <w:t>declarations</w:t>
      </w:r>
      <w:r w:rsidR="005C3191">
        <w:t xml:space="preserve"> </w:t>
      </w:r>
      <w:r>
        <w:t>and</w:t>
      </w:r>
      <w:r w:rsidR="005C3191">
        <w:t xml:space="preserve"> </w:t>
      </w:r>
      <w:r>
        <w:t>so</w:t>
      </w:r>
      <w:r w:rsidR="005C3191">
        <w:t xml:space="preserve"> </w:t>
      </w:r>
      <w:r>
        <w:t>forth</w:t>
      </w:r>
      <w:r w:rsidR="008B7A3E">
        <w:t>.</w:t>
      </w:r>
      <w:r w:rsidR="005C3191">
        <w:t xml:space="preserve"> </w:t>
      </w:r>
      <w:r>
        <w:t>There</w:t>
      </w:r>
      <w:r w:rsidR="005C3191">
        <w:t xml:space="preserve"> </w:t>
      </w:r>
      <w:r>
        <w:t>are,</w:t>
      </w:r>
      <w:r w:rsidR="005C3191">
        <w:t xml:space="preserve"> </w:t>
      </w:r>
      <w:r>
        <w:t>of</w:t>
      </w:r>
      <w:r w:rsidR="005C3191">
        <w:t xml:space="preserve"> </w:t>
      </w:r>
      <w:r>
        <w:t>course,</w:t>
      </w:r>
      <w:r w:rsidR="005C3191">
        <w:t xml:space="preserve"> </w:t>
      </w:r>
      <w:r>
        <w:t>within</w:t>
      </w:r>
      <w:r w:rsidR="005C3191">
        <w:t xml:space="preserve"> </w:t>
      </w:r>
      <w:r>
        <w:t>the</w:t>
      </w:r>
      <w:r w:rsidR="005C3191">
        <w:t xml:space="preserve"> </w:t>
      </w:r>
      <w:r>
        <w:t>international</w:t>
      </w:r>
      <w:r w:rsidR="005C3191">
        <w:t xml:space="preserve"> </w:t>
      </w:r>
      <w:r>
        <w:t>framework</w:t>
      </w:r>
      <w:r w:rsidR="005C3191">
        <w:t xml:space="preserve"> </w:t>
      </w:r>
      <w:r>
        <w:t>and</w:t>
      </w:r>
      <w:r w:rsidR="005C3191">
        <w:t xml:space="preserve"> </w:t>
      </w:r>
      <w:r>
        <w:t>conventions,</w:t>
      </w:r>
      <w:r w:rsidR="005C3191">
        <w:t xml:space="preserve"> </w:t>
      </w:r>
      <w:r>
        <w:t>opportunities</w:t>
      </w:r>
      <w:r w:rsidR="005C3191">
        <w:t xml:space="preserve"> </w:t>
      </w:r>
      <w:r>
        <w:t>to</w:t>
      </w:r>
      <w:r w:rsidR="005C3191">
        <w:t xml:space="preserve"> </w:t>
      </w:r>
      <w:r>
        <w:t>do</w:t>
      </w:r>
      <w:r w:rsidR="005C3191">
        <w:t xml:space="preserve"> </w:t>
      </w:r>
      <w:r>
        <w:t>that</w:t>
      </w:r>
      <w:r w:rsidR="005C3191">
        <w:t xml:space="preserve"> </w:t>
      </w:r>
      <w:r>
        <w:t>in</w:t>
      </w:r>
      <w:r w:rsidR="005C3191">
        <w:t xml:space="preserve"> </w:t>
      </w:r>
      <w:r>
        <w:t>a</w:t>
      </w:r>
      <w:r w:rsidR="005C3191">
        <w:t xml:space="preserve"> </w:t>
      </w:r>
      <w:r>
        <w:t>simplified</w:t>
      </w:r>
      <w:r w:rsidR="005C3191">
        <w:t xml:space="preserve"> </w:t>
      </w:r>
      <w:r>
        <w:t>way</w:t>
      </w:r>
      <w:r w:rsidR="008B7A3E">
        <w:t>.</w:t>
      </w:r>
      <w:r w:rsidR="005C3191">
        <w:t xml:space="preserve"> </w:t>
      </w:r>
      <w:r>
        <w:t>You</w:t>
      </w:r>
      <w:r w:rsidR="005C3191">
        <w:t xml:space="preserve"> </w:t>
      </w:r>
      <w:r>
        <w:t>can</w:t>
      </w:r>
      <w:r w:rsidR="005C3191">
        <w:t xml:space="preserve"> </w:t>
      </w:r>
      <w:r>
        <w:t>do</w:t>
      </w:r>
      <w:r w:rsidR="005C3191">
        <w:t xml:space="preserve"> </w:t>
      </w:r>
      <w:r>
        <w:t>that</w:t>
      </w:r>
      <w:r w:rsidR="005C3191">
        <w:t xml:space="preserve"> </w:t>
      </w:r>
      <w:r>
        <w:t>only</w:t>
      </w:r>
      <w:r w:rsidR="005C3191">
        <w:t xml:space="preserve"> </w:t>
      </w:r>
      <w:r>
        <w:t>if</w:t>
      </w:r>
      <w:r w:rsidR="005C3191">
        <w:t xml:space="preserve"> </w:t>
      </w:r>
      <w:r>
        <w:t>you</w:t>
      </w:r>
      <w:r w:rsidR="005C3191">
        <w:t xml:space="preserve"> </w:t>
      </w:r>
      <w:r>
        <w:t>offer</w:t>
      </w:r>
      <w:r w:rsidR="005C3191">
        <w:t xml:space="preserve"> </w:t>
      </w:r>
      <w:r>
        <w:t>it</w:t>
      </w:r>
      <w:r w:rsidR="005C3191">
        <w:t xml:space="preserve"> </w:t>
      </w:r>
      <w:r>
        <w:t>to</w:t>
      </w:r>
      <w:r w:rsidR="005C3191">
        <w:t xml:space="preserve"> </w:t>
      </w:r>
      <w:r>
        <w:t>everybody,</w:t>
      </w:r>
      <w:r w:rsidR="005C3191">
        <w:t xml:space="preserve"> </w:t>
      </w:r>
      <w:r>
        <w:t>not</w:t>
      </w:r>
      <w:r w:rsidR="005C3191">
        <w:t xml:space="preserve"> </w:t>
      </w:r>
      <w:r>
        <w:t>just</w:t>
      </w:r>
      <w:r w:rsidR="005C3191">
        <w:t xml:space="preserve"> </w:t>
      </w:r>
      <w:r>
        <w:t>to</w:t>
      </w:r>
      <w:r w:rsidR="005C3191">
        <w:t xml:space="preserve"> </w:t>
      </w:r>
      <w:r>
        <w:t>one</w:t>
      </w:r>
      <w:r w:rsidR="005C3191">
        <w:t xml:space="preserve"> </w:t>
      </w:r>
      <w:r>
        <w:t>country</w:t>
      </w:r>
      <w:r w:rsidR="005C3191">
        <w:t xml:space="preserve"> </w:t>
      </w:r>
      <w:r>
        <w:t>or</w:t>
      </w:r>
      <w:r w:rsidR="005C3191">
        <w:t xml:space="preserve"> </w:t>
      </w:r>
      <w:r>
        <w:t>one</w:t>
      </w:r>
      <w:r w:rsidR="005C3191">
        <w:t xml:space="preserve"> </w:t>
      </w:r>
      <w:r>
        <w:t>group</w:t>
      </w:r>
      <w:r w:rsidR="005C3191">
        <w:t xml:space="preserve"> </w:t>
      </w:r>
      <w:r>
        <w:t>of</w:t>
      </w:r>
      <w:r w:rsidR="005C3191">
        <w:t xml:space="preserve"> </w:t>
      </w:r>
      <w:r>
        <w:t>countries</w:t>
      </w:r>
      <w:r w:rsidR="005C3191">
        <w:t xml:space="preserve"> </w:t>
      </w:r>
      <w:r>
        <w:t>like</w:t>
      </w:r>
      <w:r w:rsidR="005C3191">
        <w:t xml:space="preserve"> </w:t>
      </w:r>
      <w:r>
        <w:t>the</w:t>
      </w:r>
      <w:r w:rsidR="005C3191">
        <w:t xml:space="preserve"> </w:t>
      </w:r>
      <w:r>
        <w:t>European</w:t>
      </w:r>
      <w:r w:rsidR="005C3191">
        <w:t xml:space="preserve"> </w:t>
      </w:r>
      <w:r>
        <w:t>Union</w:t>
      </w:r>
      <w:r w:rsidR="008B7A3E">
        <w:t>.</w:t>
      </w:r>
      <w:r w:rsidR="005C3191">
        <w:t xml:space="preserve"> </w:t>
      </w:r>
      <w:r>
        <w:t>You</w:t>
      </w:r>
      <w:r w:rsidR="005C3191">
        <w:t xml:space="preserve"> </w:t>
      </w:r>
      <w:r>
        <w:t>need</w:t>
      </w:r>
      <w:r w:rsidR="005C3191">
        <w:t xml:space="preserve"> </w:t>
      </w:r>
      <w:r>
        <w:t>to</w:t>
      </w:r>
      <w:r w:rsidR="005C3191">
        <w:t xml:space="preserve"> </w:t>
      </w:r>
      <w:r>
        <w:t>do</w:t>
      </w:r>
      <w:r w:rsidR="005C3191">
        <w:t xml:space="preserve"> </w:t>
      </w:r>
      <w:r>
        <w:t>it</w:t>
      </w:r>
      <w:r w:rsidR="005C3191">
        <w:t xml:space="preserve"> </w:t>
      </w:r>
      <w:r>
        <w:t>under</w:t>
      </w:r>
      <w:r w:rsidR="005C3191">
        <w:t xml:space="preserve"> </w:t>
      </w:r>
      <w:r>
        <w:t>WTO</w:t>
      </w:r>
      <w:r w:rsidR="005C3191">
        <w:t xml:space="preserve"> </w:t>
      </w:r>
      <w:r>
        <w:t>rules</w:t>
      </w:r>
      <w:r w:rsidR="005C3191">
        <w:t xml:space="preserve"> </w:t>
      </w:r>
      <w:r>
        <w:t>to</w:t>
      </w:r>
      <w:r w:rsidR="005C3191">
        <w:t xml:space="preserve"> </w:t>
      </w:r>
      <w:r>
        <w:t>everybody</w:t>
      </w:r>
      <w:r w:rsidR="008B7A3E">
        <w:t>.</w:t>
      </w:r>
      <w:r w:rsidR="005C3191">
        <w:t xml:space="preserve"> </w:t>
      </w:r>
      <w:r>
        <w:t>When</w:t>
      </w:r>
      <w:r w:rsidR="005C3191">
        <w:t xml:space="preserve"> </w:t>
      </w:r>
      <w:r>
        <w:t>you</w:t>
      </w:r>
      <w:r w:rsidR="005C3191">
        <w:t xml:space="preserve"> </w:t>
      </w:r>
      <w:r>
        <w:t>look</w:t>
      </w:r>
      <w:r w:rsidR="005C3191">
        <w:t xml:space="preserve"> </w:t>
      </w:r>
      <w:r>
        <w:t>at</w:t>
      </w:r>
      <w:r w:rsidR="005C3191">
        <w:t xml:space="preserve"> </w:t>
      </w:r>
      <w:r>
        <w:t>the</w:t>
      </w:r>
      <w:r w:rsidR="005C3191">
        <w:t xml:space="preserve"> </w:t>
      </w:r>
      <w:r>
        <w:t>situation</w:t>
      </w:r>
      <w:r w:rsidR="005C3191">
        <w:t xml:space="preserve"> </w:t>
      </w:r>
      <w:r>
        <w:t>of</w:t>
      </w:r>
      <w:r w:rsidR="005C3191">
        <w:t xml:space="preserve"> </w:t>
      </w:r>
      <w:r>
        <w:t>an</w:t>
      </w:r>
      <w:r w:rsidR="005C3191">
        <w:t xml:space="preserve"> </w:t>
      </w:r>
      <w:r>
        <w:t>implementation</w:t>
      </w:r>
      <w:r w:rsidR="005C3191">
        <w:t xml:space="preserve"> </w:t>
      </w:r>
      <w:r>
        <w:t>period,</w:t>
      </w:r>
      <w:r w:rsidR="005C3191">
        <w:t xml:space="preserve"> </w:t>
      </w:r>
      <w:r>
        <w:t>there</w:t>
      </w:r>
      <w:r w:rsidR="005C3191">
        <w:t xml:space="preserve"> </w:t>
      </w:r>
      <w:r>
        <w:t>are</w:t>
      </w:r>
      <w:r w:rsidR="005C3191">
        <w:t xml:space="preserve"> </w:t>
      </w:r>
      <w:r>
        <w:t>merits</w:t>
      </w:r>
      <w:r w:rsidR="005C3191">
        <w:t xml:space="preserve"> </w:t>
      </w:r>
      <w:r>
        <w:t>to</w:t>
      </w:r>
      <w:r w:rsidR="005C3191">
        <w:t xml:space="preserve"> </w:t>
      </w:r>
      <w:r>
        <w:t>it</w:t>
      </w:r>
      <w:r w:rsidR="005C3191">
        <w:t xml:space="preserve"> </w:t>
      </w:r>
      <w:r>
        <w:t>in</w:t>
      </w:r>
      <w:r w:rsidR="005C3191">
        <w:t xml:space="preserve"> </w:t>
      </w:r>
      <w:r>
        <w:t>the</w:t>
      </w:r>
      <w:r w:rsidR="005C3191">
        <w:t xml:space="preserve"> </w:t>
      </w:r>
      <w:r>
        <w:t>fact</w:t>
      </w:r>
      <w:r w:rsidR="005C3191">
        <w:t xml:space="preserve"> </w:t>
      </w:r>
      <w:r>
        <w:t>that</w:t>
      </w:r>
      <w:r w:rsidR="005C3191">
        <w:t xml:space="preserve"> </w:t>
      </w:r>
      <w:r>
        <w:t>we</w:t>
      </w:r>
      <w:r w:rsidR="005C3191">
        <w:t xml:space="preserve"> </w:t>
      </w:r>
      <w:r>
        <w:t>have</w:t>
      </w:r>
      <w:r w:rsidR="005C3191">
        <w:t xml:space="preserve"> </w:t>
      </w:r>
      <w:r w:rsidR="0063081E">
        <w:t>Covid</w:t>
      </w:r>
      <w:r>
        <w:t>-19</w:t>
      </w:r>
      <w:r w:rsidR="005C3191">
        <w:t xml:space="preserve"> </w:t>
      </w:r>
      <w:r>
        <w:t>and</w:t>
      </w:r>
      <w:r w:rsidR="005C3191">
        <w:t xml:space="preserve"> </w:t>
      </w:r>
      <w:r>
        <w:t>there</w:t>
      </w:r>
      <w:r w:rsidR="005C3191">
        <w:t xml:space="preserve"> </w:t>
      </w:r>
      <w:r>
        <w:t>is</w:t>
      </w:r>
      <w:r w:rsidR="005C3191">
        <w:t xml:space="preserve"> </w:t>
      </w:r>
      <w:r>
        <w:t>limited</w:t>
      </w:r>
      <w:r w:rsidR="005C3191">
        <w:t xml:space="preserve"> </w:t>
      </w:r>
      <w:r>
        <w:t>time,</w:t>
      </w:r>
      <w:r w:rsidR="005C3191">
        <w:t xml:space="preserve"> </w:t>
      </w:r>
      <w:r>
        <w:t>as</w:t>
      </w:r>
      <w:r w:rsidR="005C3191">
        <w:t xml:space="preserve"> </w:t>
      </w:r>
      <w:r>
        <w:t>witnesses</w:t>
      </w:r>
      <w:r w:rsidR="005C3191">
        <w:t xml:space="preserve"> </w:t>
      </w:r>
      <w:r>
        <w:t>here</w:t>
      </w:r>
      <w:r w:rsidR="005C3191">
        <w:t xml:space="preserve"> </w:t>
      </w:r>
      <w:r>
        <w:t>have</w:t>
      </w:r>
      <w:r w:rsidR="005C3191">
        <w:t xml:space="preserve"> </w:t>
      </w:r>
      <w:r>
        <w:t>said.</w:t>
      </w:r>
    </w:p>
    <w:p w:rsidR="00A84324" w:rsidP="00A84324">
      <w:pPr>
        <w:pStyle w:val="Answer"/>
      </w:pPr>
      <w:r>
        <w:t>On</w:t>
      </w:r>
      <w:r w:rsidR="005C3191">
        <w:t xml:space="preserve"> </w:t>
      </w:r>
      <w:r>
        <w:t>the</w:t>
      </w:r>
      <w:r w:rsidR="005C3191">
        <w:t xml:space="preserve"> </w:t>
      </w:r>
      <w:r>
        <w:t>other</w:t>
      </w:r>
      <w:r w:rsidR="005C3191">
        <w:t xml:space="preserve"> </w:t>
      </w:r>
      <w:r>
        <w:t>hand,</w:t>
      </w:r>
      <w:r w:rsidR="005C3191">
        <w:t xml:space="preserve"> </w:t>
      </w:r>
      <w:r>
        <w:t>it</w:t>
      </w:r>
      <w:r w:rsidR="005C3191">
        <w:t xml:space="preserve"> </w:t>
      </w:r>
      <w:r>
        <w:t>is</w:t>
      </w:r>
      <w:r w:rsidR="005C3191">
        <w:t xml:space="preserve"> </w:t>
      </w:r>
      <w:r>
        <w:t>also</w:t>
      </w:r>
      <w:r w:rsidR="005C3191">
        <w:t xml:space="preserve"> </w:t>
      </w:r>
      <w:r>
        <w:t>important</w:t>
      </w:r>
      <w:r w:rsidR="005C3191">
        <w:t xml:space="preserve"> </w:t>
      </w:r>
      <w:r w:rsidR="00C8072E">
        <w:t>to</w:t>
      </w:r>
      <w:r w:rsidR="005C3191">
        <w:t xml:space="preserve"> </w:t>
      </w:r>
      <w:r>
        <w:t>tailor</w:t>
      </w:r>
      <w:r w:rsidR="005C3191">
        <w:t xml:space="preserve"> </w:t>
      </w:r>
      <w:r>
        <w:t>it</w:t>
      </w:r>
      <w:r w:rsidR="005C3191">
        <w:t xml:space="preserve"> </w:t>
      </w:r>
      <w:r>
        <w:t>in</w:t>
      </w:r>
      <w:r w:rsidR="005C3191">
        <w:t xml:space="preserve"> </w:t>
      </w:r>
      <w:r w:rsidR="00C8072E">
        <w:t xml:space="preserve">such </w:t>
      </w:r>
      <w:r>
        <w:t>a</w:t>
      </w:r>
      <w:r w:rsidR="005C3191">
        <w:t xml:space="preserve"> </w:t>
      </w:r>
      <w:r>
        <w:t>way</w:t>
      </w:r>
      <w:r w:rsidR="005C3191">
        <w:t xml:space="preserve"> </w:t>
      </w:r>
      <w:r w:rsidR="00C8072E">
        <w:t xml:space="preserve">that </w:t>
      </w:r>
      <w:r>
        <w:t>it</w:t>
      </w:r>
      <w:r w:rsidR="005C3191">
        <w:t xml:space="preserve"> </w:t>
      </w:r>
      <w:r>
        <w:t>does</w:t>
      </w:r>
      <w:r w:rsidR="005C3191">
        <w:t xml:space="preserve"> </w:t>
      </w:r>
      <w:r>
        <w:t>not</w:t>
      </w:r>
      <w:r w:rsidR="005C3191">
        <w:t xml:space="preserve"> </w:t>
      </w:r>
      <w:r>
        <w:t>just</w:t>
      </w:r>
      <w:r w:rsidR="005C3191">
        <w:t xml:space="preserve"> </w:t>
      </w:r>
      <w:r>
        <w:t>push</w:t>
      </w:r>
      <w:r w:rsidR="005C3191">
        <w:t xml:space="preserve"> </w:t>
      </w:r>
      <w:r>
        <w:t>the</w:t>
      </w:r>
      <w:r w:rsidR="005C3191">
        <w:t xml:space="preserve"> </w:t>
      </w:r>
      <w:r>
        <w:t>issue</w:t>
      </w:r>
      <w:r w:rsidR="005C3191">
        <w:t xml:space="preserve"> </w:t>
      </w:r>
      <w:r>
        <w:t>six</w:t>
      </w:r>
      <w:r w:rsidR="005C3191">
        <w:t xml:space="preserve"> </w:t>
      </w:r>
      <w:r>
        <w:t>months</w:t>
      </w:r>
      <w:r w:rsidR="005C3191">
        <w:t xml:space="preserve"> </w:t>
      </w:r>
      <w:r>
        <w:t>ahead</w:t>
      </w:r>
      <w:r w:rsidR="00C8072E">
        <w:t>,</w:t>
      </w:r>
      <w:r w:rsidR="005C3191">
        <w:t xml:space="preserve"> </w:t>
      </w:r>
      <w:r w:rsidR="00C8072E">
        <w:t xml:space="preserve">so that </w:t>
      </w:r>
      <w:r>
        <w:t>you</w:t>
      </w:r>
      <w:r w:rsidR="005C3191">
        <w:t xml:space="preserve"> </w:t>
      </w:r>
      <w:r>
        <w:t>have</w:t>
      </w:r>
      <w:r w:rsidR="005C3191">
        <w:t xml:space="preserve"> </w:t>
      </w:r>
      <w:r>
        <w:t>the</w:t>
      </w:r>
      <w:r w:rsidR="005C3191">
        <w:t xml:space="preserve"> </w:t>
      </w:r>
      <w:r>
        <w:t>problem</w:t>
      </w:r>
      <w:r w:rsidR="005C3191">
        <w:t xml:space="preserve"> </w:t>
      </w:r>
      <w:r>
        <w:t>on</w:t>
      </w:r>
      <w:r w:rsidR="005C3191">
        <w:t xml:space="preserve"> </w:t>
      </w:r>
      <w:r>
        <w:t>1</w:t>
      </w:r>
      <w:r w:rsidR="005C3191">
        <w:t xml:space="preserve"> </w:t>
      </w:r>
      <w:r>
        <w:t>July</w:t>
      </w:r>
      <w:r w:rsidR="00C8072E">
        <w:t>.</w:t>
      </w:r>
      <w:r w:rsidR="005C3191">
        <w:t xml:space="preserve"> </w:t>
      </w:r>
      <w:r w:rsidR="00C8072E">
        <w:t xml:space="preserve">It </w:t>
      </w:r>
      <w:r>
        <w:t>is</w:t>
      </w:r>
      <w:r w:rsidR="005C3191">
        <w:t xml:space="preserve"> </w:t>
      </w:r>
      <w:r>
        <w:t>very</w:t>
      </w:r>
      <w:r w:rsidR="005C3191">
        <w:t xml:space="preserve"> </w:t>
      </w:r>
      <w:r>
        <w:t>clear</w:t>
      </w:r>
      <w:r w:rsidR="005C3191">
        <w:t xml:space="preserve"> </w:t>
      </w:r>
      <w:r>
        <w:t>that</w:t>
      </w:r>
      <w:r w:rsidR="005C3191">
        <w:t xml:space="preserve"> </w:t>
      </w:r>
      <w:r>
        <w:t>such</w:t>
      </w:r>
      <w:r w:rsidR="005C3191">
        <w:t xml:space="preserve"> </w:t>
      </w:r>
      <w:r>
        <w:t>a</w:t>
      </w:r>
      <w:r w:rsidR="005C3191">
        <w:t xml:space="preserve"> </w:t>
      </w:r>
      <w:r>
        <w:t>temporary</w:t>
      </w:r>
      <w:r w:rsidR="005C3191">
        <w:t xml:space="preserve"> </w:t>
      </w:r>
      <w:r>
        <w:t>measure</w:t>
      </w:r>
      <w:r w:rsidR="005C3191">
        <w:t xml:space="preserve"> </w:t>
      </w:r>
      <w:r>
        <w:t>or</w:t>
      </w:r>
      <w:r w:rsidR="005C3191">
        <w:t xml:space="preserve"> </w:t>
      </w:r>
      <w:r>
        <w:t>implementation</w:t>
      </w:r>
      <w:r w:rsidR="005C3191">
        <w:t xml:space="preserve"> </w:t>
      </w:r>
      <w:r>
        <w:t>period</w:t>
      </w:r>
      <w:r w:rsidR="005C3191">
        <w:t xml:space="preserve"> </w:t>
      </w:r>
      <w:r>
        <w:t>cannot</w:t>
      </w:r>
      <w:r w:rsidR="005C3191">
        <w:t xml:space="preserve"> </w:t>
      </w:r>
      <w:r>
        <w:t>be</w:t>
      </w:r>
      <w:r w:rsidR="005C3191">
        <w:t xml:space="preserve"> </w:t>
      </w:r>
      <w:r>
        <w:t>maintained</w:t>
      </w:r>
      <w:r w:rsidR="005C3191">
        <w:t xml:space="preserve"> </w:t>
      </w:r>
      <w:r>
        <w:t>for</w:t>
      </w:r>
      <w:r w:rsidR="005C3191">
        <w:t xml:space="preserve"> </w:t>
      </w:r>
      <w:r>
        <w:t>very</w:t>
      </w:r>
      <w:r w:rsidR="005C3191">
        <w:t xml:space="preserve"> </w:t>
      </w:r>
      <w:r>
        <w:t>long</w:t>
      </w:r>
      <w:r w:rsidR="005C3191">
        <w:t xml:space="preserve"> </w:t>
      </w:r>
      <w:r>
        <w:t>without</w:t>
      </w:r>
      <w:r w:rsidR="005C3191">
        <w:t xml:space="preserve"> </w:t>
      </w:r>
      <w:r>
        <w:t>breaking</w:t>
      </w:r>
      <w:r w:rsidR="005C3191">
        <w:t xml:space="preserve"> </w:t>
      </w:r>
      <w:r>
        <w:t>some</w:t>
      </w:r>
      <w:r w:rsidR="005C3191">
        <w:t xml:space="preserve"> </w:t>
      </w:r>
      <w:r>
        <w:t>WTO</w:t>
      </w:r>
      <w:r w:rsidR="005C3191">
        <w:t xml:space="preserve"> </w:t>
      </w:r>
      <w:r>
        <w:t>rules</w:t>
      </w:r>
      <w:r w:rsidR="008B7A3E">
        <w:t>.</w:t>
      </w:r>
      <w:r w:rsidR="005C3191">
        <w:t xml:space="preserve"> </w:t>
      </w:r>
      <w:r>
        <w:t>Then</w:t>
      </w:r>
      <w:r w:rsidR="005C3191">
        <w:t xml:space="preserve"> </w:t>
      </w:r>
      <w:r>
        <w:t>you</w:t>
      </w:r>
      <w:r w:rsidR="005C3191">
        <w:t xml:space="preserve"> </w:t>
      </w:r>
      <w:r>
        <w:t>have</w:t>
      </w:r>
      <w:r w:rsidR="005C3191">
        <w:t xml:space="preserve"> </w:t>
      </w:r>
      <w:r>
        <w:t>to</w:t>
      </w:r>
      <w:r w:rsidR="005C3191">
        <w:t xml:space="preserve"> </w:t>
      </w:r>
      <w:r>
        <w:t>develop</w:t>
      </w:r>
      <w:r w:rsidR="005C3191">
        <w:t xml:space="preserve"> </w:t>
      </w:r>
      <w:r>
        <w:t>and</w:t>
      </w:r>
      <w:r w:rsidR="005C3191">
        <w:t xml:space="preserve"> </w:t>
      </w:r>
      <w:r>
        <w:t>implement</w:t>
      </w:r>
      <w:r w:rsidR="005C3191">
        <w:t xml:space="preserve"> </w:t>
      </w:r>
      <w:r>
        <w:t>it</w:t>
      </w:r>
      <w:r w:rsidR="005C3191">
        <w:t xml:space="preserve"> </w:t>
      </w:r>
      <w:r>
        <w:t>for</w:t>
      </w:r>
      <w:r w:rsidR="005C3191">
        <w:t xml:space="preserve"> </w:t>
      </w:r>
      <w:r w:rsidR="00BC31D4">
        <w:t>everybody</w:t>
      </w:r>
      <w:r w:rsidR="00C8072E">
        <w:t xml:space="preserve">, including </w:t>
      </w:r>
      <w:r w:rsidR="00BC31D4">
        <w:t>countries</w:t>
      </w:r>
      <w:r w:rsidR="005C3191">
        <w:t xml:space="preserve"> </w:t>
      </w:r>
      <w:r w:rsidR="00BC31D4">
        <w:t>other</w:t>
      </w:r>
      <w:r w:rsidR="005C3191">
        <w:t xml:space="preserve"> </w:t>
      </w:r>
      <w:r w:rsidR="00BC31D4">
        <w:t>than</w:t>
      </w:r>
      <w:r w:rsidR="005C3191">
        <w:t xml:space="preserve"> </w:t>
      </w:r>
      <w:r w:rsidR="00BC31D4">
        <w:t>the</w:t>
      </w:r>
      <w:r w:rsidR="005C3191">
        <w:t xml:space="preserve"> </w:t>
      </w:r>
      <w:r w:rsidR="00BC31D4">
        <w:t>European</w:t>
      </w:r>
      <w:r w:rsidR="005C3191">
        <w:t xml:space="preserve"> </w:t>
      </w:r>
      <w:r w:rsidR="00BC31D4">
        <w:t>Union</w:t>
      </w:r>
      <w:r w:rsidR="008B7A3E">
        <w:t>.</w:t>
      </w:r>
      <w:r w:rsidR="005C3191">
        <w:t xml:space="preserve"> </w:t>
      </w:r>
      <w:r w:rsidR="00BC31D4">
        <w:t>That</w:t>
      </w:r>
      <w:r w:rsidR="005C3191">
        <w:t xml:space="preserve"> </w:t>
      </w:r>
      <w:r w:rsidR="00BC31D4">
        <w:t>is</w:t>
      </w:r>
      <w:r w:rsidR="005C3191">
        <w:t xml:space="preserve"> </w:t>
      </w:r>
      <w:r w:rsidR="00BC31D4">
        <w:t>not</w:t>
      </w:r>
      <w:r w:rsidR="005C3191">
        <w:t xml:space="preserve"> </w:t>
      </w:r>
      <w:r w:rsidR="00BC31D4">
        <w:t>the</w:t>
      </w:r>
      <w:r w:rsidR="005C3191">
        <w:t xml:space="preserve"> </w:t>
      </w:r>
      <w:r w:rsidR="00BC31D4">
        <w:t>intention</w:t>
      </w:r>
      <w:r w:rsidR="008B7A3E">
        <w:t>.</w:t>
      </w:r>
      <w:r w:rsidR="005C3191">
        <w:t xml:space="preserve"> </w:t>
      </w:r>
      <w:r w:rsidR="00BC31D4">
        <w:t>The</w:t>
      </w:r>
      <w:r w:rsidR="005C3191">
        <w:t xml:space="preserve"> </w:t>
      </w:r>
      <w:r w:rsidR="00BC31D4">
        <w:t>intention</w:t>
      </w:r>
      <w:r w:rsidR="005C3191">
        <w:t xml:space="preserve"> </w:t>
      </w:r>
      <w:r w:rsidR="00BC31D4">
        <w:t>is</w:t>
      </w:r>
      <w:r w:rsidR="005C3191">
        <w:t xml:space="preserve"> </w:t>
      </w:r>
      <w:r w:rsidR="00BC31D4">
        <w:t>to</w:t>
      </w:r>
      <w:r w:rsidR="005C3191">
        <w:t xml:space="preserve"> </w:t>
      </w:r>
      <w:r w:rsidR="00BC31D4">
        <w:t>get</w:t>
      </w:r>
      <w:r w:rsidR="005C3191">
        <w:t xml:space="preserve"> </w:t>
      </w:r>
      <w:r w:rsidR="00BC31D4">
        <w:t>as</w:t>
      </w:r>
      <w:r w:rsidR="005C3191">
        <w:t xml:space="preserve"> </w:t>
      </w:r>
      <w:r w:rsidR="00BC31D4">
        <w:t>prepared</w:t>
      </w:r>
      <w:r w:rsidR="005C3191">
        <w:t xml:space="preserve"> </w:t>
      </w:r>
      <w:r w:rsidR="00BC31D4">
        <w:t>as</w:t>
      </w:r>
      <w:r w:rsidR="005C3191">
        <w:t xml:space="preserve"> </w:t>
      </w:r>
      <w:r w:rsidR="00BC31D4">
        <w:t>possible</w:t>
      </w:r>
      <w:r w:rsidR="005C3191">
        <w:t xml:space="preserve"> </w:t>
      </w:r>
      <w:r w:rsidR="00BC31D4">
        <w:t>for</w:t>
      </w:r>
      <w:r w:rsidR="005C3191">
        <w:t xml:space="preserve"> </w:t>
      </w:r>
      <w:r w:rsidR="00BC31D4">
        <w:t>the</w:t>
      </w:r>
      <w:r w:rsidR="005C3191">
        <w:t xml:space="preserve"> </w:t>
      </w:r>
      <w:r w:rsidR="00BC31D4">
        <w:t>full</w:t>
      </w:r>
      <w:r w:rsidR="005C3191">
        <w:t xml:space="preserve"> </w:t>
      </w:r>
      <w:r w:rsidR="00BC31D4">
        <w:t>set</w:t>
      </w:r>
      <w:r w:rsidR="005C3191">
        <w:t xml:space="preserve"> </w:t>
      </w:r>
      <w:r w:rsidR="00BC31D4">
        <w:t>of</w:t>
      </w:r>
      <w:r w:rsidR="005C3191">
        <w:t xml:space="preserve"> </w:t>
      </w:r>
      <w:r w:rsidR="00BC31D4">
        <w:t>customs</w:t>
      </w:r>
      <w:r w:rsidR="005C3191">
        <w:t xml:space="preserve"> </w:t>
      </w:r>
      <w:r w:rsidR="00BC31D4">
        <w:t>and</w:t>
      </w:r>
      <w:r w:rsidR="005C3191">
        <w:t xml:space="preserve"> </w:t>
      </w:r>
      <w:r w:rsidR="00BC31D4">
        <w:t>border</w:t>
      </w:r>
      <w:r w:rsidR="005C3191">
        <w:t xml:space="preserve"> </w:t>
      </w:r>
      <w:r w:rsidR="00BC31D4">
        <w:t>procedures</w:t>
      </w:r>
      <w:r w:rsidR="005C3191">
        <w:t xml:space="preserve"> </w:t>
      </w:r>
      <w:r w:rsidR="00BC31D4">
        <w:t>that</w:t>
      </w:r>
      <w:r w:rsidR="005C3191">
        <w:t xml:space="preserve"> </w:t>
      </w:r>
      <w:r w:rsidR="00BC31D4">
        <w:t>need</w:t>
      </w:r>
      <w:r w:rsidR="005C3191">
        <w:t xml:space="preserve"> </w:t>
      </w:r>
      <w:r w:rsidR="00BC31D4">
        <w:t>to</w:t>
      </w:r>
      <w:r w:rsidR="005C3191">
        <w:t xml:space="preserve"> </w:t>
      </w:r>
      <w:r w:rsidR="00BC31D4">
        <w:t>be</w:t>
      </w:r>
      <w:r w:rsidR="005C3191">
        <w:t xml:space="preserve"> </w:t>
      </w:r>
      <w:r w:rsidR="00BC31D4">
        <w:t>there</w:t>
      </w:r>
      <w:r w:rsidR="005C3191">
        <w:t xml:space="preserve"> </w:t>
      </w:r>
      <w:r w:rsidR="00BC31D4">
        <w:t>from</w:t>
      </w:r>
      <w:r w:rsidR="005C3191">
        <w:t xml:space="preserve"> </w:t>
      </w:r>
      <w:r w:rsidR="00BC31D4">
        <w:t>1</w:t>
      </w:r>
      <w:r w:rsidR="005C3191">
        <w:t xml:space="preserve"> </w:t>
      </w:r>
      <w:r w:rsidR="00BC31D4">
        <w:t>July.</w:t>
      </w:r>
    </w:p>
    <w:p w:rsidR="00BC31D4" w:rsidP="00A84324">
      <w:pPr>
        <w:pStyle w:val="Answer"/>
      </w:pPr>
      <w:r>
        <w:t>As</w:t>
      </w:r>
      <w:r w:rsidR="005C3191">
        <w:t xml:space="preserve"> </w:t>
      </w:r>
      <w:r>
        <w:t>I</w:t>
      </w:r>
      <w:r w:rsidR="005C3191">
        <w:t xml:space="preserve"> </w:t>
      </w:r>
      <w:r>
        <w:t>said</w:t>
      </w:r>
      <w:r w:rsidR="005C3191">
        <w:t xml:space="preserve"> </w:t>
      </w:r>
      <w:r>
        <w:t>before,</w:t>
      </w:r>
      <w:r w:rsidR="005C3191">
        <w:t xml:space="preserve"> </w:t>
      </w:r>
      <w:r>
        <w:t>I</w:t>
      </w:r>
      <w:r w:rsidR="005C3191">
        <w:t xml:space="preserve"> </w:t>
      </w:r>
      <w:r>
        <w:t>want</w:t>
      </w:r>
      <w:r w:rsidR="005C3191">
        <w:t xml:space="preserve"> </w:t>
      </w:r>
      <w:r>
        <w:t>to</w:t>
      </w:r>
      <w:r w:rsidR="005C3191">
        <w:t xml:space="preserve"> </w:t>
      </w:r>
      <w:r>
        <w:t>repeat</w:t>
      </w:r>
      <w:r w:rsidR="005C3191">
        <w:t xml:space="preserve"> </w:t>
      </w:r>
      <w:r>
        <w:t>the</w:t>
      </w:r>
      <w:r w:rsidR="005C3191">
        <w:t xml:space="preserve"> </w:t>
      </w:r>
      <w:r>
        <w:t>very</w:t>
      </w:r>
      <w:r w:rsidR="005C3191">
        <w:t xml:space="preserve"> </w:t>
      </w:r>
      <w:r>
        <w:t>important</w:t>
      </w:r>
      <w:r w:rsidR="005C3191">
        <w:t xml:space="preserve"> </w:t>
      </w:r>
      <w:r>
        <w:t>point</w:t>
      </w:r>
      <w:r w:rsidR="005C3191">
        <w:t xml:space="preserve"> </w:t>
      </w:r>
      <w:r>
        <w:t>that</w:t>
      </w:r>
      <w:r w:rsidR="005C3191">
        <w:t xml:space="preserve"> </w:t>
      </w:r>
      <w:r>
        <w:t>those</w:t>
      </w:r>
      <w:r w:rsidR="005C3191">
        <w:t xml:space="preserve"> </w:t>
      </w:r>
      <w:r>
        <w:t>who</w:t>
      </w:r>
      <w:r w:rsidR="005C3191">
        <w:t xml:space="preserve"> </w:t>
      </w:r>
      <w:r>
        <w:t>have</w:t>
      </w:r>
      <w:r w:rsidR="005C3191">
        <w:t xml:space="preserve"> </w:t>
      </w:r>
      <w:r>
        <w:t>prepared</w:t>
      </w:r>
      <w:r w:rsidR="005C3191">
        <w:t xml:space="preserve"> </w:t>
      </w:r>
      <w:r>
        <w:t>now</w:t>
      </w:r>
      <w:r w:rsidR="005C3191">
        <w:t xml:space="preserve"> </w:t>
      </w:r>
      <w:r>
        <w:t>should</w:t>
      </w:r>
      <w:r w:rsidR="005C3191">
        <w:t xml:space="preserve"> </w:t>
      </w:r>
      <w:r>
        <w:t>not</w:t>
      </w:r>
      <w:r w:rsidR="005C3191">
        <w:t xml:space="preserve"> </w:t>
      </w:r>
      <w:r>
        <w:t>delay</w:t>
      </w:r>
      <w:r w:rsidR="005C3191">
        <w:t xml:space="preserve"> </w:t>
      </w:r>
      <w:r>
        <w:t>getting</w:t>
      </w:r>
      <w:r w:rsidR="005C3191">
        <w:t xml:space="preserve"> </w:t>
      </w:r>
      <w:r>
        <w:t>into</w:t>
      </w:r>
      <w:r w:rsidR="005C3191">
        <w:t xml:space="preserve"> </w:t>
      </w:r>
      <w:r>
        <w:t>the</w:t>
      </w:r>
      <w:r w:rsidR="005C3191">
        <w:t xml:space="preserve"> </w:t>
      </w:r>
      <w:r>
        <w:t>whole</w:t>
      </w:r>
      <w:r w:rsidR="005C3191">
        <w:t xml:space="preserve"> </w:t>
      </w:r>
      <w:r>
        <w:t>system</w:t>
      </w:r>
      <w:r w:rsidR="005C3191">
        <w:t xml:space="preserve"> </w:t>
      </w:r>
      <w:r>
        <w:t>on</w:t>
      </w:r>
      <w:r w:rsidR="005C3191">
        <w:t xml:space="preserve"> </w:t>
      </w:r>
      <w:r>
        <w:t>1</w:t>
      </w:r>
      <w:r w:rsidR="005C3191">
        <w:t xml:space="preserve"> </w:t>
      </w:r>
      <w:r>
        <w:t>January</w:t>
      </w:r>
      <w:r w:rsidR="008B7A3E">
        <w:t>.</w:t>
      </w:r>
      <w:r w:rsidR="005C3191">
        <w:t xml:space="preserve"> </w:t>
      </w:r>
      <w:r>
        <w:t>Government</w:t>
      </w:r>
      <w:r w:rsidR="005C3191">
        <w:t xml:space="preserve"> </w:t>
      </w:r>
      <w:r>
        <w:t>should</w:t>
      </w:r>
      <w:r w:rsidR="005C3191">
        <w:t xml:space="preserve"> </w:t>
      </w:r>
      <w:r>
        <w:t>really</w:t>
      </w:r>
      <w:r w:rsidR="005C3191">
        <w:t xml:space="preserve"> </w:t>
      </w:r>
      <w:r>
        <w:t>stress,</w:t>
      </w:r>
      <w:r w:rsidR="005C3191">
        <w:t xml:space="preserve"> </w:t>
      </w:r>
      <w:r>
        <w:t>support</w:t>
      </w:r>
      <w:r w:rsidR="005C3191">
        <w:t xml:space="preserve"> </w:t>
      </w:r>
      <w:r>
        <w:t>and</w:t>
      </w:r>
      <w:r w:rsidR="005C3191">
        <w:t xml:space="preserve"> </w:t>
      </w:r>
      <w:r>
        <w:t>underline</w:t>
      </w:r>
      <w:r w:rsidR="005C3191">
        <w:t xml:space="preserve"> </w:t>
      </w:r>
      <w:r>
        <w:t>those</w:t>
      </w:r>
      <w:r w:rsidR="005C3191">
        <w:t xml:space="preserve"> </w:t>
      </w:r>
      <w:r>
        <w:t>companies</w:t>
      </w:r>
      <w:r w:rsidR="005C3191">
        <w:t xml:space="preserve"> </w:t>
      </w:r>
      <w:r>
        <w:t>that</w:t>
      </w:r>
      <w:r w:rsidR="005C3191">
        <w:t xml:space="preserve"> </w:t>
      </w:r>
      <w:r>
        <w:t>can</w:t>
      </w:r>
      <w:r w:rsidR="005C3191">
        <w:t xml:space="preserve"> </w:t>
      </w:r>
      <w:r>
        <w:t>submit</w:t>
      </w:r>
      <w:r w:rsidR="005C3191">
        <w:t xml:space="preserve"> </w:t>
      </w:r>
      <w:r>
        <w:t>their</w:t>
      </w:r>
      <w:r w:rsidR="005C3191">
        <w:t xml:space="preserve"> </w:t>
      </w:r>
      <w:r>
        <w:t>declarations</w:t>
      </w:r>
      <w:r w:rsidR="005C3191">
        <w:t xml:space="preserve"> </w:t>
      </w:r>
      <w:r>
        <w:t>in</w:t>
      </w:r>
      <w:r w:rsidR="005C3191">
        <w:t xml:space="preserve"> </w:t>
      </w:r>
      <w:r>
        <w:t>a</w:t>
      </w:r>
      <w:r w:rsidR="005C3191">
        <w:t xml:space="preserve"> </w:t>
      </w:r>
      <w:r>
        <w:t>smart</w:t>
      </w:r>
      <w:r w:rsidR="005C3191">
        <w:t xml:space="preserve"> </w:t>
      </w:r>
      <w:r>
        <w:t>and</w:t>
      </w:r>
      <w:r w:rsidR="005C3191">
        <w:t xml:space="preserve"> </w:t>
      </w:r>
      <w:r>
        <w:t>good</w:t>
      </w:r>
      <w:r w:rsidR="005C3191">
        <w:t xml:space="preserve"> </w:t>
      </w:r>
      <w:r>
        <w:t>way</w:t>
      </w:r>
      <w:r w:rsidR="005C3191">
        <w:t xml:space="preserve"> </w:t>
      </w:r>
      <w:r>
        <w:t>already</w:t>
      </w:r>
      <w:r w:rsidR="005C3191">
        <w:t xml:space="preserve"> </w:t>
      </w:r>
      <w:r>
        <w:t>from</w:t>
      </w:r>
      <w:r w:rsidR="005C3191">
        <w:t xml:space="preserve"> </w:t>
      </w:r>
      <w:r>
        <w:t>1</w:t>
      </w:r>
      <w:r w:rsidR="005C3191">
        <w:t xml:space="preserve"> </w:t>
      </w:r>
      <w:r>
        <w:t>January,</w:t>
      </w:r>
      <w:r w:rsidR="005C3191">
        <w:t xml:space="preserve"> </w:t>
      </w:r>
      <w:r>
        <w:t>while</w:t>
      </w:r>
      <w:r w:rsidR="005C3191">
        <w:t xml:space="preserve"> </w:t>
      </w:r>
      <w:r>
        <w:t>not</w:t>
      </w:r>
      <w:r w:rsidR="005C3191">
        <w:t xml:space="preserve"> </w:t>
      </w:r>
      <w:r>
        <w:t>creating</w:t>
      </w:r>
      <w:r w:rsidR="005C3191">
        <w:t xml:space="preserve"> </w:t>
      </w:r>
      <w:r>
        <w:t>a</w:t>
      </w:r>
      <w:r w:rsidR="005C3191">
        <w:t xml:space="preserve"> </w:t>
      </w:r>
      <w:r>
        <w:t>disadvantage</w:t>
      </w:r>
      <w:r w:rsidR="005C3191">
        <w:t xml:space="preserve"> </w:t>
      </w:r>
      <w:r>
        <w:t>for</w:t>
      </w:r>
      <w:r w:rsidR="005C3191">
        <w:t xml:space="preserve"> </w:t>
      </w:r>
      <w:r>
        <w:t>those</w:t>
      </w:r>
      <w:r w:rsidR="005C3191">
        <w:t xml:space="preserve"> </w:t>
      </w:r>
      <w:r>
        <w:t>who</w:t>
      </w:r>
      <w:r w:rsidR="005C3191">
        <w:t xml:space="preserve"> </w:t>
      </w:r>
      <w:r>
        <w:t>use</w:t>
      </w:r>
      <w:r w:rsidR="005C3191">
        <w:t xml:space="preserve"> </w:t>
      </w:r>
      <w:r>
        <w:t>the</w:t>
      </w:r>
      <w:r w:rsidR="005C3191">
        <w:t xml:space="preserve"> </w:t>
      </w:r>
      <w:r>
        <w:t>simplified</w:t>
      </w:r>
      <w:r w:rsidR="005C3191">
        <w:t xml:space="preserve"> </w:t>
      </w:r>
      <w:r>
        <w:t>procedure</w:t>
      </w:r>
      <w:r w:rsidR="005C3191">
        <w:t xml:space="preserve"> </w:t>
      </w:r>
      <w:r>
        <w:t>and</w:t>
      </w:r>
      <w:r w:rsidR="005C3191">
        <w:t xml:space="preserve"> </w:t>
      </w:r>
      <w:r>
        <w:t>who</w:t>
      </w:r>
      <w:r w:rsidR="005C3191">
        <w:t xml:space="preserve"> </w:t>
      </w:r>
      <w:r>
        <w:t>are</w:t>
      </w:r>
      <w:r w:rsidR="005C3191">
        <w:t xml:space="preserve"> </w:t>
      </w:r>
      <w:r>
        <w:t>not</w:t>
      </w:r>
      <w:r w:rsidR="005C3191">
        <w:t xml:space="preserve"> </w:t>
      </w:r>
      <w:r>
        <w:t>prepared</w:t>
      </w:r>
      <w:r w:rsidR="005C3191">
        <w:t xml:space="preserve"> </w:t>
      </w:r>
      <w:r>
        <w:t>properly.</w:t>
      </w:r>
    </w:p>
    <w:p w:rsidR="00BC31D4" w:rsidP="00A84324">
      <w:pPr>
        <w:pStyle w:val="Answer"/>
      </w:pPr>
      <w:r>
        <w:t>The</w:t>
      </w:r>
      <w:r w:rsidR="005C3191">
        <w:t xml:space="preserve"> </w:t>
      </w:r>
      <w:r>
        <w:t>question</w:t>
      </w:r>
      <w:r w:rsidR="005C3191">
        <w:t xml:space="preserve"> </w:t>
      </w:r>
      <w:r>
        <w:t>is</w:t>
      </w:r>
      <w:r w:rsidR="005C3191">
        <w:t xml:space="preserve"> </w:t>
      </w:r>
      <w:r>
        <w:t>a</w:t>
      </w:r>
      <w:r w:rsidR="005C3191">
        <w:t xml:space="preserve"> </w:t>
      </w:r>
      <w:r>
        <w:t>very</w:t>
      </w:r>
      <w:r w:rsidR="005C3191">
        <w:t xml:space="preserve"> </w:t>
      </w:r>
      <w:r>
        <w:t>good</w:t>
      </w:r>
      <w:r w:rsidR="005C3191">
        <w:t xml:space="preserve"> </w:t>
      </w:r>
      <w:r>
        <w:t>one</w:t>
      </w:r>
      <w:r w:rsidR="008B7A3E">
        <w:t>.</w:t>
      </w:r>
      <w:r w:rsidR="005C3191">
        <w:t xml:space="preserve"> </w:t>
      </w:r>
      <w:r>
        <w:t>There</w:t>
      </w:r>
      <w:r w:rsidR="005C3191">
        <w:t xml:space="preserve"> </w:t>
      </w:r>
      <w:r>
        <w:t>are</w:t>
      </w:r>
      <w:r w:rsidR="005C3191">
        <w:t xml:space="preserve"> </w:t>
      </w:r>
      <w:r>
        <w:t>risks</w:t>
      </w:r>
      <w:r w:rsidR="005C3191">
        <w:t xml:space="preserve"> </w:t>
      </w:r>
      <w:r>
        <w:t>that</w:t>
      </w:r>
      <w:r w:rsidR="005C3191">
        <w:t xml:space="preserve"> </w:t>
      </w:r>
      <w:r>
        <w:t>WTO</w:t>
      </w:r>
      <w:r w:rsidR="005C3191">
        <w:t xml:space="preserve"> </w:t>
      </w:r>
      <w:r>
        <w:t>members</w:t>
      </w:r>
      <w:r w:rsidR="005C3191">
        <w:t xml:space="preserve"> </w:t>
      </w:r>
      <w:r>
        <w:t>will</w:t>
      </w:r>
      <w:r w:rsidR="005C3191">
        <w:t xml:space="preserve"> </w:t>
      </w:r>
      <w:r>
        <w:t>be</w:t>
      </w:r>
      <w:r w:rsidR="005C3191">
        <w:t xml:space="preserve"> </w:t>
      </w:r>
      <w:r>
        <w:t>filing</w:t>
      </w:r>
      <w:r w:rsidR="005C3191">
        <w:t xml:space="preserve"> </w:t>
      </w:r>
      <w:r>
        <w:t>against</w:t>
      </w:r>
      <w:r w:rsidR="005C3191">
        <w:t xml:space="preserve"> </w:t>
      </w:r>
      <w:r>
        <w:t>that</w:t>
      </w:r>
      <w:r w:rsidR="005C3191">
        <w:t xml:space="preserve"> </w:t>
      </w:r>
      <w:r>
        <w:t>model,</w:t>
      </w:r>
      <w:r w:rsidR="005C3191">
        <w:t xml:space="preserve"> </w:t>
      </w:r>
      <w:r>
        <w:t>but</w:t>
      </w:r>
      <w:r w:rsidR="005C3191">
        <w:t xml:space="preserve"> </w:t>
      </w:r>
      <w:r>
        <w:t>it</w:t>
      </w:r>
      <w:r w:rsidR="005C3191">
        <w:t xml:space="preserve"> </w:t>
      </w:r>
      <w:r>
        <w:t>could</w:t>
      </w:r>
      <w:r w:rsidR="005C3191">
        <w:t xml:space="preserve"> </w:t>
      </w:r>
      <w:r>
        <w:t>be</w:t>
      </w:r>
      <w:r w:rsidR="005C3191">
        <w:t xml:space="preserve"> </w:t>
      </w:r>
      <w:r>
        <w:t>tailored</w:t>
      </w:r>
      <w:r w:rsidR="005C3191">
        <w:t xml:space="preserve"> </w:t>
      </w:r>
      <w:r>
        <w:t>in</w:t>
      </w:r>
      <w:r w:rsidR="005C3191">
        <w:t xml:space="preserve"> </w:t>
      </w:r>
      <w:r>
        <w:t>a</w:t>
      </w:r>
      <w:r w:rsidR="005C3191">
        <w:t xml:space="preserve"> </w:t>
      </w:r>
      <w:r>
        <w:t>simplifie</w:t>
      </w:r>
      <w:r w:rsidR="00C8072E">
        <w:t xml:space="preserve">d </w:t>
      </w:r>
      <w:r>
        <w:t>declaration</w:t>
      </w:r>
      <w:r w:rsidR="005C3191">
        <w:t xml:space="preserve"> </w:t>
      </w:r>
      <w:r>
        <w:t>type</w:t>
      </w:r>
      <w:r w:rsidR="005C3191">
        <w:t xml:space="preserve"> </w:t>
      </w:r>
      <w:r>
        <w:t>of</w:t>
      </w:r>
      <w:r w:rsidR="005C3191">
        <w:t xml:space="preserve"> </w:t>
      </w:r>
      <w:r>
        <w:t>way</w:t>
      </w:r>
      <w:r w:rsidR="00C8072E">
        <w:t>,</w:t>
      </w:r>
      <w:r w:rsidR="005C3191">
        <w:t xml:space="preserve"> </w:t>
      </w:r>
      <w:r w:rsidR="00C8072E">
        <w:t xml:space="preserve">as </w:t>
      </w:r>
      <w:r>
        <w:t>HMRC</w:t>
      </w:r>
      <w:r w:rsidR="005C3191">
        <w:t xml:space="preserve"> </w:t>
      </w:r>
      <w:r>
        <w:t>has</w:t>
      </w:r>
      <w:r w:rsidR="005C3191">
        <w:t xml:space="preserve"> </w:t>
      </w:r>
      <w:r>
        <w:t>now</w:t>
      </w:r>
      <w:r w:rsidR="005C3191">
        <w:t xml:space="preserve"> </w:t>
      </w:r>
      <w:r>
        <w:t>done,</w:t>
      </w:r>
      <w:r w:rsidR="005C3191">
        <w:t xml:space="preserve"> </w:t>
      </w:r>
      <w:r>
        <w:t>which</w:t>
      </w:r>
      <w:r w:rsidR="005C3191">
        <w:t xml:space="preserve"> </w:t>
      </w:r>
      <w:r>
        <w:t>is</w:t>
      </w:r>
      <w:r w:rsidR="005C3191">
        <w:t xml:space="preserve"> </w:t>
      </w:r>
      <w:r>
        <w:t>correct</w:t>
      </w:r>
      <w:r w:rsidR="005C3191">
        <w:t xml:space="preserve"> </w:t>
      </w:r>
      <w:r>
        <w:t>and</w:t>
      </w:r>
      <w:r w:rsidR="005C3191">
        <w:t xml:space="preserve"> </w:t>
      </w:r>
      <w:r>
        <w:t>good</w:t>
      </w:r>
      <w:r w:rsidR="008B7A3E">
        <w:t>.</w:t>
      </w:r>
      <w:r w:rsidR="005C3191">
        <w:t xml:space="preserve"> </w:t>
      </w:r>
      <w:r w:rsidR="00C8072E">
        <w:t xml:space="preserve">It </w:t>
      </w:r>
      <w:r>
        <w:t>is</w:t>
      </w:r>
      <w:r w:rsidR="005C3191">
        <w:t xml:space="preserve"> </w:t>
      </w:r>
      <w:r>
        <w:t>important</w:t>
      </w:r>
      <w:r w:rsidR="005C3191">
        <w:t xml:space="preserve"> </w:t>
      </w:r>
      <w:r>
        <w:t>that</w:t>
      </w:r>
      <w:r w:rsidR="005C3191">
        <w:t xml:space="preserve"> </w:t>
      </w:r>
      <w:r>
        <w:t>people</w:t>
      </w:r>
      <w:r w:rsidR="005C3191">
        <w:t xml:space="preserve"> </w:t>
      </w:r>
      <w:r w:rsidR="00C8072E">
        <w:t xml:space="preserve">can </w:t>
      </w:r>
      <w:r>
        <w:t>prepare</w:t>
      </w:r>
      <w:r w:rsidR="005C3191">
        <w:t xml:space="preserve"> </w:t>
      </w:r>
      <w:r>
        <w:t>for</w:t>
      </w:r>
      <w:r w:rsidR="005C3191">
        <w:t xml:space="preserve"> </w:t>
      </w:r>
      <w:r>
        <w:t>that,</w:t>
      </w:r>
      <w:r w:rsidR="005C3191">
        <w:t xml:space="preserve"> </w:t>
      </w:r>
      <w:r>
        <w:t>as</w:t>
      </w:r>
      <w:r w:rsidR="005C3191">
        <w:t xml:space="preserve"> </w:t>
      </w:r>
      <w:r>
        <w:t>well</w:t>
      </w:r>
      <w:r w:rsidR="005C3191">
        <w:t xml:space="preserve"> </w:t>
      </w:r>
      <w:r>
        <w:t>as</w:t>
      </w:r>
      <w:r w:rsidR="005C3191">
        <w:t xml:space="preserve"> </w:t>
      </w:r>
      <w:r>
        <w:t>preparing</w:t>
      </w:r>
      <w:r w:rsidR="005C3191">
        <w:t xml:space="preserve"> </w:t>
      </w:r>
      <w:r>
        <w:t>for</w:t>
      </w:r>
      <w:r w:rsidR="005C3191">
        <w:t xml:space="preserve"> </w:t>
      </w:r>
      <w:r>
        <w:t>1</w:t>
      </w:r>
      <w:r w:rsidR="005C3191">
        <w:t xml:space="preserve"> </w:t>
      </w:r>
      <w:r>
        <w:t>July</w:t>
      </w:r>
      <w:r w:rsidR="008B7A3E">
        <w:t>.</w:t>
      </w:r>
      <w:r w:rsidR="005C3191">
        <w:t xml:space="preserve"> </w:t>
      </w:r>
      <w:r>
        <w:t>1</w:t>
      </w:r>
      <w:r w:rsidR="005C3191">
        <w:t xml:space="preserve"> </w:t>
      </w:r>
      <w:r>
        <w:t>July</w:t>
      </w:r>
      <w:r w:rsidR="005C3191">
        <w:t xml:space="preserve"> </w:t>
      </w:r>
      <w:r>
        <w:t>is</w:t>
      </w:r>
      <w:r w:rsidR="005C3191">
        <w:t xml:space="preserve"> </w:t>
      </w:r>
      <w:r>
        <w:t>equally</w:t>
      </w:r>
      <w:r w:rsidR="005C3191">
        <w:t xml:space="preserve"> </w:t>
      </w:r>
      <w:r>
        <w:t>important</w:t>
      </w:r>
      <w:r w:rsidR="005C3191">
        <w:t xml:space="preserve"> </w:t>
      </w:r>
      <w:r>
        <w:t>to</w:t>
      </w:r>
      <w:r w:rsidR="005C3191">
        <w:t xml:space="preserve"> </w:t>
      </w:r>
      <w:r w:rsidR="001C55C5">
        <w:t>define</w:t>
      </w:r>
      <w:r w:rsidR="005C3191">
        <w:t xml:space="preserve"> </w:t>
      </w:r>
      <w:r w:rsidR="001C55C5">
        <w:t>and</w:t>
      </w:r>
      <w:r w:rsidR="005C3191">
        <w:t xml:space="preserve"> </w:t>
      </w:r>
      <w:r w:rsidR="001C55C5">
        <w:t>communicate.</w:t>
      </w:r>
    </w:p>
    <w:p w:rsidR="001C55C5" w:rsidP="001C55C5">
      <w:pPr>
        <w:pStyle w:val="Question"/>
      </w:pPr>
      <w:sdt>
        <w:sdtPr>
          <w:alias w:val="Member"/>
          <w:tag w:val="&lt;Member mnisId='1581' dodsId='31691'&gt;"/>
          <w:id w:val="1689097860"/>
          <w:placeholder>
            <w:docPart w:val="DefaultPlaceholder_1082065158"/>
          </w:placeholder>
          <w:richText/>
        </w:sdtPr>
        <w:sdtContent>
          <w:r w:rsidRPr="001C55C5">
            <w:rPr>
              <w:b/>
            </w:rPr>
            <w:t>Mr</w:t>
          </w:r>
          <w:r w:rsidR="005C3191">
            <w:rPr>
              <w:b/>
            </w:rPr>
            <w:t xml:space="preserve"> </w:t>
          </w:r>
          <w:r w:rsidR="00C8072E">
            <w:rPr>
              <w:b/>
            </w:rPr>
            <w:t>Bone:</w:t>
          </w:r>
        </w:sdtContent>
      </w:sdt>
      <w:r w:rsidR="005C3191">
        <w:t xml:space="preserve"> </w:t>
      </w:r>
      <w:r>
        <w:t>Could</w:t>
      </w:r>
      <w:r w:rsidR="005C3191">
        <w:t xml:space="preserve"> </w:t>
      </w:r>
      <w:r>
        <w:t>I</w:t>
      </w:r>
      <w:r w:rsidR="005C3191">
        <w:t xml:space="preserve"> </w:t>
      </w:r>
      <w:r>
        <w:t>just</w:t>
      </w:r>
      <w:r w:rsidR="005C3191">
        <w:t xml:space="preserve"> </w:t>
      </w:r>
      <w:r>
        <w:t>clarify</w:t>
      </w:r>
      <w:r w:rsidR="005C3191">
        <w:t xml:space="preserve"> </w:t>
      </w:r>
      <w:r>
        <w:t>that</w:t>
      </w:r>
      <w:r w:rsidR="005C3191">
        <w:t xml:space="preserve"> </w:t>
      </w:r>
      <w:r>
        <w:t>point</w:t>
      </w:r>
      <w:r w:rsidR="008B7A3E">
        <w:t>?</w:t>
      </w:r>
      <w:r w:rsidR="005C3191">
        <w:t xml:space="preserve"> </w:t>
      </w:r>
      <w:r>
        <w:t>From</w:t>
      </w:r>
      <w:r w:rsidR="005C3191">
        <w:t xml:space="preserve"> </w:t>
      </w:r>
      <w:r>
        <w:t>1</w:t>
      </w:r>
      <w:r w:rsidR="005C3191">
        <w:t xml:space="preserve"> </w:t>
      </w:r>
      <w:r>
        <w:t>January,</w:t>
      </w:r>
      <w:r w:rsidR="005C3191">
        <w:t xml:space="preserve"> </w:t>
      </w:r>
      <w:r>
        <w:t>if</w:t>
      </w:r>
      <w:r w:rsidR="005C3191">
        <w:t xml:space="preserve"> </w:t>
      </w:r>
      <w:r>
        <w:t>we</w:t>
      </w:r>
      <w:r w:rsidR="005C3191">
        <w:t xml:space="preserve"> </w:t>
      </w:r>
      <w:r>
        <w:t>have</w:t>
      </w:r>
      <w:r w:rsidR="005C3191">
        <w:t xml:space="preserve"> </w:t>
      </w:r>
      <w:r>
        <w:t>this</w:t>
      </w:r>
      <w:r w:rsidR="005C3191">
        <w:t xml:space="preserve"> </w:t>
      </w:r>
      <w:r>
        <w:t>implementation</w:t>
      </w:r>
      <w:r w:rsidR="005C3191">
        <w:t xml:space="preserve"> </w:t>
      </w:r>
      <w:r>
        <w:t>period,</w:t>
      </w:r>
      <w:r w:rsidR="005C3191">
        <w:t xml:space="preserve"> </w:t>
      </w:r>
      <w:r>
        <w:t>does</w:t>
      </w:r>
      <w:r w:rsidR="005C3191">
        <w:t xml:space="preserve"> </w:t>
      </w:r>
      <w:r>
        <w:t>it</w:t>
      </w:r>
      <w:r w:rsidR="005C3191">
        <w:t xml:space="preserve"> </w:t>
      </w:r>
      <w:r>
        <w:t>mean,</w:t>
      </w:r>
      <w:r w:rsidR="005C3191">
        <w:t xml:space="preserve"> </w:t>
      </w:r>
      <w:r>
        <w:t>for</w:t>
      </w:r>
      <w:r w:rsidR="005C3191">
        <w:t xml:space="preserve"> </w:t>
      </w:r>
      <w:r>
        <w:t>instance,</w:t>
      </w:r>
      <w:r w:rsidR="005C3191">
        <w:t xml:space="preserve"> </w:t>
      </w:r>
      <w:r>
        <w:t>that</w:t>
      </w:r>
      <w:r w:rsidR="005C3191">
        <w:t xml:space="preserve"> </w:t>
      </w:r>
      <w:r>
        <w:t>shipments</w:t>
      </w:r>
      <w:r w:rsidR="005C3191">
        <w:t xml:space="preserve"> </w:t>
      </w:r>
      <w:r>
        <w:t>that</w:t>
      </w:r>
      <w:r w:rsidR="005C3191">
        <w:t xml:space="preserve"> </w:t>
      </w:r>
      <w:r>
        <w:t>arrive</w:t>
      </w:r>
      <w:r w:rsidR="005C3191">
        <w:t xml:space="preserve"> </w:t>
      </w:r>
      <w:r>
        <w:t>into</w:t>
      </w:r>
      <w:r w:rsidR="005C3191">
        <w:t xml:space="preserve"> </w:t>
      </w:r>
      <w:r>
        <w:t>this</w:t>
      </w:r>
      <w:r w:rsidR="005C3191">
        <w:t xml:space="preserve"> </w:t>
      </w:r>
      <w:r>
        <w:t>country</w:t>
      </w:r>
      <w:r w:rsidR="005C3191">
        <w:t xml:space="preserve"> </w:t>
      </w:r>
      <w:r>
        <w:t>from</w:t>
      </w:r>
      <w:r w:rsidR="005C3191">
        <w:t xml:space="preserve"> </w:t>
      </w:r>
      <w:r>
        <w:t>the</w:t>
      </w:r>
      <w:r w:rsidR="005C3191">
        <w:t xml:space="preserve"> </w:t>
      </w:r>
      <w:r>
        <w:t>USA</w:t>
      </w:r>
      <w:r w:rsidR="005C3191">
        <w:t xml:space="preserve"> </w:t>
      </w:r>
      <w:r>
        <w:t>would</w:t>
      </w:r>
      <w:r w:rsidR="005C3191">
        <w:t xml:space="preserve"> </w:t>
      </w:r>
      <w:r>
        <w:t>also,</w:t>
      </w:r>
      <w:r w:rsidR="005C3191">
        <w:t xml:space="preserve"> </w:t>
      </w:r>
      <w:r>
        <w:t>because</w:t>
      </w:r>
      <w:r w:rsidR="005C3191">
        <w:t xml:space="preserve"> </w:t>
      </w:r>
      <w:r>
        <w:t>of</w:t>
      </w:r>
      <w:r w:rsidR="005C3191">
        <w:t xml:space="preserve"> </w:t>
      </w:r>
      <w:r>
        <w:t>WTO</w:t>
      </w:r>
      <w:r w:rsidR="005C3191">
        <w:t xml:space="preserve"> </w:t>
      </w:r>
      <w:r>
        <w:t>rules,</w:t>
      </w:r>
      <w:r w:rsidR="005C3191">
        <w:t xml:space="preserve"> </w:t>
      </w:r>
      <w:r>
        <w:t>not</w:t>
      </w:r>
      <w:r w:rsidR="005C3191">
        <w:t xml:space="preserve"> </w:t>
      </w:r>
      <w:r>
        <w:t>have</w:t>
      </w:r>
      <w:r w:rsidR="005C3191">
        <w:t xml:space="preserve"> </w:t>
      </w:r>
      <w:r>
        <w:t>to</w:t>
      </w:r>
      <w:r w:rsidR="005C3191">
        <w:t xml:space="preserve"> </w:t>
      </w:r>
      <w:r>
        <w:t>have</w:t>
      </w:r>
      <w:r w:rsidR="005C3191">
        <w:t xml:space="preserve"> </w:t>
      </w:r>
      <w:r>
        <w:t>full</w:t>
      </w:r>
      <w:r w:rsidR="005C3191">
        <w:t xml:space="preserve"> </w:t>
      </w:r>
      <w:r>
        <w:t>checks?</w:t>
      </w:r>
    </w:p>
    <w:p w:rsidR="00C8072E" w:rsidP="001C55C5">
      <w:pPr>
        <w:pStyle w:val="Answer"/>
      </w:pPr>
      <w:sdt>
        <w:sdtPr>
          <w:alias w:val="Witness"/>
          <w:id w:val="-2021922618"/>
          <w:placeholder>
            <w:docPart w:val="DefaultPlaceholder_1082065158"/>
          </w:placeholder>
          <w:richText/>
        </w:sdtPr>
        <w:sdtContent>
          <w:r w:rsidRPr="008B7A3E" w:rsidR="008B7A3E">
            <w:rPr>
              <w:b/>
              <w:i/>
            </w:rPr>
            <w:t>Dr</w:t>
          </w:r>
          <w:r w:rsidR="005C3191">
            <w:rPr>
              <w:b/>
              <w:i/>
            </w:rPr>
            <w:t xml:space="preserve"> </w:t>
          </w:r>
          <w:r w:rsidRPr="008B7A3E" w:rsidR="008B7A3E">
            <w:rPr>
              <w:b/>
              <w:i/>
            </w:rPr>
            <w:t>Karlsson:</w:t>
          </w:r>
        </w:sdtContent>
      </w:sdt>
      <w:r w:rsidR="005C3191">
        <w:t xml:space="preserve"> </w:t>
      </w:r>
      <w:r>
        <w:t xml:space="preserve">It </w:t>
      </w:r>
      <w:r w:rsidR="001C55C5">
        <w:t>is</w:t>
      </w:r>
      <w:r w:rsidR="005C3191">
        <w:t xml:space="preserve"> </w:t>
      </w:r>
      <w:r w:rsidR="001C55C5">
        <w:t>always</w:t>
      </w:r>
      <w:r w:rsidR="005C3191">
        <w:t xml:space="preserve"> </w:t>
      </w:r>
      <w:r w:rsidR="001C55C5">
        <w:t>the</w:t>
      </w:r>
      <w:r w:rsidR="005C3191">
        <w:t xml:space="preserve"> </w:t>
      </w:r>
      <w:r w:rsidR="001C55C5">
        <w:t>definition</w:t>
      </w:r>
      <w:r w:rsidR="005C3191">
        <w:t xml:space="preserve"> </w:t>
      </w:r>
      <w:r w:rsidR="001C55C5">
        <w:t>of</w:t>
      </w:r>
      <w:r w:rsidR="005C3191">
        <w:t xml:space="preserve"> </w:t>
      </w:r>
      <w:r w:rsidR="001C55C5">
        <w:t>what</w:t>
      </w:r>
      <w:r w:rsidR="005C3191">
        <w:t xml:space="preserve"> </w:t>
      </w:r>
      <w:r w:rsidR="001C55C5">
        <w:t>is</w:t>
      </w:r>
      <w:r w:rsidR="005C3191">
        <w:t xml:space="preserve"> </w:t>
      </w:r>
      <w:r w:rsidR="00CA34CF">
        <w:t>and</w:t>
      </w:r>
      <w:r w:rsidR="005C3191">
        <w:t xml:space="preserve"> </w:t>
      </w:r>
      <w:r w:rsidR="00CA34CF">
        <w:t>is</w:t>
      </w:r>
      <w:r w:rsidR="005C3191">
        <w:t xml:space="preserve"> </w:t>
      </w:r>
      <w:r w:rsidR="00CA34CF">
        <w:t>not</w:t>
      </w:r>
      <w:r w:rsidR="005C3191">
        <w:t xml:space="preserve"> </w:t>
      </w:r>
      <w:r w:rsidR="00CA34CF">
        <w:t>a</w:t>
      </w:r>
      <w:r w:rsidR="005C3191">
        <w:t xml:space="preserve"> </w:t>
      </w:r>
      <w:r w:rsidR="00CA34CF">
        <w:t>check</w:t>
      </w:r>
      <w:r w:rsidR="008B7A3E">
        <w:t>.</w:t>
      </w:r>
      <w:r w:rsidR="005C3191">
        <w:t xml:space="preserve"> </w:t>
      </w:r>
      <w:r>
        <w:t xml:space="preserve">In the community, we </w:t>
      </w:r>
      <w:r w:rsidR="00CA34CF">
        <w:t>have</w:t>
      </w:r>
      <w:r w:rsidR="005C3191">
        <w:t xml:space="preserve"> </w:t>
      </w:r>
      <w:r w:rsidR="00CA34CF">
        <w:t>a</w:t>
      </w:r>
      <w:r w:rsidR="005C3191">
        <w:t xml:space="preserve"> </w:t>
      </w:r>
      <w:r w:rsidR="00CA34CF">
        <w:t>definition</w:t>
      </w:r>
      <w:r w:rsidR="005C3191">
        <w:t xml:space="preserve"> </w:t>
      </w:r>
      <w:r w:rsidR="00CA34CF">
        <w:t>of</w:t>
      </w:r>
      <w:r w:rsidR="005C3191">
        <w:t xml:space="preserve"> </w:t>
      </w:r>
      <w:r w:rsidR="00CA34CF">
        <w:t>what</w:t>
      </w:r>
      <w:r w:rsidR="005C3191">
        <w:t xml:space="preserve"> </w:t>
      </w:r>
      <w:r w:rsidR="00CA34CF">
        <w:t>is</w:t>
      </w:r>
      <w:r w:rsidR="005C3191">
        <w:t xml:space="preserve"> </w:t>
      </w:r>
      <w:r w:rsidR="00CA34CF">
        <w:t>a</w:t>
      </w:r>
      <w:r w:rsidR="005C3191">
        <w:t xml:space="preserve"> </w:t>
      </w:r>
      <w:r w:rsidR="00CA34CF">
        <w:t>control,</w:t>
      </w:r>
      <w:r w:rsidR="005C3191">
        <w:t xml:space="preserve"> </w:t>
      </w:r>
      <w:r w:rsidR="00CA34CF">
        <w:t>an</w:t>
      </w:r>
      <w:r w:rsidR="005C3191">
        <w:t xml:space="preserve"> </w:t>
      </w:r>
      <w:r w:rsidR="00CA34CF">
        <w:t>inspection</w:t>
      </w:r>
      <w:r w:rsidR="005C3191">
        <w:t xml:space="preserve"> </w:t>
      </w:r>
      <w:r w:rsidR="00CA34CF">
        <w:t>and</w:t>
      </w:r>
      <w:r w:rsidR="005C3191">
        <w:t xml:space="preserve"> </w:t>
      </w:r>
      <w:r w:rsidR="00CA34CF">
        <w:t>a</w:t>
      </w:r>
      <w:r w:rsidR="005C3191">
        <w:t xml:space="preserve"> </w:t>
      </w:r>
      <w:r w:rsidR="00CA34CF">
        <w:t>check</w:t>
      </w:r>
      <w:r w:rsidR="008B7A3E">
        <w:t>.</w:t>
      </w:r>
      <w:r w:rsidR="005C3191">
        <w:t xml:space="preserve"> </w:t>
      </w:r>
      <w:r>
        <w:t xml:space="preserve">Looking at </w:t>
      </w:r>
      <w:r w:rsidR="00CA34CF">
        <w:t>the</w:t>
      </w:r>
      <w:r w:rsidR="005C3191">
        <w:t xml:space="preserve"> </w:t>
      </w:r>
      <w:r w:rsidR="00CA34CF">
        <w:t>formalities</w:t>
      </w:r>
      <w:r w:rsidR="005C3191">
        <w:t xml:space="preserve"> </w:t>
      </w:r>
      <w:r w:rsidR="00CA34CF">
        <w:t>themselves</w:t>
      </w:r>
      <w:r w:rsidR="005C3191">
        <w:t xml:space="preserve"> </w:t>
      </w:r>
      <w:r w:rsidR="00CA34CF">
        <w:t>and</w:t>
      </w:r>
      <w:r w:rsidR="005C3191">
        <w:t xml:space="preserve"> </w:t>
      </w:r>
      <w:r w:rsidR="00CA34CF">
        <w:t>how</w:t>
      </w:r>
      <w:r w:rsidR="005C3191">
        <w:t xml:space="preserve"> </w:t>
      </w:r>
      <w:r w:rsidR="00CA34CF">
        <w:t>you</w:t>
      </w:r>
      <w:r w:rsidR="005C3191">
        <w:t xml:space="preserve"> </w:t>
      </w:r>
      <w:r w:rsidR="00CA34CF">
        <w:t>handle</w:t>
      </w:r>
      <w:r w:rsidR="005C3191">
        <w:t xml:space="preserve"> </w:t>
      </w:r>
      <w:r w:rsidR="00CA34CF">
        <w:t>the</w:t>
      </w:r>
      <w:r w:rsidR="005C3191">
        <w:t xml:space="preserve"> </w:t>
      </w:r>
      <w:r w:rsidR="00CA34CF">
        <w:t>border,</w:t>
      </w:r>
      <w:r w:rsidR="005C3191">
        <w:t xml:space="preserve"> </w:t>
      </w:r>
      <w:r w:rsidR="00CA34CF">
        <w:t>there</w:t>
      </w:r>
      <w:r w:rsidR="005C3191">
        <w:t xml:space="preserve"> </w:t>
      </w:r>
      <w:r w:rsidR="00CA34CF">
        <w:t>need</w:t>
      </w:r>
      <w:r w:rsidR="005C3191">
        <w:t xml:space="preserve"> </w:t>
      </w:r>
      <w:r w:rsidR="00CA34CF">
        <w:t>to</w:t>
      </w:r>
      <w:r w:rsidR="005C3191">
        <w:t xml:space="preserve"> </w:t>
      </w:r>
      <w:r w:rsidR="00CA34CF">
        <w:t>be</w:t>
      </w:r>
      <w:r w:rsidR="005C3191">
        <w:t xml:space="preserve"> </w:t>
      </w:r>
      <w:r w:rsidR="00CA34CF">
        <w:t>customs</w:t>
      </w:r>
      <w:r w:rsidR="005C3191">
        <w:t xml:space="preserve"> </w:t>
      </w:r>
      <w:r w:rsidR="00CA34CF">
        <w:t>declarations</w:t>
      </w:r>
      <w:r w:rsidR="005C3191">
        <w:t xml:space="preserve"> </w:t>
      </w:r>
      <w:r w:rsidR="00CA34CF">
        <w:t>from</w:t>
      </w:r>
      <w:r w:rsidR="005C3191">
        <w:t xml:space="preserve"> </w:t>
      </w:r>
      <w:r w:rsidR="00CA34CF">
        <w:t>day</w:t>
      </w:r>
      <w:r w:rsidR="005C3191">
        <w:t xml:space="preserve"> </w:t>
      </w:r>
      <w:r w:rsidR="00CA34CF">
        <w:t>one</w:t>
      </w:r>
      <w:r w:rsidR="008B7A3E">
        <w:t>.</w:t>
      </w:r>
      <w:r w:rsidR="005C3191">
        <w:t xml:space="preserve"> </w:t>
      </w:r>
      <w:r w:rsidR="00CA34CF">
        <w:t>In</w:t>
      </w:r>
      <w:r w:rsidR="005C3191">
        <w:t xml:space="preserve"> </w:t>
      </w:r>
      <w:r w:rsidR="00CA34CF">
        <w:t>the</w:t>
      </w:r>
      <w:r w:rsidR="005C3191">
        <w:t xml:space="preserve"> </w:t>
      </w:r>
      <w:r w:rsidR="00CA34CF">
        <w:t>implementation</w:t>
      </w:r>
      <w:r w:rsidR="005C3191">
        <w:t xml:space="preserve"> </w:t>
      </w:r>
      <w:r w:rsidR="00CA34CF">
        <w:t>period,</w:t>
      </w:r>
      <w:r w:rsidR="005C3191">
        <w:t xml:space="preserve"> </w:t>
      </w:r>
      <w:r w:rsidR="00CA34CF">
        <w:t>in</w:t>
      </w:r>
      <w:r w:rsidR="005C3191">
        <w:t xml:space="preserve"> </w:t>
      </w:r>
      <w:r w:rsidR="00CA34CF">
        <w:t>the</w:t>
      </w:r>
      <w:r w:rsidR="005C3191">
        <w:t xml:space="preserve"> </w:t>
      </w:r>
      <w:r w:rsidR="00CA34CF">
        <w:t>border</w:t>
      </w:r>
      <w:r w:rsidR="005C3191">
        <w:t xml:space="preserve"> </w:t>
      </w:r>
      <w:r w:rsidR="004615B0">
        <w:t>operating</w:t>
      </w:r>
      <w:r w:rsidR="005C3191">
        <w:t xml:space="preserve"> </w:t>
      </w:r>
      <w:r w:rsidR="004615B0">
        <w:t>model</w:t>
      </w:r>
      <w:r w:rsidR="005C3191">
        <w:t xml:space="preserve"> </w:t>
      </w:r>
      <w:r w:rsidR="00CA34CF">
        <w:t>that</w:t>
      </w:r>
      <w:r w:rsidR="005C3191">
        <w:t xml:space="preserve"> </w:t>
      </w:r>
      <w:r w:rsidR="00CA34CF">
        <w:t>has</w:t>
      </w:r>
      <w:r w:rsidR="005C3191">
        <w:t xml:space="preserve"> </w:t>
      </w:r>
      <w:r w:rsidR="00CA34CF">
        <w:t>now</w:t>
      </w:r>
      <w:r w:rsidR="005C3191">
        <w:t xml:space="preserve"> </w:t>
      </w:r>
      <w:r w:rsidR="00CA34CF">
        <w:t>been</w:t>
      </w:r>
      <w:r w:rsidR="005C3191">
        <w:t xml:space="preserve"> </w:t>
      </w:r>
      <w:r w:rsidR="00CA34CF">
        <w:t>published</w:t>
      </w:r>
      <w:r w:rsidR="005C3191">
        <w:t xml:space="preserve"> </w:t>
      </w:r>
      <w:r w:rsidR="00CA34CF">
        <w:t>for</w:t>
      </w:r>
      <w:r w:rsidR="005C3191">
        <w:t xml:space="preserve"> </w:t>
      </w:r>
      <w:r w:rsidR="00CA34CF">
        <w:t>consultation,</w:t>
      </w:r>
      <w:r w:rsidR="005C3191">
        <w:t xml:space="preserve"> </w:t>
      </w:r>
      <w:r w:rsidR="00CA34CF">
        <w:t>it</w:t>
      </w:r>
      <w:r w:rsidR="005C3191">
        <w:t xml:space="preserve"> </w:t>
      </w:r>
      <w:r w:rsidR="00CA34CF">
        <w:t>says</w:t>
      </w:r>
      <w:r w:rsidR="005C3191">
        <w:t xml:space="preserve"> </w:t>
      </w:r>
      <w:r w:rsidR="00CA34CF">
        <w:t>that</w:t>
      </w:r>
      <w:r w:rsidR="005C3191">
        <w:t xml:space="preserve"> </w:t>
      </w:r>
      <w:r w:rsidR="00CA34CF">
        <w:t>you</w:t>
      </w:r>
      <w:r w:rsidR="005C3191">
        <w:t xml:space="preserve"> </w:t>
      </w:r>
      <w:r w:rsidR="00CA34CF">
        <w:t>will</w:t>
      </w:r>
      <w:r w:rsidR="005C3191">
        <w:t xml:space="preserve"> </w:t>
      </w:r>
      <w:r w:rsidR="00CA34CF">
        <w:t>have</w:t>
      </w:r>
      <w:r w:rsidR="005C3191">
        <w:t xml:space="preserve"> </w:t>
      </w:r>
      <w:r w:rsidR="00CA34CF">
        <w:t>a</w:t>
      </w:r>
      <w:r w:rsidR="005C3191">
        <w:t xml:space="preserve"> </w:t>
      </w:r>
      <w:r w:rsidR="00CA34CF">
        <w:t>simplified</w:t>
      </w:r>
      <w:r w:rsidR="005C3191">
        <w:t xml:space="preserve"> </w:t>
      </w:r>
      <w:r w:rsidR="00CA34CF">
        <w:t>declaration</w:t>
      </w:r>
      <w:r w:rsidR="005C3191">
        <w:t xml:space="preserve"> </w:t>
      </w:r>
      <w:r w:rsidR="00CA34CF">
        <w:t>with</w:t>
      </w:r>
      <w:r w:rsidR="005C3191">
        <w:t xml:space="preserve"> </w:t>
      </w:r>
      <w:r w:rsidR="00CA34CF">
        <w:t>entry</w:t>
      </w:r>
      <w:r w:rsidR="005C3191">
        <w:t xml:space="preserve"> </w:t>
      </w:r>
      <w:r w:rsidR="00CA34CF">
        <w:t>into</w:t>
      </w:r>
      <w:r w:rsidR="005C3191">
        <w:t xml:space="preserve"> </w:t>
      </w:r>
      <w:r w:rsidR="00CA34CF">
        <w:t>the</w:t>
      </w:r>
      <w:r w:rsidR="005C3191">
        <w:t xml:space="preserve"> </w:t>
      </w:r>
      <w:r w:rsidR="00CA34CF">
        <w:t>declarant’s</w:t>
      </w:r>
      <w:r w:rsidR="005C3191">
        <w:t xml:space="preserve"> </w:t>
      </w:r>
      <w:r w:rsidR="00CA34CF">
        <w:t>records</w:t>
      </w:r>
      <w:r w:rsidR="008B7A3E">
        <w:t>.</w:t>
      </w:r>
      <w:r w:rsidR="005C3191">
        <w:t xml:space="preserve"> </w:t>
      </w:r>
      <w:r w:rsidR="00CA34CF">
        <w:t>You</w:t>
      </w:r>
      <w:r w:rsidR="005C3191">
        <w:t xml:space="preserve"> </w:t>
      </w:r>
      <w:r w:rsidR="00CA34CF">
        <w:t>can</w:t>
      </w:r>
      <w:r w:rsidR="005C3191">
        <w:t xml:space="preserve"> </w:t>
      </w:r>
      <w:r w:rsidR="00CA34CF">
        <w:t>have</w:t>
      </w:r>
      <w:r w:rsidR="005C3191">
        <w:t xml:space="preserve"> </w:t>
      </w:r>
      <w:r w:rsidR="00CA34CF">
        <w:t>legislation</w:t>
      </w:r>
      <w:r w:rsidR="005C3191">
        <w:t xml:space="preserve"> </w:t>
      </w:r>
      <w:r w:rsidR="00CA34CF">
        <w:t>for</w:t>
      </w:r>
      <w:r w:rsidR="005C3191">
        <w:t xml:space="preserve"> </w:t>
      </w:r>
      <w:r w:rsidR="00CA34CF">
        <w:t>that</w:t>
      </w:r>
      <w:r w:rsidR="008B7A3E">
        <w:t>.</w:t>
      </w:r>
      <w:r w:rsidR="005C3191">
        <w:t xml:space="preserve"> </w:t>
      </w:r>
      <w:r w:rsidR="00CA34CF">
        <w:t>That</w:t>
      </w:r>
      <w:r w:rsidR="005C3191">
        <w:t xml:space="preserve"> </w:t>
      </w:r>
      <w:r w:rsidR="00CA34CF">
        <w:t>is</w:t>
      </w:r>
      <w:r w:rsidR="005C3191">
        <w:t xml:space="preserve"> </w:t>
      </w:r>
      <w:r w:rsidR="00CA34CF">
        <w:t>not</w:t>
      </w:r>
      <w:r w:rsidR="005C3191">
        <w:t xml:space="preserve"> </w:t>
      </w:r>
      <w:r w:rsidR="00CA34CF">
        <w:t>a</w:t>
      </w:r>
      <w:r w:rsidR="005C3191">
        <w:t xml:space="preserve"> </w:t>
      </w:r>
      <w:r w:rsidR="00CA34CF">
        <w:t>problem</w:t>
      </w:r>
      <w:r w:rsidR="005C3191">
        <w:t xml:space="preserve"> </w:t>
      </w:r>
      <w:r w:rsidR="00CA34CF">
        <w:t>in</w:t>
      </w:r>
      <w:r w:rsidR="005C3191">
        <w:t xml:space="preserve"> </w:t>
      </w:r>
      <w:r w:rsidR="00CA34CF">
        <w:t>violation</w:t>
      </w:r>
      <w:r w:rsidR="005C3191">
        <w:t xml:space="preserve"> </w:t>
      </w:r>
      <w:r w:rsidR="00CA34CF">
        <w:t>of</w:t>
      </w:r>
      <w:r w:rsidR="005C3191">
        <w:t xml:space="preserve"> </w:t>
      </w:r>
      <w:r w:rsidR="00CA34CF">
        <w:t>international</w:t>
      </w:r>
      <w:r w:rsidR="005C3191">
        <w:t xml:space="preserve"> </w:t>
      </w:r>
      <w:r w:rsidR="00CA34CF">
        <w:t>customs</w:t>
      </w:r>
      <w:r w:rsidR="005C3191">
        <w:t xml:space="preserve"> </w:t>
      </w:r>
      <w:r w:rsidR="00CA34CF">
        <w:t>principles</w:t>
      </w:r>
      <w:r w:rsidR="005C3191">
        <w:t xml:space="preserve"> </w:t>
      </w:r>
      <w:r w:rsidR="00CA34CF">
        <w:t>and</w:t>
      </w:r>
      <w:r w:rsidR="005C3191">
        <w:t xml:space="preserve"> </w:t>
      </w:r>
      <w:r w:rsidR="00CA34CF">
        <w:t>the</w:t>
      </w:r>
      <w:r w:rsidR="005C3191">
        <w:t xml:space="preserve"> </w:t>
      </w:r>
      <w:r w:rsidR="00CA34CF">
        <w:t>international</w:t>
      </w:r>
      <w:r w:rsidR="005C3191">
        <w:t xml:space="preserve"> </w:t>
      </w:r>
      <w:r w:rsidR="00CA34CF">
        <w:t>legislation</w:t>
      </w:r>
      <w:r w:rsidR="005C3191">
        <w:t xml:space="preserve"> </w:t>
      </w:r>
      <w:r w:rsidR="00CA34CF">
        <w:t>that</w:t>
      </w:r>
      <w:r w:rsidR="005C3191">
        <w:t xml:space="preserve"> </w:t>
      </w:r>
      <w:r w:rsidR="00CA34CF">
        <w:t>the</w:t>
      </w:r>
      <w:r w:rsidR="005C3191">
        <w:t xml:space="preserve"> </w:t>
      </w:r>
      <w:r w:rsidR="00CA34CF">
        <w:t>UK</w:t>
      </w:r>
      <w:r w:rsidR="005C3191">
        <w:t xml:space="preserve"> </w:t>
      </w:r>
      <w:r w:rsidR="00CA34CF">
        <w:t>is</w:t>
      </w:r>
      <w:r w:rsidR="005C3191">
        <w:t xml:space="preserve"> </w:t>
      </w:r>
      <w:r w:rsidR="00CA34CF">
        <w:t>part</w:t>
      </w:r>
      <w:r w:rsidR="005C3191">
        <w:t xml:space="preserve"> </w:t>
      </w:r>
      <w:r w:rsidR="00CA34CF">
        <w:t>of</w:t>
      </w:r>
      <w:r w:rsidR="005C3191">
        <w:t xml:space="preserve"> </w:t>
      </w:r>
      <w:r w:rsidR="00CA34CF">
        <w:t>under</w:t>
      </w:r>
      <w:r w:rsidR="005C3191">
        <w:t xml:space="preserve"> </w:t>
      </w:r>
      <w:r w:rsidR="00CA34CF">
        <w:t>the</w:t>
      </w:r>
      <w:r w:rsidR="005C3191">
        <w:t xml:space="preserve"> </w:t>
      </w:r>
      <w:r w:rsidR="00CA34CF">
        <w:t>WTO</w:t>
      </w:r>
      <w:r w:rsidR="008B7A3E">
        <w:t>.</w:t>
      </w:r>
      <w:r w:rsidR="005C3191">
        <w:t xml:space="preserve"> </w:t>
      </w:r>
    </w:p>
    <w:p w:rsidR="001C55C5" w:rsidP="001C55C5">
      <w:pPr>
        <w:pStyle w:val="Answer"/>
      </w:pPr>
      <w:r>
        <w:t>However,</w:t>
      </w:r>
      <w:r w:rsidR="005C3191">
        <w:t xml:space="preserve"> </w:t>
      </w:r>
      <w:r>
        <w:t>you</w:t>
      </w:r>
      <w:r w:rsidR="005C3191">
        <w:t xml:space="preserve"> </w:t>
      </w:r>
      <w:r>
        <w:t>then</w:t>
      </w:r>
      <w:r w:rsidR="005C3191">
        <w:t xml:space="preserve"> </w:t>
      </w:r>
      <w:r>
        <w:t>need</w:t>
      </w:r>
      <w:r w:rsidR="005C3191">
        <w:t xml:space="preserve"> </w:t>
      </w:r>
      <w:r>
        <w:t>to</w:t>
      </w:r>
      <w:r w:rsidR="005C3191">
        <w:t xml:space="preserve"> </w:t>
      </w:r>
      <w:r>
        <w:t>offer</w:t>
      </w:r>
      <w:r w:rsidR="005C3191">
        <w:t xml:space="preserve"> </w:t>
      </w:r>
      <w:r>
        <w:t>that</w:t>
      </w:r>
      <w:r w:rsidR="005C3191">
        <w:t xml:space="preserve"> </w:t>
      </w:r>
      <w:r>
        <w:t>to</w:t>
      </w:r>
      <w:r w:rsidR="005C3191">
        <w:t xml:space="preserve"> </w:t>
      </w:r>
      <w:r w:rsidR="00BB517D">
        <w:t>all</w:t>
      </w:r>
      <w:r>
        <w:t>,</w:t>
      </w:r>
      <w:r w:rsidR="005C3191">
        <w:t xml:space="preserve"> </w:t>
      </w:r>
      <w:r>
        <w:t>which</w:t>
      </w:r>
      <w:r w:rsidR="005C3191">
        <w:t xml:space="preserve"> </w:t>
      </w:r>
      <w:r>
        <w:t>is</w:t>
      </w:r>
      <w:r w:rsidR="005C3191">
        <w:t xml:space="preserve"> </w:t>
      </w:r>
      <w:r>
        <w:t>not</w:t>
      </w:r>
      <w:r w:rsidR="005C3191">
        <w:t xml:space="preserve"> </w:t>
      </w:r>
      <w:r>
        <w:t>the</w:t>
      </w:r>
      <w:r w:rsidR="005C3191">
        <w:t xml:space="preserve"> </w:t>
      </w:r>
      <w:r>
        <w:t>intention</w:t>
      </w:r>
      <w:r w:rsidR="008B7A3E">
        <w:t>.</w:t>
      </w:r>
      <w:r w:rsidR="005C3191">
        <w:t xml:space="preserve"> </w:t>
      </w:r>
      <w:r>
        <w:t>The</w:t>
      </w:r>
      <w:r w:rsidR="005C3191">
        <w:t xml:space="preserve"> </w:t>
      </w:r>
      <w:r>
        <w:t>intention</w:t>
      </w:r>
      <w:r w:rsidR="005C3191">
        <w:t xml:space="preserve"> </w:t>
      </w:r>
      <w:r>
        <w:t>is</w:t>
      </w:r>
      <w:r w:rsidR="005C3191">
        <w:t xml:space="preserve"> </w:t>
      </w:r>
      <w:r>
        <w:t>to</w:t>
      </w:r>
      <w:r w:rsidR="005C3191">
        <w:t xml:space="preserve"> </w:t>
      </w:r>
      <w:r>
        <w:t>go</w:t>
      </w:r>
      <w:r w:rsidR="005C3191">
        <w:t xml:space="preserve"> </w:t>
      </w:r>
      <w:r>
        <w:t>to</w:t>
      </w:r>
      <w:r w:rsidR="005C3191">
        <w:t xml:space="preserve"> </w:t>
      </w:r>
      <w:r>
        <w:t>a</w:t>
      </w:r>
      <w:r w:rsidR="005C3191">
        <w:t xml:space="preserve"> </w:t>
      </w:r>
      <w:r>
        <w:t>full</w:t>
      </w:r>
      <w:r w:rsidR="005C3191">
        <w:t xml:space="preserve"> </w:t>
      </w:r>
      <w:r>
        <w:t>set</w:t>
      </w:r>
      <w:r w:rsidR="005C3191">
        <w:t xml:space="preserve"> </w:t>
      </w:r>
      <w:r>
        <w:t>of</w:t>
      </w:r>
      <w:r w:rsidR="005C3191">
        <w:t xml:space="preserve"> </w:t>
      </w:r>
      <w:r>
        <w:t>customs</w:t>
      </w:r>
      <w:r w:rsidR="005C3191">
        <w:t xml:space="preserve"> </w:t>
      </w:r>
      <w:r>
        <w:t>procedures</w:t>
      </w:r>
      <w:r w:rsidR="005C3191">
        <w:t xml:space="preserve"> </w:t>
      </w:r>
      <w:r>
        <w:t>that</w:t>
      </w:r>
      <w:r w:rsidR="005C3191">
        <w:t xml:space="preserve"> </w:t>
      </w:r>
      <w:r>
        <w:t>are</w:t>
      </w:r>
      <w:r w:rsidR="005C3191">
        <w:t xml:space="preserve"> </w:t>
      </w:r>
      <w:r>
        <w:t>the</w:t>
      </w:r>
      <w:r w:rsidR="005C3191">
        <w:t xml:space="preserve"> </w:t>
      </w:r>
      <w:r>
        <w:t>same</w:t>
      </w:r>
      <w:r w:rsidR="005C3191">
        <w:t xml:space="preserve"> </w:t>
      </w:r>
      <w:r w:rsidR="00BB517D">
        <w:t>for those that export to and</w:t>
      </w:r>
      <w:r>
        <w:t>,</w:t>
      </w:r>
      <w:r w:rsidR="005C3191">
        <w:t xml:space="preserve"> </w:t>
      </w:r>
      <w:r>
        <w:t>specifically</w:t>
      </w:r>
      <w:r w:rsidR="005C3191">
        <w:t xml:space="preserve"> </w:t>
      </w:r>
      <w:r>
        <w:t>in</w:t>
      </w:r>
      <w:r w:rsidR="005C3191">
        <w:t xml:space="preserve"> </w:t>
      </w:r>
      <w:r>
        <w:t>this</w:t>
      </w:r>
      <w:r w:rsidR="005C3191">
        <w:t xml:space="preserve"> </w:t>
      </w:r>
      <w:r>
        <w:t>case,</w:t>
      </w:r>
      <w:r w:rsidR="005C3191">
        <w:t xml:space="preserve"> </w:t>
      </w:r>
      <w:r w:rsidR="00BB517D">
        <w:t xml:space="preserve">import </w:t>
      </w:r>
      <w:r>
        <w:t>from</w:t>
      </w:r>
      <w:r w:rsidR="005C3191">
        <w:t xml:space="preserve"> </w:t>
      </w:r>
      <w:r>
        <w:t>countries</w:t>
      </w:r>
      <w:r w:rsidR="005C3191">
        <w:t xml:space="preserve"> </w:t>
      </w:r>
      <w:r>
        <w:t>outside</w:t>
      </w:r>
      <w:r w:rsidR="005C3191">
        <w:t xml:space="preserve"> </w:t>
      </w:r>
      <w:r>
        <w:t>the</w:t>
      </w:r>
      <w:r w:rsidR="005C3191">
        <w:t xml:space="preserve"> </w:t>
      </w:r>
      <w:r>
        <w:t>European</w:t>
      </w:r>
      <w:r w:rsidR="005C3191">
        <w:t xml:space="preserve"> </w:t>
      </w:r>
      <w:r>
        <w:t>Union</w:t>
      </w:r>
      <w:r w:rsidR="005C3191">
        <w:t xml:space="preserve"> </w:t>
      </w:r>
      <w:r>
        <w:t>from</w:t>
      </w:r>
      <w:r w:rsidR="005C3191">
        <w:t xml:space="preserve"> </w:t>
      </w:r>
      <w:r>
        <w:t>1</w:t>
      </w:r>
      <w:r w:rsidR="005C3191">
        <w:t xml:space="preserve"> </w:t>
      </w:r>
      <w:r>
        <w:t>July</w:t>
      </w:r>
      <w:r w:rsidR="008B7A3E">
        <w:t>.</w:t>
      </w:r>
      <w:r w:rsidR="005C3191">
        <w:t xml:space="preserve"> </w:t>
      </w:r>
      <w:r>
        <w:t>There</w:t>
      </w:r>
      <w:r w:rsidR="005C3191">
        <w:t xml:space="preserve"> </w:t>
      </w:r>
      <w:r>
        <w:t>is</w:t>
      </w:r>
      <w:r w:rsidR="005C3191">
        <w:t xml:space="preserve"> </w:t>
      </w:r>
      <w:r>
        <w:t>a</w:t>
      </w:r>
      <w:r w:rsidR="005C3191">
        <w:t xml:space="preserve"> </w:t>
      </w:r>
      <w:r>
        <w:t>gap</w:t>
      </w:r>
      <w:r w:rsidR="005C3191">
        <w:t xml:space="preserve"> </w:t>
      </w:r>
      <w:r>
        <w:t>there</w:t>
      </w:r>
      <w:r w:rsidR="005C3191">
        <w:t xml:space="preserve"> </w:t>
      </w:r>
      <w:r>
        <w:t>of</w:t>
      </w:r>
      <w:r w:rsidR="005C3191">
        <w:t xml:space="preserve"> </w:t>
      </w:r>
      <w:r>
        <w:t>six</w:t>
      </w:r>
      <w:r w:rsidR="005C3191">
        <w:t xml:space="preserve"> </w:t>
      </w:r>
      <w:r>
        <w:t>months</w:t>
      </w:r>
      <w:r w:rsidR="005C3191">
        <w:t xml:space="preserve"> </w:t>
      </w:r>
      <w:r>
        <w:t>where,</w:t>
      </w:r>
      <w:r w:rsidR="005C3191">
        <w:t xml:space="preserve"> </w:t>
      </w:r>
      <w:r>
        <w:t>in</w:t>
      </w:r>
      <w:r w:rsidR="005C3191">
        <w:t xml:space="preserve"> </w:t>
      </w:r>
      <w:r>
        <w:t>theory,</w:t>
      </w:r>
      <w:r w:rsidR="005C3191">
        <w:t xml:space="preserve"> </w:t>
      </w:r>
      <w:r>
        <w:t>other</w:t>
      </w:r>
      <w:r w:rsidR="005C3191">
        <w:t xml:space="preserve"> </w:t>
      </w:r>
      <w:r>
        <w:t>WTO</w:t>
      </w:r>
      <w:r w:rsidR="005C3191">
        <w:t xml:space="preserve"> </w:t>
      </w:r>
      <w:r>
        <w:t>members</w:t>
      </w:r>
      <w:r w:rsidR="005C3191">
        <w:t xml:space="preserve"> </w:t>
      </w:r>
      <w:r>
        <w:t>could</w:t>
      </w:r>
      <w:r w:rsidR="005C3191">
        <w:t xml:space="preserve"> </w:t>
      </w:r>
      <w:r>
        <w:t>say</w:t>
      </w:r>
      <w:r w:rsidR="005C3191">
        <w:t xml:space="preserve"> </w:t>
      </w:r>
      <w:r>
        <w:t>that</w:t>
      </w:r>
      <w:r w:rsidR="005C3191">
        <w:t xml:space="preserve"> </w:t>
      </w:r>
      <w:r>
        <w:t>you</w:t>
      </w:r>
      <w:r w:rsidR="005C3191">
        <w:t xml:space="preserve"> </w:t>
      </w:r>
      <w:r>
        <w:t>are</w:t>
      </w:r>
      <w:r w:rsidR="005C3191">
        <w:t xml:space="preserve"> </w:t>
      </w:r>
      <w:r>
        <w:t>creating</w:t>
      </w:r>
      <w:r w:rsidR="005C3191">
        <w:t xml:space="preserve"> </w:t>
      </w:r>
      <w:r>
        <w:t>an</w:t>
      </w:r>
      <w:r w:rsidR="005C3191">
        <w:t xml:space="preserve"> </w:t>
      </w:r>
      <w:r>
        <w:t>advantage</w:t>
      </w:r>
      <w:r w:rsidR="005C3191">
        <w:t xml:space="preserve"> </w:t>
      </w:r>
      <w:r>
        <w:t>for</w:t>
      </w:r>
      <w:r w:rsidR="005C3191">
        <w:t xml:space="preserve"> </w:t>
      </w:r>
      <w:r>
        <w:t>European</w:t>
      </w:r>
      <w:r w:rsidR="005C3191">
        <w:t xml:space="preserve"> </w:t>
      </w:r>
      <w:r>
        <w:t>Union</w:t>
      </w:r>
      <w:r w:rsidR="005C3191">
        <w:t xml:space="preserve"> </w:t>
      </w:r>
      <w:r>
        <w:t>countries.</w:t>
      </w:r>
      <w:r w:rsidR="00BB517D">
        <w:t xml:space="preserve"> </w:t>
      </w:r>
    </w:p>
    <w:p w:rsidR="00CA34CF" w:rsidP="001C55C5">
      <w:pPr>
        <w:pStyle w:val="Answer"/>
      </w:pPr>
      <w:r>
        <w:t>On</w:t>
      </w:r>
      <w:r w:rsidR="005C3191">
        <w:t xml:space="preserve"> </w:t>
      </w:r>
      <w:r>
        <w:t>the</w:t>
      </w:r>
      <w:r w:rsidR="005C3191">
        <w:t xml:space="preserve"> </w:t>
      </w:r>
      <w:r>
        <w:t>other</w:t>
      </w:r>
      <w:r w:rsidR="005C3191">
        <w:t xml:space="preserve"> </w:t>
      </w:r>
      <w:r>
        <w:t>hand,</w:t>
      </w:r>
      <w:r w:rsidR="005C3191">
        <w:t xml:space="preserve"> </w:t>
      </w:r>
      <w:r>
        <w:t>I</w:t>
      </w:r>
      <w:r w:rsidR="005C3191">
        <w:t xml:space="preserve"> </w:t>
      </w:r>
      <w:r>
        <w:t>also</w:t>
      </w:r>
      <w:r w:rsidR="005C3191">
        <w:t xml:space="preserve"> </w:t>
      </w:r>
      <w:r>
        <w:t>think</w:t>
      </w:r>
      <w:r w:rsidR="005C3191">
        <w:t xml:space="preserve"> </w:t>
      </w:r>
      <w:r>
        <w:t>that</w:t>
      </w:r>
      <w:r w:rsidR="005C3191">
        <w:t xml:space="preserve"> </w:t>
      </w:r>
      <w:r>
        <w:t>there</w:t>
      </w:r>
      <w:r w:rsidR="005C3191">
        <w:t xml:space="preserve"> </w:t>
      </w:r>
      <w:r>
        <w:t>is</w:t>
      </w:r>
      <w:r w:rsidR="005C3191">
        <w:t xml:space="preserve"> </w:t>
      </w:r>
      <w:r>
        <w:t>some</w:t>
      </w:r>
      <w:r w:rsidR="005C3191">
        <w:t xml:space="preserve"> </w:t>
      </w:r>
      <w:r>
        <w:t>leverage</w:t>
      </w:r>
      <w:r w:rsidR="005C3191">
        <w:t xml:space="preserve"> </w:t>
      </w:r>
      <w:r>
        <w:t>in</w:t>
      </w:r>
      <w:r w:rsidR="005C3191">
        <w:t xml:space="preserve"> </w:t>
      </w:r>
      <w:r>
        <w:t>the</w:t>
      </w:r>
      <w:r w:rsidR="005C3191">
        <w:t xml:space="preserve"> </w:t>
      </w:r>
      <w:r>
        <w:t>sense</w:t>
      </w:r>
      <w:r w:rsidR="005C3191">
        <w:t xml:space="preserve"> </w:t>
      </w:r>
      <w:r>
        <w:t>that</w:t>
      </w:r>
      <w:r w:rsidR="005C3191">
        <w:t xml:space="preserve"> </w:t>
      </w:r>
      <w:r>
        <w:t>people</w:t>
      </w:r>
      <w:r w:rsidR="005C3191">
        <w:t xml:space="preserve"> </w:t>
      </w:r>
      <w:r>
        <w:t>will</w:t>
      </w:r>
      <w:r w:rsidR="005C3191">
        <w:t xml:space="preserve"> </w:t>
      </w:r>
      <w:r>
        <w:t>understand</w:t>
      </w:r>
      <w:r w:rsidR="005C3191">
        <w:t xml:space="preserve"> </w:t>
      </w:r>
      <w:r>
        <w:t>that</w:t>
      </w:r>
      <w:r w:rsidR="005C3191">
        <w:t xml:space="preserve"> </w:t>
      </w:r>
      <w:r>
        <w:t>it</w:t>
      </w:r>
      <w:r w:rsidR="005C3191">
        <w:t xml:space="preserve"> </w:t>
      </w:r>
      <w:r>
        <w:t>could</w:t>
      </w:r>
      <w:r w:rsidR="005C3191">
        <w:t xml:space="preserve"> </w:t>
      </w:r>
      <w:r>
        <w:t>be</w:t>
      </w:r>
      <w:r w:rsidR="005C3191">
        <w:t xml:space="preserve"> </w:t>
      </w:r>
      <w:r>
        <w:t>necessary</w:t>
      </w:r>
      <w:r w:rsidR="005C3191">
        <w:t xml:space="preserve"> </w:t>
      </w:r>
      <w:r>
        <w:t>to</w:t>
      </w:r>
      <w:r w:rsidR="005C3191">
        <w:t xml:space="preserve"> </w:t>
      </w:r>
      <w:r>
        <w:t>have</w:t>
      </w:r>
      <w:r w:rsidR="005C3191">
        <w:t xml:space="preserve"> </w:t>
      </w:r>
      <w:r>
        <w:t>a</w:t>
      </w:r>
      <w:r w:rsidR="005C3191">
        <w:t xml:space="preserve"> </w:t>
      </w:r>
      <w:r>
        <w:t>procedure</w:t>
      </w:r>
      <w:r w:rsidR="005C3191">
        <w:t xml:space="preserve"> </w:t>
      </w:r>
      <w:r>
        <w:t>like</w:t>
      </w:r>
      <w:r w:rsidR="005C3191">
        <w:t xml:space="preserve"> </w:t>
      </w:r>
      <w:r>
        <w:t>that,</w:t>
      </w:r>
      <w:r w:rsidR="005C3191">
        <w:t xml:space="preserve"> </w:t>
      </w:r>
      <w:r>
        <w:t>and</w:t>
      </w:r>
      <w:r w:rsidR="005C3191">
        <w:t xml:space="preserve"> </w:t>
      </w:r>
      <w:r>
        <w:t>the</w:t>
      </w:r>
      <w:r w:rsidR="005C3191">
        <w:t xml:space="preserve"> </w:t>
      </w:r>
      <w:r>
        <w:t>procedure</w:t>
      </w:r>
      <w:r w:rsidR="005C3191">
        <w:t xml:space="preserve"> </w:t>
      </w:r>
      <w:r>
        <w:t>itself</w:t>
      </w:r>
      <w:r w:rsidR="005C3191">
        <w:t xml:space="preserve"> </w:t>
      </w:r>
      <w:r>
        <w:t>does</w:t>
      </w:r>
      <w:r w:rsidR="005C3191">
        <w:t xml:space="preserve"> </w:t>
      </w:r>
      <w:r>
        <w:t>not</w:t>
      </w:r>
      <w:r w:rsidR="005C3191">
        <w:t xml:space="preserve"> </w:t>
      </w:r>
      <w:r>
        <w:t>violate</w:t>
      </w:r>
      <w:r w:rsidR="005C3191">
        <w:t xml:space="preserve"> </w:t>
      </w:r>
      <w:r>
        <w:t>international</w:t>
      </w:r>
      <w:r w:rsidR="005C3191">
        <w:t xml:space="preserve"> </w:t>
      </w:r>
      <w:r>
        <w:t>codes</w:t>
      </w:r>
      <w:r w:rsidR="005C3191">
        <w:t xml:space="preserve"> </w:t>
      </w:r>
      <w:r>
        <w:t>of</w:t>
      </w:r>
      <w:r w:rsidR="005C3191">
        <w:t xml:space="preserve"> </w:t>
      </w:r>
      <w:r>
        <w:t>best</w:t>
      </w:r>
      <w:r w:rsidR="005C3191">
        <w:t xml:space="preserve"> </w:t>
      </w:r>
      <w:r>
        <w:t>practices</w:t>
      </w:r>
      <w:r w:rsidR="008B7A3E">
        <w:t>.</w:t>
      </w:r>
      <w:r w:rsidR="005C3191">
        <w:t xml:space="preserve"> </w:t>
      </w:r>
      <w:r>
        <w:t>However,</w:t>
      </w:r>
      <w:r w:rsidR="005C3191">
        <w:t xml:space="preserve"> </w:t>
      </w:r>
      <w:r w:rsidR="00BB517D">
        <w:t>it</w:t>
      </w:r>
      <w:r w:rsidR="005C3191">
        <w:t xml:space="preserve"> </w:t>
      </w:r>
      <w:r>
        <w:t>should</w:t>
      </w:r>
      <w:r w:rsidR="005C3191">
        <w:t xml:space="preserve"> </w:t>
      </w:r>
      <w:r>
        <w:t>be</w:t>
      </w:r>
      <w:r w:rsidR="005C3191">
        <w:t xml:space="preserve"> </w:t>
      </w:r>
      <w:r>
        <w:t>offered</w:t>
      </w:r>
      <w:r w:rsidR="005C3191">
        <w:t xml:space="preserve"> </w:t>
      </w:r>
      <w:r>
        <w:t>to</w:t>
      </w:r>
      <w:r w:rsidR="005C3191">
        <w:t xml:space="preserve"> </w:t>
      </w:r>
      <w:r>
        <w:t>everybody</w:t>
      </w:r>
      <w:r w:rsidR="005C3191">
        <w:t xml:space="preserve"> </w:t>
      </w:r>
      <w:r>
        <w:t>or</w:t>
      </w:r>
      <w:r w:rsidR="005C3191">
        <w:t xml:space="preserve"> </w:t>
      </w:r>
      <w:r>
        <w:t>removed,</w:t>
      </w:r>
      <w:r w:rsidR="005C3191">
        <w:t xml:space="preserve"> </w:t>
      </w:r>
      <w:r>
        <w:t>which</w:t>
      </w:r>
      <w:r w:rsidR="005C3191">
        <w:t xml:space="preserve"> </w:t>
      </w:r>
      <w:r w:rsidR="00BB517D">
        <w:t>it</w:t>
      </w:r>
      <w:r w:rsidR="005C3191">
        <w:t xml:space="preserve"> </w:t>
      </w:r>
      <w:r>
        <w:t>will</w:t>
      </w:r>
      <w:r w:rsidR="005C3191">
        <w:t xml:space="preserve"> </w:t>
      </w:r>
      <w:r>
        <w:t>be</w:t>
      </w:r>
      <w:r w:rsidR="005C3191">
        <w:t xml:space="preserve"> </w:t>
      </w:r>
      <w:r>
        <w:t>on</w:t>
      </w:r>
      <w:r w:rsidR="005C3191">
        <w:t xml:space="preserve"> </w:t>
      </w:r>
      <w:r>
        <w:t>1</w:t>
      </w:r>
      <w:r w:rsidR="005C3191">
        <w:t xml:space="preserve"> </w:t>
      </w:r>
      <w:r>
        <w:t>July.</w:t>
      </w:r>
    </w:p>
    <w:p w:rsidR="00CA34CF" w:rsidP="00CA34CF">
      <w:pPr>
        <w:pStyle w:val="Question"/>
      </w:pPr>
      <w:sdt>
        <w:sdtPr>
          <w:alias w:val="Member"/>
          <w:tag w:val="&lt;Member mnisId='1581' dodsId='31691'&gt;"/>
          <w:id w:val="-1334288756"/>
          <w:placeholder>
            <w:docPart w:val="DefaultPlaceholder_1082065158"/>
          </w:placeholder>
          <w:richText/>
        </w:sdtPr>
        <w:sdtContent>
          <w:r w:rsidRPr="00CA34CF">
            <w:rPr>
              <w:b/>
            </w:rPr>
            <w:t>Mr</w:t>
          </w:r>
          <w:r w:rsidR="005C3191">
            <w:rPr>
              <w:b/>
            </w:rPr>
            <w:t xml:space="preserve"> </w:t>
          </w:r>
          <w:r w:rsidR="00C8072E">
            <w:rPr>
              <w:b/>
            </w:rPr>
            <w:t>Bone:</w:t>
          </w:r>
        </w:sdtContent>
      </w:sdt>
      <w:r w:rsidR="005C3191">
        <w:t xml:space="preserve"> </w:t>
      </w:r>
      <w:r>
        <w:t>Alex,</w:t>
      </w:r>
      <w:r w:rsidR="005C3191">
        <w:t xml:space="preserve"> </w:t>
      </w:r>
      <w:r>
        <w:t>many</w:t>
      </w:r>
      <w:r w:rsidR="005C3191">
        <w:t xml:space="preserve"> </w:t>
      </w:r>
      <w:r>
        <w:t>years</w:t>
      </w:r>
      <w:r w:rsidR="005C3191">
        <w:t xml:space="preserve"> </w:t>
      </w:r>
      <w:r>
        <w:t>ago,</w:t>
      </w:r>
      <w:r w:rsidR="005C3191">
        <w:t xml:space="preserve"> </w:t>
      </w:r>
      <w:r>
        <w:t>I</w:t>
      </w:r>
      <w:r w:rsidR="005C3191">
        <w:t xml:space="preserve"> </w:t>
      </w:r>
      <w:r>
        <w:t>ran</w:t>
      </w:r>
      <w:r w:rsidR="005C3191">
        <w:t xml:space="preserve"> </w:t>
      </w:r>
      <w:r>
        <w:t>a</w:t>
      </w:r>
      <w:r w:rsidR="005C3191">
        <w:t xml:space="preserve"> </w:t>
      </w:r>
      <w:r>
        <w:t>manufacturing</w:t>
      </w:r>
      <w:r w:rsidR="005C3191">
        <w:t xml:space="preserve"> </w:t>
      </w:r>
      <w:r>
        <w:t>company</w:t>
      </w:r>
      <w:r w:rsidR="008B7A3E">
        <w:t>.</w:t>
      </w:r>
      <w:r w:rsidR="005C3191">
        <w:t xml:space="preserve"> </w:t>
      </w:r>
      <w:r>
        <w:t>We</w:t>
      </w:r>
      <w:r w:rsidR="005C3191">
        <w:t xml:space="preserve"> </w:t>
      </w:r>
      <w:r>
        <w:t>imported</w:t>
      </w:r>
      <w:r w:rsidR="005C3191">
        <w:t xml:space="preserve"> </w:t>
      </w:r>
      <w:r>
        <w:t>the</w:t>
      </w:r>
      <w:r w:rsidR="005C3191">
        <w:t xml:space="preserve"> </w:t>
      </w:r>
      <w:r>
        <w:t>raw</w:t>
      </w:r>
      <w:r w:rsidR="005C3191">
        <w:t xml:space="preserve"> </w:t>
      </w:r>
      <w:r>
        <w:t>materials</w:t>
      </w:r>
      <w:r w:rsidR="005C3191">
        <w:t xml:space="preserve"> </w:t>
      </w:r>
      <w:r>
        <w:t>from</w:t>
      </w:r>
      <w:r w:rsidR="005C3191">
        <w:t xml:space="preserve"> </w:t>
      </w:r>
      <w:r>
        <w:t>the</w:t>
      </w:r>
      <w:r w:rsidR="005C3191">
        <w:t xml:space="preserve"> </w:t>
      </w:r>
      <w:r>
        <w:t>USA</w:t>
      </w:r>
      <w:r w:rsidR="005C3191">
        <w:t xml:space="preserve"> </w:t>
      </w:r>
      <w:r>
        <w:t>and</w:t>
      </w:r>
      <w:r w:rsidR="005C3191">
        <w:t xml:space="preserve"> </w:t>
      </w:r>
      <w:r>
        <w:t>we</w:t>
      </w:r>
      <w:r w:rsidR="005C3191">
        <w:t xml:space="preserve"> </w:t>
      </w:r>
      <w:r>
        <w:t>sent</w:t>
      </w:r>
      <w:r w:rsidR="005C3191">
        <w:t xml:space="preserve"> </w:t>
      </w:r>
      <w:r>
        <w:t>the</w:t>
      </w:r>
      <w:r w:rsidR="005C3191">
        <w:t xml:space="preserve"> </w:t>
      </w:r>
      <w:r>
        <w:t>finished</w:t>
      </w:r>
      <w:r w:rsidR="005C3191">
        <w:t xml:space="preserve"> </w:t>
      </w:r>
      <w:r>
        <w:t>product</w:t>
      </w:r>
      <w:r w:rsidR="005C3191">
        <w:t xml:space="preserve"> </w:t>
      </w:r>
      <w:r>
        <w:t>all</w:t>
      </w:r>
      <w:r w:rsidR="005C3191">
        <w:t xml:space="preserve"> </w:t>
      </w:r>
      <w:r>
        <w:t>over</w:t>
      </w:r>
      <w:r w:rsidR="005C3191">
        <w:t xml:space="preserve"> </w:t>
      </w:r>
      <w:r>
        <w:t>the</w:t>
      </w:r>
      <w:r w:rsidR="005C3191">
        <w:t xml:space="preserve"> </w:t>
      </w:r>
      <w:r>
        <w:t>world,</w:t>
      </w:r>
      <w:r w:rsidR="005C3191">
        <w:t xml:space="preserve"> </w:t>
      </w:r>
      <w:r>
        <w:t>including</w:t>
      </w:r>
      <w:r w:rsidR="005C3191">
        <w:t xml:space="preserve"> </w:t>
      </w:r>
      <w:r>
        <w:t>to</w:t>
      </w:r>
      <w:r w:rsidR="005C3191">
        <w:t xml:space="preserve"> </w:t>
      </w:r>
      <w:r>
        <w:t>the</w:t>
      </w:r>
      <w:r w:rsidR="005C3191">
        <w:t xml:space="preserve"> </w:t>
      </w:r>
      <w:r>
        <w:t>European</w:t>
      </w:r>
      <w:r w:rsidR="005C3191">
        <w:t xml:space="preserve"> </w:t>
      </w:r>
      <w:r>
        <w:t>Union</w:t>
      </w:r>
      <w:r w:rsidR="008B7A3E">
        <w:t>.</w:t>
      </w:r>
      <w:r w:rsidR="005C3191">
        <w:t xml:space="preserve"> </w:t>
      </w:r>
      <w:r>
        <w:t>I</w:t>
      </w:r>
      <w:r w:rsidR="005C3191">
        <w:t xml:space="preserve"> </w:t>
      </w:r>
      <w:r>
        <w:t>never</w:t>
      </w:r>
      <w:r w:rsidR="005C3191">
        <w:t xml:space="preserve"> </w:t>
      </w:r>
      <w:r>
        <w:t>had</w:t>
      </w:r>
      <w:r w:rsidR="005C3191">
        <w:t xml:space="preserve"> </w:t>
      </w:r>
      <w:r>
        <w:t>any</w:t>
      </w:r>
      <w:r w:rsidR="005C3191">
        <w:t xml:space="preserve"> </w:t>
      </w:r>
      <w:r>
        <w:t>problems</w:t>
      </w:r>
      <w:r w:rsidR="005C3191">
        <w:t xml:space="preserve"> </w:t>
      </w:r>
      <w:r>
        <w:t>whatsoever</w:t>
      </w:r>
      <w:r w:rsidR="005C3191">
        <w:t xml:space="preserve"> </w:t>
      </w:r>
      <w:r>
        <w:t>with</w:t>
      </w:r>
      <w:r w:rsidR="005C3191">
        <w:t xml:space="preserve"> </w:t>
      </w:r>
      <w:r>
        <w:t>customs,</w:t>
      </w:r>
      <w:r w:rsidR="005C3191">
        <w:t xml:space="preserve"> </w:t>
      </w:r>
      <w:r>
        <w:t>because</w:t>
      </w:r>
      <w:r w:rsidR="005C3191">
        <w:t xml:space="preserve"> </w:t>
      </w:r>
      <w:r>
        <w:t>I</w:t>
      </w:r>
      <w:r w:rsidR="005C3191">
        <w:t xml:space="preserve"> </w:t>
      </w:r>
      <w:r>
        <w:t>did</w:t>
      </w:r>
      <w:r w:rsidR="005C3191">
        <w:t xml:space="preserve"> </w:t>
      </w:r>
      <w:r>
        <w:t>not</w:t>
      </w:r>
      <w:r w:rsidR="005C3191">
        <w:t xml:space="preserve"> </w:t>
      </w:r>
      <w:r>
        <w:t>deal</w:t>
      </w:r>
      <w:r w:rsidR="005C3191">
        <w:t xml:space="preserve"> </w:t>
      </w:r>
      <w:r>
        <w:t>with</w:t>
      </w:r>
      <w:r w:rsidR="005C3191">
        <w:t xml:space="preserve"> </w:t>
      </w:r>
      <w:r w:rsidR="00BB517D">
        <w:t>it</w:t>
      </w:r>
      <w:r w:rsidR="008B7A3E">
        <w:t>.</w:t>
      </w:r>
      <w:r w:rsidR="005C3191">
        <w:t xml:space="preserve"> </w:t>
      </w:r>
      <w:r>
        <w:t>The</w:t>
      </w:r>
      <w:r w:rsidR="005C3191">
        <w:t xml:space="preserve"> </w:t>
      </w:r>
      <w:r>
        <w:t>freight</w:t>
      </w:r>
      <w:r w:rsidR="00BB517D">
        <w:t xml:space="preserve"> </w:t>
      </w:r>
      <w:r>
        <w:t>forwarding</w:t>
      </w:r>
      <w:r w:rsidR="005C3191">
        <w:t xml:space="preserve"> </w:t>
      </w:r>
      <w:r>
        <w:t>company</w:t>
      </w:r>
      <w:r w:rsidR="005C3191">
        <w:t xml:space="preserve"> </w:t>
      </w:r>
      <w:r>
        <w:t>dealt</w:t>
      </w:r>
      <w:r w:rsidR="005C3191">
        <w:t xml:space="preserve"> </w:t>
      </w:r>
      <w:r>
        <w:t>with</w:t>
      </w:r>
      <w:r w:rsidR="005C3191">
        <w:t xml:space="preserve"> </w:t>
      </w:r>
      <w:r w:rsidR="00BB517D">
        <w:t>it</w:t>
      </w:r>
      <w:r w:rsidR="005C3191">
        <w:t xml:space="preserve"> </w:t>
      </w:r>
      <w:r>
        <w:t>for</w:t>
      </w:r>
      <w:r w:rsidR="005C3191">
        <w:t xml:space="preserve"> </w:t>
      </w:r>
      <w:r>
        <w:t>me</w:t>
      </w:r>
      <w:r w:rsidR="008B7A3E">
        <w:t>.</w:t>
      </w:r>
      <w:r w:rsidR="005C3191">
        <w:t xml:space="preserve"> </w:t>
      </w:r>
      <w:r>
        <w:t>Has</w:t>
      </w:r>
      <w:r w:rsidR="005C3191">
        <w:t xml:space="preserve"> </w:t>
      </w:r>
      <w:r>
        <w:t>that</w:t>
      </w:r>
      <w:r w:rsidR="005C3191">
        <w:t xml:space="preserve"> </w:t>
      </w:r>
      <w:r>
        <w:t>system</w:t>
      </w:r>
      <w:r w:rsidR="005C3191">
        <w:t xml:space="preserve"> </w:t>
      </w:r>
      <w:r>
        <w:t>changed</w:t>
      </w:r>
      <w:r w:rsidR="008B7A3E">
        <w:t>?</w:t>
      </w:r>
      <w:r w:rsidR="005C3191">
        <w:t xml:space="preserve"> </w:t>
      </w:r>
      <w:r>
        <w:t>I</w:t>
      </w:r>
      <w:r w:rsidR="005C3191">
        <w:t xml:space="preserve"> </w:t>
      </w:r>
      <w:r>
        <w:t>cannot</w:t>
      </w:r>
      <w:r w:rsidR="005C3191">
        <w:t xml:space="preserve"> </w:t>
      </w:r>
      <w:r>
        <w:t>imagine</w:t>
      </w:r>
      <w:r w:rsidR="005C3191">
        <w:t xml:space="preserve"> </w:t>
      </w:r>
      <w:r>
        <w:t>that</w:t>
      </w:r>
      <w:r w:rsidR="005C3191">
        <w:t xml:space="preserve"> </w:t>
      </w:r>
      <w:r>
        <w:t>it</w:t>
      </w:r>
      <w:r w:rsidR="005C3191">
        <w:t xml:space="preserve"> </w:t>
      </w:r>
      <w:r>
        <w:t>has</w:t>
      </w:r>
      <w:r w:rsidR="00BB517D">
        <w:t xml:space="preserve">. Surely </w:t>
      </w:r>
      <w:r>
        <w:t>there</w:t>
      </w:r>
      <w:r w:rsidR="005C3191">
        <w:t xml:space="preserve"> </w:t>
      </w:r>
      <w:r>
        <w:t>must</w:t>
      </w:r>
      <w:r w:rsidR="005C3191">
        <w:t xml:space="preserve"> </w:t>
      </w:r>
      <w:r>
        <w:t>be</w:t>
      </w:r>
      <w:r w:rsidR="005C3191">
        <w:t xml:space="preserve"> </w:t>
      </w:r>
      <w:r>
        <w:t>experts</w:t>
      </w:r>
      <w:r w:rsidR="005C3191">
        <w:t xml:space="preserve"> </w:t>
      </w:r>
      <w:r>
        <w:t>within</w:t>
      </w:r>
      <w:r w:rsidR="005C3191">
        <w:t xml:space="preserve"> </w:t>
      </w:r>
      <w:r>
        <w:t>the</w:t>
      </w:r>
      <w:r w:rsidR="005C3191">
        <w:t xml:space="preserve"> </w:t>
      </w:r>
      <w:r>
        <w:t>freight</w:t>
      </w:r>
      <w:r w:rsidR="00BB517D">
        <w:t xml:space="preserve"> </w:t>
      </w:r>
      <w:r>
        <w:t>forwarding</w:t>
      </w:r>
      <w:r w:rsidR="005C3191">
        <w:t xml:space="preserve"> </w:t>
      </w:r>
      <w:r>
        <w:t>company,</w:t>
      </w:r>
      <w:r w:rsidR="005C3191">
        <w:t xml:space="preserve"> </w:t>
      </w:r>
      <w:r>
        <w:t>so</w:t>
      </w:r>
      <w:r w:rsidR="005C3191">
        <w:t xml:space="preserve"> </w:t>
      </w:r>
      <w:r>
        <w:t>I</w:t>
      </w:r>
      <w:r w:rsidR="005C3191">
        <w:t xml:space="preserve"> </w:t>
      </w:r>
      <w:r>
        <w:t>just</w:t>
      </w:r>
      <w:r w:rsidR="005C3191">
        <w:t xml:space="preserve"> </w:t>
      </w:r>
      <w:r>
        <w:t>pay</w:t>
      </w:r>
      <w:r w:rsidR="005C3191">
        <w:t xml:space="preserve"> </w:t>
      </w:r>
      <w:r>
        <w:t>a</w:t>
      </w:r>
      <w:r w:rsidR="005C3191">
        <w:t xml:space="preserve"> </w:t>
      </w:r>
      <w:r>
        <w:t>fee</w:t>
      </w:r>
      <w:r w:rsidR="005C3191">
        <w:t xml:space="preserve"> </w:t>
      </w:r>
      <w:r>
        <w:t>without</w:t>
      </w:r>
      <w:r w:rsidR="005C3191">
        <w:t xml:space="preserve"> </w:t>
      </w:r>
      <w:r>
        <w:t>doing</w:t>
      </w:r>
      <w:r w:rsidR="005C3191">
        <w:t xml:space="preserve"> </w:t>
      </w:r>
      <w:r>
        <w:t>any</w:t>
      </w:r>
      <w:r w:rsidR="005C3191">
        <w:t xml:space="preserve"> </w:t>
      </w:r>
      <w:r>
        <w:t>of</w:t>
      </w:r>
      <w:r w:rsidR="005C3191">
        <w:t xml:space="preserve"> </w:t>
      </w:r>
      <w:r>
        <w:t>the</w:t>
      </w:r>
      <w:r w:rsidR="005C3191">
        <w:t xml:space="preserve"> </w:t>
      </w:r>
      <w:r>
        <w:t>work,</w:t>
      </w:r>
      <w:r w:rsidR="005C3191">
        <w:t xml:space="preserve"> </w:t>
      </w:r>
      <w:r>
        <w:t>or</w:t>
      </w:r>
      <w:r w:rsidR="005C3191">
        <w:t xml:space="preserve"> </w:t>
      </w:r>
      <w:r>
        <w:t>have</w:t>
      </w:r>
      <w:r w:rsidR="005C3191">
        <w:t xml:space="preserve"> </w:t>
      </w:r>
      <w:r>
        <w:t>things</w:t>
      </w:r>
      <w:r w:rsidR="005C3191">
        <w:t xml:space="preserve"> </w:t>
      </w:r>
      <w:r>
        <w:t>changed?</w:t>
      </w:r>
    </w:p>
    <w:p w:rsidR="00CA34CF" w:rsidP="00CA34CF">
      <w:pPr>
        <w:pStyle w:val="Answer"/>
      </w:pPr>
      <w:sdt>
        <w:sdtPr>
          <w:alias w:val="Witness"/>
          <w:id w:val="131521194"/>
          <w:placeholder>
            <w:docPart w:val="DefaultPlaceholder_1082065158"/>
          </w:placeholder>
          <w:richText/>
        </w:sdtPr>
        <w:sdtContent>
          <w:r w:rsidRPr="008B7A3E" w:rsidR="008B7A3E">
            <w:rPr>
              <w:b/>
              <w:i/>
            </w:rPr>
            <w:t>Alex</w:t>
          </w:r>
          <w:r w:rsidR="005C3191">
            <w:rPr>
              <w:b/>
              <w:i/>
            </w:rPr>
            <w:t xml:space="preserve"> </w:t>
          </w:r>
          <w:r w:rsidRPr="008B7A3E" w:rsidR="008B7A3E">
            <w:rPr>
              <w:b/>
              <w:i/>
            </w:rPr>
            <w:t>Veitch:</w:t>
          </w:r>
        </w:sdtContent>
      </w:sdt>
      <w:r w:rsidR="005C3191">
        <w:t xml:space="preserve"> </w:t>
      </w:r>
      <w:r>
        <w:t>Things</w:t>
      </w:r>
      <w:r w:rsidR="005C3191">
        <w:t xml:space="preserve"> </w:t>
      </w:r>
      <w:r>
        <w:t>have</w:t>
      </w:r>
      <w:r w:rsidR="005C3191">
        <w:t xml:space="preserve"> </w:t>
      </w:r>
      <w:r>
        <w:t>not</w:t>
      </w:r>
      <w:r w:rsidR="005C3191">
        <w:t xml:space="preserve"> </w:t>
      </w:r>
      <w:r>
        <w:t>changed</w:t>
      </w:r>
      <w:r w:rsidR="008B7A3E">
        <w:t>.</w:t>
      </w:r>
      <w:r w:rsidR="005C3191">
        <w:t xml:space="preserve"> </w:t>
      </w:r>
      <w:r>
        <w:t>That</w:t>
      </w:r>
      <w:r w:rsidR="005C3191">
        <w:t xml:space="preserve"> </w:t>
      </w:r>
      <w:r>
        <w:t>is</w:t>
      </w:r>
      <w:r w:rsidR="005C3191">
        <w:t xml:space="preserve"> </w:t>
      </w:r>
      <w:r>
        <w:t>still</w:t>
      </w:r>
      <w:r w:rsidR="005C3191">
        <w:t xml:space="preserve"> </w:t>
      </w:r>
      <w:r>
        <w:t>the</w:t>
      </w:r>
      <w:r w:rsidR="005C3191">
        <w:t xml:space="preserve"> </w:t>
      </w:r>
      <w:r>
        <w:t>way</w:t>
      </w:r>
      <w:r w:rsidR="005C3191">
        <w:t xml:space="preserve"> </w:t>
      </w:r>
      <w:r>
        <w:t>it</w:t>
      </w:r>
      <w:r w:rsidR="005C3191">
        <w:t xml:space="preserve"> </w:t>
      </w:r>
      <w:r>
        <w:t>is</w:t>
      </w:r>
      <w:r w:rsidR="005C3191">
        <w:t xml:space="preserve"> </w:t>
      </w:r>
      <w:r>
        <w:t>done,</w:t>
      </w:r>
      <w:r w:rsidR="005C3191">
        <w:t xml:space="preserve"> </w:t>
      </w:r>
      <w:r>
        <w:t>except</w:t>
      </w:r>
      <w:r w:rsidR="005C3191">
        <w:t xml:space="preserve"> </w:t>
      </w:r>
      <w:r>
        <w:t>for</w:t>
      </w:r>
      <w:r w:rsidR="005C3191">
        <w:t xml:space="preserve"> </w:t>
      </w:r>
      <w:r>
        <w:t>those</w:t>
      </w:r>
      <w:r w:rsidR="005C3191">
        <w:t xml:space="preserve"> </w:t>
      </w:r>
      <w:r>
        <w:t>companies</w:t>
      </w:r>
      <w:r w:rsidR="005C3191">
        <w:t xml:space="preserve"> </w:t>
      </w:r>
      <w:r>
        <w:t>that</w:t>
      </w:r>
      <w:r w:rsidR="005C3191">
        <w:t xml:space="preserve"> </w:t>
      </w:r>
      <w:r>
        <w:t>bring</w:t>
      </w:r>
      <w:r w:rsidR="005C3191">
        <w:t xml:space="preserve"> </w:t>
      </w:r>
      <w:r>
        <w:t>some</w:t>
      </w:r>
      <w:r w:rsidR="005C3191">
        <w:t xml:space="preserve"> </w:t>
      </w:r>
      <w:r>
        <w:t>of</w:t>
      </w:r>
      <w:r w:rsidR="005C3191">
        <w:t xml:space="preserve"> </w:t>
      </w:r>
      <w:r>
        <w:t>that</w:t>
      </w:r>
      <w:r w:rsidR="005C3191">
        <w:t xml:space="preserve"> </w:t>
      </w:r>
      <w:r>
        <w:t>expertise</w:t>
      </w:r>
      <w:r w:rsidR="005C3191">
        <w:t xml:space="preserve"> </w:t>
      </w:r>
      <w:r>
        <w:t>in</w:t>
      </w:r>
      <w:r w:rsidR="00887C6C">
        <w:t xml:space="preserve"> </w:t>
      </w:r>
      <w:r>
        <w:t>house</w:t>
      </w:r>
      <w:r w:rsidR="008B7A3E">
        <w:t>.</w:t>
      </w:r>
      <w:r w:rsidR="005C3191">
        <w:t xml:space="preserve"> </w:t>
      </w:r>
      <w:r w:rsidR="00887C6C">
        <w:t xml:space="preserve">Some </w:t>
      </w:r>
      <w:r>
        <w:t>of</w:t>
      </w:r>
      <w:r w:rsidR="005C3191">
        <w:t xml:space="preserve"> </w:t>
      </w:r>
      <w:r>
        <w:t>our</w:t>
      </w:r>
      <w:r w:rsidR="005C3191">
        <w:t xml:space="preserve"> </w:t>
      </w:r>
      <w:r>
        <w:t>larger</w:t>
      </w:r>
      <w:r w:rsidR="005C3191">
        <w:t xml:space="preserve"> </w:t>
      </w:r>
      <w:r>
        <w:t>members</w:t>
      </w:r>
      <w:r w:rsidR="00887C6C">
        <w:t>, which I will not name,</w:t>
      </w:r>
      <w:r w:rsidR="005C3191">
        <w:t xml:space="preserve"> </w:t>
      </w:r>
      <w:r>
        <w:t>work</w:t>
      </w:r>
      <w:r w:rsidR="005C3191">
        <w:t xml:space="preserve"> </w:t>
      </w:r>
      <w:r>
        <w:t>similar</w:t>
      </w:r>
      <w:r w:rsidR="00887C6C">
        <w:t>ly</w:t>
      </w:r>
      <w:r w:rsidR="005C3191">
        <w:t xml:space="preserve"> </w:t>
      </w:r>
      <w:r>
        <w:t>to</w:t>
      </w:r>
      <w:r w:rsidR="005C3191">
        <w:t xml:space="preserve"> </w:t>
      </w:r>
      <w:r>
        <w:t>the</w:t>
      </w:r>
      <w:r w:rsidR="005C3191">
        <w:t xml:space="preserve"> </w:t>
      </w:r>
      <w:r>
        <w:t>way</w:t>
      </w:r>
      <w:r w:rsidR="005C3191">
        <w:t xml:space="preserve"> </w:t>
      </w:r>
      <w:r>
        <w:t>you</w:t>
      </w:r>
      <w:r w:rsidR="005C3191">
        <w:t xml:space="preserve"> </w:t>
      </w:r>
      <w:r>
        <w:t>described,</w:t>
      </w:r>
      <w:r w:rsidR="005C3191">
        <w:t xml:space="preserve"> </w:t>
      </w:r>
      <w:r>
        <w:t>where</w:t>
      </w:r>
      <w:r w:rsidR="005C3191">
        <w:t xml:space="preserve"> </w:t>
      </w:r>
      <w:r>
        <w:t>they</w:t>
      </w:r>
      <w:r w:rsidR="005C3191">
        <w:t xml:space="preserve"> </w:t>
      </w:r>
      <w:r>
        <w:t>have</w:t>
      </w:r>
      <w:r w:rsidR="005C3191">
        <w:t xml:space="preserve"> </w:t>
      </w:r>
      <w:r>
        <w:t>complemented</w:t>
      </w:r>
      <w:r w:rsidR="005C3191">
        <w:t xml:space="preserve"> </w:t>
      </w:r>
      <w:r>
        <w:t>their</w:t>
      </w:r>
      <w:r w:rsidR="005C3191">
        <w:t xml:space="preserve"> </w:t>
      </w:r>
      <w:r>
        <w:t>international</w:t>
      </w:r>
      <w:r w:rsidR="005C3191">
        <w:t xml:space="preserve"> </w:t>
      </w:r>
      <w:r>
        <w:t>logistics</w:t>
      </w:r>
      <w:r w:rsidR="005C3191">
        <w:t xml:space="preserve"> </w:t>
      </w:r>
      <w:r>
        <w:t>teams</w:t>
      </w:r>
      <w:r w:rsidR="005C3191">
        <w:t xml:space="preserve"> </w:t>
      </w:r>
      <w:r>
        <w:t>with</w:t>
      </w:r>
      <w:r w:rsidR="005C3191">
        <w:t xml:space="preserve"> </w:t>
      </w:r>
      <w:r>
        <w:t>a</w:t>
      </w:r>
      <w:r w:rsidR="005C3191">
        <w:t xml:space="preserve"> </w:t>
      </w:r>
      <w:r>
        <w:t>customs</w:t>
      </w:r>
      <w:r w:rsidR="005C3191">
        <w:t xml:space="preserve"> </w:t>
      </w:r>
      <w:r>
        <w:t>specialist</w:t>
      </w:r>
      <w:r w:rsidR="008B7A3E">
        <w:t>.</w:t>
      </w:r>
      <w:r w:rsidR="005C3191">
        <w:t xml:space="preserve"> </w:t>
      </w:r>
      <w:r>
        <w:t>They</w:t>
      </w:r>
      <w:r w:rsidR="005C3191">
        <w:t xml:space="preserve"> </w:t>
      </w:r>
      <w:r>
        <w:t>can</w:t>
      </w:r>
      <w:r w:rsidR="005C3191">
        <w:t xml:space="preserve"> </w:t>
      </w:r>
      <w:r>
        <w:t>set</w:t>
      </w:r>
      <w:r w:rsidR="005C3191">
        <w:t xml:space="preserve"> </w:t>
      </w:r>
      <w:r>
        <w:t>up</w:t>
      </w:r>
      <w:r w:rsidR="005C3191">
        <w:t xml:space="preserve"> </w:t>
      </w:r>
      <w:r>
        <w:t>some</w:t>
      </w:r>
      <w:r w:rsidR="005C3191">
        <w:t xml:space="preserve"> </w:t>
      </w:r>
      <w:r>
        <w:t>of</w:t>
      </w:r>
      <w:r w:rsidR="005C3191">
        <w:t xml:space="preserve"> </w:t>
      </w:r>
      <w:r>
        <w:t>the</w:t>
      </w:r>
      <w:r w:rsidR="005C3191">
        <w:t xml:space="preserve"> </w:t>
      </w:r>
      <w:r>
        <w:t>systems</w:t>
      </w:r>
      <w:r w:rsidR="005C3191">
        <w:t xml:space="preserve"> </w:t>
      </w:r>
      <w:r>
        <w:t>that</w:t>
      </w:r>
      <w:r w:rsidR="005C3191">
        <w:t xml:space="preserve"> </w:t>
      </w:r>
      <w:r>
        <w:t>Lars</w:t>
      </w:r>
      <w:r w:rsidR="005C3191">
        <w:t xml:space="preserve"> </w:t>
      </w:r>
      <w:r>
        <w:t>was</w:t>
      </w:r>
      <w:r w:rsidR="005C3191">
        <w:t xml:space="preserve"> </w:t>
      </w:r>
      <w:r>
        <w:t>talking</w:t>
      </w:r>
      <w:r w:rsidR="005C3191">
        <w:t xml:space="preserve"> </w:t>
      </w:r>
      <w:r>
        <w:t>about,</w:t>
      </w:r>
      <w:r w:rsidR="005C3191">
        <w:t xml:space="preserve"> </w:t>
      </w:r>
      <w:r>
        <w:t>such</w:t>
      </w:r>
      <w:r w:rsidR="005C3191">
        <w:t xml:space="preserve"> </w:t>
      </w:r>
      <w:r>
        <w:t>as</w:t>
      </w:r>
      <w:r w:rsidR="005C3191">
        <w:t xml:space="preserve"> </w:t>
      </w:r>
      <w:r>
        <w:t>entry</w:t>
      </w:r>
      <w:r w:rsidR="005C3191">
        <w:t xml:space="preserve"> </w:t>
      </w:r>
      <w:r>
        <w:t>in</w:t>
      </w:r>
      <w:r w:rsidR="005C3191">
        <w:t xml:space="preserve"> </w:t>
      </w:r>
      <w:r>
        <w:t>declarants’</w:t>
      </w:r>
      <w:r w:rsidR="005C3191">
        <w:t xml:space="preserve"> </w:t>
      </w:r>
      <w:r>
        <w:t>records,</w:t>
      </w:r>
      <w:r w:rsidR="005C3191">
        <w:t xml:space="preserve"> </w:t>
      </w:r>
      <w:r>
        <w:t>just</w:t>
      </w:r>
      <w:r w:rsidR="005C3191">
        <w:t xml:space="preserve"> </w:t>
      </w:r>
      <w:r>
        <w:t>to</w:t>
      </w:r>
      <w:r w:rsidR="005C3191">
        <w:t xml:space="preserve"> </w:t>
      </w:r>
      <w:r>
        <w:t>make</w:t>
      </w:r>
      <w:r w:rsidR="005C3191">
        <w:t xml:space="preserve"> </w:t>
      </w:r>
      <w:r>
        <w:t>it</w:t>
      </w:r>
      <w:r w:rsidR="005C3191">
        <w:t xml:space="preserve"> </w:t>
      </w:r>
      <w:r>
        <w:t>is</w:t>
      </w:r>
      <w:r w:rsidR="005C3191">
        <w:t xml:space="preserve"> </w:t>
      </w:r>
      <w:r>
        <w:t>easier</w:t>
      </w:r>
      <w:r w:rsidR="008B7A3E">
        <w:t>.</w:t>
      </w:r>
      <w:r w:rsidR="005C3191">
        <w:t xml:space="preserve"> </w:t>
      </w:r>
      <w:r>
        <w:t>There</w:t>
      </w:r>
      <w:r w:rsidR="005C3191">
        <w:t xml:space="preserve"> </w:t>
      </w:r>
      <w:r>
        <w:t>is</w:t>
      </w:r>
      <w:r w:rsidR="005C3191">
        <w:t xml:space="preserve"> </w:t>
      </w:r>
      <w:r>
        <w:t>a</w:t>
      </w:r>
      <w:r w:rsidR="005C3191">
        <w:t xml:space="preserve"> </w:t>
      </w:r>
      <w:r>
        <w:t>set-up</w:t>
      </w:r>
      <w:r w:rsidR="005C3191">
        <w:t xml:space="preserve"> </w:t>
      </w:r>
      <w:r>
        <w:t>cost</w:t>
      </w:r>
      <w:r w:rsidR="005C3191">
        <w:t xml:space="preserve"> </w:t>
      </w:r>
      <w:r>
        <w:t>and</w:t>
      </w:r>
      <w:r w:rsidR="005C3191">
        <w:t xml:space="preserve"> </w:t>
      </w:r>
      <w:r>
        <w:t>a</w:t>
      </w:r>
      <w:r w:rsidR="005C3191">
        <w:t xml:space="preserve"> </w:t>
      </w:r>
      <w:r>
        <w:t>resource</w:t>
      </w:r>
      <w:r w:rsidR="005C3191">
        <w:t xml:space="preserve"> </w:t>
      </w:r>
      <w:r>
        <w:t>implied,</w:t>
      </w:r>
      <w:r w:rsidR="005C3191">
        <w:t xml:space="preserve"> </w:t>
      </w:r>
      <w:r>
        <w:t>but</w:t>
      </w:r>
      <w:r w:rsidR="005C3191">
        <w:t xml:space="preserve"> </w:t>
      </w:r>
      <w:r>
        <w:t>after</w:t>
      </w:r>
      <w:r w:rsidR="005C3191">
        <w:t xml:space="preserve"> </w:t>
      </w:r>
      <w:r>
        <w:t>that</w:t>
      </w:r>
      <w:r w:rsidR="005C3191">
        <w:t xml:space="preserve"> </w:t>
      </w:r>
      <w:r>
        <w:t>it</w:t>
      </w:r>
      <w:r w:rsidR="005C3191">
        <w:t xml:space="preserve"> </w:t>
      </w:r>
      <w:r>
        <w:t>is</w:t>
      </w:r>
      <w:r w:rsidR="005C3191">
        <w:t xml:space="preserve"> </w:t>
      </w:r>
      <w:r>
        <w:t>just</w:t>
      </w:r>
      <w:r w:rsidR="005C3191">
        <w:t xml:space="preserve"> </w:t>
      </w:r>
      <w:r>
        <w:t>easier</w:t>
      </w:r>
      <w:r w:rsidR="005C3191">
        <w:t xml:space="preserve"> </w:t>
      </w:r>
      <w:r>
        <w:t>to</w:t>
      </w:r>
      <w:r w:rsidR="005C3191">
        <w:t xml:space="preserve"> </w:t>
      </w:r>
      <w:r>
        <w:t>do</w:t>
      </w:r>
      <w:r w:rsidR="005C3191">
        <w:t xml:space="preserve"> </w:t>
      </w:r>
      <w:r>
        <w:t>your</w:t>
      </w:r>
      <w:r w:rsidR="005C3191">
        <w:t xml:space="preserve"> </w:t>
      </w:r>
      <w:r>
        <w:t>customs</w:t>
      </w:r>
      <w:r w:rsidR="005C3191">
        <w:t xml:space="preserve"> </w:t>
      </w:r>
      <w:r>
        <w:t>work</w:t>
      </w:r>
      <w:r w:rsidR="008B7A3E">
        <w:t>.</w:t>
      </w:r>
      <w:r w:rsidR="005C3191">
        <w:t xml:space="preserve"> </w:t>
      </w:r>
      <w:r>
        <w:t>You</w:t>
      </w:r>
      <w:r w:rsidR="005C3191">
        <w:t xml:space="preserve"> </w:t>
      </w:r>
      <w:r>
        <w:t>still</w:t>
      </w:r>
      <w:r w:rsidR="005C3191">
        <w:t xml:space="preserve"> </w:t>
      </w:r>
      <w:r>
        <w:t>need</w:t>
      </w:r>
      <w:r w:rsidR="005C3191">
        <w:t xml:space="preserve"> </w:t>
      </w:r>
      <w:r>
        <w:t>the</w:t>
      </w:r>
      <w:r w:rsidR="005C3191">
        <w:t xml:space="preserve"> </w:t>
      </w:r>
      <w:r>
        <w:t>forwarder</w:t>
      </w:r>
      <w:r w:rsidR="005C3191">
        <w:t xml:space="preserve"> </w:t>
      </w:r>
      <w:r>
        <w:t>and</w:t>
      </w:r>
      <w:r w:rsidR="005C3191">
        <w:t xml:space="preserve"> </w:t>
      </w:r>
      <w:r>
        <w:t>the</w:t>
      </w:r>
      <w:r w:rsidR="005C3191">
        <w:t xml:space="preserve"> </w:t>
      </w:r>
      <w:r>
        <w:t>customs</w:t>
      </w:r>
      <w:r w:rsidR="005C3191">
        <w:t xml:space="preserve"> </w:t>
      </w:r>
      <w:r>
        <w:t>agent</w:t>
      </w:r>
      <w:r w:rsidR="005C3191">
        <w:t xml:space="preserve"> </w:t>
      </w:r>
      <w:r>
        <w:t>to</w:t>
      </w:r>
      <w:r w:rsidR="005C3191">
        <w:t xml:space="preserve"> </w:t>
      </w:r>
      <w:r>
        <w:t>do</w:t>
      </w:r>
      <w:r w:rsidR="005C3191">
        <w:t xml:space="preserve"> </w:t>
      </w:r>
      <w:r>
        <w:t>some</w:t>
      </w:r>
      <w:r w:rsidR="005C3191">
        <w:t xml:space="preserve"> </w:t>
      </w:r>
      <w:r>
        <w:t>of</w:t>
      </w:r>
      <w:r w:rsidR="005C3191">
        <w:t xml:space="preserve"> </w:t>
      </w:r>
      <w:r>
        <w:t>the</w:t>
      </w:r>
      <w:r w:rsidR="005C3191">
        <w:t xml:space="preserve"> </w:t>
      </w:r>
      <w:r>
        <w:t>process</w:t>
      </w:r>
      <w:r w:rsidR="005C3191">
        <w:t xml:space="preserve"> </w:t>
      </w:r>
      <w:r>
        <w:t>for</w:t>
      </w:r>
      <w:r w:rsidR="005C3191">
        <w:t xml:space="preserve"> </w:t>
      </w:r>
      <w:r>
        <w:t>you</w:t>
      </w:r>
      <w:r w:rsidR="005C3191">
        <w:t xml:space="preserve"> </w:t>
      </w:r>
      <w:r>
        <w:t>in</w:t>
      </w:r>
      <w:r w:rsidR="005C3191">
        <w:t xml:space="preserve"> </w:t>
      </w:r>
      <w:r>
        <w:t>any</w:t>
      </w:r>
      <w:r w:rsidR="005C3191">
        <w:t xml:space="preserve"> </w:t>
      </w:r>
      <w:r>
        <w:t>case,</w:t>
      </w:r>
      <w:r w:rsidR="005C3191">
        <w:t xml:space="preserve"> </w:t>
      </w:r>
      <w:r>
        <w:t>so</w:t>
      </w:r>
      <w:r w:rsidR="005C3191">
        <w:t xml:space="preserve"> </w:t>
      </w:r>
      <w:r>
        <w:t>the</w:t>
      </w:r>
      <w:r w:rsidR="005C3191">
        <w:t xml:space="preserve"> </w:t>
      </w:r>
      <w:r>
        <w:t>system</w:t>
      </w:r>
      <w:r w:rsidR="005C3191">
        <w:t xml:space="preserve"> </w:t>
      </w:r>
      <w:r>
        <w:t>is,</w:t>
      </w:r>
      <w:r w:rsidR="005C3191">
        <w:t xml:space="preserve"> </w:t>
      </w:r>
      <w:r>
        <w:t>essentially,</w:t>
      </w:r>
      <w:r w:rsidR="005C3191">
        <w:t xml:space="preserve"> </w:t>
      </w:r>
      <w:r>
        <w:t>the</w:t>
      </w:r>
      <w:r w:rsidR="005C3191">
        <w:t xml:space="preserve"> </w:t>
      </w:r>
      <w:r>
        <w:t>same</w:t>
      </w:r>
      <w:r w:rsidR="005C3191">
        <w:t xml:space="preserve"> </w:t>
      </w:r>
      <w:r>
        <w:t>as</w:t>
      </w:r>
      <w:r w:rsidR="005C3191">
        <w:t xml:space="preserve"> </w:t>
      </w:r>
      <w:r>
        <w:t>you</w:t>
      </w:r>
      <w:r w:rsidR="005C3191">
        <w:t xml:space="preserve"> </w:t>
      </w:r>
      <w:r>
        <w:t>described,</w:t>
      </w:r>
      <w:r w:rsidR="005C3191">
        <w:t xml:space="preserve"> </w:t>
      </w:r>
      <w:r>
        <w:t>unless</w:t>
      </w:r>
      <w:r w:rsidR="005C3191">
        <w:t xml:space="preserve"> </w:t>
      </w:r>
      <w:r>
        <w:t>you</w:t>
      </w:r>
      <w:r w:rsidR="005C3191">
        <w:t xml:space="preserve"> </w:t>
      </w:r>
      <w:r>
        <w:t>take</w:t>
      </w:r>
      <w:r w:rsidR="005C3191">
        <w:t xml:space="preserve"> </w:t>
      </w:r>
      <w:r>
        <w:t>part</w:t>
      </w:r>
      <w:r w:rsidR="005C3191">
        <w:t xml:space="preserve"> </w:t>
      </w:r>
      <w:r>
        <w:t>of</w:t>
      </w:r>
      <w:r w:rsidR="005C3191">
        <w:t xml:space="preserve"> </w:t>
      </w:r>
      <w:r>
        <w:t>that</w:t>
      </w:r>
      <w:r w:rsidR="005C3191">
        <w:t xml:space="preserve"> </w:t>
      </w:r>
      <w:r>
        <w:t>work</w:t>
      </w:r>
      <w:r w:rsidR="005C3191">
        <w:t xml:space="preserve"> </w:t>
      </w:r>
      <w:r w:rsidR="00887C6C">
        <w:t xml:space="preserve">in </w:t>
      </w:r>
      <w:r>
        <w:t>house</w:t>
      </w:r>
      <w:r w:rsidR="005C3191">
        <w:t xml:space="preserve"> </w:t>
      </w:r>
      <w:r>
        <w:t>as</w:t>
      </w:r>
      <w:r w:rsidR="005C3191">
        <w:t xml:space="preserve"> </w:t>
      </w:r>
      <w:r>
        <w:t>well.</w:t>
      </w:r>
    </w:p>
    <w:p w:rsidR="00CA34CF" w:rsidP="00CA34CF">
      <w:pPr>
        <w:pStyle w:val="Question"/>
      </w:pPr>
      <w:sdt>
        <w:sdtPr>
          <w:alias w:val="Member"/>
          <w:tag w:val="&lt;Member mnisId='1581' dodsId='31691'&gt;"/>
          <w:id w:val="713858452"/>
          <w:placeholder>
            <w:docPart w:val="DefaultPlaceholder_1082065158"/>
          </w:placeholder>
          <w:richText/>
        </w:sdtPr>
        <w:sdtContent>
          <w:r w:rsidRPr="00CA34CF">
            <w:rPr>
              <w:b/>
            </w:rPr>
            <w:t>Mr</w:t>
          </w:r>
          <w:r w:rsidR="005C3191">
            <w:rPr>
              <w:b/>
            </w:rPr>
            <w:t xml:space="preserve"> </w:t>
          </w:r>
          <w:r w:rsidR="00C8072E">
            <w:rPr>
              <w:b/>
            </w:rPr>
            <w:t>Bone:</w:t>
          </w:r>
        </w:sdtContent>
      </w:sdt>
      <w:r w:rsidR="005C3191">
        <w:t xml:space="preserve"> </w:t>
      </w:r>
      <w:r>
        <w:t>For</w:t>
      </w:r>
      <w:r w:rsidR="005C3191">
        <w:t xml:space="preserve"> </w:t>
      </w:r>
      <w:r>
        <w:t>medium-sized</w:t>
      </w:r>
      <w:r w:rsidR="005C3191">
        <w:t xml:space="preserve"> </w:t>
      </w:r>
      <w:r>
        <w:t>companies,</w:t>
      </w:r>
      <w:r w:rsidR="005C3191">
        <w:t xml:space="preserve"> </w:t>
      </w:r>
      <w:r>
        <w:t>which</w:t>
      </w:r>
      <w:r w:rsidR="005C3191">
        <w:t xml:space="preserve"> </w:t>
      </w:r>
      <w:r>
        <w:t>is,</w:t>
      </w:r>
      <w:r w:rsidR="005C3191">
        <w:t xml:space="preserve"> </w:t>
      </w:r>
      <w:r>
        <w:t>I</w:t>
      </w:r>
      <w:r w:rsidR="005C3191">
        <w:t xml:space="preserve"> </w:t>
      </w:r>
      <w:r>
        <w:t>guess,</w:t>
      </w:r>
      <w:r w:rsidR="005C3191">
        <w:t xml:space="preserve"> </w:t>
      </w:r>
      <w:r>
        <w:t>what</w:t>
      </w:r>
      <w:r w:rsidR="005C3191">
        <w:t xml:space="preserve"> </w:t>
      </w:r>
      <w:r>
        <w:t>we</w:t>
      </w:r>
      <w:r w:rsidR="005C3191">
        <w:t xml:space="preserve"> </w:t>
      </w:r>
      <w:r>
        <w:t>would</w:t>
      </w:r>
      <w:r w:rsidR="005C3191">
        <w:t xml:space="preserve"> </w:t>
      </w:r>
      <w:r>
        <w:t>have</w:t>
      </w:r>
      <w:r w:rsidR="005C3191">
        <w:t xml:space="preserve"> </w:t>
      </w:r>
      <w:r>
        <w:t>been</w:t>
      </w:r>
      <w:r w:rsidR="005C3191">
        <w:t xml:space="preserve"> </w:t>
      </w:r>
      <w:r>
        <w:t>classed</w:t>
      </w:r>
      <w:r w:rsidR="005C3191">
        <w:t xml:space="preserve"> </w:t>
      </w:r>
      <w:r>
        <w:t>as,</w:t>
      </w:r>
      <w:r w:rsidR="005C3191">
        <w:t xml:space="preserve"> </w:t>
      </w:r>
      <w:r>
        <w:t>there</w:t>
      </w:r>
      <w:r w:rsidR="005C3191">
        <w:t xml:space="preserve"> </w:t>
      </w:r>
      <w:r>
        <w:t>was</w:t>
      </w:r>
      <w:r w:rsidR="005C3191">
        <w:t xml:space="preserve"> </w:t>
      </w:r>
      <w:r>
        <w:t>no</w:t>
      </w:r>
      <w:r w:rsidR="005C3191">
        <w:t xml:space="preserve"> </w:t>
      </w:r>
      <w:r>
        <w:t>need</w:t>
      </w:r>
      <w:r w:rsidR="005C3191">
        <w:t xml:space="preserve"> </w:t>
      </w:r>
      <w:r>
        <w:t>to</w:t>
      </w:r>
      <w:r w:rsidR="005C3191">
        <w:t xml:space="preserve"> </w:t>
      </w:r>
      <w:r>
        <w:t>employ</w:t>
      </w:r>
      <w:r w:rsidR="005C3191">
        <w:t xml:space="preserve"> </w:t>
      </w:r>
      <w:r>
        <w:t>someone</w:t>
      </w:r>
      <w:r w:rsidR="005C3191">
        <w:t xml:space="preserve"> </w:t>
      </w:r>
      <w:r>
        <w:t>yourself</w:t>
      </w:r>
      <w:r w:rsidR="008B7A3E">
        <w:t>.</w:t>
      </w:r>
      <w:r w:rsidR="005C3191">
        <w:t xml:space="preserve"> </w:t>
      </w:r>
      <w:r>
        <w:t>You</w:t>
      </w:r>
      <w:r w:rsidR="005C3191">
        <w:t xml:space="preserve"> </w:t>
      </w:r>
      <w:r>
        <w:t>just</w:t>
      </w:r>
      <w:r w:rsidR="005C3191">
        <w:t xml:space="preserve"> </w:t>
      </w:r>
      <w:r>
        <w:t>bought</w:t>
      </w:r>
      <w:r w:rsidR="005C3191">
        <w:t xml:space="preserve"> </w:t>
      </w:r>
      <w:r>
        <w:t>the</w:t>
      </w:r>
      <w:r w:rsidR="005C3191">
        <w:t xml:space="preserve"> </w:t>
      </w:r>
      <w:r>
        <w:t>services</w:t>
      </w:r>
      <w:r w:rsidR="005C3191">
        <w:t xml:space="preserve"> </w:t>
      </w:r>
      <w:r>
        <w:t>in.</w:t>
      </w:r>
    </w:p>
    <w:p w:rsidR="00CA34CF" w:rsidP="00CA34CF">
      <w:pPr>
        <w:pStyle w:val="QuestionCont"/>
      </w:pPr>
      <w:r>
        <w:t>Tim,</w:t>
      </w:r>
      <w:r w:rsidR="005C3191">
        <w:t xml:space="preserve"> </w:t>
      </w:r>
      <w:r>
        <w:t>there</w:t>
      </w:r>
      <w:r w:rsidR="005C3191">
        <w:t xml:space="preserve"> </w:t>
      </w:r>
      <w:r>
        <w:t>has</w:t>
      </w:r>
      <w:r w:rsidR="005C3191">
        <w:t xml:space="preserve"> </w:t>
      </w:r>
      <w:r>
        <w:t>been</w:t>
      </w:r>
      <w:r w:rsidR="005C3191">
        <w:t xml:space="preserve"> </w:t>
      </w:r>
      <w:r>
        <w:t>much</w:t>
      </w:r>
      <w:r w:rsidR="005C3191">
        <w:t xml:space="preserve"> </w:t>
      </w:r>
      <w:r>
        <w:t>speculation</w:t>
      </w:r>
      <w:r w:rsidR="005C3191">
        <w:t xml:space="preserve"> </w:t>
      </w:r>
      <w:r>
        <w:t>this</w:t>
      </w:r>
      <w:r w:rsidR="005C3191">
        <w:t xml:space="preserve"> </w:t>
      </w:r>
      <w:r>
        <w:t>weekend</w:t>
      </w:r>
      <w:r w:rsidR="005C3191">
        <w:t xml:space="preserve"> </w:t>
      </w:r>
      <w:r>
        <w:t>about</w:t>
      </w:r>
      <w:r w:rsidR="005C3191">
        <w:t xml:space="preserve"> </w:t>
      </w:r>
      <w:r>
        <w:t>a</w:t>
      </w:r>
      <w:r w:rsidR="005C3191">
        <w:t xml:space="preserve"> </w:t>
      </w:r>
      <w:r>
        <w:t>trade</w:t>
      </w:r>
      <w:r w:rsidR="005C3191">
        <w:t xml:space="preserve"> </w:t>
      </w:r>
      <w:r>
        <w:t>deal</w:t>
      </w:r>
      <w:r w:rsidR="005C3191">
        <w:t xml:space="preserve"> </w:t>
      </w:r>
      <w:r>
        <w:t>where</w:t>
      </w:r>
      <w:r w:rsidR="005C3191">
        <w:t xml:space="preserve"> </w:t>
      </w:r>
      <w:r>
        <w:t>we</w:t>
      </w:r>
      <w:r w:rsidR="005C3191">
        <w:t xml:space="preserve"> </w:t>
      </w:r>
      <w:r>
        <w:t>are</w:t>
      </w:r>
      <w:r w:rsidR="005C3191">
        <w:t xml:space="preserve"> </w:t>
      </w:r>
      <w:r>
        <w:t>already</w:t>
      </w:r>
      <w:r w:rsidR="005C3191">
        <w:t xml:space="preserve"> </w:t>
      </w:r>
      <w:r>
        <w:t>in</w:t>
      </w:r>
      <w:r w:rsidR="005C3191">
        <w:t xml:space="preserve"> </w:t>
      </w:r>
      <w:r>
        <w:t>line</w:t>
      </w:r>
      <w:r w:rsidR="005C3191">
        <w:t xml:space="preserve"> </w:t>
      </w:r>
      <w:r>
        <w:t>with</w:t>
      </w:r>
      <w:r w:rsidR="005C3191">
        <w:t xml:space="preserve"> </w:t>
      </w:r>
      <w:r>
        <w:t>the</w:t>
      </w:r>
      <w:r w:rsidR="005C3191">
        <w:t xml:space="preserve"> </w:t>
      </w:r>
      <w:r>
        <w:t>standards</w:t>
      </w:r>
      <w:r w:rsidR="005C3191">
        <w:t xml:space="preserve"> </w:t>
      </w:r>
      <w:r>
        <w:t>of</w:t>
      </w:r>
      <w:r w:rsidR="005C3191">
        <w:t xml:space="preserve"> </w:t>
      </w:r>
      <w:r>
        <w:t>the</w:t>
      </w:r>
      <w:r w:rsidR="005C3191">
        <w:t xml:space="preserve"> </w:t>
      </w:r>
      <w:r>
        <w:t>EU</w:t>
      </w:r>
      <w:r w:rsidR="008B7A3E">
        <w:t>.</w:t>
      </w:r>
      <w:r w:rsidR="005C3191">
        <w:t xml:space="preserve"> </w:t>
      </w:r>
      <w:r w:rsidR="0069096B">
        <w:t>The</w:t>
      </w:r>
      <w:r w:rsidR="005C3191">
        <w:t xml:space="preserve"> </w:t>
      </w:r>
      <w:r w:rsidR="0069096B">
        <w:t>agreement</w:t>
      </w:r>
      <w:r w:rsidR="005C3191">
        <w:t xml:space="preserve"> </w:t>
      </w:r>
      <w:r w:rsidR="0069096B">
        <w:t>will</w:t>
      </w:r>
      <w:r w:rsidR="005C3191">
        <w:t xml:space="preserve"> </w:t>
      </w:r>
      <w:r w:rsidR="0069096B">
        <w:t>say</w:t>
      </w:r>
      <w:r w:rsidR="005C3191">
        <w:t xml:space="preserve"> </w:t>
      </w:r>
      <w:r w:rsidR="0069096B">
        <w:t>that</w:t>
      </w:r>
      <w:r w:rsidR="005C3191">
        <w:t xml:space="preserve"> </w:t>
      </w:r>
      <w:r w:rsidR="0069096B">
        <w:t>we</w:t>
      </w:r>
      <w:r w:rsidR="005C3191">
        <w:t xml:space="preserve"> </w:t>
      </w:r>
      <w:r w:rsidR="0069096B">
        <w:t>can</w:t>
      </w:r>
      <w:r w:rsidR="005C3191">
        <w:t xml:space="preserve"> </w:t>
      </w:r>
      <w:r w:rsidR="0069096B">
        <w:t>depart</w:t>
      </w:r>
      <w:r w:rsidR="005C3191">
        <w:t xml:space="preserve"> </w:t>
      </w:r>
      <w:r w:rsidR="0069096B">
        <w:t>from</w:t>
      </w:r>
      <w:r w:rsidR="005C3191">
        <w:t xml:space="preserve"> </w:t>
      </w:r>
      <w:r w:rsidR="0069096B">
        <w:t>that</w:t>
      </w:r>
      <w:r w:rsidR="005C3191">
        <w:t xml:space="preserve"> </w:t>
      </w:r>
      <w:r w:rsidR="0069096B">
        <w:t>standard</w:t>
      </w:r>
      <w:r w:rsidR="005C3191">
        <w:t xml:space="preserve"> </w:t>
      </w:r>
      <w:r w:rsidR="0069096B">
        <w:t>and,</w:t>
      </w:r>
      <w:r w:rsidR="005C3191">
        <w:t xml:space="preserve"> </w:t>
      </w:r>
      <w:r w:rsidR="0069096B">
        <w:t>if</w:t>
      </w:r>
      <w:r w:rsidR="005C3191">
        <w:t xml:space="preserve"> </w:t>
      </w:r>
      <w:r w:rsidR="0069096B">
        <w:t>we</w:t>
      </w:r>
      <w:r w:rsidR="005C3191">
        <w:t xml:space="preserve"> </w:t>
      </w:r>
      <w:r w:rsidR="0069096B">
        <w:t>do,</w:t>
      </w:r>
      <w:r w:rsidR="005C3191">
        <w:t xml:space="preserve"> </w:t>
      </w:r>
      <w:r w:rsidR="0069096B">
        <w:t>the</w:t>
      </w:r>
      <w:r w:rsidR="005C3191">
        <w:t xml:space="preserve"> </w:t>
      </w:r>
      <w:r w:rsidR="0069096B">
        <w:t>EU</w:t>
      </w:r>
      <w:r w:rsidR="005C3191">
        <w:t xml:space="preserve"> </w:t>
      </w:r>
      <w:r w:rsidR="0069096B">
        <w:t>might</w:t>
      </w:r>
      <w:r w:rsidR="005C3191">
        <w:t xml:space="preserve"> </w:t>
      </w:r>
      <w:r w:rsidR="0069096B">
        <w:t>put</w:t>
      </w:r>
      <w:r w:rsidR="005C3191">
        <w:t xml:space="preserve"> </w:t>
      </w:r>
      <w:r w:rsidR="0069096B">
        <w:t>tariffs</w:t>
      </w:r>
      <w:r w:rsidR="005C3191">
        <w:t xml:space="preserve"> </w:t>
      </w:r>
      <w:r w:rsidR="0069096B">
        <w:t>on</w:t>
      </w:r>
      <w:r w:rsidR="005C3191">
        <w:t xml:space="preserve"> </w:t>
      </w:r>
      <w:r w:rsidR="0069096B">
        <w:t>us</w:t>
      </w:r>
      <w:r w:rsidR="008B7A3E">
        <w:t>.</w:t>
      </w:r>
      <w:r w:rsidR="005C3191">
        <w:t xml:space="preserve"> </w:t>
      </w:r>
      <w:r w:rsidR="0069096B">
        <w:t>If</w:t>
      </w:r>
      <w:r w:rsidR="005C3191">
        <w:t xml:space="preserve"> </w:t>
      </w:r>
      <w:r w:rsidR="0069096B">
        <w:t>we</w:t>
      </w:r>
      <w:r w:rsidR="005C3191">
        <w:t xml:space="preserve"> </w:t>
      </w:r>
      <w:r w:rsidR="0069096B">
        <w:t>went</w:t>
      </w:r>
      <w:r w:rsidR="005C3191">
        <w:t xml:space="preserve"> </w:t>
      </w:r>
      <w:r w:rsidR="0069096B">
        <w:t>into</w:t>
      </w:r>
      <w:r w:rsidR="005C3191">
        <w:t xml:space="preserve"> </w:t>
      </w:r>
      <w:r w:rsidR="0069096B">
        <w:t>that</w:t>
      </w:r>
      <w:r w:rsidR="005C3191">
        <w:t xml:space="preserve"> </w:t>
      </w:r>
      <w:r w:rsidR="0069096B">
        <w:t>strange</w:t>
      </w:r>
      <w:r w:rsidR="005C3191">
        <w:t xml:space="preserve"> </w:t>
      </w:r>
      <w:r w:rsidR="0069096B">
        <w:t>system,</w:t>
      </w:r>
      <w:r w:rsidR="005C3191">
        <w:t xml:space="preserve"> </w:t>
      </w:r>
      <w:r w:rsidR="0069096B">
        <w:t>would</w:t>
      </w:r>
      <w:r w:rsidR="005C3191">
        <w:t xml:space="preserve"> </w:t>
      </w:r>
      <w:r w:rsidR="0069096B">
        <w:t>that</w:t>
      </w:r>
      <w:r w:rsidR="005C3191">
        <w:t xml:space="preserve"> </w:t>
      </w:r>
      <w:r w:rsidR="0069096B">
        <w:t>have</w:t>
      </w:r>
      <w:r w:rsidR="005C3191">
        <w:t xml:space="preserve"> </w:t>
      </w:r>
      <w:r w:rsidR="0069096B">
        <w:t>an</w:t>
      </w:r>
      <w:r w:rsidR="005C3191">
        <w:t xml:space="preserve"> </w:t>
      </w:r>
      <w:r w:rsidR="0069096B">
        <w:t>effect</w:t>
      </w:r>
      <w:r w:rsidR="005C3191">
        <w:t xml:space="preserve"> </w:t>
      </w:r>
      <w:r w:rsidR="0069096B">
        <w:t>on</w:t>
      </w:r>
      <w:r w:rsidR="005C3191">
        <w:t xml:space="preserve"> </w:t>
      </w:r>
      <w:r w:rsidR="0069096B">
        <w:t>trade</w:t>
      </w:r>
      <w:r w:rsidR="005C3191">
        <w:t xml:space="preserve"> </w:t>
      </w:r>
      <w:r w:rsidR="0069096B">
        <w:t>in</w:t>
      </w:r>
      <w:r w:rsidR="005C3191">
        <w:t xml:space="preserve"> </w:t>
      </w:r>
      <w:r w:rsidR="0069096B">
        <w:t>Dover</w:t>
      </w:r>
      <w:r w:rsidR="005C3191">
        <w:t xml:space="preserve"> </w:t>
      </w:r>
      <w:r w:rsidR="0069096B">
        <w:t>in</w:t>
      </w:r>
      <w:r w:rsidR="005C3191">
        <w:t xml:space="preserve"> </w:t>
      </w:r>
      <w:r w:rsidR="0069096B">
        <w:t>particular</w:t>
      </w:r>
      <w:r w:rsidR="008B7A3E">
        <w:t>?</w:t>
      </w:r>
      <w:r w:rsidR="005C3191">
        <w:t xml:space="preserve"> </w:t>
      </w:r>
      <w:r w:rsidR="0069096B">
        <w:t>What</w:t>
      </w:r>
      <w:r w:rsidR="005C3191">
        <w:t xml:space="preserve"> </w:t>
      </w:r>
      <w:r w:rsidR="0069096B">
        <w:t>about</w:t>
      </w:r>
      <w:r w:rsidR="005C3191">
        <w:t xml:space="preserve"> </w:t>
      </w:r>
      <w:r w:rsidR="0069096B">
        <w:t>the</w:t>
      </w:r>
      <w:r w:rsidR="005C3191">
        <w:t xml:space="preserve"> </w:t>
      </w:r>
      <w:r w:rsidR="0069096B">
        <w:t>rest</w:t>
      </w:r>
      <w:r w:rsidR="005C3191">
        <w:t xml:space="preserve"> </w:t>
      </w:r>
      <w:r w:rsidR="0069096B">
        <w:t>of</w:t>
      </w:r>
      <w:r w:rsidR="005C3191">
        <w:t xml:space="preserve"> </w:t>
      </w:r>
      <w:r w:rsidR="0069096B">
        <w:t>the</w:t>
      </w:r>
      <w:r w:rsidR="005C3191">
        <w:t xml:space="preserve"> </w:t>
      </w:r>
      <w:r w:rsidR="0069096B">
        <w:t>world</w:t>
      </w:r>
      <w:r w:rsidR="008B7A3E">
        <w:t>?</w:t>
      </w:r>
      <w:r w:rsidR="005C3191">
        <w:t xml:space="preserve"> </w:t>
      </w:r>
      <w:r w:rsidR="0069096B">
        <w:t>If</w:t>
      </w:r>
      <w:r w:rsidR="005C3191">
        <w:t xml:space="preserve"> </w:t>
      </w:r>
      <w:r w:rsidR="0069096B">
        <w:t>we</w:t>
      </w:r>
      <w:r w:rsidR="005C3191">
        <w:t xml:space="preserve"> </w:t>
      </w:r>
      <w:r w:rsidR="00F22954">
        <w:t>have</w:t>
      </w:r>
      <w:r w:rsidR="005C3191">
        <w:t xml:space="preserve"> </w:t>
      </w:r>
      <w:r w:rsidR="0069096B">
        <w:t>to</w:t>
      </w:r>
      <w:r w:rsidR="005C3191">
        <w:t xml:space="preserve"> </w:t>
      </w:r>
      <w:r w:rsidR="0069096B">
        <w:t>accept</w:t>
      </w:r>
      <w:r w:rsidR="005C3191">
        <w:t xml:space="preserve"> </w:t>
      </w:r>
      <w:r w:rsidR="0069096B">
        <w:t>regulations</w:t>
      </w:r>
      <w:r w:rsidR="005C3191">
        <w:t xml:space="preserve"> </w:t>
      </w:r>
      <w:r w:rsidR="0069096B">
        <w:t>and</w:t>
      </w:r>
      <w:r w:rsidR="005C3191">
        <w:t xml:space="preserve"> </w:t>
      </w:r>
      <w:r w:rsidR="0069096B">
        <w:t>standards</w:t>
      </w:r>
      <w:r w:rsidR="005C3191">
        <w:t xml:space="preserve"> </w:t>
      </w:r>
      <w:r w:rsidR="0069096B">
        <w:t>from</w:t>
      </w:r>
      <w:r w:rsidR="005C3191">
        <w:t xml:space="preserve"> </w:t>
      </w:r>
      <w:r w:rsidR="0069096B">
        <w:t>the</w:t>
      </w:r>
      <w:r w:rsidR="005C3191">
        <w:t xml:space="preserve"> </w:t>
      </w:r>
      <w:r w:rsidR="0069096B">
        <w:t>EU,</w:t>
      </w:r>
      <w:r w:rsidR="005C3191">
        <w:t xml:space="preserve"> </w:t>
      </w:r>
      <w:r w:rsidR="0069096B">
        <w:t>would</w:t>
      </w:r>
      <w:r w:rsidR="005C3191">
        <w:t xml:space="preserve"> </w:t>
      </w:r>
      <w:r w:rsidR="0069096B">
        <w:t>that</w:t>
      </w:r>
      <w:r w:rsidR="005C3191">
        <w:t xml:space="preserve"> </w:t>
      </w:r>
      <w:r w:rsidR="0069096B">
        <w:t>not</w:t>
      </w:r>
      <w:r w:rsidR="005C3191">
        <w:t xml:space="preserve"> </w:t>
      </w:r>
      <w:r w:rsidR="0069096B">
        <w:t>affect</w:t>
      </w:r>
      <w:r w:rsidR="005C3191">
        <w:t xml:space="preserve"> </w:t>
      </w:r>
      <w:r w:rsidR="0069096B">
        <w:t>trade</w:t>
      </w:r>
      <w:r w:rsidR="005C3191">
        <w:t xml:space="preserve"> </w:t>
      </w:r>
      <w:r w:rsidR="0069096B">
        <w:t>elsewhere</w:t>
      </w:r>
      <w:r w:rsidR="008B7A3E">
        <w:t>?</w:t>
      </w:r>
      <w:r w:rsidR="005C3191">
        <w:t xml:space="preserve"> </w:t>
      </w:r>
      <w:r w:rsidR="0069096B">
        <w:t>To</w:t>
      </w:r>
      <w:r w:rsidR="005C3191">
        <w:t xml:space="preserve"> </w:t>
      </w:r>
      <w:r w:rsidR="0069096B">
        <w:t>me,</w:t>
      </w:r>
      <w:r w:rsidR="005C3191">
        <w:t xml:space="preserve"> </w:t>
      </w:r>
      <w:r w:rsidR="0069096B">
        <w:t>it</w:t>
      </w:r>
      <w:r w:rsidR="005C3191">
        <w:t xml:space="preserve"> </w:t>
      </w:r>
      <w:r w:rsidR="0069096B">
        <w:t>seems</w:t>
      </w:r>
      <w:r w:rsidR="005C3191">
        <w:t xml:space="preserve"> </w:t>
      </w:r>
      <w:r w:rsidR="0069096B">
        <w:t>very</w:t>
      </w:r>
      <w:r w:rsidR="005C3191">
        <w:t xml:space="preserve"> </w:t>
      </w:r>
      <w:r w:rsidR="0069096B">
        <w:t>confusing,</w:t>
      </w:r>
      <w:r w:rsidR="005C3191">
        <w:t xml:space="preserve"> </w:t>
      </w:r>
      <w:r w:rsidR="0069096B">
        <w:t>but</w:t>
      </w:r>
      <w:r w:rsidR="005C3191">
        <w:t xml:space="preserve"> </w:t>
      </w:r>
      <w:r w:rsidR="0069096B">
        <w:t>I</w:t>
      </w:r>
      <w:r w:rsidR="005C3191">
        <w:t xml:space="preserve"> </w:t>
      </w:r>
      <w:r w:rsidR="0069096B">
        <w:t>would</w:t>
      </w:r>
      <w:r w:rsidR="005C3191">
        <w:t xml:space="preserve"> </w:t>
      </w:r>
      <w:r w:rsidR="0069096B">
        <w:t>like</w:t>
      </w:r>
      <w:r w:rsidR="005C3191">
        <w:t xml:space="preserve"> </w:t>
      </w:r>
      <w:r w:rsidR="0069096B">
        <w:t>to</w:t>
      </w:r>
      <w:r w:rsidR="005C3191">
        <w:t xml:space="preserve"> </w:t>
      </w:r>
      <w:r w:rsidR="0069096B">
        <w:t>get</w:t>
      </w:r>
      <w:r w:rsidR="005C3191">
        <w:t xml:space="preserve"> </w:t>
      </w:r>
      <w:r w:rsidR="0069096B">
        <w:t>your</w:t>
      </w:r>
      <w:r w:rsidR="005C3191">
        <w:t xml:space="preserve"> </w:t>
      </w:r>
      <w:r w:rsidR="0069096B">
        <w:t>views</w:t>
      </w:r>
      <w:r w:rsidR="005C3191">
        <w:t xml:space="preserve"> </w:t>
      </w:r>
      <w:r w:rsidR="0069096B">
        <w:t>on</w:t>
      </w:r>
      <w:r w:rsidR="005C3191">
        <w:t xml:space="preserve"> </w:t>
      </w:r>
      <w:r w:rsidR="0069096B">
        <w:t>it,</w:t>
      </w:r>
      <w:r w:rsidR="005C3191">
        <w:t xml:space="preserve"> </w:t>
      </w:r>
      <w:r w:rsidR="0069096B">
        <w:t>Tim.</w:t>
      </w:r>
    </w:p>
    <w:p w:rsidR="0069096B" w:rsidP="0069096B">
      <w:pPr>
        <w:pStyle w:val="Answer"/>
      </w:pPr>
      <w:sdt>
        <w:sdtPr>
          <w:alias w:val="Witness"/>
          <w:id w:val="-1958399401"/>
          <w:placeholder>
            <w:docPart w:val="DefaultPlaceholder_1082065158"/>
          </w:placeholder>
          <w:richText/>
        </w:sdtPr>
        <w:sdtContent>
          <w:r w:rsidRPr="008B7A3E" w:rsidR="008B7A3E">
            <w:rPr>
              <w:b/>
              <w:i/>
            </w:rPr>
            <w:t>Tim</w:t>
          </w:r>
          <w:r w:rsidR="005C3191">
            <w:rPr>
              <w:b/>
              <w:i/>
            </w:rPr>
            <w:t xml:space="preserve"> </w:t>
          </w:r>
          <w:r w:rsidRPr="008B7A3E" w:rsidR="008B7A3E">
            <w:rPr>
              <w:b/>
              <w:i/>
            </w:rPr>
            <w:t>Reardon:</w:t>
          </w:r>
        </w:sdtContent>
      </w:sdt>
      <w:r w:rsidR="005C3191">
        <w:t xml:space="preserve"> </w:t>
      </w:r>
      <w:r w:rsidR="00C75DB0">
        <w:t>It</w:t>
      </w:r>
      <w:r w:rsidR="005C3191">
        <w:t xml:space="preserve"> </w:t>
      </w:r>
      <w:r w:rsidR="00C75DB0">
        <w:t>is</w:t>
      </w:r>
      <w:r w:rsidR="005C3191">
        <w:t xml:space="preserve"> </w:t>
      </w:r>
      <w:r w:rsidR="00C75DB0">
        <w:t>a</w:t>
      </w:r>
      <w:r w:rsidR="005C3191">
        <w:t xml:space="preserve"> </w:t>
      </w:r>
      <w:r w:rsidR="00C75DB0">
        <w:t>slightly</w:t>
      </w:r>
      <w:r w:rsidR="005C3191">
        <w:t xml:space="preserve"> </w:t>
      </w:r>
      <w:r w:rsidR="00C75DB0">
        <w:t>confused</w:t>
      </w:r>
      <w:r w:rsidR="005C3191">
        <w:t xml:space="preserve"> </w:t>
      </w:r>
      <w:r w:rsidR="00C75DB0">
        <w:t>picture</w:t>
      </w:r>
      <w:r w:rsidR="005C3191">
        <w:t xml:space="preserve"> </w:t>
      </w:r>
      <w:r w:rsidR="00C75DB0">
        <w:t>at</w:t>
      </w:r>
      <w:r w:rsidR="005C3191">
        <w:t xml:space="preserve"> </w:t>
      </w:r>
      <w:r w:rsidR="00C75DB0">
        <w:t>the</w:t>
      </w:r>
      <w:r w:rsidR="005C3191">
        <w:t xml:space="preserve"> </w:t>
      </w:r>
      <w:r w:rsidR="00C75DB0">
        <w:t>moment</w:t>
      </w:r>
      <w:r w:rsidR="005C3191">
        <w:t xml:space="preserve"> </w:t>
      </w:r>
      <w:r w:rsidR="00C75DB0">
        <w:t>because</w:t>
      </w:r>
      <w:r w:rsidR="005C3191">
        <w:t xml:space="preserve"> </w:t>
      </w:r>
      <w:r w:rsidR="00C75DB0">
        <w:t>we</w:t>
      </w:r>
      <w:r w:rsidR="005C3191">
        <w:t xml:space="preserve"> </w:t>
      </w:r>
      <w:r w:rsidR="00C75DB0">
        <w:t>are</w:t>
      </w:r>
      <w:r w:rsidR="005C3191">
        <w:t xml:space="preserve"> </w:t>
      </w:r>
      <w:r w:rsidR="00C75DB0">
        <w:t>talking</w:t>
      </w:r>
      <w:r w:rsidR="005C3191">
        <w:t xml:space="preserve"> </w:t>
      </w:r>
      <w:r w:rsidR="00C75DB0">
        <w:t>about</w:t>
      </w:r>
      <w:r w:rsidR="005C3191">
        <w:t xml:space="preserve"> </w:t>
      </w:r>
      <w:r w:rsidR="00C75DB0">
        <w:t>something</w:t>
      </w:r>
      <w:r w:rsidR="005C3191">
        <w:t xml:space="preserve"> </w:t>
      </w:r>
      <w:r w:rsidR="00C75DB0">
        <w:t>that</w:t>
      </w:r>
      <w:r w:rsidR="005C3191">
        <w:t xml:space="preserve"> </w:t>
      </w:r>
      <w:r w:rsidR="00C75DB0">
        <w:t>does</w:t>
      </w:r>
      <w:r w:rsidR="005C3191">
        <w:t xml:space="preserve"> </w:t>
      </w:r>
      <w:r w:rsidR="00C75DB0">
        <w:t>not</w:t>
      </w:r>
      <w:r w:rsidR="005C3191">
        <w:t xml:space="preserve"> </w:t>
      </w:r>
      <w:r w:rsidR="00C75DB0">
        <w:t>quite</w:t>
      </w:r>
      <w:r w:rsidR="005C3191">
        <w:t xml:space="preserve"> </w:t>
      </w:r>
      <w:r w:rsidR="00C75DB0">
        <w:t>exist</w:t>
      </w:r>
      <w:r w:rsidR="005C3191">
        <w:t xml:space="preserve"> </w:t>
      </w:r>
      <w:r w:rsidR="00C75DB0">
        <w:t>yet</w:t>
      </w:r>
      <w:r w:rsidR="008B7A3E">
        <w:t>.</w:t>
      </w:r>
      <w:r w:rsidR="005C3191">
        <w:t xml:space="preserve"> </w:t>
      </w:r>
      <w:r w:rsidR="00887C6C">
        <w:t>It</w:t>
      </w:r>
      <w:r w:rsidR="005C3191">
        <w:t xml:space="preserve"> </w:t>
      </w:r>
      <w:r w:rsidR="00C75DB0">
        <w:t>is</w:t>
      </w:r>
      <w:r w:rsidR="005C3191">
        <w:t xml:space="preserve"> </w:t>
      </w:r>
      <w:r w:rsidR="00C75DB0">
        <w:t>quite</w:t>
      </w:r>
      <w:r w:rsidR="005C3191">
        <w:t xml:space="preserve"> </w:t>
      </w:r>
      <w:r w:rsidR="00C75DB0">
        <w:t>clear,</w:t>
      </w:r>
      <w:r w:rsidR="005C3191">
        <w:t xml:space="preserve"> </w:t>
      </w:r>
      <w:r w:rsidR="00C75DB0">
        <w:t>though,</w:t>
      </w:r>
      <w:r w:rsidR="005C3191">
        <w:t xml:space="preserve"> </w:t>
      </w:r>
      <w:r w:rsidR="00C75DB0">
        <w:t>whether</w:t>
      </w:r>
      <w:r w:rsidR="005C3191">
        <w:t xml:space="preserve"> </w:t>
      </w:r>
      <w:r w:rsidR="00887C6C">
        <w:t xml:space="preserve">or not </w:t>
      </w:r>
      <w:r w:rsidR="00C75DB0">
        <w:t>there</w:t>
      </w:r>
      <w:r w:rsidR="005C3191">
        <w:t xml:space="preserve"> </w:t>
      </w:r>
      <w:r w:rsidR="00C75DB0">
        <w:t>is</w:t>
      </w:r>
      <w:r w:rsidR="005C3191">
        <w:t xml:space="preserve"> </w:t>
      </w:r>
      <w:r w:rsidR="00C75DB0">
        <w:t>a</w:t>
      </w:r>
      <w:r w:rsidR="005C3191">
        <w:t xml:space="preserve"> </w:t>
      </w:r>
      <w:r w:rsidR="00AB5F4F">
        <w:t xml:space="preserve">free </w:t>
      </w:r>
      <w:r w:rsidR="00C75DB0">
        <w:t>trade</w:t>
      </w:r>
      <w:r w:rsidR="005C3191">
        <w:t xml:space="preserve"> </w:t>
      </w:r>
      <w:r w:rsidR="00C75DB0">
        <w:t>agreement</w:t>
      </w:r>
      <w:r w:rsidR="005C3191">
        <w:t xml:space="preserve"> </w:t>
      </w:r>
      <w:r w:rsidR="00C75DB0">
        <w:t>in</w:t>
      </w:r>
      <w:r w:rsidR="005C3191">
        <w:t xml:space="preserve"> </w:t>
      </w:r>
      <w:r w:rsidR="00C75DB0">
        <w:t>place</w:t>
      </w:r>
      <w:r w:rsidR="005C3191">
        <w:t xml:space="preserve"> </w:t>
      </w:r>
      <w:r w:rsidR="00C75DB0">
        <w:t>between</w:t>
      </w:r>
      <w:r w:rsidR="005C3191">
        <w:t xml:space="preserve"> </w:t>
      </w:r>
      <w:r w:rsidR="00C75DB0">
        <w:t>the</w:t>
      </w:r>
      <w:r w:rsidR="005C3191">
        <w:t xml:space="preserve"> </w:t>
      </w:r>
      <w:r w:rsidR="00C75DB0">
        <w:t>UK</w:t>
      </w:r>
      <w:r w:rsidR="005C3191">
        <w:t xml:space="preserve"> </w:t>
      </w:r>
      <w:r w:rsidR="00C75DB0">
        <w:t>and</w:t>
      </w:r>
      <w:r w:rsidR="005C3191">
        <w:t xml:space="preserve"> </w:t>
      </w:r>
      <w:r w:rsidR="00C75DB0">
        <w:t>the</w:t>
      </w:r>
      <w:r w:rsidR="005C3191">
        <w:t xml:space="preserve"> </w:t>
      </w:r>
      <w:r w:rsidR="00C75DB0">
        <w:t>European</w:t>
      </w:r>
      <w:r w:rsidR="005C3191">
        <w:t xml:space="preserve"> </w:t>
      </w:r>
      <w:r w:rsidR="00C75DB0">
        <w:t>Union,</w:t>
      </w:r>
      <w:r w:rsidR="005C3191">
        <w:t xml:space="preserve"> </w:t>
      </w:r>
      <w:r w:rsidR="00887C6C">
        <w:t xml:space="preserve">that </w:t>
      </w:r>
      <w:r w:rsidR="00C75DB0">
        <w:t>the</w:t>
      </w:r>
      <w:r w:rsidR="005C3191">
        <w:t xml:space="preserve"> </w:t>
      </w:r>
      <w:r w:rsidR="005A7205">
        <w:t>administrative</w:t>
      </w:r>
      <w:r w:rsidR="005C3191">
        <w:t xml:space="preserve"> </w:t>
      </w:r>
      <w:r w:rsidR="005A7205">
        <w:t>process</w:t>
      </w:r>
      <w:r w:rsidR="005C3191">
        <w:t xml:space="preserve"> </w:t>
      </w:r>
      <w:r w:rsidR="005A7205">
        <w:t>for</w:t>
      </w:r>
      <w:r w:rsidR="005C3191">
        <w:t xml:space="preserve"> </w:t>
      </w:r>
      <w:r w:rsidR="005A7205">
        <w:t>getting</w:t>
      </w:r>
      <w:r w:rsidR="005C3191">
        <w:t xml:space="preserve"> </w:t>
      </w:r>
      <w:r w:rsidR="005A7205">
        <w:t>lorries</w:t>
      </w:r>
      <w:r w:rsidR="005C3191">
        <w:t xml:space="preserve"> </w:t>
      </w:r>
      <w:r w:rsidR="005A7205">
        <w:t>into</w:t>
      </w:r>
      <w:r w:rsidR="005C3191">
        <w:t xml:space="preserve"> </w:t>
      </w:r>
      <w:r w:rsidR="005A7205">
        <w:t>and</w:t>
      </w:r>
      <w:r w:rsidR="005C3191">
        <w:t xml:space="preserve"> </w:t>
      </w:r>
      <w:r w:rsidR="005A7205">
        <w:t>out</w:t>
      </w:r>
      <w:r w:rsidR="005C3191">
        <w:t xml:space="preserve"> </w:t>
      </w:r>
      <w:r w:rsidR="005A7205">
        <w:t>of</w:t>
      </w:r>
      <w:r w:rsidR="005C3191">
        <w:t xml:space="preserve"> </w:t>
      </w:r>
      <w:r w:rsidR="005A7205">
        <w:t>the</w:t>
      </w:r>
      <w:r w:rsidR="005C3191">
        <w:t xml:space="preserve"> </w:t>
      </w:r>
      <w:r w:rsidR="005A7205">
        <w:t>country</w:t>
      </w:r>
      <w:r w:rsidR="005C3191">
        <w:t xml:space="preserve"> </w:t>
      </w:r>
      <w:r w:rsidR="005A7205">
        <w:t>between</w:t>
      </w:r>
      <w:r w:rsidR="005C3191">
        <w:t xml:space="preserve"> </w:t>
      </w:r>
      <w:r w:rsidR="005A7205">
        <w:t>the</w:t>
      </w:r>
      <w:r w:rsidR="005C3191">
        <w:t xml:space="preserve"> </w:t>
      </w:r>
      <w:r w:rsidR="005A7205">
        <w:t>UK</w:t>
      </w:r>
      <w:r w:rsidR="005C3191">
        <w:t xml:space="preserve"> </w:t>
      </w:r>
      <w:r w:rsidR="005A7205">
        <w:t>and</w:t>
      </w:r>
      <w:r w:rsidR="005C3191">
        <w:t xml:space="preserve"> </w:t>
      </w:r>
      <w:r w:rsidR="005A7205">
        <w:t>the</w:t>
      </w:r>
      <w:r w:rsidR="005C3191">
        <w:t xml:space="preserve"> </w:t>
      </w:r>
      <w:r w:rsidR="005A7205">
        <w:t>European</w:t>
      </w:r>
      <w:r w:rsidR="005C3191">
        <w:t xml:space="preserve"> </w:t>
      </w:r>
      <w:r w:rsidR="005A7205">
        <w:t>Union</w:t>
      </w:r>
      <w:r w:rsidR="005C3191">
        <w:t xml:space="preserve"> </w:t>
      </w:r>
      <w:r w:rsidR="005A7205">
        <w:t>will</w:t>
      </w:r>
      <w:r w:rsidR="005C3191">
        <w:t xml:space="preserve"> </w:t>
      </w:r>
      <w:r w:rsidR="005A7205">
        <w:t>be</w:t>
      </w:r>
      <w:r w:rsidR="005C3191">
        <w:t xml:space="preserve"> </w:t>
      </w:r>
      <w:r w:rsidR="005A7205">
        <w:t>pretty</w:t>
      </w:r>
      <w:r w:rsidR="005C3191">
        <w:t xml:space="preserve"> </w:t>
      </w:r>
      <w:r w:rsidR="005A7205">
        <w:t>much</w:t>
      </w:r>
      <w:r w:rsidR="005C3191">
        <w:t xml:space="preserve"> </w:t>
      </w:r>
      <w:r w:rsidR="005A7205">
        <w:t>the</w:t>
      </w:r>
      <w:r w:rsidR="005C3191">
        <w:t xml:space="preserve"> </w:t>
      </w:r>
      <w:r w:rsidR="005A7205">
        <w:t>same</w:t>
      </w:r>
      <w:r w:rsidR="008B7A3E">
        <w:t>.</w:t>
      </w:r>
      <w:r w:rsidR="005C3191">
        <w:t xml:space="preserve"> </w:t>
      </w:r>
      <w:r w:rsidR="005A7205">
        <w:t>The</w:t>
      </w:r>
      <w:r w:rsidR="005C3191">
        <w:t xml:space="preserve"> </w:t>
      </w:r>
      <w:r w:rsidR="00AB5F4F">
        <w:t xml:space="preserve">free </w:t>
      </w:r>
      <w:r w:rsidR="005A7205">
        <w:t>trade</w:t>
      </w:r>
      <w:r w:rsidR="005C3191">
        <w:t xml:space="preserve"> </w:t>
      </w:r>
      <w:r w:rsidR="005A7205">
        <w:t>agreement</w:t>
      </w:r>
      <w:r w:rsidR="005C3191">
        <w:t xml:space="preserve"> </w:t>
      </w:r>
      <w:r w:rsidR="005A7205">
        <w:t>is</w:t>
      </w:r>
      <w:r w:rsidR="005C3191">
        <w:t xml:space="preserve"> </w:t>
      </w:r>
      <w:r w:rsidR="005A7205">
        <w:t>primarily</w:t>
      </w:r>
      <w:r w:rsidR="005C3191">
        <w:t xml:space="preserve"> </w:t>
      </w:r>
      <w:r w:rsidR="005A7205">
        <w:t>an</w:t>
      </w:r>
      <w:r w:rsidR="005C3191">
        <w:t xml:space="preserve"> </w:t>
      </w:r>
      <w:r w:rsidR="005A7205">
        <w:t>issue</w:t>
      </w:r>
      <w:r w:rsidR="005C3191">
        <w:t xml:space="preserve"> </w:t>
      </w:r>
      <w:r w:rsidR="005A7205">
        <w:t>of</w:t>
      </w:r>
      <w:r w:rsidR="005C3191">
        <w:t xml:space="preserve"> </w:t>
      </w:r>
      <w:r w:rsidR="005A7205">
        <w:t>tariffs—how</w:t>
      </w:r>
      <w:r w:rsidR="005C3191">
        <w:t xml:space="preserve"> </w:t>
      </w:r>
      <w:r w:rsidR="005A7205">
        <w:t>much</w:t>
      </w:r>
      <w:r w:rsidR="005C3191">
        <w:t xml:space="preserve"> </w:t>
      </w:r>
      <w:r w:rsidR="005A7205">
        <w:t>tax</w:t>
      </w:r>
      <w:r w:rsidR="005C3191">
        <w:t xml:space="preserve"> </w:t>
      </w:r>
      <w:r w:rsidR="005A7205">
        <w:t>an</w:t>
      </w:r>
      <w:r w:rsidR="005C3191">
        <w:t xml:space="preserve"> </w:t>
      </w:r>
      <w:r w:rsidR="005A7205">
        <w:t>importer</w:t>
      </w:r>
      <w:r w:rsidR="005C3191">
        <w:t xml:space="preserve"> </w:t>
      </w:r>
      <w:r w:rsidR="005A7205">
        <w:t>has</w:t>
      </w:r>
      <w:r w:rsidR="005C3191">
        <w:t xml:space="preserve"> </w:t>
      </w:r>
      <w:r w:rsidR="005A7205">
        <w:t>to</w:t>
      </w:r>
      <w:r w:rsidR="005C3191">
        <w:t xml:space="preserve"> </w:t>
      </w:r>
      <w:r w:rsidR="005A7205">
        <w:t>pay</w:t>
      </w:r>
      <w:r w:rsidR="005C3191">
        <w:t xml:space="preserve"> </w:t>
      </w:r>
      <w:r w:rsidR="005A7205">
        <w:t>when</w:t>
      </w:r>
      <w:r w:rsidR="005C3191">
        <w:t xml:space="preserve"> </w:t>
      </w:r>
      <w:r w:rsidR="005A7205">
        <w:t>bringing</w:t>
      </w:r>
      <w:r w:rsidR="005C3191">
        <w:t xml:space="preserve"> </w:t>
      </w:r>
      <w:r w:rsidR="005A7205">
        <w:t>something</w:t>
      </w:r>
      <w:r w:rsidR="005C3191">
        <w:t xml:space="preserve"> </w:t>
      </w:r>
      <w:r w:rsidR="005A7205">
        <w:t>into</w:t>
      </w:r>
      <w:r w:rsidR="005C3191">
        <w:t xml:space="preserve"> </w:t>
      </w:r>
      <w:r w:rsidR="005A7205">
        <w:t>the</w:t>
      </w:r>
      <w:r w:rsidR="005C3191">
        <w:t xml:space="preserve"> </w:t>
      </w:r>
      <w:r w:rsidR="005A7205">
        <w:t>country</w:t>
      </w:r>
      <w:r w:rsidR="005C3191">
        <w:t xml:space="preserve"> </w:t>
      </w:r>
      <w:r w:rsidR="005A7205">
        <w:t>and,</w:t>
      </w:r>
      <w:r w:rsidR="005C3191">
        <w:t xml:space="preserve"> </w:t>
      </w:r>
      <w:r w:rsidR="005A7205">
        <w:t>potentially,</w:t>
      </w:r>
      <w:r w:rsidR="005C3191">
        <w:t xml:space="preserve"> </w:t>
      </w:r>
      <w:r w:rsidR="005A7205">
        <w:t>how</w:t>
      </w:r>
      <w:r w:rsidR="005C3191">
        <w:t xml:space="preserve"> </w:t>
      </w:r>
      <w:r w:rsidR="005A7205">
        <w:t>much</w:t>
      </w:r>
      <w:r w:rsidR="005C3191">
        <w:t xml:space="preserve"> </w:t>
      </w:r>
      <w:r w:rsidR="005A7205">
        <w:t>tax</w:t>
      </w:r>
      <w:r w:rsidR="005C3191">
        <w:t xml:space="preserve"> </w:t>
      </w:r>
      <w:r w:rsidR="005A7205">
        <w:t>an</w:t>
      </w:r>
      <w:r w:rsidR="005C3191">
        <w:t xml:space="preserve"> </w:t>
      </w:r>
      <w:r w:rsidR="005A7205">
        <w:t>exporter</w:t>
      </w:r>
      <w:r w:rsidR="005C3191">
        <w:t xml:space="preserve"> </w:t>
      </w:r>
      <w:r w:rsidR="005A7205">
        <w:t>can</w:t>
      </w:r>
      <w:r w:rsidR="005C3191">
        <w:t xml:space="preserve"> </w:t>
      </w:r>
      <w:r w:rsidR="005A7205">
        <w:t>reclaim</w:t>
      </w:r>
      <w:r w:rsidR="005C3191">
        <w:t xml:space="preserve"> </w:t>
      </w:r>
      <w:r w:rsidR="005A7205">
        <w:t>when</w:t>
      </w:r>
      <w:r w:rsidR="005C3191">
        <w:t xml:space="preserve"> </w:t>
      </w:r>
      <w:r w:rsidR="005A7205">
        <w:t>sending</w:t>
      </w:r>
      <w:r w:rsidR="005C3191">
        <w:t xml:space="preserve"> </w:t>
      </w:r>
      <w:r w:rsidR="005A7205">
        <w:t>goods</w:t>
      </w:r>
      <w:r w:rsidR="005C3191">
        <w:t xml:space="preserve"> </w:t>
      </w:r>
      <w:r w:rsidR="005A7205">
        <w:t>out—but</w:t>
      </w:r>
      <w:r w:rsidR="005C3191">
        <w:t xml:space="preserve"> </w:t>
      </w:r>
      <w:r w:rsidR="005A7205">
        <w:t>that</w:t>
      </w:r>
      <w:r w:rsidR="005C3191">
        <w:t xml:space="preserve"> </w:t>
      </w:r>
      <w:r w:rsidR="005A7205">
        <w:t>does</w:t>
      </w:r>
      <w:r w:rsidR="005C3191">
        <w:t xml:space="preserve"> </w:t>
      </w:r>
      <w:r w:rsidR="005A7205">
        <w:t>not</w:t>
      </w:r>
      <w:r w:rsidR="005C3191">
        <w:t xml:space="preserve"> </w:t>
      </w:r>
      <w:r w:rsidR="005A7205">
        <w:t>make</w:t>
      </w:r>
      <w:r w:rsidR="005C3191">
        <w:t xml:space="preserve"> </w:t>
      </w:r>
      <w:r w:rsidR="005A7205">
        <w:t>any</w:t>
      </w:r>
      <w:r w:rsidR="005C3191">
        <w:t xml:space="preserve"> </w:t>
      </w:r>
      <w:r w:rsidR="005A7205">
        <w:t>material</w:t>
      </w:r>
      <w:r w:rsidR="005C3191">
        <w:t xml:space="preserve"> </w:t>
      </w:r>
      <w:r w:rsidR="005A7205">
        <w:t>difference</w:t>
      </w:r>
      <w:r w:rsidR="005C3191">
        <w:t xml:space="preserve"> </w:t>
      </w:r>
      <w:r w:rsidR="005A7205">
        <w:t>to</w:t>
      </w:r>
      <w:r w:rsidR="005C3191">
        <w:t xml:space="preserve"> </w:t>
      </w:r>
      <w:r w:rsidR="005A7205">
        <w:t>the</w:t>
      </w:r>
      <w:r w:rsidR="005C3191">
        <w:t xml:space="preserve"> </w:t>
      </w:r>
      <w:r w:rsidR="005A7205">
        <w:t>administrative</w:t>
      </w:r>
      <w:r w:rsidR="005C3191">
        <w:t xml:space="preserve"> </w:t>
      </w:r>
      <w:r w:rsidR="005A7205">
        <w:t>processes</w:t>
      </w:r>
      <w:r w:rsidR="005C3191">
        <w:t xml:space="preserve"> </w:t>
      </w:r>
      <w:r w:rsidR="005A7205">
        <w:t>for</w:t>
      </w:r>
      <w:r w:rsidR="005C3191">
        <w:t xml:space="preserve"> </w:t>
      </w:r>
      <w:r w:rsidR="005A7205">
        <w:t>getting</w:t>
      </w:r>
      <w:r w:rsidR="005C3191">
        <w:t xml:space="preserve"> </w:t>
      </w:r>
      <w:r w:rsidR="005A7205">
        <w:t>goods</w:t>
      </w:r>
      <w:r w:rsidR="005C3191">
        <w:t xml:space="preserve"> </w:t>
      </w:r>
      <w:r w:rsidR="005A7205">
        <w:t>in</w:t>
      </w:r>
      <w:r w:rsidR="005C3191">
        <w:t xml:space="preserve"> </w:t>
      </w:r>
      <w:r w:rsidR="005A7205">
        <w:t>and</w:t>
      </w:r>
      <w:r w:rsidR="005C3191">
        <w:t xml:space="preserve"> </w:t>
      </w:r>
      <w:r w:rsidR="005A7205">
        <w:t>out.</w:t>
      </w:r>
    </w:p>
    <w:p w:rsidR="005A7205" w:rsidP="0069096B">
      <w:pPr>
        <w:pStyle w:val="Answer"/>
      </w:pPr>
      <w:r>
        <w:t>What</w:t>
      </w:r>
      <w:r w:rsidR="005C3191">
        <w:t xml:space="preserve"> </w:t>
      </w:r>
      <w:r>
        <w:t>would</w:t>
      </w:r>
      <w:r w:rsidR="005C3191">
        <w:t xml:space="preserve"> </w:t>
      </w:r>
      <w:r>
        <w:t>make</w:t>
      </w:r>
      <w:r w:rsidR="005C3191">
        <w:t xml:space="preserve"> </w:t>
      </w:r>
      <w:r>
        <w:t>a</w:t>
      </w:r>
      <w:r w:rsidR="005C3191">
        <w:t xml:space="preserve"> </w:t>
      </w:r>
      <w:r>
        <w:t>difference</w:t>
      </w:r>
      <w:r w:rsidR="005C3191">
        <w:t xml:space="preserve"> </w:t>
      </w:r>
      <w:r w:rsidR="00887C6C">
        <w:t>is</w:t>
      </w:r>
      <w:r w:rsidR="005C3191">
        <w:t xml:space="preserve"> </w:t>
      </w:r>
      <w:r>
        <w:t>an</w:t>
      </w:r>
      <w:r w:rsidR="005C3191">
        <w:t xml:space="preserve"> </w:t>
      </w:r>
      <w:r>
        <w:t>agreement</w:t>
      </w:r>
      <w:r w:rsidR="005C3191">
        <w:t xml:space="preserve"> </w:t>
      </w:r>
      <w:r>
        <w:t>on,</w:t>
      </w:r>
      <w:r w:rsidR="005C3191">
        <w:t xml:space="preserve"> </w:t>
      </w:r>
      <w:r>
        <w:t>effectively,</w:t>
      </w:r>
      <w:r w:rsidR="005C3191">
        <w:t xml:space="preserve"> </w:t>
      </w:r>
      <w:r>
        <w:t>mutual</w:t>
      </w:r>
      <w:r w:rsidR="005C3191">
        <w:t xml:space="preserve"> </w:t>
      </w:r>
      <w:r>
        <w:t>recognition</w:t>
      </w:r>
      <w:r w:rsidR="005C3191">
        <w:t xml:space="preserve"> </w:t>
      </w:r>
      <w:r>
        <w:t>of</w:t>
      </w:r>
      <w:r w:rsidR="005C3191">
        <w:t xml:space="preserve"> </w:t>
      </w:r>
      <w:r>
        <w:t>standards,</w:t>
      </w:r>
      <w:r w:rsidR="005C3191">
        <w:t xml:space="preserve"> </w:t>
      </w:r>
      <w:r>
        <w:t>and</w:t>
      </w:r>
      <w:r w:rsidR="005C3191">
        <w:t xml:space="preserve"> </w:t>
      </w:r>
      <w:r>
        <w:t>particularly</w:t>
      </w:r>
      <w:r w:rsidR="005C3191">
        <w:t xml:space="preserve"> </w:t>
      </w:r>
      <w:r>
        <w:t>mutual</w:t>
      </w:r>
      <w:r w:rsidR="005C3191">
        <w:t xml:space="preserve"> </w:t>
      </w:r>
      <w:r>
        <w:t>recognition</w:t>
      </w:r>
      <w:r w:rsidR="005C3191">
        <w:t xml:space="preserve"> </w:t>
      </w:r>
      <w:r>
        <w:t>of</w:t>
      </w:r>
      <w:r w:rsidR="005C3191">
        <w:t xml:space="preserve"> </w:t>
      </w:r>
      <w:r>
        <w:t>health</w:t>
      </w:r>
      <w:r w:rsidR="005C3191">
        <w:t xml:space="preserve"> </w:t>
      </w:r>
      <w:r>
        <w:t>standards</w:t>
      </w:r>
      <w:r w:rsidR="008B7A3E">
        <w:t>.</w:t>
      </w:r>
      <w:r w:rsidR="005C3191">
        <w:t xml:space="preserve"> </w:t>
      </w:r>
      <w:r>
        <w:t>A</w:t>
      </w:r>
      <w:r w:rsidR="005C3191">
        <w:t xml:space="preserve"> </w:t>
      </w:r>
      <w:r>
        <w:t>lot</w:t>
      </w:r>
      <w:r w:rsidR="005C3191">
        <w:t xml:space="preserve"> </w:t>
      </w:r>
      <w:r>
        <w:t>of</w:t>
      </w:r>
      <w:r w:rsidR="005C3191">
        <w:t xml:space="preserve"> </w:t>
      </w:r>
      <w:r>
        <w:t>foodstuffs</w:t>
      </w:r>
      <w:r w:rsidR="005C3191">
        <w:t xml:space="preserve"> </w:t>
      </w:r>
      <w:r>
        <w:t>come</w:t>
      </w:r>
      <w:r w:rsidR="005C3191">
        <w:t xml:space="preserve"> </w:t>
      </w:r>
      <w:r>
        <w:t>into</w:t>
      </w:r>
      <w:r w:rsidR="005C3191">
        <w:t xml:space="preserve"> </w:t>
      </w:r>
      <w:r>
        <w:t>the</w:t>
      </w:r>
      <w:r w:rsidR="005C3191">
        <w:t xml:space="preserve"> </w:t>
      </w:r>
      <w:r>
        <w:t>country</w:t>
      </w:r>
      <w:r w:rsidR="005C3191">
        <w:t xml:space="preserve"> </w:t>
      </w:r>
      <w:r>
        <w:t>from</w:t>
      </w:r>
      <w:r w:rsidR="005C3191">
        <w:t xml:space="preserve"> </w:t>
      </w:r>
      <w:r>
        <w:t>France</w:t>
      </w:r>
      <w:r w:rsidR="005C3191">
        <w:t xml:space="preserve"> </w:t>
      </w:r>
      <w:r>
        <w:t>through</w:t>
      </w:r>
      <w:r w:rsidR="005C3191">
        <w:t xml:space="preserve"> </w:t>
      </w:r>
      <w:r>
        <w:t>my</w:t>
      </w:r>
      <w:r w:rsidR="005C3191">
        <w:t xml:space="preserve"> </w:t>
      </w:r>
      <w:r>
        <w:t>port,</w:t>
      </w:r>
      <w:r w:rsidR="005C3191">
        <w:t xml:space="preserve"> </w:t>
      </w:r>
      <w:r>
        <w:t>and</w:t>
      </w:r>
      <w:r w:rsidR="005C3191">
        <w:t xml:space="preserve"> </w:t>
      </w:r>
      <w:r>
        <w:t>one</w:t>
      </w:r>
      <w:r w:rsidR="005C3191">
        <w:t xml:space="preserve"> </w:t>
      </w:r>
      <w:r>
        <w:t>of</w:t>
      </w:r>
      <w:r w:rsidR="005C3191">
        <w:t xml:space="preserve"> </w:t>
      </w:r>
      <w:r>
        <w:t>the</w:t>
      </w:r>
      <w:r w:rsidR="005C3191">
        <w:t xml:space="preserve"> </w:t>
      </w:r>
      <w:r>
        <w:t>big</w:t>
      </w:r>
      <w:r w:rsidR="005C3191">
        <w:t xml:space="preserve"> </w:t>
      </w:r>
      <w:r>
        <w:t>uncertainties</w:t>
      </w:r>
      <w:r w:rsidR="005C3191">
        <w:t xml:space="preserve"> </w:t>
      </w:r>
      <w:r>
        <w:t>as</w:t>
      </w:r>
      <w:r w:rsidR="005C3191">
        <w:t xml:space="preserve"> </w:t>
      </w:r>
      <w:r>
        <w:t>we</w:t>
      </w:r>
      <w:r w:rsidR="005C3191">
        <w:t xml:space="preserve"> </w:t>
      </w:r>
      <w:r>
        <w:t>look</w:t>
      </w:r>
      <w:r w:rsidR="00887C6C">
        <w:t xml:space="preserve"> ahead, which</w:t>
      </w:r>
      <w:r w:rsidR="005C3191">
        <w:t xml:space="preserve"> </w:t>
      </w:r>
      <w:r>
        <w:t>needs</w:t>
      </w:r>
      <w:r w:rsidR="005C3191">
        <w:t xml:space="preserve"> </w:t>
      </w:r>
      <w:r>
        <w:t>to</w:t>
      </w:r>
      <w:r w:rsidR="005C3191">
        <w:t xml:space="preserve"> </w:t>
      </w:r>
      <w:r>
        <w:t>be</w:t>
      </w:r>
      <w:r w:rsidR="005C3191">
        <w:t xml:space="preserve"> </w:t>
      </w:r>
      <w:r>
        <w:t>worked</w:t>
      </w:r>
      <w:r w:rsidR="005C3191">
        <w:t xml:space="preserve"> </w:t>
      </w:r>
      <w:r>
        <w:t>out</w:t>
      </w:r>
      <w:r w:rsidR="005C3191">
        <w:t xml:space="preserve"> </w:t>
      </w:r>
      <w:r>
        <w:t>in</w:t>
      </w:r>
      <w:r w:rsidR="005C3191">
        <w:t xml:space="preserve"> </w:t>
      </w:r>
      <w:r>
        <w:t>the</w:t>
      </w:r>
      <w:r w:rsidR="005C3191">
        <w:t xml:space="preserve"> </w:t>
      </w:r>
      <w:r>
        <w:t>next</w:t>
      </w:r>
      <w:r w:rsidR="005C3191">
        <w:t xml:space="preserve"> </w:t>
      </w:r>
      <w:r>
        <w:t>few</w:t>
      </w:r>
      <w:r w:rsidR="005C3191">
        <w:t xml:space="preserve"> </w:t>
      </w:r>
      <w:r>
        <w:t>months</w:t>
      </w:r>
      <w:r w:rsidR="00887C6C">
        <w:t>,</w:t>
      </w:r>
      <w:r w:rsidR="005C3191">
        <w:t xml:space="preserve"> </w:t>
      </w:r>
      <w:r>
        <w:t>is</w:t>
      </w:r>
      <w:r w:rsidR="005C3191">
        <w:t xml:space="preserve"> </w:t>
      </w:r>
      <w:r>
        <w:t>for</w:t>
      </w:r>
      <w:r w:rsidR="005C3191">
        <w:t xml:space="preserve"> </w:t>
      </w:r>
      <w:r>
        <w:t>the</w:t>
      </w:r>
      <w:r w:rsidR="005C3191">
        <w:t xml:space="preserve"> </w:t>
      </w:r>
      <w:r>
        <w:t>UK</w:t>
      </w:r>
      <w:r w:rsidR="005C3191">
        <w:t xml:space="preserve"> </w:t>
      </w:r>
      <w:r>
        <w:t>to</w:t>
      </w:r>
      <w:r w:rsidR="005C3191">
        <w:t xml:space="preserve"> </w:t>
      </w:r>
      <w:r>
        <w:t>decide</w:t>
      </w:r>
      <w:r w:rsidR="005C3191">
        <w:t xml:space="preserve"> </w:t>
      </w:r>
      <w:r>
        <w:t>what</w:t>
      </w:r>
      <w:r w:rsidR="005C3191">
        <w:t xml:space="preserve"> </w:t>
      </w:r>
      <w:r>
        <w:t>risk</w:t>
      </w:r>
      <w:r w:rsidR="005C3191">
        <w:t xml:space="preserve"> </w:t>
      </w:r>
      <w:r>
        <w:t>European</w:t>
      </w:r>
      <w:r w:rsidR="005C3191">
        <w:t xml:space="preserve"> </w:t>
      </w:r>
      <w:r>
        <w:t>product</w:t>
      </w:r>
      <w:r w:rsidR="005C3191">
        <w:t xml:space="preserve"> </w:t>
      </w:r>
      <w:r>
        <w:t>presents</w:t>
      </w:r>
      <w:r w:rsidR="005C3191">
        <w:t xml:space="preserve"> </w:t>
      </w:r>
      <w:r>
        <w:t>and,</w:t>
      </w:r>
      <w:r w:rsidR="005C3191">
        <w:t xml:space="preserve"> </w:t>
      </w:r>
      <w:r>
        <w:t>therefore,</w:t>
      </w:r>
      <w:r w:rsidR="005C3191">
        <w:t xml:space="preserve"> </w:t>
      </w:r>
      <w:r>
        <w:t>what</w:t>
      </w:r>
      <w:r w:rsidR="005C3191">
        <w:t xml:space="preserve"> </w:t>
      </w:r>
      <w:r>
        <w:t>kind</w:t>
      </w:r>
      <w:r w:rsidR="005C3191">
        <w:t xml:space="preserve"> </w:t>
      </w:r>
      <w:r>
        <w:t>of</w:t>
      </w:r>
      <w:r w:rsidR="005C3191">
        <w:t xml:space="preserve"> </w:t>
      </w:r>
      <w:r>
        <w:t>examination</w:t>
      </w:r>
      <w:r w:rsidR="005C3191">
        <w:t xml:space="preserve"> </w:t>
      </w:r>
      <w:r>
        <w:t>regime</w:t>
      </w:r>
      <w:r w:rsidR="005C3191">
        <w:t xml:space="preserve"> </w:t>
      </w:r>
      <w:r>
        <w:t>is</w:t>
      </w:r>
      <w:r w:rsidR="005C3191">
        <w:t xml:space="preserve"> </w:t>
      </w:r>
      <w:r>
        <w:t>appropriate</w:t>
      </w:r>
      <w:r w:rsidR="005C3191">
        <w:t xml:space="preserve"> </w:t>
      </w:r>
      <w:r>
        <w:t>to</w:t>
      </w:r>
      <w:r w:rsidR="005C3191">
        <w:t xml:space="preserve"> </w:t>
      </w:r>
      <w:r>
        <w:t>mitigate</w:t>
      </w:r>
      <w:r w:rsidR="005C3191">
        <w:t xml:space="preserve"> </w:t>
      </w:r>
      <w:r>
        <w:t>that</w:t>
      </w:r>
      <w:r w:rsidR="005C3191">
        <w:t xml:space="preserve"> </w:t>
      </w:r>
      <w:r>
        <w:t>risk</w:t>
      </w:r>
      <w:r w:rsidR="008B7A3E">
        <w:t>.</w:t>
      </w:r>
      <w:r w:rsidR="005C3191">
        <w:t xml:space="preserve"> </w:t>
      </w:r>
      <w:r>
        <w:t>Conversely,</w:t>
      </w:r>
      <w:r w:rsidR="005C3191">
        <w:t xml:space="preserve"> </w:t>
      </w:r>
      <w:r>
        <w:t>the</w:t>
      </w:r>
      <w:r w:rsidR="005C3191">
        <w:t xml:space="preserve"> </w:t>
      </w:r>
      <w:r>
        <w:t>agreement</w:t>
      </w:r>
      <w:r w:rsidR="005C3191">
        <w:t xml:space="preserve"> </w:t>
      </w:r>
      <w:r>
        <w:t>should</w:t>
      </w:r>
      <w:r w:rsidR="005C3191">
        <w:t xml:space="preserve"> </w:t>
      </w:r>
      <w:r>
        <w:t>recognise</w:t>
      </w:r>
      <w:r w:rsidR="005C3191">
        <w:t xml:space="preserve"> </w:t>
      </w:r>
      <w:r>
        <w:t>the</w:t>
      </w:r>
      <w:r w:rsidR="005C3191">
        <w:t xml:space="preserve"> </w:t>
      </w:r>
      <w:r>
        <w:t>risk</w:t>
      </w:r>
      <w:r w:rsidR="005C3191">
        <w:t xml:space="preserve"> </w:t>
      </w:r>
      <w:r>
        <w:t>on</w:t>
      </w:r>
      <w:r w:rsidR="005C3191">
        <w:t xml:space="preserve"> </w:t>
      </w:r>
      <w:r>
        <w:t>the</w:t>
      </w:r>
      <w:r w:rsidR="005C3191">
        <w:t xml:space="preserve"> </w:t>
      </w:r>
      <w:r>
        <w:t>part</w:t>
      </w:r>
      <w:r w:rsidR="005C3191">
        <w:t xml:space="preserve"> </w:t>
      </w:r>
      <w:r>
        <w:t>of</w:t>
      </w:r>
      <w:r w:rsidR="005C3191">
        <w:t xml:space="preserve"> </w:t>
      </w:r>
      <w:r>
        <w:t>the</w:t>
      </w:r>
      <w:r w:rsidR="005C3191">
        <w:t xml:space="preserve"> </w:t>
      </w:r>
      <w:r>
        <w:t>European</w:t>
      </w:r>
      <w:r w:rsidR="005C3191">
        <w:t xml:space="preserve"> </w:t>
      </w:r>
      <w:r>
        <w:t>Union</w:t>
      </w:r>
      <w:r w:rsidR="005C3191">
        <w:t xml:space="preserve"> </w:t>
      </w:r>
      <w:r>
        <w:t>that</w:t>
      </w:r>
      <w:r w:rsidR="005C3191">
        <w:t xml:space="preserve"> </w:t>
      </w:r>
      <w:r>
        <w:t>UK-origin</w:t>
      </w:r>
      <w:r w:rsidR="005C3191">
        <w:t xml:space="preserve"> </w:t>
      </w:r>
      <w:r>
        <w:t>goods</w:t>
      </w:r>
      <w:r w:rsidR="005C3191">
        <w:t xml:space="preserve"> </w:t>
      </w:r>
      <w:r>
        <w:t>present</w:t>
      </w:r>
      <w:r w:rsidR="005C3191">
        <w:t xml:space="preserve"> </w:t>
      </w:r>
      <w:r>
        <w:t>to</w:t>
      </w:r>
      <w:r w:rsidR="005C3191">
        <w:t xml:space="preserve"> </w:t>
      </w:r>
      <w:r>
        <w:t>our</w:t>
      </w:r>
      <w:r w:rsidR="005C3191">
        <w:t xml:space="preserve"> </w:t>
      </w:r>
      <w:r>
        <w:t>customers</w:t>
      </w:r>
      <w:r w:rsidR="005C3191">
        <w:t xml:space="preserve"> </w:t>
      </w:r>
      <w:r>
        <w:t>on</w:t>
      </w:r>
      <w:r w:rsidR="005C3191">
        <w:t xml:space="preserve"> </w:t>
      </w:r>
      <w:r>
        <w:t>the</w:t>
      </w:r>
      <w:r w:rsidR="005C3191">
        <w:t xml:space="preserve"> </w:t>
      </w:r>
      <w:r>
        <w:t>other</w:t>
      </w:r>
      <w:r w:rsidR="005C3191">
        <w:t xml:space="preserve"> </w:t>
      </w:r>
      <w:r>
        <w:t>side</w:t>
      </w:r>
      <w:r w:rsidR="005C3191">
        <w:t xml:space="preserve"> </w:t>
      </w:r>
      <w:r>
        <w:t>of</w:t>
      </w:r>
      <w:r w:rsidR="005C3191">
        <w:t xml:space="preserve"> </w:t>
      </w:r>
      <w:r>
        <w:t>the</w:t>
      </w:r>
      <w:r w:rsidR="005C3191">
        <w:t xml:space="preserve"> </w:t>
      </w:r>
      <w:r w:rsidR="004C20CB">
        <w:t xml:space="preserve">channel </w:t>
      </w:r>
      <w:r>
        <w:t>and,</w:t>
      </w:r>
      <w:r w:rsidR="005C3191">
        <w:t xml:space="preserve"> </w:t>
      </w:r>
      <w:r>
        <w:t>in</w:t>
      </w:r>
      <w:r w:rsidR="005C3191">
        <w:t xml:space="preserve"> </w:t>
      </w:r>
      <w:r>
        <w:t>turn,</w:t>
      </w:r>
      <w:r w:rsidR="005C3191">
        <w:t xml:space="preserve"> </w:t>
      </w:r>
      <w:r>
        <w:t>dictate</w:t>
      </w:r>
      <w:r w:rsidR="005C3191">
        <w:t xml:space="preserve"> </w:t>
      </w:r>
      <w:r>
        <w:t>the</w:t>
      </w:r>
      <w:r w:rsidR="005C3191">
        <w:t xml:space="preserve"> </w:t>
      </w:r>
      <w:r>
        <w:t>regime</w:t>
      </w:r>
      <w:r w:rsidR="005C3191">
        <w:t xml:space="preserve"> </w:t>
      </w:r>
      <w:r>
        <w:t>of</w:t>
      </w:r>
      <w:r w:rsidR="005C3191">
        <w:t xml:space="preserve"> </w:t>
      </w:r>
      <w:r>
        <w:t>controls</w:t>
      </w:r>
      <w:r w:rsidR="005C3191">
        <w:t xml:space="preserve"> </w:t>
      </w:r>
      <w:r>
        <w:t>that</w:t>
      </w:r>
      <w:r w:rsidR="005C3191">
        <w:t xml:space="preserve"> </w:t>
      </w:r>
      <w:r>
        <w:t>are</w:t>
      </w:r>
      <w:r w:rsidR="005C3191">
        <w:t xml:space="preserve"> </w:t>
      </w:r>
      <w:r>
        <w:t>appropriate</w:t>
      </w:r>
      <w:r w:rsidR="005C3191">
        <w:t xml:space="preserve"> </w:t>
      </w:r>
      <w:r>
        <w:t>to</w:t>
      </w:r>
      <w:r w:rsidR="005C3191">
        <w:t xml:space="preserve"> </w:t>
      </w:r>
      <w:r>
        <w:t>mitigate</w:t>
      </w:r>
      <w:r w:rsidR="005C3191">
        <w:t xml:space="preserve"> </w:t>
      </w:r>
      <w:r>
        <w:t>that</w:t>
      </w:r>
      <w:r w:rsidR="005C3191">
        <w:t xml:space="preserve"> </w:t>
      </w:r>
      <w:r>
        <w:t>risk</w:t>
      </w:r>
      <w:r w:rsidR="008B7A3E">
        <w:t>.</w:t>
      </w:r>
      <w:r w:rsidR="005C3191">
        <w:t xml:space="preserve"> </w:t>
      </w:r>
      <w:r>
        <w:t>There</w:t>
      </w:r>
      <w:r w:rsidR="005C3191">
        <w:t xml:space="preserve"> </w:t>
      </w:r>
      <w:r>
        <w:t>are</w:t>
      </w:r>
      <w:r w:rsidR="005C3191">
        <w:t xml:space="preserve"> </w:t>
      </w:r>
      <w:r>
        <w:t>lots</w:t>
      </w:r>
      <w:r w:rsidR="005C3191">
        <w:t xml:space="preserve"> </w:t>
      </w:r>
      <w:r>
        <w:t>of</w:t>
      </w:r>
      <w:r w:rsidR="005C3191">
        <w:t xml:space="preserve"> </w:t>
      </w:r>
      <w:r>
        <w:t>different</w:t>
      </w:r>
      <w:r w:rsidR="005C3191">
        <w:t xml:space="preserve"> </w:t>
      </w:r>
      <w:r>
        <w:t>aspects</w:t>
      </w:r>
      <w:r w:rsidR="005C3191">
        <w:t xml:space="preserve"> </w:t>
      </w:r>
      <w:r>
        <w:t>to</w:t>
      </w:r>
      <w:r w:rsidR="005C3191">
        <w:t xml:space="preserve"> </w:t>
      </w:r>
      <w:r>
        <w:t>it</w:t>
      </w:r>
      <w:r w:rsidR="005C3191">
        <w:t xml:space="preserve"> </w:t>
      </w:r>
      <w:r>
        <w:t>and,</w:t>
      </w:r>
      <w:r w:rsidR="005C3191">
        <w:t xml:space="preserve"> </w:t>
      </w:r>
      <w:r>
        <w:t>until</w:t>
      </w:r>
      <w:r w:rsidR="005C3191">
        <w:t xml:space="preserve"> </w:t>
      </w:r>
      <w:r>
        <w:t>it</w:t>
      </w:r>
      <w:r w:rsidR="005C3191">
        <w:t xml:space="preserve"> </w:t>
      </w:r>
      <w:r>
        <w:t>is</w:t>
      </w:r>
      <w:r w:rsidR="005C3191">
        <w:t xml:space="preserve"> </w:t>
      </w:r>
      <w:r>
        <w:t>finalised,</w:t>
      </w:r>
      <w:r w:rsidR="005C3191">
        <w:t xml:space="preserve"> </w:t>
      </w:r>
      <w:r>
        <w:t>it</w:t>
      </w:r>
      <w:r w:rsidR="005C3191">
        <w:t xml:space="preserve"> </w:t>
      </w:r>
      <w:r>
        <w:t>is</w:t>
      </w:r>
      <w:r w:rsidR="005C3191">
        <w:t xml:space="preserve"> </w:t>
      </w:r>
      <w:r>
        <w:t>difficult</w:t>
      </w:r>
      <w:r w:rsidR="005C3191">
        <w:t xml:space="preserve"> </w:t>
      </w:r>
      <w:r>
        <w:t>to</w:t>
      </w:r>
      <w:r w:rsidR="005C3191">
        <w:t xml:space="preserve"> </w:t>
      </w:r>
      <w:r>
        <w:t>be</w:t>
      </w:r>
      <w:r w:rsidR="005C3191">
        <w:t xml:space="preserve"> </w:t>
      </w:r>
      <w:r>
        <w:t>clear</w:t>
      </w:r>
      <w:r w:rsidR="005C3191">
        <w:t xml:space="preserve"> </w:t>
      </w:r>
      <w:r>
        <w:t>on</w:t>
      </w:r>
      <w:r w:rsidR="005C3191">
        <w:t xml:space="preserve"> </w:t>
      </w:r>
      <w:r>
        <w:t>precisely</w:t>
      </w:r>
      <w:r w:rsidR="005C3191">
        <w:t xml:space="preserve"> </w:t>
      </w:r>
      <w:r>
        <w:t>what</w:t>
      </w:r>
      <w:r w:rsidR="005C3191">
        <w:t xml:space="preserve"> </w:t>
      </w:r>
      <w:r>
        <w:t>the</w:t>
      </w:r>
      <w:r w:rsidR="005C3191">
        <w:t xml:space="preserve"> </w:t>
      </w:r>
      <w:r>
        <w:t>outcome</w:t>
      </w:r>
      <w:r w:rsidR="005C3191">
        <w:t xml:space="preserve"> </w:t>
      </w:r>
      <w:r>
        <w:t>will</w:t>
      </w:r>
      <w:r w:rsidR="005C3191">
        <w:t xml:space="preserve"> </w:t>
      </w:r>
      <w:r>
        <w:t>be.</w:t>
      </w:r>
    </w:p>
    <w:p w:rsidR="005A7205" w:rsidP="000A6186">
      <w:pPr>
        <w:pStyle w:val="Question"/>
      </w:pPr>
      <w:sdt>
        <w:sdtPr>
          <w:alias w:val="Member"/>
          <w:tag w:val="&lt;Member mnisId='1581' dodsId='31691'&gt;"/>
          <w:id w:val="-880477238"/>
          <w:placeholder>
            <w:docPart w:val="DefaultPlaceholder_1082065158"/>
          </w:placeholder>
          <w:richText/>
        </w:sdtPr>
        <w:sdtContent>
          <w:r w:rsidRPr="000A6186" w:rsidR="000A6186">
            <w:rPr>
              <w:b/>
            </w:rPr>
            <w:t>Mr</w:t>
          </w:r>
          <w:r w:rsidR="005C3191">
            <w:rPr>
              <w:b/>
            </w:rPr>
            <w:t xml:space="preserve"> </w:t>
          </w:r>
          <w:r w:rsidR="00C8072E">
            <w:rPr>
              <w:b/>
            </w:rPr>
            <w:t>Bone:</w:t>
          </w:r>
        </w:sdtContent>
      </w:sdt>
      <w:r w:rsidR="005C3191">
        <w:t xml:space="preserve"> </w:t>
      </w:r>
      <w:r w:rsidR="004C20CB">
        <w:t>Finally</w:t>
      </w:r>
      <w:r w:rsidR="000A6186">
        <w:t>,</w:t>
      </w:r>
      <w:r w:rsidR="005C3191">
        <w:t xml:space="preserve"> </w:t>
      </w:r>
      <w:r w:rsidR="000A6186">
        <w:t>can</w:t>
      </w:r>
      <w:r w:rsidR="005C3191">
        <w:t xml:space="preserve"> </w:t>
      </w:r>
      <w:r w:rsidR="000A6186">
        <w:t>I</w:t>
      </w:r>
      <w:r w:rsidR="005C3191">
        <w:t xml:space="preserve"> </w:t>
      </w:r>
      <w:r w:rsidR="000A6186">
        <w:t>go</w:t>
      </w:r>
      <w:r w:rsidR="005C3191">
        <w:t xml:space="preserve"> </w:t>
      </w:r>
      <w:r w:rsidR="000A6186">
        <w:t>to</w:t>
      </w:r>
      <w:r w:rsidR="005C3191">
        <w:t xml:space="preserve"> </w:t>
      </w:r>
      <w:r w:rsidR="000A6186">
        <w:t>Lars</w:t>
      </w:r>
      <w:r w:rsidR="005C3191">
        <w:t xml:space="preserve"> </w:t>
      </w:r>
      <w:r w:rsidR="000A6186">
        <w:t>and</w:t>
      </w:r>
      <w:r w:rsidR="005C3191">
        <w:t xml:space="preserve"> </w:t>
      </w:r>
      <w:r w:rsidR="000A6186">
        <w:t>follow</w:t>
      </w:r>
      <w:r w:rsidR="005C3191">
        <w:t xml:space="preserve"> </w:t>
      </w:r>
      <w:r w:rsidR="000A6186">
        <w:t>up</w:t>
      </w:r>
      <w:r w:rsidR="005C3191">
        <w:t xml:space="preserve"> </w:t>
      </w:r>
      <w:r w:rsidR="000A6186">
        <w:t>on</w:t>
      </w:r>
      <w:r w:rsidR="005C3191">
        <w:t xml:space="preserve"> </w:t>
      </w:r>
      <w:r w:rsidR="000A6186">
        <w:t>that</w:t>
      </w:r>
      <w:r w:rsidR="005C3191">
        <w:t xml:space="preserve"> </w:t>
      </w:r>
      <w:r w:rsidR="000A6186">
        <w:t>point</w:t>
      </w:r>
      <w:r w:rsidR="008B7A3E">
        <w:t>?</w:t>
      </w:r>
      <w:r w:rsidR="005C3191">
        <w:t xml:space="preserve"> </w:t>
      </w:r>
      <w:r w:rsidR="000A6186">
        <w:t>Some</w:t>
      </w:r>
      <w:r w:rsidR="005C3191">
        <w:t xml:space="preserve"> </w:t>
      </w:r>
      <w:r w:rsidR="000A6186">
        <w:t>of</w:t>
      </w:r>
      <w:r w:rsidR="005C3191">
        <w:t xml:space="preserve"> </w:t>
      </w:r>
      <w:r w:rsidR="000A6186">
        <w:t>us</w:t>
      </w:r>
      <w:r w:rsidR="005C3191">
        <w:t xml:space="preserve"> </w:t>
      </w:r>
      <w:r w:rsidR="000A6186">
        <w:t>have</w:t>
      </w:r>
      <w:r w:rsidR="005C3191">
        <w:t xml:space="preserve"> </w:t>
      </w:r>
      <w:r w:rsidR="000A6186">
        <w:t>argued</w:t>
      </w:r>
      <w:r w:rsidR="005C3191">
        <w:t xml:space="preserve"> </w:t>
      </w:r>
      <w:r w:rsidR="000A6186">
        <w:t>for</w:t>
      </w:r>
      <w:r w:rsidR="005C3191">
        <w:t xml:space="preserve"> </w:t>
      </w:r>
      <w:r w:rsidR="000A6186">
        <w:t>a</w:t>
      </w:r>
      <w:r w:rsidR="005C3191">
        <w:t xml:space="preserve"> </w:t>
      </w:r>
      <w:r w:rsidR="000A6186">
        <w:t>long</w:t>
      </w:r>
      <w:r w:rsidR="005C3191">
        <w:t xml:space="preserve"> </w:t>
      </w:r>
      <w:r w:rsidR="000A6186">
        <w:t>time</w:t>
      </w:r>
      <w:r w:rsidR="005C3191">
        <w:t xml:space="preserve"> </w:t>
      </w:r>
      <w:r w:rsidR="000A6186">
        <w:t>that</w:t>
      </w:r>
      <w:r w:rsidR="005C3191">
        <w:t xml:space="preserve"> </w:t>
      </w:r>
      <w:r w:rsidR="000A6186">
        <w:t>there</w:t>
      </w:r>
      <w:r w:rsidR="005C3191">
        <w:t xml:space="preserve"> </w:t>
      </w:r>
      <w:r w:rsidR="000A6186">
        <w:t>should</w:t>
      </w:r>
      <w:r w:rsidR="005C3191">
        <w:t xml:space="preserve"> </w:t>
      </w:r>
      <w:r w:rsidR="000A6186">
        <w:t>be</w:t>
      </w:r>
      <w:r w:rsidR="005C3191">
        <w:t xml:space="preserve"> </w:t>
      </w:r>
      <w:r w:rsidR="000A6186">
        <w:t>mutual</w:t>
      </w:r>
      <w:r w:rsidR="005C3191">
        <w:t xml:space="preserve"> </w:t>
      </w:r>
      <w:r w:rsidR="000A6186">
        <w:t>recognition</w:t>
      </w:r>
      <w:r w:rsidR="005C3191">
        <w:t xml:space="preserve"> </w:t>
      </w:r>
      <w:r w:rsidR="000A6186">
        <w:t>of</w:t>
      </w:r>
      <w:r w:rsidR="005C3191">
        <w:t xml:space="preserve"> </w:t>
      </w:r>
      <w:r w:rsidR="000A6186">
        <w:t>standards</w:t>
      </w:r>
      <w:r w:rsidR="004C20CB">
        <w:t>,</w:t>
      </w:r>
      <w:r w:rsidR="005C3191">
        <w:t xml:space="preserve"> </w:t>
      </w:r>
      <w:r w:rsidR="000A6186">
        <w:t>not</w:t>
      </w:r>
      <w:r w:rsidR="005C3191">
        <w:t xml:space="preserve"> </w:t>
      </w:r>
      <w:r w:rsidR="000A6186">
        <w:t>the</w:t>
      </w:r>
      <w:r w:rsidR="005C3191">
        <w:t xml:space="preserve"> </w:t>
      </w:r>
      <w:r w:rsidR="000A6186">
        <w:t>same</w:t>
      </w:r>
      <w:r w:rsidR="005C3191">
        <w:t xml:space="preserve"> </w:t>
      </w:r>
      <w:r w:rsidR="000A6186">
        <w:t>standards</w:t>
      </w:r>
      <w:r w:rsidR="004C20CB">
        <w:t>,</w:t>
      </w:r>
      <w:r w:rsidR="005C3191">
        <w:t xml:space="preserve"> </w:t>
      </w:r>
      <w:r w:rsidR="000A6186">
        <w:t>but</w:t>
      </w:r>
      <w:r w:rsidR="005C3191">
        <w:t xml:space="preserve"> </w:t>
      </w:r>
      <w:r w:rsidR="000A6186">
        <w:t>the</w:t>
      </w:r>
      <w:r w:rsidR="005C3191">
        <w:t xml:space="preserve"> </w:t>
      </w:r>
      <w:r w:rsidR="000A6186">
        <w:t>acceptance</w:t>
      </w:r>
      <w:r w:rsidR="005C3191">
        <w:t xml:space="preserve"> </w:t>
      </w:r>
      <w:r w:rsidR="000A6186">
        <w:t>by</w:t>
      </w:r>
      <w:r w:rsidR="005C3191">
        <w:t xml:space="preserve"> </w:t>
      </w:r>
      <w:r w:rsidR="000A6186">
        <w:t>the</w:t>
      </w:r>
      <w:r w:rsidR="005C3191">
        <w:t xml:space="preserve"> </w:t>
      </w:r>
      <w:r w:rsidR="000A6186">
        <w:t>EU</w:t>
      </w:r>
      <w:r w:rsidR="005C3191">
        <w:t xml:space="preserve"> </w:t>
      </w:r>
      <w:r w:rsidR="000A6186">
        <w:t>and</w:t>
      </w:r>
      <w:r w:rsidR="005C3191">
        <w:t xml:space="preserve"> </w:t>
      </w:r>
      <w:r w:rsidR="000A6186">
        <w:t>the</w:t>
      </w:r>
      <w:r w:rsidR="005C3191">
        <w:t xml:space="preserve"> </w:t>
      </w:r>
      <w:r w:rsidR="000A6186">
        <w:t>UK</w:t>
      </w:r>
      <w:r w:rsidR="005C3191">
        <w:t xml:space="preserve"> </w:t>
      </w:r>
      <w:r w:rsidR="000A6186">
        <w:t>that</w:t>
      </w:r>
      <w:r w:rsidR="005C3191">
        <w:t xml:space="preserve"> </w:t>
      </w:r>
      <w:r w:rsidR="000A6186">
        <w:t>the</w:t>
      </w:r>
      <w:r w:rsidR="005C3191">
        <w:t xml:space="preserve"> </w:t>
      </w:r>
      <w:r w:rsidR="000A6186">
        <w:t>standards</w:t>
      </w:r>
      <w:r w:rsidR="005C3191">
        <w:t xml:space="preserve"> </w:t>
      </w:r>
      <w:r w:rsidR="000A6186">
        <w:t>in</w:t>
      </w:r>
      <w:r w:rsidR="005C3191">
        <w:t xml:space="preserve"> </w:t>
      </w:r>
      <w:r w:rsidR="000A6186">
        <w:t>place</w:t>
      </w:r>
      <w:r w:rsidR="005C3191">
        <w:t xml:space="preserve"> </w:t>
      </w:r>
      <w:r w:rsidR="000A6186">
        <w:t>are</w:t>
      </w:r>
      <w:r w:rsidR="005C3191">
        <w:t xml:space="preserve"> </w:t>
      </w:r>
      <w:r w:rsidR="000A6186">
        <w:t>going</w:t>
      </w:r>
      <w:r w:rsidR="005C3191">
        <w:t xml:space="preserve"> </w:t>
      </w:r>
      <w:r w:rsidR="000A6186">
        <w:t>to</w:t>
      </w:r>
      <w:r w:rsidR="005C3191">
        <w:t xml:space="preserve"> </w:t>
      </w:r>
      <w:r w:rsidR="000A6186">
        <w:t>be</w:t>
      </w:r>
      <w:r w:rsidR="005C3191">
        <w:t xml:space="preserve"> </w:t>
      </w:r>
      <w:r w:rsidR="000A6186">
        <w:t>of</w:t>
      </w:r>
      <w:r w:rsidR="005C3191">
        <w:t xml:space="preserve"> </w:t>
      </w:r>
      <w:r w:rsidR="000A6186">
        <w:t>a</w:t>
      </w:r>
      <w:r w:rsidR="004C20CB">
        <w:t>n</w:t>
      </w:r>
      <w:r w:rsidR="005C3191">
        <w:t xml:space="preserve"> </w:t>
      </w:r>
      <w:r w:rsidR="000A6186">
        <w:t>acceptable</w:t>
      </w:r>
      <w:r w:rsidR="004C20CB">
        <w:t xml:space="preserve"> standard</w:t>
      </w:r>
      <w:r w:rsidR="000A6186">
        <w:t>,</w:t>
      </w:r>
      <w:r w:rsidR="005C3191">
        <w:t xml:space="preserve"> </w:t>
      </w:r>
      <w:r w:rsidR="000A6186">
        <w:t>although</w:t>
      </w:r>
      <w:r w:rsidR="005C3191">
        <w:t xml:space="preserve"> </w:t>
      </w:r>
      <w:r w:rsidR="004C20CB">
        <w:t xml:space="preserve">they are </w:t>
      </w:r>
      <w:r w:rsidR="000A6186">
        <w:t>not</w:t>
      </w:r>
      <w:r w:rsidR="005C3191">
        <w:t xml:space="preserve"> </w:t>
      </w:r>
      <w:r w:rsidR="000A6186">
        <w:t>the</w:t>
      </w:r>
      <w:r w:rsidR="005C3191">
        <w:t xml:space="preserve"> </w:t>
      </w:r>
      <w:r w:rsidR="000A6186">
        <w:t>same</w:t>
      </w:r>
      <w:r w:rsidR="008B7A3E">
        <w:t>.</w:t>
      </w:r>
      <w:r w:rsidR="005C3191">
        <w:t xml:space="preserve"> </w:t>
      </w:r>
      <w:r w:rsidR="000A6186">
        <w:t>Lars,</w:t>
      </w:r>
      <w:r w:rsidR="005C3191">
        <w:t xml:space="preserve"> </w:t>
      </w:r>
      <w:r w:rsidR="000A6186">
        <w:t>if</w:t>
      </w:r>
      <w:r w:rsidR="005C3191">
        <w:t xml:space="preserve"> </w:t>
      </w:r>
      <w:r w:rsidR="000A6186">
        <w:t>that</w:t>
      </w:r>
      <w:r w:rsidR="005C3191">
        <w:t xml:space="preserve"> </w:t>
      </w:r>
      <w:r w:rsidR="000A6186">
        <w:t>was</w:t>
      </w:r>
      <w:r w:rsidR="005C3191">
        <w:t xml:space="preserve"> </w:t>
      </w:r>
      <w:r w:rsidR="000A6186">
        <w:t>the</w:t>
      </w:r>
      <w:r w:rsidR="005C3191">
        <w:t xml:space="preserve"> </w:t>
      </w:r>
      <w:r w:rsidR="000A6186">
        <w:t>case,</w:t>
      </w:r>
      <w:r w:rsidR="005C3191">
        <w:t xml:space="preserve"> </w:t>
      </w:r>
      <w:r w:rsidR="000A6186">
        <w:t>would</w:t>
      </w:r>
      <w:r w:rsidR="005C3191">
        <w:t xml:space="preserve"> </w:t>
      </w:r>
      <w:r w:rsidR="000A6186">
        <w:t>that</w:t>
      </w:r>
      <w:r w:rsidR="005C3191">
        <w:t xml:space="preserve"> </w:t>
      </w:r>
      <w:r w:rsidR="000A6186">
        <w:t>in</w:t>
      </w:r>
      <w:r w:rsidR="005C3191">
        <w:t xml:space="preserve"> </w:t>
      </w:r>
      <w:r w:rsidR="000A6186">
        <w:t>any</w:t>
      </w:r>
      <w:r w:rsidR="005C3191">
        <w:t xml:space="preserve"> </w:t>
      </w:r>
      <w:r w:rsidR="000A6186">
        <w:t>way</w:t>
      </w:r>
      <w:r w:rsidR="005C3191">
        <w:t xml:space="preserve"> </w:t>
      </w:r>
      <w:r w:rsidR="000A6186">
        <w:t>help</w:t>
      </w:r>
      <w:r w:rsidR="005C3191">
        <w:t xml:space="preserve"> </w:t>
      </w:r>
      <w:r w:rsidR="000A6186">
        <w:t>in</w:t>
      </w:r>
      <w:r w:rsidR="005C3191">
        <w:t xml:space="preserve"> </w:t>
      </w:r>
      <w:r w:rsidR="000A6186">
        <w:t>customs</w:t>
      </w:r>
      <w:r w:rsidR="005C3191">
        <w:t xml:space="preserve"> </w:t>
      </w:r>
      <w:r w:rsidR="000A6186">
        <w:t>and</w:t>
      </w:r>
      <w:r w:rsidR="005C3191">
        <w:t xml:space="preserve"> </w:t>
      </w:r>
      <w:r w:rsidR="000A6186">
        <w:t>the</w:t>
      </w:r>
      <w:r w:rsidR="005C3191">
        <w:t xml:space="preserve"> </w:t>
      </w:r>
      <w:r w:rsidR="000A6186">
        <w:t>movement</w:t>
      </w:r>
      <w:r w:rsidR="005C3191">
        <w:t xml:space="preserve"> </w:t>
      </w:r>
      <w:r w:rsidR="000A6186">
        <w:t>of</w:t>
      </w:r>
      <w:r w:rsidR="005C3191">
        <w:t xml:space="preserve"> </w:t>
      </w:r>
      <w:r w:rsidR="000A6186">
        <w:t>freight?</w:t>
      </w:r>
    </w:p>
    <w:p w:rsidR="00BC4D6B" w:rsidP="000A6186">
      <w:pPr>
        <w:pStyle w:val="Answer"/>
      </w:pPr>
      <w:sdt>
        <w:sdtPr>
          <w:alias w:val="Witness"/>
          <w:id w:val="-677971932"/>
          <w:placeholder>
            <w:docPart w:val="DefaultPlaceholder_1082065158"/>
          </w:placeholder>
          <w:richText/>
        </w:sdtPr>
        <w:sdtContent>
          <w:r w:rsidRPr="008B7A3E" w:rsidR="008B7A3E">
            <w:rPr>
              <w:b/>
              <w:i/>
            </w:rPr>
            <w:t>Dr</w:t>
          </w:r>
          <w:r w:rsidR="005C3191">
            <w:rPr>
              <w:b/>
              <w:i/>
            </w:rPr>
            <w:t xml:space="preserve"> </w:t>
          </w:r>
          <w:r w:rsidRPr="008B7A3E" w:rsidR="008B7A3E">
            <w:rPr>
              <w:b/>
              <w:i/>
            </w:rPr>
            <w:t>Karlsson:</w:t>
          </w:r>
        </w:sdtContent>
      </w:sdt>
      <w:r w:rsidR="005C3191">
        <w:t xml:space="preserve"> </w:t>
      </w:r>
      <w:r w:rsidR="000A6186">
        <w:t>It</w:t>
      </w:r>
      <w:r w:rsidR="005C3191">
        <w:t xml:space="preserve"> </w:t>
      </w:r>
      <w:r w:rsidR="000A6186">
        <w:t>would</w:t>
      </w:r>
      <w:r w:rsidR="005C3191">
        <w:t xml:space="preserve"> </w:t>
      </w:r>
      <w:r w:rsidR="000A6186">
        <w:t>absolutely</w:t>
      </w:r>
      <w:r w:rsidR="005C3191">
        <w:t xml:space="preserve"> </w:t>
      </w:r>
      <w:r w:rsidR="000A6186">
        <w:t>help</w:t>
      </w:r>
      <w:r w:rsidR="008B7A3E">
        <w:t>.</w:t>
      </w:r>
      <w:r w:rsidR="005C3191">
        <w:t xml:space="preserve"> </w:t>
      </w:r>
      <w:r w:rsidR="000A6186">
        <w:t>This</w:t>
      </w:r>
      <w:r w:rsidR="005C3191">
        <w:t xml:space="preserve"> </w:t>
      </w:r>
      <w:r w:rsidR="000A6186">
        <w:t>is</w:t>
      </w:r>
      <w:r w:rsidR="005C3191">
        <w:t xml:space="preserve"> </w:t>
      </w:r>
      <w:r w:rsidR="000A6186">
        <w:t>one</w:t>
      </w:r>
      <w:r w:rsidR="005C3191">
        <w:t xml:space="preserve"> </w:t>
      </w:r>
      <w:r w:rsidR="000A6186">
        <w:t>of</w:t>
      </w:r>
      <w:r w:rsidR="005C3191">
        <w:t xml:space="preserve"> </w:t>
      </w:r>
      <w:r w:rsidR="000A6186">
        <w:t>the</w:t>
      </w:r>
      <w:r w:rsidR="005C3191">
        <w:t xml:space="preserve"> </w:t>
      </w:r>
      <w:r w:rsidR="000A6186">
        <w:t>vehicles</w:t>
      </w:r>
      <w:r w:rsidR="005C3191">
        <w:t xml:space="preserve"> </w:t>
      </w:r>
      <w:r w:rsidR="000A6186">
        <w:t>that</w:t>
      </w:r>
      <w:r w:rsidR="005C3191">
        <w:t xml:space="preserve"> </w:t>
      </w:r>
      <w:r w:rsidR="000A6186">
        <w:t>really</w:t>
      </w:r>
      <w:r w:rsidR="005C3191">
        <w:t xml:space="preserve"> </w:t>
      </w:r>
      <w:r w:rsidR="000A6186">
        <w:t>should</w:t>
      </w:r>
      <w:r w:rsidR="005C3191">
        <w:t xml:space="preserve"> </w:t>
      </w:r>
      <w:r w:rsidR="000A6186">
        <w:t>be</w:t>
      </w:r>
      <w:r w:rsidR="005C3191">
        <w:t xml:space="preserve"> </w:t>
      </w:r>
      <w:r w:rsidR="000A6186">
        <w:t>explored</w:t>
      </w:r>
      <w:r w:rsidR="008B7A3E">
        <w:t>.</w:t>
      </w:r>
      <w:r w:rsidR="005C3191">
        <w:t xml:space="preserve"> </w:t>
      </w:r>
      <w:r w:rsidR="000A6186">
        <w:t>As</w:t>
      </w:r>
      <w:r w:rsidR="005C3191">
        <w:t xml:space="preserve"> </w:t>
      </w:r>
      <w:r w:rsidR="000A6186">
        <w:t>Tim</w:t>
      </w:r>
      <w:r w:rsidR="005C3191">
        <w:t xml:space="preserve"> </w:t>
      </w:r>
      <w:r w:rsidR="000A6186">
        <w:t>was</w:t>
      </w:r>
      <w:r w:rsidR="005C3191">
        <w:t xml:space="preserve"> </w:t>
      </w:r>
      <w:r w:rsidR="000A6186">
        <w:t>saying,</w:t>
      </w:r>
      <w:r w:rsidR="005C3191">
        <w:t xml:space="preserve"> </w:t>
      </w:r>
      <w:r w:rsidR="000A6186">
        <w:t>the</w:t>
      </w:r>
      <w:r w:rsidR="005C3191">
        <w:t xml:space="preserve"> </w:t>
      </w:r>
      <w:r w:rsidR="000A6186">
        <w:t>border</w:t>
      </w:r>
      <w:r w:rsidR="005C3191">
        <w:t xml:space="preserve"> </w:t>
      </w:r>
      <w:r w:rsidR="000A6186">
        <w:t>procedures</w:t>
      </w:r>
      <w:r w:rsidR="005C3191">
        <w:t xml:space="preserve"> </w:t>
      </w:r>
      <w:r w:rsidR="000A6186">
        <w:t>will</w:t>
      </w:r>
      <w:r w:rsidR="005C3191">
        <w:t xml:space="preserve"> </w:t>
      </w:r>
      <w:r w:rsidR="000A6186">
        <w:t>be</w:t>
      </w:r>
      <w:r w:rsidR="005C3191">
        <w:t xml:space="preserve"> </w:t>
      </w:r>
      <w:r w:rsidR="000A6186">
        <w:t>the</w:t>
      </w:r>
      <w:r w:rsidR="005C3191">
        <w:t xml:space="preserve"> </w:t>
      </w:r>
      <w:r w:rsidR="000A6186">
        <w:t>same,</w:t>
      </w:r>
      <w:r w:rsidR="005C3191">
        <w:t xml:space="preserve"> </w:t>
      </w:r>
      <w:r w:rsidR="000A6186">
        <w:t>regardless</w:t>
      </w:r>
      <w:r w:rsidR="005C3191">
        <w:t xml:space="preserve"> </w:t>
      </w:r>
      <w:r w:rsidR="000A6186">
        <w:t>of</w:t>
      </w:r>
      <w:r w:rsidR="005C3191">
        <w:t xml:space="preserve"> </w:t>
      </w:r>
      <w:r w:rsidR="000A6186">
        <w:t>whether</w:t>
      </w:r>
      <w:r w:rsidR="005C3191">
        <w:t xml:space="preserve"> </w:t>
      </w:r>
      <w:r w:rsidR="000A6186">
        <w:t>there</w:t>
      </w:r>
      <w:r w:rsidR="005C3191">
        <w:t xml:space="preserve"> </w:t>
      </w:r>
      <w:r w:rsidR="000A6186">
        <w:t>is</w:t>
      </w:r>
      <w:r w:rsidR="005C3191">
        <w:t xml:space="preserve"> </w:t>
      </w:r>
      <w:r w:rsidR="000A6186">
        <w:t>a</w:t>
      </w:r>
      <w:r w:rsidR="005C3191">
        <w:t xml:space="preserve"> </w:t>
      </w:r>
      <w:r w:rsidR="00AB5F4F">
        <w:t xml:space="preserve">free </w:t>
      </w:r>
      <w:r w:rsidR="000A6186">
        <w:t>trade</w:t>
      </w:r>
      <w:r w:rsidR="005C3191">
        <w:t xml:space="preserve"> </w:t>
      </w:r>
      <w:r w:rsidR="000A6186">
        <w:t>agreement</w:t>
      </w:r>
      <w:r w:rsidR="008B7A3E">
        <w:t>.</w:t>
      </w:r>
      <w:r w:rsidR="005C3191">
        <w:t xml:space="preserve"> </w:t>
      </w:r>
      <w:r w:rsidR="00AB5F4F">
        <w:t xml:space="preserve">Free </w:t>
      </w:r>
      <w:r w:rsidR="000A6186">
        <w:t>trade</w:t>
      </w:r>
      <w:r w:rsidR="005C3191">
        <w:t xml:space="preserve"> </w:t>
      </w:r>
      <w:r w:rsidR="000A6186">
        <w:t>agreements</w:t>
      </w:r>
      <w:r w:rsidR="005C3191">
        <w:t xml:space="preserve"> </w:t>
      </w:r>
      <w:r w:rsidR="000A6186">
        <w:t>are</w:t>
      </w:r>
      <w:r w:rsidR="005C3191">
        <w:t xml:space="preserve"> </w:t>
      </w:r>
      <w:r w:rsidR="000A6186">
        <w:t>about</w:t>
      </w:r>
      <w:r w:rsidR="005C3191">
        <w:t xml:space="preserve"> </w:t>
      </w:r>
      <w:r w:rsidR="000A6186">
        <w:t>tariffs</w:t>
      </w:r>
      <w:r w:rsidR="005C3191">
        <w:t xml:space="preserve"> </w:t>
      </w:r>
      <w:r w:rsidR="000A6186">
        <w:t>and</w:t>
      </w:r>
      <w:r w:rsidR="005C3191">
        <w:t xml:space="preserve"> </w:t>
      </w:r>
      <w:r w:rsidR="000A6186">
        <w:t>they</w:t>
      </w:r>
      <w:r w:rsidR="005C3191">
        <w:t xml:space="preserve"> </w:t>
      </w:r>
      <w:r w:rsidR="000A6186">
        <w:t>have</w:t>
      </w:r>
      <w:r w:rsidR="005C3191">
        <w:t xml:space="preserve"> </w:t>
      </w:r>
      <w:r w:rsidR="000A6186">
        <w:t>a</w:t>
      </w:r>
      <w:r w:rsidR="005C3191">
        <w:t xml:space="preserve"> </w:t>
      </w:r>
      <w:r w:rsidR="000A6186">
        <w:t>big</w:t>
      </w:r>
      <w:r w:rsidR="005C3191">
        <w:t xml:space="preserve"> </w:t>
      </w:r>
      <w:r w:rsidR="000A6186">
        <w:t>impact</w:t>
      </w:r>
      <w:r w:rsidR="005C3191">
        <w:t xml:space="preserve"> </w:t>
      </w:r>
      <w:r w:rsidR="000A6186">
        <w:t>on</w:t>
      </w:r>
      <w:r w:rsidR="005C3191">
        <w:t xml:space="preserve"> </w:t>
      </w:r>
      <w:r w:rsidR="000A6186">
        <w:t>a</w:t>
      </w:r>
      <w:r w:rsidR="005C3191">
        <w:t xml:space="preserve"> </w:t>
      </w:r>
      <w:r w:rsidR="000A6186">
        <w:t>trader’s</w:t>
      </w:r>
      <w:r w:rsidR="005C3191">
        <w:t xml:space="preserve"> </w:t>
      </w:r>
      <w:r w:rsidR="000A6186">
        <w:t>margins</w:t>
      </w:r>
      <w:r w:rsidR="004C20CB">
        <w:t>,</w:t>
      </w:r>
      <w:r w:rsidR="005C3191">
        <w:t xml:space="preserve"> </w:t>
      </w:r>
      <w:r w:rsidR="000A6186">
        <w:t>if</w:t>
      </w:r>
      <w:r w:rsidR="005C3191">
        <w:t xml:space="preserve"> </w:t>
      </w:r>
      <w:r w:rsidR="004C20CB">
        <w:t>it has</w:t>
      </w:r>
      <w:r w:rsidR="005C3191">
        <w:t xml:space="preserve"> </w:t>
      </w:r>
      <w:r w:rsidR="000A6186">
        <w:t>to</w:t>
      </w:r>
      <w:r w:rsidR="005C3191">
        <w:t xml:space="preserve"> </w:t>
      </w:r>
      <w:r w:rsidR="000A6186">
        <w:t>pay</w:t>
      </w:r>
      <w:r w:rsidR="004C20CB">
        <w:t>,</w:t>
      </w:r>
      <w:r w:rsidR="005C3191">
        <w:t xml:space="preserve"> </w:t>
      </w:r>
      <w:r w:rsidR="006B0466">
        <w:t>and</w:t>
      </w:r>
      <w:r w:rsidR="005C3191">
        <w:t xml:space="preserve"> </w:t>
      </w:r>
      <w:r w:rsidR="006B0466">
        <w:t>on</w:t>
      </w:r>
      <w:r w:rsidR="005C3191">
        <w:t xml:space="preserve"> </w:t>
      </w:r>
      <w:r w:rsidR="006B0466">
        <w:t>who</w:t>
      </w:r>
      <w:r w:rsidR="005C3191">
        <w:t xml:space="preserve"> </w:t>
      </w:r>
      <w:r w:rsidR="006B0466">
        <w:t>is</w:t>
      </w:r>
      <w:r w:rsidR="005C3191">
        <w:t xml:space="preserve"> </w:t>
      </w:r>
      <w:r w:rsidR="006B0466">
        <w:t>paying,</w:t>
      </w:r>
      <w:r w:rsidR="005C3191">
        <w:t xml:space="preserve"> </w:t>
      </w:r>
      <w:r w:rsidR="006B0466">
        <w:t>with</w:t>
      </w:r>
      <w:r w:rsidR="005C3191">
        <w:t xml:space="preserve"> </w:t>
      </w:r>
      <w:r w:rsidR="006B0466">
        <w:t>the</w:t>
      </w:r>
      <w:r w:rsidR="005C3191">
        <w:t xml:space="preserve"> </w:t>
      </w:r>
      <w:r w:rsidR="006B0466">
        <w:t>different</w:t>
      </w:r>
      <w:r w:rsidR="005C3191">
        <w:t xml:space="preserve"> </w:t>
      </w:r>
      <w:r w:rsidR="006B0466">
        <w:t>clauses</w:t>
      </w:r>
      <w:r w:rsidR="005C3191">
        <w:t xml:space="preserve"> </w:t>
      </w:r>
      <w:r w:rsidR="006B0466">
        <w:t>around</w:t>
      </w:r>
      <w:r w:rsidR="005C3191">
        <w:t xml:space="preserve"> </w:t>
      </w:r>
      <w:r w:rsidR="006B0466">
        <w:t>who</w:t>
      </w:r>
      <w:r w:rsidR="005C3191">
        <w:t xml:space="preserve"> </w:t>
      </w:r>
      <w:r w:rsidR="006B0466">
        <w:t>pays</w:t>
      </w:r>
      <w:r w:rsidR="005C3191">
        <w:t xml:space="preserve"> </w:t>
      </w:r>
      <w:r w:rsidR="006B0466">
        <w:t>extra</w:t>
      </w:r>
      <w:r w:rsidR="005C3191">
        <w:t xml:space="preserve"> </w:t>
      </w:r>
      <w:r w:rsidR="006B0466">
        <w:t>duties</w:t>
      </w:r>
      <w:r w:rsidR="008B7A3E">
        <w:t>.</w:t>
      </w:r>
      <w:r w:rsidR="005C3191">
        <w:t xml:space="preserve"> </w:t>
      </w:r>
      <w:r w:rsidR="006B0466">
        <w:t>When</w:t>
      </w:r>
      <w:r w:rsidR="005C3191">
        <w:t xml:space="preserve"> </w:t>
      </w:r>
      <w:r w:rsidR="006B0466">
        <w:t>it</w:t>
      </w:r>
      <w:r w:rsidR="005C3191">
        <w:t xml:space="preserve"> </w:t>
      </w:r>
      <w:r w:rsidR="006B0466">
        <w:t>comes</w:t>
      </w:r>
      <w:r w:rsidR="005C3191">
        <w:t xml:space="preserve"> </w:t>
      </w:r>
      <w:r w:rsidR="006B0466">
        <w:t>to</w:t>
      </w:r>
      <w:r w:rsidR="004C20CB">
        <w:t xml:space="preserve"> the various kinds of</w:t>
      </w:r>
      <w:r w:rsidR="005C3191">
        <w:t xml:space="preserve"> </w:t>
      </w:r>
      <w:r w:rsidR="006B0466">
        <w:t>mutual</w:t>
      </w:r>
      <w:r w:rsidR="004C20CB">
        <w:t xml:space="preserve"> </w:t>
      </w:r>
      <w:r w:rsidR="006B0466">
        <w:t>recognition</w:t>
      </w:r>
      <w:r w:rsidR="005C3191">
        <w:t xml:space="preserve"> </w:t>
      </w:r>
      <w:r w:rsidR="004C20CB">
        <w:t>agreement</w:t>
      </w:r>
      <w:r w:rsidR="006B0466">
        <w:t>,</w:t>
      </w:r>
      <w:r w:rsidR="005C3191">
        <w:t xml:space="preserve"> </w:t>
      </w:r>
      <w:r w:rsidR="006B0466">
        <w:t>there</w:t>
      </w:r>
      <w:r w:rsidR="005C3191">
        <w:t xml:space="preserve"> </w:t>
      </w:r>
      <w:r w:rsidR="006B0466">
        <w:t>are</w:t>
      </w:r>
      <w:r w:rsidR="005C3191">
        <w:t xml:space="preserve"> </w:t>
      </w:r>
      <w:r w:rsidR="006B0466">
        <w:t>many</w:t>
      </w:r>
      <w:r w:rsidR="005C3191">
        <w:t xml:space="preserve"> </w:t>
      </w:r>
      <w:r w:rsidR="006B0466">
        <w:t>technical</w:t>
      </w:r>
      <w:r w:rsidR="005C3191">
        <w:t xml:space="preserve"> </w:t>
      </w:r>
      <w:r w:rsidR="006B0466">
        <w:t>agreements</w:t>
      </w:r>
      <w:r w:rsidR="005C3191">
        <w:t xml:space="preserve"> </w:t>
      </w:r>
      <w:r w:rsidR="006B0466">
        <w:t>that</w:t>
      </w:r>
      <w:r w:rsidR="005C3191">
        <w:t xml:space="preserve"> </w:t>
      </w:r>
      <w:r w:rsidR="006B0466">
        <w:t>should</w:t>
      </w:r>
      <w:r w:rsidR="005C3191">
        <w:t xml:space="preserve"> </w:t>
      </w:r>
      <w:r w:rsidR="006B0466">
        <w:t>definitely</w:t>
      </w:r>
      <w:r w:rsidR="005C3191">
        <w:t xml:space="preserve"> </w:t>
      </w:r>
      <w:r w:rsidR="006B0466">
        <w:t>be</w:t>
      </w:r>
      <w:r w:rsidR="005C3191">
        <w:t xml:space="preserve"> </w:t>
      </w:r>
      <w:r w:rsidR="006B0466">
        <w:t>explored</w:t>
      </w:r>
      <w:r w:rsidR="008B7A3E">
        <w:t>.</w:t>
      </w:r>
      <w:r w:rsidR="005C3191">
        <w:t xml:space="preserve"> </w:t>
      </w:r>
      <w:r w:rsidR="006B0466">
        <w:t>That</w:t>
      </w:r>
      <w:r w:rsidR="005C3191">
        <w:t xml:space="preserve"> </w:t>
      </w:r>
      <w:r w:rsidR="006B0466">
        <w:t>would</w:t>
      </w:r>
      <w:r w:rsidR="005C3191">
        <w:t xml:space="preserve"> </w:t>
      </w:r>
      <w:r w:rsidR="006B0466">
        <w:t>help</w:t>
      </w:r>
      <w:r>
        <w:t>.</w:t>
      </w:r>
    </w:p>
    <w:p w:rsidR="00BC4D6B" w:rsidP="000A6186">
      <w:pPr>
        <w:pStyle w:val="Answer"/>
      </w:pPr>
      <w:r>
        <w:t>If</w:t>
      </w:r>
      <w:r w:rsidR="005C3191">
        <w:t xml:space="preserve"> </w:t>
      </w:r>
      <w:r>
        <w:t>we</w:t>
      </w:r>
      <w:r w:rsidR="005C3191">
        <w:t xml:space="preserve"> </w:t>
      </w:r>
      <w:r>
        <w:t>had</w:t>
      </w:r>
      <w:r w:rsidR="005C3191">
        <w:t xml:space="preserve"> </w:t>
      </w:r>
      <w:r w:rsidR="004C20CB">
        <w:t>mutual recognition</w:t>
      </w:r>
      <w:r w:rsidR="005C3191">
        <w:t xml:space="preserve"> </w:t>
      </w:r>
      <w:r>
        <w:t>agreements</w:t>
      </w:r>
      <w:r w:rsidR="005C3191">
        <w:t xml:space="preserve"> </w:t>
      </w:r>
      <w:r>
        <w:t>on</w:t>
      </w:r>
      <w:r w:rsidR="005C3191">
        <w:t xml:space="preserve"> </w:t>
      </w:r>
      <w:r>
        <w:t>some</w:t>
      </w:r>
      <w:r w:rsidR="005C3191">
        <w:t xml:space="preserve"> </w:t>
      </w:r>
      <w:r>
        <w:t>of</w:t>
      </w:r>
      <w:r w:rsidR="005C3191">
        <w:t xml:space="preserve"> </w:t>
      </w:r>
      <w:r>
        <w:t>the</w:t>
      </w:r>
      <w:r w:rsidR="005C3191">
        <w:t xml:space="preserve"> </w:t>
      </w:r>
      <w:r>
        <w:t>standards</w:t>
      </w:r>
      <w:r w:rsidR="005C3191">
        <w:t xml:space="preserve"> </w:t>
      </w:r>
      <w:r>
        <w:t>you</w:t>
      </w:r>
      <w:r w:rsidR="005C3191">
        <w:t xml:space="preserve"> </w:t>
      </w:r>
      <w:r>
        <w:t>are</w:t>
      </w:r>
      <w:r w:rsidR="005C3191">
        <w:t xml:space="preserve"> </w:t>
      </w:r>
      <w:r>
        <w:t>talking</w:t>
      </w:r>
      <w:r w:rsidR="005C3191">
        <w:t xml:space="preserve"> </w:t>
      </w:r>
      <w:r>
        <w:t>about,</w:t>
      </w:r>
      <w:r w:rsidR="005C3191">
        <w:t xml:space="preserve"> </w:t>
      </w:r>
      <w:r>
        <w:t>it</w:t>
      </w:r>
      <w:r w:rsidR="005C3191">
        <w:t xml:space="preserve"> </w:t>
      </w:r>
      <w:r>
        <w:t>does</w:t>
      </w:r>
      <w:r w:rsidR="005C3191">
        <w:t xml:space="preserve"> </w:t>
      </w:r>
      <w:r>
        <w:t>not</w:t>
      </w:r>
      <w:r w:rsidR="005C3191">
        <w:t xml:space="preserve"> </w:t>
      </w:r>
      <w:r>
        <w:t>matter</w:t>
      </w:r>
      <w:r w:rsidR="005C3191">
        <w:t xml:space="preserve"> </w:t>
      </w:r>
      <w:r>
        <w:t>if</w:t>
      </w:r>
      <w:r w:rsidR="005C3191">
        <w:t xml:space="preserve"> </w:t>
      </w:r>
      <w:r>
        <w:t>one</w:t>
      </w:r>
      <w:r w:rsidR="005C3191">
        <w:t xml:space="preserve"> </w:t>
      </w:r>
      <w:r>
        <w:t>of</w:t>
      </w:r>
      <w:r w:rsidR="005C3191">
        <w:t xml:space="preserve"> </w:t>
      </w:r>
      <w:r>
        <w:t>the</w:t>
      </w:r>
      <w:r w:rsidR="005C3191">
        <w:t xml:space="preserve"> </w:t>
      </w:r>
      <w:r>
        <w:t>parties</w:t>
      </w:r>
      <w:r w:rsidR="005C3191">
        <w:t xml:space="preserve"> </w:t>
      </w:r>
      <w:r>
        <w:t>has</w:t>
      </w:r>
      <w:r w:rsidR="005C3191">
        <w:t xml:space="preserve"> </w:t>
      </w:r>
      <w:r>
        <w:t>a</w:t>
      </w:r>
      <w:r w:rsidR="005C3191">
        <w:t xml:space="preserve"> </w:t>
      </w:r>
      <w:r>
        <w:t>higher</w:t>
      </w:r>
      <w:r w:rsidR="005C3191">
        <w:t xml:space="preserve"> </w:t>
      </w:r>
      <w:r>
        <w:t>standard</w:t>
      </w:r>
      <w:r w:rsidR="005C3191">
        <w:t xml:space="preserve"> </w:t>
      </w:r>
      <w:r>
        <w:t>or</w:t>
      </w:r>
      <w:r w:rsidR="005C3191">
        <w:t xml:space="preserve"> </w:t>
      </w:r>
      <w:r>
        <w:t>not,</w:t>
      </w:r>
      <w:r w:rsidR="005C3191">
        <w:t xml:space="preserve"> </w:t>
      </w:r>
      <w:r>
        <w:t>as</w:t>
      </w:r>
      <w:r w:rsidR="005C3191">
        <w:t xml:space="preserve"> </w:t>
      </w:r>
      <w:r>
        <w:t>long</w:t>
      </w:r>
      <w:r w:rsidR="005C3191">
        <w:t xml:space="preserve"> </w:t>
      </w:r>
      <w:r>
        <w:t>as</w:t>
      </w:r>
      <w:r w:rsidR="005C3191">
        <w:t xml:space="preserve"> </w:t>
      </w:r>
      <w:r>
        <w:t>both</w:t>
      </w:r>
      <w:r w:rsidR="005C3191">
        <w:t xml:space="preserve"> </w:t>
      </w:r>
      <w:r>
        <w:t>agree</w:t>
      </w:r>
      <w:r w:rsidR="005C3191">
        <w:t xml:space="preserve"> </w:t>
      </w:r>
      <w:r>
        <w:t>that</w:t>
      </w:r>
      <w:r w:rsidR="005C3191">
        <w:t xml:space="preserve"> </w:t>
      </w:r>
      <w:r>
        <w:t>they</w:t>
      </w:r>
      <w:r w:rsidR="005C3191">
        <w:t xml:space="preserve"> </w:t>
      </w:r>
      <w:r>
        <w:t>are</w:t>
      </w:r>
      <w:r w:rsidR="005C3191">
        <w:t xml:space="preserve"> </w:t>
      </w:r>
      <w:r>
        <w:t>compatible</w:t>
      </w:r>
      <w:r w:rsidR="008B7A3E">
        <w:t>.</w:t>
      </w:r>
      <w:r w:rsidR="005C3191">
        <w:t xml:space="preserve"> </w:t>
      </w:r>
      <w:r>
        <w:t>You</w:t>
      </w:r>
      <w:r w:rsidR="005C3191">
        <w:t xml:space="preserve"> </w:t>
      </w:r>
      <w:r>
        <w:t>could</w:t>
      </w:r>
      <w:r w:rsidR="005C3191">
        <w:t xml:space="preserve"> </w:t>
      </w:r>
      <w:r>
        <w:t>then</w:t>
      </w:r>
      <w:r w:rsidR="005C3191">
        <w:t xml:space="preserve"> </w:t>
      </w:r>
      <w:r>
        <w:t>have</w:t>
      </w:r>
      <w:r w:rsidR="005C3191">
        <w:t xml:space="preserve"> </w:t>
      </w:r>
      <w:r w:rsidR="004C20CB">
        <w:t>mutual recognition</w:t>
      </w:r>
      <w:r w:rsidR="005C3191">
        <w:t xml:space="preserve"> </w:t>
      </w:r>
      <w:r>
        <w:t>agreements</w:t>
      </w:r>
      <w:r w:rsidR="005C3191">
        <w:t xml:space="preserve"> </w:t>
      </w:r>
      <w:r>
        <w:t>on</w:t>
      </w:r>
      <w:r w:rsidR="005C3191">
        <w:t xml:space="preserve"> </w:t>
      </w:r>
      <w:r>
        <w:t>traders</w:t>
      </w:r>
      <w:r w:rsidR="005C3191">
        <w:t xml:space="preserve"> </w:t>
      </w:r>
      <w:r>
        <w:t>and</w:t>
      </w:r>
      <w:r w:rsidR="005C3191">
        <w:t xml:space="preserve"> </w:t>
      </w:r>
      <w:r>
        <w:t>trader</w:t>
      </w:r>
      <w:r w:rsidR="005C3191">
        <w:t xml:space="preserve"> </w:t>
      </w:r>
      <w:r>
        <w:t>statuses</w:t>
      </w:r>
      <w:r w:rsidR="004C20CB">
        <w:t xml:space="preserve">, given </w:t>
      </w:r>
      <w:r>
        <w:t>the</w:t>
      </w:r>
      <w:r w:rsidR="005C3191">
        <w:t xml:space="preserve"> </w:t>
      </w:r>
      <w:r>
        <w:t>international,</w:t>
      </w:r>
      <w:r w:rsidR="005C3191">
        <w:t xml:space="preserve"> </w:t>
      </w:r>
      <w:r>
        <w:t>interlinked</w:t>
      </w:r>
      <w:r w:rsidR="005C3191">
        <w:t xml:space="preserve"> </w:t>
      </w:r>
      <w:r>
        <w:t>value</w:t>
      </w:r>
      <w:r w:rsidR="005C3191">
        <w:t xml:space="preserve"> </w:t>
      </w:r>
      <w:r>
        <w:t>chains</w:t>
      </w:r>
      <w:r w:rsidR="005C3191">
        <w:t xml:space="preserve"> </w:t>
      </w:r>
      <w:r>
        <w:t>we</w:t>
      </w:r>
      <w:r w:rsidR="005C3191">
        <w:t xml:space="preserve"> </w:t>
      </w:r>
      <w:r>
        <w:t>talked</w:t>
      </w:r>
      <w:r w:rsidR="005C3191">
        <w:t xml:space="preserve"> </w:t>
      </w:r>
      <w:r>
        <w:t>about</w:t>
      </w:r>
      <w:r w:rsidR="005C3191">
        <w:t xml:space="preserve"> </w:t>
      </w:r>
      <w:r>
        <w:t>before</w:t>
      </w:r>
      <w:r w:rsidR="008B7A3E">
        <w:t>.</w:t>
      </w:r>
      <w:r w:rsidR="005C3191">
        <w:t xml:space="preserve"> </w:t>
      </w:r>
      <w:r>
        <w:t>A</w:t>
      </w:r>
      <w:r w:rsidR="005C3191">
        <w:t xml:space="preserve"> </w:t>
      </w:r>
      <w:r>
        <w:t>trader</w:t>
      </w:r>
      <w:r w:rsidR="005C3191">
        <w:t xml:space="preserve"> </w:t>
      </w:r>
      <w:r>
        <w:t>like</w:t>
      </w:r>
      <w:r w:rsidR="005C3191">
        <w:t xml:space="preserve"> </w:t>
      </w:r>
      <w:r>
        <w:t>the</w:t>
      </w:r>
      <w:r w:rsidR="005C3191">
        <w:t xml:space="preserve"> </w:t>
      </w:r>
      <w:r>
        <w:t>ones</w:t>
      </w:r>
      <w:r w:rsidR="005C3191">
        <w:t xml:space="preserve"> </w:t>
      </w:r>
      <w:r>
        <w:t>we</w:t>
      </w:r>
      <w:r w:rsidR="005C3191">
        <w:t xml:space="preserve"> </w:t>
      </w:r>
      <w:r>
        <w:t>talked</w:t>
      </w:r>
      <w:r w:rsidR="005C3191">
        <w:t xml:space="preserve"> </w:t>
      </w:r>
      <w:r>
        <w:t>about</w:t>
      </w:r>
      <w:r w:rsidR="005C3191">
        <w:t xml:space="preserve"> </w:t>
      </w:r>
      <w:r>
        <w:t>would</w:t>
      </w:r>
      <w:r w:rsidR="005C3191">
        <w:t xml:space="preserve"> </w:t>
      </w:r>
      <w:r>
        <w:t>be</w:t>
      </w:r>
      <w:r w:rsidR="005C3191">
        <w:t xml:space="preserve"> </w:t>
      </w:r>
      <w:r>
        <w:t>recognised</w:t>
      </w:r>
      <w:r w:rsidR="005C3191">
        <w:t xml:space="preserve"> </w:t>
      </w:r>
      <w:r>
        <w:t>on</w:t>
      </w:r>
      <w:r w:rsidR="005C3191">
        <w:t xml:space="preserve"> </w:t>
      </w:r>
      <w:r>
        <w:t>both</w:t>
      </w:r>
      <w:r w:rsidR="005C3191">
        <w:t xml:space="preserve"> </w:t>
      </w:r>
      <w:r>
        <w:t>sides</w:t>
      </w:r>
      <w:r w:rsidR="005C3191">
        <w:t xml:space="preserve"> </w:t>
      </w:r>
      <w:r>
        <w:t>as</w:t>
      </w:r>
      <w:r w:rsidR="005C3191">
        <w:t xml:space="preserve"> </w:t>
      </w:r>
      <w:r>
        <w:t>an</w:t>
      </w:r>
      <w:r w:rsidR="005C3191">
        <w:t xml:space="preserve"> </w:t>
      </w:r>
      <w:r>
        <w:t>AEO,</w:t>
      </w:r>
      <w:r w:rsidR="005C3191">
        <w:t xml:space="preserve"> </w:t>
      </w:r>
      <w:r>
        <w:t>a</w:t>
      </w:r>
      <w:r w:rsidR="005C3191">
        <w:t xml:space="preserve"> </w:t>
      </w:r>
      <w:r>
        <w:t>trusted</w:t>
      </w:r>
      <w:r w:rsidR="005C3191">
        <w:t xml:space="preserve"> </w:t>
      </w:r>
      <w:r>
        <w:t>trader</w:t>
      </w:r>
      <w:r w:rsidR="004C20CB">
        <w:t>,</w:t>
      </w:r>
      <w:r w:rsidR="005C3191">
        <w:t xml:space="preserve"> </w:t>
      </w:r>
      <w:r>
        <w:t>a</w:t>
      </w:r>
      <w:r w:rsidR="005C3191">
        <w:t xml:space="preserve"> </w:t>
      </w:r>
      <w:r>
        <w:t>registered</w:t>
      </w:r>
      <w:r w:rsidR="005C3191">
        <w:t xml:space="preserve"> </w:t>
      </w:r>
      <w:r>
        <w:t>trader</w:t>
      </w:r>
      <w:r w:rsidR="005C3191">
        <w:t xml:space="preserve"> </w:t>
      </w:r>
      <w:r>
        <w:t>or</w:t>
      </w:r>
      <w:r w:rsidR="005C3191">
        <w:t xml:space="preserve"> </w:t>
      </w:r>
      <w:r>
        <w:t>whatever</w:t>
      </w:r>
      <w:r w:rsidR="005C3191">
        <w:t xml:space="preserve"> </w:t>
      </w:r>
      <w:r>
        <w:t>it</w:t>
      </w:r>
      <w:r w:rsidR="005C3191">
        <w:t xml:space="preserve"> </w:t>
      </w:r>
      <w:r>
        <w:t>is</w:t>
      </w:r>
      <w:r w:rsidR="005C3191">
        <w:t xml:space="preserve"> </w:t>
      </w:r>
      <w:r>
        <w:t>called</w:t>
      </w:r>
      <w:r w:rsidR="005C3191">
        <w:t xml:space="preserve"> </w:t>
      </w:r>
      <w:r>
        <w:t>in</w:t>
      </w:r>
      <w:r w:rsidR="005C3191">
        <w:t xml:space="preserve"> </w:t>
      </w:r>
      <w:r>
        <w:t>the</w:t>
      </w:r>
      <w:r w:rsidR="005C3191">
        <w:t xml:space="preserve"> </w:t>
      </w:r>
      <w:r>
        <w:t>new</w:t>
      </w:r>
      <w:r w:rsidR="005C3191">
        <w:t xml:space="preserve"> </w:t>
      </w:r>
      <w:r>
        <w:t>system</w:t>
      </w:r>
      <w:r w:rsidR="005C3191">
        <w:t xml:space="preserve"> </w:t>
      </w:r>
      <w:r>
        <w:t>in</w:t>
      </w:r>
      <w:r w:rsidR="005C3191">
        <w:t xml:space="preserve"> </w:t>
      </w:r>
      <w:r>
        <w:t>the</w:t>
      </w:r>
      <w:r w:rsidR="005C3191">
        <w:t xml:space="preserve"> </w:t>
      </w:r>
      <w:r>
        <w:t>UK</w:t>
      </w:r>
      <w:r w:rsidR="005C3191">
        <w:t xml:space="preserve"> </w:t>
      </w:r>
      <w:r>
        <w:t>from</w:t>
      </w:r>
      <w:r w:rsidR="005C3191">
        <w:t xml:space="preserve"> </w:t>
      </w:r>
      <w:r>
        <w:t>1</w:t>
      </w:r>
      <w:r w:rsidR="005C3191">
        <w:t xml:space="preserve"> </w:t>
      </w:r>
      <w:r>
        <w:t>January</w:t>
      </w:r>
      <w:r w:rsidR="008B7A3E">
        <w:t>.</w:t>
      </w:r>
      <w:r w:rsidR="005C3191">
        <w:t xml:space="preserve"> </w:t>
      </w:r>
      <w:r>
        <w:t>That</w:t>
      </w:r>
      <w:r w:rsidR="005C3191">
        <w:t xml:space="preserve"> </w:t>
      </w:r>
      <w:r>
        <w:t>would</w:t>
      </w:r>
      <w:r w:rsidR="005C3191">
        <w:t xml:space="preserve"> </w:t>
      </w:r>
      <w:r>
        <w:t>also</w:t>
      </w:r>
      <w:r w:rsidR="005C3191">
        <w:t xml:space="preserve"> </w:t>
      </w:r>
      <w:r>
        <w:t>make</w:t>
      </w:r>
      <w:r w:rsidR="005C3191">
        <w:t xml:space="preserve"> </w:t>
      </w:r>
      <w:r>
        <w:t>it</w:t>
      </w:r>
      <w:r w:rsidR="005C3191">
        <w:t xml:space="preserve"> </w:t>
      </w:r>
      <w:r>
        <w:t>possible</w:t>
      </w:r>
      <w:r w:rsidR="005C3191">
        <w:t xml:space="preserve"> </w:t>
      </w:r>
      <w:r>
        <w:t>to</w:t>
      </w:r>
      <w:r w:rsidR="005C3191">
        <w:t xml:space="preserve"> </w:t>
      </w:r>
      <w:r>
        <w:t>move</w:t>
      </w:r>
      <w:r w:rsidR="005C3191">
        <w:t xml:space="preserve"> </w:t>
      </w:r>
      <w:r>
        <w:t>these</w:t>
      </w:r>
      <w:r w:rsidR="005C3191">
        <w:t xml:space="preserve"> </w:t>
      </w:r>
      <w:r>
        <w:t>volumes</w:t>
      </w:r>
      <w:r w:rsidR="005C3191">
        <w:t xml:space="preserve"> </w:t>
      </w:r>
      <w:r>
        <w:t>more</w:t>
      </w:r>
      <w:r w:rsidR="005C3191">
        <w:t xml:space="preserve"> </w:t>
      </w:r>
      <w:r>
        <w:t>quickly</w:t>
      </w:r>
      <w:r w:rsidR="005C3191">
        <w:t xml:space="preserve"> </w:t>
      </w:r>
      <w:r>
        <w:t>across</w:t>
      </w:r>
      <w:r w:rsidR="005C3191">
        <w:t xml:space="preserve"> </w:t>
      </w:r>
      <w:r>
        <w:t>the</w:t>
      </w:r>
      <w:r w:rsidR="005C3191">
        <w:t xml:space="preserve"> </w:t>
      </w:r>
      <w:r>
        <w:t>border</w:t>
      </w:r>
      <w:r w:rsidR="008B7A3E">
        <w:t>.</w:t>
      </w:r>
      <w:r w:rsidR="005C3191">
        <w:t xml:space="preserve"> </w:t>
      </w:r>
      <w:r>
        <w:t>By</w:t>
      </w:r>
      <w:r w:rsidR="005C3191">
        <w:t xml:space="preserve"> </w:t>
      </w:r>
      <w:r>
        <w:t>doing</w:t>
      </w:r>
      <w:r w:rsidR="005C3191">
        <w:t xml:space="preserve"> </w:t>
      </w:r>
      <w:r>
        <w:t>that,</w:t>
      </w:r>
      <w:r w:rsidR="005C3191">
        <w:t xml:space="preserve"> </w:t>
      </w:r>
      <w:r>
        <w:t>you</w:t>
      </w:r>
      <w:r w:rsidR="005C3191">
        <w:t xml:space="preserve"> </w:t>
      </w:r>
      <w:r>
        <w:t>can</w:t>
      </w:r>
      <w:r w:rsidR="005C3191">
        <w:t xml:space="preserve"> </w:t>
      </w:r>
      <w:r>
        <w:t>move</w:t>
      </w:r>
      <w:r w:rsidR="005C3191">
        <w:t xml:space="preserve"> </w:t>
      </w:r>
      <w:r>
        <w:t>some</w:t>
      </w:r>
      <w:r w:rsidR="005C3191">
        <w:t xml:space="preserve"> </w:t>
      </w:r>
      <w:r>
        <w:t>of</w:t>
      </w:r>
      <w:r w:rsidR="005C3191">
        <w:t xml:space="preserve"> </w:t>
      </w:r>
      <w:r>
        <w:t>the</w:t>
      </w:r>
      <w:r w:rsidR="005C3191">
        <w:t xml:space="preserve"> </w:t>
      </w:r>
      <w:r>
        <w:t>formalities</w:t>
      </w:r>
      <w:r w:rsidR="005C3191">
        <w:t xml:space="preserve"> </w:t>
      </w:r>
      <w:r>
        <w:t>away</w:t>
      </w:r>
      <w:r w:rsidR="005C3191">
        <w:t xml:space="preserve"> </w:t>
      </w:r>
      <w:r>
        <w:t>from</w:t>
      </w:r>
      <w:r w:rsidR="005C3191">
        <w:t xml:space="preserve"> </w:t>
      </w:r>
      <w:r>
        <w:t>the</w:t>
      </w:r>
      <w:r w:rsidR="005C3191">
        <w:t xml:space="preserve"> </w:t>
      </w:r>
      <w:r>
        <w:t>border</w:t>
      </w:r>
      <w:r w:rsidR="005C3191">
        <w:t xml:space="preserve"> </w:t>
      </w:r>
      <w:r>
        <w:t>to</w:t>
      </w:r>
      <w:r w:rsidR="005C3191">
        <w:t xml:space="preserve"> </w:t>
      </w:r>
      <w:r>
        <w:t>before</w:t>
      </w:r>
      <w:r w:rsidR="004C20CB">
        <w:t xml:space="preserve"> </w:t>
      </w:r>
      <w:r w:rsidR="00053E15">
        <w:t>or</w:t>
      </w:r>
      <w:r w:rsidR="004C20CB">
        <w:t xml:space="preserve"> </w:t>
      </w:r>
      <w:r>
        <w:t>after</w:t>
      </w:r>
      <w:r w:rsidR="008B7A3E">
        <w:t>.</w:t>
      </w:r>
      <w:r w:rsidR="005C3191">
        <w:t xml:space="preserve"> </w:t>
      </w:r>
    </w:p>
    <w:p w:rsidR="000A6186" w:rsidP="000A6186">
      <w:pPr>
        <w:pStyle w:val="Answer"/>
      </w:pPr>
      <w:r>
        <w:t>These</w:t>
      </w:r>
      <w:r w:rsidR="005C3191">
        <w:t xml:space="preserve"> </w:t>
      </w:r>
      <w:r>
        <w:t>technical</w:t>
      </w:r>
      <w:r w:rsidR="005C3191">
        <w:t xml:space="preserve"> </w:t>
      </w:r>
      <w:r>
        <w:t>agreements</w:t>
      </w:r>
      <w:r w:rsidR="005C3191">
        <w:t xml:space="preserve"> </w:t>
      </w:r>
      <w:r>
        <w:t>are</w:t>
      </w:r>
      <w:r w:rsidR="005C3191">
        <w:t xml:space="preserve"> </w:t>
      </w:r>
      <w:r>
        <w:t>often</w:t>
      </w:r>
      <w:r w:rsidR="005C3191">
        <w:t xml:space="preserve"> </w:t>
      </w:r>
      <w:r>
        <w:t>easier,</w:t>
      </w:r>
      <w:r w:rsidR="005C3191">
        <w:t xml:space="preserve"> </w:t>
      </w:r>
      <w:r>
        <w:t>although</w:t>
      </w:r>
      <w:r w:rsidR="005C3191">
        <w:t xml:space="preserve"> </w:t>
      </w:r>
      <w:r>
        <w:t>there</w:t>
      </w:r>
      <w:r w:rsidR="005C3191">
        <w:t xml:space="preserve"> </w:t>
      </w:r>
      <w:r>
        <w:t>are</w:t>
      </w:r>
      <w:r w:rsidR="005C3191">
        <w:t xml:space="preserve"> </w:t>
      </w:r>
      <w:r>
        <w:t>some</w:t>
      </w:r>
      <w:r w:rsidR="005C3191">
        <w:t xml:space="preserve"> </w:t>
      </w:r>
      <w:r>
        <w:t>difficult</w:t>
      </w:r>
      <w:r w:rsidR="005C3191">
        <w:t xml:space="preserve"> </w:t>
      </w:r>
      <w:r>
        <w:t>areas</w:t>
      </w:r>
      <w:r w:rsidR="008B7A3E">
        <w:t>.</w:t>
      </w:r>
      <w:r w:rsidR="005C3191">
        <w:t xml:space="preserve"> </w:t>
      </w:r>
      <w:r>
        <w:t>In</w:t>
      </w:r>
      <w:r w:rsidR="005C3191">
        <w:t xml:space="preserve"> </w:t>
      </w:r>
      <w:r>
        <w:t>many</w:t>
      </w:r>
      <w:r w:rsidR="005C3191">
        <w:t xml:space="preserve"> </w:t>
      </w:r>
      <w:r>
        <w:t>areas,</w:t>
      </w:r>
      <w:r w:rsidR="005C3191">
        <w:t xml:space="preserve"> </w:t>
      </w:r>
      <w:r>
        <w:t>such</w:t>
      </w:r>
      <w:r w:rsidR="005C3191">
        <w:t xml:space="preserve"> </w:t>
      </w:r>
      <w:r>
        <w:t>as</w:t>
      </w:r>
      <w:r w:rsidR="005C3191">
        <w:t xml:space="preserve"> </w:t>
      </w:r>
      <w:r>
        <w:t>the</w:t>
      </w:r>
      <w:r w:rsidR="005C3191">
        <w:t xml:space="preserve"> </w:t>
      </w:r>
      <w:r>
        <w:t>mutual</w:t>
      </w:r>
      <w:r w:rsidR="005C3191">
        <w:t xml:space="preserve"> </w:t>
      </w:r>
      <w:r>
        <w:t>recognition</w:t>
      </w:r>
      <w:r w:rsidR="005C3191">
        <w:t xml:space="preserve"> </w:t>
      </w:r>
      <w:r>
        <w:t>of</w:t>
      </w:r>
      <w:r w:rsidR="005C3191">
        <w:t xml:space="preserve"> </w:t>
      </w:r>
      <w:r>
        <w:t>traders</w:t>
      </w:r>
      <w:r w:rsidR="005C3191">
        <w:t xml:space="preserve"> </w:t>
      </w:r>
      <w:r>
        <w:t>and</w:t>
      </w:r>
      <w:r w:rsidR="005C3191">
        <w:t xml:space="preserve"> </w:t>
      </w:r>
      <w:r>
        <w:t>trusted</w:t>
      </w:r>
      <w:r w:rsidR="005C3191">
        <w:t xml:space="preserve"> </w:t>
      </w:r>
      <w:r>
        <w:t>traders,</w:t>
      </w:r>
      <w:r w:rsidR="005C3191">
        <w:t xml:space="preserve"> </w:t>
      </w:r>
      <w:r>
        <w:t>it</w:t>
      </w:r>
      <w:r w:rsidR="005C3191">
        <w:t xml:space="preserve"> </w:t>
      </w:r>
      <w:r>
        <w:t>is</w:t>
      </w:r>
      <w:r w:rsidR="005C3191">
        <w:t xml:space="preserve"> </w:t>
      </w:r>
      <w:r>
        <w:t>a</w:t>
      </w:r>
      <w:r w:rsidR="005C3191">
        <w:t xml:space="preserve"> </w:t>
      </w:r>
      <w:r>
        <w:t>pretty</w:t>
      </w:r>
      <w:r w:rsidR="005C3191">
        <w:t xml:space="preserve"> </w:t>
      </w:r>
      <w:r>
        <w:t>simple</w:t>
      </w:r>
      <w:r w:rsidR="005C3191">
        <w:t xml:space="preserve"> </w:t>
      </w:r>
      <w:r>
        <w:t>process</w:t>
      </w:r>
      <w:r w:rsidR="005C3191">
        <w:t xml:space="preserve"> </w:t>
      </w:r>
      <w:r>
        <w:t>in</w:t>
      </w:r>
      <w:r w:rsidR="005C3191">
        <w:t xml:space="preserve"> </w:t>
      </w:r>
      <w:r>
        <w:t>comparison</w:t>
      </w:r>
      <w:r w:rsidR="005C3191">
        <w:t xml:space="preserve"> </w:t>
      </w:r>
      <w:r>
        <w:t>with</w:t>
      </w:r>
      <w:r w:rsidR="005C3191">
        <w:t xml:space="preserve"> </w:t>
      </w:r>
      <w:r>
        <w:t>a</w:t>
      </w:r>
      <w:r w:rsidR="005C3191">
        <w:t xml:space="preserve"> </w:t>
      </w:r>
      <w:r w:rsidR="00AB5F4F">
        <w:t xml:space="preserve">free </w:t>
      </w:r>
      <w:r>
        <w:t>trade</w:t>
      </w:r>
      <w:r w:rsidR="005C3191">
        <w:t xml:space="preserve"> </w:t>
      </w:r>
      <w:r>
        <w:t>agreement</w:t>
      </w:r>
      <w:r w:rsidR="005C3191">
        <w:t xml:space="preserve"> </w:t>
      </w:r>
      <w:r>
        <w:t>itself</w:t>
      </w:r>
      <w:r w:rsidR="008B7A3E">
        <w:t>.</w:t>
      </w:r>
      <w:r w:rsidR="005C3191">
        <w:t xml:space="preserve"> </w:t>
      </w:r>
      <w:r>
        <w:t>That</w:t>
      </w:r>
      <w:r w:rsidR="005C3191">
        <w:t xml:space="preserve"> </w:t>
      </w:r>
      <w:r>
        <w:t>would</w:t>
      </w:r>
      <w:r w:rsidR="005C3191">
        <w:t xml:space="preserve"> </w:t>
      </w:r>
      <w:r>
        <w:t>definitely</w:t>
      </w:r>
      <w:r w:rsidR="005C3191">
        <w:t xml:space="preserve"> </w:t>
      </w:r>
      <w:r>
        <w:t>help,</w:t>
      </w:r>
      <w:r w:rsidR="005C3191">
        <w:t xml:space="preserve"> </w:t>
      </w:r>
      <w:r>
        <w:t>so</w:t>
      </w:r>
      <w:r w:rsidR="005C3191">
        <w:t xml:space="preserve"> </w:t>
      </w:r>
      <w:r>
        <w:t>this</w:t>
      </w:r>
      <w:r w:rsidR="005C3191">
        <w:t xml:space="preserve"> </w:t>
      </w:r>
      <w:r>
        <w:t>is</w:t>
      </w:r>
      <w:r w:rsidR="005C3191">
        <w:t xml:space="preserve"> </w:t>
      </w:r>
      <w:r>
        <w:t>something</w:t>
      </w:r>
      <w:r w:rsidR="005C3191">
        <w:t xml:space="preserve"> </w:t>
      </w:r>
      <w:r>
        <w:t>that</w:t>
      </w:r>
      <w:r w:rsidR="005C3191">
        <w:t xml:space="preserve"> </w:t>
      </w:r>
      <w:r>
        <w:t>everybody</w:t>
      </w:r>
      <w:r w:rsidR="005C3191">
        <w:t xml:space="preserve"> </w:t>
      </w:r>
      <w:r>
        <w:t>should</w:t>
      </w:r>
      <w:r w:rsidR="005C3191">
        <w:t xml:space="preserve"> </w:t>
      </w:r>
      <w:r>
        <w:t>be</w:t>
      </w:r>
      <w:r w:rsidR="005C3191">
        <w:t xml:space="preserve"> </w:t>
      </w:r>
      <w:r>
        <w:t>looking</w:t>
      </w:r>
      <w:r w:rsidR="005C3191">
        <w:t xml:space="preserve"> </w:t>
      </w:r>
      <w:r>
        <w:t>at</w:t>
      </w:r>
      <w:r w:rsidR="005C3191">
        <w:t xml:space="preserve"> </w:t>
      </w:r>
      <w:r>
        <w:t>very</w:t>
      </w:r>
      <w:r w:rsidR="005C3191">
        <w:t xml:space="preserve"> </w:t>
      </w:r>
      <w:r>
        <w:t>quickly.</w:t>
      </w:r>
    </w:p>
    <w:p w:rsidR="002A18BF" w:rsidP="00BC4D6B">
      <w:pPr>
        <w:pStyle w:val="Question"/>
        <w:numPr>
          <w:ilvl w:val="0"/>
          <w:numId w:val="0"/>
        </w:numPr>
        <w:ind w:left="794"/>
      </w:pPr>
      <w:sdt>
        <w:sdtPr>
          <w:alias w:val="Member"/>
          <w:tag w:val="&lt;Member mnisId='4766' dodsId=''&gt;"/>
          <w:id w:val="-1949154095"/>
          <w:placeholder>
            <w:docPart w:val="DefaultPlaceholder_1082065158"/>
          </w:placeholder>
          <w:richText/>
        </w:sdtPr>
        <w:sdtContent>
          <w:r w:rsidRPr="002A18BF">
            <w:rPr>
              <w:b/>
            </w:rPr>
            <w:t>Dr</w:t>
          </w:r>
          <w:r w:rsidR="005C3191">
            <w:rPr>
              <w:b/>
            </w:rPr>
            <w:t xml:space="preserve"> </w:t>
          </w:r>
          <w:r w:rsidR="00A55F99">
            <w:rPr>
              <w:b/>
            </w:rPr>
            <w:t>Wallis:</w:t>
          </w:r>
        </w:sdtContent>
      </w:sdt>
      <w:r w:rsidR="005C3191">
        <w:t xml:space="preserve"> </w:t>
      </w:r>
      <w:r w:rsidR="00855DF4">
        <w:t>If</w:t>
      </w:r>
      <w:r w:rsidR="005C3191">
        <w:t xml:space="preserve"> </w:t>
      </w:r>
      <w:r w:rsidR="00855DF4">
        <w:t>we</w:t>
      </w:r>
      <w:r w:rsidR="005C3191">
        <w:t xml:space="preserve"> </w:t>
      </w:r>
      <w:r w:rsidR="00855DF4">
        <w:t>could</w:t>
      </w:r>
      <w:r w:rsidR="005C3191">
        <w:t xml:space="preserve"> </w:t>
      </w:r>
      <w:r w:rsidR="00B41D4E">
        <w:t>turn</w:t>
      </w:r>
      <w:r w:rsidR="005C3191">
        <w:t xml:space="preserve"> </w:t>
      </w:r>
      <w:r w:rsidR="00B41D4E">
        <w:t>to</w:t>
      </w:r>
      <w:r w:rsidR="005C3191">
        <w:t xml:space="preserve"> </w:t>
      </w:r>
      <w:r w:rsidR="00B41D4E">
        <w:t>the</w:t>
      </w:r>
      <w:r w:rsidR="005C3191">
        <w:t xml:space="preserve"> </w:t>
      </w:r>
      <w:r w:rsidR="00B41D4E">
        <w:t>EU’s</w:t>
      </w:r>
      <w:r w:rsidR="005C3191">
        <w:t xml:space="preserve"> </w:t>
      </w:r>
      <w:r w:rsidR="00B41D4E">
        <w:t>response</w:t>
      </w:r>
      <w:r w:rsidR="005C3191">
        <w:t xml:space="preserve"> </w:t>
      </w:r>
      <w:r w:rsidR="00B41D4E">
        <w:t>to</w:t>
      </w:r>
      <w:r w:rsidR="005C3191">
        <w:t xml:space="preserve"> </w:t>
      </w:r>
      <w:r w:rsidR="00B41D4E">
        <w:t>the</w:t>
      </w:r>
      <w:r w:rsidR="005C3191">
        <w:t xml:space="preserve"> </w:t>
      </w:r>
      <w:r w:rsidR="00B41D4E">
        <w:t>UK’s</w:t>
      </w:r>
      <w:r w:rsidR="005C3191">
        <w:t xml:space="preserve"> </w:t>
      </w:r>
      <w:r w:rsidR="00B41D4E">
        <w:t>12</w:t>
      </w:r>
      <w:r w:rsidR="005C3191">
        <w:t xml:space="preserve"> </w:t>
      </w:r>
      <w:r w:rsidR="00B41D4E">
        <w:t>June</w:t>
      </w:r>
      <w:r w:rsidR="005C3191">
        <w:t xml:space="preserve"> </w:t>
      </w:r>
      <w:r w:rsidR="00B41D4E">
        <w:t>announcement,</w:t>
      </w:r>
      <w:r w:rsidR="005C3191">
        <w:t xml:space="preserve"> </w:t>
      </w:r>
      <w:r w:rsidR="00B41D4E">
        <w:t>the</w:t>
      </w:r>
      <w:r w:rsidR="005C3191">
        <w:t xml:space="preserve"> </w:t>
      </w:r>
      <w:r w:rsidR="00B41D4E">
        <w:t>EU</w:t>
      </w:r>
      <w:r w:rsidR="005C3191">
        <w:t xml:space="preserve"> </w:t>
      </w:r>
      <w:r w:rsidR="00B41D4E">
        <w:t>responded</w:t>
      </w:r>
      <w:r w:rsidR="005C3191">
        <w:t xml:space="preserve"> </w:t>
      </w:r>
      <w:r w:rsidR="00B41D4E">
        <w:t>to</w:t>
      </w:r>
      <w:r w:rsidR="005C3191">
        <w:t xml:space="preserve"> </w:t>
      </w:r>
      <w:r w:rsidR="00B41D4E">
        <w:t>that</w:t>
      </w:r>
      <w:r w:rsidR="005C3191">
        <w:t xml:space="preserve"> </w:t>
      </w:r>
      <w:r w:rsidR="00B41D4E">
        <w:t>announcement</w:t>
      </w:r>
      <w:r w:rsidR="005C3191">
        <w:t xml:space="preserve"> </w:t>
      </w:r>
      <w:r w:rsidR="00B41D4E">
        <w:t>by</w:t>
      </w:r>
      <w:r w:rsidR="005C3191">
        <w:t xml:space="preserve"> </w:t>
      </w:r>
      <w:r w:rsidR="00B41D4E">
        <w:t>saying</w:t>
      </w:r>
      <w:r w:rsidR="005C3191">
        <w:t xml:space="preserve"> </w:t>
      </w:r>
      <w:r w:rsidR="00D01C63">
        <w:t>that</w:t>
      </w:r>
      <w:r w:rsidR="005C3191">
        <w:t xml:space="preserve"> </w:t>
      </w:r>
      <w:r w:rsidR="00A55F99">
        <w:t>it</w:t>
      </w:r>
      <w:r w:rsidR="005C3191">
        <w:t xml:space="preserve"> </w:t>
      </w:r>
      <w:r w:rsidR="00D01C63">
        <w:t>“</w:t>
      </w:r>
      <w:r w:rsidRPr="00A55F99" w:rsidR="00A55F99">
        <w:t>will continue to fully protect the integrity of the single market and customs union as well as its financial interest</w:t>
      </w:r>
      <w:r w:rsidR="00D01C63">
        <w:t>”</w:t>
      </w:r>
      <w:r w:rsidR="00A55F99">
        <w:t>.</w:t>
      </w:r>
      <w:r w:rsidR="005C3191">
        <w:t xml:space="preserve"> </w:t>
      </w:r>
      <w:r w:rsidR="002526F5">
        <w:t>Lars,</w:t>
      </w:r>
      <w:r w:rsidR="005C3191">
        <w:t xml:space="preserve"> </w:t>
      </w:r>
      <w:r w:rsidR="002526F5">
        <w:t>what</w:t>
      </w:r>
      <w:r w:rsidR="005C3191">
        <w:t xml:space="preserve"> </w:t>
      </w:r>
      <w:r w:rsidR="002526F5">
        <w:t>are</w:t>
      </w:r>
      <w:r w:rsidR="005C3191">
        <w:t xml:space="preserve"> </w:t>
      </w:r>
      <w:r w:rsidR="002526F5">
        <w:t>the</w:t>
      </w:r>
      <w:r w:rsidR="005C3191">
        <w:t xml:space="preserve"> </w:t>
      </w:r>
      <w:r w:rsidR="002526F5">
        <w:t>implications</w:t>
      </w:r>
      <w:r w:rsidR="005C3191">
        <w:t xml:space="preserve"> </w:t>
      </w:r>
      <w:r w:rsidR="002526F5">
        <w:t>of</w:t>
      </w:r>
      <w:r w:rsidR="005C3191">
        <w:t xml:space="preserve"> </w:t>
      </w:r>
      <w:r w:rsidR="002526F5">
        <w:t>this</w:t>
      </w:r>
      <w:r w:rsidR="005C3191">
        <w:t xml:space="preserve"> </w:t>
      </w:r>
      <w:r w:rsidR="002526F5">
        <w:t>decision</w:t>
      </w:r>
      <w:r w:rsidR="005C3191">
        <w:t xml:space="preserve"> </w:t>
      </w:r>
      <w:r w:rsidR="002526F5">
        <w:t>for</w:t>
      </w:r>
      <w:r w:rsidR="005C3191">
        <w:t xml:space="preserve"> </w:t>
      </w:r>
      <w:r w:rsidR="002526F5">
        <w:t>UK</w:t>
      </w:r>
      <w:r w:rsidR="005C3191">
        <w:t xml:space="preserve"> </w:t>
      </w:r>
      <w:r w:rsidR="002526F5">
        <w:t>businesses</w:t>
      </w:r>
      <w:r w:rsidR="005C3191">
        <w:t xml:space="preserve"> </w:t>
      </w:r>
      <w:r w:rsidR="002526F5">
        <w:t>exporting</w:t>
      </w:r>
      <w:r w:rsidR="005C3191">
        <w:t xml:space="preserve"> </w:t>
      </w:r>
      <w:r w:rsidR="002526F5">
        <w:t>to</w:t>
      </w:r>
      <w:r w:rsidR="005C3191">
        <w:t xml:space="preserve"> </w:t>
      </w:r>
      <w:r w:rsidR="002526F5">
        <w:t>the</w:t>
      </w:r>
      <w:r w:rsidR="005C3191">
        <w:t xml:space="preserve"> </w:t>
      </w:r>
      <w:r w:rsidR="002526F5">
        <w:t>EU?</w:t>
      </w:r>
    </w:p>
    <w:p w:rsidR="002526F5" w:rsidP="002526F5">
      <w:pPr>
        <w:pStyle w:val="Answer"/>
      </w:pPr>
      <w:sdt>
        <w:sdtPr>
          <w:alias w:val="Witness"/>
          <w:id w:val="-287902075"/>
          <w:placeholder>
            <w:docPart w:val="DefaultPlaceholder_1082065158"/>
          </w:placeholder>
          <w:richText/>
        </w:sdtPr>
        <w:sdtContent>
          <w:r w:rsidRPr="008B7A3E" w:rsidR="008B7A3E">
            <w:rPr>
              <w:b/>
              <w:i/>
            </w:rPr>
            <w:t>Dr</w:t>
          </w:r>
          <w:r w:rsidR="005C3191">
            <w:rPr>
              <w:b/>
              <w:i/>
            </w:rPr>
            <w:t xml:space="preserve"> </w:t>
          </w:r>
          <w:r w:rsidRPr="008B7A3E" w:rsidR="008B7A3E">
            <w:rPr>
              <w:b/>
              <w:i/>
            </w:rPr>
            <w:t>Karlsson:</w:t>
          </w:r>
        </w:sdtContent>
      </w:sdt>
      <w:r w:rsidR="005C3191">
        <w:t xml:space="preserve"> </w:t>
      </w:r>
      <w:r>
        <w:t>It</w:t>
      </w:r>
      <w:r w:rsidR="005C3191">
        <w:t xml:space="preserve"> </w:t>
      </w:r>
      <w:r>
        <w:t>is</w:t>
      </w:r>
      <w:r w:rsidR="005C3191">
        <w:t xml:space="preserve"> </w:t>
      </w:r>
      <w:r>
        <w:t>a</w:t>
      </w:r>
      <w:r w:rsidR="005C3191">
        <w:t xml:space="preserve"> </w:t>
      </w:r>
      <w:r>
        <w:t>fact</w:t>
      </w:r>
      <w:r w:rsidR="005C3191">
        <w:t xml:space="preserve"> </w:t>
      </w:r>
      <w:r>
        <w:t>that</w:t>
      </w:r>
      <w:r w:rsidR="005C3191">
        <w:t xml:space="preserve"> </w:t>
      </w:r>
      <w:r>
        <w:t>the</w:t>
      </w:r>
      <w:r w:rsidR="005C3191">
        <w:t xml:space="preserve"> </w:t>
      </w:r>
      <w:r>
        <w:t>European</w:t>
      </w:r>
      <w:r w:rsidR="005C3191">
        <w:t xml:space="preserve"> </w:t>
      </w:r>
      <w:r>
        <w:t>Union</w:t>
      </w:r>
      <w:r w:rsidR="005C3191">
        <w:t xml:space="preserve"> </w:t>
      </w:r>
      <w:r>
        <w:t>has</w:t>
      </w:r>
      <w:r w:rsidR="005C3191">
        <w:t xml:space="preserve"> </w:t>
      </w:r>
      <w:r>
        <w:t>already</w:t>
      </w:r>
      <w:r w:rsidR="005C3191">
        <w:t xml:space="preserve"> </w:t>
      </w:r>
      <w:r>
        <w:t>defined—and</w:t>
      </w:r>
      <w:r w:rsidR="005C3191">
        <w:t xml:space="preserve"> </w:t>
      </w:r>
      <w:r>
        <w:t>everybody</w:t>
      </w:r>
      <w:r w:rsidR="005C3191">
        <w:t xml:space="preserve"> </w:t>
      </w:r>
      <w:r>
        <w:t>could</w:t>
      </w:r>
      <w:r w:rsidR="005C3191">
        <w:t xml:space="preserve"> </w:t>
      </w:r>
      <w:r>
        <w:t>prepare</w:t>
      </w:r>
      <w:r w:rsidR="005C3191">
        <w:t xml:space="preserve"> </w:t>
      </w:r>
      <w:r>
        <w:t>for</w:t>
      </w:r>
      <w:r w:rsidR="005C3191">
        <w:t xml:space="preserve"> </w:t>
      </w:r>
      <w:r>
        <w:t>it—what</w:t>
      </w:r>
      <w:r w:rsidR="005C3191">
        <w:t xml:space="preserve"> </w:t>
      </w:r>
      <w:r>
        <w:t>it</w:t>
      </w:r>
      <w:r w:rsidR="005C3191">
        <w:t xml:space="preserve"> </w:t>
      </w:r>
      <w:r>
        <w:t>is</w:t>
      </w:r>
      <w:r w:rsidR="005C3191">
        <w:t xml:space="preserve"> </w:t>
      </w:r>
      <w:r>
        <w:t>like</w:t>
      </w:r>
      <w:r w:rsidR="005C3191">
        <w:t xml:space="preserve"> </w:t>
      </w:r>
      <w:r>
        <w:t>to</w:t>
      </w:r>
      <w:r w:rsidR="005C3191">
        <w:t xml:space="preserve"> </w:t>
      </w:r>
      <w:r>
        <w:t>import</w:t>
      </w:r>
      <w:r w:rsidR="005C3191">
        <w:t xml:space="preserve"> </w:t>
      </w:r>
      <w:r>
        <w:t>goods</w:t>
      </w:r>
      <w:r w:rsidR="005C3191">
        <w:t xml:space="preserve"> </w:t>
      </w:r>
      <w:r>
        <w:t>into</w:t>
      </w:r>
      <w:r w:rsidR="005C3191">
        <w:t xml:space="preserve"> </w:t>
      </w:r>
      <w:r>
        <w:t>the</w:t>
      </w:r>
      <w:r w:rsidR="005C3191">
        <w:t xml:space="preserve"> </w:t>
      </w:r>
      <w:r>
        <w:t>European</w:t>
      </w:r>
      <w:r w:rsidR="005C3191">
        <w:t xml:space="preserve"> </w:t>
      </w:r>
      <w:r>
        <w:t>Union</w:t>
      </w:r>
      <w:r w:rsidR="008B7A3E">
        <w:t>.</w:t>
      </w:r>
      <w:r w:rsidR="005C3191">
        <w:t xml:space="preserve"> </w:t>
      </w:r>
      <w:r w:rsidR="00A55F99">
        <w:t>It</w:t>
      </w:r>
      <w:r w:rsidR="005C3191">
        <w:t xml:space="preserve"> </w:t>
      </w:r>
      <w:r>
        <w:t>will</w:t>
      </w:r>
      <w:r w:rsidR="005C3191">
        <w:t xml:space="preserve"> </w:t>
      </w:r>
      <w:r>
        <w:t>use</w:t>
      </w:r>
      <w:r w:rsidR="005C3191">
        <w:t xml:space="preserve"> </w:t>
      </w:r>
      <w:r>
        <w:t>the</w:t>
      </w:r>
      <w:r w:rsidR="005C3191">
        <w:t xml:space="preserve"> </w:t>
      </w:r>
      <w:r>
        <w:t>same</w:t>
      </w:r>
      <w:r w:rsidR="005C3191">
        <w:t xml:space="preserve"> </w:t>
      </w:r>
      <w:r>
        <w:t>principles,</w:t>
      </w:r>
      <w:r w:rsidR="005C3191">
        <w:t xml:space="preserve"> </w:t>
      </w:r>
      <w:r>
        <w:t>the</w:t>
      </w:r>
      <w:r w:rsidR="005C3191">
        <w:t xml:space="preserve"> </w:t>
      </w:r>
      <w:r>
        <w:t>same</w:t>
      </w:r>
      <w:r w:rsidR="005C3191">
        <w:t xml:space="preserve"> </w:t>
      </w:r>
      <w:r>
        <w:t>parts</w:t>
      </w:r>
      <w:r w:rsidR="005C3191">
        <w:t xml:space="preserve"> </w:t>
      </w:r>
      <w:r>
        <w:t>and</w:t>
      </w:r>
      <w:r w:rsidR="005C3191">
        <w:t xml:space="preserve"> </w:t>
      </w:r>
      <w:r>
        <w:t>the</w:t>
      </w:r>
      <w:r w:rsidR="005C3191">
        <w:t xml:space="preserve"> </w:t>
      </w:r>
      <w:r>
        <w:t>same</w:t>
      </w:r>
      <w:r w:rsidR="005C3191">
        <w:t xml:space="preserve"> </w:t>
      </w:r>
      <w:r>
        <w:t>articles</w:t>
      </w:r>
      <w:r w:rsidR="005C3191">
        <w:t xml:space="preserve"> </w:t>
      </w:r>
      <w:r>
        <w:t>of</w:t>
      </w:r>
      <w:r w:rsidR="005C3191">
        <w:t xml:space="preserve"> </w:t>
      </w:r>
      <w:r>
        <w:t>the</w:t>
      </w:r>
      <w:r w:rsidR="005C3191">
        <w:t xml:space="preserve"> </w:t>
      </w:r>
      <w:r w:rsidR="00A55F99">
        <w:t>union customs code</w:t>
      </w:r>
      <w:r w:rsidR="005C3191">
        <w:t xml:space="preserve"> </w:t>
      </w:r>
      <w:r>
        <w:t>for</w:t>
      </w:r>
      <w:r w:rsidR="005C3191">
        <w:t xml:space="preserve"> </w:t>
      </w:r>
      <w:r>
        <w:t>imports</w:t>
      </w:r>
      <w:r w:rsidR="005C3191">
        <w:t xml:space="preserve"> </w:t>
      </w:r>
      <w:r>
        <w:t>from</w:t>
      </w:r>
      <w:r w:rsidR="005C3191">
        <w:t xml:space="preserve"> </w:t>
      </w:r>
      <w:r>
        <w:t>the</w:t>
      </w:r>
      <w:r w:rsidR="005C3191">
        <w:t xml:space="preserve"> </w:t>
      </w:r>
      <w:r>
        <w:t>UK</w:t>
      </w:r>
      <w:r w:rsidR="008B7A3E">
        <w:t>.</w:t>
      </w:r>
      <w:r w:rsidR="005C3191">
        <w:t xml:space="preserve"> </w:t>
      </w:r>
      <w:r>
        <w:t>That</w:t>
      </w:r>
      <w:r w:rsidR="005C3191">
        <w:t xml:space="preserve"> </w:t>
      </w:r>
      <w:r>
        <w:t>means</w:t>
      </w:r>
      <w:r w:rsidR="005C3191">
        <w:t xml:space="preserve"> </w:t>
      </w:r>
      <w:r>
        <w:t>that</w:t>
      </w:r>
      <w:r w:rsidR="005C3191">
        <w:t xml:space="preserve"> </w:t>
      </w:r>
      <w:r>
        <w:t>there</w:t>
      </w:r>
      <w:r w:rsidR="005C3191">
        <w:t xml:space="preserve"> </w:t>
      </w:r>
      <w:r>
        <w:t>will</w:t>
      </w:r>
      <w:r w:rsidR="005C3191">
        <w:t xml:space="preserve"> </w:t>
      </w:r>
      <w:r>
        <w:t>be</w:t>
      </w:r>
      <w:r w:rsidR="005C3191">
        <w:t xml:space="preserve"> </w:t>
      </w:r>
      <w:r>
        <w:t>full</w:t>
      </w:r>
      <w:r w:rsidR="005C3191">
        <w:t xml:space="preserve"> </w:t>
      </w:r>
      <w:r>
        <w:t>declarations</w:t>
      </w:r>
      <w:r w:rsidR="005C3191">
        <w:t xml:space="preserve"> </w:t>
      </w:r>
      <w:r>
        <w:t>and</w:t>
      </w:r>
      <w:r w:rsidR="005C3191">
        <w:t xml:space="preserve"> </w:t>
      </w:r>
      <w:r>
        <w:t>a</w:t>
      </w:r>
      <w:r w:rsidR="005C3191">
        <w:t xml:space="preserve"> </w:t>
      </w:r>
      <w:r>
        <w:t>set</w:t>
      </w:r>
      <w:r w:rsidR="005C3191">
        <w:t xml:space="preserve"> </w:t>
      </w:r>
      <w:r>
        <w:t>of</w:t>
      </w:r>
      <w:r w:rsidR="005C3191">
        <w:t xml:space="preserve"> </w:t>
      </w:r>
      <w:r>
        <w:t>different</w:t>
      </w:r>
      <w:r w:rsidR="005C3191">
        <w:t xml:space="preserve"> </w:t>
      </w:r>
      <w:r>
        <w:t>types</w:t>
      </w:r>
      <w:r w:rsidR="005C3191">
        <w:t xml:space="preserve"> </w:t>
      </w:r>
      <w:r>
        <w:t>of</w:t>
      </w:r>
      <w:r w:rsidR="005C3191">
        <w:t xml:space="preserve"> </w:t>
      </w:r>
      <w:r>
        <w:t>documentation,</w:t>
      </w:r>
      <w:r w:rsidR="005C3191">
        <w:t xml:space="preserve"> </w:t>
      </w:r>
      <w:r>
        <w:t>checks</w:t>
      </w:r>
      <w:r w:rsidR="005C3191">
        <w:t xml:space="preserve"> </w:t>
      </w:r>
      <w:r>
        <w:t>and</w:t>
      </w:r>
      <w:r w:rsidR="005C3191">
        <w:t xml:space="preserve"> </w:t>
      </w:r>
      <w:r>
        <w:t>clearances</w:t>
      </w:r>
      <w:r w:rsidR="005C3191">
        <w:t xml:space="preserve"> </w:t>
      </w:r>
      <w:r>
        <w:t>that</w:t>
      </w:r>
      <w:r w:rsidR="005C3191">
        <w:t xml:space="preserve"> </w:t>
      </w:r>
      <w:r>
        <w:t>need</w:t>
      </w:r>
      <w:r w:rsidR="005C3191">
        <w:t xml:space="preserve"> </w:t>
      </w:r>
      <w:r>
        <w:t>to</w:t>
      </w:r>
      <w:r w:rsidR="005C3191">
        <w:t xml:space="preserve"> </w:t>
      </w:r>
      <w:r>
        <w:t>be</w:t>
      </w:r>
      <w:r w:rsidR="005C3191">
        <w:t xml:space="preserve"> </w:t>
      </w:r>
      <w:r>
        <w:t>there</w:t>
      </w:r>
      <w:r w:rsidR="008B7A3E">
        <w:t>.</w:t>
      </w:r>
      <w:r w:rsidR="005C3191">
        <w:t xml:space="preserve"> </w:t>
      </w:r>
      <w:r>
        <w:t>That</w:t>
      </w:r>
      <w:r w:rsidR="005C3191">
        <w:t xml:space="preserve"> </w:t>
      </w:r>
      <w:r>
        <w:t>can</w:t>
      </w:r>
      <w:r w:rsidR="005C3191">
        <w:t xml:space="preserve"> </w:t>
      </w:r>
      <w:r>
        <w:t>be</w:t>
      </w:r>
      <w:r w:rsidR="005C3191">
        <w:t xml:space="preserve"> </w:t>
      </w:r>
      <w:r>
        <w:t>done</w:t>
      </w:r>
      <w:r w:rsidR="005C3191">
        <w:t xml:space="preserve"> </w:t>
      </w:r>
      <w:r>
        <w:t>with</w:t>
      </w:r>
      <w:r w:rsidR="005C3191">
        <w:t xml:space="preserve"> </w:t>
      </w:r>
      <w:r>
        <w:t>the</w:t>
      </w:r>
      <w:r w:rsidR="005C3191">
        <w:t xml:space="preserve"> </w:t>
      </w:r>
      <w:r>
        <w:t>simplifications</w:t>
      </w:r>
      <w:r w:rsidR="005C3191">
        <w:t xml:space="preserve"> </w:t>
      </w:r>
      <w:r>
        <w:t>that</w:t>
      </w:r>
      <w:r w:rsidR="005C3191">
        <w:t xml:space="preserve"> </w:t>
      </w:r>
      <w:r>
        <w:t>are</w:t>
      </w:r>
      <w:r w:rsidR="005C3191">
        <w:t xml:space="preserve"> </w:t>
      </w:r>
      <w:r>
        <w:t>already</w:t>
      </w:r>
      <w:r w:rsidR="005C3191">
        <w:t xml:space="preserve"> </w:t>
      </w:r>
      <w:r>
        <w:t>offered</w:t>
      </w:r>
      <w:r w:rsidR="005C3191">
        <w:t xml:space="preserve"> </w:t>
      </w:r>
      <w:r w:rsidR="00AB27F8">
        <w:t>in</w:t>
      </w:r>
      <w:r w:rsidR="005C3191">
        <w:t xml:space="preserve"> </w:t>
      </w:r>
      <w:r w:rsidR="00AB27F8">
        <w:t>the</w:t>
      </w:r>
      <w:r w:rsidR="005C3191">
        <w:t xml:space="preserve"> </w:t>
      </w:r>
      <w:r w:rsidR="00AB27F8">
        <w:t>UCC</w:t>
      </w:r>
      <w:r w:rsidR="005C3191">
        <w:t xml:space="preserve"> </w:t>
      </w:r>
      <w:r w:rsidR="00AB27F8">
        <w:t>on</w:t>
      </w:r>
      <w:r w:rsidR="005C3191">
        <w:t xml:space="preserve"> </w:t>
      </w:r>
      <w:r w:rsidR="00AB27F8">
        <w:t>the</w:t>
      </w:r>
      <w:r w:rsidR="005C3191">
        <w:t xml:space="preserve"> </w:t>
      </w:r>
      <w:r w:rsidR="00AB27F8">
        <w:t>EU</w:t>
      </w:r>
      <w:r w:rsidR="005C3191">
        <w:t xml:space="preserve"> </w:t>
      </w:r>
      <w:r w:rsidR="00AB27F8">
        <w:t>side,</w:t>
      </w:r>
      <w:r w:rsidR="005C3191">
        <w:t xml:space="preserve"> </w:t>
      </w:r>
      <w:r w:rsidR="00AB27F8">
        <w:t>but</w:t>
      </w:r>
      <w:r w:rsidR="005C3191">
        <w:t xml:space="preserve"> </w:t>
      </w:r>
      <w:r w:rsidR="00AB27F8">
        <w:t>it</w:t>
      </w:r>
      <w:r w:rsidR="005C3191">
        <w:t xml:space="preserve"> </w:t>
      </w:r>
      <w:r w:rsidR="00AB27F8">
        <w:t>does</w:t>
      </w:r>
      <w:r w:rsidR="005C3191">
        <w:t xml:space="preserve"> </w:t>
      </w:r>
      <w:r w:rsidR="00AB27F8">
        <w:t>not</w:t>
      </w:r>
      <w:r w:rsidR="005C3191">
        <w:t xml:space="preserve"> </w:t>
      </w:r>
      <w:r w:rsidR="00AB27F8">
        <w:t>mean</w:t>
      </w:r>
      <w:r w:rsidR="005C3191">
        <w:t xml:space="preserve"> </w:t>
      </w:r>
      <w:r w:rsidR="00AB27F8">
        <w:t>that</w:t>
      </w:r>
      <w:r w:rsidR="005C3191">
        <w:t xml:space="preserve"> </w:t>
      </w:r>
      <w:r w:rsidR="00AB27F8">
        <w:t>the</w:t>
      </w:r>
      <w:r w:rsidR="005C3191">
        <w:t xml:space="preserve"> </w:t>
      </w:r>
      <w:r w:rsidR="00AB27F8">
        <w:t>UK</w:t>
      </w:r>
      <w:r w:rsidR="005C3191">
        <w:t xml:space="preserve"> </w:t>
      </w:r>
      <w:r w:rsidR="00AB27F8">
        <w:t>has</w:t>
      </w:r>
      <w:r w:rsidR="005C3191">
        <w:t xml:space="preserve"> </w:t>
      </w:r>
      <w:r w:rsidR="00AB27F8">
        <w:t>to</w:t>
      </w:r>
      <w:r w:rsidR="005C3191">
        <w:t xml:space="preserve"> </w:t>
      </w:r>
      <w:r w:rsidR="00AB27F8">
        <w:t>replicate</w:t>
      </w:r>
      <w:r w:rsidR="005C3191">
        <w:t xml:space="preserve"> </w:t>
      </w:r>
      <w:r w:rsidR="00AB27F8">
        <w:t>them</w:t>
      </w:r>
      <w:r w:rsidR="008B7A3E">
        <w:t>.</w:t>
      </w:r>
      <w:r w:rsidR="005C3191">
        <w:t xml:space="preserve"> </w:t>
      </w:r>
      <w:r w:rsidR="00AB27F8">
        <w:t>As</w:t>
      </w:r>
      <w:r w:rsidR="005C3191">
        <w:t xml:space="preserve"> </w:t>
      </w:r>
      <w:r w:rsidR="00AB27F8">
        <w:t>long</w:t>
      </w:r>
      <w:r w:rsidR="005C3191">
        <w:t xml:space="preserve"> </w:t>
      </w:r>
      <w:r w:rsidR="00AB27F8">
        <w:t>as</w:t>
      </w:r>
      <w:r w:rsidR="005C3191">
        <w:t xml:space="preserve"> </w:t>
      </w:r>
      <w:r w:rsidR="00AB27F8">
        <w:t>the</w:t>
      </w:r>
      <w:r w:rsidR="005C3191">
        <w:t xml:space="preserve"> </w:t>
      </w:r>
      <w:r w:rsidR="00AB27F8">
        <w:t>UK</w:t>
      </w:r>
      <w:r w:rsidR="005C3191">
        <w:t xml:space="preserve"> </w:t>
      </w:r>
      <w:r w:rsidR="00AB27F8">
        <w:t>has</w:t>
      </w:r>
      <w:r w:rsidR="005C3191">
        <w:t xml:space="preserve"> </w:t>
      </w:r>
      <w:r w:rsidR="00AB27F8">
        <w:t>a</w:t>
      </w:r>
      <w:r w:rsidR="005C3191">
        <w:t xml:space="preserve"> </w:t>
      </w:r>
      <w:r w:rsidR="00AB27F8">
        <w:t>procedure</w:t>
      </w:r>
      <w:r w:rsidR="005C3191">
        <w:t xml:space="preserve"> </w:t>
      </w:r>
      <w:r w:rsidR="00AB27F8">
        <w:t>that</w:t>
      </w:r>
      <w:r w:rsidR="005C3191">
        <w:t xml:space="preserve"> </w:t>
      </w:r>
      <w:r w:rsidR="00AB27F8">
        <w:t>is</w:t>
      </w:r>
      <w:r w:rsidR="005C3191">
        <w:t xml:space="preserve"> </w:t>
      </w:r>
      <w:r w:rsidR="00AB27F8">
        <w:t>in</w:t>
      </w:r>
      <w:r w:rsidR="005C3191">
        <w:t xml:space="preserve"> </w:t>
      </w:r>
      <w:r w:rsidR="00AB27F8">
        <w:t>line</w:t>
      </w:r>
      <w:r w:rsidR="005C3191">
        <w:t xml:space="preserve"> </w:t>
      </w:r>
      <w:r w:rsidR="00AB27F8">
        <w:t>with</w:t>
      </w:r>
      <w:r w:rsidR="005C3191">
        <w:t xml:space="preserve"> </w:t>
      </w:r>
      <w:r w:rsidR="00AB27F8">
        <w:t>international</w:t>
      </w:r>
      <w:r w:rsidR="005C3191">
        <w:t xml:space="preserve"> </w:t>
      </w:r>
      <w:r w:rsidR="00AB27F8">
        <w:t>standards,</w:t>
      </w:r>
      <w:r w:rsidR="005C3191">
        <w:t xml:space="preserve"> </w:t>
      </w:r>
      <w:r w:rsidR="00AB27F8">
        <w:t>it</w:t>
      </w:r>
      <w:r w:rsidR="005C3191">
        <w:t xml:space="preserve"> </w:t>
      </w:r>
      <w:r w:rsidR="00AB27F8">
        <w:t>could</w:t>
      </w:r>
      <w:r w:rsidR="005C3191">
        <w:t xml:space="preserve"> </w:t>
      </w:r>
      <w:r w:rsidR="00AB27F8">
        <w:t>still</w:t>
      </w:r>
      <w:r w:rsidR="005C3191">
        <w:t xml:space="preserve"> </w:t>
      </w:r>
      <w:r w:rsidR="00AB27F8">
        <w:t>have</w:t>
      </w:r>
      <w:r w:rsidR="005C3191">
        <w:t xml:space="preserve"> </w:t>
      </w:r>
      <w:r w:rsidR="00AB27F8">
        <w:t>a</w:t>
      </w:r>
      <w:r w:rsidR="005C3191">
        <w:t xml:space="preserve"> </w:t>
      </w:r>
      <w:r w:rsidR="00AB27F8">
        <w:t>more</w:t>
      </w:r>
      <w:r w:rsidR="005C3191">
        <w:t xml:space="preserve"> </w:t>
      </w:r>
      <w:r w:rsidR="00AB27F8">
        <w:t>simplified</w:t>
      </w:r>
      <w:r w:rsidR="005C3191">
        <w:t xml:space="preserve"> </w:t>
      </w:r>
      <w:r w:rsidR="00AB27F8">
        <w:t>procedure</w:t>
      </w:r>
      <w:r w:rsidR="005C3191">
        <w:t xml:space="preserve"> </w:t>
      </w:r>
      <w:r w:rsidR="00AB27F8">
        <w:t>on</w:t>
      </w:r>
      <w:r w:rsidR="005C3191">
        <w:t xml:space="preserve"> </w:t>
      </w:r>
      <w:r w:rsidR="00AB27F8">
        <w:t>that</w:t>
      </w:r>
      <w:r w:rsidR="005C3191">
        <w:t xml:space="preserve"> </w:t>
      </w:r>
      <w:r w:rsidR="00AB27F8">
        <w:t>side,</w:t>
      </w:r>
      <w:r w:rsidR="005C3191">
        <w:t xml:space="preserve"> </w:t>
      </w:r>
      <w:r w:rsidR="00AB27F8">
        <w:t>if</w:t>
      </w:r>
      <w:r w:rsidR="005C3191">
        <w:t xml:space="preserve"> </w:t>
      </w:r>
      <w:r w:rsidR="00AB27F8">
        <w:t>that</w:t>
      </w:r>
      <w:r w:rsidR="005C3191">
        <w:t xml:space="preserve"> </w:t>
      </w:r>
      <w:r w:rsidR="00AB27F8">
        <w:t>helps,</w:t>
      </w:r>
      <w:r w:rsidR="005C3191">
        <w:t xml:space="preserve"> </w:t>
      </w:r>
      <w:r w:rsidR="00AB27F8">
        <w:t>for</w:t>
      </w:r>
      <w:r w:rsidR="005C3191">
        <w:t xml:space="preserve"> </w:t>
      </w:r>
      <w:r w:rsidR="00AB27F8">
        <w:t>both</w:t>
      </w:r>
      <w:r w:rsidR="005C3191">
        <w:t xml:space="preserve"> </w:t>
      </w:r>
      <w:r w:rsidR="00AB27F8">
        <w:t>imports</w:t>
      </w:r>
      <w:r w:rsidR="005C3191">
        <w:t xml:space="preserve"> </w:t>
      </w:r>
      <w:r w:rsidR="00AB27F8">
        <w:t>and</w:t>
      </w:r>
      <w:r w:rsidR="005C3191">
        <w:t xml:space="preserve"> </w:t>
      </w:r>
      <w:r w:rsidR="00AB27F8">
        <w:t>exports.</w:t>
      </w:r>
    </w:p>
    <w:p w:rsidR="00AB27F8" w:rsidP="002526F5">
      <w:pPr>
        <w:pStyle w:val="Answer"/>
      </w:pPr>
      <w:r>
        <w:t>To</w:t>
      </w:r>
      <w:r w:rsidR="005C3191">
        <w:t xml:space="preserve"> </w:t>
      </w:r>
      <w:r>
        <w:t>answer</w:t>
      </w:r>
      <w:r w:rsidR="005C3191">
        <w:t xml:space="preserve"> </w:t>
      </w:r>
      <w:r>
        <w:t>your</w:t>
      </w:r>
      <w:r w:rsidR="005C3191">
        <w:t xml:space="preserve"> </w:t>
      </w:r>
      <w:r>
        <w:t>question,</w:t>
      </w:r>
      <w:r w:rsidR="005C3191">
        <w:t xml:space="preserve"> </w:t>
      </w:r>
      <w:r>
        <w:t>it</w:t>
      </w:r>
      <w:r w:rsidR="005C3191">
        <w:t xml:space="preserve"> </w:t>
      </w:r>
      <w:r>
        <w:t>means</w:t>
      </w:r>
      <w:r w:rsidR="005C3191">
        <w:t xml:space="preserve"> </w:t>
      </w:r>
      <w:r>
        <w:t>that</w:t>
      </w:r>
      <w:r w:rsidR="005C3191">
        <w:t xml:space="preserve"> </w:t>
      </w:r>
      <w:r>
        <w:t>the</w:t>
      </w:r>
      <w:r w:rsidR="005C3191">
        <w:t xml:space="preserve"> </w:t>
      </w:r>
      <w:r>
        <w:t>European</w:t>
      </w:r>
      <w:r w:rsidR="005C3191">
        <w:t xml:space="preserve"> </w:t>
      </w:r>
      <w:r>
        <w:t>Union</w:t>
      </w:r>
      <w:r w:rsidR="005C3191">
        <w:t xml:space="preserve"> </w:t>
      </w:r>
      <w:r>
        <w:t>will</w:t>
      </w:r>
      <w:r w:rsidR="005C3191">
        <w:t xml:space="preserve"> </w:t>
      </w:r>
      <w:r>
        <w:t>not</w:t>
      </w:r>
      <w:r w:rsidR="005C3191">
        <w:t xml:space="preserve"> </w:t>
      </w:r>
      <w:r>
        <w:t>have</w:t>
      </w:r>
      <w:r w:rsidR="005C3191">
        <w:t xml:space="preserve"> </w:t>
      </w:r>
      <w:r>
        <w:t>a</w:t>
      </w:r>
      <w:r w:rsidR="005C3191">
        <w:t xml:space="preserve"> </w:t>
      </w:r>
      <w:r>
        <w:t>specific</w:t>
      </w:r>
      <w:r w:rsidR="005C3191">
        <w:t xml:space="preserve"> </w:t>
      </w:r>
      <w:r>
        <w:t>customs</w:t>
      </w:r>
      <w:r w:rsidR="005C3191">
        <w:t xml:space="preserve"> </w:t>
      </w:r>
      <w:r>
        <w:t>and</w:t>
      </w:r>
      <w:r w:rsidR="005C3191">
        <w:t xml:space="preserve"> </w:t>
      </w:r>
      <w:r>
        <w:t>border</w:t>
      </w:r>
      <w:r w:rsidR="005C3191">
        <w:t xml:space="preserve"> </w:t>
      </w:r>
      <w:r>
        <w:t>process</w:t>
      </w:r>
      <w:r w:rsidR="005C3191">
        <w:t xml:space="preserve"> </w:t>
      </w:r>
      <w:r>
        <w:t>in</w:t>
      </w:r>
      <w:r w:rsidR="005C3191">
        <w:t xml:space="preserve"> </w:t>
      </w:r>
      <w:r>
        <w:t>itself</w:t>
      </w:r>
      <w:r w:rsidR="005C3191">
        <w:t xml:space="preserve"> </w:t>
      </w:r>
      <w:r>
        <w:t>on</w:t>
      </w:r>
      <w:r w:rsidR="005C3191">
        <w:t xml:space="preserve"> </w:t>
      </w:r>
      <w:r>
        <w:t>this</w:t>
      </w:r>
      <w:r w:rsidR="005C3191">
        <w:t xml:space="preserve"> </w:t>
      </w:r>
      <w:r>
        <w:t>specific</w:t>
      </w:r>
      <w:r w:rsidR="005C3191">
        <w:t xml:space="preserve"> </w:t>
      </w:r>
      <w:r>
        <w:t>border</w:t>
      </w:r>
      <w:r w:rsidR="00A55F99">
        <w:t>,</w:t>
      </w:r>
      <w:r w:rsidR="005C3191">
        <w:t xml:space="preserve"> </w:t>
      </w:r>
      <w:r>
        <w:t>in</w:t>
      </w:r>
      <w:r w:rsidR="005C3191">
        <w:t xml:space="preserve"> </w:t>
      </w:r>
      <w:r>
        <w:t>relation</w:t>
      </w:r>
      <w:r w:rsidR="005C3191">
        <w:t xml:space="preserve"> </w:t>
      </w:r>
      <w:r>
        <w:t>to</w:t>
      </w:r>
      <w:r w:rsidR="005C3191">
        <w:t xml:space="preserve"> </w:t>
      </w:r>
      <w:r>
        <w:t>other</w:t>
      </w:r>
      <w:r w:rsidR="005C3191">
        <w:t xml:space="preserve"> </w:t>
      </w:r>
      <w:r>
        <w:t>third-country</w:t>
      </w:r>
      <w:r w:rsidR="005C3191">
        <w:t xml:space="preserve"> </w:t>
      </w:r>
      <w:r>
        <w:t>borders</w:t>
      </w:r>
      <w:r w:rsidR="005C3191">
        <w:t xml:space="preserve"> </w:t>
      </w:r>
      <w:r>
        <w:t>around</w:t>
      </w:r>
      <w:r w:rsidR="005C3191">
        <w:t xml:space="preserve"> </w:t>
      </w:r>
      <w:r>
        <w:t>the</w:t>
      </w:r>
      <w:r w:rsidR="005C3191">
        <w:t xml:space="preserve"> </w:t>
      </w:r>
      <w:r>
        <w:t>European</w:t>
      </w:r>
      <w:r w:rsidR="005C3191">
        <w:t xml:space="preserve"> </w:t>
      </w:r>
      <w:r>
        <w:t>Union</w:t>
      </w:r>
      <w:r w:rsidR="008B7A3E">
        <w:t>.</w:t>
      </w:r>
      <w:r w:rsidR="005C3191">
        <w:t xml:space="preserve"> </w:t>
      </w:r>
      <w:r w:rsidR="00A55F99">
        <w:t>It</w:t>
      </w:r>
      <w:r w:rsidR="005C3191">
        <w:t xml:space="preserve"> </w:t>
      </w:r>
      <w:r>
        <w:t>will</w:t>
      </w:r>
      <w:r w:rsidR="005C3191">
        <w:t xml:space="preserve"> </w:t>
      </w:r>
      <w:r>
        <w:t>use</w:t>
      </w:r>
      <w:r w:rsidR="005C3191">
        <w:t xml:space="preserve"> </w:t>
      </w:r>
      <w:r>
        <w:t>the</w:t>
      </w:r>
      <w:r w:rsidR="005C3191">
        <w:t xml:space="preserve"> </w:t>
      </w:r>
      <w:r>
        <w:t>same</w:t>
      </w:r>
      <w:r w:rsidR="005C3191">
        <w:t xml:space="preserve"> </w:t>
      </w:r>
      <w:r>
        <w:t>legislation</w:t>
      </w:r>
      <w:r w:rsidR="008B7A3E">
        <w:t>.</w:t>
      </w:r>
      <w:r w:rsidR="005C3191">
        <w:t xml:space="preserve"> </w:t>
      </w:r>
      <w:r>
        <w:t>It</w:t>
      </w:r>
      <w:r w:rsidR="005C3191">
        <w:t xml:space="preserve"> </w:t>
      </w:r>
      <w:r>
        <w:t>does</w:t>
      </w:r>
      <w:r w:rsidR="005C3191">
        <w:t xml:space="preserve"> </w:t>
      </w:r>
      <w:r>
        <w:t>not</w:t>
      </w:r>
      <w:r w:rsidR="005C3191">
        <w:t xml:space="preserve"> </w:t>
      </w:r>
      <w:r>
        <w:t>mean,</w:t>
      </w:r>
      <w:r w:rsidR="005C3191">
        <w:t xml:space="preserve"> </w:t>
      </w:r>
      <w:r w:rsidR="00A55F99">
        <w:t>though</w:t>
      </w:r>
      <w:r>
        <w:t>,</w:t>
      </w:r>
      <w:r w:rsidR="005C3191">
        <w:t xml:space="preserve"> </w:t>
      </w:r>
      <w:r>
        <w:t>that</w:t>
      </w:r>
      <w:r w:rsidR="005C3191">
        <w:t xml:space="preserve"> </w:t>
      </w:r>
      <w:r>
        <w:t>there</w:t>
      </w:r>
      <w:r w:rsidR="005C3191">
        <w:t xml:space="preserve"> </w:t>
      </w:r>
      <w:r>
        <w:t>can</w:t>
      </w:r>
      <w:r w:rsidR="005C3191">
        <w:t xml:space="preserve"> </w:t>
      </w:r>
      <w:r>
        <w:t>be</w:t>
      </w:r>
      <w:r w:rsidR="005C3191">
        <w:t xml:space="preserve"> </w:t>
      </w:r>
      <w:r>
        <w:t>specific</w:t>
      </w:r>
      <w:r w:rsidR="005C3191">
        <w:t xml:space="preserve"> </w:t>
      </w:r>
      <w:r>
        <w:t>requirements</w:t>
      </w:r>
      <w:r w:rsidR="00A55F99">
        <w:t>, as</w:t>
      </w:r>
      <w:r w:rsidR="005C3191">
        <w:t xml:space="preserve"> </w:t>
      </w:r>
      <w:r>
        <w:t>there</w:t>
      </w:r>
      <w:r w:rsidR="005C3191">
        <w:t xml:space="preserve"> </w:t>
      </w:r>
      <w:r>
        <w:t>are</w:t>
      </w:r>
      <w:r w:rsidR="005C3191">
        <w:t xml:space="preserve"> </w:t>
      </w:r>
      <w:r>
        <w:t>for</w:t>
      </w:r>
      <w:r w:rsidR="005C3191">
        <w:t xml:space="preserve"> </w:t>
      </w:r>
      <w:r>
        <w:t>the</w:t>
      </w:r>
      <w:r w:rsidR="005C3191">
        <w:t xml:space="preserve"> </w:t>
      </w:r>
      <w:r>
        <w:t>ro-ro</w:t>
      </w:r>
      <w:r w:rsidR="005C3191">
        <w:t xml:space="preserve"> </w:t>
      </w:r>
      <w:r>
        <w:t>traffic</w:t>
      </w:r>
      <w:r w:rsidR="005C3191">
        <w:t xml:space="preserve"> </w:t>
      </w:r>
      <w:r>
        <w:t>that</w:t>
      </w:r>
      <w:r w:rsidR="005C3191">
        <w:t xml:space="preserve"> </w:t>
      </w:r>
      <w:r>
        <w:t>Tim</w:t>
      </w:r>
      <w:r w:rsidR="005C3191">
        <w:t xml:space="preserve"> </w:t>
      </w:r>
      <w:r>
        <w:t>represents</w:t>
      </w:r>
      <w:r w:rsidR="005C3191">
        <w:t xml:space="preserve"> </w:t>
      </w:r>
      <w:r w:rsidR="00A55F99">
        <w:t>in</w:t>
      </w:r>
      <w:r w:rsidR="005C3191">
        <w:t xml:space="preserve"> </w:t>
      </w:r>
      <w:r>
        <w:t>Dover</w:t>
      </w:r>
      <w:r w:rsidR="00A55F99">
        <w:t>-Calais</w:t>
      </w:r>
      <w:r w:rsidR="005C3191">
        <w:t xml:space="preserve"> </w:t>
      </w:r>
      <w:r>
        <w:t>and</w:t>
      </w:r>
      <w:r w:rsidR="005C3191">
        <w:t xml:space="preserve"> </w:t>
      </w:r>
      <w:r w:rsidR="00A55F99">
        <w:t xml:space="preserve">for </w:t>
      </w:r>
      <w:r>
        <w:t>Eurotunnel,</w:t>
      </w:r>
      <w:r w:rsidR="005C3191">
        <w:t xml:space="preserve"> </w:t>
      </w:r>
      <w:r>
        <w:t>to</w:t>
      </w:r>
      <w:r w:rsidR="005C3191">
        <w:t xml:space="preserve"> </w:t>
      </w:r>
      <w:r>
        <w:t>simplify</w:t>
      </w:r>
      <w:r w:rsidR="005C3191">
        <w:t xml:space="preserve"> </w:t>
      </w:r>
      <w:r>
        <w:t>the</w:t>
      </w:r>
      <w:r w:rsidR="005C3191">
        <w:t xml:space="preserve"> </w:t>
      </w:r>
      <w:r>
        <w:t>way</w:t>
      </w:r>
      <w:r w:rsidR="005C3191">
        <w:t xml:space="preserve"> </w:t>
      </w:r>
      <w:r>
        <w:t>these</w:t>
      </w:r>
      <w:r w:rsidR="005C3191">
        <w:t xml:space="preserve"> </w:t>
      </w:r>
      <w:r>
        <w:t>import</w:t>
      </w:r>
      <w:r w:rsidR="005C3191">
        <w:t xml:space="preserve"> </w:t>
      </w:r>
      <w:r>
        <w:t>and</w:t>
      </w:r>
      <w:r w:rsidR="005C3191">
        <w:t xml:space="preserve"> </w:t>
      </w:r>
      <w:r>
        <w:t>security</w:t>
      </w:r>
      <w:r w:rsidR="005C3191">
        <w:t xml:space="preserve"> </w:t>
      </w:r>
      <w:r>
        <w:t>declarations</w:t>
      </w:r>
      <w:r w:rsidR="005C3191">
        <w:t xml:space="preserve"> </w:t>
      </w:r>
      <w:r>
        <w:t>are</w:t>
      </w:r>
      <w:r w:rsidR="005C3191">
        <w:t xml:space="preserve"> </w:t>
      </w:r>
      <w:r>
        <w:t>collected,</w:t>
      </w:r>
      <w:r w:rsidR="005C3191">
        <w:t xml:space="preserve"> </w:t>
      </w:r>
      <w:r>
        <w:t>transferred,</w:t>
      </w:r>
      <w:r w:rsidR="005C3191">
        <w:t xml:space="preserve"> </w:t>
      </w:r>
      <w:r>
        <w:t>handled,</w:t>
      </w:r>
      <w:r w:rsidR="005C3191">
        <w:t xml:space="preserve"> </w:t>
      </w:r>
      <w:r>
        <w:t>risk</w:t>
      </w:r>
      <w:r w:rsidR="00A55F99">
        <w:t xml:space="preserve"> </w:t>
      </w:r>
      <w:r>
        <w:t>managed</w:t>
      </w:r>
      <w:r w:rsidR="005C3191">
        <w:t xml:space="preserve"> </w:t>
      </w:r>
      <w:r>
        <w:t>and</w:t>
      </w:r>
      <w:r w:rsidR="005C3191">
        <w:t xml:space="preserve"> </w:t>
      </w:r>
      <w:r>
        <w:t>assessed</w:t>
      </w:r>
      <w:r w:rsidR="008B7A3E">
        <w:t>.</w:t>
      </w:r>
      <w:r w:rsidR="005C3191">
        <w:t xml:space="preserve"> </w:t>
      </w:r>
      <w:r>
        <w:t>That</w:t>
      </w:r>
      <w:r w:rsidR="005C3191">
        <w:t xml:space="preserve"> </w:t>
      </w:r>
      <w:r>
        <w:t>will</w:t>
      </w:r>
      <w:r w:rsidR="005C3191">
        <w:t xml:space="preserve"> </w:t>
      </w:r>
      <w:r>
        <w:t>certainly</w:t>
      </w:r>
      <w:r w:rsidR="005C3191">
        <w:t xml:space="preserve"> </w:t>
      </w:r>
      <w:r>
        <w:t>be</w:t>
      </w:r>
      <w:r w:rsidR="005C3191">
        <w:t xml:space="preserve"> </w:t>
      </w:r>
      <w:r>
        <w:t>done</w:t>
      </w:r>
      <w:r w:rsidR="00A55F99">
        <w:t>,</w:t>
      </w:r>
      <w:r w:rsidR="005C3191">
        <w:t xml:space="preserve"> </w:t>
      </w:r>
      <w:r>
        <w:t>but</w:t>
      </w:r>
      <w:r w:rsidR="005C3191">
        <w:t xml:space="preserve"> </w:t>
      </w:r>
      <w:r>
        <w:t>in</w:t>
      </w:r>
      <w:r w:rsidR="005C3191">
        <w:t xml:space="preserve"> </w:t>
      </w:r>
      <w:r>
        <w:t>the</w:t>
      </w:r>
      <w:r w:rsidR="005C3191">
        <w:t xml:space="preserve"> </w:t>
      </w:r>
      <w:r>
        <w:t>same</w:t>
      </w:r>
      <w:r w:rsidR="005C3191">
        <w:t xml:space="preserve"> </w:t>
      </w:r>
      <w:r>
        <w:t>way</w:t>
      </w:r>
      <w:r w:rsidR="005C3191">
        <w:t xml:space="preserve"> </w:t>
      </w:r>
      <w:r>
        <w:t>as</w:t>
      </w:r>
      <w:r w:rsidR="005C3191">
        <w:t xml:space="preserve"> </w:t>
      </w:r>
      <w:r>
        <w:t>at</w:t>
      </w:r>
      <w:r w:rsidR="005C3191">
        <w:t xml:space="preserve"> </w:t>
      </w:r>
      <w:r>
        <w:t>all</w:t>
      </w:r>
      <w:r w:rsidR="005C3191">
        <w:t xml:space="preserve"> </w:t>
      </w:r>
      <w:r>
        <w:t>other</w:t>
      </w:r>
      <w:r w:rsidR="005C3191">
        <w:t xml:space="preserve"> </w:t>
      </w:r>
      <w:r>
        <w:t>borders,</w:t>
      </w:r>
      <w:r w:rsidR="005C3191">
        <w:t xml:space="preserve"> </w:t>
      </w:r>
      <w:r>
        <w:t>and</w:t>
      </w:r>
      <w:r w:rsidR="005C3191">
        <w:t xml:space="preserve"> </w:t>
      </w:r>
      <w:r>
        <w:t>UK</w:t>
      </w:r>
      <w:r w:rsidR="005C3191">
        <w:t xml:space="preserve"> </w:t>
      </w:r>
      <w:r>
        <w:t>exporters</w:t>
      </w:r>
      <w:r w:rsidR="005C3191">
        <w:t xml:space="preserve"> </w:t>
      </w:r>
      <w:r>
        <w:t>need</w:t>
      </w:r>
      <w:r w:rsidR="005C3191">
        <w:t xml:space="preserve"> </w:t>
      </w:r>
      <w:r>
        <w:t>to</w:t>
      </w:r>
      <w:r w:rsidR="005C3191">
        <w:t xml:space="preserve"> </w:t>
      </w:r>
      <w:r>
        <w:t>take</w:t>
      </w:r>
      <w:r w:rsidR="00A55F99">
        <w:t xml:space="preserve"> that</w:t>
      </w:r>
      <w:r w:rsidR="005C3191">
        <w:t xml:space="preserve"> </w:t>
      </w:r>
      <w:r>
        <w:t>into</w:t>
      </w:r>
      <w:r w:rsidR="005C3191">
        <w:t xml:space="preserve"> </w:t>
      </w:r>
      <w:r>
        <w:t>account.</w:t>
      </w:r>
    </w:p>
    <w:p w:rsidR="00AB27F8" w:rsidP="00AB27F8">
      <w:pPr>
        <w:pStyle w:val="Question"/>
      </w:pPr>
      <w:sdt>
        <w:sdtPr>
          <w:alias w:val="Member"/>
          <w:tag w:val="&lt;Member mnisId='4766' dodsId=''&gt;"/>
          <w:id w:val="732280485"/>
          <w:placeholder>
            <w:docPart w:val="DefaultPlaceholder_1082065158"/>
          </w:placeholder>
          <w:richText/>
        </w:sdtPr>
        <w:sdtContent>
          <w:r w:rsidRPr="00AB27F8">
            <w:rPr>
              <w:b/>
            </w:rPr>
            <w:t>Dr</w:t>
          </w:r>
          <w:r w:rsidR="005C3191">
            <w:rPr>
              <w:b/>
            </w:rPr>
            <w:t xml:space="preserve"> </w:t>
          </w:r>
          <w:r w:rsidR="00A55F99">
            <w:rPr>
              <w:b/>
            </w:rPr>
            <w:t>Wallis:</w:t>
          </w:r>
        </w:sdtContent>
      </w:sdt>
      <w:r w:rsidR="005C3191">
        <w:t xml:space="preserve"> </w:t>
      </w:r>
      <w:r>
        <w:t>What</w:t>
      </w:r>
      <w:r w:rsidR="005C3191">
        <w:t xml:space="preserve"> </w:t>
      </w:r>
      <w:r>
        <w:t>are</w:t>
      </w:r>
      <w:r w:rsidR="005C3191">
        <w:t xml:space="preserve"> </w:t>
      </w:r>
      <w:r>
        <w:t>the</w:t>
      </w:r>
      <w:r w:rsidR="005C3191">
        <w:t xml:space="preserve"> </w:t>
      </w:r>
      <w:r>
        <w:t>practical</w:t>
      </w:r>
      <w:r w:rsidR="005C3191">
        <w:t xml:space="preserve"> </w:t>
      </w:r>
      <w:r>
        <w:t>implications</w:t>
      </w:r>
      <w:r w:rsidR="005C3191">
        <w:t xml:space="preserve"> </w:t>
      </w:r>
      <w:r w:rsidR="00A55F99">
        <w:t xml:space="preserve">of that announcement </w:t>
      </w:r>
      <w:r>
        <w:t>for</w:t>
      </w:r>
      <w:r w:rsidR="005C3191">
        <w:t xml:space="preserve"> </w:t>
      </w:r>
      <w:r>
        <w:t>businesses</w:t>
      </w:r>
      <w:r w:rsidR="005C3191">
        <w:t xml:space="preserve"> </w:t>
      </w:r>
      <w:r>
        <w:t>that</w:t>
      </w:r>
      <w:r w:rsidR="005C3191">
        <w:t xml:space="preserve"> </w:t>
      </w:r>
      <w:r>
        <w:t>are</w:t>
      </w:r>
      <w:r w:rsidR="005C3191">
        <w:t xml:space="preserve"> </w:t>
      </w:r>
      <w:r>
        <w:t>importing</w:t>
      </w:r>
      <w:r w:rsidR="008B7A3E">
        <w:t>?</w:t>
      </w:r>
      <w:r w:rsidR="005C3191">
        <w:t xml:space="preserve"> </w:t>
      </w:r>
      <w:r>
        <w:t>What</w:t>
      </w:r>
      <w:r w:rsidR="005C3191">
        <w:t xml:space="preserve"> </w:t>
      </w:r>
      <w:r>
        <w:t>does</w:t>
      </w:r>
      <w:r w:rsidR="005C3191">
        <w:t xml:space="preserve"> </w:t>
      </w:r>
      <w:r>
        <w:t>it</w:t>
      </w:r>
      <w:r w:rsidR="005C3191">
        <w:t xml:space="preserve"> </w:t>
      </w:r>
      <w:r>
        <w:t>mean</w:t>
      </w:r>
      <w:r w:rsidR="005C3191">
        <w:t xml:space="preserve"> </w:t>
      </w:r>
      <w:r w:rsidR="00A55F99">
        <w:t xml:space="preserve">day to </w:t>
      </w:r>
      <w:r>
        <w:t>day</w:t>
      </w:r>
      <w:r w:rsidR="00BC4D6B">
        <w:t>,</w:t>
      </w:r>
      <w:r w:rsidR="005C3191">
        <w:t xml:space="preserve"> </w:t>
      </w:r>
      <w:r>
        <w:t>operationally?</w:t>
      </w:r>
    </w:p>
    <w:p w:rsidR="00BC4D6B" w:rsidP="00AB27F8">
      <w:pPr>
        <w:pStyle w:val="Answer"/>
      </w:pPr>
      <w:sdt>
        <w:sdtPr>
          <w:alias w:val="Witness"/>
          <w:id w:val="-874303801"/>
          <w:placeholder>
            <w:docPart w:val="DefaultPlaceholder_1082065158"/>
          </w:placeholder>
          <w:richText/>
        </w:sdtPr>
        <w:sdtContent>
          <w:r w:rsidRPr="008B7A3E" w:rsidR="008B7A3E">
            <w:rPr>
              <w:b/>
              <w:i/>
            </w:rPr>
            <w:t>Dr</w:t>
          </w:r>
          <w:r w:rsidR="005C3191">
            <w:rPr>
              <w:b/>
              <w:i/>
            </w:rPr>
            <w:t xml:space="preserve"> </w:t>
          </w:r>
          <w:r w:rsidRPr="008B7A3E" w:rsidR="008B7A3E">
            <w:rPr>
              <w:b/>
              <w:i/>
            </w:rPr>
            <w:t>Karlsson:</w:t>
          </w:r>
        </w:sdtContent>
      </w:sdt>
      <w:r w:rsidR="005C3191">
        <w:t xml:space="preserve"> </w:t>
      </w:r>
      <w:r w:rsidR="00A55F99">
        <w:t xml:space="preserve">It </w:t>
      </w:r>
      <w:r w:rsidR="00AB27F8">
        <w:t>means</w:t>
      </w:r>
      <w:r w:rsidR="005C3191">
        <w:t xml:space="preserve"> </w:t>
      </w:r>
      <w:r w:rsidR="00AB27F8">
        <w:t>that</w:t>
      </w:r>
      <w:r w:rsidR="005C3191">
        <w:t xml:space="preserve"> </w:t>
      </w:r>
      <w:r w:rsidR="00AB27F8">
        <w:t>you</w:t>
      </w:r>
      <w:r w:rsidR="005C3191">
        <w:t xml:space="preserve"> </w:t>
      </w:r>
      <w:r w:rsidR="00AB27F8">
        <w:t>need</w:t>
      </w:r>
      <w:r w:rsidR="005C3191">
        <w:t xml:space="preserve"> </w:t>
      </w:r>
      <w:r w:rsidR="00AB27F8">
        <w:t>to</w:t>
      </w:r>
      <w:r w:rsidR="005C3191">
        <w:t xml:space="preserve"> </w:t>
      </w:r>
      <w:r w:rsidR="00AB27F8">
        <w:t>do</w:t>
      </w:r>
      <w:r w:rsidR="005C3191">
        <w:t xml:space="preserve"> </w:t>
      </w:r>
      <w:r w:rsidR="00AB27F8">
        <w:t>an</w:t>
      </w:r>
      <w:r w:rsidR="005C3191">
        <w:t xml:space="preserve"> </w:t>
      </w:r>
      <w:r w:rsidR="00AB27F8">
        <w:t>export</w:t>
      </w:r>
      <w:r w:rsidR="005C3191">
        <w:t xml:space="preserve"> </w:t>
      </w:r>
      <w:r w:rsidR="00AB27F8">
        <w:t>declaration</w:t>
      </w:r>
      <w:r w:rsidR="005C3191">
        <w:t xml:space="preserve"> </w:t>
      </w:r>
      <w:r w:rsidR="00AB27F8">
        <w:t>from</w:t>
      </w:r>
      <w:r w:rsidR="005C3191">
        <w:t xml:space="preserve"> </w:t>
      </w:r>
      <w:r w:rsidR="00AB27F8">
        <w:t>the</w:t>
      </w:r>
      <w:r w:rsidR="005C3191">
        <w:t xml:space="preserve"> </w:t>
      </w:r>
      <w:r w:rsidR="00AB27F8">
        <w:t>UK</w:t>
      </w:r>
      <w:r w:rsidR="008B7A3E">
        <w:t>.</w:t>
      </w:r>
      <w:r w:rsidR="005C3191">
        <w:t xml:space="preserve"> </w:t>
      </w:r>
      <w:r w:rsidR="00AB27F8">
        <w:t>It</w:t>
      </w:r>
      <w:r w:rsidR="005C3191">
        <w:t xml:space="preserve"> </w:t>
      </w:r>
      <w:r w:rsidR="00AB27F8">
        <w:t>is</w:t>
      </w:r>
      <w:r w:rsidR="005C3191">
        <w:t xml:space="preserve"> </w:t>
      </w:r>
      <w:r w:rsidR="00AB27F8">
        <w:t>a</w:t>
      </w:r>
      <w:r w:rsidR="005C3191">
        <w:t xml:space="preserve"> </w:t>
      </w:r>
      <w:r w:rsidR="00AB27F8">
        <w:t>full</w:t>
      </w:r>
      <w:r w:rsidR="005C3191">
        <w:t xml:space="preserve"> </w:t>
      </w:r>
      <w:r w:rsidR="00AB27F8">
        <w:t>declaration</w:t>
      </w:r>
      <w:r w:rsidR="005C3191">
        <w:t xml:space="preserve"> </w:t>
      </w:r>
      <w:r w:rsidR="00AB27F8">
        <w:t>from</w:t>
      </w:r>
      <w:r w:rsidR="005C3191">
        <w:t xml:space="preserve"> </w:t>
      </w:r>
      <w:r w:rsidR="00AB27F8">
        <w:t>1</w:t>
      </w:r>
      <w:r w:rsidR="005C3191">
        <w:t xml:space="preserve"> </w:t>
      </w:r>
      <w:r w:rsidR="00AB27F8">
        <w:t>January</w:t>
      </w:r>
      <w:r w:rsidR="008B7A3E">
        <w:t>.</w:t>
      </w:r>
      <w:r w:rsidR="005C3191">
        <w:t xml:space="preserve"> </w:t>
      </w:r>
      <w:r w:rsidR="00AB27F8">
        <w:t>You</w:t>
      </w:r>
      <w:r w:rsidR="005C3191">
        <w:t xml:space="preserve"> </w:t>
      </w:r>
      <w:r w:rsidR="00AB27F8">
        <w:t>also</w:t>
      </w:r>
      <w:r w:rsidR="005C3191">
        <w:t xml:space="preserve"> </w:t>
      </w:r>
      <w:r w:rsidR="00AB27F8">
        <w:t>need</w:t>
      </w:r>
      <w:r w:rsidR="005C3191">
        <w:t xml:space="preserve"> </w:t>
      </w:r>
      <w:r w:rsidR="00AB27F8">
        <w:t>to</w:t>
      </w:r>
      <w:r w:rsidR="005C3191">
        <w:t xml:space="preserve"> </w:t>
      </w:r>
      <w:r w:rsidR="00AB27F8">
        <w:t>make</w:t>
      </w:r>
      <w:r w:rsidR="005C3191">
        <w:t xml:space="preserve"> </w:t>
      </w:r>
      <w:r w:rsidR="00AB27F8">
        <w:t>sure</w:t>
      </w:r>
      <w:r w:rsidR="005C3191">
        <w:t xml:space="preserve"> </w:t>
      </w:r>
      <w:r w:rsidR="00AB27F8">
        <w:t>that</w:t>
      </w:r>
      <w:r w:rsidR="005C3191">
        <w:t xml:space="preserve"> </w:t>
      </w:r>
      <w:r w:rsidR="00AB27F8">
        <w:t>somebody</w:t>
      </w:r>
      <w:r w:rsidR="005C3191">
        <w:t xml:space="preserve"> </w:t>
      </w:r>
      <w:r w:rsidR="00A55F99">
        <w:t>does</w:t>
      </w:r>
      <w:r w:rsidR="005C3191">
        <w:t xml:space="preserve"> </w:t>
      </w:r>
      <w:r w:rsidR="00AB27F8">
        <w:t>an</w:t>
      </w:r>
      <w:r w:rsidR="005C3191">
        <w:t xml:space="preserve"> </w:t>
      </w:r>
      <w:r w:rsidR="00AB27F8">
        <w:t>import</w:t>
      </w:r>
      <w:r w:rsidR="005C3191">
        <w:t xml:space="preserve"> </w:t>
      </w:r>
      <w:r w:rsidR="00AB27F8">
        <w:t>declaration</w:t>
      </w:r>
      <w:r w:rsidR="005C3191">
        <w:t xml:space="preserve"> </w:t>
      </w:r>
      <w:r w:rsidR="00AB27F8">
        <w:t>on</w:t>
      </w:r>
      <w:r w:rsidR="005C3191">
        <w:t xml:space="preserve"> </w:t>
      </w:r>
      <w:r w:rsidR="00AB27F8">
        <w:t>the</w:t>
      </w:r>
      <w:r w:rsidR="005C3191">
        <w:t xml:space="preserve"> </w:t>
      </w:r>
      <w:r w:rsidR="00AB27F8">
        <w:t>other</w:t>
      </w:r>
      <w:r w:rsidR="005C3191">
        <w:t xml:space="preserve"> </w:t>
      </w:r>
      <w:r w:rsidR="00AB27F8">
        <w:t>side</w:t>
      </w:r>
      <w:r w:rsidR="00A55F99">
        <w:t xml:space="preserve">, </w:t>
      </w:r>
      <w:r w:rsidR="00AB27F8">
        <w:t>in</w:t>
      </w:r>
      <w:r w:rsidR="005C3191">
        <w:t xml:space="preserve"> </w:t>
      </w:r>
      <w:r w:rsidR="00AB27F8">
        <w:t>this</w:t>
      </w:r>
      <w:r w:rsidR="005C3191">
        <w:t xml:space="preserve"> </w:t>
      </w:r>
      <w:r w:rsidR="00A55F99">
        <w:t>case</w:t>
      </w:r>
      <w:r w:rsidR="005C3191">
        <w:t xml:space="preserve"> </w:t>
      </w:r>
      <w:r w:rsidR="00AB27F8">
        <w:t>France,</w:t>
      </w:r>
      <w:r w:rsidR="005C3191">
        <w:t xml:space="preserve"> </w:t>
      </w:r>
      <w:r w:rsidR="00AB27F8">
        <w:t>or</w:t>
      </w:r>
      <w:r w:rsidR="005C3191">
        <w:t xml:space="preserve"> </w:t>
      </w:r>
      <w:r w:rsidR="00AB27F8">
        <w:t>wherever</w:t>
      </w:r>
      <w:r w:rsidR="005C3191">
        <w:t xml:space="preserve"> </w:t>
      </w:r>
      <w:r w:rsidR="00AB27F8">
        <w:t>it</w:t>
      </w:r>
      <w:r w:rsidR="005C3191">
        <w:t xml:space="preserve"> </w:t>
      </w:r>
      <w:r w:rsidR="00AB27F8">
        <w:t>is</w:t>
      </w:r>
      <w:r w:rsidR="005C3191">
        <w:t xml:space="preserve"> </w:t>
      </w:r>
      <w:r w:rsidR="00AB27F8">
        <w:t>going</w:t>
      </w:r>
      <w:r w:rsidR="005C3191">
        <w:t xml:space="preserve"> </w:t>
      </w:r>
      <w:r w:rsidR="00AB27F8">
        <w:t>to</w:t>
      </w:r>
      <w:r w:rsidR="005C3191">
        <w:t xml:space="preserve"> </w:t>
      </w:r>
      <w:r w:rsidR="00AB27F8">
        <w:t>in</w:t>
      </w:r>
      <w:r w:rsidR="005C3191">
        <w:t xml:space="preserve"> </w:t>
      </w:r>
      <w:r w:rsidR="00AB27F8">
        <w:t>the</w:t>
      </w:r>
      <w:r w:rsidR="005C3191">
        <w:t xml:space="preserve"> </w:t>
      </w:r>
      <w:r w:rsidR="00AB27F8">
        <w:t>European</w:t>
      </w:r>
      <w:r w:rsidR="005C3191">
        <w:t xml:space="preserve"> </w:t>
      </w:r>
      <w:r w:rsidR="00AB27F8">
        <w:t>Union</w:t>
      </w:r>
      <w:r w:rsidR="008B7A3E">
        <w:t>.</w:t>
      </w:r>
      <w:r w:rsidR="005C3191">
        <w:t xml:space="preserve"> </w:t>
      </w:r>
      <w:r w:rsidR="00AB27F8">
        <w:t>You</w:t>
      </w:r>
      <w:r w:rsidR="005C3191">
        <w:t xml:space="preserve"> </w:t>
      </w:r>
      <w:r w:rsidR="00AB27F8">
        <w:t>then</w:t>
      </w:r>
      <w:r w:rsidR="005C3191">
        <w:t xml:space="preserve"> </w:t>
      </w:r>
      <w:r w:rsidR="00AB27F8">
        <w:t>need</w:t>
      </w:r>
      <w:r w:rsidR="005C3191">
        <w:t xml:space="preserve"> </w:t>
      </w:r>
      <w:r w:rsidR="00AB27F8">
        <w:t>to</w:t>
      </w:r>
      <w:r w:rsidR="005C3191">
        <w:t xml:space="preserve"> </w:t>
      </w:r>
      <w:r w:rsidR="00AB27F8">
        <w:t>fulfil</w:t>
      </w:r>
      <w:r w:rsidR="005C3191">
        <w:t xml:space="preserve"> </w:t>
      </w:r>
      <w:r w:rsidR="00AB27F8">
        <w:t>the</w:t>
      </w:r>
      <w:r w:rsidR="005C3191">
        <w:t xml:space="preserve"> </w:t>
      </w:r>
      <w:r w:rsidR="00AB27F8">
        <w:t>obligations</w:t>
      </w:r>
      <w:r w:rsidR="005C3191">
        <w:t xml:space="preserve"> </w:t>
      </w:r>
      <w:r w:rsidR="00AB27F8">
        <w:t>that</w:t>
      </w:r>
      <w:r w:rsidR="005C3191">
        <w:t xml:space="preserve"> </w:t>
      </w:r>
      <w:r w:rsidR="00AB27F8">
        <w:t>there</w:t>
      </w:r>
      <w:r w:rsidR="005C3191">
        <w:t xml:space="preserve"> </w:t>
      </w:r>
      <w:r w:rsidR="00AB27F8">
        <w:t>are</w:t>
      </w:r>
      <w:r w:rsidR="005C3191">
        <w:t xml:space="preserve"> </w:t>
      </w:r>
      <w:r w:rsidR="00AB27F8">
        <w:t>on</w:t>
      </w:r>
      <w:r w:rsidR="005C3191">
        <w:t xml:space="preserve"> </w:t>
      </w:r>
      <w:r w:rsidR="00AB27F8">
        <w:t>both</w:t>
      </w:r>
      <w:r w:rsidR="005C3191">
        <w:t xml:space="preserve"> </w:t>
      </w:r>
      <w:r w:rsidR="00AB27F8">
        <w:t>sides</w:t>
      </w:r>
      <w:r w:rsidR="005C3191">
        <w:t xml:space="preserve"> </w:t>
      </w:r>
      <w:r w:rsidR="00AB27F8">
        <w:t>for</w:t>
      </w:r>
      <w:r w:rsidR="005C3191">
        <w:t xml:space="preserve"> </w:t>
      </w:r>
      <w:r w:rsidR="00AB27F8">
        <w:t>making</w:t>
      </w:r>
      <w:r w:rsidR="005C3191">
        <w:t xml:space="preserve"> </w:t>
      </w:r>
      <w:r w:rsidR="00AB27F8">
        <w:t>that</w:t>
      </w:r>
      <w:r w:rsidR="005C3191">
        <w:t xml:space="preserve"> </w:t>
      </w:r>
      <w:r w:rsidR="00AB27F8">
        <w:t>third-country</w:t>
      </w:r>
      <w:r w:rsidR="005C3191">
        <w:t xml:space="preserve"> </w:t>
      </w:r>
      <w:r w:rsidR="00AB27F8">
        <w:t>export</w:t>
      </w:r>
      <w:r w:rsidR="005C3191">
        <w:t xml:space="preserve"> </w:t>
      </w:r>
      <w:r w:rsidR="00AB27F8">
        <w:t>and</w:t>
      </w:r>
      <w:r w:rsidR="005C3191">
        <w:t xml:space="preserve"> </w:t>
      </w:r>
      <w:r w:rsidR="00AB27F8">
        <w:t>import</w:t>
      </w:r>
      <w:r w:rsidR="008B7A3E">
        <w:t>.</w:t>
      </w:r>
      <w:r w:rsidR="005C3191">
        <w:t xml:space="preserve"> </w:t>
      </w:r>
      <w:r w:rsidR="00AB27F8">
        <w:t>It</w:t>
      </w:r>
      <w:r w:rsidR="005C3191">
        <w:t xml:space="preserve"> </w:t>
      </w:r>
      <w:r w:rsidR="00AB27F8">
        <w:t>is</w:t>
      </w:r>
      <w:r w:rsidR="005C3191">
        <w:t xml:space="preserve"> </w:t>
      </w:r>
      <w:r>
        <w:t>a</w:t>
      </w:r>
      <w:r w:rsidR="005C3191">
        <w:t xml:space="preserve"> </w:t>
      </w:r>
      <w:r w:rsidR="00AB27F8">
        <w:t>very</w:t>
      </w:r>
      <w:r w:rsidR="005C3191">
        <w:t xml:space="preserve"> </w:t>
      </w:r>
      <w:r w:rsidR="00AB27F8">
        <w:t>similar</w:t>
      </w:r>
      <w:r w:rsidR="005C3191">
        <w:t xml:space="preserve"> </w:t>
      </w:r>
      <w:r w:rsidR="00AB27F8">
        <w:t>process</w:t>
      </w:r>
      <w:r w:rsidR="005C3191">
        <w:t xml:space="preserve"> </w:t>
      </w:r>
      <w:r w:rsidR="00AB27F8">
        <w:t>to</w:t>
      </w:r>
      <w:r w:rsidR="005C3191">
        <w:t xml:space="preserve"> </w:t>
      </w:r>
      <w:r w:rsidR="00AB27F8">
        <w:t>what</w:t>
      </w:r>
      <w:r w:rsidR="005C3191">
        <w:t xml:space="preserve"> </w:t>
      </w:r>
      <w:r w:rsidR="00AB27F8">
        <w:t>is</w:t>
      </w:r>
      <w:r w:rsidR="005C3191">
        <w:t xml:space="preserve"> </w:t>
      </w:r>
      <w:r w:rsidR="00AB27F8">
        <w:t>going</w:t>
      </w:r>
      <w:r w:rsidR="005C3191">
        <w:t xml:space="preserve"> </w:t>
      </w:r>
      <w:r w:rsidR="00AB27F8">
        <w:t>on</w:t>
      </w:r>
      <w:r w:rsidR="005C3191">
        <w:t xml:space="preserve"> </w:t>
      </w:r>
      <w:r w:rsidR="00A55F99">
        <w:t>for</w:t>
      </w:r>
      <w:r w:rsidR="005C3191">
        <w:t xml:space="preserve"> </w:t>
      </w:r>
      <w:r w:rsidR="00AB27F8">
        <w:t>the</w:t>
      </w:r>
      <w:r w:rsidR="005C3191">
        <w:t xml:space="preserve"> </w:t>
      </w:r>
      <w:r w:rsidR="00AB27F8">
        <w:t>rest</w:t>
      </w:r>
      <w:r w:rsidR="005C3191">
        <w:t xml:space="preserve"> </w:t>
      </w:r>
      <w:r w:rsidR="00AB27F8">
        <w:t>of</w:t>
      </w:r>
      <w:r w:rsidR="005C3191">
        <w:t xml:space="preserve"> </w:t>
      </w:r>
      <w:r w:rsidR="00AB27F8">
        <w:t>the</w:t>
      </w:r>
      <w:r w:rsidR="005C3191">
        <w:t xml:space="preserve"> </w:t>
      </w:r>
      <w:r w:rsidR="00AB27F8">
        <w:t>world</w:t>
      </w:r>
      <w:r w:rsidR="005C3191">
        <w:t xml:space="preserve"> </w:t>
      </w:r>
      <w:r w:rsidR="00AB27F8">
        <w:t>today</w:t>
      </w:r>
      <w:r w:rsidR="008B7A3E">
        <w:t>.</w:t>
      </w:r>
      <w:r w:rsidR="005C3191">
        <w:t xml:space="preserve"> </w:t>
      </w:r>
      <w:r w:rsidR="00AB27F8">
        <w:t>That</w:t>
      </w:r>
      <w:r w:rsidR="005C3191">
        <w:t xml:space="preserve"> </w:t>
      </w:r>
      <w:r w:rsidR="00AB27F8">
        <w:t>is</w:t>
      </w:r>
      <w:r w:rsidR="005C3191">
        <w:t xml:space="preserve"> </w:t>
      </w:r>
      <w:r w:rsidR="00AB27F8">
        <w:t>an</w:t>
      </w:r>
      <w:r w:rsidR="005C3191">
        <w:t xml:space="preserve"> </w:t>
      </w:r>
      <w:r w:rsidR="00AB27F8">
        <w:t>add-on</w:t>
      </w:r>
      <w:r w:rsidR="005C3191">
        <w:t xml:space="preserve"> </w:t>
      </w:r>
      <w:r w:rsidR="00AB27F8">
        <w:t>and</w:t>
      </w:r>
      <w:r w:rsidR="005C3191">
        <w:t xml:space="preserve"> </w:t>
      </w:r>
      <w:r w:rsidR="00AB27F8">
        <w:t>an</w:t>
      </w:r>
      <w:r w:rsidR="005C3191">
        <w:t xml:space="preserve"> </w:t>
      </w:r>
      <w:r w:rsidR="00AB27F8">
        <w:t>extra</w:t>
      </w:r>
      <w:r w:rsidR="005C3191">
        <w:t xml:space="preserve"> </w:t>
      </w:r>
      <w:r w:rsidR="00AB27F8">
        <w:t>cost,</w:t>
      </w:r>
      <w:r w:rsidR="005C3191">
        <w:t xml:space="preserve"> </w:t>
      </w:r>
      <w:r w:rsidR="00AB27F8">
        <w:t>and</w:t>
      </w:r>
      <w:r w:rsidR="005C3191">
        <w:t xml:space="preserve"> </w:t>
      </w:r>
      <w:r w:rsidR="00AB27F8">
        <w:t>that</w:t>
      </w:r>
      <w:r w:rsidR="005C3191">
        <w:t xml:space="preserve"> </w:t>
      </w:r>
      <w:r w:rsidR="00AB27F8">
        <w:t>cost</w:t>
      </w:r>
      <w:r w:rsidR="005C3191">
        <w:t xml:space="preserve"> </w:t>
      </w:r>
      <w:r w:rsidR="00AB27F8">
        <w:t>goes</w:t>
      </w:r>
      <w:r w:rsidR="005C3191">
        <w:t xml:space="preserve"> </w:t>
      </w:r>
      <w:r w:rsidR="00AB27F8">
        <w:t>up</w:t>
      </w:r>
      <w:r w:rsidR="005C3191">
        <w:t xml:space="preserve"> </w:t>
      </w:r>
      <w:r w:rsidR="00AB27F8">
        <w:t>if</w:t>
      </w:r>
      <w:r w:rsidR="005C3191">
        <w:t xml:space="preserve"> </w:t>
      </w:r>
      <w:r w:rsidR="00AB27F8">
        <w:t>there</w:t>
      </w:r>
      <w:r w:rsidR="005C3191">
        <w:t xml:space="preserve"> </w:t>
      </w:r>
      <w:r w:rsidR="00AB27F8">
        <w:t>are</w:t>
      </w:r>
      <w:r w:rsidR="005C3191">
        <w:t xml:space="preserve"> </w:t>
      </w:r>
      <w:r w:rsidR="00AB27F8">
        <w:t>also</w:t>
      </w:r>
      <w:r w:rsidR="005C3191">
        <w:t xml:space="preserve"> </w:t>
      </w:r>
      <w:r w:rsidR="00AB27F8">
        <w:t>tariffs,</w:t>
      </w:r>
      <w:r w:rsidR="005C3191">
        <w:t xml:space="preserve"> </w:t>
      </w:r>
      <w:r w:rsidR="00AB27F8">
        <w:t>which</w:t>
      </w:r>
      <w:r w:rsidR="005C3191">
        <w:t xml:space="preserve"> </w:t>
      </w:r>
      <w:r w:rsidR="00AB27F8">
        <w:t>is</w:t>
      </w:r>
      <w:r w:rsidR="005C3191">
        <w:t xml:space="preserve"> </w:t>
      </w:r>
      <w:r w:rsidR="00AB27F8">
        <w:t>why</w:t>
      </w:r>
      <w:r w:rsidR="005C3191">
        <w:t xml:space="preserve"> </w:t>
      </w:r>
      <w:r w:rsidR="00AB27F8">
        <w:t>we</w:t>
      </w:r>
      <w:r w:rsidR="005C3191">
        <w:t xml:space="preserve"> </w:t>
      </w:r>
      <w:r w:rsidR="00AB27F8">
        <w:t>talked</w:t>
      </w:r>
      <w:r w:rsidR="005C3191">
        <w:t xml:space="preserve"> </w:t>
      </w:r>
      <w:r w:rsidR="00AB27F8">
        <w:t>about</w:t>
      </w:r>
      <w:r w:rsidR="005C3191">
        <w:t xml:space="preserve"> </w:t>
      </w:r>
      <w:r w:rsidR="00AB27F8">
        <w:t>the</w:t>
      </w:r>
      <w:r w:rsidR="005C3191">
        <w:t xml:space="preserve"> </w:t>
      </w:r>
      <w:r w:rsidR="00AB5F4F">
        <w:t xml:space="preserve">free </w:t>
      </w:r>
      <w:r w:rsidR="00AB27F8">
        <w:t>trade</w:t>
      </w:r>
      <w:r w:rsidR="005C3191">
        <w:t xml:space="preserve"> </w:t>
      </w:r>
      <w:r w:rsidR="00AB27F8">
        <w:t>agreements</w:t>
      </w:r>
      <w:r>
        <w:t>.</w:t>
      </w:r>
    </w:p>
    <w:p w:rsidR="00AB27F8" w:rsidP="00AB27F8">
      <w:pPr>
        <w:pStyle w:val="Answer"/>
      </w:pPr>
      <w:r>
        <w:t>The</w:t>
      </w:r>
      <w:r w:rsidR="005C3191">
        <w:t xml:space="preserve"> </w:t>
      </w:r>
      <w:r>
        <w:t>bureaucracy</w:t>
      </w:r>
      <w:r w:rsidR="005C3191">
        <w:t xml:space="preserve"> </w:t>
      </w:r>
      <w:r>
        <w:t>of</w:t>
      </w:r>
      <w:r w:rsidR="005C3191">
        <w:t xml:space="preserve"> </w:t>
      </w:r>
      <w:r>
        <w:t>doing</w:t>
      </w:r>
      <w:r w:rsidR="005C3191">
        <w:t xml:space="preserve"> </w:t>
      </w:r>
      <w:r>
        <w:t>that</w:t>
      </w:r>
      <w:r w:rsidR="005C3191">
        <w:t xml:space="preserve"> </w:t>
      </w:r>
      <w:r>
        <w:t>will</w:t>
      </w:r>
      <w:r w:rsidR="005C3191">
        <w:t xml:space="preserve"> </w:t>
      </w:r>
      <w:r>
        <w:t>be</w:t>
      </w:r>
      <w:r w:rsidR="005C3191">
        <w:t xml:space="preserve"> </w:t>
      </w:r>
      <w:r>
        <w:t>added</w:t>
      </w:r>
      <w:r w:rsidR="005C3191">
        <w:t xml:space="preserve"> </w:t>
      </w:r>
      <w:r>
        <w:t>to</w:t>
      </w:r>
      <w:r w:rsidR="005C3191">
        <w:t xml:space="preserve"> </w:t>
      </w:r>
      <w:r>
        <w:t>the</w:t>
      </w:r>
      <w:r w:rsidR="005C3191">
        <w:t xml:space="preserve"> </w:t>
      </w:r>
      <w:r>
        <w:t>traffic</w:t>
      </w:r>
      <w:r w:rsidR="005C3191">
        <w:t xml:space="preserve"> </w:t>
      </w:r>
      <w:r>
        <w:t>that</w:t>
      </w:r>
      <w:r w:rsidR="005C3191">
        <w:t xml:space="preserve"> </w:t>
      </w:r>
      <w:r>
        <w:t>is</w:t>
      </w:r>
      <w:r w:rsidR="005C3191">
        <w:t xml:space="preserve"> </w:t>
      </w:r>
      <w:r>
        <w:t>happening</w:t>
      </w:r>
      <w:r w:rsidR="005C3191">
        <w:t xml:space="preserve"> </w:t>
      </w:r>
      <w:r>
        <w:t>during</w:t>
      </w:r>
      <w:r w:rsidR="005C3191">
        <w:t xml:space="preserve"> </w:t>
      </w:r>
      <w:r>
        <w:t>the</w:t>
      </w:r>
      <w:r w:rsidR="005C3191">
        <w:t xml:space="preserve"> </w:t>
      </w:r>
      <w:r>
        <w:t>transition</w:t>
      </w:r>
      <w:r w:rsidR="005C3191">
        <w:t xml:space="preserve"> </w:t>
      </w:r>
      <w:r>
        <w:t>period</w:t>
      </w:r>
      <w:r w:rsidR="005C3191">
        <w:t xml:space="preserve"> </w:t>
      </w:r>
      <w:r>
        <w:t>up</w:t>
      </w:r>
      <w:r w:rsidR="005C3191">
        <w:t xml:space="preserve"> </w:t>
      </w:r>
      <w:r>
        <w:t>until</w:t>
      </w:r>
      <w:r w:rsidR="005C3191">
        <w:t xml:space="preserve"> </w:t>
      </w:r>
      <w:r>
        <w:t>the</w:t>
      </w:r>
      <w:r w:rsidR="005C3191">
        <w:t xml:space="preserve"> </w:t>
      </w:r>
      <w:r>
        <w:t>end</w:t>
      </w:r>
      <w:r w:rsidR="005C3191">
        <w:t xml:space="preserve"> </w:t>
      </w:r>
      <w:r>
        <w:t>of</w:t>
      </w:r>
      <w:r w:rsidR="005C3191">
        <w:t xml:space="preserve"> </w:t>
      </w:r>
      <w:r>
        <w:t>December</w:t>
      </w:r>
      <w:r w:rsidR="008B7A3E">
        <w:t>.</w:t>
      </w:r>
      <w:r w:rsidR="005C3191">
        <w:t xml:space="preserve"> </w:t>
      </w:r>
      <w:r>
        <w:t>From</w:t>
      </w:r>
      <w:r w:rsidR="005C3191">
        <w:t xml:space="preserve"> </w:t>
      </w:r>
      <w:r>
        <w:t>1</w:t>
      </w:r>
      <w:r w:rsidR="005C3191">
        <w:t xml:space="preserve"> </w:t>
      </w:r>
      <w:r>
        <w:t>January,</w:t>
      </w:r>
      <w:r w:rsidR="005C3191">
        <w:t xml:space="preserve"> </w:t>
      </w:r>
      <w:r>
        <w:t>this</w:t>
      </w:r>
      <w:r w:rsidR="005C3191">
        <w:t xml:space="preserve"> </w:t>
      </w:r>
      <w:r>
        <w:t>is</w:t>
      </w:r>
      <w:r w:rsidR="005C3191">
        <w:t xml:space="preserve"> </w:t>
      </w:r>
      <w:r>
        <w:t>now</w:t>
      </w:r>
      <w:r w:rsidR="005C3191">
        <w:t xml:space="preserve"> </w:t>
      </w:r>
      <w:r>
        <w:t>a</w:t>
      </w:r>
      <w:r w:rsidR="005C3191">
        <w:t xml:space="preserve"> </w:t>
      </w:r>
      <w:r>
        <w:t>new</w:t>
      </w:r>
      <w:r w:rsidR="005C3191">
        <w:t xml:space="preserve"> </w:t>
      </w:r>
      <w:r>
        <w:t>obligation</w:t>
      </w:r>
      <w:r w:rsidR="005C3191">
        <w:t xml:space="preserve"> </w:t>
      </w:r>
      <w:r>
        <w:t>that</w:t>
      </w:r>
      <w:r w:rsidR="005C3191">
        <w:t xml:space="preserve"> </w:t>
      </w:r>
      <w:r>
        <w:t>all</w:t>
      </w:r>
      <w:r w:rsidR="005C3191">
        <w:t xml:space="preserve"> </w:t>
      </w:r>
      <w:r>
        <w:t>exporters</w:t>
      </w:r>
      <w:r w:rsidR="005C3191">
        <w:t xml:space="preserve"> </w:t>
      </w:r>
      <w:r>
        <w:t>from</w:t>
      </w:r>
      <w:r w:rsidR="005C3191">
        <w:t xml:space="preserve"> </w:t>
      </w:r>
      <w:r>
        <w:t>the</w:t>
      </w:r>
      <w:r w:rsidR="005C3191">
        <w:t xml:space="preserve"> </w:t>
      </w:r>
      <w:r>
        <w:t>UK</w:t>
      </w:r>
      <w:r w:rsidR="005C3191">
        <w:t xml:space="preserve"> </w:t>
      </w:r>
      <w:r>
        <w:t>need</w:t>
      </w:r>
      <w:r w:rsidR="005C3191">
        <w:t xml:space="preserve"> </w:t>
      </w:r>
      <w:r>
        <w:t>to</w:t>
      </w:r>
      <w:r w:rsidR="005C3191">
        <w:t xml:space="preserve"> </w:t>
      </w:r>
      <w:r>
        <w:t>take</w:t>
      </w:r>
      <w:r w:rsidR="005C3191">
        <w:t xml:space="preserve"> </w:t>
      </w:r>
      <w:r>
        <w:t>into</w:t>
      </w:r>
      <w:r w:rsidR="005C3191">
        <w:t xml:space="preserve"> </w:t>
      </w:r>
      <w:r>
        <w:t>account</w:t>
      </w:r>
      <w:r w:rsidR="008B7A3E">
        <w:t>.</w:t>
      </w:r>
      <w:r w:rsidR="005C3191">
        <w:t xml:space="preserve"> </w:t>
      </w:r>
      <w:r>
        <w:t>It</w:t>
      </w:r>
      <w:r w:rsidR="005C3191">
        <w:t xml:space="preserve"> </w:t>
      </w:r>
      <w:r>
        <w:t>is</w:t>
      </w:r>
      <w:r w:rsidR="005C3191">
        <w:t xml:space="preserve"> </w:t>
      </w:r>
      <w:r>
        <w:t>a</w:t>
      </w:r>
      <w:r w:rsidR="005C3191">
        <w:t xml:space="preserve"> </w:t>
      </w:r>
      <w:r>
        <w:t>practical</w:t>
      </w:r>
      <w:r w:rsidR="005C3191">
        <w:t xml:space="preserve"> </w:t>
      </w:r>
      <w:r>
        <w:t>process</w:t>
      </w:r>
      <w:r w:rsidR="005C3191">
        <w:t xml:space="preserve"> </w:t>
      </w:r>
      <w:r>
        <w:t>that</w:t>
      </w:r>
      <w:r w:rsidR="005C3191">
        <w:t xml:space="preserve"> </w:t>
      </w:r>
      <w:r>
        <w:t>needs</w:t>
      </w:r>
      <w:r w:rsidR="005C3191">
        <w:t xml:space="preserve"> </w:t>
      </w:r>
      <w:r>
        <w:t>to</w:t>
      </w:r>
      <w:r w:rsidR="005C3191">
        <w:t xml:space="preserve"> </w:t>
      </w:r>
      <w:r>
        <w:t>be</w:t>
      </w:r>
      <w:r w:rsidR="005C3191">
        <w:t xml:space="preserve"> </w:t>
      </w:r>
      <w:r>
        <w:t>taken</w:t>
      </w:r>
      <w:r w:rsidR="005C3191">
        <w:t xml:space="preserve"> </w:t>
      </w:r>
      <w:r>
        <w:t>into</w:t>
      </w:r>
      <w:r w:rsidR="005C3191">
        <w:t xml:space="preserve"> </w:t>
      </w:r>
      <w:r>
        <w:t>account</w:t>
      </w:r>
      <w:r w:rsidR="005C3191">
        <w:t xml:space="preserve"> </w:t>
      </w:r>
      <w:r>
        <w:t>and</w:t>
      </w:r>
      <w:r w:rsidR="005C3191">
        <w:t xml:space="preserve"> </w:t>
      </w:r>
      <w:r>
        <w:t>it</w:t>
      </w:r>
      <w:r w:rsidR="005C3191">
        <w:t xml:space="preserve"> </w:t>
      </w:r>
      <w:r>
        <w:t>is</w:t>
      </w:r>
      <w:r w:rsidR="005C3191">
        <w:t xml:space="preserve"> </w:t>
      </w:r>
      <w:r>
        <w:t>very</w:t>
      </w:r>
      <w:r w:rsidR="005C3191">
        <w:t xml:space="preserve"> </w:t>
      </w:r>
      <w:r>
        <w:t>similar</w:t>
      </w:r>
      <w:r w:rsidR="005C3191">
        <w:t xml:space="preserve"> </w:t>
      </w:r>
      <w:r>
        <w:t>to</w:t>
      </w:r>
      <w:r w:rsidR="005C3191">
        <w:t xml:space="preserve"> </w:t>
      </w:r>
      <w:r>
        <w:t>the</w:t>
      </w:r>
      <w:r w:rsidR="005C3191">
        <w:t xml:space="preserve"> </w:t>
      </w:r>
      <w:r>
        <w:t>one</w:t>
      </w:r>
      <w:r w:rsidR="005C3191">
        <w:t xml:space="preserve"> </w:t>
      </w:r>
      <w:r w:rsidR="004810A1">
        <w:t>used</w:t>
      </w:r>
      <w:r w:rsidR="005C3191">
        <w:t xml:space="preserve"> </w:t>
      </w:r>
      <w:r w:rsidR="004810A1">
        <w:t>to</w:t>
      </w:r>
      <w:r w:rsidR="005C3191">
        <w:t xml:space="preserve"> </w:t>
      </w:r>
      <w:r w:rsidR="004810A1">
        <w:t>export</w:t>
      </w:r>
      <w:r w:rsidR="005C3191">
        <w:t xml:space="preserve"> </w:t>
      </w:r>
      <w:r w:rsidR="004810A1">
        <w:t>to</w:t>
      </w:r>
      <w:r w:rsidR="005C3191">
        <w:t xml:space="preserve"> </w:t>
      </w:r>
      <w:r w:rsidR="004810A1">
        <w:t>China,</w:t>
      </w:r>
      <w:r w:rsidR="005C3191">
        <w:t xml:space="preserve"> </w:t>
      </w:r>
      <w:r w:rsidR="004810A1">
        <w:t>Brazil</w:t>
      </w:r>
      <w:r w:rsidR="005C3191">
        <w:t xml:space="preserve"> </w:t>
      </w:r>
      <w:r w:rsidR="004810A1">
        <w:t>or</w:t>
      </w:r>
      <w:r w:rsidR="005C3191">
        <w:t xml:space="preserve"> </w:t>
      </w:r>
      <w:r w:rsidR="004810A1">
        <w:t>the</w:t>
      </w:r>
      <w:r w:rsidR="005C3191">
        <w:t xml:space="preserve"> </w:t>
      </w:r>
      <w:r w:rsidR="004810A1">
        <w:t>US.</w:t>
      </w:r>
    </w:p>
    <w:p w:rsidR="004810A1" w:rsidP="004810A1">
      <w:pPr>
        <w:pStyle w:val="Question"/>
      </w:pPr>
      <w:sdt>
        <w:sdtPr>
          <w:alias w:val="Member"/>
          <w:tag w:val="&lt;Member mnisId='4766' dodsId=''&gt;"/>
          <w:id w:val="114499193"/>
          <w:placeholder>
            <w:docPart w:val="DefaultPlaceholder_1082065158"/>
          </w:placeholder>
          <w:richText/>
        </w:sdtPr>
        <w:sdtContent>
          <w:r w:rsidRPr="004810A1">
            <w:rPr>
              <w:b/>
            </w:rPr>
            <w:t>Dr</w:t>
          </w:r>
          <w:r w:rsidR="005C3191">
            <w:rPr>
              <w:b/>
            </w:rPr>
            <w:t xml:space="preserve"> </w:t>
          </w:r>
          <w:r w:rsidR="00A55F99">
            <w:rPr>
              <w:b/>
            </w:rPr>
            <w:t>Wallis:</w:t>
          </w:r>
        </w:sdtContent>
      </w:sdt>
      <w:r w:rsidR="005C3191">
        <w:t xml:space="preserve"> </w:t>
      </w:r>
      <w:r>
        <w:t>What</w:t>
      </w:r>
      <w:r w:rsidR="005C3191">
        <w:t xml:space="preserve"> </w:t>
      </w:r>
      <w:r>
        <w:t>about</w:t>
      </w:r>
      <w:r w:rsidR="005C3191">
        <w:t xml:space="preserve"> </w:t>
      </w:r>
      <w:r>
        <w:t>importers</w:t>
      </w:r>
      <w:r w:rsidR="008B7A3E">
        <w:t>?</w:t>
      </w:r>
      <w:r w:rsidR="005C3191">
        <w:t xml:space="preserve"> </w:t>
      </w:r>
      <w:r>
        <w:t>What</w:t>
      </w:r>
      <w:r w:rsidR="005C3191">
        <w:t xml:space="preserve"> </w:t>
      </w:r>
      <w:r>
        <w:t>about</w:t>
      </w:r>
      <w:r w:rsidR="005C3191">
        <w:t xml:space="preserve"> </w:t>
      </w:r>
      <w:r>
        <w:t>businesses</w:t>
      </w:r>
      <w:r w:rsidR="005C3191">
        <w:t xml:space="preserve"> </w:t>
      </w:r>
      <w:r>
        <w:t>that</w:t>
      </w:r>
      <w:r w:rsidR="005C3191">
        <w:t xml:space="preserve"> </w:t>
      </w:r>
      <w:r>
        <w:t>are</w:t>
      </w:r>
      <w:r w:rsidR="005C3191">
        <w:t xml:space="preserve"> </w:t>
      </w:r>
      <w:r>
        <w:t>importing</w:t>
      </w:r>
      <w:r w:rsidR="005C3191">
        <w:t xml:space="preserve"> </w:t>
      </w:r>
      <w:r>
        <w:t>from</w:t>
      </w:r>
      <w:r w:rsidR="005C3191">
        <w:t xml:space="preserve"> </w:t>
      </w:r>
      <w:r>
        <w:t>the</w:t>
      </w:r>
      <w:r w:rsidR="005C3191">
        <w:t xml:space="preserve"> </w:t>
      </w:r>
      <w:r>
        <w:t>EU</w:t>
      </w:r>
      <w:r w:rsidR="008B7A3E">
        <w:t>?</w:t>
      </w:r>
      <w:r w:rsidR="005C3191">
        <w:t xml:space="preserve"> </w:t>
      </w:r>
      <w:r>
        <w:t>What</w:t>
      </w:r>
      <w:r w:rsidR="005C3191">
        <w:t xml:space="preserve"> </w:t>
      </w:r>
      <w:r>
        <w:t>are</w:t>
      </w:r>
      <w:r w:rsidR="005C3191">
        <w:t xml:space="preserve"> </w:t>
      </w:r>
      <w:r>
        <w:t>the</w:t>
      </w:r>
      <w:r w:rsidR="005C3191">
        <w:t xml:space="preserve"> </w:t>
      </w:r>
      <w:r>
        <w:t>practical</w:t>
      </w:r>
      <w:r w:rsidR="005C3191">
        <w:t xml:space="preserve"> </w:t>
      </w:r>
      <w:r>
        <w:t>implications</w:t>
      </w:r>
      <w:r w:rsidR="005C3191">
        <w:t xml:space="preserve"> </w:t>
      </w:r>
      <w:r w:rsidR="00A01764">
        <w:t>for</w:t>
      </w:r>
      <w:r w:rsidR="005C3191">
        <w:t xml:space="preserve"> </w:t>
      </w:r>
      <w:r>
        <w:t>them?</w:t>
      </w:r>
    </w:p>
    <w:p w:rsidR="006E2480" w:rsidP="004810A1">
      <w:pPr>
        <w:pStyle w:val="Answer"/>
      </w:pPr>
      <w:sdt>
        <w:sdtPr>
          <w:alias w:val="Witness"/>
          <w:id w:val="-1475829286"/>
          <w:placeholder>
            <w:docPart w:val="DefaultPlaceholder_1082065158"/>
          </w:placeholder>
          <w:richText/>
        </w:sdtPr>
        <w:sdtContent>
          <w:r w:rsidRPr="008B7A3E" w:rsidR="008B7A3E">
            <w:rPr>
              <w:b/>
              <w:i/>
            </w:rPr>
            <w:t>Dr</w:t>
          </w:r>
          <w:r w:rsidR="005C3191">
            <w:rPr>
              <w:b/>
              <w:i/>
            </w:rPr>
            <w:t xml:space="preserve"> </w:t>
          </w:r>
          <w:r w:rsidRPr="008B7A3E" w:rsidR="008B7A3E">
            <w:rPr>
              <w:b/>
              <w:i/>
            </w:rPr>
            <w:t>Karlsson:</w:t>
          </w:r>
        </w:sdtContent>
      </w:sdt>
      <w:r w:rsidR="005C3191">
        <w:t xml:space="preserve"> </w:t>
      </w:r>
      <w:r w:rsidR="004810A1">
        <w:t>The</w:t>
      </w:r>
      <w:r w:rsidR="005C3191">
        <w:t xml:space="preserve"> </w:t>
      </w:r>
      <w:r w:rsidR="004810A1">
        <w:t>practical</w:t>
      </w:r>
      <w:r w:rsidR="005C3191">
        <w:t xml:space="preserve"> </w:t>
      </w:r>
      <w:r w:rsidR="004810A1">
        <w:t>implication</w:t>
      </w:r>
      <w:r w:rsidR="005C3191">
        <w:t xml:space="preserve"> </w:t>
      </w:r>
      <w:r w:rsidR="004810A1">
        <w:t>is</w:t>
      </w:r>
      <w:r w:rsidR="005C3191">
        <w:t xml:space="preserve"> </w:t>
      </w:r>
      <w:r w:rsidR="004810A1">
        <w:t>that</w:t>
      </w:r>
      <w:r w:rsidR="005C3191">
        <w:t xml:space="preserve"> </w:t>
      </w:r>
      <w:r w:rsidR="004810A1">
        <w:t>they</w:t>
      </w:r>
      <w:r w:rsidR="005C3191">
        <w:t xml:space="preserve"> </w:t>
      </w:r>
      <w:r w:rsidR="004810A1">
        <w:t>need</w:t>
      </w:r>
      <w:r w:rsidR="005C3191">
        <w:t xml:space="preserve"> </w:t>
      </w:r>
      <w:r w:rsidR="004810A1">
        <w:t>to</w:t>
      </w:r>
      <w:r w:rsidR="005C3191">
        <w:t xml:space="preserve"> </w:t>
      </w:r>
      <w:r w:rsidR="004810A1">
        <w:t>do</w:t>
      </w:r>
      <w:r w:rsidR="005C3191">
        <w:t xml:space="preserve"> </w:t>
      </w:r>
      <w:r w:rsidR="004810A1">
        <w:t>an</w:t>
      </w:r>
      <w:r w:rsidR="005C3191">
        <w:t xml:space="preserve"> </w:t>
      </w:r>
      <w:r w:rsidR="004810A1">
        <w:t>import</w:t>
      </w:r>
      <w:r w:rsidR="005C3191">
        <w:t xml:space="preserve"> </w:t>
      </w:r>
      <w:r w:rsidR="004810A1">
        <w:t>declaration</w:t>
      </w:r>
      <w:r w:rsidR="005C3191">
        <w:t xml:space="preserve"> </w:t>
      </w:r>
      <w:r w:rsidR="004810A1">
        <w:t>and</w:t>
      </w:r>
      <w:r w:rsidR="005C3191">
        <w:t xml:space="preserve"> </w:t>
      </w:r>
      <w:r w:rsidR="004810A1">
        <w:t>make</w:t>
      </w:r>
      <w:r w:rsidR="005C3191">
        <w:t xml:space="preserve"> </w:t>
      </w:r>
      <w:r w:rsidR="004810A1">
        <w:t>sure</w:t>
      </w:r>
      <w:r w:rsidR="005C3191">
        <w:t xml:space="preserve"> </w:t>
      </w:r>
      <w:r w:rsidR="004810A1">
        <w:t>that</w:t>
      </w:r>
      <w:r w:rsidR="005C3191">
        <w:t xml:space="preserve"> </w:t>
      </w:r>
      <w:r w:rsidR="004810A1">
        <w:t>that</w:t>
      </w:r>
      <w:r w:rsidR="005C3191">
        <w:t xml:space="preserve"> </w:t>
      </w:r>
      <w:r w:rsidR="004810A1">
        <w:t>is</w:t>
      </w:r>
      <w:r w:rsidR="005C3191">
        <w:t xml:space="preserve"> </w:t>
      </w:r>
      <w:r w:rsidR="004810A1">
        <w:t>done</w:t>
      </w:r>
      <w:r w:rsidR="005C3191">
        <w:t xml:space="preserve"> </w:t>
      </w:r>
      <w:r w:rsidR="004810A1">
        <w:t>for</w:t>
      </w:r>
      <w:r w:rsidR="005C3191">
        <w:t xml:space="preserve"> </w:t>
      </w:r>
      <w:r w:rsidR="004810A1">
        <w:t>the</w:t>
      </w:r>
      <w:r w:rsidR="005C3191">
        <w:t xml:space="preserve"> </w:t>
      </w:r>
      <w:r w:rsidR="004810A1">
        <w:t>goods</w:t>
      </w:r>
      <w:r w:rsidR="008B7A3E">
        <w:t>.</w:t>
      </w:r>
      <w:r w:rsidR="005C3191">
        <w:t xml:space="preserve"> </w:t>
      </w:r>
      <w:r w:rsidR="004810A1">
        <w:t>They</w:t>
      </w:r>
      <w:r w:rsidR="005C3191">
        <w:t xml:space="preserve"> </w:t>
      </w:r>
      <w:r w:rsidR="004810A1">
        <w:t>are</w:t>
      </w:r>
      <w:r w:rsidR="005C3191">
        <w:t xml:space="preserve"> </w:t>
      </w:r>
      <w:r w:rsidR="004810A1">
        <w:t>responsible</w:t>
      </w:r>
      <w:r w:rsidR="005C3191">
        <w:t xml:space="preserve"> </w:t>
      </w:r>
      <w:r w:rsidR="004810A1">
        <w:t>for</w:t>
      </w:r>
      <w:r w:rsidR="005C3191">
        <w:t xml:space="preserve"> </w:t>
      </w:r>
      <w:r w:rsidR="004810A1">
        <w:t>that,</w:t>
      </w:r>
      <w:r w:rsidR="005C3191">
        <w:t xml:space="preserve"> </w:t>
      </w:r>
      <w:r w:rsidR="004810A1">
        <w:t>regardless</w:t>
      </w:r>
      <w:r w:rsidR="005C3191">
        <w:t xml:space="preserve"> </w:t>
      </w:r>
      <w:r w:rsidR="004810A1">
        <w:t>of</w:t>
      </w:r>
      <w:r w:rsidR="005C3191">
        <w:t xml:space="preserve"> </w:t>
      </w:r>
      <w:r w:rsidR="004810A1">
        <w:t>whether</w:t>
      </w:r>
      <w:r w:rsidR="005C3191">
        <w:t xml:space="preserve"> </w:t>
      </w:r>
      <w:r w:rsidR="004810A1">
        <w:t>they</w:t>
      </w:r>
      <w:r w:rsidR="005C3191">
        <w:t xml:space="preserve"> </w:t>
      </w:r>
      <w:r w:rsidR="004810A1">
        <w:t>outsource</w:t>
      </w:r>
      <w:r w:rsidR="00B80A51">
        <w:t xml:space="preserve"> or insource</w:t>
      </w:r>
      <w:r w:rsidR="005C3191">
        <w:t xml:space="preserve"> </w:t>
      </w:r>
      <w:r w:rsidR="004810A1">
        <w:t>the</w:t>
      </w:r>
      <w:r w:rsidR="005C3191">
        <w:t xml:space="preserve"> </w:t>
      </w:r>
      <w:r w:rsidR="004810A1">
        <w:t>process</w:t>
      </w:r>
      <w:r w:rsidR="008B7A3E">
        <w:t>.</w:t>
      </w:r>
      <w:r w:rsidR="005C3191">
        <w:t xml:space="preserve"> </w:t>
      </w:r>
      <w:r w:rsidR="004810A1">
        <w:t>An</w:t>
      </w:r>
      <w:r w:rsidR="005C3191">
        <w:t xml:space="preserve"> </w:t>
      </w:r>
      <w:r w:rsidR="004810A1">
        <w:t>import</w:t>
      </w:r>
      <w:r w:rsidR="005C3191">
        <w:t xml:space="preserve"> </w:t>
      </w:r>
      <w:r w:rsidR="004810A1">
        <w:t>declaration</w:t>
      </w:r>
      <w:r w:rsidR="005C3191">
        <w:t xml:space="preserve"> </w:t>
      </w:r>
      <w:r w:rsidR="004810A1">
        <w:t>is</w:t>
      </w:r>
      <w:r w:rsidR="005C3191">
        <w:t xml:space="preserve"> </w:t>
      </w:r>
      <w:r w:rsidR="004810A1">
        <w:t>a</w:t>
      </w:r>
      <w:r w:rsidR="005C3191">
        <w:t xml:space="preserve"> </w:t>
      </w:r>
      <w:r w:rsidR="004810A1">
        <w:t>standardised</w:t>
      </w:r>
      <w:r w:rsidR="005C3191">
        <w:t xml:space="preserve"> </w:t>
      </w:r>
      <w:r w:rsidR="004810A1">
        <w:t>document</w:t>
      </w:r>
      <w:r w:rsidR="008B7A3E">
        <w:t>.</w:t>
      </w:r>
      <w:r w:rsidR="005C3191">
        <w:t xml:space="preserve"> </w:t>
      </w:r>
      <w:r w:rsidR="004810A1">
        <w:t>There</w:t>
      </w:r>
      <w:r w:rsidR="005C3191">
        <w:t xml:space="preserve"> </w:t>
      </w:r>
      <w:r w:rsidR="004810A1">
        <w:t>are</w:t>
      </w:r>
      <w:r w:rsidR="005C3191">
        <w:t xml:space="preserve"> </w:t>
      </w:r>
      <w:r w:rsidR="004810A1">
        <w:t>54</w:t>
      </w:r>
      <w:r w:rsidR="005C3191">
        <w:t xml:space="preserve"> </w:t>
      </w:r>
      <w:r w:rsidR="004810A1">
        <w:t>different</w:t>
      </w:r>
      <w:r w:rsidR="005C3191">
        <w:t xml:space="preserve"> </w:t>
      </w:r>
      <w:r w:rsidR="004810A1">
        <w:t>boxes</w:t>
      </w:r>
      <w:r w:rsidR="005C3191">
        <w:t xml:space="preserve"> </w:t>
      </w:r>
      <w:r w:rsidR="004810A1">
        <w:t>that</w:t>
      </w:r>
      <w:r w:rsidR="005C3191">
        <w:t xml:space="preserve"> </w:t>
      </w:r>
      <w:r w:rsidR="004810A1">
        <w:t>collect</w:t>
      </w:r>
      <w:r w:rsidR="005C3191">
        <w:t xml:space="preserve"> </w:t>
      </w:r>
      <w:r w:rsidR="004810A1">
        <w:t>data</w:t>
      </w:r>
      <w:r w:rsidR="005C3191">
        <w:t xml:space="preserve"> </w:t>
      </w:r>
      <w:r w:rsidR="004810A1">
        <w:t>for</w:t>
      </w:r>
      <w:r w:rsidR="005C3191">
        <w:t xml:space="preserve"> </w:t>
      </w:r>
      <w:r w:rsidR="004810A1">
        <w:t>different</w:t>
      </w:r>
      <w:r w:rsidR="005C3191">
        <w:t xml:space="preserve"> </w:t>
      </w:r>
      <w:r w:rsidR="004810A1">
        <w:t>agencies</w:t>
      </w:r>
      <w:r w:rsidR="005C3191">
        <w:t xml:space="preserve"> </w:t>
      </w:r>
      <w:r w:rsidR="004810A1">
        <w:t>in</w:t>
      </w:r>
      <w:r w:rsidR="005C3191">
        <w:t xml:space="preserve"> </w:t>
      </w:r>
      <w:r w:rsidR="004810A1">
        <w:t>the</w:t>
      </w:r>
      <w:r w:rsidR="005C3191">
        <w:t xml:space="preserve"> </w:t>
      </w:r>
      <w:r w:rsidR="004810A1">
        <w:t>UK</w:t>
      </w:r>
      <w:r w:rsidR="005C3191">
        <w:t xml:space="preserve"> </w:t>
      </w:r>
      <w:r w:rsidR="004810A1">
        <w:t>to</w:t>
      </w:r>
      <w:r w:rsidR="005C3191">
        <w:t xml:space="preserve"> </w:t>
      </w:r>
      <w:r w:rsidR="004810A1">
        <w:t>do</w:t>
      </w:r>
      <w:r w:rsidR="005C3191">
        <w:t xml:space="preserve"> </w:t>
      </w:r>
      <w:r w:rsidR="004810A1">
        <w:t>the</w:t>
      </w:r>
      <w:r w:rsidR="005C3191">
        <w:t xml:space="preserve"> </w:t>
      </w:r>
      <w:r w:rsidR="004810A1">
        <w:t>risk</w:t>
      </w:r>
      <w:r w:rsidR="005C3191">
        <w:t xml:space="preserve"> </w:t>
      </w:r>
      <w:r w:rsidR="004810A1">
        <w:t>management</w:t>
      </w:r>
      <w:r w:rsidR="00B80A51">
        <w:t>,</w:t>
      </w:r>
      <w:r w:rsidR="005C3191">
        <w:t xml:space="preserve"> </w:t>
      </w:r>
      <w:r w:rsidR="004810A1">
        <w:t>the</w:t>
      </w:r>
      <w:r w:rsidR="005C3191">
        <w:t xml:space="preserve"> </w:t>
      </w:r>
      <w:r w:rsidR="004810A1">
        <w:t>collection</w:t>
      </w:r>
      <w:r w:rsidR="005C3191">
        <w:t xml:space="preserve"> </w:t>
      </w:r>
      <w:r w:rsidR="004810A1">
        <w:t>of</w:t>
      </w:r>
      <w:r w:rsidR="005C3191">
        <w:t xml:space="preserve"> </w:t>
      </w:r>
      <w:r w:rsidR="004810A1">
        <w:t>revenue</w:t>
      </w:r>
      <w:r w:rsidR="005C3191">
        <w:t xml:space="preserve"> </w:t>
      </w:r>
      <w:r w:rsidR="004810A1">
        <w:t>and</w:t>
      </w:r>
      <w:r w:rsidR="005C3191">
        <w:t xml:space="preserve"> </w:t>
      </w:r>
      <w:r w:rsidR="004810A1">
        <w:t>trade</w:t>
      </w:r>
      <w:r w:rsidR="005C3191">
        <w:t xml:space="preserve"> </w:t>
      </w:r>
      <w:r w:rsidR="004810A1">
        <w:t>statistics,</w:t>
      </w:r>
      <w:r w:rsidR="005C3191">
        <w:t xml:space="preserve"> </w:t>
      </w:r>
      <w:r w:rsidR="004810A1">
        <w:t>and</w:t>
      </w:r>
      <w:r w:rsidR="005C3191">
        <w:t xml:space="preserve"> </w:t>
      </w:r>
      <w:r w:rsidR="004810A1">
        <w:t>a</w:t>
      </w:r>
      <w:r w:rsidR="005C3191">
        <w:t xml:space="preserve"> </w:t>
      </w:r>
      <w:r w:rsidR="004810A1">
        <w:t>number</w:t>
      </w:r>
      <w:r w:rsidR="005C3191">
        <w:t xml:space="preserve"> </w:t>
      </w:r>
      <w:r w:rsidR="004810A1">
        <w:t>of</w:t>
      </w:r>
      <w:r w:rsidR="005C3191">
        <w:t xml:space="preserve"> </w:t>
      </w:r>
      <w:r w:rsidR="004810A1">
        <w:t>other</w:t>
      </w:r>
      <w:r w:rsidR="005C3191">
        <w:t xml:space="preserve"> </w:t>
      </w:r>
      <w:r w:rsidR="004810A1">
        <w:t>things</w:t>
      </w:r>
      <w:r>
        <w:t>.</w:t>
      </w:r>
      <w:r w:rsidR="00A01764">
        <w:t xml:space="preserve"> </w:t>
      </w:r>
    </w:p>
    <w:p w:rsidR="00A01764" w:rsidP="004810A1">
      <w:pPr>
        <w:pStyle w:val="Answer"/>
      </w:pPr>
      <w:r>
        <w:t>From</w:t>
      </w:r>
      <w:r w:rsidR="005C3191">
        <w:t xml:space="preserve"> </w:t>
      </w:r>
      <w:r>
        <w:t>1</w:t>
      </w:r>
      <w:r w:rsidR="005C3191">
        <w:t xml:space="preserve"> </w:t>
      </w:r>
      <w:r>
        <w:t>January,</w:t>
      </w:r>
      <w:r w:rsidR="005C3191">
        <w:t xml:space="preserve"> </w:t>
      </w:r>
      <w:r>
        <w:t>you</w:t>
      </w:r>
      <w:r w:rsidR="005C3191">
        <w:t xml:space="preserve"> </w:t>
      </w:r>
      <w:r>
        <w:t>have</w:t>
      </w:r>
      <w:r w:rsidR="005C3191">
        <w:t xml:space="preserve"> </w:t>
      </w:r>
      <w:r>
        <w:t>to</w:t>
      </w:r>
      <w:r w:rsidR="005C3191">
        <w:t xml:space="preserve"> </w:t>
      </w:r>
      <w:r>
        <w:t>do</w:t>
      </w:r>
      <w:r w:rsidR="005C3191">
        <w:t xml:space="preserve"> </w:t>
      </w:r>
      <w:r>
        <w:t>that</w:t>
      </w:r>
      <w:r w:rsidR="005C3191">
        <w:t xml:space="preserve"> </w:t>
      </w:r>
      <w:r>
        <w:t>full</w:t>
      </w:r>
      <w:r w:rsidR="005C3191">
        <w:t xml:space="preserve"> </w:t>
      </w:r>
      <w:r>
        <w:t>declaration</w:t>
      </w:r>
      <w:r w:rsidR="00120458">
        <w:t>.</w:t>
      </w:r>
      <w:r w:rsidR="005C3191">
        <w:t xml:space="preserve"> </w:t>
      </w:r>
      <w:r w:rsidR="00120458">
        <w:t xml:space="preserve">During </w:t>
      </w:r>
      <w:r>
        <w:t>the</w:t>
      </w:r>
      <w:r w:rsidR="005C3191">
        <w:t xml:space="preserve"> </w:t>
      </w:r>
      <w:r>
        <w:t>six-month</w:t>
      </w:r>
      <w:r w:rsidR="005C3191">
        <w:t xml:space="preserve"> </w:t>
      </w:r>
      <w:r>
        <w:t>implementation</w:t>
      </w:r>
      <w:r w:rsidR="005C3191">
        <w:t xml:space="preserve"> </w:t>
      </w:r>
      <w:r>
        <w:t>period,</w:t>
      </w:r>
      <w:r w:rsidR="005C3191">
        <w:t xml:space="preserve"> </w:t>
      </w:r>
      <w:r>
        <w:t>you</w:t>
      </w:r>
      <w:r w:rsidR="005C3191">
        <w:t xml:space="preserve"> </w:t>
      </w:r>
      <w:r>
        <w:t>will</w:t>
      </w:r>
      <w:r w:rsidR="005C3191">
        <w:t xml:space="preserve"> </w:t>
      </w:r>
      <w:r>
        <w:t>be</w:t>
      </w:r>
      <w:r w:rsidR="005C3191">
        <w:t xml:space="preserve"> </w:t>
      </w:r>
      <w:r>
        <w:t>able</w:t>
      </w:r>
      <w:r w:rsidR="005C3191">
        <w:t xml:space="preserve"> </w:t>
      </w:r>
      <w:r>
        <w:t>to</w:t>
      </w:r>
      <w:r w:rsidR="005C3191">
        <w:t xml:space="preserve"> </w:t>
      </w:r>
      <w:r>
        <w:t>do</w:t>
      </w:r>
      <w:r w:rsidR="005C3191">
        <w:t xml:space="preserve"> </w:t>
      </w:r>
      <w:r>
        <w:t>a</w:t>
      </w:r>
      <w:r w:rsidR="005C3191">
        <w:t xml:space="preserve"> </w:t>
      </w:r>
      <w:r>
        <w:t>very</w:t>
      </w:r>
      <w:r w:rsidR="005C3191">
        <w:t xml:space="preserve"> </w:t>
      </w:r>
      <w:r>
        <w:t>simplified</w:t>
      </w:r>
      <w:r w:rsidR="005C3191">
        <w:t xml:space="preserve"> </w:t>
      </w:r>
      <w:r>
        <w:t>first</w:t>
      </w:r>
      <w:r w:rsidR="005C3191">
        <w:t xml:space="preserve"> </w:t>
      </w:r>
      <w:r>
        <w:t>declaration</w:t>
      </w:r>
      <w:r w:rsidR="005C3191">
        <w:t xml:space="preserve"> </w:t>
      </w:r>
      <w:r>
        <w:t>that</w:t>
      </w:r>
      <w:r w:rsidR="005C3191">
        <w:t xml:space="preserve"> </w:t>
      </w:r>
      <w:r>
        <w:t>moves</w:t>
      </w:r>
      <w:r w:rsidR="005C3191">
        <w:t xml:space="preserve"> </w:t>
      </w:r>
      <w:r>
        <w:t>you</w:t>
      </w:r>
      <w:r w:rsidR="005C3191">
        <w:t xml:space="preserve"> </w:t>
      </w:r>
      <w:r>
        <w:t>across</w:t>
      </w:r>
      <w:r w:rsidR="005C3191">
        <w:t xml:space="preserve"> </w:t>
      </w:r>
      <w:r>
        <w:t>from</w:t>
      </w:r>
      <w:r w:rsidR="005C3191">
        <w:t xml:space="preserve"> </w:t>
      </w:r>
      <w:r>
        <w:t>the</w:t>
      </w:r>
      <w:r w:rsidR="005C3191">
        <w:t xml:space="preserve"> </w:t>
      </w:r>
      <w:r>
        <w:t>border</w:t>
      </w:r>
      <w:r w:rsidR="005C3191">
        <w:t xml:space="preserve"> </w:t>
      </w:r>
      <w:r>
        <w:t>into</w:t>
      </w:r>
      <w:r w:rsidR="005C3191">
        <w:t xml:space="preserve"> </w:t>
      </w:r>
      <w:r>
        <w:t>the</w:t>
      </w:r>
      <w:r w:rsidR="005C3191">
        <w:t xml:space="preserve"> </w:t>
      </w:r>
      <w:r>
        <w:t>UK</w:t>
      </w:r>
      <w:r w:rsidR="008B7A3E">
        <w:t>.</w:t>
      </w:r>
      <w:r w:rsidR="005C3191">
        <w:t xml:space="preserve"> </w:t>
      </w:r>
      <w:r>
        <w:t>Within</w:t>
      </w:r>
      <w:r w:rsidR="005C3191">
        <w:t xml:space="preserve"> </w:t>
      </w:r>
      <w:r>
        <w:t>six</w:t>
      </w:r>
      <w:r w:rsidR="005C3191">
        <w:t xml:space="preserve"> </w:t>
      </w:r>
      <w:r>
        <w:t>months,</w:t>
      </w:r>
      <w:r w:rsidR="005C3191">
        <w:t xml:space="preserve"> </w:t>
      </w:r>
      <w:r>
        <w:t>you</w:t>
      </w:r>
      <w:r w:rsidR="005C3191">
        <w:t xml:space="preserve"> </w:t>
      </w:r>
      <w:r>
        <w:t>then</w:t>
      </w:r>
      <w:r w:rsidR="005C3191">
        <w:t xml:space="preserve"> </w:t>
      </w:r>
      <w:r>
        <w:t>have</w:t>
      </w:r>
      <w:r w:rsidR="005C3191">
        <w:t xml:space="preserve"> </w:t>
      </w:r>
      <w:r>
        <w:t>to</w:t>
      </w:r>
      <w:r w:rsidR="005C3191">
        <w:t xml:space="preserve"> </w:t>
      </w:r>
      <w:r>
        <w:t>do</w:t>
      </w:r>
      <w:r w:rsidR="005C3191">
        <w:t xml:space="preserve"> </w:t>
      </w:r>
      <w:r>
        <w:t>that</w:t>
      </w:r>
      <w:r w:rsidR="005C3191">
        <w:t xml:space="preserve"> </w:t>
      </w:r>
      <w:r>
        <w:t>full</w:t>
      </w:r>
      <w:r w:rsidR="005C3191">
        <w:t xml:space="preserve"> </w:t>
      </w:r>
      <w:r>
        <w:t>declaration</w:t>
      </w:r>
      <w:r w:rsidR="005C3191">
        <w:t xml:space="preserve"> </w:t>
      </w:r>
      <w:r>
        <w:t>to</w:t>
      </w:r>
      <w:r w:rsidR="005C3191">
        <w:t xml:space="preserve"> </w:t>
      </w:r>
      <w:r>
        <w:t>declare</w:t>
      </w:r>
      <w:r w:rsidR="005C3191">
        <w:t xml:space="preserve"> </w:t>
      </w:r>
      <w:r>
        <w:t>this</w:t>
      </w:r>
      <w:r w:rsidR="005C3191">
        <w:t xml:space="preserve"> </w:t>
      </w:r>
      <w:r>
        <w:t>and</w:t>
      </w:r>
      <w:r w:rsidR="005C3191">
        <w:t xml:space="preserve"> </w:t>
      </w:r>
      <w:r>
        <w:t>pay</w:t>
      </w:r>
      <w:r w:rsidR="005C3191">
        <w:t xml:space="preserve"> </w:t>
      </w:r>
      <w:r>
        <w:t>any</w:t>
      </w:r>
      <w:r w:rsidR="005C3191">
        <w:t xml:space="preserve"> </w:t>
      </w:r>
      <w:r>
        <w:t>duties</w:t>
      </w:r>
      <w:r w:rsidR="005C3191">
        <w:t xml:space="preserve"> </w:t>
      </w:r>
      <w:r>
        <w:t>or</w:t>
      </w:r>
      <w:r w:rsidR="005C3191">
        <w:t xml:space="preserve"> </w:t>
      </w:r>
      <w:r>
        <w:t>excise</w:t>
      </w:r>
      <w:r w:rsidR="005C3191">
        <w:t xml:space="preserve"> </w:t>
      </w:r>
      <w:r>
        <w:t>on</w:t>
      </w:r>
      <w:r w:rsidR="005C3191">
        <w:t xml:space="preserve"> </w:t>
      </w:r>
      <w:r>
        <w:t>the</w:t>
      </w:r>
      <w:r w:rsidR="005C3191">
        <w:t xml:space="preserve"> </w:t>
      </w:r>
      <w:r>
        <w:t>goods</w:t>
      </w:r>
      <w:r w:rsidR="008B7A3E">
        <w:t>.</w:t>
      </w:r>
      <w:r w:rsidR="005C3191">
        <w:t xml:space="preserve"> </w:t>
      </w:r>
      <w:r>
        <w:t>That</w:t>
      </w:r>
      <w:r w:rsidR="005C3191">
        <w:t xml:space="preserve"> </w:t>
      </w:r>
      <w:r>
        <w:t>is</w:t>
      </w:r>
      <w:r w:rsidR="005C3191">
        <w:t xml:space="preserve"> </w:t>
      </w:r>
      <w:r>
        <w:t>something</w:t>
      </w:r>
      <w:r w:rsidR="005C3191">
        <w:t xml:space="preserve"> </w:t>
      </w:r>
      <w:r>
        <w:t>practical</w:t>
      </w:r>
      <w:r w:rsidR="005C3191">
        <w:t xml:space="preserve"> </w:t>
      </w:r>
      <w:r>
        <w:t>that</w:t>
      </w:r>
      <w:r w:rsidR="005C3191">
        <w:t xml:space="preserve"> </w:t>
      </w:r>
      <w:r>
        <w:t>you</w:t>
      </w:r>
      <w:r w:rsidR="005C3191">
        <w:t xml:space="preserve"> </w:t>
      </w:r>
      <w:r>
        <w:t>need</w:t>
      </w:r>
      <w:r w:rsidR="005C3191">
        <w:t xml:space="preserve"> </w:t>
      </w:r>
      <w:r>
        <w:t>to</w:t>
      </w:r>
      <w:r w:rsidR="005C3191">
        <w:t xml:space="preserve"> </w:t>
      </w:r>
      <w:r>
        <w:t xml:space="preserve">either </w:t>
      </w:r>
      <w:r>
        <w:t>do</w:t>
      </w:r>
      <w:r w:rsidR="005C3191">
        <w:t xml:space="preserve"> </w:t>
      </w:r>
      <w:r>
        <w:t>yourself</w:t>
      </w:r>
      <w:r w:rsidR="005C3191">
        <w:t xml:space="preserve"> </w:t>
      </w:r>
      <w:r>
        <w:t>or</w:t>
      </w:r>
      <w:r w:rsidR="005C3191">
        <w:t xml:space="preserve"> </w:t>
      </w:r>
      <w:r>
        <w:t>outsource</w:t>
      </w:r>
      <w:r w:rsidR="005C3191">
        <w:t xml:space="preserve"> </w:t>
      </w:r>
      <w:r>
        <w:t>to</w:t>
      </w:r>
      <w:r w:rsidR="005C3191">
        <w:t xml:space="preserve"> </w:t>
      </w:r>
      <w:r>
        <w:t>an</w:t>
      </w:r>
      <w:r w:rsidR="005C3191">
        <w:t xml:space="preserve"> </w:t>
      </w:r>
      <w:r>
        <w:t>intermediary</w:t>
      </w:r>
      <w:r w:rsidR="005C3191">
        <w:t xml:space="preserve"> </w:t>
      </w:r>
      <w:r>
        <w:t>or</w:t>
      </w:r>
      <w:r w:rsidR="005C3191">
        <w:t xml:space="preserve"> </w:t>
      </w:r>
      <w:r>
        <w:t>somebody</w:t>
      </w:r>
      <w:r w:rsidR="005C3191">
        <w:t xml:space="preserve"> </w:t>
      </w:r>
      <w:r>
        <w:t>in</w:t>
      </w:r>
      <w:r w:rsidR="005C3191">
        <w:t xml:space="preserve"> </w:t>
      </w:r>
      <w:r>
        <w:t>the</w:t>
      </w:r>
      <w:r w:rsidR="005C3191">
        <w:t xml:space="preserve"> </w:t>
      </w:r>
      <w:r>
        <w:t>industry,</w:t>
      </w:r>
      <w:r w:rsidR="005C3191">
        <w:t xml:space="preserve"> </w:t>
      </w:r>
      <w:r>
        <w:t>such</w:t>
      </w:r>
      <w:r w:rsidR="005C3191">
        <w:t xml:space="preserve"> </w:t>
      </w:r>
      <w:r>
        <w:t>as</w:t>
      </w:r>
      <w:r w:rsidR="005C3191">
        <w:t xml:space="preserve"> </w:t>
      </w:r>
      <w:r>
        <w:t>the</w:t>
      </w:r>
      <w:r w:rsidR="005C3191">
        <w:t xml:space="preserve"> </w:t>
      </w:r>
      <w:r>
        <w:t>transporter,</w:t>
      </w:r>
      <w:r w:rsidR="005C3191">
        <w:t xml:space="preserve"> </w:t>
      </w:r>
      <w:r>
        <w:t>if</w:t>
      </w:r>
      <w:r w:rsidR="005C3191">
        <w:t xml:space="preserve"> </w:t>
      </w:r>
      <w:r>
        <w:t>they</w:t>
      </w:r>
      <w:r w:rsidR="005C3191">
        <w:t xml:space="preserve"> </w:t>
      </w:r>
      <w:r>
        <w:t>have</w:t>
      </w:r>
      <w:r w:rsidR="005C3191">
        <w:t xml:space="preserve"> </w:t>
      </w:r>
      <w:r>
        <w:t>that</w:t>
      </w:r>
      <w:r w:rsidR="005C3191">
        <w:t xml:space="preserve"> </w:t>
      </w:r>
      <w:r>
        <w:t>service</w:t>
      </w:r>
      <w:r w:rsidR="008B7A3E">
        <w:t>.</w:t>
      </w:r>
      <w:r w:rsidR="005C3191">
        <w:t xml:space="preserve"> </w:t>
      </w:r>
    </w:p>
    <w:p w:rsidR="004810A1" w:rsidP="004810A1">
      <w:pPr>
        <w:pStyle w:val="Answer"/>
      </w:pPr>
      <w:r>
        <w:t xml:space="preserve">There </w:t>
      </w:r>
      <w:r>
        <w:t>is</w:t>
      </w:r>
      <w:r w:rsidR="005C3191">
        <w:t xml:space="preserve"> </w:t>
      </w:r>
      <w:r>
        <w:t>a</w:t>
      </w:r>
      <w:r w:rsidR="005C3191">
        <w:t xml:space="preserve"> </w:t>
      </w:r>
      <w:r>
        <w:t>cost</w:t>
      </w:r>
      <w:r w:rsidR="005C3191">
        <w:t xml:space="preserve"> </w:t>
      </w:r>
      <w:r>
        <w:t>related</w:t>
      </w:r>
      <w:r w:rsidR="005C3191">
        <w:t xml:space="preserve"> </w:t>
      </w:r>
      <w:r>
        <w:t>to</w:t>
      </w:r>
      <w:r w:rsidR="005C3191">
        <w:t xml:space="preserve"> </w:t>
      </w:r>
      <w:r>
        <w:t>that</w:t>
      </w:r>
      <w:r>
        <w:t>.</w:t>
      </w:r>
      <w:r w:rsidR="005C3191">
        <w:t xml:space="preserve"> </w:t>
      </w:r>
      <w:r>
        <w:t xml:space="preserve">That </w:t>
      </w:r>
      <w:r>
        <w:t>needs</w:t>
      </w:r>
      <w:r w:rsidR="005C3191">
        <w:t xml:space="preserve"> </w:t>
      </w:r>
      <w:r>
        <w:t>to</w:t>
      </w:r>
      <w:r w:rsidR="005C3191">
        <w:t xml:space="preserve"> </w:t>
      </w:r>
      <w:r>
        <w:t>be</w:t>
      </w:r>
      <w:r w:rsidR="005C3191">
        <w:t xml:space="preserve"> </w:t>
      </w:r>
      <w:r>
        <w:t>taken</w:t>
      </w:r>
      <w:r w:rsidR="005C3191">
        <w:t xml:space="preserve"> </w:t>
      </w:r>
      <w:r>
        <w:t>into</w:t>
      </w:r>
      <w:r w:rsidR="005C3191">
        <w:t xml:space="preserve"> </w:t>
      </w:r>
      <w:r>
        <w:t>account</w:t>
      </w:r>
      <w:r w:rsidR="005C3191">
        <w:t xml:space="preserve"> </w:t>
      </w:r>
      <w:r>
        <w:t>in</w:t>
      </w:r>
      <w:r w:rsidR="005C3191">
        <w:t xml:space="preserve"> </w:t>
      </w:r>
      <w:r>
        <w:t>your</w:t>
      </w:r>
      <w:r w:rsidR="005C3191">
        <w:t xml:space="preserve"> </w:t>
      </w:r>
      <w:r>
        <w:t>price,</w:t>
      </w:r>
      <w:r w:rsidR="005C3191">
        <w:t xml:space="preserve"> </w:t>
      </w:r>
      <w:r>
        <w:t>which</w:t>
      </w:r>
      <w:r w:rsidR="005C3191">
        <w:t xml:space="preserve"> </w:t>
      </w:r>
      <w:r>
        <w:t>means</w:t>
      </w:r>
      <w:r w:rsidR="005C3191">
        <w:t xml:space="preserve"> </w:t>
      </w:r>
      <w:r>
        <w:t>you</w:t>
      </w:r>
      <w:r w:rsidR="005C3191">
        <w:t xml:space="preserve"> </w:t>
      </w:r>
      <w:r>
        <w:t>need</w:t>
      </w:r>
      <w:r w:rsidR="005C3191">
        <w:t xml:space="preserve"> </w:t>
      </w:r>
      <w:r>
        <w:t>to</w:t>
      </w:r>
      <w:r w:rsidR="005C3191">
        <w:t xml:space="preserve"> </w:t>
      </w:r>
      <w:r>
        <w:t>go</w:t>
      </w:r>
      <w:r w:rsidR="005C3191">
        <w:t xml:space="preserve"> </w:t>
      </w:r>
      <w:r>
        <w:t>through</w:t>
      </w:r>
      <w:r w:rsidR="005C3191">
        <w:t xml:space="preserve"> </w:t>
      </w:r>
      <w:r>
        <w:t>a</w:t>
      </w:r>
      <w:r w:rsidR="005C3191">
        <w:t xml:space="preserve"> </w:t>
      </w:r>
      <w:r>
        <w:t>number</w:t>
      </w:r>
      <w:r w:rsidR="005C3191">
        <w:t xml:space="preserve"> </w:t>
      </w:r>
      <w:r>
        <w:t>of</w:t>
      </w:r>
      <w:r w:rsidR="005C3191">
        <w:t xml:space="preserve"> </w:t>
      </w:r>
      <w:r>
        <w:t>things</w:t>
      </w:r>
      <w:r w:rsidR="005C3191">
        <w:t xml:space="preserve"> </w:t>
      </w:r>
      <w:r>
        <w:t>to</w:t>
      </w:r>
      <w:r w:rsidR="005C3191">
        <w:t xml:space="preserve"> </w:t>
      </w:r>
      <w:r>
        <w:t>prepare,</w:t>
      </w:r>
      <w:r w:rsidR="005C3191">
        <w:t xml:space="preserve"> </w:t>
      </w:r>
      <w:r>
        <w:t>including</w:t>
      </w:r>
      <w:r w:rsidR="005C3191">
        <w:t xml:space="preserve"> </w:t>
      </w:r>
      <w:r>
        <w:t>looking</w:t>
      </w:r>
      <w:r w:rsidR="005C3191">
        <w:t xml:space="preserve"> </w:t>
      </w:r>
      <w:r>
        <w:t>at</w:t>
      </w:r>
      <w:r w:rsidR="005C3191">
        <w:t xml:space="preserve"> </w:t>
      </w:r>
      <w:r>
        <w:t>your</w:t>
      </w:r>
      <w:r w:rsidR="005C3191">
        <w:t xml:space="preserve"> </w:t>
      </w:r>
      <w:r>
        <w:t>contracts</w:t>
      </w:r>
      <w:r w:rsidR="005C3191">
        <w:t xml:space="preserve"> </w:t>
      </w:r>
      <w:r>
        <w:t>to</w:t>
      </w:r>
      <w:r w:rsidR="005C3191">
        <w:t xml:space="preserve"> </w:t>
      </w:r>
      <w:r>
        <w:t>see</w:t>
      </w:r>
      <w:r w:rsidR="005C3191">
        <w:t xml:space="preserve"> </w:t>
      </w:r>
      <w:r>
        <w:t>who</w:t>
      </w:r>
      <w:r w:rsidR="005C3191">
        <w:t xml:space="preserve"> </w:t>
      </w:r>
      <w:r>
        <w:t>is</w:t>
      </w:r>
      <w:r w:rsidR="005C3191">
        <w:t xml:space="preserve"> </w:t>
      </w:r>
      <w:r>
        <w:t>taking</w:t>
      </w:r>
      <w:r w:rsidR="005C3191">
        <w:t xml:space="preserve"> </w:t>
      </w:r>
      <w:r>
        <w:t>that</w:t>
      </w:r>
      <w:r w:rsidR="005C3191">
        <w:t xml:space="preserve"> </w:t>
      </w:r>
      <w:r>
        <w:t>cost,</w:t>
      </w:r>
      <w:r w:rsidR="005C3191">
        <w:t xml:space="preserve"> </w:t>
      </w:r>
      <w:r>
        <w:t>how</w:t>
      </w:r>
      <w:r w:rsidR="005C3191">
        <w:t xml:space="preserve"> </w:t>
      </w:r>
      <w:r>
        <w:t>it</w:t>
      </w:r>
      <w:r w:rsidR="005C3191">
        <w:t xml:space="preserve"> </w:t>
      </w:r>
      <w:r>
        <w:t>will</w:t>
      </w:r>
      <w:r w:rsidR="005C3191">
        <w:t xml:space="preserve"> </w:t>
      </w:r>
      <w:r>
        <w:t>affect</w:t>
      </w:r>
      <w:r w:rsidR="005C3191">
        <w:t xml:space="preserve"> </w:t>
      </w:r>
      <w:r>
        <w:t>your</w:t>
      </w:r>
      <w:r w:rsidR="005C3191">
        <w:t xml:space="preserve"> </w:t>
      </w:r>
      <w:r>
        <w:t>business</w:t>
      </w:r>
      <w:r w:rsidR="005C3191">
        <w:t xml:space="preserve"> </w:t>
      </w:r>
      <w:r>
        <w:t>and</w:t>
      </w:r>
      <w:r w:rsidR="005C3191">
        <w:t xml:space="preserve"> </w:t>
      </w:r>
      <w:r>
        <w:t>what</w:t>
      </w:r>
      <w:r w:rsidR="005C3191">
        <w:t xml:space="preserve"> </w:t>
      </w:r>
      <w:r>
        <w:t>the</w:t>
      </w:r>
      <w:r w:rsidR="005C3191">
        <w:t xml:space="preserve"> </w:t>
      </w:r>
      <w:r>
        <w:t>additional</w:t>
      </w:r>
      <w:r w:rsidR="005C3191">
        <w:t xml:space="preserve"> </w:t>
      </w:r>
      <w:r>
        <w:t>burdens</w:t>
      </w:r>
      <w:r w:rsidR="005C3191">
        <w:t xml:space="preserve"> </w:t>
      </w:r>
      <w:r>
        <w:t>or</w:t>
      </w:r>
      <w:r w:rsidR="005C3191">
        <w:t xml:space="preserve"> </w:t>
      </w:r>
      <w:r>
        <w:t>liabilities</w:t>
      </w:r>
      <w:r w:rsidR="005C3191">
        <w:t xml:space="preserve"> </w:t>
      </w:r>
      <w:r>
        <w:t>are</w:t>
      </w:r>
      <w:r w:rsidR="008B7A3E">
        <w:t>.</w:t>
      </w:r>
      <w:r w:rsidR="005C3191">
        <w:t xml:space="preserve"> </w:t>
      </w:r>
      <w:r>
        <w:t>It</w:t>
      </w:r>
      <w:r w:rsidR="005C3191">
        <w:t xml:space="preserve"> </w:t>
      </w:r>
      <w:r>
        <w:t>is</w:t>
      </w:r>
      <w:r w:rsidR="005C3191">
        <w:t xml:space="preserve"> </w:t>
      </w:r>
      <w:r>
        <w:t>a</w:t>
      </w:r>
      <w:r w:rsidR="005C3191">
        <w:t xml:space="preserve"> </w:t>
      </w:r>
      <w:r>
        <w:t>process</w:t>
      </w:r>
      <w:r w:rsidR="005C3191">
        <w:t xml:space="preserve"> </w:t>
      </w:r>
      <w:r>
        <w:t>of</w:t>
      </w:r>
      <w:r w:rsidR="005C3191">
        <w:t xml:space="preserve"> </w:t>
      </w:r>
      <w:r>
        <w:t>leaving</w:t>
      </w:r>
      <w:r w:rsidR="005C3191">
        <w:t xml:space="preserve"> </w:t>
      </w:r>
      <w:r>
        <w:t>the</w:t>
      </w:r>
      <w:r w:rsidR="005C3191">
        <w:t xml:space="preserve"> </w:t>
      </w:r>
      <w:r>
        <w:t>customs</w:t>
      </w:r>
      <w:r w:rsidR="005C3191">
        <w:t xml:space="preserve"> </w:t>
      </w:r>
      <w:r>
        <w:t>union</w:t>
      </w:r>
      <w:r w:rsidR="005C3191">
        <w:t xml:space="preserve"> </w:t>
      </w:r>
      <w:r>
        <w:t>and</w:t>
      </w:r>
      <w:r w:rsidR="005C3191">
        <w:t xml:space="preserve"> </w:t>
      </w:r>
      <w:r>
        <w:t>single</w:t>
      </w:r>
      <w:r w:rsidR="005C3191">
        <w:t xml:space="preserve"> </w:t>
      </w:r>
      <w:r>
        <w:t>market</w:t>
      </w:r>
      <w:r w:rsidR="005C3191">
        <w:t xml:space="preserve"> </w:t>
      </w:r>
      <w:r>
        <w:t>in</w:t>
      </w:r>
      <w:r w:rsidR="005C3191">
        <w:t xml:space="preserve"> </w:t>
      </w:r>
      <w:r>
        <w:t>a</w:t>
      </w:r>
      <w:r w:rsidR="005C3191">
        <w:t xml:space="preserve"> </w:t>
      </w:r>
      <w:r>
        <w:t>customs</w:t>
      </w:r>
      <w:r w:rsidR="005C3191">
        <w:t xml:space="preserve"> </w:t>
      </w:r>
      <w:r>
        <w:t>territory</w:t>
      </w:r>
      <w:r>
        <w:t>,</w:t>
      </w:r>
      <w:r w:rsidR="005C3191">
        <w:t xml:space="preserve"> </w:t>
      </w:r>
      <w:r>
        <w:t>which</w:t>
      </w:r>
      <w:r w:rsidR="005C3191">
        <w:t xml:space="preserve"> </w:t>
      </w:r>
      <w:r>
        <w:t>is</w:t>
      </w:r>
      <w:r w:rsidR="005C3191">
        <w:t xml:space="preserve"> </w:t>
      </w:r>
      <w:r>
        <w:t>a</w:t>
      </w:r>
      <w:r w:rsidR="005C3191">
        <w:t xml:space="preserve"> </w:t>
      </w:r>
      <w:r>
        <w:t>consequence</w:t>
      </w:r>
      <w:r w:rsidR="005C3191">
        <w:t xml:space="preserve"> </w:t>
      </w:r>
      <w:r>
        <w:t>of</w:t>
      </w:r>
      <w:r w:rsidR="005C3191">
        <w:t xml:space="preserve"> </w:t>
      </w:r>
      <w:r>
        <w:t>leaving</w:t>
      </w:r>
      <w:r w:rsidR="005C3191">
        <w:t xml:space="preserve"> </w:t>
      </w:r>
      <w:r>
        <w:t>the</w:t>
      </w:r>
      <w:r w:rsidR="005C3191">
        <w:t xml:space="preserve"> </w:t>
      </w:r>
      <w:r>
        <w:t>European</w:t>
      </w:r>
      <w:r w:rsidR="005C3191">
        <w:t xml:space="preserve"> </w:t>
      </w:r>
      <w:r>
        <w:t>Union.</w:t>
      </w:r>
    </w:p>
    <w:p w:rsidR="004810A1" w:rsidP="004810A1">
      <w:pPr>
        <w:pStyle w:val="Question"/>
      </w:pPr>
      <w:sdt>
        <w:sdtPr>
          <w:alias w:val="Member"/>
          <w:tag w:val="&lt;Member mnisId='4766' dodsId=''&gt;"/>
          <w:id w:val="-2056691309"/>
          <w:placeholder>
            <w:docPart w:val="DefaultPlaceholder_1082065158"/>
          </w:placeholder>
          <w:richText/>
        </w:sdtPr>
        <w:sdtContent>
          <w:r w:rsidRPr="004810A1">
            <w:rPr>
              <w:b/>
            </w:rPr>
            <w:t>Dr</w:t>
          </w:r>
          <w:r w:rsidR="005C3191">
            <w:rPr>
              <w:b/>
            </w:rPr>
            <w:t xml:space="preserve"> </w:t>
          </w:r>
          <w:r w:rsidR="00A55F99">
            <w:rPr>
              <w:b/>
            </w:rPr>
            <w:t>Wallis:</w:t>
          </w:r>
        </w:sdtContent>
      </w:sdt>
      <w:r w:rsidR="005C3191">
        <w:t xml:space="preserve"> </w:t>
      </w:r>
      <w:r>
        <w:t>Sticking</w:t>
      </w:r>
      <w:r w:rsidR="005C3191">
        <w:t xml:space="preserve"> </w:t>
      </w:r>
      <w:r>
        <w:t>to</w:t>
      </w:r>
      <w:r w:rsidR="005C3191">
        <w:t xml:space="preserve"> </w:t>
      </w:r>
      <w:r>
        <w:t>this</w:t>
      </w:r>
      <w:r w:rsidR="005C3191">
        <w:t xml:space="preserve"> </w:t>
      </w:r>
      <w:r>
        <w:t>theme</w:t>
      </w:r>
      <w:r w:rsidR="005C3191">
        <w:t xml:space="preserve"> </w:t>
      </w:r>
      <w:r>
        <w:t>of</w:t>
      </w:r>
      <w:r w:rsidR="005C3191">
        <w:t xml:space="preserve"> </w:t>
      </w:r>
      <w:r>
        <w:t>the</w:t>
      </w:r>
      <w:r w:rsidR="005C3191">
        <w:t xml:space="preserve"> </w:t>
      </w:r>
      <w:r>
        <w:t>12</w:t>
      </w:r>
      <w:r w:rsidR="005C3191">
        <w:t xml:space="preserve"> </w:t>
      </w:r>
      <w:r>
        <w:t>June</w:t>
      </w:r>
      <w:r w:rsidR="005C3191">
        <w:t xml:space="preserve"> </w:t>
      </w:r>
      <w:r>
        <w:t>announcement</w:t>
      </w:r>
      <w:r w:rsidR="005C3191">
        <w:t xml:space="preserve"> </w:t>
      </w:r>
      <w:r>
        <w:t>and</w:t>
      </w:r>
      <w:r w:rsidR="005C3191">
        <w:t xml:space="preserve"> </w:t>
      </w:r>
      <w:r>
        <w:t>the</w:t>
      </w:r>
      <w:r w:rsidR="005C3191">
        <w:t xml:space="preserve"> </w:t>
      </w:r>
      <w:r>
        <w:t>EU’s</w:t>
      </w:r>
      <w:r w:rsidR="005C3191">
        <w:t xml:space="preserve"> </w:t>
      </w:r>
      <w:r>
        <w:t>response,</w:t>
      </w:r>
      <w:r w:rsidR="005C3191">
        <w:t xml:space="preserve"> </w:t>
      </w:r>
      <w:r>
        <w:t>Tim,</w:t>
      </w:r>
      <w:r w:rsidR="005C3191">
        <w:t xml:space="preserve"> </w:t>
      </w:r>
      <w:r>
        <w:t>what</w:t>
      </w:r>
      <w:r w:rsidR="005C3191">
        <w:t xml:space="preserve"> </w:t>
      </w:r>
      <w:r>
        <w:t>does</w:t>
      </w:r>
      <w:r w:rsidR="005C3191">
        <w:t xml:space="preserve"> </w:t>
      </w:r>
      <w:r>
        <w:t>this</w:t>
      </w:r>
      <w:r w:rsidR="005C3191">
        <w:t xml:space="preserve"> </w:t>
      </w:r>
      <w:r>
        <w:t>mean</w:t>
      </w:r>
      <w:r w:rsidR="005C3191">
        <w:t xml:space="preserve"> </w:t>
      </w:r>
      <w:r>
        <w:t>for</w:t>
      </w:r>
      <w:r w:rsidR="005C3191">
        <w:t xml:space="preserve"> </w:t>
      </w:r>
      <w:r>
        <w:t>the</w:t>
      </w:r>
      <w:r w:rsidR="005C3191">
        <w:t xml:space="preserve"> </w:t>
      </w:r>
      <w:r>
        <w:t>ferry</w:t>
      </w:r>
      <w:r w:rsidR="005C3191">
        <w:t xml:space="preserve"> </w:t>
      </w:r>
      <w:r>
        <w:t>traffic</w:t>
      </w:r>
      <w:r w:rsidR="005C3191">
        <w:t xml:space="preserve"> </w:t>
      </w:r>
      <w:r>
        <w:t>between</w:t>
      </w:r>
      <w:r w:rsidR="005C3191">
        <w:t xml:space="preserve"> </w:t>
      </w:r>
      <w:r>
        <w:t>ports</w:t>
      </w:r>
      <w:r w:rsidR="005C3191">
        <w:t xml:space="preserve"> </w:t>
      </w:r>
      <w:r>
        <w:t>like</w:t>
      </w:r>
      <w:r w:rsidR="005C3191">
        <w:t xml:space="preserve"> </w:t>
      </w:r>
      <w:r>
        <w:t>Dover</w:t>
      </w:r>
      <w:r w:rsidR="005C3191">
        <w:t xml:space="preserve"> </w:t>
      </w:r>
      <w:r>
        <w:t>and</w:t>
      </w:r>
      <w:r w:rsidR="005C3191">
        <w:t xml:space="preserve"> </w:t>
      </w:r>
      <w:r>
        <w:t>Calais?</w:t>
      </w:r>
    </w:p>
    <w:p w:rsidR="00EF5200" w:rsidP="004810A1">
      <w:pPr>
        <w:pStyle w:val="Answer"/>
      </w:pPr>
      <w:sdt>
        <w:sdtPr>
          <w:alias w:val="Witness"/>
          <w:id w:val="-1668471599"/>
          <w:placeholder>
            <w:docPart w:val="DefaultPlaceholder_1082065158"/>
          </w:placeholder>
          <w:richText/>
        </w:sdtPr>
        <w:sdtContent>
          <w:r w:rsidRPr="008B7A3E" w:rsidR="008B7A3E">
            <w:rPr>
              <w:b/>
              <w:i/>
            </w:rPr>
            <w:t>Tim</w:t>
          </w:r>
          <w:r w:rsidR="005C3191">
            <w:rPr>
              <w:b/>
              <w:i/>
            </w:rPr>
            <w:t xml:space="preserve"> </w:t>
          </w:r>
          <w:r w:rsidRPr="008B7A3E" w:rsidR="008B7A3E">
            <w:rPr>
              <w:b/>
              <w:i/>
            </w:rPr>
            <w:t>Reardon:</w:t>
          </w:r>
        </w:sdtContent>
      </w:sdt>
      <w:r w:rsidR="005C3191">
        <w:t xml:space="preserve"> </w:t>
      </w:r>
      <w:r w:rsidR="004810A1">
        <w:t>It</w:t>
      </w:r>
      <w:r w:rsidR="005C3191">
        <w:t xml:space="preserve"> </w:t>
      </w:r>
      <w:r w:rsidR="004810A1">
        <w:t>means</w:t>
      </w:r>
      <w:r w:rsidR="005C3191">
        <w:t xml:space="preserve"> </w:t>
      </w:r>
      <w:r w:rsidR="004810A1">
        <w:t>nothing</w:t>
      </w:r>
      <w:r w:rsidR="005C3191">
        <w:t xml:space="preserve"> </w:t>
      </w:r>
      <w:r w:rsidR="004810A1">
        <w:t>specifically</w:t>
      </w:r>
      <w:r w:rsidR="005C3191">
        <w:t xml:space="preserve"> </w:t>
      </w:r>
      <w:r w:rsidR="004810A1">
        <w:t>for</w:t>
      </w:r>
      <w:r w:rsidR="005C3191">
        <w:t xml:space="preserve"> </w:t>
      </w:r>
      <w:r w:rsidR="004810A1">
        <w:t>the</w:t>
      </w:r>
      <w:r w:rsidR="005C3191">
        <w:t xml:space="preserve"> </w:t>
      </w:r>
      <w:r w:rsidR="004810A1">
        <w:t>ferries</w:t>
      </w:r>
      <w:r w:rsidR="005C3191">
        <w:t xml:space="preserve"> </w:t>
      </w:r>
      <w:r w:rsidR="004810A1">
        <w:t>themselves</w:t>
      </w:r>
      <w:r w:rsidR="008B7A3E">
        <w:t>.</w:t>
      </w:r>
      <w:r w:rsidR="005C3191">
        <w:t xml:space="preserve"> </w:t>
      </w:r>
      <w:r w:rsidR="004810A1">
        <w:t>It</w:t>
      </w:r>
      <w:r w:rsidR="005C3191">
        <w:t xml:space="preserve"> </w:t>
      </w:r>
      <w:r w:rsidR="004810A1">
        <w:t>does</w:t>
      </w:r>
      <w:r w:rsidR="005C3191">
        <w:t xml:space="preserve"> </w:t>
      </w:r>
      <w:r w:rsidR="004810A1">
        <w:t>have</w:t>
      </w:r>
      <w:r w:rsidR="005C3191">
        <w:t xml:space="preserve"> </w:t>
      </w:r>
      <w:r w:rsidR="004810A1">
        <w:t>implications</w:t>
      </w:r>
      <w:r w:rsidR="005C3191">
        <w:t xml:space="preserve"> </w:t>
      </w:r>
      <w:r w:rsidR="004810A1">
        <w:t>for</w:t>
      </w:r>
      <w:r w:rsidR="005C3191">
        <w:t xml:space="preserve"> </w:t>
      </w:r>
      <w:r w:rsidR="004810A1">
        <w:t>the</w:t>
      </w:r>
      <w:r w:rsidR="005C3191">
        <w:t xml:space="preserve"> </w:t>
      </w:r>
      <w:r w:rsidR="004810A1">
        <w:t>haulage</w:t>
      </w:r>
      <w:r w:rsidR="005C3191">
        <w:t xml:space="preserve"> </w:t>
      </w:r>
      <w:r w:rsidR="004810A1">
        <w:t>business</w:t>
      </w:r>
      <w:r w:rsidR="005C3191">
        <w:t xml:space="preserve"> </w:t>
      </w:r>
      <w:r w:rsidR="00A01764">
        <w:t>that moves</w:t>
      </w:r>
      <w:r w:rsidR="005C3191">
        <w:t xml:space="preserve"> </w:t>
      </w:r>
      <w:r w:rsidR="004810A1">
        <w:t>goods</w:t>
      </w:r>
      <w:r w:rsidR="005C3191">
        <w:t xml:space="preserve"> </w:t>
      </w:r>
      <w:r w:rsidR="004810A1">
        <w:t>on</w:t>
      </w:r>
      <w:r w:rsidR="005C3191">
        <w:t xml:space="preserve"> </w:t>
      </w:r>
      <w:r w:rsidR="004810A1">
        <w:t>those</w:t>
      </w:r>
      <w:r w:rsidR="005C3191">
        <w:t xml:space="preserve"> </w:t>
      </w:r>
      <w:r w:rsidR="004810A1">
        <w:t>ferries</w:t>
      </w:r>
      <w:r w:rsidR="008B7A3E">
        <w:t>.</w:t>
      </w:r>
      <w:r w:rsidR="005C3191">
        <w:t xml:space="preserve"> </w:t>
      </w:r>
      <w:r w:rsidR="004810A1">
        <w:t>There</w:t>
      </w:r>
      <w:r w:rsidR="005C3191">
        <w:t xml:space="preserve"> </w:t>
      </w:r>
      <w:r w:rsidR="004810A1">
        <w:t>is</w:t>
      </w:r>
      <w:r w:rsidR="005C3191">
        <w:t xml:space="preserve"> </w:t>
      </w:r>
      <w:r w:rsidR="004810A1">
        <w:t>nothing</w:t>
      </w:r>
      <w:r w:rsidR="005C3191">
        <w:t xml:space="preserve"> </w:t>
      </w:r>
      <w:r w:rsidR="004810A1">
        <w:t>in</w:t>
      </w:r>
      <w:r w:rsidR="005C3191">
        <w:t xml:space="preserve"> </w:t>
      </w:r>
      <w:r w:rsidR="004810A1">
        <w:t>the</w:t>
      </w:r>
      <w:r w:rsidR="005C3191">
        <w:t xml:space="preserve"> </w:t>
      </w:r>
      <w:r w:rsidR="004810A1">
        <w:t>European</w:t>
      </w:r>
      <w:r w:rsidR="005C3191">
        <w:t xml:space="preserve"> </w:t>
      </w:r>
      <w:r w:rsidR="004810A1">
        <w:t>announcement</w:t>
      </w:r>
      <w:r w:rsidR="005C3191">
        <w:t xml:space="preserve"> </w:t>
      </w:r>
      <w:r w:rsidR="004810A1">
        <w:t>or,</w:t>
      </w:r>
      <w:r w:rsidR="005C3191">
        <w:t xml:space="preserve"> </w:t>
      </w:r>
      <w:r w:rsidR="004810A1">
        <w:t>indeed,</w:t>
      </w:r>
      <w:r w:rsidR="005C3191">
        <w:t xml:space="preserve"> </w:t>
      </w:r>
      <w:r w:rsidR="004810A1">
        <w:t>in</w:t>
      </w:r>
      <w:r w:rsidR="005C3191">
        <w:t xml:space="preserve"> </w:t>
      </w:r>
      <w:r w:rsidR="004810A1">
        <w:t>the</w:t>
      </w:r>
      <w:r w:rsidR="005C3191">
        <w:t xml:space="preserve"> </w:t>
      </w:r>
      <w:r w:rsidR="004810A1">
        <w:t>UK</w:t>
      </w:r>
      <w:r w:rsidR="005C3191">
        <w:t xml:space="preserve"> </w:t>
      </w:r>
      <w:r w:rsidR="004810A1">
        <w:t>plans</w:t>
      </w:r>
      <w:r w:rsidR="005C3191">
        <w:t xml:space="preserve"> </w:t>
      </w:r>
      <w:r w:rsidR="004810A1">
        <w:t>that</w:t>
      </w:r>
      <w:r w:rsidR="005C3191">
        <w:t xml:space="preserve"> </w:t>
      </w:r>
      <w:r w:rsidR="004810A1">
        <w:t>affect</w:t>
      </w:r>
      <w:r w:rsidR="00A01764">
        <w:t>s</w:t>
      </w:r>
      <w:r w:rsidR="005C3191">
        <w:t xml:space="preserve"> </w:t>
      </w:r>
      <w:r w:rsidR="004810A1">
        <w:t>the</w:t>
      </w:r>
      <w:r w:rsidR="005C3191">
        <w:t xml:space="preserve"> </w:t>
      </w:r>
      <w:r w:rsidR="004810A1">
        <w:t>movement</w:t>
      </w:r>
      <w:r w:rsidR="005C3191">
        <w:t xml:space="preserve"> </w:t>
      </w:r>
      <w:r w:rsidR="004810A1">
        <w:t>of</w:t>
      </w:r>
      <w:r w:rsidR="005C3191">
        <w:t xml:space="preserve"> </w:t>
      </w:r>
      <w:r w:rsidR="004810A1">
        <w:t>the</w:t>
      </w:r>
      <w:r w:rsidR="005C3191">
        <w:t xml:space="preserve"> </w:t>
      </w:r>
      <w:r w:rsidR="004810A1">
        <w:t>ships</w:t>
      </w:r>
      <w:r w:rsidR="005C3191">
        <w:t xml:space="preserve"> </w:t>
      </w:r>
      <w:r w:rsidR="004810A1">
        <w:t>themselves</w:t>
      </w:r>
      <w:r w:rsidR="008B7A3E">
        <w:t>.</w:t>
      </w:r>
      <w:r w:rsidR="005C3191">
        <w:t xml:space="preserve"> </w:t>
      </w:r>
      <w:r w:rsidR="004810A1">
        <w:t>The</w:t>
      </w:r>
      <w:r w:rsidR="005C3191">
        <w:t xml:space="preserve"> </w:t>
      </w:r>
      <w:r w:rsidR="004810A1">
        <w:t>plans</w:t>
      </w:r>
      <w:r w:rsidR="005C3191">
        <w:t xml:space="preserve"> </w:t>
      </w:r>
      <w:r w:rsidR="004810A1">
        <w:t>relate</w:t>
      </w:r>
      <w:r w:rsidR="005C3191">
        <w:t xml:space="preserve"> </w:t>
      </w:r>
      <w:r w:rsidR="004810A1">
        <w:t>entirely</w:t>
      </w:r>
      <w:r w:rsidR="005C3191">
        <w:t xml:space="preserve"> </w:t>
      </w:r>
      <w:r w:rsidR="004810A1">
        <w:t>to</w:t>
      </w:r>
      <w:r w:rsidR="005C3191">
        <w:t xml:space="preserve"> </w:t>
      </w:r>
      <w:r w:rsidR="004810A1">
        <w:t>the</w:t>
      </w:r>
      <w:r w:rsidR="005C3191">
        <w:t xml:space="preserve"> </w:t>
      </w:r>
      <w:r w:rsidR="004810A1">
        <w:t>movement</w:t>
      </w:r>
      <w:r w:rsidR="005C3191">
        <w:t xml:space="preserve"> </w:t>
      </w:r>
      <w:r w:rsidR="004810A1">
        <w:t>of</w:t>
      </w:r>
      <w:r w:rsidR="005C3191">
        <w:t xml:space="preserve"> </w:t>
      </w:r>
      <w:r w:rsidR="004810A1">
        <w:t>the</w:t>
      </w:r>
      <w:r w:rsidR="005C3191">
        <w:t xml:space="preserve"> </w:t>
      </w:r>
      <w:r w:rsidR="004810A1">
        <w:t>lorries</w:t>
      </w:r>
      <w:r w:rsidR="005C3191">
        <w:t xml:space="preserve"> </w:t>
      </w:r>
      <w:r w:rsidR="004810A1">
        <w:t>and</w:t>
      </w:r>
      <w:r w:rsidR="005C3191">
        <w:t xml:space="preserve"> </w:t>
      </w:r>
      <w:r w:rsidR="004810A1">
        <w:t>the</w:t>
      </w:r>
      <w:r w:rsidR="005C3191">
        <w:t xml:space="preserve"> </w:t>
      </w:r>
      <w:r w:rsidR="004810A1">
        <w:t>admissibility</w:t>
      </w:r>
      <w:r w:rsidR="005C3191">
        <w:t xml:space="preserve"> </w:t>
      </w:r>
      <w:r w:rsidR="004810A1">
        <w:t>and</w:t>
      </w:r>
      <w:r w:rsidR="005C3191">
        <w:t xml:space="preserve"> </w:t>
      </w:r>
      <w:r w:rsidR="004810A1">
        <w:t>release</w:t>
      </w:r>
      <w:r w:rsidR="005C3191">
        <w:t xml:space="preserve"> </w:t>
      </w:r>
      <w:r w:rsidR="004810A1">
        <w:t>of</w:t>
      </w:r>
      <w:r w:rsidR="005C3191">
        <w:t xml:space="preserve"> </w:t>
      </w:r>
      <w:r w:rsidR="004810A1">
        <w:t>goods</w:t>
      </w:r>
      <w:r w:rsidR="005C3191">
        <w:t xml:space="preserve"> </w:t>
      </w:r>
      <w:r w:rsidR="004810A1">
        <w:t>inside</w:t>
      </w:r>
      <w:r w:rsidR="005C3191">
        <w:t xml:space="preserve"> </w:t>
      </w:r>
      <w:r w:rsidR="004810A1">
        <w:t>those</w:t>
      </w:r>
      <w:r w:rsidR="005C3191">
        <w:t xml:space="preserve"> </w:t>
      </w:r>
      <w:r w:rsidR="004810A1">
        <w:t>lorries</w:t>
      </w:r>
      <w:r w:rsidR="008B7A3E">
        <w:t>.</w:t>
      </w:r>
    </w:p>
    <w:p w:rsidR="004810A1" w:rsidP="004810A1">
      <w:pPr>
        <w:pStyle w:val="Answer"/>
      </w:pPr>
      <w:r>
        <w:t>The</w:t>
      </w:r>
      <w:r w:rsidR="005C3191">
        <w:t xml:space="preserve"> </w:t>
      </w:r>
      <w:r>
        <w:t>practical</w:t>
      </w:r>
      <w:r w:rsidR="005C3191">
        <w:t xml:space="preserve"> </w:t>
      </w:r>
      <w:r>
        <w:t>consequence</w:t>
      </w:r>
      <w:r w:rsidR="005C3191">
        <w:t xml:space="preserve"> </w:t>
      </w:r>
      <w:r>
        <w:t>is</w:t>
      </w:r>
      <w:r w:rsidR="005C3191">
        <w:t xml:space="preserve"> </w:t>
      </w:r>
      <w:r>
        <w:t>the</w:t>
      </w:r>
      <w:r w:rsidR="005C3191">
        <w:t xml:space="preserve"> </w:t>
      </w:r>
      <w:r>
        <w:t>one</w:t>
      </w:r>
      <w:r w:rsidR="005C3191">
        <w:t xml:space="preserve"> </w:t>
      </w:r>
      <w:r>
        <w:t>that</w:t>
      </w:r>
      <w:r w:rsidR="005C3191">
        <w:t xml:space="preserve"> </w:t>
      </w:r>
      <w:r>
        <w:t>Lars</w:t>
      </w:r>
      <w:r w:rsidR="005C3191">
        <w:t xml:space="preserve"> </w:t>
      </w:r>
      <w:r>
        <w:t>just</w:t>
      </w:r>
      <w:r w:rsidR="005C3191">
        <w:t xml:space="preserve"> </w:t>
      </w:r>
      <w:r>
        <w:t>outlined</w:t>
      </w:r>
      <w:r w:rsidR="008B7A3E">
        <w:t>.</w:t>
      </w:r>
      <w:r w:rsidR="005C3191">
        <w:t xml:space="preserve"> </w:t>
      </w:r>
      <w:r>
        <w:t>There</w:t>
      </w:r>
      <w:r w:rsidR="005C3191">
        <w:t xml:space="preserve"> </w:t>
      </w:r>
      <w:r>
        <w:t>are</w:t>
      </w:r>
      <w:r w:rsidR="005C3191">
        <w:t xml:space="preserve"> </w:t>
      </w:r>
      <w:r>
        <w:t>two</w:t>
      </w:r>
      <w:r w:rsidR="005C3191">
        <w:t xml:space="preserve"> </w:t>
      </w:r>
      <w:r>
        <w:t>sides</w:t>
      </w:r>
      <w:r w:rsidR="005C3191">
        <w:t xml:space="preserve"> </w:t>
      </w:r>
      <w:r>
        <w:t>to</w:t>
      </w:r>
      <w:r w:rsidR="005C3191">
        <w:t xml:space="preserve"> </w:t>
      </w:r>
      <w:r>
        <w:t>the</w:t>
      </w:r>
      <w:r w:rsidR="005C3191">
        <w:t xml:space="preserve"> </w:t>
      </w:r>
      <w:r>
        <w:t>border</w:t>
      </w:r>
      <w:r w:rsidR="008B7A3E">
        <w:t>.</w:t>
      </w:r>
      <w:r w:rsidR="005C3191">
        <w:t xml:space="preserve"> </w:t>
      </w:r>
      <w:r>
        <w:t>You</w:t>
      </w:r>
      <w:r w:rsidR="005C3191">
        <w:t xml:space="preserve"> </w:t>
      </w:r>
      <w:r>
        <w:t>need</w:t>
      </w:r>
      <w:r w:rsidR="005C3191">
        <w:t xml:space="preserve"> </w:t>
      </w:r>
      <w:r>
        <w:t>an</w:t>
      </w:r>
      <w:r w:rsidR="005C3191">
        <w:t xml:space="preserve"> </w:t>
      </w:r>
      <w:r>
        <w:t>export</w:t>
      </w:r>
      <w:r w:rsidR="005C3191">
        <w:t xml:space="preserve"> </w:t>
      </w:r>
      <w:r>
        <w:t>declaration</w:t>
      </w:r>
      <w:r w:rsidR="005C3191">
        <w:t xml:space="preserve"> </w:t>
      </w:r>
      <w:r>
        <w:t>to</w:t>
      </w:r>
      <w:r w:rsidR="005C3191">
        <w:t xml:space="preserve"> </w:t>
      </w:r>
      <w:r>
        <w:t>get</w:t>
      </w:r>
      <w:r w:rsidR="005C3191">
        <w:t xml:space="preserve"> </w:t>
      </w:r>
      <w:r>
        <w:t>out</w:t>
      </w:r>
      <w:r w:rsidR="005C3191">
        <w:t xml:space="preserve"> </w:t>
      </w:r>
      <w:r>
        <w:t>and</w:t>
      </w:r>
      <w:r w:rsidR="005C3191">
        <w:t xml:space="preserve"> </w:t>
      </w:r>
      <w:r>
        <w:t>an</w:t>
      </w:r>
      <w:r w:rsidR="005C3191">
        <w:t xml:space="preserve"> </w:t>
      </w:r>
      <w:r>
        <w:t>import</w:t>
      </w:r>
      <w:r w:rsidR="005C3191">
        <w:t xml:space="preserve"> </w:t>
      </w:r>
      <w:r>
        <w:t>declaration</w:t>
      </w:r>
      <w:r w:rsidR="005C3191">
        <w:t xml:space="preserve"> </w:t>
      </w:r>
      <w:r>
        <w:t>to</w:t>
      </w:r>
      <w:r w:rsidR="005C3191">
        <w:t xml:space="preserve"> </w:t>
      </w:r>
      <w:r>
        <w:t>get</w:t>
      </w:r>
      <w:r w:rsidR="005C3191">
        <w:t xml:space="preserve"> </w:t>
      </w:r>
      <w:r>
        <w:t>in,</w:t>
      </w:r>
      <w:r w:rsidR="005C3191">
        <w:t xml:space="preserve"> </w:t>
      </w:r>
      <w:r>
        <w:t>whichever</w:t>
      </w:r>
      <w:r w:rsidR="005C3191">
        <w:t xml:space="preserve"> </w:t>
      </w:r>
      <w:r>
        <w:t>way</w:t>
      </w:r>
      <w:r w:rsidR="005C3191">
        <w:t xml:space="preserve"> </w:t>
      </w:r>
      <w:r>
        <w:t>you</w:t>
      </w:r>
      <w:r w:rsidR="005C3191">
        <w:t xml:space="preserve"> </w:t>
      </w:r>
      <w:r>
        <w:t>are</w:t>
      </w:r>
      <w:r w:rsidR="005C3191">
        <w:t xml:space="preserve"> </w:t>
      </w:r>
      <w:r>
        <w:t>going</w:t>
      </w:r>
      <w:r w:rsidR="008B7A3E">
        <w:t>.</w:t>
      </w:r>
      <w:r w:rsidR="005C3191">
        <w:t xml:space="preserve"> </w:t>
      </w:r>
      <w:r>
        <w:t>On</w:t>
      </w:r>
      <w:r w:rsidR="005C3191">
        <w:t xml:space="preserve"> </w:t>
      </w:r>
      <w:r>
        <w:t>the</w:t>
      </w:r>
      <w:r w:rsidR="005C3191">
        <w:t xml:space="preserve"> </w:t>
      </w:r>
      <w:r>
        <w:t>French</w:t>
      </w:r>
      <w:r w:rsidR="005C3191">
        <w:t xml:space="preserve"> </w:t>
      </w:r>
      <w:r>
        <w:t>side,</w:t>
      </w:r>
      <w:r w:rsidR="005C3191">
        <w:t xml:space="preserve"> </w:t>
      </w:r>
      <w:r>
        <w:t>the</w:t>
      </w:r>
      <w:r w:rsidR="005C3191">
        <w:t xml:space="preserve"> </w:t>
      </w:r>
      <w:r>
        <w:t>processes</w:t>
      </w:r>
      <w:r w:rsidR="005C3191">
        <w:t xml:space="preserve"> </w:t>
      </w:r>
      <w:r>
        <w:t>are</w:t>
      </w:r>
      <w:r w:rsidR="005C3191">
        <w:t xml:space="preserve"> </w:t>
      </w:r>
      <w:r>
        <w:t>already</w:t>
      </w:r>
      <w:r w:rsidR="005C3191">
        <w:t xml:space="preserve"> </w:t>
      </w:r>
      <w:r>
        <w:t>absolutely</w:t>
      </w:r>
      <w:r w:rsidR="005C3191">
        <w:t xml:space="preserve"> </w:t>
      </w:r>
      <w:r>
        <w:t>clear</w:t>
      </w:r>
      <w:r w:rsidR="008B7A3E">
        <w:t>.</w:t>
      </w:r>
      <w:r w:rsidR="005C3191">
        <w:t xml:space="preserve"> </w:t>
      </w:r>
      <w:r>
        <w:t>The</w:t>
      </w:r>
      <w:r w:rsidR="005C3191">
        <w:t xml:space="preserve"> </w:t>
      </w:r>
      <w:r>
        <w:t>UK</w:t>
      </w:r>
      <w:r w:rsidR="005C3191">
        <w:t xml:space="preserve"> </w:t>
      </w:r>
      <w:r>
        <w:t>has</w:t>
      </w:r>
      <w:r w:rsidR="005C3191">
        <w:t xml:space="preserve"> </w:t>
      </w:r>
      <w:r>
        <w:t>outlined</w:t>
      </w:r>
      <w:r w:rsidR="005C3191">
        <w:t xml:space="preserve"> </w:t>
      </w:r>
      <w:r>
        <w:t>what</w:t>
      </w:r>
      <w:r w:rsidR="005C3191">
        <w:t xml:space="preserve"> </w:t>
      </w:r>
      <w:r>
        <w:t>its</w:t>
      </w:r>
      <w:r w:rsidR="005C3191">
        <w:t xml:space="preserve"> </w:t>
      </w:r>
      <w:r>
        <w:t>arrangements</w:t>
      </w:r>
      <w:r w:rsidR="005C3191">
        <w:t xml:space="preserve"> </w:t>
      </w:r>
      <w:r>
        <w:t>will</w:t>
      </w:r>
      <w:r w:rsidR="005C3191">
        <w:t xml:space="preserve"> </w:t>
      </w:r>
      <w:r>
        <w:t>be</w:t>
      </w:r>
      <w:r w:rsidR="008B7A3E">
        <w:t>.</w:t>
      </w:r>
      <w:r w:rsidR="005C3191">
        <w:t xml:space="preserve"> </w:t>
      </w:r>
      <w:r>
        <w:t>What</w:t>
      </w:r>
      <w:r w:rsidR="005C3191">
        <w:t xml:space="preserve"> </w:t>
      </w:r>
      <w:r>
        <w:t>is</w:t>
      </w:r>
      <w:r w:rsidR="005C3191">
        <w:t xml:space="preserve"> </w:t>
      </w:r>
      <w:r>
        <w:t>also</w:t>
      </w:r>
      <w:r w:rsidR="005C3191">
        <w:t xml:space="preserve"> </w:t>
      </w:r>
      <w:r>
        <w:t>clear</w:t>
      </w:r>
      <w:r w:rsidR="005C3191">
        <w:t xml:space="preserve"> </w:t>
      </w:r>
      <w:r>
        <w:t>on</w:t>
      </w:r>
      <w:r w:rsidR="005C3191">
        <w:t xml:space="preserve"> </w:t>
      </w:r>
      <w:r>
        <w:t>the</w:t>
      </w:r>
      <w:r w:rsidR="005C3191">
        <w:t xml:space="preserve"> </w:t>
      </w:r>
      <w:r>
        <w:t>French</w:t>
      </w:r>
      <w:r w:rsidR="005C3191">
        <w:t xml:space="preserve"> </w:t>
      </w:r>
      <w:r>
        <w:t>side</w:t>
      </w:r>
      <w:r w:rsidR="005C3191">
        <w:t xml:space="preserve"> </w:t>
      </w:r>
      <w:r>
        <w:t>and</w:t>
      </w:r>
      <w:r w:rsidR="005C3191">
        <w:t xml:space="preserve"> </w:t>
      </w:r>
      <w:r>
        <w:t>is</w:t>
      </w:r>
      <w:r w:rsidR="005C3191">
        <w:t xml:space="preserve"> </w:t>
      </w:r>
      <w:r>
        <w:t>still</w:t>
      </w:r>
      <w:r w:rsidR="005C3191">
        <w:t xml:space="preserve"> </w:t>
      </w:r>
      <w:r>
        <w:t>being</w:t>
      </w:r>
      <w:r w:rsidR="005C3191">
        <w:t xml:space="preserve"> </w:t>
      </w:r>
      <w:r>
        <w:t>defined</w:t>
      </w:r>
      <w:r w:rsidR="005C3191">
        <w:t xml:space="preserve"> </w:t>
      </w:r>
      <w:r>
        <w:t>precisely</w:t>
      </w:r>
      <w:r w:rsidR="005C3191">
        <w:t xml:space="preserve"> </w:t>
      </w:r>
      <w:r>
        <w:t>here</w:t>
      </w:r>
      <w:r w:rsidR="005C3191">
        <w:t xml:space="preserve"> </w:t>
      </w:r>
      <w:r>
        <w:t>is</w:t>
      </w:r>
      <w:r w:rsidR="005C3191">
        <w:t xml:space="preserve"> </w:t>
      </w:r>
      <w:r>
        <w:t>the</w:t>
      </w:r>
      <w:r w:rsidR="005C3191">
        <w:t xml:space="preserve"> </w:t>
      </w:r>
      <w:r>
        <w:t>process</w:t>
      </w:r>
      <w:r w:rsidR="005C3191">
        <w:t xml:space="preserve"> </w:t>
      </w:r>
      <w:r>
        <w:t>for</w:t>
      </w:r>
      <w:r w:rsidR="005C3191">
        <w:t xml:space="preserve"> </w:t>
      </w:r>
      <w:r>
        <w:t>getting</w:t>
      </w:r>
      <w:r w:rsidR="005C3191">
        <w:t xml:space="preserve"> </w:t>
      </w:r>
      <w:r>
        <w:t>through</w:t>
      </w:r>
      <w:r w:rsidR="005C3191">
        <w:t xml:space="preserve"> </w:t>
      </w:r>
      <w:r>
        <w:t>the</w:t>
      </w:r>
      <w:r w:rsidR="005C3191">
        <w:t xml:space="preserve"> </w:t>
      </w:r>
      <w:r>
        <w:t>ports</w:t>
      </w:r>
      <w:r w:rsidR="005C3191">
        <w:t xml:space="preserve"> </w:t>
      </w:r>
      <w:r>
        <w:t>and</w:t>
      </w:r>
      <w:r w:rsidR="005C3191">
        <w:t xml:space="preserve"> </w:t>
      </w:r>
      <w:r>
        <w:t>across</w:t>
      </w:r>
      <w:r w:rsidR="005C3191">
        <w:t xml:space="preserve"> </w:t>
      </w:r>
      <w:r>
        <w:t>the</w:t>
      </w:r>
      <w:r w:rsidR="005C3191">
        <w:t xml:space="preserve"> </w:t>
      </w:r>
      <w:r>
        <w:t>border</w:t>
      </w:r>
      <w:r w:rsidR="005C3191">
        <w:t xml:space="preserve"> </w:t>
      </w:r>
      <w:r>
        <w:t>itself</w:t>
      </w:r>
      <w:r w:rsidR="008B7A3E">
        <w:t>.</w:t>
      </w:r>
      <w:r w:rsidR="005C3191">
        <w:t xml:space="preserve"> </w:t>
      </w:r>
      <w:r>
        <w:t>The</w:t>
      </w:r>
      <w:r w:rsidR="005C3191">
        <w:t xml:space="preserve"> </w:t>
      </w:r>
      <w:r>
        <w:t>export</w:t>
      </w:r>
      <w:r w:rsidR="005C3191">
        <w:t xml:space="preserve"> </w:t>
      </w:r>
      <w:r>
        <w:t>declaration</w:t>
      </w:r>
      <w:r w:rsidR="005C3191">
        <w:t xml:space="preserve"> </w:t>
      </w:r>
      <w:r>
        <w:t>and</w:t>
      </w:r>
      <w:r w:rsidR="005C3191">
        <w:t xml:space="preserve"> </w:t>
      </w:r>
      <w:r>
        <w:t>the</w:t>
      </w:r>
      <w:r w:rsidR="005C3191">
        <w:t xml:space="preserve"> </w:t>
      </w:r>
      <w:r>
        <w:t>import</w:t>
      </w:r>
      <w:r w:rsidR="005C3191">
        <w:t xml:space="preserve"> </w:t>
      </w:r>
      <w:r>
        <w:t>declaration</w:t>
      </w:r>
      <w:r w:rsidR="005C3191">
        <w:t xml:space="preserve"> </w:t>
      </w:r>
      <w:r>
        <w:t>are,</w:t>
      </w:r>
      <w:r w:rsidR="005C3191">
        <w:t xml:space="preserve"> </w:t>
      </w:r>
      <w:r>
        <w:t>essentially,</w:t>
      </w:r>
      <w:r w:rsidR="005C3191">
        <w:t xml:space="preserve"> </w:t>
      </w:r>
      <w:r>
        <w:t>administrative</w:t>
      </w:r>
      <w:r w:rsidR="005C3191">
        <w:t xml:space="preserve"> </w:t>
      </w:r>
      <w:r>
        <w:t>tasks</w:t>
      </w:r>
      <w:r w:rsidR="005C3191">
        <w:t xml:space="preserve"> </w:t>
      </w:r>
      <w:r>
        <w:t>performed</w:t>
      </w:r>
      <w:r w:rsidR="005C3191">
        <w:t xml:space="preserve"> </w:t>
      </w:r>
      <w:r>
        <w:t>at</w:t>
      </w:r>
      <w:r w:rsidR="005C3191">
        <w:t xml:space="preserve"> </w:t>
      </w:r>
      <w:r>
        <w:t>either</w:t>
      </w:r>
      <w:r w:rsidR="005C3191">
        <w:t xml:space="preserve"> </w:t>
      </w:r>
      <w:r>
        <w:t>end</w:t>
      </w:r>
      <w:r w:rsidR="005C3191">
        <w:t xml:space="preserve"> </w:t>
      </w:r>
      <w:r>
        <w:t>of</w:t>
      </w:r>
      <w:r w:rsidR="005C3191">
        <w:t xml:space="preserve"> </w:t>
      </w:r>
      <w:r>
        <w:t>the</w:t>
      </w:r>
      <w:r w:rsidR="005C3191">
        <w:t xml:space="preserve"> </w:t>
      </w:r>
      <w:r>
        <w:t>supply</w:t>
      </w:r>
      <w:r w:rsidR="005C3191">
        <w:t xml:space="preserve"> </w:t>
      </w:r>
      <w:r>
        <w:t>chain</w:t>
      </w:r>
      <w:r w:rsidR="008B7A3E">
        <w:t>.</w:t>
      </w:r>
      <w:r w:rsidR="005C3191">
        <w:t xml:space="preserve"> </w:t>
      </w:r>
      <w:r>
        <w:t>The</w:t>
      </w:r>
      <w:r w:rsidR="005C3191">
        <w:t xml:space="preserve"> </w:t>
      </w:r>
      <w:r>
        <w:t>administrative</w:t>
      </w:r>
      <w:r w:rsidR="005C3191">
        <w:t xml:space="preserve"> </w:t>
      </w:r>
      <w:r>
        <w:t>processes</w:t>
      </w:r>
      <w:r w:rsidR="005C3191">
        <w:t xml:space="preserve"> </w:t>
      </w:r>
      <w:r>
        <w:t>for</w:t>
      </w:r>
      <w:r w:rsidR="005C3191">
        <w:t xml:space="preserve"> </w:t>
      </w:r>
      <w:r>
        <w:t>getting</w:t>
      </w:r>
      <w:r w:rsidR="005C3191">
        <w:t xml:space="preserve"> </w:t>
      </w:r>
      <w:r>
        <w:t>the</w:t>
      </w:r>
      <w:r w:rsidR="005C3191">
        <w:t xml:space="preserve"> </w:t>
      </w:r>
      <w:r>
        <w:t>goods</w:t>
      </w:r>
      <w:r w:rsidR="005C3191">
        <w:t xml:space="preserve"> </w:t>
      </w:r>
      <w:r>
        <w:t>across</w:t>
      </w:r>
      <w:r w:rsidR="005C3191">
        <w:t xml:space="preserve"> </w:t>
      </w:r>
      <w:r>
        <w:t>the</w:t>
      </w:r>
      <w:r w:rsidR="005C3191">
        <w:t xml:space="preserve"> </w:t>
      </w:r>
      <w:r>
        <w:t>border</w:t>
      </w:r>
      <w:r w:rsidR="005C3191">
        <w:t xml:space="preserve"> </w:t>
      </w:r>
      <w:r>
        <w:t>are</w:t>
      </w:r>
      <w:r w:rsidR="005C3191">
        <w:t xml:space="preserve"> </w:t>
      </w:r>
      <w:r>
        <w:t>where</w:t>
      </w:r>
      <w:r w:rsidR="005C3191">
        <w:t xml:space="preserve"> </w:t>
      </w:r>
      <w:r>
        <w:t>discussion</w:t>
      </w:r>
      <w:r w:rsidR="005C3191">
        <w:t xml:space="preserve"> </w:t>
      </w:r>
      <w:r>
        <w:t>is</w:t>
      </w:r>
      <w:r w:rsidR="005C3191">
        <w:t xml:space="preserve"> </w:t>
      </w:r>
      <w:r>
        <w:t>now</w:t>
      </w:r>
      <w:r w:rsidR="005C3191">
        <w:t xml:space="preserve"> </w:t>
      </w:r>
      <w:r>
        <w:t>focused</w:t>
      </w:r>
      <w:r w:rsidR="008B7A3E">
        <w:t>.</w:t>
      </w:r>
      <w:r w:rsidR="005C3191">
        <w:t xml:space="preserve"> </w:t>
      </w:r>
      <w:r>
        <w:t>One</w:t>
      </w:r>
      <w:r w:rsidR="005C3191">
        <w:t xml:space="preserve"> </w:t>
      </w:r>
      <w:r>
        <w:t>half</w:t>
      </w:r>
      <w:r w:rsidR="005C3191">
        <w:t xml:space="preserve"> </w:t>
      </w:r>
      <w:r>
        <w:t>of</w:t>
      </w:r>
      <w:r w:rsidR="005C3191">
        <w:t xml:space="preserve"> </w:t>
      </w:r>
      <w:r>
        <w:t>that</w:t>
      </w:r>
      <w:r w:rsidR="005C3191">
        <w:t xml:space="preserve"> </w:t>
      </w:r>
      <w:r>
        <w:t>is</w:t>
      </w:r>
      <w:r w:rsidR="005C3191">
        <w:t xml:space="preserve"> </w:t>
      </w:r>
      <w:r>
        <w:t>now</w:t>
      </w:r>
      <w:r w:rsidR="005C3191">
        <w:t xml:space="preserve"> </w:t>
      </w:r>
      <w:r>
        <w:t>settled—the</w:t>
      </w:r>
      <w:r w:rsidR="005C3191">
        <w:t xml:space="preserve"> </w:t>
      </w:r>
      <w:r>
        <w:t>French</w:t>
      </w:r>
      <w:r w:rsidR="005C3191">
        <w:t xml:space="preserve"> </w:t>
      </w:r>
      <w:r>
        <w:t>side—and</w:t>
      </w:r>
      <w:r w:rsidR="005C3191">
        <w:t xml:space="preserve"> </w:t>
      </w:r>
      <w:r>
        <w:t>the</w:t>
      </w:r>
      <w:r w:rsidR="005C3191">
        <w:t xml:space="preserve"> </w:t>
      </w:r>
      <w:r>
        <w:t>UK</w:t>
      </w:r>
      <w:r w:rsidR="005C3191">
        <w:t xml:space="preserve"> </w:t>
      </w:r>
      <w:r>
        <w:t>side</w:t>
      </w:r>
      <w:r w:rsidR="005C3191">
        <w:t xml:space="preserve"> </w:t>
      </w:r>
      <w:r>
        <w:t>is</w:t>
      </w:r>
      <w:r w:rsidR="005C3191">
        <w:t xml:space="preserve"> </w:t>
      </w:r>
      <w:r>
        <w:t>being</w:t>
      </w:r>
      <w:r w:rsidR="005C3191">
        <w:t xml:space="preserve"> </w:t>
      </w:r>
      <w:r>
        <w:t>worked</w:t>
      </w:r>
      <w:r w:rsidR="005C3191">
        <w:t xml:space="preserve"> </w:t>
      </w:r>
      <w:r>
        <w:t>on.</w:t>
      </w:r>
    </w:p>
    <w:p w:rsidR="004810A1" w:rsidP="004810A1">
      <w:pPr>
        <w:pStyle w:val="Answer"/>
      </w:pPr>
      <w:r>
        <w:t>To</w:t>
      </w:r>
      <w:r w:rsidR="005C3191">
        <w:t xml:space="preserve"> </w:t>
      </w:r>
      <w:r>
        <w:t>an</w:t>
      </w:r>
      <w:r w:rsidR="005C3191">
        <w:t xml:space="preserve"> </w:t>
      </w:r>
      <w:r>
        <w:t>extent,</w:t>
      </w:r>
      <w:r w:rsidR="005C3191">
        <w:t xml:space="preserve"> </w:t>
      </w:r>
      <w:r>
        <w:t>being</w:t>
      </w:r>
      <w:r w:rsidR="005C3191">
        <w:t xml:space="preserve"> </w:t>
      </w:r>
      <w:r>
        <w:t>outside</w:t>
      </w:r>
      <w:r w:rsidR="005C3191">
        <w:t xml:space="preserve"> </w:t>
      </w:r>
      <w:r>
        <w:t>the</w:t>
      </w:r>
      <w:r w:rsidR="005C3191">
        <w:t xml:space="preserve"> </w:t>
      </w:r>
      <w:r>
        <w:t>European</w:t>
      </w:r>
      <w:r w:rsidR="005C3191">
        <w:t xml:space="preserve"> </w:t>
      </w:r>
      <w:r w:rsidR="0072113E">
        <w:t xml:space="preserve">Union customs code </w:t>
      </w:r>
      <w:r>
        <w:t>puts</w:t>
      </w:r>
      <w:r w:rsidR="005C3191">
        <w:t xml:space="preserve"> </w:t>
      </w:r>
      <w:r>
        <w:t>the</w:t>
      </w:r>
      <w:r w:rsidR="005C3191">
        <w:t xml:space="preserve"> </w:t>
      </w:r>
      <w:r>
        <w:t>UK</w:t>
      </w:r>
      <w:r w:rsidR="005C3191">
        <w:t xml:space="preserve"> </w:t>
      </w:r>
      <w:r>
        <w:t>in</w:t>
      </w:r>
      <w:r w:rsidR="005C3191">
        <w:t xml:space="preserve"> </w:t>
      </w:r>
      <w:r>
        <w:t>a</w:t>
      </w:r>
      <w:r w:rsidR="005C3191">
        <w:t xml:space="preserve"> </w:t>
      </w:r>
      <w:r>
        <w:t>position</w:t>
      </w:r>
      <w:r w:rsidR="005C3191">
        <w:t xml:space="preserve"> </w:t>
      </w:r>
      <w:r>
        <w:t>where</w:t>
      </w:r>
      <w:r w:rsidR="005C3191">
        <w:t xml:space="preserve"> </w:t>
      </w:r>
      <w:r>
        <w:t>it</w:t>
      </w:r>
      <w:r w:rsidR="005C3191">
        <w:t xml:space="preserve"> </w:t>
      </w:r>
      <w:r>
        <w:t>can</w:t>
      </w:r>
      <w:r w:rsidR="005C3191">
        <w:t xml:space="preserve"> </w:t>
      </w:r>
      <w:r>
        <w:t>develop</w:t>
      </w:r>
      <w:r w:rsidR="005C3191">
        <w:t xml:space="preserve"> </w:t>
      </w:r>
      <w:r>
        <w:t>processes</w:t>
      </w:r>
      <w:r w:rsidR="005C3191">
        <w:t xml:space="preserve"> </w:t>
      </w:r>
      <w:r>
        <w:t>that</w:t>
      </w:r>
      <w:r w:rsidR="005C3191">
        <w:t xml:space="preserve"> </w:t>
      </w:r>
      <w:r>
        <w:t>suit</w:t>
      </w:r>
      <w:r w:rsidR="005C3191">
        <w:t xml:space="preserve"> </w:t>
      </w:r>
      <w:r>
        <w:t>the</w:t>
      </w:r>
      <w:r w:rsidR="005C3191">
        <w:t xml:space="preserve"> </w:t>
      </w:r>
      <w:r>
        <w:t>UK</w:t>
      </w:r>
      <w:r w:rsidR="005C3191">
        <w:t xml:space="preserve"> </w:t>
      </w:r>
      <w:r>
        <w:t>in</w:t>
      </w:r>
      <w:r w:rsidR="005C3191">
        <w:t xml:space="preserve"> </w:t>
      </w:r>
      <w:r>
        <w:t>the</w:t>
      </w:r>
      <w:r w:rsidR="005C3191">
        <w:t xml:space="preserve"> </w:t>
      </w:r>
      <w:r>
        <w:t>21st</w:t>
      </w:r>
      <w:r w:rsidR="005C3191">
        <w:t xml:space="preserve"> </w:t>
      </w:r>
      <w:r>
        <w:t>century</w:t>
      </w:r>
      <w:r w:rsidR="008B7A3E">
        <w:t>.</w:t>
      </w:r>
      <w:r w:rsidR="005C3191">
        <w:t xml:space="preserve"> </w:t>
      </w:r>
      <w:r>
        <w:t>We</w:t>
      </w:r>
      <w:r w:rsidR="005C3191">
        <w:t xml:space="preserve"> </w:t>
      </w:r>
      <w:r>
        <w:t>do</w:t>
      </w:r>
      <w:r w:rsidR="005C3191">
        <w:t xml:space="preserve"> </w:t>
      </w:r>
      <w:r>
        <w:t>not</w:t>
      </w:r>
      <w:r w:rsidR="005C3191">
        <w:t xml:space="preserve"> </w:t>
      </w:r>
      <w:r>
        <w:t>need</w:t>
      </w:r>
      <w:r w:rsidR="005C3191">
        <w:t xml:space="preserve"> </w:t>
      </w:r>
      <w:r>
        <w:t>to</w:t>
      </w:r>
      <w:r w:rsidR="005C3191">
        <w:t xml:space="preserve"> </w:t>
      </w:r>
      <w:r>
        <w:t>stick</w:t>
      </w:r>
      <w:r w:rsidR="005C3191">
        <w:t xml:space="preserve"> </w:t>
      </w:r>
      <w:r>
        <w:t>with</w:t>
      </w:r>
      <w:r w:rsidR="005C3191">
        <w:t xml:space="preserve"> </w:t>
      </w:r>
      <w:r>
        <w:t>a</w:t>
      </w:r>
      <w:r w:rsidR="005C3191">
        <w:t xml:space="preserve"> </w:t>
      </w:r>
      <w:r>
        <w:t>legacy</w:t>
      </w:r>
      <w:r w:rsidR="005C3191">
        <w:t xml:space="preserve"> </w:t>
      </w:r>
      <w:r>
        <w:t>customs</w:t>
      </w:r>
      <w:r w:rsidR="005C3191">
        <w:t xml:space="preserve"> </w:t>
      </w:r>
      <w:r>
        <w:t>process</w:t>
      </w:r>
      <w:r w:rsidR="005C3191">
        <w:t xml:space="preserve"> </w:t>
      </w:r>
      <w:r>
        <w:t>whose</w:t>
      </w:r>
      <w:r w:rsidR="005C3191">
        <w:t xml:space="preserve"> </w:t>
      </w:r>
      <w:r>
        <w:t>origin</w:t>
      </w:r>
      <w:r w:rsidR="005C3191">
        <w:t xml:space="preserve"> </w:t>
      </w:r>
      <w:r>
        <w:t>can</w:t>
      </w:r>
      <w:r w:rsidR="005C3191">
        <w:t xml:space="preserve"> </w:t>
      </w:r>
      <w:r>
        <w:t>be</w:t>
      </w:r>
      <w:r w:rsidR="005C3191">
        <w:t xml:space="preserve"> </w:t>
      </w:r>
      <w:r>
        <w:t>found</w:t>
      </w:r>
      <w:r w:rsidR="005C3191">
        <w:t xml:space="preserve"> </w:t>
      </w:r>
      <w:r>
        <w:t>in</w:t>
      </w:r>
      <w:r w:rsidR="005C3191">
        <w:t xml:space="preserve"> </w:t>
      </w:r>
      <w:r>
        <w:t>the</w:t>
      </w:r>
      <w:r w:rsidR="005C3191">
        <w:t xml:space="preserve"> </w:t>
      </w:r>
      <w:r w:rsidRPr="00BF7F3F">
        <w:rPr>
          <w:i/>
        </w:rPr>
        <w:t>A</w:t>
      </w:r>
      <w:r w:rsidRPr="00BF7F3F" w:rsidR="00205514">
        <w:rPr>
          <w:i/>
        </w:rPr>
        <w:t>nglo-Saxon</w:t>
      </w:r>
      <w:r w:rsidRPr="00BF7F3F" w:rsidR="005C3191">
        <w:rPr>
          <w:i/>
        </w:rPr>
        <w:t xml:space="preserve"> </w:t>
      </w:r>
      <w:r w:rsidRPr="00BF7F3F" w:rsidR="00205514">
        <w:rPr>
          <w:i/>
        </w:rPr>
        <w:t>Chronicle</w:t>
      </w:r>
      <w:r w:rsidR="005C3191">
        <w:t xml:space="preserve"> </w:t>
      </w:r>
      <w:r w:rsidR="00205514">
        <w:t>in</w:t>
      </w:r>
      <w:r w:rsidR="005C3191">
        <w:t xml:space="preserve"> </w:t>
      </w:r>
      <w:r w:rsidR="00205514">
        <w:t>the</w:t>
      </w:r>
      <w:r w:rsidR="005C3191">
        <w:t xml:space="preserve"> </w:t>
      </w:r>
      <w:r w:rsidR="00205514">
        <w:t>year</w:t>
      </w:r>
      <w:r w:rsidR="005C3191">
        <w:t xml:space="preserve"> </w:t>
      </w:r>
      <w:r w:rsidR="00205514">
        <w:t>789</w:t>
      </w:r>
      <w:r w:rsidR="008B7A3E">
        <w:t>.</w:t>
      </w:r>
      <w:r w:rsidR="005C3191">
        <w:t xml:space="preserve"> </w:t>
      </w:r>
      <w:r w:rsidR="00205514">
        <w:t>We</w:t>
      </w:r>
      <w:r w:rsidR="005C3191">
        <w:t xml:space="preserve"> </w:t>
      </w:r>
      <w:r w:rsidR="00205514">
        <w:t>can</w:t>
      </w:r>
      <w:r w:rsidR="005C3191">
        <w:t xml:space="preserve"> </w:t>
      </w:r>
      <w:r w:rsidR="00205514">
        <w:t>move</w:t>
      </w:r>
      <w:r w:rsidR="005C3191">
        <w:t xml:space="preserve"> </w:t>
      </w:r>
      <w:r w:rsidR="00205514">
        <w:t>beyond</w:t>
      </w:r>
      <w:r w:rsidR="005C3191">
        <w:t xml:space="preserve"> </w:t>
      </w:r>
      <w:r w:rsidR="00205514">
        <w:t>that</w:t>
      </w:r>
      <w:r w:rsidR="005C3191">
        <w:t xml:space="preserve"> </w:t>
      </w:r>
      <w:r w:rsidR="00205514">
        <w:t>and</w:t>
      </w:r>
      <w:r w:rsidR="005C3191">
        <w:t xml:space="preserve"> </w:t>
      </w:r>
      <w:r w:rsidR="00205514">
        <w:t>devise</w:t>
      </w:r>
      <w:r w:rsidR="005C3191">
        <w:t xml:space="preserve"> </w:t>
      </w:r>
      <w:r w:rsidR="00205514">
        <w:t>something</w:t>
      </w:r>
      <w:r w:rsidR="005C3191">
        <w:t xml:space="preserve"> </w:t>
      </w:r>
      <w:r w:rsidR="00205514">
        <w:t>that</w:t>
      </w:r>
      <w:r w:rsidR="005C3191">
        <w:t xml:space="preserve"> </w:t>
      </w:r>
      <w:r w:rsidR="00205514">
        <w:t>applies</w:t>
      </w:r>
      <w:r w:rsidR="005C3191">
        <w:t xml:space="preserve"> </w:t>
      </w:r>
      <w:r w:rsidR="00205514">
        <w:t>to</w:t>
      </w:r>
      <w:r w:rsidR="005C3191">
        <w:t xml:space="preserve"> </w:t>
      </w:r>
      <w:r w:rsidR="00205514">
        <w:t>the</w:t>
      </w:r>
      <w:r w:rsidR="005C3191">
        <w:t xml:space="preserve"> </w:t>
      </w:r>
      <w:r w:rsidR="00205514">
        <w:t>supply</w:t>
      </w:r>
      <w:r w:rsidR="005C3191">
        <w:t xml:space="preserve"> </w:t>
      </w:r>
      <w:r w:rsidR="00205514">
        <w:t>chain</w:t>
      </w:r>
      <w:r w:rsidR="005C3191">
        <w:t xml:space="preserve"> </w:t>
      </w:r>
      <w:r w:rsidR="00205514">
        <w:t>as</w:t>
      </w:r>
      <w:r w:rsidR="005C3191">
        <w:t xml:space="preserve"> </w:t>
      </w:r>
      <w:r w:rsidR="00205514">
        <w:t>a</w:t>
      </w:r>
      <w:r w:rsidR="005C3191">
        <w:t xml:space="preserve"> </w:t>
      </w:r>
      <w:r w:rsidR="00205514">
        <w:t>whole,</w:t>
      </w:r>
      <w:r w:rsidR="005C3191">
        <w:t xml:space="preserve"> </w:t>
      </w:r>
      <w:r w:rsidR="00205514">
        <w:t>look</w:t>
      </w:r>
      <w:r w:rsidR="00BF7F3F">
        <w:t>ing</w:t>
      </w:r>
      <w:r w:rsidR="005C3191">
        <w:t xml:space="preserve"> </w:t>
      </w:r>
      <w:r w:rsidR="00205514">
        <w:t>at</w:t>
      </w:r>
      <w:r w:rsidR="005C3191">
        <w:t xml:space="preserve"> </w:t>
      </w:r>
      <w:r w:rsidR="00205514">
        <w:t>today’s</w:t>
      </w:r>
      <w:r w:rsidR="005C3191">
        <w:t xml:space="preserve"> </w:t>
      </w:r>
      <w:r w:rsidR="00205514">
        <w:t>economy</w:t>
      </w:r>
      <w:r w:rsidR="005C3191">
        <w:t xml:space="preserve"> </w:t>
      </w:r>
      <w:r w:rsidR="00205514">
        <w:t>and</w:t>
      </w:r>
      <w:r w:rsidR="005C3191">
        <w:t xml:space="preserve"> </w:t>
      </w:r>
      <w:r w:rsidR="00205514">
        <w:t>how</w:t>
      </w:r>
      <w:r w:rsidR="005C3191">
        <w:t xml:space="preserve"> </w:t>
      </w:r>
      <w:r w:rsidR="00205514">
        <w:t>it</w:t>
      </w:r>
      <w:r w:rsidR="005C3191">
        <w:t xml:space="preserve"> </w:t>
      </w:r>
      <w:r w:rsidR="00205514">
        <w:t>functions,</w:t>
      </w:r>
      <w:r w:rsidR="005C3191">
        <w:t xml:space="preserve"> </w:t>
      </w:r>
      <w:r w:rsidR="00205514">
        <w:t>rather</w:t>
      </w:r>
      <w:r w:rsidR="005C3191">
        <w:t xml:space="preserve"> </w:t>
      </w:r>
      <w:r w:rsidR="00205514">
        <w:t>than</w:t>
      </w:r>
      <w:r w:rsidR="005C3191">
        <w:t xml:space="preserve"> </w:t>
      </w:r>
      <w:r w:rsidR="00205514">
        <w:t>necessarily</w:t>
      </w:r>
      <w:r w:rsidR="005C3191">
        <w:t xml:space="preserve"> </w:t>
      </w:r>
      <w:r w:rsidR="00205514">
        <w:t>looking</w:t>
      </w:r>
      <w:r w:rsidR="005C3191">
        <w:t xml:space="preserve"> </w:t>
      </w:r>
      <w:r w:rsidR="00205514">
        <w:t>back</w:t>
      </w:r>
      <w:r w:rsidR="005C3191">
        <w:t xml:space="preserve"> </w:t>
      </w:r>
      <w:r w:rsidR="00205514">
        <w:t>to</w:t>
      </w:r>
      <w:r w:rsidR="005C3191">
        <w:t xml:space="preserve"> </w:t>
      </w:r>
      <w:r w:rsidR="00205514">
        <w:t>an</w:t>
      </w:r>
      <w:r w:rsidR="005C3191">
        <w:t xml:space="preserve"> </w:t>
      </w:r>
      <w:r w:rsidR="00205514">
        <w:t>environment</w:t>
      </w:r>
      <w:r w:rsidR="005C3191">
        <w:t xml:space="preserve"> </w:t>
      </w:r>
      <w:r w:rsidR="00205514">
        <w:t>where</w:t>
      </w:r>
      <w:r w:rsidR="005C3191">
        <w:t xml:space="preserve"> </w:t>
      </w:r>
      <w:r w:rsidR="00205514">
        <w:t>every</w:t>
      </w:r>
      <w:r w:rsidR="00BF7F3F">
        <w:t>one</w:t>
      </w:r>
      <w:r w:rsidR="005C3191">
        <w:t xml:space="preserve"> </w:t>
      </w:r>
      <w:r w:rsidR="00205514">
        <w:t>arriving</w:t>
      </w:r>
      <w:r w:rsidR="005C3191">
        <w:t xml:space="preserve"> </w:t>
      </w:r>
      <w:r w:rsidR="00205514">
        <w:t>was</w:t>
      </w:r>
      <w:r w:rsidR="005C3191">
        <w:t xml:space="preserve"> </w:t>
      </w:r>
      <w:r w:rsidR="00205514">
        <w:t>stopped</w:t>
      </w:r>
      <w:r w:rsidR="00BF7F3F">
        <w:t>, was</w:t>
      </w:r>
      <w:r w:rsidR="005C3191">
        <w:t xml:space="preserve"> </w:t>
      </w:r>
      <w:r w:rsidR="00205514">
        <w:t>spoken</w:t>
      </w:r>
      <w:r w:rsidR="005C3191">
        <w:t xml:space="preserve"> </w:t>
      </w:r>
      <w:r w:rsidR="00205514">
        <w:t>to</w:t>
      </w:r>
      <w:r w:rsidR="005C3191">
        <w:t xml:space="preserve"> </w:t>
      </w:r>
      <w:r w:rsidR="00205514">
        <w:t>by</w:t>
      </w:r>
      <w:r w:rsidR="005C3191">
        <w:t xml:space="preserve"> </w:t>
      </w:r>
      <w:r w:rsidR="00205514">
        <w:t>somebody</w:t>
      </w:r>
      <w:r w:rsidR="005C3191">
        <w:t xml:space="preserve"> </w:t>
      </w:r>
      <w:r w:rsidR="00205514">
        <w:t>in</w:t>
      </w:r>
      <w:r w:rsidR="005C3191">
        <w:t xml:space="preserve"> </w:t>
      </w:r>
      <w:r w:rsidR="00205514">
        <w:t>uniform</w:t>
      </w:r>
      <w:r w:rsidR="005C3191">
        <w:t xml:space="preserve"> </w:t>
      </w:r>
      <w:r w:rsidR="00205514">
        <w:t>and</w:t>
      </w:r>
      <w:r w:rsidR="005C3191">
        <w:t xml:space="preserve"> </w:t>
      </w:r>
      <w:r w:rsidR="00205514">
        <w:t>then</w:t>
      </w:r>
      <w:r w:rsidR="005C3191">
        <w:t xml:space="preserve"> </w:t>
      </w:r>
      <w:r w:rsidR="00205514">
        <w:t>carried</w:t>
      </w:r>
      <w:r w:rsidR="005C3191">
        <w:t xml:space="preserve"> </w:t>
      </w:r>
      <w:r w:rsidR="00205514">
        <w:t>on</w:t>
      </w:r>
      <w:r w:rsidR="008B7A3E">
        <w:t>.</w:t>
      </w:r>
      <w:r w:rsidR="005C3191">
        <w:t xml:space="preserve"> </w:t>
      </w:r>
      <w:r w:rsidR="00205514">
        <w:t>We</w:t>
      </w:r>
      <w:r w:rsidR="005C3191">
        <w:t xml:space="preserve"> </w:t>
      </w:r>
      <w:r w:rsidR="00205514">
        <w:t>have</w:t>
      </w:r>
      <w:r w:rsidR="005C3191">
        <w:t xml:space="preserve"> </w:t>
      </w:r>
      <w:r w:rsidR="00205514">
        <w:t>an</w:t>
      </w:r>
      <w:r w:rsidR="005C3191">
        <w:t xml:space="preserve"> </w:t>
      </w:r>
      <w:r w:rsidR="00205514">
        <w:t>opportunity</w:t>
      </w:r>
      <w:r w:rsidR="005C3191">
        <w:t xml:space="preserve"> </w:t>
      </w:r>
      <w:r w:rsidR="00205514">
        <w:t>to</w:t>
      </w:r>
      <w:r w:rsidR="005C3191">
        <w:t xml:space="preserve"> </w:t>
      </w:r>
      <w:r w:rsidR="00205514">
        <w:t>do</w:t>
      </w:r>
      <w:r w:rsidR="005C3191">
        <w:t xml:space="preserve"> </w:t>
      </w:r>
      <w:r w:rsidR="00205514">
        <w:t>something</w:t>
      </w:r>
      <w:r w:rsidR="005C3191">
        <w:t xml:space="preserve"> </w:t>
      </w:r>
      <w:r w:rsidR="00BF7F3F">
        <w:t xml:space="preserve">new. </w:t>
      </w:r>
      <w:r w:rsidR="00205514">
        <w:t>Government</w:t>
      </w:r>
      <w:r w:rsidR="005C3191">
        <w:t xml:space="preserve"> </w:t>
      </w:r>
      <w:r w:rsidR="00BF7F3F">
        <w:t>are</w:t>
      </w:r>
      <w:r w:rsidR="005C3191">
        <w:t xml:space="preserve"> </w:t>
      </w:r>
      <w:r w:rsidR="00205514">
        <w:t>taking</w:t>
      </w:r>
      <w:r w:rsidR="005C3191">
        <w:t xml:space="preserve"> </w:t>
      </w:r>
      <w:r w:rsidR="00205514">
        <w:t>that</w:t>
      </w:r>
      <w:r w:rsidR="005C3191">
        <w:t xml:space="preserve"> </w:t>
      </w:r>
      <w:r w:rsidR="00205514">
        <w:t>and</w:t>
      </w:r>
      <w:r w:rsidR="005C3191">
        <w:t xml:space="preserve"> </w:t>
      </w:r>
      <w:r w:rsidR="00205514">
        <w:t>we</w:t>
      </w:r>
      <w:r w:rsidR="005C3191">
        <w:t xml:space="preserve"> </w:t>
      </w:r>
      <w:r w:rsidR="00205514">
        <w:t>are</w:t>
      </w:r>
      <w:r w:rsidR="005C3191">
        <w:t xml:space="preserve"> </w:t>
      </w:r>
      <w:r w:rsidR="00205514">
        <w:t>encouraging</w:t>
      </w:r>
      <w:r w:rsidR="005C3191">
        <w:t xml:space="preserve"> </w:t>
      </w:r>
      <w:r w:rsidR="00205514">
        <w:t>them</w:t>
      </w:r>
      <w:r w:rsidR="005C3191">
        <w:t xml:space="preserve"> </w:t>
      </w:r>
      <w:r w:rsidR="00205514">
        <w:t>to</w:t>
      </w:r>
      <w:r w:rsidR="005C3191">
        <w:t xml:space="preserve"> </w:t>
      </w:r>
      <w:r w:rsidR="00205514">
        <w:t>make</w:t>
      </w:r>
      <w:r w:rsidR="005C3191">
        <w:t xml:space="preserve"> </w:t>
      </w:r>
      <w:r w:rsidR="00205514">
        <w:t>the</w:t>
      </w:r>
      <w:r w:rsidR="005C3191">
        <w:t xml:space="preserve"> </w:t>
      </w:r>
      <w:r w:rsidR="00205514">
        <w:t>most</w:t>
      </w:r>
      <w:r w:rsidR="005C3191">
        <w:t xml:space="preserve"> </w:t>
      </w:r>
      <w:r w:rsidR="00205514">
        <w:t>of</w:t>
      </w:r>
      <w:r w:rsidR="005C3191">
        <w:t xml:space="preserve"> </w:t>
      </w:r>
      <w:r w:rsidR="00205514">
        <w:t>it.</w:t>
      </w:r>
    </w:p>
    <w:p w:rsidR="00205514" w:rsidP="00205514">
      <w:pPr>
        <w:pStyle w:val="Question"/>
      </w:pPr>
      <w:sdt>
        <w:sdtPr>
          <w:alias w:val="Member"/>
          <w:tag w:val="&lt;Member mnisId='4766' dodsId=''&gt;"/>
          <w:id w:val="-1637017215"/>
          <w:placeholder>
            <w:docPart w:val="DefaultPlaceholder_1082065158"/>
          </w:placeholder>
          <w:richText/>
        </w:sdtPr>
        <w:sdtContent>
          <w:r w:rsidRPr="00205514">
            <w:rPr>
              <w:b/>
            </w:rPr>
            <w:t>Dr</w:t>
          </w:r>
          <w:r w:rsidR="005C3191">
            <w:rPr>
              <w:b/>
            </w:rPr>
            <w:t xml:space="preserve"> </w:t>
          </w:r>
          <w:r w:rsidR="00A55F99">
            <w:rPr>
              <w:b/>
            </w:rPr>
            <w:t>Wallis:</w:t>
          </w:r>
        </w:sdtContent>
      </w:sdt>
      <w:r w:rsidR="005C3191">
        <w:t xml:space="preserve"> </w:t>
      </w:r>
      <w:r>
        <w:t>That</w:t>
      </w:r>
      <w:r w:rsidR="005C3191">
        <w:t xml:space="preserve"> </w:t>
      </w:r>
      <w:r>
        <w:t>is</w:t>
      </w:r>
      <w:r w:rsidR="005C3191">
        <w:t xml:space="preserve"> </w:t>
      </w:r>
      <w:r>
        <w:t>a</w:t>
      </w:r>
      <w:r w:rsidR="005C3191">
        <w:t xml:space="preserve"> </w:t>
      </w:r>
      <w:r>
        <w:t>very</w:t>
      </w:r>
      <w:r w:rsidR="005C3191">
        <w:t xml:space="preserve"> </w:t>
      </w:r>
      <w:r>
        <w:t>interesting</w:t>
      </w:r>
      <w:r w:rsidR="005C3191">
        <w:t xml:space="preserve"> </w:t>
      </w:r>
      <w:r>
        <w:t>answer</w:t>
      </w:r>
      <w:r w:rsidR="008B7A3E">
        <w:t>.</w:t>
      </w:r>
      <w:r w:rsidR="005C3191">
        <w:t xml:space="preserve"> </w:t>
      </w:r>
      <w:r>
        <w:t>Alex,</w:t>
      </w:r>
      <w:r w:rsidR="005C3191">
        <w:t xml:space="preserve"> </w:t>
      </w:r>
      <w:r>
        <w:t>looking</w:t>
      </w:r>
      <w:r w:rsidR="005C3191">
        <w:t xml:space="preserve"> </w:t>
      </w:r>
      <w:r>
        <w:t>at</w:t>
      </w:r>
      <w:r w:rsidR="005C3191">
        <w:t xml:space="preserve"> </w:t>
      </w:r>
      <w:r>
        <w:t>the</w:t>
      </w:r>
      <w:r w:rsidR="005C3191">
        <w:t xml:space="preserve"> </w:t>
      </w:r>
      <w:r>
        <w:t>potential</w:t>
      </w:r>
      <w:r w:rsidR="005C3191">
        <w:t xml:space="preserve"> </w:t>
      </w:r>
      <w:r>
        <w:t>impact</w:t>
      </w:r>
      <w:r w:rsidR="005C3191">
        <w:t xml:space="preserve"> </w:t>
      </w:r>
      <w:r>
        <w:t>that</w:t>
      </w:r>
      <w:r w:rsidR="005C3191">
        <w:t xml:space="preserve"> </w:t>
      </w:r>
      <w:r>
        <w:t>different</w:t>
      </w:r>
      <w:r w:rsidR="005C3191">
        <w:t xml:space="preserve"> </w:t>
      </w:r>
      <w:r>
        <w:t>border</w:t>
      </w:r>
      <w:r w:rsidR="005C3191">
        <w:t xml:space="preserve"> </w:t>
      </w:r>
      <w:r>
        <w:t>operating</w:t>
      </w:r>
      <w:r w:rsidR="005C3191">
        <w:t xml:space="preserve"> </w:t>
      </w:r>
      <w:r>
        <w:t>models</w:t>
      </w:r>
      <w:r w:rsidR="005C3191">
        <w:t xml:space="preserve"> </w:t>
      </w:r>
      <w:r>
        <w:t>could</w:t>
      </w:r>
      <w:r w:rsidR="005C3191">
        <w:t xml:space="preserve"> </w:t>
      </w:r>
      <w:r>
        <w:t>have</w:t>
      </w:r>
      <w:r w:rsidR="005C3191">
        <w:t xml:space="preserve"> </w:t>
      </w:r>
      <w:r>
        <w:t>on</w:t>
      </w:r>
      <w:r w:rsidR="005C3191">
        <w:t xml:space="preserve"> </w:t>
      </w:r>
      <w:r>
        <w:t>UK-EU</w:t>
      </w:r>
      <w:r w:rsidR="005C3191">
        <w:t xml:space="preserve"> </w:t>
      </w:r>
      <w:r>
        <w:t>trade,</w:t>
      </w:r>
      <w:r w:rsidR="005C3191">
        <w:t xml:space="preserve"> </w:t>
      </w:r>
      <w:r>
        <w:t>where,</w:t>
      </w:r>
      <w:r w:rsidR="005C3191">
        <w:t xml:space="preserve"> </w:t>
      </w:r>
      <w:r>
        <w:t>for</w:t>
      </w:r>
      <w:r w:rsidR="005C3191">
        <w:t xml:space="preserve"> </w:t>
      </w:r>
      <w:r>
        <w:t>example,</w:t>
      </w:r>
      <w:r w:rsidR="005C3191">
        <w:t xml:space="preserve"> </w:t>
      </w:r>
      <w:r>
        <w:t>goods</w:t>
      </w:r>
      <w:r w:rsidR="005C3191">
        <w:t xml:space="preserve"> </w:t>
      </w:r>
      <w:r>
        <w:t>from</w:t>
      </w:r>
      <w:r w:rsidR="005C3191">
        <w:t xml:space="preserve"> </w:t>
      </w:r>
      <w:r>
        <w:t>a</w:t>
      </w:r>
      <w:r w:rsidR="005C3191">
        <w:t xml:space="preserve"> </w:t>
      </w:r>
      <w:r>
        <w:t>third</w:t>
      </w:r>
      <w:r w:rsidR="005C3191">
        <w:t xml:space="preserve"> </w:t>
      </w:r>
      <w:r>
        <w:t>country</w:t>
      </w:r>
      <w:r w:rsidR="005C3191">
        <w:t xml:space="preserve"> </w:t>
      </w:r>
      <w:r>
        <w:t>enter</w:t>
      </w:r>
      <w:r w:rsidR="005C3191">
        <w:t xml:space="preserve"> </w:t>
      </w:r>
      <w:r>
        <w:t>the</w:t>
      </w:r>
      <w:r w:rsidR="005C3191">
        <w:t xml:space="preserve"> </w:t>
      </w:r>
      <w:r>
        <w:t>EU</w:t>
      </w:r>
      <w:r w:rsidR="005C3191">
        <w:t xml:space="preserve"> </w:t>
      </w:r>
      <w:r>
        <w:t>first</w:t>
      </w:r>
      <w:r w:rsidR="005C3191">
        <w:t xml:space="preserve"> </w:t>
      </w:r>
      <w:r>
        <w:t>and</w:t>
      </w:r>
      <w:r w:rsidR="005C3191">
        <w:t xml:space="preserve"> </w:t>
      </w:r>
      <w:r>
        <w:t>then</w:t>
      </w:r>
      <w:r w:rsidR="005C3191">
        <w:t xml:space="preserve"> </w:t>
      </w:r>
      <w:r>
        <w:t>come</w:t>
      </w:r>
      <w:r w:rsidR="005C3191">
        <w:t xml:space="preserve"> </w:t>
      </w:r>
      <w:r>
        <w:t>into</w:t>
      </w:r>
      <w:r w:rsidR="005C3191">
        <w:t xml:space="preserve"> </w:t>
      </w:r>
      <w:r>
        <w:t>the</w:t>
      </w:r>
      <w:r w:rsidR="005C3191">
        <w:t xml:space="preserve"> </w:t>
      </w:r>
      <w:r>
        <w:t>UK,</w:t>
      </w:r>
      <w:r w:rsidR="005C3191">
        <w:t xml:space="preserve"> </w:t>
      </w:r>
      <w:r>
        <w:t>what</w:t>
      </w:r>
      <w:r w:rsidR="005C3191">
        <w:t xml:space="preserve"> </w:t>
      </w:r>
      <w:r>
        <w:t>effect</w:t>
      </w:r>
      <w:r w:rsidR="005C3191">
        <w:t xml:space="preserve"> </w:t>
      </w:r>
      <w:r w:rsidR="00EF5200">
        <w:t>might</w:t>
      </w:r>
      <w:r w:rsidR="005C3191">
        <w:t xml:space="preserve"> </w:t>
      </w:r>
      <w:r>
        <w:t>having</w:t>
      </w:r>
      <w:r w:rsidR="005C3191">
        <w:t xml:space="preserve"> </w:t>
      </w:r>
      <w:r>
        <w:t>different</w:t>
      </w:r>
      <w:r w:rsidR="005C3191">
        <w:t xml:space="preserve"> </w:t>
      </w:r>
      <w:r>
        <w:t>models</w:t>
      </w:r>
      <w:r w:rsidR="005C3191">
        <w:t xml:space="preserve"> </w:t>
      </w:r>
      <w:r>
        <w:t>either</w:t>
      </w:r>
      <w:r w:rsidR="005C3191">
        <w:t xml:space="preserve"> </w:t>
      </w:r>
      <w:r>
        <w:t>side</w:t>
      </w:r>
      <w:r w:rsidR="005C3191">
        <w:t xml:space="preserve"> </w:t>
      </w:r>
      <w:r>
        <w:t>have</w:t>
      </w:r>
      <w:r w:rsidR="005C3191">
        <w:t xml:space="preserve"> </w:t>
      </w:r>
      <w:r>
        <w:t>on</w:t>
      </w:r>
      <w:r w:rsidR="005C3191">
        <w:t xml:space="preserve"> </w:t>
      </w:r>
      <w:r>
        <w:t>that?</w:t>
      </w:r>
    </w:p>
    <w:p w:rsidR="00205514" w:rsidP="00205514">
      <w:pPr>
        <w:pStyle w:val="Answer"/>
      </w:pPr>
      <w:sdt>
        <w:sdtPr>
          <w:alias w:val="Witness"/>
          <w:id w:val="972943693"/>
          <w:placeholder>
            <w:docPart w:val="DefaultPlaceholder_1082065158"/>
          </w:placeholder>
          <w:richText/>
        </w:sdtPr>
        <w:sdtContent>
          <w:r w:rsidRPr="008B7A3E" w:rsidR="008B7A3E">
            <w:rPr>
              <w:b/>
              <w:i/>
            </w:rPr>
            <w:t>Alex</w:t>
          </w:r>
          <w:r w:rsidR="005C3191">
            <w:rPr>
              <w:b/>
              <w:i/>
            </w:rPr>
            <w:t xml:space="preserve"> </w:t>
          </w:r>
          <w:r w:rsidRPr="008B7A3E" w:rsidR="008B7A3E">
            <w:rPr>
              <w:b/>
              <w:i/>
            </w:rPr>
            <w:t>Veitch:</w:t>
          </w:r>
        </w:sdtContent>
      </w:sdt>
      <w:r w:rsidR="005C3191">
        <w:t xml:space="preserve"> </w:t>
      </w:r>
      <w:r>
        <w:t>For</w:t>
      </w:r>
      <w:r w:rsidR="005C3191">
        <w:t xml:space="preserve"> </w:t>
      </w:r>
      <w:r>
        <w:t>those</w:t>
      </w:r>
      <w:r w:rsidR="005C3191">
        <w:t xml:space="preserve"> </w:t>
      </w:r>
      <w:r>
        <w:t>kinds</w:t>
      </w:r>
      <w:r w:rsidR="005C3191">
        <w:t xml:space="preserve"> </w:t>
      </w:r>
      <w:r>
        <w:t>of</w:t>
      </w:r>
      <w:r w:rsidR="005C3191">
        <w:t xml:space="preserve"> </w:t>
      </w:r>
      <w:r>
        <w:t>movements,</w:t>
      </w:r>
      <w:r w:rsidR="005C3191">
        <w:t xml:space="preserve"> </w:t>
      </w:r>
      <w:r>
        <w:t>we</w:t>
      </w:r>
      <w:r w:rsidR="005C3191">
        <w:t xml:space="preserve"> </w:t>
      </w:r>
      <w:r>
        <w:t>need</w:t>
      </w:r>
      <w:r w:rsidR="005C3191">
        <w:t xml:space="preserve"> </w:t>
      </w:r>
      <w:r>
        <w:t>to</w:t>
      </w:r>
      <w:r w:rsidR="005C3191">
        <w:t xml:space="preserve"> </w:t>
      </w:r>
      <w:r>
        <w:t>introduce</w:t>
      </w:r>
      <w:r w:rsidR="005C3191">
        <w:t xml:space="preserve"> </w:t>
      </w:r>
      <w:r>
        <w:t>one</w:t>
      </w:r>
      <w:r w:rsidR="005C3191">
        <w:t xml:space="preserve"> </w:t>
      </w:r>
      <w:r>
        <w:t>of</w:t>
      </w:r>
      <w:r w:rsidR="005C3191">
        <w:t xml:space="preserve"> </w:t>
      </w:r>
      <w:r>
        <w:t>the</w:t>
      </w:r>
      <w:r w:rsidR="005C3191">
        <w:t xml:space="preserve"> </w:t>
      </w:r>
      <w:r>
        <w:t>many</w:t>
      </w:r>
      <w:r w:rsidR="005C3191">
        <w:t xml:space="preserve"> </w:t>
      </w:r>
      <w:r w:rsidR="00DA4591">
        <w:t>trusted trader</w:t>
      </w:r>
      <w:r w:rsidR="005C3191">
        <w:t xml:space="preserve"> </w:t>
      </w:r>
      <w:r>
        <w:t>schemes</w:t>
      </w:r>
      <w:r w:rsidR="005C3191">
        <w:t xml:space="preserve"> </w:t>
      </w:r>
      <w:r>
        <w:t>in</w:t>
      </w:r>
      <w:r w:rsidR="005C3191">
        <w:t xml:space="preserve"> </w:t>
      </w:r>
      <w:r>
        <w:t>the</w:t>
      </w:r>
      <w:r w:rsidR="005C3191">
        <w:t xml:space="preserve"> </w:t>
      </w:r>
      <w:r>
        <w:t>customs</w:t>
      </w:r>
      <w:r w:rsidR="005C3191">
        <w:t xml:space="preserve"> </w:t>
      </w:r>
      <w:r>
        <w:t>world</w:t>
      </w:r>
      <w:r w:rsidR="008B7A3E">
        <w:t>.</w:t>
      </w:r>
      <w:r w:rsidR="005C3191">
        <w:t xml:space="preserve"> </w:t>
      </w:r>
      <w:r>
        <w:t>This</w:t>
      </w:r>
      <w:r w:rsidR="005C3191">
        <w:t xml:space="preserve"> </w:t>
      </w:r>
      <w:r>
        <w:t>one</w:t>
      </w:r>
      <w:r w:rsidR="005C3191">
        <w:t xml:space="preserve"> </w:t>
      </w:r>
      <w:r>
        <w:t>is</w:t>
      </w:r>
      <w:r w:rsidR="005C3191">
        <w:t xml:space="preserve"> </w:t>
      </w:r>
      <w:r>
        <w:t>called</w:t>
      </w:r>
      <w:r w:rsidR="005C3191">
        <w:t xml:space="preserve"> </w:t>
      </w:r>
      <w:r>
        <w:t>Transit</w:t>
      </w:r>
      <w:r w:rsidR="008B7A3E">
        <w:t>.</w:t>
      </w:r>
      <w:r w:rsidR="005C3191">
        <w:t xml:space="preserve"> </w:t>
      </w:r>
      <w:r w:rsidR="002D104D">
        <w:t>If</w:t>
      </w:r>
      <w:r w:rsidR="005C3191">
        <w:t xml:space="preserve"> </w:t>
      </w:r>
      <w:r w:rsidR="002D104D">
        <w:t>goods</w:t>
      </w:r>
      <w:r w:rsidR="005C3191">
        <w:t xml:space="preserve"> </w:t>
      </w:r>
      <w:r w:rsidR="002D104D">
        <w:t>arrive</w:t>
      </w:r>
      <w:r w:rsidR="005C3191">
        <w:t xml:space="preserve"> </w:t>
      </w:r>
      <w:r w:rsidR="002D104D">
        <w:t>in</w:t>
      </w:r>
      <w:r w:rsidR="005C3191">
        <w:t xml:space="preserve"> </w:t>
      </w:r>
      <w:r w:rsidR="002D104D">
        <w:t>the</w:t>
      </w:r>
      <w:r w:rsidR="005C3191">
        <w:t xml:space="preserve"> </w:t>
      </w:r>
      <w:r w:rsidR="002D104D">
        <w:t>EU</w:t>
      </w:r>
      <w:r w:rsidR="005C3191">
        <w:t xml:space="preserve"> </w:t>
      </w:r>
      <w:r w:rsidR="002D104D">
        <w:t>that</w:t>
      </w:r>
      <w:r w:rsidR="005C3191">
        <w:t xml:space="preserve"> </w:t>
      </w:r>
      <w:r w:rsidR="002D104D">
        <w:t>are</w:t>
      </w:r>
      <w:r w:rsidR="005C3191">
        <w:t xml:space="preserve"> </w:t>
      </w:r>
      <w:r w:rsidR="002D104D">
        <w:t>bound</w:t>
      </w:r>
      <w:r w:rsidR="005C3191">
        <w:t xml:space="preserve"> </w:t>
      </w:r>
      <w:r w:rsidR="002D104D">
        <w:t>for</w:t>
      </w:r>
      <w:r w:rsidR="005C3191">
        <w:t xml:space="preserve"> </w:t>
      </w:r>
      <w:r w:rsidR="002D104D">
        <w:t>the</w:t>
      </w:r>
      <w:r w:rsidR="005C3191">
        <w:t xml:space="preserve"> </w:t>
      </w:r>
      <w:r w:rsidR="002D104D">
        <w:t>UK</w:t>
      </w:r>
      <w:r w:rsidR="00EF5200">
        <w:t>,</w:t>
      </w:r>
      <w:r w:rsidR="005C3191">
        <w:t xml:space="preserve"> </w:t>
      </w:r>
      <w:r w:rsidR="00EF5200">
        <w:t>they</w:t>
      </w:r>
      <w:r w:rsidR="005C3191">
        <w:t xml:space="preserve"> </w:t>
      </w:r>
      <w:r w:rsidR="00EF5200">
        <w:t>are</w:t>
      </w:r>
      <w:r w:rsidR="005C3191">
        <w:t xml:space="preserve"> </w:t>
      </w:r>
      <w:r w:rsidR="00EF5200">
        <w:t>declared</w:t>
      </w:r>
      <w:r w:rsidR="005C3191">
        <w:t xml:space="preserve"> </w:t>
      </w:r>
      <w:r w:rsidR="00EF5200">
        <w:t>in</w:t>
      </w:r>
      <w:r w:rsidR="00DA4591">
        <w:t xml:space="preserve"> </w:t>
      </w:r>
      <w:r w:rsidR="00EF5200">
        <w:t>t</w:t>
      </w:r>
      <w:r w:rsidR="002D104D">
        <w:t>ransit</w:t>
      </w:r>
      <w:r w:rsidR="005C3191">
        <w:t xml:space="preserve"> </w:t>
      </w:r>
      <w:r w:rsidR="002D104D">
        <w:t>and</w:t>
      </w:r>
      <w:r w:rsidR="005C3191">
        <w:t xml:space="preserve"> </w:t>
      </w:r>
      <w:r w:rsidR="002D104D">
        <w:t>move</w:t>
      </w:r>
      <w:r w:rsidR="005C3191">
        <w:t xml:space="preserve"> </w:t>
      </w:r>
      <w:r w:rsidR="002D104D">
        <w:t>across</w:t>
      </w:r>
      <w:r w:rsidR="005C3191">
        <w:t xml:space="preserve"> </w:t>
      </w:r>
      <w:r w:rsidR="002D104D">
        <w:t>borders</w:t>
      </w:r>
      <w:r w:rsidR="005C3191">
        <w:t xml:space="preserve"> </w:t>
      </w:r>
      <w:r w:rsidR="002D104D">
        <w:t>relatively</w:t>
      </w:r>
      <w:r w:rsidR="005C3191">
        <w:t xml:space="preserve"> </w:t>
      </w:r>
      <w:r w:rsidR="00D90D67">
        <w:t>seamlessly</w:t>
      </w:r>
      <w:r w:rsidR="005C3191">
        <w:t xml:space="preserve"> </w:t>
      </w:r>
      <w:r w:rsidR="00D90D67">
        <w:t>to</w:t>
      </w:r>
      <w:r w:rsidR="005C3191">
        <w:t xml:space="preserve"> </w:t>
      </w:r>
      <w:r w:rsidR="00D90D67">
        <w:t>their</w:t>
      </w:r>
      <w:r w:rsidR="005C3191">
        <w:t xml:space="preserve"> </w:t>
      </w:r>
      <w:r w:rsidR="00D90D67">
        <w:t>final</w:t>
      </w:r>
      <w:r w:rsidR="005C3191">
        <w:t xml:space="preserve"> </w:t>
      </w:r>
      <w:r w:rsidR="00D90D67">
        <w:t>destination,</w:t>
      </w:r>
      <w:r w:rsidR="005C3191">
        <w:t xml:space="preserve"> </w:t>
      </w:r>
      <w:r w:rsidR="00D90D67">
        <w:t>where</w:t>
      </w:r>
      <w:r w:rsidR="005C3191">
        <w:t xml:space="preserve"> </w:t>
      </w:r>
      <w:r w:rsidR="00D90D67">
        <w:t>they</w:t>
      </w:r>
      <w:r w:rsidR="005C3191">
        <w:t xml:space="preserve"> </w:t>
      </w:r>
      <w:r w:rsidR="00D90D67">
        <w:t>are</w:t>
      </w:r>
      <w:r w:rsidR="005C3191">
        <w:t xml:space="preserve"> </w:t>
      </w:r>
      <w:r w:rsidR="00D90D67">
        <w:t>received,</w:t>
      </w:r>
      <w:r w:rsidR="005C3191">
        <w:t xml:space="preserve"> </w:t>
      </w:r>
      <w:r w:rsidR="00D90D67">
        <w:t>they</w:t>
      </w:r>
      <w:r w:rsidR="005C3191">
        <w:t xml:space="preserve"> </w:t>
      </w:r>
      <w:r w:rsidR="00D90D67">
        <w:t>exit</w:t>
      </w:r>
      <w:r w:rsidR="005C3191">
        <w:t xml:space="preserve"> </w:t>
      </w:r>
      <w:r w:rsidR="00D90D67">
        <w:t>the</w:t>
      </w:r>
      <w:r w:rsidR="005C3191">
        <w:t xml:space="preserve"> </w:t>
      </w:r>
      <w:r w:rsidR="00D90D67">
        <w:t>Transit</w:t>
      </w:r>
      <w:r w:rsidR="005C3191">
        <w:t xml:space="preserve"> </w:t>
      </w:r>
      <w:r w:rsidR="00D90D67">
        <w:t>procedure</w:t>
      </w:r>
      <w:r w:rsidR="005C3191">
        <w:t xml:space="preserve"> </w:t>
      </w:r>
      <w:r w:rsidR="00D90D67">
        <w:t>and</w:t>
      </w:r>
      <w:r w:rsidR="005C3191">
        <w:t xml:space="preserve"> </w:t>
      </w:r>
      <w:r w:rsidR="00D90D67">
        <w:t>they</w:t>
      </w:r>
      <w:r w:rsidR="005C3191">
        <w:t xml:space="preserve"> </w:t>
      </w:r>
      <w:r w:rsidR="00D90D67">
        <w:t>move</w:t>
      </w:r>
      <w:r w:rsidR="005C3191">
        <w:t xml:space="preserve"> </w:t>
      </w:r>
      <w:r w:rsidR="00D90D67">
        <w:t>to</w:t>
      </w:r>
      <w:r w:rsidR="005C3191">
        <w:t xml:space="preserve"> </w:t>
      </w:r>
      <w:r w:rsidR="00D90D67">
        <w:t>the</w:t>
      </w:r>
      <w:r w:rsidR="005C3191">
        <w:t xml:space="preserve"> </w:t>
      </w:r>
      <w:r w:rsidR="00D90D67">
        <w:t>final</w:t>
      </w:r>
      <w:r w:rsidR="005C3191">
        <w:t xml:space="preserve"> </w:t>
      </w:r>
      <w:r w:rsidR="00D90D67">
        <w:t>distribution</w:t>
      </w:r>
      <w:r w:rsidR="005C3191">
        <w:t xml:space="preserve"> </w:t>
      </w:r>
      <w:r w:rsidR="00D90D67">
        <w:t>centre</w:t>
      </w:r>
      <w:r w:rsidR="005C3191">
        <w:t xml:space="preserve"> </w:t>
      </w:r>
      <w:r w:rsidR="00D90D67">
        <w:t>or</w:t>
      </w:r>
      <w:r w:rsidR="005C3191">
        <w:t xml:space="preserve"> </w:t>
      </w:r>
      <w:r w:rsidR="00D90D67">
        <w:t>warehouse</w:t>
      </w:r>
      <w:r w:rsidR="008B7A3E">
        <w:t>.</w:t>
      </w:r>
      <w:r w:rsidR="005C3191">
        <w:t xml:space="preserve"> </w:t>
      </w:r>
      <w:r w:rsidR="00D90D67">
        <w:t>In</w:t>
      </w:r>
      <w:r w:rsidR="005C3191">
        <w:t xml:space="preserve"> </w:t>
      </w:r>
      <w:r w:rsidR="00D90D67">
        <w:t>other</w:t>
      </w:r>
      <w:r w:rsidR="005C3191">
        <w:t xml:space="preserve"> </w:t>
      </w:r>
      <w:r w:rsidR="00D90D67">
        <w:t>words,</w:t>
      </w:r>
      <w:r w:rsidR="005C3191">
        <w:t xml:space="preserve"> </w:t>
      </w:r>
      <w:r w:rsidR="00D90D67">
        <w:t>there</w:t>
      </w:r>
      <w:r w:rsidR="005C3191">
        <w:t xml:space="preserve"> </w:t>
      </w:r>
      <w:r w:rsidR="00D90D67">
        <w:t>are</w:t>
      </w:r>
      <w:r w:rsidR="005C3191">
        <w:t xml:space="preserve"> </w:t>
      </w:r>
      <w:r w:rsidR="00D90D67">
        <w:t>ways</w:t>
      </w:r>
      <w:r w:rsidR="005C3191">
        <w:t xml:space="preserve"> </w:t>
      </w:r>
      <w:r w:rsidR="00D90D67">
        <w:t>agreed</w:t>
      </w:r>
      <w:r w:rsidR="005C3191">
        <w:t xml:space="preserve"> </w:t>
      </w:r>
      <w:r w:rsidR="00356A41">
        <w:t>in</w:t>
      </w:r>
      <w:r w:rsidR="005C3191">
        <w:t xml:space="preserve"> </w:t>
      </w:r>
      <w:r w:rsidR="00356A41">
        <w:t>regulation</w:t>
      </w:r>
      <w:r w:rsidR="008B7A3E">
        <w:t>.</w:t>
      </w:r>
      <w:r w:rsidR="005C3191">
        <w:t xml:space="preserve"> </w:t>
      </w:r>
      <w:r w:rsidR="00356A41">
        <w:t>The</w:t>
      </w:r>
      <w:r w:rsidR="005C3191">
        <w:t xml:space="preserve"> </w:t>
      </w:r>
      <w:r w:rsidR="00356A41">
        <w:t>legal</w:t>
      </w:r>
      <w:r w:rsidR="005C3191">
        <w:t xml:space="preserve"> </w:t>
      </w:r>
      <w:r w:rsidR="00356A41">
        <w:t>instrument</w:t>
      </w:r>
      <w:r w:rsidR="005C3191">
        <w:t xml:space="preserve"> </w:t>
      </w:r>
      <w:r w:rsidR="00356A41">
        <w:t>is</w:t>
      </w:r>
      <w:r w:rsidR="005C3191">
        <w:t xml:space="preserve"> </w:t>
      </w:r>
      <w:r w:rsidR="00356A41">
        <w:t>already</w:t>
      </w:r>
      <w:r w:rsidR="005C3191">
        <w:t xml:space="preserve"> </w:t>
      </w:r>
      <w:r w:rsidR="00356A41">
        <w:t>there</w:t>
      </w:r>
      <w:r w:rsidR="008B7A3E">
        <w:t>.</w:t>
      </w:r>
      <w:r w:rsidR="005C3191">
        <w:t xml:space="preserve"> </w:t>
      </w:r>
      <w:r w:rsidR="00356A41">
        <w:t>There</w:t>
      </w:r>
      <w:r w:rsidR="005C3191">
        <w:t xml:space="preserve"> </w:t>
      </w:r>
      <w:r w:rsidR="00356A41">
        <w:t>is</w:t>
      </w:r>
      <w:r w:rsidR="005C3191">
        <w:t xml:space="preserve"> </w:t>
      </w:r>
      <w:r w:rsidR="00356A41">
        <w:t>a</w:t>
      </w:r>
      <w:r w:rsidR="005C3191">
        <w:t xml:space="preserve"> </w:t>
      </w:r>
      <w:r w:rsidR="00356A41">
        <w:t>convention</w:t>
      </w:r>
      <w:r w:rsidR="005C3191">
        <w:t xml:space="preserve"> </w:t>
      </w:r>
      <w:r w:rsidR="00356A41">
        <w:t>called</w:t>
      </w:r>
      <w:r w:rsidR="005C3191">
        <w:t xml:space="preserve"> </w:t>
      </w:r>
      <w:r w:rsidR="00356A41">
        <w:t>the</w:t>
      </w:r>
      <w:r w:rsidR="005C3191">
        <w:t xml:space="preserve"> </w:t>
      </w:r>
      <w:r w:rsidR="00DA4591">
        <w:t>common transit convention,</w:t>
      </w:r>
      <w:r w:rsidR="005C3191">
        <w:t xml:space="preserve"> </w:t>
      </w:r>
      <w:r w:rsidR="00356A41">
        <w:t>which</w:t>
      </w:r>
      <w:r w:rsidR="005C3191">
        <w:t xml:space="preserve"> </w:t>
      </w:r>
      <w:r w:rsidR="00356A41">
        <w:t>the</w:t>
      </w:r>
      <w:r w:rsidR="005C3191">
        <w:t xml:space="preserve"> </w:t>
      </w:r>
      <w:r w:rsidR="00356A41">
        <w:t>UK</w:t>
      </w:r>
      <w:r w:rsidR="005C3191">
        <w:t xml:space="preserve"> </w:t>
      </w:r>
      <w:r w:rsidR="00356A41">
        <w:t>is</w:t>
      </w:r>
      <w:r w:rsidR="005C3191">
        <w:t xml:space="preserve"> </w:t>
      </w:r>
      <w:r w:rsidR="00356A41">
        <w:t>party</w:t>
      </w:r>
      <w:r w:rsidR="005C3191">
        <w:t xml:space="preserve"> </w:t>
      </w:r>
      <w:r w:rsidR="00356A41">
        <w:t>to</w:t>
      </w:r>
      <w:r w:rsidR="005C3191">
        <w:t xml:space="preserve"> </w:t>
      </w:r>
      <w:r w:rsidR="00356A41">
        <w:t>in</w:t>
      </w:r>
      <w:r w:rsidR="005C3191">
        <w:t xml:space="preserve"> </w:t>
      </w:r>
      <w:r w:rsidR="00356A41">
        <w:t>its</w:t>
      </w:r>
      <w:r w:rsidR="005C3191">
        <w:t xml:space="preserve"> </w:t>
      </w:r>
      <w:r w:rsidR="00356A41">
        <w:t>own</w:t>
      </w:r>
      <w:r w:rsidR="005C3191">
        <w:t xml:space="preserve"> </w:t>
      </w:r>
      <w:r w:rsidR="00356A41">
        <w:t>right</w:t>
      </w:r>
      <w:r w:rsidR="008B7A3E">
        <w:t>.</w:t>
      </w:r>
      <w:r w:rsidR="005C3191">
        <w:t xml:space="preserve"> </w:t>
      </w:r>
      <w:r w:rsidR="00356A41">
        <w:t>There</w:t>
      </w:r>
      <w:r w:rsidR="005C3191">
        <w:t xml:space="preserve"> </w:t>
      </w:r>
      <w:r w:rsidR="00356A41">
        <w:t>are</w:t>
      </w:r>
      <w:r w:rsidR="005C3191">
        <w:t xml:space="preserve"> </w:t>
      </w:r>
      <w:r w:rsidR="00356A41">
        <w:t>perfectly</w:t>
      </w:r>
      <w:r w:rsidR="005C3191">
        <w:t xml:space="preserve"> </w:t>
      </w:r>
      <w:r w:rsidR="00356A41">
        <w:t>doable</w:t>
      </w:r>
      <w:r w:rsidR="005C3191">
        <w:t xml:space="preserve"> </w:t>
      </w:r>
      <w:r w:rsidR="00356A41">
        <w:t>ways</w:t>
      </w:r>
      <w:r w:rsidR="005C3191">
        <w:t xml:space="preserve"> </w:t>
      </w:r>
      <w:r w:rsidR="00356A41">
        <w:t>to</w:t>
      </w:r>
      <w:r w:rsidR="005C3191">
        <w:t xml:space="preserve"> </w:t>
      </w:r>
      <w:r w:rsidR="00356A41">
        <w:t>move</w:t>
      </w:r>
      <w:r w:rsidR="005C3191">
        <w:t xml:space="preserve"> </w:t>
      </w:r>
      <w:r w:rsidR="00356A41">
        <w:t>goods</w:t>
      </w:r>
      <w:r w:rsidR="005C3191">
        <w:t xml:space="preserve"> </w:t>
      </w:r>
      <w:r w:rsidR="00356A41">
        <w:t>very</w:t>
      </w:r>
      <w:r w:rsidR="005C3191">
        <w:t xml:space="preserve"> </w:t>
      </w:r>
      <w:r w:rsidR="00356A41">
        <w:t>easily</w:t>
      </w:r>
      <w:r w:rsidR="005C3191">
        <w:t xml:space="preserve"> </w:t>
      </w:r>
      <w:r w:rsidR="00356A41">
        <w:t>in</w:t>
      </w:r>
      <w:r w:rsidR="005C3191">
        <w:t xml:space="preserve"> </w:t>
      </w:r>
      <w:r w:rsidR="00356A41">
        <w:t>that</w:t>
      </w:r>
      <w:r w:rsidR="005C3191">
        <w:t xml:space="preserve"> </w:t>
      </w:r>
      <w:r w:rsidR="00356A41">
        <w:t>system</w:t>
      </w:r>
      <w:r w:rsidR="008B7A3E">
        <w:t>.</w:t>
      </w:r>
      <w:r w:rsidR="005C3191">
        <w:t xml:space="preserve"> </w:t>
      </w:r>
      <w:r w:rsidR="00356A41">
        <w:t>That</w:t>
      </w:r>
      <w:r w:rsidR="005C3191">
        <w:t xml:space="preserve"> </w:t>
      </w:r>
      <w:r w:rsidR="00356A41">
        <w:t>is</w:t>
      </w:r>
      <w:r w:rsidR="005C3191">
        <w:t xml:space="preserve"> </w:t>
      </w:r>
      <w:r w:rsidR="00356A41">
        <w:t>the</w:t>
      </w:r>
      <w:r w:rsidR="005C3191">
        <w:t xml:space="preserve"> </w:t>
      </w:r>
      <w:r w:rsidR="00356A41">
        <w:t>way</w:t>
      </w:r>
      <w:r w:rsidR="005C3191">
        <w:t xml:space="preserve"> </w:t>
      </w:r>
      <w:r w:rsidR="00356A41">
        <w:t>that</w:t>
      </w:r>
      <w:r w:rsidR="005C3191">
        <w:t xml:space="preserve"> </w:t>
      </w:r>
      <w:r w:rsidR="00356A41">
        <w:t>the</w:t>
      </w:r>
      <w:r w:rsidR="005C3191">
        <w:t xml:space="preserve"> </w:t>
      </w:r>
      <w:r w:rsidR="00356A41">
        <w:t>land</w:t>
      </w:r>
      <w:r w:rsidR="005C3191">
        <w:t xml:space="preserve"> </w:t>
      </w:r>
      <w:r w:rsidR="00356A41">
        <w:t>bridge</w:t>
      </w:r>
      <w:r w:rsidR="005C3191">
        <w:t xml:space="preserve"> </w:t>
      </w:r>
      <w:r w:rsidR="00DA4591">
        <w:t>to</w:t>
      </w:r>
      <w:r w:rsidR="005C3191">
        <w:t xml:space="preserve"> </w:t>
      </w:r>
      <w:r w:rsidR="00356A41">
        <w:t>the</w:t>
      </w:r>
      <w:r w:rsidR="005C3191">
        <w:t xml:space="preserve"> </w:t>
      </w:r>
      <w:r w:rsidR="00356A41">
        <w:t>Republic</w:t>
      </w:r>
      <w:r w:rsidR="005C3191">
        <w:t xml:space="preserve"> </w:t>
      </w:r>
      <w:r w:rsidR="00356A41">
        <w:t>of</w:t>
      </w:r>
      <w:r w:rsidR="005C3191">
        <w:t xml:space="preserve"> </w:t>
      </w:r>
      <w:r w:rsidR="00356A41">
        <w:t>Ireland</w:t>
      </w:r>
      <w:r w:rsidR="005C3191">
        <w:t xml:space="preserve"> </w:t>
      </w:r>
      <w:r w:rsidR="00356A41">
        <w:t>is</w:t>
      </w:r>
      <w:r w:rsidR="005C3191">
        <w:t xml:space="preserve"> </w:t>
      </w:r>
      <w:r w:rsidR="00356A41">
        <w:t>going</w:t>
      </w:r>
      <w:r w:rsidR="005C3191">
        <w:t xml:space="preserve"> </w:t>
      </w:r>
      <w:r w:rsidR="00356A41">
        <w:t>to</w:t>
      </w:r>
      <w:r w:rsidR="005C3191">
        <w:t xml:space="preserve"> </w:t>
      </w:r>
      <w:r w:rsidR="00356A41">
        <w:t>have</w:t>
      </w:r>
      <w:r w:rsidR="005C3191">
        <w:t xml:space="preserve"> </w:t>
      </w:r>
      <w:r w:rsidR="00356A41">
        <w:t>to</w:t>
      </w:r>
      <w:r w:rsidR="005C3191">
        <w:t xml:space="preserve"> </w:t>
      </w:r>
      <w:r w:rsidR="00356A41">
        <w:t>work</w:t>
      </w:r>
      <w:r w:rsidR="00DA4591">
        <w:t>,</w:t>
      </w:r>
      <w:r w:rsidR="005C3191">
        <w:t xml:space="preserve"> </w:t>
      </w:r>
      <w:r w:rsidR="00356A41">
        <w:t>to</w:t>
      </w:r>
      <w:r w:rsidR="005C3191">
        <w:t xml:space="preserve"> </w:t>
      </w:r>
      <w:r w:rsidR="00356A41">
        <w:t>keep</w:t>
      </w:r>
      <w:r w:rsidR="005C3191">
        <w:t xml:space="preserve"> </w:t>
      </w:r>
      <w:r w:rsidR="00356A41">
        <w:t>that</w:t>
      </w:r>
      <w:r w:rsidR="005C3191">
        <w:t xml:space="preserve"> </w:t>
      </w:r>
      <w:r w:rsidR="00356A41">
        <w:t>flowing</w:t>
      </w:r>
      <w:r w:rsidR="005C3191">
        <w:t xml:space="preserve"> </w:t>
      </w:r>
      <w:r w:rsidR="00356A41">
        <w:t>as</w:t>
      </w:r>
      <w:r w:rsidR="005C3191">
        <w:t xml:space="preserve"> </w:t>
      </w:r>
      <w:r w:rsidR="00356A41">
        <w:t>well.</w:t>
      </w:r>
    </w:p>
    <w:p w:rsidR="00356A41" w:rsidP="00356A41">
      <w:pPr>
        <w:pStyle w:val="Question"/>
        <w:numPr>
          <w:ilvl w:val="0"/>
          <w:numId w:val="0"/>
        </w:numPr>
        <w:ind w:left="794"/>
      </w:pPr>
      <w:sdt>
        <w:sdtPr>
          <w:alias w:val="Member"/>
          <w:tag w:val="&lt;Member mnisId='4766' dodsId=''&gt;"/>
          <w:id w:val="-811399952"/>
          <w:placeholder>
            <w:docPart w:val="DefaultPlaceholder_1082065158"/>
          </w:placeholder>
          <w:richText/>
        </w:sdtPr>
        <w:sdtContent>
          <w:r w:rsidRPr="00356A41">
            <w:rPr>
              <w:b/>
            </w:rPr>
            <w:t>Dr</w:t>
          </w:r>
          <w:r w:rsidR="005C3191">
            <w:rPr>
              <w:b/>
            </w:rPr>
            <w:t xml:space="preserve"> </w:t>
          </w:r>
          <w:r w:rsidR="00A55F99">
            <w:rPr>
              <w:b/>
            </w:rPr>
            <w:t>Wallis:</w:t>
          </w:r>
        </w:sdtContent>
      </w:sdt>
      <w:r w:rsidR="005C3191">
        <w:t xml:space="preserve"> </w:t>
      </w:r>
      <w:r>
        <w:t>That</w:t>
      </w:r>
      <w:r w:rsidR="005C3191">
        <w:t xml:space="preserve"> </w:t>
      </w:r>
      <w:r>
        <w:t>is</w:t>
      </w:r>
      <w:r w:rsidR="005C3191">
        <w:t xml:space="preserve"> </w:t>
      </w:r>
      <w:r>
        <w:t>great</w:t>
      </w:r>
      <w:r w:rsidR="008B7A3E">
        <w:t>.</w:t>
      </w:r>
      <w:r w:rsidR="005C3191">
        <w:t xml:space="preserve"> </w:t>
      </w:r>
      <w:r>
        <w:t>Thank</w:t>
      </w:r>
      <w:r w:rsidR="005C3191">
        <w:t xml:space="preserve"> </w:t>
      </w:r>
      <w:r>
        <w:t>you</w:t>
      </w:r>
      <w:r w:rsidR="005C3191">
        <w:t xml:space="preserve"> </w:t>
      </w:r>
      <w:r>
        <w:t>very</w:t>
      </w:r>
      <w:r w:rsidR="005C3191">
        <w:t xml:space="preserve"> </w:t>
      </w:r>
      <w:r>
        <w:t>much.</w:t>
      </w:r>
    </w:p>
    <w:p w:rsidR="00356A41" w:rsidP="00356A41">
      <w:pPr>
        <w:pStyle w:val="Question"/>
      </w:pPr>
      <w:sdt>
        <w:sdtPr>
          <w:alias w:val="Member"/>
          <w:tag w:val="&lt;Member mnisId='4136' dodsId='62731'&gt;"/>
          <w:id w:val="1952812825"/>
          <w:placeholder>
            <w:docPart w:val="DefaultPlaceholder_1082065158"/>
          </w:placeholder>
          <w:richText/>
        </w:sdtPr>
        <w:sdtContent>
          <w:r w:rsidRPr="00356A41">
            <w:rPr>
              <w:b/>
            </w:rPr>
            <w:t>Nigel</w:t>
          </w:r>
          <w:r w:rsidR="005C3191">
            <w:rPr>
              <w:b/>
            </w:rPr>
            <w:t xml:space="preserve"> </w:t>
          </w:r>
          <w:r w:rsidRPr="00356A41">
            <w:rPr>
              <w:b/>
            </w:rPr>
            <w:t>Mills:</w:t>
          </w:r>
        </w:sdtContent>
      </w:sdt>
      <w:r w:rsidR="005C3191">
        <w:t xml:space="preserve"> </w:t>
      </w:r>
      <w:r>
        <w:t>Alex,</w:t>
      </w:r>
      <w:r w:rsidR="005C3191">
        <w:t xml:space="preserve"> </w:t>
      </w:r>
      <w:r>
        <w:t>following</w:t>
      </w:r>
      <w:r w:rsidR="005C3191">
        <w:t xml:space="preserve"> </w:t>
      </w:r>
      <w:r>
        <w:t>on</w:t>
      </w:r>
      <w:r w:rsidR="005C3191">
        <w:t xml:space="preserve"> </w:t>
      </w:r>
      <w:r>
        <w:t>from</w:t>
      </w:r>
      <w:r w:rsidR="005C3191">
        <w:t xml:space="preserve"> </w:t>
      </w:r>
      <w:r>
        <w:t>what</w:t>
      </w:r>
      <w:r w:rsidR="005C3191">
        <w:t xml:space="preserve"> </w:t>
      </w:r>
      <w:r>
        <w:t>we</w:t>
      </w:r>
      <w:r w:rsidR="005C3191">
        <w:t xml:space="preserve"> </w:t>
      </w:r>
      <w:r>
        <w:t>were</w:t>
      </w:r>
      <w:r w:rsidR="005C3191">
        <w:t xml:space="preserve"> </w:t>
      </w:r>
      <w:r>
        <w:t>talking</w:t>
      </w:r>
      <w:r w:rsidR="005C3191">
        <w:t xml:space="preserve"> </w:t>
      </w:r>
      <w:r>
        <w:t>about</w:t>
      </w:r>
      <w:r w:rsidR="005C3191">
        <w:t xml:space="preserve"> </w:t>
      </w:r>
      <w:r>
        <w:t>there</w:t>
      </w:r>
      <w:r w:rsidR="005C3191">
        <w:t xml:space="preserve"> </w:t>
      </w:r>
      <w:r w:rsidR="00DA4591">
        <w:t>on</w:t>
      </w:r>
      <w:r w:rsidR="005C3191">
        <w:t xml:space="preserve"> </w:t>
      </w:r>
      <w:r>
        <w:t>the</w:t>
      </w:r>
      <w:r w:rsidR="005C3191">
        <w:t xml:space="preserve"> </w:t>
      </w:r>
      <w:r>
        <w:t>land</w:t>
      </w:r>
      <w:r w:rsidR="005C3191">
        <w:t xml:space="preserve"> </w:t>
      </w:r>
      <w:r>
        <w:t>bridge,</w:t>
      </w:r>
      <w:r w:rsidR="005C3191">
        <w:t xml:space="preserve"> </w:t>
      </w:r>
      <w:r>
        <w:t>presumably,</w:t>
      </w:r>
      <w:r w:rsidR="005C3191">
        <w:t xml:space="preserve"> </w:t>
      </w:r>
      <w:r>
        <w:t>for</w:t>
      </w:r>
      <w:r w:rsidR="005C3191">
        <w:t xml:space="preserve"> </w:t>
      </w:r>
      <w:r>
        <w:t>that</w:t>
      </w:r>
      <w:r w:rsidR="005C3191">
        <w:t xml:space="preserve"> </w:t>
      </w:r>
      <w:r>
        <w:t>to</w:t>
      </w:r>
      <w:r w:rsidR="005C3191">
        <w:t xml:space="preserve"> </w:t>
      </w:r>
      <w:r>
        <w:t>work,</w:t>
      </w:r>
      <w:r w:rsidR="005C3191">
        <w:t xml:space="preserve"> </w:t>
      </w:r>
      <w:r>
        <w:t>both</w:t>
      </w:r>
      <w:r w:rsidR="005C3191">
        <w:t xml:space="preserve"> </w:t>
      </w:r>
      <w:r>
        <w:t>customs</w:t>
      </w:r>
      <w:r w:rsidR="005C3191">
        <w:t xml:space="preserve"> </w:t>
      </w:r>
      <w:r>
        <w:t>authorities</w:t>
      </w:r>
      <w:r w:rsidR="005C3191">
        <w:t xml:space="preserve"> </w:t>
      </w:r>
      <w:r>
        <w:t>need</w:t>
      </w:r>
      <w:r w:rsidR="005C3191">
        <w:t xml:space="preserve"> </w:t>
      </w:r>
      <w:r>
        <w:t>to</w:t>
      </w:r>
      <w:r w:rsidR="005C3191">
        <w:t xml:space="preserve"> </w:t>
      </w:r>
      <w:r>
        <w:t>know</w:t>
      </w:r>
      <w:r w:rsidR="005C3191">
        <w:t xml:space="preserve"> </w:t>
      </w:r>
      <w:r>
        <w:t>that</w:t>
      </w:r>
      <w:r w:rsidR="005C3191">
        <w:t xml:space="preserve"> </w:t>
      </w:r>
      <w:r>
        <w:t>these</w:t>
      </w:r>
      <w:r w:rsidR="005C3191">
        <w:t xml:space="preserve"> </w:t>
      </w:r>
      <w:r>
        <w:t>are</w:t>
      </w:r>
      <w:r w:rsidR="005C3191">
        <w:t xml:space="preserve"> </w:t>
      </w:r>
      <w:r>
        <w:t>goods</w:t>
      </w:r>
      <w:r w:rsidR="005C3191">
        <w:t xml:space="preserve"> </w:t>
      </w:r>
      <w:r>
        <w:t>in</w:t>
      </w:r>
      <w:r w:rsidR="005C3191">
        <w:t xml:space="preserve"> </w:t>
      </w:r>
      <w:r>
        <w:t>transit</w:t>
      </w:r>
      <w:r w:rsidR="005C3191">
        <w:t xml:space="preserve"> </w:t>
      </w:r>
      <w:r>
        <w:t>all</w:t>
      </w:r>
      <w:r w:rsidR="005C3191">
        <w:t xml:space="preserve"> </w:t>
      </w:r>
      <w:r>
        <w:t>the</w:t>
      </w:r>
      <w:r w:rsidR="005C3191">
        <w:t xml:space="preserve"> </w:t>
      </w:r>
      <w:r>
        <w:t>way</w:t>
      </w:r>
      <w:r w:rsidR="005C3191">
        <w:t xml:space="preserve"> </w:t>
      </w:r>
      <w:r w:rsidR="00DA4591">
        <w:t>through.</w:t>
      </w:r>
      <w:r w:rsidR="005C3191">
        <w:t xml:space="preserve"> </w:t>
      </w:r>
      <w:r w:rsidR="00DA4591">
        <w:t xml:space="preserve">Declarations </w:t>
      </w:r>
      <w:r>
        <w:t>need</w:t>
      </w:r>
      <w:r w:rsidR="005C3191">
        <w:t xml:space="preserve"> </w:t>
      </w:r>
      <w:r>
        <w:t>to</w:t>
      </w:r>
      <w:r w:rsidR="005C3191">
        <w:t xml:space="preserve"> </w:t>
      </w:r>
      <w:r>
        <w:t>be</w:t>
      </w:r>
      <w:r w:rsidR="005C3191">
        <w:t xml:space="preserve"> </w:t>
      </w:r>
      <w:r>
        <w:t>made</w:t>
      </w:r>
      <w:r w:rsidR="005C3191">
        <w:t xml:space="preserve"> </w:t>
      </w:r>
      <w:r>
        <w:t>saying</w:t>
      </w:r>
      <w:r w:rsidR="005C3191">
        <w:t xml:space="preserve"> </w:t>
      </w:r>
      <w:r>
        <w:t>that</w:t>
      </w:r>
      <w:r w:rsidR="005C3191">
        <w:t xml:space="preserve"> </w:t>
      </w:r>
      <w:r>
        <w:t>they</w:t>
      </w:r>
      <w:r w:rsidR="005C3191">
        <w:t xml:space="preserve"> </w:t>
      </w:r>
      <w:r>
        <w:t>are</w:t>
      </w:r>
      <w:r w:rsidR="005C3191">
        <w:t xml:space="preserve"> </w:t>
      </w:r>
      <w:r>
        <w:t>transit</w:t>
      </w:r>
      <w:r w:rsidR="005C3191">
        <w:t xml:space="preserve"> </w:t>
      </w:r>
      <w:r>
        <w:t>goods,</w:t>
      </w:r>
      <w:r w:rsidR="005C3191">
        <w:t xml:space="preserve"> </w:t>
      </w:r>
      <w:r>
        <w:t>so</w:t>
      </w:r>
      <w:r w:rsidR="005C3191">
        <w:t xml:space="preserve"> </w:t>
      </w:r>
      <w:r>
        <w:t>that</w:t>
      </w:r>
      <w:r w:rsidR="005C3191">
        <w:t xml:space="preserve"> </w:t>
      </w:r>
      <w:r>
        <w:t>we</w:t>
      </w:r>
      <w:r w:rsidR="005C3191">
        <w:t xml:space="preserve"> </w:t>
      </w:r>
      <w:r>
        <w:t>do</w:t>
      </w:r>
      <w:r w:rsidR="005C3191">
        <w:t xml:space="preserve"> </w:t>
      </w:r>
      <w:r>
        <w:t>not</w:t>
      </w:r>
      <w:r w:rsidR="005C3191">
        <w:t xml:space="preserve"> </w:t>
      </w:r>
      <w:r>
        <w:t>try</w:t>
      </w:r>
      <w:r w:rsidR="005C3191">
        <w:t xml:space="preserve"> </w:t>
      </w:r>
      <w:r>
        <w:t>to</w:t>
      </w:r>
      <w:r w:rsidR="005C3191">
        <w:t xml:space="preserve"> </w:t>
      </w:r>
      <w:r>
        <w:t>inspect</w:t>
      </w:r>
      <w:r w:rsidR="005C3191">
        <w:t xml:space="preserve"> </w:t>
      </w:r>
      <w:r>
        <w:t>them</w:t>
      </w:r>
      <w:r w:rsidR="005C3191">
        <w:t xml:space="preserve"> </w:t>
      </w:r>
      <w:r>
        <w:t>when</w:t>
      </w:r>
      <w:r w:rsidR="005C3191">
        <w:t xml:space="preserve"> </w:t>
      </w:r>
      <w:r>
        <w:t>they</w:t>
      </w:r>
      <w:r w:rsidR="005C3191">
        <w:t xml:space="preserve"> </w:t>
      </w:r>
      <w:r>
        <w:t>come</w:t>
      </w:r>
      <w:r w:rsidR="005C3191">
        <w:t xml:space="preserve"> </w:t>
      </w:r>
      <w:r>
        <w:t>to</w:t>
      </w:r>
      <w:r w:rsidR="005C3191">
        <w:t xml:space="preserve"> </w:t>
      </w:r>
      <w:r>
        <w:t>the</w:t>
      </w:r>
      <w:r w:rsidR="005C3191">
        <w:t xml:space="preserve"> </w:t>
      </w:r>
      <w:r>
        <w:t>mainland</w:t>
      </w:r>
      <w:r w:rsidR="005C3191">
        <w:t xml:space="preserve"> </w:t>
      </w:r>
      <w:r>
        <w:t>UK,</w:t>
      </w:r>
      <w:r w:rsidR="005C3191">
        <w:t xml:space="preserve"> </w:t>
      </w:r>
      <w:r>
        <w:t>and</w:t>
      </w:r>
      <w:r w:rsidR="005C3191">
        <w:t xml:space="preserve"> </w:t>
      </w:r>
      <w:r>
        <w:t>the</w:t>
      </w:r>
      <w:r w:rsidR="005C3191">
        <w:t xml:space="preserve"> </w:t>
      </w:r>
      <w:r>
        <w:t>French</w:t>
      </w:r>
      <w:r w:rsidR="005C3191">
        <w:t xml:space="preserve"> </w:t>
      </w:r>
      <w:r>
        <w:t>do</w:t>
      </w:r>
      <w:r w:rsidR="005C3191">
        <w:t xml:space="preserve"> </w:t>
      </w:r>
      <w:r>
        <w:t>not</w:t>
      </w:r>
      <w:r w:rsidR="005C3191">
        <w:t xml:space="preserve"> </w:t>
      </w:r>
      <w:r>
        <w:t>try</w:t>
      </w:r>
      <w:r w:rsidR="005C3191">
        <w:t xml:space="preserve"> </w:t>
      </w:r>
      <w:r>
        <w:t>to</w:t>
      </w:r>
      <w:r w:rsidR="005C3191">
        <w:t xml:space="preserve"> </w:t>
      </w:r>
      <w:r>
        <w:t>inspect</w:t>
      </w:r>
      <w:r w:rsidR="005C3191">
        <w:t xml:space="preserve"> </w:t>
      </w:r>
      <w:r>
        <w:t>them</w:t>
      </w:r>
      <w:r w:rsidR="005C3191">
        <w:t xml:space="preserve"> </w:t>
      </w:r>
      <w:r>
        <w:t>when</w:t>
      </w:r>
      <w:r w:rsidR="005C3191">
        <w:t xml:space="preserve"> </w:t>
      </w:r>
      <w:r>
        <w:t>they</w:t>
      </w:r>
      <w:r w:rsidR="005C3191">
        <w:t xml:space="preserve"> </w:t>
      </w:r>
      <w:r>
        <w:t>get</w:t>
      </w:r>
      <w:r w:rsidR="005C3191">
        <w:t xml:space="preserve"> </w:t>
      </w:r>
      <w:r>
        <w:t>to</w:t>
      </w:r>
      <w:r w:rsidR="005C3191">
        <w:t xml:space="preserve"> </w:t>
      </w:r>
      <w:r>
        <w:t>Calais</w:t>
      </w:r>
      <w:r w:rsidR="008B7A3E">
        <w:t>.</w:t>
      </w:r>
      <w:r w:rsidR="005C3191">
        <w:t xml:space="preserve"> </w:t>
      </w:r>
      <w:r>
        <w:t>Is</w:t>
      </w:r>
      <w:r w:rsidR="005C3191">
        <w:t xml:space="preserve"> </w:t>
      </w:r>
      <w:r>
        <w:t>that</w:t>
      </w:r>
      <w:r w:rsidR="005C3191">
        <w:t xml:space="preserve"> </w:t>
      </w:r>
      <w:r>
        <w:t>correct?</w:t>
      </w:r>
    </w:p>
    <w:p w:rsidR="00996EDC" w:rsidP="00356A41">
      <w:pPr>
        <w:pStyle w:val="Answer"/>
      </w:pPr>
      <w:sdt>
        <w:sdtPr>
          <w:alias w:val="Witness"/>
          <w:id w:val="412284431"/>
          <w:placeholder>
            <w:docPart w:val="DefaultPlaceholder_1082065158"/>
          </w:placeholder>
          <w:richText/>
        </w:sdtPr>
        <w:sdtContent>
          <w:r w:rsidRPr="008B7A3E" w:rsidR="008B7A3E">
            <w:rPr>
              <w:b/>
              <w:i/>
            </w:rPr>
            <w:t>Alex</w:t>
          </w:r>
          <w:r w:rsidR="005C3191">
            <w:rPr>
              <w:b/>
              <w:i/>
            </w:rPr>
            <w:t xml:space="preserve"> </w:t>
          </w:r>
          <w:r w:rsidRPr="008B7A3E" w:rsidR="008B7A3E">
            <w:rPr>
              <w:b/>
              <w:i/>
            </w:rPr>
            <w:t>Veitch:</w:t>
          </w:r>
        </w:sdtContent>
      </w:sdt>
      <w:r w:rsidR="005C3191">
        <w:t xml:space="preserve"> </w:t>
      </w:r>
      <w:r w:rsidR="00356A41">
        <w:t>Yes,</w:t>
      </w:r>
      <w:r w:rsidR="005C3191">
        <w:t xml:space="preserve"> </w:t>
      </w:r>
      <w:r w:rsidR="00356A41">
        <w:t>exactly</w:t>
      </w:r>
      <w:r w:rsidR="005C3191">
        <w:t xml:space="preserve"> </w:t>
      </w:r>
      <w:r w:rsidR="00356A41">
        <w:t>right</w:t>
      </w:r>
      <w:r w:rsidR="008B7A3E">
        <w:t>.</w:t>
      </w:r>
      <w:r w:rsidR="005C3191">
        <w:t xml:space="preserve"> </w:t>
      </w:r>
      <w:r w:rsidR="00356A41">
        <w:t>That</w:t>
      </w:r>
      <w:r w:rsidR="005C3191">
        <w:t xml:space="preserve"> </w:t>
      </w:r>
      <w:r w:rsidR="00356A41">
        <w:t>is</w:t>
      </w:r>
      <w:r w:rsidR="005C3191">
        <w:t xml:space="preserve"> </w:t>
      </w:r>
      <w:r w:rsidR="00356A41">
        <w:t>the</w:t>
      </w:r>
      <w:r w:rsidR="005C3191">
        <w:t xml:space="preserve"> </w:t>
      </w:r>
      <w:r w:rsidR="00356A41">
        <w:t>way</w:t>
      </w:r>
      <w:r w:rsidR="005C3191">
        <w:t xml:space="preserve"> </w:t>
      </w:r>
      <w:r w:rsidR="00356A41">
        <w:t>it</w:t>
      </w:r>
      <w:r w:rsidR="005C3191">
        <w:t xml:space="preserve"> </w:t>
      </w:r>
      <w:r w:rsidR="00356A41">
        <w:t>will</w:t>
      </w:r>
      <w:r w:rsidR="005C3191">
        <w:t xml:space="preserve"> </w:t>
      </w:r>
      <w:r w:rsidR="00356A41">
        <w:t>need</w:t>
      </w:r>
      <w:r w:rsidR="005C3191">
        <w:t xml:space="preserve"> </w:t>
      </w:r>
      <w:r w:rsidR="00356A41">
        <w:t>to</w:t>
      </w:r>
      <w:r w:rsidR="005C3191">
        <w:t xml:space="preserve"> </w:t>
      </w:r>
      <w:r w:rsidR="00356A41">
        <w:t>work</w:t>
      </w:r>
      <w:r w:rsidR="005C3191">
        <w:t xml:space="preserve"> </w:t>
      </w:r>
      <w:r w:rsidR="00356A41">
        <w:t>to</w:t>
      </w:r>
      <w:r w:rsidR="005C3191">
        <w:t xml:space="preserve"> </w:t>
      </w:r>
      <w:r w:rsidR="00356A41">
        <w:t>reduce</w:t>
      </w:r>
      <w:r w:rsidR="005C3191">
        <w:t xml:space="preserve"> </w:t>
      </w:r>
      <w:r w:rsidR="00356A41">
        <w:t>delays</w:t>
      </w:r>
      <w:r w:rsidR="008B7A3E">
        <w:t>.</w:t>
      </w:r>
      <w:r w:rsidR="005C3191">
        <w:t xml:space="preserve"> </w:t>
      </w:r>
      <w:r w:rsidR="00356A41">
        <w:t>I</w:t>
      </w:r>
      <w:r w:rsidR="005C3191">
        <w:t xml:space="preserve"> </w:t>
      </w:r>
      <w:r w:rsidR="00356A41">
        <w:t>am</w:t>
      </w:r>
      <w:r w:rsidR="005C3191">
        <w:t xml:space="preserve"> </w:t>
      </w:r>
      <w:r w:rsidR="00356A41">
        <w:t>sure</w:t>
      </w:r>
      <w:r w:rsidR="005C3191">
        <w:t xml:space="preserve"> </w:t>
      </w:r>
      <w:r w:rsidR="00356A41">
        <w:t>that</w:t>
      </w:r>
      <w:r w:rsidR="005C3191">
        <w:t xml:space="preserve"> </w:t>
      </w:r>
      <w:r w:rsidR="00356A41">
        <w:t>no</w:t>
      </w:r>
      <w:r w:rsidR="005C3191">
        <w:t xml:space="preserve"> </w:t>
      </w:r>
      <w:r w:rsidR="00356A41">
        <w:t>Irish</w:t>
      </w:r>
      <w:r w:rsidR="005C3191">
        <w:t xml:space="preserve"> </w:t>
      </w:r>
      <w:r w:rsidR="00356A41">
        <w:t>trader</w:t>
      </w:r>
      <w:r w:rsidR="005C3191">
        <w:t xml:space="preserve"> </w:t>
      </w:r>
      <w:r w:rsidR="00356A41">
        <w:t>or</w:t>
      </w:r>
      <w:r w:rsidR="005C3191">
        <w:t xml:space="preserve"> </w:t>
      </w:r>
      <w:r w:rsidR="00DA4591">
        <w:t>its</w:t>
      </w:r>
      <w:r w:rsidR="005C3191">
        <w:t xml:space="preserve"> </w:t>
      </w:r>
      <w:r w:rsidR="00356A41">
        <w:t>EU</w:t>
      </w:r>
      <w:r w:rsidR="005C3191">
        <w:t xml:space="preserve"> </w:t>
      </w:r>
      <w:r w:rsidR="00356A41">
        <w:t>customer</w:t>
      </w:r>
      <w:r w:rsidR="005C3191">
        <w:t xml:space="preserve"> </w:t>
      </w:r>
      <w:r w:rsidR="00356A41">
        <w:t>or</w:t>
      </w:r>
      <w:r w:rsidR="005C3191">
        <w:t xml:space="preserve"> </w:t>
      </w:r>
      <w:r w:rsidR="00356A41">
        <w:t>seller</w:t>
      </w:r>
      <w:r w:rsidR="005C3191">
        <w:t xml:space="preserve"> </w:t>
      </w:r>
      <w:r w:rsidR="00356A41">
        <w:t>would</w:t>
      </w:r>
      <w:r w:rsidR="005C3191">
        <w:t xml:space="preserve"> </w:t>
      </w:r>
      <w:r w:rsidR="00356A41">
        <w:t>wish</w:t>
      </w:r>
      <w:r w:rsidR="005C3191">
        <w:t xml:space="preserve"> </w:t>
      </w:r>
      <w:r w:rsidR="00356A41">
        <w:t>to</w:t>
      </w:r>
      <w:r w:rsidR="005C3191">
        <w:t xml:space="preserve"> </w:t>
      </w:r>
      <w:r w:rsidR="00356A41">
        <w:t>have</w:t>
      </w:r>
      <w:r w:rsidR="005C3191">
        <w:t xml:space="preserve"> </w:t>
      </w:r>
      <w:r w:rsidR="00356A41">
        <w:t>to</w:t>
      </w:r>
      <w:r w:rsidR="005C3191">
        <w:t xml:space="preserve"> </w:t>
      </w:r>
      <w:r w:rsidR="00356A41">
        <w:t>declare</w:t>
      </w:r>
      <w:r w:rsidR="005C3191">
        <w:t xml:space="preserve"> </w:t>
      </w:r>
      <w:r w:rsidR="00356A41">
        <w:t>things</w:t>
      </w:r>
      <w:r w:rsidR="005C3191">
        <w:t xml:space="preserve"> </w:t>
      </w:r>
      <w:r w:rsidR="00DA4591">
        <w:t>coming in</w:t>
      </w:r>
      <w:r w:rsidR="00356A41">
        <w:t>to</w:t>
      </w:r>
      <w:r w:rsidR="005C3191">
        <w:t xml:space="preserve"> </w:t>
      </w:r>
      <w:r w:rsidR="00356A41">
        <w:t>British</w:t>
      </w:r>
      <w:r w:rsidR="005C3191">
        <w:t xml:space="preserve"> </w:t>
      </w:r>
      <w:r w:rsidR="00356A41">
        <w:t>customs</w:t>
      </w:r>
      <w:r w:rsidR="005C3191">
        <w:t xml:space="preserve"> </w:t>
      </w:r>
      <w:r w:rsidR="00356A41">
        <w:t>and</w:t>
      </w:r>
      <w:r w:rsidR="005C3191">
        <w:t xml:space="preserve"> </w:t>
      </w:r>
      <w:r w:rsidR="00356A41">
        <w:t>then</w:t>
      </w:r>
      <w:r w:rsidR="005C3191">
        <w:t xml:space="preserve"> </w:t>
      </w:r>
      <w:r w:rsidR="00356A41">
        <w:t>declare</w:t>
      </w:r>
      <w:r w:rsidR="005C3191">
        <w:t xml:space="preserve"> </w:t>
      </w:r>
      <w:r w:rsidR="00356A41">
        <w:t>them</w:t>
      </w:r>
      <w:r w:rsidR="005C3191">
        <w:t xml:space="preserve"> </w:t>
      </w:r>
      <w:r w:rsidR="00356A41">
        <w:t>to</w:t>
      </w:r>
      <w:r w:rsidR="005C3191">
        <w:t xml:space="preserve"> </w:t>
      </w:r>
      <w:r w:rsidR="00356A41">
        <w:t>exit</w:t>
      </w:r>
      <w:r w:rsidR="005C3191">
        <w:t xml:space="preserve"> </w:t>
      </w:r>
      <w:r w:rsidR="00356A41">
        <w:t>British</w:t>
      </w:r>
      <w:r w:rsidR="005C3191">
        <w:t xml:space="preserve"> </w:t>
      </w:r>
      <w:r w:rsidR="00356A41">
        <w:t>customs</w:t>
      </w:r>
      <w:r w:rsidR="008B7A3E">
        <w:t>.</w:t>
      </w:r>
      <w:r w:rsidR="005C3191">
        <w:t xml:space="preserve"> </w:t>
      </w:r>
      <w:r w:rsidR="00356A41">
        <w:t>It</w:t>
      </w:r>
      <w:r w:rsidR="005C3191">
        <w:t xml:space="preserve"> </w:t>
      </w:r>
      <w:r w:rsidR="00356A41">
        <w:t>is</w:t>
      </w:r>
      <w:r w:rsidR="005C3191">
        <w:t xml:space="preserve"> </w:t>
      </w:r>
      <w:r w:rsidR="00356A41">
        <w:t>way</w:t>
      </w:r>
      <w:r w:rsidR="005C3191">
        <w:t xml:space="preserve"> </w:t>
      </w:r>
      <w:r w:rsidR="00356A41">
        <w:t>too</w:t>
      </w:r>
      <w:r w:rsidR="005C3191">
        <w:t xml:space="preserve"> </w:t>
      </w:r>
      <w:r w:rsidR="00356A41">
        <w:t>much</w:t>
      </w:r>
      <w:r w:rsidR="005C3191">
        <w:t xml:space="preserve"> </w:t>
      </w:r>
      <w:r w:rsidR="00356A41">
        <w:t>paperwork</w:t>
      </w:r>
      <w:r w:rsidR="005C3191">
        <w:t xml:space="preserve"> </w:t>
      </w:r>
      <w:r w:rsidR="00356A41">
        <w:t>and</w:t>
      </w:r>
      <w:r w:rsidR="005C3191">
        <w:t xml:space="preserve"> </w:t>
      </w:r>
      <w:r w:rsidR="00356A41">
        <w:t>no</w:t>
      </w:r>
      <w:r w:rsidR="005C3191">
        <w:t xml:space="preserve"> </w:t>
      </w:r>
      <w:r w:rsidR="00356A41">
        <w:t>one</w:t>
      </w:r>
      <w:r w:rsidR="005C3191">
        <w:t xml:space="preserve"> </w:t>
      </w:r>
      <w:r w:rsidR="00356A41">
        <w:t>wants</w:t>
      </w:r>
      <w:r w:rsidR="005C3191">
        <w:t xml:space="preserve"> </w:t>
      </w:r>
      <w:r w:rsidR="00356A41">
        <w:t>to</w:t>
      </w:r>
      <w:r w:rsidR="005C3191">
        <w:t xml:space="preserve"> </w:t>
      </w:r>
      <w:r w:rsidR="00356A41">
        <w:t>do</w:t>
      </w:r>
      <w:r w:rsidR="005C3191">
        <w:t xml:space="preserve"> </w:t>
      </w:r>
      <w:r w:rsidR="00356A41">
        <w:t>that</w:t>
      </w:r>
      <w:r w:rsidR="008B7A3E">
        <w:t>.</w:t>
      </w:r>
      <w:r w:rsidR="005C3191">
        <w:t xml:space="preserve"> </w:t>
      </w:r>
      <w:r w:rsidR="00356A41">
        <w:t>We</w:t>
      </w:r>
      <w:r w:rsidR="005C3191">
        <w:t xml:space="preserve"> </w:t>
      </w:r>
      <w:r w:rsidR="00356A41">
        <w:t>have</w:t>
      </w:r>
      <w:r w:rsidR="005C3191">
        <w:t xml:space="preserve"> </w:t>
      </w:r>
      <w:r w:rsidR="00356A41">
        <w:t>a</w:t>
      </w:r>
      <w:r w:rsidR="005C3191">
        <w:t xml:space="preserve"> </w:t>
      </w:r>
      <w:r w:rsidR="00356A41">
        <w:t>challenge</w:t>
      </w:r>
      <w:r w:rsidR="005C3191">
        <w:t xml:space="preserve"> </w:t>
      </w:r>
      <w:r w:rsidR="00356A41">
        <w:t>in</w:t>
      </w:r>
      <w:r w:rsidR="005C3191">
        <w:t xml:space="preserve"> </w:t>
      </w:r>
      <w:r w:rsidR="00356A41">
        <w:t>getting</w:t>
      </w:r>
      <w:r w:rsidR="005C3191">
        <w:t xml:space="preserve"> </w:t>
      </w:r>
      <w:r w:rsidR="00356A41">
        <w:t>industry</w:t>
      </w:r>
      <w:r w:rsidR="005C3191">
        <w:t xml:space="preserve"> </w:t>
      </w:r>
      <w:r w:rsidR="00356A41">
        <w:t>and</w:t>
      </w:r>
      <w:r w:rsidR="005C3191">
        <w:t xml:space="preserve"> </w:t>
      </w:r>
      <w:r w:rsidR="00356A41">
        <w:t>Government</w:t>
      </w:r>
      <w:r w:rsidR="005C3191">
        <w:t xml:space="preserve"> </w:t>
      </w:r>
      <w:r w:rsidR="00356A41">
        <w:t>ready</w:t>
      </w:r>
      <w:r w:rsidR="005C3191">
        <w:t xml:space="preserve"> </w:t>
      </w:r>
      <w:r w:rsidR="00356A41">
        <w:t>for</w:t>
      </w:r>
      <w:r w:rsidR="005C3191">
        <w:t xml:space="preserve"> </w:t>
      </w:r>
      <w:r w:rsidR="00356A41">
        <w:t>a</w:t>
      </w:r>
      <w:r w:rsidR="005C3191">
        <w:t xml:space="preserve"> </w:t>
      </w:r>
      <w:r w:rsidR="00356A41">
        <w:t>mass</w:t>
      </w:r>
      <w:r w:rsidR="005C3191">
        <w:t xml:space="preserve"> </w:t>
      </w:r>
      <w:r w:rsidR="00356A41">
        <w:t>uptake</w:t>
      </w:r>
      <w:r w:rsidR="005C3191">
        <w:t xml:space="preserve"> </w:t>
      </w:r>
      <w:r w:rsidR="00356A41">
        <w:t>of</w:t>
      </w:r>
      <w:r w:rsidR="005C3191">
        <w:t xml:space="preserve"> </w:t>
      </w:r>
      <w:r w:rsidR="00356A41">
        <w:t>Transit</w:t>
      </w:r>
      <w:r w:rsidR="005C3191">
        <w:t xml:space="preserve"> </w:t>
      </w:r>
      <w:r w:rsidR="00356A41">
        <w:t>procedures,</w:t>
      </w:r>
      <w:r w:rsidR="005C3191">
        <w:t xml:space="preserve"> </w:t>
      </w:r>
      <w:r w:rsidR="00356A41">
        <w:t>which</w:t>
      </w:r>
      <w:r w:rsidR="005C3191">
        <w:t xml:space="preserve"> </w:t>
      </w:r>
      <w:r w:rsidR="00356A41">
        <w:t>is</w:t>
      </w:r>
      <w:r w:rsidR="005C3191">
        <w:t xml:space="preserve"> </w:t>
      </w:r>
      <w:r w:rsidR="00356A41">
        <w:t>what</w:t>
      </w:r>
      <w:r w:rsidR="005C3191">
        <w:t xml:space="preserve"> </w:t>
      </w:r>
      <w:r w:rsidR="00356A41">
        <w:t>we</w:t>
      </w:r>
      <w:r w:rsidR="005C3191">
        <w:t xml:space="preserve"> </w:t>
      </w:r>
      <w:r w:rsidR="00356A41">
        <w:t>need,</w:t>
      </w:r>
      <w:r w:rsidR="005C3191">
        <w:t xml:space="preserve"> </w:t>
      </w:r>
      <w:r w:rsidR="00356A41">
        <w:t>and</w:t>
      </w:r>
      <w:r w:rsidR="005C3191">
        <w:t xml:space="preserve"> </w:t>
      </w:r>
      <w:r w:rsidR="00356A41">
        <w:t>then</w:t>
      </w:r>
      <w:r w:rsidR="005C3191">
        <w:t xml:space="preserve"> </w:t>
      </w:r>
      <w:r w:rsidR="00356A41">
        <w:t>you</w:t>
      </w:r>
      <w:r w:rsidR="005C3191">
        <w:t xml:space="preserve"> </w:t>
      </w:r>
      <w:r w:rsidR="00356A41">
        <w:t>can</w:t>
      </w:r>
      <w:r w:rsidR="005C3191">
        <w:t xml:space="preserve"> </w:t>
      </w:r>
      <w:r w:rsidR="00356A41">
        <w:t>get</w:t>
      </w:r>
      <w:r w:rsidR="005C3191">
        <w:t xml:space="preserve"> </w:t>
      </w:r>
      <w:r w:rsidR="00356A41">
        <w:t>really</w:t>
      </w:r>
      <w:r w:rsidR="005C3191">
        <w:t xml:space="preserve"> </w:t>
      </w:r>
      <w:r w:rsidR="00356A41">
        <w:t>clever</w:t>
      </w:r>
      <w:r w:rsidR="005C3191">
        <w:t xml:space="preserve"> </w:t>
      </w:r>
      <w:r w:rsidR="00356A41">
        <w:t>about</w:t>
      </w:r>
      <w:r w:rsidR="005C3191">
        <w:t xml:space="preserve"> </w:t>
      </w:r>
      <w:r w:rsidR="00356A41">
        <w:t>it</w:t>
      </w:r>
      <w:r w:rsidR="008B7A3E">
        <w:t>.</w:t>
      </w:r>
      <w:r w:rsidR="005C3191">
        <w:t xml:space="preserve"> </w:t>
      </w:r>
      <w:r w:rsidR="00356A41">
        <w:t>These</w:t>
      </w:r>
      <w:r w:rsidR="005C3191">
        <w:t xml:space="preserve"> </w:t>
      </w:r>
      <w:r w:rsidR="00356A41">
        <w:t>are</w:t>
      </w:r>
      <w:r w:rsidR="005C3191">
        <w:t xml:space="preserve"> </w:t>
      </w:r>
      <w:r w:rsidR="00356A41">
        <w:t>the</w:t>
      </w:r>
      <w:r w:rsidR="005C3191">
        <w:t xml:space="preserve"> </w:t>
      </w:r>
      <w:r w:rsidR="00356A41">
        <w:t>things</w:t>
      </w:r>
      <w:r w:rsidR="005C3191">
        <w:t xml:space="preserve"> </w:t>
      </w:r>
      <w:r w:rsidR="00356A41">
        <w:t>that</w:t>
      </w:r>
      <w:r w:rsidR="005C3191">
        <w:t xml:space="preserve"> </w:t>
      </w:r>
      <w:r w:rsidR="00356A41">
        <w:t>Lars</w:t>
      </w:r>
      <w:r w:rsidR="005C3191">
        <w:t xml:space="preserve"> </w:t>
      </w:r>
      <w:r w:rsidR="00356A41">
        <w:t>has</w:t>
      </w:r>
      <w:r w:rsidR="005C3191">
        <w:t xml:space="preserve"> </w:t>
      </w:r>
      <w:r w:rsidR="00356A41">
        <w:t>been</w:t>
      </w:r>
      <w:r w:rsidR="005C3191">
        <w:t xml:space="preserve"> </w:t>
      </w:r>
      <w:r w:rsidR="00356A41">
        <w:t>talking</w:t>
      </w:r>
      <w:r w:rsidR="005C3191">
        <w:t xml:space="preserve"> </w:t>
      </w:r>
      <w:r w:rsidR="00356A41">
        <w:t>about</w:t>
      </w:r>
      <w:r w:rsidR="005C3191">
        <w:t xml:space="preserve"> </w:t>
      </w:r>
      <w:r w:rsidR="00356A41">
        <w:t>all</w:t>
      </w:r>
      <w:r w:rsidR="005C3191">
        <w:t xml:space="preserve"> </w:t>
      </w:r>
      <w:r w:rsidR="00356A41">
        <w:t>morning</w:t>
      </w:r>
      <w:r>
        <w:t>.</w:t>
      </w:r>
    </w:p>
    <w:p w:rsidR="007B0CF9" w:rsidP="00356A41">
      <w:pPr>
        <w:pStyle w:val="Answer"/>
      </w:pPr>
      <w:r>
        <w:t>You</w:t>
      </w:r>
      <w:r w:rsidR="005C3191">
        <w:t xml:space="preserve"> </w:t>
      </w:r>
      <w:r>
        <w:t>can</w:t>
      </w:r>
      <w:r w:rsidR="005C3191">
        <w:t xml:space="preserve"> </w:t>
      </w:r>
      <w:r>
        <w:t>get</w:t>
      </w:r>
      <w:r w:rsidR="005C3191">
        <w:t xml:space="preserve"> </w:t>
      </w:r>
      <w:r>
        <w:t>yourself,</w:t>
      </w:r>
      <w:r w:rsidR="005C3191">
        <w:t xml:space="preserve"> </w:t>
      </w:r>
      <w:r>
        <w:t>as</w:t>
      </w:r>
      <w:r w:rsidR="005C3191">
        <w:t xml:space="preserve"> </w:t>
      </w:r>
      <w:r>
        <w:t>a</w:t>
      </w:r>
      <w:r w:rsidR="005C3191">
        <w:t xml:space="preserve"> </w:t>
      </w:r>
      <w:r>
        <w:t>manufacturer,</w:t>
      </w:r>
      <w:r w:rsidR="005C3191">
        <w:t xml:space="preserve"> </w:t>
      </w:r>
      <w:r>
        <w:t>authorised</w:t>
      </w:r>
      <w:r w:rsidR="005C3191">
        <w:t xml:space="preserve"> </w:t>
      </w:r>
      <w:r>
        <w:t>to</w:t>
      </w:r>
      <w:r w:rsidR="005C3191">
        <w:t xml:space="preserve"> </w:t>
      </w:r>
      <w:r>
        <w:t>use</w:t>
      </w:r>
      <w:r w:rsidR="005C3191">
        <w:t xml:space="preserve"> </w:t>
      </w:r>
      <w:r>
        <w:t>Transit</w:t>
      </w:r>
      <w:r w:rsidR="005C3191">
        <w:t xml:space="preserve"> </w:t>
      </w:r>
      <w:r>
        <w:t>procedures</w:t>
      </w:r>
      <w:r w:rsidR="008B7A3E">
        <w:t>.</w:t>
      </w:r>
      <w:r w:rsidR="005C3191">
        <w:t xml:space="preserve"> </w:t>
      </w:r>
      <w:r>
        <w:t>If</w:t>
      </w:r>
      <w:r w:rsidR="005C3191">
        <w:t xml:space="preserve"> </w:t>
      </w:r>
      <w:r>
        <w:t>you</w:t>
      </w:r>
      <w:r w:rsidR="005C3191">
        <w:t xml:space="preserve"> </w:t>
      </w:r>
      <w:r>
        <w:t>are</w:t>
      </w:r>
      <w:r w:rsidR="005C3191">
        <w:t xml:space="preserve"> </w:t>
      </w:r>
      <w:r>
        <w:t>moving</w:t>
      </w:r>
      <w:r w:rsidR="005C3191">
        <w:t xml:space="preserve"> </w:t>
      </w:r>
      <w:r>
        <w:t>volumes</w:t>
      </w:r>
      <w:r w:rsidR="005C3191">
        <w:t xml:space="preserve"> </w:t>
      </w:r>
      <w:r>
        <w:t>of</w:t>
      </w:r>
      <w:r w:rsidR="005C3191">
        <w:t xml:space="preserve"> </w:t>
      </w:r>
      <w:r>
        <w:t>trade,</w:t>
      </w:r>
      <w:r w:rsidR="005C3191">
        <w:t xml:space="preserve"> </w:t>
      </w:r>
      <w:r>
        <w:t>you</w:t>
      </w:r>
      <w:r w:rsidR="005C3191">
        <w:t xml:space="preserve"> </w:t>
      </w:r>
      <w:r>
        <w:t>should</w:t>
      </w:r>
      <w:r w:rsidR="005C3191">
        <w:t xml:space="preserve"> </w:t>
      </w:r>
      <w:r>
        <w:t>probably</w:t>
      </w:r>
      <w:r w:rsidR="005C3191">
        <w:t xml:space="preserve"> </w:t>
      </w:r>
      <w:r>
        <w:t>do</w:t>
      </w:r>
      <w:r w:rsidR="005C3191">
        <w:t xml:space="preserve"> </w:t>
      </w:r>
      <w:r>
        <w:t>this</w:t>
      </w:r>
      <w:r w:rsidR="008B7A3E">
        <w:t>.</w:t>
      </w:r>
      <w:r w:rsidR="005C3191">
        <w:t xml:space="preserve"> </w:t>
      </w:r>
      <w:r>
        <w:t>You</w:t>
      </w:r>
      <w:r w:rsidR="005C3191">
        <w:t xml:space="preserve"> </w:t>
      </w:r>
      <w:r>
        <w:t>should</w:t>
      </w:r>
      <w:r w:rsidR="005C3191">
        <w:t xml:space="preserve"> </w:t>
      </w:r>
      <w:r>
        <w:t>make</w:t>
      </w:r>
      <w:r w:rsidR="005C3191">
        <w:t xml:space="preserve"> </w:t>
      </w:r>
      <w:r>
        <w:t>yourself</w:t>
      </w:r>
      <w:r w:rsidR="005C3191">
        <w:t xml:space="preserve"> </w:t>
      </w:r>
      <w:r>
        <w:t>an</w:t>
      </w:r>
      <w:r w:rsidR="005C3191">
        <w:t xml:space="preserve"> </w:t>
      </w:r>
      <w:r>
        <w:t>official</w:t>
      </w:r>
      <w:r w:rsidR="005C3191">
        <w:t xml:space="preserve"> </w:t>
      </w:r>
      <w:r w:rsidR="00251B26">
        <w:t xml:space="preserve">Transit </w:t>
      </w:r>
      <w:r>
        <w:t>authorised</w:t>
      </w:r>
      <w:r w:rsidR="005C3191">
        <w:t xml:space="preserve"> </w:t>
      </w:r>
      <w:r>
        <w:t>consignor,</w:t>
      </w:r>
      <w:r w:rsidR="005C3191">
        <w:t xml:space="preserve"> </w:t>
      </w:r>
      <w:r>
        <w:t>as</w:t>
      </w:r>
      <w:r w:rsidR="005C3191">
        <w:t xml:space="preserve"> </w:t>
      </w:r>
      <w:r>
        <w:t>they</w:t>
      </w:r>
      <w:r w:rsidR="005C3191">
        <w:t xml:space="preserve"> </w:t>
      </w:r>
      <w:r>
        <w:t>call</w:t>
      </w:r>
      <w:r w:rsidR="005C3191">
        <w:t xml:space="preserve"> </w:t>
      </w:r>
      <w:r>
        <w:t>it</w:t>
      </w:r>
      <w:r w:rsidR="008B7A3E">
        <w:t>.</w:t>
      </w:r>
      <w:r w:rsidR="005C3191">
        <w:t xml:space="preserve"> </w:t>
      </w:r>
      <w:r>
        <w:t>The</w:t>
      </w:r>
      <w:r w:rsidR="005C3191">
        <w:t xml:space="preserve"> </w:t>
      </w:r>
      <w:r>
        <w:t>goods</w:t>
      </w:r>
      <w:r w:rsidR="005C3191">
        <w:t xml:space="preserve"> </w:t>
      </w:r>
      <w:r>
        <w:t>are</w:t>
      </w:r>
      <w:r w:rsidR="005C3191">
        <w:t xml:space="preserve"> </w:t>
      </w:r>
      <w:r>
        <w:t>declared</w:t>
      </w:r>
      <w:r w:rsidR="005C3191">
        <w:t xml:space="preserve"> </w:t>
      </w:r>
      <w:r>
        <w:t>once</w:t>
      </w:r>
      <w:r w:rsidR="005C3191">
        <w:t xml:space="preserve"> </w:t>
      </w:r>
      <w:r>
        <w:t>they</w:t>
      </w:r>
      <w:r w:rsidR="005C3191">
        <w:t xml:space="preserve"> </w:t>
      </w:r>
      <w:r>
        <w:t>leave</w:t>
      </w:r>
      <w:r w:rsidR="005C3191">
        <w:t xml:space="preserve"> </w:t>
      </w:r>
      <w:r>
        <w:t>your</w:t>
      </w:r>
      <w:r w:rsidR="005C3191">
        <w:t xml:space="preserve"> </w:t>
      </w:r>
      <w:r>
        <w:t>premises</w:t>
      </w:r>
      <w:r w:rsidR="008B7A3E">
        <w:t>.</w:t>
      </w:r>
      <w:r w:rsidR="005C3191">
        <w:t xml:space="preserve"> </w:t>
      </w:r>
      <w:r>
        <w:t>They</w:t>
      </w:r>
      <w:r w:rsidR="005C3191">
        <w:t xml:space="preserve"> </w:t>
      </w:r>
      <w:r>
        <w:t>are</w:t>
      </w:r>
      <w:r w:rsidR="005C3191">
        <w:t xml:space="preserve"> </w:t>
      </w:r>
      <w:r>
        <w:t>taken</w:t>
      </w:r>
      <w:r w:rsidR="005C3191">
        <w:t xml:space="preserve"> </w:t>
      </w:r>
      <w:r>
        <w:t>by</w:t>
      </w:r>
      <w:r w:rsidR="005C3191">
        <w:t xml:space="preserve"> </w:t>
      </w:r>
      <w:r>
        <w:t>an</w:t>
      </w:r>
      <w:r w:rsidR="005C3191">
        <w:t xml:space="preserve"> </w:t>
      </w:r>
      <w:r>
        <w:t>authorised</w:t>
      </w:r>
      <w:r w:rsidR="005C3191">
        <w:t xml:space="preserve"> </w:t>
      </w:r>
      <w:r>
        <w:t>consignee,</w:t>
      </w:r>
      <w:r w:rsidR="005C3191">
        <w:t xml:space="preserve"> </w:t>
      </w:r>
      <w:r>
        <w:t>which</w:t>
      </w:r>
      <w:r w:rsidR="005C3191">
        <w:t xml:space="preserve"> </w:t>
      </w:r>
      <w:r>
        <w:t>is</w:t>
      </w:r>
      <w:r w:rsidR="005C3191">
        <w:t xml:space="preserve"> </w:t>
      </w:r>
      <w:r>
        <w:t>the</w:t>
      </w:r>
      <w:r w:rsidR="005C3191">
        <w:t xml:space="preserve"> </w:t>
      </w:r>
      <w:r>
        <w:t>haulier,</w:t>
      </w:r>
      <w:r w:rsidR="005C3191">
        <w:t xml:space="preserve"> </w:t>
      </w:r>
      <w:r>
        <w:t>and</w:t>
      </w:r>
      <w:r w:rsidR="005C3191">
        <w:t xml:space="preserve"> </w:t>
      </w:r>
      <w:r>
        <w:t>they</w:t>
      </w:r>
      <w:r w:rsidR="005C3191">
        <w:t xml:space="preserve"> </w:t>
      </w:r>
      <w:r>
        <w:t>move</w:t>
      </w:r>
      <w:r w:rsidR="005C3191">
        <w:t xml:space="preserve"> </w:t>
      </w:r>
      <w:r>
        <w:t>through</w:t>
      </w:r>
      <w:r w:rsidR="005C3191">
        <w:t xml:space="preserve"> </w:t>
      </w:r>
      <w:r>
        <w:t>the</w:t>
      </w:r>
      <w:r w:rsidR="005C3191">
        <w:t xml:space="preserve"> </w:t>
      </w:r>
      <w:r>
        <w:t>borders</w:t>
      </w:r>
      <w:r w:rsidR="005C3191">
        <w:t xml:space="preserve"> </w:t>
      </w:r>
      <w:r>
        <w:t>with</w:t>
      </w:r>
      <w:r w:rsidR="005C3191">
        <w:t xml:space="preserve"> </w:t>
      </w:r>
      <w:r>
        <w:t>the</w:t>
      </w:r>
      <w:r w:rsidR="005C3191">
        <w:t xml:space="preserve"> </w:t>
      </w:r>
      <w:r>
        <w:t>minimum</w:t>
      </w:r>
      <w:r w:rsidR="005C3191">
        <w:t xml:space="preserve"> </w:t>
      </w:r>
      <w:r>
        <w:t>of</w:t>
      </w:r>
      <w:r w:rsidR="005C3191">
        <w:t xml:space="preserve"> </w:t>
      </w:r>
      <w:r>
        <w:t>fuss.</w:t>
      </w:r>
    </w:p>
    <w:p w:rsidR="00356A41" w:rsidP="00356A41">
      <w:pPr>
        <w:pStyle w:val="Answer"/>
      </w:pPr>
      <w:r>
        <w:t>As</w:t>
      </w:r>
      <w:r w:rsidR="005C3191">
        <w:t xml:space="preserve"> </w:t>
      </w:r>
      <w:r>
        <w:t>of</w:t>
      </w:r>
      <w:r w:rsidR="005C3191">
        <w:t xml:space="preserve"> </w:t>
      </w:r>
      <w:r>
        <w:t>today,</w:t>
      </w:r>
      <w:r w:rsidR="005C3191">
        <w:t xml:space="preserve"> </w:t>
      </w:r>
      <w:r>
        <w:t>we</w:t>
      </w:r>
      <w:r w:rsidR="005C3191">
        <w:t xml:space="preserve"> </w:t>
      </w:r>
      <w:r>
        <w:t>are</w:t>
      </w:r>
      <w:r w:rsidR="005C3191">
        <w:t xml:space="preserve"> </w:t>
      </w:r>
      <w:r>
        <w:t>a</w:t>
      </w:r>
      <w:r w:rsidR="005C3191">
        <w:t xml:space="preserve"> </w:t>
      </w:r>
      <w:r>
        <w:t>little</w:t>
      </w:r>
      <w:r w:rsidR="005C3191">
        <w:t xml:space="preserve"> </w:t>
      </w:r>
      <w:r>
        <w:t>way</w:t>
      </w:r>
      <w:r w:rsidR="005C3191">
        <w:t xml:space="preserve"> </w:t>
      </w:r>
      <w:r>
        <w:t>short</w:t>
      </w:r>
      <w:r w:rsidR="005C3191">
        <w:t xml:space="preserve"> </w:t>
      </w:r>
      <w:r>
        <w:t>of</w:t>
      </w:r>
      <w:r w:rsidR="005C3191">
        <w:t xml:space="preserve"> </w:t>
      </w:r>
      <w:r>
        <w:t>having</w:t>
      </w:r>
      <w:r w:rsidR="005C3191">
        <w:t xml:space="preserve"> </w:t>
      </w:r>
      <w:r>
        <w:t>that</w:t>
      </w:r>
      <w:r w:rsidR="005C3191">
        <w:t xml:space="preserve"> </w:t>
      </w:r>
      <w:r>
        <w:t>system</w:t>
      </w:r>
      <w:r w:rsidR="005C3191">
        <w:t xml:space="preserve"> </w:t>
      </w:r>
      <w:r>
        <w:t>ready</w:t>
      </w:r>
      <w:r w:rsidR="005C3191">
        <w:t xml:space="preserve"> </w:t>
      </w:r>
      <w:r w:rsidR="00996EDC">
        <w:t>to</w:t>
      </w:r>
      <w:r w:rsidR="005C3191">
        <w:t xml:space="preserve"> </w:t>
      </w:r>
      <w:r w:rsidR="00996EDC">
        <w:t>go</w:t>
      </w:r>
      <w:r w:rsidR="005C3191">
        <w:t xml:space="preserve"> </w:t>
      </w:r>
      <w:r>
        <w:t>at</w:t>
      </w:r>
      <w:r w:rsidR="005C3191">
        <w:t xml:space="preserve"> </w:t>
      </w:r>
      <w:r>
        <w:t>scale,</w:t>
      </w:r>
      <w:r w:rsidR="005C3191">
        <w:t xml:space="preserve"> </w:t>
      </w:r>
      <w:r>
        <w:t>and</w:t>
      </w:r>
      <w:r w:rsidR="005C3191">
        <w:t xml:space="preserve"> </w:t>
      </w:r>
      <w:r>
        <w:t>perhaps</w:t>
      </w:r>
      <w:r w:rsidR="005C3191">
        <w:t xml:space="preserve"> </w:t>
      </w:r>
      <w:r>
        <w:t>we</w:t>
      </w:r>
      <w:r w:rsidR="005C3191">
        <w:t xml:space="preserve"> </w:t>
      </w:r>
      <w:r>
        <w:t>will</w:t>
      </w:r>
      <w:r w:rsidR="005C3191">
        <w:t xml:space="preserve"> </w:t>
      </w:r>
      <w:r>
        <w:t>not</w:t>
      </w:r>
      <w:r w:rsidR="005C3191">
        <w:t xml:space="preserve"> </w:t>
      </w:r>
      <w:r>
        <w:t>get</w:t>
      </w:r>
      <w:r w:rsidR="005C3191">
        <w:t xml:space="preserve"> </w:t>
      </w:r>
      <w:r>
        <w:t>there</w:t>
      </w:r>
      <w:r w:rsidR="005C3191">
        <w:t xml:space="preserve"> </w:t>
      </w:r>
      <w:r>
        <w:t>for</w:t>
      </w:r>
      <w:r w:rsidR="005C3191">
        <w:t xml:space="preserve"> </w:t>
      </w:r>
      <w:r>
        <w:t>1</w:t>
      </w:r>
      <w:r w:rsidR="005C3191">
        <w:t xml:space="preserve"> </w:t>
      </w:r>
      <w:r>
        <w:t>January,</w:t>
      </w:r>
      <w:r w:rsidR="005C3191">
        <w:t xml:space="preserve"> </w:t>
      </w:r>
      <w:r>
        <w:t>but</w:t>
      </w:r>
      <w:r w:rsidR="005C3191">
        <w:t xml:space="preserve"> </w:t>
      </w:r>
      <w:r>
        <w:t>I</w:t>
      </w:r>
      <w:r w:rsidR="005C3191">
        <w:t xml:space="preserve"> </w:t>
      </w:r>
      <w:r>
        <w:t>am</w:t>
      </w:r>
      <w:r w:rsidR="005C3191">
        <w:t xml:space="preserve"> </w:t>
      </w:r>
      <w:r>
        <w:t>sure</w:t>
      </w:r>
      <w:r w:rsidR="005C3191">
        <w:t xml:space="preserve"> </w:t>
      </w:r>
      <w:r>
        <w:t>we</w:t>
      </w:r>
      <w:r w:rsidR="005C3191">
        <w:t xml:space="preserve"> </w:t>
      </w:r>
      <w:r>
        <w:t>will</w:t>
      </w:r>
      <w:r w:rsidR="005C3191">
        <w:t xml:space="preserve"> </w:t>
      </w:r>
      <w:r>
        <w:t>get</w:t>
      </w:r>
      <w:r w:rsidR="005C3191">
        <w:t xml:space="preserve"> </w:t>
      </w:r>
      <w:r>
        <w:t>there</w:t>
      </w:r>
      <w:r w:rsidR="005C3191">
        <w:t xml:space="preserve"> </w:t>
      </w:r>
      <w:r>
        <w:t>in</w:t>
      </w:r>
      <w:r w:rsidR="005C3191">
        <w:t xml:space="preserve"> </w:t>
      </w:r>
      <w:r>
        <w:t>not</w:t>
      </w:r>
      <w:r w:rsidR="005C3191">
        <w:t xml:space="preserve"> </w:t>
      </w:r>
      <w:r>
        <w:t>too</w:t>
      </w:r>
      <w:r w:rsidR="005C3191">
        <w:t xml:space="preserve"> </w:t>
      </w:r>
      <w:r>
        <w:t>long,</w:t>
      </w:r>
      <w:r w:rsidR="005C3191">
        <w:t xml:space="preserve"> </w:t>
      </w:r>
      <w:r>
        <w:t>as</w:t>
      </w:r>
      <w:r w:rsidR="005C3191">
        <w:t xml:space="preserve"> </w:t>
      </w:r>
      <w:r>
        <w:t>more</w:t>
      </w:r>
      <w:r w:rsidR="005C3191">
        <w:t xml:space="preserve"> </w:t>
      </w:r>
      <w:r>
        <w:t>and</w:t>
      </w:r>
      <w:r w:rsidR="005C3191">
        <w:t xml:space="preserve"> </w:t>
      </w:r>
      <w:r>
        <w:t>more</w:t>
      </w:r>
      <w:r w:rsidR="005C3191">
        <w:t xml:space="preserve"> </w:t>
      </w:r>
      <w:r>
        <w:t>businesses</w:t>
      </w:r>
      <w:r w:rsidR="005C3191">
        <w:t xml:space="preserve"> </w:t>
      </w:r>
      <w:r>
        <w:t>start</w:t>
      </w:r>
      <w:r w:rsidR="005C3191">
        <w:t xml:space="preserve"> </w:t>
      </w:r>
      <w:r>
        <w:t>doing</w:t>
      </w:r>
      <w:r w:rsidR="005C3191">
        <w:t xml:space="preserve"> </w:t>
      </w:r>
      <w:r>
        <w:t>these</w:t>
      </w:r>
      <w:r w:rsidR="005C3191">
        <w:t xml:space="preserve"> </w:t>
      </w:r>
      <w:r w:rsidR="00DA4591">
        <w:t>trusted trader</w:t>
      </w:r>
      <w:r w:rsidR="005C3191">
        <w:t xml:space="preserve"> </w:t>
      </w:r>
      <w:r>
        <w:t>schemes</w:t>
      </w:r>
      <w:r w:rsidR="00C562A6">
        <w:t>.</w:t>
      </w:r>
      <w:r w:rsidR="005C3191">
        <w:t xml:space="preserve"> </w:t>
      </w:r>
      <w:r w:rsidR="00C562A6">
        <w:t xml:space="preserve">They </w:t>
      </w:r>
      <w:r>
        <w:t>will</w:t>
      </w:r>
      <w:r w:rsidR="005C3191">
        <w:t xml:space="preserve"> </w:t>
      </w:r>
      <w:r>
        <w:t>really</w:t>
      </w:r>
      <w:r w:rsidR="005C3191">
        <w:t xml:space="preserve"> </w:t>
      </w:r>
      <w:r>
        <w:t>help</w:t>
      </w:r>
      <w:r w:rsidR="007B0CF9">
        <w:t>,</w:t>
      </w:r>
      <w:r w:rsidR="005C3191">
        <w:t xml:space="preserve"> </w:t>
      </w:r>
      <w:r w:rsidR="007B0CF9">
        <w:t>from</w:t>
      </w:r>
      <w:r w:rsidR="005C3191">
        <w:t xml:space="preserve"> </w:t>
      </w:r>
      <w:r w:rsidR="007B0CF9">
        <w:t>Tim’s</w:t>
      </w:r>
      <w:r w:rsidR="005C3191">
        <w:t xml:space="preserve"> </w:t>
      </w:r>
      <w:r w:rsidR="007B0CF9">
        <w:t>point</w:t>
      </w:r>
      <w:r w:rsidR="005C3191">
        <w:t xml:space="preserve"> </w:t>
      </w:r>
      <w:r w:rsidR="007B0CF9">
        <w:t>of</w:t>
      </w:r>
      <w:r w:rsidR="005C3191">
        <w:t xml:space="preserve"> </w:t>
      </w:r>
      <w:r w:rsidR="007B0CF9">
        <w:t>view,</w:t>
      </w:r>
      <w:r w:rsidR="005C3191">
        <w:t xml:space="preserve"> </w:t>
      </w:r>
      <w:r>
        <w:t>get</w:t>
      </w:r>
      <w:r w:rsidR="007B0CF9">
        <w:t>ting</w:t>
      </w:r>
      <w:r w:rsidR="005C3191">
        <w:t xml:space="preserve"> </w:t>
      </w:r>
      <w:r>
        <w:t>goods</w:t>
      </w:r>
      <w:r w:rsidR="005C3191">
        <w:t xml:space="preserve"> </w:t>
      </w:r>
      <w:r>
        <w:t>through</w:t>
      </w:r>
      <w:r w:rsidR="005C3191">
        <w:t xml:space="preserve"> </w:t>
      </w:r>
      <w:r>
        <w:t>the</w:t>
      </w:r>
      <w:r w:rsidR="005C3191">
        <w:t xml:space="preserve"> </w:t>
      </w:r>
      <w:r>
        <w:t>ports,</w:t>
      </w:r>
      <w:r w:rsidR="005C3191">
        <w:t xml:space="preserve"> </w:t>
      </w:r>
      <w:r w:rsidR="00C562A6">
        <w:t>for</w:t>
      </w:r>
      <w:r w:rsidR="005C3191">
        <w:t xml:space="preserve"> </w:t>
      </w:r>
      <w:r w:rsidR="007B0CF9">
        <w:t>our</w:t>
      </w:r>
      <w:r w:rsidR="005C3191">
        <w:t xml:space="preserve"> </w:t>
      </w:r>
      <w:r w:rsidR="00C562A6">
        <w:t>members</w:t>
      </w:r>
      <w:r>
        <w:t>,</w:t>
      </w:r>
      <w:r w:rsidR="005C3191">
        <w:t xml:space="preserve"> </w:t>
      </w:r>
      <w:r w:rsidR="007B0CF9">
        <w:t>moving</w:t>
      </w:r>
      <w:r w:rsidR="005C3191">
        <w:t xml:space="preserve"> </w:t>
      </w:r>
      <w:r w:rsidR="007B0CF9">
        <w:t>trucks</w:t>
      </w:r>
      <w:r w:rsidR="005C3191">
        <w:t xml:space="preserve"> </w:t>
      </w:r>
      <w:r w:rsidR="007B0CF9">
        <w:t>quickly,</w:t>
      </w:r>
      <w:r w:rsidR="005C3191">
        <w:t xml:space="preserve"> </w:t>
      </w:r>
      <w:r w:rsidR="007B0CF9">
        <w:t>and</w:t>
      </w:r>
      <w:r w:rsidR="005C3191">
        <w:t xml:space="preserve"> </w:t>
      </w:r>
      <w:r w:rsidR="007B0CF9">
        <w:t>most</w:t>
      </w:r>
      <w:r w:rsidR="005C3191">
        <w:t xml:space="preserve"> </w:t>
      </w:r>
      <w:r w:rsidR="007B0CF9">
        <w:t>importantly</w:t>
      </w:r>
      <w:r w:rsidR="005C3191">
        <w:t xml:space="preserve"> </w:t>
      </w:r>
      <w:r w:rsidR="007B0CF9">
        <w:t>of</w:t>
      </w:r>
      <w:r w:rsidR="005C3191">
        <w:t xml:space="preserve"> </w:t>
      </w:r>
      <w:r w:rsidR="00C562A6">
        <w:t>all for</w:t>
      </w:r>
      <w:r w:rsidR="005C3191">
        <w:t xml:space="preserve"> </w:t>
      </w:r>
      <w:r w:rsidR="007B0CF9">
        <w:t>the</w:t>
      </w:r>
      <w:r w:rsidR="005C3191">
        <w:t xml:space="preserve"> </w:t>
      </w:r>
      <w:r w:rsidR="00C562A6">
        <w:t>traders</w:t>
      </w:r>
      <w:r w:rsidR="007B0CF9">
        <w:t>,</w:t>
      </w:r>
      <w:r w:rsidR="005C3191">
        <w:t xml:space="preserve"> </w:t>
      </w:r>
      <w:r w:rsidR="007B0CF9">
        <w:t>who</w:t>
      </w:r>
      <w:r w:rsidR="005C3191">
        <w:t xml:space="preserve"> </w:t>
      </w:r>
      <w:r w:rsidR="007B0CF9">
        <w:t>can</w:t>
      </w:r>
      <w:r w:rsidR="005C3191">
        <w:t xml:space="preserve"> </w:t>
      </w:r>
      <w:r w:rsidR="007B0CF9">
        <w:t>still</w:t>
      </w:r>
      <w:r w:rsidR="005C3191">
        <w:t xml:space="preserve"> </w:t>
      </w:r>
      <w:r w:rsidR="007B0CF9">
        <w:t>take</w:t>
      </w:r>
      <w:r w:rsidR="005C3191">
        <w:t xml:space="preserve"> </w:t>
      </w:r>
      <w:r w:rsidR="007B0CF9">
        <w:t>advantage</w:t>
      </w:r>
      <w:r w:rsidR="005C3191">
        <w:t xml:space="preserve"> </w:t>
      </w:r>
      <w:r w:rsidR="007B0CF9">
        <w:t>of</w:t>
      </w:r>
      <w:r w:rsidR="005C3191">
        <w:t xml:space="preserve"> </w:t>
      </w:r>
      <w:r w:rsidR="007B0CF9">
        <w:t>quick</w:t>
      </w:r>
      <w:r w:rsidR="005C3191">
        <w:t xml:space="preserve"> </w:t>
      </w:r>
      <w:r w:rsidR="007B0CF9">
        <w:t>supply</w:t>
      </w:r>
      <w:r w:rsidR="005C3191">
        <w:t xml:space="preserve"> </w:t>
      </w:r>
      <w:r w:rsidR="007B0CF9">
        <w:t>chains.</w:t>
      </w:r>
    </w:p>
    <w:p w:rsidR="007B0CF9" w:rsidP="00C235CA">
      <w:pPr>
        <w:pStyle w:val="Question"/>
      </w:pPr>
      <w:sdt>
        <w:sdtPr>
          <w:alias w:val="Member"/>
          <w:tag w:val="&lt;Member mnisId='4136' dodsId='62731'&gt;"/>
          <w:id w:val="2065288200"/>
          <w:placeholder>
            <w:docPart w:val="DefaultPlaceholder_1082065158"/>
          </w:placeholder>
          <w:richText/>
        </w:sdtPr>
        <w:sdtContent>
          <w:r w:rsidRPr="00C235CA" w:rsidR="00C235CA">
            <w:rPr>
              <w:b/>
            </w:rPr>
            <w:t>Nigel</w:t>
          </w:r>
          <w:r w:rsidR="005C3191">
            <w:rPr>
              <w:b/>
            </w:rPr>
            <w:t xml:space="preserve"> </w:t>
          </w:r>
          <w:r w:rsidRPr="00C235CA" w:rsidR="00C235CA">
            <w:rPr>
              <w:b/>
            </w:rPr>
            <w:t>Mills:</w:t>
          </w:r>
        </w:sdtContent>
      </w:sdt>
      <w:r w:rsidR="005C3191">
        <w:t xml:space="preserve"> </w:t>
      </w:r>
      <w:r w:rsidR="00C235CA">
        <w:t>The</w:t>
      </w:r>
      <w:r w:rsidR="005C3191">
        <w:t xml:space="preserve"> </w:t>
      </w:r>
      <w:r w:rsidR="00C235CA">
        <w:t>reason</w:t>
      </w:r>
      <w:r w:rsidR="005C3191">
        <w:t xml:space="preserve"> </w:t>
      </w:r>
      <w:r w:rsidR="00C235CA">
        <w:t>I</w:t>
      </w:r>
      <w:r w:rsidR="005C3191">
        <w:t xml:space="preserve"> </w:t>
      </w:r>
      <w:r w:rsidR="00C235CA">
        <w:t>asked</w:t>
      </w:r>
      <w:r w:rsidR="005C3191">
        <w:t xml:space="preserve"> </w:t>
      </w:r>
      <w:r w:rsidR="00C235CA">
        <w:t>that</w:t>
      </w:r>
      <w:r w:rsidR="005C3191">
        <w:t xml:space="preserve"> </w:t>
      </w:r>
      <w:r w:rsidR="00C235CA">
        <w:t>is</w:t>
      </w:r>
      <w:r w:rsidR="005C3191">
        <w:t xml:space="preserve"> </w:t>
      </w:r>
      <w:r w:rsidR="00C235CA">
        <w:t>that</w:t>
      </w:r>
      <w:r w:rsidR="005C3191">
        <w:t xml:space="preserve"> </w:t>
      </w:r>
      <w:r w:rsidR="00C235CA">
        <w:t>we</w:t>
      </w:r>
      <w:r w:rsidR="005C3191">
        <w:t xml:space="preserve"> </w:t>
      </w:r>
      <w:r w:rsidR="00C235CA">
        <w:t>have</w:t>
      </w:r>
      <w:r w:rsidR="005C3191">
        <w:t xml:space="preserve"> </w:t>
      </w:r>
      <w:r w:rsidR="00C235CA">
        <w:t>these</w:t>
      </w:r>
      <w:r w:rsidR="005C3191">
        <w:t xml:space="preserve"> </w:t>
      </w:r>
      <w:r w:rsidR="00C235CA">
        <w:t>simplified</w:t>
      </w:r>
      <w:r w:rsidR="005C3191">
        <w:t xml:space="preserve"> </w:t>
      </w:r>
      <w:r w:rsidR="00C235CA">
        <w:t>processes</w:t>
      </w:r>
      <w:r w:rsidR="005C3191">
        <w:t xml:space="preserve"> </w:t>
      </w:r>
      <w:r w:rsidR="00C235CA">
        <w:t>from</w:t>
      </w:r>
      <w:r w:rsidR="005C3191">
        <w:t xml:space="preserve"> </w:t>
      </w:r>
      <w:r w:rsidR="00C235CA">
        <w:t>1</w:t>
      </w:r>
      <w:r w:rsidR="005C3191">
        <w:t xml:space="preserve"> </w:t>
      </w:r>
      <w:r w:rsidR="00C235CA">
        <w:t>January</w:t>
      </w:r>
      <w:r w:rsidR="00C562A6">
        <w:t>,</w:t>
      </w:r>
      <w:r w:rsidR="005C3191">
        <w:t xml:space="preserve"> </w:t>
      </w:r>
      <w:r w:rsidR="00C235CA">
        <w:t>but</w:t>
      </w:r>
      <w:r w:rsidR="005C3191">
        <w:t xml:space="preserve"> </w:t>
      </w:r>
      <w:r w:rsidR="00C235CA">
        <w:t>it</w:t>
      </w:r>
      <w:r w:rsidR="005C3191">
        <w:t xml:space="preserve"> </w:t>
      </w:r>
      <w:r w:rsidR="00C235CA">
        <w:t>sounds</w:t>
      </w:r>
      <w:r w:rsidR="005C3191">
        <w:t xml:space="preserve"> </w:t>
      </w:r>
      <w:r w:rsidR="00C235CA">
        <w:t>like</w:t>
      </w:r>
      <w:r w:rsidR="005C3191">
        <w:t xml:space="preserve"> </w:t>
      </w:r>
      <w:r w:rsidR="00C235CA">
        <w:t>we</w:t>
      </w:r>
      <w:r w:rsidR="005C3191">
        <w:t xml:space="preserve"> </w:t>
      </w:r>
      <w:r w:rsidR="00C235CA">
        <w:t>are</w:t>
      </w:r>
      <w:r w:rsidR="005C3191">
        <w:t xml:space="preserve"> </w:t>
      </w:r>
      <w:r w:rsidR="00C235CA">
        <w:t>not</w:t>
      </w:r>
      <w:r w:rsidR="005C3191">
        <w:t xml:space="preserve"> </w:t>
      </w:r>
      <w:r w:rsidR="00C235CA">
        <w:t>having</w:t>
      </w:r>
      <w:r w:rsidR="005C3191">
        <w:t xml:space="preserve"> </w:t>
      </w:r>
      <w:r w:rsidR="00C235CA">
        <w:t>simplified</w:t>
      </w:r>
      <w:r w:rsidR="005C3191">
        <w:t xml:space="preserve"> </w:t>
      </w:r>
      <w:r w:rsidR="00C235CA">
        <w:t>processes</w:t>
      </w:r>
      <w:r w:rsidR="005C3191">
        <w:t xml:space="preserve"> </w:t>
      </w:r>
      <w:r w:rsidR="00C235CA">
        <w:t>for</w:t>
      </w:r>
      <w:r w:rsidR="005C3191">
        <w:t xml:space="preserve"> </w:t>
      </w:r>
      <w:r w:rsidR="00C235CA">
        <w:t>goods</w:t>
      </w:r>
      <w:r w:rsidR="005C3191">
        <w:t xml:space="preserve"> </w:t>
      </w:r>
      <w:r w:rsidR="00C235CA">
        <w:t>coming</w:t>
      </w:r>
      <w:r w:rsidR="005C3191">
        <w:t xml:space="preserve"> </w:t>
      </w:r>
      <w:r w:rsidR="00C235CA">
        <w:t>from</w:t>
      </w:r>
      <w:r w:rsidR="005C3191">
        <w:t xml:space="preserve"> </w:t>
      </w:r>
      <w:r w:rsidR="00C235CA">
        <w:t>outside</w:t>
      </w:r>
      <w:r w:rsidR="005C3191">
        <w:t xml:space="preserve"> </w:t>
      </w:r>
      <w:r w:rsidR="00C235CA">
        <w:t>the</w:t>
      </w:r>
      <w:r w:rsidR="005C3191">
        <w:t xml:space="preserve"> </w:t>
      </w:r>
      <w:r w:rsidR="00C562A6">
        <w:t xml:space="preserve">EU. We </w:t>
      </w:r>
      <w:r w:rsidR="00C235CA">
        <w:t>will</w:t>
      </w:r>
      <w:r w:rsidR="005C3191">
        <w:t xml:space="preserve"> </w:t>
      </w:r>
      <w:r w:rsidR="00C235CA">
        <w:t>need</w:t>
      </w:r>
      <w:r w:rsidR="005C3191">
        <w:t xml:space="preserve"> </w:t>
      </w:r>
      <w:r w:rsidR="00C235CA">
        <w:t>to</w:t>
      </w:r>
      <w:r w:rsidR="005C3191">
        <w:t xml:space="preserve"> </w:t>
      </w:r>
      <w:r w:rsidR="00C235CA">
        <w:t>be</w:t>
      </w:r>
      <w:r w:rsidR="005C3191">
        <w:t xml:space="preserve"> </w:t>
      </w:r>
      <w:r w:rsidR="00C235CA">
        <w:t>able</w:t>
      </w:r>
      <w:r w:rsidR="005C3191">
        <w:t xml:space="preserve"> </w:t>
      </w:r>
      <w:r w:rsidR="00C235CA">
        <w:t>to</w:t>
      </w:r>
      <w:r w:rsidR="005C3191">
        <w:t xml:space="preserve"> </w:t>
      </w:r>
      <w:r w:rsidR="00C235CA">
        <w:t>work</w:t>
      </w:r>
      <w:r w:rsidR="005C3191">
        <w:t xml:space="preserve"> </w:t>
      </w:r>
      <w:r w:rsidR="00C235CA">
        <w:t>out</w:t>
      </w:r>
      <w:r w:rsidR="005C3191">
        <w:t xml:space="preserve"> </w:t>
      </w:r>
      <w:r w:rsidR="00C235CA">
        <w:t>which</w:t>
      </w:r>
      <w:r w:rsidR="005C3191">
        <w:t xml:space="preserve"> </w:t>
      </w:r>
      <w:r w:rsidR="00C235CA">
        <w:t>trucks</w:t>
      </w:r>
      <w:r w:rsidR="005C3191">
        <w:t xml:space="preserve"> </w:t>
      </w:r>
      <w:r w:rsidR="00C235CA">
        <w:t>or</w:t>
      </w:r>
      <w:r w:rsidR="005C3191">
        <w:t xml:space="preserve"> </w:t>
      </w:r>
      <w:r w:rsidR="00C235CA">
        <w:t>which</w:t>
      </w:r>
      <w:r w:rsidR="005C3191">
        <w:t xml:space="preserve"> </w:t>
      </w:r>
      <w:r w:rsidR="00C235CA">
        <w:t>consignments</w:t>
      </w:r>
      <w:r w:rsidR="005C3191">
        <w:t xml:space="preserve"> </w:t>
      </w:r>
      <w:r w:rsidR="00C235CA">
        <w:t>are</w:t>
      </w:r>
      <w:r w:rsidR="005C3191">
        <w:t xml:space="preserve"> </w:t>
      </w:r>
      <w:r w:rsidR="00C235CA">
        <w:t>from</w:t>
      </w:r>
      <w:r w:rsidR="005C3191">
        <w:t xml:space="preserve"> </w:t>
      </w:r>
      <w:r w:rsidR="00C235CA">
        <w:t>outside</w:t>
      </w:r>
      <w:r w:rsidR="005C3191">
        <w:t xml:space="preserve"> </w:t>
      </w:r>
      <w:r w:rsidR="00C235CA">
        <w:t>the</w:t>
      </w:r>
      <w:r w:rsidR="005C3191">
        <w:t xml:space="preserve"> </w:t>
      </w:r>
      <w:r w:rsidR="00C235CA">
        <w:t>EU,</w:t>
      </w:r>
      <w:r w:rsidR="005C3191">
        <w:t xml:space="preserve"> </w:t>
      </w:r>
      <w:r w:rsidR="00C235CA">
        <w:t>so</w:t>
      </w:r>
      <w:r w:rsidR="005C3191">
        <w:t xml:space="preserve"> </w:t>
      </w:r>
      <w:r w:rsidR="00C235CA">
        <w:t>that</w:t>
      </w:r>
      <w:r w:rsidR="005C3191">
        <w:t xml:space="preserve"> </w:t>
      </w:r>
      <w:r w:rsidR="00C235CA">
        <w:t>we</w:t>
      </w:r>
      <w:r w:rsidR="005C3191">
        <w:t xml:space="preserve"> </w:t>
      </w:r>
      <w:r w:rsidR="00C235CA">
        <w:t>can</w:t>
      </w:r>
      <w:r w:rsidR="005C3191">
        <w:t xml:space="preserve"> </w:t>
      </w:r>
      <w:r w:rsidR="00C235CA">
        <w:t>apply</w:t>
      </w:r>
      <w:r w:rsidR="005C3191">
        <w:t xml:space="preserve"> </w:t>
      </w:r>
      <w:r w:rsidR="00C235CA">
        <w:t>the</w:t>
      </w:r>
      <w:r w:rsidR="005C3191">
        <w:t xml:space="preserve"> </w:t>
      </w:r>
      <w:r w:rsidR="00C235CA">
        <w:t>full</w:t>
      </w:r>
      <w:r w:rsidR="005C3191">
        <w:t xml:space="preserve"> </w:t>
      </w:r>
      <w:r w:rsidR="00C235CA">
        <w:t>set</w:t>
      </w:r>
      <w:r w:rsidR="005C3191">
        <w:t xml:space="preserve"> </w:t>
      </w:r>
      <w:r w:rsidR="00C235CA">
        <w:t>of</w:t>
      </w:r>
      <w:r w:rsidR="005C3191">
        <w:t xml:space="preserve"> </w:t>
      </w:r>
      <w:r w:rsidR="00C235CA">
        <w:t>rules</w:t>
      </w:r>
      <w:r w:rsidR="008B7A3E">
        <w:t>.</w:t>
      </w:r>
      <w:r w:rsidR="005C3191">
        <w:t xml:space="preserve"> </w:t>
      </w:r>
      <w:r w:rsidR="00C235CA">
        <w:t>Then</w:t>
      </w:r>
      <w:r w:rsidR="005C3191">
        <w:t xml:space="preserve"> </w:t>
      </w:r>
      <w:r w:rsidR="00C235CA">
        <w:t>we</w:t>
      </w:r>
      <w:r w:rsidR="005C3191">
        <w:t xml:space="preserve"> </w:t>
      </w:r>
      <w:r w:rsidR="00C235CA">
        <w:t>will</w:t>
      </w:r>
      <w:r w:rsidR="005C3191">
        <w:t xml:space="preserve"> </w:t>
      </w:r>
      <w:r w:rsidR="00C235CA">
        <w:t>need</w:t>
      </w:r>
      <w:r w:rsidR="005C3191">
        <w:t xml:space="preserve"> </w:t>
      </w:r>
      <w:r w:rsidR="00C235CA">
        <w:t>to</w:t>
      </w:r>
      <w:r w:rsidR="005C3191">
        <w:t xml:space="preserve"> </w:t>
      </w:r>
      <w:r w:rsidR="00C235CA">
        <w:t>know</w:t>
      </w:r>
      <w:r w:rsidR="005C3191">
        <w:t xml:space="preserve"> </w:t>
      </w:r>
      <w:r w:rsidR="00C235CA">
        <w:t>which</w:t>
      </w:r>
      <w:r w:rsidR="005C3191">
        <w:t xml:space="preserve"> </w:t>
      </w:r>
      <w:r w:rsidR="00C235CA">
        <w:t>consignments</w:t>
      </w:r>
      <w:r w:rsidR="005C3191">
        <w:t xml:space="preserve"> </w:t>
      </w:r>
      <w:r w:rsidR="00C235CA">
        <w:t>are</w:t>
      </w:r>
      <w:r w:rsidR="005C3191">
        <w:t xml:space="preserve"> </w:t>
      </w:r>
      <w:r w:rsidR="00C235CA">
        <w:t>in</w:t>
      </w:r>
      <w:r w:rsidR="005C3191">
        <w:t xml:space="preserve"> </w:t>
      </w:r>
      <w:r w:rsidR="00C235CA">
        <w:t>transit,</w:t>
      </w:r>
      <w:r w:rsidR="005C3191">
        <w:t xml:space="preserve"> </w:t>
      </w:r>
      <w:r w:rsidR="00C235CA">
        <w:t>so</w:t>
      </w:r>
      <w:r w:rsidR="005C3191">
        <w:t xml:space="preserve"> </w:t>
      </w:r>
      <w:r w:rsidR="00C235CA">
        <w:t>that</w:t>
      </w:r>
      <w:r w:rsidR="005C3191">
        <w:t xml:space="preserve"> </w:t>
      </w:r>
      <w:r w:rsidR="00C235CA">
        <w:t>we</w:t>
      </w:r>
      <w:r w:rsidR="005C3191">
        <w:t xml:space="preserve"> </w:t>
      </w:r>
      <w:r w:rsidR="00C235CA">
        <w:t>know</w:t>
      </w:r>
      <w:r w:rsidR="005C3191">
        <w:t xml:space="preserve"> </w:t>
      </w:r>
      <w:r w:rsidR="00C235CA">
        <w:t>not</w:t>
      </w:r>
      <w:r w:rsidR="005C3191">
        <w:t xml:space="preserve"> </w:t>
      </w:r>
      <w:r w:rsidR="00C235CA">
        <w:t>to</w:t>
      </w:r>
      <w:r w:rsidR="005C3191">
        <w:t xml:space="preserve"> </w:t>
      </w:r>
      <w:r w:rsidR="00C235CA">
        <w:t>apply</w:t>
      </w:r>
      <w:r w:rsidR="005C3191">
        <w:t xml:space="preserve"> </w:t>
      </w:r>
      <w:r w:rsidR="00C235CA">
        <w:t>any</w:t>
      </w:r>
      <w:r w:rsidR="005C3191">
        <w:t xml:space="preserve"> </w:t>
      </w:r>
      <w:r w:rsidR="00C235CA">
        <w:t>rules</w:t>
      </w:r>
      <w:r w:rsidR="005C3191">
        <w:t xml:space="preserve"> </w:t>
      </w:r>
      <w:r w:rsidR="00C235CA">
        <w:t>at</w:t>
      </w:r>
      <w:r w:rsidR="005C3191">
        <w:t xml:space="preserve"> </w:t>
      </w:r>
      <w:r w:rsidR="00C235CA">
        <w:t>all</w:t>
      </w:r>
      <w:r w:rsidR="005C3191">
        <w:t xml:space="preserve"> </w:t>
      </w:r>
      <w:r w:rsidR="00C235CA">
        <w:t>and</w:t>
      </w:r>
      <w:r w:rsidR="005C3191">
        <w:t xml:space="preserve"> </w:t>
      </w:r>
      <w:r w:rsidR="00C235CA">
        <w:t>just</w:t>
      </w:r>
      <w:r w:rsidR="005C3191">
        <w:t xml:space="preserve"> </w:t>
      </w:r>
      <w:r w:rsidR="00C235CA">
        <w:t>let</w:t>
      </w:r>
      <w:r w:rsidR="005C3191">
        <w:t xml:space="preserve"> </w:t>
      </w:r>
      <w:r w:rsidR="00C235CA">
        <w:t>them</w:t>
      </w:r>
      <w:r w:rsidR="005C3191">
        <w:t xml:space="preserve"> </w:t>
      </w:r>
      <w:r w:rsidR="00C235CA">
        <w:t>pass</w:t>
      </w:r>
      <w:r w:rsidR="005C3191">
        <w:t xml:space="preserve"> </w:t>
      </w:r>
      <w:r w:rsidR="00C235CA">
        <w:t>through</w:t>
      </w:r>
      <w:r w:rsidR="005C3191">
        <w:t xml:space="preserve"> </w:t>
      </w:r>
      <w:r w:rsidR="00C235CA">
        <w:t>quite</w:t>
      </w:r>
      <w:r w:rsidR="005C3191">
        <w:t xml:space="preserve"> </w:t>
      </w:r>
      <w:r w:rsidR="00C235CA">
        <w:t>quickly</w:t>
      </w:r>
      <w:r w:rsidR="008B7A3E">
        <w:t>.</w:t>
      </w:r>
      <w:r w:rsidR="005C3191">
        <w:t xml:space="preserve"> </w:t>
      </w:r>
      <w:r w:rsidR="00C235CA">
        <w:t>Does</w:t>
      </w:r>
      <w:r w:rsidR="005C3191">
        <w:t xml:space="preserve"> </w:t>
      </w:r>
      <w:r w:rsidR="00C235CA">
        <w:t>that</w:t>
      </w:r>
      <w:r w:rsidR="005C3191">
        <w:t xml:space="preserve"> </w:t>
      </w:r>
      <w:r w:rsidR="00C562A6">
        <w:t xml:space="preserve">not </w:t>
      </w:r>
      <w:r w:rsidR="00C235CA">
        <w:t>mean</w:t>
      </w:r>
      <w:r w:rsidR="005C3191">
        <w:t xml:space="preserve"> </w:t>
      </w:r>
      <w:r w:rsidR="00C235CA">
        <w:t>that</w:t>
      </w:r>
      <w:r w:rsidR="005C3191">
        <w:t xml:space="preserve"> </w:t>
      </w:r>
      <w:r w:rsidR="00C235CA">
        <w:t>almost</w:t>
      </w:r>
      <w:r w:rsidR="005C3191">
        <w:t xml:space="preserve"> </w:t>
      </w:r>
      <w:r w:rsidR="00C235CA">
        <w:t>everything</w:t>
      </w:r>
      <w:r w:rsidR="005C3191">
        <w:t xml:space="preserve"> </w:t>
      </w:r>
      <w:r w:rsidR="00C235CA">
        <w:t>will</w:t>
      </w:r>
      <w:r w:rsidR="005C3191">
        <w:t xml:space="preserve"> </w:t>
      </w:r>
      <w:r w:rsidR="00C235CA">
        <w:t>have</w:t>
      </w:r>
      <w:r w:rsidR="005C3191">
        <w:t xml:space="preserve"> </w:t>
      </w:r>
      <w:r w:rsidR="00C235CA">
        <w:t>to</w:t>
      </w:r>
      <w:r w:rsidR="005C3191">
        <w:t xml:space="preserve"> </w:t>
      </w:r>
      <w:r w:rsidR="00C235CA">
        <w:t>make</w:t>
      </w:r>
      <w:r w:rsidR="005C3191">
        <w:t xml:space="preserve"> </w:t>
      </w:r>
      <w:r w:rsidR="00C235CA">
        <w:t>some</w:t>
      </w:r>
      <w:r w:rsidR="005C3191">
        <w:t xml:space="preserve"> </w:t>
      </w:r>
      <w:r w:rsidR="00C235CA">
        <w:t>kind</w:t>
      </w:r>
      <w:r w:rsidR="005C3191">
        <w:t xml:space="preserve"> </w:t>
      </w:r>
      <w:r w:rsidR="00C235CA">
        <w:t>of</w:t>
      </w:r>
      <w:r w:rsidR="005C3191">
        <w:t xml:space="preserve"> </w:t>
      </w:r>
      <w:r w:rsidR="00C235CA">
        <w:t>advance</w:t>
      </w:r>
      <w:r w:rsidR="005C3191">
        <w:t xml:space="preserve"> </w:t>
      </w:r>
      <w:r w:rsidR="00C235CA">
        <w:t>declaration,</w:t>
      </w:r>
      <w:r w:rsidR="005C3191">
        <w:t xml:space="preserve"> </w:t>
      </w:r>
      <w:r w:rsidR="00C235CA">
        <w:t>so</w:t>
      </w:r>
      <w:r w:rsidR="005C3191">
        <w:t xml:space="preserve"> </w:t>
      </w:r>
      <w:r w:rsidR="00C235CA">
        <w:t>that</w:t>
      </w:r>
      <w:r w:rsidR="005C3191">
        <w:t xml:space="preserve"> </w:t>
      </w:r>
      <w:r w:rsidR="00C235CA">
        <w:t>we</w:t>
      </w:r>
      <w:r w:rsidR="005C3191">
        <w:t xml:space="preserve"> </w:t>
      </w:r>
      <w:r w:rsidR="00C235CA">
        <w:t>know</w:t>
      </w:r>
      <w:r w:rsidR="005C3191">
        <w:t xml:space="preserve"> </w:t>
      </w:r>
      <w:r w:rsidR="00C235CA">
        <w:t>whether</w:t>
      </w:r>
      <w:r w:rsidR="005C3191">
        <w:t xml:space="preserve"> </w:t>
      </w:r>
      <w:r w:rsidR="00C235CA">
        <w:t>to</w:t>
      </w:r>
      <w:r w:rsidR="005C3191">
        <w:t xml:space="preserve"> </w:t>
      </w:r>
      <w:r w:rsidR="00C235CA">
        <w:t>exempt</w:t>
      </w:r>
      <w:r w:rsidR="005C3191">
        <w:t xml:space="preserve"> </w:t>
      </w:r>
      <w:r w:rsidR="00C235CA">
        <w:t>it</w:t>
      </w:r>
      <w:r w:rsidR="005C3191">
        <w:t xml:space="preserve"> </w:t>
      </w:r>
      <w:r w:rsidR="00C235CA">
        <w:t>or</w:t>
      </w:r>
      <w:r w:rsidR="005C3191">
        <w:t xml:space="preserve"> </w:t>
      </w:r>
      <w:r w:rsidR="00C235CA">
        <w:t>give</w:t>
      </w:r>
      <w:r w:rsidR="005C3191">
        <w:t xml:space="preserve"> </w:t>
      </w:r>
      <w:r w:rsidR="00C235CA">
        <w:t>it</w:t>
      </w:r>
      <w:r w:rsidR="005C3191">
        <w:t xml:space="preserve"> </w:t>
      </w:r>
      <w:r w:rsidR="00C235CA">
        <w:t>the</w:t>
      </w:r>
      <w:r w:rsidR="005C3191">
        <w:t xml:space="preserve"> </w:t>
      </w:r>
      <w:r w:rsidR="00C235CA">
        <w:t>full</w:t>
      </w:r>
      <w:r w:rsidR="005C3191">
        <w:t xml:space="preserve"> </w:t>
      </w:r>
      <w:r w:rsidR="00C235CA">
        <w:t>works</w:t>
      </w:r>
      <w:r w:rsidR="008B7A3E">
        <w:t>?</w:t>
      </w:r>
      <w:r w:rsidR="005C3191">
        <w:t xml:space="preserve"> </w:t>
      </w:r>
      <w:r w:rsidR="00C235CA">
        <w:t>I</w:t>
      </w:r>
      <w:r w:rsidR="005C3191">
        <w:t xml:space="preserve"> </w:t>
      </w:r>
      <w:r w:rsidR="00C235CA">
        <w:t>am</w:t>
      </w:r>
      <w:r w:rsidR="005C3191">
        <w:t xml:space="preserve"> </w:t>
      </w:r>
      <w:r w:rsidR="00C235CA">
        <w:t>not</w:t>
      </w:r>
      <w:r w:rsidR="005C3191">
        <w:t xml:space="preserve"> </w:t>
      </w:r>
      <w:r w:rsidR="00C235CA">
        <w:t>quite</w:t>
      </w:r>
      <w:r w:rsidR="005C3191">
        <w:t xml:space="preserve"> </w:t>
      </w:r>
      <w:r w:rsidR="00C235CA">
        <w:t>sure</w:t>
      </w:r>
      <w:r w:rsidR="005C3191">
        <w:t xml:space="preserve"> </w:t>
      </w:r>
      <w:r w:rsidR="00C235CA">
        <w:t>how</w:t>
      </w:r>
      <w:r w:rsidR="005C3191">
        <w:t xml:space="preserve"> </w:t>
      </w:r>
      <w:r w:rsidR="00C235CA">
        <w:t>you</w:t>
      </w:r>
      <w:r w:rsidR="005C3191">
        <w:t xml:space="preserve"> </w:t>
      </w:r>
      <w:r w:rsidR="00C235CA">
        <w:t>are</w:t>
      </w:r>
      <w:r w:rsidR="005C3191">
        <w:t xml:space="preserve"> </w:t>
      </w:r>
      <w:r w:rsidR="00C235CA">
        <w:t>relieving</w:t>
      </w:r>
      <w:r w:rsidR="005C3191">
        <w:t xml:space="preserve"> </w:t>
      </w:r>
      <w:r w:rsidR="00C235CA">
        <w:t>much</w:t>
      </w:r>
      <w:r w:rsidR="005C3191">
        <w:t xml:space="preserve"> </w:t>
      </w:r>
      <w:r w:rsidR="00C235CA">
        <w:t>of</w:t>
      </w:r>
      <w:r w:rsidR="005C3191">
        <w:t xml:space="preserve"> </w:t>
      </w:r>
      <w:r w:rsidR="00C235CA">
        <w:t>the</w:t>
      </w:r>
      <w:r w:rsidR="005C3191">
        <w:t xml:space="preserve"> </w:t>
      </w:r>
      <w:r w:rsidR="00C235CA">
        <w:t>burden</w:t>
      </w:r>
      <w:r w:rsidR="005C3191">
        <w:t xml:space="preserve"> </w:t>
      </w:r>
      <w:r w:rsidR="00C235CA">
        <w:t>at</w:t>
      </w:r>
      <w:r w:rsidR="005C3191">
        <w:t xml:space="preserve"> </w:t>
      </w:r>
      <w:r w:rsidR="00C235CA">
        <w:t>the</w:t>
      </w:r>
      <w:r w:rsidR="005C3191">
        <w:t xml:space="preserve"> </w:t>
      </w:r>
      <w:r w:rsidR="00C235CA">
        <w:t>start</w:t>
      </w:r>
      <w:r w:rsidR="005C3191">
        <w:t xml:space="preserve"> </w:t>
      </w:r>
      <w:r w:rsidR="00C235CA">
        <w:t>in</w:t>
      </w:r>
      <w:r w:rsidR="005C3191">
        <w:t xml:space="preserve"> </w:t>
      </w:r>
      <w:r w:rsidR="00C235CA">
        <w:t>that</w:t>
      </w:r>
      <w:r w:rsidR="005C3191">
        <w:t xml:space="preserve"> </w:t>
      </w:r>
      <w:r w:rsidR="00C235CA">
        <w:t>situation.</w:t>
      </w:r>
    </w:p>
    <w:p w:rsidR="00996EDC" w:rsidP="00C235CA">
      <w:pPr>
        <w:pStyle w:val="Answer"/>
      </w:pPr>
      <w:sdt>
        <w:sdtPr>
          <w:alias w:val="Witness"/>
          <w:id w:val="-954482086"/>
          <w:placeholder>
            <w:docPart w:val="DefaultPlaceholder_1082065158"/>
          </w:placeholder>
          <w:richText/>
        </w:sdtPr>
        <w:sdtContent>
          <w:r w:rsidRPr="008B7A3E" w:rsidR="008B7A3E">
            <w:rPr>
              <w:b/>
              <w:i/>
            </w:rPr>
            <w:t>Dr</w:t>
          </w:r>
          <w:r w:rsidR="005C3191">
            <w:rPr>
              <w:b/>
              <w:i/>
            </w:rPr>
            <w:t xml:space="preserve"> </w:t>
          </w:r>
          <w:r w:rsidRPr="008B7A3E" w:rsidR="008B7A3E">
            <w:rPr>
              <w:b/>
              <w:i/>
            </w:rPr>
            <w:t>Karlsson:</w:t>
          </w:r>
        </w:sdtContent>
      </w:sdt>
      <w:r w:rsidR="005C3191">
        <w:t xml:space="preserve"> </w:t>
      </w:r>
      <w:r w:rsidR="00C235CA">
        <w:t>I</w:t>
      </w:r>
      <w:r w:rsidR="005C3191">
        <w:t xml:space="preserve"> </w:t>
      </w:r>
      <w:r w:rsidR="00C235CA">
        <w:t>can</w:t>
      </w:r>
      <w:r w:rsidR="005C3191">
        <w:t xml:space="preserve"> </w:t>
      </w:r>
      <w:r w:rsidR="00C235CA">
        <w:t>jump</w:t>
      </w:r>
      <w:r w:rsidR="005C3191">
        <w:t xml:space="preserve"> </w:t>
      </w:r>
      <w:r w:rsidR="00C235CA">
        <w:t>in</w:t>
      </w:r>
      <w:r w:rsidR="005C3191">
        <w:t xml:space="preserve"> </w:t>
      </w:r>
      <w:r w:rsidR="00C235CA">
        <w:t>here</w:t>
      </w:r>
      <w:r w:rsidR="00C562A6">
        <w:t xml:space="preserve">; </w:t>
      </w:r>
      <w:r w:rsidR="00C235CA">
        <w:t>I</w:t>
      </w:r>
      <w:r w:rsidR="005C3191">
        <w:t xml:space="preserve"> </w:t>
      </w:r>
      <w:r w:rsidR="00C235CA">
        <w:t>have</w:t>
      </w:r>
      <w:r w:rsidR="005C3191">
        <w:t xml:space="preserve"> </w:t>
      </w:r>
      <w:r w:rsidR="00C235CA">
        <w:t>been</w:t>
      </w:r>
      <w:r w:rsidR="005C3191">
        <w:t xml:space="preserve"> </w:t>
      </w:r>
      <w:r w:rsidR="00C235CA">
        <w:t>quiet</w:t>
      </w:r>
      <w:r w:rsidR="005C3191">
        <w:t xml:space="preserve"> </w:t>
      </w:r>
      <w:r w:rsidR="00C235CA">
        <w:t>for</w:t>
      </w:r>
      <w:r w:rsidR="005C3191">
        <w:t xml:space="preserve"> </w:t>
      </w:r>
      <w:r w:rsidR="00C235CA">
        <w:t>so</w:t>
      </w:r>
      <w:r w:rsidR="005C3191">
        <w:t xml:space="preserve"> </w:t>
      </w:r>
      <w:r w:rsidR="00C235CA">
        <w:t>long</w:t>
      </w:r>
      <w:r w:rsidR="008B7A3E">
        <w:t>.</w:t>
      </w:r>
      <w:r w:rsidR="005C3191">
        <w:t xml:space="preserve"> </w:t>
      </w:r>
      <w:r w:rsidR="00C235CA">
        <w:t>As</w:t>
      </w:r>
      <w:r w:rsidR="005C3191">
        <w:t xml:space="preserve"> </w:t>
      </w:r>
      <w:r w:rsidR="00C235CA">
        <w:t>Alex</w:t>
      </w:r>
      <w:r w:rsidR="005C3191">
        <w:t xml:space="preserve"> </w:t>
      </w:r>
      <w:r w:rsidR="00C235CA">
        <w:t>was</w:t>
      </w:r>
      <w:r w:rsidR="005C3191">
        <w:t xml:space="preserve"> </w:t>
      </w:r>
      <w:r w:rsidR="00C235CA">
        <w:t>saying,</w:t>
      </w:r>
      <w:r w:rsidR="005C3191">
        <w:t xml:space="preserve"> </w:t>
      </w:r>
      <w:r w:rsidR="00C235CA">
        <w:t>it</w:t>
      </w:r>
      <w:r w:rsidR="005C3191">
        <w:t xml:space="preserve"> </w:t>
      </w:r>
      <w:r w:rsidR="00C235CA">
        <w:t>is</w:t>
      </w:r>
      <w:r w:rsidR="005C3191">
        <w:t xml:space="preserve"> </w:t>
      </w:r>
      <w:r w:rsidR="00C235CA">
        <w:t>very</w:t>
      </w:r>
      <w:r w:rsidR="005C3191">
        <w:t xml:space="preserve"> </w:t>
      </w:r>
      <w:r w:rsidR="00C235CA">
        <w:t>important</w:t>
      </w:r>
      <w:r w:rsidR="005C3191">
        <w:t xml:space="preserve"> </w:t>
      </w:r>
      <w:r w:rsidR="00C235CA">
        <w:t>to</w:t>
      </w:r>
      <w:r w:rsidR="005C3191">
        <w:t xml:space="preserve"> </w:t>
      </w:r>
      <w:r w:rsidR="00C235CA">
        <w:t>see</w:t>
      </w:r>
      <w:r w:rsidR="005C3191">
        <w:t xml:space="preserve"> </w:t>
      </w:r>
      <w:r w:rsidR="00C235CA">
        <w:t>the</w:t>
      </w:r>
      <w:r w:rsidR="005C3191">
        <w:t xml:space="preserve"> </w:t>
      </w:r>
      <w:r w:rsidR="00C235CA">
        <w:t>opportunities</w:t>
      </w:r>
      <w:r w:rsidR="005C3191">
        <w:t xml:space="preserve"> </w:t>
      </w:r>
      <w:r w:rsidR="00C235CA">
        <w:t>that</w:t>
      </w:r>
      <w:r w:rsidR="005C3191">
        <w:t xml:space="preserve"> </w:t>
      </w:r>
      <w:r w:rsidR="00C235CA">
        <w:t>are</w:t>
      </w:r>
      <w:r w:rsidR="005C3191">
        <w:t xml:space="preserve"> </w:t>
      </w:r>
      <w:r w:rsidR="00C235CA">
        <w:t>there</w:t>
      </w:r>
      <w:r w:rsidR="005C3191">
        <w:t xml:space="preserve"> </w:t>
      </w:r>
      <w:r w:rsidR="00C72D71">
        <w:t>from</w:t>
      </w:r>
      <w:r w:rsidR="005C3191">
        <w:t xml:space="preserve"> </w:t>
      </w:r>
      <w:r w:rsidR="00C72D71">
        <w:t>1</w:t>
      </w:r>
      <w:r w:rsidR="005C3191">
        <w:t xml:space="preserve"> </w:t>
      </w:r>
      <w:r w:rsidR="00C72D71">
        <w:t>January</w:t>
      </w:r>
      <w:r w:rsidR="00C235CA">
        <w:t>,</w:t>
      </w:r>
      <w:r w:rsidR="005C3191">
        <w:t xml:space="preserve"> </w:t>
      </w:r>
      <w:r w:rsidR="00C235CA">
        <w:t>because</w:t>
      </w:r>
      <w:r w:rsidR="005C3191">
        <w:t xml:space="preserve"> </w:t>
      </w:r>
      <w:r w:rsidR="00C235CA">
        <w:t>you</w:t>
      </w:r>
      <w:r w:rsidR="005C3191">
        <w:t xml:space="preserve"> </w:t>
      </w:r>
      <w:r w:rsidR="00C235CA">
        <w:t>will</w:t>
      </w:r>
      <w:r w:rsidR="005C3191">
        <w:t xml:space="preserve"> </w:t>
      </w:r>
      <w:r w:rsidR="00C235CA">
        <w:t>have</w:t>
      </w:r>
      <w:r w:rsidR="005C3191">
        <w:t xml:space="preserve"> </w:t>
      </w:r>
      <w:r w:rsidR="00C235CA">
        <w:t>new</w:t>
      </w:r>
      <w:r w:rsidR="005C3191">
        <w:t xml:space="preserve"> </w:t>
      </w:r>
      <w:r w:rsidR="00C235CA">
        <w:t>customs</w:t>
      </w:r>
      <w:r w:rsidR="005C3191">
        <w:t xml:space="preserve"> </w:t>
      </w:r>
      <w:r w:rsidR="00C235CA">
        <w:t>legislation</w:t>
      </w:r>
      <w:r w:rsidR="005C3191">
        <w:t xml:space="preserve"> </w:t>
      </w:r>
      <w:r w:rsidR="00C235CA">
        <w:t>in</w:t>
      </w:r>
      <w:r w:rsidR="005C3191">
        <w:t xml:space="preserve"> </w:t>
      </w:r>
      <w:r w:rsidR="00C235CA">
        <w:t>the</w:t>
      </w:r>
      <w:r w:rsidR="005C3191">
        <w:t xml:space="preserve"> </w:t>
      </w:r>
      <w:r w:rsidR="00C235CA">
        <w:t>UK</w:t>
      </w:r>
      <w:r w:rsidR="00C562A6">
        <w:t>,</w:t>
      </w:r>
      <w:r w:rsidR="005C3191">
        <w:t xml:space="preserve"> </w:t>
      </w:r>
      <w:r w:rsidR="00A2513B">
        <w:t>which</w:t>
      </w:r>
      <w:r w:rsidR="005C3191">
        <w:t xml:space="preserve"> </w:t>
      </w:r>
      <w:r w:rsidR="00A2513B">
        <w:t>is</w:t>
      </w:r>
      <w:r w:rsidR="005C3191">
        <w:t xml:space="preserve"> </w:t>
      </w:r>
      <w:r w:rsidR="00C235CA">
        <w:t>not</w:t>
      </w:r>
      <w:r w:rsidR="005C3191">
        <w:t xml:space="preserve"> </w:t>
      </w:r>
      <w:r w:rsidR="00C235CA">
        <w:t>the</w:t>
      </w:r>
      <w:r w:rsidR="005C3191">
        <w:t xml:space="preserve"> </w:t>
      </w:r>
      <w:r w:rsidR="00C235CA">
        <w:t>UCC</w:t>
      </w:r>
      <w:r w:rsidR="008B7A3E">
        <w:t>.</w:t>
      </w:r>
      <w:r w:rsidR="005C3191">
        <w:t xml:space="preserve"> </w:t>
      </w:r>
      <w:r w:rsidR="00C235CA">
        <w:t>It</w:t>
      </w:r>
      <w:r w:rsidR="005C3191">
        <w:t xml:space="preserve"> </w:t>
      </w:r>
      <w:r w:rsidR="00C235CA">
        <w:t>does</w:t>
      </w:r>
      <w:r w:rsidR="005C3191">
        <w:t xml:space="preserve"> </w:t>
      </w:r>
      <w:r w:rsidR="00C235CA">
        <w:t>not</w:t>
      </w:r>
      <w:r w:rsidR="005C3191">
        <w:t xml:space="preserve"> </w:t>
      </w:r>
      <w:r w:rsidR="00C235CA">
        <w:t>mean</w:t>
      </w:r>
      <w:r w:rsidR="005C3191">
        <w:t xml:space="preserve"> </w:t>
      </w:r>
      <w:r w:rsidR="00C235CA">
        <w:t>there</w:t>
      </w:r>
      <w:r w:rsidR="005C3191">
        <w:t xml:space="preserve"> </w:t>
      </w:r>
      <w:r w:rsidR="00C235CA">
        <w:t>are</w:t>
      </w:r>
      <w:r w:rsidR="005C3191">
        <w:t xml:space="preserve"> </w:t>
      </w:r>
      <w:r w:rsidR="00C235CA">
        <w:t>no</w:t>
      </w:r>
      <w:r w:rsidR="005C3191">
        <w:t xml:space="preserve"> </w:t>
      </w:r>
      <w:r w:rsidR="00C235CA">
        <w:t>similarities</w:t>
      </w:r>
      <w:r w:rsidR="00C562A6">
        <w:t>;</w:t>
      </w:r>
      <w:r w:rsidR="005C3191">
        <w:t xml:space="preserve"> </w:t>
      </w:r>
      <w:r w:rsidR="00C235CA">
        <w:t>there</w:t>
      </w:r>
      <w:r w:rsidR="005C3191">
        <w:t xml:space="preserve"> </w:t>
      </w:r>
      <w:r w:rsidR="00C235CA">
        <w:t>will</w:t>
      </w:r>
      <w:r w:rsidR="005C3191">
        <w:t xml:space="preserve"> </w:t>
      </w:r>
      <w:r w:rsidR="00C235CA">
        <w:t>be</w:t>
      </w:r>
      <w:r w:rsidR="005C3191">
        <w:t xml:space="preserve"> </w:t>
      </w:r>
      <w:r w:rsidR="00C235CA">
        <w:t>because</w:t>
      </w:r>
      <w:r w:rsidR="005C3191">
        <w:t xml:space="preserve"> </w:t>
      </w:r>
      <w:r w:rsidR="00C235CA">
        <w:t>they</w:t>
      </w:r>
      <w:r w:rsidR="005C3191">
        <w:t xml:space="preserve"> </w:t>
      </w:r>
      <w:r w:rsidR="00C235CA">
        <w:t>are</w:t>
      </w:r>
      <w:r w:rsidR="005C3191">
        <w:t xml:space="preserve"> </w:t>
      </w:r>
      <w:r w:rsidR="00C235CA">
        <w:t>both</w:t>
      </w:r>
      <w:r w:rsidR="005C3191">
        <w:t xml:space="preserve"> </w:t>
      </w:r>
      <w:r w:rsidR="00C235CA">
        <w:t>based</w:t>
      </w:r>
      <w:r w:rsidR="005C3191">
        <w:t xml:space="preserve"> </w:t>
      </w:r>
      <w:r w:rsidR="00C235CA">
        <w:t>on</w:t>
      </w:r>
      <w:r w:rsidR="005C3191">
        <w:t xml:space="preserve"> </w:t>
      </w:r>
      <w:r w:rsidR="00C235CA">
        <w:t>international</w:t>
      </w:r>
      <w:r w:rsidR="005C3191">
        <w:t xml:space="preserve"> </w:t>
      </w:r>
      <w:r w:rsidR="00C235CA">
        <w:t>standards,</w:t>
      </w:r>
      <w:r w:rsidR="005C3191">
        <w:t xml:space="preserve"> </w:t>
      </w:r>
      <w:r w:rsidR="00C235CA">
        <w:t>but</w:t>
      </w:r>
      <w:r w:rsidR="005C3191">
        <w:t xml:space="preserve"> </w:t>
      </w:r>
      <w:r w:rsidR="00C235CA">
        <w:t>the</w:t>
      </w:r>
      <w:r w:rsidR="005C3191">
        <w:t xml:space="preserve"> </w:t>
      </w:r>
      <w:r w:rsidR="00C235CA">
        <w:t>opportunities</w:t>
      </w:r>
      <w:r w:rsidR="005C3191">
        <w:t xml:space="preserve"> </w:t>
      </w:r>
      <w:r w:rsidR="00C235CA">
        <w:t>here</w:t>
      </w:r>
      <w:r w:rsidR="005C3191">
        <w:t xml:space="preserve"> </w:t>
      </w:r>
      <w:r w:rsidR="00C235CA">
        <w:t>are</w:t>
      </w:r>
      <w:r w:rsidR="005C3191">
        <w:t xml:space="preserve"> </w:t>
      </w:r>
      <w:r w:rsidR="00C235CA">
        <w:t>huge</w:t>
      </w:r>
      <w:r w:rsidR="005C3191">
        <w:t xml:space="preserve"> </w:t>
      </w:r>
      <w:r w:rsidR="00C235CA">
        <w:t>and</w:t>
      </w:r>
      <w:r w:rsidR="005C3191">
        <w:t xml:space="preserve"> </w:t>
      </w:r>
      <w:r w:rsidR="00C235CA">
        <w:t>should</w:t>
      </w:r>
      <w:r w:rsidR="005C3191">
        <w:t xml:space="preserve"> </w:t>
      </w:r>
      <w:r w:rsidR="00C235CA">
        <w:t>be</w:t>
      </w:r>
      <w:r w:rsidR="005C3191">
        <w:t xml:space="preserve"> </w:t>
      </w:r>
      <w:r w:rsidR="00C235CA">
        <w:t>explored</w:t>
      </w:r>
      <w:r w:rsidR="005C3191">
        <w:t xml:space="preserve"> </w:t>
      </w:r>
      <w:r w:rsidR="00C235CA">
        <w:t>at</w:t>
      </w:r>
      <w:r w:rsidR="005C3191">
        <w:t xml:space="preserve"> </w:t>
      </w:r>
      <w:r w:rsidR="00C235CA">
        <w:t>least</w:t>
      </w:r>
      <w:r w:rsidR="005C3191">
        <w:t xml:space="preserve"> </w:t>
      </w:r>
      <w:r w:rsidR="00C235CA">
        <w:t>in</w:t>
      </w:r>
      <w:r w:rsidR="005C3191">
        <w:t xml:space="preserve"> </w:t>
      </w:r>
      <w:r w:rsidR="00C235CA">
        <w:t>a</w:t>
      </w:r>
      <w:r w:rsidR="005C3191">
        <w:t xml:space="preserve"> </w:t>
      </w:r>
      <w:r w:rsidR="00C235CA">
        <w:t>sequence</w:t>
      </w:r>
      <w:r w:rsidR="005C3191">
        <w:t xml:space="preserve"> </w:t>
      </w:r>
      <w:r w:rsidR="00C235CA">
        <w:t>during</w:t>
      </w:r>
      <w:r w:rsidR="005C3191">
        <w:t xml:space="preserve"> </w:t>
      </w:r>
      <w:r w:rsidR="00C235CA">
        <w:t>the</w:t>
      </w:r>
      <w:r w:rsidR="005C3191">
        <w:t xml:space="preserve"> </w:t>
      </w:r>
      <w:r w:rsidR="00C235CA">
        <w:t>time</w:t>
      </w:r>
      <w:r w:rsidR="005C3191">
        <w:t xml:space="preserve"> </w:t>
      </w:r>
      <w:r w:rsidR="00C235CA">
        <w:t>available</w:t>
      </w:r>
      <w:r w:rsidR="008B7A3E">
        <w:t>.</w:t>
      </w:r>
      <w:r w:rsidR="005C3191">
        <w:t xml:space="preserve"> </w:t>
      </w:r>
      <w:r w:rsidR="00C235CA">
        <w:t>It</w:t>
      </w:r>
      <w:r w:rsidR="005C3191">
        <w:t xml:space="preserve"> </w:t>
      </w:r>
      <w:r w:rsidR="00C235CA">
        <w:t>does</w:t>
      </w:r>
      <w:r w:rsidR="005C3191">
        <w:t xml:space="preserve"> </w:t>
      </w:r>
      <w:r w:rsidR="00C235CA">
        <w:t>not</w:t>
      </w:r>
      <w:r w:rsidR="005C3191">
        <w:t xml:space="preserve"> </w:t>
      </w:r>
      <w:r w:rsidR="00C235CA">
        <w:t>stop</w:t>
      </w:r>
      <w:r w:rsidR="005C3191">
        <w:t xml:space="preserve"> </w:t>
      </w:r>
      <w:r w:rsidR="00C235CA">
        <w:t>on</w:t>
      </w:r>
      <w:r w:rsidR="005C3191">
        <w:t xml:space="preserve"> </w:t>
      </w:r>
      <w:r w:rsidR="00C235CA">
        <w:t>1</w:t>
      </w:r>
      <w:r w:rsidR="005C3191">
        <w:t xml:space="preserve"> </w:t>
      </w:r>
      <w:r w:rsidR="00C235CA">
        <w:t>January</w:t>
      </w:r>
      <w:r w:rsidR="005C3191">
        <w:t xml:space="preserve"> </w:t>
      </w:r>
      <w:r w:rsidR="00C235CA">
        <w:t>or</w:t>
      </w:r>
      <w:r w:rsidR="005C3191">
        <w:t xml:space="preserve"> </w:t>
      </w:r>
      <w:r w:rsidR="00C235CA">
        <w:t>1</w:t>
      </w:r>
      <w:r w:rsidR="005C3191">
        <w:t xml:space="preserve"> </w:t>
      </w:r>
      <w:r w:rsidR="00C235CA">
        <w:t>July</w:t>
      </w:r>
      <w:r w:rsidR="008B7A3E">
        <w:t>.</w:t>
      </w:r>
      <w:r w:rsidR="005C3191">
        <w:t xml:space="preserve"> </w:t>
      </w:r>
      <w:r w:rsidR="00C235CA">
        <w:t>As</w:t>
      </w:r>
      <w:r w:rsidR="005C3191">
        <w:t xml:space="preserve"> </w:t>
      </w:r>
      <w:r w:rsidR="00C235CA">
        <w:t>a</w:t>
      </w:r>
      <w:r w:rsidR="005C3191">
        <w:t xml:space="preserve"> </w:t>
      </w:r>
      <w:r w:rsidR="00C235CA">
        <w:t>trading</w:t>
      </w:r>
      <w:r w:rsidR="005C3191">
        <w:t xml:space="preserve"> </w:t>
      </w:r>
      <w:r w:rsidR="00C235CA">
        <w:t>nation,</w:t>
      </w:r>
      <w:r w:rsidR="005C3191">
        <w:t xml:space="preserve"> </w:t>
      </w:r>
      <w:r w:rsidR="00C235CA">
        <w:t>the</w:t>
      </w:r>
      <w:r w:rsidR="005C3191">
        <w:t xml:space="preserve"> </w:t>
      </w:r>
      <w:r w:rsidR="00C235CA">
        <w:t>UK</w:t>
      </w:r>
      <w:r w:rsidR="005C3191">
        <w:t xml:space="preserve"> </w:t>
      </w:r>
      <w:r w:rsidR="00C235CA">
        <w:t>should</w:t>
      </w:r>
      <w:r w:rsidR="005C3191">
        <w:t xml:space="preserve"> </w:t>
      </w:r>
      <w:r w:rsidR="00C235CA">
        <w:t>try</w:t>
      </w:r>
      <w:r w:rsidR="005C3191">
        <w:t xml:space="preserve"> </w:t>
      </w:r>
      <w:r w:rsidR="00C235CA">
        <w:t>to</w:t>
      </w:r>
      <w:r w:rsidR="005C3191">
        <w:t xml:space="preserve"> </w:t>
      </w:r>
      <w:r w:rsidR="00C235CA">
        <w:t>simplify</w:t>
      </w:r>
      <w:r w:rsidR="005C3191">
        <w:t xml:space="preserve"> </w:t>
      </w:r>
      <w:r w:rsidR="00C235CA">
        <w:t>its</w:t>
      </w:r>
      <w:r w:rsidR="005C3191">
        <w:t xml:space="preserve"> </w:t>
      </w:r>
      <w:r w:rsidR="00C235CA">
        <w:t>business</w:t>
      </w:r>
      <w:r w:rsidR="005C3191">
        <w:t xml:space="preserve"> </w:t>
      </w:r>
      <w:r w:rsidR="00C235CA">
        <w:t>of</w:t>
      </w:r>
      <w:r w:rsidR="005C3191">
        <w:t xml:space="preserve"> </w:t>
      </w:r>
      <w:r w:rsidR="00C235CA">
        <w:t>doing</w:t>
      </w:r>
      <w:r w:rsidR="005C3191">
        <w:t xml:space="preserve"> </w:t>
      </w:r>
      <w:r w:rsidR="00C235CA">
        <w:t>foreign</w:t>
      </w:r>
      <w:r w:rsidR="005C3191">
        <w:t xml:space="preserve"> </w:t>
      </w:r>
      <w:r w:rsidR="00C235CA">
        <w:t>trade</w:t>
      </w:r>
      <w:r w:rsidR="005C3191">
        <w:t xml:space="preserve"> </w:t>
      </w:r>
      <w:r w:rsidR="00C235CA">
        <w:t>anyway</w:t>
      </w:r>
      <w:r>
        <w:t>.</w:t>
      </w:r>
    </w:p>
    <w:p w:rsidR="00A2513B" w:rsidP="00C235CA">
      <w:pPr>
        <w:pStyle w:val="Answer"/>
      </w:pPr>
      <w:r>
        <w:t>Taking</w:t>
      </w:r>
      <w:r w:rsidR="005C3191">
        <w:t xml:space="preserve"> </w:t>
      </w:r>
      <w:r>
        <w:t>Transit</w:t>
      </w:r>
      <w:r w:rsidR="005C3191">
        <w:t xml:space="preserve"> </w:t>
      </w:r>
      <w:r>
        <w:t>as</w:t>
      </w:r>
      <w:r w:rsidR="005C3191">
        <w:t xml:space="preserve"> </w:t>
      </w:r>
      <w:r>
        <w:t>an</w:t>
      </w:r>
      <w:r w:rsidR="005C3191">
        <w:t xml:space="preserve"> </w:t>
      </w:r>
      <w:r>
        <w:t>example,</w:t>
      </w:r>
      <w:r w:rsidR="005C3191">
        <w:t xml:space="preserve"> </w:t>
      </w:r>
      <w:r>
        <w:t>if</w:t>
      </w:r>
      <w:r w:rsidR="005C3191">
        <w:t xml:space="preserve"> </w:t>
      </w:r>
      <w:r>
        <w:t>it</w:t>
      </w:r>
      <w:r w:rsidR="005C3191">
        <w:t xml:space="preserve"> </w:t>
      </w:r>
      <w:r>
        <w:t>is</w:t>
      </w:r>
      <w:r w:rsidR="005C3191">
        <w:t xml:space="preserve"> </w:t>
      </w:r>
      <w:r>
        <w:t>a</w:t>
      </w:r>
      <w:r w:rsidR="005C3191">
        <w:t xml:space="preserve"> </w:t>
      </w:r>
      <w:r>
        <w:t>standalone</w:t>
      </w:r>
      <w:r w:rsidR="005C3191">
        <w:t xml:space="preserve"> </w:t>
      </w:r>
      <w:r>
        <w:t>system,</w:t>
      </w:r>
      <w:r w:rsidR="005C3191">
        <w:t xml:space="preserve"> </w:t>
      </w:r>
      <w:r>
        <w:t>there</w:t>
      </w:r>
      <w:r w:rsidR="005C3191">
        <w:t xml:space="preserve"> </w:t>
      </w:r>
      <w:r>
        <w:t>is</w:t>
      </w:r>
      <w:r w:rsidR="005C3191">
        <w:t xml:space="preserve"> </w:t>
      </w:r>
      <w:r>
        <w:t>a</w:t>
      </w:r>
      <w:r w:rsidR="005C3191">
        <w:t xml:space="preserve"> </w:t>
      </w:r>
      <w:r>
        <w:t>start</w:t>
      </w:r>
      <w:r w:rsidR="005C3191">
        <w:t xml:space="preserve"> </w:t>
      </w:r>
      <w:r>
        <w:t>and</w:t>
      </w:r>
      <w:r w:rsidR="005C3191">
        <w:t xml:space="preserve"> </w:t>
      </w:r>
      <w:r>
        <w:t>end</w:t>
      </w:r>
      <w:r w:rsidR="005C3191">
        <w:t xml:space="preserve"> </w:t>
      </w:r>
      <w:r>
        <w:t>point</w:t>
      </w:r>
      <w:r w:rsidR="005C3191">
        <w:t xml:space="preserve"> </w:t>
      </w:r>
      <w:r>
        <w:t>that</w:t>
      </w:r>
      <w:r w:rsidR="005C3191">
        <w:t xml:space="preserve"> </w:t>
      </w:r>
      <w:r>
        <w:t>will</w:t>
      </w:r>
      <w:r w:rsidR="005C3191">
        <w:t xml:space="preserve"> </w:t>
      </w:r>
      <w:r>
        <w:t>still</w:t>
      </w:r>
      <w:r w:rsidR="005C3191">
        <w:t xml:space="preserve"> </w:t>
      </w:r>
      <w:r>
        <w:t>demand</w:t>
      </w:r>
      <w:r w:rsidR="005C3191">
        <w:t xml:space="preserve"> </w:t>
      </w:r>
      <w:r>
        <w:t>costs</w:t>
      </w:r>
      <w:r w:rsidR="005C3191">
        <w:t xml:space="preserve"> </w:t>
      </w:r>
      <w:r>
        <w:t>and</w:t>
      </w:r>
      <w:r w:rsidR="005C3191">
        <w:t xml:space="preserve"> </w:t>
      </w:r>
      <w:r>
        <w:t>preparation,</w:t>
      </w:r>
      <w:r w:rsidR="005C3191">
        <w:t xml:space="preserve"> </w:t>
      </w:r>
      <w:r>
        <w:t>and</w:t>
      </w:r>
      <w:r w:rsidR="005C3191">
        <w:t xml:space="preserve"> </w:t>
      </w:r>
      <w:r>
        <w:t>maybe</w:t>
      </w:r>
      <w:r w:rsidR="005C3191">
        <w:t xml:space="preserve"> </w:t>
      </w:r>
      <w:r>
        <w:t>even</w:t>
      </w:r>
      <w:r w:rsidR="005C3191">
        <w:t xml:space="preserve"> </w:t>
      </w:r>
      <w:r>
        <w:t>an</w:t>
      </w:r>
      <w:r w:rsidR="005C3191">
        <w:t xml:space="preserve"> </w:t>
      </w:r>
      <w:r>
        <w:t>intermediary</w:t>
      </w:r>
      <w:r w:rsidR="005C3191">
        <w:t xml:space="preserve"> </w:t>
      </w:r>
      <w:r>
        <w:t>to</w:t>
      </w:r>
      <w:r w:rsidR="005C3191">
        <w:t xml:space="preserve"> </w:t>
      </w:r>
      <w:r>
        <w:t>do</w:t>
      </w:r>
      <w:r w:rsidR="005C3191">
        <w:t xml:space="preserve"> </w:t>
      </w:r>
      <w:r>
        <w:t>that</w:t>
      </w:r>
      <w:r w:rsidR="005C3191">
        <w:t xml:space="preserve"> </w:t>
      </w:r>
      <w:r>
        <w:t>work.</w:t>
      </w:r>
      <w:r w:rsidR="005C3191">
        <w:t xml:space="preserve"> </w:t>
      </w:r>
      <w:r w:rsidR="00C562A6">
        <w:t>But</w:t>
      </w:r>
      <w:r w:rsidR="00323B4F">
        <w:t>,</w:t>
      </w:r>
      <w:r w:rsidR="005C3191">
        <w:t xml:space="preserve"> </w:t>
      </w:r>
      <w:r w:rsidR="00323B4F">
        <w:t>if</w:t>
      </w:r>
      <w:r w:rsidR="005C3191">
        <w:t xml:space="preserve"> </w:t>
      </w:r>
      <w:r w:rsidR="00323B4F">
        <w:t>we</w:t>
      </w:r>
      <w:r w:rsidR="005C3191">
        <w:t xml:space="preserve"> </w:t>
      </w:r>
      <w:r w:rsidR="00323B4F">
        <w:t>connect</w:t>
      </w:r>
      <w:r w:rsidR="005C3191">
        <w:t xml:space="preserve"> </w:t>
      </w:r>
      <w:r w:rsidR="00323B4F">
        <w:t>it</w:t>
      </w:r>
      <w:r w:rsidR="005C3191">
        <w:t xml:space="preserve"> </w:t>
      </w:r>
      <w:r w:rsidR="00323B4F">
        <w:t>with</w:t>
      </w:r>
      <w:r w:rsidR="005C3191">
        <w:t xml:space="preserve"> </w:t>
      </w:r>
      <w:r w:rsidR="00323B4F">
        <w:t>all</w:t>
      </w:r>
      <w:r w:rsidR="005C3191">
        <w:t xml:space="preserve"> </w:t>
      </w:r>
      <w:r w:rsidR="00323B4F">
        <w:t>the</w:t>
      </w:r>
      <w:r w:rsidR="005C3191">
        <w:t xml:space="preserve"> </w:t>
      </w:r>
      <w:r w:rsidR="00323B4F">
        <w:t>trader</w:t>
      </w:r>
      <w:r w:rsidR="00C562A6">
        <w:t xml:space="preserve"> </w:t>
      </w:r>
      <w:r w:rsidR="00323B4F">
        <w:t>registration</w:t>
      </w:r>
      <w:r w:rsidR="005C3191">
        <w:t xml:space="preserve"> </w:t>
      </w:r>
      <w:r w:rsidR="00323B4F">
        <w:t>systems,</w:t>
      </w:r>
      <w:r w:rsidR="005C3191">
        <w:t xml:space="preserve"> </w:t>
      </w:r>
      <w:r w:rsidR="00323B4F">
        <w:t>where</w:t>
      </w:r>
      <w:r w:rsidR="005C3191">
        <w:t xml:space="preserve"> </w:t>
      </w:r>
      <w:r w:rsidR="00323B4F">
        <w:t>UK</w:t>
      </w:r>
      <w:r w:rsidR="005C3191">
        <w:t xml:space="preserve"> </w:t>
      </w:r>
      <w:r w:rsidR="00C562A6">
        <w:t xml:space="preserve">Government </w:t>
      </w:r>
      <w:r w:rsidR="00323B4F">
        <w:t>agencies</w:t>
      </w:r>
      <w:r w:rsidR="005C3191">
        <w:t xml:space="preserve"> </w:t>
      </w:r>
      <w:r w:rsidR="00323B4F">
        <w:t>already</w:t>
      </w:r>
      <w:r w:rsidR="005C3191">
        <w:t xml:space="preserve"> </w:t>
      </w:r>
      <w:r w:rsidR="00323B4F">
        <w:t>know</w:t>
      </w:r>
      <w:r w:rsidR="005C3191">
        <w:t xml:space="preserve"> </w:t>
      </w:r>
      <w:r w:rsidR="00323B4F">
        <w:t>the</w:t>
      </w:r>
      <w:r w:rsidR="005C3191">
        <w:t xml:space="preserve"> </w:t>
      </w:r>
      <w:r w:rsidR="00323B4F">
        <w:t>trader</w:t>
      </w:r>
      <w:r w:rsidR="005C3191">
        <w:t xml:space="preserve"> </w:t>
      </w:r>
      <w:r w:rsidR="00323B4F">
        <w:t>and</w:t>
      </w:r>
      <w:r w:rsidR="005C3191">
        <w:t xml:space="preserve"> </w:t>
      </w:r>
      <w:r w:rsidR="00323B4F">
        <w:t>the</w:t>
      </w:r>
      <w:r w:rsidR="005C3191">
        <w:t xml:space="preserve"> </w:t>
      </w:r>
      <w:r w:rsidR="00323B4F">
        <w:t>same</w:t>
      </w:r>
      <w:r w:rsidR="005C3191">
        <w:t xml:space="preserve"> </w:t>
      </w:r>
      <w:r w:rsidR="00323B4F">
        <w:t>applies</w:t>
      </w:r>
      <w:r w:rsidR="005C3191">
        <w:t xml:space="preserve"> </w:t>
      </w:r>
      <w:r w:rsidR="00323B4F">
        <w:t>in</w:t>
      </w:r>
      <w:r w:rsidR="005C3191">
        <w:t xml:space="preserve"> </w:t>
      </w:r>
      <w:r w:rsidR="00323B4F">
        <w:t>European</w:t>
      </w:r>
      <w:r w:rsidR="005C3191">
        <w:t xml:space="preserve"> </w:t>
      </w:r>
      <w:r w:rsidR="00323B4F">
        <w:t>Union</w:t>
      </w:r>
      <w:r w:rsidR="005C3191">
        <w:t xml:space="preserve"> </w:t>
      </w:r>
      <w:r w:rsidR="00323B4F">
        <w:t>legislation,</w:t>
      </w:r>
      <w:r w:rsidR="005C3191">
        <w:t xml:space="preserve"> </w:t>
      </w:r>
      <w:r w:rsidR="00323B4F">
        <w:t>there</w:t>
      </w:r>
      <w:r w:rsidR="005C3191">
        <w:t xml:space="preserve"> </w:t>
      </w:r>
      <w:r w:rsidR="00323B4F">
        <w:t>is</w:t>
      </w:r>
      <w:r w:rsidR="005C3191">
        <w:t xml:space="preserve"> </w:t>
      </w:r>
      <w:r w:rsidR="00323B4F">
        <w:t>nothing</w:t>
      </w:r>
      <w:r w:rsidR="005C3191">
        <w:t xml:space="preserve"> </w:t>
      </w:r>
      <w:r w:rsidR="00323B4F">
        <w:t>preventing</w:t>
      </w:r>
      <w:r w:rsidR="005C3191">
        <w:t xml:space="preserve"> </w:t>
      </w:r>
      <w:r w:rsidR="00323B4F">
        <w:t>the</w:t>
      </w:r>
      <w:r w:rsidR="005C3191">
        <w:t xml:space="preserve"> </w:t>
      </w:r>
      <w:r w:rsidR="00323B4F">
        <w:t>UK</w:t>
      </w:r>
      <w:r w:rsidR="005C3191">
        <w:t xml:space="preserve"> </w:t>
      </w:r>
      <w:r w:rsidR="00323B4F">
        <w:t>from</w:t>
      </w:r>
      <w:r w:rsidR="005C3191">
        <w:t xml:space="preserve"> </w:t>
      </w:r>
      <w:r w:rsidR="00323B4F">
        <w:t>facilitating</w:t>
      </w:r>
      <w:r w:rsidR="005C3191">
        <w:t xml:space="preserve"> </w:t>
      </w:r>
      <w:r w:rsidR="00323B4F">
        <w:t>that</w:t>
      </w:r>
      <w:r w:rsidR="005C3191">
        <w:t xml:space="preserve"> </w:t>
      </w:r>
      <w:r w:rsidR="00323B4F">
        <w:t>process</w:t>
      </w:r>
      <w:r w:rsidR="005C3191">
        <w:t xml:space="preserve"> </w:t>
      </w:r>
      <w:r w:rsidR="00323B4F">
        <w:t>even</w:t>
      </w:r>
      <w:r w:rsidR="005C3191">
        <w:t xml:space="preserve"> </w:t>
      </w:r>
      <w:r w:rsidR="00323B4F">
        <w:t>further</w:t>
      </w:r>
      <w:r w:rsidR="005C3191">
        <w:t xml:space="preserve"> </w:t>
      </w:r>
      <w:r w:rsidR="00323B4F">
        <w:t>by</w:t>
      </w:r>
      <w:r w:rsidR="005C3191">
        <w:t xml:space="preserve"> </w:t>
      </w:r>
      <w:r w:rsidR="00323B4F">
        <w:t>saying</w:t>
      </w:r>
      <w:r w:rsidR="005C3191">
        <w:t xml:space="preserve"> </w:t>
      </w:r>
      <w:r w:rsidR="00323B4F">
        <w:t>that,</w:t>
      </w:r>
      <w:r w:rsidR="005C3191">
        <w:t xml:space="preserve"> </w:t>
      </w:r>
      <w:r w:rsidR="00323B4F">
        <w:t>if</w:t>
      </w:r>
      <w:r w:rsidR="005C3191">
        <w:t xml:space="preserve"> </w:t>
      </w:r>
      <w:r w:rsidR="00323B4F">
        <w:t>you</w:t>
      </w:r>
      <w:r w:rsidR="005C3191">
        <w:t xml:space="preserve"> </w:t>
      </w:r>
      <w:r w:rsidR="00323B4F">
        <w:t>are</w:t>
      </w:r>
      <w:r w:rsidR="005C3191">
        <w:t xml:space="preserve"> </w:t>
      </w:r>
      <w:r w:rsidR="00323B4F">
        <w:t>an</w:t>
      </w:r>
      <w:r w:rsidR="005C3191">
        <w:t xml:space="preserve"> </w:t>
      </w:r>
      <w:r w:rsidR="00323B4F">
        <w:t>authorised</w:t>
      </w:r>
      <w:r w:rsidR="005C3191">
        <w:t xml:space="preserve"> </w:t>
      </w:r>
      <w:r w:rsidR="00323B4F">
        <w:t>economic</w:t>
      </w:r>
      <w:r w:rsidR="005C3191">
        <w:t xml:space="preserve"> </w:t>
      </w:r>
      <w:r w:rsidR="00323B4F">
        <w:t>operator,</w:t>
      </w:r>
      <w:r w:rsidR="005C3191">
        <w:t xml:space="preserve"> </w:t>
      </w:r>
      <w:r w:rsidR="00323B4F">
        <w:t>you</w:t>
      </w:r>
      <w:r w:rsidR="005C3191">
        <w:t xml:space="preserve"> </w:t>
      </w:r>
      <w:r w:rsidR="00323B4F">
        <w:t>can</w:t>
      </w:r>
      <w:r w:rsidR="005C3191">
        <w:t xml:space="preserve"> </w:t>
      </w:r>
      <w:r w:rsidR="00323B4F">
        <w:t>start</w:t>
      </w:r>
      <w:r w:rsidR="005C3191">
        <w:t xml:space="preserve"> </w:t>
      </w:r>
      <w:r w:rsidR="00323B4F">
        <w:t>your</w:t>
      </w:r>
      <w:r w:rsidR="005C3191">
        <w:t xml:space="preserve"> </w:t>
      </w:r>
      <w:r w:rsidR="00323B4F">
        <w:t>own</w:t>
      </w:r>
      <w:r w:rsidR="005C3191">
        <w:t xml:space="preserve"> </w:t>
      </w:r>
      <w:r w:rsidR="00323B4F">
        <w:t>transits</w:t>
      </w:r>
      <w:r w:rsidR="008B7A3E">
        <w:t>.</w:t>
      </w:r>
      <w:r w:rsidR="005C3191">
        <w:t xml:space="preserve"> </w:t>
      </w:r>
      <w:r w:rsidR="00323B4F">
        <w:t>You</w:t>
      </w:r>
      <w:r w:rsidR="005C3191">
        <w:t xml:space="preserve"> </w:t>
      </w:r>
      <w:r w:rsidR="00323B4F">
        <w:t>can</w:t>
      </w:r>
      <w:r w:rsidR="005C3191">
        <w:t xml:space="preserve"> </w:t>
      </w:r>
      <w:r w:rsidR="00323B4F">
        <w:t>even</w:t>
      </w:r>
      <w:r w:rsidR="005C3191">
        <w:t xml:space="preserve"> </w:t>
      </w:r>
      <w:r w:rsidR="00323B4F">
        <w:t>waive</w:t>
      </w:r>
      <w:r w:rsidR="005C3191">
        <w:t xml:space="preserve"> </w:t>
      </w:r>
      <w:r w:rsidR="00323B4F">
        <w:t>the</w:t>
      </w:r>
      <w:r w:rsidR="005C3191">
        <w:t xml:space="preserve"> </w:t>
      </w:r>
      <w:r w:rsidR="00323B4F">
        <w:t>guarantee</w:t>
      </w:r>
      <w:r w:rsidR="005C3191">
        <w:t xml:space="preserve"> </w:t>
      </w:r>
      <w:r w:rsidR="00323B4F">
        <w:t>for</w:t>
      </w:r>
      <w:r w:rsidR="005C3191">
        <w:t xml:space="preserve"> </w:t>
      </w:r>
      <w:r w:rsidR="00323B4F">
        <w:t>that</w:t>
      </w:r>
      <w:r w:rsidR="005C3191">
        <w:t xml:space="preserve"> </w:t>
      </w:r>
      <w:r w:rsidR="00323B4F">
        <w:t>transit</w:t>
      </w:r>
      <w:r w:rsidR="005C3191">
        <w:t xml:space="preserve"> </w:t>
      </w:r>
      <w:r w:rsidR="00323B4F">
        <w:t>under</w:t>
      </w:r>
      <w:r w:rsidR="005C3191">
        <w:t xml:space="preserve"> </w:t>
      </w:r>
      <w:r w:rsidR="00323B4F">
        <w:t>specific</w:t>
      </w:r>
      <w:r w:rsidR="005C3191">
        <w:t xml:space="preserve"> </w:t>
      </w:r>
      <w:r w:rsidR="00323B4F">
        <w:t>circumstances,</w:t>
      </w:r>
      <w:r w:rsidR="005C3191">
        <w:t xml:space="preserve"> </w:t>
      </w:r>
      <w:r w:rsidR="00323B4F">
        <w:t>if</w:t>
      </w:r>
      <w:r w:rsidR="005C3191">
        <w:t xml:space="preserve"> </w:t>
      </w:r>
      <w:r w:rsidR="00323B4F">
        <w:t>you</w:t>
      </w:r>
      <w:r w:rsidR="005C3191">
        <w:t xml:space="preserve"> </w:t>
      </w:r>
      <w:r w:rsidR="00323B4F">
        <w:t>are</w:t>
      </w:r>
      <w:r w:rsidR="005C3191">
        <w:t xml:space="preserve"> </w:t>
      </w:r>
      <w:r w:rsidR="00323B4F">
        <w:t>k</w:t>
      </w:r>
      <w:r w:rsidR="00CD676D">
        <w:t>nown</w:t>
      </w:r>
      <w:r w:rsidR="005C3191">
        <w:t xml:space="preserve"> </w:t>
      </w:r>
      <w:r w:rsidR="00CD676D">
        <w:t>and</w:t>
      </w:r>
      <w:r w:rsidR="005C3191">
        <w:t xml:space="preserve"> </w:t>
      </w:r>
      <w:r w:rsidR="00CD676D">
        <w:t>have</w:t>
      </w:r>
      <w:r w:rsidR="005C3191">
        <w:t xml:space="preserve"> </w:t>
      </w:r>
      <w:r w:rsidR="00CD676D">
        <w:t>a</w:t>
      </w:r>
      <w:r w:rsidR="005C3191">
        <w:t xml:space="preserve"> </w:t>
      </w:r>
      <w:r w:rsidR="00CD676D">
        <w:t>compliance</w:t>
      </w:r>
      <w:r w:rsidR="005C3191">
        <w:t xml:space="preserve"> </w:t>
      </w:r>
      <w:r w:rsidR="00CD676D">
        <w:t>record</w:t>
      </w:r>
      <w:r w:rsidR="008B7A3E">
        <w:t>.</w:t>
      </w:r>
      <w:r w:rsidR="005C3191">
        <w:t xml:space="preserve"> </w:t>
      </w:r>
      <w:r w:rsidR="00CD676D">
        <w:t>There</w:t>
      </w:r>
      <w:r w:rsidR="005C3191">
        <w:t xml:space="preserve"> </w:t>
      </w:r>
      <w:r w:rsidR="00CD676D">
        <w:t>are</w:t>
      </w:r>
      <w:r w:rsidR="005C3191">
        <w:t xml:space="preserve"> </w:t>
      </w:r>
      <w:r w:rsidR="00CD676D">
        <w:t>opportunities</w:t>
      </w:r>
      <w:r w:rsidR="005C3191">
        <w:t xml:space="preserve"> </w:t>
      </w:r>
      <w:r w:rsidR="00CD676D">
        <w:t>that</w:t>
      </w:r>
      <w:r w:rsidR="005C3191">
        <w:t xml:space="preserve"> </w:t>
      </w:r>
      <w:r w:rsidR="00CD676D">
        <w:t>already</w:t>
      </w:r>
      <w:r w:rsidR="005C3191">
        <w:t xml:space="preserve"> </w:t>
      </w:r>
      <w:r w:rsidR="00CD676D">
        <w:t>exist</w:t>
      </w:r>
      <w:r w:rsidR="005C3191">
        <w:t xml:space="preserve"> </w:t>
      </w:r>
      <w:r w:rsidR="00CD676D">
        <w:t>and</w:t>
      </w:r>
      <w:r w:rsidR="005C3191">
        <w:t xml:space="preserve"> </w:t>
      </w:r>
      <w:r w:rsidR="00CD676D">
        <w:t>could</w:t>
      </w:r>
      <w:r w:rsidR="005C3191">
        <w:t xml:space="preserve"> </w:t>
      </w:r>
      <w:r w:rsidR="00CD676D">
        <w:t>be</w:t>
      </w:r>
      <w:r w:rsidR="005C3191">
        <w:t xml:space="preserve"> </w:t>
      </w:r>
      <w:r w:rsidR="00CD676D">
        <w:t>taken,</w:t>
      </w:r>
      <w:r w:rsidR="005C3191">
        <w:t xml:space="preserve"> </w:t>
      </w:r>
      <w:r w:rsidR="00CD676D">
        <w:t>with</w:t>
      </w:r>
      <w:r w:rsidR="005C3191">
        <w:t xml:space="preserve"> </w:t>
      </w:r>
      <w:r w:rsidR="00CD676D">
        <w:t>the</w:t>
      </w:r>
      <w:r w:rsidR="005C3191">
        <w:t xml:space="preserve"> </w:t>
      </w:r>
      <w:r w:rsidR="00CD676D">
        <w:t>time</w:t>
      </w:r>
      <w:r w:rsidR="005C3191">
        <w:t xml:space="preserve"> </w:t>
      </w:r>
      <w:r w:rsidR="00CD676D">
        <w:t>that</w:t>
      </w:r>
      <w:r w:rsidR="005C3191">
        <w:t xml:space="preserve"> </w:t>
      </w:r>
      <w:r w:rsidR="00CD676D">
        <w:t>is</w:t>
      </w:r>
      <w:r w:rsidR="005C3191">
        <w:t xml:space="preserve"> </w:t>
      </w:r>
      <w:r w:rsidR="00CD676D">
        <w:t>there</w:t>
      </w:r>
      <w:r w:rsidR="005C3191">
        <w:t xml:space="preserve"> </w:t>
      </w:r>
      <w:r w:rsidR="00CD676D">
        <w:t>in</w:t>
      </w:r>
      <w:r w:rsidR="005C3191">
        <w:t xml:space="preserve"> </w:t>
      </w:r>
      <w:r w:rsidR="00CD676D">
        <w:t>the</w:t>
      </w:r>
      <w:r w:rsidR="005C3191">
        <w:t xml:space="preserve"> </w:t>
      </w:r>
      <w:r w:rsidR="00CD676D">
        <w:t>UK</w:t>
      </w:r>
      <w:r w:rsidR="005C3191">
        <w:t xml:space="preserve"> </w:t>
      </w:r>
      <w:r w:rsidR="00CD676D">
        <w:t>legislation,</w:t>
      </w:r>
      <w:r w:rsidR="005C3191">
        <w:t xml:space="preserve"> </w:t>
      </w:r>
      <w:r w:rsidR="00CD676D">
        <w:t>and</w:t>
      </w:r>
      <w:r w:rsidR="005C3191">
        <w:t xml:space="preserve"> </w:t>
      </w:r>
      <w:r w:rsidR="00CD676D">
        <w:t>which</w:t>
      </w:r>
      <w:r w:rsidR="005C3191">
        <w:t xml:space="preserve"> </w:t>
      </w:r>
      <w:r w:rsidR="00CD676D">
        <w:t>would</w:t>
      </w:r>
      <w:r w:rsidR="005C3191">
        <w:t xml:space="preserve"> </w:t>
      </w:r>
      <w:r w:rsidR="00CD676D">
        <w:t>make</w:t>
      </w:r>
      <w:r w:rsidR="005C3191">
        <w:t xml:space="preserve"> </w:t>
      </w:r>
      <w:r w:rsidR="00CD676D">
        <w:t>a</w:t>
      </w:r>
      <w:r w:rsidR="005C3191">
        <w:t xml:space="preserve"> </w:t>
      </w:r>
      <w:r w:rsidR="00CD676D">
        <w:t>difference</w:t>
      </w:r>
      <w:r w:rsidR="005C3191">
        <w:t xml:space="preserve"> </w:t>
      </w:r>
      <w:r w:rsidR="00CD676D">
        <w:t>from</w:t>
      </w:r>
      <w:r w:rsidR="005C3191">
        <w:t xml:space="preserve"> </w:t>
      </w:r>
      <w:r w:rsidR="00CD676D">
        <w:t>day</w:t>
      </w:r>
      <w:r w:rsidR="005C3191">
        <w:t xml:space="preserve"> </w:t>
      </w:r>
      <w:r w:rsidR="00CD676D">
        <w:t>one</w:t>
      </w:r>
      <w:r w:rsidR="005C3191">
        <w:t xml:space="preserve"> </w:t>
      </w:r>
      <w:r w:rsidR="00CD676D">
        <w:t>and</w:t>
      </w:r>
      <w:r w:rsidR="005C3191">
        <w:t xml:space="preserve"> </w:t>
      </w:r>
      <w:r w:rsidR="00C562A6">
        <w:t xml:space="preserve">would </w:t>
      </w:r>
      <w:r>
        <w:t>simplify.</w:t>
      </w:r>
    </w:p>
    <w:p w:rsidR="00251B26" w:rsidP="00C235CA">
      <w:pPr>
        <w:pStyle w:val="Answer"/>
      </w:pPr>
      <w:r>
        <w:t>Again,</w:t>
      </w:r>
      <w:r w:rsidR="005C3191">
        <w:t xml:space="preserve"> </w:t>
      </w:r>
      <w:r>
        <w:t>it</w:t>
      </w:r>
      <w:r w:rsidR="005C3191">
        <w:t xml:space="preserve"> </w:t>
      </w:r>
      <w:r>
        <w:t>should</w:t>
      </w:r>
      <w:r w:rsidR="005C3191">
        <w:t xml:space="preserve"> </w:t>
      </w:r>
      <w:r w:rsidR="00C562A6">
        <w:t xml:space="preserve">not only </w:t>
      </w:r>
      <w:r>
        <w:t>be</w:t>
      </w:r>
      <w:r w:rsidR="005C3191">
        <w:t xml:space="preserve"> </w:t>
      </w:r>
      <w:r>
        <w:t>designed</w:t>
      </w:r>
      <w:r w:rsidR="005C3191">
        <w:t xml:space="preserve"> </w:t>
      </w:r>
      <w:r>
        <w:t>to</w:t>
      </w:r>
      <w:r w:rsidR="005C3191">
        <w:t xml:space="preserve"> </w:t>
      </w:r>
      <w:r>
        <w:t>solve</w:t>
      </w:r>
      <w:r w:rsidR="005C3191">
        <w:t xml:space="preserve"> </w:t>
      </w:r>
      <w:r>
        <w:t>the</w:t>
      </w:r>
      <w:r w:rsidR="005C3191">
        <w:t xml:space="preserve"> </w:t>
      </w:r>
      <w:r>
        <w:t>European</w:t>
      </w:r>
      <w:r w:rsidR="005C3191">
        <w:t xml:space="preserve"> </w:t>
      </w:r>
      <w:r>
        <w:t>Union-UK</w:t>
      </w:r>
      <w:r w:rsidR="005C3191">
        <w:t xml:space="preserve"> </w:t>
      </w:r>
      <w:r>
        <w:t>issue</w:t>
      </w:r>
      <w:r w:rsidR="00C562A6">
        <w:t>,</w:t>
      </w:r>
      <w:r w:rsidR="005C3191">
        <w:t xml:space="preserve"> </w:t>
      </w:r>
      <w:r>
        <w:t>but</w:t>
      </w:r>
      <w:r w:rsidR="005C3191">
        <w:t xml:space="preserve"> </w:t>
      </w:r>
      <w:r w:rsidR="00C562A6">
        <w:t xml:space="preserve">be </w:t>
      </w:r>
      <w:r w:rsidR="00CB0F0F">
        <w:t>used</w:t>
      </w:r>
      <w:r w:rsidR="005C3191">
        <w:t xml:space="preserve"> </w:t>
      </w:r>
      <w:r w:rsidR="00CB0F0F">
        <w:t>for</w:t>
      </w:r>
      <w:r w:rsidR="005C3191">
        <w:t xml:space="preserve"> </w:t>
      </w:r>
      <w:r w:rsidR="00CB0F0F">
        <w:t>all</w:t>
      </w:r>
      <w:r w:rsidR="005C3191">
        <w:t xml:space="preserve"> </w:t>
      </w:r>
      <w:r w:rsidR="00CB0F0F">
        <w:t>exports</w:t>
      </w:r>
      <w:r w:rsidR="005C3191">
        <w:t xml:space="preserve"> </w:t>
      </w:r>
      <w:r w:rsidR="00CB0F0F">
        <w:t>and</w:t>
      </w:r>
      <w:r w:rsidR="005C3191">
        <w:t xml:space="preserve"> </w:t>
      </w:r>
      <w:r w:rsidR="00CB0F0F">
        <w:t>imports</w:t>
      </w:r>
      <w:r w:rsidR="005C3191">
        <w:t xml:space="preserve"> </w:t>
      </w:r>
      <w:r w:rsidR="00CB0F0F">
        <w:t>from</w:t>
      </w:r>
      <w:r w:rsidR="005C3191">
        <w:t xml:space="preserve"> </w:t>
      </w:r>
      <w:r w:rsidR="00CB0F0F">
        <w:t>the</w:t>
      </w:r>
      <w:r w:rsidR="005C3191">
        <w:t xml:space="preserve"> </w:t>
      </w:r>
      <w:r w:rsidR="00CB0F0F">
        <w:t>rest</w:t>
      </w:r>
      <w:r w:rsidR="005C3191">
        <w:t xml:space="preserve"> </w:t>
      </w:r>
      <w:r w:rsidR="00CB0F0F">
        <w:t>of</w:t>
      </w:r>
      <w:r w:rsidR="005C3191">
        <w:t xml:space="preserve"> </w:t>
      </w:r>
      <w:r w:rsidR="00CB0F0F">
        <w:t>the</w:t>
      </w:r>
      <w:r w:rsidR="005C3191">
        <w:t xml:space="preserve"> </w:t>
      </w:r>
      <w:r w:rsidR="00CB0F0F">
        <w:t>world</w:t>
      </w:r>
      <w:r w:rsidR="008B7A3E">
        <w:t>.</w:t>
      </w:r>
      <w:r w:rsidR="005C3191">
        <w:t xml:space="preserve"> </w:t>
      </w:r>
      <w:r w:rsidR="00CB0F0F">
        <w:t>The</w:t>
      </w:r>
      <w:r w:rsidR="005C3191">
        <w:t xml:space="preserve"> </w:t>
      </w:r>
      <w:r w:rsidR="00CB0F0F">
        <w:t>trick</w:t>
      </w:r>
      <w:r w:rsidR="005C3191">
        <w:t xml:space="preserve"> </w:t>
      </w:r>
      <w:r w:rsidR="00CB0F0F">
        <w:t>is</w:t>
      </w:r>
      <w:r w:rsidR="005C3191">
        <w:t xml:space="preserve"> </w:t>
      </w:r>
      <w:r w:rsidR="00CB0F0F">
        <w:t>not</w:t>
      </w:r>
      <w:r w:rsidR="005C3191">
        <w:t xml:space="preserve"> </w:t>
      </w:r>
      <w:r w:rsidR="00CB0F0F">
        <w:t>to</w:t>
      </w:r>
      <w:r w:rsidR="005C3191">
        <w:t xml:space="preserve"> </w:t>
      </w:r>
      <w:r w:rsidR="00CB0F0F">
        <w:t>create</w:t>
      </w:r>
      <w:r w:rsidR="005C3191">
        <w:t xml:space="preserve"> </w:t>
      </w:r>
      <w:r w:rsidR="00CB0F0F">
        <w:t>new</w:t>
      </w:r>
      <w:r w:rsidR="005C3191">
        <w:t xml:space="preserve"> </w:t>
      </w:r>
      <w:r w:rsidR="00CB0F0F">
        <w:t>boxes</w:t>
      </w:r>
      <w:r w:rsidR="005C3191">
        <w:t xml:space="preserve"> </w:t>
      </w:r>
      <w:r w:rsidR="00CB0F0F">
        <w:t>or</w:t>
      </w:r>
      <w:r w:rsidR="005C3191">
        <w:t xml:space="preserve"> </w:t>
      </w:r>
      <w:r w:rsidR="00CB0F0F">
        <w:t>isolated</w:t>
      </w:r>
      <w:r w:rsidR="005C3191">
        <w:t xml:space="preserve"> </w:t>
      </w:r>
      <w:r w:rsidR="00CB0F0F">
        <w:t>systems</w:t>
      </w:r>
      <w:r w:rsidR="005C3191">
        <w:t xml:space="preserve"> </w:t>
      </w:r>
      <w:r w:rsidR="00CB0F0F">
        <w:t>and</w:t>
      </w:r>
      <w:r w:rsidR="005C3191">
        <w:t xml:space="preserve"> </w:t>
      </w:r>
      <w:r w:rsidR="00CB0F0F">
        <w:t>opportunities</w:t>
      </w:r>
      <w:r w:rsidR="005C3191">
        <w:t xml:space="preserve"> </w:t>
      </w:r>
      <w:r w:rsidR="00CB0F0F">
        <w:t>sitting</w:t>
      </w:r>
      <w:r w:rsidR="005C3191">
        <w:t xml:space="preserve"> </w:t>
      </w:r>
      <w:r w:rsidR="00CB0F0F">
        <w:t>beside</w:t>
      </w:r>
      <w:r w:rsidR="005C3191">
        <w:t xml:space="preserve"> </w:t>
      </w:r>
      <w:r w:rsidR="00CB0F0F">
        <w:t>each</w:t>
      </w:r>
      <w:r w:rsidR="005C3191">
        <w:t xml:space="preserve"> </w:t>
      </w:r>
      <w:r w:rsidR="00CB0F0F">
        <w:t>other</w:t>
      </w:r>
      <w:r w:rsidR="00C562A6">
        <w:t>,</w:t>
      </w:r>
      <w:r w:rsidR="005C3191">
        <w:t xml:space="preserve"> </w:t>
      </w:r>
      <w:r w:rsidR="00CB0F0F">
        <w:t>but</w:t>
      </w:r>
      <w:r w:rsidR="005C3191">
        <w:t xml:space="preserve"> </w:t>
      </w:r>
      <w:r w:rsidR="00CB0F0F">
        <w:t>to</w:t>
      </w:r>
      <w:r w:rsidR="005C3191">
        <w:t xml:space="preserve"> </w:t>
      </w:r>
      <w:r w:rsidR="00CB0F0F">
        <w:t>have</w:t>
      </w:r>
      <w:r w:rsidR="005C3191">
        <w:t xml:space="preserve"> </w:t>
      </w:r>
      <w:r w:rsidR="00CB0F0F">
        <w:t>those</w:t>
      </w:r>
      <w:r w:rsidR="005C3191">
        <w:t xml:space="preserve"> </w:t>
      </w:r>
      <w:r w:rsidR="00CB0F0F">
        <w:t>opportunities</w:t>
      </w:r>
      <w:r w:rsidR="005C3191">
        <w:t xml:space="preserve"> </w:t>
      </w:r>
      <w:r w:rsidR="00CB0F0F">
        <w:t>for</w:t>
      </w:r>
      <w:r w:rsidR="005C3191">
        <w:t xml:space="preserve"> </w:t>
      </w:r>
      <w:r w:rsidR="00CB0F0F">
        <w:t>business</w:t>
      </w:r>
      <w:r w:rsidR="005C3191">
        <w:t xml:space="preserve"> </w:t>
      </w:r>
      <w:r w:rsidR="00CB0F0F">
        <w:t>connecting</w:t>
      </w:r>
      <w:r w:rsidR="005C3191">
        <w:t xml:space="preserve"> </w:t>
      </w:r>
      <w:r w:rsidR="00C562A6">
        <w:t xml:space="preserve">to </w:t>
      </w:r>
      <w:r w:rsidR="00CB0F0F">
        <w:t>one</w:t>
      </w:r>
      <w:r w:rsidR="005C3191">
        <w:t xml:space="preserve"> </w:t>
      </w:r>
      <w:r w:rsidR="00CB0F0F">
        <w:t>single</w:t>
      </w:r>
      <w:r w:rsidR="005C3191">
        <w:t xml:space="preserve"> </w:t>
      </w:r>
      <w:r w:rsidR="00CB0F0F">
        <w:t>authorisation,</w:t>
      </w:r>
      <w:r w:rsidR="005C3191">
        <w:t xml:space="preserve"> </w:t>
      </w:r>
      <w:r w:rsidR="00CB0F0F">
        <w:t>for</w:t>
      </w:r>
      <w:r w:rsidR="005C3191">
        <w:t xml:space="preserve"> </w:t>
      </w:r>
      <w:r w:rsidR="00CB0F0F">
        <w:t>all</w:t>
      </w:r>
      <w:r w:rsidR="005C3191">
        <w:t xml:space="preserve"> </w:t>
      </w:r>
      <w:r w:rsidR="00CB0F0F">
        <w:t>agencies,</w:t>
      </w:r>
      <w:r w:rsidR="005C3191">
        <w:t xml:space="preserve"> </w:t>
      </w:r>
      <w:r w:rsidR="00CB0F0F">
        <w:t>to</w:t>
      </w:r>
      <w:r w:rsidR="005C3191">
        <w:t xml:space="preserve"> </w:t>
      </w:r>
      <w:r w:rsidR="00CB0F0F">
        <w:t>a</w:t>
      </w:r>
      <w:r w:rsidR="005C3191">
        <w:t xml:space="preserve"> </w:t>
      </w:r>
      <w:r w:rsidR="00CB0F0F">
        <w:t>trader,</w:t>
      </w:r>
      <w:r w:rsidR="005C3191">
        <w:t xml:space="preserve"> </w:t>
      </w:r>
      <w:r w:rsidR="00CB0F0F">
        <w:t>which</w:t>
      </w:r>
      <w:r w:rsidR="005C3191">
        <w:t xml:space="preserve"> </w:t>
      </w:r>
      <w:r w:rsidR="00CB0F0F">
        <w:t>says,</w:t>
      </w:r>
      <w:r w:rsidR="005C3191">
        <w:t xml:space="preserve"> </w:t>
      </w:r>
      <w:r w:rsidR="00CB0F0F">
        <w:t>“If</w:t>
      </w:r>
      <w:r w:rsidR="005C3191">
        <w:t xml:space="preserve"> </w:t>
      </w:r>
      <w:r w:rsidR="00CB0F0F">
        <w:t>you</w:t>
      </w:r>
      <w:r w:rsidR="005C3191">
        <w:t xml:space="preserve"> </w:t>
      </w:r>
      <w:r w:rsidR="00CB0F0F">
        <w:t>are</w:t>
      </w:r>
      <w:r w:rsidR="005C3191">
        <w:t xml:space="preserve"> </w:t>
      </w:r>
      <w:r w:rsidR="00CB0F0F">
        <w:t>trusted,</w:t>
      </w:r>
      <w:r w:rsidR="005C3191">
        <w:t xml:space="preserve"> </w:t>
      </w:r>
      <w:r w:rsidR="00CB0F0F">
        <w:t>you</w:t>
      </w:r>
      <w:r w:rsidR="005C3191">
        <w:t xml:space="preserve"> </w:t>
      </w:r>
      <w:r w:rsidR="00CB0F0F">
        <w:t>are</w:t>
      </w:r>
      <w:r w:rsidR="005C3191">
        <w:t xml:space="preserve"> </w:t>
      </w:r>
      <w:r w:rsidR="00CB0F0F">
        <w:t>trusted</w:t>
      </w:r>
      <w:r w:rsidR="00815598">
        <w:t>”,</w:t>
      </w:r>
      <w:r w:rsidR="005C3191">
        <w:t xml:space="preserve"> </w:t>
      </w:r>
      <w:r w:rsidR="00C562A6">
        <w:t xml:space="preserve">and </w:t>
      </w:r>
      <w:r w:rsidR="00815598">
        <w:t>not</w:t>
      </w:r>
      <w:r w:rsidR="005C3191">
        <w:t xml:space="preserve"> </w:t>
      </w:r>
      <w:r w:rsidR="00815598">
        <w:t>only</w:t>
      </w:r>
      <w:r w:rsidR="005C3191">
        <w:t xml:space="preserve"> </w:t>
      </w:r>
      <w:r w:rsidR="00815598">
        <w:t>with</w:t>
      </w:r>
      <w:r w:rsidR="005C3191">
        <w:t xml:space="preserve"> </w:t>
      </w:r>
      <w:r w:rsidR="00815598">
        <w:t>revenue</w:t>
      </w:r>
      <w:r w:rsidR="00C562A6">
        <w:t>.</w:t>
      </w:r>
      <w:r w:rsidR="005C3191">
        <w:t xml:space="preserve"> </w:t>
      </w:r>
      <w:r w:rsidR="00C562A6">
        <w:t xml:space="preserve">Perhaps you </w:t>
      </w:r>
      <w:r w:rsidR="00815598">
        <w:t>send</w:t>
      </w:r>
      <w:r w:rsidR="005C3191">
        <w:t xml:space="preserve"> </w:t>
      </w:r>
      <w:r w:rsidR="00815598">
        <w:t>the</w:t>
      </w:r>
      <w:r w:rsidR="005C3191">
        <w:t xml:space="preserve"> </w:t>
      </w:r>
      <w:r w:rsidR="00815598">
        <w:t>revenue</w:t>
      </w:r>
      <w:r w:rsidR="005C3191">
        <w:t xml:space="preserve"> </w:t>
      </w:r>
      <w:r w:rsidR="00815598">
        <w:t>in</w:t>
      </w:r>
      <w:r w:rsidR="005C3191">
        <w:t xml:space="preserve"> </w:t>
      </w:r>
      <w:r w:rsidR="00815598">
        <w:t>once</w:t>
      </w:r>
      <w:r w:rsidR="005C3191">
        <w:t xml:space="preserve"> </w:t>
      </w:r>
      <w:r w:rsidR="00815598">
        <w:t>a</w:t>
      </w:r>
      <w:r w:rsidR="005C3191">
        <w:t xml:space="preserve"> </w:t>
      </w:r>
      <w:r w:rsidR="00815598">
        <w:t>month</w:t>
      </w:r>
      <w:r w:rsidR="005C3191">
        <w:t xml:space="preserve"> </w:t>
      </w:r>
      <w:r w:rsidR="00815598">
        <w:t>instead</w:t>
      </w:r>
      <w:r w:rsidR="005C3191">
        <w:t xml:space="preserve"> </w:t>
      </w:r>
      <w:r w:rsidR="00815598">
        <w:t>of</w:t>
      </w:r>
      <w:r w:rsidR="005C3191">
        <w:t xml:space="preserve"> </w:t>
      </w:r>
      <w:r w:rsidR="00815598">
        <w:t>every</w:t>
      </w:r>
      <w:r w:rsidR="005C3191">
        <w:t xml:space="preserve"> </w:t>
      </w:r>
      <w:r w:rsidR="00815598">
        <w:t>time,</w:t>
      </w:r>
      <w:r w:rsidR="005C3191">
        <w:t xml:space="preserve"> </w:t>
      </w:r>
      <w:r w:rsidR="00815598">
        <w:t>like</w:t>
      </w:r>
      <w:r w:rsidR="005C3191">
        <w:t xml:space="preserve"> </w:t>
      </w:r>
      <w:r w:rsidR="00815598">
        <w:t>you</w:t>
      </w:r>
      <w:r w:rsidR="005C3191">
        <w:t xml:space="preserve"> </w:t>
      </w:r>
      <w:r w:rsidR="00815598">
        <w:t>do</w:t>
      </w:r>
      <w:r w:rsidR="005C3191">
        <w:t xml:space="preserve"> </w:t>
      </w:r>
      <w:r w:rsidR="00815598">
        <w:t>with</w:t>
      </w:r>
      <w:r w:rsidR="005C3191">
        <w:t xml:space="preserve"> </w:t>
      </w:r>
      <w:r w:rsidR="00815598">
        <w:t>VAT</w:t>
      </w:r>
      <w:r w:rsidR="005C3191">
        <w:t xml:space="preserve"> </w:t>
      </w:r>
      <w:r w:rsidR="00815598">
        <w:t>and</w:t>
      </w:r>
      <w:r w:rsidR="005C3191">
        <w:t xml:space="preserve"> </w:t>
      </w:r>
      <w:r w:rsidR="00815598">
        <w:t>other</w:t>
      </w:r>
      <w:r w:rsidR="005C3191">
        <w:t xml:space="preserve"> </w:t>
      </w:r>
      <w:r w:rsidR="00815598">
        <w:t>things</w:t>
      </w:r>
      <w:r w:rsidR="00C562A6">
        <w:t>, but also</w:t>
      </w:r>
      <w:r w:rsidR="00815598">
        <w:t>,</w:t>
      </w:r>
      <w:r w:rsidR="005C3191">
        <w:t xml:space="preserve"> </w:t>
      </w:r>
      <w:r w:rsidR="00815598">
        <w:t>when</w:t>
      </w:r>
      <w:r w:rsidR="005C3191">
        <w:t xml:space="preserve"> </w:t>
      </w:r>
      <w:r w:rsidR="00815598">
        <w:t>it</w:t>
      </w:r>
      <w:r w:rsidR="005C3191">
        <w:t xml:space="preserve"> </w:t>
      </w:r>
      <w:r w:rsidR="00815598">
        <w:t>comes</w:t>
      </w:r>
      <w:r w:rsidR="005C3191">
        <w:t xml:space="preserve"> </w:t>
      </w:r>
      <w:r w:rsidR="00815598">
        <w:t>to</w:t>
      </w:r>
      <w:r w:rsidR="005C3191">
        <w:t xml:space="preserve"> </w:t>
      </w:r>
      <w:r w:rsidR="00815598">
        <w:t>customs</w:t>
      </w:r>
      <w:r w:rsidR="005C3191">
        <w:t xml:space="preserve"> </w:t>
      </w:r>
      <w:r w:rsidR="00815598">
        <w:t>procedures,</w:t>
      </w:r>
      <w:r w:rsidR="005C3191">
        <w:t xml:space="preserve"> </w:t>
      </w:r>
      <w:r w:rsidR="00C562A6">
        <w:t xml:space="preserve">you can </w:t>
      </w:r>
      <w:r w:rsidR="00815598">
        <w:t>self-assess</w:t>
      </w:r>
      <w:r w:rsidR="005C3191">
        <w:t xml:space="preserve"> </w:t>
      </w:r>
      <w:r w:rsidR="00815598">
        <w:t>and</w:t>
      </w:r>
      <w:r w:rsidR="005C3191">
        <w:t xml:space="preserve"> </w:t>
      </w:r>
      <w:r w:rsidR="00815598">
        <w:t>do</w:t>
      </w:r>
      <w:r w:rsidR="005C3191">
        <w:t xml:space="preserve"> </w:t>
      </w:r>
      <w:r w:rsidR="00815598">
        <w:t>the</w:t>
      </w:r>
      <w:r w:rsidR="005C3191">
        <w:t xml:space="preserve"> </w:t>
      </w:r>
      <w:r w:rsidR="00815598">
        <w:t>work</w:t>
      </w:r>
      <w:r w:rsidR="005C3191">
        <w:t xml:space="preserve"> </w:t>
      </w:r>
      <w:r w:rsidR="00815598">
        <w:t>yourself</w:t>
      </w:r>
      <w:r w:rsidR="008B7A3E">
        <w:t>.</w:t>
      </w:r>
      <w:r w:rsidR="005C3191">
        <w:t xml:space="preserve"> </w:t>
      </w:r>
      <w:r w:rsidR="00815598">
        <w:t>Many</w:t>
      </w:r>
      <w:r w:rsidR="005C3191">
        <w:t xml:space="preserve"> </w:t>
      </w:r>
      <w:r w:rsidR="00815598">
        <w:t>traders</w:t>
      </w:r>
      <w:r w:rsidR="005C3191">
        <w:t xml:space="preserve"> </w:t>
      </w:r>
      <w:r w:rsidR="00815598">
        <w:t>can</w:t>
      </w:r>
      <w:r w:rsidR="005C3191">
        <w:t xml:space="preserve"> </w:t>
      </w:r>
      <w:r w:rsidR="00815598">
        <w:t>do</w:t>
      </w:r>
      <w:r w:rsidR="005C3191">
        <w:t xml:space="preserve"> </w:t>
      </w:r>
      <w:r>
        <w:t xml:space="preserve">that. </w:t>
      </w:r>
    </w:p>
    <w:p w:rsidR="00C235CA" w:rsidP="00C235CA">
      <w:pPr>
        <w:pStyle w:val="Answer"/>
      </w:pPr>
      <w:r>
        <w:t xml:space="preserve">That </w:t>
      </w:r>
      <w:r w:rsidR="00815598">
        <w:t>would</w:t>
      </w:r>
      <w:r w:rsidR="005C3191">
        <w:t xml:space="preserve"> </w:t>
      </w:r>
      <w:r w:rsidR="00815598">
        <w:t>bring</w:t>
      </w:r>
      <w:r w:rsidR="005C3191">
        <w:t xml:space="preserve"> </w:t>
      </w:r>
      <w:r w:rsidR="00815598">
        <w:t>us</w:t>
      </w:r>
      <w:r w:rsidR="005C3191">
        <w:t xml:space="preserve"> </w:t>
      </w:r>
      <w:r w:rsidR="00815598">
        <w:t>to</w:t>
      </w:r>
      <w:r w:rsidR="005C3191">
        <w:t xml:space="preserve"> </w:t>
      </w:r>
      <w:r>
        <w:t>th</w:t>
      </w:r>
      <w:r w:rsidR="00815598">
        <w:t>e</w:t>
      </w:r>
      <w:r w:rsidR="005C3191">
        <w:t xml:space="preserve"> </w:t>
      </w:r>
      <w:r w:rsidR="00815598">
        <w:t>smart</w:t>
      </w:r>
      <w:r w:rsidR="005C3191">
        <w:t xml:space="preserve"> </w:t>
      </w:r>
      <w:r w:rsidR="00815598">
        <w:t>borders</w:t>
      </w:r>
      <w:r w:rsidR="005C3191">
        <w:t xml:space="preserve"> </w:t>
      </w:r>
      <w:r w:rsidR="00815598">
        <w:t>that</w:t>
      </w:r>
      <w:r w:rsidR="005C3191">
        <w:t xml:space="preserve"> </w:t>
      </w:r>
      <w:r w:rsidR="00815598">
        <w:t>the</w:t>
      </w:r>
      <w:r w:rsidR="005C3191">
        <w:t xml:space="preserve"> </w:t>
      </w:r>
      <w:r w:rsidR="00815598">
        <w:t>UK</w:t>
      </w:r>
      <w:r w:rsidR="005C3191">
        <w:t xml:space="preserve"> </w:t>
      </w:r>
      <w:r w:rsidR="00815598">
        <w:t>should</w:t>
      </w:r>
      <w:r w:rsidR="005C3191">
        <w:t xml:space="preserve"> </w:t>
      </w:r>
      <w:r w:rsidR="0006266C">
        <w:t>now</w:t>
      </w:r>
      <w:r w:rsidR="005C3191">
        <w:t xml:space="preserve"> </w:t>
      </w:r>
      <w:r w:rsidR="0006266C">
        <w:t>have,</w:t>
      </w:r>
      <w:r w:rsidR="005C3191">
        <w:t xml:space="preserve"> </w:t>
      </w:r>
      <w:r w:rsidR="0006266C">
        <w:t>rather</w:t>
      </w:r>
      <w:r w:rsidR="005C3191">
        <w:t xml:space="preserve"> </w:t>
      </w:r>
      <w:r w:rsidR="0006266C">
        <w:t>than</w:t>
      </w:r>
      <w:r w:rsidR="005C3191">
        <w:t xml:space="preserve"> </w:t>
      </w:r>
      <w:r w:rsidR="0006266C">
        <w:t>building</w:t>
      </w:r>
      <w:r w:rsidR="005C3191">
        <w:t xml:space="preserve"> </w:t>
      </w:r>
      <w:r w:rsidR="0006266C">
        <w:t>the</w:t>
      </w:r>
      <w:r w:rsidR="005C3191">
        <w:t xml:space="preserve"> </w:t>
      </w:r>
      <w:r w:rsidR="0006266C">
        <w:t>traditional</w:t>
      </w:r>
      <w:r w:rsidR="005C3191">
        <w:t xml:space="preserve"> </w:t>
      </w:r>
      <w:r w:rsidR="0006266C">
        <w:t>land</w:t>
      </w:r>
      <w:r w:rsidR="005C3191">
        <w:t xml:space="preserve"> </w:t>
      </w:r>
      <w:r w:rsidR="0006266C">
        <w:t>borders</w:t>
      </w:r>
      <w:r w:rsidR="00C562A6">
        <w:t xml:space="preserve"> with the European Union</w:t>
      </w:r>
      <w:r w:rsidR="005C3191">
        <w:t xml:space="preserve"> </w:t>
      </w:r>
      <w:r w:rsidR="0006266C">
        <w:t>that</w:t>
      </w:r>
      <w:r w:rsidR="005C3191">
        <w:t xml:space="preserve"> </w:t>
      </w:r>
      <w:r w:rsidR="0006266C">
        <w:t>my</w:t>
      </w:r>
      <w:r w:rsidR="005C3191">
        <w:t xml:space="preserve"> </w:t>
      </w:r>
      <w:r w:rsidR="0006266C">
        <w:t>country,</w:t>
      </w:r>
      <w:r w:rsidR="005C3191">
        <w:t xml:space="preserve"> </w:t>
      </w:r>
      <w:r w:rsidR="0006266C">
        <w:t>Sweden,</w:t>
      </w:r>
      <w:r w:rsidR="005C3191">
        <w:t xml:space="preserve"> </w:t>
      </w:r>
      <w:r w:rsidR="0006266C">
        <w:t>did</w:t>
      </w:r>
      <w:r w:rsidR="005C3191">
        <w:t xml:space="preserve"> </w:t>
      </w:r>
      <w:r w:rsidR="0006266C">
        <w:t>40</w:t>
      </w:r>
      <w:r w:rsidR="005C3191">
        <w:t xml:space="preserve"> </w:t>
      </w:r>
      <w:r w:rsidR="0006266C">
        <w:t>or</w:t>
      </w:r>
      <w:r w:rsidR="005C3191">
        <w:t xml:space="preserve"> </w:t>
      </w:r>
      <w:r w:rsidR="0006266C">
        <w:t>50</w:t>
      </w:r>
      <w:r w:rsidR="005C3191">
        <w:t xml:space="preserve"> </w:t>
      </w:r>
      <w:r w:rsidR="0006266C">
        <w:t>years</w:t>
      </w:r>
      <w:r w:rsidR="005C3191">
        <w:t xml:space="preserve"> </w:t>
      </w:r>
      <w:r w:rsidR="0006266C">
        <w:t>ago,</w:t>
      </w:r>
      <w:r w:rsidR="005C3191">
        <w:t xml:space="preserve"> </w:t>
      </w:r>
      <w:r w:rsidR="0006266C">
        <w:t>even</w:t>
      </w:r>
      <w:r w:rsidR="005C3191">
        <w:t xml:space="preserve"> </w:t>
      </w:r>
      <w:r w:rsidR="0006266C">
        <w:t>though</w:t>
      </w:r>
      <w:r w:rsidR="005C3191">
        <w:t xml:space="preserve"> </w:t>
      </w:r>
      <w:r w:rsidR="008B7932">
        <w:t>the</w:t>
      </w:r>
      <w:r w:rsidR="005C3191">
        <w:t xml:space="preserve"> </w:t>
      </w:r>
      <w:r w:rsidR="008B7932">
        <w:t>Swedish-Norwegian</w:t>
      </w:r>
      <w:r w:rsidR="005C3191">
        <w:t xml:space="preserve"> </w:t>
      </w:r>
      <w:r w:rsidR="008B7932">
        <w:t>border</w:t>
      </w:r>
      <w:r w:rsidR="005C3191">
        <w:t xml:space="preserve"> </w:t>
      </w:r>
      <w:r w:rsidR="008B7932">
        <w:t>is</w:t>
      </w:r>
      <w:r w:rsidR="005C3191">
        <w:t xml:space="preserve"> </w:t>
      </w:r>
      <w:r w:rsidR="008B7932">
        <w:t>the</w:t>
      </w:r>
      <w:r w:rsidR="005C3191">
        <w:t xml:space="preserve"> </w:t>
      </w:r>
      <w:r w:rsidR="008B7932">
        <w:t>smartest</w:t>
      </w:r>
      <w:r w:rsidR="005C3191">
        <w:t xml:space="preserve"> </w:t>
      </w:r>
      <w:r w:rsidR="008B7932">
        <w:t>and</w:t>
      </w:r>
      <w:r w:rsidR="005C3191">
        <w:t xml:space="preserve"> </w:t>
      </w:r>
      <w:r w:rsidR="008B7932">
        <w:t>fastest</w:t>
      </w:r>
      <w:r w:rsidR="005C3191">
        <w:t xml:space="preserve"> </w:t>
      </w:r>
      <w:r w:rsidR="008B7932">
        <w:t>land</w:t>
      </w:r>
      <w:r w:rsidR="005C3191">
        <w:t xml:space="preserve"> </w:t>
      </w:r>
      <w:r w:rsidR="008B7932">
        <w:t>border</w:t>
      </w:r>
      <w:r w:rsidR="005C3191">
        <w:t xml:space="preserve"> </w:t>
      </w:r>
      <w:r w:rsidR="008B7932">
        <w:t>in</w:t>
      </w:r>
      <w:r w:rsidR="005C3191">
        <w:t xml:space="preserve"> </w:t>
      </w:r>
      <w:r w:rsidR="008B7932">
        <w:t>the</w:t>
      </w:r>
      <w:r w:rsidR="005C3191">
        <w:t xml:space="preserve"> </w:t>
      </w:r>
      <w:r w:rsidR="008B7932">
        <w:t>world,</w:t>
      </w:r>
      <w:r w:rsidR="005C3191">
        <w:t xml:space="preserve"> </w:t>
      </w:r>
      <w:r w:rsidR="008B7932">
        <w:t>together</w:t>
      </w:r>
      <w:r w:rsidR="005C3191">
        <w:t xml:space="preserve"> </w:t>
      </w:r>
      <w:r w:rsidR="008B7932">
        <w:t>with</w:t>
      </w:r>
      <w:r w:rsidR="005C3191">
        <w:t xml:space="preserve"> </w:t>
      </w:r>
      <w:r w:rsidR="008B7932">
        <w:t>those</w:t>
      </w:r>
      <w:r w:rsidR="005C3191">
        <w:t xml:space="preserve"> </w:t>
      </w:r>
      <w:r w:rsidR="008B7932">
        <w:t>in</w:t>
      </w:r>
      <w:r w:rsidR="005C3191">
        <w:t xml:space="preserve"> </w:t>
      </w:r>
      <w:r w:rsidR="008B7932">
        <w:t>North</w:t>
      </w:r>
      <w:r w:rsidR="005C3191">
        <w:t xml:space="preserve"> </w:t>
      </w:r>
      <w:r w:rsidR="008B7932">
        <w:t>America</w:t>
      </w:r>
      <w:r w:rsidR="008B7A3E">
        <w:t>.</w:t>
      </w:r>
      <w:r w:rsidR="005C3191">
        <w:t xml:space="preserve"> </w:t>
      </w:r>
      <w:r w:rsidR="008B7932">
        <w:t>You</w:t>
      </w:r>
      <w:r w:rsidR="005C3191">
        <w:t xml:space="preserve"> </w:t>
      </w:r>
      <w:r w:rsidR="008B7932">
        <w:t>should</w:t>
      </w:r>
      <w:r w:rsidR="005C3191">
        <w:t xml:space="preserve"> </w:t>
      </w:r>
      <w:r w:rsidR="008B7932">
        <w:t>take</w:t>
      </w:r>
      <w:r w:rsidR="005C3191">
        <w:t xml:space="preserve"> </w:t>
      </w:r>
      <w:r w:rsidR="008B7932">
        <w:t>it</w:t>
      </w:r>
      <w:r w:rsidR="005C3191">
        <w:t xml:space="preserve"> </w:t>
      </w:r>
      <w:r w:rsidR="008B7932">
        <w:t>to</w:t>
      </w:r>
      <w:r w:rsidR="005C3191">
        <w:t xml:space="preserve"> </w:t>
      </w:r>
      <w:r w:rsidR="008B7932">
        <w:t>the</w:t>
      </w:r>
      <w:r w:rsidR="005C3191">
        <w:t xml:space="preserve"> </w:t>
      </w:r>
      <w:r w:rsidR="008B7932">
        <w:t>next</w:t>
      </w:r>
      <w:r w:rsidR="005C3191">
        <w:t xml:space="preserve"> </w:t>
      </w:r>
      <w:r w:rsidR="008B7932">
        <w:t>level</w:t>
      </w:r>
      <w:r w:rsidR="005C3191">
        <w:t xml:space="preserve"> </w:t>
      </w:r>
      <w:r w:rsidR="008B7932">
        <w:t>and</w:t>
      </w:r>
      <w:r w:rsidR="005C3191">
        <w:t xml:space="preserve"> </w:t>
      </w:r>
      <w:r w:rsidR="008B7932">
        <w:t>say,</w:t>
      </w:r>
      <w:r w:rsidR="005C3191">
        <w:t xml:space="preserve"> </w:t>
      </w:r>
      <w:r w:rsidR="008B7932">
        <w:t>“We</w:t>
      </w:r>
      <w:r w:rsidR="005C3191">
        <w:t xml:space="preserve"> </w:t>
      </w:r>
      <w:r w:rsidR="008B7932">
        <w:t>want</w:t>
      </w:r>
      <w:r w:rsidR="005C3191">
        <w:t xml:space="preserve"> </w:t>
      </w:r>
      <w:r w:rsidR="008B7932">
        <w:t>to</w:t>
      </w:r>
      <w:r w:rsidR="005C3191">
        <w:t xml:space="preserve"> </w:t>
      </w:r>
      <w:r w:rsidR="008B7932">
        <w:t>remove</w:t>
      </w:r>
      <w:r w:rsidR="005C3191">
        <w:t xml:space="preserve"> </w:t>
      </w:r>
      <w:r w:rsidR="008B7932">
        <w:t>everything”,</w:t>
      </w:r>
      <w:r w:rsidR="005C3191">
        <w:t xml:space="preserve"> </w:t>
      </w:r>
      <w:r w:rsidR="008B7932">
        <w:t>just</w:t>
      </w:r>
      <w:r w:rsidR="005C3191">
        <w:t xml:space="preserve"> </w:t>
      </w:r>
      <w:r w:rsidR="008B7932">
        <w:t>as</w:t>
      </w:r>
      <w:r w:rsidR="005C3191">
        <w:t xml:space="preserve"> </w:t>
      </w:r>
      <w:r w:rsidR="008B7932">
        <w:t>a</w:t>
      </w:r>
      <w:r w:rsidR="005C3191">
        <w:t xml:space="preserve"> </w:t>
      </w:r>
      <w:r>
        <w:t xml:space="preserve">transit </w:t>
      </w:r>
      <w:r w:rsidR="008B7932">
        <w:t>movement</w:t>
      </w:r>
      <w:r w:rsidR="005C3191">
        <w:t xml:space="preserve"> </w:t>
      </w:r>
      <w:r w:rsidR="008B7932">
        <w:t>does,</w:t>
      </w:r>
      <w:r w:rsidR="005C3191">
        <w:t xml:space="preserve"> </w:t>
      </w:r>
      <w:r w:rsidR="008B7932">
        <w:t>as</w:t>
      </w:r>
      <w:r w:rsidR="005C3191">
        <w:t xml:space="preserve"> </w:t>
      </w:r>
      <w:r w:rsidR="008B7932">
        <w:t>Alex</w:t>
      </w:r>
      <w:r w:rsidR="005C3191">
        <w:t xml:space="preserve"> </w:t>
      </w:r>
      <w:r w:rsidR="008B7932">
        <w:t>said</w:t>
      </w:r>
      <w:r w:rsidR="008B7A3E">
        <w:t>.</w:t>
      </w:r>
      <w:r w:rsidR="005C3191">
        <w:t xml:space="preserve"> </w:t>
      </w:r>
      <w:r w:rsidR="008B7932">
        <w:t>You</w:t>
      </w:r>
      <w:r w:rsidR="005C3191">
        <w:t xml:space="preserve"> </w:t>
      </w:r>
      <w:r w:rsidR="008B7932">
        <w:t>know</w:t>
      </w:r>
      <w:r w:rsidR="005C3191">
        <w:t xml:space="preserve"> </w:t>
      </w:r>
      <w:r w:rsidR="008B7932">
        <w:t>who</w:t>
      </w:r>
      <w:r w:rsidR="005C3191">
        <w:t xml:space="preserve"> </w:t>
      </w:r>
      <w:r w:rsidR="008B7932">
        <w:t>is</w:t>
      </w:r>
      <w:r w:rsidR="005C3191">
        <w:t xml:space="preserve"> </w:t>
      </w:r>
      <w:r w:rsidR="008B7932">
        <w:t>exporting</w:t>
      </w:r>
      <w:r w:rsidR="005C3191">
        <w:t xml:space="preserve"> </w:t>
      </w:r>
      <w:r w:rsidR="008B7932">
        <w:t>and</w:t>
      </w:r>
      <w:r w:rsidR="005C3191">
        <w:t xml:space="preserve"> </w:t>
      </w:r>
      <w:r w:rsidR="008B7932">
        <w:t>importing,</w:t>
      </w:r>
      <w:r w:rsidR="005C3191">
        <w:t xml:space="preserve"> </w:t>
      </w:r>
      <w:r w:rsidR="008B7932">
        <w:t>you</w:t>
      </w:r>
      <w:r w:rsidR="005C3191">
        <w:t xml:space="preserve"> </w:t>
      </w:r>
      <w:r w:rsidR="008B7932">
        <w:t>know</w:t>
      </w:r>
      <w:r w:rsidR="005C3191">
        <w:t xml:space="preserve"> </w:t>
      </w:r>
      <w:r w:rsidR="008B7932">
        <w:t>the</w:t>
      </w:r>
      <w:r w:rsidR="005C3191">
        <w:t xml:space="preserve"> </w:t>
      </w:r>
      <w:r w:rsidR="008B7932">
        <w:t>transporter,</w:t>
      </w:r>
      <w:r w:rsidR="005C3191">
        <w:t xml:space="preserve"> </w:t>
      </w:r>
      <w:r w:rsidR="008B7932">
        <w:t>and</w:t>
      </w:r>
      <w:r w:rsidR="005C3191">
        <w:t xml:space="preserve"> </w:t>
      </w:r>
      <w:r w:rsidR="008B7932">
        <w:t>you</w:t>
      </w:r>
      <w:r w:rsidR="005C3191">
        <w:t xml:space="preserve"> </w:t>
      </w:r>
      <w:r w:rsidR="008B7932">
        <w:t>only</w:t>
      </w:r>
      <w:r w:rsidR="005C3191">
        <w:t xml:space="preserve"> </w:t>
      </w:r>
      <w:r w:rsidR="008B7932">
        <w:t>identify</w:t>
      </w:r>
      <w:r>
        <w:t xml:space="preserve"> that this is</w:t>
      </w:r>
      <w:r w:rsidR="005C3191">
        <w:t xml:space="preserve"> </w:t>
      </w:r>
      <w:r w:rsidR="008B7932">
        <w:t>what</w:t>
      </w:r>
      <w:r w:rsidR="005C3191">
        <w:t xml:space="preserve"> </w:t>
      </w:r>
      <w:r w:rsidR="008B7932">
        <w:t>is</w:t>
      </w:r>
      <w:r w:rsidR="005C3191">
        <w:t xml:space="preserve"> </w:t>
      </w:r>
      <w:r w:rsidR="008B7932">
        <w:t>happening</w:t>
      </w:r>
      <w:r w:rsidR="005C3191">
        <w:t xml:space="preserve"> </w:t>
      </w:r>
      <w:r w:rsidR="008B7932">
        <w:t>at</w:t>
      </w:r>
      <w:r w:rsidR="005C3191">
        <w:t xml:space="preserve"> </w:t>
      </w:r>
      <w:r w:rsidR="008B7932">
        <w:t>the</w:t>
      </w:r>
      <w:r w:rsidR="005C3191">
        <w:t xml:space="preserve"> </w:t>
      </w:r>
      <w:r w:rsidR="008B7932">
        <w:t>border</w:t>
      </w:r>
      <w:r w:rsidR="008B7A3E">
        <w:t>.</w:t>
      </w:r>
      <w:r w:rsidR="005C3191">
        <w:t xml:space="preserve"> </w:t>
      </w:r>
      <w:r w:rsidR="008B7932">
        <w:t>That</w:t>
      </w:r>
      <w:r w:rsidR="005C3191">
        <w:t xml:space="preserve"> </w:t>
      </w:r>
      <w:r w:rsidR="008B7932">
        <w:t>can</w:t>
      </w:r>
      <w:r w:rsidR="005C3191">
        <w:t xml:space="preserve"> </w:t>
      </w:r>
      <w:r w:rsidR="008B7932">
        <w:t>be</w:t>
      </w:r>
      <w:r w:rsidR="005C3191">
        <w:t xml:space="preserve"> </w:t>
      </w:r>
      <w:r w:rsidR="008B7932">
        <w:t>done</w:t>
      </w:r>
      <w:r w:rsidR="005C3191">
        <w:t xml:space="preserve"> </w:t>
      </w:r>
      <w:r w:rsidR="008B7932">
        <w:t>very</w:t>
      </w:r>
      <w:r w:rsidR="005C3191">
        <w:t xml:space="preserve"> </w:t>
      </w:r>
      <w:r w:rsidR="008B7932">
        <w:t>simply</w:t>
      </w:r>
      <w:r>
        <w:t xml:space="preserve"> and it</w:t>
      </w:r>
      <w:r w:rsidR="005C3191">
        <w:t xml:space="preserve"> </w:t>
      </w:r>
      <w:r w:rsidR="008B7932">
        <w:t>is</w:t>
      </w:r>
      <w:r w:rsidR="005C3191">
        <w:t xml:space="preserve"> </w:t>
      </w:r>
      <w:r w:rsidR="008B7932">
        <w:t>where</w:t>
      </w:r>
      <w:r w:rsidR="005C3191">
        <w:t xml:space="preserve"> </w:t>
      </w:r>
      <w:r w:rsidR="008B7932">
        <w:t>the</w:t>
      </w:r>
      <w:r w:rsidR="005C3191">
        <w:t xml:space="preserve"> </w:t>
      </w:r>
      <w:r w:rsidR="008B7932">
        <w:t>GVMS</w:t>
      </w:r>
      <w:r w:rsidR="005C3191">
        <w:t xml:space="preserve"> </w:t>
      </w:r>
      <w:r w:rsidR="008B7932">
        <w:t>system</w:t>
      </w:r>
      <w:r w:rsidR="005C3191">
        <w:t xml:space="preserve"> </w:t>
      </w:r>
      <w:r w:rsidR="008B7932">
        <w:t>comes</w:t>
      </w:r>
      <w:r w:rsidR="005C3191">
        <w:t xml:space="preserve"> </w:t>
      </w:r>
      <w:r w:rsidR="008B7932">
        <w:t>into</w:t>
      </w:r>
      <w:r w:rsidR="005C3191">
        <w:t xml:space="preserve"> </w:t>
      </w:r>
      <w:r w:rsidR="008B7932">
        <w:t>play</w:t>
      </w:r>
      <w:r w:rsidR="005C3191">
        <w:t xml:space="preserve"> </w:t>
      </w:r>
      <w:r w:rsidR="008B7932">
        <w:t>too,</w:t>
      </w:r>
      <w:r w:rsidR="005C3191">
        <w:t xml:space="preserve"> </w:t>
      </w:r>
      <w:r w:rsidR="008B7932">
        <w:t>checking</w:t>
      </w:r>
      <w:r w:rsidR="005C3191">
        <w:t xml:space="preserve"> </w:t>
      </w:r>
      <w:r w:rsidR="008B7932">
        <w:t>at</w:t>
      </w:r>
      <w:r w:rsidR="005C3191">
        <w:t xml:space="preserve"> </w:t>
      </w:r>
      <w:r w:rsidR="008B7932">
        <w:t>the</w:t>
      </w:r>
      <w:r w:rsidR="005C3191">
        <w:t xml:space="preserve"> </w:t>
      </w:r>
      <w:r w:rsidR="008B7932">
        <w:t>border</w:t>
      </w:r>
      <w:r w:rsidR="005C3191">
        <w:t xml:space="preserve"> </w:t>
      </w:r>
      <w:r w:rsidR="008B7932">
        <w:t>or</w:t>
      </w:r>
      <w:r w:rsidR="005C3191">
        <w:t xml:space="preserve"> </w:t>
      </w:r>
      <w:r w:rsidR="008B7932">
        <w:t>at</w:t>
      </w:r>
      <w:r w:rsidR="005C3191">
        <w:t xml:space="preserve"> </w:t>
      </w:r>
      <w:r w:rsidR="008B7932">
        <w:t>the</w:t>
      </w:r>
      <w:r w:rsidR="005C3191">
        <w:t xml:space="preserve"> </w:t>
      </w:r>
      <w:r w:rsidR="008B7932">
        <w:t>port</w:t>
      </w:r>
      <w:r w:rsidR="005C3191">
        <w:t xml:space="preserve"> </w:t>
      </w:r>
      <w:r>
        <w:t xml:space="preserve">in Dover </w:t>
      </w:r>
      <w:r w:rsidR="008B7932">
        <w:t>that</w:t>
      </w:r>
      <w:r w:rsidR="005C3191">
        <w:t xml:space="preserve"> </w:t>
      </w:r>
      <w:r w:rsidR="008B7932">
        <w:t>this</w:t>
      </w:r>
      <w:r w:rsidR="005C3191">
        <w:t xml:space="preserve"> </w:t>
      </w:r>
      <w:r w:rsidR="008B7932">
        <w:t>transport</w:t>
      </w:r>
      <w:r w:rsidR="005C3191">
        <w:t xml:space="preserve"> </w:t>
      </w:r>
      <w:r w:rsidR="008B7932">
        <w:t>is</w:t>
      </w:r>
      <w:r w:rsidR="005C3191">
        <w:t xml:space="preserve"> </w:t>
      </w:r>
      <w:r w:rsidR="008B7932">
        <w:t>part</w:t>
      </w:r>
      <w:r w:rsidR="005C3191">
        <w:t xml:space="preserve"> </w:t>
      </w:r>
      <w:r w:rsidR="008B7932">
        <w:t>of</w:t>
      </w:r>
      <w:r w:rsidR="005C3191">
        <w:t xml:space="preserve"> </w:t>
      </w:r>
      <w:r w:rsidR="008B7932">
        <w:t>the</w:t>
      </w:r>
      <w:r w:rsidR="005C3191">
        <w:t xml:space="preserve"> </w:t>
      </w:r>
      <w:r w:rsidR="008B7932">
        <w:t>trusted</w:t>
      </w:r>
      <w:r w:rsidR="005C3191">
        <w:t xml:space="preserve"> </w:t>
      </w:r>
      <w:r w:rsidR="008B7932">
        <w:t>trade</w:t>
      </w:r>
      <w:r>
        <w:t xml:space="preserve"> </w:t>
      </w:r>
      <w:r w:rsidR="008B7932">
        <w:t>lane,</w:t>
      </w:r>
      <w:r w:rsidR="005C3191">
        <w:t xml:space="preserve"> </w:t>
      </w:r>
      <w:r w:rsidR="008B7932">
        <w:t>which</w:t>
      </w:r>
      <w:r w:rsidR="005C3191">
        <w:t xml:space="preserve"> </w:t>
      </w:r>
      <w:r w:rsidR="008B7932">
        <w:t>can,</w:t>
      </w:r>
      <w:r w:rsidR="005C3191">
        <w:t xml:space="preserve"> </w:t>
      </w:r>
      <w:r w:rsidR="008B7932">
        <w:t>again,</w:t>
      </w:r>
      <w:r w:rsidR="005C3191">
        <w:t xml:space="preserve"> </w:t>
      </w:r>
      <w:r w:rsidR="008B7932">
        <w:t>be</w:t>
      </w:r>
      <w:r w:rsidR="005C3191">
        <w:t xml:space="preserve"> </w:t>
      </w:r>
      <w:r w:rsidR="008B7932">
        <w:t>more</w:t>
      </w:r>
      <w:r w:rsidR="005C3191">
        <w:t xml:space="preserve"> </w:t>
      </w:r>
      <w:r w:rsidR="008B7932">
        <w:t>simplified</w:t>
      </w:r>
      <w:r w:rsidR="005C3191">
        <w:t xml:space="preserve"> </w:t>
      </w:r>
      <w:r w:rsidR="008B7932">
        <w:t>than</w:t>
      </w:r>
      <w:r w:rsidR="005C3191">
        <w:t xml:space="preserve"> </w:t>
      </w:r>
      <w:r w:rsidR="008B7932">
        <w:t>the</w:t>
      </w:r>
      <w:r w:rsidR="005C3191">
        <w:t xml:space="preserve"> </w:t>
      </w:r>
      <w:r w:rsidR="008B7932">
        <w:t>one</w:t>
      </w:r>
      <w:r w:rsidR="005C3191">
        <w:t xml:space="preserve"> </w:t>
      </w:r>
      <w:r w:rsidR="008B7932">
        <w:t>you</w:t>
      </w:r>
      <w:r w:rsidR="005C3191">
        <w:t xml:space="preserve"> </w:t>
      </w:r>
      <w:r w:rsidR="008B7932">
        <w:t>have</w:t>
      </w:r>
      <w:r w:rsidR="005C3191">
        <w:t xml:space="preserve"> </w:t>
      </w:r>
      <w:r w:rsidR="008B7932">
        <w:t>today.</w:t>
      </w:r>
    </w:p>
    <w:p w:rsidR="00A2513B" w:rsidRPr="00C235CA" w:rsidP="00A2513B">
      <w:pPr>
        <w:pStyle w:val="Question"/>
      </w:pPr>
      <w:sdt>
        <w:sdtPr>
          <w:alias w:val="Member"/>
          <w:tag w:val="&lt;Member mnisId='4136' dodsId='62731'&gt;"/>
          <w:id w:val="-1414776596"/>
          <w:placeholder>
            <w:docPart w:val="DefaultPlaceholder_1082065158"/>
          </w:placeholder>
          <w:richText/>
        </w:sdtPr>
        <w:sdtContent>
          <w:r w:rsidRPr="00A2513B">
            <w:rPr>
              <w:b/>
            </w:rPr>
            <w:t>Nigel</w:t>
          </w:r>
          <w:r w:rsidR="005C3191">
            <w:rPr>
              <w:b/>
            </w:rPr>
            <w:t xml:space="preserve"> </w:t>
          </w:r>
          <w:r w:rsidRPr="00A2513B">
            <w:rPr>
              <w:b/>
            </w:rPr>
            <w:t>Mills:</w:t>
          </w:r>
        </w:sdtContent>
      </w:sdt>
      <w:r w:rsidR="005C3191">
        <w:t xml:space="preserve"> </w:t>
      </w:r>
      <w:r>
        <w:t>I</w:t>
      </w:r>
      <w:r w:rsidR="005C3191">
        <w:t xml:space="preserve"> </w:t>
      </w:r>
      <w:r>
        <w:t>was</w:t>
      </w:r>
      <w:r w:rsidR="005C3191">
        <w:t xml:space="preserve"> </w:t>
      </w:r>
      <w:r>
        <w:t>trying</w:t>
      </w:r>
      <w:r w:rsidR="005C3191">
        <w:t xml:space="preserve"> </w:t>
      </w:r>
      <w:r>
        <w:t>to</w:t>
      </w:r>
      <w:r w:rsidR="005C3191">
        <w:t xml:space="preserve"> </w:t>
      </w:r>
      <w:r>
        <w:t>explore</w:t>
      </w:r>
      <w:r w:rsidR="005C3191">
        <w:t xml:space="preserve"> </w:t>
      </w:r>
      <w:r>
        <w:t>whether,</w:t>
      </w:r>
      <w:r w:rsidR="005C3191">
        <w:t xml:space="preserve"> </w:t>
      </w:r>
      <w:r>
        <w:t>if</w:t>
      </w:r>
      <w:r w:rsidR="005C3191">
        <w:t xml:space="preserve"> </w:t>
      </w:r>
      <w:r>
        <w:t>I</w:t>
      </w:r>
      <w:r w:rsidR="005C3191">
        <w:t xml:space="preserve"> </w:t>
      </w:r>
      <w:r>
        <w:t>am</w:t>
      </w:r>
      <w:r w:rsidR="005C3191">
        <w:t xml:space="preserve"> </w:t>
      </w:r>
      <w:r>
        <w:t>a</w:t>
      </w:r>
      <w:r w:rsidR="005C3191">
        <w:t xml:space="preserve"> </w:t>
      </w:r>
      <w:r>
        <w:t>small</w:t>
      </w:r>
      <w:r w:rsidR="005C3191">
        <w:t xml:space="preserve"> </w:t>
      </w:r>
      <w:r>
        <w:t>trader,</w:t>
      </w:r>
      <w:r w:rsidR="005C3191">
        <w:t xml:space="preserve"> </w:t>
      </w:r>
      <w:r>
        <w:t>I</w:t>
      </w:r>
      <w:r w:rsidR="005C3191">
        <w:t xml:space="preserve"> </w:t>
      </w:r>
      <w:r>
        <w:t>should</w:t>
      </w:r>
      <w:r w:rsidR="005C3191">
        <w:t xml:space="preserve"> </w:t>
      </w:r>
      <w:r>
        <w:t>be</w:t>
      </w:r>
      <w:r w:rsidR="005C3191">
        <w:t xml:space="preserve"> </w:t>
      </w:r>
      <w:r>
        <w:t>thinking</w:t>
      </w:r>
      <w:r w:rsidR="005C3191">
        <w:t xml:space="preserve"> </w:t>
      </w:r>
      <w:r>
        <w:t>that</w:t>
      </w:r>
      <w:r w:rsidR="005C3191">
        <w:t xml:space="preserve"> </w:t>
      </w:r>
      <w:r>
        <w:t>I</w:t>
      </w:r>
      <w:r w:rsidR="005C3191">
        <w:t xml:space="preserve"> </w:t>
      </w:r>
      <w:r>
        <w:t>can</w:t>
      </w:r>
      <w:r w:rsidR="005C3191">
        <w:t xml:space="preserve"> </w:t>
      </w:r>
      <w:r>
        <w:t>just</w:t>
      </w:r>
      <w:r w:rsidR="005C3191">
        <w:t xml:space="preserve"> </w:t>
      </w:r>
      <w:r>
        <w:t>wait</w:t>
      </w:r>
      <w:r w:rsidR="005C3191">
        <w:t xml:space="preserve"> </w:t>
      </w:r>
      <w:r>
        <w:t>until</w:t>
      </w:r>
      <w:r w:rsidR="005C3191">
        <w:t xml:space="preserve"> </w:t>
      </w:r>
      <w:r>
        <w:t>1</w:t>
      </w:r>
      <w:r w:rsidR="005C3191">
        <w:t xml:space="preserve"> </w:t>
      </w:r>
      <w:r>
        <w:t>July</w:t>
      </w:r>
      <w:r w:rsidR="005C3191">
        <w:t xml:space="preserve"> </w:t>
      </w:r>
      <w:r>
        <w:t>2021</w:t>
      </w:r>
      <w:r w:rsidR="005C3191">
        <w:t xml:space="preserve"> </w:t>
      </w:r>
      <w:r>
        <w:t>now,</w:t>
      </w:r>
      <w:r w:rsidR="005C3191">
        <w:t xml:space="preserve"> </w:t>
      </w:r>
      <w:r>
        <w:t>or</w:t>
      </w:r>
      <w:r w:rsidR="005C3191">
        <w:t xml:space="preserve"> </w:t>
      </w:r>
      <w:r>
        <w:t>whether</w:t>
      </w:r>
      <w:r w:rsidR="005C3191">
        <w:t xml:space="preserve"> </w:t>
      </w:r>
      <w:r>
        <w:t>I</w:t>
      </w:r>
      <w:r w:rsidR="005C3191">
        <w:t xml:space="preserve"> </w:t>
      </w:r>
      <w:r>
        <w:t>should</w:t>
      </w:r>
      <w:r w:rsidR="005C3191">
        <w:t xml:space="preserve"> </w:t>
      </w:r>
      <w:r>
        <w:t>be</w:t>
      </w:r>
      <w:r w:rsidR="005C3191">
        <w:t xml:space="preserve"> </w:t>
      </w:r>
      <w:r>
        <w:t>thinking</w:t>
      </w:r>
      <w:r w:rsidR="005C3191">
        <w:t xml:space="preserve"> </w:t>
      </w:r>
      <w:r>
        <w:t>that</w:t>
      </w:r>
      <w:r w:rsidR="005C3191">
        <w:t xml:space="preserve"> </w:t>
      </w:r>
      <w:r>
        <w:t>I</w:t>
      </w:r>
      <w:r w:rsidR="005C3191">
        <w:t xml:space="preserve"> </w:t>
      </w:r>
      <w:r>
        <w:t>need</w:t>
      </w:r>
      <w:r w:rsidR="005C3191">
        <w:t xml:space="preserve"> </w:t>
      </w:r>
      <w:r>
        <w:t>to</w:t>
      </w:r>
      <w:r w:rsidR="005C3191">
        <w:t xml:space="preserve"> </w:t>
      </w:r>
      <w:r>
        <w:t>be</w:t>
      </w:r>
      <w:r w:rsidR="005C3191">
        <w:t xml:space="preserve"> </w:t>
      </w:r>
      <w:r>
        <w:t>able</w:t>
      </w:r>
      <w:r w:rsidR="005C3191">
        <w:t xml:space="preserve"> </w:t>
      </w:r>
      <w:r>
        <w:t>to</w:t>
      </w:r>
      <w:r w:rsidR="005C3191">
        <w:t xml:space="preserve"> </w:t>
      </w:r>
      <w:r>
        <w:t>do</w:t>
      </w:r>
      <w:r w:rsidR="005C3191">
        <w:t xml:space="preserve"> </w:t>
      </w:r>
      <w:r>
        <w:t>this</w:t>
      </w:r>
      <w:r w:rsidR="005C3191">
        <w:t xml:space="preserve"> </w:t>
      </w:r>
      <w:r>
        <w:t>from</w:t>
      </w:r>
      <w:r w:rsidR="005C3191">
        <w:t xml:space="preserve"> </w:t>
      </w:r>
      <w:r>
        <w:t>the</w:t>
      </w:r>
      <w:r w:rsidR="005C3191">
        <w:t xml:space="preserve"> </w:t>
      </w:r>
      <w:r>
        <w:t>start</w:t>
      </w:r>
      <w:r w:rsidR="008B7A3E">
        <w:t>.</w:t>
      </w:r>
      <w:r w:rsidR="005C3191">
        <w:t xml:space="preserve"> </w:t>
      </w:r>
      <w:r>
        <w:t>There</w:t>
      </w:r>
      <w:r w:rsidR="005C3191">
        <w:t xml:space="preserve"> </w:t>
      </w:r>
      <w:r>
        <w:t>is</w:t>
      </w:r>
      <w:r w:rsidR="005C3191">
        <w:t xml:space="preserve"> </w:t>
      </w:r>
      <w:r>
        <w:t>going</w:t>
      </w:r>
      <w:r w:rsidR="005C3191">
        <w:t xml:space="preserve"> </w:t>
      </w:r>
      <w:r>
        <w:t>to</w:t>
      </w:r>
      <w:r w:rsidR="005C3191">
        <w:t xml:space="preserve"> </w:t>
      </w:r>
      <w:r>
        <w:t>be</w:t>
      </w:r>
      <w:r w:rsidR="005C3191">
        <w:t xml:space="preserve"> </w:t>
      </w:r>
      <w:r>
        <w:t>some</w:t>
      </w:r>
      <w:r w:rsidR="005C3191">
        <w:t xml:space="preserve"> </w:t>
      </w:r>
      <w:r>
        <w:t>compliance</w:t>
      </w:r>
      <w:r w:rsidR="005C3191">
        <w:t xml:space="preserve"> </w:t>
      </w:r>
      <w:r>
        <w:t>required</w:t>
      </w:r>
      <w:r w:rsidR="005C3191">
        <w:t xml:space="preserve"> </w:t>
      </w:r>
      <w:r>
        <w:t>from</w:t>
      </w:r>
      <w:r w:rsidR="005C3191">
        <w:t xml:space="preserve"> </w:t>
      </w:r>
      <w:r>
        <w:t>day</w:t>
      </w:r>
      <w:r w:rsidR="005C3191">
        <w:t xml:space="preserve"> </w:t>
      </w:r>
      <w:r>
        <w:t>one</w:t>
      </w:r>
      <w:r w:rsidR="005C3191">
        <w:t xml:space="preserve"> </w:t>
      </w:r>
      <w:r>
        <w:t>and</w:t>
      </w:r>
      <w:r w:rsidR="005C3191">
        <w:t xml:space="preserve"> </w:t>
      </w:r>
      <w:r>
        <w:t>I</w:t>
      </w:r>
      <w:r w:rsidR="005C3191">
        <w:t xml:space="preserve"> </w:t>
      </w:r>
      <w:r>
        <w:t>may</w:t>
      </w:r>
      <w:r w:rsidR="005C3191">
        <w:t xml:space="preserve"> </w:t>
      </w:r>
      <w:r>
        <w:t>as</w:t>
      </w:r>
      <w:r w:rsidR="005C3191">
        <w:t xml:space="preserve"> </w:t>
      </w:r>
      <w:r>
        <w:t>well</w:t>
      </w:r>
      <w:r w:rsidR="005C3191">
        <w:t xml:space="preserve"> </w:t>
      </w:r>
      <w:r>
        <w:t>learn</w:t>
      </w:r>
      <w:r w:rsidR="005C3191">
        <w:t xml:space="preserve"> </w:t>
      </w:r>
      <w:r>
        <w:t>the</w:t>
      </w:r>
      <w:r w:rsidR="005C3191">
        <w:t xml:space="preserve"> </w:t>
      </w:r>
      <w:r>
        <w:t>full</w:t>
      </w:r>
      <w:r w:rsidR="005C3191">
        <w:t xml:space="preserve"> </w:t>
      </w:r>
      <w:r>
        <w:t>system,</w:t>
      </w:r>
      <w:r w:rsidR="005C3191">
        <w:t xml:space="preserve"> </w:t>
      </w:r>
      <w:r>
        <w:t>rather</w:t>
      </w:r>
      <w:r w:rsidR="005C3191">
        <w:t xml:space="preserve"> </w:t>
      </w:r>
      <w:r>
        <w:t>than</w:t>
      </w:r>
      <w:r w:rsidR="005C3191">
        <w:t xml:space="preserve"> </w:t>
      </w:r>
      <w:r>
        <w:t>learn</w:t>
      </w:r>
      <w:r w:rsidR="005C3191">
        <w:t xml:space="preserve"> </w:t>
      </w:r>
      <w:r>
        <w:t>some</w:t>
      </w:r>
      <w:r w:rsidR="005C3191">
        <w:t xml:space="preserve"> </w:t>
      </w:r>
      <w:r>
        <w:t>temporary</w:t>
      </w:r>
      <w:r w:rsidR="005C3191">
        <w:t xml:space="preserve"> </w:t>
      </w:r>
      <w:r>
        <w:t>one</w:t>
      </w:r>
      <w:r w:rsidR="005C3191">
        <w:t xml:space="preserve"> </w:t>
      </w:r>
      <w:r>
        <w:t>and</w:t>
      </w:r>
      <w:r w:rsidR="005C3191">
        <w:t xml:space="preserve"> </w:t>
      </w:r>
      <w:r>
        <w:t>then</w:t>
      </w:r>
      <w:r w:rsidR="005C3191">
        <w:t xml:space="preserve"> </w:t>
      </w:r>
      <w:r>
        <w:t>have</w:t>
      </w:r>
      <w:r w:rsidR="005C3191">
        <w:t xml:space="preserve"> </w:t>
      </w:r>
      <w:r>
        <w:t>to</w:t>
      </w:r>
      <w:r w:rsidR="005C3191">
        <w:t xml:space="preserve"> </w:t>
      </w:r>
      <w:r>
        <w:t>work</w:t>
      </w:r>
      <w:r w:rsidR="005C3191">
        <w:t xml:space="preserve"> </w:t>
      </w:r>
      <w:r>
        <w:t>out</w:t>
      </w:r>
      <w:r w:rsidR="005C3191">
        <w:t xml:space="preserve"> </w:t>
      </w:r>
      <w:r>
        <w:t>what</w:t>
      </w:r>
      <w:r w:rsidR="005C3191">
        <w:t xml:space="preserve"> </w:t>
      </w:r>
      <w:r>
        <w:t>day</w:t>
      </w:r>
      <w:r w:rsidR="005C3191">
        <w:t xml:space="preserve"> </w:t>
      </w:r>
      <w:r>
        <w:t>I</w:t>
      </w:r>
      <w:r w:rsidR="005C3191">
        <w:t xml:space="preserve"> </w:t>
      </w:r>
      <w:r>
        <w:t>have</w:t>
      </w:r>
      <w:r w:rsidR="005C3191">
        <w:t xml:space="preserve"> </w:t>
      </w:r>
      <w:r>
        <w:t>to</w:t>
      </w:r>
      <w:r w:rsidR="005C3191">
        <w:t xml:space="preserve"> </w:t>
      </w:r>
      <w:r>
        <w:t>change</w:t>
      </w:r>
      <w:r w:rsidR="008B7A3E">
        <w:t>.</w:t>
      </w:r>
      <w:r w:rsidR="005C3191">
        <w:t xml:space="preserve"> </w:t>
      </w:r>
      <w:r>
        <w:t>I</w:t>
      </w:r>
      <w:r w:rsidR="005C3191">
        <w:t xml:space="preserve"> </w:t>
      </w:r>
      <w:r>
        <w:t>just</w:t>
      </w:r>
      <w:r w:rsidR="005C3191">
        <w:t xml:space="preserve"> </w:t>
      </w:r>
      <w:r>
        <w:t>cannot</w:t>
      </w:r>
      <w:r w:rsidR="005C3191">
        <w:t xml:space="preserve"> </w:t>
      </w:r>
      <w:r>
        <w:t>see</w:t>
      </w:r>
      <w:r w:rsidR="005C3191">
        <w:t xml:space="preserve"> </w:t>
      </w:r>
      <w:r>
        <w:t>it</w:t>
      </w:r>
      <w:r w:rsidR="005C3191">
        <w:t xml:space="preserve"> </w:t>
      </w:r>
      <w:r>
        <w:t>being</w:t>
      </w:r>
      <w:r w:rsidR="005C3191">
        <w:t xml:space="preserve"> </w:t>
      </w:r>
      <w:r>
        <w:t>as</w:t>
      </w:r>
      <w:r w:rsidR="005C3191">
        <w:t xml:space="preserve"> </w:t>
      </w:r>
      <w:r>
        <w:t>easy</w:t>
      </w:r>
      <w:r w:rsidR="005C3191">
        <w:t xml:space="preserve"> </w:t>
      </w:r>
      <w:r>
        <w:t>as</w:t>
      </w:r>
      <w:r w:rsidR="005C3191">
        <w:t xml:space="preserve"> </w:t>
      </w:r>
      <w:r>
        <w:t>doing</w:t>
      </w:r>
      <w:r w:rsidR="005C3191">
        <w:t xml:space="preserve"> </w:t>
      </w:r>
      <w:r>
        <w:t>nothing</w:t>
      </w:r>
      <w:r w:rsidR="005C3191">
        <w:t xml:space="preserve"> </w:t>
      </w:r>
      <w:r>
        <w:t>and</w:t>
      </w:r>
      <w:r w:rsidR="005C3191">
        <w:t xml:space="preserve"> </w:t>
      </w:r>
      <w:r>
        <w:t>paying</w:t>
      </w:r>
      <w:r w:rsidR="005C3191">
        <w:t xml:space="preserve"> </w:t>
      </w:r>
      <w:r>
        <w:t>after</w:t>
      </w:r>
      <w:r w:rsidR="005C3191">
        <w:t xml:space="preserve"> </w:t>
      </w:r>
      <w:r>
        <w:t>six</w:t>
      </w:r>
      <w:r w:rsidR="005C3191">
        <w:t xml:space="preserve"> </w:t>
      </w:r>
      <w:r>
        <w:t>months</w:t>
      </w:r>
      <w:r w:rsidR="005C3191">
        <w:t xml:space="preserve"> </w:t>
      </w:r>
      <w:r>
        <w:t>from</w:t>
      </w:r>
      <w:r w:rsidR="005C3191">
        <w:t xml:space="preserve"> </w:t>
      </w:r>
      <w:r>
        <w:t>1</w:t>
      </w:r>
      <w:r w:rsidR="005C3191">
        <w:t xml:space="preserve"> </w:t>
      </w:r>
      <w:r>
        <w:t>January.</w:t>
      </w:r>
    </w:p>
    <w:p w:rsidR="00C235CA" w:rsidP="00C235CA">
      <w:pPr>
        <w:pStyle w:val="Answer"/>
      </w:pPr>
      <w:sdt>
        <w:sdtPr>
          <w:alias w:val="Witness"/>
          <w:id w:val="467798283"/>
          <w:placeholder>
            <w:docPart w:val="DefaultPlaceholder_1082065158"/>
          </w:placeholder>
          <w:richText/>
        </w:sdtPr>
        <w:sdtContent>
          <w:r w:rsidRPr="008B7A3E" w:rsidR="008B7A3E">
            <w:rPr>
              <w:b/>
              <w:i/>
            </w:rPr>
            <w:t>Alex</w:t>
          </w:r>
          <w:r w:rsidR="005C3191">
            <w:rPr>
              <w:b/>
              <w:i/>
            </w:rPr>
            <w:t xml:space="preserve"> </w:t>
          </w:r>
          <w:r w:rsidRPr="008B7A3E" w:rsidR="008B7A3E">
            <w:rPr>
              <w:b/>
              <w:i/>
            </w:rPr>
            <w:t>Veitch:</w:t>
          </w:r>
        </w:sdtContent>
      </w:sdt>
      <w:r w:rsidR="005C3191">
        <w:t xml:space="preserve"> </w:t>
      </w:r>
      <w:r w:rsidR="00A2513B">
        <w:t>You</w:t>
      </w:r>
      <w:r w:rsidR="005C3191">
        <w:t xml:space="preserve"> </w:t>
      </w:r>
      <w:r w:rsidR="00A2513B">
        <w:t>are</w:t>
      </w:r>
      <w:r w:rsidR="005C3191">
        <w:t xml:space="preserve"> </w:t>
      </w:r>
      <w:r w:rsidR="00A2513B">
        <w:t>right</w:t>
      </w:r>
      <w:r w:rsidR="008B7A3E">
        <w:t>.</w:t>
      </w:r>
      <w:r w:rsidR="005C3191">
        <w:t xml:space="preserve"> </w:t>
      </w:r>
      <w:r w:rsidR="00A2513B">
        <w:t>If</w:t>
      </w:r>
      <w:r w:rsidR="005C3191">
        <w:t xml:space="preserve"> </w:t>
      </w:r>
      <w:r w:rsidR="00A2513B">
        <w:t>you</w:t>
      </w:r>
      <w:r w:rsidR="005C3191">
        <w:t xml:space="preserve"> </w:t>
      </w:r>
      <w:r w:rsidR="00A2513B">
        <w:t>are</w:t>
      </w:r>
      <w:r w:rsidR="005C3191">
        <w:t xml:space="preserve"> </w:t>
      </w:r>
      <w:r w:rsidR="00A2513B">
        <w:t>in</w:t>
      </w:r>
      <w:r w:rsidR="005C3191">
        <w:t xml:space="preserve"> </w:t>
      </w:r>
      <w:r w:rsidR="00A2513B">
        <w:t>that</w:t>
      </w:r>
      <w:r w:rsidR="005C3191">
        <w:t xml:space="preserve"> </w:t>
      </w:r>
      <w:r w:rsidR="00A2513B">
        <w:t>position,</w:t>
      </w:r>
      <w:r w:rsidR="005C3191">
        <w:t xml:space="preserve"> </w:t>
      </w:r>
      <w:r w:rsidR="00A2513B">
        <w:t>you</w:t>
      </w:r>
      <w:r w:rsidR="005C3191">
        <w:t xml:space="preserve"> </w:t>
      </w:r>
      <w:r w:rsidR="00A2513B">
        <w:t>have</w:t>
      </w:r>
      <w:r w:rsidR="005C3191">
        <w:t xml:space="preserve"> </w:t>
      </w:r>
      <w:r w:rsidR="00A2513B">
        <w:t>to</w:t>
      </w:r>
      <w:r w:rsidR="005C3191">
        <w:t xml:space="preserve"> </w:t>
      </w:r>
      <w:r w:rsidR="00A2513B">
        <w:t>be</w:t>
      </w:r>
      <w:r w:rsidR="005C3191">
        <w:t xml:space="preserve"> </w:t>
      </w:r>
      <w:r w:rsidR="00A2513B">
        <w:t>ready</w:t>
      </w:r>
      <w:r w:rsidR="005C3191">
        <w:t xml:space="preserve"> </w:t>
      </w:r>
      <w:r w:rsidR="00A2513B">
        <w:t>to</w:t>
      </w:r>
      <w:r w:rsidR="005C3191">
        <w:t xml:space="preserve"> </w:t>
      </w:r>
      <w:r w:rsidR="00A2513B">
        <w:t>do</w:t>
      </w:r>
      <w:r w:rsidR="005C3191">
        <w:t xml:space="preserve"> </w:t>
      </w:r>
      <w:r w:rsidR="00A2513B">
        <w:t>customs</w:t>
      </w:r>
      <w:r w:rsidR="005C3191">
        <w:t xml:space="preserve"> </w:t>
      </w:r>
      <w:r w:rsidR="00A2513B">
        <w:t>paperwork</w:t>
      </w:r>
      <w:r w:rsidR="005C3191">
        <w:t xml:space="preserve"> </w:t>
      </w:r>
      <w:r w:rsidR="00A2513B">
        <w:t>from</w:t>
      </w:r>
      <w:r w:rsidR="005C3191">
        <w:t xml:space="preserve"> </w:t>
      </w:r>
      <w:r w:rsidR="00A2513B">
        <w:t>1</w:t>
      </w:r>
      <w:r w:rsidR="005C3191">
        <w:t xml:space="preserve"> </w:t>
      </w:r>
      <w:r w:rsidR="00A2513B">
        <w:t>January,</w:t>
      </w:r>
      <w:r w:rsidR="005C3191">
        <w:t xml:space="preserve"> </w:t>
      </w:r>
      <w:r w:rsidR="00A2513B">
        <w:t>import</w:t>
      </w:r>
      <w:r w:rsidR="005C3191">
        <w:t xml:space="preserve"> </w:t>
      </w:r>
      <w:r w:rsidR="00A2513B">
        <w:t>or</w:t>
      </w:r>
      <w:r w:rsidR="005C3191">
        <w:t xml:space="preserve"> </w:t>
      </w:r>
      <w:r w:rsidR="00A2513B">
        <w:t>export.</w:t>
      </w:r>
    </w:p>
    <w:p w:rsidR="00A2513B" w:rsidP="00A2513B">
      <w:pPr>
        <w:pStyle w:val="Question"/>
      </w:pPr>
      <w:sdt>
        <w:sdtPr>
          <w:alias w:val="Member"/>
          <w:tag w:val="&lt;Member mnisId='4136' dodsId='62731'&gt;"/>
          <w:id w:val="1592048172"/>
          <w:placeholder>
            <w:docPart w:val="DefaultPlaceholder_1082065158"/>
          </w:placeholder>
          <w:richText/>
        </w:sdtPr>
        <w:sdtContent>
          <w:r w:rsidRPr="00A2513B">
            <w:rPr>
              <w:b/>
            </w:rPr>
            <w:t>Nigel</w:t>
          </w:r>
          <w:r w:rsidR="005C3191">
            <w:rPr>
              <w:b/>
            </w:rPr>
            <w:t xml:space="preserve"> </w:t>
          </w:r>
          <w:r w:rsidRPr="00A2513B">
            <w:rPr>
              <w:b/>
            </w:rPr>
            <w:t>Mills:</w:t>
          </w:r>
        </w:sdtContent>
      </w:sdt>
      <w:r w:rsidR="005C3191">
        <w:t xml:space="preserve"> </w:t>
      </w:r>
      <w:r>
        <w:t>Lars,</w:t>
      </w:r>
      <w:r w:rsidR="005C3191">
        <w:t xml:space="preserve"> </w:t>
      </w:r>
      <w:r>
        <w:t>can</w:t>
      </w:r>
      <w:r w:rsidR="005C3191">
        <w:t xml:space="preserve"> </w:t>
      </w:r>
      <w:r>
        <w:t>you</w:t>
      </w:r>
      <w:r w:rsidR="005C3191">
        <w:t xml:space="preserve"> </w:t>
      </w:r>
      <w:r>
        <w:t>help</w:t>
      </w:r>
      <w:r w:rsidR="005C3191">
        <w:t xml:space="preserve"> </w:t>
      </w:r>
      <w:r>
        <w:t>me</w:t>
      </w:r>
      <w:r w:rsidR="005C3191">
        <w:t xml:space="preserve"> </w:t>
      </w:r>
      <w:r>
        <w:t>on</w:t>
      </w:r>
      <w:r w:rsidR="005C3191">
        <w:t xml:space="preserve"> </w:t>
      </w:r>
      <w:r>
        <w:t>the</w:t>
      </w:r>
      <w:r w:rsidR="005C3191">
        <w:t xml:space="preserve"> </w:t>
      </w:r>
      <w:r>
        <w:t>Irish</w:t>
      </w:r>
      <w:r w:rsidR="005C3191">
        <w:t xml:space="preserve"> </w:t>
      </w:r>
      <w:r>
        <w:t>border</w:t>
      </w:r>
      <w:r w:rsidR="005C3191">
        <w:t xml:space="preserve"> </w:t>
      </w:r>
      <w:r>
        <w:t>and</w:t>
      </w:r>
      <w:r w:rsidR="005C3191">
        <w:t xml:space="preserve"> </w:t>
      </w:r>
      <w:r>
        <w:t>goods</w:t>
      </w:r>
      <w:r w:rsidR="005C3191">
        <w:t xml:space="preserve"> </w:t>
      </w:r>
      <w:r>
        <w:t>coming</w:t>
      </w:r>
      <w:r w:rsidR="005C3191">
        <w:t xml:space="preserve"> </w:t>
      </w:r>
      <w:r>
        <w:t>from</w:t>
      </w:r>
      <w:r w:rsidR="005C3191">
        <w:t xml:space="preserve"> </w:t>
      </w:r>
      <w:r>
        <w:t>Ireland</w:t>
      </w:r>
      <w:r w:rsidR="005C3191">
        <w:t xml:space="preserve"> </w:t>
      </w:r>
      <w:r>
        <w:t>via</w:t>
      </w:r>
      <w:r w:rsidR="005C3191">
        <w:t xml:space="preserve"> </w:t>
      </w:r>
      <w:r>
        <w:t>Northern</w:t>
      </w:r>
      <w:r w:rsidR="005C3191">
        <w:t xml:space="preserve"> </w:t>
      </w:r>
      <w:r>
        <w:t>Ireland</w:t>
      </w:r>
      <w:r w:rsidR="005C3191">
        <w:t xml:space="preserve"> </w:t>
      </w:r>
      <w:r>
        <w:t>to</w:t>
      </w:r>
      <w:r w:rsidR="005C3191">
        <w:t xml:space="preserve"> </w:t>
      </w:r>
      <w:r>
        <w:t>the</w:t>
      </w:r>
      <w:r w:rsidR="005C3191">
        <w:t xml:space="preserve"> </w:t>
      </w:r>
      <w:r>
        <w:t>mainland</w:t>
      </w:r>
      <w:r w:rsidR="008B7A3E">
        <w:t>?</w:t>
      </w:r>
      <w:r w:rsidR="005C3191">
        <w:t xml:space="preserve"> </w:t>
      </w:r>
      <w:r>
        <w:t>We</w:t>
      </w:r>
      <w:r w:rsidR="005C3191">
        <w:t xml:space="preserve"> </w:t>
      </w:r>
      <w:r>
        <w:t>talk</w:t>
      </w:r>
      <w:r w:rsidR="005C3191">
        <w:t xml:space="preserve"> </w:t>
      </w:r>
      <w:r>
        <w:t>about</w:t>
      </w:r>
      <w:r w:rsidR="005C3191">
        <w:t xml:space="preserve"> </w:t>
      </w:r>
      <w:r>
        <w:t>it</w:t>
      </w:r>
      <w:r w:rsidR="005C3191">
        <w:t xml:space="preserve"> </w:t>
      </w:r>
      <w:r>
        <w:t>being</w:t>
      </w:r>
      <w:r w:rsidR="005C3191">
        <w:t xml:space="preserve"> </w:t>
      </w:r>
      <w:r>
        <w:t>completely</w:t>
      </w:r>
      <w:r w:rsidR="005C3191">
        <w:t xml:space="preserve"> </w:t>
      </w:r>
      <w:r>
        <w:t>free</w:t>
      </w:r>
      <w:r w:rsidR="005C3191">
        <w:t xml:space="preserve"> </w:t>
      </w:r>
      <w:r>
        <w:t>of</w:t>
      </w:r>
      <w:r w:rsidR="005C3191">
        <w:t xml:space="preserve"> </w:t>
      </w:r>
      <w:r>
        <w:t>any</w:t>
      </w:r>
      <w:r w:rsidR="005C3191">
        <w:t xml:space="preserve"> </w:t>
      </w:r>
      <w:r>
        <w:t>fetter</w:t>
      </w:r>
      <w:r w:rsidR="005C3191">
        <w:t xml:space="preserve"> </w:t>
      </w:r>
      <w:r>
        <w:t>but</w:t>
      </w:r>
      <w:r w:rsidR="005C3191">
        <w:t xml:space="preserve"> </w:t>
      </w:r>
      <w:r>
        <w:t>then</w:t>
      </w:r>
      <w:r w:rsidR="005C3191">
        <w:t xml:space="preserve"> </w:t>
      </w:r>
      <w:r>
        <w:t>you</w:t>
      </w:r>
      <w:r w:rsidR="005C3191">
        <w:t xml:space="preserve"> </w:t>
      </w:r>
      <w:r>
        <w:t>talk</w:t>
      </w:r>
      <w:r w:rsidR="005C3191">
        <w:t xml:space="preserve"> </w:t>
      </w:r>
      <w:r>
        <w:t>about</w:t>
      </w:r>
      <w:r w:rsidR="005C3191">
        <w:t xml:space="preserve"> </w:t>
      </w:r>
      <w:r>
        <w:t>export</w:t>
      </w:r>
      <w:r w:rsidR="005C3191">
        <w:t xml:space="preserve"> </w:t>
      </w:r>
      <w:r>
        <w:t>declarations</w:t>
      </w:r>
      <w:r w:rsidR="008B7A3E">
        <w:t>.</w:t>
      </w:r>
      <w:r w:rsidR="005C3191">
        <w:t xml:space="preserve"> </w:t>
      </w:r>
      <w:r>
        <w:t>If</w:t>
      </w:r>
      <w:r w:rsidR="005C3191">
        <w:t xml:space="preserve"> </w:t>
      </w:r>
      <w:r>
        <w:t>I</w:t>
      </w:r>
      <w:r w:rsidR="005C3191">
        <w:t xml:space="preserve"> </w:t>
      </w:r>
      <w:r>
        <w:t>am</w:t>
      </w:r>
      <w:r w:rsidR="005C3191">
        <w:t xml:space="preserve"> </w:t>
      </w:r>
      <w:r>
        <w:t>an</w:t>
      </w:r>
      <w:r w:rsidR="005C3191">
        <w:t xml:space="preserve"> </w:t>
      </w:r>
      <w:r>
        <w:t>Irish</w:t>
      </w:r>
      <w:r w:rsidR="005C3191">
        <w:t xml:space="preserve"> </w:t>
      </w:r>
      <w:r>
        <w:t>company</w:t>
      </w:r>
      <w:r w:rsidR="005C3191">
        <w:t xml:space="preserve"> </w:t>
      </w:r>
      <w:r>
        <w:t>and</w:t>
      </w:r>
      <w:r w:rsidR="005C3191">
        <w:t xml:space="preserve"> </w:t>
      </w:r>
      <w:r>
        <w:t>I</w:t>
      </w:r>
      <w:r w:rsidR="005C3191">
        <w:t xml:space="preserve"> </w:t>
      </w:r>
      <w:r>
        <w:t>move</w:t>
      </w:r>
      <w:r w:rsidR="005C3191">
        <w:t xml:space="preserve"> </w:t>
      </w:r>
      <w:r>
        <w:t>something</w:t>
      </w:r>
      <w:r w:rsidR="005C3191">
        <w:t xml:space="preserve"> </w:t>
      </w:r>
      <w:r>
        <w:t>into</w:t>
      </w:r>
      <w:r w:rsidR="005C3191">
        <w:t xml:space="preserve"> </w:t>
      </w:r>
      <w:r>
        <w:t>Northern</w:t>
      </w:r>
      <w:r w:rsidR="005C3191">
        <w:t xml:space="preserve"> </w:t>
      </w:r>
      <w:r>
        <w:t>Ireland,</w:t>
      </w:r>
      <w:r w:rsidR="005C3191">
        <w:t xml:space="preserve"> </w:t>
      </w:r>
      <w:r w:rsidR="00B33EF4">
        <w:t>I</w:t>
      </w:r>
      <w:r w:rsidR="005C3191">
        <w:t xml:space="preserve"> </w:t>
      </w:r>
      <w:r w:rsidR="00B33EF4">
        <w:t>have</w:t>
      </w:r>
      <w:r w:rsidR="005C3191">
        <w:t xml:space="preserve"> </w:t>
      </w:r>
      <w:r w:rsidR="00B33EF4">
        <w:t>to</w:t>
      </w:r>
      <w:r w:rsidR="005C3191">
        <w:t xml:space="preserve"> </w:t>
      </w:r>
      <w:r w:rsidR="00B33EF4">
        <w:t>do</w:t>
      </w:r>
      <w:r w:rsidR="005C3191">
        <w:t xml:space="preserve"> </w:t>
      </w:r>
      <w:r w:rsidR="00B33EF4">
        <w:t>nothing</w:t>
      </w:r>
      <w:r w:rsidR="005C3191">
        <w:t xml:space="preserve"> </w:t>
      </w:r>
      <w:r w:rsidR="00B33EF4">
        <w:t>at</w:t>
      </w:r>
      <w:r w:rsidR="005C3191">
        <w:t xml:space="preserve"> </w:t>
      </w:r>
      <w:r w:rsidR="00B33EF4">
        <w:t>that</w:t>
      </w:r>
      <w:r w:rsidR="005C3191">
        <w:t xml:space="preserve"> </w:t>
      </w:r>
      <w:r w:rsidR="00B33EF4">
        <w:t>point</w:t>
      </w:r>
      <w:r w:rsidR="005C3191">
        <w:t xml:space="preserve"> </w:t>
      </w:r>
      <w:r w:rsidR="00B33EF4">
        <w:t>because</w:t>
      </w:r>
      <w:r w:rsidR="005C3191">
        <w:t xml:space="preserve"> </w:t>
      </w:r>
      <w:r w:rsidR="00B33EF4">
        <w:t>that</w:t>
      </w:r>
      <w:r w:rsidR="005C3191">
        <w:t xml:space="preserve"> </w:t>
      </w:r>
      <w:r w:rsidR="00B33EF4">
        <w:t>border</w:t>
      </w:r>
      <w:r w:rsidR="005C3191">
        <w:t xml:space="preserve"> </w:t>
      </w:r>
      <w:r w:rsidR="00B33EF4">
        <w:t>is</w:t>
      </w:r>
      <w:r w:rsidR="005C3191">
        <w:t xml:space="preserve"> </w:t>
      </w:r>
      <w:r w:rsidR="00B33EF4">
        <w:t>not</w:t>
      </w:r>
      <w:r w:rsidR="005C3191">
        <w:t xml:space="preserve"> </w:t>
      </w:r>
      <w:r w:rsidR="00B33EF4">
        <w:t>going</w:t>
      </w:r>
      <w:r w:rsidR="005C3191">
        <w:t xml:space="preserve"> </w:t>
      </w:r>
      <w:r w:rsidR="00B33EF4">
        <w:t>to</w:t>
      </w:r>
      <w:r w:rsidR="005C3191">
        <w:t xml:space="preserve"> </w:t>
      </w:r>
      <w:r w:rsidR="00B33EF4">
        <w:t>be</w:t>
      </w:r>
      <w:r w:rsidR="005C3191">
        <w:t xml:space="preserve"> </w:t>
      </w:r>
      <w:r w:rsidR="00B33EF4">
        <w:t>checked</w:t>
      </w:r>
      <w:r w:rsidR="008B7A3E">
        <w:t>.</w:t>
      </w:r>
      <w:r w:rsidR="005C3191">
        <w:t xml:space="preserve"> </w:t>
      </w:r>
      <w:r w:rsidR="00E207A9">
        <w:t xml:space="preserve">If </w:t>
      </w:r>
      <w:r w:rsidR="00B33EF4">
        <w:t>those</w:t>
      </w:r>
      <w:r w:rsidR="005C3191">
        <w:t xml:space="preserve"> </w:t>
      </w:r>
      <w:r w:rsidR="00B33EF4">
        <w:t>goods</w:t>
      </w:r>
      <w:r w:rsidR="00E207A9">
        <w:t xml:space="preserve"> then</w:t>
      </w:r>
      <w:r w:rsidR="005C3191">
        <w:t xml:space="preserve"> </w:t>
      </w:r>
      <w:r w:rsidR="00B33EF4">
        <w:t>come</w:t>
      </w:r>
      <w:r w:rsidR="005C3191">
        <w:t xml:space="preserve"> </w:t>
      </w:r>
      <w:r w:rsidR="00B33EF4">
        <w:t>to</w:t>
      </w:r>
      <w:r w:rsidR="005C3191">
        <w:t xml:space="preserve"> </w:t>
      </w:r>
      <w:r w:rsidR="00B33EF4">
        <w:t>the</w:t>
      </w:r>
      <w:r w:rsidR="005C3191">
        <w:t xml:space="preserve"> </w:t>
      </w:r>
      <w:r w:rsidR="00B33EF4">
        <w:t>mainland,</w:t>
      </w:r>
      <w:r w:rsidR="005C3191">
        <w:t xml:space="preserve"> </w:t>
      </w:r>
      <w:r w:rsidR="00B33EF4">
        <w:t>does</w:t>
      </w:r>
      <w:r w:rsidR="005C3191">
        <w:t xml:space="preserve"> </w:t>
      </w:r>
      <w:r w:rsidR="00B33EF4">
        <w:t>the</w:t>
      </w:r>
      <w:r w:rsidR="005C3191">
        <w:t xml:space="preserve"> </w:t>
      </w:r>
      <w:r w:rsidR="00B33EF4">
        <w:t>Irish</w:t>
      </w:r>
      <w:r w:rsidR="005C3191">
        <w:t xml:space="preserve"> </w:t>
      </w:r>
      <w:r w:rsidR="00B33EF4">
        <w:t>customs</w:t>
      </w:r>
      <w:r w:rsidR="005C3191">
        <w:t xml:space="preserve"> </w:t>
      </w:r>
      <w:r w:rsidR="00B33EF4">
        <w:t>authority</w:t>
      </w:r>
      <w:r w:rsidR="005C3191">
        <w:t xml:space="preserve"> </w:t>
      </w:r>
      <w:r w:rsidR="00B33EF4">
        <w:t>need</w:t>
      </w:r>
      <w:r w:rsidR="005C3191">
        <w:t xml:space="preserve"> </w:t>
      </w:r>
      <w:r w:rsidR="00B33EF4">
        <w:t>to</w:t>
      </w:r>
      <w:r w:rsidR="005C3191">
        <w:t xml:space="preserve"> </w:t>
      </w:r>
      <w:r w:rsidR="00B33EF4">
        <w:t>have</w:t>
      </w:r>
      <w:r w:rsidR="005C3191">
        <w:t xml:space="preserve"> </w:t>
      </w:r>
      <w:r w:rsidR="00B33EF4">
        <w:t>an</w:t>
      </w:r>
      <w:r w:rsidR="005C3191">
        <w:t xml:space="preserve"> </w:t>
      </w:r>
      <w:r w:rsidR="00B33EF4">
        <w:t>export</w:t>
      </w:r>
      <w:r w:rsidR="005C3191">
        <w:t xml:space="preserve"> </w:t>
      </w:r>
      <w:r w:rsidR="00B33EF4">
        <w:t>declaration</w:t>
      </w:r>
      <w:r w:rsidR="005C3191">
        <w:t xml:space="preserve"> </w:t>
      </w:r>
      <w:r w:rsidR="00B33EF4">
        <w:t>to</w:t>
      </w:r>
      <w:r w:rsidR="005C3191">
        <w:t xml:space="preserve"> </w:t>
      </w:r>
      <w:r w:rsidR="00B33EF4">
        <w:t>know</w:t>
      </w:r>
      <w:r w:rsidR="005C3191">
        <w:t xml:space="preserve"> </w:t>
      </w:r>
      <w:r w:rsidR="00B33EF4">
        <w:t>it</w:t>
      </w:r>
      <w:r w:rsidR="005C3191">
        <w:t xml:space="preserve"> </w:t>
      </w:r>
      <w:r w:rsidR="00B33EF4">
        <w:t>has</w:t>
      </w:r>
      <w:r w:rsidR="005C3191">
        <w:t xml:space="preserve"> </w:t>
      </w:r>
      <w:r w:rsidR="00B33EF4">
        <w:t>left</w:t>
      </w:r>
      <w:r w:rsidR="005C3191">
        <w:t xml:space="preserve"> </w:t>
      </w:r>
      <w:r w:rsidR="00B33EF4">
        <w:t>the</w:t>
      </w:r>
      <w:r w:rsidR="005C3191">
        <w:t xml:space="preserve"> </w:t>
      </w:r>
      <w:r w:rsidR="00B33EF4">
        <w:t>EU</w:t>
      </w:r>
      <w:r w:rsidR="005C3191">
        <w:t xml:space="preserve"> </w:t>
      </w:r>
      <w:r w:rsidR="00B33EF4">
        <w:t>customs</w:t>
      </w:r>
      <w:r w:rsidR="005C3191">
        <w:t xml:space="preserve"> </w:t>
      </w:r>
      <w:r w:rsidR="00B33EF4">
        <w:t>territory</w:t>
      </w:r>
      <w:r w:rsidR="008B7A3E">
        <w:t>?</w:t>
      </w:r>
      <w:r w:rsidR="005C3191">
        <w:t xml:space="preserve"> </w:t>
      </w:r>
      <w:r w:rsidR="00B33EF4">
        <w:t>At</w:t>
      </w:r>
      <w:r w:rsidR="005C3191">
        <w:t xml:space="preserve"> </w:t>
      </w:r>
      <w:r w:rsidR="00B33EF4">
        <w:t>some</w:t>
      </w:r>
      <w:r w:rsidR="005C3191">
        <w:t xml:space="preserve"> </w:t>
      </w:r>
      <w:r w:rsidR="00B33EF4">
        <w:t>point,</w:t>
      </w:r>
      <w:r w:rsidR="005C3191">
        <w:t xml:space="preserve"> </w:t>
      </w:r>
      <w:r w:rsidR="00B33EF4">
        <w:t>somebody</w:t>
      </w:r>
      <w:r w:rsidR="005C3191">
        <w:t xml:space="preserve"> </w:t>
      </w:r>
      <w:r w:rsidR="00B33EF4">
        <w:t>has</w:t>
      </w:r>
      <w:r w:rsidR="005C3191">
        <w:t xml:space="preserve"> </w:t>
      </w:r>
      <w:r w:rsidR="00B33EF4">
        <w:t>to</w:t>
      </w:r>
      <w:r w:rsidR="005C3191">
        <w:t xml:space="preserve"> </w:t>
      </w:r>
      <w:r w:rsidR="00B33EF4">
        <w:t>do</w:t>
      </w:r>
      <w:r w:rsidR="005C3191">
        <w:t xml:space="preserve"> </w:t>
      </w:r>
      <w:r w:rsidR="00B33EF4">
        <w:t>something</w:t>
      </w:r>
      <w:r w:rsidR="008B7A3E">
        <w:t>.</w:t>
      </w:r>
      <w:r w:rsidR="005C3191">
        <w:t xml:space="preserve"> </w:t>
      </w:r>
      <w:r w:rsidR="00B33EF4">
        <w:t>Is</w:t>
      </w:r>
      <w:r w:rsidR="005C3191">
        <w:t xml:space="preserve"> </w:t>
      </w:r>
      <w:r w:rsidR="00B33EF4">
        <w:t>that</w:t>
      </w:r>
      <w:r w:rsidR="005C3191">
        <w:t xml:space="preserve"> </w:t>
      </w:r>
      <w:r w:rsidR="00B33EF4">
        <w:t>right?</w:t>
      </w:r>
    </w:p>
    <w:p w:rsidR="004E2DDD" w:rsidP="00B33EF4">
      <w:pPr>
        <w:pStyle w:val="Answer"/>
      </w:pPr>
      <w:sdt>
        <w:sdtPr>
          <w:alias w:val="Witness"/>
          <w:id w:val="-1766683115"/>
          <w:placeholder>
            <w:docPart w:val="DefaultPlaceholder_1082065158"/>
          </w:placeholder>
          <w:richText/>
        </w:sdtPr>
        <w:sdtContent>
          <w:r w:rsidRPr="008B7A3E" w:rsidR="008B7A3E">
            <w:rPr>
              <w:b/>
              <w:i/>
            </w:rPr>
            <w:t>Dr</w:t>
          </w:r>
          <w:r w:rsidR="005C3191">
            <w:rPr>
              <w:b/>
              <w:i/>
            </w:rPr>
            <w:t xml:space="preserve"> </w:t>
          </w:r>
          <w:r w:rsidRPr="008B7A3E" w:rsidR="008B7A3E">
            <w:rPr>
              <w:b/>
              <w:i/>
            </w:rPr>
            <w:t>Karlsson:</w:t>
          </w:r>
        </w:sdtContent>
      </w:sdt>
      <w:r w:rsidR="005C3191">
        <w:t xml:space="preserve"> </w:t>
      </w:r>
      <w:r w:rsidR="00B33EF4">
        <w:t>That</w:t>
      </w:r>
      <w:r w:rsidR="005C3191">
        <w:t xml:space="preserve"> </w:t>
      </w:r>
      <w:r w:rsidR="00B33EF4">
        <w:t>is</w:t>
      </w:r>
      <w:r w:rsidR="005C3191">
        <w:t xml:space="preserve"> </w:t>
      </w:r>
      <w:r w:rsidR="00B33EF4">
        <w:t>absolutely</w:t>
      </w:r>
      <w:r w:rsidR="005C3191">
        <w:t xml:space="preserve"> </w:t>
      </w:r>
      <w:r w:rsidR="00B33EF4">
        <w:t>right</w:t>
      </w:r>
      <w:r w:rsidR="008B7A3E">
        <w:t>.</w:t>
      </w:r>
      <w:r w:rsidR="005C3191">
        <w:t xml:space="preserve"> </w:t>
      </w:r>
      <w:r w:rsidR="00B33EF4">
        <w:t>Goods</w:t>
      </w:r>
      <w:r w:rsidR="005C3191">
        <w:t xml:space="preserve"> </w:t>
      </w:r>
      <w:r w:rsidR="00B33EF4">
        <w:t>going</w:t>
      </w:r>
      <w:r w:rsidR="005C3191">
        <w:t xml:space="preserve"> </w:t>
      </w:r>
      <w:r w:rsidR="00B33EF4">
        <w:t>from</w:t>
      </w:r>
      <w:r w:rsidR="005C3191">
        <w:t xml:space="preserve"> </w:t>
      </w:r>
      <w:r w:rsidR="00B33EF4">
        <w:t>the</w:t>
      </w:r>
      <w:r w:rsidR="005C3191">
        <w:t xml:space="preserve"> </w:t>
      </w:r>
      <w:r w:rsidR="00B33EF4">
        <w:t>European</w:t>
      </w:r>
      <w:r w:rsidR="005C3191">
        <w:t xml:space="preserve"> </w:t>
      </w:r>
      <w:r w:rsidR="00B33EF4">
        <w:t>Union</w:t>
      </w:r>
      <w:r w:rsidR="005C3191">
        <w:t xml:space="preserve"> </w:t>
      </w:r>
      <w:r w:rsidR="00B33EF4">
        <w:t>to</w:t>
      </w:r>
      <w:r w:rsidR="005C3191">
        <w:t xml:space="preserve"> </w:t>
      </w:r>
      <w:r w:rsidR="00B33EF4">
        <w:t>the</w:t>
      </w:r>
      <w:r w:rsidR="005C3191">
        <w:t xml:space="preserve"> </w:t>
      </w:r>
      <w:r w:rsidR="00B33EF4">
        <w:t>UK,</w:t>
      </w:r>
      <w:r w:rsidR="005C3191">
        <w:t xml:space="preserve"> </w:t>
      </w:r>
      <w:r w:rsidR="00B33EF4">
        <w:t>or</w:t>
      </w:r>
      <w:r w:rsidR="005C3191">
        <w:t xml:space="preserve"> </w:t>
      </w:r>
      <w:r w:rsidR="00B33EF4">
        <w:t>from</w:t>
      </w:r>
      <w:r w:rsidR="005C3191">
        <w:t xml:space="preserve"> </w:t>
      </w:r>
      <w:r w:rsidR="00B33EF4">
        <w:t>the</w:t>
      </w:r>
      <w:r w:rsidR="005C3191">
        <w:t xml:space="preserve"> </w:t>
      </w:r>
      <w:r w:rsidR="00B33EF4">
        <w:t>UK</w:t>
      </w:r>
      <w:r w:rsidR="005C3191">
        <w:t xml:space="preserve"> </w:t>
      </w:r>
      <w:r w:rsidR="00B33EF4">
        <w:t>to</w:t>
      </w:r>
      <w:r w:rsidR="005C3191">
        <w:t xml:space="preserve"> </w:t>
      </w:r>
      <w:r w:rsidR="00B33EF4">
        <w:t>the</w:t>
      </w:r>
      <w:r w:rsidR="005C3191">
        <w:t xml:space="preserve"> </w:t>
      </w:r>
      <w:r w:rsidR="00B33EF4">
        <w:t>European</w:t>
      </w:r>
      <w:r w:rsidR="005C3191">
        <w:t xml:space="preserve"> </w:t>
      </w:r>
      <w:r w:rsidR="00B33EF4">
        <w:t>Union,</w:t>
      </w:r>
      <w:r w:rsidR="005C3191">
        <w:t xml:space="preserve"> </w:t>
      </w:r>
      <w:r w:rsidR="00B33EF4">
        <w:t>will</w:t>
      </w:r>
      <w:r w:rsidR="005C3191">
        <w:t xml:space="preserve"> </w:t>
      </w:r>
      <w:r w:rsidR="00B33EF4">
        <w:t>have</w:t>
      </w:r>
      <w:r w:rsidR="005C3191">
        <w:t xml:space="preserve"> </w:t>
      </w:r>
      <w:r w:rsidR="00B33EF4">
        <w:t>to</w:t>
      </w:r>
      <w:r w:rsidR="005C3191">
        <w:t xml:space="preserve"> </w:t>
      </w:r>
      <w:r w:rsidR="00B33EF4">
        <w:t>have</w:t>
      </w:r>
      <w:r w:rsidR="005C3191">
        <w:t xml:space="preserve"> </w:t>
      </w:r>
      <w:r w:rsidR="00B33EF4">
        <w:t>an</w:t>
      </w:r>
      <w:r w:rsidR="005C3191">
        <w:t xml:space="preserve"> </w:t>
      </w:r>
      <w:r w:rsidR="00B33EF4">
        <w:t>export</w:t>
      </w:r>
      <w:r w:rsidR="005C3191">
        <w:t xml:space="preserve"> </w:t>
      </w:r>
      <w:r w:rsidR="00B33EF4">
        <w:t>declaration</w:t>
      </w:r>
      <w:r w:rsidR="005C3191">
        <w:t xml:space="preserve"> </w:t>
      </w:r>
      <w:r w:rsidR="00B33EF4">
        <w:t>when</w:t>
      </w:r>
      <w:r w:rsidR="005C3191">
        <w:t xml:space="preserve"> </w:t>
      </w:r>
      <w:r w:rsidR="00B33EF4">
        <w:t>leaving</w:t>
      </w:r>
      <w:r w:rsidR="005C3191">
        <w:t xml:space="preserve"> </w:t>
      </w:r>
      <w:r w:rsidR="00B33EF4">
        <w:t>the</w:t>
      </w:r>
      <w:r w:rsidR="005C3191">
        <w:t xml:space="preserve"> </w:t>
      </w:r>
      <w:r w:rsidR="00B33EF4">
        <w:t>UK</w:t>
      </w:r>
      <w:r w:rsidR="005C3191">
        <w:t xml:space="preserve"> </w:t>
      </w:r>
      <w:r w:rsidR="00B33EF4">
        <w:t>customs</w:t>
      </w:r>
      <w:r w:rsidR="005C3191">
        <w:t xml:space="preserve"> </w:t>
      </w:r>
      <w:r w:rsidR="00B33EF4">
        <w:t>territory</w:t>
      </w:r>
      <w:r w:rsidR="005C3191">
        <w:t xml:space="preserve"> </w:t>
      </w:r>
      <w:r w:rsidR="00B33EF4">
        <w:t>and</w:t>
      </w:r>
      <w:r w:rsidR="005C3191">
        <w:t xml:space="preserve"> </w:t>
      </w:r>
      <w:r w:rsidR="00B33EF4">
        <w:t>customs</w:t>
      </w:r>
      <w:r w:rsidR="005C3191">
        <w:t xml:space="preserve"> </w:t>
      </w:r>
      <w:r w:rsidR="00B33EF4">
        <w:t>union,</w:t>
      </w:r>
      <w:r w:rsidR="005C3191">
        <w:t xml:space="preserve"> </w:t>
      </w:r>
      <w:r w:rsidR="00B33EF4">
        <w:t>and</w:t>
      </w:r>
      <w:r w:rsidR="005C3191">
        <w:t xml:space="preserve"> </w:t>
      </w:r>
      <w:r w:rsidR="00B33EF4">
        <w:t>an</w:t>
      </w:r>
      <w:r w:rsidR="005C3191">
        <w:t xml:space="preserve"> </w:t>
      </w:r>
      <w:r w:rsidR="00B33EF4">
        <w:t>import</w:t>
      </w:r>
      <w:r w:rsidR="005C3191">
        <w:t xml:space="preserve"> </w:t>
      </w:r>
      <w:r w:rsidR="00B33EF4">
        <w:t>declaration</w:t>
      </w:r>
      <w:r w:rsidR="005C3191">
        <w:t xml:space="preserve"> </w:t>
      </w:r>
      <w:r w:rsidR="00B33EF4">
        <w:t>in</w:t>
      </w:r>
      <w:r w:rsidR="005C3191">
        <w:t xml:space="preserve"> </w:t>
      </w:r>
      <w:r w:rsidR="00B33EF4">
        <w:t>the</w:t>
      </w:r>
      <w:r w:rsidR="005C3191">
        <w:t xml:space="preserve"> </w:t>
      </w:r>
      <w:r w:rsidR="00B33EF4">
        <w:t>European</w:t>
      </w:r>
      <w:r w:rsidR="005C3191">
        <w:t xml:space="preserve"> </w:t>
      </w:r>
      <w:r w:rsidR="00B33EF4">
        <w:t>Union,</w:t>
      </w:r>
      <w:r w:rsidR="005C3191">
        <w:t xml:space="preserve"> </w:t>
      </w:r>
      <w:r w:rsidR="00B33EF4">
        <w:t>or</w:t>
      </w:r>
      <w:r w:rsidR="005C3191">
        <w:t xml:space="preserve"> </w:t>
      </w:r>
      <w:r w:rsidR="00B33EF4">
        <w:t>the</w:t>
      </w:r>
      <w:r w:rsidR="005C3191">
        <w:t xml:space="preserve"> </w:t>
      </w:r>
      <w:r w:rsidR="00B33EF4">
        <w:t>other</w:t>
      </w:r>
      <w:r w:rsidR="005C3191">
        <w:t xml:space="preserve"> </w:t>
      </w:r>
      <w:r w:rsidR="00B33EF4">
        <w:t>way</w:t>
      </w:r>
      <w:r w:rsidR="005C3191">
        <w:t xml:space="preserve"> </w:t>
      </w:r>
      <w:r w:rsidR="00B33EF4">
        <w:t>round</w:t>
      </w:r>
      <w:r w:rsidR="008B7A3E">
        <w:t>.</w:t>
      </w:r>
      <w:r w:rsidR="005C3191">
        <w:t xml:space="preserve"> </w:t>
      </w:r>
      <w:r w:rsidR="00B33EF4">
        <w:t>That</w:t>
      </w:r>
      <w:r w:rsidR="005C3191">
        <w:t xml:space="preserve"> </w:t>
      </w:r>
      <w:r w:rsidR="00B33EF4">
        <w:t>is</w:t>
      </w:r>
      <w:r w:rsidR="005C3191">
        <w:t xml:space="preserve"> </w:t>
      </w:r>
      <w:r w:rsidR="00B33EF4">
        <w:t>one</w:t>
      </w:r>
      <w:r w:rsidR="005C3191">
        <w:t xml:space="preserve"> </w:t>
      </w:r>
      <w:r w:rsidR="00B33EF4">
        <w:t>of</w:t>
      </w:r>
      <w:r w:rsidR="005C3191">
        <w:t xml:space="preserve"> </w:t>
      </w:r>
      <w:r w:rsidR="00B33EF4">
        <w:t>the</w:t>
      </w:r>
      <w:r w:rsidR="005C3191">
        <w:t xml:space="preserve"> </w:t>
      </w:r>
      <w:r w:rsidR="00B33EF4">
        <w:t>tricky</w:t>
      </w:r>
      <w:r w:rsidR="005C3191">
        <w:t xml:space="preserve"> </w:t>
      </w:r>
      <w:r w:rsidR="00B33EF4">
        <w:t>issues</w:t>
      </w:r>
      <w:r w:rsidR="005C3191">
        <w:t xml:space="preserve"> </w:t>
      </w:r>
      <w:r w:rsidR="00B33EF4">
        <w:t>around</w:t>
      </w:r>
      <w:r w:rsidR="005C3191">
        <w:t xml:space="preserve"> </w:t>
      </w:r>
      <w:r w:rsidR="00B33EF4">
        <w:t>the</w:t>
      </w:r>
      <w:r w:rsidR="005C3191">
        <w:t xml:space="preserve"> </w:t>
      </w:r>
      <w:r w:rsidR="00B33EF4">
        <w:t>Northern</w:t>
      </w:r>
      <w:r w:rsidR="005C3191">
        <w:t xml:space="preserve"> </w:t>
      </w:r>
      <w:r w:rsidR="00B33EF4">
        <w:t>Ireland</w:t>
      </w:r>
      <w:r w:rsidR="005C3191">
        <w:t xml:space="preserve"> </w:t>
      </w:r>
      <w:r w:rsidR="00E207A9">
        <w:t xml:space="preserve">protocol </w:t>
      </w:r>
      <w:r w:rsidR="00B33EF4">
        <w:t>that</w:t>
      </w:r>
      <w:r w:rsidR="005C3191">
        <w:t xml:space="preserve"> </w:t>
      </w:r>
      <w:r w:rsidR="00B33EF4">
        <w:t>everybody</w:t>
      </w:r>
      <w:r w:rsidR="005C3191">
        <w:t xml:space="preserve"> </w:t>
      </w:r>
      <w:r w:rsidR="00B33EF4">
        <w:t>is</w:t>
      </w:r>
      <w:r w:rsidR="005C3191">
        <w:t xml:space="preserve"> </w:t>
      </w:r>
      <w:r w:rsidR="00B33EF4">
        <w:t>talking</w:t>
      </w:r>
      <w:r w:rsidR="005C3191">
        <w:t xml:space="preserve"> </w:t>
      </w:r>
      <w:r w:rsidR="00B33EF4">
        <w:t>about</w:t>
      </w:r>
      <w:r w:rsidR="008B7A3E">
        <w:t>.</w:t>
      </w:r>
      <w:r w:rsidR="005C3191">
        <w:t xml:space="preserve"> </w:t>
      </w:r>
      <w:r w:rsidR="00B33EF4">
        <w:t>For</w:t>
      </w:r>
      <w:r w:rsidR="005C3191">
        <w:t xml:space="preserve"> </w:t>
      </w:r>
      <w:r w:rsidR="00B33EF4">
        <w:t>a</w:t>
      </w:r>
      <w:r w:rsidR="005C3191">
        <w:t xml:space="preserve"> </w:t>
      </w:r>
      <w:r w:rsidR="00B33EF4">
        <w:t>customs</w:t>
      </w:r>
      <w:r w:rsidR="005C3191">
        <w:t xml:space="preserve"> </w:t>
      </w:r>
      <w:r w:rsidR="00B33EF4">
        <w:t>expert,</w:t>
      </w:r>
      <w:r w:rsidR="005C3191">
        <w:t xml:space="preserve"> </w:t>
      </w:r>
      <w:r w:rsidR="00B33EF4">
        <w:t>it</w:t>
      </w:r>
      <w:r w:rsidR="005C3191">
        <w:t xml:space="preserve"> </w:t>
      </w:r>
      <w:r w:rsidR="00B33EF4">
        <w:t>is</w:t>
      </w:r>
      <w:r w:rsidR="005C3191">
        <w:t xml:space="preserve"> </w:t>
      </w:r>
      <w:r w:rsidR="00B33EF4">
        <w:t>fantastic</w:t>
      </w:r>
      <w:r w:rsidR="005C3191">
        <w:t xml:space="preserve"> </w:t>
      </w:r>
      <w:r w:rsidR="00B33EF4">
        <w:t>to</w:t>
      </w:r>
      <w:r w:rsidR="005C3191">
        <w:t xml:space="preserve"> </w:t>
      </w:r>
      <w:r w:rsidR="00B33EF4">
        <w:t>have</w:t>
      </w:r>
      <w:r w:rsidR="005C3191">
        <w:t xml:space="preserve"> </w:t>
      </w:r>
      <w:r w:rsidR="00B33EF4">
        <w:t>this</w:t>
      </w:r>
      <w:r w:rsidR="005C3191">
        <w:t xml:space="preserve"> </w:t>
      </w:r>
      <w:r w:rsidR="00B33EF4">
        <w:t>type</w:t>
      </w:r>
      <w:r w:rsidR="005C3191">
        <w:t xml:space="preserve"> </w:t>
      </w:r>
      <w:r w:rsidR="00B33EF4">
        <w:t>of</w:t>
      </w:r>
      <w:r w:rsidR="005C3191">
        <w:t xml:space="preserve"> </w:t>
      </w:r>
      <w:r w:rsidR="00B33EF4">
        <w:t>ch</w:t>
      </w:r>
      <w:r w:rsidR="00E207A9">
        <w:t>allenge</w:t>
      </w:r>
      <w:r w:rsidR="008B7A3E">
        <w:t>.</w:t>
      </w:r>
    </w:p>
    <w:p w:rsidR="00ED2F89" w:rsidP="00B33EF4">
      <w:pPr>
        <w:pStyle w:val="Answer"/>
      </w:pPr>
      <w:r>
        <w:t>The</w:t>
      </w:r>
      <w:r w:rsidR="005C3191">
        <w:t xml:space="preserve"> </w:t>
      </w:r>
      <w:r>
        <w:t>real</w:t>
      </w:r>
      <w:r w:rsidR="005C3191">
        <w:t xml:space="preserve"> </w:t>
      </w:r>
      <w:r>
        <w:t>issue</w:t>
      </w:r>
      <w:r w:rsidR="005C3191">
        <w:t xml:space="preserve"> </w:t>
      </w:r>
      <w:r>
        <w:t>now</w:t>
      </w:r>
      <w:r w:rsidR="005C3191">
        <w:t xml:space="preserve"> </w:t>
      </w:r>
      <w:r>
        <w:t>with</w:t>
      </w:r>
      <w:r w:rsidR="005C3191">
        <w:t xml:space="preserve"> </w:t>
      </w:r>
      <w:r>
        <w:t>the</w:t>
      </w:r>
      <w:r w:rsidR="005C3191">
        <w:t xml:space="preserve"> </w:t>
      </w:r>
      <w:r>
        <w:t>model</w:t>
      </w:r>
      <w:r w:rsidR="005C3191">
        <w:t xml:space="preserve"> </w:t>
      </w:r>
      <w:r>
        <w:t>that</w:t>
      </w:r>
      <w:r w:rsidR="005C3191">
        <w:t xml:space="preserve"> </w:t>
      </w:r>
      <w:r>
        <w:t>is</w:t>
      </w:r>
      <w:r w:rsidR="005C3191">
        <w:t xml:space="preserve"> </w:t>
      </w:r>
      <w:r>
        <w:t>there</w:t>
      </w:r>
      <w:r w:rsidR="005C3191">
        <w:t xml:space="preserve"> </w:t>
      </w:r>
      <w:r>
        <w:t>and</w:t>
      </w:r>
      <w:r w:rsidR="005C3191">
        <w:t xml:space="preserve"> </w:t>
      </w:r>
      <w:r>
        <w:t>that</w:t>
      </w:r>
      <w:r w:rsidR="005C3191">
        <w:t xml:space="preserve"> </w:t>
      </w:r>
      <w:r>
        <w:t>the</w:t>
      </w:r>
      <w:r w:rsidR="005C3191">
        <w:t xml:space="preserve"> </w:t>
      </w:r>
      <w:r w:rsidR="00E207A9">
        <w:t xml:space="preserve">joint committee </w:t>
      </w:r>
      <w:r>
        <w:t>is</w:t>
      </w:r>
      <w:r w:rsidR="005C3191">
        <w:t xml:space="preserve"> </w:t>
      </w:r>
      <w:r>
        <w:t>now</w:t>
      </w:r>
      <w:r w:rsidR="005C3191">
        <w:t xml:space="preserve"> </w:t>
      </w:r>
      <w:r>
        <w:t>considering</w:t>
      </w:r>
      <w:r w:rsidR="005C3191">
        <w:t xml:space="preserve"> </w:t>
      </w:r>
      <w:r>
        <w:t>is</w:t>
      </w:r>
      <w:r w:rsidR="005C3191">
        <w:t xml:space="preserve"> </w:t>
      </w:r>
      <w:r w:rsidR="00E207A9">
        <w:t xml:space="preserve">about </w:t>
      </w:r>
      <w:r>
        <w:t>the</w:t>
      </w:r>
      <w:r w:rsidR="005C3191">
        <w:t xml:space="preserve"> </w:t>
      </w:r>
      <w:r>
        <w:t>goods</w:t>
      </w:r>
      <w:r w:rsidR="005C3191">
        <w:t xml:space="preserve"> </w:t>
      </w:r>
      <w:r>
        <w:t>going</w:t>
      </w:r>
      <w:r w:rsidR="005C3191">
        <w:t xml:space="preserve"> </w:t>
      </w:r>
      <w:r>
        <w:t>the</w:t>
      </w:r>
      <w:r w:rsidR="005C3191">
        <w:t xml:space="preserve"> </w:t>
      </w:r>
      <w:r>
        <w:t>other</w:t>
      </w:r>
      <w:r w:rsidR="005C3191">
        <w:t xml:space="preserve"> </w:t>
      </w:r>
      <w:r>
        <w:t>way,</w:t>
      </w:r>
      <w:r w:rsidR="005C3191">
        <w:t xml:space="preserve"> </w:t>
      </w:r>
      <w:r>
        <w:t>from</w:t>
      </w:r>
      <w:r w:rsidR="005C3191">
        <w:t xml:space="preserve"> </w:t>
      </w:r>
      <w:r>
        <w:t>west</w:t>
      </w:r>
      <w:r w:rsidR="005C3191">
        <w:t xml:space="preserve"> </w:t>
      </w:r>
      <w:r>
        <w:t>to</w:t>
      </w:r>
      <w:r w:rsidR="005C3191">
        <w:t xml:space="preserve"> </w:t>
      </w:r>
      <w:r>
        <w:t>east</w:t>
      </w:r>
      <w:r w:rsidR="005C3191">
        <w:t xml:space="preserve"> </w:t>
      </w:r>
      <w:r>
        <w:t>and</w:t>
      </w:r>
      <w:r w:rsidR="005C3191">
        <w:t xml:space="preserve"> </w:t>
      </w:r>
      <w:r>
        <w:t>from</w:t>
      </w:r>
      <w:r w:rsidR="005C3191">
        <w:t xml:space="preserve"> </w:t>
      </w:r>
      <w:r>
        <w:t>east</w:t>
      </w:r>
      <w:r w:rsidR="005C3191">
        <w:t xml:space="preserve"> </w:t>
      </w:r>
      <w:r>
        <w:t>to</w:t>
      </w:r>
      <w:r w:rsidR="005C3191">
        <w:t xml:space="preserve"> </w:t>
      </w:r>
      <w:r>
        <w:t>west,</w:t>
      </w:r>
      <w:r w:rsidR="005C3191">
        <w:t xml:space="preserve"> </w:t>
      </w:r>
      <w:r>
        <w:t>where</w:t>
      </w:r>
      <w:r w:rsidR="005C3191">
        <w:t xml:space="preserve"> </w:t>
      </w:r>
      <w:r>
        <w:t>it</w:t>
      </w:r>
      <w:r w:rsidR="005C3191">
        <w:t xml:space="preserve"> </w:t>
      </w:r>
      <w:r>
        <w:t>is</w:t>
      </w:r>
      <w:r w:rsidR="005C3191">
        <w:t xml:space="preserve"> </w:t>
      </w:r>
      <w:r>
        <w:t>not</w:t>
      </w:r>
      <w:r w:rsidR="005C3191">
        <w:t xml:space="preserve"> </w:t>
      </w:r>
      <w:r>
        <w:t>intended</w:t>
      </w:r>
      <w:r w:rsidR="005C3191">
        <w:t xml:space="preserve"> </w:t>
      </w:r>
      <w:r>
        <w:t>to</w:t>
      </w:r>
      <w:r w:rsidR="005C3191">
        <w:t xml:space="preserve"> </w:t>
      </w:r>
      <w:r>
        <w:t>go</w:t>
      </w:r>
      <w:r w:rsidR="005C3191">
        <w:t xml:space="preserve"> </w:t>
      </w:r>
      <w:r>
        <w:t>either</w:t>
      </w:r>
      <w:r w:rsidR="005C3191">
        <w:t xml:space="preserve"> </w:t>
      </w:r>
      <w:r>
        <w:t>from</w:t>
      </w:r>
      <w:r w:rsidR="005C3191">
        <w:t xml:space="preserve"> </w:t>
      </w:r>
      <w:r>
        <w:t>the</w:t>
      </w:r>
      <w:r w:rsidR="005C3191">
        <w:t xml:space="preserve"> </w:t>
      </w:r>
      <w:r>
        <w:t>UK</w:t>
      </w:r>
      <w:r w:rsidR="005C3191">
        <w:t xml:space="preserve"> </w:t>
      </w:r>
      <w:r>
        <w:t>to</w:t>
      </w:r>
      <w:r w:rsidR="005C3191">
        <w:t xml:space="preserve"> </w:t>
      </w:r>
      <w:r>
        <w:t>the</w:t>
      </w:r>
      <w:r w:rsidR="005C3191">
        <w:t xml:space="preserve"> </w:t>
      </w:r>
      <w:r>
        <w:t>EU</w:t>
      </w:r>
      <w:r w:rsidR="005C3191">
        <w:t xml:space="preserve"> </w:t>
      </w:r>
      <w:r>
        <w:t>or</w:t>
      </w:r>
      <w:r w:rsidR="005C3191">
        <w:t xml:space="preserve"> </w:t>
      </w:r>
      <w:r>
        <w:t>from</w:t>
      </w:r>
      <w:r w:rsidR="005C3191">
        <w:t xml:space="preserve"> </w:t>
      </w:r>
      <w:r>
        <w:t>the</w:t>
      </w:r>
      <w:r w:rsidR="005C3191">
        <w:t xml:space="preserve"> </w:t>
      </w:r>
      <w:r>
        <w:t>EU</w:t>
      </w:r>
      <w:r w:rsidR="005C3191">
        <w:t xml:space="preserve"> </w:t>
      </w:r>
      <w:r>
        <w:t>to</w:t>
      </w:r>
      <w:r w:rsidR="005C3191">
        <w:t xml:space="preserve"> </w:t>
      </w:r>
      <w:r>
        <w:t>the</w:t>
      </w:r>
      <w:r w:rsidR="005C3191">
        <w:t xml:space="preserve"> </w:t>
      </w:r>
      <w:r>
        <w:t>UK</w:t>
      </w:r>
      <w:r w:rsidR="008B7A3E">
        <w:t>.</w:t>
      </w:r>
      <w:r w:rsidR="005C3191">
        <w:t xml:space="preserve"> </w:t>
      </w:r>
      <w:r>
        <w:t>It</w:t>
      </w:r>
      <w:r w:rsidR="005C3191">
        <w:t xml:space="preserve"> </w:t>
      </w:r>
      <w:r>
        <w:t>is</w:t>
      </w:r>
      <w:r w:rsidR="005C3191">
        <w:t xml:space="preserve"> </w:t>
      </w:r>
      <w:r>
        <w:t>theoretically</w:t>
      </w:r>
      <w:r w:rsidR="005C3191">
        <w:t xml:space="preserve"> </w:t>
      </w:r>
      <w:r>
        <w:t>in</w:t>
      </w:r>
      <w:r w:rsidR="005C3191">
        <w:t xml:space="preserve"> </w:t>
      </w:r>
      <w:r>
        <w:t>one</w:t>
      </w:r>
      <w:r w:rsidR="005C3191">
        <w:t xml:space="preserve"> </w:t>
      </w:r>
      <w:r>
        <w:t>of</w:t>
      </w:r>
      <w:r w:rsidR="005C3191">
        <w:t xml:space="preserve"> </w:t>
      </w:r>
      <w:r>
        <w:t>the</w:t>
      </w:r>
      <w:r w:rsidR="005C3191">
        <w:t xml:space="preserve"> </w:t>
      </w:r>
      <w:r>
        <w:t>customs</w:t>
      </w:r>
      <w:r w:rsidR="005C3191">
        <w:t xml:space="preserve"> </w:t>
      </w:r>
      <w:r>
        <w:t>unions</w:t>
      </w:r>
      <w:r w:rsidR="005C3191">
        <w:t xml:space="preserve"> </w:t>
      </w:r>
      <w:r>
        <w:t>and</w:t>
      </w:r>
      <w:r w:rsidR="005C3191">
        <w:t xml:space="preserve"> </w:t>
      </w:r>
      <w:r>
        <w:t>there</w:t>
      </w:r>
      <w:r w:rsidR="005C3191">
        <w:t xml:space="preserve"> </w:t>
      </w:r>
      <w:r>
        <w:t>should</w:t>
      </w:r>
      <w:r w:rsidR="005C3191">
        <w:t xml:space="preserve"> </w:t>
      </w:r>
      <w:r>
        <w:t>be</w:t>
      </w:r>
      <w:r w:rsidR="005C3191">
        <w:t xml:space="preserve"> </w:t>
      </w:r>
      <w:r>
        <w:t>no</w:t>
      </w:r>
      <w:r w:rsidR="005C3191">
        <w:t xml:space="preserve"> </w:t>
      </w:r>
      <w:r>
        <w:t>customs</w:t>
      </w:r>
      <w:r w:rsidR="005C3191">
        <w:t xml:space="preserve"> </w:t>
      </w:r>
      <w:r>
        <w:t>procedures,</w:t>
      </w:r>
      <w:r w:rsidR="005C3191">
        <w:t xml:space="preserve"> </w:t>
      </w:r>
      <w:r>
        <w:t>but</w:t>
      </w:r>
      <w:r w:rsidR="005C3191">
        <w:t xml:space="preserve"> </w:t>
      </w:r>
      <w:r>
        <w:t>that</w:t>
      </w:r>
      <w:r w:rsidR="005C3191">
        <w:t xml:space="preserve"> </w:t>
      </w:r>
      <w:r>
        <w:t>is</w:t>
      </w:r>
      <w:r w:rsidR="005C3191">
        <w:t xml:space="preserve"> </w:t>
      </w:r>
      <w:r>
        <w:t>a</w:t>
      </w:r>
      <w:r w:rsidR="005C3191">
        <w:t xml:space="preserve"> </w:t>
      </w:r>
      <w:r>
        <w:t>different</w:t>
      </w:r>
      <w:r w:rsidR="005C3191">
        <w:t xml:space="preserve"> </w:t>
      </w:r>
      <w:r>
        <w:t>matter</w:t>
      </w:r>
      <w:r w:rsidR="008B7A3E">
        <w:t>.</w:t>
      </w:r>
      <w:r w:rsidR="005C3191">
        <w:t xml:space="preserve"> </w:t>
      </w:r>
      <w:r>
        <w:t>To</w:t>
      </w:r>
      <w:r w:rsidR="005C3191">
        <w:t xml:space="preserve"> </w:t>
      </w:r>
      <w:r>
        <w:t>answer</w:t>
      </w:r>
      <w:r w:rsidR="005C3191">
        <w:t xml:space="preserve"> </w:t>
      </w:r>
      <w:r>
        <w:t>your</w:t>
      </w:r>
      <w:r w:rsidR="005C3191">
        <w:t xml:space="preserve"> </w:t>
      </w:r>
      <w:r>
        <w:t>question,</w:t>
      </w:r>
      <w:r w:rsidR="005C3191">
        <w:t xml:space="preserve"> </w:t>
      </w:r>
      <w:r>
        <w:t>there</w:t>
      </w:r>
      <w:r w:rsidR="005C3191">
        <w:t xml:space="preserve"> </w:t>
      </w:r>
      <w:r>
        <w:t>should</w:t>
      </w:r>
      <w:r w:rsidR="005C3191">
        <w:t xml:space="preserve"> </w:t>
      </w:r>
      <w:r>
        <w:t>be</w:t>
      </w:r>
      <w:r w:rsidR="005C3191">
        <w:t xml:space="preserve"> </w:t>
      </w:r>
      <w:r>
        <w:t>an</w:t>
      </w:r>
      <w:r w:rsidR="005C3191">
        <w:t xml:space="preserve"> </w:t>
      </w:r>
      <w:r>
        <w:t>export</w:t>
      </w:r>
      <w:r w:rsidR="005C3191">
        <w:t xml:space="preserve"> </w:t>
      </w:r>
      <w:r>
        <w:t>declaration</w:t>
      </w:r>
      <w:r w:rsidR="005C3191">
        <w:t xml:space="preserve"> </w:t>
      </w:r>
      <w:r>
        <w:t>and</w:t>
      </w:r>
      <w:r w:rsidR="005C3191">
        <w:t xml:space="preserve"> </w:t>
      </w:r>
      <w:r>
        <w:t>an</w:t>
      </w:r>
      <w:r w:rsidR="005C3191">
        <w:t xml:space="preserve"> </w:t>
      </w:r>
      <w:r>
        <w:t>import</w:t>
      </w:r>
      <w:r w:rsidR="005C3191">
        <w:t xml:space="preserve"> </w:t>
      </w:r>
      <w:r>
        <w:t>declaration.</w:t>
      </w:r>
    </w:p>
    <w:p w:rsidR="00B33EF4" w:rsidP="00ED2F89">
      <w:pPr>
        <w:pStyle w:val="Question"/>
      </w:pPr>
      <w:sdt>
        <w:sdtPr>
          <w:alias w:val="Member"/>
          <w:tag w:val="&lt;Member mnisId='4136' dodsId='62731'&gt;"/>
          <w:id w:val="-409692479"/>
          <w:placeholder>
            <w:docPart w:val="DefaultPlaceholder_1082065158"/>
          </w:placeholder>
          <w:richText/>
        </w:sdtPr>
        <w:sdtContent>
          <w:r w:rsidRPr="00ED2F89" w:rsidR="00ED2F89">
            <w:rPr>
              <w:b/>
            </w:rPr>
            <w:t>Nigel</w:t>
          </w:r>
          <w:r w:rsidR="005C3191">
            <w:rPr>
              <w:b/>
            </w:rPr>
            <w:t xml:space="preserve"> </w:t>
          </w:r>
          <w:r w:rsidRPr="00ED2F89" w:rsidR="00ED2F89">
            <w:rPr>
              <w:b/>
            </w:rPr>
            <w:t>Mills:</w:t>
          </w:r>
        </w:sdtContent>
      </w:sdt>
      <w:r w:rsidR="005C3191">
        <w:t xml:space="preserve"> </w:t>
      </w:r>
      <w:r w:rsidR="00ED2F89">
        <w:t>When</w:t>
      </w:r>
      <w:r w:rsidR="005C3191">
        <w:t xml:space="preserve"> </w:t>
      </w:r>
      <w:r w:rsidR="00ED2F89">
        <w:t>we</w:t>
      </w:r>
      <w:r w:rsidR="005C3191">
        <w:t xml:space="preserve"> </w:t>
      </w:r>
      <w:r w:rsidR="00ED2F89">
        <w:t>say</w:t>
      </w:r>
      <w:r w:rsidR="005C3191">
        <w:t xml:space="preserve"> </w:t>
      </w:r>
      <w:r w:rsidR="00ED2F89">
        <w:t>we</w:t>
      </w:r>
      <w:r w:rsidR="005C3191">
        <w:t xml:space="preserve"> </w:t>
      </w:r>
      <w:r w:rsidR="00ED2F89">
        <w:t>can</w:t>
      </w:r>
      <w:r w:rsidR="005C3191">
        <w:t xml:space="preserve"> </w:t>
      </w:r>
      <w:r w:rsidR="00ED2F89">
        <w:t>exempt</w:t>
      </w:r>
      <w:r w:rsidR="005C3191">
        <w:t xml:space="preserve"> </w:t>
      </w:r>
      <w:r w:rsidR="00ED2F89">
        <w:t>goods</w:t>
      </w:r>
      <w:r w:rsidR="005C3191">
        <w:t xml:space="preserve"> </w:t>
      </w:r>
      <w:r w:rsidR="00ED2F89">
        <w:t>coming</w:t>
      </w:r>
      <w:r w:rsidR="005C3191">
        <w:t xml:space="preserve"> </w:t>
      </w:r>
      <w:r w:rsidR="00ED2F89">
        <w:t>from</w:t>
      </w:r>
      <w:r w:rsidR="005C3191">
        <w:t xml:space="preserve"> </w:t>
      </w:r>
      <w:r w:rsidR="00ED2F89">
        <w:t>Northern</w:t>
      </w:r>
      <w:r w:rsidR="005C3191">
        <w:t xml:space="preserve"> </w:t>
      </w:r>
      <w:r w:rsidR="00ED2F89">
        <w:t>Ireland,</w:t>
      </w:r>
      <w:r w:rsidR="005C3191">
        <w:t xml:space="preserve"> </w:t>
      </w:r>
      <w:r w:rsidR="00ED2F89">
        <w:t>that</w:t>
      </w:r>
      <w:r w:rsidR="005C3191">
        <w:t xml:space="preserve"> </w:t>
      </w:r>
      <w:r w:rsidR="00ED2F89">
        <w:t>is</w:t>
      </w:r>
      <w:r w:rsidR="005C3191">
        <w:t xml:space="preserve"> </w:t>
      </w:r>
      <w:r w:rsidR="00ED2F89">
        <w:t>fine</w:t>
      </w:r>
      <w:r w:rsidR="004E2DDD">
        <w:t>;</w:t>
      </w:r>
      <w:r w:rsidR="005C3191">
        <w:t xml:space="preserve"> </w:t>
      </w:r>
      <w:r w:rsidR="004E2DDD">
        <w:t>f</w:t>
      </w:r>
      <w:r w:rsidR="00ED2F89">
        <w:t>or</w:t>
      </w:r>
      <w:r w:rsidR="005C3191">
        <w:t xml:space="preserve"> </w:t>
      </w:r>
      <w:r w:rsidR="00ED2F89">
        <w:t>anything</w:t>
      </w:r>
      <w:r w:rsidR="005C3191">
        <w:t xml:space="preserve"> </w:t>
      </w:r>
      <w:r w:rsidR="00ED2F89">
        <w:t>manufactured</w:t>
      </w:r>
      <w:r w:rsidR="005C3191">
        <w:t xml:space="preserve"> </w:t>
      </w:r>
      <w:r w:rsidR="00ED2F89">
        <w:t>or</w:t>
      </w:r>
      <w:r w:rsidR="005C3191">
        <w:t xml:space="preserve"> </w:t>
      </w:r>
      <w:r w:rsidR="00ED2F89">
        <w:t>grown</w:t>
      </w:r>
      <w:r w:rsidR="005C3191">
        <w:t xml:space="preserve"> </w:t>
      </w:r>
      <w:r w:rsidR="00ED2F89">
        <w:t>in</w:t>
      </w:r>
      <w:r w:rsidR="005C3191">
        <w:t xml:space="preserve"> </w:t>
      </w:r>
      <w:r w:rsidR="00ED2F89">
        <w:t>Northern</w:t>
      </w:r>
      <w:r w:rsidR="005C3191">
        <w:t xml:space="preserve"> </w:t>
      </w:r>
      <w:r w:rsidR="00ED2F89">
        <w:t>Ireland,</w:t>
      </w:r>
      <w:r w:rsidR="005C3191">
        <w:t xml:space="preserve"> </w:t>
      </w:r>
      <w:r w:rsidR="00ED2F89">
        <w:t>we</w:t>
      </w:r>
      <w:r w:rsidR="005C3191">
        <w:t xml:space="preserve"> </w:t>
      </w:r>
      <w:r w:rsidR="00ED2F89">
        <w:t>can</w:t>
      </w:r>
      <w:r w:rsidR="005C3191">
        <w:t xml:space="preserve"> </w:t>
      </w:r>
      <w:r w:rsidR="00ED2F89">
        <w:t>exempt</w:t>
      </w:r>
      <w:r w:rsidR="005C3191">
        <w:t xml:space="preserve"> </w:t>
      </w:r>
      <w:r w:rsidR="00ED2F89">
        <w:t>it</w:t>
      </w:r>
      <w:r w:rsidR="005C3191">
        <w:t xml:space="preserve"> </w:t>
      </w:r>
      <w:r w:rsidR="00ED2F89">
        <w:t>and,</w:t>
      </w:r>
      <w:r w:rsidR="005C3191">
        <w:t xml:space="preserve"> </w:t>
      </w:r>
      <w:r w:rsidR="00ED2F89">
        <w:t>when</w:t>
      </w:r>
      <w:r w:rsidR="005C3191">
        <w:t xml:space="preserve"> </w:t>
      </w:r>
      <w:r w:rsidR="00ED2F89">
        <w:t>it</w:t>
      </w:r>
      <w:r w:rsidR="005C3191">
        <w:t xml:space="preserve"> </w:t>
      </w:r>
      <w:r w:rsidR="00ED2F89">
        <w:t>comes</w:t>
      </w:r>
      <w:r w:rsidR="005C3191">
        <w:t xml:space="preserve"> </w:t>
      </w:r>
      <w:r w:rsidR="00ED2F89">
        <w:t>into</w:t>
      </w:r>
      <w:r w:rsidR="005C3191">
        <w:t xml:space="preserve"> </w:t>
      </w:r>
      <w:r w:rsidR="00ED2F89">
        <w:t>GB,</w:t>
      </w:r>
      <w:r w:rsidR="005C3191">
        <w:t xml:space="preserve"> </w:t>
      </w:r>
      <w:r w:rsidR="00ED2F89">
        <w:t>there</w:t>
      </w:r>
      <w:r w:rsidR="005C3191">
        <w:t xml:space="preserve"> </w:t>
      </w:r>
      <w:r w:rsidR="00ED2F89">
        <w:t>will</w:t>
      </w:r>
      <w:r w:rsidR="005C3191">
        <w:t xml:space="preserve"> </w:t>
      </w:r>
      <w:r w:rsidR="00ED2F89">
        <w:t>be</w:t>
      </w:r>
      <w:r w:rsidR="005C3191">
        <w:t xml:space="preserve"> </w:t>
      </w:r>
      <w:r w:rsidR="00ED2F89">
        <w:t>no</w:t>
      </w:r>
      <w:r w:rsidR="005C3191">
        <w:t xml:space="preserve"> </w:t>
      </w:r>
      <w:r w:rsidR="00ED2F89">
        <w:t>requirement.</w:t>
      </w:r>
    </w:p>
    <w:p w:rsidR="00ED2F89" w:rsidP="00ED2F89">
      <w:pPr>
        <w:pStyle w:val="Answer"/>
      </w:pPr>
      <w:sdt>
        <w:sdtPr>
          <w:alias w:val="Witness"/>
          <w:id w:val="1410810690"/>
          <w:placeholder>
            <w:docPart w:val="DefaultPlaceholder_1082065158"/>
          </w:placeholder>
          <w:richText/>
        </w:sdtPr>
        <w:sdtContent>
          <w:r w:rsidRPr="008B7A3E" w:rsidR="008B7A3E">
            <w:rPr>
              <w:b/>
              <w:i/>
            </w:rPr>
            <w:t>Dr</w:t>
          </w:r>
          <w:r w:rsidR="005C3191">
            <w:rPr>
              <w:b/>
              <w:i/>
            </w:rPr>
            <w:t xml:space="preserve"> </w:t>
          </w:r>
          <w:r w:rsidRPr="008B7A3E" w:rsidR="008B7A3E">
            <w:rPr>
              <w:b/>
              <w:i/>
            </w:rPr>
            <w:t>Karlsson:</w:t>
          </w:r>
        </w:sdtContent>
      </w:sdt>
      <w:r w:rsidR="005C3191">
        <w:t xml:space="preserve"> </w:t>
      </w:r>
      <w:r w:rsidR="00E207A9">
        <w:t xml:space="preserve">Yes, if </w:t>
      </w:r>
      <w:r>
        <w:t>it</w:t>
      </w:r>
      <w:r w:rsidR="005C3191">
        <w:t xml:space="preserve"> </w:t>
      </w:r>
      <w:r>
        <w:t>has</w:t>
      </w:r>
      <w:r w:rsidR="005C3191">
        <w:t xml:space="preserve"> </w:t>
      </w:r>
      <w:r>
        <w:t>UK</w:t>
      </w:r>
      <w:r w:rsidR="005C3191">
        <w:t xml:space="preserve"> </w:t>
      </w:r>
      <w:r>
        <w:t>status</w:t>
      </w:r>
      <w:r w:rsidR="008B7A3E">
        <w:t>.</w:t>
      </w:r>
      <w:r w:rsidR="005C3191">
        <w:t xml:space="preserve"> </w:t>
      </w:r>
      <w:r>
        <w:t>The</w:t>
      </w:r>
      <w:r w:rsidR="005C3191">
        <w:t xml:space="preserve"> </w:t>
      </w:r>
      <w:r>
        <w:t>original</w:t>
      </w:r>
      <w:r w:rsidR="005C3191">
        <w:t xml:space="preserve"> </w:t>
      </w:r>
      <w:r>
        <w:t>status</w:t>
      </w:r>
      <w:r w:rsidR="005C3191">
        <w:t xml:space="preserve"> </w:t>
      </w:r>
      <w:r>
        <w:t>is</w:t>
      </w:r>
      <w:r w:rsidR="005C3191">
        <w:t xml:space="preserve"> </w:t>
      </w:r>
      <w:r>
        <w:t>important.</w:t>
      </w:r>
    </w:p>
    <w:p w:rsidR="00ED2F89" w:rsidP="00ED2F89">
      <w:pPr>
        <w:pStyle w:val="Question"/>
      </w:pPr>
      <w:sdt>
        <w:sdtPr>
          <w:alias w:val="Member"/>
          <w:tag w:val="&lt;Member mnisId='4136' dodsId='62731'&gt;"/>
          <w:id w:val="-94485111"/>
          <w:placeholder>
            <w:docPart w:val="DefaultPlaceholder_1082065158"/>
          </w:placeholder>
          <w:richText/>
        </w:sdtPr>
        <w:sdtContent>
          <w:r w:rsidRPr="00ED2F89">
            <w:rPr>
              <w:b/>
            </w:rPr>
            <w:t>Nigel</w:t>
          </w:r>
          <w:r w:rsidR="005C3191">
            <w:rPr>
              <w:b/>
            </w:rPr>
            <w:t xml:space="preserve"> </w:t>
          </w:r>
          <w:r w:rsidRPr="00ED2F89">
            <w:rPr>
              <w:b/>
            </w:rPr>
            <w:t>Mills:</w:t>
          </w:r>
        </w:sdtContent>
      </w:sdt>
      <w:r w:rsidR="005C3191">
        <w:t xml:space="preserve"> </w:t>
      </w:r>
      <w:r>
        <w:t>Yes,</w:t>
      </w:r>
      <w:r w:rsidR="005C3191">
        <w:t xml:space="preserve"> </w:t>
      </w:r>
      <w:r>
        <w:t>but</w:t>
      </w:r>
      <w:r w:rsidR="005C3191">
        <w:t xml:space="preserve"> </w:t>
      </w:r>
      <w:r>
        <w:t>for</w:t>
      </w:r>
      <w:r w:rsidR="005C3191">
        <w:t xml:space="preserve"> </w:t>
      </w:r>
      <w:r>
        <w:t>anything</w:t>
      </w:r>
      <w:r w:rsidR="005C3191">
        <w:t xml:space="preserve"> </w:t>
      </w:r>
      <w:r>
        <w:t>that</w:t>
      </w:r>
      <w:r w:rsidR="005C3191">
        <w:t xml:space="preserve"> </w:t>
      </w:r>
      <w:r>
        <w:t>has</w:t>
      </w:r>
      <w:r w:rsidR="005C3191">
        <w:t xml:space="preserve"> </w:t>
      </w:r>
      <w:r>
        <w:t>come</w:t>
      </w:r>
      <w:r w:rsidR="005C3191">
        <w:t xml:space="preserve"> </w:t>
      </w:r>
      <w:r>
        <w:t>from</w:t>
      </w:r>
      <w:r w:rsidR="005C3191">
        <w:t xml:space="preserve"> </w:t>
      </w:r>
      <w:r>
        <w:t>the</w:t>
      </w:r>
      <w:r w:rsidR="005C3191">
        <w:t xml:space="preserve"> </w:t>
      </w:r>
      <w:r>
        <w:t>Republic,</w:t>
      </w:r>
      <w:r w:rsidR="005C3191">
        <w:t xml:space="preserve"> </w:t>
      </w:r>
      <w:r>
        <w:t>even</w:t>
      </w:r>
      <w:r w:rsidR="005C3191">
        <w:t xml:space="preserve"> </w:t>
      </w:r>
      <w:r>
        <w:t>if</w:t>
      </w:r>
      <w:r w:rsidR="005C3191">
        <w:t xml:space="preserve"> </w:t>
      </w:r>
      <w:r>
        <w:t>we</w:t>
      </w:r>
      <w:r w:rsidR="005C3191">
        <w:t xml:space="preserve"> </w:t>
      </w:r>
      <w:r>
        <w:t>chose</w:t>
      </w:r>
      <w:r w:rsidR="005C3191">
        <w:t xml:space="preserve"> </w:t>
      </w:r>
      <w:r>
        <w:t>to</w:t>
      </w:r>
      <w:r w:rsidR="005C3191">
        <w:t xml:space="preserve"> </w:t>
      </w:r>
      <w:r>
        <w:t>want</w:t>
      </w:r>
      <w:r w:rsidR="005C3191">
        <w:t xml:space="preserve"> </w:t>
      </w:r>
      <w:r>
        <w:t>no</w:t>
      </w:r>
      <w:r w:rsidR="005C3191">
        <w:t xml:space="preserve"> </w:t>
      </w:r>
      <w:r>
        <w:t>import</w:t>
      </w:r>
      <w:r w:rsidR="005C3191">
        <w:t xml:space="preserve"> </w:t>
      </w:r>
      <w:r>
        <w:t>declaration,</w:t>
      </w:r>
      <w:r w:rsidR="005C3191">
        <w:t xml:space="preserve"> </w:t>
      </w:r>
      <w:r>
        <w:t>the</w:t>
      </w:r>
      <w:r w:rsidR="005C3191">
        <w:t xml:space="preserve"> </w:t>
      </w:r>
      <w:r>
        <w:t>Irish</w:t>
      </w:r>
      <w:r w:rsidR="005C3191">
        <w:t xml:space="preserve"> </w:t>
      </w:r>
      <w:r>
        <w:t>ought</w:t>
      </w:r>
      <w:r w:rsidR="005C3191">
        <w:t xml:space="preserve"> </w:t>
      </w:r>
      <w:r>
        <w:t>to</w:t>
      </w:r>
      <w:r w:rsidR="005C3191">
        <w:t xml:space="preserve"> </w:t>
      </w:r>
      <w:r>
        <w:t>be</w:t>
      </w:r>
      <w:r w:rsidR="005C3191">
        <w:t xml:space="preserve"> </w:t>
      </w:r>
      <w:r>
        <w:t>getting</w:t>
      </w:r>
      <w:r w:rsidR="005C3191">
        <w:t xml:space="preserve"> </w:t>
      </w:r>
      <w:r>
        <w:t>some</w:t>
      </w:r>
      <w:r w:rsidR="005C3191">
        <w:t xml:space="preserve"> </w:t>
      </w:r>
      <w:r>
        <w:t>kind</w:t>
      </w:r>
      <w:r w:rsidR="005C3191">
        <w:t xml:space="preserve"> </w:t>
      </w:r>
      <w:r>
        <w:t>of</w:t>
      </w:r>
      <w:r w:rsidR="005C3191">
        <w:t xml:space="preserve"> </w:t>
      </w:r>
      <w:r>
        <w:t>confirmation</w:t>
      </w:r>
      <w:r w:rsidR="005C3191">
        <w:t xml:space="preserve"> </w:t>
      </w:r>
      <w:r>
        <w:t>that</w:t>
      </w:r>
      <w:r w:rsidR="005C3191">
        <w:t xml:space="preserve"> </w:t>
      </w:r>
      <w:r>
        <w:t>it</w:t>
      </w:r>
      <w:r w:rsidR="005C3191">
        <w:t xml:space="preserve"> </w:t>
      </w:r>
      <w:r>
        <w:t>has</w:t>
      </w:r>
      <w:r w:rsidR="005C3191">
        <w:t xml:space="preserve"> </w:t>
      </w:r>
      <w:r>
        <w:t>left</w:t>
      </w:r>
      <w:r w:rsidR="005C3191">
        <w:t xml:space="preserve"> </w:t>
      </w:r>
      <w:r>
        <w:t>the</w:t>
      </w:r>
      <w:r w:rsidR="005C3191">
        <w:t xml:space="preserve"> </w:t>
      </w:r>
      <w:r>
        <w:t>EU</w:t>
      </w:r>
      <w:r w:rsidR="005C3191">
        <w:t xml:space="preserve"> </w:t>
      </w:r>
      <w:r>
        <w:t>customs</w:t>
      </w:r>
      <w:r w:rsidR="005C3191">
        <w:t xml:space="preserve"> </w:t>
      </w:r>
      <w:r>
        <w:t>territory</w:t>
      </w:r>
      <w:r w:rsidR="008B7A3E">
        <w:t>.</w:t>
      </w:r>
      <w:r w:rsidR="005C3191">
        <w:t xml:space="preserve"> </w:t>
      </w:r>
      <w:r>
        <w:t>That</w:t>
      </w:r>
      <w:r w:rsidR="005C3191">
        <w:t xml:space="preserve"> </w:t>
      </w:r>
      <w:r>
        <w:t>is</w:t>
      </w:r>
      <w:r w:rsidR="005C3191">
        <w:t xml:space="preserve"> </w:t>
      </w:r>
      <w:r>
        <w:t>the</w:t>
      </w:r>
      <w:r w:rsidR="005C3191">
        <w:t xml:space="preserve"> </w:t>
      </w:r>
      <w:r>
        <w:t>problem.</w:t>
      </w:r>
    </w:p>
    <w:p w:rsidR="00ED2F89" w:rsidP="00ED2F89">
      <w:pPr>
        <w:pStyle w:val="Answer"/>
      </w:pPr>
      <w:sdt>
        <w:sdtPr>
          <w:alias w:val="Witness"/>
          <w:id w:val="1951672188"/>
          <w:placeholder>
            <w:docPart w:val="DefaultPlaceholder_1082065158"/>
          </w:placeholder>
          <w:richText/>
        </w:sdtPr>
        <w:sdtContent>
          <w:r w:rsidRPr="008B7A3E" w:rsidR="008B7A3E">
            <w:rPr>
              <w:b/>
              <w:i/>
            </w:rPr>
            <w:t>Dr</w:t>
          </w:r>
          <w:r w:rsidR="005C3191">
            <w:rPr>
              <w:b/>
              <w:i/>
            </w:rPr>
            <w:t xml:space="preserve"> </w:t>
          </w:r>
          <w:r w:rsidRPr="008B7A3E" w:rsidR="008B7A3E">
            <w:rPr>
              <w:b/>
              <w:i/>
            </w:rPr>
            <w:t>Karlsson:</w:t>
          </w:r>
        </w:sdtContent>
      </w:sdt>
      <w:r w:rsidR="005C3191">
        <w:t xml:space="preserve"> </w:t>
      </w:r>
      <w:r w:rsidR="008E7C6A">
        <w:t>It</w:t>
      </w:r>
      <w:r w:rsidR="005C3191">
        <w:t xml:space="preserve"> </w:t>
      </w:r>
      <w:r w:rsidR="008E7C6A">
        <w:t>is</w:t>
      </w:r>
      <w:r w:rsidR="005C3191">
        <w:t xml:space="preserve"> </w:t>
      </w:r>
      <w:r w:rsidR="008E7C6A">
        <w:t>the</w:t>
      </w:r>
      <w:r w:rsidR="005C3191">
        <w:t xml:space="preserve"> </w:t>
      </w:r>
      <w:r w:rsidR="008E7C6A">
        <w:t>intention</w:t>
      </w:r>
      <w:r w:rsidR="005C3191">
        <w:t xml:space="preserve"> </w:t>
      </w:r>
      <w:r w:rsidR="008E7C6A">
        <w:t>of</w:t>
      </w:r>
      <w:r w:rsidR="005C3191">
        <w:t xml:space="preserve"> </w:t>
      </w:r>
      <w:r w:rsidR="008E7C6A">
        <w:t>that</w:t>
      </w:r>
      <w:r w:rsidR="005C3191">
        <w:t xml:space="preserve"> </w:t>
      </w:r>
      <w:r w:rsidR="008E7C6A">
        <w:t>transport</w:t>
      </w:r>
      <w:r w:rsidR="005C3191">
        <w:t xml:space="preserve"> </w:t>
      </w:r>
      <w:r w:rsidR="008E7C6A">
        <w:t>that</w:t>
      </w:r>
      <w:r w:rsidR="005C3191">
        <w:t xml:space="preserve"> </w:t>
      </w:r>
      <w:r w:rsidR="008E7C6A">
        <w:t>decides</w:t>
      </w:r>
      <w:r w:rsidR="005C3191">
        <w:t xml:space="preserve"> </w:t>
      </w:r>
      <w:r w:rsidR="008E7C6A">
        <w:t>the</w:t>
      </w:r>
      <w:r w:rsidR="005C3191">
        <w:t xml:space="preserve"> </w:t>
      </w:r>
      <w:r w:rsidR="008E7C6A">
        <w:t>process</w:t>
      </w:r>
      <w:r w:rsidR="005C3191">
        <w:t xml:space="preserve"> </w:t>
      </w:r>
      <w:r w:rsidR="008E7C6A">
        <w:t>itself</w:t>
      </w:r>
      <w:r w:rsidR="008B7A3E">
        <w:t>.</w:t>
      </w:r>
      <w:r w:rsidR="005C3191">
        <w:t xml:space="preserve"> </w:t>
      </w:r>
      <w:r w:rsidR="008E7C6A">
        <w:t>If</w:t>
      </w:r>
      <w:r w:rsidR="005C3191">
        <w:t xml:space="preserve"> </w:t>
      </w:r>
      <w:r w:rsidR="008E7C6A">
        <w:t>the</w:t>
      </w:r>
      <w:r w:rsidR="005C3191">
        <w:t xml:space="preserve"> </w:t>
      </w:r>
      <w:r w:rsidR="008E7C6A">
        <w:t>intention</w:t>
      </w:r>
      <w:r w:rsidR="005C3191">
        <w:t xml:space="preserve"> </w:t>
      </w:r>
      <w:r w:rsidR="008E7C6A">
        <w:t>is</w:t>
      </w:r>
      <w:r w:rsidR="005C3191">
        <w:t xml:space="preserve"> </w:t>
      </w:r>
      <w:r w:rsidR="008E7C6A">
        <w:t>to</w:t>
      </w:r>
      <w:r w:rsidR="005C3191">
        <w:t xml:space="preserve"> </w:t>
      </w:r>
      <w:r w:rsidR="008E7C6A">
        <w:t>move</w:t>
      </w:r>
      <w:r w:rsidR="005C3191">
        <w:t xml:space="preserve"> </w:t>
      </w:r>
      <w:r w:rsidR="008E7C6A">
        <w:t>from</w:t>
      </w:r>
      <w:r w:rsidR="005C3191">
        <w:t xml:space="preserve"> </w:t>
      </w:r>
      <w:r w:rsidR="008E7C6A">
        <w:t>the</w:t>
      </w:r>
      <w:r w:rsidR="005C3191">
        <w:t xml:space="preserve"> </w:t>
      </w:r>
      <w:r w:rsidR="00A471D9">
        <w:t>European Union</w:t>
      </w:r>
      <w:r w:rsidR="005C3191">
        <w:t xml:space="preserve"> </w:t>
      </w:r>
      <w:r w:rsidR="008E7C6A">
        <w:t>or</w:t>
      </w:r>
      <w:r w:rsidR="005C3191">
        <w:t xml:space="preserve"> </w:t>
      </w:r>
      <w:r w:rsidR="008E7C6A">
        <w:t>Republic</w:t>
      </w:r>
      <w:r w:rsidR="005C3191">
        <w:t xml:space="preserve"> </w:t>
      </w:r>
      <w:r w:rsidR="008E7C6A">
        <w:t>of</w:t>
      </w:r>
      <w:r w:rsidR="005C3191">
        <w:t xml:space="preserve"> </w:t>
      </w:r>
      <w:r w:rsidR="008E7C6A">
        <w:t>Ireland</w:t>
      </w:r>
      <w:r w:rsidR="005C3191">
        <w:t xml:space="preserve"> </w:t>
      </w:r>
      <w:r w:rsidR="008E7C6A">
        <w:t>to</w:t>
      </w:r>
      <w:r w:rsidR="005C3191">
        <w:t xml:space="preserve"> </w:t>
      </w:r>
      <w:r w:rsidR="008E7C6A">
        <w:t>mainland</w:t>
      </w:r>
      <w:r w:rsidR="005C3191">
        <w:t xml:space="preserve"> </w:t>
      </w:r>
      <w:r w:rsidR="008E7C6A">
        <w:t>UK,</w:t>
      </w:r>
      <w:r w:rsidR="005C3191">
        <w:t xml:space="preserve"> </w:t>
      </w:r>
      <w:r w:rsidR="008E7C6A">
        <w:t>there</w:t>
      </w:r>
      <w:r w:rsidR="005C3191">
        <w:t xml:space="preserve"> </w:t>
      </w:r>
      <w:r w:rsidR="008E7C6A">
        <w:t>should</w:t>
      </w:r>
      <w:r w:rsidR="005C3191">
        <w:t xml:space="preserve"> </w:t>
      </w:r>
      <w:r w:rsidR="008E7C6A">
        <w:t>be</w:t>
      </w:r>
      <w:r w:rsidR="005C3191">
        <w:t xml:space="preserve"> </w:t>
      </w:r>
      <w:r w:rsidR="008E7C6A">
        <w:t>an</w:t>
      </w:r>
      <w:r w:rsidR="005C3191">
        <w:t xml:space="preserve"> </w:t>
      </w:r>
      <w:r w:rsidR="008E7C6A">
        <w:t>export</w:t>
      </w:r>
      <w:r w:rsidR="005C3191">
        <w:t xml:space="preserve"> </w:t>
      </w:r>
      <w:r w:rsidR="008E7C6A">
        <w:t>declaration.</w:t>
      </w:r>
    </w:p>
    <w:p w:rsidR="008E7C6A" w:rsidP="008E7C6A">
      <w:pPr>
        <w:pStyle w:val="Question"/>
      </w:pPr>
      <w:sdt>
        <w:sdtPr>
          <w:alias w:val="Member"/>
          <w:tag w:val="&lt;Member mnisId='4136' dodsId='62731'&gt;"/>
          <w:id w:val="527304642"/>
          <w:placeholder>
            <w:docPart w:val="DefaultPlaceholder_1082065158"/>
          </w:placeholder>
          <w:richText/>
        </w:sdtPr>
        <w:sdtContent>
          <w:r w:rsidRPr="008E7C6A">
            <w:rPr>
              <w:b/>
            </w:rPr>
            <w:t>Nigel</w:t>
          </w:r>
          <w:r w:rsidR="005C3191">
            <w:rPr>
              <w:b/>
            </w:rPr>
            <w:t xml:space="preserve"> </w:t>
          </w:r>
          <w:r w:rsidRPr="008E7C6A">
            <w:rPr>
              <w:b/>
            </w:rPr>
            <w:t>Mills:</w:t>
          </w:r>
        </w:sdtContent>
      </w:sdt>
      <w:r w:rsidR="005C3191">
        <w:t xml:space="preserve"> </w:t>
      </w:r>
      <w:r>
        <w:t>What</w:t>
      </w:r>
      <w:r w:rsidR="005C3191">
        <w:t xml:space="preserve"> </w:t>
      </w:r>
      <w:r>
        <w:t>happens</w:t>
      </w:r>
      <w:r w:rsidR="005C3191">
        <w:t xml:space="preserve"> </w:t>
      </w:r>
      <w:r>
        <w:t>if</w:t>
      </w:r>
      <w:r w:rsidR="005C3191">
        <w:t xml:space="preserve"> </w:t>
      </w:r>
      <w:r>
        <w:t>someone</w:t>
      </w:r>
      <w:r w:rsidR="005C3191">
        <w:t xml:space="preserve"> </w:t>
      </w:r>
      <w:r>
        <w:t>changes</w:t>
      </w:r>
      <w:r w:rsidR="005C3191">
        <w:t xml:space="preserve"> </w:t>
      </w:r>
      <w:r>
        <w:t>their</w:t>
      </w:r>
      <w:r w:rsidR="005C3191">
        <w:t xml:space="preserve"> </w:t>
      </w:r>
      <w:r>
        <w:t>mind</w:t>
      </w:r>
      <w:r w:rsidR="008B7A3E">
        <w:t>?</w:t>
      </w:r>
      <w:r w:rsidR="005C3191">
        <w:t xml:space="preserve"> </w:t>
      </w:r>
      <w:r>
        <w:t>I</w:t>
      </w:r>
      <w:r w:rsidR="005C3191">
        <w:t xml:space="preserve"> </w:t>
      </w:r>
      <w:r w:rsidR="00A471D9">
        <w:t>thought</w:t>
      </w:r>
      <w:r w:rsidR="005C3191">
        <w:t xml:space="preserve"> </w:t>
      </w:r>
      <w:r>
        <w:t>my</w:t>
      </w:r>
      <w:r w:rsidR="005C3191">
        <w:t xml:space="preserve"> </w:t>
      </w:r>
      <w:r>
        <w:t>Northern</w:t>
      </w:r>
      <w:r w:rsidR="005C3191">
        <w:t xml:space="preserve"> </w:t>
      </w:r>
      <w:r>
        <w:t>Ireland</w:t>
      </w:r>
      <w:r w:rsidR="005C3191">
        <w:t xml:space="preserve"> </w:t>
      </w:r>
      <w:r>
        <w:t>plant</w:t>
      </w:r>
      <w:r w:rsidR="005C3191">
        <w:t xml:space="preserve"> </w:t>
      </w:r>
      <w:r w:rsidR="00A471D9">
        <w:t>needed</w:t>
      </w:r>
      <w:r w:rsidR="005C3191">
        <w:t xml:space="preserve"> </w:t>
      </w:r>
      <w:r>
        <w:t>this</w:t>
      </w:r>
      <w:r w:rsidR="005C3191">
        <w:t xml:space="preserve"> </w:t>
      </w:r>
      <w:r>
        <w:t>stuff,</w:t>
      </w:r>
      <w:r w:rsidR="005C3191">
        <w:t xml:space="preserve"> </w:t>
      </w:r>
      <w:r w:rsidR="00A471D9">
        <w:t xml:space="preserve">but </w:t>
      </w:r>
      <w:r>
        <w:t>I</w:t>
      </w:r>
      <w:r w:rsidR="005C3191">
        <w:t xml:space="preserve"> </w:t>
      </w:r>
      <w:r>
        <w:t>now</w:t>
      </w:r>
      <w:r w:rsidR="005C3191">
        <w:t xml:space="preserve"> </w:t>
      </w:r>
      <w:r>
        <w:t>have</w:t>
      </w:r>
      <w:r w:rsidR="005C3191">
        <w:t xml:space="preserve"> </w:t>
      </w:r>
      <w:r>
        <w:t>a</w:t>
      </w:r>
      <w:r w:rsidR="005C3191">
        <w:t xml:space="preserve"> </w:t>
      </w:r>
      <w:r>
        <w:t>shortage</w:t>
      </w:r>
      <w:r w:rsidR="005C3191">
        <w:t xml:space="preserve"> </w:t>
      </w:r>
      <w:r>
        <w:t>on</w:t>
      </w:r>
      <w:r w:rsidR="005C3191">
        <w:t xml:space="preserve"> </w:t>
      </w:r>
      <w:r>
        <w:t>the</w:t>
      </w:r>
      <w:r w:rsidR="005C3191">
        <w:t xml:space="preserve"> </w:t>
      </w:r>
      <w:r>
        <w:t>mainland,</w:t>
      </w:r>
      <w:r w:rsidR="005C3191">
        <w:t xml:space="preserve"> </w:t>
      </w:r>
      <w:r>
        <w:t>so</w:t>
      </w:r>
      <w:r w:rsidR="005C3191">
        <w:t xml:space="preserve"> </w:t>
      </w:r>
      <w:r>
        <w:t>I</w:t>
      </w:r>
      <w:r w:rsidR="005C3191">
        <w:t xml:space="preserve"> </w:t>
      </w:r>
      <w:r>
        <w:t>am</w:t>
      </w:r>
      <w:r w:rsidR="005C3191">
        <w:t xml:space="preserve"> </w:t>
      </w:r>
      <w:r>
        <w:t>going</w:t>
      </w:r>
      <w:r w:rsidR="005C3191">
        <w:t xml:space="preserve"> </w:t>
      </w:r>
      <w:r>
        <w:t>to</w:t>
      </w:r>
      <w:r w:rsidR="005C3191">
        <w:t xml:space="preserve"> </w:t>
      </w:r>
      <w:r>
        <w:t>move</w:t>
      </w:r>
      <w:r w:rsidR="005C3191">
        <w:t xml:space="preserve"> </w:t>
      </w:r>
      <w:r>
        <w:t>it</w:t>
      </w:r>
      <w:r w:rsidR="005C3191">
        <w:t xml:space="preserve"> </w:t>
      </w:r>
      <w:r>
        <w:t>over</w:t>
      </w:r>
      <w:r w:rsidR="005C3191">
        <w:t xml:space="preserve"> </w:t>
      </w:r>
      <w:r>
        <w:t>because</w:t>
      </w:r>
      <w:r w:rsidR="005C3191">
        <w:t xml:space="preserve"> </w:t>
      </w:r>
      <w:r>
        <w:t>it</w:t>
      </w:r>
      <w:r w:rsidR="005C3191">
        <w:t xml:space="preserve"> </w:t>
      </w:r>
      <w:r>
        <w:t>is</w:t>
      </w:r>
      <w:r w:rsidR="005C3191">
        <w:t xml:space="preserve"> </w:t>
      </w:r>
      <w:r>
        <w:t>the</w:t>
      </w:r>
      <w:r w:rsidR="005C3191">
        <w:t xml:space="preserve"> </w:t>
      </w:r>
      <w:r>
        <w:t>quickest</w:t>
      </w:r>
      <w:r w:rsidR="005C3191">
        <w:t xml:space="preserve"> </w:t>
      </w:r>
      <w:r>
        <w:t>supply.</w:t>
      </w:r>
    </w:p>
    <w:p w:rsidR="00D464B4" w:rsidP="008E7C6A">
      <w:pPr>
        <w:pStyle w:val="Answer"/>
      </w:pPr>
      <w:sdt>
        <w:sdtPr>
          <w:alias w:val="Witness"/>
          <w:id w:val="-1189684608"/>
          <w:placeholder>
            <w:docPart w:val="DefaultPlaceholder_1082065158"/>
          </w:placeholder>
          <w:richText/>
        </w:sdtPr>
        <w:sdtContent>
          <w:r w:rsidRPr="008B7A3E" w:rsidR="008B7A3E">
            <w:rPr>
              <w:b/>
              <w:i/>
            </w:rPr>
            <w:t>Dr</w:t>
          </w:r>
          <w:r w:rsidR="005C3191">
            <w:rPr>
              <w:b/>
              <w:i/>
            </w:rPr>
            <w:t xml:space="preserve"> </w:t>
          </w:r>
          <w:r w:rsidRPr="008B7A3E" w:rsidR="008B7A3E">
            <w:rPr>
              <w:b/>
              <w:i/>
            </w:rPr>
            <w:t>Karlsson:</w:t>
          </w:r>
        </w:sdtContent>
      </w:sdt>
      <w:r w:rsidR="005C3191">
        <w:t xml:space="preserve"> </w:t>
      </w:r>
      <w:r w:rsidR="008E7C6A">
        <w:t>This</w:t>
      </w:r>
      <w:r w:rsidR="005C3191">
        <w:t xml:space="preserve"> </w:t>
      </w:r>
      <w:r w:rsidR="008E7C6A">
        <w:t>is</w:t>
      </w:r>
      <w:r w:rsidR="005C3191">
        <w:t xml:space="preserve"> </w:t>
      </w:r>
      <w:r w:rsidR="008E7C6A">
        <w:t>a</w:t>
      </w:r>
      <w:r w:rsidR="005C3191">
        <w:t xml:space="preserve"> </w:t>
      </w:r>
      <w:r w:rsidR="008E7C6A">
        <w:t>unique</w:t>
      </w:r>
      <w:r w:rsidR="005C3191">
        <w:t xml:space="preserve"> </w:t>
      </w:r>
      <w:r w:rsidR="008E7C6A">
        <w:t>situation</w:t>
      </w:r>
      <w:r w:rsidR="005C3191">
        <w:t xml:space="preserve"> </w:t>
      </w:r>
      <w:r w:rsidR="008E7C6A">
        <w:t>but</w:t>
      </w:r>
      <w:r w:rsidR="005C3191">
        <w:t xml:space="preserve"> </w:t>
      </w:r>
      <w:r w:rsidR="008E7C6A">
        <w:t>there</w:t>
      </w:r>
      <w:r w:rsidR="005C3191">
        <w:t xml:space="preserve"> </w:t>
      </w:r>
      <w:r w:rsidR="008E7C6A">
        <w:t>are</w:t>
      </w:r>
      <w:r w:rsidR="005C3191">
        <w:t xml:space="preserve"> </w:t>
      </w:r>
      <w:r w:rsidR="008E7C6A">
        <w:t>elements</w:t>
      </w:r>
      <w:r w:rsidR="005C3191">
        <w:t xml:space="preserve"> </w:t>
      </w:r>
      <w:r w:rsidR="008E7C6A">
        <w:t>of</w:t>
      </w:r>
      <w:r w:rsidR="005C3191">
        <w:t xml:space="preserve"> </w:t>
      </w:r>
      <w:r w:rsidR="008E7C6A">
        <w:t>it</w:t>
      </w:r>
      <w:r w:rsidR="008B7A3E">
        <w:t>.</w:t>
      </w:r>
      <w:r w:rsidR="005C3191">
        <w:t xml:space="preserve"> </w:t>
      </w:r>
      <w:r w:rsidR="008E7C6A">
        <w:t>I</w:t>
      </w:r>
      <w:r w:rsidR="005C3191">
        <w:t xml:space="preserve"> </w:t>
      </w:r>
      <w:r w:rsidR="008E7C6A">
        <w:t>was</w:t>
      </w:r>
      <w:r w:rsidR="005C3191">
        <w:t xml:space="preserve"> </w:t>
      </w:r>
      <w:r w:rsidR="008E7C6A">
        <w:t>part</w:t>
      </w:r>
      <w:r w:rsidR="005C3191">
        <w:t xml:space="preserve"> </w:t>
      </w:r>
      <w:r w:rsidR="008E7C6A">
        <w:t>of</w:t>
      </w:r>
      <w:r w:rsidR="005C3191">
        <w:t xml:space="preserve"> </w:t>
      </w:r>
      <w:r w:rsidR="008E7C6A">
        <w:t>the</w:t>
      </w:r>
      <w:r w:rsidR="005C3191">
        <w:t xml:space="preserve"> </w:t>
      </w:r>
      <w:r w:rsidR="008E7C6A">
        <w:t>Alternative</w:t>
      </w:r>
      <w:r w:rsidR="005C3191">
        <w:t xml:space="preserve"> </w:t>
      </w:r>
      <w:r w:rsidR="008E7C6A">
        <w:t>Arrangements</w:t>
      </w:r>
      <w:r w:rsidR="005C3191">
        <w:t xml:space="preserve"> </w:t>
      </w:r>
      <w:r w:rsidR="008E7C6A">
        <w:t>Commission</w:t>
      </w:r>
      <w:r w:rsidR="005C3191">
        <w:t xml:space="preserve"> </w:t>
      </w:r>
      <w:r w:rsidR="008E7C6A">
        <w:t>last</w:t>
      </w:r>
      <w:r w:rsidR="005C3191">
        <w:t xml:space="preserve"> </w:t>
      </w:r>
      <w:r w:rsidR="008E7C6A">
        <w:t>year</w:t>
      </w:r>
      <w:r w:rsidR="00503215">
        <w:t>,</w:t>
      </w:r>
      <w:r w:rsidR="005C3191">
        <w:t xml:space="preserve"> </w:t>
      </w:r>
      <w:r w:rsidR="00503215">
        <w:t>on</w:t>
      </w:r>
      <w:r w:rsidR="005C3191">
        <w:t xml:space="preserve"> </w:t>
      </w:r>
      <w:r w:rsidR="00503215">
        <w:t>a</w:t>
      </w:r>
      <w:r w:rsidR="005C3191">
        <w:t xml:space="preserve"> </w:t>
      </w:r>
      <w:r w:rsidR="00503215">
        <w:t>technical</w:t>
      </w:r>
      <w:r w:rsidR="005C3191">
        <w:t xml:space="preserve"> </w:t>
      </w:r>
      <w:r w:rsidR="00503215">
        <w:t>panel</w:t>
      </w:r>
      <w:r w:rsidR="005C3191">
        <w:t xml:space="preserve"> </w:t>
      </w:r>
      <w:r w:rsidR="00503215">
        <w:t>when</w:t>
      </w:r>
      <w:r w:rsidR="005C3191">
        <w:t xml:space="preserve"> </w:t>
      </w:r>
      <w:r w:rsidR="00503215">
        <w:t>we</w:t>
      </w:r>
      <w:r w:rsidR="005C3191">
        <w:t xml:space="preserve"> </w:t>
      </w:r>
      <w:r w:rsidR="00503215">
        <w:t>looked</w:t>
      </w:r>
      <w:r w:rsidR="005C3191">
        <w:t xml:space="preserve"> </w:t>
      </w:r>
      <w:r w:rsidR="00503215">
        <w:t>at</w:t>
      </w:r>
      <w:r w:rsidR="005C3191">
        <w:t xml:space="preserve"> </w:t>
      </w:r>
      <w:r w:rsidR="00A471D9">
        <w:t xml:space="preserve">north-south and </w:t>
      </w:r>
      <w:r w:rsidR="00503215">
        <w:t>south-north</w:t>
      </w:r>
      <w:r w:rsidR="008B7A3E">
        <w:t>.</w:t>
      </w:r>
      <w:r w:rsidR="005C3191">
        <w:t xml:space="preserve"> </w:t>
      </w:r>
      <w:r w:rsidR="00503215">
        <w:t>There</w:t>
      </w:r>
      <w:r w:rsidR="005C3191">
        <w:t xml:space="preserve"> </w:t>
      </w:r>
      <w:r w:rsidR="00503215">
        <w:t>are</w:t>
      </w:r>
      <w:r w:rsidR="005C3191">
        <w:t xml:space="preserve"> </w:t>
      </w:r>
      <w:r w:rsidR="00503215">
        <w:t>elements</w:t>
      </w:r>
      <w:r w:rsidR="005C3191">
        <w:t xml:space="preserve"> </w:t>
      </w:r>
      <w:r w:rsidR="00503215">
        <w:t>there</w:t>
      </w:r>
      <w:r w:rsidR="005C3191">
        <w:t xml:space="preserve"> </w:t>
      </w:r>
      <w:r w:rsidR="00503215">
        <w:t>that</w:t>
      </w:r>
      <w:r w:rsidR="005C3191">
        <w:t xml:space="preserve"> </w:t>
      </w:r>
      <w:r w:rsidR="00503215">
        <w:t>are</w:t>
      </w:r>
      <w:r w:rsidR="005C3191">
        <w:t xml:space="preserve"> </w:t>
      </w:r>
      <w:r w:rsidR="00503215">
        <w:t>very</w:t>
      </w:r>
      <w:r w:rsidR="005C3191">
        <w:t xml:space="preserve"> </w:t>
      </w:r>
      <w:r w:rsidR="00503215">
        <w:t>applicable</w:t>
      </w:r>
      <w:r w:rsidR="005C3191">
        <w:t xml:space="preserve"> </w:t>
      </w:r>
      <w:r w:rsidR="00503215">
        <w:t>to</w:t>
      </w:r>
      <w:r w:rsidR="005C3191">
        <w:t xml:space="preserve"> </w:t>
      </w:r>
      <w:r w:rsidR="00503215">
        <w:t>this</w:t>
      </w:r>
      <w:r w:rsidR="005C3191">
        <w:t xml:space="preserve"> </w:t>
      </w:r>
      <w:r w:rsidR="00503215">
        <w:t>new</w:t>
      </w:r>
      <w:r w:rsidR="005C3191">
        <w:t xml:space="preserve"> </w:t>
      </w:r>
      <w:r w:rsidR="00503215">
        <w:t>situation,</w:t>
      </w:r>
      <w:r w:rsidR="005C3191">
        <w:t xml:space="preserve"> </w:t>
      </w:r>
      <w:r w:rsidR="00503215">
        <w:t>meaning</w:t>
      </w:r>
      <w:r w:rsidR="005C3191">
        <w:t xml:space="preserve"> </w:t>
      </w:r>
      <w:r w:rsidR="00503215">
        <w:t>that</w:t>
      </w:r>
      <w:r w:rsidR="005C3191">
        <w:t xml:space="preserve"> </w:t>
      </w:r>
      <w:r w:rsidR="00503215">
        <w:t>the</w:t>
      </w:r>
      <w:r w:rsidR="005C3191">
        <w:t xml:space="preserve"> </w:t>
      </w:r>
      <w:r w:rsidR="00503215">
        <w:t>intention</w:t>
      </w:r>
      <w:r w:rsidR="005C3191">
        <w:t xml:space="preserve"> </w:t>
      </w:r>
      <w:r w:rsidR="00503215">
        <w:t>is</w:t>
      </w:r>
      <w:r w:rsidR="005C3191">
        <w:t xml:space="preserve"> </w:t>
      </w:r>
      <w:r w:rsidR="00503215">
        <w:t>that,</w:t>
      </w:r>
      <w:r w:rsidR="005C3191">
        <w:t xml:space="preserve"> </w:t>
      </w:r>
      <w:r w:rsidR="00503215">
        <w:t>if</w:t>
      </w:r>
      <w:r w:rsidR="005C3191">
        <w:t xml:space="preserve"> </w:t>
      </w:r>
      <w:r w:rsidR="00503215">
        <w:t>you</w:t>
      </w:r>
      <w:r w:rsidR="005C3191">
        <w:t xml:space="preserve"> </w:t>
      </w:r>
      <w:r w:rsidR="00503215">
        <w:t>have</w:t>
      </w:r>
      <w:r w:rsidR="005C3191">
        <w:t xml:space="preserve"> </w:t>
      </w:r>
      <w:r w:rsidR="00503215">
        <w:t>a</w:t>
      </w:r>
      <w:r w:rsidR="005C3191">
        <w:t xml:space="preserve"> </w:t>
      </w:r>
      <w:r w:rsidR="00503215">
        <w:t>product</w:t>
      </w:r>
      <w:r w:rsidR="005C3191">
        <w:t xml:space="preserve"> </w:t>
      </w:r>
      <w:r w:rsidR="00503215">
        <w:t>produced</w:t>
      </w:r>
      <w:r w:rsidR="005C3191">
        <w:t xml:space="preserve"> </w:t>
      </w:r>
      <w:r w:rsidR="00503215">
        <w:t>in</w:t>
      </w:r>
      <w:r w:rsidR="005C3191">
        <w:t xml:space="preserve"> </w:t>
      </w:r>
      <w:r w:rsidR="00503215">
        <w:t>Northern</w:t>
      </w:r>
      <w:r w:rsidR="005C3191">
        <w:t xml:space="preserve"> </w:t>
      </w:r>
      <w:r w:rsidR="00503215">
        <w:t>Ireland</w:t>
      </w:r>
      <w:r w:rsidR="005C3191">
        <w:t xml:space="preserve"> </w:t>
      </w:r>
      <w:r w:rsidR="00503215">
        <w:t>going</w:t>
      </w:r>
      <w:r w:rsidR="005C3191">
        <w:t xml:space="preserve"> </w:t>
      </w:r>
      <w:r w:rsidR="00503215">
        <w:t>to</w:t>
      </w:r>
      <w:r w:rsidR="005C3191">
        <w:t xml:space="preserve"> </w:t>
      </w:r>
      <w:r w:rsidR="00503215">
        <w:t>GB,</w:t>
      </w:r>
      <w:r w:rsidR="005C3191">
        <w:t xml:space="preserve"> </w:t>
      </w:r>
      <w:r w:rsidR="00503215">
        <w:t>it</w:t>
      </w:r>
      <w:r w:rsidR="005C3191">
        <w:t xml:space="preserve"> </w:t>
      </w:r>
      <w:r w:rsidR="00503215">
        <w:t>is</w:t>
      </w:r>
      <w:r w:rsidR="005C3191">
        <w:t xml:space="preserve"> </w:t>
      </w:r>
      <w:r w:rsidR="00503215">
        <w:t>an</w:t>
      </w:r>
      <w:r w:rsidR="005C3191">
        <w:t xml:space="preserve"> </w:t>
      </w:r>
      <w:r w:rsidR="00503215">
        <w:t>internal</w:t>
      </w:r>
      <w:r w:rsidR="005C3191">
        <w:t xml:space="preserve"> </w:t>
      </w:r>
      <w:r w:rsidR="00503215">
        <w:t>movement</w:t>
      </w:r>
      <w:r w:rsidR="005C3191">
        <w:t xml:space="preserve"> </w:t>
      </w:r>
      <w:r w:rsidR="00503215">
        <w:t>and</w:t>
      </w:r>
      <w:r w:rsidR="005C3191">
        <w:t xml:space="preserve"> </w:t>
      </w:r>
      <w:r w:rsidR="00503215">
        <w:t>there</w:t>
      </w:r>
      <w:r w:rsidR="005C3191">
        <w:t xml:space="preserve"> </w:t>
      </w:r>
      <w:r w:rsidR="00503215">
        <w:t>should</w:t>
      </w:r>
      <w:r w:rsidR="005C3191">
        <w:t xml:space="preserve"> </w:t>
      </w:r>
      <w:r w:rsidR="00503215">
        <w:t>be</w:t>
      </w:r>
      <w:r w:rsidR="005C3191">
        <w:t xml:space="preserve"> </w:t>
      </w:r>
      <w:r w:rsidR="00503215">
        <w:t>no</w:t>
      </w:r>
      <w:r w:rsidR="005C3191">
        <w:t xml:space="preserve"> </w:t>
      </w:r>
      <w:r w:rsidR="00503215">
        <w:t>customs</w:t>
      </w:r>
      <w:r w:rsidR="005C3191">
        <w:t xml:space="preserve"> </w:t>
      </w:r>
      <w:r w:rsidR="00503215">
        <w:t>procedures</w:t>
      </w:r>
      <w:r>
        <w:t>.</w:t>
      </w:r>
    </w:p>
    <w:p w:rsidR="008E7C6A" w:rsidP="008E7C6A">
      <w:pPr>
        <w:pStyle w:val="Answer"/>
      </w:pPr>
      <w:r>
        <w:t>The</w:t>
      </w:r>
      <w:r w:rsidR="005C3191">
        <w:t xml:space="preserve"> </w:t>
      </w:r>
      <w:r>
        <w:t>same</w:t>
      </w:r>
      <w:r w:rsidR="005C3191">
        <w:t xml:space="preserve"> </w:t>
      </w:r>
      <w:r>
        <w:t>is</w:t>
      </w:r>
      <w:r w:rsidR="005C3191">
        <w:t xml:space="preserve"> </w:t>
      </w:r>
      <w:r>
        <w:t>true,</w:t>
      </w:r>
      <w:r w:rsidR="005C3191">
        <w:t xml:space="preserve"> </w:t>
      </w:r>
      <w:r>
        <w:t>in</w:t>
      </w:r>
      <w:r w:rsidR="005C3191">
        <w:t xml:space="preserve"> </w:t>
      </w:r>
      <w:r>
        <w:t>my</w:t>
      </w:r>
      <w:r w:rsidR="005C3191">
        <w:t xml:space="preserve"> </w:t>
      </w:r>
      <w:r>
        <w:t>opinion,</w:t>
      </w:r>
      <w:r w:rsidR="005C3191">
        <w:t xml:space="preserve"> </w:t>
      </w:r>
      <w:r>
        <w:t>the</w:t>
      </w:r>
      <w:r w:rsidR="005C3191">
        <w:t xml:space="preserve"> </w:t>
      </w:r>
      <w:r>
        <w:t>other</w:t>
      </w:r>
      <w:r w:rsidR="005C3191">
        <w:t xml:space="preserve"> </w:t>
      </w:r>
      <w:r>
        <w:t>way</w:t>
      </w:r>
      <w:r w:rsidR="005C3191">
        <w:t xml:space="preserve"> </w:t>
      </w:r>
      <w:r>
        <w:t>round,</w:t>
      </w:r>
      <w:r w:rsidR="005C3191">
        <w:t xml:space="preserve"> </w:t>
      </w:r>
      <w:r>
        <w:t>which</w:t>
      </w:r>
      <w:r w:rsidR="005C3191">
        <w:t xml:space="preserve"> </w:t>
      </w:r>
      <w:r>
        <w:t>is</w:t>
      </w:r>
      <w:r w:rsidR="005C3191">
        <w:t xml:space="preserve"> </w:t>
      </w:r>
      <w:r>
        <w:t>where</w:t>
      </w:r>
      <w:r w:rsidR="005C3191">
        <w:t xml:space="preserve"> </w:t>
      </w:r>
      <w:r>
        <w:t>the</w:t>
      </w:r>
      <w:r w:rsidR="005C3191">
        <w:t xml:space="preserve"> </w:t>
      </w:r>
      <w:r>
        <w:t>big</w:t>
      </w:r>
      <w:r w:rsidR="005C3191">
        <w:t xml:space="preserve"> </w:t>
      </w:r>
      <w:r>
        <w:t>debate</w:t>
      </w:r>
      <w:r w:rsidR="005C3191">
        <w:t xml:space="preserve"> </w:t>
      </w:r>
      <w:r>
        <w:t>and</w:t>
      </w:r>
      <w:r w:rsidR="005C3191">
        <w:t xml:space="preserve"> </w:t>
      </w:r>
      <w:r>
        <w:t>discussion</w:t>
      </w:r>
      <w:r w:rsidR="005C3191">
        <w:t xml:space="preserve"> </w:t>
      </w:r>
      <w:r>
        <w:t>is</w:t>
      </w:r>
      <w:r w:rsidR="005C3191">
        <w:t xml:space="preserve"> </w:t>
      </w:r>
      <w:r>
        <w:t>right</w:t>
      </w:r>
      <w:r w:rsidR="005C3191">
        <w:t xml:space="preserve"> </w:t>
      </w:r>
      <w:r>
        <w:t>now</w:t>
      </w:r>
      <w:r w:rsidR="008B7A3E">
        <w:t>.</w:t>
      </w:r>
      <w:r w:rsidR="005C3191">
        <w:t xml:space="preserve"> </w:t>
      </w:r>
      <w:r w:rsidR="00750EF3">
        <w:t>But</w:t>
      </w:r>
      <w:r>
        <w:t>,</w:t>
      </w:r>
      <w:r w:rsidR="005C3191">
        <w:t xml:space="preserve"> </w:t>
      </w:r>
      <w:r>
        <w:t>if</w:t>
      </w:r>
      <w:r w:rsidR="005C3191">
        <w:t xml:space="preserve"> </w:t>
      </w:r>
      <w:r>
        <w:t>you</w:t>
      </w:r>
      <w:r w:rsidR="005C3191">
        <w:t xml:space="preserve"> </w:t>
      </w:r>
      <w:r>
        <w:t>are</w:t>
      </w:r>
      <w:r w:rsidR="005C3191">
        <w:t xml:space="preserve"> </w:t>
      </w:r>
      <w:r>
        <w:t>changing</w:t>
      </w:r>
      <w:r w:rsidR="005C3191">
        <w:t xml:space="preserve"> </w:t>
      </w:r>
      <w:r>
        <w:t>your</w:t>
      </w:r>
      <w:r w:rsidR="005C3191">
        <w:t xml:space="preserve"> </w:t>
      </w:r>
      <w:r>
        <w:t>intention,</w:t>
      </w:r>
      <w:r w:rsidR="005C3191">
        <w:t xml:space="preserve"> </w:t>
      </w:r>
      <w:r>
        <w:t>it</w:t>
      </w:r>
      <w:r w:rsidR="005C3191">
        <w:t xml:space="preserve"> </w:t>
      </w:r>
      <w:r>
        <w:t>is</w:t>
      </w:r>
      <w:r w:rsidR="005C3191">
        <w:t xml:space="preserve"> </w:t>
      </w:r>
      <w:r>
        <w:t>your</w:t>
      </w:r>
      <w:r w:rsidR="005C3191">
        <w:t xml:space="preserve"> </w:t>
      </w:r>
      <w:r>
        <w:t>responsibility</w:t>
      </w:r>
      <w:r w:rsidR="005C3191">
        <w:t xml:space="preserve"> </w:t>
      </w:r>
      <w:r>
        <w:t>to</w:t>
      </w:r>
      <w:r w:rsidR="005C3191">
        <w:t xml:space="preserve"> </w:t>
      </w:r>
      <w:r>
        <w:t>make</w:t>
      </w:r>
      <w:r w:rsidR="005C3191">
        <w:t xml:space="preserve"> </w:t>
      </w:r>
      <w:r>
        <w:t>those</w:t>
      </w:r>
      <w:r w:rsidR="005C3191">
        <w:t xml:space="preserve"> </w:t>
      </w:r>
      <w:r>
        <w:t>declarations:</w:t>
      </w:r>
      <w:r w:rsidR="005C3191">
        <w:t xml:space="preserve"> </w:t>
      </w:r>
      <w:r>
        <w:t>an</w:t>
      </w:r>
      <w:r w:rsidR="005C3191">
        <w:t xml:space="preserve"> </w:t>
      </w:r>
      <w:r>
        <w:t>export</w:t>
      </w:r>
      <w:r w:rsidR="005C3191">
        <w:t xml:space="preserve"> </w:t>
      </w:r>
      <w:r>
        <w:t>from</w:t>
      </w:r>
      <w:r w:rsidR="005C3191">
        <w:t xml:space="preserve"> </w:t>
      </w:r>
      <w:r>
        <w:t>one</w:t>
      </w:r>
      <w:r w:rsidR="005C3191">
        <w:t xml:space="preserve"> </w:t>
      </w:r>
      <w:r>
        <w:t>territory</w:t>
      </w:r>
      <w:r w:rsidR="005C3191">
        <w:t xml:space="preserve"> </w:t>
      </w:r>
      <w:r>
        <w:t>to</w:t>
      </w:r>
      <w:r w:rsidR="005C3191">
        <w:t xml:space="preserve"> </w:t>
      </w:r>
      <w:r>
        <w:t>the</w:t>
      </w:r>
      <w:r w:rsidR="005C3191">
        <w:t xml:space="preserve"> </w:t>
      </w:r>
      <w:r>
        <w:t>other,</w:t>
      </w:r>
      <w:r w:rsidR="005C3191">
        <w:t xml:space="preserve"> </w:t>
      </w:r>
      <w:r>
        <w:t>and</w:t>
      </w:r>
      <w:r w:rsidR="005C3191">
        <w:t xml:space="preserve"> </w:t>
      </w:r>
      <w:r>
        <w:t>an</w:t>
      </w:r>
      <w:r w:rsidR="005C3191">
        <w:t xml:space="preserve"> </w:t>
      </w:r>
      <w:r>
        <w:t>import</w:t>
      </w:r>
      <w:r w:rsidR="005C3191">
        <w:t xml:space="preserve"> </w:t>
      </w:r>
      <w:r w:rsidR="00651687">
        <w:t>in</w:t>
      </w:r>
      <w:r w:rsidR="005C3191">
        <w:t xml:space="preserve"> </w:t>
      </w:r>
      <w:r w:rsidR="00651687">
        <w:t>the</w:t>
      </w:r>
      <w:r w:rsidR="005C3191">
        <w:t xml:space="preserve"> </w:t>
      </w:r>
      <w:r w:rsidR="00651687">
        <w:t>other,</w:t>
      </w:r>
      <w:r w:rsidR="005C3191">
        <w:t xml:space="preserve"> </w:t>
      </w:r>
      <w:r w:rsidR="00651687">
        <w:t>unless</w:t>
      </w:r>
      <w:r w:rsidR="005C3191">
        <w:t xml:space="preserve"> </w:t>
      </w:r>
      <w:r w:rsidR="00651687">
        <w:t>that</w:t>
      </w:r>
      <w:r w:rsidR="005C3191">
        <w:t xml:space="preserve"> </w:t>
      </w:r>
      <w:r w:rsidR="00651687">
        <w:t>is</w:t>
      </w:r>
      <w:r w:rsidR="005C3191">
        <w:t xml:space="preserve"> </w:t>
      </w:r>
      <w:r w:rsidR="00651687">
        <w:t>waived</w:t>
      </w:r>
      <w:r w:rsidR="005C3191">
        <w:t xml:space="preserve"> </w:t>
      </w:r>
      <w:r w:rsidR="00651687">
        <w:t>by</w:t>
      </w:r>
      <w:r w:rsidR="005C3191">
        <w:t xml:space="preserve"> </w:t>
      </w:r>
      <w:r w:rsidR="00651687">
        <w:t>each</w:t>
      </w:r>
      <w:r w:rsidR="005C3191">
        <w:t xml:space="preserve"> </w:t>
      </w:r>
      <w:r w:rsidR="00651687">
        <w:t>customs</w:t>
      </w:r>
      <w:r w:rsidR="005C3191">
        <w:t xml:space="preserve"> </w:t>
      </w:r>
      <w:r w:rsidR="00651687">
        <w:t>union</w:t>
      </w:r>
      <w:r w:rsidR="008B7A3E">
        <w:t>.</w:t>
      </w:r>
      <w:r w:rsidR="005C3191">
        <w:t xml:space="preserve"> </w:t>
      </w:r>
      <w:r w:rsidR="00651687">
        <w:t>The</w:t>
      </w:r>
      <w:r w:rsidR="005C3191">
        <w:t xml:space="preserve"> </w:t>
      </w:r>
      <w:r w:rsidR="00651687">
        <w:t>European</w:t>
      </w:r>
      <w:r w:rsidR="005C3191">
        <w:t xml:space="preserve"> </w:t>
      </w:r>
      <w:r w:rsidR="00651687">
        <w:t>Union</w:t>
      </w:r>
      <w:r w:rsidR="005C3191">
        <w:t xml:space="preserve"> </w:t>
      </w:r>
      <w:r w:rsidR="00651687">
        <w:t>will</w:t>
      </w:r>
      <w:r w:rsidR="005C3191">
        <w:t xml:space="preserve"> </w:t>
      </w:r>
      <w:r w:rsidR="00651687">
        <w:t>not</w:t>
      </w:r>
      <w:r w:rsidR="005C3191">
        <w:t xml:space="preserve"> </w:t>
      </w:r>
      <w:r w:rsidR="00651687">
        <w:t>waive</w:t>
      </w:r>
      <w:r w:rsidR="005C3191">
        <w:t xml:space="preserve"> </w:t>
      </w:r>
      <w:r w:rsidR="00651687">
        <w:t>that,</w:t>
      </w:r>
      <w:r w:rsidR="005C3191">
        <w:t xml:space="preserve"> </w:t>
      </w:r>
      <w:r w:rsidR="00651687">
        <w:t>so</w:t>
      </w:r>
      <w:r w:rsidR="005C3191">
        <w:t xml:space="preserve"> </w:t>
      </w:r>
      <w:r w:rsidR="00651687">
        <w:t>there</w:t>
      </w:r>
      <w:r w:rsidR="005C3191">
        <w:t xml:space="preserve"> </w:t>
      </w:r>
      <w:r w:rsidR="00651687">
        <w:t>needs</w:t>
      </w:r>
      <w:r w:rsidR="005C3191">
        <w:t xml:space="preserve"> </w:t>
      </w:r>
      <w:r w:rsidR="00651687">
        <w:t>to</w:t>
      </w:r>
      <w:r w:rsidR="005C3191">
        <w:t xml:space="preserve"> </w:t>
      </w:r>
      <w:r w:rsidR="00651687">
        <w:t>be</w:t>
      </w:r>
      <w:r w:rsidR="005C3191">
        <w:t xml:space="preserve"> </w:t>
      </w:r>
      <w:r w:rsidR="00651687">
        <w:t>an</w:t>
      </w:r>
      <w:r w:rsidR="005C3191">
        <w:t xml:space="preserve"> </w:t>
      </w:r>
      <w:r w:rsidR="00651687">
        <w:t>export</w:t>
      </w:r>
      <w:r w:rsidR="005C3191">
        <w:t xml:space="preserve"> </w:t>
      </w:r>
      <w:r w:rsidR="00651687">
        <w:t>declaration</w:t>
      </w:r>
      <w:r w:rsidR="005C3191">
        <w:t xml:space="preserve"> </w:t>
      </w:r>
      <w:r w:rsidR="00651687">
        <w:t>from</w:t>
      </w:r>
      <w:r w:rsidR="005C3191">
        <w:t xml:space="preserve"> </w:t>
      </w:r>
      <w:r w:rsidR="00651687">
        <w:t>the</w:t>
      </w:r>
      <w:r w:rsidR="005C3191">
        <w:t xml:space="preserve"> </w:t>
      </w:r>
      <w:r w:rsidR="00651687">
        <w:t>Republic</w:t>
      </w:r>
      <w:r w:rsidR="005C3191">
        <w:t xml:space="preserve"> </w:t>
      </w:r>
      <w:r w:rsidR="00651687">
        <w:t>of</w:t>
      </w:r>
      <w:r w:rsidR="005C3191">
        <w:t xml:space="preserve"> </w:t>
      </w:r>
      <w:r w:rsidR="00651687">
        <w:t>Ireland</w:t>
      </w:r>
      <w:r w:rsidR="005C3191">
        <w:t xml:space="preserve"> </w:t>
      </w:r>
      <w:r w:rsidR="00651687">
        <w:t>and,</w:t>
      </w:r>
      <w:r w:rsidR="005C3191">
        <w:t xml:space="preserve"> </w:t>
      </w:r>
      <w:r w:rsidR="00651687">
        <w:t>if</w:t>
      </w:r>
      <w:r w:rsidR="005C3191">
        <w:t xml:space="preserve"> </w:t>
      </w:r>
      <w:r w:rsidR="00651687">
        <w:t>it</w:t>
      </w:r>
      <w:r w:rsidR="005C3191">
        <w:t xml:space="preserve"> </w:t>
      </w:r>
      <w:r w:rsidR="00651687">
        <w:t>is</w:t>
      </w:r>
      <w:r w:rsidR="005C3191">
        <w:t xml:space="preserve"> </w:t>
      </w:r>
      <w:r w:rsidR="00651687">
        <w:t>the</w:t>
      </w:r>
      <w:r w:rsidR="005C3191">
        <w:t xml:space="preserve"> </w:t>
      </w:r>
      <w:r w:rsidR="00651687">
        <w:t>other</w:t>
      </w:r>
      <w:r w:rsidR="005C3191">
        <w:t xml:space="preserve"> </w:t>
      </w:r>
      <w:r w:rsidR="00651687">
        <w:t>way</w:t>
      </w:r>
      <w:r w:rsidR="005C3191">
        <w:t xml:space="preserve"> </w:t>
      </w:r>
      <w:r w:rsidR="00651687">
        <w:t>round,</w:t>
      </w:r>
      <w:r w:rsidR="005C3191">
        <w:t xml:space="preserve"> </w:t>
      </w:r>
      <w:r w:rsidR="00651687">
        <w:t>there</w:t>
      </w:r>
      <w:r w:rsidR="005C3191">
        <w:t xml:space="preserve"> </w:t>
      </w:r>
      <w:r w:rsidR="00651687">
        <w:t>needs</w:t>
      </w:r>
      <w:r w:rsidR="005C3191">
        <w:t xml:space="preserve"> </w:t>
      </w:r>
      <w:r w:rsidR="00651687">
        <w:t>to</w:t>
      </w:r>
      <w:r w:rsidR="005C3191">
        <w:t xml:space="preserve"> </w:t>
      </w:r>
      <w:r w:rsidR="00651687">
        <w:t>be</w:t>
      </w:r>
      <w:r w:rsidR="005C3191">
        <w:t xml:space="preserve"> </w:t>
      </w:r>
      <w:r w:rsidR="00651687">
        <w:t>an</w:t>
      </w:r>
      <w:r w:rsidR="005C3191">
        <w:t xml:space="preserve"> </w:t>
      </w:r>
      <w:r w:rsidR="00651687">
        <w:t>import</w:t>
      </w:r>
      <w:r w:rsidR="005C3191">
        <w:t xml:space="preserve"> </w:t>
      </w:r>
      <w:r w:rsidR="00651687">
        <w:t>declaration</w:t>
      </w:r>
      <w:r w:rsidR="005C3191">
        <w:t xml:space="preserve"> </w:t>
      </w:r>
      <w:r w:rsidR="00651687">
        <w:t>in</w:t>
      </w:r>
      <w:r w:rsidR="005C3191">
        <w:t xml:space="preserve"> </w:t>
      </w:r>
      <w:r w:rsidR="00651687">
        <w:t>the</w:t>
      </w:r>
      <w:r w:rsidR="005C3191">
        <w:t xml:space="preserve"> </w:t>
      </w:r>
      <w:r w:rsidR="00651687">
        <w:t>relevant</w:t>
      </w:r>
      <w:r w:rsidR="005C3191">
        <w:t xml:space="preserve"> </w:t>
      </w:r>
      <w:r w:rsidR="00651687">
        <w:t>Republic</w:t>
      </w:r>
      <w:r w:rsidR="005C3191">
        <w:t xml:space="preserve"> </w:t>
      </w:r>
      <w:r w:rsidR="00651687">
        <w:t>of</w:t>
      </w:r>
      <w:r w:rsidR="005C3191">
        <w:t xml:space="preserve"> </w:t>
      </w:r>
      <w:r w:rsidR="00651687">
        <w:t>Ireland</w:t>
      </w:r>
      <w:r w:rsidR="005C3191">
        <w:t xml:space="preserve"> </w:t>
      </w:r>
      <w:r w:rsidR="00651687">
        <w:t>system.</w:t>
      </w:r>
    </w:p>
    <w:p w:rsidR="00651687" w:rsidP="00651687">
      <w:pPr>
        <w:pStyle w:val="Question"/>
      </w:pPr>
      <w:sdt>
        <w:sdtPr>
          <w:alias w:val="Member"/>
          <w:tag w:val="&lt;Member mnisId='4136' dodsId='62731'&gt;"/>
          <w:id w:val="1926839552"/>
          <w:placeholder>
            <w:docPart w:val="DefaultPlaceholder_1082065158"/>
          </w:placeholder>
          <w:richText/>
        </w:sdtPr>
        <w:sdtContent>
          <w:r w:rsidRPr="00651687">
            <w:rPr>
              <w:b/>
            </w:rPr>
            <w:t>Nigel</w:t>
          </w:r>
          <w:r w:rsidR="005C3191">
            <w:rPr>
              <w:b/>
            </w:rPr>
            <w:t xml:space="preserve"> </w:t>
          </w:r>
          <w:r w:rsidRPr="00651687">
            <w:rPr>
              <w:b/>
            </w:rPr>
            <w:t>Mills:</w:t>
          </w:r>
        </w:sdtContent>
      </w:sdt>
      <w:r w:rsidR="005C3191">
        <w:t xml:space="preserve"> </w:t>
      </w:r>
      <w:r>
        <w:t>That</w:t>
      </w:r>
      <w:r w:rsidR="005C3191">
        <w:t xml:space="preserve"> </w:t>
      </w:r>
      <w:r>
        <w:t>is</w:t>
      </w:r>
      <w:r w:rsidR="005C3191">
        <w:t xml:space="preserve"> </w:t>
      </w:r>
      <w:r>
        <w:t>helpful</w:t>
      </w:r>
      <w:r w:rsidR="008B7A3E">
        <w:t>.</w:t>
      </w:r>
      <w:r w:rsidR="005C3191">
        <w:t xml:space="preserve"> </w:t>
      </w:r>
      <w:r>
        <w:t>In</w:t>
      </w:r>
      <w:r w:rsidR="005C3191">
        <w:t xml:space="preserve"> </w:t>
      </w:r>
      <w:r>
        <w:t>terms</w:t>
      </w:r>
      <w:r w:rsidR="005C3191">
        <w:t xml:space="preserve"> </w:t>
      </w:r>
      <w:r>
        <w:t>of</w:t>
      </w:r>
      <w:r w:rsidR="005C3191">
        <w:t xml:space="preserve"> </w:t>
      </w:r>
      <w:r>
        <w:t>authorised</w:t>
      </w:r>
      <w:r w:rsidR="005C3191">
        <w:t xml:space="preserve"> </w:t>
      </w:r>
      <w:r>
        <w:t>economic</w:t>
      </w:r>
      <w:r w:rsidR="005C3191">
        <w:t xml:space="preserve"> </w:t>
      </w:r>
      <w:r>
        <w:t>operators,</w:t>
      </w:r>
      <w:r w:rsidR="005C3191">
        <w:t xml:space="preserve"> </w:t>
      </w:r>
      <w:r>
        <w:t>you</w:t>
      </w:r>
      <w:r w:rsidR="005C3191">
        <w:t xml:space="preserve"> </w:t>
      </w:r>
      <w:r>
        <w:t>think</w:t>
      </w:r>
      <w:r w:rsidR="005C3191">
        <w:t xml:space="preserve"> </w:t>
      </w:r>
      <w:r>
        <w:t>we</w:t>
      </w:r>
      <w:r w:rsidR="005C3191">
        <w:t xml:space="preserve"> </w:t>
      </w:r>
      <w:r>
        <w:t>should</w:t>
      </w:r>
      <w:r w:rsidR="005C3191">
        <w:t xml:space="preserve"> </w:t>
      </w:r>
      <w:r>
        <w:t>be</w:t>
      </w:r>
      <w:r w:rsidR="005C3191">
        <w:t xml:space="preserve"> </w:t>
      </w:r>
      <w:r>
        <w:t>making</w:t>
      </w:r>
      <w:r w:rsidR="005C3191">
        <w:t xml:space="preserve"> </w:t>
      </w:r>
      <w:r>
        <w:t>quite</w:t>
      </w:r>
      <w:r w:rsidR="005C3191">
        <w:t xml:space="preserve"> </w:t>
      </w:r>
      <w:r>
        <w:t>a</w:t>
      </w:r>
      <w:r w:rsidR="005C3191">
        <w:t xml:space="preserve"> </w:t>
      </w:r>
      <w:r>
        <w:t>lot</w:t>
      </w:r>
      <w:r w:rsidR="005C3191">
        <w:t xml:space="preserve"> </w:t>
      </w:r>
      <w:r>
        <w:t>of</w:t>
      </w:r>
      <w:r w:rsidR="005C3191">
        <w:t xml:space="preserve"> </w:t>
      </w:r>
      <w:r>
        <w:t>effort</w:t>
      </w:r>
      <w:r w:rsidR="005C3191">
        <w:t xml:space="preserve"> </w:t>
      </w:r>
      <w:r>
        <w:t>over</w:t>
      </w:r>
      <w:r w:rsidR="005C3191">
        <w:t xml:space="preserve"> </w:t>
      </w:r>
      <w:r>
        <w:t>the</w:t>
      </w:r>
      <w:r w:rsidR="005C3191">
        <w:t xml:space="preserve"> </w:t>
      </w:r>
      <w:r>
        <w:t>next</w:t>
      </w:r>
      <w:r w:rsidR="005C3191">
        <w:t xml:space="preserve"> </w:t>
      </w:r>
      <w:r>
        <w:t>six</w:t>
      </w:r>
      <w:r w:rsidR="005C3191">
        <w:t xml:space="preserve"> </w:t>
      </w:r>
      <w:r>
        <w:t>months</w:t>
      </w:r>
      <w:r w:rsidR="005C3191">
        <w:t xml:space="preserve"> </w:t>
      </w:r>
      <w:r>
        <w:t>getting</w:t>
      </w:r>
      <w:r w:rsidR="005C3191">
        <w:t xml:space="preserve"> </w:t>
      </w:r>
      <w:r>
        <w:t>as</w:t>
      </w:r>
      <w:r w:rsidR="005C3191">
        <w:t xml:space="preserve"> </w:t>
      </w:r>
      <w:r>
        <w:t>many</w:t>
      </w:r>
      <w:r w:rsidR="005C3191">
        <w:t xml:space="preserve"> </w:t>
      </w:r>
      <w:r>
        <w:t>of</w:t>
      </w:r>
      <w:r w:rsidR="005C3191">
        <w:t xml:space="preserve"> </w:t>
      </w:r>
      <w:r>
        <w:t>those</w:t>
      </w:r>
      <w:r w:rsidR="005C3191">
        <w:t xml:space="preserve"> </w:t>
      </w:r>
      <w:r>
        <w:t>signed</w:t>
      </w:r>
      <w:r w:rsidR="005C3191">
        <w:t xml:space="preserve"> </w:t>
      </w:r>
      <w:r>
        <w:t>up</w:t>
      </w:r>
      <w:r w:rsidR="005C3191">
        <w:t xml:space="preserve"> </w:t>
      </w:r>
      <w:r>
        <w:t>and</w:t>
      </w:r>
      <w:r w:rsidR="005C3191">
        <w:t xml:space="preserve"> </w:t>
      </w:r>
      <w:r>
        <w:t>approved</w:t>
      </w:r>
      <w:r w:rsidR="005C3191">
        <w:t xml:space="preserve"> </w:t>
      </w:r>
      <w:r>
        <w:t>as</w:t>
      </w:r>
      <w:r w:rsidR="005C3191">
        <w:t xml:space="preserve"> </w:t>
      </w:r>
      <w:r>
        <w:t>we</w:t>
      </w:r>
      <w:r w:rsidR="005C3191">
        <w:t xml:space="preserve"> </w:t>
      </w:r>
      <w:r>
        <w:t>humanly</w:t>
      </w:r>
      <w:r w:rsidR="005C3191">
        <w:t xml:space="preserve"> </w:t>
      </w:r>
      <w:r>
        <w:t>can,</w:t>
      </w:r>
      <w:r w:rsidR="005C3191">
        <w:t xml:space="preserve"> </w:t>
      </w:r>
      <w:r>
        <w:t>realistically,</w:t>
      </w:r>
      <w:r w:rsidR="005C3191">
        <w:t xml:space="preserve"> </w:t>
      </w:r>
      <w:r>
        <w:t>because</w:t>
      </w:r>
      <w:r w:rsidR="005C3191">
        <w:t xml:space="preserve"> </w:t>
      </w:r>
      <w:r>
        <w:t>that</w:t>
      </w:r>
      <w:r w:rsidR="005C3191">
        <w:t xml:space="preserve"> </w:t>
      </w:r>
      <w:r>
        <w:t>is</w:t>
      </w:r>
      <w:r w:rsidR="005C3191">
        <w:t xml:space="preserve"> </w:t>
      </w:r>
      <w:r>
        <w:t>one</w:t>
      </w:r>
      <w:r w:rsidR="005C3191">
        <w:t xml:space="preserve"> </w:t>
      </w:r>
      <w:r>
        <w:t>way</w:t>
      </w:r>
      <w:r w:rsidR="005C3191">
        <w:t xml:space="preserve"> </w:t>
      </w:r>
      <w:r>
        <w:t>of</w:t>
      </w:r>
      <w:r w:rsidR="005C3191">
        <w:t xml:space="preserve"> </w:t>
      </w:r>
      <w:r>
        <w:t>streamlining</w:t>
      </w:r>
      <w:r w:rsidR="005C3191">
        <w:t xml:space="preserve"> </w:t>
      </w:r>
      <w:r>
        <w:t>all</w:t>
      </w:r>
      <w:r w:rsidR="005C3191">
        <w:t xml:space="preserve"> </w:t>
      </w:r>
      <w:r>
        <w:t>of</w:t>
      </w:r>
      <w:r w:rsidR="005C3191">
        <w:t xml:space="preserve"> </w:t>
      </w:r>
      <w:r>
        <w:t>this.</w:t>
      </w:r>
    </w:p>
    <w:p w:rsidR="00D464B4" w:rsidP="00651687">
      <w:pPr>
        <w:pStyle w:val="Answer"/>
      </w:pPr>
      <w:sdt>
        <w:sdtPr>
          <w:alias w:val="Witness"/>
          <w:id w:val="1673999241"/>
          <w:placeholder>
            <w:docPart w:val="DefaultPlaceholder_1082065158"/>
          </w:placeholder>
          <w:richText/>
        </w:sdtPr>
        <w:sdtContent>
          <w:r w:rsidRPr="008B7A3E" w:rsidR="008B7A3E">
            <w:rPr>
              <w:b/>
              <w:i/>
            </w:rPr>
            <w:t>Dr</w:t>
          </w:r>
          <w:r w:rsidR="005C3191">
            <w:rPr>
              <w:b/>
              <w:i/>
            </w:rPr>
            <w:t xml:space="preserve"> </w:t>
          </w:r>
          <w:r w:rsidRPr="008B7A3E" w:rsidR="008B7A3E">
            <w:rPr>
              <w:b/>
              <w:i/>
            </w:rPr>
            <w:t>Karlsson:</w:t>
          </w:r>
        </w:sdtContent>
      </w:sdt>
      <w:r w:rsidR="005C3191">
        <w:t xml:space="preserve"> </w:t>
      </w:r>
      <w:r w:rsidR="00651687">
        <w:t>Yes,</w:t>
      </w:r>
      <w:r w:rsidR="005C3191">
        <w:t xml:space="preserve"> </w:t>
      </w:r>
      <w:r w:rsidR="00651687">
        <w:t>and</w:t>
      </w:r>
      <w:r w:rsidR="005C3191">
        <w:t xml:space="preserve"> </w:t>
      </w:r>
      <w:r w:rsidR="00651687">
        <w:t>this</w:t>
      </w:r>
      <w:r w:rsidR="005C3191">
        <w:t xml:space="preserve"> </w:t>
      </w:r>
      <w:r w:rsidR="00651687">
        <w:t>is</w:t>
      </w:r>
      <w:r w:rsidR="005C3191">
        <w:t xml:space="preserve"> </w:t>
      </w:r>
      <w:r w:rsidR="00651687">
        <w:t>the</w:t>
      </w:r>
      <w:r w:rsidR="005C3191">
        <w:t xml:space="preserve"> </w:t>
      </w:r>
      <w:r w:rsidR="00651687">
        <w:t>trend</w:t>
      </w:r>
      <w:r w:rsidR="005C3191">
        <w:t xml:space="preserve"> </w:t>
      </w:r>
      <w:r w:rsidR="00651687">
        <w:t>anyway</w:t>
      </w:r>
      <w:r w:rsidR="005C3191">
        <w:t xml:space="preserve"> </w:t>
      </w:r>
      <w:r w:rsidR="00651687">
        <w:t>all</w:t>
      </w:r>
      <w:r w:rsidR="005C3191">
        <w:t xml:space="preserve"> </w:t>
      </w:r>
      <w:r w:rsidR="00651687">
        <w:t>around</w:t>
      </w:r>
      <w:r w:rsidR="005C3191">
        <w:t xml:space="preserve"> </w:t>
      </w:r>
      <w:r w:rsidR="00651687">
        <w:t>the</w:t>
      </w:r>
      <w:r w:rsidR="005C3191">
        <w:t xml:space="preserve"> </w:t>
      </w:r>
      <w:r w:rsidR="00651687">
        <w:t>world</w:t>
      </w:r>
      <w:r w:rsidR="008B7A3E">
        <w:t>.</w:t>
      </w:r>
      <w:r w:rsidR="005C3191">
        <w:t xml:space="preserve"> </w:t>
      </w:r>
      <w:r w:rsidR="002B2C8E">
        <w:t>The</w:t>
      </w:r>
      <w:r w:rsidR="005C3191">
        <w:t xml:space="preserve"> </w:t>
      </w:r>
      <w:r w:rsidR="002B2C8E">
        <w:t>rest</w:t>
      </w:r>
      <w:r w:rsidR="005C3191">
        <w:t xml:space="preserve"> </w:t>
      </w:r>
      <w:r w:rsidR="002B2C8E">
        <w:t>of</w:t>
      </w:r>
      <w:r w:rsidR="005C3191">
        <w:t xml:space="preserve"> </w:t>
      </w:r>
      <w:r w:rsidR="002B2C8E">
        <w:t>the</w:t>
      </w:r>
      <w:r w:rsidR="005C3191">
        <w:t xml:space="preserve"> </w:t>
      </w:r>
      <w:r w:rsidR="002B2C8E">
        <w:t>world</w:t>
      </w:r>
      <w:r w:rsidR="005C3191">
        <w:t xml:space="preserve"> </w:t>
      </w:r>
      <w:r w:rsidR="002B2C8E">
        <w:t>is</w:t>
      </w:r>
      <w:r w:rsidR="005C3191">
        <w:t xml:space="preserve"> </w:t>
      </w:r>
      <w:r w:rsidR="002B2C8E">
        <w:t>doing</w:t>
      </w:r>
      <w:r w:rsidR="005C3191">
        <w:t xml:space="preserve"> </w:t>
      </w:r>
      <w:r w:rsidR="002B2C8E">
        <w:t>this</w:t>
      </w:r>
      <w:r w:rsidR="005C3191">
        <w:t xml:space="preserve"> </w:t>
      </w:r>
      <w:r w:rsidR="002B2C8E">
        <w:t>while</w:t>
      </w:r>
      <w:r w:rsidR="005C3191">
        <w:t xml:space="preserve"> </w:t>
      </w:r>
      <w:r w:rsidR="002B2C8E">
        <w:t>we</w:t>
      </w:r>
      <w:r w:rsidR="005C3191">
        <w:t xml:space="preserve"> </w:t>
      </w:r>
      <w:r w:rsidR="002B2C8E">
        <w:t>have</w:t>
      </w:r>
      <w:r w:rsidR="005C3191">
        <w:t xml:space="preserve"> </w:t>
      </w:r>
      <w:r w:rsidR="002B2C8E">
        <w:t>been</w:t>
      </w:r>
      <w:r w:rsidR="005C3191">
        <w:t xml:space="preserve"> </w:t>
      </w:r>
      <w:r w:rsidR="002B2C8E">
        <w:t>discussing</w:t>
      </w:r>
      <w:r w:rsidR="005C3191">
        <w:t xml:space="preserve"> </w:t>
      </w:r>
      <w:r w:rsidR="002B2C8E">
        <w:t>the</w:t>
      </w:r>
      <w:r w:rsidR="005C3191">
        <w:t xml:space="preserve"> </w:t>
      </w:r>
      <w:r w:rsidR="002B2C8E">
        <w:t>consequences</w:t>
      </w:r>
      <w:r w:rsidR="005C3191">
        <w:t xml:space="preserve"> </w:t>
      </w:r>
      <w:r w:rsidR="002B2C8E">
        <w:t>of</w:t>
      </w:r>
      <w:r w:rsidR="005C3191">
        <w:t xml:space="preserve"> </w:t>
      </w:r>
      <w:r w:rsidR="002B2C8E">
        <w:t>Brexit</w:t>
      </w:r>
      <w:r w:rsidR="005C3191">
        <w:t xml:space="preserve"> </w:t>
      </w:r>
      <w:r w:rsidR="002B2C8E">
        <w:t>for</w:t>
      </w:r>
      <w:r w:rsidR="005C3191">
        <w:t xml:space="preserve"> </w:t>
      </w:r>
      <w:r w:rsidR="002B2C8E">
        <w:t>four</w:t>
      </w:r>
      <w:r w:rsidR="005C3191">
        <w:t xml:space="preserve"> </w:t>
      </w:r>
      <w:r w:rsidR="002B2C8E">
        <w:t>years</w:t>
      </w:r>
      <w:r w:rsidR="008B7A3E">
        <w:t>.</w:t>
      </w:r>
      <w:r w:rsidR="005C3191">
        <w:t xml:space="preserve"> </w:t>
      </w:r>
      <w:r w:rsidR="00750EF3">
        <w:t xml:space="preserve">It </w:t>
      </w:r>
      <w:r w:rsidR="002B2C8E">
        <w:t>is</w:t>
      </w:r>
      <w:r w:rsidR="005C3191">
        <w:t xml:space="preserve"> </w:t>
      </w:r>
      <w:r w:rsidR="002B2C8E">
        <w:t>a</w:t>
      </w:r>
      <w:r w:rsidR="005C3191">
        <w:t xml:space="preserve"> </w:t>
      </w:r>
      <w:r w:rsidR="002B2C8E">
        <w:t>better</w:t>
      </w:r>
      <w:r w:rsidR="005C3191">
        <w:t xml:space="preserve"> </w:t>
      </w:r>
      <w:r w:rsidR="002B2C8E">
        <w:t>model</w:t>
      </w:r>
      <w:r w:rsidR="005C3191">
        <w:t xml:space="preserve"> </w:t>
      </w:r>
      <w:r w:rsidR="002B2C8E">
        <w:t>not</w:t>
      </w:r>
      <w:r w:rsidR="005C3191">
        <w:t xml:space="preserve"> </w:t>
      </w:r>
      <w:r w:rsidR="002B2C8E">
        <w:t>only</w:t>
      </w:r>
      <w:r w:rsidR="005C3191">
        <w:t xml:space="preserve"> </w:t>
      </w:r>
      <w:r w:rsidR="002B2C8E">
        <w:t>for</w:t>
      </w:r>
      <w:r w:rsidR="005C3191">
        <w:t xml:space="preserve"> </w:t>
      </w:r>
      <w:r w:rsidR="002B2C8E">
        <w:t>traders</w:t>
      </w:r>
      <w:r w:rsidR="005C3191">
        <w:t xml:space="preserve"> </w:t>
      </w:r>
      <w:r w:rsidR="002B2C8E">
        <w:t>but</w:t>
      </w:r>
      <w:r w:rsidR="005C3191">
        <w:t xml:space="preserve"> </w:t>
      </w:r>
      <w:r w:rsidR="002B2C8E">
        <w:t>for</w:t>
      </w:r>
      <w:r w:rsidR="005C3191">
        <w:t xml:space="preserve"> </w:t>
      </w:r>
      <w:r w:rsidR="002B2C8E">
        <w:t>Government</w:t>
      </w:r>
      <w:r w:rsidR="008B7A3E">
        <w:t>.</w:t>
      </w:r>
      <w:r w:rsidR="005C3191">
        <w:t xml:space="preserve"> </w:t>
      </w:r>
      <w:r w:rsidR="002B2C8E">
        <w:t>If</w:t>
      </w:r>
      <w:r w:rsidR="005C3191">
        <w:t xml:space="preserve"> </w:t>
      </w:r>
      <w:r w:rsidR="002B2C8E">
        <w:t>you</w:t>
      </w:r>
      <w:r w:rsidR="005C3191">
        <w:t xml:space="preserve"> </w:t>
      </w:r>
      <w:r w:rsidR="002B2C8E">
        <w:t>know</w:t>
      </w:r>
      <w:r w:rsidR="005C3191">
        <w:t xml:space="preserve"> </w:t>
      </w:r>
      <w:r w:rsidR="002B2C8E">
        <w:t>the</w:t>
      </w:r>
      <w:r w:rsidR="005C3191">
        <w:t xml:space="preserve"> </w:t>
      </w:r>
      <w:r w:rsidR="002B2C8E">
        <w:t>traders</w:t>
      </w:r>
      <w:r w:rsidR="005C3191">
        <w:t xml:space="preserve"> </w:t>
      </w:r>
      <w:r w:rsidR="002B2C8E">
        <w:t>that</w:t>
      </w:r>
      <w:r w:rsidR="005C3191">
        <w:t xml:space="preserve"> </w:t>
      </w:r>
      <w:r w:rsidR="002B2C8E">
        <w:t>are</w:t>
      </w:r>
      <w:r w:rsidR="005C3191">
        <w:t xml:space="preserve"> </w:t>
      </w:r>
      <w:r w:rsidR="002B2C8E">
        <w:t>there</w:t>
      </w:r>
      <w:r w:rsidR="005C3191">
        <w:t xml:space="preserve"> </w:t>
      </w:r>
      <w:r w:rsidR="002B2C8E">
        <w:t>and</w:t>
      </w:r>
      <w:r w:rsidR="005C3191">
        <w:t xml:space="preserve"> </w:t>
      </w:r>
      <w:r w:rsidR="002B2C8E">
        <w:t>they</w:t>
      </w:r>
      <w:r w:rsidR="005C3191">
        <w:t xml:space="preserve"> </w:t>
      </w:r>
      <w:r w:rsidR="002B2C8E">
        <w:t>have</w:t>
      </w:r>
      <w:r w:rsidR="005C3191">
        <w:t xml:space="preserve"> </w:t>
      </w:r>
      <w:r w:rsidR="002B2C8E">
        <w:t>a</w:t>
      </w:r>
      <w:r w:rsidR="005C3191">
        <w:t xml:space="preserve"> </w:t>
      </w:r>
      <w:r w:rsidR="002B2C8E">
        <w:t>compliance</w:t>
      </w:r>
      <w:r w:rsidR="005C3191">
        <w:t xml:space="preserve"> </w:t>
      </w:r>
      <w:r w:rsidR="002B2C8E">
        <w:t>record</w:t>
      </w:r>
      <w:r w:rsidR="005C3191">
        <w:t xml:space="preserve"> </w:t>
      </w:r>
      <w:r w:rsidR="002B2C8E">
        <w:t>in</w:t>
      </w:r>
      <w:r w:rsidR="005C3191">
        <w:t xml:space="preserve"> </w:t>
      </w:r>
      <w:r w:rsidR="002B2C8E">
        <w:t>a</w:t>
      </w:r>
      <w:r w:rsidR="005C3191">
        <w:t xml:space="preserve"> </w:t>
      </w:r>
      <w:r w:rsidR="002B2C8E">
        <w:t>holistic</w:t>
      </w:r>
      <w:r w:rsidR="005C3191">
        <w:t xml:space="preserve"> </w:t>
      </w:r>
      <w:r w:rsidR="002B2C8E">
        <w:t>way,</w:t>
      </w:r>
      <w:r w:rsidR="005C3191">
        <w:t xml:space="preserve"> </w:t>
      </w:r>
      <w:r w:rsidR="002B2C8E">
        <w:t>it</w:t>
      </w:r>
      <w:r w:rsidR="005C3191">
        <w:t xml:space="preserve"> </w:t>
      </w:r>
      <w:r w:rsidR="002B2C8E">
        <w:t>is</w:t>
      </w:r>
      <w:r w:rsidR="005C3191">
        <w:t xml:space="preserve"> </w:t>
      </w:r>
      <w:r w:rsidR="002B2C8E">
        <w:t>easier</w:t>
      </w:r>
      <w:r w:rsidR="005C3191">
        <w:t xml:space="preserve"> </w:t>
      </w:r>
      <w:r w:rsidR="002B2C8E">
        <w:t>to</w:t>
      </w:r>
      <w:r w:rsidR="005C3191">
        <w:t xml:space="preserve"> </w:t>
      </w:r>
      <w:r w:rsidR="002B2C8E">
        <w:t>monitor</w:t>
      </w:r>
      <w:r w:rsidR="005C3191">
        <w:t xml:space="preserve"> </w:t>
      </w:r>
      <w:r w:rsidR="002B2C8E">
        <w:t>and</w:t>
      </w:r>
      <w:r w:rsidR="005C3191">
        <w:t xml:space="preserve"> </w:t>
      </w:r>
      <w:r w:rsidR="002B2C8E">
        <w:t>control</w:t>
      </w:r>
      <w:r w:rsidR="005C3191">
        <w:t xml:space="preserve"> </w:t>
      </w:r>
      <w:r w:rsidR="002B2C8E">
        <w:t>them,</w:t>
      </w:r>
      <w:r w:rsidR="005C3191">
        <w:t xml:space="preserve"> </w:t>
      </w:r>
      <w:r w:rsidR="002B2C8E">
        <w:t>but</w:t>
      </w:r>
      <w:r w:rsidR="005C3191">
        <w:t xml:space="preserve"> </w:t>
      </w:r>
      <w:r w:rsidR="002B2C8E">
        <w:t>you</w:t>
      </w:r>
      <w:r w:rsidR="005C3191">
        <w:t xml:space="preserve"> </w:t>
      </w:r>
      <w:r w:rsidR="002B2C8E">
        <w:t>can</w:t>
      </w:r>
      <w:r w:rsidR="005C3191">
        <w:t xml:space="preserve"> </w:t>
      </w:r>
      <w:r w:rsidR="002B2C8E">
        <w:t>also</w:t>
      </w:r>
      <w:r w:rsidR="005C3191">
        <w:t xml:space="preserve"> </w:t>
      </w:r>
      <w:r w:rsidR="002B2C8E">
        <w:t>give</w:t>
      </w:r>
      <w:r w:rsidR="005C3191">
        <w:t xml:space="preserve"> </w:t>
      </w:r>
      <w:r w:rsidR="002B2C8E">
        <w:t>more</w:t>
      </w:r>
      <w:r w:rsidR="005C3191">
        <w:t xml:space="preserve"> </w:t>
      </w:r>
      <w:r w:rsidR="002B2C8E">
        <w:t>facilitation</w:t>
      </w:r>
      <w:r w:rsidR="008B7A3E">
        <w:t>.</w:t>
      </w:r>
      <w:r w:rsidR="005C3191">
        <w:t xml:space="preserve"> </w:t>
      </w:r>
    </w:p>
    <w:p w:rsidR="006F4D5B" w:rsidP="00651687">
      <w:pPr>
        <w:pStyle w:val="Answer"/>
      </w:pPr>
      <w:r>
        <w:t>First,</w:t>
      </w:r>
      <w:r w:rsidR="005C3191">
        <w:t xml:space="preserve"> </w:t>
      </w:r>
      <w:r>
        <w:t>we</w:t>
      </w:r>
      <w:r w:rsidR="005C3191">
        <w:t xml:space="preserve"> </w:t>
      </w:r>
      <w:r>
        <w:t>should</w:t>
      </w:r>
      <w:r w:rsidR="005C3191">
        <w:t xml:space="preserve"> </w:t>
      </w:r>
      <w:r>
        <w:t>not</w:t>
      </w:r>
      <w:r w:rsidR="005C3191">
        <w:t xml:space="preserve"> </w:t>
      </w:r>
      <w:r>
        <w:t>just</w:t>
      </w:r>
      <w:r w:rsidR="005C3191">
        <w:t xml:space="preserve"> </w:t>
      </w:r>
      <w:r>
        <w:t>duplicate</w:t>
      </w:r>
      <w:r w:rsidR="005C3191">
        <w:t xml:space="preserve"> </w:t>
      </w:r>
      <w:r>
        <w:t>the</w:t>
      </w:r>
      <w:r w:rsidR="005C3191">
        <w:t xml:space="preserve"> </w:t>
      </w:r>
      <w:r>
        <w:t>EU’s</w:t>
      </w:r>
      <w:r w:rsidR="005C3191">
        <w:t xml:space="preserve"> </w:t>
      </w:r>
      <w:r>
        <w:t>AEO</w:t>
      </w:r>
      <w:r w:rsidR="005C3191">
        <w:t xml:space="preserve"> </w:t>
      </w:r>
      <w:r>
        <w:t>programme</w:t>
      </w:r>
      <w:r w:rsidR="005C3191">
        <w:t xml:space="preserve"> </w:t>
      </w:r>
      <w:r>
        <w:t>that</w:t>
      </w:r>
      <w:r w:rsidR="005C3191">
        <w:t xml:space="preserve"> </w:t>
      </w:r>
      <w:r>
        <w:t>you</w:t>
      </w:r>
      <w:r w:rsidR="005C3191">
        <w:t xml:space="preserve"> </w:t>
      </w:r>
      <w:r>
        <w:t>have</w:t>
      </w:r>
      <w:r w:rsidR="005C3191">
        <w:t xml:space="preserve"> </w:t>
      </w:r>
      <w:r>
        <w:t>right</w:t>
      </w:r>
      <w:r w:rsidR="005C3191">
        <w:t xml:space="preserve"> </w:t>
      </w:r>
      <w:r>
        <w:t>now,</w:t>
      </w:r>
      <w:r w:rsidR="005C3191">
        <w:t xml:space="preserve"> </w:t>
      </w:r>
      <w:r>
        <w:t>because</w:t>
      </w:r>
      <w:r w:rsidR="005C3191">
        <w:t xml:space="preserve"> </w:t>
      </w:r>
      <w:r>
        <w:t>that</w:t>
      </w:r>
      <w:r w:rsidR="005C3191">
        <w:t xml:space="preserve"> </w:t>
      </w:r>
      <w:r>
        <w:t>is</w:t>
      </w:r>
      <w:r w:rsidR="005C3191">
        <w:t xml:space="preserve"> </w:t>
      </w:r>
      <w:r>
        <w:t>an</w:t>
      </w:r>
      <w:r w:rsidR="005C3191">
        <w:t xml:space="preserve"> </w:t>
      </w:r>
      <w:r>
        <w:t>old</w:t>
      </w:r>
      <w:r w:rsidR="005C3191">
        <w:t xml:space="preserve"> </w:t>
      </w:r>
      <w:r>
        <w:t>legacy</w:t>
      </w:r>
      <w:r w:rsidR="005C3191">
        <w:t xml:space="preserve"> </w:t>
      </w:r>
      <w:r>
        <w:t>system.</w:t>
      </w:r>
      <w:r w:rsidR="005C3191">
        <w:t xml:space="preserve"> </w:t>
      </w:r>
      <w:r>
        <w:t>Very</w:t>
      </w:r>
      <w:r w:rsidR="005C3191">
        <w:t xml:space="preserve"> </w:t>
      </w:r>
      <w:r>
        <w:t>simply,</w:t>
      </w:r>
      <w:r w:rsidR="005C3191">
        <w:t xml:space="preserve"> </w:t>
      </w:r>
      <w:r>
        <w:t>there</w:t>
      </w:r>
      <w:r w:rsidR="005C3191">
        <w:t xml:space="preserve"> </w:t>
      </w:r>
      <w:r>
        <w:t>should</w:t>
      </w:r>
      <w:r w:rsidR="005C3191">
        <w:t xml:space="preserve"> </w:t>
      </w:r>
      <w:r>
        <w:t>be</w:t>
      </w:r>
      <w:r w:rsidR="005C3191">
        <w:t xml:space="preserve"> </w:t>
      </w:r>
      <w:r>
        <w:t>at</w:t>
      </w:r>
      <w:r w:rsidR="005C3191">
        <w:t xml:space="preserve"> </w:t>
      </w:r>
      <w:r>
        <w:t>least</w:t>
      </w:r>
      <w:r w:rsidR="005C3191">
        <w:t xml:space="preserve"> </w:t>
      </w:r>
      <w:r>
        <w:t>three</w:t>
      </w:r>
      <w:r w:rsidR="005C3191">
        <w:t xml:space="preserve"> </w:t>
      </w:r>
      <w:r>
        <w:t>levels</w:t>
      </w:r>
      <w:r w:rsidR="005C3191">
        <w:t xml:space="preserve"> </w:t>
      </w:r>
      <w:r>
        <w:t>of</w:t>
      </w:r>
      <w:r w:rsidR="005C3191">
        <w:t xml:space="preserve"> </w:t>
      </w:r>
      <w:r>
        <w:t>that</w:t>
      </w:r>
      <w:r w:rsidR="005C3191">
        <w:t xml:space="preserve"> </w:t>
      </w:r>
      <w:r>
        <w:t>specific</w:t>
      </w:r>
      <w:r w:rsidR="005C3191">
        <w:t xml:space="preserve"> </w:t>
      </w:r>
      <w:r>
        <w:t>trader</w:t>
      </w:r>
      <w:r w:rsidR="00750EF3">
        <w:t xml:space="preserve"> </w:t>
      </w:r>
      <w:r>
        <w:t>registration</w:t>
      </w:r>
      <w:r w:rsidR="005C3191">
        <w:t xml:space="preserve"> </w:t>
      </w:r>
      <w:r>
        <w:t>system</w:t>
      </w:r>
      <w:r w:rsidR="00750EF3">
        <w:t>.</w:t>
      </w:r>
      <w:r w:rsidR="005C3191">
        <w:t xml:space="preserve"> </w:t>
      </w:r>
      <w:r w:rsidR="00750EF3">
        <w:t xml:space="preserve">There </w:t>
      </w:r>
      <w:r>
        <w:t>needs</w:t>
      </w:r>
      <w:r w:rsidR="005C3191">
        <w:t xml:space="preserve"> </w:t>
      </w:r>
      <w:r>
        <w:t>to</w:t>
      </w:r>
      <w:r w:rsidR="005C3191">
        <w:t xml:space="preserve"> </w:t>
      </w:r>
      <w:r>
        <w:t>be</w:t>
      </w:r>
      <w:r w:rsidR="005C3191">
        <w:t xml:space="preserve"> </w:t>
      </w:r>
      <w:r>
        <w:t>a</w:t>
      </w:r>
      <w:r w:rsidR="005C3191">
        <w:t xml:space="preserve"> </w:t>
      </w:r>
      <w:r>
        <w:t>low</w:t>
      </w:r>
      <w:r w:rsidR="005C3191">
        <w:t xml:space="preserve"> </w:t>
      </w:r>
      <w:r>
        <w:t>level</w:t>
      </w:r>
      <w:r w:rsidR="005C3191">
        <w:t xml:space="preserve"> </w:t>
      </w:r>
      <w:r>
        <w:t>for</w:t>
      </w:r>
      <w:r w:rsidR="005C3191">
        <w:t xml:space="preserve"> </w:t>
      </w:r>
      <w:r>
        <w:t>small</w:t>
      </w:r>
      <w:r w:rsidR="005C3191">
        <w:t xml:space="preserve"> </w:t>
      </w:r>
      <w:r>
        <w:t>and</w:t>
      </w:r>
      <w:r w:rsidR="005C3191">
        <w:t xml:space="preserve"> </w:t>
      </w:r>
      <w:r>
        <w:t>medium-sized</w:t>
      </w:r>
      <w:r w:rsidR="005C3191">
        <w:t xml:space="preserve"> </w:t>
      </w:r>
      <w:r>
        <w:t>companies</w:t>
      </w:r>
      <w:r w:rsidR="005C3191">
        <w:t xml:space="preserve"> </w:t>
      </w:r>
      <w:r>
        <w:t>that</w:t>
      </w:r>
      <w:r w:rsidR="005C3191">
        <w:t xml:space="preserve"> </w:t>
      </w:r>
      <w:r>
        <w:t>is</w:t>
      </w:r>
      <w:r w:rsidR="005C3191">
        <w:t xml:space="preserve"> </w:t>
      </w:r>
      <w:r>
        <w:t>easy</w:t>
      </w:r>
      <w:r w:rsidR="005C3191">
        <w:t xml:space="preserve"> </w:t>
      </w:r>
      <w:r>
        <w:t>to</w:t>
      </w:r>
      <w:r w:rsidR="005C3191">
        <w:t xml:space="preserve"> </w:t>
      </w:r>
      <w:r>
        <w:t>access,</w:t>
      </w:r>
      <w:r w:rsidR="005C3191">
        <w:t xml:space="preserve"> </w:t>
      </w:r>
      <w:r>
        <w:t>with</w:t>
      </w:r>
      <w:r w:rsidR="005C3191">
        <w:t xml:space="preserve"> </w:t>
      </w:r>
      <w:r>
        <w:t>not</w:t>
      </w:r>
      <w:r w:rsidR="005C3191">
        <w:t xml:space="preserve"> </w:t>
      </w:r>
      <w:r>
        <w:t>as</w:t>
      </w:r>
      <w:r w:rsidR="005C3191">
        <w:t xml:space="preserve"> </w:t>
      </w:r>
      <w:r>
        <w:t>many</w:t>
      </w:r>
      <w:r w:rsidR="005C3191">
        <w:t xml:space="preserve"> </w:t>
      </w:r>
      <w:r>
        <w:t>benefits</w:t>
      </w:r>
      <w:r w:rsidR="005C3191">
        <w:t xml:space="preserve"> </w:t>
      </w:r>
      <w:r>
        <w:t>but</w:t>
      </w:r>
      <w:r w:rsidR="005C3191">
        <w:t xml:space="preserve"> </w:t>
      </w:r>
      <w:r>
        <w:t>some</w:t>
      </w:r>
      <w:r w:rsidR="005C3191">
        <w:t xml:space="preserve"> </w:t>
      </w:r>
      <w:r>
        <w:t>benefits</w:t>
      </w:r>
      <w:r w:rsidR="005C3191">
        <w:t xml:space="preserve"> </w:t>
      </w:r>
      <w:r>
        <w:t>that</w:t>
      </w:r>
      <w:r w:rsidR="005C3191">
        <w:t xml:space="preserve"> </w:t>
      </w:r>
      <w:r>
        <w:t>simplify</w:t>
      </w:r>
      <w:r w:rsidR="005C3191">
        <w:t xml:space="preserve"> </w:t>
      </w:r>
      <w:r>
        <w:t>the</w:t>
      </w:r>
      <w:r w:rsidR="005C3191">
        <w:t xml:space="preserve"> </w:t>
      </w:r>
      <w:r>
        <w:t>crossing</w:t>
      </w:r>
      <w:r w:rsidR="005C3191">
        <w:t xml:space="preserve"> </w:t>
      </w:r>
      <w:r>
        <w:t>of</w:t>
      </w:r>
      <w:r w:rsidR="005C3191">
        <w:t xml:space="preserve"> </w:t>
      </w:r>
      <w:r>
        <w:t>the</w:t>
      </w:r>
      <w:r w:rsidR="005C3191">
        <w:t xml:space="preserve"> </w:t>
      </w:r>
      <w:r>
        <w:t>borders</w:t>
      </w:r>
      <w:r w:rsidR="005C3191">
        <w:t xml:space="preserve"> </w:t>
      </w:r>
      <w:r>
        <w:t>and</w:t>
      </w:r>
      <w:r w:rsidR="005C3191">
        <w:t xml:space="preserve"> </w:t>
      </w:r>
      <w:r>
        <w:t>other</w:t>
      </w:r>
      <w:r w:rsidR="005C3191">
        <w:t xml:space="preserve"> </w:t>
      </w:r>
      <w:r>
        <w:t>things</w:t>
      </w:r>
      <w:r w:rsidR="005C3191">
        <w:t xml:space="preserve"> </w:t>
      </w:r>
      <w:r>
        <w:t>that</w:t>
      </w:r>
      <w:r w:rsidR="005C3191">
        <w:t xml:space="preserve"> </w:t>
      </w:r>
      <w:r>
        <w:t>are</w:t>
      </w:r>
      <w:r w:rsidR="005C3191">
        <w:t xml:space="preserve"> </w:t>
      </w:r>
      <w:r>
        <w:t>appearing</w:t>
      </w:r>
      <w:r w:rsidR="005C3191">
        <w:t xml:space="preserve"> </w:t>
      </w:r>
      <w:r>
        <w:t>here. There is</w:t>
      </w:r>
      <w:r w:rsidR="005C3191">
        <w:t xml:space="preserve"> </w:t>
      </w:r>
      <w:r>
        <w:t>an</w:t>
      </w:r>
      <w:r w:rsidR="005C3191">
        <w:t xml:space="preserve"> </w:t>
      </w:r>
      <w:r>
        <w:t>AEO</w:t>
      </w:r>
      <w:r w:rsidR="005C3191">
        <w:t xml:space="preserve"> </w:t>
      </w:r>
      <w:r>
        <w:t>track,</w:t>
      </w:r>
      <w:r w:rsidR="005C3191">
        <w:t xml:space="preserve"> </w:t>
      </w:r>
      <w:r>
        <w:t>w</w:t>
      </w:r>
      <w:r w:rsidR="006B418A">
        <w:t>hich</w:t>
      </w:r>
      <w:r w:rsidR="005C3191">
        <w:t xml:space="preserve"> </w:t>
      </w:r>
      <w:r w:rsidR="006B418A">
        <w:t>is</w:t>
      </w:r>
      <w:r w:rsidR="005C3191">
        <w:t xml:space="preserve"> </w:t>
      </w:r>
      <w:r w:rsidR="006B418A">
        <w:t>where</w:t>
      </w:r>
      <w:r w:rsidR="005C3191">
        <w:t xml:space="preserve"> </w:t>
      </w:r>
      <w:r w:rsidR="006B418A">
        <w:t>you</w:t>
      </w:r>
      <w:r w:rsidR="005C3191">
        <w:t xml:space="preserve"> </w:t>
      </w:r>
      <w:r w:rsidR="006B418A">
        <w:t>can</w:t>
      </w:r>
      <w:r w:rsidR="005C3191">
        <w:t xml:space="preserve"> </w:t>
      </w:r>
      <w:r w:rsidR="006B418A">
        <w:t>make</w:t>
      </w:r>
      <w:r w:rsidR="005C3191">
        <w:t xml:space="preserve"> </w:t>
      </w:r>
      <w:r w:rsidR="006B418A">
        <w:t>a</w:t>
      </w:r>
      <w:r w:rsidR="005C3191">
        <w:t xml:space="preserve"> </w:t>
      </w:r>
      <w:r w:rsidR="004C20CB">
        <w:t>mutual recognition</w:t>
      </w:r>
      <w:r w:rsidR="005C3191">
        <w:t xml:space="preserve"> </w:t>
      </w:r>
      <w:r w:rsidR="006B418A">
        <w:t>agreement</w:t>
      </w:r>
      <w:r w:rsidR="005C3191">
        <w:t xml:space="preserve"> </w:t>
      </w:r>
      <w:r w:rsidR="006B418A">
        <w:t>not</w:t>
      </w:r>
      <w:r w:rsidR="005C3191">
        <w:t xml:space="preserve"> </w:t>
      </w:r>
      <w:r w:rsidR="006B418A">
        <w:t>only</w:t>
      </w:r>
      <w:r w:rsidR="005C3191">
        <w:t xml:space="preserve"> </w:t>
      </w:r>
      <w:r w:rsidR="006B418A">
        <w:t>with</w:t>
      </w:r>
      <w:r w:rsidR="005C3191">
        <w:t xml:space="preserve"> </w:t>
      </w:r>
      <w:r w:rsidR="006B418A">
        <w:t>the</w:t>
      </w:r>
      <w:r w:rsidR="005C3191">
        <w:t xml:space="preserve"> </w:t>
      </w:r>
      <w:r w:rsidR="006B418A">
        <w:t>European</w:t>
      </w:r>
      <w:r w:rsidR="005C3191">
        <w:t xml:space="preserve"> </w:t>
      </w:r>
      <w:r w:rsidR="006B418A">
        <w:t>Union</w:t>
      </w:r>
      <w:r w:rsidR="005C3191">
        <w:t xml:space="preserve"> </w:t>
      </w:r>
      <w:r w:rsidR="006B418A">
        <w:t>but</w:t>
      </w:r>
      <w:r w:rsidR="005C3191">
        <w:t xml:space="preserve"> </w:t>
      </w:r>
      <w:r w:rsidR="006B418A">
        <w:t>with</w:t>
      </w:r>
      <w:r w:rsidR="005C3191">
        <w:t xml:space="preserve"> </w:t>
      </w:r>
      <w:r w:rsidR="006B418A">
        <w:t>others,</w:t>
      </w:r>
      <w:r w:rsidR="005C3191">
        <w:t xml:space="preserve"> </w:t>
      </w:r>
      <w:r w:rsidR="006B418A">
        <w:t>which,</w:t>
      </w:r>
      <w:r w:rsidR="005C3191">
        <w:t xml:space="preserve"> </w:t>
      </w:r>
      <w:r w:rsidR="006B418A">
        <w:t>again,</w:t>
      </w:r>
      <w:r w:rsidR="005C3191">
        <w:t xml:space="preserve"> </w:t>
      </w:r>
      <w:r w:rsidR="006B418A">
        <w:t>will</w:t>
      </w:r>
      <w:r w:rsidR="005C3191">
        <w:t xml:space="preserve"> </w:t>
      </w:r>
      <w:r w:rsidR="006B418A">
        <w:t>move</w:t>
      </w:r>
      <w:r w:rsidR="005C3191">
        <w:t xml:space="preserve"> </w:t>
      </w:r>
      <w:r w:rsidR="006B418A">
        <w:t>them</w:t>
      </w:r>
      <w:r w:rsidR="005C3191">
        <w:t xml:space="preserve"> </w:t>
      </w:r>
      <w:r w:rsidR="006B418A">
        <w:t>away</w:t>
      </w:r>
      <w:r w:rsidR="005C3191">
        <w:t xml:space="preserve"> </w:t>
      </w:r>
      <w:r w:rsidR="006B418A">
        <w:t>from</w:t>
      </w:r>
      <w:r w:rsidR="005C3191">
        <w:t xml:space="preserve"> </w:t>
      </w:r>
      <w:r w:rsidR="006B418A">
        <w:t>border</w:t>
      </w:r>
      <w:r w:rsidR="005C3191">
        <w:t xml:space="preserve"> </w:t>
      </w:r>
      <w:r w:rsidR="006B418A">
        <w:t>processes</w:t>
      </w:r>
      <w:r w:rsidR="005C3191">
        <w:t xml:space="preserve"> </w:t>
      </w:r>
      <w:r w:rsidR="006B418A">
        <w:t>at</w:t>
      </w:r>
      <w:r w:rsidR="005C3191">
        <w:t xml:space="preserve"> </w:t>
      </w:r>
      <w:r w:rsidR="006B418A">
        <w:t>the</w:t>
      </w:r>
      <w:r w:rsidR="005C3191">
        <w:t xml:space="preserve"> </w:t>
      </w:r>
      <w:r w:rsidR="006B418A">
        <w:t>border</w:t>
      </w:r>
      <w:r w:rsidR="005C3191">
        <w:t xml:space="preserve"> </w:t>
      </w:r>
      <w:r w:rsidR="006B418A">
        <w:t>and</w:t>
      </w:r>
      <w:r w:rsidR="005C3191">
        <w:t xml:space="preserve"> </w:t>
      </w:r>
      <w:r w:rsidR="006B418A">
        <w:t>towards</w:t>
      </w:r>
      <w:r w:rsidR="005C3191">
        <w:t xml:space="preserve"> </w:t>
      </w:r>
      <w:r w:rsidR="00750EF3">
        <w:t xml:space="preserve">doing it </w:t>
      </w:r>
      <w:r w:rsidR="006B418A">
        <w:t>before</w:t>
      </w:r>
      <w:r w:rsidR="00750EF3">
        <w:t xml:space="preserve"> or </w:t>
      </w:r>
      <w:r>
        <w:t>after.</w:t>
      </w:r>
    </w:p>
    <w:p w:rsidR="00651687" w:rsidP="00651687">
      <w:pPr>
        <w:pStyle w:val="Answer"/>
      </w:pPr>
      <w:r>
        <w:t>Then there is</w:t>
      </w:r>
      <w:r w:rsidR="005C3191">
        <w:t xml:space="preserve"> </w:t>
      </w:r>
      <w:r w:rsidR="006B418A">
        <w:t>a</w:t>
      </w:r>
      <w:r w:rsidR="005C3191">
        <w:t xml:space="preserve"> </w:t>
      </w:r>
      <w:r w:rsidR="006B418A">
        <w:t>top</w:t>
      </w:r>
      <w:r w:rsidR="005C3191">
        <w:t xml:space="preserve"> </w:t>
      </w:r>
      <w:r w:rsidR="006B418A">
        <w:t>level</w:t>
      </w:r>
      <w:r w:rsidR="005C3191">
        <w:t xml:space="preserve"> </w:t>
      </w:r>
      <w:r w:rsidR="006B418A">
        <w:t>for</w:t>
      </w:r>
      <w:r w:rsidR="005C3191">
        <w:t xml:space="preserve"> </w:t>
      </w:r>
      <w:r w:rsidR="006B418A">
        <w:t>those</w:t>
      </w:r>
      <w:r w:rsidR="005C3191">
        <w:t xml:space="preserve"> </w:t>
      </w:r>
      <w:r w:rsidR="006B418A">
        <w:t>companies</w:t>
      </w:r>
      <w:r w:rsidR="005C3191">
        <w:t xml:space="preserve"> </w:t>
      </w:r>
      <w:r w:rsidR="006B418A">
        <w:t>we</w:t>
      </w:r>
      <w:r w:rsidR="005C3191">
        <w:t xml:space="preserve"> </w:t>
      </w:r>
      <w:r w:rsidR="006B418A">
        <w:t>talked</w:t>
      </w:r>
      <w:r w:rsidR="005C3191">
        <w:t xml:space="preserve"> </w:t>
      </w:r>
      <w:r w:rsidR="006B418A">
        <w:t>about</w:t>
      </w:r>
      <w:r w:rsidR="005C3191">
        <w:t xml:space="preserve"> </w:t>
      </w:r>
      <w:r w:rsidR="006B418A">
        <w:t>before,</w:t>
      </w:r>
      <w:r w:rsidR="005C3191">
        <w:t xml:space="preserve"> </w:t>
      </w:r>
      <w:r w:rsidR="006B418A">
        <w:t>the</w:t>
      </w:r>
      <w:r w:rsidR="005C3191">
        <w:t xml:space="preserve"> </w:t>
      </w:r>
      <w:r w:rsidR="006B418A">
        <w:t>multinationals</w:t>
      </w:r>
      <w:r w:rsidR="005C3191">
        <w:t xml:space="preserve"> </w:t>
      </w:r>
      <w:r w:rsidR="006B418A">
        <w:t>in</w:t>
      </w:r>
      <w:r w:rsidR="005C3191">
        <w:t xml:space="preserve"> </w:t>
      </w:r>
      <w:r w:rsidR="006B418A">
        <w:t>international</w:t>
      </w:r>
      <w:r w:rsidR="005C3191">
        <w:t xml:space="preserve"> </w:t>
      </w:r>
      <w:r w:rsidR="006B418A">
        <w:t>value</w:t>
      </w:r>
      <w:r w:rsidR="005C3191">
        <w:t xml:space="preserve"> </w:t>
      </w:r>
      <w:r w:rsidR="006B418A">
        <w:t>chains</w:t>
      </w:r>
      <w:r w:rsidR="005C3191">
        <w:t xml:space="preserve"> </w:t>
      </w:r>
      <w:r w:rsidR="006B418A">
        <w:t>that</w:t>
      </w:r>
      <w:r w:rsidR="005C3191">
        <w:t xml:space="preserve"> </w:t>
      </w:r>
      <w:r w:rsidR="006B418A">
        <w:t>should</w:t>
      </w:r>
      <w:r w:rsidR="005C3191">
        <w:t xml:space="preserve"> </w:t>
      </w:r>
      <w:r w:rsidR="006B418A">
        <w:t>have</w:t>
      </w:r>
      <w:r w:rsidR="005C3191">
        <w:t xml:space="preserve"> </w:t>
      </w:r>
      <w:r w:rsidR="006B418A">
        <w:t>an</w:t>
      </w:r>
      <w:r w:rsidR="005C3191">
        <w:t xml:space="preserve"> </w:t>
      </w:r>
      <w:r w:rsidR="006B418A">
        <w:t>AEO</w:t>
      </w:r>
      <w:r w:rsidR="00750EF3">
        <w:t xml:space="preserve"> or </w:t>
      </w:r>
      <w:r w:rsidR="00DA4591">
        <w:t>trusted trader</w:t>
      </w:r>
      <w:r w:rsidR="00750EF3">
        <w:t>-plus-plus</w:t>
      </w:r>
      <w:r w:rsidR="005C3191">
        <w:t xml:space="preserve"> </w:t>
      </w:r>
      <w:r w:rsidR="006B418A">
        <w:t>level</w:t>
      </w:r>
      <w:r w:rsidR="00750EF3">
        <w:t>.</w:t>
      </w:r>
      <w:r w:rsidR="005C3191">
        <w:t xml:space="preserve"> </w:t>
      </w:r>
      <w:r w:rsidR="00750EF3">
        <w:t xml:space="preserve">They </w:t>
      </w:r>
      <w:r w:rsidR="006B418A">
        <w:t>do</w:t>
      </w:r>
      <w:r w:rsidR="005C3191">
        <w:t xml:space="preserve"> </w:t>
      </w:r>
      <w:r w:rsidR="006B418A">
        <w:t>a</w:t>
      </w:r>
      <w:r w:rsidR="005C3191">
        <w:t xml:space="preserve"> </w:t>
      </w:r>
      <w:r w:rsidR="006B418A">
        <w:t>lot</w:t>
      </w:r>
      <w:r w:rsidR="005C3191">
        <w:t xml:space="preserve"> </w:t>
      </w:r>
      <w:r w:rsidR="006B418A">
        <w:t>of</w:t>
      </w:r>
      <w:r w:rsidR="005C3191">
        <w:t xml:space="preserve"> </w:t>
      </w:r>
      <w:r w:rsidR="006B418A">
        <w:t>these</w:t>
      </w:r>
      <w:r w:rsidR="005C3191">
        <w:t xml:space="preserve"> </w:t>
      </w:r>
      <w:r w:rsidR="006B418A">
        <w:t>system-based</w:t>
      </w:r>
      <w:r w:rsidR="005C3191">
        <w:t xml:space="preserve"> </w:t>
      </w:r>
      <w:r w:rsidR="006B418A">
        <w:t>controls</w:t>
      </w:r>
      <w:r w:rsidR="005C3191">
        <w:t xml:space="preserve"> </w:t>
      </w:r>
      <w:r w:rsidR="006B418A">
        <w:t>themselves</w:t>
      </w:r>
      <w:r w:rsidR="005C3191">
        <w:t xml:space="preserve"> </w:t>
      </w:r>
      <w:r w:rsidR="006B418A">
        <w:t>but</w:t>
      </w:r>
      <w:r w:rsidR="005C3191">
        <w:t xml:space="preserve"> </w:t>
      </w:r>
      <w:r w:rsidR="006B418A">
        <w:t>are</w:t>
      </w:r>
      <w:r w:rsidR="005C3191">
        <w:t xml:space="preserve"> </w:t>
      </w:r>
      <w:r w:rsidR="006B418A">
        <w:t>also</w:t>
      </w:r>
      <w:r w:rsidR="005C3191">
        <w:t xml:space="preserve"> </w:t>
      </w:r>
      <w:r w:rsidR="006B418A">
        <w:t>monitored</w:t>
      </w:r>
      <w:r w:rsidR="005C3191">
        <w:t xml:space="preserve"> </w:t>
      </w:r>
      <w:r w:rsidR="006B418A">
        <w:t>in</w:t>
      </w:r>
      <w:r w:rsidR="005C3191">
        <w:t xml:space="preserve"> </w:t>
      </w:r>
      <w:r w:rsidR="006B418A">
        <w:t>a</w:t>
      </w:r>
      <w:r w:rsidR="005C3191">
        <w:t xml:space="preserve"> </w:t>
      </w:r>
      <w:r w:rsidR="006B418A">
        <w:t>system-based</w:t>
      </w:r>
      <w:r w:rsidR="005C3191">
        <w:t xml:space="preserve"> </w:t>
      </w:r>
      <w:r w:rsidR="006B418A">
        <w:t>way</w:t>
      </w:r>
      <w:r w:rsidR="008B7A3E">
        <w:t>.</w:t>
      </w:r>
      <w:r w:rsidR="005C3191">
        <w:t xml:space="preserve"> </w:t>
      </w:r>
      <w:r w:rsidR="006B418A">
        <w:t>That</w:t>
      </w:r>
      <w:r w:rsidR="005C3191">
        <w:t xml:space="preserve"> </w:t>
      </w:r>
      <w:r w:rsidR="006B418A">
        <w:t>is</w:t>
      </w:r>
      <w:r w:rsidR="005C3191">
        <w:t xml:space="preserve"> </w:t>
      </w:r>
      <w:r w:rsidR="006B418A">
        <w:t>better</w:t>
      </w:r>
      <w:r w:rsidR="005C3191">
        <w:t xml:space="preserve"> </w:t>
      </w:r>
      <w:r w:rsidR="006B418A">
        <w:t>for</w:t>
      </w:r>
      <w:r w:rsidR="005C3191">
        <w:t xml:space="preserve"> </w:t>
      </w:r>
      <w:r w:rsidR="006B418A">
        <w:t>everybody</w:t>
      </w:r>
      <w:r w:rsidR="005C3191">
        <w:t xml:space="preserve"> </w:t>
      </w:r>
      <w:r w:rsidR="006B418A">
        <w:t>because</w:t>
      </w:r>
      <w:r w:rsidR="005C3191">
        <w:t xml:space="preserve"> </w:t>
      </w:r>
      <w:r w:rsidR="006B418A">
        <w:t>compliance</w:t>
      </w:r>
      <w:r w:rsidR="005C3191">
        <w:t xml:space="preserve"> </w:t>
      </w:r>
      <w:r w:rsidR="006B418A">
        <w:t>is</w:t>
      </w:r>
      <w:r w:rsidR="005C3191">
        <w:t xml:space="preserve"> </w:t>
      </w:r>
      <w:r w:rsidR="006B418A">
        <w:t>better</w:t>
      </w:r>
      <w:r w:rsidR="008B7A3E">
        <w:t>.</w:t>
      </w:r>
      <w:r w:rsidR="005C3191">
        <w:t xml:space="preserve"> </w:t>
      </w:r>
      <w:r w:rsidR="006B418A">
        <w:t>We</w:t>
      </w:r>
      <w:r w:rsidR="005C3191">
        <w:t xml:space="preserve"> </w:t>
      </w:r>
      <w:r w:rsidR="006B418A">
        <w:t>know</w:t>
      </w:r>
      <w:r w:rsidR="005C3191">
        <w:t xml:space="preserve"> </w:t>
      </w:r>
      <w:r w:rsidR="006B418A">
        <w:t>that</w:t>
      </w:r>
      <w:r w:rsidR="005C3191">
        <w:t xml:space="preserve"> </w:t>
      </w:r>
      <w:r w:rsidR="006B418A">
        <w:t>from</w:t>
      </w:r>
      <w:r w:rsidR="005C3191">
        <w:t xml:space="preserve"> </w:t>
      </w:r>
      <w:r w:rsidR="006B418A">
        <w:t>the</w:t>
      </w:r>
      <w:r w:rsidR="005C3191">
        <w:t xml:space="preserve"> </w:t>
      </w:r>
      <w:r w:rsidR="006B418A">
        <w:t>past</w:t>
      </w:r>
      <w:r w:rsidR="005C3191">
        <w:t xml:space="preserve"> </w:t>
      </w:r>
      <w:r w:rsidR="006B418A">
        <w:t>20</w:t>
      </w:r>
      <w:r w:rsidR="005C3191">
        <w:t xml:space="preserve"> </w:t>
      </w:r>
      <w:r w:rsidR="006B418A">
        <w:t>years</w:t>
      </w:r>
      <w:r w:rsidR="008B7A3E">
        <w:t>.</w:t>
      </w:r>
      <w:r w:rsidR="005C3191">
        <w:t xml:space="preserve"> </w:t>
      </w:r>
      <w:r w:rsidR="006B418A">
        <w:t>This</w:t>
      </w:r>
      <w:r w:rsidR="005C3191">
        <w:t xml:space="preserve"> </w:t>
      </w:r>
      <w:r w:rsidR="006B418A">
        <w:t>simple</w:t>
      </w:r>
      <w:r w:rsidR="005C3191">
        <w:t xml:space="preserve"> </w:t>
      </w:r>
      <w:r w:rsidR="006B418A">
        <w:t>structure</w:t>
      </w:r>
      <w:r w:rsidR="005C3191">
        <w:t xml:space="preserve"> </w:t>
      </w:r>
      <w:r w:rsidR="006B418A">
        <w:t>is</w:t>
      </w:r>
      <w:r w:rsidR="005C3191">
        <w:t xml:space="preserve"> </w:t>
      </w:r>
      <w:r w:rsidR="006B418A">
        <w:t>possible</w:t>
      </w:r>
      <w:r w:rsidR="005C3191">
        <w:t xml:space="preserve"> </w:t>
      </w:r>
      <w:r w:rsidR="006B418A">
        <w:t>to</w:t>
      </w:r>
      <w:r w:rsidR="005C3191">
        <w:t xml:space="preserve"> </w:t>
      </w:r>
      <w:r w:rsidR="006B418A">
        <w:t>put</w:t>
      </w:r>
      <w:r w:rsidR="005C3191">
        <w:t xml:space="preserve"> </w:t>
      </w:r>
      <w:r w:rsidR="006B418A">
        <w:t>in</w:t>
      </w:r>
      <w:r w:rsidR="005C3191">
        <w:t xml:space="preserve"> </w:t>
      </w:r>
      <w:r w:rsidR="006B418A">
        <w:t>place</w:t>
      </w:r>
      <w:r w:rsidR="005C3191">
        <w:t xml:space="preserve"> </w:t>
      </w:r>
      <w:r w:rsidR="006B418A">
        <w:t>in</w:t>
      </w:r>
      <w:r w:rsidR="005C3191">
        <w:t xml:space="preserve"> </w:t>
      </w:r>
      <w:r w:rsidR="006B418A">
        <w:t>six</w:t>
      </w:r>
      <w:r w:rsidR="005C3191">
        <w:t xml:space="preserve"> </w:t>
      </w:r>
      <w:r w:rsidR="006B418A">
        <w:t>months.</w:t>
      </w:r>
    </w:p>
    <w:p w:rsidR="006B418A" w:rsidP="00D67874">
      <w:pPr>
        <w:pStyle w:val="Question"/>
        <w:numPr>
          <w:ilvl w:val="0"/>
          <w:numId w:val="0"/>
        </w:numPr>
        <w:ind w:left="794"/>
      </w:pPr>
      <w:sdt>
        <w:sdtPr>
          <w:alias w:val="Member"/>
          <w:tag w:val="&lt;Member mnisId='4136' dodsId='62731'&gt;"/>
          <w:id w:val="-265240552"/>
          <w:placeholder>
            <w:docPart w:val="DefaultPlaceholder_1082065158"/>
          </w:placeholder>
          <w:richText/>
        </w:sdtPr>
        <w:sdtContent>
          <w:r w:rsidRPr="006B418A">
            <w:rPr>
              <w:b/>
            </w:rPr>
            <w:t>Nigel</w:t>
          </w:r>
          <w:r w:rsidR="005C3191">
            <w:rPr>
              <w:b/>
            </w:rPr>
            <w:t xml:space="preserve"> </w:t>
          </w:r>
          <w:r w:rsidRPr="006B418A">
            <w:rPr>
              <w:b/>
            </w:rPr>
            <w:t>Mills:</w:t>
          </w:r>
        </w:sdtContent>
      </w:sdt>
      <w:r w:rsidR="005C3191">
        <w:t xml:space="preserve"> </w:t>
      </w:r>
      <w:r>
        <w:t>I</w:t>
      </w:r>
      <w:r w:rsidR="005C3191">
        <w:t xml:space="preserve"> </w:t>
      </w:r>
      <w:r>
        <w:t>am</w:t>
      </w:r>
      <w:r w:rsidR="005C3191">
        <w:t xml:space="preserve"> </w:t>
      </w:r>
      <w:r>
        <w:t>getting</w:t>
      </w:r>
      <w:r w:rsidR="005C3191">
        <w:t xml:space="preserve"> </w:t>
      </w:r>
      <w:r>
        <w:t>free</w:t>
      </w:r>
      <w:r w:rsidR="005C3191">
        <w:t xml:space="preserve"> </w:t>
      </w:r>
      <w:r>
        <w:t>customs</w:t>
      </w:r>
      <w:r w:rsidR="005C3191">
        <w:t xml:space="preserve"> </w:t>
      </w:r>
      <w:r>
        <w:t>advice</w:t>
      </w:r>
      <w:r w:rsidR="005C3191">
        <w:t xml:space="preserve"> </w:t>
      </w:r>
      <w:r>
        <w:t>here</w:t>
      </w:r>
      <w:r w:rsidR="008B7A3E">
        <w:t>.</w:t>
      </w:r>
      <w:r w:rsidR="005C3191">
        <w:t xml:space="preserve"> </w:t>
      </w:r>
      <w:r>
        <w:t>I</w:t>
      </w:r>
      <w:r w:rsidR="005C3191">
        <w:t xml:space="preserve"> </w:t>
      </w:r>
      <w:r>
        <w:t>guess</w:t>
      </w:r>
      <w:r w:rsidR="005C3191">
        <w:t xml:space="preserve"> </w:t>
      </w:r>
      <w:r>
        <w:t>it</w:t>
      </w:r>
      <w:r w:rsidR="005C3191">
        <w:t xml:space="preserve"> </w:t>
      </w:r>
      <w:r>
        <w:t>is</w:t>
      </w:r>
      <w:r w:rsidR="005C3191">
        <w:t xml:space="preserve"> </w:t>
      </w:r>
      <w:r>
        <w:t>a</w:t>
      </w:r>
      <w:r w:rsidR="005C3191">
        <w:t xml:space="preserve"> </w:t>
      </w:r>
      <w:r>
        <w:t>bit</w:t>
      </w:r>
      <w:r w:rsidR="005C3191">
        <w:t xml:space="preserve"> </w:t>
      </w:r>
      <w:r>
        <w:t>cheeky.</w:t>
      </w:r>
    </w:p>
    <w:p w:rsidR="006B418A" w:rsidP="006B418A">
      <w:pPr>
        <w:pStyle w:val="Answer"/>
      </w:pPr>
      <w:sdt>
        <w:sdtPr>
          <w:alias w:val="Witness"/>
          <w:id w:val="-1856722866"/>
          <w:placeholder>
            <w:docPart w:val="DefaultPlaceholder_1082065158"/>
          </w:placeholder>
          <w:richText/>
        </w:sdtPr>
        <w:sdtContent>
          <w:r w:rsidRPr="008B7A3E" w:rsidR="008B7A3E">
            <w:rPr>
              <w:b/>
              <w:i/>
            </w:rPr>
            <w:t>Dr</w:t>
          </w:r>
          <w:r w:rsidR="005C3191">
            <w:rPr>
              <w:b/>
              <w:i/>
            </w:rPr>
            <w:t xml:space="preserve"> </w:t>
          </w:r>
          <w:r w:rsidRPr="008B7A3E" w:rsidR="008B7A3E">
            <w:rPr>
              <w:b/>
              <w:i/>
            </w:rPr>
            <w:t>Karlsson:</w:t>
          </w:r>
        </w:sdtContent>
      </w:sdt>
      <w:r w:rsidR="005C3191">
        <w:t xml:space="preserve"> </w:t>
      </w:r>
      <w:r>
        <w:t>For</w:t>
      </w:r>
      <w:r w:rsidR="005C3191">
        <w:t xml:space="preserve"> </w:t>
      </w:r>
      <w:r>
        <w:t>sure,</w:t>
      </w:r>
      <w:r w:rsidR="005C3191">
        <w:t xml:space="preserve"> </w:t>
      </w:r>
      <w:r>
        <w:t>it</w:t>
      </w:r>
      <w:r w:rsidR="005C3191">
        <w:t xml:space="preserve"> </w:t>
      </w:r>
      <w:r>
        <w:t>is</w:t>
      </w:r>
      <w:r w:rsidR="005C3191">
        <w:t xml:space="preserve"> </w:t>
      </w:r>
      <w:r>
        <w:t>free.</w:t>
      </w:r>
    </w:p>
    <w:p w:rsidR="006B418A" w:rsidP="006B418A">
      <w:pPr>
        <w:pStyle w:val="Question"/>
      </w:pPr>
      <w:sdt>
        <w:sdtPr>
          <w:alias w:val="Member"/>
          <w:tag w:val="&lt;Member mnisId='4136' dodsId='62731'&gt;"/>
          <w:id w:val="-1016383347"/>
          <w:placeholder>
            <w:docPart w:val="DefaultPlaceholder_1082065158"/>
          </w:placeholder>
          <w:richText/>
        </w:sdtPr>
        <w:sdtContent>
          <w:r w:rsidRPr="006B418A">
            <w:rPr>
              <w:b/>
            </w:rPr>
            <w:t>Nigel</w:t>
          </w:r>
          <w:r w:rsidR="005C3191">
            <w:rPr>
              <w:b/>
            </w:rPr>
            <w:t xml:space="preserve"> </w:t>
          </w:r>
          <w:r w:rsidRPr="006B418A">
            <w:rPr>
              <w:b/>
            </w:rPr>
            <w:t>Mills:</w:t>
          </w:r>
        </w:sdtContent>
      </w:sdt>
      <w:r w:rsidR="005C3191">
        <w:t xml:space="preserve"> </w:t>
      </w:r>
      <w:r w:rsidR="00D67874">
        <w:t>It</w:t>
      </w:r>
      <w:r w:rsidR="005C3191">
        <w:t xml:space="preserve"> </w:t>
      </w:r>
      <w:r w:rsidR="00D67874">
        <w:t>is</w:t>
      </w:r>
      <w:r w:rsidR="005C3191">
        <w:t xml:space="preserve"> </w:t>
      </w:r>
      <w:r w:rsidR="00D67874">
        <w:t>free</w:t>
      </w:r>
      <w:r w:rsidR="005C3191">
        <w:t xml:space="preserve"> </w:t>
      </w:r>
      <w:r w:rsidR="00D67874">
        <w:t>to</w:t>
      </w:r>
      <w:r w:rsidR="005C3191">
        <w:t xml:space="preserve"> </w:t>
      </w:r>
      <w:r w:rsidR="00D67874">
        <w:t>me</w:t>
      </w:r>
      <w:r w:rsidR="008B7A3E">
        <w:t>.</w:t>
      </w:r>
      <w:r w:rsidR="005C3191">
        <w:t xml:space="preserve"> </w:t>
      </w:r>
      <w:r w:rsidR="00D67874">
        <w:t>There</w:t>
      </w:r>
      <w:r w:rsidR="005C3191">
        <w:t xml:space="preserve"> </w:t>
      </w:r>
      <w:r w:rsidR="00D67874">
        <w:t>is</w:t>
      </w:r>
      <w:r w:rsidR="005C3191">
        <w:t xml:space="preserve"> </w:t>
      </w:r>
      <w:r w:rsidR="00D67874">
        <w:t>a</w:t>
      </w:r>
      <w:r w:rsidR="005C3191">
        <w:t xml:space="preserve"> </w:t>
      </w:r>
      <w:r w:rsidR="00D67874">
        <w:t>lot</w:t>
      </w:r>
      <w:r w:rsidR="005C3191">
        <w:t xml:space="preserve"> </w:t>
      </w:r>
      <w:r w:rsidR="00D67874">
        <w:t>of</w:t>
      </w:r>
      <w:r w:rsidR="005C3191">
        <w:t xml:space="preserve"> </w:t>
      </w:r>
      <w:r w:rsidR="00D67874">
        <w:t>talk</w:t>
      </w:r>
      <w:r w:rsidR="005C3191">
        <w:t xml:space="preserve"> </w:t>
      </w:r>
      <w:r w:rsidR="00D67874">
        <w:t>about</w:t>
      </w:r>
      <w:r w:rsidR="005C3191">
        <w:t xml:space="preserve"> </w:t>
      </w:r>
      <w:r w:rsidR="00D67874">
        <w:t>establishing</w:t>
      </w:r>
      <w:r w:rsidR="005C3191">
        <w:t xml:space="preserve"> </w:t>
      </w:r>
      <w:r w:rsidR="00D67874">
        <w:t>a</w:t>
      </w:r>
      <w:r w:rsidR="005C3191">
        <w:t xml:space="preserve"> </w:t>
      </w:r>
      <w:r w:rsidR="00D67874">
        <w:t>chain</w:t>
      </w:r>
      <w:r w:rsidR="005C3191">
        <w:t xml:space="preserve"> </w:t>
      </w:r>
      <w:r w:rsidR="00D67874">
        <w:t>of</w:t>
      </w:r>
      <w:r w:rsidR="005C3191">
        <w:t xml:space="preserve"> </w:t>
      </w:r>
      <w:r w:rsidR="00D67874">
        <w:t>freeports</w:t>
      </w:r>
      <w:r w:rsidR="005C3191">
        <w:t xml:space="preserve"> </w:t>
      </w:r>
      <w:r w:rsidR="00D67874">
        <w:t>around</w:t>
      </w:r>
      <w:r w:rsidR="005C3191">
        <w:t xml:space="preserve"> </w:t>
      </w:r>
      <w:r w:rsidR="00D67874">
        <w:t>the</w:t>
      </w:r>
      <w:r w:rsidR="005C3191">
        <w:t xml:space="preserve"> </w:t>
      </w:r>
      <w:r w:rsidR="00D67874">
        <w:t>UK.</w:t>
      </w:r>
    </w:p>
    <w:p w:rsidR="00D67874" w:rsidP="00D67874">
      <w:pPr>
        <w:pStyle w:val="Answer"/>
      </w:pPr>
      <w:sdt>
        <w:sdtPr>
          <w:alias w:val="Witness"/>
          <w:id w:val="-1206556757"/>
          <w:placeholder>
            <w:docPart w:val="DefaultPlaceholder_1082065158"/>
          </w:placeholder>
          <w:richText/>
        </w:sdtPr>
        <w:sdtContent>
          <w:r w:rsidRPr="008B7A3E" w:rsidR="008B7A3E">
            <w:rPr>
              <w:b/>
              <w:i/>
            </w:rPr>
            <w:t>Dr</w:t>
          </w:r>
          <w:r w:rsidR="005C3191">
            <w:rPr>
              <w:b/>
              <w:i/>
            </w:rPr>
            <w:t xml:space="preserve"> </w:t>
          </w:r>
          <w:r w:rsidRPr="008B7A3E" w:rsidR="008B7A3E">
            <w:rPr>
              <w:b/>
              <w:i/>
            </w:rPr>
            <w:t>Karlsson:</w:t>
          </w:r>
        </w:sdtContent>
      </w:sdt>
      <w:r w:rsidR="005C3191">
        <w:t xml:space="preserve"> </w:t>
      </w:r>
      <w:r>
        <w:t>Yes,</w:t>
      </w:r>
      <w:r w:rsidR="005C3191">
        <w:t xml:space="preserve"> </w:t>
      </w:r>
      <w:r>
        <w:t>a</w:t>
      </w:r>
      <w:r w:rsidR="005C3191">
        <w:t xml:space="preserve"> </w:t>
      </w:r>
      <w:r>
        <w:t>good</w:t>
      </w:r>
      <w:r w:rsidR="005C3191">
        <w:t xml:space="preserve"> </w:t>
      </w:r>
      <w:r>
        <w:t>idea.</w:t>
      </w:r>
    </w:p>
    <w:p w:rsidR="00D67874" w:rsidP="00D67874">
      <w:pPr>
        <w:pStyle w:val="Question"/>
      </w:pPr>
      <w:sdt>
        <w:sdtPr>
          <w:alias w:val="Member"/>
          <w:tag w:val="&lt;Member mnisId='4136' dodsId='62731'&gt;"/>
          <w:id w:val="171853161"/>
          <w:placeholder>
            <w:docPart w:val="DefaultPlaceholder_1082065158"/>
          </w:placeholder>
          <w:richText/>
        </w:sdtPr>
        <w:sdtContent>
          <w:r w:rsidRPr="00D67874">
            <w:rPr>
              <w:b/>
            </w:rPr>
            <w:t>Nigel</w:t>
          </w:r>
          <w:r w:rsidR="005C3191">
            <w:rPr>
              <w:b/>
            </w:rPr>
            <w:t xml:space="preserve"> </w:t>
          </w:r>
          <w:r w:rsidRPr="00D67874">
            <w:rPr>
              <w:b/>
            </w:rPr>
            <w:t>Mills:</w:t>
          </w:r>
        </w:sdtContent>
      </w:sdt>
      <w:r w:rsidR="005C3191">
        <w:t xml:space="preserve"> </w:t>
      </w:r>
      <w:r>
        <w:t>If</w:t>
      </w:r>
      <w:r w:rsidR="005C3191">
        <w:t xml:space="preserve"> </w:t>
      </w:r>
      <w:r>
        <w:t>I</w:t>
      </w:r>
      <w:r w:rsidR="005C3191">
        <w:t xml:space="preserve"> </w:t>
      </w:r>
      <w:r>
        <w:t>want</w:t>
      </w:r>
      <w:r w:rsidR="005C3191">
        <w:t xml:space="preserve"> </w:t>
      </w:r>
      <w:r>
        <w:t>to</w:t>
      </w:r>
      <w:r w:rsidR="005C3191">
        <w:t xml:space="preserve"> </w:t>
      </w:r>
      <w:r>
        <w:t>export</w:t>
      </w:r>
      <w:r w:rsidR="005C3191">
        <w:t xml:space="preserve"> </w:t>
      </w:r>
      <w:r>
        <w:t>into</w:t>
      </w:r>
      <w:r w:rsidR="005C3191">
        <w:t xml:space="preserve"> </w:t>
      </w:r>
      <w:r>
        <w:t>the</w:t>
      </w:r>
      <w:r w:rsidR="005C3191">
        <w:t xml:space="preserve"> </w:t>
      </w:r>
      <w:r>
        <w:t>EU,</w:t>
      </w:r>
      <w:r w:rsidR="005C3191">
        <w:t xml:space="preserve"> </w:t>
      </w:r>
      <w:r>
        <w:t>are</w:t>
      </w:r>
      <w:r w:rsidR="005C3191">
        <w:t xml:space="preserve"> </w:t>
      </w:r>
      <w:r>
        <w:t>they</w:t>
      </w:r>
      <w:r w:rsidR="005C3191">
        <w:t xml:space="preserve"> </w:t>
      </w:r>
      <w:r>
        <w:t>a</w:t>
      </w:r>
      <w:r w:rsidR="005C3191">
        <w:t xml:space="preserve"> </w:t>
      </w:r>
      <w:r>
        <w:t>good</w:t>
      </w:r>
      <w:r w:rsidR="005C3191">
        <w:t xml:space="preserve"> </w:t>
      </w:r>
      <w:r>
        <w:t>idea</w:t>
      </w:r>
      <w:r w:rsidR="008B7A3E">
        <w:t>?</w:t>
      </w:r>
      <w:r w:rsidR="005C3191">
        <w:t xml:space="preserve"> </w:t>
      </w:r>
      <w:r>
        <w:t>Will</w:t>
      </w:r>
      <w:r w:rsidR="005C3191">
        <w:t xml:space="preserve"> </w:t>
      </w:r>
      <w:r>
        <w:t>the</w:t>
      </w:r>
      <w:r w:rsidR="005C3191">
        <w:t xml:space="preserve"> </w:t>
      </w:r>
      <w:r>
        <w:t>EU</w:t>
      </w:r>
      <w:r w:rsidR="005C3191">
        <w:t xml:space="preserve"> </w:t>
      </w:r>
      <w:r>
        <w:t>accept</w:t>
      </w:r>
      <w:r w:rsidR="005C3191">
        <w:t xml:space="preserve"> </w:t>
      </w:r>
      <w:r>
        <w:t>that</w:t>
      </w:r>
      <w:r w:rsidR="005C3191">
        <w:t xml:space="preserve"> </w:t>
      </w:r>
      <w:r>
        <w:t>goods</w:t>
      </w:r>
      <w:r w:rsidR="005C3191">
        <w:t xml:space="preserve"> </w:t>
      </w:r>
      <w:r>
        <w:t>that</w:t>
      </w:r>
      <w:r w:rsidR="005C3191">
        <w:t xml:space="preserve"> </w:t>
      </w:r>
      <w:r>
        <w:t>come</w:t>
      </w:r>
      <w:r w:rsidR="005C3191">
        <w:t xml:space="preserve"> </w:t>
      </w:r>
      <w:r>
        <w:t>out</w:t>
      </w:r>
      <w:r w:rsidR="005C3191">
        <w:t xml:space="preserve"> </w:t>
      </w:r>
      <w:r>
        <w:t>of</w:t>
      </w:r>
      <w:r w:rsidR="005C3191">
        <w:t xml:space="preserve"> </w:t>
      </w:r>
      <w:r>
        <w:t>them</w:t>
      </w:r>
      <w:r w:rsidR="005C3191">
        <w:t xml:space="preserve"> </w:t>
      </w:r>
      <w:r>
        <w:t>are</w:t>
      </w:r>
      <w:r w:rsidR="005C3191">
        <w:t xml:space="preserve"> </w:t>
      </w:r>
      <w:r w:rsidR="006F4D5B">
        <w:t xml:space="preserve">of </w:t>
      </w:r>
      <w:r>
        <w:t>UK</w:t>
      </w:r>
      <w:r w:rsidR="006F4D5B">
        <w:t xml:space="preserve"> </w:t>
      </w:r>
      <w:r>
        <w:t>origin</w:t>
      </w:r>
      <w:r w:rsidR="005C3191">
        <w:t xml:space="preserve"> </w:t>
      </w:r>
      <w:r>
        <w:t>and</w:t>
      </w:r>
      <w:r w:rsidR="005C3191">
        <w:t xml:space="preserve"> </w:t>
      </w:r>
      <w:r>
        <w:t>not</w:t>
      </w:r>
      <w:r w:rsidR="005C3191">
        <w:t xml:space="preserve"> </w:t>
      </w:r>
      <w:r>
        <w:t>try</w:t>
      </w:r>
      <w:r w:rsidR="005C3191">
        <w:t xml:space="preserve"> </w:t>
      </w:r>
      <w:r>
        <w:t>to</w:t>
      </w:r>
      <w:r w:rsidR="005C3191">
        <w:t xml:space="preserve"> </w:t>
      </w:r>
      <w:r>
        <w:t>tax</w:t>
      </w:r>
      <w:r w:rsidR="005C3191">
        <w:t xml:space="preserve"> </w:t>
      </w:r>
      <w:r>
        <w:t>them</w:t>
      </w:r>
      <w:r w:rsidR="005C3191">
        <w:t xml:space="preserve"> </w:t>
      </w:r>
      <w:r>
        <w:t>as</w:t>
      </w:r>
      <w:r w:rsidR="005C3191">
        <w:t xml:space="preserve"> </w:t>
      </w:r>
      <w:r>
        <w:t>third-party</w:t>
      </w:r>
      <w:r w:rsidR="005C3191">
        <w:t xml:space="preserve"> </w:t>
      </w:r>
      <w:r>
        <w:t>ones</w:t>
      </w:r>
      <w:r w:rsidR="005C3191">
        <w:t xml:space="preserve"> </w:t>
      </w:r>
      <w:r>
        <w:t>that</w:t>
      </w:r>
      <w:r w:rsidR="005C3191">
        <w:t xml:space="preserve"> </w:t>
      </w:r>
      <w:r>
        <w:t>are</w:t>
      </w:r>
      <w:r w:rsidR="005C3191">
        <w:t xml:space="preserve"> </w:t>
      </w:r>
      <w:r>
        <w:t>outside</w:t>
      </w:r>
      <w:r w:rsidR="005C3191">
        <w:t xml:space="preserve"> </w:t>
      </w:r>
      <w:r>
        <w:t>the</w:t>
      </w:r>
      <w:r w:rsidR="005C3191">
        <w:t xml:space="preserve"> </w:t>
      </w:r>
      <w:r w:rsidR="00AB5F4F">
        <w:t xml:space="preserve">free </w:t>
      </w:r>
      <w:r>
        <w:t>trade</w:t>
      </w:r>
      <w:r w:rsidR="005C3191">
        <w:t xml:space="preserve"> </w:t>
      </w:r>
      <w:r>
        <w:t>agreement</w:t>
      </w:r>
      <w:r w:rsidR="005C3191">
        <w:t xml:space="preserve"> </w:t>
      </w:r>
      <w:r>
        <w:t>that</w:t>
      </w:r>
      <w:r w:rsidR="005C3191">
        <w:t xml:space="preserve"> </w:t>
      </w:r>
      <w:r>
        <w:t>we</w:t>
      </w:r>
      <w:r w:rsidR="005C3191">
        <w:t xml:space="preserve"> </w:t>
      </w:r>
      <w:r>
        <w:t>have?</w:t>
      </w:r>
    </w:p>
    <w:p w:rsidR="004E08C2" w:rsidP="00D67874">
      <w:pPr>
        <w:pStyle w:val="Answer"/>
      </w:pPr>
      <w:sdt>
        <w:sdtPr>
          <w:alias w:val="Witness"/>
          <w:id w:val="344675432"/>
          <w:placeholder>
            <w:docPart w:val="DefaultPlaceholder_1082065158"/>
          </w:placeholder>
          <w:richText/>
        </w:sdtPr>
        <w:sdtContent>
          <w:r w:rsidRPr="008B7A3E" w:rsidR="008B7A3E">
            <w:rPr>
              <w:b/>
              <w:i/>
            </w:rPr>
            <w:t>Dr</w:t>
          </w:r>
          <w:r w:rsidR="005C3191">
            <w:rPr>
              <w:b/>
              <w:i/>
            </w:rPr>
            <w:t xml:space="preserve"> </w:t>
          </w:r>
          <w:r w:rsidRPr="008B7A3E" w:rsidR="008B7A3E">
            <w:rPr>
              <w:b/>
              <w:i/>
            </w:rPr>
            <w:t>Karlsson:</w:t>
          </w:r>
        </w:sdtContent>
      </w:sdt>
      <w:r w:rsidR="005C3191">
        <w:t xml:space="preserve"> </w:t>
      </w:r>
      <w:r w:rsidR="00D67874">
        <w:t>I</w:t>
      </w:r>
      <w:r w:rsidR="005C3191">
        <w:t xml:space="preserve"> </w:t>
      </w:r>
      <w:r w:rsidR="00D67874">
        <w:t>know</w:t>
      </w:r>
      <w:r w:rsidR="005C3191">
        <w:t xml:space="preserve"> </w:t>
      </w:r>
      <w:r w:rsidR="00D67874">
        <w:t>that</w:t>
      </w:r>
      <w:r w:rsidR="005C3191">
        <w:t xml:space="preserve"> </w:t>
      </w:r>
      <w:r w:rsidR="00D67874">
        <w:t>you</w:t>
      </w:r>
      <w:r w:rsidR="005C3191">
        <w:t xml:space="preserve"> </w:t>
      </w:r>
      <w:r w:rsidR="00D67874">
        <w:t>are</w:t>
      </w:r>
      <w:r w:rsidR="005C3191">
        <w:t xml:space="preserve"> </w:t>
      </w:r>
      <w:r w:rsidR="00D67874">
        <w:t>getting</w:t>
      </w:r>
      <w:r w:rsidR="005C3191">
        <w:t xml:space="preserve"> </w:t>
      </w:r>
      <w:r w:rsidR="00D67874">
        <w:t>impatient</w:t>
      </w:r>
      <w:r w:rsidR="005C3191">
        <w:t xml:space="preserve"> </w:t>
      </w:r>
      <w:r w:rsidR="00D67874">
        <w:t>with</w:t>
      </w:r>
      <w:r w:rsidR="005C3191">
        <w:t xml:space="preserve"> </w:t>
      </w:r>
      <w:r w:rsidR="00D67874">
        <w:t>my</w:t>
      </w:r>
      <w:r w:rsidR="005C3191">
        <w:t xml:space="preserve"> </w:t>
      </w:r>
      <w:r w:rsidR="00D67874">
        <w:t>long</w:t>
      </w:r>
      <w:r w:rsidR="005C3191">
        <w:t xml:space="preserve"> </w:t>
      </w:r>
      <w:r w:rsidR="00D67874">
        <w:t>answers</w:t>
      </w:r>
      <w:r w:rsidR="006F4D5B">
        <w:t>,</w:t>
      </w:r>
      <w:r w:rsidR="005C3191">
        <w:t xml:space="preserve"> </w:t>
      </w:r>
      <w:r w:rsidR="00D67874">
        <w:t>but</w:t>
      </w:r>
      <w:r w:rsidR="005C3191">
        <w:t xml:space="preserve"> </w:t>
      </w:r>
      <w:r w:rsidR="00D67874">
        <w:t>I</w:t>
      </w:r>
      <w:r w:rsidR="005C3191">
        <w:t xml:space="preserve"> </w:t>
      </w:r>
      <w:r w:rsidR="00D67874">
        <w:t>will</w:t>
      </w:r>
      <w:r w:rsidR="005C3191">
        <w:t xml:space="preserve"> </w:t>
      </w:r>
      <w:r w:rsidR="00D67874">
        <w:t>try</w:t>
      </w:r>
      <w:r w:rsidR="005C3191">
        <w:t xml:space="preserve"> </w:t>
      </w:r>
      <w:r w:rsidR="00D67874">
        <w:t>to</w:t>
      </w:r>
      <w:r w:rsidR="005C3191">
        <w:t xml:space="preserve"> </w:t>
      </w:r>
      <w:r w:rsidR="00D67874">
        <w:t>explain</w:t>
      </w:r>
      <w:r w:rsidR="005C3191">
        <w:t xml:space="preserve"> </w:t>
      </w:r>
      <w:r w:rsidR="00D67874">
        <w:t>that</w:t>
      </w:r>
      <w:r w:rsidR="008B7A3E">
        <w:t>.</w:t>
      </w:r>
      <w:r w:rsidR="005C3191">
        <w:t xml:space="preserve"> </w:t>
      </w:r>
      <w:r w:rsidR="00D67874">
        <w:t>There</w:t>
      </w:r>
      <w:r w:rsidR="005C3191">
        <w:t xml:space="preserve"> </w:t>
      </w:r>
      <w:r w:rsidR="00D67874">
        <w:t>are</w:t>
      </w:r>
      <w:r w:rsidR="005C3191">
        <w:t xml:space="preserve"> </w:t>
      </w:r>
      <w:r w:rsidR="00D67874">
        <w:t>and</w:t>
      </w:r>
      <w:r w:rsidR="005C3191">
        <w:t xml:space="preserve"> </w:t>
      </w:r>
      <w:r w:rsidR="00D67874">
        <w:t>have</w:t>
      </w:r>
      <w:r w:rsidR="005C3191">
        <w:t xml:space="preserve"> </w:t>
      </w:r>
      <w:r w:rsidR="00D67874">
        <w:t>been</w:t>
      </w:r>
      <w:r w:rsidR="005C3191">
        <w:t xml:space="preserve"> </w:t>
      </w:r>
      <w:r w:rsidR="00D67874">
        <w:t>problems</w:t>
      </w:r>
      <w:r w:rsidR="005C3191">
        <w:t xml:space="preserve"> </w:t>
      </w:r>
      <w:r w:rsidR="00D67874">
        <w:t>around</w:t>
      </w:r>
      <w:r w:rsidR="005C3191">
        <w:t xml:space="preserve"> </w:t>
      </w:r>
      <w:r w:rsidR="00D67874">
        <w:t>free</w:t>
      </w:r>
      <w:r w:rsidR="005C3191">
        <w:t xml:space="preserve"> </w:t>
      </w:r>
      <w:r w:rsidR="00D67874">
        <w:t>zones,</w:t>
      </w:r>
      <w:r w:rsidR="005C3191">
        <w:t xml:space="preserve"> </w:t>
      </w:r>
      <w:r w:rsidR="00D67874">
        <w:t>specifically</w:t>
      </w:r>
      <w:r w:rsidR="005C3191">
        <w:t xml:space="preserve"> </w:t>
      </w:r>
      <w:r w:rsidR="00D67874">
        <w:t>in</w:t>
      </w:r>
      <w:r w:rsidR="005C3191">
        <w:t xml:space="preserve"> </w:t>
      </w:r>
      <w:r w:rsidR="00D67874">
        <w:t>the</w:t>
      </w:r>
      <w:r w:rsidR="005C3191">
        <w:t xml:space="preserve"> </w:t>
      </w:r>
      <w:r w:rsidR="00D67874">
        <w:t>western</w:t>
      </w:r>
      <w:r w:rsidR="005C3191">
        <w:t xml:space="preserve"> </w:t>
      </w:r>
      <w:r w:rsidR="00D67874">
        <w:t>world,</w:t>
      </w:r>
      <w:r w:rsidR="005C3191">
        <w:t xml:space="preserve"> </w:t>
      </w:r>
      <w:r w:rsidR="00D67874">
        <w:t>where</w:t>
      </w:r>
      <w:r w:rsidR="005C3191">
        <w:t xml:space="preserve"> </w:t>
      </w:r>
      <w:r w:rsidR="00D67874">
        <w:t>they</w:t>
      </w:r>
      <w:r w:rsidR="005C3191">
        <w:t xml:space="preserve"> </w:t>
      </w:r>
      <w:r w:rsidR="00D67874">
        <w:t>have</w:t>
      </w:r>
      <w:r w:rsidR="005C3191">
        <w:t xml:space="preserve"> </w:t>
      </w:r>
      <w:r w:rsidR="00D67874">
        <w:t>been</w:t>
      </w:r>
      <w:r w:rsidR="005C3191">
        <w:t xml:space="preserve"> </w:t>
      </w:r>
      <w:r w:rsidR="00D67874">
        <w:t>the</w:t>
      </w:r>
      <w:r w:rsidR="005C3191">
        <w:t xml:space="preserve"> </w:t>
      </w:r>
      <w:r w:rsidR="00D67874">
        <w:t>engines</w:t>
      </w:r>
      <w:r w:rsidR="005C3191">
        <w:t xml:space="preserve"> </w:t>
      </w:r>
      <w:r w:rsidR="00D67874">
        <w:t>of</w:t>
      </w:r>
      <w:r w:rsidR="005C3191">
        <w:t xml:space="preserve"> </w:t>
      </w:r>
      <w:r w:rsidR="00D67874">
        <w:t>emerging</w:t>
      </w:r>
      <w:r w:rsidR="005C3191">
        <w:t xml:space="preserve"> </w:t>
      </w:r>
      <w:r w:rsidR="00D67874">
        <w:t>economies</w:t>
      </w:r>
      <w:r w:rsidR="005C3191">
        <w:t xml:space="preserve"> </w:t>
      </w:r>
      <w:r w:rsidR="00D67874">
        <w:t>for</w:t>
      </w:r>
      <w:r w:rsidR="005C3191">
        <w:t xml:space="preserve"> </w:t>
      </w:r>
      <w:r w:rsidR="00D67874">
        <w:t>the</w:t>
      </w:r>
      <w:r w:rsidR="005C3191">
        <w:t xml:space="preserve"> </w:t>
      </w:r>
      <w:r w:rsidR="00D67874">
        <w:t>last</w:t>
      </w:r>
      <w:r w:rsidR="005C3191">
        <w:t xml:space="preserve"> </w:t>
      </w:r>
      <w:r w:rsidR="00D67874">
        <w:t>five</w:t>
      </w:r>
      <w:r w:rsidR="005C3191">
        <w:t xml:space="preserve"> </w:t>
      </w:r>
      <w:r w:rsidR="00D67874">
        <w:t>to</w:t>
      </w:r>
      <w:r w:rsidR="005C3191">
        <w:t xml:space="preserve"> </w:t>
      </w:r>
      <w:r w:rsidR="00D67874">
        <w:t>10</w:t>
      </w:r>
      <w:r w:rsidR="005C3191">
        <w:t xml:space="preserve"> </w:t>
      </w:r>
      <w:r w:rsidR="00D67874">
        <w:t>years</w:t>
      </w:r>
      <w:r w:rsidR="008B7A3E">
        <w:t>.</w:t>
      </w:r>
      <w:r w:rsidR="005C3191">
        <w:t xml:space="preserve"> </w:t>
      </w:r>
      <w:r w:rsidR="00D67874">
        <w:t>We</w:t>
      </w:r>
      <w:r w:rsidR="005C3191">
        <w:t xml:space="preserve"> </w:t>
      </w:r>
      <w:r w:rsidR="00D67874">
        <w:t>are</w:t>
      </w:r>
      <w:r w:rsidR="005C3191">
        <w:t xml:space="preserve"> </w:t>
      </w:r>
      <w:r w:rsidR="00D67874">
        <w:t>seeing</w:t>
      </w:r>
      <w:r w:rsidR="005C3191">
        <w:t xml:space="preserve"> </w:t>
      </w:r>
      <w:r w:rsidR="00D67874">
        <w:t>a</w:t>
      </w:r>
      <w:r w:rsidR="005C3191">
        <w:t xml:space="preserve"> </w:t>
      </w:r>
      <w:r w:rsidR="00D67874">
        <w:t>new</w:t>
      </w:r>
      <w:r w:rsidR="005C3191">
        <w:t xml:space="preserve"> </w:t>
      </w:r>
      <w:r w:rsidR="00D67874">
        <w:t>type</w:t>
      </w:r>
      <w:r w:rsidR="005C3191">
        <w:t xml:space="preserve"> </w:t>
      </w:r>
      <w:r w:rsidR="00D67874">
        <w:t>of</w:t>
      </w:r>
      <w:r w:rsidR="005C3191">
        <w:t xml:space="preserve"> </w:t>
      </w:r>
      <w:r w:rsidR="00D67874">
        <w:t>free</w:t>
      </w:r>
      <w:r w:rsidR="005C3191">
        <w:t xml:space="preserve"> </w:t>
      </w:r>
      <w:r w:rsidR="00D67874">
        <w:t>zone,</w:t>
      </w:r>
      <w:r w:rsidR="005C3191">
        <w:t xml:space="preserve"> </w:t>
      </w:r>
      <w:r w:rsidR="00D67874">
        <w:t>which</w:t>
      </w:r>
      <w:r w:rsidR="005C3191">
        <w:t xml:space="preserve"> </w:t>
      </w:r>
      <w:r w:rsidR="00D67874">
        <w:t>is</w:t>
      </w:r>
      <w:r w:rsidR="005C3191">
        <w:t xml:space="preserve"> </w:t>
      </w:r>
      <w:r w:rsidR="00D67874">
        <w:t>definitely</w:t>
      </w:r>
      <w:r w:rsidR="005C3191">
        <w:t xml:space="preserve"> </w:t>
      </w:r>
      <w:r w:rsidR="00D67874">
        <w:t>what</w:t>
      </w:r>
      <w:r w:rsidR="005C3191">
        <w:t xml:space="preserve"> </w:t>
      </w:r>
      <w:r w:rsidR="00D67874">
        <w:t>the</w:t>
      </w:r>
      <w:r w:rsidR="005C3191">
        <w:t xml:space="preserve"> </w:t>
      </w:r>
      <w:r w:rsidR="00D67874">
        <w:t>UK</w:t>
      </w:r>
      <w:r w:rsidR="005C3191">
        <w:t xml:space="preserve"> </w:t>
      </w:r>
      <w:r w:rsidR="00D67874">
        <w:t>should</w:t>
      </w:r>
      <w:r w:rsidR="005C3191">
        <w:t xml:space="preserve"> </w:t>
      </w:r>
      <w:r w:rsidR="00D67874">
        <w:t>be</w:t>
      </w:r>
      <w:r w:rsidR="005C3191">
        <w:t xml:space="preserve"> </w:t>
      </w:r>
      <w:r w:rsidR="00D67874">
        <w:t>looking</w:t>
      </w:r>
      <w:r w:rsidR="005C3191">
        <w:t xml:space="preserve"> </w:t>
      </w:r>
      <w:r w:rsidR="00D67874">
        <w:t>at</w:t>
      </w:r>
      <w:r>
        <w:t>.</w:t>
      </w:r>
    </w:p>
    <w:p w:rsidR="00D67874" w:rsidP="00D67874">
      <w:pPr>
        <w:pStyle w:val="Answer"/>
      </w:pPr>
      <w:r>
        <w:t>These</w:t>
      </w:r>
      <w:r w:rsidR="005C3191">
        <w:t xml:space="preserve"> </w:t>
      </w:r>
      <w:r>
        <w:t>are</w:t>
      </w:r>
      <w:r w:rsidR="005C3191">
        <w:t xml:space="preserve"> </w:t>
      </w:r>
      <w:r>
        <w:t>special</w:t>
      </w:r>
      <w:r w:rsidR="005C3191">
        <w:t xml:space="preserve"> </w:t>
      </w:r>
      <w:r>
        <w:t>economic</w:t>
      </w:r>
      <w:r w:rsidR="005C3191">
        <w:t xml:space="preserve"> </w:t>
      </w:r>
      <w:r>
        <w:t>zones</w:t>
      </w:r>
      <w:r w:rsidR="005C3191">
        <w:t xml:space="preserve"> </w:t>
      </w:r>
      <w:r>
        <w:t>of</w:t>
      </w:r>
      <w:r w:rsidR="005C3191">
        <w:t xml:space="preserve"> </w:t>
      </w:r>
      <w:r>
        <w:t>a</w:t>
      </w:r>
      <w:r w:rsidR="005C3191">
        <w:t xml:space="preserve"> </w:t>
      </w:r>
      <w:r>
        <w:t>different</w:t>
      </w:r>
      <w:r w:rsidR="005C3191">
        <w:t xml:space="preserve"> </w:t>
      </w:r>
      <w:r>
        <w:t>kind</w:t>
      </w:r>
      <w:r w:rsidR="008B7A3E">
        <w:t>.</w:t>
      </w:r>
      <w:r w:rsidR="005C3191">
        <w:t xml:space="preserve"> </w:t>
      </w:r>
      <w:r>
        <w:t>They</w:t>
      </w:r>
      <w:r w:rsidR="005C3191">
        <w:t xml:space="preserve"> </w:t>
      </w:r>
      <w:r>
        <w:t>are</w:t>
      </w:r>
      <w:r w:rsidR="005C3191">
        <w:t xml:space="preserve"> </w:t>
      </w:r>
      <w:r>
        <w:t>not</w:t>
      </w:r>
      <w:r w:rsidR="005C3191">
        <w:t xml:space="preserve"> </w:t>
      </w:r>
      <w:r>
        <w:t>tax</w:t>
      </w:r>
      <w:r w:rsidR="005C3191">
        <w:t xml:space="preserve"> </w:t>
      </w:r>
      <w:r>
        <w:t>havens</w:t>
      </w:r>
      <w:r w:rsidR="005C3191">
        <w:t xml:space="preserve"> </w:t>
      </w:r>
      <w:r>
        <w:t>or</w:t>
      </w:r>
      <w:r w:rsidR="005C3191">
        <w:t xml:space="preserve"> </w:t>
      </w:r>
      <w:r>
        <w:t>related</w:t>
      </w:r>
      <w:r w:rsidR="005C3191">
        <w:t xml:space="preserve"> </w:t>
      </w:r>
      <w:r>
        <w:t>only</w:t>
      </w:r>
      <w:r w:rsidR="005C3191">
        <w:t xml:space="preserve"> </w:t>
      </w:r>
      <w:r>
        <w:t>to</w:t>
      </w:r>
      <w:r w:rsidR="005C3191">
        <w:t xml:space="preserve"> </w:t>
      </w:r>
      <w:r>
        <w:t>certain</w:t>
      </w:r>
      <w:r w:rsidR="005C3191">
        <w:t xml:space="preserve"> </w:t>
      </w:r>
      <w:r>
        <w:t>things</w:t>
      </w:r>
      <w:r w:rsidR="008B7A3E">
        <w:t>.</w:t>
      </w:r>
      <w:r w:rsidR="005C3191">
        <w:t xml:space="preserve"> </w:t>
      </w:r>
      <w:r>
        <w:t>They</w:t>
      </w:r>
      <w:r w:rsidR="005C3191">
        <w:t xml:space="preserve"> </w:t>
      </w:r>
      <w:r>
        <w:t>are</w:t>
      </w:r>
      <w:r w:rsidR="005C3191">
        <w:t xml:space="preserve"> </w:t>
      </w:r>
      <w:r>
        <w:t>transparent,</w:t>
      </w:r>
      <w:r w:rsidR="005C3191">
        <w:t xml:space="preserve"> </w:t>
      </w:r>
      <w:r>
        <w:t>governed</w:t>
      </w:r>
      <w:r w:rsidR="005C3191">
        <w:t xml:space="preserve"> </w:t>
      </w:r>
      <w:r>
        <w:t>zones</w:t>
      </w:r>
      <w:r w:rsidR="005C3191">
        <w:t xml:space="preserve"> </w:t>
      </w:r>
      <w:r>
        <w:t>with</w:t>
      </w:r>
      <w:r w:rsidR="005C3191">
        <w:t xml:space="preserve"> </w:t>
      </w:r>
      <w:r>
        <w:t>restrictions</w:t>
      </w:r>
      <w:r w:rsidR="005C3191">
        <w:t xml:space="preserve"> </w:t>
      </w:r>
      <w:r>
        <w:t>on</w:t>
      </w:r>
      <w:r w:rsidR="005C3191">
        <w:t xml:space="preserve"> </w:t>
      </w:r>
      <w:r>
        <w:t>them</w:t>
      </w:r>
      <w:r w:rsidR="005C3191">
        <w:t xml:space="preserve"> </w:t>
      </w:r>
      <w:r>
        <w:t>as</w:t>
      </w:r>
      <w:r w:rsidR="005C3191">
        <w:t xml:space="preserve"> </w:t>
      </w:r>
      <w:r>
        <w:t>well</w:t>
      </w:r>
      <w:r w:rsidR="005C3191">
        <w:t xml:space="preserve"> </w:t>
      </w:r>
      <w:r>
        <w:t>as</w:t>
      </w:r>
      <w:r w:rsidR="005C3191">
        <w:t xml:space="preserve"> </w:t>
      </w:r>
      <w:r>
        <w:t>opportunities</w:t>
      </w:r>
      <w:r w:rsidR="008B7A3E">
        <w:t>.</w:t>
      </w:r>
      <w:r w:rsidR="005C3191">
        <w:t xml:space="preserve"> </w:t>
      </w:r>
      <w:r>
        <w:t>If</w:t>
      </w:r>
      <w:r w:rsidR="005C3191">
        <w:t xml:space="preserve"> </w:t>
      </w:r>
      <w:r>
        <w:t>those</w:t>
      </w:r>
      <w:r w:rsidR="005C3191">
        <w:t xml:space="preserve"> </w:t>
      </w:r>
      <w:r>
        <w:t>zones</w:t>
      </w:r>
      <w:r w:rsidR="005C3191">
        <w:t xml:space="preserve"> </w:t>
      </w:r>
      <w:r>
        <w:t>are</w:t>
      </w:r>
      <w:r w:rsidR="005C3191">
        <w:t xml:space="preserve"> </w:t>
      </w:r>
      <w:r>
        <w:t>linked</w:t>
      </w:r>
      <w:r w:rsidR="005C3191">
        <w:t xml:space="preserve"> </w:t>
      </w:r>
      <w:r>
        <w:t>to</w:t>
      </w:r>
      <w:r w:rsidR="005C3191">
        <w:t xml:space="preserve"> </w:t>
      </w:r>
      <w:r>
        <w:t>each</w:t>
      </w:r>
      <w:r w:rsidR="005C3191">
        <w:t xml:space="preserve"> </w:t>
      </w:r>
      <w:r>
        <w:t>other,</w:t>
      </w:r>
      <w:r w:rsidR="005C3191">
        <w:t xml:space="preserve"> </w:t>
      </w:r>
      <w:r>
        <w:t>it</w:t>
      </w:r>
      <w:r w:rsidR="005C3191">
        <w:t xml:space="preserve"> </w:t>
      </w:r>
      <w:r>
        <w:t>creates</w:t>
      </w:r>
      <w:r w:rsidR="005C3191">
        <w:t xml:space="preserve"> </w:t>
      </w:r>
      <w:r>
        <w:t>an</w:t>
      </w:r>
      <w:r w:rsidR="005C3191">
        <w:t xml:space="preserve"> </w:t>
      </w:r>
      <w:r>
        <w:t>opportunity</w:t>
      </w:r>
      <w:r w:rsidR="005C3191">
        <w:t xml:space="preserve"> </w:t>
      </w:r>
      <w:r>
        <w:t>for</w:t>
      </w:r>
      <w:r w:rsidR="005C3191">
        <w:t xml:space="preserve"> </w:t>
      </w:r>
      <w:r>
        <w:t>the</w:t>
      </w:r>
      <w:r w:rsidR="005C3191">
        <w:t xml:space="preserve"> </w:t>
      </w:r>
      <w:r>
        <w:t>importer</w:t>
      </w:r>
      <w:r w:rsidR="005C3191">
        <w:t xml:space="preserve"> </w:t>
      </w:r>
      <w:r>
        <w:t>or,</w:t>
      </w:r>
      <w:r w:rsidR="005C3191">
        <w:t xml:space="preserve"> </w:t>
      </w:r>
      <w:r>
        <w:t>in</w:t>
      </w:r>
      <w:r w:rsidR="005C3191">
        <w:t xml:space="preserve"> </w:t>
      </w:r>
      <w:r>
        <w:t>many</w:t>
      </w:r>
      <w:r w:rsidR="005C3191">
        <w:t xml:space="preserve"> </w:t>
      </w:r>
      <w:r>
        <w:t>cases,</w:t>
      </w:r>
      <w:r w:rsidR="005C3191">
        <w:t xml:space="preserve"> </w:t>
      </w:r>
      <w:r>
        <w:t>the</w:t>
      </w:r>
      <w:r w:rsidR="005C3191">
        <w:t xml:space="preserve"> </w:t>
      </w:r>
      <w:r>
        <w:t>exporter</w:t>
      </w:r>
      <w:r w:rsidR="005C3191">
        <w:t xml:space="preserve"> </w:t>
      </w:r>
      <w:r>
        <w:t>to</w:t>
      </w:r>
      <w:r w:rsidR="005C3191">
        <w:t xml:space="preserve"> </w:t>
      </w:r>
      <w:r>
        <w:t>decide,</w:t>
      </w:r>
      <w:r w:rsidR="005C3191">
        <w:t xml:space="preserve"> </w:t>
      </w:r>
      <w:r>
        <w:t>just</w:t>
      </w:r>
      <w:r w:rsidR="005C3191">
        <w:t xml:space="preserve"> </w:t>
      </w:r>
      <w:r>
        <w:t>as</w:t>
      </w:r>
      <w:r w:rsidR="005C3191">
        <w:t xml:space="preserve"> </w:t>
      </w:r>
      <w:r>
        <w:t>we</w:t>
      </w:r>
      <w:r w:rsidR="005C3191">
        <w:t xml:space="preserve"> </w:t>
      </w:r>
      <w:r>
        <w:t>were</w:t>
      </w:r>
      <w:r w:rsidR="005C3191">
        <w:t xml:space="preserve"> </w:t>
      </w:r>
      <w:r>
        <w:t>talking</w:t>
      </w:r>
      <w:r w:rsidR="005C3191">
        <w:t xml:space="preserve"> </w:t>
      </w:r>
      <w:r>
        <w:t>about</w:t>
      </w:r>
      <w:r w:rsidR="005C3191">
        <w:t xml:space="preserve"> </w:t>
      </w:r>
      <w:r>
        <w:t>before,</w:t>
      </w:r>
      <w:r w:rsidR="005C3191">
        <w:t xml:space="preserve"> </w:t>
      </w:r>
      <w:r>
        <w:t>how</w:t>
      </w:r>
      <w:r w:rsidR="005C3191">
        <w:t xml:space="preserve"> </w:t>
      </w:r>
      <w:r>
        <w:t>the</w:t>
      </w:r>
      <w:r w:rsidR="005C3191">
        <w:t xml:space="preserve"> </w:t>
      </w:r>
      <w:r>
        <w:t>goods</w:t>
      </w:r>
      <w:r w:rsidR="005C3191">
        <w:t xml:space="preserve"> </w:t>
      </w:r>
      <w:r>
        <w:t>will</w:t>
      </w:r>
      <w:r w:rsidR="005C3191">
        <w:t xml:space="preserve"> </w:t>
      </w:r>
      <w:r>
        <w:t>be</w:t>
      </w:r>
      <w:r w:rsidR="005C3191">
        <w:t xml:space="preserve"> </w:t>
      </w:r>
      <w:r>
        <w:t>used,</w:t>
      </w:r>
      <w:r w:rsidR="005C3191">
        <w:t xml:space="preserve"> </w:t>
      </w:r>
      <w:r>
        <w:t>what</w:t>
      </w:r>
      <w:r w:rsidR="005C3191">
        <w:t xml:space="preserve"> </w:t>
      </w:r>
      <w:r>
        <w:t>part</w:t>
      </w:r>
      <w:r w:rsidR="005C3191">
        <w:t xml:space="preserve"> </w:t>
      </w:r>
      <w:r>
        <w:t>of</w:t>
      </w:r>
      <w:r w:rsidR="005C3191">
        <w:t xml:space="preserve"> </w:t>
      </w:r>
      <w:r>
        <w:t>that</w:t>
      </w:r>
      <w:r w:rsidR="005C3191">
        <w:t xml:space="preserve"> </w:t>
      </w:r>
      <w:r>
        <w:t>specific</w:t>
      </w:r>
      <w:r w:rsidR="005C3191">
        <w:t xml:space="preserve"> </w:t>
      </w:r>
      <w:r>
        <w:t>transport</w:t>
      </w:r>
      <w:r w:rsidR="005C3191">
        <w:t xml:space="preserve"> </w:t>
      </w:r>
      <w:r>
        <w:t>of</w:t>
      </w:r>
      <w:r w:rsidR="005C3191">
        <w:t xml:space="preserve"> </w:t>
      </w:r>
      <w:r>
        <w:t>goods</w:t>
      </w:r>
      <w:r w:rsidR="005C3191">
        <w:t xml:space="preserve"> </w:t>
      </w:r>
      <w:r>
        <w:t>will</w:t>
      </w:r>
      <w:r w:rsidR="005C3191">
        <w:t xml:space="preserve"> </w:t>
      </w:r>
      <w:r>
        <w:t>be</w:t>
      </w:r>
      <w:r w:rsidR="005C3191">
        <w:t xml:space="preserve"> </w:t>
      </w:r>
      <w:r>
        <w:t>going</w:t>
      </w:r>
      <w:r w:rsidR="005C3191">
        <w:t xml:space="preserve"> </w:t>
      </w:r>
      <w:r>
        <w:t>to</w:t>
      </w:r>
      <w:r w:rsidR="005C3191">
        <w:t xml:space="preserve"> </w:t>
      </w:r>
      <w:r>
        <w:t>the</w:t>
      </w:r>
      <w:r w:rsidR="005C3191">
        <w:t xml:space="preserve"> </w:t>
      </w:r>
      <w:r>
        <w:t>EU,</w:t>
      </w:r>
      <w:r w:rsidR="005C3191">
        <w:t xml:space="preserve"> </w:t>
      </w:r>
      <w:r>
        <w:t>to</w:t>
      </w:r>
      <w:r w:rsidR="005C3191">
        <w:t xml:space="preserve"> </w:t>
      </w:r>
      <w:r>
        <w:t>the</w:t>
      </w:r>
      <w:r w:rsidR="005C3191">
        <w:t xml:space="preserve"> </w:t>
      </w:r>
      <w:r>
        <w:t>UK</w:t>
      </w:r>
      <w:r w:rsidR="005C3191">
        <w:t xml:space="preserve"> </w:t>
      </w:r>
      <w:r>
        <w:t>or</w:t>
      </w:r>
      <w:r w:rsidR="005C3191">
        <w:t xml:space="preserve"> </w:t>
      </w:r>
      <w:r>
        <w:t>to</w:t>
      </w:r>
      <w:r w:rsidR="005C3191">
        <w:t xml:space="preserve"> </w:t>
      </w:r>
      <w:r>
        <w:t>the</w:t>
      </w:r>
      <w:r w:rsidR="005C3191">
        <w:t xml:space="preserve"> </w:t>
      </w:r>
      <w:r>
        <w:t>rest</w:t>
      </w:r>
      <w:r w:rsidR="005C3191">
        <w:t xml:space="preserve"> </w:t>
      </w:r>
      <w:r>
        <w:t>of</w:t>
      </w:r>
      <w:r w:rsidR="005C3191">
        <w:t xml:space="preserve"> </w:t>
      </w:r>
      <w:r>
        <w:t>the</w:t>
      </w:r>
      <w:r w:rsidR="005C3191">
        <w:t xml:space="preserve"> </w:t>
      </w:r>
      <w:r>
        <w:t>world</w:t>
      </w:r>
      <w:r w:rsidR="008B7A3E">
        <w:t>.</w:t>
      </w:r>
      <w:r w:rsidR="005C3191">
        <w:t xml:space="preserve"> </w:t>
      </w:r>
      <w:r>
        <w:t>Of</w:t>
      </w:r>
      <w:r w:rsidR="005C3191">
        <w:t xml:space="preserve"> </w:t>
      </w:r>
      <w:r>
        <w:t>course,</w:t>
      </w:r>
      <w:r w:rsidR="005C3191">
        <w:t xml:space="preserve"> </w:t>
      </w:r>
      <w:r>
        <w:t>that</w:t>
      </w:r>
      <w:r w:rsidR="005C3191">
        <w:t xml:space="preserve"> </w:t>
      </w:r>
      <w:r>
        <w:t>delays</w:t>
      </w:r>
      <w:r w:rsidR="005C3191">
        <w:t xml:space="preserve"> </w:t>
      </w:r>
      <w:r>
        <w:t>that</w:t>
      </w:r>
      <w:r w:rsidR="005C3191">
        <w:t xml:space="preserve"> </w:t>
      </w:r>
      <w:r>
        <w:t>decision</w:t>
      </w:r>
      <w:r w:rsidR="005C3191">
        <w:t xml:space="preserve"> </w:t>
      </w:r>
      <w:r>
        <w:t>to</w:t>
      </w:r>
      <w:r w:rsidR="005C3191">
        <w:t xml:space="preserve"> </w:t>
      </w:r>
      <w:r w:rsidR="006F4D5B">
        <w:t xml:space="preserve">do </w:t>
      </w:r>
      <w:r>
        <w:t>that.</w:t>
      </w:r>
    </w:p>
    <w:p w:rsidR="00D67874" w:rsidP="00D67874">
      <w:pPr>
        <w:pStyle w:val="Answer"/>
      </w:pPr>
      <w:r>
        <w:t>The</w:t>
      </w:r>
      <w:r w:rsidR="005C3191">
        <w:t xml:space="preserve"> </w:t>
      </w:r>
      <w:r>
        <w:t>EU</w:t>
      </w:r>
      <w:r w:rsidR="005C3191">
        <w:t xml:space="preserve"> </w:t>
      </w:r>
      <w:r>
        <w:t>or</w:t>
      </w:r>
      <w:r w:rsidR="005C3191">
        <w:t xml:space="preserve"> </w:t>
      </w:r>
      <w:r>
        <w:t>anybody</w:t>
      </w:r>
      <w:r w:rsidR="005C3191">
        <w:t xml:space="preserve"> </w:t>
      </w:r>
      <w:r>
        <w:t>else</w:t>
      </w:r>
      <w:r w:rsidR="005C3191">
        <w:t xml:space="preserve"> </w:t>
      </w:r>
      <w:r>
        <w:t>would</w:t>
      </w:r>
      <w:r w:rsidR="005C3191">
        <w:t xml:space="preserve"> </w:t>
      </w:r>
      <w:r>
        <w:t>not</w:t>
      </w:r>
      <w:r w:rsidR="005C3191">
        <w:t xml:space="preserve"> </w:t>
      </w:r>
      <w:r>
        <w:t>control</w:t>
      </w:r>
      <w:r w:rsidR="005C3191">
        <w:t xml:space="preserve"> </w:t>
      </w:r>
      <w:r>
        <w:t>that</w:t>
      </w:r>
      <w:r w:rsidR="005C3191">
        <w:t xml:space="preserve"> </w:t>
      </w:r>
      <w:r>
        <w:t>more</w:t>
      </w:r>
      <w:r w:rsidR="005C3191">
        <w:t xml:space="preserve"> </w:t>
      </w:r>
      <w:r>
        <w:t>than</w:t>
      </w:r>
      <w:r w:rsidR="005C3191">
        <w:t xml:space="preserve"> </w:t>
      </w:r>
      <w:r>
        <w:t>they</w:t>
      </w:r>
      <w:r w:rsidR="005C3191">
        <w:t xml:space="preserve"> </w:t>
      </w:r>
      <w:r>
        <w:t>do</w:t>
      </w:r>
      <w:r w:rsidR="005C3191">
        <w:t xml:space="preserve"> </w:t>
      </w:r>
      <w:r>
        <w:t>today</w:t>
      </w:r>
      <w:r w:rsidR="006F4D5B">
        <w:t>,</w:t>
      </w:r>
      <w:r w:rsidR="005C3191">
        <w:t xml:space="preserve"> </w:t>
      </w:r>
      <w:r>
        <w:t>because</w:t>
      </w:r>
      <w:r w:rsidR="005C3191">
        <w:t xml:space="preserve"> </w:t>
      </w:r>
      <w:r>
        <w:t>the</w:t>
      </w:r>
      <w:r w:rsidR="005C3191">
        <w:t xml:space="preserve"> </w:t>
      </w:r>
      <w:r>
        <w:t>fact</w:t>
      </w:r>
      <w:r w:rsidR="005C3191">
        <w:t xml:space="preserve"> </w:t>
      </w:r>
      <w:r>
        <w:t>is</w:t>
      </w:r>
      <w:r w:rsidR="005C3191">
        <w:t xml:space="preserve"> </w:t>
      </w:r>
      <w:r>
        <w:t>that</w:t>
      </w:r>
      <w:r w:rsidR="005C3191">
        <w:t xml:space="preserve"> </w:t>
      </w:r>
      <w:r>
        <w:t>free</w:t>
      </w:r>
      <w:r w:rsidR="005C3191">
        <w:t xml:space="preserve"> </w:t>
      </w:r>
      <w:r>
        <w:t>zones</w:t>
      </w:r>
      <w:r w:rsidR="005C3191">
        <w:t xml:space="preserve"> </w:t>
      </w:r>
      <w:r>
        <w:t>are</w:t>
      </w:r>
      <w:r w:rsidR="005C3191">
        <w:t xml:space="preserve"> </w:t>
      </w:r>
      <w:r>
        <w:t>a</w:t>
      </w:r>
      <w:r w:rsidR="005C3191">
        <w:t xml:space="preserve"> </w:t>
      </w:r>
      <w:r>
        <w:t>part</w:t>
      </w:r>
      <w:r w:rsidR="005C3191">
        <w:t xml:space="preserve"> </w:t>
      </w:r>
      <w:r>
        <w:t>of</w:t>
      </w:r>
      <w:r w:rsidR="005C3191">
        <w:t xml:space="preserve"> </w:t>
      </w:r>
      <w:r>
        <w:t>international</w:t>
      </w:r>
      <w:r w:rsidR="005C3191">
        <w:t xml:space="preserve"> </w:t>
      </w:r>
      <w:r>
        <w:t>conventions</w:t>
      </w:r>
      <w:r w:rsidR="005C3191">
        <w:t xml:space="preserve"> </w:t>
      </w:r>
      <w:r>
        <w:t>and</w:t>
      </w:r>
      <w:r w:rsidR="005C3191">
        <w:t xml:space="preserve"> </w:t>
      </w:r>
      <w:r>
        <w:t>procedures</w:t>
      </w:r>
      <w:r w:rsidR="005C3191">
        <w:t xml:space="preserve"> </w:t>
      </w:r>
      <w:r>
        <w:t>for</w:t>
      </w:r>
      <w:r w:rsidR="005C3191">
        <w:t xml:space="preserve"> </w:t>
      </w:r>
      <w:r>
        <w:t>customs</w:t>
      </w:r>
      <w:r w:rsidR="005C3191">
        <w:t xml:space="preserve"> </w:t>
      </w:r>
      <w:r>
        <w:t>handling</w:t>
      </w:r>
      <w:r w:rsidR="008B7A3E">
        <w:t>.</w:t>
      </w:r>
      <w:r w:rsidR="005C3191">
        <w:t xml:space="preserve"> </w:t>
      </w:r>
      <w:r>
        <w:t>The</w:t>
      </w:r>
      <w:r w:rsidR="005C3191">
        <w:t xml:space="preserve"> </w:t>
      </w:r>
      <w:r>
        <w:t>problem</w:t>
      </w:r>
      <w:r w:rsidR="005C3191">
        <w:t xml:space="preserve"> </w:t>
      </w:r>
      <w:r>
        <w:t>is</w:t>
      </w:r>
      <w:r w:rsidR="005C3191">
        <w:t xml:space="preserve"> </w:t>
      </w:r>
      <w:r>
        <w:t>that</w:t>
      </w:r>
      <w:r w:rsidR="005C3191">
        <w:t xml:space="preserve"> </w:t>
      </w:r>
      <w:r>
        <w:t>they</w:t>
      </w:r>
      <w:r w:rsidR="005C3191">
        <w:t xml:space="preserve"> </w:t>
      </w:r>
      <w:r>
        <w:t>are</w:t>
      </w:r>
      <w:r w:rsidR="005C3191">
        <w:t xml:space="preserve"> </w:t>
      </w:r>
      <w:r>
        <w:t>traditionally</w:t>
      </w:r>
      <w:r w:rsidR="005C3191">
        <w:t xml:space="preserve"> </w:t>
      </w:r>
      <w:r>
        <w:t>outside</w:t>
      </w:r>
      <w:r w:rsidR="005C3191">
        <w:t xml:space="preserve"> </w:t>
      </w:r>
      <w:r>
        <w:t>the</w:t>
      </w:r>
      <w:r w:rsidR="005C3191">
        <w:t xml:space="preserve"> </w:t>
      </w:r>
      <w:r>
        <w:t>customs</w:t>
      </w:r>
      <w:r w:rsidR="005C3191">
        <w:t xml:space="preserve"> </w:t>
      </w:r>
      <w:r>
        <w:t>territory,</w:t>
      </w:r>
      <w:r w:rsidR="005C3191">
        <w:t xml:space="preserve"> </w:t>
      </w:r>
      <w:r>
        <w:t>which</w:t>
      </w:r>
      <w:r w:rsidR="005C3191">
        <w:t xml:space="preserve"> </w:t>
      </w:r>
      <w:r>
        <w:t>means,</w:t>
      </w:r>
      <w:r w:rsidR="005C3191">
        <w:t xml:space="preserve"> </w:t>
      </w:r>
      <w:r>
        <w:t>of</w:t>
      </w:r>
      <w:r w:rsidR="005C3191">
        <w:t xml:space="preserve"> </w:t>
      </w:r>
      <w:r>
        <w:t>course,</w:t>
      </w:r>
      <w:r w:rsidR="005C3191">
        <w:t xml:space="preserve"> </w:t>
      </w:r>
      <w:r>
        <w:t>that</w:t>
      </w:r>
      <w:r w:rsidR="005C3191">
        <w:t xml:space="preserve"> </w:t>
      </w:r>
      <w:r>
        <w:t>customs</w:t>
      </w:r>
      <w:r w:rsidR="005C3191">
        <w:t xml:space="preserve"> </w:t>
      </w:r>
      <w:r>
        <w:t>do</w:t>
      </w:r>
      <w:r w:rsidR="005C3191">
        <w:t xml:space="preserve"> </w:t>
      </w:r>
      <w:r>
        <w:t>not</w:t>
      </w:r>
      <w:r w:rsidR="005C3191">
        <w:t xml:space="preserve"> </w:t>
      </w:r>
      <w:r>
        <w:t>have</w:t>
      </w:r>
      <w:r w:rsidR="005C3191">
        <w:t xml:space="preserve"> </w:t>
      </w:r>
      <w:r>
        <w:t>insights</w:t>
      </w:r>
      <w:r w:rsidR="005C3191">
        <w:t xml:space="preserve"> </w:t>
      </w:r>
      <w:r>
        <w:t>into</w:t>
      </w:r>
      <w:r w:rsidR="005C3191">
        <w:t xml:space="preserve"> </w:t>
      </w:r>
      <w:r>
        <w:t>and</w:t>
      </w:r>
      <w:r w:rsidR="005C3191">
        <w:t xml:space="preserve"> </w:t>
      </w:r>
      <w:r>
        <w:t>transparency</w:t>
      </w:r>
      <w:r w:rsidR="005C3191">
        <w:t xml:space="preserve"> </w:t>
      </w:r>
      <w:r w:rsidR="006F4D5B">
        <w:t>on</w:t>
      </w:r>
      <w:r w:rsidR="005C3191">
        <w:t xml:space="preserve"> </w:t>
      </w:r>
      <w:r>
        <w:t>them</w:t>
      </w:r>
      <w:r w:rsidR="008B7A3E">
        <w:t>.</w:t>
      </w:r>
      <w:r w:rsidR="005C3191">
        <w:t xml:space="preserve"> </w:t>
      </w:r>
      <w:r>
        <w:t>Again,</w:t>
      </w:r>
      <w:r w:rsidR="005C3191">
        <w:t xml:space="preserve"> </w:t>
      </w:r>
      <w:r>
        <w:t>the</w:t>
      </w:r>
      <w:r w:rsidR="005C3191">
        <w:t xml:space="preserve"> </w:t>
      </w:r>
      <w:r>
        <w:t>modern</w:t>
      </w:r>
      <w:r w:rsidR="005C3191">
        <w:t xml:space="preserve"> </w:t>
      </w:r>
      <w:r>
        <w:t>zones</w:t>
      </w:r>
      <w:r w:rsidR="005C3191">
        <w:t xml:space="preserve"> </w:t>
      </w:r>
      <w:r>
        <w:t>of</w:t>
      </w:r>
      <w:r w:rsidR="005C3191">
        <w:t xml:space="preserve"> </w:t>
      </w:r>
      <w:r>
        <w:t>today</w:t>
      </w:r>
      <w:r w:rsidR="005C3191">
        <w:t xml:space="preserve"> </w:t>
      </w:r>
      <w:r>
        <w:t>do</w:t>
      </w:r>
      <w:r w:rsidR="005C3191">
        <w:t xml:space="preserve"> </w:t>
      </w:r>
      <w:r>
        <w:t>have</w:t>
      </w:r>
      <w:r w:rsidR="005C3191">
        <w:t xml:space="preserve"> </w:t>
      </w:r>
      <w:r>
        <w:t>that</w:t>
      </w:r>
      <w:r w:rsidR="008B7A3E">
        <w:t>.</w:t>
      </w:r>
      <w:r w:rsidR="005C3191">
        <w:t xml:space="preserve"> </w:t>
      </w:r>
      <w:r>
        <w:t>They</w:t>
      </w:r>
      <w:r w:rsidR="005C3191">
        <w:t xml:space="preserve"> </w:t>
      </w:r>
      <w:r>
        <w:t>have,</w:t>
      </w:r>
      <w:r w:rsidR="005C3191">
        <w:t xml:space="preserve"> </w:t>
      </w:r>
      <w:r>
        <w:t>voluntarily,</w:t>
      </w:r>
      <w:r w:rsidR="005C3191">
        <w:t xml:space="preserve"> </w:t>
      </w:r>
      <w:r>
        <w:t>different</w:t>
      </w:r>
      <w:r w:rsidR="005C3191">
        <w:t xml:space="preserve"> </w:t>
      </w:r>
      <w:r>
        <w:t>types</w:t>
      </w:r>
      <w:r w:rsidR="005C3191">
        <w:t xml:space="preserve"> </w:t>
      </w:r>
      <w:r>
        <w:t>of</w:t>
      </w:r>
      <w:r w:rsidR="005C3191">
        <w:t xml:space="preserve"> </w:t>
      </w:r>
      <w:r>
        <w:t>system</w:t>
      </w:r>
      <w:r w:rsidR="005C3191">
        <w:t xml:space="preserve"> </w:t>
      </w:r>
      <w:r w:rsidR="00890120">
        <w:t>in</w:t>
      </w:r>
      <w:r w:rsidR="005C3191">
        <w:t xml:space="preserve"> </w:t>
      </w:r>
      <w:r w:rsidR="00890120">
        <w:t>place,</w:t>
      </w:r>
      <w:r w:rsidR="005C3191">
        <w:t xml:space="preserve"> </w:t>
      </w:r>
      <w:r w:rsidR="00890120">
        <w:t>such</w:t>
      </w:r>
      <w:r w:rsidR="005C3191">
        <w:t xml:space="preserve"> </w:t>
      </w:r>
      <w:r w:rsidR="00890120">
        <w:t>as</w:t>
      </w:r>
      <w:r w:rsidR="005C3191">
        <w:t xml:space="preserve"> </w:t>
      </w:r>
      <w:r w:rsidR="006F4D5B">
        <w:t>safe zone</w:t>
      </w:r>
      <w:r w:rsidR="005C3191">
        <w:t xml:space="preserve"> </w:t>
      </w:r>
      <w:r w:rsidR="00890120">
        <w:t>from</w:t>
      </w:r>
      <w:r w:rsidR="005C3191">
        <w:t xml:space="preserve"> </w:t>
      </w:r>
      <w:r w:rsidR="00890120">
        <w:t>the</w:t>
      </w:r>
      <w:r w:rsidR="005C3191">
        <w:t xml:space="preserve"> </w:t>
      </w:r>
      <w:r w:rsidR="00890120">
        <w:t>World</w:t>
      </w:r>
      <w:r w:rsidR="005C3191">
        <w:t xml:space="preserve"> </w:t>
      </w:r>
      <w:r w:rsidR="00890120">
        <w:t>Free</w:t>
      </w:r>
      <w:r w:rsidR="005C3191">
        <w:t xml:space="preserve"> </w:t>
      </w:r>
      <w:r w:rsidR="00890120">
        <w:t>Zones</w:t>
      </w:r>
      <w:r w:rsidR="005C3191">
        <w:t xml:space="preserve"> </w:t>
      </w:r>
      <w:r w:rsidR="00890120">
        <w:t>Organisation</w:t>
      </w:r>
      <w:r w:rsidR="008B7A3E">
        <w:t>.</w:t>
      </w:r>
      <w:r w:rsidR="005C3191">
        <w:t xml:space="preserve"> </w:t>
      </w:r>
      <w:r w:rsidR="00890120">
        <w:t>The</w:t>
      </w:r>
      <w:r w:rsidR="005C3191">
        <w:t xml:space="preserve"> </w:t>
      </w:r>
      <w:r w:rsidR="00890120">
        <w:t>OECD</w:t>
      </w:r>
      <w:r w:rsidR="005C3191">
        <w:t xml:space="preserve"> </w:t>
      </w:r>
      <w:r w:rsidR="00890120">
        <w:t>has</w:t>
      </w:r>
      <w:r w:rsidR="005C3191">
        <w:t xml:space="preserve"> </w:t>
      </w:r>
      <w:r w:rsidR="00890120">
        <w:t>rules</w:t>
      </w:r>
      <w:r w:rsidR="005C3191">
        <w:t xml:space="preserve"> </w:t>
      </w:r>
      <w:r w:rsidR="00890120">
        <w:t>and</w:t>
      </w:r>
      <w:r w:rsidR="005C3191">
        <w:t xml:space="preserve"> </w:t>
      </w:r>
      <w:r w:rsidR="00890120">
        <w:t>regulations</w:t>
      </w:r>
      <w:r w:rsidR="005C3191">
        <w:t xml:space="preserve"> </w:t>
      </w:r>
      <w:r w:rsidR="00890120">
        <w:t>for</w:t>
      </w:r>
      <w:r w:rsidR="005C3191">
        <w:t xml:space="preserve"> </w:t>
      </w:r>
      <w:r w:rsidR="00890120">
        <w:t>them</w:t>
      </w:r>
      <w:r w:rsidR="008B7A3E">
        <w:t>.</w:t>
      </w:r>
      <w:r w:rsidR="005C3191">
        <w:t xml:space="preserve"> </w:t>
      </w:r>
      <w:r w:rsidR="00890120">
        <w:t>If</w:t>
      </w:r>
      <w:r w:rsidR="005C3191">
        <w:t xml:space="preserve"> </w:t>
      </w:r>
      <w:r w:rsidR="00890120">
        <w:t>that</w:t>
      </w:r>
      <w:r w:rsidR="005C3191">
        <w:t xml:space="preserve"> </w:t>
      </w:r>
      <w:r w:rsidR="00890120">
        <w:t>is</w:t>
      </w:r>
      <w:r w:rsidR="005C3191">
        <w:t xml:space="preserve"> </w:t>
      </w:r>
      <w:r w:rsidR="00890120">
        <w:t>in</w:t>
      </w:r>
      <w:r w:rsidR="005C3191">
        <w:t xml:space="preserve"> </w:t>
      </w:r>
      <w:r w:rsidR="00890120">
        <w:t>place,</w:t>
      </w:r>
      <w:r w:rsidR="005C3191">
        <w:t xml:space="preserve"> </w:t>
      </w:r>
      <w:r w:rsidR="00890120">
        <w:t>it</w:t>
      </w:r>
      <w:r w:rsidR="005C3191">
        <w:t xml:space="preserve"> </w:t>
      </w:r>
      <w:r w:rsidR="00890120">
        <w:t>is</w:t>
      </w:r>
      <w:r w:rsidR="005C3191">
        <w:t xml:space="preserve"> </w:t>
      </w:r>
      <w:r w:rsidR="00890120">
        <w:t>a</w:t>
      </w:r>
      <w:r w:rsidR="005C3191">
        <w:t xml:space="preserve"> </w:t>
      </w:r>
      <w:r w:rsidR="00890120">
        <w:t>very</w:t>
      </w:r>
      <w:r w:rsidR="005C3191">
        <w:t xml:space="preserve"> </w:t>
      </w:r>
      <w:r w:rsidR="00890120">
        <w:t>good</w:t>
      </w:r>
      <w:r w:rsidR="005C3191">
        <w:t xml:space="preserve"> </w:t>
      </w:r>
      <w:r w:rsidR="00890120">
        <w:t>opportunity</w:t>
      </w:r>
      <w:r w:rsidR="005C3191">
        <w:t xml:space="preserve"> </w:t>
      </w:r>
      <w:r w:rsidR="00890120">
        <w:t>for</w:t>
      </w:r>
      <w:r w:rsidR="005C3191">
        <w:t xml:space="preserve"> </w:t>
      </w:r>
      <w:r w:rsidR="00890120">
        <w:t>both</w:t>
      </w:r>
      <w:r w:rsidR="005C3191">
        <w:t xml:space="preserve"> </w:t>
      </w:r>
      <w:r w:rsidR="00890120">
        <w:t>foreign</w:t>
      </w:r>
      <w:r w:rsidR="005C3191">
        <w:t xml:space="preserve"> </w:t>
      </w:r>
      <w:r w:rsidR="00890120">
        <w:t>and</w:t>
      </w:r>
      <w:r w:rsidR="005C3191">
        <w:t xml:space="preserve"> </w:t>
      </w:r>
      <w:r w:rsidR="00890120">
        <w:t>UK</w:t>
      </w:r>
      <w:r w:rsidR="005C3191">
        <w:t xml:space="preserve"> </w:t>
      </w:r>
      <w:r w:rsidR="00890120">
        <w:t>businesses</w:t>
      </w:r>
      <w:r w:rsidR="005C3191">
        <w:t xml:space="preserve"> </w:t>
      </w:r>
      <w:r w:rsidR="00890120">
        <w:t>to</w:t>
      </w:r>
      <w:r w:rsidR="005C3191">
        <w:t xml:space="preserve"> </w:t>
      </w:r>
      <w:r w:rsidR="00890120">
        <w:t>delay</w:t>
      </w:r>
      <w:r w:rsidR="005C3191">
        <w:t xml:space="preserve"> </w:t>
      </w:r>
      <w:r w:rsidR="00890120">
        <w:t>the</w:t>
      </w:r>
      <w:r w:rsidR="005C3191">
        <w:t xml:space="preserve"> </w:t>
      </w:r>
      <w:r w:rsidR="00890120">
        <w:t>decisions</w:t>
      </w:r>
      <w:r w:rsidR="005C3191">
        <w:t xml:space="preserve"> </w:t>
      </w:r>
      <w:r w:rsidR="00890120">
        <w:t>and</w:t>
      </w:r>
      <w:r w:rsidR="005C3191">
        <w:t xml:space="preserve"> </w:t>
      </w:r>
      <w:r w:rsidR="00890120">
        <w:t>still</w:t>
      </w:r>
      <w:r w:rsidR="005C3191">
        <w:t xml:space="preserve"> </w:t>
      </w:r>
      <w:r w:rsidR="00890120">
        <w:t>keep</w:t>
      </w:r>
      <w:r w:rsidR="005C3191">
        <w:t xml:space="preserve"> </w:t>
      </w:r>
      <w:r w:rsidR="00890120">
        <w:t>control</w:t>
      </w:r>
      <w:r w:rsidR="008B7A3E">
        <w:t>.</w:t>
      </w:r>
      <w:r w:rsidR="005C3191">
        <w:t xml:space="preserve"> </w:t>
      </w:r>
      <w:r w:rsidR="00890120">
        <w:t>Using</w:t>
      </w:r>
      <w:r w:rsidR="005C3191">
        <w:t xml:space="preserve"> </w:t>
      </w:r>
      <w:r w:rsidR="00890120">
        <w:t>that</w:t>
      </w:r>
      <w:r w:rsidR="005C3191">
        <w:t xml:space="preserve"> </w:t>
      </w:r>
      <w:r w:rsidR="00890120">
        <w:t>as</w:t>
      </w:r>
      <w:r w:rsidR="005C3191">
        <w:t xml:space="preserve"> </w:t>
      </w:r>
      <w:r w:rsidR="00890120">
        <w:t>an</w:t>
      </w:r>
      <w:r w:rsidR="005C3191">
        <w:t xml:space="preserve"> </w:t>
      </w:r>
      <w:r w:rsidR="00890120">
        <w:t>engine</w:t>
      </w:r>
      <w:r w:rsidR="005C3191">
        <w:t xml:space="preserve"> </w:t>
      </w:r>
      <w:r w:rsidR="00890120">
        <w:t>for</w:t>
      </w:r>
      <w:r w:rsidR="005C3191">
        <w:t xml:space="preserve"> </w:t>
      </w:r>
      <w:r w:rsidR="00890120">
        <w:t>the</w:t>
      </w:r>
      <w:r w:rsidR="005C3191">
        <w:t xml:space="preserve"> </w:t>
      </w:r>
      <w:r w:rsidR="00890120">
        <w:t>economy</w:t>
      </w:r>
      <w:r w:rsidR="005C3191">
        <w:t xml:space="preserve"> </w:t>
      </w:r>
      <w:r w:rsidR="00890120">
        <w:t>is</w:t>
      </w:r>
      <w:r w:rsidR="005C3191">
        <w:t xml:space="preserve"> </w:t>
      </w:r>
      <w:r w:rsidR="00890120">
        <w:t>a</w:t>
      </w:r>
      <w:r w:rsidR="005C3191">
        <w:t xml:space="preserve"> </w:t>
      </w:r>
      <w:r w:rsidR="00890120">
        <w:t>good</w:t>
      </w:r>
      <w:r w:rsidR="005C3191">
        <w:t xml:space="preserve"> </w:t>
      </w:r>
      <w:r w:rsidR="00890120">
        <w:t>idea,</w:t>
      </w:r>
      <w:r w:rsidR="005C3191">
        <w:t xml:space="preserve"> </w:t>
      </w:r>
      <w:r w:rsidR="00890120">
        <w:t>if</w:t>
      </w:r>
      <w:r w:rsidR="005C3191">
        <w:t xml:space="preserve"> </w:t>
      </w:r>
      <w:r w:rsidR="00890120">
        <w:t>it</w:t>
      </w:r>
      <w:r w:rsidR="005C3191">
        <w:t xml:space="preserve"> </w:t>
      </w:r>
      <w:r w:rsidR="00890120">
        <w:t>is</w:t>
      </w:r>
      <w:r w:rsidR="005C3191">
        <w:t xml:space="preserve"> </w:t>
      </w:r>
      <w:r w:rsidR="00890120">
        <w:t>done</w:t>
      </w:r>
      <w:r w:rsidR="005C3191">
        <w:t xml:space="preserve"> </w:t>
      </w:r>
      <w:r w:rsidR="00890120">
        <w:t>in</w:t>
      </w:r>
      <w:r w:rsidR="005C3191">
        <w:t xml:space="preserve"> </w:t>
      </w:r>
      <w:r w:rsidR="00890120">
        <w:t>the</w:t>
      </w:r>
      <w:r w:rsidR="005C3191">
        <w:t xml:space="preserve"> </w:t>
      </w:r>
      <w:r w:rsidR="00890120">
        <w:t>correct</w:t>
      </w:r>
      <w:r w:rsidR="005C3191">
        <w:t xml:space="preserve"> </w:t>
      </w:r>
      <w:r w:rsidR="00890120">
        <w:t>way.</w:t>
      </w:r>
    </w:p>
    <w:p w:rsidR="00890120" w:rsidP="00890120">
      <w:pPr>
        <w:pStyle w:val="Question"/>
      </w:pPr>
      <w:sdt>
        <w:sdtPr>
          <w:alias w:val="Member"/>
          <w:tag w:val="&lt;Member mnisId='4136' dodsId='62731'&gt;"/>
          <w:id w:val="-102421033"/>
          <w:placeholder>
            <w:docPart w:val="DefaultPlaceholder_1082065158"/>
          </w:placeholder>
          <w:richText/>
        </w:sdtPr>
        <w:sdtContent>
          <w:r w:rsidRPr="00890120">
            <w:rPr>
              <w:b/>
            </w:rPr>
            <w:t>Nigel</w:t>
          </w:r>
          <w:r w:rsidR="005C3191">
            <w:rPr>
              <w:b/>
            </w:rPr>
            <w:t xml:space="preserve"> </w:t>
          </w:r>
          <w:r w:rsidRPr="00890120">
            <w:rPr>
              <w:b/>
            </w:rPr>
            <w:t>Mills:</w:t>
          </w:r>
        </w:sdtContent>
      </w:sdt>
      <w:r w:rsidR="005C3191">
        <w:t xml:space="preserve"> </w:t>
      </w:r>
      <w:r>
        <w:t>On</w:t>
      </w:r>
      <w:r w:rsidR="005C3191">
        <w:t xml:space="preserve"> </w:t>
      </w:r>
      <w:r>
        <w:t>this</w:t>
      </w:r>
      <w:r w:rsidR="005C3191">
        <w:t xml:space="preserve"> </w:t>
      </w:r>
      <w:r>
        <w:t>specific</w:t>
      </w:r>
      <w:r w:rsidR="005C3191">
        <w:t xml:space="preserve"> </w:t>
      </w:r>
      <w:r>
        <w:t>question,</w:t>
      </w:r>
      <w:r w:rsidR="005C3191">
        <w:t xml:space="preserve"> </w:t>
      </w:r>
      <w:r>
        <w:t>if</w:t>
      </w:r>
      <w:r w:rsidR="005C3191">
        <w:t xml:space="preserve"> </w:t>
      </w:r>
      <w:r>
        <w:t>I</w:t>
      </w:r>
      <w:r w:rsidR="005C3191">
        <w:t xml:space="preserve"> </w:t>
      </w:r>
      <w:r>
        <w:t>am</w:t>
      </w:r>
      <w:r w:rsidR="005C3191">
        <w:t xml:space="preserve"> </w:t>
      </w:r>
      <w:r>
        <w:t>bringing</w:t>
      </w:r>
      <w:r w:rsidR="005C3191">
        <w:t xml:space="preserve"> </w:t>
      </w:r>
      <w:r>
        <w:t>goods</w:t>
      </w:r>
      <w:r w:rsidR="005C3191">
        <w:t xml:space="preserve"> </w:t>
      </w:r>
      <w:r>
        <w:t>in</w:t>
      </w:r>
      <w:r w:rsidR="005C3191">
        <w:t xml:space="preserve"> </w:t>
      </w:r>
      <w:r>
        <w:t>from</w:t>
      </w:r>
      <w:r w:rsidR="005C3191">
        <w:t xml:space="preserve"> </w:t>
      </w:r>
      <w:r>
        <w:t>China,</w:t>
      </w:r>
      <w:r w:rsidR="005C3191">
        <w:t xml:space="preserve"> </w:t>
      </w:r>
      <w:r>
        <w:t>adding</w:t>
      </w:r>
      <w:r w:rsidR="005C3191">
        <w:t xml:space="preserve"> </w:t>
      </w:r>
      <w:r>
        <w:t>value</w:t>
      </w:r>
      <w:r w:rsidR="005C3191">
        <w:t xml:space="preserve"> </w:t>
      </w:r>
      <w:r>
        <w:t>to</w:t>
      </w:r>
      <w:r w:rsidR="005C3191">
        <w:t xml:space="preserve"> </w:t>
      </w:r>
      <w:r>
        <w:t>them</w:t>
      </w:r>
      <w:r w:rsidR="005C3191">
        <w:t xml:space="preserve"> </w:t>
      </w:r>
      <w:r>
        <w:t>and</w:t>
      </w:r>
      <w:r w:rsidR="005C3191">
        <w:t xml:space="preserve"> </w:t>
      </w:r>
      <w:r>
        <w:t>then</w:t>
      </w:r>
      <w:r w:rsidR="005C3191">
        <w:t xml:space="preserve"> </w:t>
      </w:r>
      <w:r>
        <w:t>selling</w:t>
      </w:r>
      <w:r w:rsidR="005C3191">
        <w:t xml:space="preserve"> </w:t>
      </w:r>
      <w:r>
        <w:t>them</w:t>
      </w:r>
      <w:r w:rsidR="005C3191">
        <w:t xml:space="preserve"> </w:t>
      </w:r>
      <w:r>
        <w:t>on</w:t>
      </w:r>
      <w:r w:rsidR="005C3191">
        <w:t xml:space="preserve"> </w:t>
      </w:r>
      <w:r>
        <w:t>into</w:t>
      </w:r>
      <w:r w:rsidR="005C3191">
        <w:t xml:space="preserve"> </w:t>
      </w:r>
      <w:r>
        <w:t>the</w:t>
      </w:r>
      <w:r w:rsidR="005C3191">
        <w:t xml:space="preserve"> </w:t>
      </w:r>
      <w:r>
        <w:t>EU</w:t>
      </w:r>
      <w:r w:rsidR="007020DD">
        <w:t>,</w:t>
      </w:r>
      <w:r w:rsidR="005C3191">
        <w:t xml:space="preserve"> </w:t>
      </w:r>
      <w:r w:rsidR="007020DD">
        <w:t>it</w:t>
      </w:r>
      <w:r w:rsidR="005C3191">
        <w:t xml:space="preserve"> </w:t>
      </w:r>
      <w:r w:rsidR="007020DD">
        <w:t>is</w:t>
      </w:r>
      <w:r w:rsidR="005C3191">
        <w:t xml:space="preserve"> </w:t>
      </w:r>
      <w:r w:rsidR="007020DD">
        <w:t>better</w:t>
      </w:r>
      <w:r w:rsidR="005C3191">
        <w:t xml:space="preserve"> </w:t>
      </w:r>
      <w:r w:rsidR="007020DD">
        <w:t>done</w:t>
      </w:r>
      <w:r w:rsidR="005C3191">
        <w:t xml:space="preserve"> </w:t>
      </w:r>
      <w:r w:rsidR="007020DD">
        <w:t>in</w:t>
      </w:r>
      <w:r w:rsidR="005C3191">
        <w:t xml:space="preserve"> </w:t>
      </w:r>
      <w:r w:rsidR="007020DD">
        <w:t>a</w:t>
      </w:r>
      <w:r w:rsidR="005C3191">
        <w:t xml:space="preserve"> </w:t>
      </w:r>
      <w:r w:rsidR="007020DD">
        <w:t>freeport</w:t>
      </w:r>
      <w:r w:rsidR="005C3191">
        <w:t xml:space="preserve"> </w:t>
      </w:r>
      <w:r w:rsidR="007020DD">
        <w:t>than</w:t>
      </w:r>
      <w:r w:rsidR="005C3191">
        <w:t xml:space="preserve"> </w:t>
      </w:r>
      <w:r w:rsidR="007020DD">
        <w:t>in</w:t>
      </w:r>
      <w:r w:rsidR="005C3191">
        <w:t xml:space="preserve"> </w:t>
      </w:r>
      <w:r w:rsidR="007020DD">
        <w:t>the</w:t>
      </w:r>
      <w:r w:rsidR="005C3191">
        <w:t xml:space="preserve"> </w:t>
      </w:r>
      <w:r w:rsidR="007020DD">
        <w:t>UK</w:t>
      </w:r>
      <w:r w:rsidR="005C3191">
        <w:t xml:space="preserve"> </w:t>
      </w:r>
      <w:r w:rsidR="007020DD">
        <w:t>customs</w:t>
      </w:r>
      <w:r w:rsidR="005C3191">
        <w:t xml:space="preserve"> </w:t>
      </w:r>
      <w:r w:rsidR="007020DD">
        <w:t>territory.</w:t>
      </w:r>
    </w:p>
    <w:p w:rsidR="009B6883" w:rsidP="007020DD">
      <w:pPr>
        <w:pStyle w:val="Answer"/>
      </w:pPr>
      <w:sdt>
        <w:sdtPr>
          <w:alias w:val="Witness"/>
          <w:id w:val="-1796904134"/>
          <w:placeholder>
            <w:docPart w:val="DefaultPlaceholder_1082065158"/>
          </w:placeholder>
          <w:richText/>
        </w:sdtPr>
        <w:sdtContent>
          <w:r w:rsidRPr="008B7A3E" w:rsidR="008B7A3E">
            <w:rPr>
              <w:b/>
              <w:i/>
            </w:rPr>
            <w:t>Dr</w:t>
          </w:r>
          <w:r w:rsidR="005C3191">
            <w:rPr>
              <w:b/>
              <w:i/>
            </w:rPr>
            <w:t xml:space="preserve"> </w:t>
          </w:r>
          <w:r w:rsidRPr="008B7A3E" w:rsidR="008B7A3E">
            <w:rPr>
              <w:b/>
              <w:i/>
            </w:rPr>
            <w:t>Karlsson:</w:t>
          </w:r>
        </w:sdtContent>
      </w:sdt>
      <w:r w:rsidR="005C3191">
        <w:t xml:space="preserve"> </w:t>
      </w:r>
      <w:r w:rsidR="007020DD">
        <w:t>It</w:t>
      </w:r>
      <w:r w:rsidR="005C3191">
        <w:t xml:space="preserve"> </w:t>
      </w:r>
      <w:r w:rsidR="007020DD">
        <w:t>depends</w:t>
      </w:r>
      <w:r w:rsidR="008B7A3E">
        <w:t>.</w:t>
      </w:r>
      <w:r w:rsidR="005C3191">
        <w:t xml:space="preserve"> </w:t>
      </w:r>
      <w:r w:rsidR="007020DD">
        <w:t>If</w:t>
      </w:r>
      <w:r w:rsidR="005C3191">
        <w:t xml:space="preserve"> </w:t>
      </w:r>
      <w:r w:rsidR="007020DD">
        <w:t>you</w:t>
      </w:r>
      <w:r w:rsidR="005C3191">
        <w:t xml:space="preserve"> </w:t>
      </w:r>
      <w:r w:rsidR="007020DD">
        <w:t>are</w:t>
      </w:r>
      <w:r w:rsidR="005C3191">
        <w:t xml:space="preserve"> </w:t>
      </w:r>
      <w:r w:rsidR="007020DD">
        <w:t>not</w:t>
      </w:r>
      <w:r w:rsidR="005C3191">
        <w:t xml:space="preserve"> </w:t>
      </w:r>
      <w:r w:rsidR="007020DD">
        <w:t>changing</w:t>
      </w:r>
      <w:r w:rsidR="005C3191">
        <w:t xml:space="preserve"> </w:t>
      </w:r>
      <w:r w:rsidR="007020DD">
        <w:t>the</w:t>
      </w:r>
      <w:r w:rsidR="005C3191">
        <w:t xml:space="preserve"> </w:t>
      </w:r>
      <w:r w:rsidR="007020DD">
        <w:t>goods</w:t>
      </w:r>
      <w:r w:rsidR="005C3191">
        <w:t xml:space="preserve"> </w:t>
      </w:r>
      <w:r w:rsidR="007020DD">
        <w:t>in</w:t>
      </w:r>
      <w:r w:rsidR="005C3191">
        <w:t xml:space="preserve"> </w:t>
      </w:r>
      <w:r w:rsidR="007020DD">
        <w:t>any</w:t>
      </w:r>
      <w:r w:rsidR="005C3191">
        <w:t xml:space="preserve"> </w:t>
      </w:r>
      <w:r w:rsidR="007020DD">
        <w:t>way</w:t>
      </w:r>
      <w:r w:rsidR="005C3191">
        <w:t xml:space="preserve"> </w:t>
      </w:r>
      <w:r w:rsidR="007020DD">
        <w:t>or</w:t>
      </w:r>
      <w:r w:rsidR="005C3191">
        <w:t xml:space="preserve"> </w:t>
      </w:r>
      <w:r w:rsidR="007020DD">
        <w:t>doing</w:t>
      </w:r>
      <w:r w:rsidR="005C3191">
        <w:t xml:space="preserve"> </w:t>
      </w:r>
      <w:r w:rsidR="007020DD">
        <w:t>the</w:t>
      </w:r>
      <w:r w:rsidR="005C3191">
        <w:t xml:space="preserve"> </w:t>
      </w:r>
      <w:r w:rsidR="007020DD">
        <w:t>things</w:t>
      </w:r>
      <w:r w:rsidR="005C3191">
        <w:t xml:space="preserve"> </w:t>
      </w:r>
      <w:r w:rsidR="007020DD">
        <w:t>that</w:t>
      </w:r>
      <w:r w:rsidR="005C3191">
        <w:t xml:space="preserve"> </w:t>
      </w:r>
      <w:r w:rsidR="007020DD">
        <w:t>you</w:t>
      </w:r>
      <w:r w:rsidR="005C3191">
        <w:t xml:space="preserve"> </w:t>
      </w:r>
      <w:r w:rsidR="007020DD">
        <w:t>can</w:t>
      </w:r>
      <w:r w:rsidR="005C3191">
        <w:t xml:space="preserve"> </w:t>
      </w:r>
      <w:r w:rsidR="007020DD">
        <w:t>do</w:t>
      </w:r>
      <w:r w:rsidR="005C3191">
        <w:t xml:space="preserve"> </w:t>
      </w:r>
      <w:r w:rsidR="007020DD">
        <w:t>in</w:t>
      </w:r>
      <w:r w:rsidR="005C3191">
        <w:t xml:space="preserve"> </w:t>
      </w:r>
      <w:r w:rsidR="007020DD">
        <w:t>a</w:t>
      </w:r>
      <w:r w:rsidR="005C3191">
        <w:t xml:space="preserve"> </w:t>
      </w:r>
      <w:r w:rsidR="007020DD">
        <w:t>free</w:t>
      </w:r>
      <w:r w:rsidR="005C3191">
        <w:t xml:space="preserve"> </w:t>
      </w:r>
      <w:r w:rsidR="007020DD">
        <w:t>zone,</w:t>
      </w:r>
      <w:r w:rsidR="005C3191">
        <w:t xml:space="preserve"> </w:t>
      </w:r>
      <w:r w:rsidR="007020DD">
        <w:t>it</w:t>
      </w:r>
      <w:r w:rsidR="005C3191">
        <w:t xml:space="preserve"> </w:t>
      </w:r>
      <w:r w:rsidR="007020DD">
        <w:t>does</w:t>
      </w:r>
      <w:r w:rsidR="005C3191">
        <w:t xml:space="preserve"> </w:t>
      </w:r>
      <w:r w:rsidR="007020DD">
        <w:t>not</w:t>
      </w:r>
      <w:r w:rsidR="005C3191">
        <w:t xml:space="preserve"> </w:t>
      </w:r>
      <w:r w:rsidR="007020DD">
        <w:t>matter</w:t>
      </w:r>
      <w:r w:rsidR="005C3191">
        <w:t xml:space="preserve"> </w:t>
      </w:r>
      <w:r w:rsidR="007020DD">
        <w:t>much</w:t>
      </w:r>
      <w:r w:rsidR="005C3191">
        <w:t xml:space="preserve"> </w:t>
      </w:r>
      <w:r w:rsidR="007020DD">
        <w:t>in</w:t>
      </w:r>
      <w:r w:rsidR="005C3191">
        <w:t xml:space="preserve"> </w:t>
      </w:r>
      <w:r w:rsidR="007020DD">
        <w:t>that</w:t>
      </w:r>
      <w:r w:rsidR="005C3191">
        <w:t xml:space="preserve"> </w:t>
      </w:r>
      <w:r w:rsidR="006F4D5B">
        <w:t xml:space="preserve">sense. You </w:t>
      </w:r>
      <w:r w:rsidR="007020DD">
        <w:t>either</w:t>
      </w:r>
      <w:r w:rsidR="005C3191">
        <w:t xml:space="preserve"> </w:t>
      </w:r>
      <w:r w:rsidR="007020DD">
        <w:t>have</w:t>
      </w:r>
      <w:r w:rsidR="005C3191">
        <w:t xml:space="preserve"> </w:t>
      </w:r>
      <w:r w:rsidR="007020DD">
        <w:t>to</w:t>
      </w:r>
      <w:r w:rsidR="005C3191">
        <w:t xml:space="preserve"> </w:t>
      </w:r>
      <w:r w:rsidR="007020DD">
        <w:t>transit</w:t>
      </w:r>
      <w:r w:rsidR="005C3191">
        <w:t xml:space="preserve"> </w:t>
      </w:r>
      <w:r w:rsidR="007020DD">
        <w:t>it</w:t>
      </w:r>
      <w:r w:rsidR="005C3191">
        <w:t xml:space="preserve"> </w:t>
      </w:r>
      <w:r w:rsidR="007020DD">
        <w:t>into</w:t>
      </w:r>
      <w:r w:rsidR="005C3191">
        <w:t xml:space="preserve"> </w:t>
      </w:r>
      <w:r w:rsidR="007020DD">
        <w:t>the</w:t>
      </w:r>
      <w:r w:rsidR="005C3191">
        <w:t xml:space="preserve"> </w:t>
      </w:r>
      <w:r w:rsidR="007020DD">
        <w:t>EU</w:t>
      </w:r>
      <w:r w:rsidR="005C3191">
        <w:t xml:space="preserve"> </w:t>
      </w:r>
      <w:r w:rsidR="007020DD">
        <w:t>from</w:t>
      </w:r>
      <w:r w:rsidR="005C3191">
        <w:t xml:space="preserve"> </w:t>
      </w:r>
      <w:r w:rsidR="007020DD">
        <w:t>a</w:t>
      </w:r>
      <w:r w:rsidR="005C3191">
        <w:t xml:space="preserve"> </w:t>
      </w:r>
      <w:r w:rsidR="007020DD">
        <w:t>UK</w:t>
      </w:r>
      <w:r w:rsidR="005C3191">
        <w:t xml:space="preserve"> </w:t>
      </w:r>
      <w:r w:rsidR="007020DD">
        <w:t>freeport</w:t>
      </w:r>
      <w:r w:rsidR="005C3191">
        <w:t xml:space="preserve"> </w:t>
      </w:r>
      <w:r w:rsidR="007020DD">
        <w:t>or</w:t>
      </w:r>
      <w:r w:rsidR="005C3191">
        <w:t xml:space="preserve"> </w:t>
      </w:r>
      <w:r w:rsidR="007020DD">
        <w:t>it</w:t>
      </w:r>
      <w:r w:rsidR="005C3191">
        <w:t xml:space="preserve"> </w:t>
      </w:r>
      <w:r w:rsidR="007020DD">
        <w:t>has</w:t>
      </w:r>
      <w:r w:rsidR="005C3191">
        <w:t xml:space="preserve"> </w:t>
      </w:r>
      <w:r w:rsidR="007020DD">
        <w:t>to</w:t>
      </w:r>
      <w:r w:rsidR="005C3191">
        <w:t xml:space="preserve"> </w:t>
      </w:r>
      <w:r w:rsidR="007020DD">
        <w:t>become</w:t>
      </w:r>
      <w:r w:rsidR="005C3191">
        <w:t xml:space="preserve"> </w:t>
      </w:r>
      <w:r w:rsidR="007020DD">
        <w:t>the</w:t>
      </w:r>
      <w:r w:rsidR="005C3191">
        <w:t xml:space="preserve"> </w:t>
      </w:r>
      <w:r w:rsidR="007020DD">
        <w:t>status</w:t>
      </w:r>
      <w:r w:rsidR="005C3191">
        <w:t xml:space="preserve"> </w:t>
      </w:r>
      <w:r w:rsidR="00686933">
        <w:t>of</w:t>
      </w:r>
      <w:r w:rsidR="005C3191">
        <w:t xml:space="preserve"> </w:t>
      </w:r>
      <w:r w:rsidR="00686933">
        <w:t>the</w:t>
      </w:r>
      <w:r w:rsidR="005C3191">
        <w:t xml:space="preserve"> </w:t>
      </w:r>
      <w:r w:rsidR="00686933">
        <w:t>zone</w:t>
      </w:r>
      <w:r>
        <w:t xml:space="preserve">, so it </w:t>
      </w:r>
      <w:r w:rsidR="00686933">
        <w:t>will</w:t>
      </w:r>
      <w:r w:rsidR="005C3191">
        <w:t xml:space="preserve"> </w:t>
      </w:r>
      <w:r w:rsidR="00686933">
        <w:t>be</w:t>
      </w:r>
      <w:r w:rsidR="005C3191">
        <w:t xml:space="preserve"> </w:t>
      </w:r>
      <w:r w:rsidR="00686933">
        <w:t>controlled</w:t>
      </w:r>
      <w:r w:rsidR="005C3191">
        <w:t xml:space="preserve"> </w:t>
      </w:r>
      <w:r w:rsidR="00686933">
        <w:t>and</w:t>
      </w:r>
      <w:r w:rsidR="005C3191">
        <w:t xml:space="preserve"> </w:t>
      </w:r>
      <w:r w:rsidR="00686933">
        <w:t>the</w:t>
      </w:r>
      <w:r w:rsidR="005C3191">
        <w:t xml:space="preserve"> </w:t>
      </w:r>
      <w:r w:rsidR="00686933">
        <w:t>processes</w:t>
      </w:r>
      <w:r w:rsidR="005C3191">
        <w:t xml:space="preserve"> </w:t>
      </w:r>
      <w:r w:rsidR="00686933">
        <w:t>take</w:t>
      </w:r>
      <w:r w:rsidR="005C3191">
        <w:t xml:space="preserve"> </w:t>
      </w:r>
      <w:r w:rsidR="00686933">
        <w:t>place</w:t>
      </w:r>
      <w:r w:rsidR="005C3191">
        <w:t xml:space="preserve"> </w:t>
      </w:r>
      <w:r w:rsidR="00686933">
        <w:t>when</w:t>
      </w:r>
      <w:r w:rsidR="005C3191">
        <w:t xml:space="preserve"> </w:t>
      </w:r>
      <w:r w:rsidR="00686933">
        <w:t>you</w:t>
      </w:r>
      <w:r w:rsidR="005C3191">
        <w:t xml:space="preserve"> </w:t>
      </w:r>
      <w:r w:rsidR="00686933">
        <w:t>leave</w:t>
      </w:r>
      <w:r w:rsidR="005C3191">
        <w:t xml:space="preserve"> </w:t>
      </w:r>
      <w:r w:rsidR="00686933">
        <w:t>the</w:t>
      </w:r>
      <w:r w:rsidR="005C3191">
        <w:t xml:space="preserve"> </w:t>
      </w:r>
      <w:r w:rsidR="00686933">
        <w:t>zone</w:t>
      </w:r>
      <w:r w:rsidR="005C3191">
        <w:t xml:space="preserve"> </w:t>
      </w:r>
      <w:r>
        <w:t>instead</w:t>
      </w:r>
      <w:r w:rsidR="008B7A3E">
        <w:t>.</w:t>
      </w:r>
      <w:r w:rsidR="005C3191">
        <w:t xml:space="preserve"> </w:t>
      </w:r>
    </w:p>
    <w:p w:rsidR="007020DD" w:rsidP="007020DD">
      <w:pPr>
        <w:pStyle w:val="Answer"/>
      </w:pPr>
      <w:r>
        <w:t xml:space="preserve">With </w:t>
      </w:r>
      <w:r w:rsidR="00686933">
        <w:t>the</w:t>
      </w:r>
      <w:r w:rsidR="005C3191">
        <w:t xml:space="preserve"> </w:t>
      </w:r>
      <w:r w:rsidR="00686933">
        <w:t>free</w:t>
      </w:r>
      <w:r w:rsidR="005C3191">
        <w:t xml:space="preserve"> </w:t>
      </w:r>
      <w:r w:rsidR="00686933">
        <w:t>zones,</w:t>
      </w:r>
      <w:r w:rsidR="005C3191">
        <w:t xml:space="preserve"> </w:t>
      </w:r>
      <w:r w:rsidR="00686933">
        <w:t>you</w:t>
      </w:r>
      <w:r w:rsidR="005C3191">
        <w:t xml:space="preserve"> </w:t>
      </w:r>
      <w:r w:rsidR="00686933">
        <w:t>can</w:t>
      </w:r>
      <w:r w:rsidR="005C3191">
        <w:t xml:space="preserve"> </w:t>
      </w:r>
      <w:r w:rsidR="00686933">
        <w:t>advance</w:t>
      </w:r>
      <w:r w:rsidR="005C3191">
        <w:t xml:space="preserve"> </w:t>
      </w:r>
      <w:r w:rsidR="00686933">
        <w:t>your</w:t>
      </w:r>
      <w:r w:rsidR="005C3191">
        <w:t xml:space="preserve"> </w:t>
      </w:r>
      <w:r w:rsidR="00686933">
        <w:t>product</w:t>
      </w:r>
      <w:r w:rsidR="005C3191">
        <w:t xml:space="preserve"> </w:t>
      </w:r>
      <w:r w:rsidR="00686933">
        <w:t>in</w:t>
      </w:r>
      <w:r w:rsidR="005C3191">
        <w:t xml:space="preserve"> </w:t>
      </w:r>
      <w:r w:rsidR="00686933">
        <w:t>different</w:t>
      </w:r>
      <w:r w:rsidR="005C3191">
        <w:t xml:space="preserve"> </w:t>
      </w:r>
      <w:r w:rsidR="00686933">
        <w:t>ways,</w:t>
      </w:r>
      <w:r w:rsidR="005C3191">
        <w:t xml:space="preserve"> </w:t>
      </w:r>
      <w:r w:rsidR="00686933">
        <w:t>which</w:t>
      </w:r>
      <w:r w:rsidR="005C3191">
        <w:t xml:space="preserve"> </w:t>
      </w:r>
      <w:r w:rsidR="00686933">
        <w:t>is</w:t>
      </w:r>
      <w:r w:rsidR="005C3191">
        <w:t xml:space="preserve"> </w:t>
      </w:r>
      <w:r w:rsidR="00686933">
        <w:t>more</w:t>
      </w:r>
      <w:r w:rsidR="005C3191">
        <w:t xml:space="preserve"> </w:t>
      </w:r>
      <w:r w:rsidR="00686933">
        <w:t>difficult</w:t>
      </w:r>
      <w:r w:rsidR="005C3191">
        <w:t xml:space="preserve"> </w:t>
      </w:r>
      <w:r w:rsidR="00686933">
        <w:t>using</w:t>
      </w:r>
      <w:r w:rsidR="005C3191">
        <w:t xml:space="preserve"> </w:t>
      </w:r>
      <w:r w:rsidR="00686933">
        <w:t>the</w:t>
      </w:r>
      <w:r w:rsidR="005C3191">
        <w:t xml:space="preserve"> </w:t>
      </w:r>
      <w:r w:rsidR="00686933">
        <w:t>customs</w:t>
      </w:r>
      <w:r w:rsidR="005C3191">
        <w:t xml:space="preserve"> </w:t>
      </w:r>
      <w:r w:rsidR="00686933">
        <w:t>procedures</w:t>
      </w:r>
      <w:r w:rsidR="005C3191">
        <w:t xml:space="preserve"> </w:t>
      </w:r>
      <w:r w:rsidR="00686933">
        <w:t>available</w:t>
      </w:r>
      <w:r w:rsidR="005C3191">
        <w:t xml:space="preserve"> </w:t>
      </w:r>
      <w:r w:rsidR="00686933">
        <w:t>outside</w:t>
      </w:r>
      <w:r w:rsidR="005C3191">
        <w:t xml:space="preserve"> </w:t>
      </w:r>
      <w:r w:rsidR="00686933">
        <w:t>the</w:t>
      </w:r>
      <w:r w:rsidR="005C3191">
        <w:t xml:space="preserve"> </w:t>
      </w:r>
      <w:r w:rsidR="00686933">
        <w:t>free</w:t>
      </w:r>
      <w:r w:rsidR="005C3191">
        <w:t xml:space="preserve"> </w:t>
      </w:r>
      <w:r w:rsidR="00686933">
        <w:t>zone</w:t>
      </w:r>
      <w:r w:rsidR="008B7A3E">
        <w:t>.</w:t>
      </w:r>
      <w:r w:rsidR="005C3191">
        <w:t xml:space="preserve"> </w:t>
      </w:r>
      <w:r w:rsidR="00686933">
        <w:t>That</w:t>
      </w:r>
      <w:r w:rsidR="005C3191">
        <w:t xml:space="preserve"> </w:t>
      </w:r>
      <w:r w:rsidR="00686933">
        <w:t>is</w:t>
      </w:r>
      <w:r w:rsidR="005C3191">
        <w:t xml:space="preserve"> </w:t>
      </w:r>
      <w:r w:rsidR="00686933">
        <w:t>the</w:t>
      </w:r>
      <w:r w:rsidR="005C3191">
        <w:t xml:space="preserve"> </w:t>
      </w:r>
      <w:r w:rsidR="00686933">
        <w:t>real</w:t>
      </w:r>
      <w:r w:rsidR="005C3191">
        <w:t xml:space="preserve"> </w:t>
      </w:r>
      <w:r w:rsidR="00686933">
        <w:t>benefit</w:t>
      </w:r>
      <w:r w:rsidR="005C3191">
        <w:t xml:space="preserve"> </w:t>
      </w:r>
      <w:r w:rsidR="00686933">
        <w:t>of</w:t>
      </w:r>
      <w:r w:rsidR="005C3191">
        <w:t xml:space="preserve"> </w:t>
      </w:r>
      <w:r w:rsidR="00686933">
        <w:t>them</w:t>
      </w:r>
      <w:r w:rsidR="008B7A3E">
        <w:t>.</w:t>
      </w:r>
      <w:r w:rsidR="005C3191">
        <w:t xml:space="preserve"> </w:t>
      </w:r>
      <w:r w:rsidR="00686933">
        <w:t>They</w:t>
      </w:r>
      <w:r w:rsidR="005C3191">
        <w:t xml:space="preserve"> </w:t>
      </w:r>
      <w:r w:rsidR="00686933">
        <w:t>become</w:t>
      </w:r>
      <w:r w:rsidR="005C3191">
        <w:t xml:space="preserve"> </w:t>
      </w:r>
      <w:r w:rsidR="00686933">
        <w:t>economic</w:t>
      </w:r>
      <w:r w:rsidR="005C3191">
        <w:t xml:space="preserve"> </w:t>
      </w:r>
      <w:r w:rsidR="00686933">
        <w:t>zones</w:t>
      </w:r>
      <w:r w:rsidR="005C3191">
        <w:t xml:space="preserve"> </w:t>
      </w:r>
      <w:r w:rsidR="00686933">
        <w:t>and</w:t>
      </w:r>
      <w:r w:rsidR="005C3191">
        <w:t xml:space="preserve"> </w:t>
      </w:r>
      <w:r w:rsidR="00686933">
        <w:t>add</w:t>
      </w:r>
      <w:r w:rsidR="005C3191">
        <w:t xml:space="preserve"> </w:t>
      </w:r>
      <w:r w:rsidR="00686933">
        <w:t>a</w:t>
      </w:r>
      <w:r w:rsidR="005C3191">
        <w:t xml:space="preserve"> </w:t>
      </w:r>
      <w:r w:rsidR="00686933">
        <w:t>number</w:t>
      </w:r>
      <w:r w:rsidR="005C3191">
        <w:t xml:space="preserve"> </w:t>
      </w:r>
      <w:r w:rsidR="00686933">
        <w:t>of</w:t>
      </w:r>
      <w:r w:rsidR="005C3191">
        <w:t xml:space="preserve"> </w:t>
      </w:r>
      <w:r w:rsidR="00562AE9">
        <w:t>nearby</w:t>
      </w:r>
      <w:r w:rsidR="005C3191">
        <w:t xml:space="preserve"> </w:t>
      </w:r>
      <w:r w:rsidR="00562AE9">
        <w:t>services,</w:t>
      </w:r>
      <w:r w:rsidR="005C3191">
        <w:t xml:space="preserve"> </w:t>
      </w:r>
      <w:r w:rsidR="00562AE9">
        <w:t>such</w:t>
      </w:r>
      <w:r w:rsidR="005C3191">
        <w:t xml:space="preserve"> </w:t>
      </w:r>
      <w:r w:rsidR="00562AE9">
        <w:t>as</w:t>
      </w:r>
      <w:r w:rsidR="005C3191">
        <w:t xml:space="preserve"> </w:t>
      </w:r>
      <w:r w:rsidR="00562AE9">
        <w:t>competences</w:t>
      </w:r>
      <w:r w:rsidR="005C3191">
        <w:t xml:space="preserve"> </w:t>
      </w:r>
      <w:r w:rsidR="00562AE9">
        <w:t>and</w:t>
      </w:r>
      <w:r w:rsidR="005C3191">
        <w:t xml:space="preserve"> </w:t>
      </w:r>
      <w:r w:rsidR="00562AE9">
        <w:t>other</w:t>
      </w:r>
      <w:r w:rsidR="005C3191">
        <w:t xml:space="preserve"> </w:t>
      </w:r>
      <w:r w:rsidR="00562AE9">
        <w:t>possibilities</w:t>
      </w:r>
      <w:r w:rsidR="008B7A3E">
        <w:t>.</w:t>
      </w:r>
      <w:r w:rsidR="005C3191">
        <w:t xml:space="preserve"> </w:t>
      </w:r>
      <w:r w:rsidR="00562AE9">
        <w:t>It</w:t>
      </w:r>
      <w:r w:rsidR="005C3191">
        <w:t xml:space="preserve"> </w:t>
      </w:r>
      <w:r w:rsidR="00562AE9">
        <w:t>does</w:t>
      </w:r>
      <w:r w:rsidR="005C3191">
        <w:t xml:space="preserve"> </w:t>
      </w:r>
      <w:r w:rsidR="00562AE9">
        <w:t>not</w:t>
      </w:r>
      <w:r w:rsidR="005C3191">
        <w:t xml:space="preserve"> </w:t>
      </w:r>
      <w:r w:rsidR="00562AE9">
        <w:t>change</w:t>
      </w:r>
      <w:r w:rsidR="005C3191">
        <w:t xml:space="preserve"> </w:t>
      </w:r>
      <w:r w:rsidR="00562AE9">
        <w:t>anything</w:t>
      </w:r>
      <w:r w:rsidR="005C3191">
        <w:t xml:space="preserve"> </w:t>
      </w:r>
      <w:r w:rsidR="00562AE9">
        <w:t>in</w:t>
      </w:r>
      <w:r w:rsidR="005C3191">
        <w:t xml:space="preserve"> </w:t>
      </w:r>
      <w:r w:rsidR="00562AE9">
        <w:t>your</w:t>
      </w:r>
      <w:r w:rsidR="005C3191">
        <w:t xml:space="preserve"> </w:t>
      </w:r>
      <w:r w:rsidR="00562AE9">
        <w:t>question.</w:t>
      </w:r>
    </w:p>
    <w:p w:rsidR="00562AE9" w:rsidP="00EE64BF">
      <w:pPr>
        <w:pStyle w:val="Question"/>
        <w:numPr>
          <w:ilvl w:val="0"/>
          <w:numId w:val="0"/>
        </w:numPr>
        <w:ind w:left="794"/>
      </w:pPr>
      <w:sdt>
        <w:sdtPr>
          <w:alias w:val="Member"/>
          <w:tag w:val="&lt;Member mnisId='4136' dodsId='62731'&gt;"/>
          <w:id w:val="-90624422"/>
          <w:placeholder>
            <w:docPart w:val="DefaultPlaceholder_1082065158"/>
          </w:placeholder>
          <w:richText/>
        </w:sdtPr>
        <w:sdtContent>
          <w:r w:rsidRPr="00562AE9">
            <w:rPr>
              <w:b/>
            </w:rPr>
            <w:t>Nigel</w:t>
          </w:r>
          <w:r w:rsidR="005C3191">
            <w:rPr>
              <w:b/>
            </w:rPr>
            <w:t xml:space="preserve"> </w:t>
          </w:r>
          <w:r w:rsidRPr="00562AE9">
            <w:rPr>
              <w:b/>
            </w:rPr>
            <w:t>Mills:</w:t>
          </w:r>
        </w:sdtContent>
      </w:sdt>
      <w:r w:rsidR="005C3191">
        <w:t xml:space="preserve"> </w:t>
      </w:r>
      <w:r>
        <w:t>These</w:t>
      </w:r>
      <w:r w:rsidR="005C3191">
        <w:t xml:space="preserve"> </w:t>
      </w:r>
      <w:r>
        <w:t>zones</w:t>
      </w:r>
      <w:r w:rsidR="005C3191">
        <w:t xml:space="preserve"> </w:t>
      </w:r>
      <w:r>
        <w:t>have</w:t>
      </w:r>
      <w:r w:rsidR="005C3191">
        <w:t xml:space="preserve"> </w:t>
      </w:r>
      <w:r>
        <w:t>advantages</w:t>
      </w:r>
      <w:r w:rsidR="005C3191">
        <w:t xml:space="preserve"> </w:t>
      </w:r>
      <w:r>
        <w:t>and</w:t>
      </w:r>
      <w:r w:rsidR="005C3191">
        <w:t xml:space="preserve"> </w:t>
      </w:r>
      <w:r>
        <w:t>should</w:t>
      </w:r>
      <w:r w:rsidR="005C3191">
        <w:t xml:space="preserve"> </w:t>
      </w:r>
      <w:r>
        <w:t>not</w:t>
      </w:r>
      <w:r w:rsidR="005C3191">
        <w:t xml:space="preserve"> </w:t>
      </w:r>
      <w:r>
        <w:t>be</w:t>
      </w:r>
      <w:r w:rsidR="005C3191">
        <w:t xml:space="preserve"> </w:t>
      </w:r>
      <w:r>
        <w:t>a</w:t>
      </w:r>
      <w:r w:rsidR="005C3191">
        <w:t xml:space="preserve"> </w:t>
      </w:r>
      <w:r>
        <w:t>barrier</w:t>
      </w:r>
      <w:r w:rsidR="005C3191">
        <w:t xml:space="preserve"> </w:t>
      </w:r>
      <w:r>
        <w:t>to</w:t>
      </w:r>
      <w:r w:rsidR="005C3191">
        <w:t xml:space="preserve"> </w:t>
      </w:r>
      <w:r>
        <w:t>agr</w:t>
      </w:r>
      <w:r w:rsidR="00A556CD">
        <w:t>eeing</w:t>
      </w:r>
      <w:r w:rsidR="005C3191">
        <w:t xml:space="preserve"> </w:t>
      </w:r>
      <w:r w:rsidR="00A556CD">
        <w:t>a</w:t>
      </w:r>
      <w:r w:rsidR="005C3191">
        <w:t xml:space="preserve"> </w:t>
      </w:r>
      <w:r w:rsidR="00A556CD">
        <w:t>deal</w:t>
      </w:r>
      <w:r w:rsidR="005C3191">
        <w:t xml:space="preserve"> </w:t>
      </w:r>
      <w:r w:rsidR="00A556CD">
        <w:t>with</w:t>
      </w:r>
      <w:r w:rsidR="005C3191">
        <w:t xml:space="preserve"> </w:t>
      </w:r>
      <w:r w:rsidR="00A556CD">
        <w:t>the</w:t>
      </w:r>
      <w:r w:rsidR="005C3191">
        <w:t xml:space="preserve"> </w:t>
      </w:r>
      <w:r w:rsidR="00A556CD">
        <w:t>EU</w:t>
      </w:r>
      <w:r w:rsidR="00B1487C">
        <w:t>.</w:t>
      </w:r>
    </w:p>
    <w:p w:rsidR="00562AE9" w:rsidP="00562AE9">
      <w:pPr>
        <w:pStyle w:val="Answer"/>
      </w:pPr>
      <w:sdt>
        <w:sdtPr>
          <w:alias w:val="Witness"/>
          <w:id w:val="-142275182"/>
          <w:placeholder>
            <w:docPart w:val="DefaultPlaceholder_1082065158"/>
          </w:placeholder>
          <w:richText/>
        </w:sdtPr>
        <w:sdtContent>
          <w:r w:rsidRPr="008B7A3E" w:rsidR="008B7A3E">
            <w:rPr>
              <w:b/>
              <w:i/>
            </w:rPr>
            <w:t>Dr</w:t>
          </w:r>
          <w:r w:rsidR="005C3191">
            <w:rPr>
              <w:b/>
              <w:i/>
            </w:rPr>
            <w:t xml:space="preserve"> </w:t>
          </w:r>
          <w:r w:rsidRPr="008B7A3E" w:rsidR="008B7A3E">
            <w:rPr>
              <w:b/>
              <w:i/>
            </w:rPr>
            <w:t>Karlsson:</w:t>
          </w:r>
        </w:sdtContent>
      </w:sdt>
      <w:r w:rsidR="005C3191">
        <w:t xml:space="preserve"> </w:t>
      </w:r>
      <w:r>
        <w:t>No,</w:t>
      </w:r>
      <w:r w:rsidR="005C3191">
        <w:t xml:space="preserve"> </w:t>
      </w:r>
      <w:r>
        <w:t>not</w:t>
      </w:r>
      <w:r w:rsidR="005C3191">
        <w:t xml:space="preserve"> </w:t>
      </w:r>
      <w:r>
        <w:t>at</w:t>
      </w:r>
      <w:r w:rsidR="005C3191">
        <w:t xml:space="preserve"> </w:t>
      </w:r>
      <w:r>
        <w:t>all.</w:t>
      </w:r>
    </w:p>
    <w:p w:rsidR="00562AE9" w:rsidP="00A556CD">
      <w:pPr>
        <w:pStyle w:val="Question"/>
        <w:numPr>
          <w:ilvl w:val="0"/>
          <w:numId w:val="0"/>
        </w:numPr>
        <w:ind w:left="794"/>
      </w:pPr>
      <w:sdt>
        <w:sdtPr>
          <w:alias w:val="Member"/>
          <w:tag w:val="&lt;Member mnisId='4136' dodsId='62731'&gt;"/>
          <w:id w:val="468094464"/>
          <w:placeholder>
            <w:docPart w:val="DefaultPlaceholder_1082065158"/>
          </w:placeholder>
          <w:richText/>
        </w:sdtPr>
        <w:sdtContent>
          <w:r w:rsidRPr="00562AE9">
            <w:rPr>
              <w:b/>
            </w:rPr>
            <w:t>Nigel</w:t>
          </w:r>
          <w:r w:rsidR="005C3191">
            <w:rPr>
              <w:b/>
            </w:rPr>
            <w:t xml:space="preserve"> </w:t>
          </w:r>
          <w:r w:rsidRPr="00562AE9">
            <w:rPr>
              <w:b/>
            </w:rPr>
            <w:t>Mills:</w:t>
          </w:r>
        </w:sdtContent>
      </w:sdt>
      <w:r w:rsidR="005C3191">
        <w:t xml:space="preserve"> </w:t>
      </w:r>
      <w:r w:rsidR="00A556CD">
        <w:t>A</w:t>
      </w:r>
      <w:r w:rsidR="005C3191">
        <w:t xml:space="preserve"> </w:t>
      </w:r>
      <w:r w:rsidR="00A556CD">
        <w:t>floating</w:t>
      </w:r>
      <w:r w:rsidR="005C3191">
        <w:t xml:space="preserve"> </w:t>
      </w:r>
      <w:r w:rsidR="00A556CD">
        <w:t>tax</w:t>
      </w:r>
      <w:r w:rsidR="005C3191">
        <w:t xml:space="preserve"> </w:t>
      </w:r>
      <w:r w:rsidR="00A556CD">
        <w:t>haven</w:t>
      </w:r>
      <w:r w:rsidR="005C3191">
        <w:t xml:space="preserve"> </w:t>
      </w:r>
      <w:r w:rsidR="00A556CD">
        <w:t>using</w:t>
      </w:r>
      <w:r w:rsidR="005C3191">
        <w:t xml:space="preserve"> </w:t>
      </w:r>
      <w:r w:rsidR="00A556CD">
        <w:t>these</w:t>
      </w:r>
      <w:r w:rsidR="005C3191">
        <w:t xml:space="preserve"> </w:t>
      </w:r>
      <w:r w:rsidR="00A556CD">
        <w:t>that</w:t>
      </w:r>
      <w:r w:rsidR="005C3191">
        <w:t xml:space="preserve"> </w:t>
      </w:r>
      <w:r w:rsidR="00A556CD">
        <w:t>they</w:t>
      </w:r>
      <w:r w:rsidR="005C3191">
        <w:t xml:space="preserve"> </w:t>
      </w:r>
      <w:r w:rsidR="00A556CD">
        <w:t>will</w:t>
      </w:r>
      <w:r w:rsidR="005C3191">
        <w:t xml:space="preserve"> </w:t>
      </w:r>
      <w:r w:rsidR="00A556CD">
        <w:t>hate</w:t>
      </w:r>
      <w:r w:rsidR="00B1487C">
        <w:t xml:space="preserve"> is</w:t>
      </w:r>
      <w:r w:rsidR="005C3191">
        <w:t xml:space="preserve"> </w:t>
      </w:r>
      <w:r w:rsidR="00A556CD">
        <w:t>the</w:t>
      </w:r>
      <w:r w:rsidR="005C3191">
        <w:t xml:space="preserve"> </w:t>
      </w:r>
      <w:r w:rsidR="00A556CD">
        <w:t>direction</w:t>
      </w:r>
      <w:r w:rsidR="005C3191">
        <w:t xml:space="preserve"> </w:t>
      </w:r>
      <w:r w:rsidR="00A556CD">
        <w:t>I</w:t>
      </w:r>
      <w:r w:rsidR="005C3191">
        <w:t xml:space="preserve"> </w:t>
      </w:r>
      <w:r w:rsidR="00A556CD">
        <w:t>was</w:t>
      </w:r>
      <w:r w:rsidR="00B1487C">
        <w:t xml:space="preserve"> taking.</w:t>
      </w:r>
    </w:p>
    <w:p w:rsidR="00A556CD" w:rsidP="00A556CD">
      <w:pPr>
        <w:pStyle w:val="Answer"/>
      </w:pPr>
      <w:sdt>
        <w:sdtPr>
          <w:alias w:val="Witness"/>
          <w:id w:val="-1456410688"/>
          <w:placeholder>
            <w:docPart w:val="DefaultPlaceholder_1082065158"/>
          </w:placeholder>
          <w:richText/>
        </w:sdtPr>
        <w:sdtContent>
          <w:r w:rsidRPr="008B7A3E" w:rsidR="008B7A3E">
            <w:rPr>
              <w:b/>
              <w:i/>
            </w:rPr>
            <w:t>Dr</w:t>
          </w:r>
          <w:r w:rsidR="005C3191">
            <w:rPr>
              <w:b/>
              <w:i/>
            </w:rPr>
            <w:t xml:space="preserve"> </w:t>
          </w:r>
          <w:r w:rsidRPr="008B7A3E" w:rsidR="008B7A3E">
            <w:rPr>
              <w:b/>
              <w:i/>
            </w:rPr>
            <w:t>Karlsson:</w:t>
          </w:r>
        </w:sdtContent>
      </w:sdt>
      <w:r w:rsidR="005C3191">
        <w:t xml:space="preserve"> </w:t>
      </w:r>
      <w:r>
        <w:t>They</w:t>
      </w:r>
      <w:r w:rsidR="005C3191">
        <w:t xml:space="preserve"> </w:t>
      </w:r>
      <w:r>
        <w:t>think</w:t>
      </w:r>
      <w:r w:rsidR="005C3191">
        <w:t xml:space="preserve"> </w:t>
      </w:r>
      <w:r>
        <w:t>the</w:t>
      </w:r>
      <w:r w:rsidR="005C3191">
        <w:t xml:space="preserve"> </w:t>
      </w:r>
      <w:r>
        <w:t>whole</w:t>
      </w:r>
      <w:r w:rsidR="005C3191">
        <w:t xml:space="preserve"> </w:t>
      </w:r>
      <w:r>
        <w:t>of</w:t>
      </w:r>
      <w:r w:rsidR="005C3191">
        <w:t xml:space="preserve"> </w:t>
      </w:r>
      <w:r>
        <w:t>the</w:t>
      </w:r>
      <w:r w:rsidR="005C3191">
        <w:t xml:space="preserve"> </w:t>
      </w:r>
      <w:r>
        <w:t>UK</w:t>
      </w:r>
      <w:r w:rsidR="005C3191">
        <w:t xml:space="preserve"> </w:t>
      </w:r>
      <w:r>
        <w:t>is</w:t>
      </w:r>
      <w:r w:rsidR="005C3191">
        <w:t xml:space="preserve"> </w:t>
      </w:r>
      <w:r>
        <w:t>going</w:t>
      </w:r>
      <w:r w:rsidR="005C3191">
        <w:t xml:space="preserve"> </w:t>
      </w:r>
      <w:r>
        <w:t>to</w:t>
      </w:r>
      <w:r w:rsidR="005C3191">
        <w:t xml:space="preserve"> </w:t>
      </w:r>
      <w:r>
        <w:t>be</w:t>
      </w:r>
      <w:r w:rsidR="005C3191">
        <w:t xml:space="preserve"> </w:t>
      </w:r>
      <w:r>
        <w:t>a</w:t>
      </w:r>
      <w:r w:rsidR="005C3191">
        <w:t xml:space="preserve"> </w:t>
      </w:r>
      <w:r>
        <w:t>tax</w:t>
      </w:r>
      <w:r w:rsidR="005C3191">
        <w:t xml:space="preserve"> </w:t>
      </w:r>
      <w:r>
        <w:t>haven</w:t>
      </w:r>
      <w:r w:rsidR="005C3191">
        <w:t xml:space="preserve"> </w:t>
      </w:r>
      <w:r>
        <w:t>anyway.</w:t>
      </w:r>
    </w:p>
    <w:p w:rsidR="00A556CD" w:rsidP="00A556CD">
      <w:pPr>
        <w:pStyle w:val="Question"/>
      </w:pPr>
      <w:sdt>
        <w:sdtPr>
          <w:alias w:val="Member"/>
          <w:tag w:val="&lt;Member mnisId='4136' dodsId='62731'&gt;"/>
          <w:id w:val="-53010198"/>
          <w:placeholder>
            <w:docPart w:val="DefaultPlaceholder_1082065158"/>
          </w:placeholder>
          <w:richText/>
        </w:sdtPr>
        <w:sdtContent>
          <w:r w:rsidRPr="00A556CD">
            <w:rPr>
              <w:b/>
            </w:rPr>
            <w:t>Nigel</w:t>
          </w:r>
          <w:r w:rsidR="005C3191">
            <w:rPr>
              <w:b/>
            </w:rPr>
            <w:t xml:space="preserve"> </w:t>
          </w:r>
          <w:r w:rsidRPr="00A556CD">
            <w:rPr>
              <w:b/>
            </w:rPr>
            <w:t>Mills:</w:t>
          </w:r>
        </w:sdtContent>
      </w:sdt>
      <w:r w:rsidR="005C3191">
        <w:t xml:space="preserve"> </w:t>
      </w:r>
      <w:r>
        <w:t>Finally,</w:t>
      </w:r>
      <w:r w:rsidR="005C3191">
        <w:t xml:space="preserve"> </w:t>
      </w:r>
      <w:r>
        <w:t>Tim,</w:t>
      </w:r>
      <w:r w:rsidR="005C3191">
        <w:t xml:space="preserve"> </w:t>
      </w:r>
      <w:r>
        <w:t>I</w:t>
      </w:r>
      <w:r w:rsidR="005C3191">
        <w:t xml:space="preserve"> </w:t>
      </w:r>
      <w:r>
        <w:t>presume</w:t>
      </w:r>
      <w:r w:rsidR="005C3191">
        <w:t xml:space="preserve"> </w:t>
      </w:r>
      <w:r>
        <w:t>you</w:t>
      </w:r>
      <w:r w:rsidR="005C3191">
        <w:t xml:space="preserve"> </w:t>
      </w:r>
      <w:r>
        <w:t>can</w:t>
      </w:r>
      <w:r w:rsidR="005C3191">
        <w:t xml:space="preserve"> </w:t>
      </w:r>
      <w:r>
        <w:t>reassure</w:t>
      </w:r>
      <w:r w:rsidR="005C3191">
        <w:t xml:space="preserve"> </w:t>
      </w:r>
      <w:r>
        <w:t>us</w:t>
      </w:r>
      <w:r w:rsidR="005C3191">
        <w:t xml:space="preserve"> </w:t>
      </w:r>
      <w:r>
        <w:t>that,</w:t>
      </w:r>
      <w:r w:rsidR="005C3191">
        <w:t xml:space="preserve"> </w:t>
      </w:r>
      <w:r>
        <w:t>whatever</w:t>
      </w:r>
      <w:r w:rsidR="005C3191">
        <w:t xml:space="preserve"> </w:t>
      </w:r>
      <w:r>
        <w:t>happens</w:t>
      </w:r>
      <w:r w:rsidR="005C3191">
        <w:t xml:space="preserve"> </w:t>
      </w:r>
      <w:r>
        <w:t>on</w:t>
      </w:r>
      <w:r w:rsidR="005C3191">
        <w:t xml:space="preserve"> </w:t>
      </w:r>
      <w:r>
        <w:t>1</w:t>
      </w:r>
      <w:r w:rsidR="005C3191">
        <w:t xml:space="preserve"> </w:t>
      </w:r>
      <w:r>
        <w:t>January,</w:t>
      </w:r>
      <w:r w:rsidR="005C3191">
        <w:t xml:space="preserve"> </w:t>
      </w:r>
      <w:r>
        <w:t>Dover</w:t>
      </w:r>
      <w:r w:rsidR="005C3191">
        <w:t xml:space="preserve"> </w:t>
      </w:r>
      <w:r>
        <w:t>will</w:t>
      </w:r>
      <w:r w:rsidR="005C3191">
        <w:t xml:space="preserve"> </w:t>
      </w:r>
      <w:r>
        <w:t>be</w:t>
      </w:r>
      <w:r w:rsidR="005C3191">
        <w:t xml:space="preserve"> </w:t>
      </w:r>
      <w:r>
        <w:t>able</w:t>
      </w:r>
      <w:r w:rsidR="005C3191">
        <w:t xml:space="preserve"> </w:t>
      </w:r>
      <w:r>
        <w:t>to</w:t>
      </w:r>
      <w:r w:rsidR="005C3191">
        <w:t xml:space="preserve"> </w:t>
      </w:r>
      <w:r>
        <w:t>cope</w:t>
      </w:r>
      <w:r w:rsidR="005C3191">
        <w:t xml:space="preserve"> </w:t>
      </w:r>
      <w:r>
        <w:t>and</w:t>
      </w:r>
      <w:r w:rsidR="005C3191">
        <w:t xml:space="preserve"> </w:t>
      </w:r>
      <w:r>
        <w:t>that</w:t>
      </w:r>
      <w:r w:rsidR="005C3191">
        <w:t xml:space="preserve"> </w:t>
      </w:r>
      <w:r>
        <w:t>I</w:t>
      </w:r>
      <w:r w:rsidR="005C3191">
        <w:t xml:space="preserve"> </w:t>
      </w:r>
      <w:r>
        <w:t>should</w:t>
      </w:r>
      <w:r w:rsidR="005C3191">
        <w:t xml:space="preserve"> </w:t>
      </w:r>
      <w:r>
        <w:t>not</w:t>
      </w:r>
      <w:r w:rsidR="005C3191">
        <w:t xml:space="preserve"> </w:t>
      </w:r>
      <w:r>
        <w:t>be</w:t>
      </w:r>
      <w:r w:rsidR="005C3191">
        <w:t xml:space="preserve"> </w:t>
      </w:r>
      <w:r>
        <w:t>looking</w:t>
      </w:r>
      <w:r w:rsidR="005C3191">
        <w:t xml:space="preserve"> </w:t>
      </w:r>
      <w:r>
        <w:t>to</w:t>
      </w:r>
      <w:r w:rsidR="005C3191">
        <w:t xml:space="preserve"> </w:t>
      </w:r>
      <w:r>
        <w:t>use</w:t>
      </w:r>
      <w:r w:rsidR="005C3191">
        <w:t xml:space="preserve"> </w:t>
      </w:r>
      <w:r>
        <w:t>a</w:t>
      </w:r>
      <w:r w:rsidR="005C3191">
        <w:t xml:space="preserve"> </w:t>
      </w:r>
      <w:r>
        <w:t>different</w:t>
      </w:r>
      <w:r w:rsidR="005C3191">
        <w:t xml:space="preserve"> </w:t>
      </w:r>
      <w:r>
        <w:t>port</w:t>
      </w:r>
      <w:r w:rsidR="008B7A3E">
        <w:t>.</w:t>
      </w:r>
      <w:r w:rsidR="005C3191">
        <w:t xml:space="preserve"> </w:t>
      </w:r>
      <w:r>
        <w:t>Dover</w:t>
      </w:r>
      <w:r w:rsidR="005C3191">
        <w:t xml:space="preserve"> </w:t>
      </w:r>
      <w:r>
        <w:t>will</w:t>
      </w:r>
      <w:r w:rsidR="005C3191">
        <w:t xml:space="preserve"> </w:t>
      </w:r>
      <w:r>
        <w:t>still,</w:t>
      </w:r>
      <w:r w:rsidR="005C3191">
        <w:t xml:space="preserve"> </w:t>
      </w:r>
      <w:r>
        <w:t>presumably,</w:t>
      </w:r>
      <w:r w:rsidR="005C3191">
        <w:t xml:space="preserve"> </w:t>
      </w:r>
      <w:r>
        <w:t>in</w:t>
      </w:r>
      <w:r w:rsidR="005C3191">
        <w:t xml:space="preserve"> </w:t>
      </w:r>
      <w:r>
        <w:t>your</w:t>
      </w:r>
      <w:r w:rsidR="005C3191">
        <w:t xml:space="preserve"> </w:t>
      </w:r>
      <w:r>
        <w:t>view,</w:t>
      </w:r>
      <w:r w:rsidR="005C3191">
        <w:t xml:space="preserve"> </w:t>
      </w:r>
      <w:r>
        <w:t>be</w:t>
      </w:r>
      <w:r w:rsidR="005C3191">
        <w:t xml:space="preserve"> </w:t>
      </w:r>
      <w:r>
        <w:t>the</w:t>
      </w:r>
      <w:r w:rsidR="005C3191">
        <w:t xml:space="preserve"> </w:t>
      </w:r>
      <w:r>
        <w:t>best</w:t>
      </w:r>
      <w:r w:rsidR="005C3191">
        <w:t xml:space="preserve"> </w:t>
      </w:r>
      <w:r>
        <w:t>gateway</w:t>
      </w:r>
      <w:r w:rsidR="005C3191">
        <w:t xml:space="preserve"> </w:t>
      </w:r>
      <w:r>
        <w:t>to</w:t>
      </w:r>
      <w:r w:rsidR="005C3191">
        <w:t xml:space="preserve"> </w:t>
      </w:r>
      <w:r>
        <w:t>the</w:t>
      </w:r>
      <w:r w:rsidR="005C3191">
        <w:t xml:space="preserve"> </w:t>
      </w:r>
      <w:r>
        <w:t>UK,</w:t>
      </w:r>
      <w:r w:rsidR="005C3191">
        <w:t xml:space="preserve"> </w:t>
      </w:r>
      <w:r>
        <w:t>will</w:t>
      </w:r>
      <w:r w:rsidR="005C3191">
        <w:t xml:space="preserve"> </w:t>
      </w:r>
      <w:r>
        <w:t>it?</w:t>
      </w:r>
    </w:p>
    <w:p w:rsidR="00A556CD" w:rsidP="00A556CD">
      <w:pPr>
        <w:pStyle w:val="Answer"/>
      </w:pPr>
      <w:sdt>
        <w:sdtPr>
          <w:alias w:val="Witness"/>
          <w:id w:val="-756670784"/>
          <w:placeholder>
            <w:docPart w:val="DefaultPlaceholder_1082065158"/>
          </w:placeholder>
          <w:richText/>
        </w:sdtPr>
        <w:sdtContent>
          <w:r w:rsidRPr="008B7A3E" w:rsidR="008B7A3E">
            <w:rPr>
              <w:b/>
              <w:i/>
            </w:rPr>
            <w:t>Tim</w:t>
          </w:r>
          <w:r w:rsidR="005C3191">
            <w:rPr>
              <w:b/>
              <w:i/>
            </w:rPr>
            <w:t xml:space="preserve"> </w:t>
          </w:r>
          <w:r w:rsidRPr="008B7A3E" w:rsidR="008B7A3E">
            <w:rPr>
              <w:b/>
              <w:i/>
            </w:rPr>
            <w:t>Reardon:</w:t>
          </w:r>
        </w:sdtContent>
      </w:sdt>
      <w:r w:rsidR="005C3191">
        <w:t xml:space="preserve"> </w:t>
      </w:r>
      <w:r>
        <w:t>Why</w:t>
      </w:r>
      <w:r w:rsidR="005C3191">
        <w:t xml:space="preserve"> </w:t>
      </w:r>
      <w:r>
        <w:t>would</w:t>
      </w:r>
      <w:r w:rsidR="005C3191">
        <w:t xml:space="preserve"> </w:t>
      </w:r>
      <w:r>
        <w:t>you</w:t>
      </w:r>
      <w:r w:rsidR="005C3191">
        <w:t xml:space="preserve"> </w:t>
      </w:r>
      <w:r>
        <w:t>want</w:t>
      </w:r>
      <w:r w:rsidR="005C3191">
        <w:t xml:space="preserve"> </w:t>
      </w:r>
      <w:r>
        <w:t>to</w:t>
      </w:r>
      <w:r w:rsidR="005C3191">
        <w:t xml:space="preserve"> </w:t>
      </w:r>
      <w:r>
        <w:t>use</w:t>
      </w:r>
      <w:r w:rsidR="005C3191">
        <w:t xml:space="preserve"> </w:t>
      </w:r>
      <w:r>
        <w:t>a</w:t>
      </w:r>
      <w:r w:rsidR="005C3191">
        <w:t xml:space="preserve"> </w:t>
      </w:r>
      <w:r>
        <w:t>different</w:t>
      </w:r>
      <w:r w:rsidR="005C3191">
        <w:t xml:space="preserve"> </w:t>
      </w:r>
      <w:r>
        <w:t>port</w:t>
      </w:r>
      <w:r w:rsidR="005C3191">
        <w:t xml:space="preserve"> </w:t>
      </w:r>
      <w:r>
        <w:t>when</w:t>
      </w:r>
      <w:r w:rsidR="005C3191">
        <w:t xml:space="preserve"> </w:t>
      </w:r>
      <w:r>
        <w:t>you</w:t>
      </w:r>
      <w:r w:rsidR="005C3191">
        <w:t xml:space="preserve"> </w:t>
      </w:r>
      <w:r>
        <w:t>can</w:t>
      </w:r>
      <w:r w:rsidR="005C3191">
        <w:t xml:space="preserve"> </w:t>
      </w:r>
      <w:r>
        <w:t>use</w:t>
      </w:r>
      <w:r w:rsidR="005C3191">
        <w:t xml:space="preserve"> </w:t>
      </w:r>
      <w:r>
        <w:t>mine</w:t>
      </w:r>
      <w:r w:rsidR="008B7A3E">
        <w:t>?</w:t>
      </w:r>
      <w:r w:rsidR="005C3191">
        <w:t xml:space="preserve"> </w:t>
      </w:r>
      <w:r>
        <w:t>Dover</w:t>
      </w:r>
      <w:r w:rsidR="005C3191">
        <w:t xml:space="preserve"> </w:t>
      </w:r>
      <w:r>
        <w:t>will</w:t>
      </w:r>
      <w:r w:rsidR="005C3191">
        <w:t xml:space="preserve"> </w:t>
      </w:r>
      <w:r>
        <w:t>be</w:t>
      </w:r>
      <w:r w:rsidR="005C3191">
        <w:t xml:space="preserve"> </w:t>
      </w:r>
      <w:r>
        <w:t>here</w:t>
      </w:r>
      <w:r w:rsidR="005C3191">
        <w:t xml:space="preserve"> </w:t>
      </w:r>
      <w:r>
        <w:t>on</w:t>
      </w:r>
      <w:r w:rsidR="005C3191">
        <w:t xml:space="preserve"> </w:t>
      </w:r>
      <w:r>
        <w:t>1</w:t>
      </w:r>
      <w:r w:rsidR="005C3191">
        <w:t xml:space="preserve"> </w:t>
      </w:r>
      <w:r>
        <w:t>January</w:t>
      </w:r>
      <w:r w:rsidR="005C3191">
        <w:t xml:space="preserve"> </w:t>
      </w:r>
      <w:r w:rsidR="00EE64BF">
        <w:t>and</w:t>
      </w:r>
      <w:r w:rsidR="005C3191">
        <w:t xml:space="preserve"> </w:t>
      </w:r>
      <w:r w:rsidR="00EE64BF">
        <w:t>o</w:t>
      </w:r>
      <w:r>
        <w:t>n</w:t>
      </w:r>
      <w:r w:rsidR="005C3191">
        <w:t xml:space="preserve"> </w:t>
      </w:r>
      <w:r>
        <w:t>1</w:t>
      </w:r>
      <w:r w:rsidR="005C3191">
        <w:t xml:space="preserve"> </w:t>
      </w:r>
      <w:r>
        <w:t>July,</w:t>
      </w:r>
      <w:r w:rsidR="005C3191">
        <w:t xml:space="preserve"> </w:t>
      </w:r>
      <w:r>
        <w:t>open</w:t>
      </w:r>
      <w:r w:rsidR="005C3191">
        <w:t xml:space="preserve"> </w:t>
      </w:r>
      <w:r>
        <w:t>for</w:t>
      </w:r>
      <w:r w:rsidR="005C3191">
        <w:t xml:space="preserve"> </w:t>
      </w:r>
      <w:r>
        <w:t>its</w:t>
      </w:r>
      <w:r w:rsidR="005C3191">
        <w:t xml:space="preserve"> </w:t>
      </w:r>
      <w:r>
        <w:t>customers</w:t>
      </w:r>
      <w:r w:rsidR="00EE64BF">
        <w:t>,</w:t>
      </w:r>
      <w:r w:rsidR="005C3191">
        <w:t xml:space="preserve"> </w:t>
      </w:r>
      <w:r>
        <w:t>as</w:t>
      </w:r>
      <w:r w:rsidR="005C3191">
        <w:t xml:space="preserve"> </w:t>
      </w:r>
      <w:r>
        <w:t>always,</w:t>
      </w:r>
      <w:r w:rsidR="005C3191">
        <w:t xml:space="preserve"> </w:t>
      </w:r>
      <w:r>
        <w:t>and</w:t>
      </w:r>
      <w:r w:rsidR="005C3191">
        <w:t xml:space="preserve"> </w:t>
      </w:r>
      <w:r>
        <w:t>absolutely</w:t>
      </w:r>
      <w:r w:rsidR="005C3191">
        <w:t xml:space="preserve"> </w:t>
      </w:r>
      <w:r>
        <w:t>committed</w:t>
      </w:r>
      <w:r w:rsidR="005C3191">
        <w:t xml:space="preserve"> </w:t>
      </w:r>
      <w:r>
        <w:t>to</w:t>
      </w:r>
      <w:r w:rsidR="005C3191">
        <w:t xml:space="preserve"> </w:t>
      </w:r>
      <w:r>
        <w:t>getting</w:t>
      </w:r>
      <w:r w:rsidR="005C3191">
        <w:t xml:space="preserve"> </w:t>
      </w:r>
      <w:r>
        <w:t>those</w:t>
      </w:r>
      <w:r w:rsidR="005C3191">
        <w:t xml:space="preserve"> </w:t>
      </w:r>
      <w:r>
        <w:t>lorries</w:t>
      </w:r>
      <w:r w:rsidR="005C3191">
        <w:t xml:space="preserve"> </w:t>
      </w:r>
      <w:r>
        <w:t>through</w:t>
      </w:r>
      <w:r w:rsidR="005C3191">
        <w:t xml:space="preserve"> </w:t>
      </w:r>
      <w:r>
        <w:t>without</w:t>
      </w:r>
      <w:r w:rsidR="005C3191">
        <w:t xml:space="preserve"> </w:t>
      </w:r>
      <w:r>
        <w:t>any</w:t>
      </w:r>
      <w:r w:rsidR="005C3191">
        <w:t xml:space="preserve"> </w:t>
      </w:r>
      <w:r>
        <w:t>trouble.</w:t>
      </w:r>
    </w:p>
    <w:p w:rsidR="00A556CD" w:rsidRPr="00C36FD8" w:rsidP="00A556CD">
      <w:pPr>
        <w:pStyle w:val="Question"/>
      </w:pPr>
      <w:sdt>
        <w:sdtPr>
          <w:alias w:val="Member"/>
          <w:tag w:val="&lt;Member mnisId='4136' dodsId='62731'&gt;"/>
          <w:id w:val="629295598"/>
          <w:placeholder>
            <w:docPart w:val="DefaultPlaceholder_1082065158"/>
          </w:placeholder>
          <w:richText/>
        </w:sdtPr>
        <w:sdtContent>
          <w:r w:rsidRPr="00A556CD">
            <w:rPr>
              <w:b/>
            </w:rPr>
            <w:t>Nigel</w:t>
          </w:r>
          <w:r w:rsidR="005C3191">
            <w:rPr>
              <w:b/>
            </w:rPr>
            <w:t xml:space="preserve"> </w:t>
          </w:r>
          <w:r w:rsidRPr="00A556CD">
            <w:rPr>
              <w:b/>
            </w:rPr>
            <w:t>Mills:</w:t>
          </w:r>
        </w:sdtContent>
      </w:sdt>
      <w:r w:rsidR="005C3191">
        <w:t xml:space="preserve"> </w:t>
      </w:r>
      <w:r>
        <w:t>Is</w:t>
      </w:r>
      <w:r w:rsidR="005C3191">
        <w:t xml:space="preserve"> </w:t>
      </w:r>
      <w:r>
        <w:t>1</w:t>
      </w:r>
      <w:r w:rsidR="005C3191">
        <w:t xml:space="preserve"> </w:t>
      </w:r>
      <w:r>
        <w:t>January</w:t>
      </w:r>
      <w:r w:rsidR="005C3191">
        <w:t xml:space="preserve"> </w:t>
      </w:r>
      <w:r>
        <w:t>a</w:t>
      </w:r>
      <w:r w:rsidR="005C3191">
        <w:t xml:space="preserve"> </w:t>
      </w:r>
      <w:r>
        <w:t>good</w:t>
      </w:r>
      <w:r w:rsidR="005C3191">
        <w:t xml:space="preserve"> </w:t>
      </w:r>
      <w:r>
        <w:t>day</w:t>
      </w:r>
      <w:r w:rsidR="005C3191">
        <w:t xml:space="preserve"> </w:t>
      </w:r>
      <w:r>
        <w:t>to</w:t>
      </w:r>
      <w:r w:rsidR="005C3191">
        <w:t xml:space="preserve"> </w:t>
      </w:r>
      <w:r>
        <w:t>make</w:t>
      </w:r>
      <w:r w:rsidR="005C3191">
        <w:t xml:space="preserve"> </w:t>
      </w:r>
      <w:r>
        <w:t>a</w:t>
      </w:r>
      <w:r w:rsidR="005C3191">
        <w:t xml:space="preserve"> </w:t>
      </w:r>
      <w:r>
        <w:t>change</w:t>
      </w:r>
      <w:r w:rsidR="008B7A3E">
        <w:t>?</w:t>
      </w:r>
      <w:r w:rsidR="005C3191">
        <w:t xml:space="preserve"> </w:t>
      </w:r>
      <w:r>
        <w:t>It</w:t>
      </w:r>
      <w:r w:rsidR="005C3191">
        <w:t xml:space="preserve"> </w:t>
      </w:r>
      <w:r>
        <w:t>seems</w:t>
      </w:r>
      <w:r w:rsidR="005C3191">
        <w:t xml:space="preserve"> </w:t>
      </w:r>
      <w:r>
        <w:t>that</w:t>
      </w:r>
      <w:r w:rsidR="005C3191">
        <w:t xml:space="preserve"> </w:t>
      </w:r>
      <w:r>
        <w:t>not</w:t>
      </w:r>
      <w:r w:rsidR="005C3191">
        <w:t xml:space="preserve"> </w:t>
      </w:r>
      <w:r>
        <w:t>much</w:t>
      </w:r>
      <w:r w:rsidR="005C3191">
        <w:t xml:space="preserve"> </w:t>
      </w:r>
      <w:r>
        <w:t>happens</w:t>
      </w:r>
      <w:r w:rsidR="005C3191">
        <w:t xml:space="preserve"> </w:t>
      </w:r>
      <w:r>
        <w:t>in</w:t>
      </w:r>
      <w:r w:rsidR="005C3191">
        <w:t xml:space="preserve"> </w:t>
      </w:r>
      <w:r>
        <w:t>the</w:t>
      </w:r>
      <w:r w:rsidR="005C3191">
        <w:t xml:space="preserve"> </w:t>
      </w:r>
      <w:r>
        <w:t>world</w:t>
      </w:r>
      <w:r w:rsidR="005C3191">
        <w:t xml:space="preserve"> </w:t>
      </w:r>
      <w:r w:rsidRPr="00C36FD8">
        <w:t>between</w:t>
      </w:r>
      <w:r w:rsidRPr="00C36FD8" w:rsidR="005C3191">
        <w:t xml:space="preserve"> </w:t>
      </w:r>
      <w:r w:rsidRPr="00C36FD8">
        <w:t>24</w:t>
      </w:r>
      <w:r w:rsidRPr="00C36FD8" w:rsidR="005C3191">
        <w:t xml:space="preserve"> </w:t>
      </w:r>
      <w:r w:rsidRPr="00C36FD8">
        <w:t>December</w:t>
      </w:r>
      <w:r w:rsidRPr="00C36FD8" w:rsidR="005C3191">
        <w:t xml:space="preserve"> </w:t>
      </w:r>
      <w:r w:rsidRPr="00C36FD8">
        <w:t>and</w:t>
      </w:r>
      <w:r w:rsidRPr="00C36FD8" w:rsidR="005C3191">
        <w:t xml:space="preserve"> </w:t>
      </w:r>
      <w:r w:rsidRPr="00C36FD8">
        <w:t>2</w:t>
      </w:r>
      <w:r w:rsidRPr="00C36FD8" w:rsidR="005C3191">
        <w:t xml:space="preserve"> </w:t>
      </w:r>
      <w:r w:rsidRPr="00C36FD8">
        <w:t>January</w:t>
      </w:r>
      <w:r w:rsidRPr="00C36FD8" w:rsidR="008B7A3E">
        <w:t>.</w:t>
      </w:r>
      <w:r w:rsidRPr="00C36FD8" w:rsidR="005C3191">
        <w:t xml:space="preserve"> </w:t>
      </w:r>
      <w:r w:rsidRPr="00C36FD8">
        <w:t>Is</w:t>
      </w:r>
      <w:r w:rsidRPr="00C36FD8" w:rsidR="005C3191">
        <w:t xml:space="preserve"> </w:t>
      </w:r>
      <w:r w:rsidRPr="00C36FD8">
        <w:t>it</w:t>
      </w:r>
      <w:r w:rsidRPr="00C36FD8" w:rsidR="005C3191">
        <w:t xml:space="preserve"> </w:t>
      </w:r>
      <w:r w:rsidRPr="00C36FD8">
        <w:t>a</w:t>
      </w:r>
      <w:r w:rsidRPr="00C36FD8" w:rsidR="005C3191">
        <w:t xml:space="preserve"> </w:t>
      </w:r>
      <w:r w:rsidRPr="00C36FD8">
        <w:t>good</w:t>
      </w:r>
      <w:r w:rsidRPr="00C36FD8" w:rsidR="005C3191">
        <w:t xml:space="preserve"> </w:t>
      </w:r>
      <w:r w:rsidRPr="00C36FD8">
        <w:t>time</w:t>
      </w:r>
      <w:r w:rsidRPr="00C36FD8" w:rsidR="005C3191">
        <w:t xml:space="preserve"> </w:t>
      </w:r>
      <w:r w:rsidRPr="00C36FD8">
        <w:t>to</w:t>
      </w:r>
      <w:r w:rsidRPr="00C36FD8" w:rsidR="005C3191">
        <w:t xml:space="preserve"> </w:t>
      </w:r>
      <w:r w:rsidRPr="00C36FD8">
        <w:t>build</w:t>
      </w:r>
      <w:r w:rsidRPr="00C36FD8" w:rsidR="005C3191">
        <w:t xml:space="preserve"> </w:t>
      </w:r>
      <w:r w:rsidRPr="00C36FD8">
        <w:t>some</w:t>
      </w:r>
      <w:r w:rsidRPr="00C36FD8" w:rsidR="005C3191">
        <w:t xml:space="preserve"> </w:t>
      </w:r>
      <w:r w:rsidRPr="00C36FD8">
        <w:t>new</w:t>
      </w:r>
      <w:r w:rsidRPr="00C36FD8" w:rsidR="005C3191">
        <w:t xml:space="preserve"> </w:t>
      </w:r>
      <w:r w:rsidRPr="00C36FD8">
        <w:t>lanes,</w:t>
      </w:r>
      <w:r w:rsidRPr="00C36FD8" w:rsidR="005C3191">
        <w:t xml:space="preserve"> </w:t>
      </w:r>
      <w:r w:rsidRPr="00C36FD8">
        <w:t>put</w:t>
      </w:r>
      <w:r w:rsidRPr="00C36FD8" w:rsidR="005C3191">
        <w:t xml:space="preserve"> </w:t>
      </w:r>
      <w:r w:rsidRPr="00C36FD8">
        <w:t>some</w:t>
      </w:r>
      <w:r w:rsidRPr="00C36FD8" w:rsidR="005C3191">
        <w:t xml:space="preserve"> </w:t>
      </w:r>
      <w:r w:rsidRPr="00C36FD8">
        <w:t>new</w:t>
      </w:r>
      <w:r w:rsidRPr="00C36FD8" w:rsidR="005C3191">
        <w:t xml:space="preserve"> </w:t>
      </w:r>
      <w:r w:rsidRPr="00C36FD8">
        <w:t>signs</w:t>
      </w:r>
      <w:r w:rsidRPr="00C36FD8" w:rsidR="005C3191">
        <w:t xml:space="preserve"> </w:t>
      </w:r>
      <w:r w:rsidRPr="00C36FD8">
        <w:t>up</w:t>
      </w:r>
      <w:r w:rsidRPr="00C36FD8" w:rsidR="005C3191">
        <w:t xml:space="preserve"> </w:t>
      </w:r>
      <w:r w:rsidRPr="00C36FD8">
        <w:t>and</w:t>
      </w:r>
      <w:r w:rsidRPr="00C36FD8" w:rsidR="005C3191">
        <w:t xml:space="preserve"> </w:t>
      </w:r>
      <w:r w:rsidRPr="00C36FD8">
        <w:t>have</w:t>
      </w:r>
      <w:r w:rsidRPr="00C36FD8" w:rsidR="005C3191">
        <w:t xml:space="preserve"> </w:t>
      </w:r>
      <w:r w:rsidRPr="00C36FD8">
        <w:t>a</w:t>
      </w:r>
      <w:r w:rsidRPr="00C36FD8" w:rsidR="005C3191">
        <w:t xml:space="preserve"> </w:t>
      </w:r>
      <w:r w:rsidRPr="00C36FD8">
        <w:t>new</w:t>
      </w:r>
      <w:r w:rsidRPr="00C36FD8" w:rsidR="005C3191">
        <w:t xml:space="preserve"> </w:t>
      </w:r>
      <w:r w:rsidRPr="00C36FD8">
        <w:t>process</w:t>
      </w:r>
      <w:r w:rsidRPr="00C36FD8" w:rsidR="005C3191">
        <w:t xml:space="preserve"> </w:t>
      </w:r>
      <w:r w:rsidRPr="00C36FD8">
        <w:t>ready,</w:t>
      </w:r>
      <w:r w:rsidRPr="00C36FD8" w:rsidR="005C3191">
        <w:t xml:space="preserve"> </w:t>
      </w:r>
      <w:r w:rsidRPr="00C36FD8">
        <w:t>or</w:t>
      </w:r>
      <w:r w:rsidRPr="00C36FD8" w:rsidR="005C3191">
        <w:t xml:space="preserve"> </w:t>
      </w:r>
      <w:r w:rsidRPr="00C36FD8">
        <w:t>is</w:t>
      </w:r>
      <w:r w:rsidRPr="00C36FD8" w:rsidR="005C3191">
        <w:t xml:space="preserve"> </w:t>
      </w:r>
      <w:r w:rsidRPr="00C36FD8">
        <w:t>it</w:t>
      </w:r>
      <w:r w:rsidRPr="00C36FD8" w:rsidR="005C3191">
        <w:t xml:space="preserve"> </w:t>
      </w:r>
      <w:r w:rsidRPr="00C36FD8">
        <w:t>a</w:t>
      </w:r>
      <w:r w:rsidRPr="00C36FD8" w:rsidR="005C3191">
        <w:t xml:space="preserve"> </w:t>
      </w:r>
      <w:r w:rsidRPr="00C36FD8">
        <w:t>nightmarish</w:t>
      </w:r>
      <w:r w:rsidRPr="00C36FD8" w:rsidR="005C3191">
        <w:t xml:space="preserve"> </w:t>
      </w:r>
      <w:r w:rsidRPr="00C36FD8">
        <w:t>time</w:t>
      </w:r>
      <w:r w:rsidRPr="00C36FD8" w:rsidR="005C3191">
        <w:t xml:space="preserve"> </w:t>
      </w:r>
      <w:r w:rsidRPr="00C36FD8">
        <w:t>to</w:t>
      </w:r>
      <w:r w:rsidRPr="00C36FD8" w:rsidR="005C3191">
        <w:t xml:space="preserve"> </w:t>
      </w:r>
      <w:r w:rsidRPr="00C36FD8">
        <w:t>do</w:t>
      </w:r>
      <w:r w:rsidRPr="00C36FD8" w:rsidR="005C3191">
        <w:t xml:space="preserve"> </w:t>
      </w:r>
      <w:r w:rsidRPr="00C36FD8">
        <w:t>it?</w:t>
      </w:r>
    </w:p>
    <w:p w:rsidR="00EE64BF" w:rsidP="00A556CD">
      <w:pPr>
        <w:pStyle w:val="Answer"/>
      </w:pPr>
      <w:sdt>
        <w:sdtPr>
          <w:alias w:val="Witness"/>
          <w:id w:val="821166102"/>
          <w:placeholder>
            <w:docPart w:val="DefaultPlaceholder_1082065158"/>
          </w:placeholder>
          <w:richText/>
        </w:sdtPr>
        <w:sdtContent>
          <w:r w:rsidRPr="00C36FD8" w:rsidR="008B7A3E">
            <w:rPr>
              <w:b/>
              <w:i/>
            </w:rPr>
            <w:t>Tim</w:t>
          </w:r>
          <w:r w:rsidRPr="00C36FD8" w:rsidR="005C3191">
            <w:rPr>
              <w:b/>
              <w:i/>
            </w:rPr>
            <w:t xml:space="preserve"> </w:t>
          </w:r>
          <w:r w:rsidRPr="00C36FD8" w:rsidR="008B7A3E">
            <w:rPr>
              <w:b/>
              <w:i/>
            </w:rPr>
            <w:t>Reardon:</w:t>
          </w:r>
        </w:sdtContent>
      </w:sdt>
      <w:r w:rsidRPr="00C36FD8" w:rsidR="005C3191">
        <w:t xml:space="preserve"> </w:t>
      </w:r>
      <w:r w:rsidRPr="00C36FD8" w:rsidR="00A556CD">
        <w:t>The</w:t>
      </w:r>
      <w:r w:rsidRPr="00C36FD8" w:rsidR="005C3191">
        <w:t xml:space="preserve"> </w:t>
      </w:r>
      <w:r w:rsidRPr="00C36FD8" w:rsidR="00A556CD">
        <w:t>Port</w:t>
      </w:r>
      <w:r w:rsidRPr="00C36FD8" w:rsidR="005C3191">
        <w:t xml:space="preserve"> </w:t>
      </w:r>
      <w:r w:rsidRPr="00C36FD8" w:rsidR="00A556CD">
        <w:t>of</w:t>
      </w:r>
      <w:r w:rsidRPr="00C36FD8" w:rsidR="005C3191">
        <w:t xml:space="preserve"> </w:t>
      </w:r>
      <w:r w:rsidRPr="00C36FD8" w:rsidR="00A556CD">
        <w:t>Dover</w:t>
      </w:r>
      <w:r w:rsidRPr="00C36FD8" w:rsidR="005C3191">
        <w:t xml:space="preserve"> </w:t>
      </w:r>
      <w:r w:rsidRPr="00C36FD8" w:rsidR="00A556CD">
        <w:t>is</w:t>
      </w:r>
      <w:r w:rsidRPr="00C36FD8" w:rsidR="005C3191">
        <w:t xml:space="preserve"> </w:t>
      </w:r>
      <w:r w:rsidRPr="00C36FD8" w:rsidR="00A556CD">
        <w:t>open</w:t>
      </w:r>
      <w:r w:rsidRPr="00C36FD8" w:rsidR="005C3191">
        <w:t xml:space="preserve"> </w:t>
      </w:r>
      <w:r w:rsidRPr="00C36FD8" w:rsidR="00A556CD">
        <w:t>every</w:t>
      </w:r>
      <w:r w:rsidRPr="00C36FD8" w:rsidR="005C3191">
        <w:t xml:space="preserve"> </w:t>
      </w:r>
      <w:r w:rsidRPr="00C36FD8" w:rsidR="00A556CD">
        <w:t>single</w:t>
      </w:r>
      <w:r w:rsidRPr="00C36FD8" w:rsidR="005C3191">
        <w:t xml:space="preserve"> </w:t>
      </w:r>
      <w:r w:rsidRPr="00C36FD8" w:rsidR="00A556CD">
        <w:t>day</w:t>
      </w:r>
      <w:r w:rsidRPr="00C36FD8" w:rsidR="005C3191">
        <w:t xml:space="preserve"> </w:t>
      </w:r>
      <w:r w:rsidRPr="00C36FD8" w:rsidR="00A556CD">
        <w:t>of</w:t>
      </w:r>
      <w:r w:rsidRPr="00C36FD8" w:rsidR="005C3191">
        <w:t xml:space="preserve"> </w:t>
      </w:r>
      <w:r w:rsidRPr="00C36FD8" w:rsidR="00A556CD">
        <w:t>the</w:t>
      </w:r>
      <w:r w:rsidRPr="00C36FD8" w:rsidR="005C3191">
        <w:t xml:space="preserve"> </w:t>
      </w:r>
      <w:r w:rsidRPr="00C36FD8" w:rsidR="00A556CD">
        <w:t>year,</w:t>
      </w:r>
      <w:r w:rsidRPr="00C36FD8" w:rsidR="005C3191">
        <w:t xml:space="preserve"> </w:t>
      </w:r>
      <w:r w:rsidRPr="00C36FD8" w:rsidR="00A556CD">
        <w:t>except</w:t>
      </w:r>
      <w:r w:rsidRPr="00C36FD8" w:rsidR="005C3191">
        <w:t xml:space="preserve"> </w:t>
      </w:r>
      <w:r w:rsidRPr="00C36FD8" w:rsidR="00A556CD">
        <w:t>Christmas</w:t>
      </w:r>
      <w:r w:rsidRPr="00C36FD8" w:rsidR="005C3191">
        <w:t xml:space="preserve"> </w:t>
      </w:r>
      <w:r w:rsidRPr="00C36FD8" w:rsidR="00A556CD">
        <w:t>Day</w:t>
      </w:r>
      <w:r w:rsidRPr="00C36FD8" w:rsidR="008B7A3E">
        <w:t>.</w:t>
      </w:r>
      <w:r w:rsidRPr="00C36FD8" w:rsidR="005C3191">
        <w:t xml:space="preserve"> </w:t>
      </w:r>
      <w:r w:rsidRPr="00C36FD8" w:rsidR="00A556CD">
        <w:t>In</w:t>
      </w:r>
      <w:r w:rsidRPr="00C36FD8" w:rsidR="005C3191">
        <w:t xml:space="preserve"> </w:t>
      </w:r>
      <w:r w:rsidRPr="00C36FD8" w:rsidR="00A556CD">
        <w:t>that</w:t>
      </w:r>
      <w:r w:rsidRPr="00C36FD8" w:rsidR="005C3191">
        <w:t xml:space="preserve"> </w:t>
      </w:r>
      <w:r w:rsidRPr="00C36FD8" w:rsidR="00A556CD">
        <w:t>respect,</w:t>
      </w:r>
      <w:r w:rsidRPr="00C36FD8" w:rsidR="005C3191">
        <w:t xml:space="preserve"> </w:t>
      </w:r>
      <w:r w:rsidRPr="00C36FD8" w:rsidR="00A556CD">
        <w:t>it</w:t>
      </w:r>
      <w:r w:rsidRPr="00C36FD8" w:rsidR="005C3191">
        <w:t xml:space="preserve"> </w:t>
      </w:r>
      <w:r w:rsidRPr="00C36FD8" w:rsidR="00A556CD">
        <w:t>is</w:t>
      </w:r>
      <w:r w:rsidRPr="00C36FD8" w:rsidR="005C3191">
        <w:t xml:space="preserve"> </w:t>
      </w:r>
      <w:r w:rsidRPr="00C36FD8" w:rsidR="00A556CD">
        <w:t>not</w:t>
      </w:r>
      <w:r w:rsidRPr="00C36FD8" w:rsidR="005C3191">
        <w:t xml:space="preserve"> </w:t>
      </w:r>
      <w:r w:rsidRPr="00C36FD8" w:rsidR="00A556CD">
        <w:t>going</w:t>
      </w:r>
      <w:r w:rsidRPr="00C36FD8" w:rsidR="005C3191">
        <w:t xml:space="preserve"> </w:t>
      </w:r>
      <w:r w:rsidRPr="00C36FD8" w:rsidR="00A556CD">
        <w:t>to</w:t>
      </w:r>
      <w:r w:rsidRPr="00C36FD8" w:rsidR="005C3191">
        <w:t xml:space="preserve"> </w:t>
      </w:r>
      <w:r w:rsidRPr="00C36FD8" w:rsidR="00A556CD">
        <w:t>make</w:t>
      </w:r>
      <w:r w:rsidRPr="00C36FD8" w:rsidR="005C3191">
        <w:t xml:space="preserve"> </w:t>
      </w:r>
      <w:r w:rsidRPr="00C36FD8" w:rsidR="00A556CD">
        <w:t>any</w:t>
      </w:r>
      <w:r w:rsidRPr="00C36FD8" w:rsidR="005C3191">
        <w:t xml:space="preserve"> </w:t>
      </w:r>
      <w:r w:rsidRPr="00C36FD8" w:rsidR="00A556CD">
        <w:t>difference</w:t>
      </w:r>
      <w:r w:rsidRPr="00C36FD8" w:rsidR="008B7A3E">
        <w:t>.</w:t>
      </w:r>
      <w:r w:rsidRPr="00C36FD8" w:rsidR="005C3191">
        <w:t xml:space="preserve"> </w:t>
      </w:r>
      <w:r w:rsidRPr="00C36FD8" w:rsidR="00A556CD">
        <w:t>Some</w:t>
      </w:r>
      <w:r w:rsidRPr="00C36FD8" w:rsidR="005C3191">
        <w:t xml:space="preserve"> </w:t>
      </w:r>
      <w:r w:rsidRPr="00C36FD8" w:rsidR="00A556CD">
        <w:t>days</w:t>
      </w:r>
      <w:r w:rsidRPr="00C36FD8" w:rsidR="005C3191">
        <w:t xml:space="preserve"> </w:t>
      </w:r>
      <w:r w:rsidRPr="00C36FD8" w:rsidR="00A556CD">
        <w:t>are</w:t>
      </w:r>
      <w:r w:rsidRPr="00C36FD8" w:rsidR="005C3191">
        <w:t xml:space="preserve"> </w:t>
      </w:r>
      <w:r w:rsidRPr="00C36FD8" w:rsidR="00A556CD">
        <w:t>quieter</w:t>
      </w:r>
      <w:r w:rsidRPr="00C36FD8" w:rsidR="005C3191">
        <w:t xml:space="preserve"> </w:t>
      </w:r>
      <w:r w:rsidRPr="00C36FD8" w:rsidR="00A556CD">
        <w:t>than</w:t>
      </w:r>
      <w:r w:rsidRPr="00C36FD8" w:rsidR="005C3191">
        <w:t xml:space="preserve"> </w:t>
      </w:r>
      <w:r w:rsidRPr="00C36FD8" w:rsidR="00A556CD">
        <w:t>others</w:t>
      </w:r>
      <w:r w:rsidRPr="00C36FD8" w:rsidR="008B7A3E">
        <w:t>.</w:t>
      </w:r>
      <w:r w:rsidRPr="00C36FD8" w:rsidR="005C3191">
        <w:t xml:space="preserve"> </w:t>
      </w:r>
      <w:r w:rsidRPr="00C36FD8" w:rsidR="00A556CD">
        <w:t>Naturally,</w:t>
      </w:r>
      <w:r w:rsidRPr="00C36FD8" w:rsidR="005C3191">
        <w:t xml:space="preserve"> </w:t>
      </w:r>
      <w:r w:rsidRPr="00C36FD8" w:rsidR="00A556CD">
        <w:t>weekends</w:t>
      </w:r>
      <w:r w:rsidRPr="00C36FD8" w:rsidR="005C3191">
        <w:t xml:space="preserve"> </w:t>
      </w:r>
      <w:r w:rsidRPr="00C36FD8" w:rsidR="00A556CD">
        <w:t>are</w:t>
      </w:r>
      <w:r w:rsidRPr="00C36FD8" w:rsidR="005C3191">
        <w:t xml:space="preserve"> </w:t>
      </w:r>
      <w:r w:rsidRPr="00C36FD8" w:rsidR="00A556CD">
        <w:t>quieter</w:t>
      </w:r>
      <w:r w:rsidRPr="00C36FD8" w:rsidR="005C3191">
        <w:t xml:space="preserve"> </w:t>
      </w:r>
      <w:r w:rsidRPr="00C36FD8" w:rsidR="00A556CD">
        <w:t>for</w:t>
      </w:r>
      <w:r w:rsidRPr="00C36FD8" w:rsidR="005C3191">
        <w:t xml:space="preserve"> </w:t>
      </w:r>
      <w:r w:rsidRPr="00C36FD8" w:rsidR="00A556CD">
        <w:t>freight</w:t>
      </w:r>
      <w:r w:rsidRPr="00C36FD8" w:rsidR="005C3191">
        <w:t xml:space="preserve"> </w:t>
      </w:r>
      <w:r w:rsidRPr="00C36FD8" w:rsidR="00A556CD">
        <w:t>traffic</w:t>
      </w:r>
      <w:r w:rsidRPr="00C36FD8" w:rsidR="005C3191">
        <w:t xml:space="preserve"> </w:t>
      </w:r>
      <w:r w:rsidRPr="00C36FD8" w:rsidR="00A556CD">
        <w:t>than</w:t>
      </w:r>
      <w:r w:rsidRPr="00C36FD8" w:rsidR="005C3191">
        <w:t xml:space="preserve"> </w:t>
      </w:r>
      <w:r w:rsidRPr="00C36FD8" w:rsidR="00A556CD">
        <w:t>midweek</w:t>
      </w:r>
      <w:r w:rsidRPr="00C36FD8" w:rsidR="008B7A3E">
        <w:t>.</w:t>
      </w:r>
      <w:r w:rsidR="005C3191">
        <w:t xml:space="preserve"> </w:t>
      </w:r>
      <w:r w:rsidR="00A556CD">
        <w:t>1</w:t>
      </w:r>
      <w:r w:rsidR="005C3191">
        <w:t xml:space="preserve"> </w:t>
      </w:r>
      <w:r w:rsidR="00A556CD">
        <w:t>January</w:t>
      </w:r>
      <w:r w:rsidR="005C3191">
        <w:t xml:space="preserve"> </w:t>
      </w:r>
      <w:r w:rsidR="00A556CD">
        <w:t>is</w:t>
      </w:r>
      <w:r w:rsidR="005C3191">
        <w:t xml:space="preserve"> </w:t>
      </w:r>
      <w:r w:rsidR="00A556CD">
        <w:t>usually</w:t>
      </w:r>
      <w:r w:rsidR="005C3191">
        <w:t xml:space="preserve"> </w:t>
      </w:r>
      <w:r w:rsidR="00A556CD">
        <w:t>not</w:t>
      </w:r>
      <w:r w:rsidR="005C3191">
        <w:t xml:space="preserve"> </w:t>
      </w:r>
      <w:r w:rsidR="00A556CD">
        <w:t>a</w:t>
      </w:r>
      <w:r w:rsidR="005C3191">
        <w:t xml:space="preserve"> </w:t>
      </w:r>
      <w:r w:rsidR="00A556CD">
        <w:t>very</w:t>
      </w:r>
      <w:r w:rsidR="005C3191">
        <w:t xml:space="preserve"> </w:t>
      </w:r>
      <w:r w:rsidR="00A556CD">
        <w:t>busy</w:t>
      </w:r>
      <w:r w:rsidR="005C3191">
        <w:t xml:space="preserve"> </w:t>
      </w:r>
      <w:r w:rsidR="00A556CD">
        <w:t>day</w:t>
      </w:r>
      <w:r w:rsidR="005C3191">
        <w:t xml:space="preserve"> </w:t>
      </w:r>
      <w:r w:rsidR="00A556CD">
        <w:t>but</w:t>
      </w:r>
      <w:r w:rsidR="005C3191">
        <w:t xml:space="preserve"> </w:t>
      </w:r>
      <w:r w:rsidR="00A556CD">
        <w:t>the</w:t>
      </w:r>
      <w:r w:rsidR="005C3191">
        <w:t xml:space="preserve"> </w:t>
      </w:r>
      <w:r w:rsidR="00A556CD">
        <w:t>port</w:t>
      </w:r>
      <w:r w:rsidR="005C3191">
        <w:t xml:space="preserve"> </w:t>
      </w:r>
      <w:r w:rsidR="00A556CD">
        <w:t>is</w:t>
      </w:r>
      <w:r w:rsidR="005C3191">
        <w:t xml:space="preserve"> </w:t>
      </w:r>
      <w:r w:rsidR="00A556CD">
        <w:t>open</w:t>
      </w:r>
      <w:r w:rsidR="008B7A3E">
        <w:t>.</w:t>
      </w:r>
      <w:r w:rsidR="005C3191">
        <w:t xml:space="preserve"> </w:t>
      </w:r>
      <w:r w:rsidR="00A556CD">
        <w:t>On</w:t>
      </w:r>
      <w:r w:rsidR="005C3191">
        <w:t xml:space="preserve"> </w:t>
      </w:r>
      <w:r w:rsidR="00A556CD">
        <w:t>the</w:t>
      </w:r>
      <w:r w:rsidR="005C3191">
        <w:t xml:space="preserve"> </w:t>
      </w:r>
      <w:r w:rsidR="00A556CD">
        <w:t>question</w:t>
      </w:r>
      <w:r w:rsidR="005C3191">
        <w:t xml:space="preserve"> </w:t>
      </w:r>
      <w:r w:rsidR="00A556CD">
        <w:t>about</w:t>
      </w:r>
      <w:r w:rsidR="005C3191">
        <w:t xml:space="preserve"> </w:t>
      </w:r>
      <w:r w:rsidR="00A556CD">
        <w:t>reconfiguring</w:t>
      </w:r>
      <w:r w:rsidR="005C3191">
        <w:t xml:space="preserve"> </w:t>
      </w:r>
      <w:r w:rsidR="00A556CD">
        <w:t>the</w:t>
      </w:r>
      <w:r w:rsidR="005C3191">
        <w:t xml:space="preserve"> </w:t>
      </w:r>
      <w:r w:rsidR="00A556CD">
        <w:t>layout</w:t>
      </w:r>
      <w:r w:rsidR="005C3191">
        <w:t xml:space="preserve"> </w:t>
      </w:r>
      <w:r w:rsidR="00A556CD">
        <w:t>of</w:t>
      </w:r>
      <w:r w:rsidR="005C3191">
        <w:t xml:space="preserve"> </w:t>
      </w:r>
      <w:r w:rsidR="00A556CD">
        <w:t>the</w:t>
      </w:r>
      <w:r w:rsidR="005C3191">
        <w:t xml:space="preserve"> </w:t>
      </w:r>
      <w:r w:rsidR="00A556CD">
        <w:t>terminal,</w:t>
      </w:r>
      <w:r w:rsidR="005C3191">
        <w:t xml:space="preserve"> </w:t>
      </w:r>
      <w:r w:rsidR="00A556CD">
        <w:t>such</w:t>
      </w:r>
      <w:r w:rsidR="005C3191">
        <w:t xml:space="preserve"> </w:t>
      </w:r>
      <w:r w:rsidR="00A556CD">
        <w:t>an</w:t>
      </w:r>
      <w:r w:rsidR="005C3191">
        <w:t xml:space="preserve"> </w:t>
      </w:r>
      <w:r w:rsidR="00A556CD">
        <w:t>action</w:t>
      </w:r>
      <w:r w:rsidR="005C3191">
        <w:t xml:space="preserve"> </w:t>
      </w:r>
      <w:r w:rsidR="00A556CD">
        <w:t>is</w:t>
      </w:r>
      <w:r w:rsidR="005C3191">
        <w:t xml:space="preserve"> </w:t>
      </w:r>
      <w:r w:rsidR="00A556CD">
        <w:t>not</w:t>
      </w:r>
      <w:r w:rsidR="005C3191">
        <w:t xml:space="preserve"> </w:t>
      </w:r>
      <w:r w:rsidR="00A556CD">
        <w:t>an</w:t>
      </w:r>
      <w:r w:rsidR="005C3191">
        <w:t xml:space="preserve"> </w:t>
      </w:r>
      <w:r w:rsidR="00A556CD">
        <w:t>overnight</w:t>
      </w:r>
      <w:r w:rsidR="005C3191">
        <w:t xml:space="preserve"> </w:t>
      </w:r>
      <w:r w:rsidR="00A556CD">
        <w:t>or</w:t>
      </w:r>
      <w:r w:rsidR="005C3191">
        <w:t xml:space="preserve"> </w:t>
      </w:r>
      <w:r w:rsidR="00A556CD">
        <w:t>a</w:t>
      </w:r>
      <w:r w:rsidR="005C3191">
        <w:t xml:space="preserve"> </w:t>
      </w:r>
      <w:r w:rsidR="00A556CD">
        <w:t>single-day</w:t>
      </w:r>
      <w:r w:rsidR="005C3191">
        <w:t xml:space="preserve"> </w:t>
      </w:r>
      <w:r w:rsidR="00A556CD">
        <w:t>activity,</w:t>
      </w:r>
      <w:r w:rsidR="005C3191">
        <w:t xml:space="preserve"> </w:t>
      </w:r>
      <w:r w:rsidR="00A556CD">
        <w:t>whenever</w:t>
      </w:r>
      <w:r w:rsidR="005C3191">
        <w:t xml:space="preserve"> </w:t>
      </w:r>
      <w:r w:rsidR="00A556CD">
        <w:t>it</w:t>
      </w:r>
      <w:r w:rsidR="005C3191">
        <w:t xml:space="preserve"> </w:t>
      </w:r>
      <w:r w:rsidR="00A556CD">
        <w:t>happen</w:t>
      </w:r>
      <w:r w:rsidR="00C36FD8">
        <w:t>s</w:t>
      </w:r>
      <w:r w:rsidR="008B7A3E">
        <w:t>.</w:t>
      </w:r>
      <w:r w:rsidR="005C3191">
        <w:t xml:space="preserve"> </w:t>
      </w:r>
      <w:r w:rsidR="00A556CD">
        <w:t>It</w:t>
      </w:r>
      <w:r w:rsidR="005C3191">
        <w:t xml:space="preserve"> </w:t>
      </w:r>
      <w:r w:rsidR="00A556CD">
        <w:t>is</w:t>
      </w:r>
      <w:r w:rsidR="005C3191">
        <w:t xml:space="preserve"> </w:t>
      </w:r>
      <w:r w:rsidR="00A556CD">
        <w:t>a</w:t>
      </w:r>
      <w:r w:rsidR="005C3191">
        <w:t xml:space="preserve"> </w:t>
      </w:r>
      <w:r w:rsidR="00A556CD">
        <w:t>very</w:t>
      </w:r>
      <w:r w:rsidR="005C3191">
        <w:t xml:space="preserve"> </w:t>
      </w:r>
      <w:r w:rsidR="00A556CD">
        <w:t>substantial</w:t>
      </w:r>
      <w:r w:rsidR="005C3191">
        <w:t xml:space="preserve"> </w:t>
      </w:r>
      <w:r w:rsidR="00A556CD">
        <w:t>process</w:t>
      </w:r>
      <w:r w:rsidR="005C3191">
        <w:t xml:space="preserve"> </w:t>
      </w:r>
      <w:r w:rsidR="00A556CD">
        <w:t>that</w:t>
      </w:r>
      <w:r w:rsidR="005C3191">
        <w:t xml:space="preserve"> </w:t>
      </w:r>
      <w:r w:rsidR="00A556CD">
        <w:t>is</w:t>
      </w:r>
      <w:r w:rsidR="005C3191">
        <w:t xml:space="preserve"> </w:t>
      </w:r>
      <w:r w:rsidR="00A556CD">
        <w:t>many</w:t>
      </w:r>
      <w:r w:rsidR="005C3191">
        <w:t xml:space="preserve"> </w:t>
      </w:r>
      <w:r w:rsidR="00A556CD">
        <w:t>months</w:t>
      </w:r>
      <w:r w:rsidR="005C3191">
        <w:t xml:space="preserve"> </w:t>
      </w:r>
      <w:r w:rsidR="00A556CD">
        <w:t>in</w:t>
      </w:r>
      <w:r w:rsidR="005C3191">
        <w:t xml:space="preserve"> </w:t>
      </w:r>
      <w:r w:rsidR="00A556CD">
        <w:t>the</w:t>
      </w:r>
      <w:r w:rsidR="005C3191">
        <w:t xml:space="preserve"> </w:t>
      </w:r>
      <w:r w:rsidR="00A556CD">
        <w:t>planning</w:t>
      </w:r>
      <w:r w:rsidR="005C3191">
        <w:t xml:space="preserve"> </w:t>
      </w:r>
      <w:r w:rsidR="00A556CD">
        <w:t>and,</w:t>
      </w:r>
      <w:r w:rsidR="005C3191">
        <w:t xml:space="preserve"> </w:t>
      </w:r>
      <w:r w:rsidR="00A556CD">
        <w:t>depending</w:t>
      </w:r>
      <w:r w:rsidR="005C3191">
        <w:t xml:space="preserve"> </w:t>
      </w:r>
      <w:r w:rsidR="00A556CD">
        <w:t>on</w:t>
      </w:r>
      <w:r w:rsidR="005C3191">
        <w:t xml:space="preserve"> </w:t>
      </w:r>
      <w:r w:rsidR="00A556CD">
        <w:t>what</w:t>
      </w:r>
      <w:r w:rsidR="005C3191">
        <w:t xml:space="preserve"> </w:t>
      </w:r>
      <w:r w:rsidR="00A556CD">
        <w:t>is</w:t>
      </w:r>
      <w:r w:rsidR="005C3191">
        <w:t xml:space="preserve"> </w:t>
      </w:r>
      <w:r w:rsidR="00A556CD">
        <w:t>entailed,</w:t>
      </w:r>
      <w:r w:rsidR="005C3191">
        <w:t xml:space="preserve"> </w:t>
      </w:r>
      <w:r w:rsidR="00A556CD">
        <w:t>can</w:t>
      </w:r>
      <w:r w:rsidR="005C3191">
        <w:t xml:space="preserve"> </w:t>
      </w:r>
      <w:r w:rsidR="00A556CD">
        <w:t>be</w:t>
      </w:r>
      <w:r w:rsidR="005C3191">
        <w:t xml:space="preserve"> </w:t>
      </w:r>
      <w:r w:rsidR="00A556CD">
        <w:t>many</w:t>
      </w:r>
      <w:r w:rsidR="005C3191">
        <w:t xml:space="preserve"> </w:t>
      </w:r>
      <w:r w:rsidR="00A556CD">
        <w:t>months</w:t>
      </w:r>
      <w:r w:rsidR="005C3191">
        <w:t xml:space="preserve"> </w:t>
      </w:r>
      <w:r w:rsidR="00A556CD">
        <w:t>in</w:t>
      </w:r>
      <w:r w:rsidR="005C3191">
        <w:t xml:space="preserve"> </w:t>
      </w:r>
      <w:r w:rsidR="00A556CD">
        <w:t>the</w:t>
      </w:r>
      <w:r w:rsidR="005C3191">
        <w:t xml:space="preserve"> </w:t>
      </w:r>
      <w:r w:rsidR="00A556CD">
        <w:t>building</w:t>
      </w:r>
      <w:r w:rsidR="008B7A3E">
        <w:t>.</w:t>
      </w:r>
    </w:p>
    <w:p w:rsidR="00A556CD" w:rsidP="00A556CD">
      <w:pPr>
        <w:pStyle w:val="Answer"/>
      </w:pPr>
      <w:r>
        <w:t>One</w:t>
      </w:r>
      <w:r w:rsidR="005C3191">
        <w:t xml:space="preserve"> </w:t>
      </w:r>
      <w:r>
        <w:t>of</w:t>
      </w:r>
      <w:r w:rsidR="005C3191">
        <w:t xml:space="preserve"> </w:t>
      </w:r>
      <w:r>
        <w:t>the</w:t>
      </w:r>
      <w:r w:rsidR="005C3191">
        <w:t xml:space="preserve"> </w:t>
      </w:r>
      <w:r>
        <w:t>challenges,</w:t>
      </w:r>
      <w:r w:rsidR="005C3191">
        <w:t xml:space="preserve"> </w:t>
      </w:r>
      <w:r>
        <w:t>as</w:t>
      </w:r>
      <w:r w:rsidR="005C3191">
        <w:t xml:space="preserve"> </w:t>
      </w:r>
      <w:r>
        <w:t>we</w:t>
      </w:r>
      <w:r w:rsidR="005C3191">
        <w:t xml:space="preserve"> </w:t>
      </w:r>
      <w:r>
        <w:t>are</w:t>
      </w:r>
      <w:r w:rsidR="005C3191">
        <w:t xml:space="preserve"> </w:t>
      </w:r>
      <w:r>
        <w:t>looking</w:t>
      </w:r>
      <w:r w:rsidR="005C3191">
        <w:t xml:space="preserve"> </w:t>
      </w:r>
      <w:r>
        <w:t>ahead,</w:t>
      </w:r>
      <w:r w:rsidR="005C3191">
        <w:t xml:space="preserve"> </w:t>
      </w:r>
      <w:r>
        <w:t>is</w:t>
      </w:r>
      <w:r w:rsidR="005C3191">
        <w:t xml:space="preserve"> </w:t>
      </w:r>
      <w:r>
        <w:t>to</w:t>
      </w:r>
      <w:r w:rsidR="005C3191">
        <w:t xml:space="preserve"> </w:t>
      </w:r>
      <w:r>
        <w:t>work</w:t>
      </w:r>
      <w:r w:rsidR="005C3191">
        <w:t xml:space="preserve"> </w:t>
      </w:r>
      <w:r>
        <w:t>out</w:t>
      </w:r>
      <w:r w:rsidR="005C3191">
        <w:t xml:space="preserve"> </w:t>
      </w:r>
      <w:r>
        <w:t>how</w:t>
      </w:r>
      <w:r w:rsidR="005C3191">
        <w:t xml:space="preserve"> </w:t>
      </w:r>
      <w:r>
        <w:t>the</w:t>
      </w:r>
      <w:r w:rsidR="005C3191">
        <w:t xml:space="preserve"> </w:t>
      </w:r>
      <w:r>
        <w:t>traffic</w:t>
      </w:r>
      <w:r w:rsidR="005C3191">
        <w:t xml:space="preserve"> </w:t>
      </w:r>
      <w:r>
        <w:t>will</w:t>
      </w:r>
      <w:r w:rsidR="005C3191">
        <w:t xml:space="preserve"> </w:t>
      </w:r>
      <w:r>
        <w:t>flow</w:t>
      </w:r>
      <w:r w:rsidR="005C3191">
        <w:t xml:space="preserve"> </w:t>
      </w:r>
      <w:r>
        <w:t>in</w:t>
      </w:r>
      <w:r w:rsidR="005C3191">
        <w:t xml:space="preserve"> </w:t>
      </w:r>
      <w:r>
        <w:t>the</w:t>
      </w:r>
      <w:r w:rsidR="005C3191">
        <w:t xml:space="preserve"> </w:t>
      </w:r>
      <w:r>
        <w:t>same</w:t>
      </w:r>
      <w:r w:rsidR="005C3191">
        <w:t xml:space="preserve"> </w:t>
      </w:r>
      <w:r>
        <w:t>way</w:t>
      </w:r>
      <w:r w:rsidR="005C3191">
        <w:t xml:space="preserve"> </w:t>
      </w:r>
      <w:r>
        <w:t>that</w:t>
      </w:r>
      <w:r w:rsidR="005C3191">
        <w:t xml:space="preserve"> </w:t>
      </w:r>
      <w:r>
        <w:t>it</w:t>
      </w:r>
      <w:r w:rsidR="005C3191">
        <w:t xml:space="preserve"> </w:t>
      </w:r>
      <w:r>
        <w:t>does</w:t>
      </w:r>
      <w:r w:rsidR="005C3191">
        <w:t xml:space="preserve"> </w:t>
      </w:r>
      <w:r>
        <w:t>now,</w:t>
      </w:r>
      <w:r w:rsidR="005C3191">
        <w:t xml:space="preserve"> </w:t>
      </w:r>
      <w:r>
        <w:t>under</w:t>
      </w:r>
      <w:r w:rsidR="005C3191">
        <w:t xml:space="preserve"> </w:t>
      </w:r>
      <w:r>
        <w:t>a</w:t>
      </w:r>
      <w:r w:rsidR="005C3191">
        <w:t xml:space="preserve"> </w:t>
      </w:r>
      <w:r>
        <w:t>new</w:t>
      </w:r>
      <w:r w:rsidR="005C3191">
        <w:t xml:space="preserve"> </w:t>
      </w:r>
      <w:r>
        <w:t>constitutional</w:t>
      </w:r>
      <w:r w:rsidR="005C3191">
        <w:t xml:space="preserve"> </w:t>
      </w:r>
      <w:r>
        <w:t>arrangement,</w:t>
      </w:r>
      <w:r w:rsidR="005C3191">
        <w:t xml:space="preserve"> </w:t>
      </w:r>
      <w:r>
        <w:t>but</w:t>
      </w:r>
      <w:r w:rsidR="005C3191">
        <w:t xml:space="preserve"> </w:t>
      </w:r>
      <w:r>
        <w:t>the</w:t>
      </w:r>
      <w:r w:rsidR="005C3191">
        <w:t xml:space="preserve"> </w:t>
      </w:r>
      <w:r>
        <w:t>key</w:t>
      </w:r>
      <w:r w:rsidR="005C3191">
        <w:t xml:space="preserve"> </w:t>
      </w:r>
      <w:r>
        <w:t>announcement</w:t>
      </w:r>
      <w:r w:rsidR="005C3191">
        <w:t xml:space="preserve"> </w:t>
      </w:r>
      <w:r>
        <w:t>that</w:t>
      </w:r>
      <w:r w:rsidR="005C3191">
        <w:t xml:space="preserve"> </w:t>
      </w:r>
      <w:r>
        <w:t>came</w:t>
      </w:r>
      <w:r w:rsidR="005C3191">
        <w:t xml:space="preserve"> </w:t>
      </w:r>
      <w:r>
        <w:t>out</w:t>
      </w:r>
      <w:r w:rsidR="005C3191">
        <w:t xml:space="preserve"> </w:t>
      </w:r>
      <w:r>
        <w:t>two</w:t>
      </w:r>
      <w:r w:rsidR="005C3191">
        <w:t xml:space="preserve"> </w:t>
      </w:r>
      <w:r>
        <w:t>weeks</w:t>
      </w:r>
      <w:r w:rsidR="005C3191">
        <w:t xml:space="preserve"> </w:t>
      </w:r>
      <w:r>
        <w:t>ago</w:t>
      </w:r>
      <w:r w:rsidR="005C3191">
        <w:t xml:space="preserve"> </w:t>
      </w:r>
      <w:r>
        <w:t>was</w:t>
      </w:r>
      <w:r w:rsidR="005C3191">
        <w:t xml:space="preserve"> </w:t>
      </w:r>
      <w:r>
        <w:t>that</w:t>
      </w:r>
      <w:r w:rsidR="005C3191">
        <w:t xml:space="preserve"> </w:t>
      </w:r>
      <w:r>
        <w:t>the</w:t>
      </w:r>
      <w:r w:rsidR="005C3191">
        <w:t xml:space="preserve"> </w:t>
      </w:r>
      <w:r>
        <w:t>Government</w:t>
      </w:r>
      <w:r w:rsidR="005C3191">
        <w:t xml:space="preserve"> </w:t>
      </w:r>
      <w:r>
        <w:t>would</w:t>
      </w:r>
      <w:r w:rsidR="005C3191">
        <w:t xml:space="preserve"> </w:t>
      </w:r>
      <w:r>
        <w:t>be</w:t>
      </w:r>
      <w:r w:rsidR="005C3191">
        <w:t xml:space="preserve"> </w:t>
      </w:r>
      <w:r>
        <w:t>constructing</w:t>
      </w:r>
      <w:r w:rsidR="005C3191">
        <w:t xml:space="preserve"> </w:t>
      </w:r>
      <w:r>
        <w:t>any</w:t>
      </w:r>
      <w:r w:rsidR="005C3191">
        <w:t xml:space="preserve"> </w:t>
      </w:r>
      <w:r>
        <w:t>new</w:t>
      </w:r>
      <w:r w:rsidR="005C3191">
        <w:t xml:space="preserve"> </w:t>
      </w:r>
      <w:r>
        <w:t>physical</w:t>
      </w:r>
      <w:r w:rsidR="00C36FD8">
        <w:t xml:space="preserve"> </w:t>
      </w:r>
      <w:r>
        <w:t>control</w:t>
      </w:r>
      <w:r w:rsidR="005C3191">
        <w:t xml:space="preserve"> </w:t>
      </w:r>
      <w:r>
        <w:t>infrastructure</w:t>
      </w:r>
      <w:r w:rsidR="005C3191">
        <w:t xml:space="preserve"> </w:t>
      </w:r>
      <w:r>
        <w:t>and</w:t>
      </w:r>
      <w:r w:rsidR="005C3191">
        <w:t xml:space="preserve"> </w:t>
      </w:r>
      <w:r>
        <w:t>carrying</w:t>
      </w:r>
      <w:r w:rsidR="005C3191">
        <w:t xml:space="preserve"> </w:t>
      </w:r>
      <w:r>
        <w:t>out</w:t>
      </w:r>
      <w:r w:rsidR="005C3191">
        <w:t xml:space="preserve"> </w:t>
      </w:r>
      <w:r>
        <w:t>any</w:t>
      </w:r>
      <w:r w:rsidR="005C3191">
        <w:t xml:space="preserve"> </w:t>
      </w:r>
      <w:r>
        <w:t>new</w:t>
      </w:r>
      <w:r w:rsidR="005C3191">
        <w:t xml:space="preserve"> </w:t>
      </w:r>
      <w:r>
        <w:t>physical</w:t>
      </w:r>
      <w:r w:rsidR="005C3191">
        <w:t xml:space="preserve"> </w:t>
      </w:r>
      <w:r>
        <w:t>interventions</w:t>
      </w:r>
      <w:r w:rsidR="005C3191">
        <w:t xml:space="preserve"> </w:t>
      </w:r>
      <w:r>
        <w:t>in</w:t>
      </w:r>
      <w:r w:rsidR="005C3191">
        <w:t xml:space="preserve"> </w:t>
      </w:r>
      <w:r>
        <w:t>the</w:t>
      </w:r>
      <w:r w:rsidR="005C3191">
        <w:t xml:space="preserve"> </w:t>
      </w:r>
      <w:r>
        <w:t>goods</w:t>
      </w:r>
      <w:r w:rsidR="005C3191">
        <w:t xml:space="preserve"> </w:t>
      </w:r>
      <w:r>
        <w:t>movement</w:t>
      </w:r>
      <w:r w:rsidR="005C3191">
        <w:t xml:space="preserve"> </w:t>
      </w:r>
      <w:r>
        <w:t>away</w:t>
      </w:r>
      <w:r w:rsidR="005C3191">
        <w:t xml:space="preserve"> </w:t>
      </w:r>
      <w:r>
        <w:t>from</w:t>
      </w:r>
      <w:r w:rsidR="005C3191">
        <w:t xml:space="preserve"> </w:t>
      </w:r>
      <w:r>
        <w:t>the</w:t>
      </w:r>
      <w:r w:rsidR="005C3191">
        <w:t xml:space="preserve"> </w:t>
      </w:r>
      <w:r>
        <w:t>port,</w:t>
      </w:r>
      <w:r w:rsidR="005C3191">
        <w:t xml:space="preserve"> </w:t>
      </w:r>
      <w:r>
        <w:t>so</w:t>
      </w:r>
      <w:r w:rsidR="005C3191">
        <w:t xml:space="preserve"> </w:t>
      </w:r>
      <w:r>
        <w:t>that</w:t>
      </w:r>
      <w:r w:rsidR="005C3191">
        <w:t xml:space="preserve"> </w:t>
      </w:r>
      <w:r>
        <w:t>the</w:t>
      </w:r>
      <w:r w:rsidR="005C3191">
        <w:t xml:space="preserve"> </w:t>
      </w:r>
      <w:r>
        <w:t>potential</w:t>
      </w:r>
      <w:r w:rsidR="005C3191">
        <w:t xml:space="preserve"> </w:t>
      </w:r>
      <w:r>
        <w:t>chokepoint</w:t>
      </w:r>
      <w:r w:rsidR="005C3191">
        <w:t xml:space="preserve"> </w:t>
      </w:r>
      <w:r>
        <w:t>at</w:t>
      </w:r>
      <w:r w:rsidR="005C3191">
        <w:t xml:space="preserve"> </w:t>
      </w:r>
      <w:r>
        <w:t>the</w:t>
      </w:r>
      <w:r w:rsidR="005C3191">
        <w:t xml:space="preserve"> </w:t>
      </w:r>
      <w:r>
        <w:t>border</w:t>
      </w:r>
      <w:r w:rsidR="005C3191">
        <w:t xml:space="preserve"> </w:t>
      </w:r>
      <w:r>
        <w:t>would</w:t>
      </w:r>
      <w:r w:rsidR="005C3191">
        <w:t xml:space="preserve"> </w:t>
      </w:r>
      <w:r>
        <w:t>not</w:t>
      </w:r>
      <w:r w:rsidR="005C3191">
        <w:t xml:space="preserve"> </w:t>
      </w:r>
      <w:r>
        <w:t>be</w:t>
      </w:r>
      <w:r w:rsidR="005C3191">
        <w:t xml:space="preserve"> </w:t>
      </w:r>
      <w:r>
        <w:t>obstructed.</w:t>
      </w:r>
    </w:p>
    <w:p w:rsidR="00A556CD" w:rsidP="00A556CD">
      <w:pPr>
        <w:pStyle w:val="Question"/>
      </w:pPr>
      <w:sdt>
        <w:sdtPr>
          <w:alias w:val="Member"/>
          <w:tag w:val="&lt;Member mnisId='4807' dodsId=''&gt;"/>
          <w:id w:val="1062522766"/>
          <w:placeholder>
            <w:docPart w:val="DefaultPlaceholder_1082065158"/>
          </w:placeholder>
          <w:richText/>
        </w:sdtPr>
        <w:sdtContent>
          <w:r w:rsidRPr="00A556CD">
            <w:rPr>
              <w:b/>
            </w:rPr>
            <w:t>Mark</w:t>
          </w:r>
          <w:r w:rsidR="005C3191">
            <w:rPr>
              <w:b/>
            </w:rPr>
            <w:t xml:space="preserve"> </w:t>
          </w:r>
          <w:r w:rsidRPr="00A556CD">
            <w:rPr>
              <w:b/>
            </w:rPr>
            <w:t>Eastwood:</w:t>
          </w:r>
        </w:sdtContent>
      </w:sdt>
      <w:r w:rsidR="005C3191">
        <w:t xml:space="preserve"> </w:t>
      </w:r>
      <w:r>
        <w:t>Good</w:t>
      </w:r>
      <w:r w:rsidR="005C3191">
        <w:t xml:space="preserve"> </w:t>
      </w:r>
      <w:r>
        <w:t>morning,</w:t>
      </w:r>
      <w:r w:rsidR="005C3191">
        <w:t xml:space="preserve"> </w:t>
      </w:r>
      <w:r>
        <w:t>Lars,</w:t>
      </w:r>
      <w:r w:rsidR="005C3191">
        <w:t xml:space="preserve"> </w:t>
      </w:r>
      <w:r>
        <w:t>Alex</w:t>
      </w:r>
      <w:r w:rsidR="005C3191">
        <w:t xml:space="preserve"> </w:t>
      </w:r>
      <w:r>
        <w:t>and</w:t>
      </w:r>
      <w:r w:rsidR="005C3191">
        <w:t xml:space="preserve"> </w:t>
      </w:r>
      <w:r>
        <w:t>Tim</w:t>
      </w:r>
      <w:r w:rsidR="008B7A3E">
        <w:t>.</w:t>
      </w:r>
      <w:r w:rsidR="005C3191">
        <w:t xml:space="preserve"> </w:t>
      </w:r>
      <w:r>
        <w:t>I</w:t>
      </w:r>
      <w:r w:rsidR="005C3191">
        <w:t xml:space="preserve"> </w:t>
      </w:r>
      <w:r w:rsidR="00C36FD8">
        <w:t>want</w:t>
      </w:r>
      <w:r w:rsidR="005C3191">
        <w:t xml:space="preserve"> </w:t>
      </w:r>
      <w:r>
        <w:t>to</w:t>
      </w:r>
      <w:r w:rsidR="005C3191">
        <w:t xml:space="preserve"> </w:t>
      </w:r>
      <w:r>
        <w:t>focus</w:t>
      </w:r>
      <w:r w:rsidR="005C3191">
        <w:t xml:space="preserve"> </w:t>
      </w:r>
      <w:r>
        <w:t>on</w:t>
      </w:r>
      <w:r w:rsidR="005C3191">
        <w:t xml:space="preserve"> </w:t>
      </w:r>
      <w:r>
        <w:t>communication</w:t>
      </w:r>
      <w:r w:rsidR="005C3191">
        <w:t xml:space="preserve"> </w:t>
      </w:r>
      <w:r>
        <w:t>and</w:t>
      </w:r>
      <w:r w:rsidR="005C3191">
        <w:t xml:space="preserve"> </w:t>
      </w:r>
      <w:r>
        <w:t>messaging</w:t>
      </w:r>
      <w:r w:rsidR="005C3191">
        <w:t xml:space="preserve"> </w:t>
      </w:r>
      <w:r>
        <w:t>in</w:t>
      </w:r>
      <w:r w:rsidR="005C3191">
        <w:t xml:space="preserve"> </w:t>
      </w:r>
      <w:r>
        <w:t>terms</w:t>
      </w:r>
      <w:r w:rsidR="005C3191">
        <w:t xml:space="preserve"> </w:t>
      </w:r>
      <w:r>
        <w:t>of</w:t>
      </w:r>
      <w:r w:rsidR="005C3191">
        <w:t xml:space="preserve"> </w:t>
      </w:r>
      <w:r>
        <w:t>the</w:t>
      </w:r>
      <w:r w:rsidR="005C3191">
        <w:t xml:space="preserve"> </w:t>
      </w:r>
      <w:r>
        <w:t>preparedness</w:t>
      </w:r>
      <w:r w:rsidR="005C3191">
        <w:t xml:space="preserve"> </w:t>
      </w:r>
      <w:r>
        <w:t>for</w:t>
      </w:r>
      <w:r w:rsidR="005C3191">
        <w:t xml:space="preserve"> </w:t>
      </w:r>
      <w:r>
        <w:t>Brexit</w:t>
      </w:r>
      <w:r w:rsidR="008B7A3E">
        <w:t>.</w:t>
      </w:r>
      <w:r w:rsidR="005C3191">
        <w:t xml:space="preserve"> </w:t>
      </w:r>
      <w:r>
        <w:t>Now</w:t>
      </w:r>
      <w:r w:rsidR="005C3191">
        <w:t xml:space="preserve"> </w:t>
      </w:r>
      <w:r>
        <w:t>that</w:t>
      </w:r>
      <w:r w:rsidR="005C3191">
        <w:t xml:space="preserve"> </w:t>
      </w:r>
      <w:r>
        <w:t>a</w:t>
      </w:r>
      <w:r w:rsidR="005C3191">
        <w:t xml:space="preserve"> </w:t>
      </w:r>
      <w:r>
        <w:t>firm</w:t>
      </w:r>
      <w:r w:rsidR="005C3191">
        <w:t xml:space="preserve"> </w:t>
      </w:r>
      <w:r>
        <w:t>deadline</w:t>
      </w:r>
      <w:r w:rsidR="005C3191">
        <w:t xml:space="preserve"> </w:t>
      </w:r>
      <w:r>
        <w:t>is</w:t>
      </w:r>
      <w:r w:rsidR="005C3191">
        <w:t xml:space="preserve"> </w:t>
      </w:r>
      <w:r>
        <w:t>in</w:t>
      </w:r>
      <w:r w:rsidR="005C3191">
        <w:t xml:space="preserve"> </w:t>
      </w:r>
      <w:r>
        <w:t>place,</w:t>
      </w:r>
      <w:r w:rsidR="005C3191">
        <w:t xml:space="preserve"> </w:t>
      </w:r>
      <w:r>
        <w:t>it</w:t>
      </w:r>
      <w:r w:rsidR="005C3191">
        <w:t xml:space="preserve"> </w:t>
      </w:r>
      <w:r>
        <w:t>is</w:t>
      </w:r>
      <w:r w:rsidR="005C3191">
        <w:t xml:space="preserve"> </w:t>
      </w:r>
      <w:r>
        <w:t>crucial</w:t>
      </w:r>
      <w:r w:rsidR="005C3191">
        <w:t xml:space="preserve"> </w:t>
      </w:r>
      <w:r>
        <w:t>for</w:t>
      </w:r>
      <w:r w:rsidR="005C3191">
        <w:t xml:space="preserve"> </w:t>
      </w:r>
      <w:r>
        <w:t>businesses</w:t>
      </w:r>
      <w:r w:rsidR="005C3191">
        <w:t xml:space="preserve"> </w:t>
      </w:r>
      <w:r>
        <w:t>in</w:t>
      </w:r>
      <w:r w:rsidR="005C3191">
        <w:t xml:space="preserve"> </w:t>
      </w:r>
      <w:r>
        <w:t>the</w:t>
      </w:r>
      <w:r w:rsidR="005C3191">
        <w:t xml:space="preserve"> </w:t>
      </w:r>
      <w:r>
        <w:t>UK</w:t>
      </w:r>
      <w:r w:rsidR="005C3191">
        <w:t xml:space="preserve"> </w:t>
      </w:r>
      <w:r>
        <w:t>and</w:t>
      </w:r>
      <w:r w:rsidR="005C3191">
        <w:t xml:space="preserve"> </w:t>
      </w:r>
      <w:r>
        <w:t>in</w:t>
      </w:r>
      <w:r w:rsidR="005C3191">
        <w:t xml:space="preserve"> </w:t>
      </w:r>
      <w:r>
        <w:t>the</w:t>
      </w:r>
      <w:r w:rsidR="005C3191">
        <w:t xml:space="preserve"> </w:t>
      </w:r>
      <w:r>
        <w:t>EU</w:t>
      </w:r>
      <w:r w:rsidR="005C3191">
        <w:t xml:space="preserve"> </w:t>
      </w:r>
      <w:r>
        <w:t>to</w:t>
      </w:r>
      <w:r w:rsidR="005C3191">
        <w:t xml:space="preserve"> </w:t>
      </w:r>
      <w:r>
        <w:t>be</w:t>
      </w:r>
      <w:r w:rsidR="005C3191">
        <w:t xml:space="preserve"> </w:t>
      </w:r>
      <w:r>
        <w:t>prepared</w:t>
      </w:r>
      <w:r w:rsidR="005C3191">
        <w:t xml:space="preserve"> </w:t>
      </w:r>
      <w:r>
        <w:t>for</w:t>
      </w:r>
      <w:r w:rsidR="005C3191">
        <w:t xml:space="preserve"> </w:t>
      </w:r>
      <w:r>
        <w:t>1</w:t>
      </w:r>
      <w:r w:rsidR="005C3191">
        <w:t xml:space="preserve"> </w:t>
      </w:r>
      <w:r>
        <w:t>January</w:t>
      </w:r>
      <w:r w:rsidR="008B7A3E">
        <w:t>.</w:t>
      </w:r>
      <w:r w:rsidR="005C3191">
        <w:t xml:space="preserve"> </w:t>
      </w:r>
      <w:r>
        <w:t>Effective</w:t>
      </w:r>
      <w:r w:rsidR="005C3191">
        <w:t xml:space="preserve"> </w:t>
      </w:r>
      <w:r>
        <w:t>communication</w:t>
      </w:r>
      <w:r w:rsidR="005C3191">
        <w:t xml:space="preserve"> </w:t>
      </w:r>
      <w:r>
        <w:t>and</w:t>
      </w:r>
      <w:r w:rsidR="005C3191">
        <w:t xml:space="preserve"> </w:t>
      </w:r>
      <w:r>
        <w:t>messaging</w:t>
      </w:r>
      <w:r w:rsidR="005C3191">
        <w:t xml:space="preserve"> </w:t>
      </w:r>
      <w:r>
        <w:t>is</w:t>
      </w:r>
      <w:r w:rsidR="005C3191">
        <w:t xml:space="preserve"> </w:t>
      </w:r>
      <w:r>
        <w:t>so</w:t>
      </w:r>
      <w:r w:rsidR="005C3191">
        <w:t xml:space="preserve"> </w:t>
      </w:r>
      <w:r>
        <w:t>important</w:t>
      </w:r>
      <w:r w:rsidR="005C3191">
        <w:t xml:space="preserve"> </w:t>
      </w:r>
      <w:r>
        <w:t>in</w:t>
      </w:r>
      <w:r w:rsidR="005C3191">
        <w:t xml:space="preserve"> </w:t>
      </w:r>
      <w:r>
        <w:t>that</w:t>
      </w:r>
      <w:r w:rsidR="005C3191">
        <w:t xml:space="preserve"> </w:t>
      </w:r>
      <w:r>
        <w:t>respect</w:t>
      </w:r>
      <w:r w:rsidR="008B7A3E">
        <w:t>.</w:t>
      </w:r>
      <w:r w:rsidR="005C3191">
        <w:t xml:space="preserve"> </w:t>
      </w:r>
      <w:r>
        <w:t>I</w:t>
      </w:r>
      <w:r w:rsidR="005C3191">
        <w:t xml:space="preserve"> </w:t>
      </w:r>
      <w:r>
        <w:t>want</w:t>
      </w:r>
      <w:r w:rsidR="005C3191">
        <w:t xml:space="preserve"> </w:t>
      </w:r>
      <w:r>
        <w:t>to</w:t>
      </w:r>
      <w:r w:rsidR="005C3191">
        <w:t xml:space="preserve"> </w:t>
      </w:r>
      <w:r>
        <w:t>ask</w:t>
      </w:r>
      <w:r w:rsidR="005C3191">
        <w:t xml:space="preserve"> </w:t>
      </w:r>
      <w:r>
        <w:t>Lars</w:t>
      </w:r>
      <w:r w:rsidR="005C3191">
        <w:t xml:space="preserve"> </w:t>
      </w:r>
      <w:r>
        <w:t>about</w:t>
      </w:r>
      <w:r w:rsidR="005C3191">
        <w:t xml:space="preserve"> </w:t>
      </w:r>
      <w:r>
        <w:t>the</w:t>
      </w:r>
      <w:r w:rsidR="005C3191">
        <w:t xml:space="preserve"> </w:t>
      </w:r>
      <w:r>
        <w:t>EU</w:t>
      </w:r>
      <w:r w:rsidR="005C3191">
        <w:t xml:space="preserve"> </w:t>
      </w:r>
      <w:r>
        <w:t>but</w:t>
      </w:r>
      <w:r w:rsidR="005C3191">
        <w:t xml:space="preserve"> </w:t>
      </w:r>
      <w:r>
        <w:t>I</w:t>
      </w:r>
      <w:r w:rsidR="005C3191">
        <w:t xml:space="preserve"> </w:t>
      </w:r>
      <w:r>
        <w:t>want</w:t>
      </w:r>
      <w:r w:rsidR="005C3191">
        <w:t xml:space="preserve"> </w:t>
      </w:r>
      <w:r>
        <w:t>to</w:t>
      </w:r>
      <w:r w:rsidR="005C3191">
        <w:t xml:space="preserve"> </w:t>
      </w:r>
      <w:r>
        <w:t>come</w:t>
      </w:r>
      <w:r w:rsidR="005C3191">
        <w:t xml:space="preserve"> </w:t>
      </w:r>
      <w:r>
        <w:t>to</w:t>
      </w:r>
      <w:r w:rsidR="005C3191">
        <w:t xml:space="preserve"> </w:t>
      </w:r>
      <w:r>
        <w:t>Alex</w:t>
      </w:r>
      <w:r w:rsidR="005C3191">
        <w:t xml:space="preserve"> </w:t>
      </w:r>
      <w:r>
        <w:t>and</w:t>
      </w:r>
      <w:r w:rsidR="005C3191">
        <w:t xml:space="preserve"> </w:t>
      </w:r>
      <w:r>
        <w:t>Tim</w:t>
      </w:r>
      <w:r w:rsidR="005C3191">
        <w:t xml:space="preserve"> </w:t>
      </w:r>
      <w:r>
        <w:t>first,</w:t>
      </w:r>
      <w:r w:rsidR="005C3191">
        <w:t xml:space="preserve"> </w:t>
      </w:r>
      <w:r>
        <w:t>in</w:t>
      </w:r>
      <w:r w:rsidR="005C3191">
        <w:t xml:space="preserve"> </w:t>
      </w:r>
      <w:r>
        <w:t>terms</w:t>
      </w:r>
      <w:r w:rsidR="005C3191">
        <w:t xml:space="preserve"> </w:t>
      </w:r>
      <w:r>
        <w:t>of</w:t>
      </w:r>
      <w:r w:rsidR="005C3191">
        <w:t xml:space="preserve"> </w:t>
      </w:r>
      <w:r>
        <w:t>the</w:t>
      </w:r>
      <w:r w:rsidR="005C3191">
        <w:t xml:space="preserve"> </w:t>
      </w:r>
      <w:r>
        <w:t>UK</w:t>
      </w:r>
      <w:r w:rsidR="008B7A3E">
        <w:t>.</w:t>
      </w:r>
      <w:r w:rsidR="005C3191">
        <w:t xml:space="preserve"> </w:t>
      </w:r>
      <w:r>
        <w:t>What</w:t>
      </w:r>
      <w:r w:rsidR="005C3191">
        <w:t xml:space="preserve"> </w:t>
      </w:r>
      <w:r w:rsidR="00FD4CE5">
        <w:t>should</w:t>
      </w:r>
      <w:r w:rsidR="005C3191">
        <w:t xml:space="preserve"> </w:t>
      </w:r>
      <w:r w:rsidR="00FD4CE5">
        <w:t>the</w:t>
      </w:r>
      <w:r w:rsidR="005C3191">
        <w:t xml:space="preserve"> </w:t>
      </w:r>
      <w:r w:rsidR="00FD4CE5">
        <w:t>Government’s</w:t>
      </w:r>
      <w:r w:rsidR="005C3191">
        <w:t xml:space="preserve"> </w:t>
      </w:r>
      <w:r w:rsidR="00FD4CE5">
        <w:t>advertising</w:t>
      </w:r>
      <w:r w:rsidR="005C3191">
        <w:t xml:space="preserve"> </w:t>
      </w:r>
      <w:r w:rsidR="00FD4CE5">
        <w:t>campaign</w:t>
      </w:r>
      <w:r w:rsidR="005C3191">
        <w:t xml:space="preserve"> </w:t>
      </w:r>
      <w:r w:rsidR="00FD4CE5">
        <w:t>to</w:t>
      </w:r>
      <w:r w:rsidR="005C3191">
        <w:t xml:space="preserve"> </w:t>
      </w:r>
      <w:r w:rsidR="00FD4CE5">
        <w:t>help</w:t>
      </w:r>
      <w:r w:rsidR="005C3191">
        <w:t xml:space="preserve"> </w:t>
      </w:r>
      <w:r w:rsidR="00FD4CE5">
        <w:t>businesses</w:t>
      </w:r>
      <w:r w:rsidR="005C3191">
        <w:t xml:space="preserve"> </w:t>
      </w:r>
      <w:r w:rsidR="00FD4CE5">
        <w:t>prepare</w:t>
      </w:r>
      <w:r w:rsidR="005C3191">
        <w:t xml:space="preserve"> </w:t>
      </w:r>
      <w:r w:rsidR="00FD4CE5">
        <w:t>for</w:t>
      </w:r>
      <w:r w:rsidR="005C3191">
        <w:t xml:space="preserve"> </w:t>
      </w:r>
      <w:r w:rsidR="00FD4CE5">
        <w:t>the</w:t>
      </w:r>
      <w:r w:rsidR="005C3191">
        <w:t xml:space="preserve"> </w:t>
      </w:r>
      <w:r w:rsidR="00FD4CE5">
        <w:t>end</w:t>
      </w:r>
      <w:r w:rsidR="005C3191">
        <w:t xml:space="preserve"> </w:t>
      </w:r>
      <w:r w:rsidR="00FD4CE5">
        <w:t>of</w:t>
      </w:r>
      <w:r w:rsidR="005C3191">
        <w:t xml:space="preserve"> </w:t>
      </w:r>
      <w:r w:rsidR="00FD4CE5">
        <w:t>the</w:t>
      </w:r>
      <w:r w:rsidR="005C3191">
        <w:t xml:space="preserve"> </w:t>
      </w:r>
      <w:r w:rsidR="00FD4CE5">
        <w:t>transition</w:t>
      </w:r>
      <w:r w:rsidR="005C3191">
        <w:t xml:space="preserve"> </w:t>
      </w:r>
      <w:r w:rsidR="00FD4CE5">
        <w:t>period</w:t>
      </w:r>
      <w:r w:rsidR="005C3191">
        <w:t xml:space="preserve"> </w:t>
      </w:r>
      <w:r w:rsidR="00FD4CE5">
        <w:t>look</w:t>
      </w:r>
      <w:r w:rsidR="005C3191">
        <w:t xml:space="preserve"> </w:t>
      </w:r>
      <w:r w:rsidR="00FD4CE5">
        <w:t>like</w:t>
      </w:r>
      <w:r w:rsidR="005C3191">
        <w:t xml:space="preserve"> </w:t>
      </w:r>
      <w:r w:rsidR="00FD4CE5">
        <w:t>in</w:t>
      </w:r>
      <w:r w:rsidR="005C3191">
        <w:t xml:space="preserve"> </w:t>
      </w:r>
      <w:r w:rsidR="00FD4CE5">
        <w:t>practice</w:t>
      </w:r>
      <w:r w:rsidR="008B7A3E">
        <w:t>?</w:t>
      </w:r>
      <w:r w:rsidR="005C3191">
        <w:t xml:space="preserve"> </w:t>
      </w:r>
    </w:p>
    <w:p w:rsidR="005725C9" w:rsidP="00A556CD">
      <w:pPr>
        <w:pStyle w:val="Question"/>
        <w:numPr>
          <w:ilvl w:val="0"/>
          <w:numId w:val="0"/>
        </w:numPr>
        <w:ind w:left="794"/>
      </w:pPr>
      <w:sdt>
        <w:sdtPr>
          <w:alias w:val="Member"/>
          <w:tag w:val="&lt;Member mnisId='4136' dodsId='62731'&gt;"/>
          <w:id w:val="509883060"/>
          <w:placeholder>
            <w:docPart w:val="DefaultPlaceholder_1082065158"/>
          </w:placeholder>
          <w:richText/>
        </w:sdtPr>
        <w:sdtContent>
          <w:r w:rsidRPr="008B7A3E" w:rsidR="008B7A3E">
            <w:rPr>
              <w:b/>
              <w:i/>
            </w:rPr>
            <w:t>Alex</w:t>
          </w:r>
          <w:r w:rsidR="005C3191">
            <w:rPr>
              <w:b/>
              <w:i/>
            </w:rPr>
            <w:t xml:space="preserve"> </w:t>
          </w:r>
          <w:r w:rsidRPr="008B7A3E" w:rsidR="008B7A3E">
            <w:rPr>
              <w:b/>
              <w:i/>
            </w:rPr>
            <w:t>Veitch:</w:t>
          </w:r>
        </w:sdtContent>
      </w:sdt>
      <w:r w:rsidR="005C3191">
        <w:t xml:space="preserve"> </w:t>
      </w:r>
      <w:r w:rsidR="00FD4CE5">
        <w:t>Keep</w:t>
      </w:r>
      <w:r w:rsidR="005C3191">
        <w:t xml:space="preserve"> </w:t>
      </w:r>
      <w:r w:rsidR="00FD4CE5">
        <w:t>it</w:t>
      </w:r>
      <w:r w:rsidR="005C3191">
        <w:t xml:space="preserve"> </w:t>
      </w:r>
      <w:r w:rsidR="00FD4CE5">
        <w:t>simple</w:t>
      </w:r>
      <w:r w:rsidR="005C3191">
        <w:t xml:space="preserve"> </w:t>
      </w:r>
      <w:r w:rsidR="00FD4CE5">
        <w:t>and</w:t>
      </w:r>
      <w:r w:rsidR="005C3191">
        <w:t xml:space="preserve"> </w:t>
      </w:r>
      <w:r w:rsidR="00FD4CE5">
        <w:t>start</w:t>
      </w:r>
      <w:r w:rsidR="005C3191">
        <w:t xml:space="preserve"> </w:t>
      </w:r>
      <w:r w:rsidR="00FD4CE5">
        <w:t>now</w:t>
      </w:r>
      <w:r w:rsidR="008B7A3E">
        <w:t>.</w:t>
      </w:r>
      <w:r w:rsidR="005C3191">
        <w:t xml:space="preserve"> </w:t>
      </w:r>
      <w:r w:rsidR="00C36FD8">
        <w:t>To add</w:t>
      </w:r>
      <w:r w:rsidR="005C3191">
        <w:t xml:space="preserve"> </w:t>
      </w:r>
      <w:r w:rsidR="00FD4CE5">
        <w:t>a</w:t>
      </w:r>
      <w:r w:rsidR="005C3191">
        <w:t xml:space="preserve"> </w:t>
      </w:r>
      <w:r w:rsidR="00FD4CE5">
        <w:t>little</w:t>
      </w:r>
      <w:r w:rsidR="005C3191">
        <w:t xml:space="preserve"> </w:t>
      </w:r>
      <w:r w:rsidR="00FD4CE5">
        <w:t>colour</w:t>
      </w:r>
      <w:r w:rsidR="005C3191">
        <w:t xml:space="preserve"> </w:t>
      </w:r>
      <w:r w:rsidR="00FD4CE5">
        <w:t>on</w:t>
      </w:r>
      <w:r w:rsidR="005C3191">
        <w:t xml:space="preserve"> </w:t>
      </w:r>
      <w:r w:rsidR="00FD4CE5">
        <w:t>that,</w:t>
      </w:r>
      <w:r w:rsidR="005C3191">
        <w:t xml:space="preserve"> </w:t>
      </w:r>
      <w:r w:rsidR="00FD4CE5">
        <w:t>this</w:t>
      </w:r>
      <w:r w:rsidR="005C3191">
        <w:t xml:space="preserve"> </w:t>
      </w:r>
      <w:r w:rsidR="00FD4CE5">
        <w:t>is</w:t>
      </w:r>
      <w:r w:rsidR="005C3191">
        <w:t xml:space="preserve"> </w:t>
      </w:r>
      <w:r w:rsidR="00FD4CE5">
        <w:t>the</w:t>
      </w:r>
      <w:r w:rsidR="005C3191">
        <w:t xml:space="preserve"> </w:t>
      </w:r>
      <w:r w:rsidR="00FD4CE5">
        <w:t>big</w:t>
      </w:r>
      <w:r w:rsidR="005C3191">
        <w:t xml:space="preserve"> </w:t>
      </w:r>
      <w:r w:rsidR="00FD4CE5">
        <w:t>challenge</w:t>
      </w:r>
      <w:r w:rsidR="008B7A3E">
        <w:t>.</w:t>
      </w:r>
      <w:r w:rsidR="005C3191">
        <w:t xml:space="preserve"> </w:t>
      </w:r>
      <w:r w:rsidR="00FD4CE5">
        <w:t>There</w:t>
      </w:r>
      <w:r w:rsidR="005C3191">
        <w:t xml:space="preserve"> </w:t>
      </w:r>
      <w:r w:rsidR="00FD4CE5">
        <w:t>are</w:t>
      </w:r>
      <w:r w:rsidR="005C3191">
        <w:t xml:space="preserve"> </w:t>
      </w:r>
      <w:r w:rsidR="00FD4CE5">
        <w:t>85,000</w:t>
      </w:r>
      <w:r w:rsidR="005C3191">
        <w:t xml:space="preserve"> </w:t>
      </w:r>
      <w:r w:rsidR="00FD4CE5">
        <w:t>EU-only</w:t>
      </w:r>
      <w:r w:rsidR="005C3191">
        <w:t xml:space="preserve"> </w:t>
      </w:r>
      <w:r w:rsidR="00FD4CE5">
        <w:t>traders</w:t>
      </w:r>
      <w:r w:rsidR="005C3191">
        <w:t xml:space="preserve"> </w:t>
      </w:r>
      <w:r w:rsidR="00FD4CE5">
        <w:t>who</w:t>
      </w:r>
      <w:r w:rsidR="005C3191">
        <w:t xml:space="preserve"> </w:t>
      </w:r>
      <w:r w:rsidR="00FD4CE5">
        <w:t>are</w:t>
      </w:r>
      <w:r w:rsidR="005C3191">
        <w:t xml:space="preserve"> </w:t>
      </w:r>
      <w:r w:rsidR="00FD4CE5">
        <w:t>VAT-registered,</w:t>
      </w:r>
      <w:r w:rsidR="005C3191">
        <w:t xml:space="preserve"> </w:t>
      </w:r>
      <w:r w:rsidR="00FD4CE5">
        <w:t>and</w:t>
      </w:r>
      <w:r w:rsidR="005C3191">
        <w:t xml:space="preserve"> </w:t>
      </w:r>
      <w:r w:rsidR="00FD4CE5">
        <w:t>anything</w:t>
      </w:r>
      <w:r w:rsidR="005C3191">
        <w:t xml:space="preserve"> </w:t>
      </w:r>
      <w:r w:rsidR="00FD4CE5">
        <w:t>up</w:t>
      </w:r>
      <w:r w:rsidR="005C3191">
        <w:t xml:space="preserve"> </w:t>
      </w:r>
      <w:r w:rsidR="00FD4CE5">
        <w:t>to</w:t>
      </w:r>
      <w:r w:rsidR="005C3191">
        <w:t xml:space="preserve"> </w:t>
      </w:r>
      <w:r w:rsidR="00FD4CE5">
        <w:t>200,000</w:t>
      </w:r>
      <w:r w:rsidR="005C3191">
        <w:t xml:space="preserve"> </w:t>
      </w:r>
      <w:r w:rsidR="00FD4CE5">
        <w:t>traders</w:t>
      </w:r>
      <w:r w:rsidR="005C3191">
        <w:t xml:space="preserve"> </w:t>
      </w:r>
      <w:r w:rsidR="00FD4CE5">
        <w:t>in</w:t>
      </w:r>
      <w:r w:rsidR="005C3191">
        <w:t xml:space="preserve"> </w:t>
      </w:r>
      <w:r w:rsidR="00FD4CE5">
        <w:t>total</w:t>
      </w:r>
      <w:r w:rsidR="005C3191">
        <w:t xml:space="preserve"> </w:t>
      </w:r>
      <w:r w:rsidR="00FD4CE5">
        <w:t>doing</w:t>
      </w:r>
      <w:r w:rsidR="005C3191">
        <w:t xml:space="preserve"> </w:t>
      </w:r>
      <w:r w:rsidR="00FD4CE5">
        <w:t>business</w:t>
      </w:r>
      <w:r w:rsidR="005C3191">
        <w:t xml:space="preserve"> </w:t>
      </w:r>
      <w:r w:rsidR="00FD4CE5">
        <w:t>with</w:t>
      </w:r>
      <w:r w:rsidR="005C3191">
        <w:t xml:space="preserve"> </w:t>
      </w:r>
      <w:r w:rsidR="00FD4CE5">
        <w:t>the</w:t>
      </w:r>
      <w:r w:rsidR="005C3191">
        <w:t xml:space="preserve"> </w:t>
      </w:r>
      <w:r w:rsidR="00FD4CE5">
        <w:t>EU</w:t>
      </w:r>
      <w:r w:rsidR="008B7A3E">
        <w:t>.</w:t>
      </w:r>
      <w:r w:rsidR="005C3191">
        <w:t xml:space="preserve"> </w:t>
      </w:r>
      <w:r w:rsidR="00FD4CE5">
        <w:t>They</w:t>
      </w:r>
      <w:r w:rsidR="005C3191">
        <w:t xml:space="preserve"> </w:t>
      </w:r>
      <w:r w:rsidR="00FD4CE5">
        <w:t>need</w:t>
      </w:r>
      <w:r w:rsidR="005C3191">
        <w:t xml:space="preserve"> </w:t>
      </w:r>
      <w:r w:rsidR="00FD4CE5">
        <w:t>to</w:t>
      </w:r>
      <w:r w:rsidR="005C3191">
        <w:t xml:space="preserve"> </w:t>
      </w:r>
      <w:r w:rsidR="00FD4CE5">
        <w:t>be</w:t>
      </w:r>
      <w:r w:rsidR="005C3191">
        <w:t xml:space="preserve"> </w:t>
      </w:r>
      <w:r w:rsidR="00FD4CE5">
        <w:t>engaged</w:t>
      </w:r>
      <w:r w:rsidR="005C3191">
        <w:t xml:space="preserve"> </w:t>
      </w:r>
      <w:r w:rsidR="00FD4CE5">
        <w:t>with,</w:t>
      </w:r>
      <w:r w:rsidR="005C3191">
        <w:t xml:space="preserve"> </w:t>
      </w:r>
      <w:r w:rsidR="00FD4CE5">
        <w:t>directly</w:t>
      </w:r>
      <w:r w:rsidR="005C3191">
        <w:t xml:space="preserve"> </w:t>
      </w:r>
      <w:r w:rsidR="00FD4CE5">
        <w:t>by</w:t>
      </w:r>
      <w:r w:rsidR="005C3191">
        <w:t xml:space="preserve"> </w:t>
      </w:r>
      <w:r w:rsidR="00FD4CE5">
        <w:t>Government</w:t>
      </w:r>
      <w:r w:rsidR="005C3191">
        <w:t xml:space="preserve"> </w:t>
      </w:r>
      <w:r w:rsidR="00FD4CE5">
        <w:t>but</w:t>
      </w:r>
      <w:r w:rsidR="005C3191">
        <w:t xml:space="preserve"> </w:t>
      </w:r>
      <w:r w:rsidR="00FD4CE5">
        <w:t>also</w:t>
      </w:r>
      <w:r w:rsidR="005C3191">
        <w:t xml:space="preserve"> </w:t>
      </w:r>
      <w:r w:rsidR="00FD4CE5">
        <w:t>through</w:t>
      </w:r>
      <w:r w:rsidR="005C3191">
        <w:t xml:space="preserve"> </w:t>
      </w:r>
      <w:r w:rsidR="00FD4CE5">
        <w:t>business</w:t>
      </w:r>
      <w:r w:rsidR="005C3191">
        <w:t xml:space="preserve"> </w:t>
      </w:r>
      <w:r w:rsidR="00FD4CE5">
        <w:t>groups,</w:t>
      </w:r>
      <w:r w:rsidR="005C3191">
        <w:t xml:space="preserve"> </w:t>
      </w:r>
      <w:r w:rsidR="00FD4CE5">
        <w:t>local</w:t>
      </w:r>
      <w:r w:rsidR="005C3191">
        <w:t xml:space="preserve"> </w:t>
      </w:r>
      <w:r w:rsidR="00FD4CE5">
        <w:t>chambers</w:t>
      </w:r>
      <w:r w:rsidR="005C3191">
        <w:t xml:space="preserve"> </w:t>
      </w:r>
      <w:r w:rsidR="00FD4CE5">
        <w:t>of</w:t>
      </w:r>
      <w:r w:rsidR="005C3191">
        <w:t xml:space="preserve"> </w:t>
      </w:r>
      <w:r w:rsidR="00FD4CE5">
        <w:t>commerce,</w:t>
      </w:r>
      <w:r w:rsidR="005C3191">
        <w:t xml:space="preserve"> </w:t>
      </w:r>
      <w:r w:rsidR="00FD4CE5">
        <w:t>the</w:t>
      </w:r>
      <w:r w:rsidR="005C3191">
        <w:t xml:space="preserve"> </w:t>
      </w:r>
      <w:r w:rsidR="00FD4CE5">
        <w:t>Federation</w:t>
      </w:r>
      <w:r w:rsidR="005C3191">
        <w:t xml:space="preserve"> </w:t>
      </w:r>
      <w:r w:rsidR="00FD4CE5">
        <w:t>of</w:t>
      </w:r>
      <w:r w:rsidR="005C3191">
        <w:t xml:space="preserve"> </w:t>
      </w:r>
      <w:r w:rsidR="00FD4CE5">
        <w:t>Small</w:t>
      </w:r>
      <w:r w:rsidR="005C3191">
        <w:t xml:space="preserve"> </w:t>
      </w:r>
      <w:r w:rsidR="00FD4CE5">
        <w:t>Businesses</w:t>
      </w:r>
      <w:r w:rsidR="005C3191">
        <w:t xml:space="preserve"> </w:t>
      </w:r>
      <w:r w:rsidR="00FD4CE5">
        <w:t>and</w:t>
      </w:r>
      <w:r w:rsidR="005C3191">
        <w:t xml:space="preserve"> </w:t>
      </w:r>
      <w:r w:rsidR="00FD4CE5">
        <w:t>many</w:t>
      </w:r>
      <w:r w:rsidR="005C3191">
        <w:t xml:space="preserve"> </w:t>
      </w:r>
      <w:r w:rsidR="00FD4CE5">
        <w:t>other</w:t>
      </w:r>
      <w:r w:rsidR="005C3191">
        <w:t xml:space="preserve"> </w:t>
      </w:r>
      <w:r w:rsidR="00FD4CE5">
        <w:t>associations</w:t>
      </w:r>
      <w:r w:rsidR="005C3191">
        <w:t xml:space="preserve"> </w:t>
      </w:r>
      <w:r w:rsidR="00FD4CE5">
        <w:t>that</w:t>
      </w:r>
      <w:r w:rsidR="005C3191">
        <w:t xml:space="preserve"> </w:t>
      </w:r>
      <w:r w:rsidR="00FD4CE5">
        <w:t>help</w:t>
      </w:r>
      <w:r w:rsidR="005C3191">
        <w:t xml:space="preserve"> </w:t>
      </w:r>
      <w:r w:rsidR="00FD4CE5">
        <w:t>and</w:t>
      </w:r>
      <w:r w:rsidR="005C3191">
        <w:t xml:space="preserve"> </w:t>
      </w:r>
      <w:r w:rsidR="00FD4CE5">
        <w:t>support</w:t>
      </w:r>
      <w:r w:rsidR="005C3191">
        <w:t xml:space="preserve"> </w:t>
      </w:r>
      <w:r w:rsidR="00FD4CE5">
        <w:t>those</w:t>
      </w:r>
      <w:r w:rsidR="005C3191">
        <w:t xml:space="preserve"> </w:t>
      </w:r>
      <w:r w:rsidR="00FD4CE5">
        <w:t>traders</w:t>
      </w:r>
      <w:r>
        <w:t>.</w:t>
      </w:r>
    </w:p>
    <w:p w:rsidR="00A556CD" w:rsidP="00A556CD">
      <w:pPr>
        <w:pStyle w:val="Question"/>
        <w:numPr>
          <w:ilvl w:val="0"/>
          <w:numId w:val="0"/>
        </w:numPr>
        <w:ind w:left="794"/>
      </w:pPr>
      <w:r>
        <w:t>Our</w:t>
      </w:r>
      <w:r w:rsidR="005C3191">
        <w:t xml:space="preserve"> </w:t>
      </w:r>
      <w:r>
        <w:t>experience</w:t>
      </w:r>
      <w:r w:rsidR="005C3191">
        <w:t xml:space="preserve"> </w:t>
      </w:r>
      <w:r>
        <w:t>of</w:t>
      </w:r>
      <w:r w:rsidR="005C3191">
        <w:t xml:space="preserve"> </w:t>
      </w:r>
      <w:r>
        <w:t>working</w:t>
      </w:r>
      <w:r w:rsidR="005C3191">
        <w:t xml:space="preserve"> </w:t>
      </w:r>
      <w:r>
        <w:t>with</w:t>
      </w:r>
      <w:r w:rsidR="005C3191">
        <w:t xml:space="preserve"> </w:t>
      </w:r>
      <w:r>
        <w:t>our</w:t>
      </w:r>
      <w:r w:rsidR="005C3191">
        <w:t xml:space="preserve"> </w:t>
      </w:r>
      <w:r>
        <w:t>18,000</w:t>
      </w:r>
      <w:r w:rsidR="005C3191">
        <w:t xml:space="preserve"> </w:t>
      </w:r>
      <w:r>
        <w:t>members</w:t>
      </w:r>
      <w:r w:rsidR="005C3191">
        <w:t xml:space="preserve"> </w:t>
      </w:r>
      <w:r>
        <w:t>is</w:t>
      </w:r>
      <w:r w:rsidR="005C3191">
        <w:t xml:space="preserve"> </w:t>
      </w:r>
      <w:r>
        <w:t>that</w:t>
      </w:r>
      <w:r w:rsidR="005C3191">
        <w:t xml:space="preserve"> </w:t>
      </w:r>
      <w:r>
        <w:t>you</w:t>
      </w:r>
      <w:r w:rsidR="005C3191">
        <w:t xml:space="preserve"> </w:t>
      </w:r>
      <w:r>
        <w:t>have</w:t>
      </w:r>
      <w:r w:rsidR="005C3191">
        <w:t xml:space="preserve"> </w:t>
      </w:r>
      <w:r>
        <w:t>to</w:t>
      </w:r>
      <w:r w:rsidR="005C3191">
        <w:t xml:space="preserve"> </w:t>
      </w:r>
      <w:r>
        <w:t>be</w:t>
      </w:r>
      <w:r w:rsidR="005C3191">
        <w:t xml:space="preserve"> </w:t>
      </w:r>
      <w:r>
        <w:t>really</w:t>
      </w:r>
      <w:r w:rsidR="005C3191">
        <w:t xml:space="preserve"> </w:t>
      </w:r>
      <w:r>
        <w:t>clear</w:t>
      </w:r>
      <w:r w:rsidR="005C3191">
        <w:t xml:space="preserve"> </w:t>
      </w:r>
      <w:r>
        <w:t>about</w:t>
      </w:r>
      <w:r w:rsidR="005C3191">
        <w:t xml:space="preserve"> </w:t>
      </w:r>
      <w:r>
        <w:t>what</w:t>
      </w:r>
      <w:r w:rsidR="005C3191">
        <w:t xml:space="preserve"> </w:t>
      </w:r>
      <w:r>
        <w:t>you</w:t>
      </w:r>
      <w:r w:rsidR="005C3191">
        <w:t xml:space="preserve"> </w:t>
      </w:r>
      <w:r>
        <w:t>are</w:t>
      </w:r>
      <w:r w:rsidR="005C3191">
        <w:t xml:space="preserve"> </w:t>
      </w:r>
      <w:r>
        <w:t>getting</w:t>
      </w:r>
      <w:r w:rsidR="005C3191">
        <w:t xml:space="preserve"> </w:t>
      </w:r>
      <w:r>
        <w:t>them</w:t>
      </w:r>
      <w:r w:rsidR="005C3191">
        <w:t xml:space="preserve"> </w:t>
      </w:r>
      <w:r>
        <w:t>to</w:t>
      </w:r>
      <w:r w:rsidR="005C3191">
        <w:t xml:space="preserve"> </w:t>
      </w:r>
      <w:r>
        <w:t>do</w:t>
      </w:r>
      <w:r w:rsidR="008B7A3E">
        <w:t>.</w:t>
      </w:r>
      <w:r w:rsidR="005C3191">
        <w:t xml:space="preserve"> </w:t>
      </w:r>
      <w:r>
        <w:t>This</w:t>
      </w:r>
      <w:r w:rsidR="005C3191">
        <w:t xml:space="preserve"> </w:t>
      </w:r>
      <w:r>
        <w:t>has</w:t>
      </w:r>
      <w:r w:rsidR="005C3191">
        <w:t xml:space="preserve"> </w:t>
      </w:r>
      <w:r>
        <w:t>held</w:t>
      </w:r>
      <w:r w:rsidR="005C3191">
        <w:t xml:space="preserve"> </w:t>
      </w:r>
      <w:r>
        <w:t>us</w:t>
      </w:r>
      <w:r w:rsidR="005C3191">
        <w:t xml:space="preserve"> </w:t>
      </w:r>
      <w:r>
        <w:t>back</w:t>
      </w:r>
      <w:r w:rsidR="005C3191">
        <w:t xml:space="preserve"> </w:t>
      </w:r>
      <w:r>
        <w:t>a</w:t>
      </w:r>
      <w:r w:rsidR="005C3191">
        <w:t xml:space="preserve"> </w:t>
      </w:r>
      <w:r>
        <w:t>bit</w:t>
      </w:r>
      <w:r w:rsidR="005C3191">
        <w:t xml:space="preserve"> </w:t>
      </w:r>
      <w:r>
        <w:t>in</w:t>
      </w:r>
      <w:r w:rsidR="005C3191">
        <w:t xml:space="preserve"> </w:t>
      </w:r>
      <w:r>
        <w:t>preparedness,</w:t>
      </w:r>
      <w:r w:rsidR="005C3191">
        <w:t xml:space="preserve"> </w:t>
      </w:r>
      <w:r>
        <w:t>and</w:t>
      </w:r>
      <w:r w:rsidR="005C3191">
        <w:t xml:space="preserve"> </w:t>
      </w:r>
      <w:r>
        <w:t>we</w:t>
      </w:r>
      <w:r w:rsidR="005C3191">
        <w:t xml:space="preserve"> </w:t>
      </w:r>
      <w:r>
        <w:t>have</w:t>
      </w:r>
      <w:r w:rsidR="005C3191">
        <w:t xml:space="preserve"> </w:t>
      </w:r>
      <w:r>
        <w:t>not</w:t>
      </w:r>
      <w:r w:rsidR="005C3191">
        <w:t xml:space="preserve"> </w:t>
      </w:r>
      <w:r>
        <w:t>had</w:t>
      </w:r>
      <w:r w:rsidR="005C3191">
        <w:t xml:space="preserve"> </w:t>
      </w:r>
      <w:r>
        <w:t>the</w:t>
      </w:r>
      <w:r w:rsidR="005C3191">
        <w:t xml:space="preserve"> </w:t>
      </w:r>
      <w:r>
        <w:t>real</w:t>
      </w:r>
      <w:r w:rsidR="005C3191">
        <w:t xml:space="preserve"> </w:t>
      </w:r>
      <w:r>
        <w:t>specificity</w:t>
      </w:r>
      <w:r w:rsidR="005C3191">
        <w:t xml:space="preserve"> </w:t>
      </w:r>
      <w:r>
        <w:t>of</w:t>
      </w:r>
      <w:r w:rsidR="005C3191">
        <w:t xml:space="preserve"> </w:t>
      </w:r>
      <w:r>
        <w:t>detail</w:t>
      </w:r>
      <w:r w:rsidR="005C3191">
        <w:t xml:space="preserve"> </w:t>
      </w:r>
      <w:r>
        <w:t>that</w:t>
      </w:r>
      <w:r w:rsidR="005C3191">
        <w:t xml:space="preserve"> </w:t>
      </w:r>
      <w:r>
        <w:t>we</w:t>
      </w:r>
      <w:r w:rsidR="005C3191">
        <w:t xml:space="preserve"> </w:t>
      </w:r>
      <w:r>
        <w:t>need,</w:t>
      </w:r>
      <w:r w:rsidR="005C3191">
        <w:t xml:space="preserve"> </w:t>
      </w:r>
      <w:r>
        <w:t>but</w:t>
      </w:r>
      <w:r w:rsidR="005C3191">
        <w:t xml:space="preserve"> </w:t>
      </w:r>
      <w:r>
        <w:t>we</w:t>
      </w:r>
      <w:r w:rsidR="005C3191">
        <w:t xml:space="preserve"> </w:t>
      </w:r>
      <w:r>
        <w:t>are</w:t>
      </w:r>
      <w:r w:rsidR="005C3191">
        <w:t xml:space="preserve"> </w:t>
      </w:r>
      <w:r>
        <w:t>almost</w:t>
      </w:r>
      <w:r w:rsidR="005C3191">
        <w:t xml:space="preserve"> </w:t>
      </w:r>
      <w:r>
        <w:t>there</w:t>
      </w:r>
      <w:r w:rsidR="005C3191">
        <w:t xml:space="preserve"> </w:t>
      </w:r>
      <w:r>
        <w:t>now</w:t>
      </w:r>
      <w:r w:rsidR="008B7A3E">
        <w:t>.</w:t>
      </w:r>
      <w:r w:rsidR="005C3191">
        <w:t xml:space="preserve"> </w:t>
      </w:r>
      <w:r>
        <w:t>For</w:t>
      </w:r>
      <w:r w:rsidR="005C3191">
        <w:t xml:space="preserve"> </w:t>
      </w:r>
      <w:r>
        <w:t>the</w:t>
      </w:r>
      <w:r w:rsidR="005C3191">
        <w:t xml:space="preserve"> </w:t>
      </w:r>
      <w:r>
        <w:t>traders,</w:t>
      </w:r>
      <w:r w:rsidR="005C3191">
        <w:t xml:space="preserve"> </w:t>
      </w:r>
      <w:r>
        <w:t>as</w:t>
      </w:r>
      <w:r w:rsidR="005C3191">
        <w:t xml:space="preserve"> </w:t>
      </w:r>
      <w:r>
        <w:t>Lars</w:t>
      </w:r>
      <w:r w:rsidR="005C3191">
        <w:t xml:space="preserve"> </w:t>
      </w:r>
      <w:r>
        <w:t>and</w:t>
      </w:r>
      <w:r w:rsidR="005C3191">
        <w:t xml:space="preserve"> </w:t>
      </w:r>
      <w:r>
        <w:t>Tim</w:t>
      </w:r>
      <w:r w:rsidR="005C3191">
        <w:t xml:space="preserve"> </w:t>
      </w:r>
      <w:r>
        <w:t>have</w:t>
      </w:r>
      <w:r w:rsidR="005C3191">
        <w:t xml:space="preserve"> </w:t>
      </w:r>
      <w:r>
        <w:t>said,</w:t>
      </w:r>
      <w:r w:rsidR="005C3191">
        <w:t xml:space="preserve"> </w:t>
      </w:r>
      <w:r>
        <w:t>what</w:t>
      </w:r>
      <w:r w:rsidR="005C3191">
        <w:t xml:space="preserve"> </w:t>
      </w:r>
      <w:r>
        <w:t>they</w:t>
      </w:r>
      <w:r w:rsidR="005C3191">
        <w:t xml:space="preserve"> </w:t>
      </w:r>
      <w:r>
        <w:t>need</w:t>
      </w:r>
      <w:r w:rsidR="005C3191">
        <w:t xml:space="preserve"> </w:t>
      </w:r>
      <w:r>
        <w:t>to</w:t>
      </w:r>
      <w:r w:rsidR="005C3191">
        <w:t xml:space="preserve"> </w:t>
      </w:r>
      <w:r>
        <w:t>know</w:t>
      </w:r>
      <w:r w:rsidR="005C3191">
        <w:t xml:space="preserve"> </w:t>
      </w:r>
      <w:r>
        <w:t>is</w:t>
      </w:r>
      <w:r w:rsidR="005C3191">
        <w:t xml:space="preserve"> </w:t>
      </w:r>
      <w:r>
        <w:t>really</w:t>
      </w:r>
      <w:r w:rsidR="005C3191">
        <w:t xml:space="preserve"> </w:t>
      </w:r>
      <w:r>
        <w:t>clear</w:t>
      </w:r>
      <w:r w:rsidR="008B7A3E">
        <w:t>.</w:t>
      </w:r>
      <w:r w:rsidR="005C3191">
        <w:t xml:space="preserve"> </w:t>
      </w:r>
      <w:r>
        <w:t>We</w:t>
      </w:r>
      <w:r w:rsidR="005C3191">
        <w:t xml:space="preserve"> </w:t>
      </w:r>
      <w:r>
        <w:t>need</w:t>
      </w:r>
      <w:r w:rsidR="005C3191">
        <w:t xml:space="preserve"> </w:t>
      </w:r>
      <w:r>
        <w:t>to</w:t>
      </w:r>
      <w:r w:rsidR="005C3191">
        <w:t xml:space="preserve"> </w:t>
      </w:r>
      <w:r>
        <w:t>make</w:t>
      </w:r>
      <w:r w:rsidR="005C3191">
        <w:t xml:space="preserve"> </w:t>
      </w:r>
      <w:r>
        <w:t>sure</w:t>
      </w:r>
      <w:r w:rsidR="005C3191">
        <w:t xml:space="preserve"> </w:t>
      </w:r>
      <w:r>
        <w:t>that</w:t>
      </w:r>
      <w:r w:rsidR="005C3191">
        <w:t xml:space="preserve"> </w:t>
      </w:r>
      <w:r>
        <w:t>the</w:t>
      </w:r>
      <w:r w:rsidR="005C3191">
        <w:t xml:space="preserve"> </w:t>
      </w:r>
      <w:r>
        <w:t>GOV.</w:t>
      </w:r>
      <w:r w:rsidR="00C36FD8">
        <w:t xml:space="preserve">UK </w:t>
      </w:r>
      <w:r>
        <w:t>site</w:t>
      </w:r>
      <w:r w:rsidR="005C3191">
        <w:t xml:space="preserve"> </w:t>
      </w:r>
      <w:r>
        <w:t>is</w:t>
      </w:r>
      <w:r w:rsidR="005C3191">
        <w:t xml:space="preserve"> </w:t>
      </w:r>
      <w:r>
        <w:t>up</w:t>
      </w:r>
      <w:r w:rsidR="005C3191">
        <w:t xml:space="preserve"> </w:t>
      </w:r>
      <w:r>
        <w:t>to</w:t>
      </w:r>
      <w:r w:rsidR="005C3191">
        <w:t xml:space="preserve"> </w:t>
      </w:r>
      <w:r>
        <w:t>snuff</w:t>
      </w:r>
      <w:r w:rsidR="005C3191">
        <w:t xml:space="preserve"> </w:t>
      </w:r>
      <w:r>
        <w:t>and</w:t>
      </w:r>
      <w:r w:rsidR="005C3191">
        <w:t xml:space="preserve"> </w:t>
      </w:r>
      <w:r>
        <w:t>working</w:t>
      </w:r>
      <w:r w:rsidR="005C3191">
        <w:t xml:space="preserve"> </w:t>
      </w:r>
      <w:r>
        <w:t>well</w:t>
      </w:r>
      <w:r w:rsidR="008B7A3E">
        <w:t>.</w:t>
      </w:r>
      <w:r w:rsidR="005C3191">
        <w:t xml:space="preserve"> </w:t>
      </w:r>
      <w:r>
        <w:t>The</w:t>
      </w:r>
      <w:r w:rsidR="005C3191">
        <w:t xml:space="preserve"> </w:t>
      </w:r>
      <w:r>
        <w:t>Government</w:t>
      </w:r>
      <w:r w:rsidR="005C3191">
        <w:t xml:space="preserve"> </w:t>
      </w:r>
      <w:r>
        <w:t>need</w:t>
      </w:r>
      <w:r w:rsidR="005C3191">
        <w:t xml:space="preserve"> </w:t>
      </w:r>
      <w:r>
        <w:t>to</w:t>
      </w:r>
      <w:r w:rsidR="005C3191">
        <w:t xml:space="preserve"> </w:t>
      </w:r>
      <w:r>
        <w:t>use</w:t>
      </w:r>
      <w:r w:rsidR="005C3191">
        <w:t xml:space="preserve"> </w:t>
      </w:r>
      <w:r>
        <w:t>every</w:t>
      </w:r>
      <w:r w:rsidR="005C3191">
        <w:t xml:space="preserve"> </w:t>
      </w:r>
      <w:r>
        <w:t>channel</w:t>
      </w:r>
      <w:r w:rsidR="005C3191">
        <w:t xml:space="preserve"> </w:t>
      </w:r>
      <w:r>
        <w:t>available</w:t>
      </w:r>
      <w:r w:rsidR="005C3191">
        <w:t xml:space="preserve"> </w:t>
      </w:r>
      <w:r>
        <w:t>to</w:t>
      </w:r>
      <w:r w:rsidR="005C3191">
        <w:t xml:space="preserve"> </w:t>
      </w:r>
      <w:r>
        <w:t>reach</w:t>
      </w:r>
      <w:r w:rsidR="005C3191">
        <w:t xml:space="preserve"> </w:t>
      </w:r>
      <w:r>
        <w:t>out</w:t>
      </w:r>
      <w:r w:rsidR="005C3191">
        <w:t xml:space="preserve"> </w:t>
      </w:r>
      <w:r>
        <w:t>to</w:t>
      </w:r>
      <w:r w:rsidR="005C3191">
        <w:t xml:space="preserve"> </w:t>
      </w:r>
      <w:r>
        <w:t>them.</w:t>
      </w:r>
    </w:p>
    <w:p w:rsidR="00FD4CE5" w:rsidP="00FD4CE5">
      <w:pPr>
        <w:pStyle w:val="QuestionCont"/>
      </w:pPr>
      <w:r>
        <w:t>I</w:t>
      </w:r>
      <w:r w:rsidR="005C3191">
        <w:t xml:space="preserve"> </w:t>
      </w:r>
      <w:r>
        <w:t>will</w:t>
      </w:r>
      <w:r w:rsidR="005C3191">
        <w:t xml:space="preserve"> </w:t>
      </w:r>
      <w:r>
        <w:t>add</w:t>
      </w:r>
      <w:r w:rsidR="005C3191">
        <w:t xml:space="preserve"> </w:t>
      </w:r>
      <w:r>
        <w:t>one</w:t>
      </w:r>
      <w:r w:rsidR="005C3191">
        <w:t xml:space="preserve"> </w:t>
      </w:r>
      <w:r>
        <w:t>more</w:t>
      </w:r>
      <w:r w:rsidR="005C3191">
        <w:t xml:space="preserve"> </w:t>
      </w:r>
      <w:r>
        <w:t>thing</w:t>
      </w:r>
      <w:r w:rsidR="005C3191">
        <w:t xml:space="preserve"> </w:t>
      </w:r>
      <w:r>
        <w:t>and</w:t>
      </w:r>
      <w:r w:rsidR="005C3191">
        <w:t xml:space="preserve"> </w:t>
      </w:r>
      <w:r>
        <w:t>I</w:t>
      </w:r>
      <w:r w:rsidR="005C3191">
        <w:t xml:space="preserve"> </w:t>
      </w:r>
      <w:r>
        <w:t>will</w:t>
      </w:r>
      <w:r w:rsidR="005C3191">
        <w:t xml:space="preserve"> </w:t>
      </w:r>
      <w:r>
        <w:t>stop</w:t>
      </w:r>
      <w:r w:rsidR="008B7A3E">
        <w:t>.</w:t>
      </w:r>
      <w:r w:rsidR="005C3191">
        <w:t xml:space="preserve"> </w:t>
      </w:r>
      <w:r>
        <w:t>Our</w:t>
      </w:r>
      <w:r w:rsidR="005C3191">
        <w:t xml:space="preserve"> </w:t>
      </w:r>
      <w:r>
        <w:t>responsibility</w:t>
      </w:r>
      <w:r w:rsidR="005C3191">
        <w:t xml:space="preserve"> </w:t>
      </w:r>
      <w:r>
        <w:t>in</w:t>
      </w:r>
      <w:r w:rsidR="005C3191">
        <w:t xml:space="preserve"> </w:t>
      </w:r>
      <w:r>
        <w:t>this</w:t>
      </w:r>
      <w:r w:rsidR="005C3191">
        <w:t xml:space="preserve"> </w:t>
      </w:r>
      <w:r>
        <w:t>is</w:t>
      </w:r>
      <w:r w:rsidR="005C3191">
        <w:t xml:space="preserve"> </w:t>
      </w:r>
      <w:r>
        <w:t>working</w:t>
      </w:r>
      <w:r w:rsidR="005C3191">
        <w:t xml:space="preserve"> </w:t>
      </w:r>
      <w:r>
        <w:t>with</w:t>
      </w:r>
      <w:r w:rsidR="005C3191">
        <w:t xml:space="preserve"> </w:t>
      </w:r>
      <w:r>
        <w:t>the</w:t>
      </w:r>
      <w:r w:rsidR="005C3191">
        <w:t xml:space="preserve"> </w:t>
      </w:r>
      <w:r w:rsidR="00C36FD8">
        <w:t xml:space="preserve">supply </w:t>
      </w:r>
      <w:r>
        <w:t>chain</w:t>
      </w:r>
      <w:r w:rsidR="005C3191">
        <w:t xml:space="preserve"> </w:t>
      </w:r>
      <w:r>
        <w:t>sector—Tim</w:t>
      </w:r>
      <w:r w:rsidR="005C3191">
        <w:t xml:space="preserve"> </w:t>
      </w:r>
      <w:r>
        <w:t>and</w:t>
      </w:r>
      <w:r w:rsidR="005C3191">
        <w:t xml:space="preserve"> </w:t>
      </w:r>
      <w:r>
        <w:t>other</w:t>
      </w:r>
      <w:r w:rsidR="005C3191">
        <w:t xml:space="preserve"> </w:t>
      </w:r>
      <w:r>
        <w:t>ports</w:t>
      </w:r>
      <w:r w:rsidR="005C3191">
        <w:t xml:space="preserve"> </w:t>
      </w:r>
      <w:r>
        <w:t>around</w:t>
      </w:r>
      <w:r w:rsidR="005C3191">
        <w:t xml:space="preserve"> </w:t>
      </w:r>
      <w:r>
        <w:t>the</w:t>
      </w:r>
      <w:r w:rsidR="005C3191">
        <w:t xml:space="preserve"> </w:t>
      </w:r>
      <w:r>
        <w:t>country,</w:t>
      </w:r>
      <w:r w:rsidR="005C3191">
        <w:t xml:space="preserve"> </w:t>
      </w:r>
      <w:r>
        <w:t>airports,</w:t>
      </w:r>
      <w:r w:rsidR="005C3191">
        <w:t xml:space="preserve"> </w:t>
      </w:r>
      <w:r>
        <w:t>airlines,</w:t>
      </w:r>
      <w:r w:rsidR="005C3191">
        <w:t xml:space="preserve"> </w:t>
      </w:r>
      <w:r>
        <w:t>rail</w:t>
      </w:r>
      <w:r w:rsidR="005C3191">
        <w:t xml:space="preserve"> </w:t>
      </w:r>
      <w:r>
        <w:t>companies</w:t>
      </w:r>
      <w:r w:rsidR="005C3191">
        <w:t xml:space="preserve"> </w:t>
      </w:r>
      <w:r>
        <w:t>and</w:t>
      </w:r>
      <w:r w:rsidR="005C3191">
        <w:t xml:space="preserve"> </w:t>
      </w:r>
      <w:r>
        <w:t>hauliers—and</w:t>
      </w:r>
      <w:r w:rsidR="005C3191">
        <w:t xml:space="preserve"> </w:t>
      </w:r>
      <w:r>
        <w:t>we</w:t>
      </w:r>
      <w:r w:rsidR="005C3191">
        <w:t xml:space="preserve"> </w:t>
      </w:r>
      <w:r>
        <w:t>are</w:t>
      </w:r>
      <w:r w:rsidR="005C3191">
        <w:t xml:space="preserve"> </w:t>
      </w:r>
      <w:r>
        <w:t>aware</w:t>
      </w:r>
      <w:r w:rsidR="005C3191">
        <w:t xml:space="preserve"> </w:t>
      </w:r>
      <w:r>
        <w:t>that</w:t>
      </w:r>
      <w:r w:rsidR="005C3191">
        <w:t xml:space="preserve"> </w:t>
      </w:r>
      <w:r>
        <w:t>there</w:t>
      </w:r>
      <w:r w:rsidR="005C3191">
        <w:t xml:space="preserve"> </w:t>
      </w:r>
      <w:r>
        <w:t>are</w:t>
      </w:r>
      <w:r w:rsidR="005C3191">
        <w:t xml:space="preserve"> </w:t>
      </w:r>
      <w:r>
        <w:t>some</w:t>
      </w:r>
      <w:r w:rsidR="005C3191">
        <w:t xml:space="preserve"> </w:t>
      </w:r>
      <w:r>
        <w:t>harder-to-reach</w:t>
      </w:r>
      <w:r w:rsidR="005C3191">
        <w:t xml:space="preserve"> </w:t>
      </w:r>
      <w:r>
        <w:t>sectors</w:t>
      </w:r>
      <w:r w:rsidR="005C3191">
        <w:t xml:space="preserve"> </w:t>
      </w:r>
      <w:r>
        <w:t>within</w:t>
      </w:r>
      <w:r w:rsidR="005C3191">
        <w:t xml:space="preserve"> </w:t>
      </w:r>
      <w:r>
        <w:t>the</w:t>
      </w:r>
      <w:r w:rsidR="005C3191">
        <w:t xml:space="preserve"> </w:t>
      </w:r>
      <w:r>
        <w:t>haulier</w:t>
      </w:r>
      <w:r w:rsidR="005C3191">
        <w:t xml:space="preserve"> </w:t>
      </w:r>
      <w:r>
        <w:t>community</w:t>
      </w:r>
      <w:r w:rsidR="008B7A3E">
        <w:t>.</w:t>
      </w:r>
      <w:r w:rsidR="005C3191">
        <w:t xml:space="preserve"> </w:t>
      </w:r>
      <w:r>
        <w:t>We</w:t>
      </w:r>
      <w:r w:rsidR="005C3191">
        <w:t xml:space="preserve"> </w:t>
      </w:r>
      <w:r>
        <w:t>work</w:t>
      </w:r>
      <w:r w:rsidR="005C3191">
        <w:t xml:space="preserve"> </w:t>
      </w:r>
      <w:r>
        <w:t>with</w:t>
      </w:r>
      <w:r w:rsidR="005C3191">
        <w:t xml:space="preserve"> </w:t>
      </w:r>
      <w:r>
        <w:t>hundreds</w:t>
      </w:r>
      <w:r w:rsidR="005C3191">
        <w:t xml:space="preserve"> </w:t>
      </w:r>
      <w:r>
        <w:t>of</w:t>
      </w:r>
      <w:r w:rsidR="005C3191">
        <w:t xml:space="preserve"> </w:t>
      </w:r>
      <w:r>
        <w:t>them</w:t>
      </w:r>
      <w:r w:rsidR="005C3191">
        <w:t xml:space="preserve"> </w:t>
      </w:r>
      <w:r>
        <w:t>that</w:t>
      </w:r>
      <w:r w:rsidR="005C3191">
        <w:t xml:space="preserve"> </w:t>
      </w:r>
      <w:r>
        <w:t>do</w:t>
      </w:r>
      <w:r w:rsidR="005C3191">
        <w:t xml:space="preserve"> </w:t>
      </w:r>
      <w:r>
        <w:t>the</w:t>
      </w:r>
      <w:r w:rsidR="005C3191">
        <w:t xml:space="preserve"> </w:t>
      </w:r>
      <w:r>
        <w:t>continental</w:t>
      </w:r>
      <w:r w:rsidR="005C3191">
        <w:t xml:space="preserve"> </w:t>
      </w:r>
      <w:r>
        <w:t>EU</w:t>
      </w:r>
      <w:r w:rsidR="005C3191">
        <w:t xml:space="preserve"> </w:t>
      </w:r>
      <w:r>
        <w:t>trade</w:t>
      </w:r>
      <w:r w:rsidR="00C36FD8">
        <w:t>,</w:t>
      </w:r>
      <w:r w:rsidR="005C3191">
        <w:t xml:space="preserve"> </w:t>
      </w:r>
      <w:r>
        <w:t>but</w:t>
      </w:r>
      <w:r w:rsidR="005C3191">
        <w:t xml:space="preserve"> </w:t>
      </w:r>
      <w:r>
        <w:t>we</w:t>
      </w:r>
      <w:r w:rsidR="005C3191">
        <w:t xml:space="preserve"> </w:t>
      </w:r>
      <w:r>
        <w:t>need</w:t>
      </w:r>
      <w:r w:rsidR="005C3191">
        <w:t xml:space="preserve"> </w:t>
      </w:r>
      <w:r>
        <w:t>to</w:t>
      </w:r>
      <w:r w:rsidR="005C3191">
        <w:t xml:space="preserve"> </w:t>
      </w:r>
      <w:r>
        <w:t>make</w:t>
      </w:r>
      <w:r w:rsidR="005C3191">
        <w:t xml:space="preserve"> </w:t>
      </w:r>
      <w:r>
        <w:t>sure</w:t>
      </w:r>
      <w:r w:rsidR="005C3191">
        <w:t xml:space="preserve"> </w:t>
      </w:r>
      <w:r>
        <w:t>we</w:t>
      </w:r>
      <w:r w:rsidR="005C3191">
        <w:t xml:space="preserve"> </w:t>
      </w:r>
      <w:r>
        <w:t>reach</w:t>
      </w:r>
      <w:r w:rsidR="005C3191">
        <w:t xml:space="preserve"> </w:t>
      </w:r>
      <w:r>
        <w:t>those</w:t>
      </w:r>
      <w:r w:rsidR="005C3191">
        <w:t xml:space="preserve"> </w:t>
      </w:r>
      <w:r w:rsidR="00C36FD8">
        <w:t xml:space="preserve">hauliers </w:t>
      </w:r>
      <w:r>
        <w:t>who</w:t>
      </w:r>
      <w:r w:rsidR="005C3191">
        <w:t xml:space="preserve"> </w:t>
      </w:r>
      <w:r>
        <w:t>do</w:t>
      </w:r>
      <w:r w:rsidR="005C3191">
        <w:t xml:space="preserve"> </w:t>
      </w:r>
      <w:r>
        <w:t>the</w:t>
      </w:r>
      <w:r w:rsidR="005C3191">
        <w:t xml:space="preserve"> </w:t>
      </w:r>
      <w:r>
        <w:t>Republic</w:t>
      </w:r>
      <w:r w:rsidR="005C3191">
        <w:t xml:space="preserve"> </w:t>
      </w:r>
      <w:r>
        <w:t>of</w:t>
      </w:r>
      <w:r w:rsidR="005C3191">
        <w:t xml:space="preserve"> </w:t>
      </w:r>
      <w:r>
        <w:t>Ireland</w:t>
      </w:r>
      <w:r w:rsidR="005C3191">
        <w:t xml:space="preserve"> </w:t>
      </w:r>
      <w:r>
        <w:t>and</w:t>
      </w:r>
      <w:r w:rsidR="005C3191">
        <w:t xml:space="preserve"> </w:t>
      </w:r>
      <w:r>
        <w:t>Northern</w:t>
      </w:r>
      <w:r w:rsidR="005C3191">
        <w:t xml:space="preserve"> </w:t>
      </w:r>
      <w:r>
        <w:t>Ireland</w:t>
      </w:r>
      <w:r w:rsidR="005C3191">
        <w:t xml:space="preserve"> </w:t>
      </w:r>
      <w:r>
        <w:t>trade,</w:t>
      </w:r>
      <w:r w:rsidR="005C3191">
        <w:t xml:space="preserve"> </w:t>
      </w:r>
      <w:r>
        <w:t>and</w:t>
      </w:r>
      <w:r w:rsidR="005C3191">
        <w:t xml:space="preserve"> </w:t>
      </w:r>
      <w:r>
        <w:t>make</w:t>
      </w:r>
      <w:r w:rsidR="005C3191">
        <w:t xml:space="preserve"> </w:t>
      </w:r>
      <w:r>
        <w:t>sure</w:t>
      </w:r>
      <w:r w:rsidR="005C3191">
        <w:t xml:space="preserve"> </w:t>
      </w:r>
      <w:r>
        <w:t>they</w:t>
      </w:r>
      <w:r w:rsidR="005C3191">
        <w:t xml:space="preserve"> </w:t>
      </w:r>
      <w:r>
        <w:t>really</w:t>
      </w:r>
      <w:r w:rsidR="005C3191">
        <w:t xml:space="preserve"> </w:t>
      </w:r>
      <w:r>
        <w:t>understand</w:t>
      </w:r>
      <w:r w:rsidR="005C3191">
        <w:t xml:space="preserve"> </w:t>
      </w:r>
      <w:r>
        <w:t>that</w:t>
      </w:r>
      <w:r w:rsidR="005C3191">
        <w:t xml:space="preserve"> </w:t>
      </w:r>
      <w:r>
        <w:t>this</w:t>
      </w:r>
      <w:r w:rsidR="005C3191">
        <w:t xml:space="preserve"> </w:t>
      </w:r>
      <w:r>
        <w:t>applies</w:t>
      </w:r>
      <w:r w:rsidR="005C3191">
        <w:t xml:space="preserve"> </w:t>
      </w:r>
      <w:r>
        <w:t>to</w:t>
      </w:r>
      <w:r w:rsidR="005C3191">
        <w:t xml:space="preserve"> </w:t>
      </w:r>
      <w:r>
        <w:t>them</w:t>
      </w:r>
      <w:r w:rsidR="005C3191">
        <w:t xml:space="preserve"> </w:t>
      </w:r>
      <w:r>
        <w:t>as</w:t>
      </w:r>
      <w:r w:rsidR="005C3191">
        <w:t xml:space="preserve"> </w:t>
      </w:r>
      <w:r>
        <w:t>well.</w:t>
      </w:r>
    </w:p>
    <w:p w:rsidR="005725C9" w:rsidP="00FD4CE5">
      <w:pPr>
        <w:pStyle w:val="Answer"/>
      </w:pPr>
      <w:sdt>
        <w:sdtPr>
          <w:alias w:val="Witness"/>
          <w:id w:val="593208218"/>
          <w:placeholder>
            <w:docPart w:val="DefaultPlaceholder_1082065158"/>
          </w:placeholder>
          <w:richText/>
        </w:sdtPr>
        <w:sdtContent>
          <w:r w:rsidRPr="008B7A3E" w:rsidR="008B7A3E">
            <w:rPr>
              <w:b/>
              <w:i/>
            </w:rPr>
            <w:t>Tim</w:t>
          </w:r>
          <w:r w:rsidR="005C3191">
            <w:rPr>
              <w:b/>
              <w:i/>
            </w:rPr>
            <w:t xml:space="preserve"> </w:t>
          </w:r>
          <w:r w:rsidRPr="008B7A3E" w:rsidR="008B7A3E">
            <w:rPr>
              <w:b/>
              <w:i/>
            </w:rPr>
            <w:t>Reardon:</w:t>
          </w:r>
        </w:sdtContent>
      </w:sdt>
      <w:r w:rsidR="005C3191">
        <w:t xml:space="preserve"> </w:t>
      </w:r>
      <w:r w:rsidR="00FD4CE5">
        <w:t>I</w:t>
      </w:r>
      <w:r w:rsidR="005C3191">
        <w:t xml:space="preserve"> </w:t>
      </w:r>
      <w:r w:rsidR="00FD4CE5">
        <w:t>would</w:t>
      </w:r>
      <w:r w:rsidR="005C3191">
        <w:t xml:space="preserve"> </w:t>
      </w:r>
      <w:r w:rsidR="00FD4CE5">
        <w:t>very</w:t>
      </w:r>
      <w:r w:rsidR="005C3191">
        <w:t xml:space="preserve"> </w:t>
      </w:r>
      <w:r w:rsidR="00FD4CE5">
        <w:t>much</w:t>
      </w:r>
      <w:r w:rsidR="005C3191">
        <w:t xml:space="preserve"> </w:t>
      </w:r>
      <w:r w:rsidR="00FD4CE5">
        <w:t>echo</w:t>
      </w:r>
      <w:r w:rsidR="005C3191">
        <w:t xml:space="preserve"> </w:t>
      </w:r>
      <w:r w:rsidR="00FD4CE5">
        <w:t>what</w:t>
      </w:r>
      <w:r w:rsidR="005C3191">
        <w:t xml:space="preserve"> </w:t>
      </w:r>
      <w:r w:rsidR="00FD4CE5">
        <w:t>Alex</w:t>
      </w:r>
      <w:r w:rsidR="005C3191">
        <w:t xml:space="preserve"> </w:t>
      </w:r>
      <w:r w:rsidR="00FD4CE5">
        <w:t>has</w:t>
      </w:r>
      <w:r w:rsidR="005C3191">
        <w:t xml:space="preserve"> </w:t>
      </w:r>
      <w:r w:rsidR="00FD4CE5">
        <w:t>said</w:t>
      </w:r>
      <w:r w:rsidR="008B7A3E">
        <w:t>.</w:t>
      </w:r>
      <w:r w:rsidR="005C3191">
        <w:t xml:space="preserve"> </w:t>
      </w:r>
      <w:r w:rsidR="00FD4CE5">
        <w:t>The</w:t>
      </w:r>
      <w:r w:rsidR="005C3191">
        <w:t xml:space="preserve"> </w:t>
      </w:r>
      <w:r w:rsidR="00FD4CE5">
        <w:t>message</w:t>
      </w:r>
      <w:r w:rsidR="005C3191">
        <w:t xml:space="preserve"> </w:t>
      </w:r>
      <w:r w:rsidR="00FD4CE5">
        <w:t>should</w:t>
      </w:r>
      <w:r w:rsidR="005C3191">
        <w:t xml:space="preserve"> </w:t>
      </w:r>
      <w:r w:rsidR="00FD4CE5">
        <w:t>be</w:t>
      </w:r>
      <w:r w:rsidR="005C3191">
        <w:t xml:space="preserve"> </w:t>
      </w:r>
      <w:r w:rsidR="00FD4CE5">
        <w:t>simple,</w:t>
      </w:r>
      <w:r w:rsidR="005C3191">
        <w:t xml:space="preserve"> </w:t>
      </w:r>
      <w:r w:rsidR="00FD4CE5">
        <w:t>it</w:t>
      </w:r>
      <w:r w:rsidR="005C3191">
        <w:t xml:space="preserve"> </w:t>
      </w:r>
      <w:r w:rsidR="00FD4CE5">
        <w:t>should</w:t>
      </w:r>
      <w:r w:rsidR="005C3191">
        <w:t xml:space="preserve"> </w:t>
      </w:r>
      <w:r w:rsidR="00FD4CE5">
        <w:t>be</w:t>
      </w:r>
      <w:r w:rsidR="005C3191">
        <w:t xml:space="preserve"> </w:t>
      </w:r>
      <w:r w:rsidR="00FD4CE5">
        <w:t>targeted</w:t>
      </w:r>
      <w:r w:rsidR="005C3191">
        <w:t xml:space="preserve"> </w:t>
      </w:r>
      <w:r w:rsidR="00FD4CE5">
        <w:t>and</w:t>
      </w:r>
      <w:r w:rsidR="005C3191">
        <w:t xml:space="preserve"> </w:t>
      </w:r>
      <w:r w:rsidR="00FD4CE5">
        <w:t>it</w:t>
      </w:r>
      <w:r w:rsidR="005C3191">
        <w:t xml:space="preserve"> </w:t>
      </w:r>
      <w:r w:rsidR="00FD4CE5">
        <w:t>should</w:t>
      </w:r>
      <w:r w:rsidR="005C3191">
        <w:t xml:space="preserve"> </w:t>
      </w:r>
      <w:r w:rsidR="00FD4CE5">
        <w:t>be</w:t>
      </w:r>
      <w:r w:rsidR="005C3191">
        <w:t xml:space="preserve"> </w:t>
      </w:r>
      <w:r w:rsidR="00FD4CE5">
        <w:t>issued</w:t>
      </w:r>
      <w:r w:rsidR="005C3191">
        <w:t xml:space="preserve"> </w:t>
      </w:r>
      <w:r w:rsidR="00FD4CE5">
        <w:t>as</w:t>
      </w:r>
      <w:r w:rsidR="005C3191">
        <w:t xml:space="preserve"> </w:t>
      </w:r>
      <w:r w:rsidR="00FD4CE5">
        <w:t>soon</w:t>
      </w:r>
      <w:r w:rsidR="005C3191">
        <w:t xml:space="preserve"> </w:t>
      </w:r>
      <w:r w:rsidR="00FD4CE5">
        <w:t>as</w:t>
      </w:r>
      <w:r w:rsidR="005C3191">
        <w:t xml:space="preserve"> </w:t>
      </w:r>
      <w:r w:rsidR="00FD4CE5">
        <w:t>possible</w:t>
      </w:r>
      <w:r w:rsidR="008B7A3E">
        <w:t>.</w:t>
      </w:r>
      <w:r w:rsidR="005C3191">
        <w:t xml:space="preserve"> </w:t>
      </w:r>
      <w:r w:rsidR="00FD4CE5">
        <w:t>It</w:t>
      </w:r>
      <w:r w:rsidR="005C3191">
        <w:t xml:space="preserve"> </w:t>
      </w:r>
      <w:r w:rsidR="00FD4CE5">
        <w:t>is</w:t>
      </w:r>
      <w:r w:rsidR="005C3191">
        <w:t xml:space="preserve"> </w:t>
      </w:r>
      <w:r w:rsidR="00FD4CE5">
        <w:t>now</w:t>
      </w:r>
      <w:r w:rsidR="005C3191">
        <w:t xml:space="preserve"> </w:t>
      </w:r>
      <w:r w:rsidR="00FD4CE5">
        <w:t>clear</w:t>
      </w:r>
      <w:r w:rsidR="005C3191">
        <w:t xml:space="preserve"> </w:t>
      </w:r>
      <w:r w:rsidR="00FD4CE5">
        <w:t>what</w:t>
      </w:r>
      <w:r w:rsidR="005C3191">
        <w:t xml:space="preserve"> </w:t>
      </w:r>
      <w:r w:rsidR="00FD4CE5">
        <w:t>the</w:t>
      </w:r>
      <w:r w:rsidR="005C3191">
        <w:t xml:space="preserve"> </w:t>
      </w:r>
      <w:r w:rsidR="00FD4CE5">
        <w:t>message</w:t>
      </w:r>
      <w:r w:rsidR="005C3191">
        <w:t xml:space="preserve"> </w:t>
      </w:r>
      <w:r w:rsidR="00FD4CE5">
        <w:t>for</w:t>
      </w:r>
      <w:r w:rsidR="005C3191">
        <w:t xml:space="preserve"> </w:t>
      </w:r>
      <w:r w:rsidR="00FD4CE5">
        <w:t>importers</w:t>
      </w:r>
      <w:r w:rsidR="005C3191">
        <w:t xml:space="preserve"> </w:t>
      </w:r>
      <w:r w:rsidR="00FD4CE5">
        <w:t>and</w:t>
      </w:r>
      <w:r w:rsidR="005C3191">
        <w:t xml:space="preserve"> </w:t>
      </w:r>
      <w:r w:rsidR="00FD4CE5">
        <w:t>exporters</w:t>
      </w:r>
      <w:r w:rsidR="005C3191">
        <w:t xml:space="preserve"> </w:t>
      </w:r>
      <w:r w:rsidR="00FD4CE5">
        <w:t>needs</w:t>
      </w:r>
      <w:r w:rsidR="005C3191">
        <w:t xml:space="preserve"> </w:t>
      </w:r>
      <w:r w:rsidR="00FD4CE5">
        <w:t>to</w:t>
      </w:r>
      <w:r w:rsidR="005C3191">
        <w:t xml:space="preserve"> </w:t>
      </w:r>
      <w:r w:rsidR="00FD4CE5">
        <w:t>say;</w:t>
      </w:r>
      <w:r w:rsidR="005C3191">
        <w:t xml:space="preserve"> </w:t>
      </w:r>
      <w:r w:rsidR="00FD4CE5">
        <w:t>it</w:t>
      </w:r>
      <w:r w:rsidR="005C3191">
        <w:t xml:space="preserve"> </w:t>
      </w:r>
      <w:r w:rsidR="00FD4CE5">
        <w:t>is</w:t>
      </w:r>
      <w:r w:rsidR="005C3191">
        <w:t xml:space="preserve"> </w:t>
      </w:r>
      <w:r w:rsidR="00FD4CE5">
        <w:t>time</w:t>
      </w:r>
      <w:r w:rsidR="005C3191">
        <w:t xml:space="preserve"> </w:t>
      </w:r>
      <w:r w:rsidR="00FD4CE5">
        <w:t>to</w:t>
      </w:r>
      <w:r w:rsidR="005C3191">
        <w:t xml:space="preserve"> </w:t>
      </w:r>
      <w:r w:rsidR="00FD4CE5">
        <w:t>get</w:t>
      </w:r>
      <w:r w:rsidR="005C3191">
        <w:t xml:space="preserve"> </w:t>
      </w:r>
      <w:r w:rsidR="00FD4CE5">
        <w:t>on</w:t>
      </w:r>
      <w:r w:rsidR="005C3191">
        <w:t xml:space="preserve"> </w:t>
      </w:r>
      <w:r w:rsidR="00FD4CE5">
        <w:t>and</w:t>
      </w:r>
      <w:r w:rsidR="005C3191">
        <w:t xml:space="preserve"> </w:t>
      </w:r>
      <w:r w:rsidR="00FD4CE5">
        <w:t>start</w:t>
      </w:r>
      <w:r w:rsidR="005C3191">
        <w:t xml:space="preserve"> </w:t>
      </w:r>
      <w:r w:rsidR="00FD4CE5">
        <w:t>saying</w:t>
      </w:r>
      <w:r w:rsidR="005C3191">
        <w:t xml:space="preserve"> </w:t>
      </w:r>
      <w:r w:rsidR="00FD4CE5">
        <w:t>it</w:t>
      </w:r>
      <w:r w:rsidR="008B7A3E">
        <w:t>.</w:t>
      </w:r>
      <w:r w:rsidR="005C3191">
        <w:t xml:space="preserve"> </w:t>
      </w:r>
      <w:r w:rsidR="00FD4CE5">
        <w:t>The</w:t>
      </w:r>
      <w:r w:rsidR="005C3191">
        <w:t xml:space="preserve"> </w:t>
      </w:r>
      <w:r w:rsidR="00FD4CE5">
        <w:t>elements</w:t>
      </w:r>
      <w:r w:rsidR="005C3191">
        <w:t xml:space="preserve"> </w:t>
      </w:r>
      <w:r w:rsidR="00FD4CE5">
        <w:t>that</w:t>
      </w:r>
      <w:r w:rsidR="005C3191">
        <w:t xml:space="preserve"> </w:t>
      </w:r>
      <w:r w:rsidR="00FD4CE5">
        <w:t>remain</w:t>
      </w:r>
      <w:r w:rsidR="005C3191">
        <w:t xml:space="preserve"> </w:t>
      </w:r>
      <w:r w:rsidR="00FD4CE5">
        <w:t>to</w:t>
      </w:r>
      <w:r w:rsidR="005C3191">
        <w:t xml:space="preserve"> </w:t>
      </w:r>
      <w:r w:rsidR="00FD4CE5">
        <w:t>be</w:t>
      </w:r>
      <w:r w:rsidR="005C3191">
        <w:t xml:space="preserve"> </w:t>
      </w:r>
      <w:r w:rsidR="00FD4CE5">
        <w:t>sorted</w:t>
      </w:r>
      <w:r w:rsidR="005C3191">
        <w:t xml:space="preserve"> </w:t>
      </w:r>
      <w:r w:rsidR="00FD4CE5">
        <w:t>out</w:t>
      </w:r>
      <w:r w:rsidR="005C3191">
        <w:t xml:space="preserve"> </w:t>
      </w:r>
      <w:r w:rsidR="00FD4CE5">
        <w:t>are</w:t>
      </w:r>
      <w:r w:rsidR="005C3191">
        <w:t xml:space="preserve"> </w:t>
      </w:r>
      <w:r w:rsidR="00FD4CE5">
        <w:t>those</w:t>
      </w:r>
      <w:r w:rsidR="005C3191">
        <w:t xml:space="preserve"> </w:t>
      </w:r>
      <w:r w:rsidR="00FD4CE5">
        <w:t>relating</w:t>
      </w:r>
      <w:r w:rsidR="005C3191">
        <w:t xml:space="preserve"> </w:t>
      </w:r>
      <w:r w:rsidR="00FD4CE5">
        <w:t>to</w:t>
      </w:r>
      <w:r w:rsidR="005C3191">
        <w:t xml:space="preserve"> </w:t>
      </w:r>
      <w:r w:rsidR="00FD4CE5">
        <w:t>the</w:t>
      </w:r>
      <w:r w:rsidR="005C3191">
        <w:t xml:space="preserve"> </w:t>
      </w:r>
      <w:r w:rsidR="00FD4CE5">
        <w:t>transport</w:t>
      </w:r>
      <w:r w:rsidR="005C3191">
        <w:t xml:space="preserve"> </w:t>
      </w:r>
      <w:r w:rsidR="00FD4CE5">
        <w:t>and</w:t>
      </w:r>
      <w:r w:rsidR="005C3191">
        <w:t xml:space="preserve"> </w:t>
      </w:r>
      <w:r w:rsidR="00FD4CE5">
        <w:t>logistics</w:t>
      </w:r>
      <w:r w:rsidR="005C3191">
        <w:t xml:space="preserve"> </w:t>
      </w:r>
      <w:r w:rsidR="00FD4CE5">
        <w:t>world,</w:t>
      </w:r>
      <w:r w:rsidR="005C3191">
        <w:t xml:space="preserve"> </w:t>
      </w:r>
      <w:r w:rsidR="00FD4CE5">
        <w:t>where,</w:t>
      </w:r>
      <w:r w:rsidR="005C3191">
        <w:t xml:space="preserve"> </w:t>
      </w:r>
      <w:r w:rsidR="00FD4CE5">
        <w:t>as</w:t>
      </w:r>
      <w:r w:rsidR="005C3191">
        <w:t xml:space="preserve"> </w:t>
      </w:r>
      <w:r w:rsidR="00FD4CE5">
        <w:t>we</w:t>
      </w:r>
      <w:r w:rsidR="005C3191">
        <w:t xml:space="preserve"> </w:t>
      </w:r>
      <w:r w:rsidR="00FD4CE5">
        <w:t>were</w:t>
      </w:r>
      <w:r w:rsidR="005C3191">
        <w:t xml:space="preserve"> </w:t>
      </w:r>
      <w:r w:rsidR="00FD4CE5">
        <w:t>saying</w:t>
      </w:r>
      <w:r w:rsidR="005C3191">
        <w:t xml:space="preserve"> </w:t>
      </w:r>
      <w:r w:rsidR="00FD4CE5">
        <w:t>earlier,</w:t>
      </w:r>
      <w:r w:rsidR="005C3191">
        <w:t xml:space="preserve"> </w:t>
      </w:r>
      <w:r w:rsidR="00FD4CE5">
        <w:t>Government</w:t>
      </w:r>
      <w:r w:rsidR="005C3191">
        <w:t xml:space="preserve"> </w:t>
      </w:r>
      <w:r w:rsidR="00FD4CE5">
        <w:t>have</w:t>
      </w:r>
      <w:r w:rsidR="005C3191">
        <w:t xml:space="preserve"> </w:t>
      </w:r>
      <w:r w:rsidR="00FD4CE5">
        <w:t>yet</w:t>
      </w:r>
      <w:r w:rsidR="005C3191">
        <w:t xml:space="preserve"> </w:t>
      </w:r>
      <w:r w:rsidR="00FD4CE5">
        <w:t>to</w:t>
      </w:r>
      <w:r w:rsidR="005C3191">
        <w:t xml:space="preserve"> </w:t>
      </w:r>
      <w:r w:rsidR="00FD4CE5">
        <w:t>finalise</w:t>
      </w:r>
      <w:r w:rsidR="005C3191">
        <w:t xml:space="preserve"> </w:t>
      </w:r>
      <w:r w:rsidR="00FD4CE5">
        <w:t>their</w:t>
      </w:r>
      <w:r w:rsidR="005C3191">
        <w:t xml:space="preserve"> </w:t>
      </w:r>
      <w:r w:rsidR="00FD4CE5">
        <w:t>processes</w:t>
      </w:r>
      <w:r w:rsidR="005C3191">
        <w:t xml:space="preserve"> </w:t>
      </w:r>
      <w:r w:rsidR="00FD4CE5">
        <w:t>in</w:t>
      </w:r>
      <w:r w:rsidR="005C3191">
        <w:t xml:space="preserve"> </w:t>
      </w:r>
      <w:r w:rsidR="00FD4CE5">
        <w:t>relation</w:t>
      </w:r>
      <w:r w:rsidR="005C3191">
        <w:t xml:space="preserve"> </w:t>
      </w:r>
      <w:r w:rsidR="00FD4CE5">
        <w:t>to</w:t>
      </w:r>
      <w:r w:rsidR="005C3191">
        <w:t xml:space="preserve"> </w:t>
      </w:r>
      <w:r w:rsidR="00FD4CE5">
        <w:t>how</w:t>
      </w:r>
      <w:r w:rsidR="005C3191">
        <w:t xml:space="preserve"> </w:t>
      </w:r>
      <w:r w:rsidR="00FD4CE5">
        <w:t>to</w:t>
      </w:r>
      <w:r w:rsidR="005C3191">
        <w:t xml:space="preserve"> </w:t>
      </w:r>
      <w:r w:rsidR="00FD4CE5">
        <w:t>apply</w:t>
      </w:r>
      <w:r w:rsidR="005C3191">
        <w:t xml:space="preserve"> </w:t>
      </w:r>
      <w:r w:rsidR="00FD4CE5">
        <w:t>the</w:t>
      </w:r>
      <w:r w:rsidR="005C3191">
        <w:t xml:space="preserve"> </w:t>
      </w:r>
      <w:r w:rsidR="00FD4CE5">
        <w:t>new</w:t>
      </w:r>
      <w:r w:rsidR="005C3191">
        <w:t xml:space="preserve"> </w:t>
      </w:r>
      <w:r w:rsidR="00FD4CE5">
        <w:t>regimes</w:t>
      </w:r>
      <w:r w:rsidR="005C3191">
        <w:t xml:space="preserve"> </w:t>
      </w:r>
      <w:r w:rsidR="00FD4CE5">
        <w:t>of</w:t>
      </w:r>
      <w:r w:rsidR="005C3191">
        <w:t xml:space="preserve"> </w:t>
      </w:r>
      <w:r w:rsidR="00FD4CE5">
        <w:t>controls</w:t>
      </w:r>
      <w:r w:rsidR="005C3191">
        <w:t xml:space="preserve"> </w:t>
      </w:r>
      <w:r w:rsidR="00FD4CE5">
        <w:t>to</w:t>
      </w:r>
      <w:r w:rsidR="005C3191">
        <w:t xml:space="preserve"> </w:t>
      </w:r>
      <w:r w:rsidR="00FD4CE5">
        <w:t>lorry</w:t>
      </w:r>
      <w:r w:rsidR="005C3191">
        <w:t xml:space="preserve"> </w:t>
      </w:r>
      <w:r w:rsidR="00FD4CE5">
        <w:t>traffic</w:t>
      </w:r>
      <w:r w:rsidR="008B7A3E">
        <w:t>.</w:t>
      </w:r>
      <w:r w:rsidR="005C3191">
        <w:t xml:space="preserve"> </w:t>
      </w:r>
      <w:r w:rsidR="00FD4CE5">
        <w:t>Once</w:t>
      </w:r>
      <w:r w:rsidR="005C3191">
        <w:t xml:space="preserve"> </w:t>
      </w:r>
      <w:r w:rsidR="00FD4CE5">
        <w:t>those</w:t>
      </w:r>
      <w:r w:rsidR="005C3191">
        <w:t xml:space="preserve"> </w:t>
      </w:r>
      <w:r w:rsidR="00FD4CE5">
        <w:t>processes</w:t>
      </w:r>
      <w:r w:rsidR="005C3191">
        <w:t xml:space="preserve"> </w:t>
      </w:r>
      <w:r w:rsidR="00FD4CE5">
        <w:t>are</w:t>
      </w:r>
      <w:r w:rsidR="005C3191">
        <w:t xml:space="preserve"> </w:t>
      </w:r>
      <w:r w:rsidR="00FD4CE5">
        <w:t>set,</w:t>
      </w:r>
      <w:r w:rsidR="005C3191">
        <w:t xml:space="preserve"> </w:t>
      </w:r>
      <w:r w:rsidR="00FD4CE5">
        <w:t>they</w:t>
      </w:r>
      <w:r w:rsidR="005C3191">
        <w:t xml:space="preserve"> </w:t>
      </w:r>
      <w:r w:rsidR="00FD4CE5">
        <w:t>should</w:t>
      </w:r>
      <w:r w:rsidR="005C3191">
        <w:t xml:space="preserve"> </w:t>
      </w:r>
      <w:r w:rsidR="00FD4CE5">
        <w:t>be</w:t>
      </w:r>
      <w:r w:rsidR="005C3191">
        <w:t xml:space="preserve"> </w:t>
      </w:r>
      <w:r w:rsidR="00FD4CE5">
        <w:t>communicated</w:t>
      </w:r>
      <w:r w:rsidR="005C3191">
        <w:t xml:space="preserve"> </w:t>
      </w:r>
      <w:r w:rsidR="00FD4CE5">
        <w:t>to</w:t>
      </w:r>
      <w:r w:rsidR="005C3191">
        <w:t xml:space="preserve"> </w:t>
      </w:r>
      <w:r w:rsidR="00FD4CE5">
        <w:t>those</w:t>
      </w:r>
      <w:r w:rsidR="005C3191">
        <w:t xml:space="preserve"> </w:t>
      </w:r>
      <w:r w:rsidR="00FD4CE5">
        <w:t>people</w:t>
      </w:r>
      <w:r w:rsidR="005C3191">
        <w:t xml:space="preserve"> </w:t>
      </w:r>
      <w:r w:rsidR="00FD4CE5">
        <w:t>who</w:t>
      </w:r>
      <w:r w:rsidR="005C3191">
        <w:t xml:space="preserve"> </w:t>
      </w:r>
      <w:r w:rsidR="00FD4CE5">
        <w:t>have</w:t>
      </w:r>
      <w:r w:rsidR="005C3191">
        <w:t xml:space="preserve"> </w:t>
      </w:r>
      <w:r w:rsidR="00FD4CE5">
        <w:t>to</w:t>
      </w:r>
      <w:r w:rsidR="005C3191">
        <w:t xml:space="preserve"> </w:t>
      </w:r>
      <w:r w:rsidR="00FD4CE5">
        <w:t>comply</w:t>
      </w:r>
      <w:r w:rsidR="005C3191">
        <w:t xml:space="preserve"> </w:t>
      </w:r>
      <w:r w:rsidR="00FD4CE5">
        <w:t>with</w:t>
      </w:r>
      <w:r w:rsidR="005C3191">
        <w:t xml:space="preserve"> </w:t>
      </w:r>
      <w:r w:rsidR="00FD4CE5">
        <w:t>them</w:t>
      </w:r>
      <w:r>
        <w:t>.</w:t>
      </w:r>
    </w:p>
    <w:p w:rsidR="00FD4CE5" w:rsidP="00FD4CE5">
      <w:pPr>
        <w:pStyle w:val="Answer"/>
      </w:pPr>
      <w:r>
        <w:t>We</w:t>
      </w:r>
      <w:r w:rsidR="005C3191">
        <w:t xml:space="preserve"> </w:t>
      </w:r>
      <w:r>
        <w:t>will</w:t>
      </w:r>
      <w:r w:rsidR="005C3191">
        <w:t xml:space="preserve"> </w:t>
      </w:r>
      <w:r>
        <w:t>have</w:t>
      </w:r>
      <w:r w:rsidR="005C3191">
        <w:t xml:space="preserve"> </w:t>
      </w:r>
      <w:r>
        <w:t>a</w:t>
      </w:r>
      <w:r w:rsidR="005C3191">
        <w:t xml:space="preserve"> </w:t>
      </w:r>
      <w:r>
        <w:t>role</w:t>
      </w:r>
      <w:r w:rsidR="005C3191">
        <w:t xml:space="preserve"> </w:t>
      </w:r>
      <w:r>
        <w:t>in</w:t>
      </w:r>
      <w:r w:rsidR="005C3191">
        <w:t xml:space="preserve"> </w:t>
      </w:r>
      <w:r>
        <w:t>that</w:t>
      </w:r>
      <w:r w:rsidR="005C3191">
        <w:t xml:space="preserve"> </w:t>
      </w:r>
      <w:r>
        <w:t>too</w:t>
      </w:r>
      <w:r w:rsidR="008B7A3E">
        <w:t>.</w:t>
      </w:r>
      <w:r w:rsidR="005C3191">
        <w:t xml:space="preserve"> </w:t>
      </w:r>
      <w:r>
        <w:t>We</w:t>
      </w:r>
      <w:r w:rsidR="005C3191">
        <w:t xml:space="preserve"> </w:t>
      </w:r>
      <w:r>
        <w:t>know</w:t>
      </w:r>
      <w:r w:rsidR="005C3191">
        <w:t xml:space="preserve"> </w:t>
      </w:r>
      <w:r>
        <w:t>who</w:t>
      </w:r>
      <w:r w:rsidR="005C3191">
        <w:t xml:space="preserve"> </w:t>
      </w:r>
      <w:r>
        <w:t>our</w:t>
      </w:r>
      <w:r w:rsidR="005C3191">
        <w:t xml:space="preserve"> </w:t>
      </w:r>
      <w:r>
        <w:t>customer</w:t>
      </w:r>
      <w:r w:rsidR="005C3191">
        <w:t xml:space="preserve"> </w:t>
      </w:r>
      <w:r>
        <w:t>base</w:t>
      </w:r>
      <w:r w:rsidR="005C3191">
        <w:t xml:space="preserve"> </w:t>
      </w:r>
      <w:r>
        <w:t>is</w:t>
      </w:r>
      <w:r w:rsidR="005C3191">
        <w:t xml:space="preserve"> </w:t>
      </w:r>
      <w:r>
        <w:t>and,</w:t>
      </w:r>
      <w:r w:rsidR="005C3191">
        <w:t xml:space="preserve"> </w:t>
      </w:r>
      <w:r>
        <w:t>in</w:t>
      </w:r>
      <w:r w:rsidR="005C3191">
        <w:t xml:space="preserve"> </w:t>
      </w:r>
      <w:r>
        <w:t>turn,</w:t>
      </w:r>
      <w:r w:rsidR="005C3191">
        <w:t xml:space="preserve"> </w:t>
      </w:r>
      <w:r>
        <w:t>they</w:t>
      </w:r>
      <w:r w:rsidR="005C3191">
        <w:t xml:space="preserve"> </w:t>
      </w:r>
      <w:r>
        <w:t>know</w:t>
      </w:r>
      <w:r w:rsidR="005C3191">
        <w:t xml:space="preserve"> </w:t>
      </w:r>
      <w:r>
        <w:t>who</w:t>
      </w:r>
      <w:r w:rsidR="005C3191">
        <w:t xml:space="preserve"> </w:t>
      </w:r>
      <w:r>
        <w:t>their</w:t>
      </w:r>
      <w:r w:rsidR="005C3191">
        <w:t xml:space="preserve"> </w:t>
      </w:r>
      <w:r>
        <w:t>customer</w:t>
      </w:r>
      <w:r w:rsidR="005C3191">
        <w:t xml:space="preserve"> </w:t>
      </w:r>
      <w:r>
        <w:t>base</w:t>
      </w:r>
      <w:r w:rsidR="005C3191">
        <w:t xml:space="preserve"> </w:t>
      </w:r>
      <w:r>
        <w:t>is</w:t>
      </w:r>
      <w:r w:rsidR="008B7A3E">
        <w:t>.</w:t>
      </w:r>
      <w:r w:rsidR="005C3191">
        <w:t xml:space="preserve"> </w:t>
      </w:r>
      <w:r>
        <w:t>The</w:t>
      </w:r>
      <w:r w:rsidR="005C3191">
        <w:t xml:space="preserve"> </w:t>
      </w:r>
      <w:r>
        <w:t>key</w:t>
      </w:r>
      <w:r w:rsidR="005C3191">
        <w:t xml:space="preserve"> </w:t>
      </w:r>
      <w:r>
        <w:t>to</w:t>
      </w:r>
      <w:r w:rsidR="005C3191">
        <w:t xml:space="preserve"> </w:t>
      </w:r>
      <w:r>
        <w:t>making</w:t>
      </w:r>
      <w:r w:rsidR="005C3191">
        <w:t xml:space="preserve"> </w:t>
      </w:r>
      <w:r>
        <w:t>sure</w:t>
      </w:r>
      <w:r w:rsidR="005C3191">
        <w:t xml:space="preserve"> </w:t>
      </w:r>
      <w:r>
        <w:t>that</w:t>
      </w:r>
      <w:r w:rsidR="005C3191">
        <w:t xml:space="preserve"> </w:t>
      </w:r>
      <w:r>
        <w:t>information</w:t>
      </w:r>
      <w:r w:rsidR="005C3191">
        <w:t xml:space="preserve"> </w:t>
      </w:r>
      <w:r>
        <w:t>is</w:t>
      </w:r>
      <w:r w:rsidR="005C3191">
        <w:t xml:space="preserve"> </w:t>
      </w:r>
      <w:r>
        <w:t>spread</w:t>
      </w:r>
      <w:r w:rsidR="005C3191">
        <w:t xml:space="preserve"> </w:t>
      </w:r>
      <w:r>
        <w:t>throughout</w:t>
      </w:r>
      <w:r w:rsidR="005C3191">
        <w:t xml:space="preserve"> </w:t>
      </w:r>
      <w:r>
        <w:t>the</w:t>
      </w:r>
      <w:r w:rsidR="005C3191">
        <w:t xml:space="preserve"> </w:t>
      </w:r>
      <w:r>
        <w:t>supply</w:t>
      </w:r>
      <w:r w:rsidR="005C3191">
        <w:t xml:space="preserve"> </w:t>
      </w:r>
      <w:r>
        <w:t>chain</w:t>
      </w:r>
      <w:r w:rsidR="005C3191">
        <w:t xml:space="preserve"> </w:t>
      </w:r>
      <w:r>
        <w:t>to</w:t>
      </w:r>
      <w:r w:rsidR="005C3191">
        <w:t xml:space="preserve"> </w:t>
      </w:r>
      <w:r>
        <w:t>everybody</w:t>
      </w:r>
      <w:r w:rsidR="005C3191">
        <w:t xml:space="preserve"> </w:t>
      </w:r>
      <w:r>
        <w:t>who</w:t>
      </w:r>
      <w:r w:rsidR="005C3191">
        <w:t xml:space="preserve"> </w:t>
      </w:r>
      <w:r w:rsidR="00C36FD8">
        <w:t>needs</w:t>
      </w:r>
      <w:r w:rsidR="005C3191">
        <w:t xml:space="preserve"> </w:t>
      </w:r>
      <w:r>
        <w:t>it</w:t>
      </w:r>
      <w:r w:rsidR="005C3191">
        <w:t xml:space="preserve"> </w:t>
      </w:r>
      <w:r>
        <w:t>is</w:t>
      </w:r>
      <w:r w:rsidR="005C3191">
        <w:t xml:space="preserve"> </w:t>
      </w:r>
      <w:r w:rsidR="00C36FD8">
        <w:t>for</w:t>
      </w:r>
      <w:r w:rsidR="005C3191">
        <w:t xml:space="preserve"> </w:t>
      </w:r>
      <w:r>
        <w:t>everybody</w:t>
      </w:r>
      <w:r w:rsidR="005C3191">
        <w:t xml:space="preserve"> </w:t>
      </w:r>
      <w:r>
        <w:t>who</w:t>
      </w:r>
      <w:r w:rsidR="005C3191">
        <w:t xml:space="preserve"> </w:t>
      </w:r>
      <w:r>
        <w:t>knows</w:t>
      </w:r>
      <w:r w:rsidR="005C3191">
        <w:t xml:space="preserve"> </w:t>
      </w:r>
      <w:r>
        <w:t>it</w:t>
      </w:r>
      <w:r w:rsidR="005C3191">
        <w:t xml:space="preserve"> </w:t>
      </w:r>
      <w:r w:rsidR="00C36FD8">
        <w:t>to</w:t>
      </w:r>
      <w:r w:rsidR="005C3191">
        <w:t xml:space="preserve"> </w:t>
      </w:r>
      <w:r>
        <w:t>assist</w:t>
      </w:r>
      <w:r w:rsidR="005C3191">
        <w:t xml:space="preserve"> </w:t>
      </w:r>
      <w:r>
        <w:t>in</w:t>
      </w:r>
      <w:r w:rsidR="005C3191">
        <w:t xml:space="preserve"> </w:t>
      </w:r>
      <w:r>
        <w:t>the</w:t>
      </w:r>
      <w:r w:rsidR="005C3191">
        <w:t xml:space="preserve"> </w:t>
      </w:r>
      <w:r>
        <w:t>process</w:t>
      </w:r>
      <w:r w:rsidR="005C3191">
        <w:t xml:space="preserve"> </w:t>
      </w:r>
      <w:r>
        <w:t>of</w:t>
      </w:r>
      <w:r w:rsidR="005C3191">
        <w:t xml:space="preserve"> </w:t>
      </w:r>
      <w:r>
        <w:t>advising</w:t>
      </w:r>
      <w:r w:rsidR="005C3191">
        <w:t xml:space="preserve"> </w:t>
      </w:r>
      <w:r>
        <w:t>those</w:t>
      </w:r>
      <w:r w:rsidR="005C3191">
        <w:t xml:space="preserve"> </w:t>
      </w:r>
      <w:r>
        <w:t>who</w:t>
      </w:r>
      <w:r w:rsidR="005C3191">
        <w:t xml:space="preserve"> </w:t>
      </w:r>
      <w:r>
        <w:t>do</w:t>
      </w:r>
      <w:r w:rsidR="005C3191">
        <w:t xml:space="preserve"> </w:t>
      </w:r>
      <w:r>
        <w:t>not,</w:t>
      </w:r>
      <w:r w:rsidR="005C3191">
        <w:t xml:space="preserve"> </w:t>
      </w:r>
      <w:r>
        <w:t>so</w:t>
      </w:r>
      <w:r w:rsidR="005C3191">
        <w:t xml:space="preserve"> </w:t>
      </w:r>
      <w:r>
        <w:t>that,</w:t>
      </w:r>
      <w:r w:rsidR="005C3191">
        <w:t xml:space="preserve"> </w:t>
      </w:r>
      <w:r>
        <w:t>when</w:t>
      </w:r>
      <w:r w:rsidR="005C3191">
        <w:t xml:space="preserve"> </w:t>
      </w:r>
      <w:r>
        <w:t>the</w:t>
      </w:r>
      <w:r w:rsidR="005C3191">
        <w:t xml:space="preserve"> </w:t>
      </w:r>
      <w:r>
        <w:t>day</w:t>
      </w:r>
      <w:r w:rsidR="005C3191">
        <w:t xml:space="preserve"> </w:t>
      </w:r>
      <w:r>
        <w:t>comes,</w:t>
      </w:r>
      <w:r w:rsidR="005C3191">
        <w:t xml:space="preserve"> </w:t>
      </w:r>
      <w:r>
        <w:t>everybody</w:t>
      </w:r>
      <w:r w:rsidR="005C3191">
        <w:t xml:space="preserve"> </w:t>
      </w:r>
      <w:r>
        <w:t>is</w:t>
      </w:r>
      <w:r w:rsidR="005C3191">
        <w:t xml:space="preserve"> </w:t>
      </w:r>
      <w:r>
        <w:t>as</w:t>
      </w:r>
      <w:r w:rsidR="005C3191">
        <w:t xml:space="preserve"> </w:t>
      </w:r>
      <w:r>
        <w:t>ready</w:t>
      </w:r>
      <w:r w:rsidR="005C3191">
        <w:t xml:space="preserve"> </w:t>
      </w:r>
      <w:r>
        <w:t>as</w:t>
      </w:r>
      <w:r w:rsidR="005C3191">
        <w:t xml:space="preserve"> </w:t>
      </w:r>
      <w:r>
        <w:t>they</w:t>
      </w:r>
      <w:r w:rsidR="005C3191">
        <w:t xml:space="preserve"> </w:t>
      </w:r>
      <w:r>
        <w:t>can</w:t>
      </w:r>
      <w:r w:rsidR="005C3191">
        <w:t xml:space="preserve"> </w:t>
      </w:r>
      <w:r>
        <w:t>be,</w:t>
      </w:r>
      <w:r w:rsidR="005C3191">
        <w:t xml:space="preserve"> </w:t>
      </w:r>
      <w:r>
        <w:t>knowing</w:t>
      </w:r>
      <w:r w:rsidR="005C3191">
        <w:t xml:space="preserve"> </w:t>
      </w:r>
      <w:r>
        <w:t>what</w:t>
      </w:r>
      <w:r w:rsidR="005C3191">
        <w:t xml:space="preserve"> </w:t>
      </w:r>
      <w:r>
        <w:t>they</w:t>
      </w:r>
      <w:r w:rsidR="005C3191">
        <w:t xml:space="preserve"> </w:t>
      </w:r>
      <w:r>
        <w:t>need</w:t>
      </w:r>
      <w:r w:rsidR="005C3191">
        <w:t xml:space="preserve"> </w:t>
      </w:r>
      <w:r>
        <w:t>to</w:t>
      </w:r>
      <w:r w:rsidR="005C3191">
        <w:t xml:space="preserve"> </w:t>
      </w:r>
      <w:r>
        <w:t>do</w:t>
      </w:r>
      <w:r w:rsidR="005C3191">
        <w:t xml:space="preserve"> </w:t>
      </w:r>
      <w:r>
        <w:t>and</w:t>
      </w:r>
      <w:r w:rsidR="005C3191">
        <w:t xml:space="preserve"> </w:t>
      </w:r>
      <w:r>
        <w:t>hav</w:t>
      </w:r>
      <w:r w:rsidR="00C36FD8">
        <w:t>ing</w:t>
      </w:r>
      <w:r w:rsidR="005C3191">
        <w:t xml:space="preserve"> </w:t>
      </w:r>
      <w:r>
        <w:t>done</w:t>
      </w:r>
      <w:r w:rsidR="005C3191">
        <w:t xml:space="preserve"> </w:t>
      </w:r>
      <w:r>
        <w:t>it.</w:t>
      </w:r>
    </w:p>
    <w:p w:rsidR="00FD4CE5" w:rsidP="00C36FD8">
      <w:pPr>
        <w:pStyle w:val="Question"/>
      </w:pPr>
      <w:sdt>
        <w:sdtPr>
          <w:alias w:val="Member"/>
          <w:tag w:val="&lt;Member mnisId='4807' dodsId=''&gt;"/>
          <w:id w:val="-932356656"/>
          <w:placeholder>
            <w:docPart w:val="DefaultPlaceholder_1082065158"/>
          </w:placeholder>
          <w:richText/>
        </w:sdtPr>
        <w:sdtContent>
          <w:r w:rsidRPr="00C36FD8">
            <w:rPr>
              <w:b/>
            </w:rPr>
            <w:t>Mark</w:t>
          </w:r>
          <w:r w:rsidRPr="00C36FD8" w:rsidR="005C3191">
            <w:rPr>
              <w:b/>
            </w:rPr>
            <w:t xml:space="preserve"> </w:t>
          </w:r>
          <w:r w:rsidRPr="00C36FD8">
            <w:rPr>
              <w:b/>
            </w:rPr>
            <w:t>Eastwood:</w:t>
          </w:r>
        </w:sdtContent>
      </w:sdt>
      <w:r w:rsidR="005C3191">
        <w:t xml:space="preserve"> </w:t>
      </w:r>
      <w:r>
        <w:t>Going</w:t>
      </w:r>
      <w:r w:rsidR="005C3191">
        <w:t xml:space="preserve"> </w:t>
      </w:r>
      <w:r>
        <w:t>back</w:t>
      </w:r>
      <w:r w:rsidR="005C3191">
        <w:t xml:space="preserve"> </w:t>
      </w:r>
      <w:r>
        <w:t>to</w:t>
      </w:r>
      <w:r w:rsidR="005C3191">
        <w:t xml:space="preserve"> </w:t>
      </w:r>
      <w:r>
        <w:t>the</w:t>
      </w:r>
      <w:r w:rsidR="005C3191">
        <w:t xml:space="preserve"> </w:t>
      </w:r>
      <w:r>
        <w:t>advertising</w:t>
      </w:r>
      <w:r w:rsidR="005C3191">
        <w:t xml:space="preserve"> </w:t>
      </w:r>
      <w:r>
        <w:t>side</w:t>
      </w:r>
      <w:r w:rsidR="005C3191">
        <w:t xml:space="preserve"> </w:t>
      </w:r>
      <w:r>
        <w:t>of</w:t>
      </w:r>
      <w:r w:rsidR="005C3191">
        <w:t xml:space="preserve"> </w:t>
      </w:r>
      <w:r>
        <w:t>things,</w:t>
      </w:r>
      <w:r w:rsidR="005C3191">
        <w:t xml:space="preserve"> </w:t>
      </w:r>
      <w:r>
        <w:t>it</w:t>
      </w:r>
      <w:r w:rsidR="005C3191">
        <w:t xml:space="preserve"> </w:t>
      </w:r>
      <w:r>
        <w:t>has</w:t>
      </w:r>
      <w:r w:rsidR="005C3191">
        <w:t xml:space="preserve"> </w:t>
      </w:r>
      <w:r>
        <w:t>recently</w:t>
      </w:r>
      <w:r w:rsidR="005C3191">
        <w:t xml:space="preserve"> </w:t>
      </w:r>
      <w:r>
        <w:t>been</w:t>
      </w:r>
      <w:r w:rsidR="005C3191">
        <w:t xml:space="preserve"> </w:t>
      </w:r>
      <w:r>
        <w:t>reported</w:t>
      </w:r>
      <w:r w:rsidR="005C3191">
        <w:t xml:space="preserve"> </w:t>
      </w:r>
      <w:r>
        <w:t>that</w:t>
      </w:r>
      <w:r w:rsidR="005C3191">
        <w:t xml:space="preserve"> </w:t>
      </w:r>
      <w:r>
        <w:t>the</w:t>
      </w:r>
      <w:r w:rsidR="005C3191">
        <w:t xml:space="preserve"> </w:t>
      </w:r>
      <w:r>
        <w:t>Government</w:t>
      </w:r>
      <w:r w:rsidR="005C3191">
        <w:t xml:space="preserve"> </w:t>
      </w:r>
      <w:r>
        <w:t>have</w:t>
      </w:r>
      <w:r w:rsidR="005C3191">
        <w:t xml:space="preserve"> </w:t>
      </w:r>
      <w:r>
        <w:t>agreed</w:t>
      </w:r>
      <w:r w:rsidR="005C3191">
        <w:t xml:space="preserve"> </w:t>
      </w:r>
      <w:r>
        <w:t>a</w:t>
      </w:r>
      <w:r w:rsidR="005C3191">
        <w:t xml:space="preserve"> </w:t>
      </w:r>
      <w:r>
        <w:t>£4.5</w:t>
      </w:r>
      <w:r w:rsidR="005C3191">
        <w:t xml:space="preserve"> </w:t>
      </w:r>
      <w:r>
        <w:t>million</w:t>
      </w:r>
      <w:r w:rsidR="005C3191">
        <w:t xml:space="preserve"> </w:t>
      </w:r>
      <w:r>
        <w:t>advertising</w:t>
      </w:r>
      <w:r w:rsidR="005C3191">
        <w:t xml:space="preserve"> </w:t>
      </w:r>
      <w:r>
        <w:t>deal</w:t>
      </w:r>
      <w:r w:rsidR="005C3191">
        <w:t xml:space="preserve"> </w:t>
      </w:r>
      <w:r>
        <w:t>for</w:t>
      </w:r>
      <w:r w:rsidR="005C3191">
        <w:t xml:space="preserve"> </w:t>
      </w:r>
      <w:r>
        <w:t>a</w:t>
      </w:r>
      <w:r w:rsidR="005C3191">
        <w:t xml:space="preserve"> </w:t>
      </w:r>
      <w:r>
        <w:t>campaign</w:t>
      </w:r>
      <w:r w:rsidR="005C3191">
        <w:t xml:space="preserve"> </w:t>
      </w:r>
      <w:r>
        <w:t>to</w:t>
      </w:r>
      <w:r w:rsidR="005C3191">
        <w:t xml:space="preserve"> </w:t>
      </w:r>
      <w:r>
        <w:t>publicise</w:t>
      </w:r>
      <w:r w:rsidR="005C3191">
        <w:t xml:space="preserve"> </w:t>
      </w:r>
      <w:r>
        <w:t>the</w:t>
      </w:r>
      <w:r w:rsidR="005C3191">
        <w:t xml:space="preserve"> </w:t>
      </w:r>
      <w:r>
        <w:t>end</w:t>
      </w:r>
      <w:r w:rsidR="005C3191">
        <w:t xml:space="preserve"> </w:t>
      </w:r>
      <w:r>
        <w:t>of</w:t>
      </w:r>
      <w:r w:rsidR="005C3191">
        <w:t xml:space="preserve"> </w:t>
      </w:r>
      <w:r>
        <w:t>the</w:t>
      </w:r>
      <w:r w:rsidR="005C3191">
        <w:t xml:space="preserve"> </w:t>
      </w:r>
      <w:r>
        <w:t>transition</w:t>
      </w:r>
      <w:r w:rsidR="005C3191">
        <w:t xml:space="preserve"> </w:t>
      </w:r>
      <w:r>
        <w:t>period</w:t>
      </w:r>
      <w:r w:rsidR="008B7A3E">
        <w:t>.</w:t>
      </w:r>
      <w:r w:rsidR="005C3191">
        <w:t xml:space="preserve"> </w:t>
      </w:r>
      <w:r>
        <w:t>The</w:t>
      </w:r>
      <w:r w:rsidR="005C3191">
        <w:t xml:space="preserve"> </w:t>
      </w:r>
      <w:r>
        <w:t>tender</w:t>
      </w:r>
      <w:r w:rsidR="005C3191">
        <w:t xml:space="preserve"> </w:t>
      </w:r>
      <w:r>
        <w:t>document</w:t>
      </w:r>
      <w:r w:rsidR="005C3191">
        <w:t xml:space="preserve"> </w:t>
      </w:r>
      <w:r>
        <w:t>involved</w:t>
      </w:r>
      <w:r w:rsidR="005C3191">
        <w:t xml:space="preserve"> </w:t>
      </w:r>
      <w:r>
        <w:t>in</w:t>
      </w:r>
      <w:r w:rsidR="005C3191">
        <w:t xml:space="preserve"> </w:t>
      </w:r>
      <w:r>
        <w:t>that</w:t>
      </w:r>
      <w:r w:rsidR="005C3191">
        <w:t xml:space="preserve"> </w:t>
      </w:r>
      <w:r>
        <w:t>says</w:t>
      </w:r>
      <w:r w:rsidR="00C36FD8">
        <w:t>,</w:t>
      </w:r>
      <w:r w:rsidR="005C3191">
        <w:t xml:space="preserve"> </w:t>
      </w:r>
      <w:r w:rsidR="00F37D84">
        <w:t>“</w:t>
      </w:r>
      <w:r w:rsidR="00C36FD8">
        <w:t xml:space="preserve">The </w:t>
      </w:r>
      <w:r w:rsidR="00F37D84">
        <w:t>advertising</w:t>
      </w:r>
      <w:r w:rsidR="005C3191">
        <w:t xml:space="preserve"> </w:t>
      </w:r>
      <w:r w:rsidRPr="00C36FD8" w:rsidR="00C36FD8">
        <w:t>blitz will begin in July and could stretch as far as May 2022</w:t>
      </w:r>
      <w:r w:rsidR="008B7A3E">
        <w:t>.</w:t>
      </w:r>
      <w:r w:rsidR="005C3191">
        <w:t xml:space="preserve"> </w:t>
      </w:r>
      <w:r w:rsidRPr="00C36FD8" w:rsidR="00C36FD8">
        <w:t>The current plan is to s</w:t>
      </w:r>
      <w:r w:rsidR="00C36FD8">
        <w:t>plit the publicity across four ‘bursts’.</w:t>
      </w:r>
      <w:r w:rsidRPr="00C36FD8" w:rsidR="00C36FD8">
        <w:t xml:space="preserve"> Between July and A</w:t>
      </w:r>
      <w:r w:rsidR="00C36FD8">
        <w:t xml:space="preserve">ugust </w:t>
      </w:r>
      <w:r w:rsidR="00C36FD8">
        <w:t>there will be a drive to ‘nudge’ or ‘shove’</w:t>
      </w:r>
      <w:r w:rsidRPr="00C36FD8" w:rsidR="00C36FD8">
        <w:t xml:space="preserve"> people to</w:t>
      </w:r>
      <w:r w:rsidR="00C36FD8">
        <w:t xml:space="preserve"> take action by warning of the ‘consequences and opportunity’ ahead, before moving to a ‘shock and awe’</w:t>
      </w:r>
      <w:r w:rsidRPr="00C36FD8" w:rsidR="00C36FD8">
        <w:t xml:space="preserve"> approach between September and November.</w:t>
      </w:r>
      <w:r w:rsidR="005C3191">
        <w:t xml:space="preserve"> </w:t>
      </w:r>
      <w:r w:rsidRPr="00C36FD8" w:rsidR="00C36FD8">
        <w:t>Between December and Janu</w:t>
      </w:r>
      <w:r w:rsidR="00C36FD8">
        <w:t>ary the campaign will focus on ‘loss avoidance’</w:t>
      </w:r>
      <w:r w:rsidRPr="00C36FD8" w:rsidR="00C36FD8">
        <w:t xml:space="preserve"> and from January 2021 onward it w</w:t>
      </w:r>
      <w:r w:rsidR="00C36FD8">
        <w:t>ill be about ‘new opportunities’</w:t>
      </w:r>
      <w:r w:rsidRPr="00C36FD8" w:rsidR="00C36FD8">
        <w:t>”</w:t>
      </w:r>
      <w:r w:rsidR="00F37D84">
        <w:t>.</w:t>
      </w:r>
      <w:r w:rsidR="005C3191">
        <w:t xml:space="preserve"> </w:t>
      </w:r>
      <w:r w:rsidR="00857742">
        <w:t>I</w:t>
      </w:r>
      <w:r w:rsidR="005C3191">
        <w:t xml:space="preserve"> </w:t>
      </w:r>
      <w:r w:rsidR="00857742">
        <w:t>do</w:t>
      </w:r>
      <w:r w:rsidR="005C3191">
        <w:t xml:space="preserve"> </w:t>
      </w:r>
      <w:r w:rsidR="00857742">
        <w:t>not</w:t>
      </w:r>
      <w:r w:rsidR="005C3191">
        <w:t xml:space="preserve"> </w:t>
      </w:r>
      <w:r w:rsidR="00857742">
        <w:t>know</w:t>
      </w:r>
      <w:r w:rsidR="005C3191">
        <w:t xml:space="preserve"> </w:t>
      </w:r>
      <w:r w:rsidR="00857742">
        <w:t>if</w:t>
      </w:r>
      <w:r w:rsidR="005C3191">
        <w:t xml:space="preserve"> </w:t>
      </w:r>
      <w:r w:rsidR="00857742">
        <w:t>you</w:t>
      </w:r>
      <w:r w:rsidR="005C3191">
        <w:t xml:space="preserve"> </w:t>
      </w:r>
      <w:r w:rsidR="00857742">
        <w:t>have</w:t>
      </w:r>
      <w:r w:rsidR="005C3191">
        <w:t xml:space="preserve"> </w:t>
      </w:r>
      <w:r w:rsidR="00857742">
        <w:t>seen</w:t>
      </w:r>
      <w:r w:rsidR="005C3191">
        <w:t xml:space="preserve"> </w:t>
      </w:r>
      <w:r w:rsidR="00857742">
        <w:t>that</w:t>
      </w:r>
      <w:r w:rsidR="005C3191">
        <w:t xml:space="preserve"> </w:t>
      </w:r>
      <w:r w:rsidR="00857742">
        <w:t>view</w:t>
      </w:r>
      <w:r w:rsidR="005C3191">
        <w:t xml:space="preserve"> </w:t>
      </w:r>
      <w:r w:rsidR="00857742">
        <w:t>before,</w:t>
      </w:r>
      <w:r w:rsidR="005C3191">
        <w:t xml:space="preserve"> </w:t>
      </w:r>
      <w:r w:rsidR="00857742">
        <w:t>Tim,</w:t>
      </w:r>
      <w:r w:rsidR="005C3191">
        <w:t xml:space="preserve"> </w:t>
      </w:r>
      <w:r w:rsidR="00857742">
        <w:t>but</w:t>
      </w:r>
      <w:r w:rsidR="005C3191">
        <w:t xml:space="preserve"> </w:t>
      </w:r>
      <w:r w:rsidR="00857742">
        <w:t>could</w:t>
      </w:r>
      <w:r w:rsidR="005C3191">
        <w:t xml:space="preserve"> </w:t>
      </w:r>
      <w:r w:rsidR="00857742">
        <w:t>I</w:t>
      </w:r>
      <w:r w:rsidR="005C3191">
        <w:t xml:space="preserve"> </w:t>
      </w:r>
      <w:r w:rsidR="00857742">
        <w:t>get</w:t>
      </w:r>
      <w:r w:rsidR="005C3191">
        <w:t xml:space="preserve"> </w:t>
      </w:r>
      <w:r w:rsidR="00857742">
        <w:t>your</w:t>
      </w:r>
      <w:r w:rsidR="005C3191">
        <w:t xml:space="preserve"> </w:t>
      </w:r>
      <w:r w:rsidR="00857742">
        <w:t>first</w:t>
      </w:r>
      <w:r w:rsidR="005C3191">
        <w:t xml:space="preserve"> </w:t>
      </w:r>
      <w:r w:rsidR="00857742">
        <w:t>impressions</w:t>
      </w:r>
      <w:r w:rsidR="005C3191">
        <w:t xml:space="preserve"> </w:t>
      </w:r>
      <w:r w:rsidR="00857742">
        <w:t>of</w:t>
      </w:r>
      <w:r w:rsidR="005C3191">
        <w:t xml:space="preserve"> </w:t>
      </w:r>
      <w:r w:rsidR="00857742">
        <w:t>that</w:t>
      </w:r>
      <w:r w:rsidR="005C3191">
        <w:t xml:space="preserve"> </w:t>
      </w:r>
      <w:r w:rsidR="00857742">
        <w:t>approach,</w:t>
      </w:r>
      <w:r w:rsidR="005C3191">
        <w:t xml:space="preserve"> </w:t>
      </w:r>
      <w:r w:rsidR="00857742">
        <w:t>please?</w:t>
      </w:r>
    </w:p>
    <w:p w:rsidR="00857742" w:rsidP="00857742">
      <w:pPr>
        <w:pStyle w:val="Answer"/>
      </w:pPr>
      <w:sdt>
        <w:sdtPr>
          <w:alias w:val="Witness"/>
          <w:id w:val="199209159"/>
          <w:placeholder>
            <w:docPart w:val="DefaultPlaceholder_1082065158"/>
          </w:placeholder>
          <w:richText/>
        </w:sdtPr>
        <w:sdtContent>
          <w:r w:rsidRPr="008B7A3E" w:rsidR="008B7A3E">
            <w:rPr>
              <w:b/>
              <w:i/>
            </w:rPr>
            <w:t>Tim</w:t>
          </w:r>
          <w:r w:rsidR="005C3191">
            <w:rPr>
              <w:b/>
              <w:i/>
            </w:rPr>
            <w:t xml:space="preserve"> </w:t>
          </w:r>
          <w:r w:rsidRPr="008B7A3E" w:rsidR="008B7A3E">
            <w:rPr>
              <w:b/>
              <w:i/>
            </w:rPr>
            <w:t>Reardon:</w:t>
          </w:r>
        </w:sdtContent>
      </w:sdt>
      <w:r w:rsidR="005C3191">
        <w:t xml:space="preserve"> </w:t>
      </w:r>
      <w:r w:rsidR="00C36FD8">
        <w:t xml:space="preserve">To </w:t>
      </w:r>
      <w:r>
        <w:t>keep</w:t>
      </w:r>
      <w:r w:rsidR="005C3191">
        <w:t xml:space="preserve"> </w:t>
      </w:r>
      <w:r>
        <w:t>the</w:t>
      </w:r>
      <w:r w:rsidR="005C3191">
        <w:t xml:space="preserve"> </w:t>
      </w:r>
      <w:r>
        <w:t>traffic</w:t>
      </w:r>
      <w:r w:rsidR="005C3191">
        <w:t xml:space="preserve"> </w:t>
      </w:r>
      <w:r>
        <w:t>flowing</w:t>
      </w:r>
      <w:r w:rsidR="005C3191">
        <w:t xml:space="preserve"> </w:t>
      </w:r>
      <w:r>
        <w:t>through</w:t>
      </w:r>
      <w:r w:rsidR="005C3191">
        <w:t xml:space="preserve"> </w:t>
      </w:r>
      <w:r>
        <w:t>the</w:t>
      </w:r>
      <w:r w:rsidR="005C3191">
        <w:t xml:space="preserve"> </w:t>
      </w:r>
      <w:r>
        <w:t>port,</w:t>
      </w:r>
      <w:r w:rsidR="005C3191">
        <w:t xml:space="preserve"> </w:t>
      </w:r>
      <w:r>
        <w:t>if</w:t>
      </w:r>
      <w:r w:rsidR="005C3191">
        <w:t xml:space="preserve"> </w:t>
      </w:r>
      <w:r>
        <w:t>there</w:t>
      </w:r>
      <w:r w:rsidR="005C3191">
        <w:t xml:space="preserve"> </w:t>
      </w:r>
      <w:r>
        <w:t>are</w:t>
      </w:r>
      <w:r w:rsidR="005C3191">
        <w:t xml:space="preserve"> </w:t>
      </w:r>
      <w:r>
        <w:t>new</w:t>
      </w:r>
      <w:r w:rsidR="005C3191">
        <w:t xml:space="preserve"> </w:t>
      </w:r>
      <w:r>
        <w:t>compliance</w:t>
      </w:r>
      <w:r w:rsidR="005C3191">
        <w:t xml:space="preserve"> </w:t>
      </w:r>
      <w:r>
        <w:t>obligations</w:t>
      </w:r>
      <w:r w:rsidR="005C3191">
        <w:t xml:space="preserve"> </w:t>
      </w:r>
      <w:r>
        <w:t>on</w:t>
      </w:r>
      <w:r w:rsidR="005C3191">
        <w:t xml:space="preserve"> </w:t>
      </w:r>
      <w:r>
        <w:t>that</w:t>
      </w:r>
      <w:r w:rsidR="005C3191">
        <w:t xml:space="preserve"> </w:t>
      </w:r>
      <w:r>
        <w:t>traffic—and</w:t>
      </w:r>
      <w:r w:rsidR="005C3191">
        <w:t xml:space="preserve"> </w:t>
      </w:r>
      <w:r>
        <w:t>there</w:t>
      </w:r>
      <w:r w:rsidR="005C3191">
        <w:t xml:space="preserve"> </w:t>
      </w:r>
      <w:r>
        <w:t>will</w:t>
      </w:r>
      <w:r w:rsidR="005C3191">
        <w:t xml:space="preserve"> </w:t>
      </w:r>
      <w:r>
        <w:t>be—those</w:t>
      </w:r>
      <w:r w:rsidR="005C3191">
        <w:t xml:space="preserve"> </w:t>
      </w:r>
      <w:r>
        <w:t>controlling</w:t>
      </w:r>
      <w:r w:rsidR="005C3191">
        <w:t xml:space="preserve"> </w:t>
      </w:r>
      <w:r>
        <w:t>the</w:t>
      </w:r>
      <w:r w:rsidR="005C3191">
        <w:t xml:space="preserve"> </w:t>
      </w:r>
      <w:r>
        <w:t>lorry</w:t>
      </w:r>
      <w:r w:rsidR="005C3191">
        <w:t xml:space="preserve"> </w:t>
      </w:r>
      <w:r>
        <w:t>movements</w:t>
      </w:r>
      <w:r w:rsidR="005C3191">
        <w:t xml:space="preserve"> </w:t>
      </w:r>
      <w:r>
        <w:t>need</w:t>
      </w:r>
      <w:r w:rsidR="005C3191">
        <w:t xml:space="preserve"> </w:t>
      </w:r>
      <w:r>
        <w:t>to</w:t>
      </w:r>
      <w:r w:rsidR="005C3191">
        <w:t xml:space="preserve"> </w:t>
      </w:r>
      <w:r>
        <w:t>know</w:t>
      </w:r>
      <w:r w:rsidR="005C3191">
        <w:t xml:space="preserve"> </w:t>
      </w:r>
      <w:r>
        <w:t>what</w:t>
      </w:r>
      <w:r w:rsidR="005C3191">
        <w:t xml:space="preserve"> </w:t>
      </w:r>
      <w:r>
        <w:t>they</w:t>
      </w:r>
      <w:r w:rsidR="005C3191">
        <w:t xml:space="preserve"> </w:t>
      </w:r>
      <w:r>
        <w:t>need</w:t>
      </w:r>
      <w:r w:rsidR="005C3191">
        <w:t xml:space="preserve"> </w:t>
      </w:r>
      <w:r>
        <w:t>to</w:t>
      </w:r>
      <w:r w:rsidR="005C3191">
        <w:t xml:space="preserve"> </w:t>
      </w:r>
      <w:r>
        <w:t>do,</w:t>
      </w:r>
      <w:r w:rsidR="005C3191">
        <w:t xml:space="preserve"> </w:t>
      </w:r>
      <w:r>
        <w:t>and</w:t>
      </w:r>
      <w:r w:rsidR="005C3191">
        <w:t xml:space="preserve"> </w:t>
      </w:r>
      <w:r>
        <w:t>that</w:t>
      </w:r>
      <w:r w:rsidR="005C3191">
        <w:t xml:space="preserve"> </w:t>
      </w:r>
      <w:r>
        <w:t>will</w:t>
      </w:r>
      <w:r w:rsidR="005C3191">
        <w:t xml:space="preserve"> </w:t>
      </w:r>
      <w:r>
        <w:t>be</w:t>
      </w:r>
      <w:r w:rsidR="005C3191">
        <w:t xml:space="preserve"> </w:t>
      </w:r>
      <w:r>
        <w:t>part</w:t>
      </w:r>
      <w:r w:rsidR="005C3191">
        <w:t xml:space="preserve"> </w:t>
      </w:r>
      <w:r>
        <w:t>of</w:t>
      </w:r>
      <w:r w:rsidR="005C3191">
        <w:t xml:space="preserve"> </w:t>
      </w:r>
      <w:r>
        <w:t>that</w:t>
      </w:r>
      <w:r w:rsidR="008B7A3E">
        <w:t>.</w:t>
      </w:r>
      <w:r w:rsidR="005C3191">
        <w:t xml:space="preserve"> </w:t>
      </w:r>
      <w:r>
        <w:t>Whether</w:t>
      </w:r>
      <w:r w:rsidR="005C3191">
        <w:t xml:space="preserve"> </w:t>
      </w:r>
      <w:r>
        <w:t>that</w:t>
      </w:r>
      <w:r w:rsidR="005C3191">
        <w:t xml:space="preserve"> </w:t>
      </w:r>
      <w:r>
        <w:t>is</w:t>
      </w:r>
      <w:r w:rsidR="005C3191">
        <w:t xml:space="preserve"> </w:t>
      </w:r>
      <w:r>
        <w:t>best</w:t>
      </w:r>
      <w:r w:rsidR="005C3191">
        <w:t xml:space="preserve"> </w:t>
      </w:r>
      <w:r>
        <w:t>done</w:t>
      </w:r>
      <w:r w:rsidR="005C3191">
        <w:t xml:space="preserve"> </w:t>
      </w:r>
      <w:r>
        <w:t>by</w:t>
      </w:r>
      <w:r w:rsidR="005C3191">
        <w:t xml:space="preserve"> </w:t>
      </w:r>
      <w:r>
        <w:t>nudging,</w:t>
      </w:r>
      <w:r w:rsidR="005C3191">
        <w:t xml:space="preserve"> </w:t>
      </w:r>
      <w:r>
        <w:t>shoving</w:t>
      </w:r>
      <w:r w:rsidR="005C3191">
        <w:t xml:space="preserve"> </w:t>
      </w:r>
      <w:r>
        <w:t>or</w:t>
      </w:r>
      <w:r w:rsidR="005C3191">
        <w:t xml:space="preserve"> </w:t>
      </w:r>
      <w:r>
        <w:t>shocking</w:t>
      </w:r>
      <w:r w:rsidR="005C3191">
        <w:t xml:space="preserve"> </w:t>
      </w:r>
      <w:r>
        <w:t>somebody</w:t>
      </w:r>
      <w:r w:rsidR="005C3191">
        <w:t xml:space="preserve"> </w:t>
      </w:r>
      <w:r>
        <w:t>is</w:t>
      </w:r>
      <w:r w:rsidR="005C3191">
        <w:t xml:space="preserve"> </w:t>
      </w:r>
      <w:r>
        <w:t>not</w:t>
      </w:r>
      <w:r w:rsidR="005C3191">
        <w:t xml:space="preserve"> </w:t>
      </w:r>
      <w:r>
        <w:t>for</w:t>
      </w:r>
      <w:r w:rsidR="005C3191">
        <w:t xml:space="preserve"> </w:t>
      </w:r>
      <w:r>
        <w:t>me</w:t>
      </w:r>
      <w:r w:rsidR="005C3191">
        <w:t xml:space="preserve"> </w:t>
      </w:r>
      <w:r>
        <w:t>to</w:t>
      </w:r>
      <w:r w:rsidR="005C3191">
        <w:t xml:space="preserve"> </w:t>
      </w:r>
      <w:r>
        <w:t>say</w:t>
      </w:r>
      <w:r w:rsidR="00C36FD8">
        <w:t xml:space="preserve">; </w:t>
      </w:r>
      <w:r>
        <w:t>I</w:t>
      </w:r>
      <w:r w:rsidR="005C3191">
        <w:t xml:space="preserve"> </w:t>
      </w:r>
      <w:r>
        <w:t>am</w:t>
      </w:r>
      <w:r w:rsidR="005C3191">
        <w:t xml:space="preserve"> </w:t>
      </w:r>
      <w:r>
        <w:t>not</w:t>
      </w:r>
      <w:r w:rsidR="005C3191">
        <w:t xml:space="preserve"> </w:t>
      </w:r>
      <w:r>
        <w:t>an</w:t>
      </w:r>
      <w:r w:rsidR="005C3191">
        <w:t xml:space="preserve"> </w:t>
      </w:r>
      <w:r>
        <w:t>adverts</w:t>
      </w:r>
      <w:r w:rsidR="005C3191">
        <w:t xml:space="preserve"> </w:t>
      </w:r>
      <w:r>
        <w:t>person</w:t>
      </w:r>
      <w:r w:rsidR="00C36FD8">
        <w:t xml:space="preserve">. But </w:t>
      </w:r>
      <w:r>
        <w:t>people</w:t>
      </w:r>
      <w:r w:rsidR="005C3191">
        <w:t xml:space="preserve"> </w:t>
      </w:r>
      <w:r>
        <w:t>need</w:t>
      </w:r>
      <w:r w:rsidR="005C3191">
        <w:t xml:space="preserve"> </w:t>
      </w:r>
      <w:r>
        <w:t>to</w:t>
      </w:r>
      <w:r w:rsidR="005C3191">
        <w:t xml:space="preserve"> </w:t>
      </w:r>
      <w:r>
        <w:t>know</w:t>
      </w:r>
      <w:r w:rsidR="005C3191">
        <w:t xml:space="preserve"> </w:t>
      </w:r>
      <w:r>
        <w:t>what</w:t>
      </w:r>
      <w:r w:rsidR="005C3191">
        <w:t xml:space="preserve"> </w:t>
      </w:r>
      <w:r>
        <w:t>their</w:t>
      </w:r>
      <w:r w:rsidR="005C3191">
        <w:t xml:space="preserve"> </w:t>
      </w:r>
      <w:r>
        <w:t>compliance</w:t>
      </w:r>
      <w:r w:rsidR="005C3191">
        <w:t xml:space="preserve"> </w:t>
      </w:r>
      <w:r>
        <w:t>obligations</w:t>
      </w:r>
      <w:r w:rsidR="005C3191">
        <w:t xml:space="preserve"> </w:t>
      </w:r>
      <w:r>
        <w:t>are</w:t>
      </w:r>
      <w:r w:rsidR="005C3191">
        <w:t xml:space="preserve"> </w:t>
      </w:r>
      <w:r>
        <w:t>in</w:t>
      </w:r>
      <w:r w:rsidR="005C3191">
        <w:t xml:space="preserve"> </w:t>
      </w:r>
      <w:r>
        <w:t>order</w:t>
      </w:r>
      <w:r w:rsidR="005C3191">
        <w:t xml:space="preserve"> </w:t>
      </w:r>
      <w:r>
        <w:t>to</w:t>
      </w:r>
      <w:r w:rsidR="005C3191">
        <w:t xml:space="preserve"> </w:t>
      </w:r>
      <w:r>
        <w:t>comply</w:t>
      </w:r>
      <w:r w:rsidR="005C3191">
        <w:t xml:space="preserve"> </w:t>
      </w:r>
      <w:r>
        <w:t>with</w:t>
      </w:r>
      <w:r w:rsidR="005C3191">
        <w:t xml:space="preserve"> </w:t>
      </w:r>
      <w:r>
        <w:t>them.</w:t>
      </w:r>
    </w:p>
    <w:p w:rsidR="00857742" w:rsidP="00857742">
      <w:pPr>
        <w:pStyle w:val="Question"/>
      </w:pPr>
      <w:sdt>
        <w:sdtPr>
          <w:alias w:val="Member"/>
          <w:tag w:val="&lt;Member mnisId='4807' dodsId=''&gt;"/>
          <w:id w:val="1124045133"/>
          <w:placeholder>
            <w:docPart w:val="DefaultPlaceholder_1082065158"/>
          </w:placeholder>
          <w:richText/>
        </w:sdtPr>
        <w:sdtContent>
          <w:r w:rsidRPr="00857742">
            <w:rPr>
              <w:b/>
            </w:rPr>
            <w:t>Mark</w:t>
          </w:r>
          <w:r w:rsidR="005C3191">
            <w:rPr>
              <w:b/>
            </w:rPr>
            <w:t xml:space="preserve"> </w:t>
          </w:r>
          <w:r w:rsidRPr="00857742">
            <w:rPr>
              <w:b/>
            </w:rPr>
            <w:t>Eastwood:</w:t>
          </w:r>
        </w:sdtContent>
      </w:sdt>
      <w:r w:rsidR="005C3191">
        <w:t xml:space="preserve"> </w:t>
      </w:r>
      <w:r>
        <w:t>It</w:t>
      </w:r>
      <w:r w:rsidR="005C3191">
        <w:t xml:space="preserve"> </w:t>
      </w:r>
      <w:r>
        <w:t>says</w:t>
      </w:r>
      <w:r w:rsidR="005C3191">
        <w:t xml:space="preserve"> </w:t>
      </w:r>
      <w:r>
        <w:t>that</w:t>
      </w:r>
      <w:r w:rsidR="005C3191">
        <w:t xml:space="preserve"> </w:t>
      </w:r>
      <w:r>
        <w:t>there</w:t>
      </w:r>
      <w:r w:rsidR="005C3191">
        <w:t xml:space="preserve"> </w:t>
      </w:r>
      <w:r>
        <w:t>is</w:t>
      </w:r>
      <w:r w:rsidR="005C3191">
        <w:t xml:space="preserve"> </w:t>
      </w:r>
      <w:r>
        <w:t>a</w:t>
      </w:r>
      <w:r w:rsidR="005C3191">
        <w:t xml:space="preserve"> </w:t>
      </w:r>
      <w:r>
        <w:t>£4.5</w:t>
      </w:r>
      <w:r w:rsidR="005C3191">
        <w:t xml:space="preserve"> </w:t>
      </w:r>
      <w:r>
        <w:t>million</w:t>
      </w:r>
      <w:r w:rsidR="005C3191">
        <w:t xml:space="preserve"> </w:t>
      </w:r>
      <w:r>
        <w:t>investment</w:t>
      </w:r>
      <w:r w:rsidR="005C3191">
        <w:t xml:space="preserve"> </w:t>
      </w:r>
      <w:r>
        <w:t>there</w:t>
      </w:r>
      <w:r w:rsidR="008B7A3E">
        <w:t>.</w:t>
      </w:r>
      <w:r w:rsidR="005C3191">
        <w:t xml:space="preserve"> </w:t>
      </w:r>
      <w:r>
        <w:t>Is</w:t>
      </w:r>
      <w:r w:rsidR="005C3191">
        <w:t xml:space="preserve"> </w:t>
      </w:r>
      <w:r>
        <w:t>that</w:t>
      </w:r>
      <w:r w:rsidR="005C3191">
        <w:t xml:space="preserve"> </w:t>
      </w:r>
      <w:r>
        <w:t>enough</w:t>
      </w:r>
      <w:r w:rsidR="005C3191">
        <w:t xml:space="preserve"> </w:t>
      </w:r>
      <w:r>
        <w:t>to</w:t>
      </w:r>
      <w:r w:rsidR="005C3191">
        <w:t xml:space="preserve"> </w:t>
      </w:r>
      <w:r>
        <w:t>get</w:t>
      </w:r>
      <w:r w:rsidR="005C3191">
        <w:t xml:space="preserve"> </w:t>
      </w:r>
      <w:r>
        <w:t>the</w:t>
      </w:r>
      <w:r w:rsidR="005C3191">
        <w:t xml:space="preserve"> </w:t>
      </w:r>
      <w:r>
        <w:t>message</w:t>
      </w:r>
      <w:r w:rsidR="005C3191">
        <w:t xml:space="preserve"> </w:t>
      </w:r>
      <w:r>
        <w:t>across</w:t>
      </w:r>
      <w:r w:rsidR="005C3191">
        <w:t xml:space="preserve"> </w:t>
      </w:r>
      <w:r>
        <w:t>before</w:t>
      </w:r>
      <w:r w:rsidR="005C3191">
        <w:t xml:space="preserve"> </w:t>
      </w:r>
      <w:r>
        <w:t>1</w:t>
      </w:r>
      <w:r w:rsidR="005C3191">
        <w:t xml:space="preserve"> </w:t>
      </w:r>
      <w:r>
        <w:t>January?</w:t>
      </w:r>
    </w:p>
    <w:p w:rsidR="00857742" w:rsidP="00857742">
      <w:pPr>
        <w:pStyle w:val="Answer"/>
      </w:pPr>
      <w:sdt>
        <w:sdtPr>
          <w:alias w:val="Witness"/>
          <w:id w:val="538718198"/>
          <w:placeholder>
            <w:docPart w:val="DefaultPlaceholder_1082065158"/>
          </w:placeholder>
          <w:richText/>
        </w:sdtPr>
        <w:sdtContent>
          <w:r w:rsidRPr="008B7A3E" w:rsidR="008B7A3E">
            <w:rPr>
              <w:b/>
              <w:i/>
            </w:rPr>
            <w:t>Tim</w:t>
          </w:r>
          <w:r w:rsidR="005C3191">
            <w:rPr>
              <w:b/>
              <w:i/>
            </w:rPr>
            <w:t xml:space="preserve"> </w:t>
          </w:r>
          <w:r w:rsidRPr="008B7A3E" w:rsidR="008B7A3E">
            <w:rPr>
              <w:b/>
              <w:i/>
            </w:rPr>
            <w:t>Reardon:</w:t>
          </w:r>
        </w:sdtContent>
      </w:sdt>
      <w:r w:rsidR="005C3191">
        <w:t xml:space="preserve"> </w:t>
      </w:r>
      <w:r>
        <w:t>I</w:t>
      </w:r>
      <w:r w:rsidR="005C3191">
        <w:t xml:space="preserve"> </w:t>
      </w:r>
      <w:r>
        <w:t>would</w:t>
      </w:r>
      <w:r w:rsidR="005C3191">
        <w:t xml:space="preserve"> </w:t>
      </w:r>
      <w:r>
        <w:t>not</w:t>
      </w:r>
      <w:r w:rsidR="005C3191">
        <w:t xml:space="preserve"> </w:t>
      </w:r>
      <w:r>
        <w:t>be</w:t>
      </w:r>
      <w:r w:rsidR="005C3191">
        <w:t xml:space="preserve"> </w:t>
      </w:r>
      <w:r>
        <w:t>in</w:t>
      </w:r>
      <w:r w:rsidR="005C3191">
        <w:t xml:space="preserve"> </w:t>
      </w:r>
      <w:r>
        <w:t>a</w:t>
      </w:r>
      <w:r w:rsidR="005C3191">
        <w:t xml:space="preserve"> </w:t>
      </w:r>
      <w:r>
        <w:t>position</w:t>
      </w:r>
      <w:r w:rsidR="005C3191">
        <w:t xml:space="preserve"> </w:t>
      </w:r>
      <w:r>
        <w:t>to</w:t>
      </w:r>
      <w:r w:rsidR="005C3191">
        <w:t xml:space="preserve"> </w:t>
      </w:r>
      <w:r>
        <w:t>say</w:t>
      </w:r>
      <w:r w:rsidR="008B7A3E">
        <w:t>.</w:t>
      </w:r>
      <w:r w:rsidR="005C3191">
        <w:t xml:space="preserve"> </w:t>
      </w:r>
      <w:r>
        <w:t>We</w:t>
      </w:r>
      <w:r w:rsidR="005C3191">
        <w:t xml:space="preserve"> </w:t>
      </w:r>
      <w:r>
        <w:t>will</w:t>
      </w:r>
      <w:r w:rsidR="005C3191">
        <w:t xml:space="preserve"> </w:t>
      </w:r>
      <w:r>
        <w:t>need</w:t>
      </w:r>
      <w:r w:rsidR="005C3191">
        <w:t xml:space="preserve"> </w:t>
      </w:r>
      <w:r>
        <w:t>to</w:t>
      </w:r>
      <w:r w:rsidR="005C3191">
        <w:t xml:space="preserve"> </w:t>
      </w:r>
      <w:r>
        <w:t>get</w:t>
      </w:r>
      <w:r w:rsidR="005C3191">
        <w:t xml:space="preserve"> </w:t>
      </w:r>
      <w:r>
        <w:t>the</w:t>
      </w:r>
      <w:r w:rsidR="005C3191">
        <w:t xml:space="preserve"> </w:t>
      </w:r>
      <w:r>
        <w:t>port</w:t>
      </w:r>
      <w:r w:rsidR="005C3191">
        <w:t xml:space="preserve"> </w:t>
      </w:r>
      <w:r>
        <w:t>ready</w:t>
      </w:r>
      <w:r w:rsidR="005C3191">
        <w:t xml:space="preserve"> </w:t>
      </w:r>
      <w:r>
        <w:t>and</w:t>
      </w:r>
      <w:r w:rsidR="005C3191">
        <w:t xml:space="preserve"> </w:t>
      </w:r>
      <w:r>
        <w:t>we</w:t>
      </w:r>
      <w:r w:rsidR="005C3191">
        <w:t xml:space="preserve"> </w:t>
      </w:r>
      <w:r>
        <w:t>will</w:t>
      </w:r>
      <w:r w:rsidR="005C3191">
        <w:t xml:space="preserve"> </w:t>
      </w:r>
      <w:r>
        <w:t>play</w:t>
      </w:r>
      <w:r w:rsidR="005C3191">
        <w:t xml:space="preserve"> </w:t>
      </w:r>
      <w:r>
        <w:t>our</w:t>
      </w:r>
      <w:r w:rsidR="005C3191">
        <w:t xml:space="preserve"> </w:t>
      </w:r>
      <w:r>
        <w:t>part</w:t>
      </w:r>
      <w:r w:rsidR="005C3191">
        <w:t xml:space="preserve"> </w:t>
      </w:r>
      <w:r>
        <w:t>in</w:t>
      </w:r>
      <w:r w:rsidR="005C3191">
        <w:t xml:space="preserve"> </w:t>
      </w:r>
      <w:r>
        <w:t>advertising</w:t>
      </w:r>
      <w:r w:rsidR="005C3191">
        <w:t xml:space="preserve"> </w:t>
      </w:r>
      <w:r>
        <w:t>to</w:t>
      </w:r>
      <w:r w:rsidR="005C3191">
        <w:t xml:space="preserve"> </w:t>
      </w:r>
      <w:r>
        <w:t>our</w:t>
      </w:r>
      <w:r w:rsidR="005C3191">
        <w:t xml:space="preserve"> </w:t>
      </w:r>
      <w:r>
        <w:t>customers</w:t>
      </w:r>
      <w:r w:rsidR="005C3191">
        <w:t xml:space="preserve"> </w:t>
      </w:r>
      <w:r>
        <w:t>and</w:t>
      </w:r>
      <w:r w:rsidR="005C3191">
        <w:t xml:space="preserve"> </w:t>
      </w:r>
      <w:r>
        <w:t>our</w:t>
      </w:r>
      <w:r w:rsidR="005C3191">
        <w:t xml:space="preserve"> </w:t>
      </w:r>
      <w:r w:rsidR="00C36FD8">
        <w:t xml:space="preserve">port </w:t>
      </w:r>
      <w:r>
        <w:t>users</w:t>
      </w:r>
      <w:r w:rsidR="005C3191">
        <w:t xml:space="preserve"> </w:t>
      </w:r>
      <w:r>
        <w:t>what</w:t>
      </w:r>
      <w:r w:rsidR="005C3191">
        <w:t xml:space="preserve"> </w:t>
      </w:r>
      <w:r>
        <w:t>they</w:t>
      </w:r>
      <w:r w:rsidR="005C3191">
        <w:t xml:space="preserve"> </w:t>
      </w:r>
      <w:r>
        <w:t>need</w:t>
      </w:r>
      <w:r w:rsidR="005C3191">
        <w:t xml:space="preserve"> </w:t>
      </w:r>
      <w:r>
        <w:t>to</w:t>
      </w:r>
      <w:r w:rsidR="005C3191">
        <w:t xml:space="preserve"> </w:t>
      </w:r>
      <w:r>
        <w:t>do.</w:t>
      </w:r>
    </w:p>
    <w:p w:rsidR="00857742" w:rsidP="00857742">
      <w:pPr>
        <w:pStyle w:val="Question"/>
      </w:pPr>
      <w:sdt>
        <w:sdtPr>
          <w:alias w:val="Member"/>
          <w:tag w:val="&lt;Member mnisId='4807' dodsId=''&gt;"/>
          <w:id w:val="-424349698"/>
          <w:placeholder>
            <w:docPart w:val="DefaultPlaceholder_1082065158"/>
          </w:placeholder>
          <w:richText/>
        </w:sdtPr>
        <w:sdtContent>
          <w:r w:rsidRPr="00857742">
            <w:rPr>
              <w:b/>
            </w:rPr>
            <w:t>Mark</w:t>
          </w:r>
          <w:r w:rsidR="005C3191">
            <w:rPr>
              <w:b/>
            </w:rPr>
            <w:t xml:space="preserve"> </w:t>
          </w:r>
          <w:r w:rsidRPr="00857742">
            <w:rPr>
              <w:b/>
            </w:rPr>
            <w:t>Eastwood:</w:t>
          </w:r>
        </w:sdtContent>
      </w:sdt>
      <w:r w:rsidR="005C3191">
        <w:t xml:space="preserve"> </w:t>
      </w:r>
      <w:r>
        <w:t>What</w:t>
      </w:r>
      <w:r w:rsidR="005C3191">
        <w:t xml:space="preserve"> </w:t>
      </w:r>
      <w:r>
        <w:t>is</w:t>
      </w:r>
      <w:r w:rsidR="005C3191">
        <w:t xml:space="preserve"> </w:t>
      </w:r>
      <w:r>
        <w:t>your</w:t>
      </w:r>
      <w:r w:rsidR="005C3191">
        <w:t xml:space="preserve"> </w:t>
      </w:r>
      <w:r>
        <w:t>view</w:t>
      </w:r>
      <w:r w:rsidR="005C3191">
        <w:t xml:space="preserve"> </w:t>
      </w:r>
      <w:r>
        <w:t>on</w:t>
      </w:r>
      <w:r w:rsidR="005C3191">
        <w:t xml:space="preserve"> </w:t>
      </w:r>
      <w:r>
        <w:t>that,</w:t>
      </w:r>
      <w:r w:rsidR="005C3191">
        <w:t xml:space="preserve"> </w:t>
      </w:r>
      <w:r>
        <w:t>Alex,</w:t>
      </w:r>
      <w:r w:rsidR="005C3191">
        <w:t xml:space="preserve"> </w:t>
      </w:r>
      <w:r>
        <w:t>please?</w:t>
      </w:r>
    </w:p>
    <w:p w:rsidR="00FD5B95" w:rsidP="00857742">
      <w:pPr>
        <w:pStyle w:val="Answer"/>
      </w:pPr>
      <w:sdt>
        <w:sdtPr>
          <w:alias w:val="Witness"/>
          <w:id w:val="-1061633095"/>
          <w:placeholder>
            <w:docPart w:val="DefaultPlaceholder_1082065158"/>
          </w:placeholder>
          <w:richText/>
        </w:sdtPr>
        <w:sdtContent>
          <w:r w:rsidRPr="008B7A3E" w:rsidR="008B7A3E">
            <w:rPr>
              <w:b/>
              <w:i/>
            </w:rPr>
            <w:t>Alex</w:t>
          </w:r>
          <w:r w:rsidR="005C3191">
            <w:rPr>
              <w:b/>
              <w:i/>
            </w:rPr>
            <w:t xml:space="preserve"> </w:t>
          </w:r>
          <w:r w:rsidRPr="008B7A3E" w:rsidR="008B7A3E">
            <w:rPr>
              <w:b/>
              <w:i/>
            </w:rPr>
            <w:t>Veitch:</w:t>
          </w:r>
        </w:sdtContent>
      </w:sdt>
      <w:r w:rsidR="005C3191">
        <w:t xml:space="preserve"> </w:t>
      </w:r>
      <w:r w:rsidR="00857742">
        <w:t>Like</w:t>
      </w:r>
      <w:r w:rsidR="005C3191">
        <w:t xml:space="preserve"> </w:t>
      </w:r>
      <w:r w:rsidR="00857742">
        <w:t>Tim,</w:t>
      </w:r>
      <w:r w:rsidR="005C3191">
        <w:t xml:space="preserve"> </w:t>
      </w:r>
      <w:r w:rsidR="00857742">
        <w:t>I</w:t>
      </w:r>
      <w:r w:rsidR="005C3191">
        <w:t xml:space="preserve"> </w:t>
      </w:r>
      <w:r w:rsidR="00857742">
        <w:t>am</w:t>
      </w:r>
      <w:r w:rsidR="005C3191">
        <w:t xml:space="preserve"> </w:t>
      </w:r>
      <w:r w:rsidR="00857742">
        <w:t>no</w:t>
      </w:r>
      <w:r w:rsidR="005C3191">
        <w:t xml:space="preserve"> </w:t>
      </w:r>
      <w:r w:rsidR="00857742">
        <w:t>nudge</w:t>
      </w:r>
      <w:r w:rsidR="005C3191">
        <w:t xml:space="preserve"> </w:t>
      </w:r>
      <w:r w:rsidR="00857742">
        <w:t>or,</w:t>
      </w:r>
      <w:r w:rsidR="005C3191">
        <w:t xml:space="preserve"> </w:t>
      </w:r>
      <w:r w:rsidR="00857742">
        <w:t>indeed,</w:t>
      </w:r>
      <w:r w:rsidR="005C3191">
        <w:t xml:space="preserve"> </w:t>
      </w:r>
      <w:r w:rsidR="00C36FD8">
        <w:t xml:space="preserve">shock and </w:t>
      </w:r>
      <w:r w:rsidR="00857742">
        <w:t>awe</w:t>
      </w:r>
      <w:r w:rsidR="005C3191">
        <w:t xml:space="preserve"> </w:t>
      </w:r>
      <w:r w:rsidR="00857742">
        <w:t>specialist,</w:t>
      </w:r>
      <w:r w:rsidR="005C3191">
        <w:t xml:space="preserve"> </w:t>
      </w:r>
      <w:r w:rsidR="00857742">
        <w:t>but</w:t>
      </w:r>
      <w:r w:rsidR="00C36FD8">
        <w:t>,</w:t>
      </w:r>
      <w:r w:rsidR="005C3191">
        <w:t xml:space="preserve"> </w:t>
      </w:r>
      <w:r w:rsidR="00857742">
        <w:t>to</w:t>
      </w:r>
      <w:r w:rsidR="005C3191">
        <w:t xml:space="preserve"> </w:t>
      </w:r>
      <w:r w:rsidR="00857742">
        <w:t>be</w:t>
      </w:r>
      <w:r w:rsidR="005C3191">
        <w:t xml:space="preserve"> </w:t>
      </w:r>
      <w:r w:rsidR="00857742">
        <w:t>fair</w:t>
      </w:r>
      <w:r w:rsidR="005C3191">
        <w:t xml:space="preserve"> </w:t>
      </w:r>
      <w:r w:rsidR="00857742">
        <w:t>to</w:t>
      </w:r>
      <w:r w:rsidR="005C3191">
        <w:t xml:space="preserve"> </w:t>
      </w:r>
      <w:r w:rsidR="00857742">
        <w:t>Government</w:t>
      </w:r>
      <w:r w:rsidR="005C3191">
        <w:t xml:space="preserve"> </w:t>
      </w:r>
      <w:r w:rsidR="00857742">
        <w:t>here,</w:t>
      </w:r>
      <w:r w:rsidR="005C3191">
        <w:t xml:space="preserve"> </w:t>
      </w:r>
      <w:r w:rsidR="00857742">
        <w:t>this</w:t>
      </w:r>
      <w:r w:rsidR="005C3191">
        <w:t xml:space="preserve"> </w:t>
      </w:r>
      <w:r w:rsidR="00857742">
        <w:t>is</w:t>
      </w:r>
      <w:r w:rsidR="005C3191">
        <w:t xml:space="preserve"> </w:t>
      </w:r>
      <w:r w:rsidR="00857742">
        <w:t>not</w:t>
      </w:r>
      <w:r w:rsidR="005C3191">
        <w:t xml:space="preserve"> </w:t>
      </w:r>
      <w:r w:rsidR="00857742">
        <w:t>all</w:t>
      </w:r>
      <w:r w:rsidR="005C3191">
        <w:t xml:space="preserve"> </w:t>
      </w:r>
      <w:r w:rsidR="00857742">
        <w:t>they</w:t>
      </w:r>
      <w:r w:rsidR="005C3191">
        <w:t xml:space="preserve"> </w:t>
      </w:r>
      <w:r w:rsidR="00857742">
        <w:t>are</w:t>
      </w:r>
      <w:r w:rsidR="005C3191">
        <w:t xml:space="preserve"> </w:t>
      </w:r>
      <w:r w:rsidR="00857742">
        <w:t>doing</w:t>
      </w:r>
      <w:r w:rsidR="008B7A3E">
        <w:t>.</w:t>
      </w:r>
      <w:r w:rsidR="005C3191">
        <w:t xml:space="preserve"> </w:t>
      </w:r>
      <w:r w:rsidR="00857742">
        <w:t>We</w:t>
      </w:r>
      <w:r w:rsidR="005C3191">
        <w:t xml:space="preserve"> </w:t>
      </w:r>
      <w:r w:rsidR="00857742">
        <w:t>are</w:t>
      </w:r>
      <w:r w:rsidR="005C3191">
        <w:t xml:space="preserve"> </w:t>
      </w:r>
      <w:r w:rsidR="00857742">
        <w:t>informed</w:t>
      </w:r>
      <w:r w:rsidR="005C3191">
        <w:t xml:space="preserve"> </w:t>
      </w:r>
      <w:r w:rsidR="00857742">
        <w:t>that</w:t>
      </w:r>
      <w:r w:rsidR="005C3191">
        <w:t xml:space="preserve"> </w:t>
      </w:r>
      <w:r w:rsidR="00857742">
        <w:t>they</w:t>
      </w:r>
      <w:r w:rsidR="005C3191">
        <w:t xml:space="preserve"> </w:t>
      </w:r>
      <w:r w:rsidR="00857742">
        <w:t>will</w:t>
      </w:r>
      <w:r w:rsidR="005C3191">
        <w:t xml:space="preserve"> </w:t>
      </w:r>
      <w:r w:rsidR="00857742">
        <w:t>be</w:t>
      </w:r>
      <w:r w:rsidR="005C3191">
        <w:t xml:space="preserve"> </w:t>
      </w:r>
      <w:r w:rsidR="00857742">
        <w:t>communicating</w:t>
      </w:r>
      <w:r w:rsidR="005C3191">
        <w:t xml:space="preserve"> </w:t>
      </w:r>
      <w:r w:rsidR="00857742">
        <w:t>with</w:t>
      </w:r>
      <w:r w:rsidR="005C3191">
        <w:t xml:space="preserve"> </w:t>
      </w:r>
      <w:r w:rsidR="00857742">
        <w:t>all</w:t>
      </w:r>
      <w:r w:rsidR="005C3191">
        <w:t xml:space="preserve"> </w:t>
      </w:r>
      <w:r w:rsidR="00857742">
        <w:t>the</w:t>
      </w:r>
      <w:r w:rsidR="005C3191">
        <w:t xml:space="preserve"> </w:t>
      </w:r>
      <w:r w:rsidR="00857742">
        <w:t>businesses</w:t>
      </w:r>
      <w:r w:rsidR="005C3191">
        <w:t xml:space="preserve"> </w:t>
      </w:r>
      <w:r w:rsidR="00857742">
        <w:t>in</w:t>
      </w:r>
      <w:r w:rsidR="005C3191">
        <w:t xml:space="preserve"> </w:t>
      </w:r>
      <w:r w:rsidR="00857742">
        <w:t>lots</w:t>
      </w:r>
      <w:r w:rsidR="005C3191">
        <w:t xml:space="preserve"> </w:t>
      </w:r>
      <w:r w:rsidR="00857742">
        <w:t>of</w:t>
      </w:r>
      <w:r w:rsidR="005C3191">
        <w:t xml:space="preserve"> </w:t>
      </w:r>
      <w:r w:rsidR="00857742">
        <w:t>different</w:t>
      </w:r>
      <w:r w:rsidR="005C3191">
        <w:t xml:space="preserve"> </w:t>
      </w:r>
      <w:r w:rsidR="00857742">
        <w:t>ways,</w:t>
      </w:r>
      <w:r w:rsidR="005C3191">
        <w:t xml:space="preserve"> </w:t>
      </w:r>
      <w:r w:rsidR="00857742">
        <w:t>because</w:t>
      </w:r>
      <w:r w:rsidR="005C3191">
        <w:t xml:space="preserve"> </w:t>
      </w:r>
      <w:r w:rsidR="00857742">
        <w:t>they</w:t>
      </w:r>
      <w:r w:rsidR="005C3191">
        <w:t xml:space="preserve"> </w:t>
      </w:r>
      <w:r w:rsidR="00857742">
        <w:t>have</w:t>
      </w:r>
      <w:r w:rsidR="005C3191">
        <w:t xml:space="preserve"> </w:t>
      </w:r>
      <w:r w:rsidR="00857742">
        <w:t>all</w:t>
      </w:r>
      <w:r w:rsidR="005C3191">
        <w:t xml:space="preserve"> </w:t>
      </w:r>
      <w:r w:rsidR="00857742">
        <w:t>the</w:t>
      </w:r>
      <w:r w:rsidR="005C3191">
        <w:t xml:space="preserve"> </w:t>
      </w:r>
      <w:r w:rsidR="00857742">
        <w:t>information</w:t>
      </w:r>
      <w:r w:rsidR="005C3191">
        <w:t xml:space="preserve"> </w:t>
      </w:r>
      <w:r w:rsidR="00857742">
        <w:t>on</w:t>
      </w:r>
      <w:r w:rsidR="005C3191">
        <w:t xml:space="preserve"> </w:t>
      </w:r>
      <w:r w:rsidR="00857742">
        <w:t>these</w:t>
      </w:r>
      <w:r w:rsidR="005C3191">
        <w:t xml:space="preserve"> </w:t>
      </w:r>
      <w:r w:rsidR="00857742">
        <w:t>businesses</w:t>
      </w:r>
      <w:r w:rsidR="005C3191">
        <w:t xml:space="preserve"> </w:t>
      </w:r>
      <w:r w:rsidR="00857742">
        <w:t>through</w:t>
      </w:r>
      <w:r w:rsidR="005C3191">
        <w:t xml:space="preserve"> </w:t>
      </w:r>
      <w:r w:rsidR="00857742">
        <w:t>the</w:t>
      </w:r>
      <w:r w:rsidR="005C3191">
        <w:t xml:space="preserve"> </w:t>
      </w:r>
      <w:r w:rsidR="00857742">
        <w:t>tax</w:t>
      </w:r>
      <w:r w:rsidR="005C3191">
        <w:t xml:space="preserve"> </w:t>
      </w:r>
      <w:r w:rsidR="00857742">
        <w:t>and</w:t>
      </w:r>
      <w:r w:rsidR="005C3191">
        <w:t xml:space="preserve"> </w:t>
      </w:r>
      <w:r w:rsidR="00857742">
        <w:t>VAT</w:t>
      </w:r>
      <w:r w:rsidR="005C3191">
        <w:t xml:space="preserve"> </w:t>
      </w:r>
      <w:r w:rsidR="00857742">
        <w:t>systems</w:t>
      </w:r>
      <w:r w:rsidR="008B7A3E">
        <w:t>.</w:t>
      </w:r>
      <w:r w:rsidR="005C3191">
        <w:t xml:space="preserve"> </w:t>
      </w:r>
      <w:r w:rsidR="00857742">
        <w:t>I</w:t>
      </w:r>
      <w:r w:rsidR="005C3191">
        <w:t xml:space="preserve"> </w:t>
      </w:r>
      <w:r w:rsidR="00857742">
        <w:t>have</w:t>
      </w:r>
      <w:r w:rsidR="005C3191">
        <w:t xml:space="preserve"> </w:t>
      </w:r>
      <w:r w:rsidR="00857742">
        <w:t>always</w:t>
      </w:r>
      <w:r w:rsidR="005C3191">
        <w:t xml:space="preserve"> </w:t>
      </w:r>
      <w:r w:rsidR="00857742">
        <w:t>been</w:t>
      </w:r>
      <w:r w:rsidR="005C3191">
        <w:t xml:space="preserve"> </w:t>
      </w:r>
      <w:r w:rsidR="00857742">
        <w:t>told</w:t>
      </w:r>
      <w:r w:rsidR="005C3191">
        <w:t xml:space="preserve"> </w:t>
      </w:r>
      <w:r w:rsidR="00857742">
        <w:t>that,</w:t>
      </w:r>
      <w:r w:rsidR="005C3191">
        <w:t xml:space="preserve"> </w:t>
      </w:r>
      <w:r w:rsidR="00857742">
        <w:t>if</w:t>
      </w:r>
      <w:r w:rsidR="005C3191">
        <w:t xml:space="preserve"> </w:t>
      </w:r>
      <w:r w:rsidR="00857742">
        <w:t>you</w:t>
      </w:r>
      <w:r w:rsidR="005C3191">
        <w:t xml:space="preserve"> </w:t>
      </w:r>
      <w:r w:rsidR="00857742">
        <w:t>need</w:t>
      </w:r>
      <w:r w:rsidR="005C3191">
        <w:t xml:space="preserve"> </w:t>
      </w:r>
      <w:r w:rsidR="00857742">
        <w:t>someone</w:t>
      </w:r>
      <w:r w:rsidR="005C3191">
        <w:t xml:space="preserve"> </w:t>
      </w:r>
      <w:r w:rsidR="00857742">
        <w:t>to</w:t>
      </w:r>
      <w:r w:rsidR="005C3191">
        <w:t xml:space="preserve"> </w:t>
      </w:r>
      <w:r w:rsidR="00857742">
        <w:t>remember</w:t>
      </w:r>
      <w:r w:rsidR="005C3191">
        <w:t xml:space="preserve"> </w:t>
      </w:r>
      <w:r w:rsidR="00857742">
        <w:t>it,</w:t>
      </w:r>
      <w:r w:rsidR="005C3191">
        <w:t xml:space="preserve"> </w:t>
      </w:r>
      <w:r w:rsidR="0012186E">
        <w:t xml:space="preserve">you </w:t>
      </w:r>
      <w:r w:rsidR="00857742">
        <w:t>say</w:t>
      </w:r>
      <w:r w:rsidR="005C3191">
        <w:t xml:space="preserve"> </w:t>
      </w:r>
      <w:r w:rsidR="00857742">
        <w:t>it</w:t>
      </w:r>
      <w:r w:rsidR="005C3191">
        <w:t xml:space="preserve"> </w:t>
      </w:r>
      <w:r w:rsidR="00857742">
        <w:t>three</w:t>
      </w:r>
      <w:r w:rsidR="005C3191">
        <w:t xml:space="preserve"> </w:t>
      </w:r>
      <w:r w:rsidR="00857742">
        <w:t>times</w:t>
      </w:r>
      <w:r w:rsidR="005C3191">
        <w:t xml:space="preserve"> </w:t>
      </w:r>
      <w:r w:rsidR="00857742">
        <w:t>at</w:t>
      </w:r>
      <w:r w:rsidR="005C3191">
        <w:t xml:space="preserve"> </w:t>
      </w:r>
      <w:r w:rsidR="00857742">
        <w:t>least</w:t>
      </w:r>
      <w:r w:rsidR="008B7A3E">
        <w:t>.</w:t>
      </w:r>
      <w:r w:rsidR="005C3191">
        <w:t xml:space="preserve"> </w:t>
      </w:r>
      <w:r w:rsidR="00857742">
        <w:t>If</w:t>
      </w:r>
      <w:r w:rsidR="005C3191">
        <w:t xml:space="preserve"> </w:t>
      </w:r>
      <w:r w:rsidR="00857742">
        <w:t>they</w:t>
      </w:r>
      <w:r w:rsidR="005C3191">
        <w:t xml:space="preserve"> </w:t>
      </w:r>
      <w:r w:rsidR="00857742">
        <w:t>get</w:t>
      </w:r>
      <w:r w:rsidR="005C3191">
        <w:t xml:space="preserve"> </w:t>
      </w:r>
      <w:r w:rsidR="00857742">
        <w:t>a</w:t>
      </w:r>
      <w:r w:rsidR="005C3191">
        <w:t xml:space="preserve"> </w:t>
      </w:r>
      <w:r w:rsidR="00857742">
        <w:t>nudge</w:t>
      </w:r>
      <w:r w:rsidR="005C3191">
        <w:t xml:space="preserve"> </w:t>
      </w:r>
      <w:r w:rsidR="00857742">
        <w:t>and</w:t>
      </w:r>
      <w:r w:rsidR="005C3191">
        <w:t xml:space="preserve"> </w:t>
      </w:r>
      <w:r w:rsidR="00857742">
        <w:t>a</w:t>
      </w:r>
      <w:r w:rsidR="005C3191">
        <w:t xml:space="preserve"> </w:t>
      </w:r>
      <w:r w:rsidR="00857742">
        <w:t>letter</w:t>
      </w:r>
      <w:r w:rsidR="005C3191">
        <w:t xml:space="preserve"> </w:t>
      </w:r>
      <w:r w:rsidR="00857742">
        <w:t>from</w:t>
      </w:r>
      <w:r w:rsidR="005C3191">
        <w:t xml:space="preserve"> </w:t>
      </w:r>
      <w:r w:rsidR="00857742">
        <w:t>the</w:t>
      </w:r>
      <w:r w:rsidR="005C3191">
        <w:t xml:space="preserve"> </w:t>
      </w:r>
      <w:r w:rsidR="00857742">
        <w:t>tax</w:t>
      </w:r>
      <w:r w:rsidR="005C3191">
        <w:t xml:space="preserve"> </w:t>
      </w:r>
      <w:r w:rsidR="00857742">
        <w:t>person</w:t>
      </w:r>
      <w:r w:rsidR="005C3191">
        <w:t xml:space="preserve"> </w:t>
      </w:r>
      <w:r w:rsidR="00857742">
        <w:t>through</w:t>
      </w:r>
      <w:r w:rsidR="005C3191">
        <w:t xml:space="preserve"> </w:t>
      </w:r>
      <w:r w:rsidR="00857742">
        <w:t>the</w:t>
      </w:r>
      <w:r w:rsidR="005C3191">
        <w:t xml:space="preserve"> </w:t>
      </w:r>
      <w:r w:rsidR="00857742">
        <w:t>door,</w:t>
      </w:r>
      <w:r w:rsidR="005C3191">
        <w:t xml:space="preserve"> </w:t>
      </w:r>
      <w:r w:rsidR="00857742">
        <w:t>and</w:t>
      </w:r>
      <w:r w:rsidR="005C3191">
        <w:t xml:space="preserve"> </w:t>
      </w:r>
      <w:r w:rsidR="00857742">
        <w:t>an</w:t>
      </w:r>
      <w:r w:rsidR="005C3191">
        <w:t xml:space="preserve"> </w:t>
      </w:r>
      <w:r w:rsidR="00857742">
        <w:t>email</w:t>
      </w:r>
      <w:r w:rsidR="005C3191">
        <w:t xml:space="preserve"> </w:t>
      </w:r>
      <w:r w:rsidR="00857742">
        <w:t>or</w:t>
      </w:r>
      <w:r w:rsidR="005C3191">
        <w:t xml:space="preserve"> </w:t>
      </w:r>
      <w:r w:rsidR="00857742">
        <w:t>five,</w:t>
      </w:r>
      <w:r w:rsidR="005C3191">
        <w:t xml:space="preserve"> </w:t>
      </w:r>
      <w:r w:rsidR="00857742">
        <w:t>perhaps</w:t>
      </w:r>
      <w:r w:rsidR="005C3191">
        <w:t xml:space="preserve"> </w:t>
      </w:r>
      <w:r w:rsidR="00857742">
        <w:t>it</w:t>
      </w:r>
      <w:r w:rsidR="005C3191">
        <w:t xml:space="preserve"> </w:t>
      </w:r>
      <w:r w:rsidR="00857742">
        <w:t>will</w:t>
      </w:r>
      <w:r w:rsidR="005C3191">
        <w:t xml:space="preserve"> </w:t>
      </w:r>
      <w:r w:rsidR="00857742">
        <w:t>land,</w:t>
      </w:r>
      <w:r w:rsidR="005C3191">
        <w:t xml:space="preserve"> </w:t>
      </w:r>
      <w:r w:rsidR="00857742">
        <w:t>but</w:t>
      </w:r>
      <w:r w:rsidR="005C3191">
        <w:t xml:space="preserve"> </w:t>
      </w:r>
      <w:r w:rsidR="00857742">
        <w:t>this</w:t>
      </w:r>
      <w:r w:rsidR="005C3191">
        <w:t xml:space="preserve"> </w:t>
      </w:r>
      <w:r w:rsidR="00857742">
        <w:t>really</w:t>
      </w:r>
      <w:r w:rsidR="005C3191">
        <w:t xml:space="preserve"> </w:t>
      </w:r>
      <w:r w:rsidR="00817054">
        <w:t>is</w:t>
      </w:r>
      <w:r w:rsidR="005C3191">
        <w:t xml:space="preserve"> </w:t>
      </w:r>
      <w:r w:rsidR="00817054">
        <w:t>the</w:t>
      </w:r>
      <w:r w:rsidR="005C3191">
        <w:t xml:space="preserve"> </w:t>
      </w:r>
      <w:r w:rsidR="00817054">
        <w:t>major</w:t>
      </w:r>
      <w:r w:rsidR="005C3191">
        <w:t xml:space="preserve"> </w:t>
      </w:r>
      <w:r w:rsidR="00817054">
        <w:t>challenge</w:t>
      </w:r>
      <w:r>
        <w:t>.</w:t>
      </w:r>
    </w:p>
    <w:p w:rsidR="00857742" w:rsidP="00857742">
      <w:pPr>
        <w:pStyle w:val="Answer"/>
      </w:pPr>
      <w:r>
        <w:t>Where</w:t>
      </w:r>
      <w:r w:rsidR="005C3191">
        <w:t xml:space="preserve"> </w:t>
      </w:r>
      <w:r>
        <w:t>we</w:t>
      </w:r>
      <w:r w:rsidR="005C3191">
        <w:t xml:space="preserve"> </w:t>
      </w:r>
      <w:r>
        <w:t>sit</w:t>
      </w:r>
      <w:r w:rsidR="005C3191">
        <w:t xml:space="preserve"> </w:t>
      </w:r>
      <w:r>
        <w:t>in</w:t>
      </w:r>
      <w:r w:rsidR="005C3191">
        <w:t xml:space="preserve"> </w:t>
      </w:r>
      <w:r>
        <w:t>our</w:t>
      </w:r>
      <w:r w:rsidR="005C3191">
        <w:t xml:space="preserve"> </w:t>
      </w:r>
      <w:r>
        <w:t>membership</w:t>
      </w:r>
      <w:r w:rsidR="005C3191">
        <w:t xml:space="preserve"> </w:t>
      </w:r>
      <w:r w:rsidR="0012186E">
        <w:t>body—there are thousands of them—</w:t>
      </w:r>
      <w:r>
        <w:t>once</w:t>
      </w:r>
      <w:r w:rsidR="0012186E">
        <w:t xml:space="preserve"> </w:t>
      </w:r>
      <w:r>
        <w:t>you</w:t>
      </w:r>
      <w:r w:rsidR="005C3191">
        <w:t xml:space="preserve"> </w:t>
      </w:r>
      <w:r>
        <w:t>have</w:t>
      </w:r>
      <w:r w:rsidR="005C3191">
        <w:t xml:space="preserve"> </w:t>
      </w:r>
      <w:r>
        <w:t>the</w:t>
      </w:r>
      <w:r w:rsidR="005C3191">
        <w:t xml:space="preserve"> </w:t>
      </w:r>
      <w:r>
        <w:t>clear</w:t>
      </w:r>
      <w:r w:rsidR="005C3191">
        <w:t xml:space="preserve"> </w:t>
      </w:r>
      <w:r>
        <w:t>rules,</w:t>
      </w:r>
      <w:r w:rsidR="005C3191">
        <w:t xml:space="preserve"> </w:t>
      </w:r>
      <w:r>
        <w:t>we</w:t>
      </w:r>
      <w:r w:rsidR="005C3191">
        <w:t xml:space="preserve"> </w:t>
      </w:r>
      <w:r>
        <w:t>have</w:t>
      </w:r>
      <w:r w:rsidR="005C3191">
        <w:t xml:space="preserve"> </w:t>
      </w:r>
      <w:r>
        <w:t>a</w:t>
      </w:r>
      <w:r w:rsidR="005C3191">
        <w:t xml:space="preserve"> </w:t>
      </w:r>
      <w:r>
        <w:t>full-time</w:t>
      </w:r>
      <w:r w:rsidR="005C3191">
        <w:t xml:space="preserve"> </w:t>
      </w:r>
      <w:r>
        <w:t>specialist</w:t>
      </w:r>
      <w:r w:rsidR="005C3191">
        <w:t xml:space="preserve"> </w:t>
      </w:r>
      <w:r>
        <w:t>advice</w:t>
      </w:r>
      <w:r w:rsidR="005C3191">
        <w:t xml:space="preserve"> </w:t>
      </w:r>
      <w:r>
        <w:t>centre</w:t>
      </w:r>
      <w:r w:rsidR="005C3191">
        <w:t xml:space="preserve"> </w:t>
      </w:r>
      <w:r>
        <w:t>that</w:t>
      </w:r>
      <w:r w:rsidR="005C3191">
        <w:t xml:space="preserve"> </w:t>
      </w:r>
      <w:r>
        <w:t>is</w:t>
      </w:r>
      <w:r w:rsidR="005C3191">
        <w:t xml:space="preserve"> </w:t>
      </w:r>
      <w:r>
        <w:t>open</w:t>
      </w:r>
      <w:r w:rsidR="005C3191">
        <w:t xml:space="preserve"> </w:t>
      </w:r>
      <w:r>
        <w:t>every</w:t>
      </w:r>
      <w:r w:rsidR="005C3191">
        <w:t xml:space="preserve"> </w:t>
      </w:r>
      <w:r>
        <w:t>day,</w:t>
      </w:r>
      <w:r w:rsidR="005C3191">
        <w:t xml:space="preserve"> </w:t>
      </w:r>
      <w:r>
        <w:t>five</w:t>
      </w:r>
      <w:r w:rsidR="005C3191">
        <w:t xml:space="preserve"> </w:t>
      </w:r>
      <w:r>
        <w:t>days</w:t>
      </w:r>
      <w:r w:rsidR="005C3191">
        <w:t xml:space="preserve"> </w:t>
      </w:r>
      <w:r>
        <w:t>a</w:t>
      </w:r>
      <w:r w:rsidR="005C3191">
        <w:t xml:space="preserve"> </w:t>
      </w:r>
      <w:r>
        <w:t>week</w:t>
      </w:r>
      <w:r w:rsidR="008B7A3E">
        <w:t>.</w:t>
      </w:r>
      <w:r w:rsidR="005C3191">
        <w:t xml:space="preserve"> </w:t>
      </w:r>
      <w:r>
        <w:t>We</w:t>
      </w:r>
      <w:r w:rsidR="005C3191">
        <w:t xml:space="preserve"> </w:t>
      </w:r>
      <w:r>
        <w:t>deal</w:t>
      </w:r>
      <w:r w:rsidR="005C3191">
        <w:t xml:space="preserve"> </w:t>
      </w:r>
      <w:r>
        <w:t>with</w:t>
      </w:r>
      <w:r w:rsidR="005C3191">
        <w:t xml:space="preserve"> </w:t>
      </w:r>
      <w:r>
        <w:t>hundreds</w:t>
      </w:r>
      <w:r w:rsidR="005C3191">
        <w:t xml:space="preserve"> </w:t>
      </w:r>
      <w:r>
        <w:t>and</w:t>
      </w:r>
      <w:r w:rsidR="005C3191">
        <w:t xml:space="preserve"> </w:t>
      </w:r>
      <w:r>
        <w:t>hundreds</w:t>
      </w:r>
      <w:r w:rsidR="005C3191">
        <w:t xml:space="preserve"> </w:t>
      </w:r>
      <w:r>
        <w:t>of</w:t>
      </w:r>
      <w:r w:rsidR="005C3191">
        <w:t xml:space="preserve"> </w:t>
      </w:r>
      <w:r>
        <w:t>calls</w:t>
      </w:r>
      <w:r w:rsidR="005C3191">
        <w:t xml:space="preserve"> </w:t>
      </w:r>
      <w:r>
        <w:t>some</w:t>
      </w:r>
      <w:r w:rsidR="005C3191">
        <w:t xml:space="preserve"> </w:t>
      </w:r>
      <w:r>
        <w:t>weeks</w:t>
      </w:r>
      <w:r w:rsidR="005C3191">
        <w:t xml:space="preserve"> </w:t>
      </w:r>
      <w:r>
        <w:t>alone,</w:t>
      </w:r>
      <w:r w:rsidR="005C3191">
        <w:t xml:space="preserve"> </w:t>
      </w:r>
      <w:r>
        <w:t>so</w:t>
      </w:r>
      <w:r w:rsidR="005C3191">
        <w:t xml:space="preserve"> </w:t>
      </w:r>
      <w:r>
        <w:t>we</w:t>
      </w:r>
      <w:r w:rsidR="005C3191">
        <w:t xml:space="preserve"> </w:t>
      </w:r>
      <w:r>
        <w:t>can</w:t>
      </w:r>
      <w:r w:rsidR="005C3191">
        <w:t xml:space="preserve"> </w:t>
      </w:r>
      <w:r>
        <w:t>reach</w:t>
      </w:r>
      <w:r w:rsidR="005C3191">
        <w:t xml:space="preserve"> </w:t>
      </w:r>
      <w:r>
        <w:t>out</w:t>
      </w:r>
      <w:r w:rsidR="005C3191">
        <w:t xml:space="preserve"> </w:t>
      </w:r>
      <w:r>
        <w:t>to</w:t>
      </w:r>
      <w:r w:rsidR="005C3191">
        <w:t xml:space="preserve"> </w:t>
      </w:r>
      <w:r>
        <w:t>the</w:t>
      </w:r>
      <w:r w:rsidR="005C3191">
        <w:t xml:space="preserve"> </w:t>
      </w:r>
      <w:r>
        <w:t>specialist</w:t>
      </w:r>
      <w:r w:rsidR="005C3191">
        <w:t xml:space="preserve"> </w:t>
      </w:r>
      <w:r>
        <w:t>folks</w:t>
      </w:r>
      <w:r w:rsidR="005C3191">
        <w:t xml:space="preserve"> </w:t>
      </w:r>
      <w:r>
        <w:t>who</w:t>
      </w:r>
      <w:r w:rsidR="005C3191">
        <w:t xml:space="preserve"> </w:t>
      </w:r>
      <w:r>
        <w:t>need</w:t>
      </w:r>
      <w:r w:rsidR="005C3191">
        <w:t xml:space="preserve"> </w:t>
      </w:r>
      <w:r>
        <w:t>to</w:t>
      </w:r>
      <w:r w:rsidR="005C3191">
        <w:t xml:space="preserve"> </w:t>
      </w:r>
      <w:r>
        <w:t>know</w:t>
      </w:r>
      <w:r w:rsidR="008B7A3E">
        <w:t>.</w:t>
      </w:r>
      <w:r w:rsidR="005C3191">
        <w:t xml:space="preserve"> </w:t>
      </w:r>
      <w:r>
        <w:t>We</w:t>
      </w:r>
      <w:r w:rsidR="005C3191">
        <w:t xml:space="preserve"> </w:t>
      </w:r>
      <w:r>
        <w:t>do</w:t>
      </w:r>
      <w:r w:rsidR="005C3191">
        <w:t xml:space="preserve"> </w:t>
      </w:r>
      <w:r>
        <w:t>not</w:t>
      </w:r>
      <w:r w:rsidR="005C3191">
        <w:t xml:space="preserve"> </w:t>
      </w:r>
      <w:r>
        <w:t>have</w:t>
      </w:r>
      <w:r w:rsidR="005C3191">
        <w:t xml:space="preserve"> </w:t>
      </w:r>
      <w:r>
        <w:t>that</w:t>
      </w:r>
      <w:r w:rsidR="005C3191">
        <w:t xml:space="preserve"> </w:t>
      </w:r>
      <w:r>
        <w:t>reach</w:t>
      </w:r>
      <w:r w:rsidR="005C3191">
        <w:t xml:space="preserve"> </w:t>
      </w:r>
      <w:r>
        <w:t>into</w:t>
      </w:r>
      <w:r w:rsidR="005C3191">
        <w:t xml:space="preserve"> </w:t>
      </w:r>
      <w:r>
        <w:t>the</w:t>
      </w:r>
      <w:r w:rsidR="005C3191">
        <w:t xml:space="preserve"> </w:t>
      </w:r>
      <w:r>
        <w:t>200,000</w:t>
      </w:r>
      <w:r w:rsidR="005C3191">
        <w:t xml:space="preserve"> </w:t>
      </w:r>
      <w:r>
        <w:t>trader</w:t>
      </w:r>
      <w:r w:rsidR="005C3191">
        <w:t xml:space="preserve"> </w:t>
      </w:r>
      <w:r>
        <w:t>community,</w:t>
      </w:r>
      <w:r w:rsidR="005C3191">
        <w:t xml:space="preserve"> </w:t>
      </w:r>
      <w:r>
        <w:t>so</w:t>
      </w:r>
      <w:r w:rsidR="005C3191">
        <w:t xml:space="preserve"> </w:t>
      </w:r>
      <w:r>
        <w:t>every</w:t>
      </w:r>
      <w:r w:rsidR="005C3191">
        <w:t xml:space="preserve"> </w:t>
      </w:r>
      <w:r>
        <w:t>tool</w:t>
      </w:r>
      <w:r w:rsidR="005C3191">
        <w:t xml:space="preserve"> </w:t>
      </w:r>
      <w:r>
        <w:t>in</w:t>
      </w:r>
      <w:r w:rsidR="005C3191">
        <w:t xml:space="preserve"> </w:t>
      </w:r>
      <w:r>
        <w:t>the</w:t>
      </w:r>
      <w:r w:rsidR="005C3191">
        <w:t xml:space="preserve"> </w:t>
      </w:r>
      <w:r>
        <w:t>shed</w:t>
      </w:r>
      <w:r w:rsidR="005C3191">
        <w:t xml:space="preserve"> </w:t>
      </w:r>
      <w:r>
        <w:t>needs</w:t>
      </w:r>
      <w:r w:rsidR="005C3191">
        <w:t xml:space="preserve"> </w:t>
      </w:r>
      <w:r>
        <w:t>to</w:t>
      </w:r>
      <w:r w:rsidR="005C3191">
        <w:t xml:space="preserve"> </w:t>
      </w:r>
      <w:r>
        <w:t>be</w:t>
      </w:r>
      <w:r w:rsidR="005C3191">
        <w:t xml:space="preserve"> </w:t>
      </w:r>
      <w:r>
        <w:t>got</w:t>
      </w:r>
      <w:r w:rsidR="005C3191">
        <w:t xml:space="preserve"> </w:t>
      </w:r>
      <w:r>
        <w:t>out,</w:t>
      </w:r>
      <w:r w:rsidR="005C3191">
        <w:t xml:space="preserve"> </w:t>
      </w:r>
      <w:r>
        <w:t>sharpened</w:t>
      </w:r>
      <w:r w:rsidR="005C3191">
        <w:t xml:space="preserve"> </w:t>
      </w:r>
      <w:r>
        <w:t>and</w:t>
      </w:r>
      <w:r w:rsidR="005C3191">
        <w:t xml:space="preserve"> </w:t>
      </w:r>
      <w:r>
        <w:t>deployed</w:t>
      </w:r>
      <w:r w:rsidR="005C3191">
        <w:t xml:space="preserve"> </w:t>
      </w:r>
      <w:r>
        <w:t>by</w:t>
      </w:r>
      <w:r w:rsidR="005C3191">
        <w:t xml:space="preserve"> </w:t>
      </w:r>
      <w:r>
        <w:t>a</w:t>
      </w:r>
      <w:r w:rsidR="005C3191">
        <w:t xml:space="preserve"> </w:t>
      </w:r>
      <w:r>
        <w:t>very</w:t>
      </w:r>
      <w:r w:rsidR="005C3191">
        <w:t xml:space="preserve"> </w:t>
      </w:r>
      <w:r>
        <w:t>good</w:t>
      </w:r>
      <w:r w:rsidR="005C3191">
        <w:t xml:space="preserve"> </w:t>
      </w:r>
      <w:r>
        <w:t>gardener.</w:t>
      </w:r>
    </w:p>
    <w:p w:rsidR="00817054" w:rsidP="00817054">
      <w:pPr>
        <w:pStyle w:val="Question"/>
      </w:pPr>
      <w:sdt>
        <w:sdtPr>
          <w:alias w:val="Member"/>
          <w:tag w:val="&lt;Member mnisId='4807' dodsId=''&gt;"/>
          <w:id w:val="1003711227"/>
          <w:placeholder>
            <w:docPart w:val="DefaultPlaceholder_1082065158"/>
          </w:placeholder>
          <w:richText/>
        </w:sdtPr>
        <w:sdtContent>
          <w:r w:rsidRPr="00817054">
            <w:rPr>
              <w:b/>
            </w:rPr>
            <w:t>Mark</w:t>
          </w:r>
          <w:r w:rsidR="005C3191">
            <w:rPr>
              <w:b/>
            </w:rPr>
            <w:t xml:space="preserve"> </w:t>
          </w:r>
          <w:r w:rsidRPr="00817054">
            <w:rPr>
              <w:b/>
            </w:rPr>
            <w:t>Eastwood:</w:t>
          </w:r>
        </w:sdtContent>
      </w:sdt>
      <w:r w:rsidR="005C3191">
        <w:t xml:space="preserve"> </w:t>
      </w:r>
      <w:r>
        <w:t>Can</w:t>
      </w:r>
      <w:r w:rsidR="005C3191">
        <w:t xml:space="preserve"> </w:t>
      </w:r>
      <w:r>
        <w:t>I</w:t>
      </w:r>
      <w:r w:rsidR="005C3191">
        <w:t xml:space="preserve"> </w:t>
      </w:r>
      <w:r>
        <w:t>ask</w:t>
      </w:r>
      <w:r w:rsidR="005C3191">
        <w:t xml:space="preserve"> </w:t>
      </w:r>
      <w:r>
        <w:t>a</w:t>
      </w:r>
      <w:r w:rsidR="005C3191">
        <w:t xml:space="preserve"> </w:t>
      </w:r>
      <w:r>
        <w:t>question</w:t>
      </w:r>
      <w:r w:rsidR="005C3191">
        <w:t xml:space="preserve"> </w:t>
      </w:r>
      <w:r>
        <w:t>of</w:t>
      </w:r>
      <w:r w:rsidR="005C3191">
        <w:t xml:space="preserve"> </w:t>
      </w:r>
      <w:r>
        <w:t>you,</w:t>
      </w:r>
      <w:r w:rsidR="005C3191">
        <w:t xml:space="preserve"> </w:t>
      </w:r>
      <w:r>
        <w:t>Lars,</w:t>
      </w:r>
      <w:r w:rsidR="005C3191">
        <w:t xml:space="preserve"> </w:t>
      </w:r>
      <w:r>
        <w:t>tapping</w:t>
      </w:r>
      <w:r w:rsidR="005C3191">
        <w:t xml:space="preserve"> </w:t>
      </w:r>
      <w:r>
        <w:t>into</w:t>
      </w:r>
      <w:r w:rsidR="005C3191">
        <w:t xml:space="preserve"> </w:t>
      </w:r>
      <w:r>
        <w:t>your</w:t>
      </w:r>
      <w:r w:rsidR="005C3191">
        <w:t xml:space="preserve"> </w:t>
      </w:r>
      <w:r>
        <w:t>knowledge</w:t>
      </w:r>
      <w:r w:rsidR="005C3191">
        <w:t xml:space="preserve"> </w:t>
      </w:r>
      <w:r>
        <w:t>on</w:t>
      </w:r>
      <w:r w:rsidR="005C3191">
        <w:t xml:space="preserve"> </w:t>
      </w:r>
      <w:r>
        <w:t>the</w:t>
      </w:r>
      <w:r w:rsidR="005C3191">
        <w:t xml:space="preserve"> </w:t>
      </w:r>
      <w:r>
        <w:t>other</w:t>
      </w:r>
      <w:r w:rsidR="005C3191">
        <w:t xml:space="preserve"> </w:t>
      </w:r>
      <w:r>
        <w:t>side</w:t>
      </w:r>
      <w:r w:rsidR="008B7A3E">
        <w:t>?</w:t>
      </w:r>
      <w:r w:rsidR="0012186E">
        <w:t xml:space="preserve"> I mentioned the EU and the UK.</w:t>
      </w:r>
      <w:r w:rsidR="005C3191">
        <w:t xml:space="preserve"> </w:t>
      </w:r>
      <w:r w:rsidR="00CE1F5D">
        <w:t>Bearing</w:t>
      </w:r>
      <w:r w:rsidR="005C3191">
        <w:t xml:space="preserve"> </w:t>
      </w:r>
      <w:r w:rsidR="00CE1F5D">
        <w:t>in</w:t>
      </w:r>
      <w:r w:rsidR="005C3191">
        <w:t xml:space="preserve"> </w:t>
      </w:r>
      <w:r w:rsidR="00CE1F5D">
        <w:t>mind</w:t>
      </w:r>
      <w:r w:rsidR="005C3191">
        <w:t xml:space="preserve"> </w:t>
      </w:r>
      <w:r w:rsidR="00CE1F5D">
        <w:t>that</w:t>
      </w:r>
      <w:r w:rsidR="005C3191">
        <w:t xml:space="preserve"> </w:t>
      </w:r>
      <w:r w:rsidR="00CE1F5D">
        <w:t>it</w:t>
      </w:r>
      <w:r w:rsidR="005C3191">
        <w:t xml:space="preserve"> </w:t>
      </w:r>
      <w:r w:rsidR="00CE1F5D">
        <w:t>is</w:t>
      </w:r>
      <w:r w:rsidR="005C3191">
        <w:t xml:space="preserve"> </w:t>
      </w:r>
      <w:r w:rsidR="00CE1F5D">
        <w:t>a</w:t>
      </w:r>
      <w:r w:rsidR="005C3191">
        <w:t xml:space="preserve"> </w:t>
      </w:r>
      <w:r w:rsidR="00CE1F5D">
        <w:t>wider</w:t>
      </w:r>
      <w:r w:rsidR="005C3191">
        <w:t xml:space="preserve"> </w:t>
      </w:r>
      <w:r w:rsidR="00CE1F5D">
        <w:t>scope,</w:t>
      </w:r>
      <w:r w:rsidR="005C3191">
        <w:t xml:space="preserve"> </w:t>
      </w:r>
      <w:r w:rsidR="00CE1F5D">
        <w:t>with</w:t>
      </w:r>
      <w:r w:rsidR="005C3191">
        <w:t xml:space="preserve"> </w:t>
      </w:r>
      <w:r w:rsidR="00CE1F5D">
        <w:t>many</w:t>
      </w:r>
      <w:r w:rsidR="005C3191">
        <w:t xml:space="preserve"> </w:t>
      </w:r>
      <w:r w:rsidR="00CE1F5D">
        <w:t>more</w:t>
      </w:r>
      <w:r w:rsidR="005C3191">
        <w:t xml:space="preserve"> </w:t>
      </w:r>
      <w:r w:rsidR="00CE1F5D">
        <w:t>countries</w:t>
      </w:r>
      <w:r w:rsidR="005C3191">
        <w:t xml:space="preserve"> </w:t>
      </w:r>
      <w:r w:rsidR="00CE1F5D">
        <w:t>involved,</w:t>
      </w:r>
      <w:r w:rsidR="005C3191">
        <w:t xml:space="preserve"> </w:t>
      </w:r>
      <w:r w:rsidR="00CE1F5D">
        <w:t>how</w:t>
      </w:r>
      <w:r w:rsidR="005C3191">
        <w:t xml:space="preserve"> </w:t>
      </w:r>
      <w:r w:rsidR="00CE1F5D">
        <w:t>effective</w:t>
      </w:r>
      <w:r w:rsidR="005C3191">
        <w:t xml:space="preserve"> </w:t>
      </w:r>
      <w:r w:rsidR="00CE1F5D">
        <w:t>has</w:t>
      </w:r>
      <w:r w:rsidR="005C3191">
        <w:t xml:space="preserve"> </w:t>
      </w:r>
      <w:r w:rsidR="00CE1F5D">
        <w:t>the</w:t>
      </w:r>
      <w:r w:rsidR="005C3191">
        <w:t xml:space="preserve"> </w:t>
      </w:r>
      <w:r w:rsidR="00CE1F5D">
        <w:t>EU</w:t>
      </w:r>
      <w:r w:rsidR="005C3191">
        <w:t xml:space="preserve"> </w:t>
      </w:r>
      <w:r w:rsidR="00CE1F5D">
        <w:t>been</w:t>
      </w:r>
      <w:r w:rsidR="005C3191">
        <w:t xml:space="preserve"> </w:t>
      </w:r>
      <w:r w:rsidR="00CE1F5D">
        <w:t>in</w:t>
      </w:r>
      <w:r w:rsidR="005C3191">
        <w:t xml:space="preserve"> </w:t>
      </w:r>
      <w:r w:rsidR="00CE1F5D">
        <w:t>communicating</w:t>
      </w:r>
      <w:r w:rsidR="005C3191">
        <w:t xml:space="preserve"> </w:t>
      </w:r>
      <w:r w:rsidR="00CE1F5D">
        <w:t>readiness</w:t>
      </w:r>
      <w:r w:rsidR="005C3191">
        <w:t xml:space="preserve"> </w:t>
      </w:r>
      <w:r w:rsidR="00CE1F5D">
        <w:t>for</w:t>
      </w:r>
      <w:r w:rsidR="005C3191">
        <w:t xml:space="preserve"> </w:t>
      </w:r>
      <w:r w:rsidR="00CE1F5D">
        <w:t>Brexit</w:t>
      </w:r>
      <w:r w:rsidR="008B7A3E">
        <w:t>?</w:t>
      </w:r>
      <w:r w:rsidR="005C3191">
        <w:t xml:space="preserve"> </w:t>
      </w:r>
      <w:r w:rsidR="00CE1F5D">
        <w:t>How</w:t>
      </w:r>
      <w:r w:rsidR="005C3191">
        <w:t xml:space="preserve"> </w:t>
      </w:r>
      <w:r w:rsidR="00CE1F5D">
        <w:t>would</w:t>
      </w:r>
      <w:r w:rsidR="005C3191">
        <w:t xml:space="preserve"> </w:t>
      </w:r>
      <w:r w:rsidR="00CE1F5D">
        <w:t>you</w:t>
      </w:r>
      <w:r w:rsidR="005C3191">
        <w:t xml:space="preserve"> </w:t>
      </w:r>
      <w:r w:rsidR="00CE1F5D">
        <w:t>say</w:t>
      </w:r>
      <w:r w:rsidR="005C3191">
        <w:t xml:space="preserve"> </w:t>
      </w:r>
      <w:r w:rsidR="00CE1F5D">
        <w:t>it</w:t>
      </w:r>
      <w:r w:rsidR="005C3191">
        <w:t xml:space="preserve"> </w:t>
      </w:r>
      <w:r w:rsidR="00CE1F5D">
        <w:t>differed</w:t>
      </w:r>
      <w:r w:rsidR="005C3191">
        <w:t xml:space="preserve"> </w:t>
      </w:r>
      <w:r w:rsidR="00CE1F5D">
        <w:t>from</w:t>
      </w:r>
      <w:r w:rsidR="005C3191">
        <w:t xml:space="preserve"> </w:t>
      </w:r>
      <w:r w:rsidR="00CE1F5D">
        <w:t>the</w:t>
      </w:r>
      <w:r w:rsidR="005C3191">
        <w:t xml:space="preserve"> </w:t>
      </w:r>
      <w:r w:rsidR="00CE1F5D">
        <w:t>UK’s</w:t>
      </w:r>
      <w:r w:rsidR="005C3191">
        <w:t xml:space="preserve"> </w:t>
      </w:r>
      <w:r w:rsidR="00CE1F5D">
        <w:t>approach?</w:t>
      </w:r>
    </w:p>
    <w:p w:rsidR="00D95F63" w:rsidP="00CE1F5D">
      <w:pPr>
        <w:pStyle w:val="Answer"/>
      </w:pPr>
      <w:sdt>
        <w:sdtPr>
          <w:alias w:val="Witness"/>
          <w:id w:val="473189655"/>
          <w:placeholder>
            <w:docPart w:val="DefaultPlaceholder_1082065158"/>
          </w:placeholder>
          <w:richText/>
        </w:sdtPr>
        <w:sdtContent>
          <w:r w:rsidRPr="008B7A3E" w:rsidR="008B7A3E">
            <w:rPr>
              <w:b/>
              <w:i/>
            </w:rPr>
            <w:t>Dr</w:t>
          </w:r>
          <w:r w:rsidR="005C3191">
            <w:rPr>
              <w:b/>
              <w:i/>
            </w:rPr>
            <w:t xml:space="preserve"> </w:t>
          </w:r>
          <w:r w:rsidRPr="008B7A3E" w:rsidR="008B7A3E">
            <w:rPr>
              <w:b/>
              <w:i/>
            </w:rPr>
            <w:t>Karlsson:</w:t>
          </w:r>
        </w:sdtContent>
      </w:sdt>
      <w:r w:rsidR="005C3191">
        <w:t xml:space="preserve"> </w:t>
      </w:r>
      <w:r w:rsidR="00CE1F5D">
        <w:t>It</w:t>
      </w:r>
      <w:r w:rsidR="005C3191">
        <w:t xml:space="preserve"> </w:t>
      </w:r>
      <w:r w:rsidR="00CE1F5D">
        <w:t>varies</w:t>
      </w:r>
      <w:r w:rsidR="005C3191">
        <w:t xml:space="preserve"> </w:t>
      </w:r>
      <w:r w:rsidR="00CE1F5D">
        <w:t>in</w:t>
      </w:r>
      <w:r w:rsidR="005C3191">
        <w:t xml:space="preserve"> </w:t>
      </w:r>
      <w:r w:rsidR="00CE1F5D">
        <w:t>the</w:t>
      </w:r>
      <w:r w:rsidR="005C3191">
        <w:t xml:space="preserve"> </w:t>
      </w:r>
      <w:r w:rsidR="00CE1F5D">
        <w:t>European</w:t>
      </w:r>
      <w:r w:rsidR="005C3191">
        <w:t xml:space="preserve"> </w:t>
      </w:r>
      <w:r w:rsidR="00CE1F5D">
        <w:t>Union</w:t>
      </w:r>
      <w:r w:rsidR="008B7A3E">
        <w:t>.</w:t>
      </w:r>
      <w:r w:rsidR="005C3191">
        <w:t xml:space="preserve"> </w:t>
      </w:r>
      <w:r w:rsidR="00CE1F5D">
        <w:t>The</w:t>
      </w:r>
      <w:r w:rsidR="005C3191">
        <w:t xml:space="preserve"> </w:t>
      </w:r>
      <w:r w:rsidR="00CE1F5D">
        <w:t>European</w:t>
      </w:r>
      <w:r w:rsidR="005C3191">
        <w:t xml:space="preserve"> </w:t>
      </w:r>
      <w:r w:rsidR="00CE1F5D">
        <w:t>Union</w:t>
      </w:r>
      <w:r w:rsidR="005C3191">
        <w:t xml:space="preserve"> </w:t>
      </w:r>
      <w:r w:rsidR="00CE1F5D">
        <w:t>and</w:t>
      </w:r>
      <w:r w:rsidR="005C3191">
        <w:t xml:space="preserve"> </w:t>
      </w:r>
      <w:r w:rsidR="00CE1F5D">
        <w:t>the</w:t>
      </w:r>
      <w:r w:rsidR="005C3191">
        <w:t xml:space="preserve"> </w:t>
      </w:r>
      <w:r w:rsidR="00CE1F5D">
        <w:t>countries</w:t>
      </w:r>
      <w:r w:rsidR="005C3191">
        <w:t xml:space="preserve"> </w:t>
      </w:r>
      <w:r w:rsidR="00CE1F5D">
        <w:t>that</w:t>
      </w:r>
      <w:r w:rsidR="005C3191">
        <w:t xml:space="preserve"> </w:t>
      </w:r>
      <w:r w:rsidR="00CE1F5D">
        <w:t>have</w:t>
      </w:r>
      <w:r w:rsidR="005C3191">
        <w:t xml:space="preserve"> </w:t>
      </w:r>
      <w:r w:rsidR="00CE1F5D">
        <w:t>a</w:t>
      </w:r>
      <w:r w:rsidR="005C3191">
        <w:t xml:space="preserve"> </w:t>
      </w:r>
      <w:r w:rsidR="00CE1F5D">
        <w:t>direct</w:t>
      </w:r>
      <w:r w:rsidR="005C3191">
        <w:t xml:space="preserve"> </w:t>
      </w:r>
      <w:r w:rsidR="00CE1F5D">
        <w:t>border</w:t>
      </w:r>
      <w:r w:rsidR="005C3191">
        <w:t xml:space="preserve"> </w:t>
      </w:r>
      <w:r w:rsidR="00CE1F5D">
        <w:t>with</w:t>
      </w:r>
      <w:r w:rsidR="005C3191">
        <w:t xml:space="preserve"> </w:t>
      </w:r>
      <w:r w:rsidR="00CE1F5D">
        <w:t>the</w:t>
      </w:r>
      <w:r w:rsidR="005C3191">
        <w:t xml:space="preserve"> </w:t>
      </w:r>
      <w:r w:rsidR="00CE1F5D">
        <w:t>UK—specifically,</w:t>
      </w:r>
      <w:r w:rsidR="005C3191">
        <w:t xml:space="preserve"> </w:t>
      </w:r>
      <w:r w:rsidR="00CE1F5D">
        <w:t>France</w:t>
      </w:r>
      <w:r w:rsidR="005C3191">
        <w:t xml:space="preserve"> </w:t>
      </w:r>
      <w:r w:rsidR="00CE1F5D">
        <w:t>and,</w:t>
      </w:r>
      <w:r w:rsidR="005C3191">
        <w:t xml:space="preserve"> </w:t>
      </w:r>
      <w:r w:rsidR="00CE1F5D">
        <w:t>to</w:t>
      </w:r>
      <w:r w:rsidR="005C3191">
        <w:t xml:space="preserve"> </w:t>
      </w:r>
      <w:r w:rsidR="00CE1F5D">
        <w:t>some</w:t>
      </w:r>
      <w:r w:rsidR="005C3191">
        <w:t xml:space="preserve"> </w:t>
      </w:r>
      <w:r w:rsidR="00CE1F5D">
        <w:t>extent,</w:t>
      </w:r>
      <w:r w:rsidR="005C3191">
        <w:t xml:space="preserve"> </w:t>
      </w:r>
      <w:r w:rsidR="00CE1F5D">
        <w:t>the</w:t>
      </w:r>
      <w:r w:rsidR="005C3191">
        <w:t xml:space="preserve"> </w:t>
      </w:r>
      <w:r w:rsidR="00CE1F5D">
        <w:t>Netherlands</w:t>
      </w:r>
      <w:r w:rsidR="005C3191">
        <w:t xml:space="preserve"> </w:t>
      </w:r>
      <w:r w:rsidR="00CE1F5D">
        <w:t>and</w:t>
      </w:r>
      <w:r w:rsidR="005C3191">
        <w:t xml:space="preserve"> </w:t>
      </w:r>
      <w:r w:rsidR="00CE1F5D">
        <w:t>Belgium—have</w:t>
      </w:r>
      <w:r w:rsidR="005C3191">
        <w:t xml:space="preserve"> </w:t>
      </w:r>
      <w:r w:rsidR="00CE1F5D">
        <w:t>been</w:t>
      </w:r>
      <w:r w:rsidR="005C3191">
        <w:t xml:space="preserve"> </w:t>
      </w:r>
      <w:r w:rsidR="00CE1F5D">
        <w:t>pretty</w:t>
      </w:r>
      <w:r w:rsidR="005C3191">
        <w:t xml:space="preserve"> </w:t>
      </w:r>
      <w:r w:rsidR="00CE1F5D">
        <w:t>successful</w:t>
      </w:r>
      <w:r w:rsidR="005C3191">
        <w:t xml:space="preserve"> </w:t>
      </w:r>
      <w:r w:rsidR="00CE1F5D">
        <w:t>in</w:t>
      </w:r>
      <w:r w:rsidR="005C3191">
        <w:t xml:space="preserve"> </w:t>
      </w:r>
      <w:r w:rsidR="00CE1F5D">
        <w:t>preparing</w:t>
      </w:r>
      <w:r w:rsidR="008B7A3E">
        <w:t>.</w:t>
      </w:r>
      <w:r w:rsidR="005C3191">
        <w:t xml:space="preserve"> </w:t>
      </w:r>
      <w:r w:rsidR="00CE1F5D">
        <w:t>They</w:t>
      </w:r>
      <w:r w:rsidR="005C3191">
        <w:t xml:space="preserve"> </w:t>
      </w:r>
      <w:r w:rsidR="00CE1F5D">
        <w:t>have</w:t>
      </w:r>
      <w:r w:rsidR="005C3191">
        <w:t xml:space="preserve"> </w:t>
      </w:r>
      <w:r w:rsidR="00CE1F5D">
        <w:t>prepared</w:t>
      </w:r>
      <w:r w:rsidR="005C3191">
        <w:t xml:space="preserve"> </w:t>
      </w:r>
      <w:r w:rsidR="00CE1F5D">
        <w:t>for</w:t>
      </w:r>
      <w:r w:rsidR="005C3191">
        <w:t xml:space="preserve"> </w:t>
      </w:r>
      <w:r w:rsidR="00CE1F5D">
        <w:t>a</w:t>
      </w:r>
      <w:r w:rsidR="005C3191">
        <w:t xml:space="preserve"> </w:t>
      </w:r>
      <w:r w:rsidR="00CE1F5D">
        <w:t>long</w:t>
      </w:r>
      <w:r w:rsidR="005C3191">
        <w:t xml:space="preserve"> </w:t>
      </w:r>
      <w:r w:rsidR="00CE1F5D">
        <w:t>period</w:t>
      </w:r>
      <w:r w:rsidR="005C3191">
        <w:t xml:space="preserve"> </w:t>
      </w:r>
      <w:r w:rsidR="00CE1F5D">
        <w:t>of</w:t>
      </w:r>
      <w:r w:rsidR="005C3191">
        <w:t xml:space="preserve"> </w:t>
      </w:r>
      <w:r w:rsidR="00CE1F5D">
        <w:t>time,</w:t>
      </w:r>
      <w:r w:rsidR="005C3191">
        <w:t xml:space="preserve"> </w:t>
      </w:r>
      <w:r w:rsidR="00CE1F5D">
        <w:t>so</w:t>
      </w:r>
      <w:r w:rsidR="005C3191">
        <w:t xml:space="preserve"> </w:t>
      </w:r>
      <w:r w:rsidR="00CE1F5D">
        <w:t>the</w:t>
      </w:r>
      <w:r w:rsidR="005C3191">
        <w:t xml:space="preserve"> </w:t>
      </w:r>
      <w:r w:rsidR="0012186E">
        <w:t xml:space="preserve">EU </w:t>
      </w:r>
      <w:r w:rsidR="00CE1F5D">
        <w:t>countries</w:t>
      </w:r>
      <w:r w:rsidR="005C3191">
        <w:t xml:space="preserve"> </w:t>
      </w:r>
      <w:r w:rsidR="00CE1F5D">
        <w:t>near</w:t>
      </w:r>
      <w:r w:rsidR="005C3191">
        <w:t xml:space="preserve"> </w:t>
      </w:r>
      <w:r w:rsidR="00CE1F5D">
        <w:t>the</w:t>
      </w:r>
      <w:r w:rsidR="005C3191">
        <w:t xml:space="preserve"> </w:t>
      </w:r>
      <w:r w:rsidR="00CE1F5D">
        <w:t>border</w:t>
      </w:r>
      <w:r w:rsidR="005C3191">
        <w:t xml:space="preserve"> </w:t>
      </w:r>
      <w:r w:rsidR="00CE1F5D">
        <w:t>are</w:t>
      </w:r>
      <w:r w:rsidR="005C3191">
        <w:t xml:space="preserve"> </w:t>
      </w:r>
      <w:r w:rsidR="00CE1F5D">
        <w:t>relatively</w:t>
      </w:r>
      <w:r w:rsidR="005C3191">
        <w:t xml:space="preserve"> </w:t>
      </w:r>
      <w:r w:rsidR="00CE1F5D">
        <w:t>well</w:t>
      </w:r>
      <w:r w:rsidR="005C3191">
        <w:t xml:space="preserve"> </w:t>
      </w:r>
      <w:r w:rsidR="00CE1F5D">
        <w:t>prepared</w:t>
      </w:r>
      <w:r w:rsidR="005C3191">
        <w:t xml:space="preserve"> </w:t>
      </w:r>
      <w:r w:rsidR="00CE1F5D">
        <w:t>and</w:t>
      </w:r>
      <w:r w:rsidR="005C3191">
        <w:t xml:space="preserve"> </w:t>
      </w:r>
      <w:r w:rsidR="00CE1F5D">
        <w:t>the</w:t>
      </w:r>
      <w:r w:rsidR="005C3191">
        <w:t xml:space="preserve"> </w:t>
      </w:r>
      <w:r w:rsidR="00CE1F5D">
        <w:t>communication</w:t>
      </w:r>
      <w:r w:rsidR="005C3191">
        <w:t xml:space="preserve"> </w:t>
      </w:r>
      <w:r w:rsidR="00CE1F5D">
        <w:t>there</w:t>
      </w:r>
      <w:r w:rsidR="005C3191">
        <w:t xml:space="preserve"> </w:t>
      </w:r>
      <w:r w:rsidR="00CE1F5D">
        <w:t>has</w:t>
      </w:r>
      <w:r w:rsidR="005C3191">
        <w:t xml:space="preserve"> </w:t>
      </w:r>
      <w:r w:rsidR="00CE1F5D">
        <w:t>been</w:t>
      </w:r>
      <w:r w:rsidR="005C3191">
        <w:t xml:space="preserve"> </w:t>
      </w:r>
      <w:r w:rsidR="00CE1F5D">
        <w:t>stronger,</w:t>
      </w:r>
      <w:r w:rsidR="005C3191">
        <w:t xml:space="preserve"> </w:t>
      </w:r>
      <w:r w:rsidR="00CE1F5D">
        <w:t>not</w:t>
      </w:r>
      <w:r w:rsidR="005C3191">
        <w:t xml:space="preserve"> </w:t>
      </w:r>
      <w:r w:rsidR="00CE1F5D">
        <w:t>only</w:t>
      </w:r>
      <w:r w:rsidR="005C3191">
        <w:t xml:space="preserve"> </w:t>
      </w:r>
      <w:r w:rsidR="00CE1F5D">
        <w:t>from</w:t>
      </w:r>
      <w:r w:rsidR="005C3191">
        <w:t xml:space="preserve"> </w:t>
      </w:r>
      <w:r w:rsidR="00CE1F5D">
        <w:t>the</w:t>
      </w:r>
      <w:r w:rsidR="005C3191">
        <w:t xml:space="preserve"> </w:t>
      </w:r>
      <w:r w:rsidR="00CE1F5D">
        <w:t>European</w:t>
      </w:r>
      <w:r w:rsidR="005C3191">
        <w:t xml:space="preserve"> </w:t>
      </w:r>
      <w:r w:rsidR="00CE1F5D">
        <w:t>Union</w:t>
      </w:r>
      <w:r w:rsidR="005C3191">
        <w:t xml:space="preserve"> </w:t>
      </w:r>
      <w:r w:rsidR="00CE1F5D">
        <w:t>itself</w:t>
      </w:r>
      <w:r w:rsidR="005C3191">
        <w:t xml:space="preserve"> </w:t>
      </w:r>
      <w:r w:rsidR="00CE1F5D">
        <w:t>but</w:t>
      </w:r>
      <w:r w:rsidR="005C3191">
        <w:t xml:space="preserve"> </w:t>
      </w:r>
      <w:r w:rsidR="00CE1F5D">
        <w:t>also</w:t>
      </w:r>
      <w:r w:rsidR="005C3191">
        <w:t xml:space="preserve"> </w:t>
      </w:r>
      <w:r w:rsidR="00CE1F5D">
        <w:t>from</w:t>
      </w:r>
      <w:r w:rsidR="005C3191">
        <w:t xml:space="preserve"> </w:t>
      </w:r>
      <w:r w:rsidR="00CE1F5D">
        <w:t>the</w:t>
      </w:r>
      <w:r w:rsidR="005C3191">
        <w:t xml:space="preserve"> </w:t>
      </w:r>
      <w:r w:rsidR="00CE1F5D">
        <w:t>Dutch,</w:t>
      </w:r>
      <w:r w:rsidR="005C3191">
        <w:t xml:space="preserve"> </w:t>
      </w:r>
      <w:r w:rsidR="00CE1F5D">
        <w:t>French</w:t>
      </w:r>
      <w:r w:rsidR="005C3191">
        <w:t xml:space="preserve"> </w:t>
      </w:r>
      <w:r w:rsidR="00CE1F5D">
        <w:t>and</w:t>
      </w:r>
      <w:r w:rsidR="005C3191">
        <w:t xml:space="preserve"> </w:t>
      </w:r>
      <w:r w:rsidR="00CE1F5D">
        <w:t>Belgian</w:t>
      </w:r>
      <w:r w:rsidR="005C3191">
        <w:t xml:space="preserve"> </w:t>
      </w:r>
      <w:r w:rsidR="0012186E">
        <w:t>Governments</w:t>
      </w:r>
      <w:r>
        <w:t>.</w:t>
      </w:r>
      <w:r w:rsidR="0012186E">
        <w:t xml:space="preserve"> </w:t>
      </w:r>
    </w:p>
    <w:p w:rsidR="00FD3B22" w:rsidP="00CE1F5D">
      <w:pPr>
        <w:pStyle w:val="Answer"/>
      </w:pPr>
      <w:r>
        <w:t>When</w:t>
      </w:r>
      <w:r w:rsidR="005C3191">
        <w:t xml:space="preserve"> </w:t>
      </w:r>
      <w:r>
        <w:t>we</w:t>
      </w:r>
      <w:r w:rsidR="005C3191">
        <w:t xml:space="preserve"> </w:t>
      </w:r>
      <w:r>
        <w:t>come</w:t>
      </w:r>
      <w:r w:rsidR="005C3191">
        <w:t xml:space="preserve"> </w:t>
      </w:r>
      <w:r>
        <w:t>to</w:t>
      </w:r>
      <w:r w:rsidR="005C3191">
        <w:t xml:space="preserve"> </w:t>
      </w:r>
      <w:r>
        <w:t>the</w:t>
      </w:r>
      <w:r w:rsidR="005C3191">
        <w:t xml:space="preserve"> </w:t>
      </w:r>
      <w:r>
        <w:t>rest</w:t>
      </w:r>
      <w:r w:rsidR="005C3191">
        <w:t xml:space="preserve"> </w:t>
      </w:r>
      <w:r>
        <w:t>of</w:t>
      </w:r>
      <w:r w:rsidR="005C3191">
        <w:t xml:space="preserve"> </w:t>
      </w:r>
      <w:r>
        <w:t>the</w:t>
      </w:r>
      <w:r w:rsidR="005C3191">
        <w:t xml:space="preserve"> </w:t>
      </w:r>
      <w:r>
        <w:t>European</w:t>
      </w:r>
      <w:r w:rsidR="005C3191">
        <w:t xml:space="preserve"> </w:t>
      </w:r>
      <w:r>
        <w:t>Union,</w:t>
      </w:r>
      <w:r w:rsidR="005C3191">
        <w:t xml:space="preserve"> </w:t>
      </w:r>
      <w:r>
        <w:t>some</w:t>
      </w:r>
      <w:r w:rsidR="005C3191">
        <w:t xml:space="preserve"> </w:t>
      </w:r>
      <w:r w:rsidR="0012186E">
        <w:t>countries</w:t>
      </w:r>
      <w:r w:rsidR="005C3191">
        <w:t xml:space="preserve"> </w:t>
      </w:r>
      <w:r>
        <w:t>have</w:t>
      </w:r>
      <w:r w:rsidR="005C3191">
        <w:t xml:space="preserve"> </w:t>
      </w:r>
      <w:r>
        <w:t>direct</w:t>
      </w:r>
      <w:r w:rsidR="005C3191">
        <w:t xml:space="preserve"> </w:t>
      </w:r>
      <w:r>
        <w:t>transport</w:t>
      </w:r>
      <w:r w:rsidR="005C3191">
        <w:t xml:space="preserve"> </w:t>
      </w:r>
      <w:r>
        <w:t>in</w:t>
      </w:r>
      <w:r w:rsidR="005C3191">
        <w:t xml:space="preserve"> </w:t>
      </w:r>
      <w:r>
        <w:t>air</w:t>
      </w:r>
      <w:r w:rsidR="005C3191">
        <w:t xml:space="preserve"> </w:t>
      </w:r>
      <w:r>
        <w:t>and</w:t>
      </w:r>
      <w:r w:rsidR="005C3191">
        <w:t xml:space="preserve"> </w:t>
      </w:r>
      <w:r>
        <w:t>sea</w:t>
      </w:r>
      <w:r w:rsidR="005C3191">
        <w:t xml:space="preserve"> </w:t>
      </w:r>
      <w:r>
        <w:t>goods</w:t>
      </w:r>
      <w:r w:rsidR="0012186E">
        <w:t xml:space="preserve">, where </w:t>
      </w:r>
      <w:r>
        <w:t>there</w:t>
      </w:r>
      <w:r w:rsidR="005C3191">
        <w:t xml:space="preserve"> </w:t>
      </w:r>
      <w:r w:rsidR="0012186E">
        <w:t xml:space="preserve">are </w:t>
      </w:r>
      <w:r>
        <w:t>some</w:t>
      </w:r>
      <w:r w:rsidR="005C3191">
        <w:t xml:space="preserve"> </w:t>
      </w:r>
      <w:r>
        <w:t>preparations,</w:t>
      </w:r>
      <w:r w:rsidR="005C3191">
        <w:t xml:space="preserve"> </w:t>
      </w:r>
      <w:r>
        <w:t>but</w:t>
      </w:r>
      <w:r w:rsidR="005C3191">
        <w:t xml:space="preserve"> </w:t>
      </w:r>
      <w:r>
        <w:t>I</w:t>
      </w:r>
      <w:r w:rsidR="005C3191">
        <w:t xml:space="preserve"> </w:t>
      </w:r>
      <w:r>
        <w:t>would</w:t>
      </w:r>
      <w:r w:rsidR="005C3191">
        <w:t xml:space="preserve"> </w:t>
      </w:r>
      <w:r>
        <w:t>say</w:t>
      </w:r>
      <w:r w:rsidR="005C3191">
        <w:t xml:space="preserve"> </w:t>
      </w:r>
      <w:r>
        <w:t>that</w:t>
      </w:r>
      <w:r w:rsidR="005C3191">
        <w:t xml:space="preserve"> </w:t>
      </w:r>
      <w:r>
        <w:t>it</w:t>
      </w:r>
      <w:r w:rsidR="005C3191">
        <w:t xml:space="preserve"> </w:t>
      </w:r>
      <w:r>
        <w:t>is</w:t>
      </w:r>
      <w:r w:rsidR="005C3191">
        <w:t xml:space="preserve"> </w:t>
      </w:r>
      <w:r>
        <w:t>rather</w:t>
      </w:r>
      <w:r w:rsidR="005C3191">
        <w:t xml:space="preserve"> </w:t>
      </w:r>
      <w:r>
        <w:t>lower</w:t>
      </w:r>
      <w:r w:rsidR="005C3191">
        <w:t xml:space="preserve"> </w:t>
      </w:r>
      <w:r>
        <w:t>than</w:t>
      </w:r>
      <w:r w:rsidR="005C3191">
        <w:t xml:space="preserve"> </w:t>
      </w:r>
      <w:r>
        <w:t>it</w:t>
      </w:r>
      <w:r w:rsidR="005C3191">
        <w:t xml:space="preserve"> </w:t>
      </w:r>
      <w:r>
        <w:t>is</w:t>
      </w:r>
      <w:r w:rsidR="005C3191">
        <w:t xml:space="preserve"> </w:t>
      </w:r>
      <w:r>
        <w:t>in</w:t>
      </w:r>
      <w:r w:rsidR="005C3191">
        <w:t xml:space="preserve"> </w:t>
      </w:r>
      <w:r>
        <w:t>these</w:t>
      </w:r>
      <w:r w:rsidR="005C3191">
        <w:t xml:space="preserve"> </w:t>
      </w:r>
      <w:r>
        <w:t>other</w:t>
      </w:r>
      <w:r w:rsidR="005C3191">
        <w:t xml:space="preserve"> </w:t>
      </w:r>
      <w:r>
        <w:t>countries</w:t>
      </w:r>
      <w:r w:rsidR="008B7A3E">
        <w:t>.</w:t>
      </w:r>
      <w:r w:rsidR="005C3191">
        <w:t xml:space="preserve"> </w:t>
      </w:r>
      <w:r>
        <w:t>That</w:t>
      </w:r>
      <w:r w:rsidR="005C3191">
        <w:t xml:space="preserve"> </w:t>
      </w:r>
      <w:r>
        <w:t>is</w:t>
      </w:r>
      <w:r w:rsidR="005C3191">
        <w:t xml:space="preserve"> </w:t>
      </w:r>
      <w:r>
        <w:t>a</w:t>
      </w:r>
      <w:r w:rsidR="005C3191">
        <w:t xml:space="preserve"> </w:t>
      </w:r>
      <w:r>
        <w:t>concern</w:t>
      </w:r>
      <w:r w:rsidR="005C3191">
        <w:t xml:space="preserve"> </w:t>
      </w:r>
      <w:r>
        <w:t>in</w:t>
      </w:r>
      <w:r w:rsidR="005C3191">
        <w:t xml:space="preserve"> </w:t>
      </w:r>
      <w:r>
        <w:t>itself</w:t>
      </w:r>
      <w:r w:rsidR="008B7A3E">
        <w:t>.</w:t>
      </w:r>
      <w:r w:rsidR="005C3191">
        <w:t xml:space="preserve"> </w:t>
      </w:r>
      <w:r>
        <w:t>Some</w:t>
      </w:r>
      <w:r w:rsidR="005C3191">
        <w:t xml:space="preserve"> </w:t>
      </w:r>
      <w:r>
        <w:t>of</w:t>
      </w:r>
      <w:r w:rsidR="005C3191">
        <w:t xml:space="preserve"> </w:t>
      </w:r>
      <w:r>
        <w:t>the</w:t>
      </w:r>
      <w:r w:rsidR="005C3191">
        <w:t xml:space="preserve"> </w:t>
      </w:r>
      <w:r>
        <w:t>medicine</w:t>
      </w:r>
      <w:r w:rsidR="005C3191">
        <w:t xml:space="preserve"> </w:t>
      </w:r>
      <w:r>
        <w:t>that</w:t>
      </w:r>
      <w:r w:rsidR="005C3191">
        <w:t xml:space="preserve"> </w:t>
      </w:r>
      <w:r>
        <w:t>was</w:t>
      </w:r>
      <w:r w:rsidR="005C3191">
        <w:t xml:space="preserve"> </w:t>
      </w:r>
      <w:r>
        <w:t>just</w:t>
      </w:r>
      <w:r w:rsidR="005C3191">
        <w:t xml:space="preserve"> </w:t>
      </w:r>
      <w:r>
        <w:t>described</w:t>
      </w:r>
      <w:r w:rsidR="005C3191">
        <w:t xml:space="preserve"> </w:t>
      </w:r>
      <w:r>
        <w:t>also</w:t>
      </w:r>
      <w:r w:rsidR="005C3191">
        <w:t xml:space="preserve"> </w:t>
      </w:r>
      <w:r>
        <w:t>needs</w:t>
      </w:r>
      <w:r w:rsidR="005C3191">
        <w:t xml:space="preserve"> </w:t>
      </w:r>
      <w:r>
        <w:t>to</w:t>
      </w:r>
      <w:r w:rsidR="005C3191">
        <w:t xml:space="preserve"> </w:t>
      </w:r>
      <w:r>
        <w:t>be</w:t>
      </w:r>
      <w:r w:rsidR="005C3191">
        <w:t xml:space="preserve"> </w:t>
      </w:r>
      <w:r>
        <w:t>done</w:t>
      </w:r>
      <w:r w:rsidR="005C3191">
        <w:t xml:space="preserve"> </w:t>
      </w:r>
      <w:r>
        <w:t>by</w:t>
      </w:r>
      <w:r w:rsidR="005C3191">
        <w:t xml:space="preserve"> </w:t>
      </w:r>
      <w:r>
        <w:t>the</w:t>
      </w:r>
      <w:r w:rsidR="005C3191">
        <w:t xml:space="preserve"> </w:t>
      </w:r>
      <w:r>
        <w:t>European</w:t>
      </w:r>
      <w:r w:rsidR="005C3191">
        <w:t xml:space="preserve"> </w:t>
      </w:r>
      <w:r>
        <w:t>Union,</w:t>
      </w:r>
      <w:r w:rsidR="005C3191">
        <w:t xml:space="preserve"> </w:t>
      </w:r>
      <w:r>
        <w:t>because</w:t>
      </w:r>
      <w:r w:rsidR="005C3191">
        <w:t xml:space="preserve"> </w:t>
      </w:r>
      <w:r>
        <w:t>it</w:t>
      </w:r>
      <w:r w:rsidR="005C3191">
        <w:t xml:space="preserve"> </w:t>
      </w:r>
      <w:r>
        <w:t>is</w:t>
      </w:r>
      <w:r w:rsidR="005C3191">
        <w:t xml:space="preserve"> </w:t>
      </w:r>
      <w:r>
        <w:t>easy</w:t>
      </w:r>
      <w:r w:rsidR="005C3191">
        <w:t xml:space="preserve"> </w:t>
      </w:r>
      <w:r>
        <w:t>to</w:t>
      </w:r>
      <w:r w:rsidR="005C3191">
        <w:t xml:space="preserve"> </w:t>
      </w:r>
      <w:r>
        <w:t>forget</w:t>
      </w:r>
      <w:r w:rsidR="005C3191">
        <w:t xml:space="preserve"> </w:t>
      </w:r>
      <w:r>
        <w:t>that</w:t>
      </w:r>
      <w:r w:rsidR="005C3191">
        <w:t xml:space="preserve"> </w:t>
      </w:r>
      <w:r>
        <w:t>it</w:t>
      </w:r>
      <w:r w:rsidR="005C3191">
        <w:t xml:space="preserve"> </w:t>
      </w:r>
      <w:r>
        <w:t>is</w:t>
      </w:r>
      <w:r w:rsidR="005C3191">
        <w:t xml:space="preserve"> </w:t>
      </w:r>
      <w:r>
        <w:t>not</w:t>
      </w:r>
      <w:r w:rsidR="005C3191">
        <w:t xml:space="preserve"> </w:t>
      </w:r>
      <w:r>
        <w:t>enough</w:t>
      </w:r>
      <w:r w:rsidR="005C3191">
        <w:t xml:space="preserve"> </w:t>
      </w:r>
      <w:r w:rsidR="0012186E">
        <w:t xml:space="preserve">for </w:t>
      </w:r>
      <w:r>
        <w:t>UK</w:t>
      </w:r>
      <w:r w:rsidR="005C3191">
        <w:t xml:space="preserve"> </w:t>
      </w:r>
      <w:r>
        <w:t>companies</w:t>
      </w:r>
      <w:r w:rsidR="005C3191">
        <w:t xml:space="preserve"> </w:t>
      </w:r>
      <w:r w:rsidR="0012186E">
        <w:t xml:space="preserve">to be </w:t>
      </w:r>
      <w:r>
        <w:t>prepared</w:t>
      </w:r>
      <w:r w:rsidR="005C3191">
        <w:t xml:space="preserve"> </w:t>
      </w:r>
      <w:r>
        <w:t>as</w:t>
      </w:r>
      <w:r w:rsidR="005C3191">
        <w:t xml:space="preserve"> </w:t>
      </w:r>
      <w:r>
        <w:t>part</w:t>
      </w:r>
      <w:r w:rsidR="005C3191">
        <w:t xml:space="preserve"> </w:t>
      </w:r>
      <w:r>
        <w:t>of</w:t>
      </w:r>
      <w:r w:rsidR="005C3191">
        <w:t xml:space="preserve"> </w:t>
      </w:r>
      <w:r>
        <w:t>value</w:t>
      </w:r>
      <w:r w:rsidR="005C3191">
        <w:t xml:space="preserve"> </w:t>
      </w:r>
      <w:r>
        <w:t>chains</w:t>
      </w:r>
      <w:r w:rsidR="0012186E">
        <w:t>,</w:t>
      </w:r>
      <w:r w:rsidR="005C3191">
        <w:t xml:space="preserve"> </w:t>
      </w:r>
      <w:r>
        <w:t>if</w:t>
      </w:r>
      <w:r w:rsidR="005C3191">
        <w:t xml:space="preserve"> </w:t>
      </w:r>
      <w:r w:rsidR="0012186E">
        <w:t>the</w:t>
      </w:r>
      <w:r w:rsidR="005C3191">
        <w:t xml:space="preserve"> </w:t>
      </w:r>
      <w:r>
        <w:t>counterparts</w:t>
      </w:r>
      <w:r w:rsidR="005C3191">
        <w:t xml:space="preserve"> </w:t>
      </w:r>
      <w:r>
        <w:t>that</w:t>
      </w:r>
      <w:r w:rsidR="005C3191">
        <w:t xml:space="preserve"> </w:t>
      </w:r>
      <w:r>
        <w:t>they</w:t>
      </w:r>
      <w:r w:rsidR="005C3191">
        <w:t xml:space="preserve"> </w:t>
      </w:r>
      <w:r>
        <w:t>are</w:t>
      </w:r>
      <w:r w:rsidR="005C3191">
        <w:t xml:space="preserve"> </w:t>
      </w:r>
      <w:r>
        <w:t>working</w:t>
      </w:r>
      <w:r w:rsidR="005C3191">
        <w:t xml:space="preserve"> </w:t>
      </w:r>
      <w:r>
        <w:t>with</w:t>
      </w:r>
      <w:r w:rsidR="005C3191">
        <w:t xml:space="preserve"> </w:t>
      </w:r>
      <w:r>
        <w:t>as</w:t>
      </w:r>
      <w:r w:rsidR="005C3191">
        <w:t xml:space="preserve"> </w:t>
      </w:r>
      <w:r>
        <w:t>a</w:t>
      </w:r>
      <w:r w:rsidR="005C3191">
        <w:t xml:space="preserve"> </w:t>
      </w:r>
      <w:r>
        <w:t>subcontractor</w:t>
      </w:r>
      <w:r w:rsidR="0012186E">
        <w:t xml:space="preserve"> or part contractor,</w:t>
      </w:r>
      <w:r w:rsidR="005C3191">
        <w:t xml:space="preserve"> </w:t>
      </w:r>
      <w:r>
        <w:t>or</w:t>
      </w:r>
      <w:r w:rsidR="005C3191">
        <w:t xml:space="preserve"> </w:t>
      </w:r>
      <w:r>
        <w:t>selling</w:t>
      </w:r>
      <w:r w:rsidR="005C3191">
        <w:t xml:space="preserve"> </w:t>
      </w:r>
      <w:r>
        <w:t>things</w:t>
      </w:r>
      <w:r w:rsidR="005C3191">
        <w:t xml:space="preserve"> </w:t>
      </w:r>
      <w:r>
        <w:t>to</w:t>
      </w:r>
      <w:r w:rsidR="0012186E">
        <w:t>,</w:t>
      </w:r>
      <w:r w:rsidR="005C3191">
        <w:t xml:space="preserve"> </w:t>
      </w:r>
      <w:r>
        <w:t>are</w:t>
      </w:r>
      <w:r w:rsidR="005C3191">
        <w:t xml:space="preserve"> </w:t>
      </w:r>
      <w:r>
        <w:t>not</w:t>
      </w:r>
      <w:r w:rsidR="005C3191">
        <w:t xml:space="preserve"> </w:t>
      </w:r>
      <w:r>
        <w:t>prepared</w:t>
      </w:r>
      <w:r w:rsidR="005C3191">
        <w:t xml:space="preserve"> </w:t>
      </w:r>
      <w:r>
        <w:t>on</w:t>
      </w:r>
      <w:r w:rsidR="005C3191">
        <w:t xml:space="preserve"> </w:t>
      </w:r>
      <w:r>
        <w:t>the</w:t>
      </w:r>
      <w:r w:rsidR="005C3191">
        <w:t xml:space="preserve"> </w:t>
      </w:r>
      <w:r>
        <w:t>other</w:t>
      </w:r>
      <w:r w:rsidR="005C3191">
        <w:t xml:space="preserve"> </w:t>
      </w:r>
      <w:r>
        <w:t>side</w:t>
      </w:r>
      <w:r>
        <w:t>.</w:t>
      </w:r>
    </w:p>
    <w:p w:rsidR="0012186E" w:rsidP="00CE1F5D">
      <w:pPr>
        <w:pStyle w:val="Answer"/>
      </w:pPr>
      <w:r>
        <w:t>How</w:t>
      </w:r>
      <w:r w:rsidR="005C3191">
        <w:t xml:space="preserve"> </w:t>
      </w:r>
      <w:r>
        <w:t>you</w:t>
      </w:r>
      <w:r w:rsidR="005C3191">
        <w:t xml:space="preserve"> </w:t>
      </w:r>
      <w:r>
        <w:t>prepare</w:t>
      </w:r>
      <w:r w:rsidR="005C3191">
        <w:t xml:space="preserve"> </w:t>
      </w:r>
      <w:r>
        <w:t>is</w:t>
      </w:r>
      <w:r w:rsidR="005C3191">
        <w:t xml:space="preserve"> </w:t>
      </w:r>
      <w:r>
        <w:t>not</w:t>
      </w:r>
      <w:r w:rsidR="005C3191">
        <w:t xml:space="preserve"> </w:t>
      </w:r>
      <w:r>
        <w:t>only</w:t>
      </w:r>
      <w:r w:rsidR="005C3191">
        <w:t xml:space="preserve"> </w:t>
      </w:r>
      <w:r>
        <w:t>about</w:t>
      </w:r>
      <w:r w:rsidR="005C3191">
        <w:t xml:space="preserve"> </w:t>
      </w:r>
      <w:r>
        <w:t>how</w:t>
      </w:r>
      <w:r w:rsidR="005C3191">
        <w:t xml:space="preserve"> </w:t>
      </w:r>
      <w:r>
        <w:t>you</w:t>
      </w:r>
      <w:r w:rsidR="005C3191">
        <w:t xml:space="preserve"> </w:t>
      </w:r>
      <w:r>
        <w:t>will</w:t>
      </w:r>
      <w:r w:rsidR="005C3191">
        <w:t xml:space="preserve"> </w:t>
      </w:r>
      <w:r>
        <w:t>do</w:t>
      </w:r>
      <w:r w:rsidR="005C3191">
        <w:t xml:space="preserve"> </w:t>
      </w:r>
      <w:r>
        <w:t>additional</w:t>
      </w:r>
      <w:r w:rsidR="005C3191">
        <w:t xml:space="preserve"> </w:t>
      </w:r>
      <w:r>
        <w:t>administration</w:t>
      </w:r>
      <w:r w:rsidR="005C3191">
        <w:t xml:space="preserve"> </w:t>
      </w:r>
      <w:r>
        <w:t>or</w:t>
      </w:r>
      <w:r w:rsidR="005C3191">
        <w:t xml:space="preserve"> </w:t>
      </w:r>
      <w:r>
        <w:t>get</w:t>
      </w:r>
      <w:r w:rsidR="005C3191">
        <w:t xml:space="preserve"> </w:t>
      </w:r>
      <w:r>
        <w:t>a</w:t>
      </w:r>
      <w:r w:rsidR="005C3191">
        <w:t xml:space="preserve"> </w:t>
      </w:r>
      <w:r>
        <w:t>skill</w:t>
      </w:r>
      <w:r>
        <w:t>,</w:t>
      </w:r>
      <w:r w:rsidR="005C3191">
        <w:t xml:space="preserve"> </w:t>
      </w:r>
      <w:r>
        <w:t>but</w:t>
      </w:r>
      <w:r w:rsidR="005C3191">
        <w:t xml:space="preserve"> </w:t>
      </w:r>
      <w:r>
        <w:t>really</w:t>
      </w:r>
      <w:r w:rsidR="005C3191">
        <w:t xml:space="preserve"> </w:t>
      </w:r>
      <w:r>
        <w:t>about</w:t>
      </w:r>
      <w:r w:rsidR="005C3191">
        <w:t xml:space="preserve"> </w:t>
      </w:r>
      <w:r>
        <w:t>getting</w:t>
      </w:r>
      <w:r w:rsidR="005C3191">
        <w:t xml:space="preserve"> </w:t>
      </w:r>
      <w:r>
        <w:t>the</w:t>
      </w:r>
      <w:r w:rsidR="005C3191">
        <w:t xml:space="preserve"> </w:t>
      </w:r>
      <w:r>
        <w:t>simple</w:t>
      </w:r>
      <w:r w:rsidR="005C3191">
        <w:t xml:space="preserve"> </w:t>
      </w:r>
      <w:r>
        <w:t>message</w:t>
      </w:r>
      <w:r w:rsidR="005C3191">
        <w:t xml:space="preserve"> </w:t>
      </w:r>
      <w:r>
        <w:t>out</w:t>
      </w:r>
      <w:r w:rsidR="005C3191">
        <w:t xml:space="preserve"> </w:t>
      </w:r>
      <w:r>
        <w:t>that</w:t>
      </w:r>
      <w:r w:rsidR="005C3191">
        <w:t xml:space="preserve"> </w:t>
      </w:r>
      <w:r>
        <w:t>there</w:t>
      </w:r>
      <w:r w:rsidR="005C3191">
        <w:t xml:space="preserve"> </w:t>
      </w:r>
      <w:r>
        <w:t>is</w:t>
      </w:r>
      <w:r w:rsidR="005C3191">
        <w:t xml:space="preserve"> </w:t>
      </w:r>
      <w:r>
        <w:t>a</w:t>
      </w:r>
      <w:r w:rsidR="005C3191">
        <w:t xml:space="preserve"> </w:t>
      </w:r>
      <w:r>
        <w:t>change,</w:t>
      </w:r>
      <w:r w:rsidR="005C3191">
        <w:t xml:space="preserve"> </w:t>
      </w:r>
      <w:r>
        <w:t>there</w:t>
      </w:r>
      <w:r w:rsidR="005C3191">
        <w:t xml:space="preserve"> </w:t>
      </w:r>
      <w:r>
        <w:t>are</w:t>
      </w:r>
      <w:r w:rsidR="005C3191">
        <w:t xml:space="preserve"> </w:t>
      </w:r>
      <w:r>
        <w:t>different</w:t>
      </w:r>
      <w:r w:rsidR="005C3191">
        <w:t xml:space="preserve"> </w:t>
      </w:r>
      <w:r>
        <w:t>ways</w:t>
      </w:r>
      <w:r w:rsidR="005C3191">
        <w:t xml:space="preserve"> </w:t>
      </w:r>
      <w:r>
        <w:t>of</w:t>
      </w:r>
      <w:r w:rsidR="005C3191">
        <w:t xml:space="preserve"> </w:t>
      </w:r>
      <w:r>
        <w:t>handling</w:t>
      </w:r>
      <w:r w:rsidR="005C3191">
        <w:t xml:space="preserve"> </w:t>
      </w:r>
      <w:r>
        <w:t>the</w:t>
      </w:r>
      <w:r w:rsidR="005C3191">
        <w:t xml:space="preserve"> </w:t>
      </w:r>
      <w:r>
        <w:t>change,</w:t>
      </w:r>
      <w:r w:rsidR="005C3191">
        <w:t xml:space="preserve"> </w:t>
      </w:r>
      <w:r>
        <w:t>and</w:t>
      </w:r>
      <w:r w:rsidR="005C3191">
        <w:t xml:space="preserve"> </w:t>
      </w:r>
      <w:r>
        <w:t>you</w:t>
      </w:r>
      <w:r w:rsidR="005C3191">
        <w:t xml:space="preserve"> </w:t>
      </w:r>
      <w:r>
        <w:t>need</w:t>
      </w:r>
      <w:r w:rsidR="005C3191">
        <w:t xml:space="preserve"> </w:t>
      </w:r>
      <w:r>
        <w:t>to</w:t>
      </w:r>
      <w:r w:rsidR="005C3191">
        <w:t xml:space="preserve"> </w:t>
      </w:r>
      <w:r>
        <w:t>make</w:t>
      </w:r>
      <w:r w:rsidR="005C3191">
        <w:t xml:space="preserve"> </w:t>
      </w:r>
      <w:r>
        <w:t>a</w:t>
      </w:r>
      <w:r w:rsidR="005C3191">
        <w:t xml:space="preserve"> </w:t>
      </w:r>
      <w:r>
        <w:t>decision</w:t>
      </w:r>
      <w:r w:rsidR="005C3191">
        <w:t xml:space="preserve"> </w:t>
      </w:r>
      <w:r>
        <w:t>about</w:t>
      </w:r>
      <w:r w:rsidR="005C3191">
        <w:t xml:space="preserve"> </w:t>
      </w:r>
      <w:r>
        <w:t>how</w:t>
      </w:r>
      <w:r w:rsidR="005C3191">
        <w:t xml:space="preserve"> </w:t>
      </w:r>
      <w:r>
        <w:t>you</w:t>
      </w:r>
      <w:r w:rsidR="005C3191">
        <w:t xml:space="preserve"> </w:t>
      </w:r>
      <w:r>
        <w:t>do</w:t>
      </w:r>
      <w:r w:rsidR="005C3191">
        <w:t xml:space="preserve"> </w:t>
      </w:r>
      <w:r>
        <w:t>that,</w:t>
      </w:r>
      <w:r w:rsidR="005C3191">
        <w:t xml:space="preserve"> </w:t>
      </w:r>
      <w:r>
        <w:t>whether</w:t>
      </w:r>
      <w:r w:rsidR="005C3191">
        <w:t xml:space="preserve"> </w:t>
      </w:r>
      <w:r>
        <w:t>you</w:t>
      </w:r>
      <w:r w:rsidR="005C3191">
        <w:t xml:space="preserve"> </w:t>
      </w:r>
      <w:r>
        <w:t>do</w:t>
      </w:r>
      <w:r w:rsidR="005C3191">
        <w:t xml:space="preserve"> </w:t>
      </w:r>
      <w:r>
        <w:t>it</w:t>
      </w:r>
      <w:r w:rsidR="005C3191">
        <w:t xml:space="preserve"> </w:t>
      </w:r>
      <w:r w:rsidR="00887C6C">
        <w:t xml:space="preserve">in </w:t>
      </w:r>
      <w:r>
        <w:t>house,</w:t>
      </w:r>
      <w:r w:rsidR="005C3191">
        <w:t xml:space="preserve"> </w:t>
      </w:r>
      <w:r>
        <w:t>outsource</w:t>
      </w:r>
      <w:r w:rsidR="005C3191">
        <w:t xml:space="preserve"> </w:t>
      </w:r>
      <w:r>
        <w:t>it</w:t>
      </w:r>
      <w:r w:rsidR="005C3191">
        <w:t xml:space="preserve"> </w:t>
      </w:r>
      <w:r>
        <w:t>or</w:t>
      </w:r>
      <w:r w:rsidR="005C3191">
        <w:t xml:space="preserve"> </w:t>
      </w:r>
      <w:r>
        <w:t>use</w:t>
      </w:r>
      <w:r w:rsidR="005C3191">
        <w:t xml:space="preserve"> </w:t>
      </w:r>
      <w:r>
        <w:t>intermediaries</w:t>
      </w:r>
      <w:r w:rsidR="008B7A3E">
        <w:t>.</w:t>
      </w:r>
      <w:r w:rsidR="005C3191">
        <w:t xml:space="preserve"> </w:t>
      </w:r>
      <w:r>
        <w:t>On</w:t>
      </w:r>
      <w:r w:rsidR="005C3191">
        <w:t xml:space="preserve"> </w:t>
      </w:r>
      <w:r>
        <w:t>both</w:t>
      </w:r>
      <w:r w:rsidR="005C3191">
        <w:t xml:space="preserve"> </w:t>
      </w:r>
      <w:r>
        <w:t>sides,</w:t>
      </w:r>
      <w:r w:rsidR="005C3191">
        <w:t xml:space="preserve"> </w:t>
      </w:r>
      <w:r>
        <w:t>including</w:t>
      </w:r>
      <w:r w:rsidR="005C3191">
        <w:t xml:space="preserve"> </w:t>
      </w:r>
      <w:r>
        <w:t>the</w:t>
      </w:r>
      <w:r w:rsidR="005C3191">
        <w:t xml:space="preserve"> </w:t>
      </w:r>
      <w:r>
        <w:t>UK,</w:t>
      </w:r>
      <w:r w:rsidR="005C3191">
        <w:t xml:space="preserve"> </w:t>
      </w:r>
      <w:r>
        <w:t>what</w:t>
      </w:r>
      <w:r w:rsidR="005C3191">
        <w:t xml:space="preserve"> </w:t>
      </w:r>
      <w:r>
        <w:t>Tim</w:t>
      </w:r>
      <w:r w:rsidR="005C3191">
        <w:t xml:space="preserve"> </w:t>
      </w:r>
      <w:r>
        <w:t>and</w:t>
      </w:r>
      <w:r w:rsidR="005C3191">
        <w:t xml:space="preserve"> </w:t>
      </w:r>
      <w:r>
        <w:t>Alex</w:t>
      </w:r>
      <w:r w:rsidR="005C3191">
        <w:t xml:space="preserve"> </w:t>
      </w:r>
      <w:r>
        <w:t>said</w:t>
      </w:r>
      <w:r w:rsidR="005C3191">
        <w:t xml:space="preserve"> </w:t>
      </w:r>
      <w:r>
        <w:t>about</w:t>
      </w:r>
      <w:r w:rsidR="005C3191">
        <w:t xml:space="preserve"> </w:t>
      </w:r>
      <w:r>
        <w:t xml:space="preserve">multichannel </w:t>
      </w:r>
      <w:r>
        <w:t>communication</w:t>
      </w:r>
      <w:r w:rsidR="005C3191">
        <w:t xml:space="preserve"> </w:t>
      </w:r>
      <w:r>
        <w:t>is</w:t>
      </w:r>
      <w:r w:rsidR="005C3191">
        <w:t xml:space="preserve"> </w:t>
      </w:r>
      <w:r>
        <w:t>very</w:t>
      </w:r>
      <w:r w:rsidR="005C3191">
        <w:t xml:space="preserve"> </w:t>
      </w:r>
      <w:r>
        <w:t>important</w:t>
      </w:r>
      <w:r>
        <w:t>,</w:t>
      </w:r>
      <w:r w:rsidR="005C3191">
        <w:t xml:space="preserve"> </w:t>
      </w:r>
      <w:r>
        <w:t>using</w:t>
      </w:r>
      <w:r w:rsidR="005C3191">
        <w:t xml:space="preserve"> </w:t>
      </w:r>
      <w:r>
        <w:t>those</w:t>
      </w:r>
      <w:r w:rsidR="005C3191">
        <w:t xml:space="preserve"> </w:t>
      </w:r>
      <w:r>
        <w:t>already</w:t>
      </w:r>
      <w:r w:rsidR="005C3191">
        <w:t xml:space="preserve"> </w:t>
      </w:r>
      <w:r>
        <w:t>in</w:t>
      </w:r>
      <w:r w:rsidR="005C3191">
        <w:t xml:space="preserve"> </w:t>
      </w:r>
      <w:r>
        <w:t>contact</w:t>
      </w:r>
      <w:r w:rsidR="005C3191">
        <w:t xml:space="preserve"> </w:t>
      </w:r>
      <w:r>
        <w:t>with</w:t>
      </w:r>
      <w:r w:rsidR="005C3191">
        <w:t xml:space="preserve"> </w:t>
      </w:r>
      <w:r>
        <w:t>traders</w:t>
      </w:r>
      <w:r w:rsidR="005C3191">
        <w:t xml:space="preserve"> </w:t>
      </w:r>
      <w:r>
        <w:t>on</w:t>
      </w:r>
      <w:r w:rsidR="005C3191">
        <w:t xml:space="preserve"> </w:t>
      </w:r>
      <w:r>
        <w:t>both</w:t>
      </w:r>
      <w:r w:rsidR="005C3191">
        <w:t xml:space="preserve"> </w:t>
      </w:r>
      <w:r>
        <w:t>sides,</w:t>
      </w:r>
      <w:r w:rsidR="005C3191">
        <w:t xml:space="preserve"> </w:t>
      </w:r>
      <w:r>
        <w:t>such</w:t>
      </w:r>
      <w:r w:rsidR="005C3191">
        <w:t xml:space="preserve"> </w:t>
      </w:r>
      <w:r>
        <w:t>as</w:t>
      </w:r>
      <w:r w:rsidR="005C3191">
        <w:t xml:space="preserve"> </w:t>
      </w:r>
      <w:r>
        <w:t>the</w:t>
      </w:r>
      <w:r w:rsidR="005C3191">
        <w:t xml:space="preserve"> </w:t>
      </w:r>
      <w:r>
        <w:t>transport</w:t>
      </w:r>
      <w:r w:rsidR="005C3191">
        <w:t xml:space="preserve"> </w:t>
      </w:r>
      <w:r>
        <w:t>and</w:t>
      </w:r>
      <w:r w:rsidR="005C3191">
        <w:t xml:space="preserve"> </w:t>
      </w:r>
      <w:r>
        <w:t>logistics</w:t>
      </w:r>
      <w:r w:rsidR="005C3191">
        <w:t xml:space="preserve"> </w:t>
      </w:r>
      <w:r>
        <w:t>companies,</w:t>
      </w:r>
      <w:r w:rsidR="005C3191">
        <w:t xml:space="preserve"> </w:t>
      </w:r>
      <w:r>
        <w:t>the</w:t>
      </w:r>
      <w:r w:rsidR="005C3191">
        <w:t xml:space="preserve"> </w:t>
      </w:r>
      <w:r>
        <w:t>infrastructure</w:t>
      </w:r>
      <w:r w:rsidR="005C3191">
        <w:t xml:space="preserve"> </w:t>
      </w:r>
      <w:r>
        <w:t>companies,</w:t>
      </w:r>
      <w:r w:rsidR="005C3191">
        <w:t xml:space="preserve"> </w:t>
      </w:r>
      <w:r>
        <w:t>the</w:t>
      </w:r>
      <w:r w:rsidR="005C3191">
        <w:t xml:space="preserve"> </w:t>
      </w:r>
      <w:r>
        <w:t>port</w:t>
      </w:r>
      <w:r w:rsidR="005C3191">
        <w:t xml:space="preserve"> </w:t>
      </w:r>
      <w:r>
        <w:t>operators</w:t>
      </w:r>
      <w:r w:rsidR="005C3191">
        <w:t xml:space="preserve"> </w:t>
      </w:r>
      <w:r>
        <w:t>and</w:t>
      </w:r>
      <w:r w:rsidR="005C3191">
        <w:t xml:space="preserve"> </w:t>
      </w:r>
      <w:r>
        <w:t>the</w:t>
      </w:r>
      <w:r w:rsidR="005C3191">
        <w:t xml:space="preserve"> </w:t>
      </w:r>
      <w:r>
        <w:t>trade</w:t>
      </w:r>
      <w:r w:rsidR="005C3191">
        <w:t xml:space="preserve"> </w:t>
      </w:r>
      <w:r>
        <w:t>associations,</w:t>
      </w:r>
      <w:r w:rsidR="005C3191">
        <w:t xml:space="preserve"> </w:t>
      </w:r>
      <w:r>
        <w:t>which</w:t>
      </w:r>
      <w:r w:rsidR="005C3191">
        <w:t xml:space="preserve"> </w:t>
      </w:r>
      <w:r>
        <w:t>are</w:t>
      </w:r>
      <w:r w:rsidR="005C3191">
        <w:t xml:space="preserve"> </w:t>
      </w:r>
      <w:r>
        <w:t>very</w:t>
      </w:r>
      <w:r w:rsidR="005C3191">
        <w:t xml:space="preserve"> </w:t>
      </w:r>
      <w:r>
        <w:t>important</w:t>
      </w:r>
      <w:r w:rsidR="005C3191">
        <w:t xml:space="preserve"> </w:t>
      </w:r>
      <w:r>
        <w:t>here</w:t>
      </w:r>
      <w:r w:rsidR="00FD3B22">
        <w:t>.</w:t>
      </w:r>
      <w:r>
        <w:t xml:space="preserve"> </w:t>
      </w:r>
      <w:r>
        <w:t>Again,</w:t>
      </w:r>
      <w:r w:rsidR="005C3191">
        <w:t xml:space="preserve"> </w:t>
      </w:r>
      <w:r>
        <w:t>it</w:t>
      </w:r>
      <w:r w:rsidR="005C3191">
        <w:t xml:space="preserve"> </w:t>
      </w:r>
      <w:r>
        <w:t>needs</w:t>
      </w:r>
      <w:r w:rsidR="005C3191">
        <w:t xml:space="preserve"> </w:t>
      </w:r>
      <w:r>
        <w:t>to</w:t>
      </w:r>
      <w:r w:rsidR="005C3191">
        <w:t xml:space="preserve"> </w:t>
      </w:r>
      <w:r>
        <w:t>come</w:t>
      </w:r>
      <w:r w:rsidR="005C3191">
        <w:t xml:space="preserve"> </w:t>
      </w:r>
      <w:r>
        <w:t>directly</w:t>
      </w:r>
      <w:r w:rsidR="005C3191">
        <w:t xml:space="preserve"> </w:t>
      </w:r>
      <w:r>
        <w:t>from</w:t>
      </w:r>
      <w:r w:rsidR="005C3191">
        <w:t xml:space="preserve"> </w:t>
      </w:r>
      <w:r>
        <w:t>Government</w:t>
      </w:r>
      <w:r w:rsidR="005C3191">
        <w:t xml:space="preserve"> </w:t>
      </w:r>
      <w:r w:rsidR="00711A76">
        <w:t>through</w:t>
      </w:r>
      <w:r w:rsidR="005C3191">
        <w:t xml:space="preserve"> </w:t>
      </w:r>
      <w:r w:rsidR="00711A76">
        <w:t>different</w:t>
      </w:r>
      <w:r w:rsidR="005C3191">
        <w:t xml:space="preserve"> </w:t>
      </w:r>
      <w:r w:rsidR="00711A76">
        <w:t>channels</w:t>
      </w:r>
      <w:r>
        <w:t xml:space="preserve"> as well</w:t>
      </w:r>
      <w:r w:rsidR="008B7A3E">
        <w:t>.</w:t>
      </w:r>
      <w:r w:rsidR="005C3191">
        <w:t xml:space="preserve"> </w:t>
      </w:r>
    </w:p>
    <w:p w:rsidR="00CE1F5D" w:rsidP="00CE1F5D">
      <w:pPr>
        <w:pStyle w:val="Answer"/>
      </w:pPr>
      <w:r>
        <w:t>In</w:t>
      </w:r>
      <w:r w:rsidR="005C3191">
        <w:t xml:space="preserve"> </w:t>
      </w:r>
      <w:r>
        <w:t>general,</w:t>
      </w:r>
      <w:r w:rsidR="005C3191">
        <w:t xml:space="preserve"> </w:t>
      </w:r>
      <w:r>
        <w:t>there</w:t>
      </w:r>
      <w:r w:rsidR="005C3191">
        <w:t xml:space="preserve"> </w:t>
      </w:r>
      <w:r>
        <w:t>is</w:t>
      </w:r>
      <w:r w:rsidR="005C3191">
        <w:t xml:space="preserve"> </w:t>
      </w:r>
      <w:r>
        <w:t>also</w:t>
      </w:r>
      <w:r w:rsidR="005C3191">
        <w:t xml:space="preserve"> </w:t>
      </w:r>
      <w:r>
        <w:t>a</w:t>
      </w:r>
      <w:r w:rsidR="005C3191">
        <w:t xml:space="preserve"> </w:t>
      </w:r>
      <w:r>
        <w:t>lack</w:t>
      </w:r>
      <w:r w:rsidR="005C3191">
        <w:t xml:space="preserve"> </w:t>
      </w:r>
      <w:r>
        <w:t>of</w:t>
      </w:r>
      <w:r w:rsidR="005C3191">
        <w:t xml:space="preserve"> </w:t>
      </w:r>
      <w:r>
        <w:t>preparation</w:t>
      </w:r>
      <w:r w:rsidR="005C3191">
        <w:t xml:space="preserve"> </w:t>
      </w:r>
      <w:r>
        <w:t>by</w:t>
      </w:r>
      <w:r w:rsidR="005C3191">
        <w:t xml:space="preserve"> </w:t>
      </w:r>
      <w:r>
        <w:t>companies</w:t>
      </w:r>
      <w:r w:rsidR="005C3191">
        <w:t xml:space="preserve"> </w:t>
      </w:r>
      <w:r>
        <w:t>in</w:t>
      </w:r>
      <w:r w:rsidR="005C3191">
        <w:t xml:space="preserve"> </w:t>
      </w:r>
      <w:r>
        <w:t>other</w:t>
      </w:r>
      <w:r w:rsidR="005C3191">
        <w:t xml:space="preserve"> </w:t>
      </w:r>
      <w:r>
        <w:t>countries,</w:t>
      </w:r>
      <w:r w:rsidR="005C3191">
        <w:t xml:space="preserve"> </w:t>
      </w:r>
      <w:r>
        <w:t>which</w:t>
      </w:r>
      <w:r w:rsidR="005C3191">
        <w:t xml:space="preserve"> </w:t>
      </w:r>
      <w:r>
        <w:t>will</w:t>
      </w:r>
      <w:r w:rsidR="005C3191">
        <w:t xml:space="preserve"> </w:t>
      </w:r>
      <w:r>
        <w:t>cause</w:t>
      </w:r>
      <w:r w:rsidR="005C3191">
        <w:t xml:space="preserve"> </w:t>
      </w:r>
      <w:r>
        <w:t>a</w:t>
      </w:r>
      <w:r w:rsidR="005C3191">
        <w:t xml:space="preserve"> </w:t>
      </w:r>
      <w:r>
        <w:t>problem</w:t>
      </w:r>
      <w:r w:rsidR="008B7A3E">
        <w:t>.</w:t>
      </w:r>
      <w:r w:rsidR="005C3191">
        <w:t xml:space="preserve"> </w:t>
      </w:r>
      <w:r>
        <w:t>The</w:t>
      </w:r>
      <w:r w:rsidR="005C3191">
        <w:t xml:space="preserve"> </w:t>
      </w:r>
      <w:r>
        <w:t>logistics</w:t>
      </w:r>
      <w:r w:rsidR="005C3191">
        <w:t xml:space="preserve"> </w:t>
      </w:r>
      <w:r>
        <w:t>industry</w:t>
      </w:r>
      <w:r w:rsidR="005C3191">
        <w:t xml:space="preserve"> </w:t>
      </w:r>
      <w:r>
        <w:t>can</w:t>
      </w:r>
      <w:r w:rsidR="005C3191">
        <w:t xml:space="preserve"> </w:t>
      </w:r>
      <w:r>
        <w:t>help</w:t>
      </w:r>
      <w:r w:rsidR="005C3191">
        <w:t xml:space="preserve"> </w:t>
      </w:r>
      <w:r>
        <w:t>out</w:t>
      </w:r>
      <w:r w:rsidR="005C3191">
        <w:t xml:space="preserve"> </w:t>
      </w:r>
      <w:r>
        <w:t>there,</w:t>
      </w:r>
      <w:r w:rsidR="005C3191">
        <w:t xml:space="preserve"> </w:t>
      </w:r>
      <w:r>
        <w:t>because</w:t>
      </w:r>
      <w:r w:rsidR="005C3191">
        <w:t xml:space="preserve"> </w:t>
      </w:r>
      <w:r>
        <w:t>when</w:t>
      </w:r>
      <w:r w:rsidR="005C3191">
        <w:t xml:space="preserve"> </w:t>
      </w:r>
      <w:r>
        <w:t>we</w:t>
      </w:r>
      <w:r w:rsidR="005C3191">
        <w:t xml:space="preserve"> </w:t>
      </w:r>
      <w:r>
        <w:t>know</w:t>
      </w:r>
      <w:r w:rsidR="005C3191">
        <w:t xml:space="preserve"> </w:t>
      </w:r>
      <w:r>
        <w:t>what</w:t>
      </w:r>
      <w:r w:rsidR="005C3191">
        <w:t xml:space="preserve"> </w:t>
      </w:r>
      <w:r>
        <w:t>is</w:t>
      </w:r>
      <w:r w:rsidR="005C3191">
        <w:t xml:space="preserve"> </w:t>
      </w:r>
      <w:r>
        <w:t>going</w:t>
      </w:r>
      <w:r w:rsidR="005C3191">
        <w:t xml:space="preserve"> </w:t>
      </w:r>
      <w:r>
        <w:t>on</w:t>
      </w:r>
      <w:r w:rsidR="005C3191">
        <w:t xml:space="preserve"> </w:t>
      </w:r>
      <w:r>
        <w:t>and</w:t>
      </w:r>
      <w:r w:rsidR="005C3191">
        <w:t xml:space="preserve"> </w:t>
      </w:r>
      <w:r>
        <w:t>what</w:t>
      </w:r>
      <w:r w:rsidR="005C3191">
        <w:t xml:space="preserve"> </w:t>
      </w:r>
      <w:r>
        <w:t>the</w:t>
      </w:r>
      <w:r w:rsidR="005C3191">
        <w:t xml:space="preserve"> </w:t>
      </w:r>
      <w:r>
        <w:t>procedures</w:t>
      </w:r>
      <w:r w:rsidR="005C3191">
        <w:t xml:space="preserve"> </w:t>
      </w:r>
      <w:r>
        <w:t>are</w:t>
      </w:r>
      <w:r w:rsidR="005C3191">
        <w:t xml:space="preserve"> </w:t>
      </w:r>
      <w:r>
        <w:t>going</w:t>
      </w:r>
      <w:r w:rsidR="005C3191">
        <w:t xml:space="preserve"> </w:t>
      </w:r>
      <w:r>
        <w:t>to</w:t>
      </w:r>
      <w:r w:rsidR="005C3191">
        <w:t xml:space="preserve"> </w:t>
      </w:r>
      <w:r>
        <w:t>be</w:t>
      </w:r>
      <w:r w:rsidR="005C3191">
        <w:t xml:space="preserve"> </w:t>
      </w:r>
      <w:r>
        <w:t>on</w:t>
      </w:r>
      <w:r w:rsidR="005C3191">
        <w:t xml:space="preserve"> </w:t>
      </w:r>
      <w:r>
        <w:t>the</w:t>
      </w:r>
      <w:r w:rsidR="005C3191">
        <w:t xml:space="preserve"> </w:t>
      </w:r>
      <w:r>
        <w:t>UK</w:t>
      </w:r>
      <w:r w:rsidR="005C3191">
        <w:t xml:space="preserve"> </w:t>
      </w:r>
      <w:r>
        <w:t>side,</w:t>
      </w:r>
      <w:r w:rsidR="005C3191">
        <w:t xml:space="preserve"> </w:t>
      </w:r>
      <w:r>
        <w:t>there</w:t>
      </w:r>
      <w:r w:rsidR="005C3191">
        <w:t xml:space="preserve"> </w:t>
      </w:r>
      <w:r>
        <w:t>is</w:t>
      </w:r>
      <w:r w:rsidR="005C3191">
        <w:t xml:space="preserve"> </w:t>
      </w:r>
      <w:r>
        <w:t>no</w:t>
      </w:r>
      <w:r w:rsidR="005C3191">
        <w:t xml:space="preserve"> </w:t>
      </w:r>
      <w:r>
        <w:t>reason</w:t>
      </w:r>
      <w:r w:rsidR="005C3191">
        <w:t xml:space="preserve"> </w:t>
      </w:r>
      <w:r>
        <w:t>not</w:t>
      </w:r>
      <w:r w:rsidR="005C3191">
        <w:t xml:space="preserve"> </w:t>
      </w:r>
      <w:r>
        <w:t>to</w:t>
      </w:r>
      <w:r w:rsidR="005C3191">
        <w:t xml:space="preserve"> </w:t>
      </w:r>
      <w:r>
        <w:t>start</w:t>
      </w:r>
      <w:r w:rsidR="005C3191">
        <w:t xml:space="preserve"> </w:t>
      </w:r>
      <w:r>
        <w:t>preparing</w:t>
      </w:r>
      <w:r w:rsidR="005C3191">
        <w:t xml:space="preserve"> </w:t>
      </w:r>
      <w:r>
        <w:t>if</w:t>
      </w:r>
      <w:r w:rsidR="005C3191">
        <w:t xml:space="preserve"> </w:t>
      </w:r>
      <w:r>
        <w:t>you</w:t>
      </w:r>
      <w:r w:rsidR="005C3191">
        <w:t xml:space="preserve"> </w:t>
      </w:r>
      <w:r>
        <w:t>have</w:t>
      </w:r>
      <w:r w:rsidR="005C3191">
        <w:t xml:space="preserve"> </w:t>
      </w:r>
      <w:r>
        <w:t>not</w:t>
      </w:r>
      <w:r w:rsidR="005C3191">
        <w:t xml:space="preserve"> </w:t>
      </w:r>
      <w:r>
        <w:t>yet</w:t>
      </w:r>
      <w:r w:rsidR="005C3191">
        <w:t xml:space="preserve"> </w:t>
      </w:r>
      <w:r>
        <w:t>done</w:t>
      </w:r>
      <w:r w:rsidR="005C3191">
        <w:t xml:space="preserve"> </w:t>
      </w:r>
      <w:r>
        <w:t>it</w:t>
      </w:r>
      <w:r w:rsidR="008B7A3E">
        <w:t>.</w:t>
      </w:r>
      <w:r w:rsidR="005C3191">
        <w:t xml:space="preserve"> </w:t>
      </w:r>
      <w:r w:rsidR="00045815">
        <w:t xml:space="preserve">A </w:t>
      </w:r>
      <w:r>
        <w:t>multichannel</w:t>
      </w:r>
      <w:r w:rsidR="005C3191">
        <w:t xml:space="preserve"> </w:t>
      </w:r>
      <w:r>
        <w:t>way</w:t>
      </w:r>
      <w:r w:rsidR="005C3191">
        <w:t xml:space="preserve"> </w:t>
      </w:r>
      <w:r>
        <w:t>of</w:t>
      </w:r>
      <w:r w:rsidR="005C3191">
        <w:t xml:space="preserve"> </w:t>
      </w:r>
      <w:r>
        <w:t>doing</w:t>
      </w:r>
      <w:r w:rsidR="005C3191">
        <w:t xml:space="preserve"> </w:t>
      </w:r>
      <w:r>
        <w:t>it</w:t>
      </w:r>
      <w:r w:rsidR="005C3191">
        <w:t xml:space="preserve"> </w:t>
      </w:r>
      <w:r>
        <w:t>on</w:t>
      </w:r>
      <w:r w:rsidR="005C3191">
        <w:t xml:space="preserve"> </w:t>
      </w:r>
      <w:r>
        <w:t>the</w:t>
      </w:r>
      <w:r w:rsidR="005C3191">
        <w:t xml:space="preserve"> </w:t>
      </w:r>
      <w:r>
        <w:t>EU</w:t>
      </w:r>
      <w:r w:rsidR="005C3191">
        <w:t xml:space="preserve"> </w:t>
      </w:r>
      <w:r>
        <w:t>side</w:t>
      </w:r>
      <w:r w:rsidR="005C3191">
        <w:t xml:space="preserve"> </w:t>
      </w:r>
      <w:r>
        <w:t>is</w:t>
      </w:r>
      <w:r w:rsidR="005C3191">
        <w:t xml:space="preserve"> </w:t>
      </w:r>
      <w:r>
        <w:t>what</w:t>
      </w:r>
      <w:r w:rsidR="005C3191">
        <w:t xml:space="preserve"> </w:t>
      </w:r>
      <w:r>
        <w:t>the</w:t>
      </w:r>
      <w:r w:rsidR="005C3191">
        <w:t xml:space="preserve"> </w:t>
      </w:r>
      <w:r>
        <w:t>Commission</w:t>
      </w:r>
      <w:r w:rsidR="005C3191">
        <w:t xml:space="preserve"> </w:t>
      </w:r>
      <w:r>
        <w:t>is</w:t>
      </w:r>
      <w:r w:rsidR="005C3191">
        <w:t xml:space="preserve"> </w:t>
      </w:r>
      <w:r>
        <w:t>planning</w:t>
      </w:r>
      <w:r w:rsidR="005C3191">
        <w:t xml:space="preserve"> </w:t>
      </w:r>
      <w:r>
        <w:t>for,</w:t>
      </w:r>
      <w:r w:rsidR="005C3191">
        <w:t xml:space="preserve"> </w:t>
      </w:r>
      <w:r>
        <w:t>as</w:t>
      </w:r>
      <w:r w:rsidR="005C3191">
        <w:t xml:space="preserve"> </w:t>
      </w:r>
      <w:r>
        <w:t>far</w:t>
      </w:r>
      <w:r w:rsidR="005C3191">
        <w:t xml:space="preserve"> </w:t>
      </w:r>
      <w:r>
        <w:t>as</w:t>
      </w:r>
      <w:r w:rsidR="005C3191">
        <w:t xml:space="preserve"> </w:t>
      </w:r>
      <w:r>
        <w:t>I</w:t>
      </w:r>
      <w:r w:rsidR="005C3191">
        <w:t xml:space="preserve"> </w:t>
      </w:r>
      <w:r>
        <w:t>know,</w:t>
      </w:r>
      <w:r w:rsidR="005C3191">
        <w:t xml:space="preserve"> </w:t>
      </w:r>
      <w:r>
        <w:t>and</w:t>
      </w:r>
      <w:r w:rsidR="005C3191">
        <w:t xml:space="preserve"> </w:t>
      </w:r>
      <w:r>
        <w:t>that</w:t>
      </w:r>
      <w:r w:rsidR="005C3191">
        <w:t xml:space="preserve"> </w:t>
      </w:r>
      <w:r>
        <w:t>is</w:t>
      </w:r>
      <w:r w:rsidR="005C3191">
        <w:t xml:space="preserve"> </w:t>
      </w:r>
      <w:r>
        <w:t>needed,</w:t>
      </w:r>
      <w:r w:rsidR="005C3191">
        <w:t xml:space="preserve"> </w:t>
      </w:r>
      <w:r>
        <w:t>for</w:t>
      </w:r>
      <w:r w:rsidR="005C3191">
        <w:t xml:space="preserve"> </w:t>
      </w:r>
      <w:r>
        <w:t>sure.</w:t>
      </w:r>
    </w:p>
    <w:p w:rsidR="00711A76" w:rsidP="00711A76">
      <w:pPr>
        <w:pStyle w:val="Question"/>
      </w:pPr>
      <w:sdt>
        <w:sdtPr>
          <w:alias w:val="Member"/>
          <w:tag w:val="&lt;Member mnisId='413' dodsId='25735'&gt;"/>
          <w:id w:val="857855397"/>
          <w:placeholder>
            <w:docPart w:val="DefaultPlaceholder_1082065158"/>
          </w:placeholder>
          <w:richText/>
        </w:sdtPr>
        <w:sdtContent>
          <w:r w:rsidRPr="00BF24E6">
            <w:rPr>
              <w:b/>
            </w:rPr>
            <w:t>Chair:</w:t>
          </w:r>
        </w:sdtContent>
      </w:sdt>
      <w:r w:rsidRPr="00BF24E6" w:rsidR="005C3191">
        <w:t xml:space="preserve"> </w:t>
      </w:r>
      <w:r w:rsidRPr="00BF24E6" w:rsidR="00BF24E6">
        <w:t xml:space="preserve">I have </w:t>
      </w:r>
      <w:r w:rsidRPr="00BF24E6">
        <w:t>a</w:t>
      </w:r>
      <w:r w:rsidRPr="00BF24E6" w:rsidR="005C3191">
        <w:t xml:space="preserve"> </w:t>
      </w:r>
      <w:r w:rsidRPr="00BF24E6">
        <w:t>couple</w:t>
      </w:r>
      <w:r w:rsidRPr="00BF24E6" w:rsidR="005C3191">
        <w:t xml:space="preserve"> </w:t>
      </w:r>
      <w:r w:rsidRPr="00BF24E6">
        <w:t>of</w:t>
      </w:r>
      <w:r w:rsidRPr="00BF24E6" w:rsidR="005C3191">
        <w:t xml:space="preserve"> </w:t>
      </w:r>
      <w:r w:rsidRPr="00BF24E6">
        <w:t>final</w:t>
      </w:r>
      <w:r w:rsidRPr="00BF24E6" w:rsidR="005C3191">
        <w:t xml:space="preserve"> </w:t>
      </w:r>
      <w:r w:rsidRPr="00BF24E6">
        <w:t>questions</w:t>
      </w:r>
      <w:r w:rsidRPr="00BF24E6" w:rsidR="008B7A3E">
        <w:t>.</w:t>
      </w:r>
      <w:r w:rsidRPr="00BF24E6" w:rsidR="005C3191">
        <w:t xml:space="preserve"> </w:t>
      </w:r>
      <w:r w:rsidRPr="00BF24E6">
        <w:t>First</w:t>
      </w:r>
      <w:r>
        <w:t>,</w:t>
      </w:r>
      <w:r w:rsidR="005C3191">
        <w:t xml:space="preserve"> </w:t>
      </w:r>
      <w:r>
        <w:t>do</w:t>
      </w:r>
      <w:r w:rsidR="005C3191">
        <w:t xml:space="preserve"> </w:t>
      </w:r>
      <w:r>
        <w:t>you</w:t>
      </w:r>
      <w:r w:rsidR="005C3191">
        <w:t xml:space="preserve"> </w:t>
      </w:r>
      <w:r>
        <w:t>expect</w:t>
      </w:r>
      <w:r w:rsidR="005C3191">
        <w:t xml:space="preserve"> </w:t>
      </w:r>
      <w:r>
        <w:t>the</w:t>
      </w:r>
      <w:r w:rsidR="005C3191">
        <w:t xml:space="preserve"> </w:t>
      </w:r>
      <w:r>
        <w:t>border</w:t>
      </w:r>
      <w:r w:rsidR="005C3191">
        <w:t xml:space="preserve"> </w:t>
      </w:r>
      <w:r w:rsidR="004615B0">
        <w:t>operating</w:t>
      </w:r>
      <w:r w:rsidR="005C3191">
        <w:t xml:space="preserve"> </w:t>
      </w:r>
      <w:r w:rsidR="004615B0">
        <w:t>model</w:t>
      </w:r>
      <w:r>
        <w:t>,</w:t>
      </w:r>
      <w:r w:rsidR="005C3191">
        <w:t xml:space="preserve"> </w:t>
      </w:r>
      <w:r>
        <w:t>when</w:t>
      </w:r>
      <w:r w:rsidR="005C3191">
        <w:t xml:space="preserve"> </w:t>
      </w:r>
      <w:r>
        <w:t>it</w:t>
      </w:r>
      <w:r w:rsidR="005C3191">
        <w:t xml:space="preserve"> </w:t>
      </w:r>
      <w:r>
        <w:t>is</w:t>
      </w:r>
      <w:r w:rsidR="005C3191">
        <w:t xml:space="preserve"> </w:t>
      </w:r>
      <w:r>
        <w:t>published,</w:t>
      </w:r>
      <w:r w:rsidR="005C3191">
        <w:t xml:space="preserve"> </w:t>
      </w:r>
      <w:r>
        <w:t>to</w:t>
      </w:r>
      <w:r w:rsidR="005C3191">
        <w:t xml:space="preserve"> </w:t>
      </w:r>
      <w:r>
        <w:t>have</w:t>
      </w:r>
      <w:r w:rsidR="005C3191">
        <w:t xml:space="preserve"> </w:t>
      </w:r>
      <w:r>
        <w:t>anything</w:t>
      </w:r>
      <w:r w:rsidR="005C3191">
        <w:t xml:space="preserve"> </w:t>
      </w:r>
      <w:r>
        <w:t>to</w:t>
      </w:r>
      <w:r w:rsidR="005C3191">
        <w:t xml:space="preserve"> </w:t>
      </w:r>
      <w:r>
        <w:t>say</w:t>
      </w:r>
      <w:r w:rsidR="005C3191">
        <w:t xml:space="preserve"> </w:t>
      </w:r>
      <w:r>
        <w:t>about</w:t>
      </w:r>
      <w:r w:rsidR="005C3191">
        <w:t xml:space="preserve"> </w:t>
      </w:r>
      <w:r>
        <w:t>how</w:t>
      </w:r>
      <w:r w:rsidR="005C3191">
        <w:t xml:space="preserve"> </w:t>
      </w:r>
      <w:r>
        <w:t>goods</w:t>
      </w:r>
      <w:r w:rsidR="005C3191">
        <w:t xml:space="preserve"> </w:t>
      </w:r>
      <w:r>
        <w:t>will</w:t>
      </w:r>
      <w:r w:rsidR="005C3191">
        <w:t xml:space="preserve"> </w:t>
      </w:r>
      <w:r>
        <w:t>be</w:t>
      </w:r>
      <w:r w:rsidR="005C3191">
        <w:t xml:space="preserve"> </w:t>
      </w:r>
      <w:r>
        <w:t>moved</w:t>
      </w:r>
      <w:r w:rsidR="005C3191">
        <w:t xml:space="preserve"> </w:t>
      </w:r>
      <w:r>
        <w:t>from</w:t>
      </w:r>
      <w:r w:rsidR="005C3191">
        <w:t xml:space="preserve"> </w:t>
      </w:r>
      <w:r>
        <w:t>GB</w:t>
      </w:r>
      <w:r w:rsidR="005C3191">
        <w:t xml:space="preserve"> </w:t>
      </w:r>
      <w:r>
        <w:t>to</w:t>
      </w:r>
      <w:r w:rsidR="005C3191">
        <w:t xml:space="preserve"> </w:t>
      </w:r>
      <w:r>
        <w:t>Northern</w:t>
      </w:r>
      <w:r w:rsidR="005C3191">
        <w:t xml:space="preserve"> </w:t>
      </w:r>
      <w:r>
        <w:t>Ireland?</w:t>
      </w:r>
    </w:p>
    <w:p w:rsidR="00711A76" w:rsidP="00711A76">
      <w:pPr>
        <w:pStyle w:val="Answer"/>
      </w:pPr>
      <w:sdt>
        <w:sdtPr>
          <w:alias w:val="Witness"/>
          <w:id w:val="-287283743"/>
          <w:placeholder>
            <w:docPart w:val="DefaultPlaceholder_1082065158"/>
          </w:placeholder>
          <w:richText/>
        </w:sdtPr>
        <w:sdtContent>
          <w:r w:rsidRPr="008B7A3E" w:rsidR="008B7A3E">
            <w:rPr>
              <w:b/>
              <w:i/>
            </w:rPr>
            <w:t>Dr</w:t>
          </w:r>
          <w:r w:rsidR="005C3191">
            <w:rPr>
              <w:b/>
              <w:i/>
            </w:rPr>
            <w:t xml:space="preserve"> </w:t>
          </w:r>
          <w:r w:rsidRPr="008B7A3E" w:rsidR="008B7A3E">
            <w:rPr>
              <w:b/>
              <w:i/>
            </w:rPr>
            <w:t>Karlsson:</w:t>
          </w:r>
        </w:sdtContent>
      </w:sdt>
      <w:r w:rsidR="005C3191">
        <w:t xml:space="preserve"> </w:t>
      </w:r>
      <w:r>
        <w:t>As</w:t>
      </w:r>
      <w:r w:rsidR="005C3191">
        <w:t xml:space="preserve"> </w:t>
      </w:r>
      <w:r>
        <w:t>far</w:t>
      </w:r>
      <w:r w:rsidR="005C3191">
        <w:t xml:space="preserve"> </w:t>
      </w:r>
      <w:r>
        <w:t>as</w:t>
      </w:r>
      <w:r w:rsidR="005C3191">
        <w:t xml:space="preserve"> </w:t>
      </w:r>
      <w:r>
        <w:t>I</w:t>
      </w:r>
      <w:r w:rsidR="005C3191">
        <w:t xml:space="preserve"> </w:t>
      </w:r>
      <w:r>
        <w:t>know,</w:t>
      </w:r>
      <w:r w:rsidR="005C3191">
        <w:t xml:space="preserve"> </w:t>
      </w:r>
      <w:r w:rsidR="00BF24E6">
        <w:t>from what I have seen from</w:t>
      </w:r>
      <w:r w:rsidR="005C3191">
        <w:t xml:space="preserve"> </w:t>
      </w:r>
      <w:r>
        <w:t>HMRC</w:t>
      </w:r>
      <w:r w:rsidR="005C3191">
        <w:t xml:space="preserve"> </w:t>
      </w:r>
      <w:r>
        <w:t>and</w:t>
      </w:r>
      <w:r w:rsidR="005C3191">
        <w:t xml:space="preserve"> </w:t>
      </w:r>
      <w:r>
        <w:t>the</w:t>
      </w:r>
      <w:r w:rsidR="005C3191">
        <w:t xml:space="preserve"> </w:t>
      </w:r>
      <w:r>
        <w:t>agencies</w:t>
      </w:r>
      <w:r w:rsidR="005C3191">
        <w:t xml:space="preserve"> </w:t>
      </w:r>
      <w:r>
        <w:t>I</w:t>
      </w:r>
      <w:r w:rsidR="005C3191">
        <w:t xml:space="preserve"> </w:t>
      </w:r>
      <w:r>
        <w:t>have</w:t>
      </w:r>
      <w:r w:rsidR="005C3191">
        <w:t xml:space="preserve"> </w:t>
      </w:r>
      <w:r>
        <w:t>been</w:t>
      </w:r>
      <w:r w:rsidR="005C3191">
        <w:t xml:space="preserve"> </w:t>
      </w:r>
      <w:r>
        <w:t>involved</w:t>
      </w:r>
      <w:r w:rsidR="005C3191">
        <w:t xml:space="preserve"> </w:t>
      </w:r>
      <w:r w:rsidR="001522D2">
        <w:t>with,</w:t>
      </w:r>
      <w:r w:rsidR="005C3191">
        <w:t xml:space="preserve"> </w:t>
      </w:r>
      <w:r w:rsidR="001522D2">
        <w:t>the</w:t>
      </w:r>
      <w:r w:rsidR="005C3191">
        <w:t xml:space="preserve"> </w:t>
      </w:r>
      <w:r w:rsidR="001522D2">
        <w:t>border</w:t>
      </w:r>
      <w:r w:rsidR="005C3191">
        <w:t xml:space="preserve"> </w:t>
      </w:r>
      <w:r w:rsidR="004615B0">
        <w:t>operating</w:t>
      </w:r>
      <w:r w:rsidR="005C3191">
        <w:t xml:space="preserve"> </w:t>
      </w:r>
      <w:r w:rsidR="004615B0">
        <w:t>model</w:t>
      </w:r>
      <w:r w:rsidR="005C3191">
        <w:t xml:space="preserve"> </w:t>
      </w:r>
      <w:r w:rsidR="001522D2">
        <w:t>that</w:t>
      </w:r>
      <w:r w:rsidR="00BF24E6">
        <w:t xml:space="preserve"> has been presented and</w:t>
      </w:r>
      <w:r w:rsidR="005C3191">
        <w:t xml:space="preserve"> </w:t>
      </w:r>
      <w:r w:rsidR="001522D2">
        <w:t>is</w:t>
      </w:r>
      <w:r w:rsidR="005C3191">
        <w:t xml:space="preserve"> </w:t>
      </w:r>
      <w:r w:rsidR="001522D2">
        <w:t>under</w:t>
      </w:r>
      <w:r w:rsidR="005C3191">
        <w:t xml:space="preserve"> </w:t>
      </w:r>
      <w:r w:rsidR="001522D2">
        <w:t>consultation</w:t>
      </w:r>
      <w:r w:rsidR="005C3191">
        <w:t xml:space="preserve"> </w:t>
      </w:r>
      <w:r w:rsidR="001522D2">
        <w:t>does</w:t>
      </w:r>
      <w:r w:rsidR="005C3191">
        <w:t xml:space="preserve"> </w:t>
      </w:r>
      <w:r w:rsidR="001522D2">
        <w:t>not</w:t>
      </w:r>
      <w:r w:rsidR="005C3191">
        <w:t xml:space="preserve"> </w:t>
      </w:r>
      <w:r w:rsidR="001522D2">
        <w:t>cover</w:t>
      </w:r>
      <w:r w:rsidR="005C3191">
        <w:t xml:space="preserve"> </w:t>
      </w:r>
      <w:r w:rsidR="001522D2">
        <w:t>the</w:t>
      </w:r>
      <w:r w:rsidR="005C3191">
        <w:t xml:space="preserve"> </w:t>
      </w:r>
      <w:r w:rsidR="001522D2">
        <w:t>Northern</w:t>
      </w:r>
      <w:r w:rsidR="005C3191">
        <w:t xml:space="preserve"> </w:t>
      </w:r>
      <w:r w:rsidR="001522D2">
        <w:t>Ireland</w:t>
      </w:r>
      <w:r w:rsidR="005C3191">
        <w:t xml:space="preserve"> </w:t>
      </w:r>
      <w:r w:rsidR="00BF24E6">
        <w:t>protocol</w:t>
      </w:r>
      <w:r w:rsidR="008B7A3E">
        <w:t>.</w:t>
      </w:r>
      <w:r w:rsidR="005C3191">
        <w:t xml:space="preserve"> </w:t>
      </w:r>
      <w:r w:rsidR="001522D2">
        <w:t>There</w:t>
      </w:r>
      <w:r w:rsidR="005C3191">
        <w:t xml:space="preserve"> </w:t>
      </w:r>
      <w:r w:rsidR="001522D2">
        <w:t>needs</w:t>
      </w:r>
      <w:r w:rsidR="005C3191">
        <w:t xml:space="preserve"> </w:t>
      </w:r>
      <w:r w:rsidR="001522D2">
        <w:t>to</w:t>
      </w:r>
      <w:r w:rsidR="005C3191">
        <w:t xml:space="preserve"> </w:t>
      </w:r>
      <w:r w:rsidR="001522D2">
        <w:t>be</w:t>
      </w:r>
      <w:r w:rsidR="005C3191">
        <w:t xml:space="preserve"> </w:t>
      </w:r>
      <w:r w:rsidR="001522D2">
        <w:t>an</w:t>
      </w:r>
      <w:r w:rsidR="005C3191">
        <w:t xml:space="preserve"> </w:t>
      </w:r>
      <w:r w:rsidR="001522D2">
        <w:t>announcement</w:t>
      </w:r>
      <w:r w:rsidR="005C3191">
        <w:t xml:space="preserve"> </w:t>
      </w:r>
      <w:r w:rsidR="001522D2">
        <w:t>in</w:t>
      </w:r>
      <w:r w:rsidR="005C3191">
        <w:t xml:space="preserve"> </w:t>
      </w:r>
      <w:r w:rsidR="001522D2">
        <w:t>the</w:t>
      </w:r>
      <w:r w:rsidR="005C3191">
        <w:t xml:space="preserve"> </w:t>
      </w:r>
      <w:r w:rsidR="001522D2">
        <w:t>not-too-distant</w:t>
      </w:r>
      <w:r w:rsidR="005C3191">
        <w:t xml:space="preserve"> </w:t>
      </w:r>
      <w:r w:rsidR="001522D2">
        <w:t>future</w:t>
      </w:r>
      <w:r w:rsidR="005C3191">
        <w:t xml:space="preserve"> </w:t>
      </w:r>
      <w:r w:rsidR="001522D2">
        <w:t>for</w:t>
      </w:r>
      <w:r w:rsidR="005C3191">
        <w:t xml:space="preserve"> </w:t>
      </w:r>
      <w:r w:rsidR="001522D2">
        <w:t>that</w:t>
      </w:r>
      <w:r w:rsidR="005C3191">
        <w:t xml:space="preserve"> </w:t>
      </w:r>
      <w:r w:rsidR="001522D2">
        <w:t>traffic</w:t>
      </w:r>
      <w:r w:rsidR="005C3191">
        <w:t xml:space="preserve"> </w:t>
      </w:r>
      <w:r w:rsidR="001522D2">
        <w:t>too,</w:t>
      </w:r>
      <w:r w:rsidR="005C3191">
        <w:t xml:space="preserve"> </w:t>
      </w:r>
      <w:r w:rsidR="001522D2">
        <w:t>because,</w:t>
      </w:r>
      <w:r w:rsidR="005C3191">
        <w:t xml:space="preserve"> </w:t>
      </w:r>
      <w:r w:rsidR="001522D2">
        <w:t>as</w:t>
      </w:r>
      <w:r w:rsidR="005C3191">
        <w:t xml:space="preserve"> </w:t>
      </w:r>
      <w:r w:rsidR="001522D2">
        <w:t>we</w:t>
      </w:r>
      <w:r w:rsidR="005C3191">
        <w:t xml:space="preserve"> </w:t>
      </w:r>
      <w:r w:rsidR="001522D2">
        <w:t>all</w:t>
      </w:r>
      <w:r w:rsidR="005C3191">
        <w:t xml:space="preserve"> </w:t>
      </w:r>
      <w:r w:rsidR="001522D2">
        <w:t>know,</w:t>
      </w:r>
      <w:r w:rsidR="005C3191">
        <w:t xml:space="preserve"> </w:t>
      </w:r>
      <w:r w:rsidR="001522D2">
        <w:t>many</w:t>
      </w:r>
      <w:r w:rsidR="005C3191">
        <w:t xml:space="preserve"> </w:t>
      </w:r>
      <w:r w:rsidR="001522D2">
        <w:t>companies</w:t>
      </w:r>
      <w:r w:rsidR="005C3191">
        <w:t xml:space="preserve"> </w:t>
      </w:r>
      <w:r w:rsidR="001522D2">
        <w:t>have</w:t>
      </w:r>
      <w:r w:rsidR="005C3191">
        <w:t xml:space="preserve"> </w:t>
      </w:r>
      <w:r w:rsidR="001522D2">
        <w:t>both</w:t>
      </w:r>
      <w:r w:rsidR="005C3191">
        <w:t xml:space="preserve"> </w:t>
      </w:r>
      <w:r w:rsidR="001522D2">
        <w:t>and</w:t>
      </w:r>
      <w:r w:rsidR="005C3191">
        <w:t xml:space="preserve"> </w:t>
      </w:r>
      <w:r w:rsidR="001522D2">
        <w:t>need</w:t>
      </w:r>
      <w:r w:rsidR="005C3191">
        <w:t xml:space="preserve"> </w:t>
      </w:r>
      <w:r w:rsidR="001522D2">
        <w:t>to</w:t>
      </w:r>
      <w:r w:rsidR="005C3191">
        <w:t xml:space="preserve"> </w:t>
      </w:r>
      <w:r w:rsidR="001522D2">
        <w:t>prepare</w:t>
      </w:r>
      <w:r w:rsidR="005C3191">
        <w:t xml:space="preserve"> </w:t>
      </w:r>
      <w:r w:rsidR="001522D2">
        <w:t>for</w:t>
      </w:r>
      <w:r w:rsidR="005C3191">
        <w:t xml:space="preserve"> </w:t>
      </w:r>
      <w:r w:rsidR="001522D2">
        <w:t>all</w:t>
      </w:r>
      <w:r w:rsidR="005C3191">
        <w:t xml:space="preserve"> </w:t>
      </w:r>
      <w:r w:rsidR="001522D2">
        <w:t>of</w:t>
      </w:r>
      <w:r w:rsidR="005C3191">
        <w:t xml:space="preserve"> </w:t>
      </w:r>
      <w:r w:rsidR="001522D2">
        <w:t>it</w:t>
      </w:r>
      <w:r w:rsidR="008B7A3E">
        <w:t>.</w:t>
      </w:r>
      <w:r w:rsidR="005C3191">
        <w:t xml:space="preserve"> </w:t>
      </w:r>
      <w:r w:rsidR="001522D2">
        <w:t>It</w:t>
      </w:r>
      <w:r w:rsidR="005C3191">
        <w:t xml:space="preserve"> </w:t>
      </w:r>
      <w:r w:rsidR="001522D2">
        <w:t>should</w:t>
      </w:r>
      <w:r w:rsidR="005C3191">
        <w:t xml:space="preserve"> </w:t>
      </w:r>
      <w:r w:rsidR="001522D2">
        <w:t>not</w:t>
      </w:r>
      <w:r w:rsidR="005C3191">
        <w:t xml:space="preserve"> </w:t>
      </w:r>
      <w:r w:rsidR="001522D2">
        <w:t>be</w:t>
      </w:r>
      <w:r w:rsidR="005C3191">
        <w:t xml:space="preserve"> </w:t>
      </w:r>
      <w:r w:rsidR="001522D2">
        <w:t>too</w:t>
      </w:r>
      <w:r w:rsidR="005C3191">
        <w:t xml:space="preserve"> </w:t>
      </w:r>
      <w:r w:rsidR="001522D2">
        <w:t>different</w:t>
      </w:r>
      <w:r w:rsidR="005C3191">
        <w:t xml:space="preserve"> </w:t>
      </w:r>
      <w:r w:rsidR="001522D2">
        <w:t>when</w:t>
      </w:r>
      <w:r w:rsidR="005C3191">
        <w:t xml:space="preserve"> </w:t>
      </w:r>
      <w:r w:rsidR="001522D2">
        <w:t>it</w:t>
      </w:r>
      <w:r w:rsidR="005C3191">
        <w:t xml:space="preserve"> </w:t>
      </w:r>
      <w:r w:rsidR="001522D2">
        <w:t>comes</w:t>
      </w:r>
      <w:r w:rsidR="005C3191">
        <w:t xml:space="preserve"> </w:t>
      </w:r>
      <w:r w:rsidR="001522D2">
        <w:t>to</w:t>
      </w:r>
      <w:r w:rsidR="005C3191">
        <w:t xml:space="preserve"> </w:t>
      </w:r>
      <w:r w:rsidR="001522D2">
        <w:t>systems</w:t>
      </w:r>
      <w:r w:rsidR="005C3191">
        <w:t xml:space="preserve"> </w:t>
      </w:r>
      <w:r w:rsidR="001522D2">
        <w:t>and</w:t>
      </w:r>
      <w:r w:rsidR="005C3191">
        <w:t xml:space="preserve"> </w:t>
      </w:r>
      <w:r w:rsidR="001522D2">
        <w:t>preparedness</w:t>
      </w:r>
      <w:r w:rsidR="005C3191">
        <w:t xml:space="preserve"> </w:t>
      </w:r>
      <w:r w:rsidR="001522D2">
        <w:t>to</w:t>
      </w:r>
      <w:r w:rsidR="005C3191">
        <w:t xml:space="preserve"> </w:t>
      </w:r>
      <w:r w:rsidR="001522D2">
        <w:t>what</w:t>
      </w:r>
      <w:r w:rsidR="005C3191">
        <w:t xml:space="preserve"> </w:t>
      </w:r>
      <w:r w:rsidR="001522D2">
        <w:t>it</w:t>
      </w:r>
      <w:r w:rsidR="005C3191">
        <w:t xml:space="preserve"> </w:t>
      </w:r>
      <w:r w:rsidR="001522D2">
        <w:t>is</w:t>
      </w:r>
      <w:r w:rsidR="005C3191">
        <w:t xml:space="preserve"> </w:t>
      </w:r>
      <w:r w:rsidR="001522D2">
        <w:t>overall</w:t>
      </w:r>
      <w:r w:rsidR="008B7A3E">
        <w:t>.</w:t>
      </w:r>
      <w:r w:rsidR="005C3191">
        <w:t xml:space="preserve"> </w:t>
      </w:r>
      <w:r w:rsidR="001522D2">
        <w:t>For</w:t>
      </w:r>
      <w:r w:rsidR="005C3191">
        <w:t xml:space="preserve"> </w:t>
      </w:r>
      <w:r w:rsidR="001522D2">
        <w:t>some</w:t>
      </w:r>
      <w:r w:rsidR="005C3191">
        <w:t xml:space="preserve"> </w:t>
      </w:r>
      <w:r w:rsidR="001522D2">
        <w:t>companies,</w:t>
      </w:r>
      <w:r w:rsidR="005C3191">
        <w:t xml:space="preserve"> </w:t>
      </w:r>
      <w:r w:rsidR="001522D2">
        <w:t>that</w:t>
      </w:r>
      <w:r w:rsidR="005C3191">
        <w:t xml:space="preserve"> </w:t>
      </w:r>
      <w:r w:rsidR="001522D2">
        <w:t>will</w:t>
      </w:r>
      <w:r w:rsidR="005C3191">
        <w:t xml:space="preserve"> </w:t>
      </w:r>
      <w:r w:rsidR="001522D2">
        <w:t>be</w:t>
      </w:r>
      <w:r w:rsidR="005C3191">
        <w:t xml:space="preserve"> </w:t>
      </w:r>
      <w:r w:rsidR="001522D2">
        <w:t>helpful</w:t>
      </w:r>
      <w:r w:rsidR="008B7A3E">
        <w:t>.</w:t>
      </w:r>
      <w:r w:rsidR="005C3191">
        <w:t xml:space="preserve"> </w:t>
      </w:r>
      <w:r w:rsidR="001522D2">
        <w:t>As</w:t>
      </w:r>
      <w:r w:rsidR="005C3191">
        <w:t xml:space="preserve"> </w:t>
      </w:r>
      <w:r w:rsidR="001522D2">
        <w:t>far</w:t>
      </w:r>
      <w:r w:rsidR="005C3191">
        <w:t xml:space="preserve"> </w:t>
      </w:r>
      <w:r w:rsidR="001522D2">
        <w:t>as</w:t>
      </w:r>
      <w:r w:rsidR="005C3191">
        <w:t xml:space="preserve"> </w:t>
      </w:r>
      <w:r w:rsidR="001522D2">
        <w:t>I</w:t>
      </w:r>
      <w:r w:rsidR="005C3191">
        <w:t xml:space="preserve"> </w:t>
      </w:r>
      <w:r w:rsidR="001522D2">
        <w:t>know,</w:t>
      </w:r>
      <w:r w:rsidR="005C3191">
        <w:t xml:space="preserve"> </w:t>
      </w:r>
      <w:r w:rsidR="001522D2">
        <w:t>it</w:t>
      </w:r>
      <w:r w:rsidR="005C3191">
        <w:t xml:space="preserve"> </w:t>
      </w:r>
      <w:r w:rsidR="001522D2">
        <w:t>is</w:t>
      </w:r>
      <w:r w:rsidR="005C3191">
        <w:t xml:space="preserve"> </w:t>
      </w:r>
      <w:r w:rsidR="001522D2">
        <w:t>not</w:t>
      </w:r>
      <w:r w:rsidR="005C3191">
        <w:t xml:space="preserve"> </w:t>
      </w:r>
      <w:r w:rsidR="001522D2">
        <w:t>included</w:t>
      </w:r>
      <w:r w:rsidR="005C3191">
        <w:t xml:space="preserve"> </w:t>
      </w:r>
      <w:r w:rsidR="001522D2">
        <w:t>in</w:t>
      </w:r>
      <w:r w:rsidR="005C3191">
        <w:t xml:space="preserve"> </w:t>
      </w:r>
      <w:r w:rsidR="001522D2">
        <w:t>this</w:t>
      </w:r>
      <w:r w:rsidR="005C3191">
        <w:t xml:space="preserve"> </w:t>
      </w:r>
      <w:r w:rsidR="001522D2">
        <w:t>border</w:t>
      </w:r>
      <w:r w:rsidR="005C3191">
        <w:t xml:space="preserve"> </w:t>
      </w:r>
      <w:r w:rsidR="004615B0">
        <w:t>operating</w:t>
      </w:r>
      <w:r w:rsidR="005C3191">
        <w:t xml:space="preserve"> </w:t>
      </w:r>
      <w:r w:rsidR="004615B0">
        <w:t>model</w:t>
      </w:r>
      <w:r w:rsidR="001522D2">
        <w:t>.</w:t>
      </w:r>
    </w:p>
    <w:p w:rsidR="001522D2" w:rsidP="001522D2">
      <w:pPr>
        <w:pStyle w:val="Answer"/>
      </w:pPr>
      <w:sdt>
        <w:sdtPr>
          <w:alias w:val="Witness"/>
          <w:id w:val="-632407340"/>
          <w:placeholder>
            <w:docPart w:val="DefaultPlaceholder_1082065158"/>
          </w:placeholder>
          <w:richText/>
        </w:sdtPr>
        <w:sdtContent>
          <w:r w:rsidRPr="008B7A3E" w:rsidR="008B7A3E">
            <w:rPr>
              <w:b/>
              <w:i/>
            </w:rPr>
            <w:t>Tim</w:t>
          </w:r>
          <w:r w:rsidR="005C3191">
            <w:rPr>
              <w:b/>
              <w:i/>
            </w:rPr>
            <w:t xml:space="preserve"> </w:t>
          </w:r>
          <w:r w:rsidRPr="008B7A3E" w:rsidR="008B7A3E">
            <w:rPr>
              <w:b/>
              <w:i/>
            </w:rPr>
            <w:t>Reardon:</w:t>
          </w:r>
        </w:sdtContent>
      </w:sdt>
      <w:r w:rsidR="005C3191">
        <w:t xml:space="preserve"> </w:t>
      </w:r>
      <w:r w:rsidR="00BF24E6">
        <w:t xml:space="preserve">There </w:t>
      </w:r>
      <w:r>
        <w:t>is</w:t>
      </w:r>
      <w:r w:rsidR="005C3191">
        <w:t xml:space="preserve"> </w:t>
      </w:r>
      <w:r>
        <w:t>a</w:t>
      </w:r>
      <w:r w:rsidR="005C3191">
        <w:t xml:space="preserve"> </w:t>
      </w:r>
      <w:r>
        <w:t>semantic</w:t>
      </w:r>
      <w:r w:rsidR="005C3191">
        <w:t xml:space="preserve"> </w:t>
      </w:r>
      <w:r>
        <w:t>issue</w:t>
      </w:r>
      <w:r w:rsidR="005C3191">
        <w:t xml:space="preserve"> </w:t>
      </w:r>
      <w:r>
        <w:t>here</w:t>
      </w:r>
      <w:r w:rsidR="008B7A3E">
        <w:t>.</w:t>
      </w:r>
      <w:r w:rsidR="005C3191">
        <w:t xml:space="preserve"> </w:t>
      </w:r>
      <w:r>
        <w:t>Government</w:t>
      </w:r>
      <w:r w:rsidR="005C3191">
        <w:t xml:space="preserve"> </w:t>
      </w:r>
      <w:r>
        <w:t>are</w:t>
      </w:r>
      <w:r w:rsidR="005C3191">
        <w:t xml:space="preserve"> </w:t>
      </w:r>
      <w:r>
        <w:t>quite</w:t>
      </w:r>
      <w:r w:rsidR="005C3191">
        <w:t xml:space="preserve"> </w:t>
      </w:r>
      <w:r>
        <w:t>clear</w:t>
      </w:r>
      <w:r w:rsidR="005C3191">
        <w:t xml:space="preserve"> </w:t>
      </w:r>
      <w:r>
        <w:t>that,</w:t>
      </w:r>
      <w:r w:rsidR="005C3191">
        <w:t xml:space="preserve"> </w:t>
      </w:r>
      <w:r>
        <w:t>between</w:t>
      </w:r>
      <w:r w:rsidR="005C3191">
        <w:t xml:space="preserve"> </w:t>
      </w:r>
      <w:r>
        <w:t>Northern</w:t>
      </w:r>
      <w:r w:rsidR="005C3191">
        <w:t xml:space="preserve"> </w:t>
      </w:r>
      <w:r>
        <w:t>Ireland</w:t>
      </w:r>
      <w:r w:rsidR="005C3191">
        <w:t xml:space="preserve"> </w:t>
      </w:r>
      <w:r>
        <w:t>and</w:t>
      </w:r>
      <w:r w:rsidR="005C3191">
        <w:t xml:space="preserve"> </w:t>
      </w:r>
      <w:r>
        <w:t>Great</w:t>
      </w:r>
      <w:r w:rsidR="005C3191">
        <w:t xml:space="preserve"> </w:t>
      </w:r>
      <w:r>
        <w:t>Britain,</w:t>
      </w:r>
      <w:r w:rsidR="005C3191">
        <w:t xml:space="preserve"> </w:t>
      </w:r>
      <w:r>
        <w:t>there</w:t>
      </w:r>
      <w:r w:rsidR="005C3191">
        <w:t xml:space="preserve"> </w:t>
      </w:r>
      <w:r>
        <w:t>is</w:t>
      </w:r>
      <w:r w:rsidR="005C3191">
        <w:t xml:space="preserve"> </w:t>
      </w:r>
      <w:r>
        <w:t>not</w:t>
      </w:r>
      <w:r w:rsidR="005C3191">
        <w:t xml:space="preserve"> </w:t>
      </w:r>
      <w:r>
        <w:t>a</w:t>
      </w:r>
      <w:r w:rsidR="005C3191">
        <w:t xml:space="preserve"> </w:t>
      </w:r>
      <w:r>
        <w:t>border</w:t>
      </w:r>
      <w:r w:rsidR="008B7A3E">
        <w:t>.</w:t>
      </w:r>
      <w:r w:rsidR="005C3191">
        <w:t xml:space="preserve"> </w:t>
      </w:r>
      <w:r>
        <w:t>This</w:t>
      </w:r>
      <w:r w:rsidR="005C3191">
        <w:t xml:space="preserve"> </w:t>
      </w:r>
      <w:r>
        <w:t>document</w:t>
      </w:r>
      <w:r w:rsidR="005C3191">
        <w:t xml:space="preserve"> </w:t>
      </w:r>
      <w:r>
        <w:t>will</w:t>
      </w:r>
      <w:r w:rsidR="005C3191">
        <w:t xml:space="preserve"> </w:t>
      </w:r>
      <w:r>
        <w:t>be</w:t>
      </w:r>
      <w:r w:rsidR="005C3191">
        <w:t xml:space="preserve"> </w:t>
      </w:r>
      <w:r>
        <w:t>for</w:t>
      </w:r>
      <w:r w:rsidR="005C3191">
        <w:t xml:space="preserve"> </w:t>
      </w:r>
      <w:r>
        <w:t>where</w:t>
      </w:r>
      <w:r w:rsidR="005C3191">
        <w:t xml:space="preserve"> </w:t>
      </w:r>
      <w:r>
        <w:t>there</w:t>
      </w:r>
      <w:r w:rsidR="005C3191">
        <w:t xml:space="preserve"> </w:t>
      </w:r>
      <w:r>
        <w:t>is</w:t>
      </w:r>
      <w:r w:rsidR="005C3191">
        <w:t xml:space="preserve"> </w:t>
      </w:r>
      <w:r>
        <w:t>a</w:t>
      </w:r>
      <w:r w:rsidR="005C3191">
        <w:t xml:space="preserve"> </w:t>
      </w:r>
      <w:r>
        <w:t>border</w:t>
      </w:r>
      <w:r w:rsidR="00BF24E6">
        <w:t>:</w:t>
      </w:r>
      <w:r w:rsidR="005C3191">
        <w:t xml:space="preserve"> </w:t>
      </w:r>
      <w:r>
        <w:t>namely,</w:t>
      </w:r>
      <w:r w:rsidR="005C3191">
        <w:t xml:space="preserve"> </w:t>
      </w:r>
      <w:r>
        <w:t>between</w:t>
      </w:r>
      <w:r w:rsidR="005C3191">
        <w:t xml:space="preserve"> </w:t>
      </w:r>
      <w:r>
        <w:t>the</w:t>
      </w:r>
      <w:r w:rsidR="005C3191">
        <w:t xml:space="preserve"> </w:t>
      </w:r>
      <w:r>
        <w:t>UK</w:t>
      </w:r>
      <w:r w:rsidR="005C3191">
        <w:t xml:space="preserve"> </w:t>
      </w:r>
      <w:r>
        <w:t>and</w:t>
      </w:r>
      <w:r w:rsidR="005C3191">
        <w:t xml:space="preserve"> </w:t>
      </w:r>
      <w:r>
        <w:t>the</w:t>
      </w:r>
      <w:r w:rsidR="005C3191">
        <w:t xml:space="preserve"> </w:t>
      </w:r>
      <w:r>
        <w:t>European</w:t>
      </w:r>
      <w:r w:rsidR="005C3191">
        <w:t xml:space="preserve"> </w:t>
      </w:r>
      <w:r>
        <w:t>Union</w:t>
      </w:r>
      <w:r w:rsidR="008B7A3E">
        <w:t>.</w:t>
      </w:r>
      <w:r w:rsidR="005C3191">
        <w:t xml:space="preserve"> </w:t>
      </w:r>
      <w:r>
        <w:t>The</w:t>
      </w:r>
      <w:r w:rsidR="005C3191">
        <w:t xml:space="preserve"> </w:t>
      </w:r>
      <w:r>
        <w:t>administrative</w:t>
      </w:r>
      <w:r w:rsidR="005C3191">
        <w:t xml:space="preserve"> </w:t>
      </w:r>
      <w:r>
        <w:t>structures</w:t>
      </w:r>
      <w:r w:rsidR="005C3191">
        <w:t xml:space="preserve"> </w:t>
      </w:r>
      <w:r>
        <w:t>around</w:t>
      </w:r>
      <w:r w:rsidR="005C3191">
        <w:t xml:space="preserve"> </w:t>
      </w:r>
      <w:r>
        <w:t>it</w:t>
      </w:r>
      <w:r w:rsidR="005C3191">
        <w:t xml:space="preserve"> </w:t>
      </w:r>
      <w:r>
        <w:t>distinguish</w:t>
      </w:r>
      <w:r w:rsidR="005C3191">
        <w:t xml:space="preserve"> </w:t>
      </w:r>
      <w:r>
        <w:t>the</w:t>
      </w:r>
      <w:r w:rsidR="005C3191">
        <w:t xml:space="preserve"> </w:t>
      </w:r>
      <w:r>
        <w:t>border</w:t>
      </w:r>
      <w:r w:rsidR="005C3191">
        <w:t xml:space="preserve"> </w:t>
      </w:r>
      <w:r>
        <w:t>operating</w:t>
      </w:r>
      <w:r w:rsidR="005C3191">
        <w:t xml:space="preserve"> </w:t>
      </w:r>
      <w:r>
        <w:t>model</w:t>
      </w:r>
      <w:r w:rsidR="005C3191">
        <w:t xml:space="preserve"> </w:t>
      </w:r>
      <w:r>
        <w:t>and</w:t>
      </w:r>
      <w:r w:rsidR="005C3191">
        <w:t xml:space="preserve"> </w:t>
      </w:r>
      <w:r>
        <w:t>the</w:t>
      </w:r>
      <w:r w:rsidR="005C3191">
        <w:t xml:space="preserve"> </w:t>
      </w:r>
      <w:r w:rsidR="00BF24E6">
        <w:t>border and protocol delivery group</w:t>
      </w:r>
      <w:r w:rsidR="008B7A3E">
        <w:t>.</w:t>
      </w:r>
      <w:r w:rsidR="005C3191">
        <w:t xml:space="preserve"> </w:t>
      </w:r>
      <w:r w:rsidR="004615B0">
        <w:t>I</w:t>
      </w:r>
      <w:r w:rsidR="005C3191">
        <w:t xml:space="preserve"> </w:t>
      </w:r>
      <w:r w:rsidR="004615B0">
        <w:t>would</w:t>
      </w:r>
      <w:r w:rsidR="005C3191">
        <w:t xml:space="preserve"> </w:t>
      </w:r>
      <w:r w:rsidR="004615B0">
        <w:t>expect</w:t>
      </w:r>
      <w:r w:rsidR="005C3191">
        <w:t xml:space="preserve"> </w:t>
      </w:r>
      <w:r w:rsidR="004615B0">
        <w:t>something</w:t>
      </w:r>
      <w:r w:rsidR="005C3191">
        <w:t xml:space="preserve"> </w:t>
      </w:r>
      <w:r w:rsidR="004615B0">
        <w:t>different</w:t>
      </w:r>
      <w:r w:rsidR="005C3191">
        <w:t xml:space="preserve"> </w:t>
      </w:r>
      <w:r w:rsidR="004615B0">
        <w:t>for</w:t>
      </w:r>
      <w:r w:rsidR="005C3191">
        <w:t xml:space="preserve"> </w:t>
      </w:r>
      <w:r w:rsidR="004615B0">
        <w:t>Northern</w:t>
      </w:r>
      <w:r w:rsidR="005C3191">
        <w:t xml:space="preserve"> </w:t>
      </w:r>
      <w:r w:rsidR="004615B0">
        <w:t>Ireland</w:t>
      </w:r>
      <w:r w:rsidR="005C3191">
        <w:t xml:space="preserve"> </w:t>
      </w:r>
      <w:r w:rsidR="004615B0">
        <w:t>to</w:t>
      </w:r>
      <w:r w:rsidR="005C3191">
        <w:t xml:space="preserve"> </w:t>
      </w:r>
      <w:r w:rsidR="004615B0">
        <w:t>relate</w:t>
      </w:r>
      <w:r w:rsidR="005C3191">
        <w:t xml:space="preserve"> </w:t>
      </w:r>
      <w:r w:rsidR="004615B0">
        <w:t>to</w:t>
      </w:r>
      <w:r w:rsidR="005C3191">
        <w:t xml:space="preserve"> </w:t>
      </w:r>
      <w:r w:rsidR="004615B0">
        <w:t>the</w:t>
      </w:r>
      <w:r w:rsidR="005C3191">
        <w:t xml:space="preserve"> </w:t>
      </w:r>
      <w:r w:rsidR="00BF24E6">
        <w:t>protocol</w:t>
      </w:r>
      <w:r w:rsidR="004615B0">
        <w:t>.</w:t>
      </w:r>
    </w:p>
    <w:p w:rsidR="004615B0" w:rsidP="004615B0">
      <w:pPr>
        <w:pStyle w:val="Question"/>
      </w:pPr>
      <w:sdt>
        <w:sdtPr>
          <w:alias w:val="Member"/>
          <w:tag w:val="&lt;Member mnisId='413' dodsId='25735'&gt;"/>
          <w:id w:val="-496651239"/>
          <w:placeholder>
            <w:docPart w:val="DefaultPlaceholder_1082065158"/>
          </w:placeholder>
          <w:richText/>
        </w:sdtPr>
        <w:sdtContent>
          <w:r w:rsidRPr="004615B0">
            <w:rPr>
              <w:b/>
            </w:rPr>
            <w:t>Chair:</w:t>
          </w:r>
        </w:sdtContent>
      </w:sdt>
      <w:r w:rsidR="005C3191">
        <w:t xml:space="preserve"> </w:t>
      </w:r>
      <w:r>
        <w:t>That</w:t>
      </w:r>
      <w:r w:rsidR="005C3191">
        <w:t xml:space="preserve"> </w:t>
      </w:r>
      <w:r>
        <w:t>is,</w:t>
      </w:r>
      <w:r w:rsidR="005C3191">
        <w:t xml:space="preserve"> </w:t>
      </w:r>
      <w:r>
        <w:t>indeed,</w:t>
      </w:r>
      <w:r w:rsidR="005C3191">
        <w:t xml:space="preserve"> </w:t>
      </w:r>
      <w:r>
        <w:t>the</w:t>
      </w:r>
      <w:r w:rsidR="005C3191">
        <w:t xml:space="preserve"> </w:t>
      </w:r>
      <w:r>
        <w:t>case,</w:t>
      </w:r>
      <w:r w:rsidR="005C3191">
        <w:t xml:space="preserve"> </w:t>
      </w:r>
      <w:r>
        <w:t>although</w:t>
      </w:r>
      <w:r w:rsidR="005C3191">
        <w:t xml:space="preserve"> </w:t>
      </w:r>
      <w:r>
        <w:t>it</w:t>
      </w:r>
      <w:r w:rsidR="005C3191">
        <w:t xml:space="preserve"> </w:t>
      </w:r>
      <w:r>
        <w:t>is</w:t>
      </w:r>
      <w:r w:rsidR="005C3191">
        <w:t xml:space="preserve"> </w:t>
      </w:r>
      <w:r>
        <w:t>quite</w:t>
      </w:r>
      <w:r w:rsidR="005C3191">
        <w:t xml:space="preserve"> </w:t>
      </w:r>
      <w:r>
        <w:t>clear</w:t>
      </w:r>
      <w:r w:rsidR="005C3191">
        <w:t xml:space="preserve"> </w:t>
      </w:r>
      <w:r>
        <w:t>that</w:t>
      </w:r>
      <w:r w:rsidR="005C3191">
        <w:t xml:space="preserve"> </w:t>
      </w:r>
      <w:r>
        <w:t>certain</w:t>
      </w:r>
      <w:r w:rsidR="005C3191">
        <w:t xml:space="preserve"> </w:t>
      </w:r>
      <w:r>
        <w:t>documentation</w:t>
      </w:r>
      <w:r w:rsidR="005C3191">
        <w:t xml:space="preserve"> </w:t>
      </w:r>
      <w:r>
        <w:t>is</w:t>
      </w:r>
      <w:r w:rsidR="005C3191">
        <w:t xml:space="preserve"> </w:t>
      </w:r>
      <w:r>
        <w:t>going</w:t>
      </w:r>
      <w:r w:rsidR="005C3191">
        <w:t xml:space="preserve"> </w:t>
      </w:r>
      <w:r>
        <w:t>to</w:t>
      </w:r>
      <w:r w:rsidR="005C3191">
        <w:t xml:space="preserve"> </w:t>
      </w:r>
      <w:r>
        <w:t>have</w:t>
      </w:r>
      <w:r w:rsidR="005C3191">
        <w:t xml:space="preserve"> </w:t>
      </w:r>
      <w:r>
        <w:t>to</w:t>
      </w:r>
      <w:r w:rsidR="005C3191">
        <w:t xml:space="preserve"> </w:t>
      </w:r>
      <w:r>
        <w:t>be</w:t>
      </w:r>
      <w:r w:rsidR="005C3191">
        <w:t xml:space="preserve"> </w:t>
      </w:r>
      <w:r>
        <w:t>completed</w:t>
      </w:r>
      <w:r w:rsidR="005C3191">
        <w:t xml:space="preserve"> </w:t>
      </w:r>
      <w:r>
        <w:t>to</w:t>
      </w:r>
      <w:r w:rsidR="005C3191">
        <w:t xml:space="preserve"> </w:t>
      </w:r>
      <w:r>
        <w:t>move</w:t>
      </w:r>
      <w:r w:rsidR="005C3191">
        <w:t xml:space="preserve"> </w:t>
      </w:r>
      <w:r>
        <w:t>goods</w:t>
      </w:r>
      <w:r w:rsidR="005C3191">
        <w:t xml:space="preserve"> </w:t>
      </w:r>
      <w:r>
        <w:t>from</w:t>
      </w:r>
      <w:r w:rsidR="005C3191">
        <w:t xml:space="preserve"> </w:t>
      </w:r>
      <w:r>
        <w:t>GB</w:t>
      </w:r>
      <w:r w:rsidR="005C3191">
        <w:t xml:space="preserve"> </w:t>
      </w:r>
      <w:r>
        <w:t>to</w:t>
      </w:r>
      <w:r w:rsidR="005C3191">
        <w:t xml:space="preserve"> </w:t>
      </w:r>
      <w:r>
        <w:t>Northern</w:t>
      </w:r>
      <w:r w:rsidR="005C3191">
        <w:t xml:space="preserve"> </w:t>
      </w:r>
      <w:r>
        <w:t>Ireland</w:t>
      </w:r>
      <w:r w:rsidR="005C3191">
        <w:t xml:space="preserve"> </w:t>
      </w:r>
      <w:r>
        <w:t>under</w:t>
      </w:r>
      <w:r w:rsidR="005C3191">
        <w:t xml:space="preserve"> </w:t>
      </w:r>
      <w:r>
        <w:t>the</w:t>
      </w:r>
      <w:r w:rsidR="005C3191">
        <w:t xml:space="preserve"> </w:t>
      </w:r>
      <w:r>
        <w:t>Northern</w:t>
      </w:r>
      <w:r w:rsidR="005C3191">
        <w:t xml:space="preserve"> </w:t>
      </w:r>
      <w:r>
        <w:t>Ireland</w:t>
      </w:r>
      <w:r w:rsidR="005C3191">
        <w:t xml:space="preserve"> </w:t>
      </w:r>
      <w:r w:rsidR="00BF24E6">
        <w:t>protocol</w:t>
      </w:r>
      <w:r w:rsidR="008B7A3E">
        <w:t>.</w:t>
      </w:r>
      <w:r w:rsidR="005C3191">
        <w:t xml:space="preserve"> </w:t>
      </w:r>
    </w:p>
    <w:p w:rsidR="004615B0" w:rsidP="004615B0">
      <w:pPr>
        <w:pStyle w:val="Answer"/>
      </w:pPr>
      <w:sdt>
        <w:sdtPr>
          <w:alias w:val="Witness"/>
          <w:id w:val="-602336401"/>
          <w:placeholder>
            <w:docPart w:val="DefaultPlaceholder_1082065158"/>
          </w:placeholder>
          <w:richText/>
        </w:sdtPr>
        <w:sdtContent>
          <w:r w:rsidRPr="008B7A3E" w:rsidR="008B7A3E">
            <w:rPr>
              <w:b/>
              <w:i/>
            </w:rPr>
            <w:t>Tim</w:t>
          </w:r>
          <w:r w:rsidR="005C3191">
            <w:rPr>
              <w:b/>
              <w:i/>
            </w:rPr>
            <w:t xml:space="preserve"> </w:t>
          </w:r>
          <w:r w:rsidRPr="008B7A3E" w:rsidR="008B7A3E">
            <w:rPr>
              <w:b/>
              <w:i/>
            </w:rPr>
            <w:t>Reardon:</w:t>
          </w:r>
        </w:sdtContent>
      </w:sdt>
      <w:r w:rsidR="005C3191">
        <w:t xml:space="preserve"> </w:t>
      </w:r>
      <w:r>
        <w:t>I</w:t>
      </w:r>
      <w:r w:rsidR="005C3191">
        <w:t xml:space="preserve"> </w:t>
      </w:r>
      <w:r>
        <w:t>would</w:t>
      </w:r>
      <w:r w:rsidR="005C3191">
        <w:t xml:space="preserve"> </w:t>
      </w:r>
      <w:r>
        <w:t>expect</w:t>
      </w:r>
      <w:r w:rsidR="005C3191">
        <w:t xml:space="preserve"> </w:t>
      </w:r>
      <w:r>
        <w:t>the</w:t>
      </w:r>
      <w:r w:rsidR="005C3191">
        <w:t xml:space="preserve"> </w:t>
      </w:r>
      <w:r>
        <w:t>content</w:t>
      </w:r>
      <w:r w:rsidR="005C3191">
        <w:t xml:space="preserve"> </w:t>
      </w:r>
      <w:r>
        <w:t>to</w:t>
      </w:r>
      <w:r w:rsidR="005C3191">
        <w:t xml:space="preserve"> </w:t>
      </w:r>
      <w:r>
        <w:t>be</w:t>
      </w:r>
      <w:r w:rsidR="005C3191">
        <w:t xml:space="preserve"> </w:t>
      </w:r>
      <w:r>
        <w:t>pretty</w:t>
      </w:r>
      <w:r w:rsidR="005C3191">
        <w:t xml:space="preserve"> </w:t>
      </w:r>
      <w:r>
        <w:t>similar</w:t>
      </w:r>
      <w:r w:rsidR="00BF24E6">
        <w:t>,</w:t>
      </w:r>
      <w:r w:rsidR="005C3191">
        <w:t xml:space="preserve"> </w:t>
      </w:r>
      <w:r>
        <w:t>but</w:t>
      </w:r>
      <w:r w:rsidR="005C3191">
        <w:t xml:space="preserve"> </w:t>
      </w:r>
      <w:r>
        <w:t>I</w:t>
      </w:r>
      <w:r w:rsidR="005C3191">
        <w:t xml:space="preserve"> </w:t>
      </w:r>
      <w:r>
        <w:t>would</w:t>
      </w:r>
      <w:r w:rsidR="005C3191">
        <w:t xml:space="preserve"> </w:t>
      </w:r>
      <w:r>
        <w:t>expect</w:t>
      </w:r>
      <w:r w:rsidR="005C3191">
        <w:t xml:space="preserve"> </w:t>
      </w:r>
      <w:r>
        <w:t>them</w:t>
      </w:r>
      <w:r w:rsidR="005C3191">
        <w:t xml:space="preserve"> </w:t>
      </w:r>
      <w:r>
        <w:t>to</w:t>
      </w:r>
      <w:r w:rsidR="005C3191">
        <w:t xml:space="preserve"> </w:t>
      </w:r>
      <w:r>
        <w:t>be</w:t>
      </w:r>
      <w:r w:rsidR="005C3191">
        <w:t xml:space="preserve"> </w:t>
      </w:r>
      <w:r>
        <w:t>presented</w:t>
      </w:r>
      <w:r w:rsidR="005C3191">
        <w:t xml:space="preserve"> </w:t>
      </w:r>
      <w:r>
        <w:t>separately.</w:t>
      </w:r>
    </w:p>
    <w:p w:rsidR="002A4DB0" w:rsidP="002A4DB0">
      <w:pPr>
        <w:pStyle w:val="Answer"/>
      </w:pPr>
      <w:sdt>
        <w:sdtPr>
          <w:alias w:val="Witness"/>
          <w:id w:val="1123504261"/>
          <w:placeholder>
            <w:docPart w:val="DefaultPlaceholder_1082065158"/>
          </w:placeholder>
          <w:richText/>
        </w:sdtPr>
        <w:sdtContent>
          <w:r w:rsidRPr="008B7A3E" w:rsidR="008B7A3E">
            <w:rPr>
              <w:b/>
              <w:i/>
            </w:rPr>
            <w:t>Alex</w:t>
          </w:r>
          <w:r w:rsidR="005C3191">
            <w:rPr>
              <w:b/>
              <w:i/>
            </w:rPr>
            <w:t xml:space="preserve"> </w:t>
          </w:r>
          <w:r w:rsidRPr="008B7A3E" w:rsidR="008B7A3E">
            <w:rPr>
              <w:b/>
              <w:i/>
            </w:rPr>
            <w:t>Veitch:</w:t>
          </w:r>
        </w:sdtContent>
      </w:sdt>
      <w:r w:rsidR="005C3191">
        <w:t xml:space="preserve"> </w:t>
      </w:r>
      <w:r>
        <w:t>I</w:t>
      </w:r>
      <w:r w:rsidR="005C3191">
        <w:t xml:space="preserve"> </w:t>
      </w:r>
      <w:r>
        <w:t>can</w:t>
      </w:r>
      <w:r w:rsidR="005C3191">
        <w:t xml:space="preserve"> </w:t>
      </w:r>
      <w:r>
        <w:t>just</w:t>
      </w:r>
      <w:r w:rsidR="005C3191">
        <w:t xml:space="preserve"> </w:t>
      </w:r>
      <w:r>
        <w:t>build</w:t>
      </w:r>
      <w:r w:rsidR="005C3191">
        <w:t xml:space="preserve"> </w:t>
      </w:r>
      <w:r>
        <w:t>on</w:t>
      </w:r>
      <w:r w:rsidR="005C3191">
        <w:t xml:space="preserve"> </w:t>
      </w:r>
      <w:r>
        <w:t>what</w:t>
      </w:r>
      <w:r w:rsidR="005C3191">
        <w:t xml:space="preserve"> </w:t>
      </w:r>
      <w:r>
        <w:t>Tim</w:t>
      </w:r>
      <w:r w:rsidR="005C3191">
        <w:t xml:space="preserve"> </w:t>
      </w:r>
      <w:r>
        <w:t>said</w:t>
      </w:r>
      <w:r w:rsidR="00BF24E6">
        <w:t>.</w:t>
      </w:r>
      <w:r w:rsidR="005C3191">
        <w:t xml:space="preserve"> </w:t>
      </w:r>
      <w:r w:rsidR="00BF24E6">
        <w:t xml:space="preserve">There </w:t>
      </w:r>
      <w:r>
        <w:t>are</w:t>
      </w:r>
      <w:r w:rsidR="005C3191">
        <w:t xml:space="preserve"> </w:t>
      </w:r>
      <w:r>
        <w:t>conversations</w:t>
      </w:r>
      <w:r w:rsidR="005C3191">
        <w:t xml:space="preserve"> </w:t>
      </w:r>
      <w:r>
        <w:t>going</w:t>
      </w:r>
      <w:r w:rsidR="005C3191">
        <w:t xml:space="preserve"> </w:t>
      </w:r>
      <w:r>
        <w:t>on</w:t>
      </w:r>
      <w:r w:rsidR="005C3191">
        <w:t xml:space="preserve"> </w:t>
      </w:r>
      <w:r>
        <w:t>at</w:t>
      </w:r>
      <w:r w:rsidR="005C3191">
        <w:t xml:space="preserve"> </w:t>
      </w:r>
      <w:r>
        <w:t>the</w:t>
      </w:r>
      <w:r w:rsidR="005C3191">
        <w:t xml:space="preserve"> </w:t>
      </w:r>
      <w:r>
        <w:t>detailed</w:t>
      </w:r>
      <w:r w:rsidR="005C3191">
        <w:t xml:space="preserve"> </w:t>
      </w:r>
      <w:r>
        <w:t>level</w:t>
      </w:r>
      <w:r w:rsidR="005C3191">
        <w:t xml:space="preserve"> </w:t>
      </w:r>
      <w:r>
        <w:t>now</w:t>
      </w:r>
      <w:r w:rsidR="005C3191">
        <w:t xml:space="preserve"> </w:t>
      </w:r>
      <w:r>
        <w:t>on</w:t>
      </w:r>
      <w:r w:rsidR="005C3191">
        <w:t xml:space="preserve"> </w:t>
      </w:r>
      <w:r>
        <w:t>exactly</w:t>
      </w:r>
      <w:r w:rsidR="005C3191">
        <w:t xml:space="preserve"> </w:t>
      </w:r>
      <w:r>
        <w:t>how</w:t>
      </w:r>
      <w:r w:rsidR="005C3191">
        <w:t xml:space="preserve"> </w:t>
      </w:r>
      <w:r>
        <w:t>those</w:t>
      </w:r>
      <w:r w:rsidR="005C3191">
        <w:t xml:space="preserve"> </w:t>
      </w:r>
      <w:r>
        <w:t>arrangements</w:t>
      </w:r>
      <w:r w:rsidR="005C3191">
        <w:t xml:space="preserve"> </w:t>
      </w:r>
      <w:r>
        <w:t>for</w:t>
      </w:r>
      <w:r w:rsidR="005C3191">
        <w:t xml:space="preserve"> </w:t>
      </w:r>
      <w:r>
        <w:t>GB-NI</w:t>
      </w:r>
      <w:r w:rsidR="005C3191">
        <w:t xml:space="preserve"> </w:t>
      </w:r>
      <w:r>
        <w:t>flows</w:t>
      </w:r>
      <w:r w:rsidR="005C3191">
        <w:t xml:space="preserve"> </w:t>
      </w:r>
      <w:r>
        <w:t>are</w:t>
      </w:r>
      <w:r w:rsidR="005C3191">
        <w:t xml:space="preserve"> </w:t>
      </w:r>
      <w:r>
        <w:t>going</w:t>
      </w:r>
      <w:r w:rsidR="005C3191">
        <w:t xml:space="preserve"> </w:t>
      </w:r>
      <w:r>
        <w:t>to</w:t>
      </w:r>
      <w:r w:rsidR="005C3191">
        <w:t xml:space="preserve"> </w:t>
      </w:r>
      <w:r>
        <w:t>work</w:t>
      </w:r>
      <w:r w:rsidR="008B7A3E">
        <w:t>.</w:t>
      </w:r>
      <w:r w:rsidR="005C3191">
        <w:t xml:space="preserve"> </w:t>
      </w:r>
      <w:r>
        <w:t>As</w:t>
      </w:r>
      <w:r w:rsidR="005C3191">
        <w:t xml:space="preserve"> </w:t>
      </w:r>
      <w:r>
        <w:t>Tim</w:t>
      </w:r>
      <w:r w:rsidR="005C3191">
        <w:t xml:space="preserve"> </w:t>
      </w:r>
      <w:r>
        <w:t>has</w:t>
      </w:r>
      <w:r w:rsidR="005C3191">
        <w:t xml:space="preserve"> </w:t>
      </w:r>
      <w:r>
        <w:t>very</w:t>
      </w:r>
      <w:r w:rsidR="005C3191">
        <w:t xml:space="preserve"> </w:t>
      </w:r>
      <w:r>
        <w:t>eloquently</w:t>
      </w:r>
      <w:r w:rsidR="005C3191">
        <w:t xml:space="preserve"> </w:t>
      </w:r>
      <w:r>
        <w:t>put</w:t>
      </w:r>
      <w:r w:rsidR="005C3191">
        <w:t xml:space="preserve"> </w:t>
      </w:r>
      <w:r>
        <w:t>it</w:t>
      </w:r>
      <w:r w:rsidR="005C3191">
        <w:t xml:space="preserve"> </w:t>
      </w:r>
      <w:r>
        <w:t>and</w:t>
      </w:r>
      <w:r w:rsidR="005C3191">
        <w:t xml:space="preserve"> </w:t>
      </w:r>
      <w:r>
        <w:t>explained,</w:t>
      </w:r>
      <w:r w:rsidR="005C3191">
        <w:t xml:space="preserve"> </w:t>
      </w:r>
      <w:r>
        <w:t>one</w:t>
      </w:r>
      <w:r w:rsidR="005C3191">
        <w:t xml:space="preserve"> </w:t>
      </w:r>
      <w:r>
        <w:t>may</w:t>
      </w:r>
      <w:r w:rsidR="005C3191">
        <w:t xml:space="preserve"> </w:t>
      </w:r>
      <w:r>
        <w:t>not</w:t>
      </w:r>
      <w:r w:rsidR="005C3191">
        <w:t xml:space="preserve"> </w:t>
      </w:r>
      <w:r>
        <w:t>see</w:t>
      </w:r>
      <w:r w:rsidR="005C3191">
        <w:t xml:space="preserve"> </w:t>
      </w:r>
      <w:r>
        <w:t>that</w:t>
      </w:r>
      <w:r w:rsidR="005C3191">
        <w:t xml:space="preserve"> </w:t>
      </w:r>
      <w:r>
        <w:t>in</w:t>
      </w:r>
      <w:r w:rsidR="005C3191">
        <w:t xml:space="preserve"> </w:t>
      </w:r>
      <w:r>
        <w:t>the</w:t>
      </w:r>
      <w:r w:rsidR="005C3191">
        <w:t xml:space="preserve"> </w:t>
      </w:r>
      <w:r>
        <w:t>border</w:t>
      </w:r>
      <w:r w:rsidR="005C3191">
        <w:t xml:space="preserve"> </w:t>
      </w:r>
      <w:r>
        <w:t>operating</w:t>
      </w:r>
      <w:r w:rsidR="005C3191">
        <w:t xml:space="preserve"> </w:t>
      </w:r>
      <w:r>
        <w:t>model</w:t>
      </w:r>
      <w:r w:rsidR="005C3191">
        <w:t xml:space="preserve"> </w:t>
      </w:r>
      <w:r>
        <w:t>but</w:t>
      </w:r>
      <w:r w:rsidR="005C3191">
        <w:t xml:space="preserve"> </w:t>
      </w:r>
      <w:r>
        <w:t>it</w:t>
      </w:r>
      <w:r w:rsidR="005C3191">
        <w:t xml:space="preserve"> </w:t>
      </w:r>
      <w:r>
        <w:t>is</w:t>
      </w:r>
      <w:r w:rsidR="005C3191">
        <w:t xml:space="preserve"> </w:t>
      </w:r>
      <w:r>
        <w:t>being</w:t>
      </w:r>
      <w:r w:rsidR="005C3191">
        <w:t xml:space="preserve"> </w:t>
      </w:r>
      <w:r>
        <w:t>taken</w:t>
      </w:r>
      <w:r w:rsidR="005C3191">
        <w:t xml:space="preserve"> </w:t>
      </w:r>
      <w:r>
        <w:t>up</w:t>
      </w:r>
      <w:r w:rsidR="005C3191">
        <w:t xml:space="preserve"> </w:t>
      </w:r>
      <w:r>
        <w:t>through</w:t>
      </w:r>
      <w:r w:rsidR="005C3191">
        <w:t xml:space="preserve"> </w:t>
      </w:r>
      <w:r>
        <w:t>the</w:t>
      </w:r>
      <w:r w:rsidR="005C3191">
        <w:t xml:space="preserve"> </w:t>
      </w:r>
      <w:r>
        <w:t>HM</w:t>
      </w:r>
      <w:r w:rsidR="005C3191">
        <w:t xml:space="preserve"> </w:t>
      </w:r>
      <w:r>
        <w:t>Revenue</w:t>
      </w:r>
      <w:r w:rsidR="005C3191">
        <w:t xml:space="preserve"> </w:t>
      </w:r>
      <w:r>
        <w:t>and</w:t>
      </w:r>
      <w:r w:rsidR="005C3191">
        <w:t xml:space="preserve"> </w:t>
      </w:r>
      <w:r>
        <w:t>Customs</w:t>
      </w:r>
      <w:r w:rsidR="005C3191">
        <w:t xml:space="preserve"> </w:t>
      </w:r>
      <w:r w:rsidR="00BF24E6">
        <w:t>joint customs consultative committee</w:t>
      </w:r>
      <w:r>
        <w:t>,</w:t>
      </w:r>
      <w:r w:rsidR="005C3191">
        <w:t xml:space="preserve"> </w:t>
      </w:r>
      <w:r w:rsidR="00BF24E6">
        <w:t xml:space="preserve">in </w:t>
      </w:r>
      <w:r>
        <w:t>which</w:t>
      </w:r>
      <w:r w:rsidR="005C3191">
        <w:t xml:space="preserve"> </w:t>
      </w:r>
      <w:r>
        <w:t>both</w:t>
      </w:r>
      <w:r w:rsidR="005C3191">
        <w:t xml:space="preserve"> </w:t>
      </w:r>
      <w:r w:rsidR="00BF24E6">
        <w:t xml:space="preserve">Tim </w:t>
      </w:r>
      <w:r>
        <w:t>and</w:t>
      </w:r>
      <w:r w:rsidR="005C3191">
        <w:t xml:space="preserve"> </w:t>
      </w:r>
      <w:r>
        <w:t>I</w:t>
      </w:r>
      <w:r w:rsidR="005C3191">
        <w:t xml:space="preserve"> </w:t>
      </w:r>
      <w:r>
        <w:t>have</w:t>
      </w:r>
      <w:r w:rsidR="005C3191">
        <w:t xml:space="preserve"> </w:t>
      </w:r>
      <w:r>
        <w:t>been</w:t>
      </w:r>
      <w:r w:rsidR="005C3191">
        <w:t xml:space="preserve"> </w:t>
      </w:r>
      <w:r>
        <w:t>involved</w:t>
      </w:r>
      <w:r w:rsidR="005C3191">
        <w:t xml:space="preserve"> </w:t>
      </w:r>
      <w:r>
        <w:t>in</w:t>
      </w:r>
      <w:r w:rsidR="005C3191">
        <w:t xml:space="preserve"> </w:t>
      </w:r>
      <w:r>
        <w:t>the</w:t>
      </w:r>
      <w:r w:rsidR="005C3191">
        <w:t xml:space="preserve"> </w:t>
      </w:r>
      <w:r>
        <w:t>past</w:t>
      </w:r>
      <w:r w:rsidR="00BF24E6">
        <w:t>, which has a specialist group on that,</w:t>
      </w:r>
      <w:r w:rsidR="005C3191">
        <w:t xml:space="preserve"> </w:t>
      </w:r>
      <w:r w:rsidR="00151323">
        <w:t>and</w:t>
      </w:r>
      <w:r w:rsidR="005C3191">
        <w:t xml:space="preserve"> </w:t>
      </w:r>
      <w:r w:rsidR="00151323">
        <w:t>indeed</w:t>
      </w:r>
      <w:r w:rsidR="005C3191">
        <w:t xml:space="preserve"> </w:t>
      </w:r>
      <w:r w:rsidR="00151323">
        <w:t>through</w:t>
      </w:r>
      <w:r w:rsidR="005C3191">
        <w:t xml:space="preserve"> </w:t>
      </w:r>
      <w:r w:rsidR="00151323">
        <w:t>groups</w:t>
      </w:r>
      <w:r w:rsidR="005C3191">
        <w:t xml:space="preserve"> </w:t>
      </w:r>
      <w:r w:rsidR="00151323">
        <w:t>under</w:t>
      </w:r>
      <w:r w:rsidR="005C3191">
        <w:t xml:space="preserve"> </w:t>
      </w:r>
      <w:r w:rsidR="00151323">
        <w:t>the</w:t>
      </w:r>
      <w:r w:rsidR="005C3191">
        <w:t xml:space="preserve"> </w:t>
      </w:r>
      <w:r w:rsidR="00151323">
        <w:t>BPDG</w:t>
      </w:r>
      <w:r w:rsidR="005C3191">
        <w:t xml:space="preserve"> </w:t>
      </w:r>
      <w:r w:rsidR="00151323">
        <w:t>as</w:t>
      </w:r>
      <w:r w:rsidR="005C3191">
        <w:t xml:space="preserve"> </w:t>
      </w:r>
      <w:r w:rsidR="00151323">
        <w:t>well.</w:t>
      </w:r>
    </w:p>
    <w:p w:rsidR="00580562" w:rsidP="00151323">
      <w:pPr>
        <w:pStyle w:val="Question"/>
      </w:pPr>
      <w:sdt>
        <w:sdtPr>
          <w:alias w:val="Member"/>
          <w:tag w:val="&lt;Member mnisId='413' dodsId='25735'&gt;"/>
          <w:id w:val="-2038034987"/>
          <w:placeholder>
            <w:docPart w:val="DefaultPlaceholder_1082065158"/>
          </w:placeholder>
          <w:richText/>
        </w:sdtPr>
        <w:sdtContent>
          <w:r w:rsidRPr="00151323" w:rsidR="00151323">
            <w:rPr>
              <w:b/>
            </w:rPr>
            <w:t>Chair:</w:t>
          </w:r>
        </w:sdtContent>
      </w:sdt>
      <w:r w:rsidR="005C3191">
        <w:t xml:space="preserve"> </w:t>
      </w:r>
      <w:r w:rsidR="00151323">
        <w:t>Finally,</w:t>
      </w:r>
      <w:r w:rsidR="005C3191">
        <w:t xml:space="preserve"> </w:t>
      </w:r>
      <w:r w:rsidR="00151323">
        <w:t>I</w:t>
      </w:r>
      <w:r w:rsidR="005C3191">
        <w:t xml:space="preserve"> </w:t>
      </w:r>
      <w:r w:rsidR="00151323">
        <w:t>want</w:t>
      </w:r>
      <w:r w:rsidR="005C3191">
        <w:t xml:space="preserve"> </w:t>
      </w:r>
      <w:r w:rsidR="00151323">
        <w:t>to</w:t>
      </w:r>
      <w:r w:rsidR="005C3191">
        <w:t xml:space="preserve"> </w:t>
      </w:r>
      <w:r w:rsidR="00151323">
        <w:t>link</w:t>
      </w:r>
      <w:r w:rsidR="005C3191">
        <w:t xml:space="preserve"> </w:t>
      </w:r>
      <w:r w:rsidR="00151323">
        <w:t>the</w:t>
      </w:r>
      <w:r w:rsidR="005C3191">
        <w:t xml:space="preserve"> </w:t>
      </w:r>
      <w:r w:rsidR="00151323">
        <w:t>question</w:t>
      </w:r>
      <w:r w:rsidR="005C3191">
        <w:t xml:space="preserve"> </w:t>
      </w:r>
      <w:r w:rsidR="00151323">
        <w:t>that</w:t>
      </w:r>
      <w:r w:rsidR="005C3191">
        <w:t xml:space="preserve"> </w:t>
      </w:r>
      <w:r w:rsidR="00151323">
        <w:t>Peter</w:t>
      </w:r>
      <w:r w:rsidR="005C3191">
        <w:t xml:space="preserve"> </w:t>
      </w:r>
      <w:r w:rsidR="00151323">
        <w:t>Bone</w:t>
      </w:r>
      <w:r w:rsidR="005C3191">
        <w:t xml:space="preserve"> </w:t>
      </w:r>
      <w:r w:rsidR="00151323">
        <w:t>put,</w:t>
      </w:r>
      <w:r w:rsidR="005C3191">
        <w:t xml:space="preserve"> </w:t>
      </w:r>
      <w:r w:rsidR="00151323">
        <w:t>making</w:t>
      </w:r>
      <w:r w:rsidR="005C3191">
        <w:t xml:space="preserve"> </w:t>
      </w:r>
      <w:r w:rsidR="00151323">
        <w:t>the</w:t>
      </w:r>
      <w:r w:rsidR="005C3191">
        <w:t xml:space="preserve"> </w:t>
      </w:r>
      <w:r w:rsidR="00151323">
        <w:t>point</w:t>
      </w:r>
      <w:r w:rsidR="005C3191">
        <w:t xml:space="preserve"> </w:t>
      </w:r>
      <w:r w:rsidR="00151323">
        <w:t>that</w:t>
      </w:r>
      <w:r w:rsidR="005C3191">
        <w:t xml:space="preserve"> </w:t>
      </w:r>
      <w:r w:rsidR="00151323">
        <w:t>it</w:t>
      </w:r>
      <w:r w:rsidR="005C3191">
        <w:t xml:space="preserve"> </w:t>
      </w:r>
      <w:r w:rsidR="00151323">
        <w:t>is</w:t>
      </w:r>
      <w:r w:rsidR="005C3191">
        <w:t xml:space="preserve"> </w:t>
      </w:r>
      <w:r w:rsidR="00151323">
        <w:t>four</w:t>
      </w:r>
      <w:r w:rsidR="005C3191">
        <w:t xml:space="preserve"> </w:t>
      </w:r>
      <w:r w:rsidR="00151323">
        <w:t>years</w:t>
      </w:r>
      <w:r w:rsidR="005C3191">
        <w:t xml:space="preserve"> </w:t>
      </w:r>
      <w:r w:rsidR="00151323">
        <w:t>since</w:t>
      </w:r>
      <w:r w:rsidR="005C3191">
        <w:t xml:space="preserve"> </w:t>
      </w:r>
      <w:r w:rsidR="00151323">
        <w:t>the</w:t>
      </w:r>
      <w:r w:rsidR="005C3191">
        <w:t xml:space="preserve"> </w:t>
      </w:r>
      <w:r w:rsidR="00151323">
        <w:t>referendum</w:t>
      </w:r>
      <w:r w:rsidR="005C3191">
        <w:t xml:space="preserve"> </w:t>
      </w:r>
      <w:r w:rsidR="00151323">
        <w:t>result,</w:t>
      </w:r>
      <w:r w:rsidR="005C3191">
        <w:t xml:space="preserve"> </w:t>
      </w:r>
      <w:r w:rsidR="00151323">
        <w:t>and</w:t>
      </w:r>
      <w:r w:rsidR="005C3191">
        <w:t xml:space="preserve"> </w:t>
      </w:r>
      <w:r w:rsidR="00151323">
        <w:t>my</w:t>
      </w:r>
      <w:r w:rsidR="005C3191">
        <w:t xml:space="preserve"> </w:t>
      </w:r>
      <w:r w:rsidR="00151323">
        <w:t>opening</w:t>
      </w:r>
      <w:r w:rsidR="005C3191">
        <w:t xml:space="preserve"> </w:t>
      </w:r>
      <w:r w:rsidR="00151323">
        <w:t>question</w:t>
      </w:r>
      <w:r w:rsidR="008B7A3E">
        <w:t>.</w:t>
      </w:r>
      <w:r w:rsidR="005C3191">
        <w:t xml:space="preserve"> </w:t>
      </w:r>
      <w:r w:rsidR="00151323">
        <w:t>We</w:t>
      </w:r>
      <w:r w:rsidR="005C3191">
        <w:t xml:space="preserve"> </w:t>
      </w:r>
      <w:r w:rsidR="00151323">
        <w:t>have</w:t>
      </w:r>
      <w:r w:rsidR="005C3191">
        <w:t xml:space="preserve"> </w:t>
      </w:r>
      <w:r w:rsidR="00151323">
        <w:t>heard</w:t>
      </w:r>
      <w:r w:rsidR="005C3191">
        <w:t xml:space="preserve"> </w:t>
      </w:r>
      <w:r w:rsidR="00151323">
        <w:t>this</w:t>
      </w:r>
      <w:r w:rsidR="005C3191">
        <w:t xml:space="preserve"> </w:t>
      </w:r>
      <w:r w:rsidR="00151323">
        <w:t>morning</w:t>
      </w:r>
      <w:r w:rsidR="005C3191">
        <w:t xml:space="preserve"> </w:t>
      </w:r>
      <w:r w:rsidR="00151323">
        <w:t>that,</w:t>
      </w:r>
      <w:r w:rsidR="005C3191">
        <w:t xml:space="preserve"> </w:t>
      </w:r>
      <w:r w:rsidR="00151323">
        <w:t>whether</w:t>
      </w:r>
      <w:r w:rsidR="005C3191">
        <w:t xml:space="preserve"> </w:t>
      </w:r>
      <w:r w:rsidR="00151323">
        <w:t>it</w:t>
      </w:r>
      <w:r w:rsidR="005C3191">
        <w:t xml:space="preserve"> </w:t>
      </w:r>
      <w:r w:rsidR="00151323">
        <w:t>is</w:t>
      </w:r>
      <w:r w:rsidR="005C3191">
        <w:t xml:space="preserve"> </w:t>
      </w:r>
      <w:r w:rsidR="00151323">
        <w:t>30,000,</w:t>
      </w:r>
      <w:r w:rsidR="005C3191">
        <w:t xml:space="preserve"> </w:t>
      </w:r>
      <w:r w:rsidR="00151323">
        <w:t>40,000</w:t>
      </w:r>
      <w:r w:rsidR="005C3191">
        <w:t xml:space="preserve"> </w:t>
      </w:r>
      <w:r w:rsidR="00151323">
        <w:t>or</w:t>
      </w:r>
      <w:r w:rsidR="005C3191">
        <w:t xml:space="preserve"> </w:t>
      </w:r>
      <w:r w:rsidR="00151323">
        <w:t>50,000</w:t>
      </w:r>
      <w:r w:rsidR="005C3191">
        <w:t xml:space="preserve"> </w:t>
      </w:r>
      <w:r w:rsidR="00151323">
        <w:t>customs</w:t>
      </w:r>
      <w:r w:rsidR="005C3191">
        <w:t xml:space="preserve"> </w:t>
      </w:r>
      <w:r w:rsidR="00151323">
        <w:t>agents,</w:t>
      </w:r>
      <w:r w:rsidR="005C3191">
        <w:t xml:space="preserve"> </w:t>
      </w:r>
      <w:r w:rsidR="00151323">
        <w:t>we</w:t>
      </w:r>
      <w:r w:rsidR="005C3191">
        <w:t xml:space="preserve"> </w:t>
      </w:r>
      <w:r w:rsidR="00151323">
        <w:t>do</w:t>
      </w:r>
      <w:r w:rsidR="005C3191">
        <w:t xml:space="preserve"> </w:t>
      </w:r>
      <w:r w:rsidR="00151323">
        <w:t>not</w:t>
      </w:r>
      <w:r w:rsidR="005C3191">
        <w:t xml:space="preserve"> </w:t>
      </w:r>
      <w:r w:rsidR="00151323">
        <w:t>have</w:t>
      </w:r>
      <w:r w:rsidR="005C3191">
        <w:t xml:space="preserve"> </w:t>
      </w:r>
      <w:r w:rsidR="00151323">
        <w:t>them</w:t>
      </w:r>
      <w:r w:rsidR="005C3191">
        <w:t xml:space="preserve"> </w:t>
      </w:r>
      <w:r w:rsidR="00151323">
        <w:t>currently</w:t>
      </w:r>
      <w:r w:rsidR="005C3191">
        <w:t xml:space="preserve"> </w:t>
      </w:r>
      <w:r w:rsidR="00151323">
        <w:t>and</w:t>
      </w:r>
      <w:r w:rsidR="005C3191">
        <w:t xml:space="preserve"> </w:t>
      </w:r>
      <w:r w:rsidR="00151323">
        <w:t>we</w:t>
      </w:r>
      <w:r w:rsidR="005C3191">
        <w:t xml:space="preserve"> </w:t>
      </w:r>
      <w:r w:rsidR="00151323">
        <w:t>need</w:t>
      </w:r>
      <w:r w:rsidR="005C3191">
        <w:t xml:space="preserve"> </w:t>
      </w:r>
      <w:r w:rsidR="00151323">
        <w:t>to</w:t>
      </w:r>
      <w:r w:rsidR="005C3191">
        <w:t xml:space="preserve"> </w:t>
      </w:r>
      <w:r w:rsidR="00151323">
        <w:t>get</w:t>
      </w:r>
      <w:r w:rsidR="005C3191">
        <w:t xml:space="preserve"> </w:t>
      </w:r>
      <w:r w:rsidR="00151323">
        <w:t>on</w:t>
      </w:r>
      <w:r w:rsidR="005C3191">
        <w:t xml:space="preserve"> </w:t>
      </w:r>
      <w:r w:rsidR="00151323">
        <w:t>with</w:t>
      </w:r>
      <w:r w:rsidR="005C3191">
        <w:t xml:space="preserve"> </w:t>
      </w:r>
      <w:r w:rsidR="00151323">
        <w:t>it</w:t>
      </w:r>
      <w:r w:rsidR="008B7A3E">
        <w:t>.</w:t>
      </w:r>
      <w:r w:rsidR="005C3191">
        <w:t xml:space="preserve"> </w:t>
      </w:r>
      <w:r w:rsidR="00151323">
        <w:t>We</w:t>
      </w:r>
      <w:r w:rsidR="005C3191">
        <w:t xml:space="preserve"> </w:t>
      </w:r>
      <w:r w:rsidR="00151323">
        <w:t>do</w:t>
      </w:r>
      <w:r w:rsidR="005C3191">
        <w:t xml:space="preserve"> </w:t>
      </w:r>
      <w:r w:rsidR="00151323">
        <w:t>not</w:t>
      </w:r>
      <w:r w:rsidR="005C3191">
        <w:t xml:space="preserve"> </w:t>
      </w:r>
      <w:r w:rsidR="00151323">
        <w:t>yet</w:t>
      </w:r>
      <w:r w:rsidR="005C3191">
        <w:t xml:space="preserve"> </w:t>
      </w:r>
      <w:r w:rsidR="00151323">
        <w:t>know</w:t>
      </w:r>
      <w:r w:rsidR="005C3191">
        <w:t xml:space="preserve"> </w:t>
      </w:r>
      <w:r w:rsidR="00151323">
        <w:t>what</w:t>
      </w:r>
      <w:r w:rsidR="005C3191">
        <w:t xml:space="preserve"> </w:t>
      </w:r>
      <w:r w:rsidR="00151323">
        <w:t>the</w:t>
      </w:r>
      <w:r w:rsidR="005C3191">
        <w:t xml:space="preserve"> </w:t>
      </w:r>
      <w:r w:rsidR="00151323">
        <w:t>border</w:t>
      </w:r>
      <w:r w:rsidR="005C3191">
        <w:t xml:space="preserve"> </w:t>
      </w:r>
      <w:r w:rsidR="00151323">
        <w:t>operating</w:t>
      </w:r>
      <w:r w:rsidR="005C3191">
        <w:t xml:space="preserve"> </w:t>
      </w:r>
      <w:r w:rsidR="00151323">
        <w:t>model</w:t>
      </w:r>
      <w:r w:rsidR="005C3191">
        <w:t xml:space="preserve"> </w:t>
      </w:r>
      <w:r w:rsidR="00151323">
        <w:t>is</w:t>
      </w:r>
      <w:r w:rsidR="005C3191">
        <w:t xml:space="preserve"> </w:t>
      </w:r>
      <w:r w:rsidR="00151323">
        <w:t>going</w:t>
      </w:r>
      <w:r w:rsidR="005C3191">
        <w:t xml:space="preserve"> </w:t>
      </w:r>
      <w:r w:rsidR="00151323">
        <w:t>to</w:t>
      </w:r>
      <w:r w:rsidR="005C3191">
        <w:t xml:space="preserve"> </w:t>
      </w:r>
      <w:r w:rsidR="00151323">
        <w:t>be,</w:t>
      </w:r>
      <w:r w:rsidR="005C3191">
        <w:t xml:space="preserve"> </w:t>
      </w:r>
      <w:r w:rsidR="00151323">
        <w:t>although</w:t>
      </w:r>
      <w:r w:rsidR="005C3191">
        <w:t xml:space="preserve"> </w:t>
      </w:r>
      <w:r w:rsidR="00151323">
        <w:t>we</w:t>
      </w:r>
      <w:r w:rsidR="005C3191">
        <w:t xml:space="preserve"> </w:t>
      </w:r>
      <w:r w:rsidR="00151323">
        <w:t>expect</w:t>
      </w:r>
      <w:r w:rsidR="005C3191">
        <w:t xml:space="preserve"> </w:t>
      </w:r>
      <w:r w:rsidR="00151323">
        <w:t>that</w:t>
      </w:r>
      <w:r w:rsidR="005C3191">
        <w:t xml:space="preserve"> </w:t>
      </w:r>
      <w:r w:rsidR="00151323">
        <w:t>to</w:t>
      </w:r>
      <w:r w:rsidR="005C3191">
        <w:t xml:space="preserve"> </w:t>
      </w:r>
      <w:r w:rsidR="00151323">
        <w:t>be</w:t>
      </w:r>
      <w:r w:rsidR="005C3191">
        <w:t xml:space="preserve"> </w:t>
      </w:r>
      <w:r w:rsidR="00151323">
        <w:t>published</w:t>
      </w:r>
      <w:r w:rsidR="005C3191">
        <w:t xml:space="preserve"> </w:t>
      </w:r>
      <w:r w:rsidR="00151323">
        <w:t>in</w:t>
      </w:r>
      <w:r w:rsidR="005C3191">
        <w:t xml:space="preserve"> </w:t>
      </w:r>
      <w:r w:rsidR="00151323">
        <w:t>the</w:t>
      </w:r>
      <w:r w:rsidR="005C3191">
        <w:t xml:space="preserve"> </w:t>
      </w:r>
      <w:r w:rsidR="00151323">
        <w:t>near</w:t>
      </w:r>
      <w:r w:rsidR="005C3191">
        <w:t xml:space="preserve"> </w:t>
      </w:r>
      <w:r w:rsidR="00151323">
        <w:t>future</w:t>
      </w:r>
      <w:r w:rsidR="008B7A3E">
        <w:t>.</w:t>
      </w:r>
    </w:p>
    <w:p w:rsidR="00151323" w:rsidP="00580562">
      <w:pPr>
        <w:pStyle w:val="Question"/>
        <w:numPr>
          <w:ilvl w:val="0"/>
          <w:numId w:val="0"/>
        </w:numPr>
        <w:ind w:left="794"/>
      </w:pPr>
      <w:r>
        <w:t>Tim,</w:t>
      </w:r>
      <w:r w:rsidR="005C3191">
        <w:t xml:space="preserve"> </w:t>
      </w:r>
      <w:r>
        <w:t>you</w:t>
      </w:r>
      <w:r w:rsidR="005C3191">
        <w:t xml:space="preserve"> </w:t>
      </w:r>
      <w:r>
        <w:t>referred</w:t>
      </w:r>
      <w:r w:rsidR="005C3191">
        <w:t xml:space="preserve"> </w:t>
      </w:r>
      <w:r>
        <w:t>to</w:t>
      </w:r>
      <w:r w:rsidR="005C3191">
        <w:t xml:space="preserve"> </w:t>
      </w:r>
      <w:r>
        <w:t>the</w:t>
      </w:r>
      <w:r w:rsidR="005C3191">
        <w:t xml:space="preserve"> </w:t>
      </w:r>
      <w:r>
        <w:t>fact</w:t>
      </w:r>
      <w:r w:rsidR="005C3191">
        <w:t xml:space="preserve"> </w:t>
      </w:r>
      <w:r>
        <w:t>that</w:t>
      </w:r>
      <w:r w:rsidR="005C3191">
        <w:t xml:space="preserve"> </w:t>
      </w:r>
      <w:r>
        <w:t>new</w:t>
      </w:r>
      <w:r w:rsidR="005C3191">
        <w:t xml:space="preserve"> </w:t>
      </w:r>
      <w:r>
        <w:t>facilities</w:t>
      </w:r>
      <w:r w:rsidR="005C3191">
        <w:t xml:space="preserve"> </w:t>
      </w:r>
      <w:r>
        <w:t>will</w:t>
      </w:r>
      <w:r w:rsidR="005C3191">
        <w:t xml:space="preserve"> </w:t>
      </w:r>
      <w:r>
        <w:t>have</w:t>
      </w:r>
      <w:r w:rsidR="005C3191">
        <w:t xml:space="preserve"> </w:t>
      </w:r>
      <w:r>
        <w:t>to</w:t>
      </w:r>
      <w:r w:rsidR="005C3191">
        <w:t xml:space="preserve"> </w:t>
      </w:r>
      <w:r>
        <w:t>be</w:t>
      </w:r>
      <w:r w:rsidR="005C3191">
        <w:t xml:space="preserve"> </w:t>
      </w:r>
      <w:r>
        <w:t>built</w:t>
      </w:r>
      <w:r w:rsidR="005C3191">
        <w:t xml:space="preserve"> </w:t>
      </w:r>
      <w:r>
        <w:t>to</w:t>
      </w:r>
      <w:r w:rsidR="005C3191">
        <w:t xml:space="preserve"> </w:t>
      </w:r>
      <w:r>
        <w:t>cope</w:t>
      </w:r>
      <w:r w:rsidR="005C3191">
        <w:t xml:space="preserve"> </w:t>
      </w:r>
      <w:r>
        <w:t>with</w:t>
      </w:r>
      <w:r w:rsidR="005C3191">
        <w:t xml:space="preserve"> </w:t>
      </w:r>
      <w:r>
        <w:t>the</w:t>
      </w:r>
      <w:r w:rsidR="005C3191">
        <w:t xml:space="preserve"> </w:t>
      </w:r>
      <w:r>
        <w:t>checking</w:t>
      </w:r>
      <w:r w:rsidR="005C3191">
        <w:t xml:space="preserve"> </w:t>
      </w:r>
      <w:r>
        <w:t>of</w:t>
      </w:r>
      <w:r w:rsidR="005C3191">
        <w:t xml:space="preserve"> </w:t>
      </w:r>
      <w:r>
        <w:t>any</w:t>
      </w:r>
      <w:r w:rsidR="005C3191">
        <w:t xml:space="preserve"> </w:t>
      </w:r>
      <w:r>
        <w:t>vehicles</w:t>
      </w:r>
      <w:r w:rsidR="005C3191">
        <w:t xml:space="preserve"> </w:t>
      </w:r>
      <w:r>
        <w:t>that</w:t>
      </w:r>
      <w:r w:rsidR="005C3191">
        <w:t xml:space="preserve"> </w:t>
      </w:r>
      <w:r>
        <w:t>come</w:t>
      </w:r>
      <w:r w:rsidR="005C3191">
        <w:t xml:space="preserve"> </w:t>
      </w:r>
      <w:r>
        <w:t>into</w:t>
      </w:r>
      <w:r w:rsidR="005C3191">
        <w:t xml:space="preserve"> </w:t>
      </w:r>
      <w:r>
        <w:t>Dover,</w:t>
      </w:r>
      <w:r w:rsidR="005C3191">
        <w:t xml:space="preserve"> </w:t>
      </w:r>
      <w:r>
        <w:t>because</w:t>
      </w:r>
      <w:r w:rsidR="005C3191">
        <w:t xml:space="preserve"> </w:t>
      </w:r>
      <w:r>
        <w:t>there</w:t>
      </w:r>
      <w:r w:rsidR="005C3191">
        <w:t xml:space="preserve"> </w:t>
      </w:r>
      <w:r>
        <w:t>is</w:t>
      </w:r>
      <w:r w:rsidR="005C3191">
        <w:t xml:space="preserve"> </w:t>
      </w:r>
      <w:r>
        <w:t>no</w:t>
      </w:r>
      <w:r w:rsidR="005C3191">
        <w:t xml:space="preserve"> </w:t>
      </w:r>
      <w:r>
        <w:t>space</w:t>
      </w:r>
      <w:r w:rsidR="005C3191">
        <w:t xml:space="preserve"> </w:t>
      </w:r>
      <w:r>
        <w:t>at</w:t>
      </w:r>
      <w:r w:rsidR="005C3191">
        <w:t xml:space="preserve"> </w:t>
      </w:r>
      <w:r>
        <w:t>Dover,</w:t>
      </w:r>
      <w:r w:rsidR="005C3191">
        <w:t xml:space="preserve"> </w:t>
      </w:r>
      <w:r>
        <w:t>but</w:t>
      </w:r>
      <w:r w:rsidR="005C3191">
        <w:t xml:space="preserve"> </w:t>
      </w:r>
      <w:r>
        <w:t>then</w:t>
      </w:r>
      <w:r w:rsidR="005C3191">
        <w:t xml:space="preserve"> </w:t>
      </w:r>
      <w:r>
        <w:t>you</w:t>
      </w:r>
      <w:r w:rsidR="005C3191">
        <w:t xml:space="preserve"> </w:t>
      </w:r>
      <w:r>
        <w:t>made</w:t>
      </w:r>
      <w:r w:rsidR="005C3191">
        <w:t xml:space="preserve"> </w:t>
      </w:r>
      <w:r>
        <w:t>the</w:t>
      </w:r>
      <w:r w:rsidR="005C3191">
        <w:t xml:space="preserve"> </w:t>
      </w:r>
      <w:r>
        <w:t>point</w:t>
      </w:r>
      <w:r w:rsidR="005C3191">
        <w:t xml:space="preserve"> </w:t>
      </w:r>
      <w:r>
        <w:t>that</w:t>
      </w:r>
      <w:r w:rsidR="005C3191">
        <w:t xml:space="preserve"> </w:t>
      </w:r>
      <w:r>
        <w:t>planning</w:t>
      </w:r>
      <w:r w:rsidR="005C3191">
        <w:t xml:space="preserve"> </w:t>
      </w:r>
      <w:r>
        <w:t>and</w:t>
      </w:r>
      <w:r w:rsidR="005C3191">
        <w:t xml:space="preserve"> </w:t>
      </w:r>
      <w:r>
        <w:t>then</w:t>
      </w:r>
      <w:r w:rsidR="005C3191">
        <w:t xml:space="preserve"> </w:t>
      </w:r>
      <w:r>
        <w:t>building</w:t>
      </w:r>
      <w:r w:rsidR="005C3191">
        <w:t xml:space="preserve"> </w:t>
      </w:r>
      <w:r>
        <w:t>takes</w:t>
      </w:r>
      <w:r w:rsidR="005C3191">
        <w:t xml:space="preserve"> </w:t>
      </w:r>
      <w:r>
        <w:t>several</w:t>
      </w:r>
      <w:r w:rsidR="005C3191">
        <w:t xml:space="preserve"> </w:t>
      </w:r>
      <w:r>
        <w:t>months</w:t>
      </w:r>
      <w:r w:rsidR="008B7A3E">
        <w:t>.</w:t>
      </w:r>
      <w:r w:rsidR="005C3191">
        <w:t xml:space="preserve"> </w:t>
      </w:r>
      <w:r>
        <w:t>We</w:t>
      </w:r>
      <w:r w:rsidR="005C3191">
        <w:t xml:space="preserve"> </w:t>
      </w:r>
      <w:r>
        <w:t>have</w:t>
      </w:r>
      <w:r w:rsidR="005C3191">
        <w:t xml:space="preserve"> </w:t>
      </w:r>
      <w:r>
        <w:t>also</w:t>
      </w:r>
      <w:r w:rsidR="005C3191">
        <w:t xml:space="preserve"> </w:t>
      </w:r>
      <w:r>
        <w:t>learnt</w:t>
      </w:r>
      <w:r w:rsidR="005C3191">
        <w:t xml:space="preserve"> </w:t>
      </w:r>
      <w:r>
        <w:t>that</w:t>
      </w:r>
      <w:r w:rsidR="005C3191">
        <w:t xml:space="preserve"> </w:t>
      </w:r>
      <w:r>
        <w:t>the</w:t>
      </w:r>
      <w:r w:rsidR="005C3191">
        <w:t xml:space="preserve"> </w:t>
      </w:r>
      <w:r>
        <w:t>new</w:t>
      </w:r>
      <w:r w:rsidR="005C3191">
        <w:t xml:space="preserve"> </w:t>
      </w:r>
      <w:r>
        <w:t>IT</w:t>
      </w:r>
      <w:r w:rsidR="005C3191">
        <w:t xml:space="preserve"> </w:t>
      </w:r>
      <w:r>
        <w:t>system</w:t>
      </w:r>
      <w:r w:rsidR="005C3191">
        <w:t xml:space="preserve"> </w:t>
      </w:r>
      <w:r>
        <w:t>is</w:t>
      </w:r>
      <w:r w:rsidR="005C3191">
        <w:t xml:space="preserve"> </w:t>
      </w:r>
      <w:r>
        <w:t>still</w:t>
      </w:r>
      <w:r w:rsidR="005C3191">
        <w:t xml:space="preserve"> </w:t>
      </w:r>
      <w:r>
        <w:t>in</w:t>
      </w:r>
      <w:r w:rsidR="005C3191">
        <w:t xml:space="preserve"> </w:t>
      </w:r>
      <w:r>
        <w:t>the</w:t>
      </w:r>
      <w:r w:rsidR="005C3191">
        <w:t xml:space="preserve"> </w:t>
      </w:r>
      <w:r>
        <w:t>specification</w:t>
      </w:r>
      <w:r w:rsidR="005C3191">
        <w:t xml:space="preserve"> </w:t>
      </w:r>
      <w:r>
        <w:t>phase,</w:t>
      </w:r>
      <w:r w:rsidR="005C3191">
        <w:t xml:space="preserve"> </w:t>
      </w:r>
      <w:r>
        <w:t>has</w:t>
      </w:r>
      <w:r w:rsidR="005C3191">
        <w:t xml:space="preserve"> </w:t>
      </w:r>
      <w:r>
        <w:t>not</w:t>
      </w:r>
      <w:r w:rsidR="005C3191">
        <w:t xml:space="preserve"> </w:t>
      </w:r>
      <w:r>
        <w:t>been</w:t>
      </w:r>
      <w:r w:rsidR="005C3191">
        <w:t xml:space="preserve"> </w:t>
      </w:r>
      <w:r>
        <w:t>built</w:t>
      </w:r>
      <w:r w:rsidR="005C3191">
        <w:t xml:space="preserve"> </w:t>
      </w:r>
      <w:r>
        <w:t>yet</w:t>
      </w:r>
      <w:r w:rsidR="005C3191">
        <w:t xml:space="preserve"> </w:t>
      </w:r>
      <w:r>
        <w:t>and</w:t>
      </w:r>
      <w:r w:rsidR="005C3191">
        <w:t xml:space="preserve"> </w:t>
      </w:r>
      <w:r>
        <w:t>has</w:t>
      </w:r>
      <w:r w:rsidR="005C3191">
        <w:t xml:space="preserve"> </w:t>
      </w:r>
      <w:r>
        <w:t>not</w:t>
      </w:r>
      <w:r w:rsidR="005C3191">
        <w:t xml:space="preserve"> </w:t>
      </w:r>
      <w:r>
        <w:t>been</w:t>
      </w:r>
      <w:r w:rsidR="005C3191">
        <w:t xml:space="preserve"> </w:t>
      </w:r>
      <w:r>
        <w:t>tested,</w:t>
      </w:r>
      <w:r w:rsidR="005C3191">
        <w:t xml:space="preserve"> </w:t>
      </w:r>
      <w:r>
        <w:t>as</w:t>
      </w:r>
      <w:r w:rsidR="005C3191">
        <w:t xml:space="preserve"> </w:t>
      </w:r>
      <w:r>
        <w:t>far</w:t>
      </w:r>
      <w:r w:rsidR="005C3191">
        <w:t xml:space="preserve"> </w:t>
      </w:r>
      <w:r>
        <w:t>as</w:t>
      </w:r>
      <w:r w:rsidR="005C3191">
        <w:t xml:space="preserve"> </w:t>
      </w:r>
      <w:r>
        <w:t>I</w:t>
      </w:r>
      <w:r w:rsidR="005C3191">
        <w:t xml:space="preserve"> </w:t>
      </w:r>
      <w:r>
        <w:t>understand</w:t>
      </w:r>
      <w:r w:rsidR="005C3191">
        <w:t xml:space="preserve"> </w:t>
      </w:r>
      <w:r>
        <w:t>the</w:t>
      </w:r>
      <w:r w:rsidR="005C3191">
        <w:t xml:space="preserve"> </w:t>
      </w:r>
      <w:r>
        <w:t>answers</w:t>
      </w:r>
      <w:r w:rsidR="005C3191">
        <w:t xml:space="preserve"> </w:t>
      </w:r>
      <w:r>
        <w:t>we</w:t>
      </w:r>
      <w:r w:rsidR="005C3191">
        <w:t xml:space="preserve"> </w:t>
      </w:r>
      <w:r>
        <w:t>have</w:t>
      </w:r>
      <w:r w:rsidR="005C3191">
        <w:t xml:space="preserve"> </w:t>
      </w:r>
      <w:r>
        <w:t>received</w:t>
      </w:r>
      <w:r w:rsidR="008B7A3E">
        <w:t>.</w:t>
      </w:r>
      <w:r w:rsidR="005C3191">
        <w:t xml:space="preserve"> </w:t>
      </w:r>
      <w:r>
        <w:t>Given</w:t>
      </w:r>
      <w:r w:rsidR="005C3191">
        <w:t xml:space="preserve"> </w:t>
      </w:r>
      <w:r>
        <w:t>that</w:t>
      </w:r>
      <w:r w:rsidR="005C3191">
        <w:t xml:space="preserve"> </w:t>
      </w:r>
      <w:r>
        <w:t>there</w:t>
      </w:r>
      <w:r w:rsidR="005C3191">
        <w:t xml:space="preserve"> </w:t>
      </w:r>
      <w:r>
        <w:t>are</w:t>
      </w:r>
      <w:r w:rsidR="005C3191">
        <w:t xml:space="preserve"> </w:t>
      </w:r>
      <w:r>
        <w:t>six</w:t>
      </w:r>
      <w:r w:rsidR="005C3191">
        <w:t xml:space="preserve"> </w:t>
      </w:r>
      <w:r>
        <w:t>months</w:t>
      </w:r>
      <w:r w:rsidR="005C3191">
        <w:t xml:space="preserve"> </w:t>
      </w:r>
      <w:r>
        <w:t>to</w:t>
      </w:r>
      <w:r w:rsidR="005C3191">
        <w:t xml:space="preserve"> </w:t>
      </w:r>
      <w:r>
        <w:t>go</w:t>
      </w:r>
      <w:r w:rsidR="005C3191">
        <w:t xml:space="preserve"> </w:t>
      </w:r>
      <w:r>
        <w:t>until</w:t>
      </w:r>
      <w:r w:rsidR="005C3191">
        <w:t xml:space="preserve"> </w:t>
      </w:r>
      <w:r>
        <w:t>1</w:t>
      </w:r>
      <w:r w:rsidR="005C3191">
        <w:t xml:space="preserve"> </w:t>
      </w:r>
      <w:r>
        <w:t>January</w:t>
      </w:r>
      <w:r w:rsidR="00580562">
        <w:t>,</w:t>
      </w:r>
      <w:r w:rsidR="005C3191">
        <w:t xml:space="preserve"> </w:t>
      </w:r>
      <w:r w:rsidR="00580562">
        <w:t>is</w:t>
      </w:r>
      <w:r w:rsidR="005C3191">
        <w:t xml:space="preserve"> </w:t>
      </w:r>
      <w:r w:rsidR="00580562">
        <w:t>this</w:t>
      </w:r>
      <w:r w:rsidR="005C3191">
        <w:t xml:space="preserve"> </w:t>
      </w:r>
      <w:r w:rsidR="00580562">
        <w:t>not</w:t>
      </w:r>
      <w:r w:rsidR="005C3191">
        <w:t xml:space="preserve"> </w:t>
      </w:r>
      <w:r>
        <w:t>cutting</w:t>
      </w:r>
      <w:r w:rsidR="005C3191">
        <w:t xml:space="preserve"> </w:t>
      </w:r>
      <w:r>
        <w:t>it</w:t>
      </w:r>
      <w:r w:rsidR="005C3191">
        <w:t xml:space="preserve"> </w:t>
      </w:r>
      <w:r>
        <w:t>a</w:t>
      </w:r>
      <w:r w:rsidR="005C3191">
        <w:t xml:space="preserve"> </w:t>
      </w:r>
      <w:r>
        <w:t>bit</w:t>
      </w:r>
      <w:r w:rsidR="005C3191">
        <w:t xml:space="preserve"> </w:t>
      </w:r>
      <w:r>
        <w:t>fine?</w:t>
      </w:r>
    </w:p>
    <w:p w:rsidR="00151323" w:rsidP="00151323">
      <w:pPr>
        <w:pStyle w:val="Answer"/>
      </w:pPr>
      <w:sdt>
        <w:sdtPr>
          <w:alias w:val="Witness"/>
          <w:id w:val="-605577167"/>
          <w:placeholder>
            <w:docPart w:val="DefaultPlaceholder_1082065158"/>
          </w:placeholder>
          <w:richText/>
        </w:sdtPr>
        <w:sdtContent>
          <w:r w:rsidRPr="008B7A3E" w:rsidR="008B7A3E">
            <w:rPr>
              <w:b/>
              <w:i/>
            </w:rPr>
            <w:t>Tim</w:t>
          </w:r>
          <w:r w:rsidR="005C3191">
            <w:rPr>
              <w:b/>
              <w:i/>
            </w:rPr>
            <w:t xml:space="preserve"> </w:t>
          </w:r>
          <w:r w:rsidRPr="008B7A3E" w:rsidR="008B7A3E">
            <w:rPr>
              <w:b/>
              <w:i/>
            </w:rPr>
            <w:t>Reardon:</w:t>
          </w:r>
        </w:sdtContent>
      </w:sdt>
      <w:r w:rsidR="005C3191">
        <w:t xml:space="preserve"> </w:t>
      </w:r>
      <w:r w:rsidR="00BF24E6">
        <w:t>That</w:t>
      </w:r>
      <w:r w:rsidR="005C3191">
        <w:t xml:space="preserve"> </w:t>
      </w:r>
      <w:r>
        <w:t>is</w:t>
      </w:r>
      <w:r w:rsidR="005C3191">
        <w:t xml:space="preserve"> </w:t>
      </w:r>
      <w:r>
        <w:t>more</w:t>
      </w:r>
      <w:r w:rsidR="005C3191">
        <w:t xml:space="preserve"> </w:t>
      </w:r>
      <w:r>
        <w:t>easily</w:t>
      </w:r>
      <w:r w:rsidR="005C3191">
        <w:t xml:space="preserve"> </w:t>
      </w:r>
      <w:r>
        <w:t>answered</w:t>
      </w:r>
      <w:r w:rsidR="005C3191">
        <w:t xml:space="preserve"> </w:t>
      </w:r>
      <w:r>
        <w:t>in</w:t>
      </w:r>
      <w:r w:rsidR="005C3191">
        <w:t xml:space="preserve"> </w:t>
      </w:r>
      <w:r>
        <w:t>relation</w:t>
      </w:r>
      <w:r w:rsidR="005C3191">
        <w:t xml:space="preserve"> </w:t>
      </w:r>
      <w:r>
        <w:t>to</w:t>
      </w:r>
      <w:r w:rsidR="005C3191">
        <w:t xml:space="preserve"> </w:t>
      </w:r>
      <w:r>
        <w:t>the</w:t>
      </w:r>
      <w:r w:rsidR="005C3191">
        <w:t xml:space="preserve"> </w:t>
      </w:r>
      <w:r>
        <w:t>question</w:t>
      </w:r>
      <w:r w:rsidR="005C3191">
        <w:t xml:space="preserve"> </w:t>
      </w:r>
      <w:r>
        <w:t>of</w:t>
      </w:r>
      <w:r w:rsidR="005C3191">
        <w:t xml:space="preserve"> </w:t>
      </w:r>
      <w:r>
        <w:t>physical</w:t>
      </w:r>
      <w:r w:rsidR="005C3191">
        <w:t xml:space="preserve"> </w:t>
      </w:r>
      <w:r>
        <w:t>control</w:t>
      </w:r>
      <w:r w:rsidR="005C3191">
        <w:t xml:space="preserve"> </w:t>
      </w:r>
      <w:r>
        <w:t>infrastructure</w:t>
      </w:r>
      <w:r w:rsidR="005C3191">
        <w:t xml:space="preserve"> </w:t>
      </w:r>
      <w:r>
        <w:t>than</w:t>
      </w:r>
      <w:r w:rsidR="005C3191">
        <w:t xml:space="preserve"> </w:t>
      </w:r>
      <w:r>
        <w:t>it</w:t>
      </w:r>
      <w:r w:rsidR="005C3191">
        <w:t xml:space="preserve"> </w:t>
      </w:r>
      <w:r>
        <w:t>is</w:t>
      </w:r>
      <w:r w:rsidR="005C3191">
        <w:t xml:space="preserve"> </w:t>
      </w:r>
      <w:r>
        <w:t>in</w:t>
      </w:r>
      <w:r w:rsidR="005C3191">
        <w:t xml:space="preserve"> </w:t>
      </w:r>
      <w:r>
        <w:t>relation</w:t>
      </w:r>
      <w:r w:rsidR="005C3191">
        <w:t xml:space="preserve"> </w:t>
      </w:r>
      <w:r>
        <w:t>to</w:t>
      </w:r>
      <w:r w:rsidR="005C3191">
        <w:t xml:space="preserve"> </w:t>
      </w:r>
      <w:r>
        <w:t>IT</w:t>
      </w:r>
      <w:r w:rsidR="005C3191">
        <w:t xml:space="preserve"> </w:t>
      </w:r>
      <w:r>
        <w:t>systems,</w:t>
      </w:r>
      <w:r w:rsidR="005C3191">
        <w:t xml:space="preserve"> </w:t>
      </w:r>
      <w:r>
        <w:t>although</w:t>
      </w:r>
      <w:r w:rsidR="005C3191">
        <w:t xml:space="preserve"> </w:t>
      </w:r>
      <w:r>
        <w:t>the</w:t>
      </w:r>
      <w:r w:rsidR="005C3191">
        <w:t xml:space="preserve"> </w:t>
      </w:r>
      <w:r>
        <w:t>concept</w:t>
      </w:r>
      <w:r w:rsidR="005C3191">
        <w:t xml:space="preserve"> </w:t>
      </w:r>
      <w:r>
        <w:t>is</w:t>
      </w:r>
      <w:r w:rsidR="005C3191">
        <w:t xml:space="preserve"> </w:t>
      </w:r>
      <w:r>
        <w:t>the</w:t>
      </w:r>
      <w:r w:rsidR="005C3191">
        <w:t xml:space="preserve"> </w:t>
      </w:r>
      <w:r>
        <w:t>same</w:t>
      </w:r>
      <w:r w:rsidR="008B7A3E">
        <w:t>.</w:t>
      </w:r>
      <w:r w:rsidR="005C3191">
        <w:t xml:space="preserve"> </w:t>
      </w:r>
      <w:r>
        <w:t>In</w:t>
      </w:r>
      <w:r w:rsidR="005C3191">
        <w:t xml:space="preserve"> </w:t>
      </w:r>
      <w:r>
        <w:t>broad</w:t>
      </w:r>
      <w:r w:rsidR="005C3191">
        <w:t xml:space="preserve"> </w:t>
      </w:r>
      <w:r>
        <w:t>terms,</w:t>
      </w:r>
      <w:r w:rsidR="005C3191">
        <w:t xml:space="preserve"> </w:t>
      </w:r>
      <w:r>
        <w:t>Government</w:t>
      </w:r>
      <w:r w:rsidR="005C3191">
        <w:t xml:space="preserve"> </w:t>
      </w:r>
      <w:r>
        <w:t>need</w:t>
      </w:r>
      <w:r w:rsidR="005C3191">
        <w:t xml:space="preserve"> </w:t>
      </w:r>
      <w:r>
        <w:t>to</w:t>
      </w:r>
      <w:r w:rsidR="005C3191">
        <w:t xml:space="preserve"> </w:t>
      </w:r>
      <w:r>
        <w:t>decide</w:t>
      </w:r>
      <w:r w:rsidR="005C3191">
        <w:t xml:space="preserve"> </w:t>
      </w:r>
      <w:r>
        <w:t>what</w:t>
      </w:r>
      <w:r w:rsidR="005C3191">
        <w:t xml:space="preserve"> </w:t>
      </w:r>
      <w:r>
        <w:t>kind</w:t>
      </w:r>
      <w:r w:rsidR="005C3191">
        <w:t xml:space="preserve"> </w:t>
      </w:r>
      <w:r>
        <w:t>of</w:t>
      </w:r>
      <w:r w:rsidR="005C3191">
        <w:t xml:space="preserve"> </w:t>
      </w:r>
      <w:r>
        <w:t>and</w:t>
      </w:r>
      <w:r w:rsidR="005C3191">
        <w:t xml:space="preserve"> </w:t>
      </w:r>
      <w:r>
        <w:t>how</w:t>
      </w:r>
      <w:r w:rsidR="005C3191">
        <w:t xml:space="preserve"> </w:t>
      </w:r>
      <w:r>
        <w:t>many</w:t>
      </w:r>
      <w:r w:rsidR="005C3191">
        <w:t xml:space="preserve"> </w:t>
      </w:r>
      <w:r>
        <w:t>physical</w:t>
      </w:r>
      <w:r w:rsidR="005C3191">
        <w:t xml:space="preserve"> </w:t>
      </w:r>
      <w:r>
        <w:t>interventions</w:t>
      </w:r>
      <w:r w:rsidR="005C3191">
        <w:t xml:space="preserve"> </w:t>
      </w:r>
      <w:r w:rsidR="00BF24E6">
        <w:t>they</w:t>
      </w:r>
      <w:r w:rsidR="005C3191">
        <w:t xml:space="preserve"> </w:t>
      </w:r>
      <w:r w:rsidR="00BF24E6">
        <w:t>expect</w:t>
      </w:r>
      <w:r w:rsidR="005C3191">
        <w:t xml:space="preserve"> </w:t>
      </w:r>
      <w:r>
        <w:t>to</w:t>
      </w:r>
      <w:r w:rsidR="005C3191">
        <w:t xml:space="preserve"> </w:t>
      </w:r>
      <w:r>
        <w:t>make</w:t>
      </w:r>
      <w:r w:rsidR="005C3191">
        <w:t xml:space="preserve"> </w:t>
      </w:r>
      <w:r>
        <w:t>on</w:t>
      </w:r>
      <w:r w:rsidR="005C3191">
        <w:t xml:space="preserve"> </w:t>
      </w:r>
      <w:r>
        <w:t>lorry</w:t>
      </w:r>
      <w:r w:rsidR="005C3191">
        <w:t xml:space="preserve"> </w:t>
      </w:r>
      <w:r>
        <w:t>traffic</w:t>
      </w:r>
      <w:r w:rsidR="005C3191">
        <w:t xml:space="preserve"> </w:t>
      </w:r>
      <w:r>
        <w:t>coming</w:t>
      </w:r>
      <w:r w:rsidR="005C3191">
        <w:t xml:space="preserve"> </w:t>
      </w:r>
      <w:r>
        <w:t>into</w:t>
      </w:r>
      <w:r w:rsidR="005C3191">
        <w:t xml:space="preserve"> </w:t>
      </w:r>
      <w:r>
        <w:t>or</w:t>
      </w:r>
      <w:r w:rsidR="005C3191">
        <w:t xml:space="preserve"> </w:t>
      </w:r>
      <w:r>
        <w:t>going</w:t>
      </w:r>
      <w:r w:rsidR="005C3191">
        <w:t xml:space="preserve"> </w:t>
      </w:r>
      <w:r>
        <w:t>out</w:t>
      </w:r>
      <w:r w:rsidR="005C3191">
        <w:t xml:space="preserve"> </w:t>
      </w:r>
      <w:r>
        <w:t>of</w:t>
      </w:r>
      <w:r w:rsidR="005C3191">
        <w:t xml:space="preserve"> </w:t>
      </w:r>
      <w:r>
        <w:t>the</w:t>
      </w:r>
      <w:r w:rsidR="005C3191">
        <w:t xml:space="preserve"> </w:t>
      </w:r>
      <w:r>
        <w:t>country</w:t>
      </w:r>
      <w:r w:rsidR="008B7A3E">
        <w:t>.</w:t>
      </w:r>
      <w:r w:rsidR="005C3191">
        <w:t xml:space="preserve"> </w:t>
      </w:r>
      <w:r w:rsidR="00104BFE">
        <w:t>Once</w:t>
      </w:r>
      <w:r w:rsidR="005C3191">
        <w:t xml:space="preserve"> </w:t>
      </w:r>
      <w:r w:rsidR="00BF24E6">
        <w:t>they have</w:t>
      </w:r>
      <w:r w:rsidR="005C3191">
        <w:t xml:space="preserve"> </w:t>
      </w:r>
      <w:r w:rsidR="00104BFE">
        <w:t>decided</w:t>
      </w:r>
      <w:r w:rsidR="005C3191">
        <w:t xml:space="preserve"> </w:t>
      </w:r>
      <w:r w:rsidR="00104BFE">
        <w:t>that,</w:t>
      </w:r>
      <w:r w:rsidR="005C3191">
        <w:t xml:space="preserve"> </w:t>
      </w:r>
      <w:r w:rsidR="00BF24E6">
        <w:t xml:space="preserve">they </w:t>
      </w:r>
      <w:r w:rsidR="00104BFE">
        <w:t>will</w:t>
      </w:r>
      <w:r w:rsidR="005C3191">
        <w:t xml:space="preserve"> </w:t>
      </w:r>
      <w:r w:rsidR="00104BFE">
        <w:t>be</w:t>
      </w:r>
      <w:r w:rsidR="005C3191">
        <w:t xml:space="preserve"> </w:t>
      </w:r>
      <w:r w:rsidR="00104BFE">
        <w:t>in</w:t>
      </w:r>
      <w:r w:rsidR="005C3191">
        <w:t xml:space="preserve"> </w:t>
      </w:r>
      <w:r w:rsidR="00104BFE">
        <w:t>a</w:t>
      </w:r>
      <w:r w:rsidR="005C3191">
        <w:t xml:space="preserve"> </w:t>
      </w:r>
      <w:r w:rsidR="00104BFE">
        <w:t>position</w:t>
      </w:r>
      <w:r w:rsidR="005C3191">
        <w:t xml:space="preserve"> </w:t>
      </w:r>
      <w:r w:rsidR="00104BFE">
        <w:t>to</w:t>
      </w:r>
      <w:r w:rsidR="005C3191">
        <w:t xml:space="preserve"> </w:t>
      </w:r>
      <w:r w:rsidR="00104BFE">
        <w:t>identify</w:t>
      </w:r>
      <w:r w:rsidR="005C3191">
        <w:t xml:space="preserve"> </w:t>
      </w:r>
      <w:r w:rsidR="00B80057">
        <w:t>what</w:t>
      </w:r>
      <w:r w:rsidR="005C3191">
        <w:t xml:space="preserve"> </w:t>
      </w:r>
      <w:r w:rsidR="00B80057">
        <w:t>scale</w:t>
      </w:r>
      <w:r w:rsidR="005C3191">
        <w:t xml:space="preserve"> </w:t>
      </w:r>
      <w:r w:rsidR="00B80057">
        <w:t>of</w:t>
      </w:r>
      <w:r w:rsidR="005C3191">
        <w:t xml:space="preserve"> </w:t>
      </w:r>
      <w:r w:rsidR="00B80057">
        <w:t>facilities</w:t>
      </w:r>
      <w:r w:rsidR="005C3191">
        <w:t xml:space="preserve"> </w:t>
      </w:r>
      <w:r w:rsidR="00BF24E6">
        <w:t>they need</w:t>
      </w:r>
      <w:r w:rsidR="005C3191">
        <w:t xml:space="preserve"> </w:t>
      </w:r>
      <w:r w:rsidR="00B80057">
        <w:t>to</w:t>
      </w:r>
      <w:r w:rsidR="005C3191">
        <w:t xml:space="preserve"> </w:t>
      </w:r>
      <w:r w:rsidR="00B80057">
        <w:t>carry</w:t>
      </w:r>
      <w:r w:rsidR="005C3191">
        <w:t xml:space="preserve"> </w:t>
      </w:r>
      <w:r w:rsidR="00B80057">
        <w:t>out</w:t>
      </w:r>
      <w:r w:rsidR="005C3191">
        <w:t xml:space="preserve"> </w:t>
      </w:r>
      <w:r w:rsidR="00B80057">
        <w:t>those</w:t>
      </w:r>
      <w:r w:rsidR="005C3191">
        <w:t xml:space="preserve"> </w:t>
      </w:r>
      <w:r w:rsidR="00B80057">
        <w:t>new</w:t>
      </w:r>
      <w:r w:rsidR="005C3191">
        <w:t xml:space="preserve"> </w:t>
      </w:r>
      <w:r w:rsidR="00B80057">
        <w:t>physical</w:t>
      </w:r>
      <w:r w:rsidR="005C3191">
        <w:t xml:space="preserve"> </w:t>
      </w:r>
      <w:r w:rsidR="00B80057">
        <w:t>interventions</w:t>
      </w:r>
      <w:r w:rsidR="008B7A3E">
        <w:t>.</w:t>
      </w:r>
      <w:r w:rsidR="005C3191">
        <w:t xml:space="preserve"> </w:t>
      </w:r>
      <w:r w:rsidR="00B80057">
        <w:t>How</w:t>
      </w:r>
      <w:r w:rsidR="005C3191">
        <w:t xml:space="preserve"> </w:t>
      </w:r>
      <w:r w:rsidR="00B80057">
        <w:t>long</w:t>
      </w:r>
      <w:r w:rsidR="005C3191">
        <w:t xml:space="preserve"> </w:t>
      </w:r>
      <w:r w:rsidR="00B80057">
        <w:t>they</w:t>
      </w:r>
      <w:r w:rsidR="005C3191">
        <w:t xml:space="preserve"> </w:t>
      </w:r>
      <w:r w:rsidR="00B80057">
        <w:t>then</w:t>
      </w:r>
      <w:r w:rsidR="005C3191">
        <w:t xml:space="preserve"> </w:t>
      </w:r>
      <w:r w:rsidR="00B80057">
        <w:t>take</w:t>
      </w:r>
      <w:r w:rsidR="005C3191">
        <w:t xml:space="preserve"> </w:t>
      </w:r>
      <w:r w:rsidR="00B80057">
        <w:t>to</w:t>
      </w:r>
      <w:r w:rsidR="005C3191">
        <w:t xml:space="preserve"> </w:t>
      </w:r>
      <w:r w:rsidR="00B80057">
        <w:t>build</w:t>
      </w:r>
      <w:r w:rsidR="005C3191">
        <w:t xml:space="preserve"> </w:t>
      </w:r>
      <w:r w:rsidR="00B80057">
        <w:t>will</w:t>
      </w:r>
      <w:r w:rsidR="005C3191">
        <w:t xml:space="preserve"> </w:t>
      </w:r>
      <w:r w:rsidR="00B80057">
        <w:t>depend</w:t>
      </w:r>
      <w:r w:rsidR="005C3191">
        <w:t xml:space="preserve"> </w:t>
      </w:r>
      <w:r w:rsidR="00B80057">
        <w:t>on</w:t>
      </w:r>
      <w:r w:rsidR="005C3191">
        <w:t xml:space="preserve"> </w:t>
      </w:r>
      <w:r w:rsidR="00B80057">
        <w:t>how</w:t>
      </w:r>
      <w:r w:rsidR="005C3191">
        <w:t xml:space="preserve"> </w:t>
      </w:r>
      <w:r w:rsidR="00B80057">
        <w:t>big</w:t>
      </w:r>
      <w:r w:rsidR="005C3191">
        <w:t xml:space="preserve"> </w:t>
      </w:r>
      <w:r w:rsidR="00B80057">
        <w:t>they</w:t>
      </w:r>
      <w:r w:rsidR="005C3191">
        <w:t xml:space="preserve"> </w:t>
      </w:r>
      <w:r w:rsidR="00B80057">
        <w:t>are</w:t>
      </w:r>
      <w:r w:rsidR="005C3191">
        <w:t xml:space="preserve"> </w:t>
      </w:r>
      <w:r w:rsidR="00B80057">
        <w:t>going</w:t>
      </w:r>
      <w:r w:rsidR="005C3191">
        <w:t xml:space="preserve"> </w:t>
      </w:r>
      <w:r w:rsidR="00B80057">
        <w:t>to</w:t>
      </w:r>
      <w:r w:rsidR="005C3191">
        <w:t xml:space="preserve"> </w:t>
      </w:r>
      <w:r w:rsidR="00B80057">
        <w:t>be,</w:t>
      </w:r>
      <w:r w:rsidR="005C3191">
        <w:t xml:space="preserve"> </w:t>
      </w:r>
      <w:r w:rsidR="00B80057">
        <w:t>but</w:t>
      </w:r>
      <w:r w:rsidR="005C3191">
        <w:t xml:space="preserve"> </w:t>
      </w:r>
      <w:r w:rsidR="00B80057">
        <w:t>the</w:t>
      </w:r>
      <w:r w:rsidR="005C3191">
        <w:t xml:space="preserve"> </w:t>
      </w:r>
      <w:r w:rsidR="00B80057">
        <w:t>process</w:t>
      </w:r>
      <w:r w:rsidR="005C3191">
        <w:t xml:space="preserve"> </w:t>
      </w:r>
      <w:r w:rsidR="00B80057">
        <w:t>begins</w:t>
      </w:r>
      <w:r w:rsidR="005C3191">
        <w:t xml:space="preserve"> </w:t>
      </w:r>
      <w:r w:rsidR="00B80057">
        <w:t>with</w:t>
      </w:r>
      <w:r w:rsidR="005C3191">
        <w:t xml:space="preserve"> </w:t>
      </w:r>
      <w:r w:rsidR="00B80057">
        <w:t>working</w:t>
      </w:r>
      <w:r w:rsidR="005C3191">
        <w:t xml:space="preserve"> </w:t>
      </w:r>
      <w:r w:rsidR="00B80057">
        <w:t>out</w:t>
      </w:r>
      <w:r w:rsidR="005C3191">
        <w:t xml:space="preserve"> </w:t>
      </w:r>
      <w:r w:rsidR="00B80057">
        <w:t>what</w:t>
      </w:r>
      <w:r w:rsidR="005C3191">
        <w:t xml:space="preserve"> </w:t>
      </w:r>
      <w:r w:rsidR="00B80057">
        <w:t>you</w:t>
      </w:r>
      <w:r w:rsidR="005C3191">
        <w:t xml:space="preserve"> </w:t>
      </w:r>
      <w:r w:rsidR="00B80057">
        <w:t>need,</w:t>
      </w:r>
      <w:r w:rsidR="005C3191">
        <w:t xml:space="preserve"> </w:t>
      </w:r>
      <w:r w:rsidR="00B80057">
        <w:t>which</w:t>
      </w:r>
      <w:r w:rsidR="005C3191">
        <w:t xml:space="preserve"> </w:t>
      </w:r>
      <w:r w:rsidR="00B80057">
        <w:t>is,</w:t>
      </w:r>
      <w:r w:rsidR="005C3191">
        <w:t xml:space="preserve"> </w:t>
      </w:r>
      <w:r w:rsidR="00B80057">
        <w:t>as</w:t>
      </w:r>
      <w:r w:rsidR="005C3191">
        <w:t xml:space="preserve"> </w:t>
      </w:r>
      <w:r w:rsidR="00B80057">
        <w:t>I</w:t>
      </w:r>
      <w:r w:rsidR="005C3191">
        <w:t xml:space="preserve"> </w:t>
      </w:r>
      <w:r w:rsidR="00B80057">
        <w:t>understand</w:t>
      </w:r>
      <w:r w:rsidR="005C3191">
        <w:t xml:space="preserve"> </w:t>
      </w:r>
      <w:r w:rsidR="00B80057">
        <w:t>it,</w:t>
      </w:r>
      <w:r w:rsidR="005C3191">
        <w:t xml:space="preserve"> </w:t>
      </w:r>
      <w:r w:rsidR="00B80057">
        <w:t>where</w:t>
      </w:r>
      <w:r w:rsidR="005C3191">
        <w:t xml:space="preserve"> </w:t>
      </w:r>
      <w:r w:rsidR="00B80057">
        <w:t>Government</w:t>
      </w:r>
      <w:r w:rsidR="005C3191">
        <w:t xml:space="preserve"> </w:t>
      </w:r>
      <w:r w:rsidR="00B80057">
        <w:t>are</w:t>
      </w:r>
      <w:r w:rsidR="005C3191">
        <w:t xml:space="preserve"> </w:t>
      </w:r>
      <w:r w:rsidR="00B80057">
        <w:t>at</w:t>
      </w:r>
      <w:r w:rsidR="005C3191">
        <w:t xml:space="preserve"> </w:t>
      </w:r>
      <w:r w:rsidR="00B80057">
        <w:t>the</w:t>
      </w:r>
      <w:r w:rsidR="005C3191">
        <w:t xml:space="preserve"> </w:t>
      </w:r>
      <w:r w:rsidR="00B80057">
        <w:t>moment.</w:t>
      </w:r>
    </w:p>
    <w:p w:rsidR="00B80057" w:rsidP="00B80057">
      <w:pPr>
        <w:pStyle w:val="Question"/>
      </w:pPr>
      <w:sdt>
        <w:sdtPr>
          <w:alias w:val="Member"/>
          <w:tag w:val="&lt;Member mnisId='413' dodsId='25735'&gt;"/>
          <w:id w:val="384295017"/>
          <w:placeholder>
            <w:docPart w:val="DefaultPlaceholder_1082065158"/>
          </w:placeholder>
          <w:richText/>
        </w:sdtPr>
        <w:sdtContent>
          <w:r w:rsidRPr="00B80057">
            <w:rPr>
              <w:b/>
            </w:rPr>
            <w:t>Chair:</w:t>
          </w:r>
        </w:sdtContent>
      </w:sdt>
      <w:r w:rsidR="005C3191">
        <w:t xml:space="preserve"> </w:t>
      </w:r>
      <w:r>
        <w:t>Is</w:t>
      </w:r>
      <w:r w:rsidR="005C3191">
        <w:t xml:space="preserve"> </w:t>
      </w:r>
      <w:r>
        <w:t>it</w:t>
      </w:r>
      <w:r w:rsidR="005C3191">
        <w:t xml:space="preserve"> </w:t>
      </w:r>
      <w:r>
        <w:t>not</w:t>
      </w:r>
      <w:r w:rsidR="005C3191">
        <w:t xml:space="preserve"> </w:t>
      </w:r>
      <w:r>
        <w:t>a</w:t>
      </w:r>
      <w:r w:rsidR="005C3191">
        <w:t xml:space="preserve"> </w:t>
      </w:r>
      <w:r>
        <w:t>little</w:t>
      </w:r>
      <w:r w:rsidR="005C3191">
        <w:t xml:space="preserve"> </w:t>
      </w:r>
      <w:r>
        <w:t>odd</w:t>
      </w:r>
      <w:r w:rsidR="005C3191">
        <w:t xml:space="preserve"> </w:t>
      </w:r>
      <w:r>
        <w:t>that</w:t>
      </w:r>
      <w:r w:rsidR="005C3191">
        <w:t xml:space="preserve"> </w:t>
      </w:r>
      <w:r>
        <w:t>we</w:t>
      </w:r>
      <w:r w:rsidR="005C3191">
        <w:t xml:space="preserve"> </w:t>
      </w:r>
      <w:r>
        <w:t>left</w:t>
      </w:r>
      <w:r w:rsidR="005C3191">
        <w:t xml:space="preserve"> </w:t>
      </w:r>
      <w:r>
        <w:t>the</w:t>
      </w:r>
      <w:r w:rsidR="005C3191">
        <w:t xml:space="preserve"> </w:t>
      </w:r>
      <w:r>
        <w:t>EU</w:t>
      </w:r>
      <w:r w:rsidR="005C3191">
        <w:t xml:space="preserve"> </w:t>
      </w:r>
      <w:r>
        <w:t>on</w:t>
      </w:r>
      <w:r w:rsidR="005C3191">
        <w:t xml:space="preserve"> </w:t>
      </w:r>
      <w:r>
        <w:t>31</w:t>
      </w:r>
      <w:r w:rsidR="005C3191">
        <w:t xml:space="preserve"> </w:t>
      </w:r>
      <w:r>
        <w:t>January</w:t>
      </w:r>
      <w:r w:rsidR="005C3191">
        <w:t xml:space="preserve"> </w:t>
      </w:r>
      <w:r>
        <w:t>and</w:t>
      </w:r>
      <w:r w:rsidR="005C3191">
        <w:t xml:space="preserve"> </w:t>
      </w:r>
      <w:r>
        <w:t>the</w:t>
      </w:r>
      <w:r w:rsidR="005C3191">
        <w:t xml:space="preserve"> </w:t>
      </w:r>
      <w:r>
        <w:t>answer</w:t>
      </w:r>
      <w:r w:rsidR="005C3191">
        <w:t xml:space="preserve"> </w:t>
      </w:r>
      <w:r>
        <w:t>you</w:t>
      </w:r>
      <w:r w:rsidR="005C3191">
        <w:t xml:space="preserve"> </w:t>
      </w:r>
      <w:r>
        <w:t>have</w:t>
      </w:r>
      <w:r w:rsidR="005C3191">
        <w:t xml:space="preserve"> </w:t>
      </w:r>
      <w:r>
        <w:t>just</w:t>
      </w:r>
      <w:r w:rsidR="005C3191">
        <w:t xml:space="preserve"> </w:t>
      </w:r>
      <w:r>
        <w:t>given</w:t>
      </w:r>
      <w:r w:rsidR="005C3191">
        <w:t xml:space="preserve"> </w:t>
      </w:r>
      <w:r>
        <w:t>is</w:t>
      </w:r>
      <w:r w:rsidR="005C3191">
        <w:t xml:space="preserve"> </w:t>
      </w:r>
      <w:r>
        <w:t>that</w:t>
      </w:r>
      <w:r w:rsidR="005C3191">
        <w:t xml:space="preserve"> </w:t>
      </w:r>
      <w:r>
        <w:t>the</w:t>
      </w:r>
      <w:r w:rsidR="005C3191">
        <w:t xml:space="preserve"> </w:t>
      </w:r>
      <w:r>
        <w:t>Government</w:t>
      </w:r>
      <w:r w:rsidR="005C3191">
        <w:t xml:space="preserve"> </w:t>
      </w:r>
      <w:r>
        <w:t>need</w:t>
      </w:r>
      <w:r w:rsidR="005C3191">
        <w:t xml:space="preserve"> </w:t>
      </w:r>
      <w:r>
        <w:t>to</w:t>
      </w:r>
      <w:r w:rsidR="005C3191">
        <w:t xml:space="preserve"> </w:t>
      </w:r>
      <w:r>
        <w:t>decide</w:t>
      </w:r>
      <w:r w:rsidR="005C3191">
        <w:t xml:space="preserve"> </w:t>
      </w:r>
      <w:r>
        <w:t>what</w:t>
      </w:r>
      <w:r w:rsidR="005C3191">
        <w:t xml:space="preserve"> </w:t>
      </w:r>
      <w:r>
        <w:t>checking</w:t>
      </w:r>
      <w:r w:rsidR="005C3191">
        <w:t xml:space="preserve"> </w:t>
      </w:r>
      <w:r>
        <w:t>we</w:t>
      </w:r>
      <w:r w:rsidR="005C3191">
        <w:t xml:space="preserve"> </w:t>
      </w:r>
      <w:r>
        <w:t>know</w:t>
      </w:r>
      <w:r w:rsidR="005C3191">
        <w:t xml:space="preserve"> </w:t>
      </w:r>
      <w:r>
        <w:t>is</w:t>
      </w:r>
      <w:r w:rsidR="005C3191">
        <w:t xml:space="preserve"> </w:t>
      </w:r>
      <w:r>
        <w:t>going</w:t>
      </w:r>
      <w:r w:rsidR="005C3191">
        <w:t xml:space="preserve"> </w:t>
      </w:r>
      <w:r>
        <w:t>to</w:t>
      </w:r>
      <w:r w:rsidR="005C3191">
        <w:t xml:space="preserve"> </w:t>
      </w:r>
      <w:r>
        <w:t>have</w:t>
      </w:r>
      <w:r w:rsidR="005C3191">
        <w:t xml:space="preserve"> </w:t>
      </w:r>
      <w:r>
        <w:t>to</w:t>
      </w:r>
      <w:r w:rsidR="005C3191">
        <w:t xml:space="preserve"> </w:t>
      </w:r>
      <w:r>
        <w:t>be</w:t>
      </w:r>
      <w:r w:rsidR="005C3191">
        <w:t xml:space="preserve"> </w:t>
      </w:r>
      <w:r>
        <w:t>done,</w:t>
      </w:r>
      <w:r w:rsidR="005C3191">
        <w:t xml:space="preserve"> </w:t>
      </w:r>
      <w:r>
        <w:t>where</w:t>
      </w:r>
      <w:r w:rsidR="005C3191">
        <w:t xml:space="preserve"> </w:t>
      </w:r>
      <w:r>
        <w:t>it</w:t>
      </w:r>
      <w:r w:rsidR="005C3191">
        <w:t xml:space="preserve"> </w:t>
      </w:r>
      <w:r>
        <w:t>is</w:t>
      </w:r>
      <w:r w:rsidR="005C3191">
        <w:t xml:space="preserve"> </w:t>
      </w:r>
      <w:r>
        <w:t>going</w:t>
      </w:r>
      <w:r w:rsidR="005C3191">
        <w:t xml:space="preserve"> </w:t>
      </w:r>
      <w:r>
        <w:t>to</w:t>
      </w:r>
      <w:r w:rsidR="005C3191">
        <w:t xml:space="preserve"> </w:t>
      </w:r>
      <w:r>
        <w:t>be</w:t>
      </w:r>
      <w:r w:rsidR="005C3191">
        <w:t xml:space="preserve"> </w:t>
      </w:r>
      <w:r>
        <w:t>done,</w:t>
      </w:r>
      <w:r w:rsidR="005C3191">
        <w:t xml:space="preserve"> </w:t>
      </w:r>
      <w:r>
        <w:t>how</w:t>
      </w:r>
      <w:r w:rsidR="005C3191">
        <w:t xml:space="preserve"> </w:t>
      </w:r>
      <w:r>
        <w:t>it</w:t>
      </w:r>
      <w:r w:rsidR="005C3191">
        <w:t xml:space="preserve"> </w:t>
      </w:r>
      <w:r>
        <w:t>is</w:t>
      </w:r>
      <w:r w:rsidR="005C3191">
        <w:t xml:space="preserve"> </w:t>
      </w:r>
      <w:r>
        <w:t>going</w:t>
      </w:r>
      <w:r w:rsidR="005C3191">
        <w:t xml:space="preserve"> </w:t>
      </w:r>
      <w:r>
        <w:t>to</w:t>
      </w:r>
      <w:r w:rsidR="005C3191">
        <w:t xml:space="preserve"> </w:t>
      </w:r>
      <w:r>
        <w:t>be</w:t>
      </w:r>
      <w:r w:rsidR="005C3191">
        <w:t xml:space="preserve"> </w:t>
      </w:r>
      <w:r>
        <w:t>done</w:t>
      </w:r>
      <w:r w:rsidR="005C3191">
        <w:t xml:space="preserve"> </w:t>
      </w:r>
      <w:r>
        <w:t>and</w:t>
      </w:r>
      <w:r w:rsidR="005C3191">
        <w:t xml:space="preserve"> </w:t>
      </w:r>
      <w:r>
        <w:t>how</w:t>
      </w:r>
      <w:r w:rsidR="005C3191">
        <w:t xml:space="preserve"> </w:t>
      </w:r>
      <w:r>
        <w:t>the</w:t>
      </w:r>
      <w:r w:rsidR="005C3191">
        <w:t xml:space="preserve"> </w:t>
      </w:r>
      <w:r>
        <w:t>facilities</w:t>
      </w:r>
      <w:r w:rsidR="005C3191">
        <w:t xml:space="preserve"> </w:t>
      </w:r>
      <w:r>
        <w:t>to</w:t>
      </w:r>
      <w:r w:rsidR="005C3191">
        <w:t xml:space="preserve"> </w:t>
      </w:r>
      <w:r>
        <w:t>make</w:t>
      </w:r>
      <w:r w:rsidR="005C3191">
        <w:t xml:space="preserve"> </w:t>
      </w:r>
      <w:r>
        <w:t>it</w:t>
      </w:r>
      <w:r w:rsidR="005C3191">
        <w:t xml:space="preserve"> </w:t>
      </w:r>
      <w:r>
        <w:t>possible</w:t>
      </w:r>
      <w:r w:rsidR="005C3191">
        <w:t xml:space="preserve"> </w:t>
      </w:r>
      <w:r w:rsidR="00BF24E6">
        <w:t>are going to be</w:t>
      </w:r>
      <w:r w:rsidR="005C3191">
        <w:t xml:space="preserve"> </w:t>
      </w:r>
      <w:r>
        <w:t>built,</w:t>
      </w:r>
      <w:r w:rsidR="005C3191">
        <w:t xml:space="preserve"> </w:t>
      </w:r>
      <w:r>
        <w:t>and</w:t>
      </w:r>
      <w:r w:rsidR="005C3191">
        <w:t xml:space="preserve"> </w:t>
      </w:r>
      <w:r>
        <w:t>we</w:t>
      </w:r>
      <w:r w:rsidR="005C3191">
        <w:t xml:space="preserve"> </w:t>
      </w:r>
      <w:r>
        <w:t>have</w:t>
      </w:r>
      <w:r w:rsidR="005C3191">
        <w:t xml:space="preserve"> </w:t>
      </w:r>
      <w:r>
        <w:t>six</w:t>
      </w:r>
      <w:r w:rsidR="005C3191">
        <w:t xml:space="preserve"> </w:t>
      </w:r>
      <w:r>
        <w:t>months,</w:t>
      </w:r>
      <w:r w:rsidR="005C3191">
        <w:t xml:space="preserve"> </w:t>
      </w:r>
      <w:r>
        <w:t>with</w:t>
      </w:r>
      <w:r w:rsidR="005C3191">
        <w:t xml:space="preserve"> </w:t>
      </w:r>
      <w:r>
        <w:t>a</w:t>
      </w:r>
      <w:r w:rsidR="005C3191">
        <w:t xml:space="preserve"> </w:t>
      </w:r>
      <w:r>
        <w:t>little</w:t>
      </w:r>
      <w:r w:rsidR="005C3191">
        <w:t xml:space="preserve"> </w:t>
      </w:r>
      <w:r>
        <w:t>longer</w:t>
      </w:r>
      <w:r w:rsidR="005C3191">
        <w:t xml:space="preserve"> </w:t>
      </w:r>
      <w:r>
        <w:t>for</w:t>
      </w:r>
      <w:r w:rsidR="005C3191">
        <w:t xml:space="preserve"> </w:t>
      </w:r>
      <w:r>
        <w:t>stuff</w:t>
      </w:r>
      <w:r w:rsidR="005C3191">
        <w:t xml:space="preserve"> </w:t>
      </w:r>
      <w:r>
        <w:t>coming</w:t>
      </w:r>
      <w:r w:rsidR="005C3191">
        <w:t xml:space="preserve"> </w:t>
      </w:r>
      <w:r>
        <w:t>in</w:t>
      </w:r>
      <w:r w:rsidR="005C3191">
        <w:t xml:space="preserve"> </w:t>
      </w:r>
      <w:r>
        <w:t>as</w:t>
      </w:r>
      <w:r w:rsidR="005C3191">
        <w:t xml:space="preserve"> </w:t>
      </w:r>
      <w:r>
        <w:t>a</w:t>
      </w:r>
      <w:r w:rsidR="005C3191">
        <w:t xml:space="preserve"> </w:t>
      </w:r>
      <w:r>
        <w:t>result</w:t>
      </w:r>
      <w:r w:rsidR="005C3191">
        <w:t xml:space="preserve"> </w:t>
      </w:r>
      <w:r>
        <w:t>of</w:t>
      </w:r>
      <w:r w:rsidR="005C3191">
        <w:t xml:space="preserve"> </w:t>
      </w:r>
      <w:r>
        <w:t>the</w:t>
      </w:r>
      <w:r w:rsidR="005C3191">
        <w:t xml:space="preserve"> </w:t>
      </w:r>
      <w:r>
        <w:t>announcement</w:t>
      </w:r>
      <w:r w:rsidR="005C3191">
        <w:t xml:space="preserve"> </w:t>
      </w:r>
      <w:r>
        <w:t>on</w:t>
      </w:r>
      <w:r w:rsidR="005C3191">
        <w:t xml:space="preserve"> </w:t>
      </w:r>
      <w:r>
        <w:t>12</w:t>
      </w:r>
      <w:r w:rsidR="005C3191">
        <w:t xml:space="preserve"> </w:t>
      </w:r>
      <w:r>
        <w:t>June</w:t>
      </w:r>
      <w:r w:rsidR="008B7A3E">
        <w:t>?</w:t>
      </w:r>
      <w:r w:rsidR="005C3191">
        <w:t xml:space="preserve"> </w:t>
      </w:r>
      <w:r w:rsidR="0031507F">
        <w:t>It</w:t>
      </w:r>
      <w:r w:rsidR="005C3191">
        <w:t xml:space="preserve"> </w:t>
      </w:r>
      <w:r w:rsidR="0031507F">
        <w:t>does</w:t>
      </w:r>
      <w:r w:rsidR="005C3191">
        <w:t xml:space="preserve"> </w:t>
      </w:r>
      <w:r w:rsidR="0031507F">
        <w:t>not</w:t>
      </w:r>
      <w:r w:rsidR="005C3191">
        <w:t xml:space="preserve"> </w:t>
      </w:r>
      <w:r w:rsidR="0031507F">
        <w:t>quite</w:t>
      </w:r>
      <w:r w:rsidR="005C3191">
        <w:t xml:space="preserve"> </w:t>
      </w:r>
      <w:r w:rsidR="0031507F">
        <w:t>sound</w:t>
      </w:r>
      <w:r w:rsidR="005C3191">
        <w:t xml:space="preserve"> </w:t>
      </w:r>
      <w:r w:rsidR="0031507F">
        <w:t>as</w:t>
      </w:r>
      <w:r w:rsidR="005C3191">
        <w:t xml:space="preserve"> </w:t>
      </w:r>
      <w:r w:rsidR="0031507F">
        <w:t>if</w:t>
      </w:r>
      <w:r w:rsidR="005C3191">
        <w:t xml:space="preserve"> </w:t>
      </w:r>
      <w:r w:rsidR="0031507F">
        <w:t>everyone</w:t>
      </w:r>
      <w:r w:rsidR="005C3191">
        <w:t xml:space="preserve"> </w:t>
      </w:r>
      <w:r w:rsidR="0031507F">
        <w:t>has</w:t>
      </w:r>
      <w:r w:rsidR="005C3191">
        <w:t xml:space="preserve"> </w:t>
      </w:r>
      <w:r w:rsidR="0031507F">
        <w:t>been</w:t>
      </w:r>
      <w:r w:rsidR="005C3191">
        <w:t xml:space="preserve"> </w:t>
      </w:r>
      <w:r w:rsidR="0031507F">
        <w:t>applying</w:t>
      </w:r>
      <w:r w:rsidR="005C3191">
        <w:t xml:space="preserve"> </w:t>
      </w:r>
      <w:r w:rsidR="0031507F">
        <w:t>their</w:t>
      </w:r>
      <w:r w:rsidR="005C3191">
        <w:t xml:space="preserve"> </w:t>
      </w:r>
      <w:r w:rsidR="0031507F">
        <w:t>minds</w:t>
      </w:r>
      <w:r w:rsidR="005C3191">
        <w:t xml:space="preserve"> </w:t>
      </w:r>
      <w:r w:rsidR="0031507F">
        <w:t>in</w:t>
      </w:r>
      <w:r w:rsidR="005C3191">
        <w:t xml:space="preserve"> </w:t>
      </w:r>
      <w:r w:rsidR="0031507F">
        <w:t>time</w:t>
      </w:r>
      <w:r w:rsidR="005C3191">
        <w:t xml:space="preserve"> </w:t>
      </w:r>
      <w:r w:rsidR="0031507F">
        <w:t>to</w:t>
      </w:r>
      <w:r w:rsidR="005C3191">
        <w:t xml:space="preserve"> </w:t>
      </w:r>
      <w:r w:rsidR="0031507F">
        <w:t>make</w:t>
      </w:r>
      <w:r w:rsidR="005C3191">
        <w:t xml:space="preserve"> </w:t>
      </w:r>
      <w:r w:rsidR="0031507F">
        <w:t>sure</w:t>
      </w:r>
      <w:r w:rsidR="005C3191">
        <w:t xml:space="preserve"> </w:t>
      </w:r>
      <w:r w:rsidR="0031507F">
        <w:t>that</w:t>
      </w:r>
      <w:r w:rsidR="005C3191">
        <w:t xml:space="preserve"> </w:t>
      </w:r>
      <w:r w:rsidR="0031507F">
        <w:t>this</w:t>
      </w:r>
      <w:r w:rsidR="005C3191">
        <w:t xml:space="preserve"> </w:t>
      </w:r>
      <w:r w:rsidR="0031507F">
        <w:t>is</w:t>
      </w:r>
      <w:r w:rsidR="005C3191">
        <w:t xml:space="preserve"> </w:t>
      </w:r>
      <w:r w:rsidR="0031507F">
        <w:t>ready,</w:t>
      </w:r>
      <w:r w:rsidR="005C3191">
        <w:t xml:space="preserve"> </w:t>
      </w:r>
      <w:r w:rsidR="0031507F">
        <w:t>but</w:t>
      </w:r>
      <w:r w:rsidR="005C3191">
        <w:t xml:space="preserve"> </w:t>
      </w:r>
      <w:r w:rsidR="0031507F">
        <w:t>maybe</w:t>
      </w:r>
      <w:r w:rsidR="005C3191">
        <w:t xml:space="preserve"> </w:t>
      </w:r>
      <w:r w:rsidR="0031507F">
        <w:t>I</w:t>
      </w:r>
      <w:r w:rsidR="005C3191">
        <w:t xml:space="preserve"> </w:t>
      </w:r>
      <w:r w:rsidR="0031507F">
        <w:t>am</w:t>
      </w:r>
      <w:r w:rsidR="005C3191">
        <w:t xml:space="preserve"> </w:t>
      </w:r>
      <w:r w:rsidR="0031507F">
        <w:t>not</w:t>
      </w:r>
      <w:r w:rsidR="005C3191">
        <w:t xml:space="preserve"> </w:t>
      </w:r>
      <w:r w:rsidR="0031507F">
        <w:t>being</w:t>
      </w:r>
      <w:r w:rsidR="005C3191">
        <w:t xml:space="preserve"> </w:t>
      </w:r>
      <w:r w:rsidR="0031507F">
        <w:t>optimistic</w:t>
      </w:r>
      <w:r w:rsidR="005C3191">
        <w:t xml:space="preserve"> </w:t>
      </w:r>
      <w:r w:rsidR="0031507F">
        <w:t>enough</w:t>
      </w:r>
      <w:r w:rsidR="008B7A3E">
        <w:t>.</w:t>
      </w:r>
      <w:r w:rsidR="005C3191">
        <w:t xml:space="preserve"> </w:t>
      </w:r>
    </w:p>
    <w:p w:rsidR="0031507F" w:rsidP="0031507F">
      <w:pPr>
        <w:pStyle w:val="Answer"/>
      </w:pPr>
      <w:sdt>
        <w:sdtPr>
          <w:alias w:val="Witness"/>
          <w:id w:val="1483819922"/>
          <w:placeholder>
            <w:docPart w:val="DefaultPlaceholder_1082065158"/>
          </w:placeholder>
          <w:richText/>
        </w:sdtPr>
        <w:sdtContent>
          <w:r w:rsidRPr="008B7A3E" w:rsidR="008B7A3E">
            <w:rPr>
              <w:b/>
              <w:i/>
            </w:rPr>
            <w:t>Alex</w:t>
          </w:r>
          <w:r w:rsidR="005C3191">
            <w:rPr>
              <w:b/>
              <w:i/>
            </w:rPr>
            <w:t xml:space="preserve"> </w:t>
          </w:r>
          <w:r w:rsidRPr="008B7A3E" w:rsidR="008B7A3E">
            <w:rPr>
              <w:b/>
              <w:i/>
            </w:rPr>
            <w:t>Veitch:</w:t>
          </w:r>
        </w:sdtContent>
      </w:sdt>
      <w:r w:rsidR="005C3191">
        <w:t xml:space="preserve"> </w:t>
      </w:r>
      <w:r>
        <w:t>All</w:t>
      </w:r>
      <w:r w:rsidR="005C3191">
        <w:t xml:space="preserve"> </w:t>
      </w:r>
      <w:r>
        <w:t>I</w:t>
      </w:r>
      <w:r w:rsidR="005C3191">
        <w:t xml:space="preserve"> </w:t>
      </w:r>
      <w:r>
        <w:t>can</w:t>
      </w:r>
      <w:r w:rsidR="005C3191">
        <w:t xml:space="preserve"> </w:t>
      </w:r>
      <w:r>
        <w:t>say</w:t>
      </w:r>
      <w:r w:rsidR="005C3191">
        <w:t xml:space="preserve"> </w:t>
      </w:r>
      <w:r>
        <w:t>is</w:t>
      </w:r>
      <w:r w:rsidR="005C3191">
        <w:t xml:space="preserve"> </w:t>
      </w:r>
      <w:r>
        <w:t>that,</w:t>
      </w:r>
      <w:r w:rsidR="005C3191">
        <w:t xml:space="preserve"> </w:t>
      </w:r>
      <w:r>
        <w:t>between</w:t>
      </w:r>
      <w:r w:rsidR="005C3191">
        <w:t xml:space="preserve"> </w:t>
      </w:r>
      <w:r>
        <w:t>today</w:t>
      </w:r>
      <w:r w:rsidR="005C3191">
        <w:t xml:space="preserve"> </w:t>
      </w:r>
      <w:r>
        <w:t>and</w:t>
      </w:r>
      <w:r w:rsidR="005C3191">
        <w:t xml:space="preserve"> </w:t>
      </w:r>
      <w:r>
        <w:t>the</w:t>
      </w:r>
      <w:r w:rsidR="005C3191">
        <w:t xml:space="preserve"> </w:t>
      </w:r>
      <w:r>
        <w:t>end</w:t>
      </w:r>
      <w:r w:rsidR="005C3191">
        <w:t xml:space="preserve"> </w:t>
      </w:r>
      <w:r>
        <w:t>of</w:t>
      </w:r>
      <w:r w:rsidR="005C3191">
        <w:t xml:space="preserve"> </w:t>
      </w:r>
      <w:r>
        <w:t>the</w:t>
      </w:r>
      <w:r w:rsidR="005C3191">
        <w:t xml:space="preserve"> </w:t>
      </w:r>
      <w:r>
        <w:t>year,</w:t>
      </w:r>
      <w:r w:rsidR="005C3191">
        <w:t xml:space="preserve"> </w:t>
      </w:r>
      <w:r>
        <w:t>we</w:t>
      </w:r>
      <w:r w:rsidR="005C3191">
        <w:t xml:space="preserve"> </w:t>
      </w:r>
      <w:r>
        <w:t>have</w:t>
      </w:r>
      <w:r w:rsidR="005C3191">
        <w:t xml:space="preserve"> </w:t>
      </w:r>
      <w:r>
        <w:t>to</w:t>
      </w:r>
      <w:r w:rsidR="005C3191">
        <w:t xml:space="preserve"> </w:t>
      </w:r>
      <w:r>
        <w:t>get</w:t>
      </w:r>
      <w:r w:rsidR="005C3191">
        <w:t xml:space="preserve"> </w:t>
      </w:r>
      <w:r>
        <w:t>this</w:t>
      </w:r>
      <w:r w:rsidR="005C3191">
        <w:t xml:space="preserve"> </w:t>
      </w:r>
      <w:r>
        <w:t>working</w:t>
      </w:r>
      <w:r w:rsidR="008B7A3E">
        <w:t>.</w:t>
      </w:r>
      <w:r w:rsidR="005C3191">
        <w:t xml:space="preserve"> </w:t>
      </w:r>
      <w:r>
        <w:t>The</w:t>
      </w:r>
      <w:r w:rsidR="005C3191">
        <w:t xml:space="preserve"> </w:t>
      </w:r>
      <w:r>
        <w:t>success</w:t>
      </w:r>
      <w:r w:rsidR="005C3191">
        <w:t xml:space="preserve"> </w:t>
      </w:r>
      <w:r>
        <w:t>or</w:t>
      </w:r>
      <w:r w:rsidR="005C3191">
        <w:t xml:space="preserve"> </w:t>
      </w:r>
      <w:r>
        <w:t>otherwise</w:t>
      </w:r>
      <w:r w:rsidR="005C3191">
        <w:t xml:space="preserve"> </w:t>
      </w:r>
      <w:r>
        <w:t>of</w:t>
      </w:r>
      <w:r w:rsidR="005C3191">
        <w:t xml:space="preserve"> </w:t>
      </w:r>
      <w:r>
        <w:t>the</w:t>
      </w:r>
      <w:r w:rsidR="005C3191">
        <w:t xml:space="preserve"> </w:t>
      </w:r>
      <w:r>
        <w:t>GVMS—the</w:t>
      </w:r>
      <w:r w:rsidR="005C3191">
        <w:t xml:space="preserve"> </w:t>
      </w:r>
      <w:r>
        <w:t>system</w:t>
      </w:r>
      <w:r w:rsidR="005C3191">
        <w:t xml:space="preserve"> </w:t>
      </w:r>
      <w:r>
        <w:t>that</w:t>
      </w:r>
      <w:r w:rsidR="005C3191">
        <w:t xml:space="preserve"> </w:t>
      </w:r>
      <w:r>
        <w:t>will</w:t>
      </w:r>
      <w:r w:rsidR="005C3191">
        <w:t xml:space="preserve"> </w:t>
      </w:r>
      <w:r>
        <w:t>enable</w:t>
      </w:r>
      <w:r w:rsidR="005C3191">
        <w:t xml:space="preserve"> </w:t>
      </w:r>
      <w:r>
        <w:t>the</w:t>
      </w:r>
      <w:r w:rsidR="005C3191">
        <w:t xml:space="preserve"> </w:t>
      </w:r>
      <w:r>
        <w:t>haulier</w:t>
      </w:r>
      <w:r w:rsidR="005C3191">
        <w:t xml:space="preserve"> </w:t>
      </w:r>
      <w:r>
        <w:t>to</w:t>
      </w:r>
      <w:r w:rsidR="005C3191">
        <w:t xml:space="preserve"> </w:t>
      </w:r>
      <w:r>
        <w:t>get</w:t>
      </w:r>
      <w:r w:rsidR="005C3191">
        <w:t xml:space="preserve"> </w:t>
      </w:r>
      <w:r>
        <w:t>the</w:t>
      </w:r>
      <w:r w:rsidR="005C3191">
        <w:t xml:space="preserve"> </w:t>
      </w:r>
      <w:r>
        <w:t>green</w:t>
      </w:r>
      <w:r w:rsidR="005C3191">
        <w:t xml:space="preserve"> </w:t>
      </w:r>
      <w:r>
        <w:t>light</w:t>
      </w:r>
      <w:r w:rsidR="005C3191">
        <w:t xml:space="preserve"> </w:t>
      </w:r>
      <w:r>
        <w:t>to</w:t>
      </w:r>
      <w:r w:rsidR="005C3191">
        <w:t xml:space="preserve"> </w:t>
      </w:r>
      <w:r>
        <w:t>travel</w:t>
      </w:r>
      <w:r w:rsidR="005C3191">
        <w:t xml:space="preserve"> </w:t>
      </w:r>
      <w:r>
        <w:t>to</w:t>
      </w:r>
      <w:r w:rsidR="005C3191">
        <w:t xml:space="preserve"> </w:t>
      </w:r>
      <w:r>
        <w:t>the</w:t>
      </w:r>
      <w:r w:rsidR="005C3191">
        <w:t xml:space="preserve"> </w:t>
      </w:r>
      <w:r>
        <w:t>port—is</w:t>
      </w:r>
      <w:r w:rsidR="005C3191">
        <w:t xml:space="preserve"> </w:t>
      </w:r>
      <w:r>
        <w:t>critical</w:t>
      </w:r>
      <w:r w:rsidR="008B7A3E">
        <w:t>.</w:t>
      </w:r>
      <w:r w:rsidR="005C3191">
        <w:t xml:space="preserve"> </w:t>
      </w:r>
      <w:r>
        <w:t>The</w:t>
      </w:r>
      <w:r w:rsidR="005C3191">
        <w:t xml:space="preserve"> </w:t>
      </w:r>
      <w:r>
        <w:t>success</w:t>
      </w:r>
      <w:r w:rsidR="005C3191">
        <w:t xml:space="preserve"> </w:t>
      </w:r>
      <w:r>
        <w:t>of</w:t>
      </w:r>
      <w:r w:rsidR="005C3191">
        <w:t xml:space="preserve"> </w:t>
      </w:r>
      <w:r>
        <w:t>that</w:t>
      </w:r>
      <w:r w:rsidR="005C3191">
        <w:t xml:space="preserve"> </w:t>
      </w:r>
      <w:r>
        <w:t>will</w:t>
      </w:r>
      <w:r w:rsidR="005C3191">
        <w:t xml:space="preserve"> </w:t>
      </w:r>
      <w:r>
        <w:t>be</w:t>
      </w:r>
      <w:r w:rsidR="005C3191">
        <w:t xml:space="preserve"> </w:t>
      </w:r>
      <w:r>
        <w:t>measured</w:t>
      </w:r>
      <w:r w:rsidR="005C3191">
        <w:t xml:space="preserve"> </w:t>
      </w:r>
      <w:r>
        <w:t>by</w:t>
      </w:r>
      <w:r w:rsidR="005C3191">
        <w:t xml:space="preserve"> </w:t>
      </w:r>
      <w:r>
        <w:t>the</w:t>
      </w:r>
      <w:r w:rsidR="005C3191">
        <w:t xml:space="preserve"> </w:t>
      </w:r>
      <w:r>
        <w:t>extent</w:t>
      </w:r>
      <w:r w:rsidR="005C3191">
        <w:t xml:space="preserve"> </w:t>
      </w:r>
      <w:r>
        <w:t>to</w:t>
      </w:r>
      <w:r w:rsidR="005C3191">
        <w:t xml:space="preserve"> </w:t>
      </w:r>
      <w:r>
        <w:t>which</w:t>
      </w:r>
      <w:r w:rsidR="005C3191">
        <w:t xml:space="preserve"> </w:t>
      </w:r>
      <w:r>
        <w:t>you</w:t>
      </w:r>
      <w:r w:rsidR="005C3191">
        <w:t xml:space="preserve"> </w:t>
      </w:r>
      <w:r>
        <w:t>need</w:t>
      </w:r>
      <w:r w:rsidR="005C3191">
        <w:t xml:space="preserve"> </w:t>
      </w:r>
      <w:r>
        <w:t>some</w:t>
      </w:r>
      <w:r w:rsidR="005C3191">
        <w:t xml:space="preserve"> </w:t>
      </w:r>
      <w:r>
        <w:t>of</w:t>
      </w:r>
      <w:r w:rsidR="005C3191">
        <w:t xml:space="preserve"> </w:t>
      </w:r>
      <w:r>
        <w:t>these</w:t>
      </w:r>
      <w:r w:rsidR="005C3191">
        <w:t xml:space="preserve"> </w:t>
      </w:r>
      <w:r>
        <w:t>additional</w:t>
      </w:r>
      <w:r w:rsidR="005C3191">
        <w:t xml:space="preserve"> </w:t>
      </w:r>
      <w:r w:rsidR="00BF24E6">
        <w:t xml:space="preserve">traffic </w:t>
      </w:r>
      <w:r>
        <w:t>control</w:t>
      </w:r>
      <w:r w:rsidR="005C3191">
        <w:t xml:space="preserve"> </w:t>
      </w:r>
      <w:r>
        <w:t>centre</w:t>
      </w:r>
      <w:r w:rsidR="00BF24E6">
        <w:t>s</w:t>
      </w:r>
      <w:r w:rsidR="005C3191">
        <w:t xml:space="preserve"> </w:t>
      </w:r>
      <w:r>
        <w:t>or</w:t>
      </w:r>
      <w:r w:rsidR="005C3191">
        <w:t xml:space="preserve"> </w:t>
      </w:r>
      <w:r>
        <w:t>inspection</w:t>
      </w:r>
      <w:r w:rsidR="005C3191">
        <w:t xml:space="preserve"> </w:t>
      </w:r>
      <w:r>
        <w:t>areas</w:t>
      </w:r>
      <w:r w:rsidR="005C3191">
        <w:t xml:space="preserve"> </w:t>
      </w:r>
      <w:r>
        <w:t>for</w:t>
      </w:r>
      <w:r w:rsidR="005C3191">
        <w:t xml:space="preserve"> </w:t>
      </w:r>
      <w:r>
        <w:t>the</w:t>
      </w:r>
      <w:r w:rsidR="005C3191">
        <w:t xml:space="preserve"> </w:t>
      </w:r>
      <w:r>
        <w:t>vehicles,</w:t>
      </w:r>
      <w:r w:rsidR="005C3191">
        <w:t xml:space="preserve"> </w:t>
      </w:r>
      <w:r>
        <w:t>and</w:t>
      </w:r>
      <w:r w:rsidR="005C3191">
        <w:t xml:space="preserve"> </w:t>
      </w:r>
      <w:r>
        <w:t>that</w:t>
      </w:r>
      <w:r w:rsidR="005C3191">
        <w:t xml:space="preserve"> </w:t>
      </w:r>
      <w:r>
        <w:t>is</w:t>
      </w:r>
      <w:r w:rsidR="005C3191">
        <w:t xml:space="preserve"> </w:t>
      </w:r>
      <w:r>
        <w:t>applicable</w:t>
      </w:r>
      <w:r w:rsidR="005C3191">
        <w:t xml:space="preserve"> </w:t>
      </w:r>
      <w:r>
        <w:t>to</w:t>
      </w:r>
      <w:r w:rsidR="005C3191">
        <w:t xml:space="preserve"> </w:t>
      </w:r>
      <w:r>
        <w:t>both</w:t>
      </w:r>
      <w:r w:rsidR="005C3191">
        <w:t xml:space="preserve"> </w:t>
      </w:r>
      <w:r>
        <w:t>sides</w:t>
      </w:r>
      <w:r w:rsidR="005C3191">
        <w:t xml:space="preserve"> </w:t>
      </w:r>
      <w:r>
        <w:t>of</w:t>
      </w:r>
      <w:r w:rsidR="005C3191">
        <w:t xml:space="preserve"> </w:t>
      </w:r>
      <w:r>
        <w:t>the</w:t>
      </w:r>
      <w:r w:rsidR="005C3191">
        <w:t xml:space="preserve"> </w:t>
      </w:r>
      <w:r>
        <w:t>border.</w:t>
      </w:r>
    </w:p>
    <w:p w:rsidR="0031507F" w:rsidP="0031507F">
      <w:pPr>
        <w:pStyle w:val="Question"/>
      </w:pPr>
      <w:sdt>
        <w:sdtPr>
          <w:alias w:val="Member"/>
          <w:tag w:val="&lt;Member mnisId='413' dodsId='25735'&gt;"/>
          <w:id w:val="-633416755"/>
          <w:placeholder>
            <w:docPart w:val="DefaultPlaceholder_1082065158"/>
          </w:placeholder>
          <w:richText/>
        </w:sdtPr>
        <w:sdtContent>
          <w:r w:rsidRPr="0031507F">
            <w:rPr>
              <w:b/>
            </w:rPr>
            <w:t>Chair:</w:t>
          </w:r>
        </w:sdtContent>
      </w:sdt>
      <w:r w:rsidR="005C3191">
        <w:t xml:space="preserve"> </w:t>
      </w:r>
      <w:r>
        <w:t>Could</w:t>
      </w:r>
      <w:r w:rsidR="005C3191">
        <w:t xml:space="preserve"> </w:t>
      </w:r>
      <w:r>
        <w:t>you</w:t>
      </w:r>
      <w:r w:rsidR="005C3191">
        <w:t xml:space="preserve"> </w:t>
      </w:r>
      <w:r>
        <w:t>think</w:t>
      </w:r>
      <w:r w:rsidR="005C3191">
        <w:t xml:space="preserve"> </w:t>
      </w:r>
      <w:r>
        <w:t>of</w:t>
      </w:r>
      <w:r w:rsidR="005C3191">
        <w:t xml:space="preserve"> </w:t>
      </w:r>
      <w:r>
        <w:t>any</w:t>
      </w:r>
      <w:r w:rsidR="005C3191">
        <w:t xml:space="preserve"> </w:t>
      </w:r>
      <w:r>
        <w:t>other</w:t>
      </w:r>
      <w:r w:rsidR="005C3191">
        <w:t xml:space="preserve"> </w:t>
      </w:r>
      <w:r>
        <w:t>IT</w:t>
      </w:r>
      <w:r w:rsidR="005C3191">
        <w:t xml:space="preserve"> </w:t>
      </w:r>
      <w:r>
        <w:t>systems</w:t>
      </w:r>
      <w:r w:rsidR="005C3191">
        <w:t xml:space="preserve"> </w:t>
      </w:r>
      <w:r>
        <w:t>of</w:t>
      </w:r>
      <w:r w:rsidR="005C3191">
        <w:t xml:space="preserve"> </w:t>
      </w:r>
      <w:r>
        <w:t>this</w:t>
      </w:r>
      <w:r w:rsidR="005C3191">
        <w:t xml:space="preserve"> </w:t>
      </w:r>
      <w:r>
        <w:t>nature</w:t>
      </w:r>
      <w:r w:rsidR="005C3191">
        <w:t xml:space="preserve"> </w:t>
      </w:r>
      <w:r>
        <w:t>that</w:t>
      </w:r>
      <w:r w:rsidR="005C3191">
        <w:t xml:space="preserve"> </w:t>
      </w:r>
      <w:r>
        <w:t>have</w:t>
      </w:r>
      <w:r w:rsidR="005C3191">
        <w:t xml:space="preserve"> </w:t>
      </w:r>
      <w:r>
        <w:t>been</w:t>
      </w:r>
      <w:r w:rsidR="005C3191">
        <w:t xml:space="preserve"> </w:t>
      </w:r>
      <w:r>
        <w:t>built</w:t>
      </w:r>
      <w:r w:rsidR="005C3191">
        <w:t xml:space="preserve"> </w:t>
      </w:r>
      <w:r>
        <w:t>and</w:t>
      </w:r>
      <w:r w:rsidR="005C3191">
        <w:t xml:space="preserve"> </w:t>
      </w:r>
      <w:r>
        <w:t>tested</w:t>
      </w:r>
      <w:r w:rsidR="005C3191">
        <w:t xml:space="preserve"> </w:t>
      </w:r>
      <w:r>
        <w:t>in</w:t>
      </w:r>
      <w:r w:rsidR="005C3191">
        <w:t xml:space="preserve"> </w:t>
      </w:r>
      <w:r>
        <w:t>six</w:t>
      </w:r>
      <w:r w:rsidR="005C3191">
        <w:t xml:space="preserve"> </w:t>
      </w:r>
      <w:r>
        <w:t>months,</w:t>
      </w:r>
      <w:r w:rsidR="005C3191">
        <w:t xml:space="preserve"> </w:t>
      </w:r>
      <w:r>
        <w:t>given</w:t>
      </w:r>
      <w:r w:rsidR="005C3191">
        <w:t xml:space="preserve"> </w:t>
      </w:r>
      <w:r>
        <w:t>we</w:t>
      </w:r>
      <w:r w:rsidR="005C3191">
        <w:t xml:space="preserve"> </w:t>
      </w:r>
      <w:r>
        <w:t>have</w:t>
      </w:r>
      <w:r w:rsidR="005C3191">
        <w:t xml:space="preserve"> </w:t>
      </w:r>
      <w:r>
        <w:t>just</w:t>
      </w:r>
      <w:r w:rsidR="005C3191">
        <w:t xml:space="preserve"> </w:t>
      </w:r>
      <w:r>
        <w:t>learnt</w:t>
      </w:r>
      <w:r w:rsidR="005C3191">
        <w:t xml:space="preserve"> </w:t>
      </w:r>
      <w:r>
        <w:t>this</w:t>
      </w:r>
      <w:r w:rsidR="005C3191">
        <w:t xml:space="preserve"> </w:t>
      </w:r>
      <w:r>
        <w:t>morning</w:t>
      </w:r>
      <w:r w:rsidR="005C3191">
        <w:t xml:space="preserve"> </w:t>
      </w:r>
      <w:r>
        <w:t>that</w:t>
      </w:r>
      <w:r w:rsidR="005C3191">
        <w:t xml:space="preserve"> </w:t>
      </w:r>
      <w:r>
        <w:t>it</w:t>
      </w:r>
      <w:r w:rsidR="005C3191">
        <w:t xml:space="preserve"> </w:t>
      </w:r>
      <w:r>
        <w:t>is</w:t>
      </w:r>
      <w:r w:rsidR="005C3191">
        <w:t xml:space="preserve"> </w:t>
      </w:r>
      <w:r>
        <w:t>still</w:t>
      </w:r>
      <w:r w:rsidR="005C3191">
        <w:t xml:space="preserve"> </w:t>
      </w:r>
      <w:r>
        <w:t>in</w:t>
      </w:r>
      <w:r w:rsidR="005C3191">
        <w:t xml:space="preserve"> </w:t>
      </w:r>
      <w:r>
        <w:t>the</w:t>
      </w:r>
      <w:r w:rsidR="005C3191">
        <w:t xml:space="preserve"> </w:t>
      </w:r>
      <w:r>
        <w:t>specification</w:t>
      </w:r>
      <w:r w:rsidR="005C3191">
        <w:t xml:space="preserve"> </w:t>
      </w:r>
      <w:r>
        <w:t>phase?</w:t>
      </w:r>
    </w:p>
    <w:p w:rsidR="0031507F" w:rsidP="0031507F">
      <w:pPr>
        <w:pStyle w:val="Answer"/>
      </w:pPr>
      <w:sdt>
        <w:sdtPr>
          <w:alias w:val="Witness"/>
          <w:id w:val="1006164842"/>
          <w:placeholder>
            <w:docPart w:val="DefaultPlaceholder_1082065158"/>
          </w:placeholder>
          <w:richText/>
        </w:sdtPr>
        <w:sdtContent>
          <w:r w:rsidRPr="008B7A3E" w:rsidR="008B7A3E">
            <w:rPr>
              <w:b/>
              <w:i/>
            </w:rPr>
            <w:t>Tim</w:t>
          </w:r>
          <w:r w:rsidR="005C3191">
            <w:rPr>
              <w:b/>
              <w:i/>
            </w:rPr>
            <w:t xml:space="preserve"> </w:t>
          </w:r>
          <w:r w:rsidRPr="008B7A3E" w:rsidR="008B7A3E">
            <w:rPr>
              <w:b/>
              <w:i/>
            </w:rPr>
            <w:t>Reardon:</w:t>
          </w:r>
        </w:sdtContent>
      </w:sdt>
      <w:r w:rsidR="005C3191">
        <w:t xml:space="preserve"> </w:t>
      </w:r>
      <w:r>
        <w:t>French</w:t>
      </w:r>
      <w:r w:rsidR="005C3191">
        <w:t xml:space="preserve"> </w:t>
      </w:r>
      <w:r>
        <w:t>customs</w:t>
      </w:r>
      <w:r w:rsidR="005C3191">
        <w:t xml:space="preserve"> </w:t>
      </w:r>
      <w:r>
        <w:t>specified</w:t>
      </w:r>
      <w:r w:rsidR="005C3191">
        <w:t xml:space="preserve"> </w:t>
      </w:r>
      <w:r>
        <w:t>and</w:t>
      </w:r>
      <w:r w:rsidR="005C3191">
        <w:t xml:space="preserve"> </w:t>
      </w:r>
      <w:r>
        <w:t>built</w:t>
      </w:r>
      <w:r w:rsidR="005C3191">
        <w:t xml:space="preserve"> </w:t>
      </w:r>
      <w:r w:rsidR="00BF24E6">
        <w:t>its</w:t>
      </w:r>
      <w:r w:rsidR="005C3191">
        <w:t xml:space="preserve"> </w:t>
      </w:r>
      <w:r>
        <w:t>system,</w:t>
      </w:r>
      <w:r w:rsidR="005C3191">
        <w:t xml:space="preserve"> </w:t>
      </w:r>
      <w:r>
        <w:t>which</w:t>
      </w:r>
      <w:r w:rsidR="005C3191">
        <w:t xml:space="preserve"> </w:t>
      </w:r>
      <w:r>
        <w:t>does</w:t>
      </w:r>
      <w:r w:rsidR="005C3191">
        <w:t xml:space="preserve"> </w:t>
      </w:r>
      <w:r>
        <w:t>exactly</w:t>
      </w:r>
      <w:r w:rsidR="005C3191">
        <w:t xml:space="preserve"> </w:t>
      </w:r>
      <w:r>
        <w:t>the</w:t>
      </w:r>
      <w:r w:rsidR="005C3191">
        <w:t xml:space="preserve"> </w:t>
      </w:r>
      <w:r>
        <w:t>same</w:t>
      </w:r>
      <w:r w:rsidR="005C3191">
        <w:t xml:space="preserve"> </w:t>
      </w:r>
      <w:r>
        <w:t>thing,</w:t>
      </w:r>
      <w:r w:rsidR="005C3191">
        <w:t xml:space="preserve"> </w:t>
      </w:r>
      <w:r>
        <w:t>in</w:t>
      </w:r>
      <w:r w:rsidR="005C3191">
        <w:t xml:space="preserve"> </w:t>
      </w:r>
      <w:r>
        <w:t>that</w:t>
      </w:r>
      <w:r w:rsidR="005C3191">
        <w:t xml:space="preserve"> </w:t>
      </w:r>
      <w:r>
        <w:t>kind</w:t>
      </w:r>
      <w:r w:rsidR="005C3191">
        <w:t xml:space="preserve"> </w:t>
      </w:r>
      <w:r>
        <w:t>of</w:t>
      </w:r>
      <w:r w:rsidR="005C3191">
        <w:t xml:space="preserve"> </w:t>
      </w:r>
      <w:r>
        <w:t>timescale</w:t>
      </w:r>
      <w:r w:rsidR="008B7A3E">
        <w:t>.</w:t>
      </w:r>
      <w:r w:rsidR="005C3191">
        <w:t xml:space="preserve"> </w:t>
      </w:r>
      <w:r>
        <w:t>It</w:t>
      </w:r>
      <w:r w:rsidR="005C3191">
        <w:t xml:space="preserve"> </w:t>
      </w:r>
      <w:r>
        <w:t>is</w:t>
      </w:r>
      <w:r w:rsidR="005C3191">
        <w:t xml:space="preserve"> </w:t>
      </w:r>
      <w:r>
        <w:t>not</w:t>
      </w:r>
      <w:r w:rsidR="005C3191">
        <w:t xml:space="preserve"> </w:t>
      </w:r>
      <w:r>
        <w:t>impossible</w:t>
      </w:r>
      <w:r w:rsidR="005C3191">
        <w:t xml:space="preserve"> </w:t>
      </w:r>
      <w:r>
        <w:t>and,</w:t>
      </w:r>
      <w:r w:rsidR="005C3191">
        <w:t xml:space="preserve"> </w:t>
      </w:r>
      <w:r>
        <w:t>if</w:t>
      </w:r>
      <w:r w:rsidR="005C3191">
        <w:t xml:space="preserve"> </w:t>
      </w:r>
      <w:r>
        <w:t>HMRC</w:t>
      </w:r>
      <w:r w:rsidR="005C3191">
        <w:t xml:space="preserve"> </w:t>
      </w:r>
      <w:r>
        <w:t>were</w:t>
      </w:r>
      <w:r w:rsidR="005C3191">
        <w:t xml:space="preserve"> </w:t>
      </w:r>
      <w:r>
        <w:t>to</w:t>
      </w:r>
      <w:r w:rsidR="005C3191">
        <w:t xml:space="preserve"> </w:t>
      </w:r>
      <w:r>
        <w:t>buy</w:t>
      </w:r>
      <w:r w:rsidR="005C3191">
        <w:t xml:space="preserve"> </w:t>
      </w:r>
      <w:r>
        <w:t>a</w:t>
      </w:r>
      <w:r w:rsidR="005C3191">
        <w:t xml:space="preserve"> </w:t>
      </w:r>
      <w:r>
        <w:t>licence</w:t>
      </w:r>
      <w:r w:rsidR="005C3191">
        <w:t xml:space="preserve"> </w:t>
      </w:r>
      <w:r>
        <w:t>for</w:t>
      </w:r>
      <w:r w:rsidR="005C3191">
        <w:t xml:space="preserve"> </w:t>
      </w:r>
      <w:r>
        <w:t>the</w:t>
      </w:r>
      <w:r w:rsidR="005C3191">
        <w:t xml:space="preserve"> </w:t>
      </w:r>
      <w:r>
        <w:t>French</w:t>
      </w:r>
      <w:r w:rsidR="005C3191">
        <w:t xml:space="preserve"> </w:t>
      </w:r>
      <w:r>
        <w:t>system,</w:t>
      </w:r>
      <w:r w:rsidR="005C3191">
        <w:t xml:space="preserve"> </w:t>
      </w:r>
      <w:r>
        <w:t>that</w:t>
      </w:r>
      <w:r w:rsidR="005C3191">
        <w:t xml:space="preserve"> </w:t>
      </w:r>
      <w:r>
        <w:t>would</w:t>
      </w:r>
      <w:r w:rsidR="005C3191">
        <w:t xml:space="preserve"> </w:t>
      </w:r>
      <w:r>
        <w:t>be</w:t>
      </w:r>
      <w:r w:rsidR="005C3191">
        <w:t xml:space="preserve"> </w:t>
      </w:r>
      <w:r>
        <w:t>a</w:t>
      </w:r>
      <w:r w:rsidR="005C3191">
        <w:t xml:space="preserve"> </w:t>
      </w:r>
      <w:r>
        <w:t>very</w:t>
      </w:r>
      <w:r w:rsidR="005C3191">
        <w:t xml:space="preserve"> </w:t>
      </w:r>
      <w:r>
        <w:t>simple</w:t>
      </w:r>
      <w:r w:rsidR="005C3191">
        <w:t xml:space="preserve"> </w:t>
      </w:r>
      <w:r>
        <w:t>thing</w:t>
      </w:r>
      <w:r w:rsidR="005C3191">
        <w:t xml:space="preserve"> </w:t>
      </w:r>
      <w:r>
        <w:t>to</w:t>
      </w:r>
      <w:r w:rsidR="005C3191">
        <w:t xml:space="preserve"> </w:t>
      </w:r>
      <w:r>
        <w:t>do</w:t>
      </w:r>
      <w:r w:rsidR="005C3191">
        <w:t xml:space="preserve"> </w:t>
      </w:r>
      <w:r>
        <w:t>and</w:t>
      </w:r>
      <w:r w:rsidR="005C3191">
        <w:t xml:space="preserve"> </w:t>
      </w:r>
      <w:r>
        <w:t>traders</w:t>
      </w:r>
      <w:r w:rsidR="005C3191">
        <w:t xml:space="preserve"> </w:t>
      </w:r>
      <w:r>
        <w:t>would</w:t>
      </w:r>
      <w:r w:rsidR="005C3191">
        <w:t xml:space="preserve"> </w:t>
      </w:r>
      <w:r>
        <w:t>like</w:t>
      </w:r>
      <w:r w:rsidR="005C3191">
        <w:t xml:space="preserve"> </w:t>
      </w:r>
      <w:r>
        <w:t>it.</w:t>
      </w:r>
    </w:p>
    <w:p w:rsidR="0031507F" w:rsidP="0031507F">
      <w:pPr>
        <w:pStyle w:val="Question"/>
      </w:pPr>
      <w:sdt>
        <w:sdtPr>
          <w:alias w:val="Member"/>
          <w:tag w:val="&lt;Member mnisId='413' dodsId='25735'&gt;"/>
          <w:id w:val="2022813600"/>
          <w:placeholder>
            <w:docPart w:val="DefaultPlaceholder_1082065158"/>
          </w:placeholder>
          <w:richText/>
        </w:sdtPr>
        <w:sdtContent>
          <w:r w:rsidRPr="0031507F">
            <w:rPr>
              <w:b/>
            </w:rPr>
            <w:t>Chair:</w:t>
          </w:r>
        </w:sdtContent>
      </w:sdt>
      <w:r w:rsidR="005C3191">
        <w:t xml:space="preserve"> </w:t>
      </w:r>
      <w:r>
        <w:t>That</w:t>
      </w:r>
      <w:r w:rsidR="005C3191">
        <w:t xml:space="preserve"> </w:t>
      </w:r>
      <w:r>
        <w:t>is</w:t>
      </w:r>
      <w:r w:rsidR="005C3191">
        <w:t xml:space="preserve"> </w:t>
      </w:r>
      <w:r>
        <w:t>interesting</w:t>
      </w:r>
      <w:r w:rsidR="008B7A3E">
        <w:t>.</w:t>
      </w:r>
      <w:r w:rsidR="005C3191">
        <w:t xml:space="preserve"> </w:t>
      </w:r>
      <w:r>
        <w:t>The</w:t>
      </w:r>
      <w:r w:rsidR="005C3191">
        <w:t xml:space="preserve"> </w:t>
      </w:r>
      <w:r>
        <w:t>answer</w:t>
      </w:r>
      <w:r w:rsidR="005C3191">
        <w:t xml:space="preserve"> </w:t>
      </w:r>
      <w:r>
        <w:t>is</w:t>
      </w:r>
      <w:r w:rsidR="005C3191">
        <w:t xml:space="preserve"> </w:t>
      </w:r>
      <w:r>
        <w:t>to</w:t>
      </w:r>
      <w:r w:rsidR="005C3191">
        <w:t xml:space="preserve"> </w:t>
      </w:r>
      <w:r>
        <w:t>buy</w:t>
      </w:r>
      <w:r w:rsidR="005C3191">
        <w:t xml:space="preserve"> </w:t>
      </w:r>
      <w:r>
        <w:t>French</w:t>
      </w:r>
      <w:r w:rsidR="005C3191">
        <w:t xml:space="preserve"> </w:t>
      </w:r>
      <w:r>
        <w:t>to</w:t>
      </w:r>
      <w:r w:rsidR="005C3191">
        <w:t xml:space="preserve"> </w:t>
      </w:r>
      <w:r>
        <w:t>make</w:t>
      </w:r>
      <w:r w:rsidR="005C3191">
        <w:t xml:space="preserve"> </w:t>
      </w:r>
      <w:r>
        <w:t>it</w:t>
      </w:r>
      <w:r w:rsidR="005C3191">
        <w:t xml:space="preserve"> </w:t>
      </w:r>
      <w:r>
        <w:t>happen</w:t>
      </w:r>
      <w:r w:rsidR="008B7A3E">
        <w:t>.</w:t>
      </w:r>
      <w:r w:rsidR="005C3191">
        <w:t xml:space="preserve"> </w:t>
      </w:r>
    </w:p>
    <w:p w:rsidR="00951F8F" w:rsidP="0031507F">
      <w:pPr>
        <w:pStyle w:val="Answer"/>
      </w:pPr>
      <w:sdt>
        <w:sdtPr>
          <w:alias w:val="Witness"/>
          <w:id w:val="-1213030573"/>
          <w:placeholder>
            <w:docPart w:val="DefaultPlaceholder_1082065158"/>
          </w:placeholder>
          <w:richText/>
        </w:sdtPr>
        <w:sdtContent>
          <w:r w:rsidRPr="008B7A3E" w:rsidR="008B7A3E">
            <w:rPr>
              <w:b/>
              <w:i/>
            </w:rPr>
            <w:t>Dr</w:t>
          </w:r>
          <w:r w:rsidR="005C3191">
            <w:rPr>
              <w:b/>
              <w:i/>
            </w:rPr>
            <w:t xml:space="preserve"> </w:t>
          </w:r>
          <w:r w:rsidRPr="008B7A3E" w:rsidR="008B7A3E">
            <w:rPr>
              <w:b/>
              <w:i/>
            </w:rPr>
            <w:t>Karlsson:</w:t>
          </w:r>
        </w:sdtContent>
      </w:sdt>
      <w:r w:rsidR="005C3191">
        <w:t xml:space="preserve"> </w:t>
      </w:r>
      <w:r w:rsidR="0031507F">
        <w:t>There</w:t>
      </w:r>
      <w:r w:rsidR="005C3191">
        <w:t xml:space="preserve"> </w:t>
      </w:r>
      <w:r w:rsidR="0031507F">
        <w:t>are</w:t>
      </w:r>
      <w:r w:rsidR="005C3191">
        <w:t xml:space="preserve"> </w:t>
      </w:r>
      <w:r w:rsidR="0031507F">
        <w:t>two</w:t>
      </w:r>
      <w:r w:rsidR="005C3191">
        <w:t xml:space="preserve"> </w:t>
      </w:r>
      <w:r w:rsidR="0031507F">
        <w:t>things</w:t>
      </w:r>
      <w:r w:rsidR="005C3191">
        <w:t xml:space="preserve"> </w:t>
      </w:r>
      <w:r w:rsidR="0031507F">
        <w:t>that</w:t>
      </w:r>
      <w:r w:rsidR="005C3191">
        <w:t xml:space="preserve"> </w:t>
      </w:r>
      <w:r w:rsidR="0031507F">
        <w:t>my</w:t>
      </w:r>
      <w:r w:rsidR="005C3191">
        <w:t xml:space="preserve"> </w:t>
      </w:r>
      <w:r w:rsidR="0031507F">
        <w:t>colleagues</w:t>
      </w:r>
      <w:r w:rsidR="005C3191">
        <w:t xml:space="preserve"> </w:t>
      </w:r>
      <w:r w:rsidR="0031507F">
        <w:t>have</w:t>
      </w:r>
      <w:r w:rsidR="005C3191">
        <w:t xml:space="preserve"> </w:t>
      </w:r>
      <w:r w:rsidR="0031507F">
        <w:t>said</w:t>
      </w:r>
      <w:r w:rsidR="005C3191">
        <w:t xml:space="preserve"> </w:t>
      </w:r>
      <w:r w:rsidR="0031507F">
        <w:t>as</w:t>
      </w:r>
      <w:r w:rsidR="005C3191">
        <w:t xml:space="preserve"> </w:t>
      </w:r>
      <w:r w:rsidR="0031507F">
        <w:t>well</w:t>
      </w:r>
      <w:r w:rsidR="008B7A3E">
        <w:t>.</w:t>
      </w:r>
      <w:r w:rsidR="005C3191">
        <w:t xml:space="preserve"> </w:t>
      </w:r>
      <w:r w:rsidR="0031507F">
        <w:t>Let</w:t>
      </w:r>
      <w:r w:rsidR="005C3191">
        <w:t xml:space="preserve"> </w:t>
      </w:r>
      <w:r w:rsidR="0031507F">
        <w:t>us</w:t>
      </w:r>
      <w:r w:rsidR="005C3191">
        <w:t xml:space="preserve"> </w:t>
      </w:r>
      <w:r w:rsidR="0031507F">
        <w:t>also</w:t>
      </w:r>
      <w:r w:rsidR="005C3191">
        <w:t xml:space="preserve"> </w:t>
      </w:r>
      <w:r w:rsidR="0031507F">
        <w:t>be</w:t>
      </w:r>
      <w:r w:rsidR="005C3191">
        <w:t xml:space="preserve"> </w:t>
      </w:r>
      <w:r w:rsidR="0031507F">
        <w:t>clear</w:t>
      </w:r>
      <w:r w:rsidR="005C3191">
        <w:t xml:space="preserve"> </w:t>
      </w:r>
      <w:r w:rsidR="0031507F">
        <w:t>that,</w:t>
      </w:r>
      <w:r w:rsidR="005C3191">
        <w:t xml:space="preserve"> </w:t>
      </w:r>
      <w:r w:rsidR="0031507F">
        <w:t>when</w:t>
      </w:r>
      <w:r w:rsidR="005C3191">
        <w:t xml:space="preserve"> </w:t>
      </w:r>
      <w:r w:rsidR="0031507F">
        <w:t>we</w:t>
      </w:r>
      <w:r w:rsidR="005C3191">
        <w:t xml:space="preserve"> </w:t>
      </w:r>
      <w:r w:rsidR="00445308">
        <w:t>say</w:t>
      </w:r>
      <w:r w:rsidR="005C3191">
        <w:t xml:space="preserve"> </w:t>
      </w:r>
      <w:r w:rsidR="00445308">
        <w:t>GVMS—and</w:t>
      </w:r>
      <w:r w:rsidR="005C3191">
        <w:t xml:space="preserve"> </w:t>
      </w:r>
      <w:r w:rsidR="00445308">
        <w:t>Tim</w:t>
      </w:r>
      <w:r w:rsidR="005C3191">
        <w:t xml:space="preserve"> </w:t>
      </w:r>
      <w:r w:rsidR="00445308">
        <w:t>elegantly</w:t>
      </w:r>
      <w:r w:rsidR="005C3191">
        <w:t xml:space="preserve"> </w:t>
      </w:r>
      <w:r w:rsidR="00445308">
        <w:t>said</w:t>
      </w:r>
      <w:r w:rsidR="005C3191">
        <w:t xml:space="preserve"> </w:t>
      </w:r>
      <w:r w:rsidR="00445308">
        <w:t>that</w:t>
      </w:r>
      <w:r w:rsidR="005C3191">
        <w:t xml:space="preserve"> </w:t>
      </w:r>
      <w:r w:rsidR="00445308">
        <w:t>there</w:t>
      </w:r>
      <w:r w:rsidR="005C3191">
        <w:t xml:space="preserve"> </w:t>
      </w:r>
      <w:r w:rsidR="00445308">
        <w:t>was</w:t>
      </w:r>
      <w:r w:rsidR="005C3191">
        <w:t xml:space="preserve"> </w:t>
      </w:r>
      <w:r w:rsidR="00445308">
        <w:t>already</w:t>
      </w:r>
      <w:r w:rsidR="005C3191">
        <w:t xml:space="preserve"> </w:t>
      </w:r>
      <w:r w:rsidR="00445308">
        <w:t>a</w:t>
      </w:r>
      <w:r w:rsidR="005C3191">
        <w:t xml:space="preserve"> </w:t>
      </w:r>
      <w:r w:rsidR="00445308">
        <w:t>system</w:t>
      </w:r>
      <w:r w:rsidR="005C3191">
        <w:t xml:space="preserve"> </w:t>
      </w:r>
      <w:r w:rsidR="00445308">
        <w:t>in</w:t>
      </w:r>
      <w:r w:rsidR="005C3191">
        <w:t xml:space="preserve"> </w:t>
      </w:r>
      <w:r w:rsidR="00445308">
        <w:t>place,</w:t>
      </w:r>
      <w:r w:rsidR="005C3191">
        <w:t xml:space="preserve"> </w:t>
      </w:r>
      <w:r w:rsidR="00445308">
        <w:t>and</w:t>
      </w:r>
      <w:r w:rsidR="005C3191">
        <w:t xml:space="preserve"> </w:t>
      </w:r>
      <w:r w:rsidR="00445308">
        <w:t>I</w:t>
      </w:r>
      <w:r w:rsidR="005C3191">
        <w:t xml:space="preserve"> </w:t>
      </w:r>
      <w:r w:rsidR="00445308">
        <w:t>know</w:t>
      </w:r>
      <w:r w:rsidR="005C3191">
        <w:t xml:space="preserve"> </w:t>
      </w:r>
      <w:r w:rsidR="00445308">
        <w:t>several,</w:t>
      </w:r>
      <w:r w:rsidR="005C3191">
        <w:t xml:space="preserve"> </w:t>
      </w:r>
      <w:r w:rsidR="00445308">
        <w:t>just</w:t>
      </w:r>
      <w:r w:rsidR="005C3191">
        <w:t xml:space="preserve"> </w:t>
      </w:r>
      <w:r w:rsidR="00445308">
        <w:t>to</w:t>
      </w:r>
      <w:r w:rsidR="005C3191">
        <w:t xml:space="preserve"> </w:t>
      </w:r>
      <w:r w:rsidR="00445308">
        <w:t>be</w:t>
      </w:r>
      <w:r w:rsidR="005C3191">
        <w:t xml:space="preserve"> </w:t>
      </w:r>
      <w:r w:rsidR="00445308">
        <w:t>neutral</w:t>
      </w:r>
      <w:r w:rsidR="00BF24E6">
        <w:t>, but this is one of them</w:t>
      </w:r>
      <w:r w:rsidR="00445308">
        <w:t>—we</w:t>
      </w:r>
      <w:r w:rsidR="005C3191">
        <w:t xml:space="preserve"> </w:t>
      </w:r>
      <w:r w:rsidR="00445308">
        <w:t>are</w:t>
      </w:r>
      <w:r w:rsidR="005C3191">
        <w:t xml:space="preserve"> </w:t>
      </w:r>
      <w:r w:rsidR="00445308">
        <w:t>not</w:t>
      </w:r>
      <w:r w:rsidR="005C3191">
        <w:t xml:space="preserve"> </w:t>
      </w:r>
      <w:r w:rsidR="00445308">
        <w:t>talking</w:t>
      </w:r>
      <w:r w:rsidR="005C3191">
        <w:t xml:space="preserve"> </w:t>
      </w:r>
      <w:r w:rsidR="00445308">
        <w:t>about</w:t>
      </w:r>
      <w:r w:rsidR="005C3191">
        <w:t xml:space="preserve"> </w:t>
      </w:r>
      <w:r w:rsidR="00445308">
        <w:t>a</w:t>
      </w:r>
      <w:r w:rsidR="005C3191">
        <w:t xml:space="preserve"> </w:t>
      </w:r>
      <w:r w:rsidR="00445308">
        <w:t>big</w:t>
      </w:r>
      <w:r w:rsidR="005C3191">
        <w:t xml:space="preserve"> </w:t>
      </w:r>
      <w:r w:rsidR="00445308">
        <w:t>IT</w:t>
      </w:r>
      <w:r w:rsidR="005C3191">
        <w:t xml:space="preserve"> </w:t>
      </w:r>
      <w:r w:rsidR="00445308">
        <w:t>system</w:t>
      </w:r>
      <w:r w:rsidR="005C3191">
        <w:t xml:space="preserve"> </w:t>
      </w:r>
      <w:r w:rsidR="00445308">
        <w:t>in</w:t>
      </w:r>
      <w:r w:rsidR="005C3191">
        <w:t xml:space="preserve"> </w:t>
      </w:r>
      <w:r w:rsidR="00445308">
        <w:t>that</w:t>
      </w:r>
      <w:r w:rsidR="005C3191">
        <w:t xml:space="preserve"> </w:t>
      </w:r>
      <w:r w:rsidR="00445308">
        <w:t>sense</w:t>
      </w:r>
      <w:r w:rsidR="008B7A3E">
        <w:t>.</w:t>
      </w:r>
      <w:r w:rsidR="005C3191">
        <w:t xml:space="preserve"> </w:t>
      </w:r>
      <w:r w:rsidR="00445308">
        <w:t>This</w:t>
      </w:r>
      <w:r w:rsidR="005C3191">
        <w:t xml:space="preserve"> </w:t>
      </w:r>
      <w:r w:rsidR="00445308">
        <w:t>is</w:t>
      </w:r>
      <w:r w:rsidR="005C3191">
        <w:t xml:space="preserve"> </w:t>
      </w:r>
      <w:r w:rsidR="00445308">
        <w:t>preparation</w:t>
      </w:r>
      <w:r w:rsidR="005C3191">
        <w:t xml:space="preserve"> </w:t>
      </w:r>
      <w:r w:rsidR="00445308">
        <w:t>that</w:t>
      </w:r>
      <w:r w:rsidR="005C3191">
        <w:t xml:space="preserve"> </w:t>
      </w:r>
      <w:r w:rsidR="00445308">
        <w:t>HMRC</w:t>
      </w:r>
      <w:r w:rsidR="005C3191">
        <w:t xml:space="preserve"> </w:t>
      </w:r>
      <w:r w:rsidR="00445308">
        <w:t>and</w:t>
      </w:r>
      <w:r w:rsidR="005C3191">
        <w:t xml:space="preserve"> </w:t>
      </w:r>
      <w:r w:rsidR="00445308">
        <w:t>others</w:t>
      </w:r>
      <w:r w:rsidR="005C3191">
        <w:t xml:space="preserve"> </w:t>
      </w:r>
      <w:r w:rsidR="00445308">
        <w:t>have</w:t>
      </w:r>
      <w:r w:rsidR="005C3191">
        <w:t xml:space="preserve"> </w:t>
      </w:r>
      <w:r w:rsidR="00445308">
        <w:t>done</w:t>
      </w:r>
      <w:r w:rsidR="005C3191">
        <w:t xml:space="preserve"> </w:t>
      </w:r>
      <w:r w:rsidR="00445308">
        <w:t>for</w:t>
      </w:r>
      <w:r w:rsidR="005C3191">
        <w:t xml:space="preserve"> </w:t>
      </w:r>
      <w:r w:rsidR="00445308">
        <w:t>a</w:t>
      </w:r>
      <w:r w:rsidR="005C3191">
        <w:t xml:space="preserve"> </w:t>
      </w:r>
      <w:r w:rsidR="00445308">
        <w:t>long</w:t>
      </w:r>
      <w:r w:rsidR="005C3191">
        <w:t xml:space="preserve"> </w:t>
      </w:r>
      <w:r w:rsidR="00445308">
        <w:t>period</w:t>
      </w:r>
      <w:r w:rsidR="005C3191">
        <w:t xml:space="preserve"> </w:t>
      </w:r>
      <w:r w:rsidR="00445308">
        <w:t>of</w:t>
      </w:r>
      <w:r w:rsidR="005C3191">
        <w:t xml:space="preserve"> </w:t>
      </w:r>
      <w:r w:rsidR="00445308">
        <w:t>time</w:t>
      </w:r>
      <w:r w:rsidR="005C3191">
        <w:t xml:space="preserve"> </w:t>
      </w:r>
      <w:r w:rsidR="00445308">
        <w:t>with</w:t>
      </w:r>
      <w:r w:rsidR="005C3191">
        <w:t xml:space="preserve"> </w:t>
      </w:r>
      <w:r w:rsidR="00445308">
        <w:t>the</w:t>
      </w:r>
      <w:r w:rsidR="005C3191">
        <w:t xml:space="preserve"> </w:t>
      </w:r>
      <w:r w:rsidR="00445308">
        <w:t>CDS</w:t>
      </w:r>
      <w:r w:rsidR="005C3191">
        <w:t xml:space="preserve"> </w:t>
      </w:r>
      <w:r w:rsidR="00445308">
        <w:t>and</w:t>
      </w:r>
      <w:r w:rsidR="005C3191">
        <w:t xml:space="preserve"> </w:t>
      </w:r>
      <w:r w:rsidR="00445308">
        <w:t>CHIEF</w:t>
      </w:r>
      <w:r w:rsidR="008B7A3E">
        <w:t>.</w:t>
      </w:r>
      <w:r w:rsidR="005C3191">
        <w:t xml:space="preserve"> </w:t>
      </w:r>
      <w:r w:rsidR="00445308">
        <w:t>This</w:t>
      </w:r>
      <w:r w:rsidR="005C3191">
        <w:t xml:space="preserve"> </w:t>
      </w:r>
      <w:r w:rsidR="00445308">
        <w:t>is</w:t>
      </w:r>
      <w:r w:rsidR="005C3191">
        <w:t xml:space="preserve"> </w:t>
      </w:r>
      <w:r w:rsidR="00445308">
        <w:t>underlying,</w:t>
      </w:r>
      <w:r w:rsidR="005C3191">
        <w:t xml:space="preserve"> </w:t>
      </w:r>
      <w:r w:rsidR="00445308">
        <w:t>so</w:t>
      </w:r>
      <w:r w:rsidR="005C3191">
        <w:t xml:space="preserve"> </w:t>
      </w:r>
      <w:r w:rsidR="00445308">
        <w:t>we</w:t>
      </w:r>
      <w:r w:rsidR="005C3191">
        <w:t xml:space="preserve"> </w:t>
      </w:r>
      <w:r w:rsidR="00445308">
        <w:t>are</w:t>
      </w:r>
      <w:r w:rsidR="005C3191">
        <w:t xml:space="preserve"> </w:t>
      </w:r>
      <w:r w:rsidR="00445308">
        <w:t>talking</w:t>
      </w:r>
      <w:r w:rsidR="005C3191">
        <w:t xml:space="preserve"> </w:t>
      </w:r>
      <w:r w:rsidR="00445308">
        <w:t>about</w:t>
      </w:r>
      <w:r w:rsidR="005C3191">
        <w:t xml:space="preserve"> </w:t>
      </w:r>
      <w:r w:rsidR="00445308">
        <w:t>how</w:t>
      </w:r>
      <w:r w:rsidR="005C3191">
        <w:t xml:space="preserve"> </w:t>
      </w:r>
      <w:r w:rsidR="00445308">
        <w:t>the</w:t>
      </w:r>
      <w:r w:rsidR="005C3191">
        <w:t xml:space="preserve"> </w:t>
      </w:r>
      <w:r w:rsidR="00445308">
        <w:t>border</w:t>
      </w:r>
      <w:r w:rsidR="005C3191">
        <w:t xml:space="preserve"> </w:t>
      </w:r>
      <w:r w:rsidR="00445308">
        <w:t>identification</w:t>
      </w:r>
      <w:r w:rsidR="005C3191">
        <w:t xml:space="preserve"> </w:t>
      </w:r>
      <w:r w:rsidR="00445308">
        <w:t>will</w:t>
      </w:r>
      <w:r w:rsidR="005C3191">
        <w:t xml:space="preserve"> </w:t>
      </w:r>
      <w:r w:rsidR="00445308">
        <w:t>be</w:t>
      </w:r>
      <w:r w:rsidR="005C3191">
        <w:t xml:space="preserve"> </w:t>
      </w:r>
      <w:r w:rsidR="00445308">
        <w:t>handled</w:t>
      </w:r>
      <w:r w:rsidR="005C3191">
        <w:t xml:space="preserve"> </w:t>
      </w:r>
      <w:r w:rsidR="00445308">
        <w:t>electronically</w:t>
      </w:r>
      <w:r w:rsidR="005C3191">
        <w:t xml:space="preserve"> </w:t>
      </w:r>
      <w:r w:rsidR="00445308">
        <w:t>in</w:t>
      </w:r>
      <w:r w:rsidR="005C3191">
        <w:t xml:space="preserve"> </w:t>
      </w:r>
      <w:r w:rsidR="00445308">
        <w:t>a</w:t>
      </w:r>
      <w:r w:rsidR="005C3191">
        <w:t xml:space="preserve"> </w:t>
      </w:r>
      <w:r w:rsidR="00445308">
        <w:t>way</w:t>
      </w:r>
      <w:r w:rsidR="005C3191">
        <w:t xml:space="preserve"> </w:t>
      </w:r>
      <w:r w:rsidR="00445308">
        <w:t>in</w:t>
      </w:r>
      <w:r w:rsidR="005C3191">
        <w:t xml:space="preserve"> </w:t>
      </w:r>
      <w:r w:rsidR="00445308">
        <w:t>which</w:t>
      </w:r>
      <w:r w:rsidR="005C3191">
        <w:t xml:space="preserve"> </w:t>
      </w:r>
      <w:r w:rsidR="00445308">
        <w:t>Dover,</w:t>
      </w:r>
      <w:r w:rsidR="005C3191">
        <w:t xml:space="preserve"> </w:t>
      </w:r>
      <w:r w:rsidR="00445308">
        <w:t>Eurotunnel</w:t>
      </w:r>
      <w:r w:rsidR="005C3191">
        <w:t xml:space="preserve"> </w:t>
      </w:r>
      <w:r w:rsidR="00445308">
        <w:t>and</w:t>
      </w:r>
      <w:r w:rsidR="005C3191">
        <w:t xml:space="preserve"> </w:t>
      </w:r>
      <w:r w:rsidR="00445308">
        <w:t>others</w:t>
      </w:r>
      <w:r w:rsidR="005C3191">
        <w:t xml:space="preserve"> </w:t>
      </w:r>
      <w:r w:rsidR="00445308">
        <w:t>can</w:t>
      </w:r>
      <w:r w:rsidR="005C3191">
        <w:t xml:space="preserve"> </w:t>
      </w:r>
      <w:r w:rsidR="00445308">
        <w:t>cope</w:t>
      </w:r>
      <w:r w:rsidR="005C3191">
        <w:t xml:space="preserve"> </w:t>
      </w:r>
      <w:r w:rsidR="00445308">
        <w:t>with</w:t>
      </w:r>
      <w:r w:rsidR="005C3191">
        <w:t xml:space="preserve"> </w:t>
      </w:r>
      <w:r w:rsidR="00445308">
        <w:t>this</w:t>
      </w:r>
      <w:r>
        <w:t>.</w:t>
      </w:r>
    </w:p>
    <w:p w:rsidR="0031507F" w:rsidP="0031507F">
      <w:pPr>
        <w:pStyle w:val="Answer"/>
      </w:pPr>
      <w:r>
        <w:t>It</w:t>
      </w:r>
      <w:r w:rsidR="005C3191">
        <w:t xml:space="preserve"> </w:t>
      </w:r>
      <w:r>
        <w:t>is</w:t>
      </w:r>
      <w:r w:rsidR="005C3191">
        <w:t xml:space="preserve"> </w:t>
      </w:r>
      <w:r>
        <w:t>not</w:t>
      </w:r>
      <w:r w:rsidR="005C3191">
        <w:t xml:space="preserve"> </w:t>
      </w:r>
      <w:r>
        <w:t>a</w:t>
      </w:r>
      <w:r w:rsidR="005C3191">
        <w:t xml:space="preserve"> </w:t>
      </w:r>
      <w:r>
        <w:t>very</w:t>
      </w:r>
      <w:r w:rsidR="005C3191">
        <w:t xml:space="preserve"> </w:t>
      </w:r>
      <w:r>
        <w:t>big</w:t>
      </w:r>
      <w:r w:rsidR="005C3191">
        <w:t xml:space="preserve"> </w:t>
      </w:r>
      <w:r>
        <w:t>IT</w:t>
      </w:r>
      <w:r w:rsidR="005C3191">
        <w:t xml:space="preserve"> </w:t>
      </w:r>
      <w:r>
        <w:t>system</w:t>
      </w:r>
      <w:r w:rsidR="005C3191">
        <w:t xml:space="preserve"> </w:t>
      </w:r>
      <w:r>
        <w:t>in</w:t>
      </w:r>
      <w:r w:rsidR="005C3191">
        <w:t xml:space="preserve"> </w:t>
      </w:r>
      <w:r>
        <w:t>itself,</w:t>
      </w:r>
      <w:r w:rsidR="005C3191">
        <w:t xml:space="preserve"> </w:t>
      </w:r>
      <w:r>
        <w:t>and</w:t>
      </w:r>
      <w:r w:rsidR="005C3191">
        <w:t xml:space="preserve"> </w:t>
      </w:r>
      <w:r>
        <w:t>I</w:t>
      </w:r>
      <w:r w:rsidR="005C3191">
        <w:t xml:space="preserve"> </w:t>
      </w:r>
      <w:r>
        <w:t>just</w:t>
      </w:r>
      <w:r w:rsidR="005C3191">
        <w:t xml:space="preserve"> </w:t>
      </w:r>
      <w:r>
        <w:t>wanted</w:t>
      </w:r>
      <w:r w:rsidR="005C3191">
        <w:t xml:space="preserve"> </w:t>
      </w:r>
      <w:r>
        <w:t>to</w:t>
      </w:r>
      <w:r w:rsidR="005C3191">
        <w:t xml:space="preserve"> </w:t>
      </w:r>
      <w:r>
        <w:t>make</w:t>
      </w:r>
      <w:r w:rsidR="005C3191">
        <w:t xml:space="preserve"> </w:t>
      </w:r>
      <w:r>
        <w:t>that</w:t>
      </w:r>
      <w:r w:rsidR="005C3191">
        <w:t xml:space="preserve"> </w:t>
      </w:r>
      <w:r>
        <w:t>clear</w:t>
      </w:r>
      <w:r w:rsidR="008B7A3E">
        <w:t>.</w:t>
      </w:r>
      <w:r w:rsidR="005C3191">
        <w:t xml:space="preserve"> </w:t>
      </w:r>
      <w:r>
        <w:t>It</w:t>
      </w:r>
      <w:r w:rsidR="005C3191">
        <w:t xml:space="preserve"> </w:t>
      </w:r>
      <w:r>
        <w:t>is</w:t>
      </w:r>
      <w:r w:rsidR="005C3191">
        <w:t xml:space="preserve"> </w:t>
      </w:r>
      <w:r>
        <w:t>already</w:t>
      </w:r>
      <w:r w:rsidR="005C3191">
        <w:t xml:space="preserve"> </w:t>
      </w:r>
      <w:r>
        <w:t>built</w:t>
      </w:r>
      <w:r w:rsidR="005C3191">
        <w:t xml:space="preserve"> </w:t>
      </w:r>
      <w:r>
        <w:t>on</w:t>
      </w:r>
      <w:r w:rsidR="005C3191">
        <w:t xml:space="preserve"> </w:t>
      </w:r>
      <w:r>
        <w:t>the</w:t>
      </w:r>
      <w:r w:rsidR="005C3191">
        <w:t xml:space="preserve"> </w:t>
      </w:r>
      <w:r>
        <w:t>other</w:t>
      </w:r>
      <w:r w:rsidR="005C3191">
        <w:t xml:space="preserve"> </w:t>
      </w:r>
      <w:r>
        <w:t>side</w:t>
      </w:r>
      <w:r w:rsidR="005C3191">
        <w:t xml:space="preserve"> </w:t>
      </w:r>
      <w:r>
        <w:t>and</w:t>
      </w:r>
      <w:r w:rsidR="005C3191">
        <w:t xml:space="preserve"> </w:t>
      </w:r>
      <w:r>
        <w:t>it</w:t>
      </w:r>
      <w:r w:rsidR="005C3191">
        <w:t xml:space="preserve"> </w:t>
      </w:r>
      <w:r>
        <w:t>is</w:t>
      </w:r>
      <w:r w:rsidR="005C3191">
        <w:t xml:space="preserve"> </w:t>
      </w:r>
      <w:r>
        <w:t>possible</w:t>
      </w:r>
      <w:r w:rsidR="005C3191">
        <w:t xml:space="preserve"> </w:t>
      </w:r>
      <w:r>
        <w:t>to</w:t>
      </w:r>
      <w:r w:rsidR="005C3191">
        <w:t xml:space="preserve"> </w:t>
      </w:r>
      <w:r>
        <w:t>do</w:t>
      </w:r>
      <w:r w:rsidR="005C3191">
        <w:t xml:space="preserve"> </w:t>
      </w:r>
      <w:r>
        <w:t>in</w:t>
      </w:r>
      <w:r w:rsidR="005C3191">
        <w:t xml:space="preserve"> </w:t>
      </w:r>
      <w:r>
        <w:t>that</w:t>
      </w:r>
      <w:r w:rsidR="005C3191">
        <w:t xml:space="preserve"> </w:t>
      </w:r>
      <w:r>
        <w:t>time,</w:t>
      </w:r>
      <w:r w:rsidR="005C3191">
        <w:t xml:space="preserve"> </w:t>
      </w:r>
      <w:r>
        <w:t>but</w:t>
      </w:r>
      <w:r w:rsidR="005C3191">
        <w:t xml:space="preserve"> </w:t>
      </w:r>
      <w:r>
        <w:t>what</w:t>
      </w:r>
      <w:r w:rsidR="005C3191">
        <w:t xml:space="preserve"> </w:t>
      </w:r>
      <w:r>
        <w:t>is</w:t>
      </w:r>
      <w:r w:rsidR="005C3191">
        <w:t xml:space="preserve"> </w:t>
      </w:r>
      <w:r>
        <w:t>very</w:t>
      </w:r>
      <w:r w:rsidR="005C3191">
        <w:t xml:space="preserve"> </w:t>
      </w:r>
      <w:r>
        <w:t>important</w:t>
      </w:r>
      <w:r w:rsidR="005C3191">
        <w:t xml:space="preserve"> </w:t>
      </w:r>
      <w:r>
        <w:t>is</w:t>
      </w:r>
      <w:r w:rsidR="005C3191">
        <w:t xml:space="preserve"> </w:t>
      </w:r>
      <w:r>
        <w:t>that</w:t>
      </w:r>
      <w:r w:rsidR="005C3191">
        <w:t xml:space="preserve"> </w:t>
      </w:r>
      <w:r>
        <w:t>there</w:t>
      </w:r>
      <w:r w:rsidR="005C3191">
        <w:t xml:space="preserve"> </w:t>
      </w:r>
      <w:r>
        <w:t>will</w:t>
      </w:r>
      <w:r w:rsidR="005C3191">
        <w:t xml:space="preserve"> </w:t>
      </w:r>
      <w:r>
        <w:t>need</w:t>
      </w:r>
      <w:r w:rsidR="005C3191">
        <w:t xml:space="preserve"> </w:t>
      </w:r>
      <w:r>
        <w:t>to</w:t>
      </w:r>
      <w:r w:rsidR="005C3191">
        <w:t xml:space="preserve"> </w:t>
      </w:r>
      <w:r>
        <w:t>be</w:t>
      </w:r>
      <w:r w:rsidR="005C3191">
        <w:t xml:space="preserve"> </w:t>
      </w:r>
      <w:r>
        <w:t>decisions</w:t>
      </w:r>
      <w:r w:rsidR="005C3191">
        <w:t xml:space="preserve"> </w:t>
      </w:r>
      <w:r>
        <w:t>on</w:t>
      </w:r>
      <w:r w:rsidR="005C3191">
        <w:t xml:space="preserve"> </w:t>
      </w:r>
      <w:r>
        <w:t>this</w:t>
      </w:r>
      <w:r w:rsidR="005C3191">
        <w:t xml:space="preserve"> </w:t>
      </w:r>
      <w:r>
        <w:t>border</w:t>
      </w:r>
      <w:r w:rsidR="005C3191">
        <w:t xml:space="preserve"> </w:t>
      </w:r>
      <w:r>
        <w:t>operating</w:t>
      </w:r>
      <w:r w:rsidR="005C3191">
        <w:t xml:space="preserve"> </w:t>
      </w:r>
      <w:r>
        <w:t>model</w:t>
      </w:r>
      <w:r w:rsidR="005C3191">
        <w:t xml:space="preserve"> </w:t>
      </w:r>
      <w:r w:rsidR="004E3BE4">
        <w:t>about</w:t>
      </w:r>
      <w:r w:rsidR="005C3191">
        <w:t xml:space="preserve"> </w:t>
      </w:r>
      <w:r>
        <w:t>how</w:t>
      </w:r>
      <w:r w:rsidR="005C3191">
        <w:t xml:space="preserve"> </w:t>
      </w:r>
      <w:r>
        <w:t>we</w:t>
      </w:r>
      <w:r w:rsidR="005C3191">
        <w:t xml:space="preserve"> </w:t>
      </w:r>
      <w:r>
        <w:t>can</w:t>
      </w:r>
      <w:r w:rsidR="005C3191">
        <w:t xml:space="preserve"> </w:t>
      </w:r>
      <w:r>
        <w:t>move</w:t>
      </w:r>
      <w:r w:rsidR="005C3191">
        <w:t xml:space="preserve"> </w:t>
      </w:r>
      <w:r>
        <w:t>burdens</w:t>
      </w:r>
      <w:r w:rsidR="005C3191">
        <w:t xml:space="preserve"> </w:t>
      </w:r>
      <w:r>
        <w:t>from</w:t>
      </w:r>
      <w:r w:rsidR="005C3191">
        <w:t xml:space="preserve"> </w:t>
      </w:r>
      <w:r>
        <w:t>the</w:t>
      </w:r>
      <w:r w:rsidR="005C3191">
        <w:t xml:space="preserve"> </w:t>
      </w:r>
      <w:r>
        <w:t>border</w:t>
      </w:r>
      <w:r w:rsidR="005C3191">
        <w:t xml:space="preserve"> </w:t>
      </w:r>
      <w:r>
        <w:t>and</w:t>
      </w:r>
      <w:r w:rsidR="005C3191">
        <w:t xml:space="preserve"> </w:t>
      </w:r>
      <w:r>
        <w:t>not</w:t>
      </w:r>
      <w:r w:rsidR="005C3191">
        <w:t xml:space="preserve"> </w:t>
      </w:r>
      <w:r>
        <w:t>build</w:t>
      </w:r>
      <w:r w:rsidR="005C3191">
        <w:t xml:space="preserve"> </w:t>
      </w:r>
      <w:r>
        <w:t>too</w:t>
      </w:r>
      <w:r w:rsidR="005C3191">
        <w:t xml:space="preserve"> </w:t>
      </w:r>
      <w:r>
        <w:t>much</w:t>
      </w:r>
      <w:r w:rsidR="005C3191">
        <w:t xml:space="preserve"> </w:t>
      </w:r>
      <w:r>
        <w:t>infrastructure</w:t>
      </w:r>
      <w:r w:rsidR="008B7A3E">
        <w:t>.</w:t>
      </w:r>
      <w:r w:rsidR="005C3191">
        <w:t xml:space="preserve"> </w:t>
      </w:r>
      <w:r>
        <w:t>That</w:t>
      </w:r>
      <w:r w:rsidR="005C3191">
        <w:t xml:space="preserve"> </w:t>
      </w:r>
      <w:r>
        <w:t>would</w:t>
      </w:r>
      <w:r w:rsidR="005C3191">
        <w:t xml:space="preserve"> </w:t>
      </w:r>
      <w:r>
        <w:t>be</w:t>
      </w:r>
      <w:r w:rsidR="005C3191">
        <w:t xml:space="preserve"> </w:t>
      </w:r>
      <w:r>
        <w:t>a</w:t>
      </w:r>
      <w:r w:rsidR="005C3191">
        <w:t xml:space="preserve"> </w:t>
      </w:r>
      <w:r>
        <w:t>mistake</w:t>
      </w:r>
      <w:r w:rsidR="008B7A3E">
        <w:t>.</w:t>
      </w:r>
      <w:r w:rsidR="005C3191">
        <w:t xml:space="preserve"> </w:t>
      </w:r>
      <w:r>
        <w:t>In</w:t>
      </w:r>
      <w:r w:rsidR="005C3191">
        <w:t xml:space="preserve"> </w:t>
      </w:r>
      <w:r>
        <w:t>the</w:t>
      </w:r>
      <w:r w:rsidR="005C3191">
        <w:t xml:space="preserve"> </w:t>
      </w:r>
      <w:r>
        <w:t>future,</w:t>
      </w:r>
      <w:r w:rsidR="005C3191">
        <w:t xml:space="preserve"> </w:t>
      </w:r>
      <w:r>
        <w:t>we</w:t>
      </w:r>
      <w:r w:rsidR="005C3191">
        <w:t xml:space="preserve"> </w:t>
      </w:r>
      <w:r>
        <w:t>need</w:t>
      </w:r>
      <w:r w:rsidR="005C3191">
        <w:t xml:space="preserve"> </w:t>
      </w:r>
      <w:r>
        <w:t>to</w:t>
      </w:r>
      <w:r w:rsidR="005C3191">
        <w:t xml:space="preserve"> </w:t>
      </w:r>
      <w:r>
        <w:t>secure</w:t>
      </w:r>
      <w:r w:rsidR="005C3191">
        <w:t xml:space="preserve"> </w:t>
      </w:r>
      <w:r>
        <w:t>the</w:t>
      </w:r>
      <w:r w:rsidR="005C3191">
        <w:t xml:space="preserve"> </w:t>
      </w:r>
      <w:r>
        <w:t>supply</w:t>
      </w:r>
      <w:r w:rsidR="005C3191">
        <w:t xml:space="preserve"> </w:t>
      </w:r>
      <w:r>
        <w:t>chain</w:t>
      </w:r>
      <w:r w:rsidR="005C3191">
        <w:t xml:space="preserve"> </w:t>
      </w:r>
      <w:r>
        <w:t>and</w:t>
      </w:r>
      <w:r w:rsidR="005C3191">
        <w:t xml:space="preserve"> </w:t>
      </w:r>
      <w:r>
        <w:t>the</w:t>
      </w:r>
      <w:r w:rsidR="005C3191">
        <w:t xml:space="preserve"> </w:t>
      </w:r>
      <w:r>
        <w:t>trusted</w:t>
      </w:r>
      <w:r w:rsidR="005C3191">
        <w:t xml:space="preserve"> </w:t>
      </w:r>
      <w:r>
        <w:t>traders</w:t>
      </w:r>
      <w:r w:rsidR="005C3191">
        <w:t xml:space="preserve"> </w:t>
      </w:r>
      <w:r>
        <w:t>instead,</w:t>
      </w:r>
      <w:r w:rsidR="005C3191">
        <w:t xml:space="preserve"> </w:t>
      </w:r>
      <w:r>
        <w:t>making</w:t>
      </w:r>
      <w:r w:rsidR="005C3191">
        <w:t xml:space="preserve"> </w:t>
      </w:r>
      <w:r>
        <w:t>use</w:t>
      </w:r>
      <w:r w:rsidR="005C3191">
        <w:t xml:space="preserve"> </w:t>
      </w:r>
      <w:r>
        <w:t>of</w:t>
      </w:r>
      <w:r w:rsidR="005C3191">
        <w:t xml:space="preserve"> </w:t>
      </w:r>
      <w:r>
        <w:t>self-assessment</w:t>
      </w:r>
      <w:r w:rsidR="005C3191">
        <w:t xml:space="preserve"> </w:t>
      </w:r>
      <w:r>
        <w:t>inspections</w:t>
      </w:r>
      <w:r w:rsidR="005C3191">
        <w:t xml:space="preserve"> </w:t>
      </w:r>
      <w:r>
        <w:t>when</w:t>
      </w:r>
      <w:r w:rsidR="005C3191">
        <w:t xml:space="preserve"> </w:t>
      </w:r>
      <w:r>
        <w:t>they</w:t>
      </w:r>
      <w:r w:rsidR="005C3191">
        <w:t xml:space="preserve"> </w:t>
      </w:r>
      <w:r>
        <w:t>are</w:t>
      </w:r>
      <w:r w:rsidR="005C3191">
        <w:t xml:space="preserve"> </w:t>
      </w:r>
      <w:r>
        <w:t>needed,</w:t>
      </w:r>
      <w:r w:rsidR="005C3191">
        <w:t xml:space="preserve"> </w:t>
      </w:r>
      <w:r>
        <w:t>at</w:t>
      </w:r>
      <w:r w:rsidR="005C3191">
        <w:t xml:space="preserve"> </w:t>
      </w:r>
      <w:r>
        <w:t>the</w:t>
      </w:r>
      <w:r w:rsidR="005C3191">
        <w:t xml:space="preserve"> </w:t>
      </w:r>
      <w:r>
        <w:t>trader’s</w:t>
      </w:r>
      <w:r w:rsidR="005C3191">
        <w:t xml:space="preserve"> </w:t>
      </w:r>
      <w:r>
        <w:t>premises,</w:t>
      </w:r>
      <w:r w:rsidR="005C3191">
        <w:t xml:space="preserve"> </w:t>
      </w:r>
      <w:r>
        <w:t>rather</w:t>
      </w:r>
      <w:r w:rsidR="005C3191">
        <w:t xml:space="preserve"> </w:t>
      </w:r>
      <w:r>
        <w:t>than</w:t>
      </w:r>
      <w:r w:rsidR="005C3191">
        <w:t xml:space="preserve"> </w:t>
      </w:r>
      <w:r>
        <w:t>building</w:t>
      </w:r>
      <w:r w:rsidR="005C3191">
        <w:t xml:space="preserve"> </w:t>
      </w:r>
      <w:r>
        <w:t>houses</w:t>
      </w:r>
      <w:r w:rsidR="005C3191">
        <w:t xml:space="preserve"> </w:t>
      </w:r>
      <w:r>
        <w:t>at</w:t>
      </w:r>
      <w:r w:rsidR="005C3191">
        <w:t xml:space="preserve"> </w:t>
      </w:r>
      <w:r>
        <w:t>the</w:t>
      </w:r>
      <w:r w:rsidR="005C3191">
        <w:t xml:space="preserve"> </w:t>
      </w:r>
      <w:r>
        <w:t>border</w:t>
      </w:r>
      <w:r w:rsidR="008B7A3E">
        <w:t>.</w:t>
      </w:r>
      <w:r w:rsidR="005C3191">
        <w:t xml:space="preserve"> </w:t>
      </w:r>
      <w:r>
        <w:t>This</w:t>
      </w:r>
      <w:r w:rsidR="005C3191">
        <w:t xml:space="preserve"> </w:t>
      </w:r>
      <w:r>
        <w:t>is</w:t>
      </w:r>
      <w:r w:rsidR="005C3191">
        <w:t xml:space="preserve"> </w:t>
      </w:r>
      <w:r>
        <w:t>the</w:t>
      </w:r>
      <w:r w:rsidR="005C3191">
        <w:t xml:space="preserve"> </w:t>
      </w:r>
      <w:r>
        <w:t>ideal</w:t>
      </w:r>
      <w:r w:rsidR="005C3191">
        <w:t xml:space="preserve"> </w:t>
      </w:r>
      <w:r>
        <w:t>moment</w:t>
      </w:r>
      <w:r w:rsidR="005C3191">
        <w:t xml:space="preserve"> </w:t>
      </w:r>
      <w:r>
        <w:t>to</w:t>
      </w:r>
      <w:r w:rsidR="005C3191">
        <w:t xml:space="preserve"> </w:t>
      </w:r>
      <w:r>
        <w:t>do</w:t>
      </w:r>
      <w:r w:rsidR="005C3191">
        <w:t xml:space="preserve"> </w:t>
      </w:r>
      <w:r>
        <w:t>that</w:t>
      </w:r>
      <w:r w:rsidR="005C3191">
        <w:t xml:space="preserve"> </w:t>
      </w:r>
      <w:r>
        <w:t>and</w:t>
      </w:r>
      <w:r w:rsidR="005C3191">
        <w:t xml:space="preserve"> </w:t>
      </w:r>
      <w:r>
        <w:t>it</w:t>
      </w:r>
      <w:r w:rsidR="005C3191">
        <w:t xml:space="preserve"> </w:t>
      </w:r>
      <w:r>
        <w:t>takes</w:t>
      </w:r>
      <w:r w:rsidR="005C3191">
        <w:t xml:space="preserve"> </w:t>
      </w:r>
      <w:r>
        <w:t>less</w:t>
      </w:r>
      <w:r w:rsidR="005C3191">
        <w:t xml:space="preserve"> </w:t>
      </w:r>
      <w:r>
        <w:t>time</w:t>
      </w:r>
      <w:r w:rsidR="005C3191">
        <w:t xml:space="preserve"> </w:t>
      </w:r>
      <w:r>
        <w:t>and</w:t>
      </w:r>
      <w:r w:rsidR="005C3191">
        <w:t xml:space="preserve"> </w:t>
      </w:r>
      <w:r>
        <w:t>costs</w:t>
      </w:r>
      <w:r w:rsidR="005C3191">
        <w:t xml:space="preserve"> </w:t>
      </w:r>
      <w:r>
        <w:t>less</w:t>
      </w:r>
      <w:r w:rsidR="008B7A3E">
        <w:t>.</w:t>
      </w:r>
      <w:r w:rsidR="005C3191">
        <w:t xml:space="preserve"> </w:t>
      </w:r>
      <w:r>
        <w:t>There</w:t>
      </w:r>
      <w:r w:rsidR="005C3191">
        <w:t xml:space="preserve"> </w:t>
      </w:r>
      <w:r>
        <w:t>are</w:t>
      </w:r>
      <w:r w:rsidR="005C3191">
        <w:t xml:space="preserve"> </w:t>
      </w:r>
      <w:r>
        <w:t>ways</w:t>
      </w:r>
      <w:r w:rsidR="005C3191">
        <w:t xml:space="preserve"> </w:t>
      </w:r>
      <w:r>
        <w:t>to</w:t>
      </w:r>
      <w:r w:rsidR="005C3191">
        <w:t xml:space="preserve"> </w:t>
      </w:r>
      <w:r>
        <w:t>do</w:t>
      </w:r>
      <w:r w:rsidR="005C3191">
        <w:t xml:space="preserve"> </w:t>
      </w:r>
      <w:r>
        <w:t>this,</w:t>
      </w:r>
      <w:r w:rsidR="005C3191">
        <w:t xml:space="preserve"> </w:t>
      </w:r>
      <w:r>
        <w:t>if</w:t>
      </w:r>
      <w:r w:rsidR="005C3191">
        <w:t xml:space="preserve"> </w:t>
      </w:r>
      <w:r>
        <w:t>there</w:t>
      </w:r>
      <w:r w:rsidR="005C3191">
        <w:t xml:space="preserve"> </w:t>
      </w:r>
      <w:r>
        <w:t>are</w:t>
      </w:r>
      <w:r w:rsidR="005C3191">
        <w:t xml:space="preserve"> </w:t>
      </w:r>
      <w:r>
        <w:t>smart</w:t>
      </w:r>
      <w:r w:rsidR="005C3191">
        <w:t xml:space="preserve"> </w:t>
      </w:r>
      <w:r>
        <w:t>decisions</w:t>
      </w:r>
      <w:r w:rsidR="005C3191">
        <w:t xml:space="preserve"> </w:t>
      </w:r>
      <w:r>
        <w:t>about</w:t>
      </w:r>
      <w:r w:rsidR="005C3191">
        <w:t xml:space="preserve"> </w:t>
      </w:r>
      <w:r>
        <w:t>a</w:t>
      </w:r>
      <w:r w:rsidR="005C3191">
        <w:t xml:space="preserve"> </w:t>
      </w:r>
      <w:r>
        <w:t>smart</w:t>
      </w:r>
      <w:r w:rsidR="005C3191">
        <w:t xml:space="preserve"> </w:t>
      </w:r>
      <w:r>
        <w:t>border</w:t>
      </w:r>
      <w:r w:rsidR="008B7A3E">
        <w:t>.</w:t>
      </w:r>
      <w:r w:rsidR="005C3191">
        <w:t xml:space="preserve"> </w:t>
      </w:r>
      <w:r>
        <w:t>Industry</w:t>
      </w:r>
      <w:r w:rsidR="005C3191">
        <w:t xml:space="preserve"> </w:t>
      </w:r>
      <w:r>
        <w:t>is</w:t>
      </w:r>
      <w:r w:rsidR="005C3191">
        <w:t xml:space="preserve"> </w:t>
      </w:r>
      <w:r>
        <w:t>ready</w:t>
      </w:r>
      <w:r w:rsidR="005C3191">
        <w:t xml:space="preserve"> </w:t>
      </w:r>
      <w:r>
        <w:t>to</w:t>
      </w:r>
      <w:r w:rsidR="005C3191">
        <w:t xml:space="preserve"> </w:t>
      </w:r>
      <w:r>
        <w:t>do</w:t>
      </w:r>
      <w:r w:rsidR="005C3191">
        <w:t xml:space="preserve"> </w:t>
      </w:r>
      <w:r>
        <w:t>it</w:t>
      </w:r>
      <w:r w:rsidR="008B7A3E">
        <w:t>.</w:t>
      </w:r>
      <w:r w:rsidR="005C3191">
        <w:t xml:space="preserve"> </w:t>
      </w:r>
      <w:r>
        <w:t>There</w:t>
      </w:r>
      <w:r w:rsidR="005C3191">
        <w:t xml:space="preserve"> </w:t>
      </w:r>
      <w:r>
        <w:t>should</w:t>
      </w:r>
      <w:r w:rsidR="005C3191">
        <w:t xml:space="preserve"> </w:t>
      </w:r>
      <w:r>
        <w:t>be</w:t>
      </w:r>
      <w:r w:rsidR="005C3191">
        <w:t xml:space="preserve"> </w:t>
      </w:r>
      <w:r>
        <w:t>scale</w:t>
      </w:r>
      <w:r w:rsidR="004E3BE4">
        <w:t xml:space="preserve"> </w:t>
      </w:r>
      <w:r>
        <w:t>testing</w:t>
      </w:r>
      <w:r w:rsidR="008B7A3E">
        <w:t>.</w:t>
      </w:r>
      <w:r w:rsidR="005C3191">
        <w:t xml:space="preserve"> </w:t>
      </w:r>
      <w:r>
        <w:t>If</w:t>
      </w:r>
      <w:r w:rsidR="005C3191">
        <w:t xml:space="preserve"> </w:t>
      </w:r>
      <w:r>
        <w:t>that</w:t>
      </w:r>
      <w:r w:rsidR="005C3191">
        <w:t xml:space="preserve"> </w:t>
      </w:r>
      <w:r>
        <w:t>is</w:t>
      </w:r>
      <w:r w:rsidR="005C3191">
        <w:t xml:space="preserve"> </w:t>
      </w:r>
      <w:r>
        <w:t>done,</w:t>
      </w:r>
      <w:r w:rsidR="005C3191">
        <w:t xml:space="preserve"> </w:t>
      </w:r>
      <w:r>
        <w:t>it</w:t>
      </w:r>
      <w:r w:rsidR="005C3191">
        <w:t xml:space="preserve"> </w:t>
      </w:r>
      <w:r>
        <w:t>is</w:t>
      </w:r>
      <w:r w:rsidR="005C3191">
        <w:t xml:space="preserve"> </w:t>
      </w:r>
      <w:r>
        <w:t>possible</w:t>
      </w:r>
      <w:r w:rsidR="005C3191">
        <w:t xml:space="preserve"> </w:t>
      </w:r>
      <w:r>
        <w:t>to</w:t>
      </w:r>
      <w:r w:rsidR="005C3191">
        <w:t xml:space="preserve"> </w:t>
      </w:r>
      <w:r>
        <w:t>have</w:t>
      </w:r>
      <w:r w:rsidR="005C3191">
        <w:t xml:space="preserve"> </w:t>
      </w:r>
      <w:r>
        <w:t>something</w:t>
      </w:r>
      <w:r w:rsidR="005C3191">
        <w:t xml:space="preserve"> </w:t>
      </w:r>
      <w:r>
        <w:t>ready.</w:t>
      </w:r>
    </w:p>
    <w:p w:rsidR="00445308" w:rsidRPr="0031507F" w:rsidP="006E2EBB">
      <w:pPr>
        <w:pStyle w:val="Question"/>
        <w:numPr>
          <w:ilvl w:val="0"/>
          <w:numId w:val="0"/>
        </w:numPr>
        <w:ind w:left="794"/>
      </w:pPr>
      <w:sdt>
        <w:sdtPr>
          <w:alias w:val="Member"/>
          <w:tag w:val="&lt;Member mnisId='413' dodsId='25735'&gt;"/>
          <w:id w:val="-831678089"/>
          <w:placeholder>
            <w:docPart w:val="DefaultPlaceholder_1082065158"/>
          </w:placeholder>
          <w:richText/>
        </w:sdtPr>
        <w:sdtContent>
          <w:r w:rsidRPr="00445308">
            <w:rPr>
              <w:b/>
            </w:rPr>
            <w:t>Chair:</w:t>
          </w:r>
        </w:sdtContent>
      </w:sdt>
      <w:r w:rsidR="005C3191">
        <w:t xml:space="preserve"> </w:t>
      </w:r>
      <w:r>
        <w:t>That</w:t>
      </w:r>
      <w:r w:rsidR="005C3191">
        <w:t xml:space="preserve"> </w:t>
      </w:r>
      <w:r>
        <w:t>is</w:t>
      </w:r>
      <w:r w:rsidR="005C3191">
        <w:t xml:space="preserve"> </w:t>
      </w:r>
      <w:r>
        <w:t>really</w:t>
      </w:r>
      <w:r w:rsidR="005C3191">
        <w:t xml:space="preserve"> </w:t>
      </w:r>
      <w:r>
        <w:t>helpful</w:t>
      </w:r>
      <w:r w:rsidR="008B7A3E">
        <w:t>.</w:t>
      </w:r>
      <w:r w:rsidR="005C3191">
        <w:t xml:space="preserve"> </w:t>
      </w:r>
      <w:r>
        <w:t>That</w:t>
      </w:r>
      <w:r w:rsidR="005C3191">
        <w:t xml:space="preserve"> </w:t>
      </w:r>
      <w:r>
        <w:t>concludes</w:t>
      </w:r>
      <w:r w:rsidR="005C3191">
        <w:t xml:space="preserve"> </w:t>
      </w:r>
      <w:r>
        <w:t>this</w:t>
      </w:r>
      <w:r w:rsidR="005C3191">
        <w:t xml:space="preserve"> </w:t>
      </w:r>
      <w:r>
        <w:t>morning’s</w:t>
      </w:r>
      <w:r w:rsidR="005C3191">
        <w:t xml:space="preserve"> </w:t>
      </w:r>
      <w:r>
        <w:t>session</w:t>
      </w:r>
      <w:r w:rsidR="008B7A3E">
        <w:t>.</w:t>
      </w:r>
      <w:r w:rsidR="005C3191">
        <w:t xml:space="preserve"> </w:t>
      </w:r>
      <w:r>
        <w:t>On</w:t>
      </w:r>
      <w:r w:rsidR="005C3191">
        <w:t xml:space="preserve"> </w:t>
      </w:r>
      <w:r>
        <w:t>behalf</w:t>
      </w:r>
      <w:r w:rsidR="005C3191">
        <w:t xml:space="preserve"> </w:t>
      </w:r>
      <w:r>
        <w:t>of</w:t>
      </w:r>
      <w:r w:rsidR="005C3191">
        <w:t xml:space="preserve"> </w:t>
      </w:r>
      <w:r w:rsidR="00135161">
        <w:t>the Committee</w:t>
      </w:r>
      <w:r w:rsidR="005C3191">
        <w:t xml:space="preserve"> </w:t>
      </w:r>
      <w:r>
        <w:t>members,</w:t>
      </w:r>
      <w:r w:rsidR="005C3191">
        <w:t xml:space="preserve"> </w:t>
      </w:r>
      <w:r>
        <w:t>you</w:t>
      </w:r>
      <w:r w:rsidR="005C3191">
        <w:t xml:space="preserve"> </w:t>
      </w:r>
      <w:r>
        <w:t>have</w:t>
      </w:r>
      <w:r w:rsidR="005C3191">
        <w:t xml:space="preserve"> </w:t>
      </w:r>
      <w:r>
        <w:t>been</w:t>
      </w:r>
      <w:r w:rsidR="005C3191">
        <w:t xml:space="preserve"> </w:t>
      </w:r>
      <w:r>
        <w:t>fantastically</w:t>
      </w:r>
      <w:r w:rsidR="005C3191">
        <w:t xml:space="preserve"> </w:t>
      </w:r>
      <w:r>
        <w:t>helpful</w:t>
      </w:r>
      <w:r w:rsidR="005C3191">
        <w:t xml:space="preserve"> </w:t>
      </w:r>
      <w:r>
        <w:t>and</w:t>
      </w:r>
      <w:r w:rsidR="005C3191">
        <w:t xml:space="preserve"> </w:t>
      </w:r>
      <w:r>
        <w:t>we</w:t>
      </w:r>
      <w:r w:rsidR="005C3191">
        <w:t xml:space="preserve"> </w:t>
      </w:r>
      <w:r>
        <w:t>have</w:t>
      </w:r>
      <w:r w:rsidR="005C3191">
        <w:t xml:space="preserve"> </w:t>
      </w:r>
      <w:r>
        <w:t>all</w:t>
      </w:r>
      <w:r w:rsidR="005C3191">
        <w:t xml:space="preserve"> </w:t>
      </w:r>
      <w:r>
        <w:t>found</w:t>
      </w:r>
      <w:r w:rsidR="005C3191">
        <w:t xml:space="preserve"> </w:t>
      </w:r>
      <w:r>
        <w:t>that</w:t>
      </w:r>
      <w:r w:rsidR="005C3191">
        <w:t xml:space="preserve"> </w:t>
      </w:r>
      <w:r>
        <w:t>very</w:t>
      </w:r>
      <w:r w:rsidR="005C3191">
        <w:t xml:space="preserve"> </w:t>
      </w:r>
      <w:r>
        <w:t>interesting</w:t>
      </w:r>
      <w:r w:rsidR="008B7A3E">
        <w:t>.</w:t>
      </w:r>
      <w:r w:rsidR="005C3191">
        <w:t xml:space="preserve"> </w:t>
      </w:r>
      <w:r>
        <w:t>Thank</w:t>
      </w:r>
      <w:r w:rsidR="005C3191">
        <w:t xml:space="preserve"> </w:t>
      </w:r>
      <w:r>
        <w:t>you</w:t>
      </w:r>
      <w:r w:rsidR="005C3191">
        <w:t xml:space="preserve"> </w:t>
      </w:r>
      <w:r>
        <w:t>for</w:t>
      </w:r>
      <w:r w:rsidR="005C3191">
        <w:t xml:space="preserve"> </w:t>
      </w:r>
      <w:r>
        <w:t>answering</w:t>
      </w:r>
      <w:r w:rsidR="005C3191">
        <w:t xml:space="preserve"> </w:t>
      </w:r>
      <w:r>
        <w:t>all</w:t>
      </w:r>
      <w:r w:rsidR="005C3191">
        <w:t xml:space="preserve"> </w:t>
      </w:r>
      <w:r>
        <w:t>our</w:t>
      </w:r>
      <w:r w:rsidR="005C3191">
        <w:t xml:space="preserve"> </w:t>
      </w:r>
      <w:r>
        <w:t>questions</w:t>
      </w:r>
      <w:r w:rsidR="008B7A3E">
        <w:t>.</w:t>
      </w:r>
      <w:r w:rsidR="005C3191">
        <w:t xml:space="preserve"> </w:t>
      </w:r>
      <w:r>
        <w:t>Once</w:t>
      </w:r>
      <w:r w:rsidR="005C3191">
        <w:t xml:space="preserve"> </w:t>
      </w:r>
      <w:r>
        <w:t>again,</w:t>
      </w:r>
      <w:r w:rsidR="005C3191">
        <w:t xml:space="preserve"> </w:t>
      </w:r>
      <w:r>
        <w:t>we</w:t>
      </w:r>
      <w:r w:rsidR="005C3191">
        <w:t xml:space="preserve"> </w:t>
      </w:r>
      <w:r>
        <w:t>are</w:t>
      </w:r>
      <w:r w:rsidR="005C3191">
        <w:t xml:space="preserve"> </w:t>
      </w:r>
      <w:r>
        <w:t>very</w:t>
      </w:r>
      <w:r w:rsidR="005C3191">
        <w:t xml:space="preserve"> </w:t>
      </w:r>
      <w:r>
        <w:t>grateful</w:t>
      </w:r>
      <w:r w:rsidR="005C3191">
        <w:t xml:space="preserve"> </w:t>
      </w:r>
      <w:r>
        <w:t>to</w:t>
      </w:r>
      <w:r w:rsidR="005C3191">
        <w:t xml:space="preserve"> </w:t>
      </w:r>
      <w:r>
        <w:t>the</w:t>
      </w:r>
      <w:r w:rsidR="005C3191">
        <w:t xml:space="preserve"> </w:t>
      </w:r>
      <w:r>
        <w:t>three</w:t>
      </w:r>
      <w:r w:rsidR="005C3191">
        <w:t xml:space="preserve"> </w:t>
      </w:r>
      <w:r>
        <w:t>of</w:t>
      </w:r>
      <w:r w:rsidR="005C3191">
        <w:t xml:space="preserve"> </w:t>
      </w:r>
      <w:r>
        <w:t>you</w:t>
      </w:r>
      <w:r w:rsidR="005C3191">
        <w:t xml:space="preserve"> </w:t>
      </w:r>
      <w:r>
        <w:t>for</w:t>
      </w:r>
      <w:r w:rsidR="005C3191">
        <w:t xml:space="preserve"> </w:t>
      </w:r>
      <w:r>
        <w:t>giving</w:t>
      </w:r>
      <w:r w:rsidR="005C3191">
        <w:t xml:space="preserve"> </w:t>
      </w:r>
      <w:r>
        <w:t>up</w:t>
      </w:r>
      <w:r w:rsidR="005C3191">
        <w:t xml:space="preserve"> </w:t>
      </w:r>
      <w:r>
        <w:t>your</w:t>
      </w:r>
      <w:r w:rsidR="005C3191">
        <w:t xml:space="preserve"> </w:t>
      </w:r>
      <w:r>
        <w:t>valuable</w:t>
      </w:r>
      <w:r w:rsidR="005C3191">
        <w:t xml:space="preserve"> </w:t>
      </w:r>
      <w:r>
        <w:t>time</w:t>
      </w:r>
      <w:r w:rsidR="008B7A3E">
        <w:t>.</w:t>
      </w:r>
      <w:r w:rsidR="005C3191">
        <w:t xml:space="preserve"> </w:t>
      </w:r>
    </w:p>
    <w:sectPr w:rsidSect="008351F9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805" w:right="1440" w:bottom="1440" w:left="1440" w:header="709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B0D2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B0D23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B0D23">
    <w:pPr>
      <w:pStyle w:val="Footer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B0D23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color w:val="808080"/>
      </w:rPr>
      <w:alias w:val="HouseLogo"/>
      <w:tag w:val="HouseLogo"/>
      <w:id w:val="1278133768"/>
      <w:placeholder>
        <w:docPart w:val="DBF99B592DA74E5990823CA9B9F1B855"/>
      </w:placeholder>
      <w:richText/>
    </w:sdtPr>
    <w:sdtContent>
      <w:p w:rsidR="00C36FD8" w:rsidP="009277D8">
        <w:pPr>
          <w:pStyle w:val="Para"/>
          <w:rPr>
            <w:color w:val="808080"/>
          </w:rPr>
        </w:pPr>
        <w:r w:rsidRPr="00752B6B">
          <w:rPr>
            <w:noProof/>
            <w:color w:val="808080"/>
            <w:lang w:eastAsia="en-GB"/>
          </w:rPr>
          <w:drawing>
            <wp:inline distT="0" distB="0" distL="0" distR="0">
              <wp:extent cx="3053715" cy="499110"/>
              <wp:effectExtent l="0" t="0" r="0" b="0"/>
              <wp:docPr id="5" name="Picture 0" descr="HoC 85mm(Green).tif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HoC 85mm(Green).tif"/>
                      <pic:cNvPicPr/>
                    </pic:nvPicPr>
                    <pic:blipFill>
                      <a:blip xmlns:r="http://schemas.openxmlformats.org/officeDocument/2006/relationships"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053715" cy="49911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p>
    </w:sdtContent>
  </w:sdt>
  <w:sdt>
    <w:sdtPr>
      <w:rPr>
        <w:color w:val="808080"/>
      </w:rPr>
      <w:alias w:val="SCTemplateHeader"/>
      <w:tag w:val="SCTemplateHeader"/>
      <w:id w:val="-1850708599"/>
      <w:placeholder>
        <w:docPart w:val="3B871DC0A5BB43EF943A177EF708036E"/>
      </w:placeholder>
      <w:richText/>
    </w:sdtPr>
    <w:sdtContent>
      <w:p w:rsidR="00C36FD8" w:rsidRPr="00776882" w:rsidP="007B7907">
        <w:pPr>
          <w:pStyle w:val="Para"/>
          <w:rPr>
            <w:color w:val="808080"/>
          </w:rPr>
        </w:pPr>
        <w:r>
          <w:rPr>
            <w:color w:val="808080"/>
          </w:rPr>
          <w:t xml:space="preserve"> </w:t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B0D2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A916570"/>
    <w:multiLevelType w:val="hybridMultilevel"/>
    <w:tmpl w:val="D01EB7C6"/>
    <w:lvl w:ilvl="0">
      <w:start w:val="420"/>
      <w:numFmt w:val="decimal"/>
      <w:pStyle w:val="Question"/>
      <w:lvlText w:val="Q%1"/>
      <w:lvlJc w:val="left"/>
      <w:pPr>
        <w:ind w:left="794" w:hanging="794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008" w:hanging="360"/>
      </w:pPr>
    </w:lvl>
    <w:lvl w:ilvl="2" w:tentative="1">
      <w:start w:val="1"/>
      <w:numFmt w:val="lowerRoman"/>
      <w:lvlText w:val="%3."/>
      <w:lvlJc w:val="right"/>
      <w:pPr>
        <w:ind w:left="2728" w:hanging="180"/>
      </w:pPr>
    </w:lvl>
    <w:lvl w:ilvl="3" w:tentative="1">
      <w:start w:val="1"/>
      <w:numFmt w:val="decimal"/>
      <w:lvlText w:val="%4."/>
      <w:lvlJc w:val="left"/>
      <w:pPr>
        <w:ind w:left="3448" w:hanging="360"/>
      </w:pPr>
    </w:lvl>
    <w:lvl w:ilvl="4" w:tentative="1">
      <w:start w:val="1"/>
      <w:numFmt w:val="lowerLetter"/>
      <w:lvlText w:val="%5."/>
      <w:lvlJc w:val="left"/>
      <w:pPr>
        <w:ind w:left="4168" w:hanging="360"/>
      </w:pPr>
    </w:lvl>
    <w:lvl w:ilvl="5" w:tentative="1">
      <w:start w:val="1"/>
      <w:numFmt w:val="lowerRoman"/>
      <w:lvlText w:val="%6."/>
      <w:lvlJc w:val="right"/>
      <w:pPr>
        <w:ind w:left="4888" w:hanging="180"/>
      </w:pPr>
    </w:lvl>
    <w:lvl w:ilvl="6" w:tentative="1">
      <w:start w:val="1"/>
      <w:numFmt w:val="decimal"/>
      <w:lvlText w:val="%7."/>
      <w:lvlJc w:val="left"/>
      <w:pPr>
        <w:ind w:left="5608" w:hanging="360"/>
      </w:pPr>
    </w:lvl>
    <w:lvl w:ilvl="7" w:tentative="1">
      <w:start w:val="1"/>
      <w:numFmt w:val="lowerLetter"/>
      <w:lvlText w:val="%8."/>
      <w:lvlJc w:val="left"/>
      <w:pPr>
        <w:ind w:left="6328" w:hanging="360"/>
      </w:pPr>
    </w:lvl>
    <w:lvl w:ilvl="8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">
    <w:nsid w:val="1BFF4CA5"/>
    <w:multiLevelType w:val="multilevel"/>
    <w:tmpl w:val="9B7688EE"/>
    <w:styleLink w:val="CommitteeOfficeOutline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276"/>
        </w:tabs>
        <w:ind w:left="1276" w:hanging="425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</w:rPr>
    </w:lvl>
    <w:lvl w:ilvl="4">
      <w:start w:val="1"/>
      <w:numFmt w:val="bullet"/>
      <w:lvlText w:val="►"/>
      <w:lvlJc w:val="left"/>
      <w:pPr>
        <w:tabs>
          <w:tab w:val="num" w:pos="1276"/>
        </w:tabs>
        <w:ind w:left="1276" w:hanging="425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—"/>
      <w:lvlJc w:val="left"/>
      <w:pPr>
        <w:tabs>
          <w:tab w:val="num" w:pos="851"/>
        </w:tabs>
        <w:ind w:left="851" w:hanging="851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>
    <w:nsid w:val="50424CC0"/>
    <w:multiLevelType w:val="multilevel"/>
    <w:tmpl w:val="009CA15E"/>
    <w:lvl w:ilvl="0">
      <w:start w:val="1"/>
      <w:numFmt w:val="decimal"/>
      <w:suff w:val="space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276"/>
        </w:tabs>
        <w:ind w:left="1276" w:hanging="425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  <w:color w:val="auto"/>
      </w:rPr>
    </w:lvl>
    <w:lvl w:ilvl="4">
      <w:start w:val="1"/>
      <w:numFmt w:val="bullet"/>
      <w:lvlText w:val="►"/>
      <w:lvlJc w:val="left"/>
      <w:pPr>
        <w:tabs>
          <w:tab w:val="num" w:pos="1276"/>
        </w:tabs>
        <w:ind w:left="1276" w:hanging="425"/>
      </w:pPr>
      <w:rPr>
        <w:rFonts w:ascii="Times New Roman" w:hAnsi="Times New Roman" w:cs="Times New Roman" w:hint="default"/>
        <w:color w:val="auto"/>
        <w:sz w:val="18"/>
      </w:rPr>
    </w:lvl>
    <w:lvl w:ilvl="5">
      <w:start w:val="1"/>
      <w:numFmt w:val="bullet"/>
      <w:lvlText w:val="—"/>
      <w:lvlJc w:val="left"/>
      <w:pPr>
        <w:tabs>
          <w:tab w:val="num" w:pos="851"/>
        </w:tabs>
        <w:ind w:left="851" w:hanging="851"/>
      </w:pPr>
      <w:rPr>
        <w:rFonts w:ascii="Times New Roman" w:hAnsi="Times New Roman" w:cs="Times New Roman" w:hint="default"/>
        <w:color w:val="auto"/>
      </w:rPr>
    </w:lvl>
    <w:lvl w:ilvl="6">
      <w:start w:val="1"/>
      <w:numFmt w:val="decimal"/>
      <w:lvlText w:val="%7."/>
      <w:lvlJc w:val="left"/>
      <w:pPr>
        <w:tabs>
          <w:tab w:val="num" w:pos="2095"/>
        </w:tabs>
        <w:ind w:left="209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455"/>
        </w:tabs>
        <w:ind w:left="2455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815"/>
        </w:tabs>
        <w:ind w:left="2815" w:hanging="360"/>
      </w:pPr>
      <w:rPr>
        <w:rFonts w:hint="default"/>
      </w:rPr>
    </w:lvl>
  </w:abstractNum>
  <w:abstractNum w:abstractNumId="3">
    <w:nsid w:val="5C237251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>
    <w:nsid w:val="61194F50"/>
    <w:multiLevelType w:val="hybridMultilevel"/>
    <w:tmpl w:val="EA76600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"/>
  </w:num>
  <w:num w:numId="3">
    <w:abstractNumId w:val="2"/>
  </w:num>
  <w:num w:numId="4">
    <w:abstractNumId w:val="2"/>
  </w:num>
  <w:num w:numId="5">
    <w:abstractNumId w:val="2"/>
  </w:num>
  <w:num w:numId="6">
    <w:abstractNumId w:val="2"/>
  </w:num>
  <w:num w:numId="7">
    <w:abstractNumId w:val="3"/>
  </w:num>
  <w:num w:numId="8">
    <w:abstractNumId w:val="1"/>
  </w:num>
  <w:num w:numId="9">
    <w:abstractNumId w:val="0"/>
  </w:num>
  <w:num w:numId="10">
    <w:abstractNumId w:val="0"/>
  </w:num>
  <w:num w:numId="11">
    <w:abstractNumId w:val="4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attachedTemplate r:id="rId1"/>
  <w:stylePaneFormatFilter w:val="1001" w:allStyles="1" w:alternateStyleNames="0" w:clearFormatting="1" w:customStyles="0" w:directFormattingOnNumbering="0" w:directFormattingOnParagraphs="0" w:directFormattingOnRuns="0" w:directFormattingOnTables="0" w:headingStyles="0" w:latentStyles="0" w:numberingStyles="0" w:stylesInUse="0" w:tableStyles="0" w:top3HeadingStyles="0" w:visibleStyles="0"/>
  <w:doNotTrackMov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/>
    <w:lsdException w:name="heading 2" w:semiHidden="1" w:uiPriority="0" w:unhideWhenUsed="1"/>
    <w:lsdException w:name="heading 3" w:semiHidden="1" w:uiPriority="0" w:unhideWhenUsed="1"/>
    <w:lsdException w:name="heading 4" w:semiHidden="1" w:uiPriority="0" w:unhideWhenUsed="1"/>
    <w:lsdException w:name="heading 5" w:semiHidden="1" w:uiPriority="0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0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C2E29"/>
    <w:pPr>
      <w:spacing w:line="240" w:lineRule="auto"/>
      <w:jc w:val="both"/>
    </w:pPr>
    <w:rPr>
      <w:rFonts w:ascii="Verdana" w:hAnsi="Verdana"/>
    </w:rPr>
  </w:style>
  <w:style w:type="paragraph" w:styleId="Heading1">
    <w:name w:val="heading 1"/>
    <w:basedOn w:val="Normal"/>
    <w:next w:val="Normal"/>
    <w:link w:val="Heading1Char"/>
    <w:rsid w:val="0003625D"/>
    <w:pPr>
      <w:keepNext/>
      <w:spacing w:after="240"/>
      <w:jc w:val="center"/>
      <w:outlineLvl w:val="0"/>
    </w:pPr>
    <w:rPr>
      <w:rFonts w:eastAsia="Times New Roman" w:cs="Arial"/>
      <w:b/>
      <w:bCs/>
      <w:kern w:val="32"/>
      <w:szCs w:val="32"/>
      <w:lang w:eastAsia="en-GB"/>
    </w:rPr>
  </w:style>
  <w:style w:type="paragraph" w:styleId="Heading2">
    <w:name w:val="heading 2"/>
    <w:basedOn w:val="Normal"/>
    <w:next w:val="Normal"/>
    <w:link w:val="Heading2Char"/>
    <w:rsid w:val="0003625D"/>
    <w:pPr>
      <w:keepNext/>
      <w:spacing w:before="120" w:after="240"/>
      <w:outlineLvl w:val="1"/>
    </w:pPr>
    <w:rPr>
      <w:rFonts w:eastAsia="Times New Roman" w:cs="Arial"/>
      <w:b/>
      <w:bCs/>
      <w:iCs/>
      <w:szCs w:val="28"/>
      <w:lang w:eastAsia="en-GB"/>
    </w:rPr>
  </w:style>
  <w:style w:type="paragraph" w:styleId="Heading3">
    <w:name w:val="heading 3"/>
    <w:basedOn w:val="Normal"/>
    <w:next w:val="Normal"/>
    <w:link w:val="Heading3Char"/>
    <w:rsid w:val="0003625D"/>
    <w:pPr>
      <w:keepNext/>
      <w:spacing w:before="120" w:after="240"/>
      <w:outlineLvl w:val="2"/>
    </w:pPr>
    <w:rPr>
      <w:rFonts w:eastAsia="Times New Roman" w:cs="Arial"/>
      <w:b/>
      <w:bCs/>
      <w:i/>
      <w:szCs w:val="26"/>
      <w:lang w:eastAsia="en-GB"/>
    </w:rPr>
  </w:style>
  <w:style w:type="paragraph" w:styleId="Heading4">
    <w:name w:val="heading 4"/>
    <w:basedOn w:val="Normal"/>
    <w:next w:val="Normal"/>
    <w:link w:val="Heading4Char"/>
    <w:uiPriority w:val="1"/>
    <w:rsid w:val="0003625D"/>
    <w:pPr>
      <w:keepNext/>
      <w:spacing w:before="120" w:after="240"/>
      <w:outlineLvl w:val="3"/>
    </w:pPr>
    <w:rPr>
      <w:rFonts w:eastAsia="Times New Roman" w:cs="Times New Roman"/>
      <w:bCs/>
      <w:i/>
      <w:szCs w:val="28"/>
      <w:lang w:eastAsia="en-GB"/>
    </w:rPr>
  </w:style>
  <w:style w:type="paragraph" w:styleId="Heading5">
    <w:name w:val="heading 5"/>
    <w:basedOn w:val="Normal"/>
    <w:next w:val="Normal"/>
    <w:link w:val="Heading5Char"/>
    <w:uiPriority w:val="1"/>
    <w:rsid w:val="0003625D"/>
    <w:pPr>
      <w:spacing w:before="120" w:after="240"/>
      <w:outlineLvl w:val="4"/>
    </w:pPr>
    <w:rPr>
      <w:rFonts w:eastAsia="Times New Roman" w:cs="Times New Roman"/>
      <w:bCs/>
      <w:iCs/>
      <w:szCs w:val="2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3625D"/>
    <w:rPr>
      <w:rFonts w:ascii="Verdana" w:eastAsia="Times New Roman" w:hAnsi="Verdana" w:cs="Arial"/>
      <w:b/>
      <w:bCs/>
      <w:kern w:val="32"/>
      <w:sz w:val="24"/>
      <w:szCs w:val="32"/>
      <w:lang w:eastAsia="en-GB"/>
    </w:rPr>
  </w:style>
  <w:style w:type="character" w:customStyle="1" w:styleId="Heading2Char">
    <w:name w:val="Heading 2 Char"/>
    <w:basedOn w:val="DefaultParagraphFont"/>
    <w:link w:val="Heading2"/>
    <w:rsid w:val="0003625D"/>
    <w:rPr>
      <w:rFonts w:ascii="Verdana" w:eastAsia="Times New Roman" w:hAnsi="Verdana" w:cs="Arial"/>
      <w:b/>
      <w:bCs/>
      <w:iCs/>
      <w:sz w:val="24"/>
      <w:szCs w:val="28"/>
      <w:lang w:eastAsia="en-GB"/>
    </w:rPr>
  </w:style>
  <w:style w:type="character" w:customStyle="1" w:styleId="Heading3Char">
    <w:name w:val="Heading 3 Char"/>
    <w:basedOn w:val="DefaultParagraphFont"/>
    <w:link w:val="Heading3"/>
    <w:rsid w:val="0003625D"/>
    <w:rPr>
      <w:rFonts w:ascii="Verdana" w:eastAsia="Times New Roman" w:hAnsi="Verdana" w:cs="Arial"/>
      <w:b/>
      <w:bCs/>
      <w:i/>
      <w:sz w:val="24"/>
      <w:szCs w:val="26"/>
      <w:lang w:eastAsia="en-GB"/>
    </w:rPr>
  </w:style>
  <w:style w:type="character" w:customStyle="1" w:styleId="Heading4Char">
    <w:name w:val="Heading 4 Char"/>
    <w:basedOn w:val="DefaultParagraphFont"/>
    <w:link w:val="Heading4"/>
    <w:uiPriority w:val="1"/>
    <w:rsid w:val="0003625D"/>
    <w:rPr>
      <w:rFonts w:ascii="Verdana" w:eastAsia="Times New Roman" w:hAnsi="Verdana" w:cs="Times New Roman"/>
      <w:bCs/>
      <w:i/>
      <w:sz w:val="24"/>
      <w:szCs w:val="28"/>
      <w:lang w:eastAsia="en-GB"/>
    </w:rPr>
  </w:style>
  <w:style w:type="character" w:customStyle="1" w:styleId="Heading5Char">
    <w:name w:val="Heading 5 Char"/>
    <w:basedOn w:val="DefaultParagraphFont"/>
    <w:link w:val="Heading5"/>
    <w:uiPriority w:val="1"/>
    <w:rsid w:val="0003625D"/>
    <w:rPr>
      <w:rFonts w:ascii="Verdana" w:eastAsia="Times New Roman" w:hAnsi="Verdana" w:cs="Times New Roman"/>
      <w:bCs/>
      <w:iCs/>
      <w:sz w:val="24"/>
      <w:szCs w:val="26"/>
      <w:lang w:eastAsia="en-GB"/>
    </w:rPr>
  </w:style>
  <w:style w:type="paragraph" w:customStyle="1" w:styleId="Para">
    <w:name w:val="Para"/>
    <w:basedOn w:val="Normal"/>
    <w:qFormat/>
    <w:rsid w:val="00814283"/>
  </w:style>
  <w:style w:type="paragraph" w:customStyle="1" w:styleId="ParaCentre">
    <w:name w:val="Para Centre"/>
    <w:basedOn w:val="Normal"/>
    <w:next w:val="TitleWitnesses"/>
    <w:qFormat/>
    <w:rsid w:val="00521D0A"/>
    <w:pPr>
      <w:jc w:val="center"/>
    </w:pPr>
  </w:style>
  <w:style w:type="paragraph" w:customStyle="1" w:styleId="Question">
    <w:name w:val="Question"/>
    <w:basedOn w:val="Normal"/>
    <w:next w:val="QuestionCont"/>
    <w:qFormat/>
    <w:rsid w:val="00367B9C"/>
    <w:pPr>
      <w:widowControl w:val="0"/>
      <w:numPr>
        <w:numId w:val="10"/>
      </w:numPr>
      <w:spacing w:after="120"/>
    </w:pPr>
  </w:style>
  <w:style w:type="paragraph" w:customStyle="1" w:styleId="Answer">
    <w:name w:val="Answer"/>
    <w:basedOn w:val="Normal"/>
    <w:qFormat/>
    <w:rsid w:val="0014463F"/>
    <w:pPr>
      <w:ind w:left="794"/>
    </w:pPr>
  </w:style>
  <w:style w:type="character" w:styleId="Hyperlink">
    <w:name w:val="Hyperlink"/>
    <w:basedOn w:val="DefaultParagraphFont"/>
    <w:uiPriority w:val="99"/>
    <w:unhideWhenUsed/>
    <w:rsid w:val="0003625D"/>
    <w:rPr>
      <w:rFonts w:ascii="Verdana" w:hAnsi="Verdana"/>
      <w:color w:val="0000FF" w:themeColor="hyperlink"/>
      <w:u w:val="single"/>
    </w:rPr>
  </w:style>
  <w:style w:type="numbering" w:customStyle="1" w:styleId="CommitteeOfficeOutline">
    <w:name w:val="Committee Office Outline"/>
    <w:uiPriority w:val="99"/>
    <w:rsid w:val="00876091"/>
    <w:pPr>
      <w:numPr>
        <w:numId w:val="8"/>
      </w:numPr>
    </w:pPr>
  </w:style>
  <w:style w:type="paragraph" w:styleId="Header">
    <w:name w:val="header"/>
    <w:basedOn w:val="Normal"/>
    <w:link w:val="HeaderChar"/>
    <w:unhideWhenUsed/>
    <w:rsid w:val="00B57ECE"/>
    <w:pPr>
      <w:tabs>
        <w:tab w:val="center" w:pos="4513"/>
        <w:tab w:val="right" w:pos="9026"/>
      </w:tabs>
      <w:spacing w:after="0"/>
    </w:pPr>
  </w:style>
  <w:style w:type="paragraph" w:styleId="Footer">
    <w:name w:val="footer"/>
    <w:basedOn w:val="Normal"/>
    <w:link w:val="FooterChar"/>
    <w:uiPriority w:val="99"/>
    <w:unhideWhenUsed/>
    <w:rsid w:val="008143FA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8143FA"/>
  </w:style>
  <w:style w:type="paragraph" w:customStyle="1" w:styleId="Baseheading">
    <w:name w:val="Base heading"/>
    <w:qFormat/>
    <w:rsid w:val="0003625D"/>
    <w:pPr>
      <w:spacing w:before="180" w:after="180" w:line="240" w:lineRule="auto"/>
    </w:pPr>
    <w:rPr>
      <w:rFonts w:ascii="Verdana" w:hAnsi="Verdana"/>
      <w:color w:val="005232"/>
      <w:sz w:val="56"/>
    </w:rPr>
  </w:style>
  <w:style w:type="paragraph" w:customStyle="1" w:styleId="TitleCommittee">
    <w:name w:val="TitleCommittee"/>
    <w:basedOn w:val="Baseheading"/>
    <w:qFormat/>
    <w:rsid w:val="00556E80"/>
    <w:rPr>
      <w:sz w:val="48"/>
    </w:rPr>
  </w:style>
  <w:style w:type="paragraph" w:customStyle="1" w:styleId="AdditionalNote">
    <w:name w:val="Additional Note"/>
    <w:basedOn w:val="Normal"/>
    <w:next w:val="Answer"/>
    <w:qFormat/>
    <w:rsid w:val="0003625D"/>
    <w:pPr>
      <w:jc w:val="left"/>
    </w:pPr>
    <w:rPr>
      <w:i/>
    </w:rPr>
  </w:style>
  <w:style w:type="character" w:customStyle="1" w:styleId="HeaderChar">
    <w:name w:val="Header Char"/>
    <w:basedOn w:val="DefaultParagraphFont"/>
    <w:link w:val="Header"/>
    <w:rsid w:val="00B57ECE"/>
    <w:rPr>
      <w:rFonts w:ascii="Garamond" w:hAnsi="Garamond"/>
      <w:sz w:val="24"/>
    </w:rPr>
  </w:style>
  <w:style w:type="paragraph" w:customStyle="1" w:styleId="TitleInquiry">
    <w:name w:val="TitleInquiry"/>
    <w:basedOn w:val="Baseheading"/>
    <w:qFormat/>
    <w:rsid w:val="00556E80"/>
    <w:pPr>
      <w:spacing w:before="0" w:after="240"/>
      <w:contextualSpacing/>
    </w:pPr>
    <w:rPr>
      <w:sz w:val="34"/>
    </w:rPr>
  </w:style>
  <w:style w:type="paragraph" w:customStyle="1" w:styleId="TitlePanel">
    <w:name w:val="TitlePanel"/>
    <w:basedOn w:val="Baseheading"/>
    <w:qFormat/>
    <w:rsid w:val="00556E80"/>
    <w:pPr>
      <w:jc w:val="center"/>
    </w:pPr>
    <w:rPr>
      <w:color w:val="auto"/>
      <w:sz w:val="28"/>
    </w:rPr>
  </w:style>
  <w:style w:type="paragraph" w:customStyle="1" w:styleId="TitleWitnesses">
    <w:name w:val="TitleWitnesses"/>
    <w:basedOn w:val="Baseheading"/>
    <w:qFormat/>
    <w:rsid w:val="00556E80"/>
    <w:pPr>
      <w:jc w:val="center"/>
    </w:pPr>
    <w:rPr>
      <w:color w:val="auto"/>
      <w:sz w:val="28"/>
    </w:rPr>
  </w:style>
  <w:style w:type="character" w:customStyle="1" w:styleId="Membername">
    <w:name w:val="Member name"/>
    <w:basedOn w:val="DefaultParagraphFont"/>
    <w:uiPriority w:val="1"/>
    <w:qFormat/>
    <w:rsid w:val="0003625D"/>
    <w:rPr>
      <w:rFonts w:ascii="Verdana" w:hAnsi="Verdana"/>
      <w:b/>
    </w:rPr>
  </w:style>
  <w:style w:type="character" w:customStyle="1" w:styleId="Witnessname">
    <w:name w:val="Witness name"/>
    <w:basedOn w:val="DefaultParagraphFont"/>
    <w:uiPriority w:val="1"/>
    <w:qFormat/>
    <w:rsid w:val="0003625D"/>
    <w:rPr>
      <w:rFonts w:ascii="Verdana" w:hAnsi="Verdana"/>
      <w:b/>
      <w:i/>
    </w:rPr>
  </w:style>
  <w:style w:type="character" w:styleId="FollowedHyperlink">
    <w:name w:val="FollowedHyperlink"/>
    <w:basedOn w:val="DefaultParagraphFont"/>
    <w:uiPriority w:val="99"/>
    <w:semiHidden/>
    <w:unhideWhenUsed/>
    <w:rsid w:val="009C50CE"/>
    <w:rPr>
      <w:color w:val="800080" w:themeColor="followedHyperlink"/>
      <w:u w:val="single"/>
    </w:rPr>
  </w:style>
  <w:style w:type="paragraph" w:customStyle="1" w:styleId="Witnesssubmission">
    <w:name w:val="Witness submission"/>
    <w:basedOn w:val="Para"/>
    <w:qFormat/>
    <w:rsid w:val="007D7DBE"/>
    <w:pPr>
      <w:ind w:firstLine="720"/>
    </w:pPr>
    <w:rPr>
      <w:rFonts w:eastAsia="Times New Roman" w:cs="Times New Roman"/>
      <w:szCs w:val="20"/>
    </w:rPr>
  </w:style>
  <w:style w:type="character" w:styleId="PlaceholderText">
    <w:name w:val="Placeholder Text"/>
    <w:basedOn w:val="DefaultParagraphFont"/>
    <w:uiPriority w:val="99"/>
    <w:semiHidden/>
    <w:rsid w:val="00776882"/>
    <w:rPr>
      <w:color w:val="808080"/>
    </w:rPr>
  </w:style>
  <w:style w:type="paragraph" w:customStyle="1" w:styleId="TitleCommittee0">
    <w:name w:val="Title: Committee"/>
    <w:basedOn w:val="Normal"/>
    <w:qFormat/>
    <w:rsid w:val="00416915"/>
    <w:pPr>
      <w:spacing w:before="180" w:after="180"/>
      <w:jc w:val="left"/>
    </w:pPr>
    <w:rPr>
      <w:color w:val="005232"/>
      <w:sz w:val="48"/>
    </w:rPr>
  </w:style>
  <w:style w:type="paragraph" w:customStyle="1" w:styleId="TitleInquiry0">
    <w:name w:val="Title: Inquiry"/>
    <w:basedOn w:val="Normal"/>
    <w:qFormat/>
    <w:rsid w:val="00416915"/>
    <w:pPr>
      <w:spacing w:after="240"/>
      <w:contextualSpacing/>
      <w:jc w:val="left"/>
    </w:pPr>
    <w:rPr>
      <w:color w:val="005232"/>
      <w:sz w:val="34"/>
    </w:rPr>
  </w:style>
  <w:style w:type="paragraph" w:customStyle="1" w:styleId="TitlePanel0">
    <w:name w:val="Title: Panel"/>
    <w:basedOn w:val="Normal"/>
    <w:qFormat/>
    <w:rsid w:val="00416915"/>
    <w:pPr>
      <w:spacing w:before="180" w:after="180"/>
      <w:jc w:val="center"/>
    </w:pPr>
    <w:rPr>
      <w:sz w:val="28"/>
    </w:rPr>
  </w:style>
  <w:style w:type="paragraph" w:customStyle="1" w:styleId="TitleWitnesses0">
    <w:name w:val="Title: Witnesses"/>
    <w:basedOn w:val="Normal"/>
    <w:qFormat/>
    <w:rsid w:val="00416915"/>
    <w:pPr>
      <w:spacing w:before="180" w:after="180"/>
      <w:jc w:val="center"/>
    </w:pPr>
    <w:rPr>
      <w:sz w:val="28"/>
    </w:rPr>
  </w:style>
  <w:style w:type="paragraph" w:customStyle="1" w:styleId="Remark">
    <w:name w:val="Remark"/>
    <w:basedOn w:val="Question"/>
    <w:rsid w:val="0014463F"/>
    <w:pPr>
      <w:numPr>
        <w:numId w:val="0"/>
      </w:numPr>
      <w:spacing w:after="200"/>
      <w:ind w:left="794"/>
    </w:pPr>
    <w:rPr>
      <w:rFonts w:eastAsia="Times New Roman" w:cs="Times New Roman"/>
      <w:szCs w:val="20"/>
    </w:rPr>
  </w:style>
  <w:style w:type="paragraph" w:customStyle="1" w:styleId="Comment">
    <w:name w:val="Comment"/>
    <w:basedOn w:val="Para"/>
    <w:next w:val="Normal"/>
    <w:rsid w:val="00E531FF"/>
    <w:pPr>
      <w:shd w:val="clear" w:color="auto" w:fill="FFFF99"/>
      <w:tabs>
        <w:tab w:val="left" w:pos="567"/>
      </w:tabs>
      <w:spacing w:after="0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028A8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28A8"/>
    <w:rPr>
      <w:rFonts w:ascii="Tahoma" w:hAnsi="Tahoma" w:cs="Tahoma"/>
      <w:sz w:val="16"/>
      <w:szCs w:val="16"/>
    </w:rPr>
  </w:style>
  <w:style w:type="paragraph" w:customStyle="1" w:styleId="QuestionCont">
    <w:name w:val="Question Cont"/>
    <w:basedOn w:val="Question"/>
    <w:qFormat/>
    <w:rsid w:val="0064555A"/>
    <w:pPr>
      <w:numPr>
        <w:numId w:val="0"/>
      </w:numPr>
      <w:ind w:left="794"/>
    </w:pPr>
  </w:style>
  <w:style w:type="character" w:customStyle="1" w:styleId="UnresolvedMention">
    <w:name w:val="Unresolved Mention"/>
    <w:basedOn w:val="DefaultParagraphFont"/>
    <w:uiPriority w:val="99"/>
    <w:semiHidden/>
    <w:unhideWhenUsed/>
    <w:rsid w:val="0089534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glossaryDocument" Target="glossary/document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ti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MBowen\Desktop\USE%20THIS%20ONE%20SelectCommittees2010.dotm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DBF99B592DA74E5990823CA9B9F1B8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66CB94-D34F-43A1-8666-BBC41368BA32}"/>
      </w:docPartPr>
      <w:docPartBody>
        <w:p w:rsidR="00706029" w:rsidP="00706029">
          <w:pPr>
            <w:pStyle w:val="DBF99B592DA74E5990823CA9B9F1B855"/>
          </w:pPr>
          <w:r w:rsidRPr="000753FC">
            <w:rPr>
              <w:rStyle w:val="PlaceholderText"/>
            </w:rPr>
            <w:t>Click here to enter text.</w:t>
          </w:r>
        </w:p>
      </w:docPartBody>
    </w:docPart>
    <w:docPart>
      <w:docPartPr>
        <w:name w:val="06034371666D46B1A5267859A30D20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0F3AEC-1C19-4A95-8678-9F0FC08D6CE3}"/>
      </w:docPartPr>
      <w:docPartBody>
        <w:p w:rsidR="00706029" w:rsidP="00706029">
          <w:pPr>
            <w:pStyle w:val="06034371666D46B1A5267859A30D20BD"/>
          </w:pPr>
          <w:r w:rsidRPr="002B3926">
            <w:rPr>
              <w:rStyle w:val="PlaceholderText"/>
            </w:rPr>
            <w:t>Click here to enter text.</w:t>
          </w:r>
        </w:p>
      </w:docPartBody>
    </w:docPart>
    <w:docPart>
      <w:docPartPr>
        <w:name w:val="3B871DC0A5BB43EF943A177EF70803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C187AE-BE1D-4654-9CB6-D4395F2B9059}"/>
      </w:docPartPr>
      <w:docPartBody>
        <w:p w:rsidR="00706029" w:rsidP="00706029">
          <w:pPr>
            <w:pStyle w:val="3B871DC0A5BB43EF943A177EF708036E"/>
          </w:pPr>
          <w:r w:rsidRPr="00D20745">
            <w:rPr>
              <w:rStyle w:val="PlaceholderText"/>
            </w:rPr>
            <w:t>Click here to enter text.</w:t>
          </w:r>
        </w:p>
      </w:docPartBody>
    </w:docPart>
    <w:docPart>
      <w:docPartPr>
        <w:name w:val="DefaultPlaceholder_10820651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813C09-6763-47FB-8985-4DC39599F6AF}"/>
      </w:docPartPr>
      <w:docPartBody>
        <w:p w:rsidR="00706029">
          <w:r w:rsidRPr="00A83F93">
            <w:rPr>
              <w:rStyle w:val="PlaceholderText"/>
            </w:rPr>
            <w:t>Click here to enter text.</w:t>
          </w:r>
        </w:p>
      </w:docPartBody>
    </w:docPart>
    <w:docPart>
      <w:docPartPr>
        <w:name w:val="1120FBECC48045B581FDC95349E78A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FE6163-31D2-4A39-BEE0-30CA90088ADB}"/>
      </w:docPartPr>
      <w:docPartBody>
        <w:p w:rsidR="00B96341" w:rsidP="00B96341">
          <w:pPr>
            <w:pStyle w:val="1120FBECC48045B581FDC95349E78ABA"/>
          </w:pPr>
          <w:r w:rsidRPr="00A83F93">
            <w:rPr>
              <w:rStyle w:val="PlaceholderText"/>
            </w:rPr>
            <w:t>Click here to enter text.</w:t>
          </w:r>
        </w:p>
      </w:docPartBody>
    </w:docPart>
    <w:docPart>
      <w:docPartPr>
        <w:name w:val="7C51E29B84834E74B0F79608AF630A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E3FDDA-85EB-4E93-A747-E86AFF2BE76C}"/>
      </w:docPartPr>
      <w:docPartBody>
        <w:p w:rsidR="00B96341" w:rsidP="00B96341">
          <w:pPr>
            <w:pStyle w:val="7C51E29B84834E74B0F79608AF630A1C"/>
          </w:pPr>
          <w:r w:rsidRPr="00A83F93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comments="0" w:formatting="0" w:inkAnnotations="0" w:insDel="0" w:markup="0"/>
  <w:doNotTrackMoves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96341"/>
    <w:rPr>
      <w:color w:val="808080"/>
    </w:rPr>
  </w:style>
  <w:style w:type="paragraph" w:customStyle="1" w:styleId="DBF99B592DA74E5990823CA9B9F1B855">
    <w:name w:val="DBF99B592DA74E5990823CA9B9F1B855"/>
    <w:rsid w:val="00706029"/>
  </w:style>
  <w:style w:type="paragraph" w:customStyle="1" w:styleId="06034371666D46B1A5267859A30D20BD">
    <w:name w:val="06034371666D46B1A5267859A30D20BD"/>
    <w:rsid w:val="00706029"/>
  </w:style>
  <w:style w:type="paragraph" w:customStyle="1" w:styleId="3B871DC0A5BB43EF943A177EF708036E">
    <w:name w:val="3B871DC0A5BB43EF943A177EF708036E"/>
    <w:rsid w:val="00706029"/>
  </w:style>
  <w:style w:type="paragraph" w:customStyle="1" w:styleId="9F89E02498554F9999B7A60A4FA8C278">
    <w:name w:val="9F89E02498554F9999B7A60A4FA8C278"/>
    <w:rsid w:val="00706029"/>
  </w:style>
  <w:style w:type="paragraph" w:customStyle="1" w:styleId="466FCFAE361E4BE1A9E1EA30C46785E8">
    <w:name w:val="466FCFAE361E4BE1A9E1EA30C46785E8"/>
    <w:rsid w:val="00706029"/>
  </w:style>
  <w:style w:type="paragraph" w:customStyle="1" w:styleId="1677113D17A74924A1C3F69EBD21FEB2">
    <w:name w:val="1677113D17A74924A1C3F69EBD21FEB2"/>
    <w:rsid w:val="00706029"/>
  </w:style>
  <w:style w:type="paragraph" w:customStyle="1" w:styleId="2A2B972D61B14FA7A01F4B4D780955BC">
    <w:name w:val="2A2B972D61B14FA7A01F4B4D780955BC"/>
    <w:rsid w:val="00706029"/>
  </w:style>
  <w:style w:type="paragraph" w:customStyle="1" w:styleId="09B9F291C2E74EC3BE8F518A4B5167D6">
    <w:name w:val="09B9F291C2E74EC3BE8F518A4B5167D6"/>
    <w:rsid w:val="00706029"/>
  </w:style>
  <w:style w:type="paragraph" w:customStyle="1" w:styleId="B3EB0FA0D31C42D9B326D545856689CA">
    <w:name w:val="B3EB0FA0D31C42D9B326D545856689CA"/>
    <w:rsid w:val="00706029"/>
  </w:style>
  <w:style w:type="paragraph" w:customStyle="1" w:styleId="1120FBECC48045B581FDC95349E78ABA">
    <w:name w:val="1120FBECC48045B581FDC95349E78ABA"/>
    <w:rsid w:val="00B96341"/>
  </w:style>
  <w:style w:type="paragraph" w:customStyle="1" w:styleId="7C51E29B84834E74B0F79608AF630A1C">
    <w:name w:val="7C51E29B84834E74B0F79608AF630A1C"/>
    <w:rsid w:val="00B9634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ommittee Office Normal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852165-EBBC-423C-9250-A75EAD168F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>-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