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27315" w:rsidRPr="00FB0EC5" w:rsidP="000D13E7">
      <w:pPr>
        <w:pStyle w:val="TitleCommittee0"/>
      </w:pPr>
      <w:sdt>
        <w:sdtPr>
          <w:alias w:val="CommitteeName"/>
          <w:tag w:val="CommitteeName"/>
          <w:id w:val="1869951332"/>
          <w:placeholder>
            <w:docPart w:val="750CF3D5770C4BD18A20B159D5AE8EAC"/>
          </w:placeholder>
          <w:richText/>
        </w:sdtPr>
        <w:sdtContent>
          <w:r w:rsidRPr="00FB0EC5">
            <w:t>Northern Ireland Affairs Committee</w:t>
          </w:r>
        </w:sdtContent>
      </w:sdt>
    </w:p>
    <w:p w:rsidR="00927315" w:rsidRPr="00FB0EC5" w:rsidP="000D13E7">
      <w:pPr>
        <w:pStyle w:val="TitleInquiry0"/>
      </w:pPr>
      <w:r w:rsidRPr="00FB0EC5">
        <w:t xml:space="preserve">Oral evidence: </w:t>
      </w:r>
      <w:sdt>
        <w:sdtPr>
          <w:alias w:val="InquiryName"/>
          <w:tag w:val="InquiryName"/>
          <w:id w:val="377371847"/>
          <w:placeholder>
            <w:docPart w:val="750CF3D5770C4BD18A20B159D5AE8EAC"/>
          </w:placeholder>
          <w:richText/>
        </w:sdtPr>
        <w:sdtContent>
          <w:r w:rsidRPr="00FB0EC5">
            <w:t>Unfettered Access: Northern Ireland and customs arrangements after Brexit</w:t>
          </w:r>
        </w:sdtContent>
      </w:sdt>
      <w:r w:rsidRPr="00FB0EC5">
        <w:t xml:space="preserve">, HC </w:t>
      </w:r>
      <w:sdt>
        <w:sdtPr>
          <w:alias w:val="InquiryRefNo"/>
          <w:tag w:val="InquiryRefNo"/>
          <w:id w:val="-281725174"/>
          <w:placeholder>
            <w:docPart w:val="750CF3D5770C4BD18A20B159D5AE8EAC"/>
          </w:placeholder>
          <w:richText/>
        </w:sdtPr>
        <w:sdtContent>
          <w:r w:rsidRPr="00FB0EC5" w:rsidR="00493BEA">
            <w:t>161</w:t>
          </w:r>
          <w:r w:rsidRPr="00FB0EC5">
            <w:t>.</w:t>
          </w:r>
        </w:sdtContent>
      </w:sdt>
    </w:p>
    <w:sdt>
      <w:sdtPr>
        <w:alias w:val="SittingDate"/>
        <w:tag w:val="SittingDate"/>
        <w:id w:val="-1160222926"/>
        <w:placeholder>
          <w:docPart w:val="750CF3D5770C4BD18A20B159D5AE8EAC"/>
        </w:placeholder>
        <w:richText/>
      </w:sdtPr>
      <w:sdtContent>
        <w:p w:rsidR="00927315" w:rsidRPr="00FB0EC5" w:rsidP="000D13E7">
          <w:pPr>
            <w:pStyle w:val="Para"/>
          </w:pPr>
          <w:r w:rsidRPr="00FB0EC5">
            <w:t>Thursday 18 June 2020</w:t>
          </w:r>
        </w:p>
      </w:sdtContent>
    </w:sdt>
    <w:p w:rsidR="00927315" w:rsidRPr="00FB0EC5" w:rsidP="000D13E7">
      <w:pPr>
        <w:pStyle w:val="Para"/>
      </w:pPr>
      <w:r w:rsidRPr="00FB0EC5">
        <w:t xml:space="preserve">Ordered by the House of </w:t>
      </w:r>
      <w:sdt>
        <w:sdtPr>
          <w:alias w:val="House"/>
          <w:tag w:val="House"/>
          <w:id w:val="809213435"/>
          <w:placeholder>
            <w:docPart w:val="750CF3D5770C4BD18A20B159D5AE8EAC"/>
          </w:placeholder>
          <w:richText/>
        </w:sdtPr>
        <w:sdtContent>
          <w:r w:rsidRPr="00FB0EC5">
            <w:t>Commons</w:t>
          </w:r>
        </w:sdtContent>
      </w:sdt>
      <w:r w:rsidRPr="00FB0EC5">
        <w:t xml:space="preserve"> to be published on </w:t>
      </w:r>
      <w:sdt>
        <w:sdtPr>
          <w:alias w:val="PublishDate"/>
          <w:tag w:val="PublishDate"/>
          <w:id w:val="217021599"/>
          <w:placeholder>
            <w:docPart w:val="750CF3D5770C4BD18A20B159D5AE8EAC"/>
          </w:placeholder>
          <w:richText/>
        </w:sdtPr>
        <w:sdtContent>
          <w:r w:rsidRPr="00FB0EC5">
            <w:t>18 June 2020</w:t>
          </w:r>
        </w:sdtContent>
      </w:sdt>
      <w:r w:rsidRPr="00FB0EC5">
        <w:t>.</w:t>
      </w:r>
    </w:p>
    <w:p w:rsidR="00927315" w:rsidRPr="00FB0EC5" w:rsidP="000D13E7">
      <w:sdt>
        <w:sdtPr>
          <w:alias w:val="VideoHyperlink"/>
          <w:tag w:val="VideoHyperlink"/>
          <w:id w:val="703995351"/>
          <w:placeholder>
            <w:docPart w:val="750CF3D5770C4BD18A20B159D5AE8EAC"/>
          </w:placeholder>
          <w:richText/>
        </w:sdtPr>
        <w:sdtContent>
          <w:r>
            <w:fldChar w:fldCharType="begin"/>
          </w:r>
          <w:r>
            <w:instrText xml:space="preserve"> HYPERLINK "https://parliamentlive.tv/Event/Index/a1145b12-8b0b-4529-802e-c721655cdc60" </w:instrText>
          </w:r>
          <w:r>
            <w:fldChar w:fldCharType="separate"/>
          </w:r>
          <w:r w:rsidRPr="005A1D6A">
            <w:rPr>
              <w:rStyle w:val="Hyperlink"/>
            </w:rPr>
            <w:t>Watch the meeting</w:t>
          </w:r>
          <w:r>
            <w:fldChar w:fldCharType="end"/>
          </w:r>
        </w:sdtContent>
      </w:sdt>
    </w:p>
    <w:p w:rsidR="00927315" w:rsidRPr="00FB0EC5" w:rsidP="000D13E7">
      <w:r w:rsidRPr="00FB0EC5">
        <w:t xml:space="preserve">Members present: </w:t>
      </w:r>
      <w:sdt>
        <w:sdtPr>
          <w:alias w:val="MembersPresent"/>
          <w:tag w:val="MembersPresent"/>
          <w:id w:val="366340316"/>
          <w:placeholder>
            <w:docPart w:val="750CF3D5770C4BD18A20B159D5AE8EAC"/>
          </w:placeholder>
          <w:richText/>
        </w:sdtPr>
        <w:sdtContent>
          <w:r w:rsidRPr="00FB0EC5" w:rsidR="00EB248A">
            <w:t>Simon Hoare</w:t>
          </w:r>
          <w:r w:rsidRPr="00FB0EC5">
            <w:t xml:space="preserve"> (Chair); </w:t>
          </w:r>
          <w:r w:rsidRPr="00FB0EC5" w:rsidR="00EB248A">
            <w:t xml:space="preserve">Mr Gregory Campbell; Stephen Farry; Mary Kelly Foy; Claire Hanna; </w:t>
          </w:r>
          <w:r w:rsidRPr="00FB0EC5" w:rsidR="00BC7087">
            <w:t>B</w:t>
          </w:r>
          <w:r w:rsidRPr="00FB0EC5" w:rsidR="00EB248A">
            <w:t>ob Stewart</w:t>
          </w:r>
          <w:r w:rsidRPr="00FB0EC5" w:rsidR="00493BEA">
            <w:t>.</w:t>
          </w:r>
        </w:sdtContent>
      </w:sdt>
    </w:p>
    <w:p w:rsidR="00493BEA" w:rsidRPr="00FB0EC5" w:rsidP="000D13E7">
      <w:r w:rsidRPr="00FB0EC5">
        <w:t>Future Relationship with the European Union Committee Member present: Hilary Benn</w:t>
      </w:r>
      <w:r w:rsidRPr="00FB0EC5" w:rsidR="008C5A77">
        <w:t>, Chair</w:t>
      </w:r>
      <w:r w:rsidRPr="00FB0EC5">
        <w:t>.</w:t>
      </w:r>
    </w:p>
    <w:p w:rsidR="00927315" w:rsidRPr="00FB0EC5" w:rsidP="000D13E7">
      <w:pPr>
        <w:pStyle w:val="ParaCentre"/>
      </w:pPr>
      <w:r w:rsidRPr="00FB0EC5">
        <w:t xml:space="preserve">Questions </w:t>
      </w:r>
      <w:sdt>
        <w:sdtPr>
          <w:alias w:val="QuestionNumbers"/>
          <w:tag w:val="QuestionNumbers"/>
          <w:id w:val="-1223666168"/>
          <w:placeholder>
            <w:docPart w:val="750CF3D5770C4BD18A20B159D5AE8EAC"/>
          </w:placeholder>
          <w:richText/>
        </w:sdtPr>
        <w:sdtContent>
          <w:r w:rsidR="00BC0A52">
            <w:t xml:space="preserve">45 </w:t>
          </w:r>
          <w:r w:rsidRPr="00FB0EC5">
            <w:t>-</w:t>
          </w:r>
          <w:r w:rsidR="00DE3834">
            <w:t xml:space="preserve"> 154</w:t>
          </w:r>
        </w:sdtContent>
      </w:sdt>
    </w:p>
    <w:p w:rsidR="00927315" w:rsidRPr="00FB0EC5" w:rsidP="000D13E7">
      <w:pPr>
        <w:pStyle w:val="TitleWitnesses0"/>
      </w:pPr>
      <w:r w:rsidRPr="00FB0EC5">
        <w:t>Witnesses</w:t>
      </w:r>
    </w:p>
    <w:sdt>
      <w:sdtPr>
        <w:alias w:val="WitnessSet"/>
        <w:tag w:val="WitnessSet"/>
        <w:id w:val="-368373484"/>
        <w:placeholder>
          <w:docPart w:val="8AE85A38F48740F5A2EF82D82902AA4A"/>
        </w:placeholder>
        <w:richText/>
      </w:sdtPr>
      <w:sdtContent>
        <w:p w:rsidR="00927315" w:rsidRPr="00FB0EC5" w:rsidP="000D13E7">
          <w:pPr>
            <w:pStyle w:val="Para"/>
          </w:pPr>
          <w:r w:rsidRPr="00FB0EC5">
            <w:t>I:</w:t>
          </w:r>
          <w:r w:rsidRPr="00FB0EC5" w:rsidR="00E46CFA">
            <w:t xml:space="preserve"> </w:t>
          </w:r>
          <w:r w:rsidRPr="00FB0EC5">
            <w:t>Rt Hon Michael Gove MP</w:t>
          </w:r>
          <w:r w:rsidRPr="00FB0EC5" w:rsidR="004B5CA4">
            <w:t xml:space="preserve">, </w:t>
          </w:r>
          <w:r w:rsidRPr="00FB0EC5" w:rsidR="00CF3044">
            <w:t>Chancellor of the Duchy of Lancaster</w:t>
          </w:r>
          <w:r w:rsidRPr="00FB0EC5">
            <w:t>; Rt Hon Brandon Lewis MP</w:t>
          </w:r>
          <w:r w:rsidRPr="00FB0EC5" w:rsidR="004B5CA4">
            <w:t>, Secretary of State</w:t>
          </w:r>
          <w:r w:rsidRPr="00FB0EC5" w:rsidR="008C5A77">
            <w:t xml:space="preserve"> for Northern Ireland</w:t>
          </w:r>
          <w:r w:rsidRPr="00FB0EC5" w:rsidR="00DB6FF3">
            <w:t>; Colin Perry, Director, Northern Ireland Office; Brendan Threlfall, Director, Withdrawal Agreement, and Northern Ireland Team, Transition Task Force, Cabine</w:t>
          </w:r>
          <w:r w:rsidRPr="00FB0EC5" w:rsidR="008C5A77">
            <w:t>t Office</w:t>
          </w:r>
          <w:r w:rsidRPr="00FB0EC5">
            <w:t>.</w:t>
          </w:r>
        </w:p>
      </w:sdtContent>
    </w:sdt>
    <w:p w:rsidR="00927315" w:rsidRPr="00FB0EC5" w:rsidP="00DB6FF3">
      <w:pPr>
        <w:pStyle w:val="Para"/>
        <w:tabs>
          <w:tab w:val="left" w:pos="1425"/>
        </w:tabs>
      </w:pPr>
      <w:r w:rsidRPr="00FB0EC5">
        <w:tab/>
      </w:r>
    </w:p>
    <w:p w:rsidR="00927315" w:rsidRPr="00FB0EC5" w:rsidP="000D13E7">
      <w:pPr>
        <w:pStyle w:val="Para"/>
      </w:pPr>
    </w:p>
    <w:p w:rsidR="00927315" w:rsidRPr="00FB0EC5" w:rsidP="000D13E7">
      <w:pPr>
        <w:rPr>
          <w:rFonts w:eastAsia="Times New Roman"/>
          <w:szCs w:val="20"/>
        </w:rPr>
      </w:pPr>
      <w:bookmarkStart w:id="0" w:name="_GoBack"/>
      <w:bookmarkEnd w:id="0"/>
      <w:r w:rsidRPr="00FB0EC5">
        <w:br w:type="page"/>
      </w:r>
    </w:p>
    <w:sdt>
      <w:sdtPr>
        <w:rPr>
          <w:sz w:val="22"/>
        </w:rPr>
        <w:alias w:val="WitnessExamination"/>
        <w:tag w:val="WitnessExamination"/>
        <w:id w:val="2003463402"/>
        <w:placeholder>
          <w:docPart w:val="8AE85A38F48740F5A2EF82D82902AA4A"/>
        </w:placeholder>
        <w:richText/>
      </w:sdtPr>
      <w:sdtEndPr>
        <w:rPr>
          <w:sz w:val="28"/>
        </w:rPr>
      </w:sdtEndPr>
      <w:sdtContent>
        <w:p w:rsidR="0028023C" w:rsidRPr="00FB0EC5" w:rsidP="0028023C">
          <w:pPr>
            <w:pStyle w:val="TitlePanel0"/>
          </w:pPr>
          <w:bookmarkStart w:id="1" w:name="Panel1"/>
          <w:r w:rsidRPr="00FB0EC5">
            <w:t>Examination of witnesses</w:t>
          </w:r>
        </w:p>
        <w:p w:rsidR="00927315" w:rsidRPr="00FB0EC5" w:rsidP="0028023C">
          <w:pPr>
            <w:pStyle w:val="TitlePanel0"/>
            <w:jc w:val="left"/>
          </w:pPr>
          <w:r w:rsidRPr="00FB0EC5">
            <w:rPr>
              <w:sz w:val="22"/>
            </w:rPr>
            <w:t>Witnesses: Rt Hon Michael Gove MP</w:t>
          </w:r>
          <w:r w:rsidRPr="00FB0EC5" w:rsidR="00493BEA">
            <w:rPr>
              <w:sz w:val="22"/>
            </w:rPr>
            <w:t>,</w:t>
          </w:r>
          <w:r w:rsidRPr="00FB0EC5" w:rsidR="004B5CA4">
            <w:rPr>
              <w:sz w:val="22"/>
            </w:rPr>
            <w:t xml:space="preserve"> Rt Hon Brandon Lewis MP</w:t>
          </w:r>
          <w:r w:rsidRPr="00FB0EC5" w:rsidR="00493BEA">
            <w:rPr>
              <w:sz w:val="22"/>
            </w:rPr>
            <w:t>,</w:t>
          </w:r>
          <w:r w:rsidRPr="00FB0EC5" w:rsidR="00DB6FF3">
            <w:rPr>
              <w:sz w:val="22"/>
            </w:rPr>
            <w:t xml:space="preserve"> </w:t>
          </w:r>
          <w:r w:rsidRPr="00FB0EC5">
            <w:rPr>
              <w:sz w:val="22"/>
            </w:rPr>
            <w:t>Colin Perry and</w:t>
          </w:r>
          <w:r w:rsidRPr="00FB0EC5" w:rsidR="00DB6FF3">
            <w:rPr>
              <w:sz w:val="22"/>
            </w:rPr>
            <w:t xml:space="preserve"> Brendan Threlfall.</w:t>
          </w:r>
        </w:p>
      </w:sdtContent>
    </w:sdt>
    <w:p w:rsidR="00F73134" w:rsidRPr="00FB0EC5" w:rsidP="00BC0A52">
      <w:pPr>
        <w:pStyle w:val="Question"/>
      </w:pPr>
      <w:bookmarkStart w:id="2" w:name="Panel2"/>
      <w:bookmarkEnd w:id="2"/>
      <w:bookmarkEnd w:id="1"/>
      <w:sdt>
        <w:sdtPr>
          <w:alias w:val="Member"/>
          <w:tag w:val="&lt;Member mnisId='4494' dodsId='72275'&gt;"/>
          <w:id w:val="-1885627409"/>
          <w:placeholder>
            <w:docPart w:val="DefaultPlaceholder_1082065158"/>
          </w:placeholder>
          <w:richText/>
        </w:sdtPr>
        <w:sdtContent>
          <w:r w:rsidRPr="00FB0EC5" w:rsidR="00684169">
            <w:rPr>
              <w:b/>
            </w:rPr>
            <w:t>Chair:</w:t>
          </w:r>
        </w:sdtContent>
      </w:sdt>
      <w:r w:rsidRPr="00FB0EC5" w:rsidR="00684169">
        <w:t xml:space="preserve"> Good afternoon</w:t>
      </w:r>
      <w:r w:rsidRPr="00FB0EC5" w:rsidR="008C5A77">
        <w:t>,</w:t>
      </w:r>
      <w:r w:rsidRPr="00FB0EC5" w:rsidR="00684169">
        <w:t xml:space="preserve"> everybody</w:t>
      </w:r>
      <w:r w:rsidRPr="00FB0EC5" w:rsidR="008C5A77">
        <w:t>,</w:t>
      </w:r>
      <w:r w:rsidRPr="00FB0EC5" w:rsidR="00684169">
        <w:t xml:space="preserve"> and welcome to</w:t>
      </w:r>
      <w:r w:rsidRPr="00FB0EC5">
        <w:t xml:space="preserve"> our session with regard to unfettered access</w:t>
      </w:r>
      <w:r w:rsidRPr="00FB0EC5" w:rsidR="008C5A77">
        <w:t>:</w:t>
      </w:r>
      <w:r w:rsidRPr="00FB0EC5">
        <w:t xml:space="preserve"> customs arrangements after Brexit</w:t>
      </w:r>
      <w:r w:rsidRPr="00FB0EC5" w:rsidR="000B300D">
        <w:t>.</w:t>
      </w:r>
      <w:r w:rsidRPr="00FB0EC5" w:rsidR="00E46CFA">
        <w:t xml:space="preserve"> </w:t>
      </w:r>
      <w:r w:rsidRPr="00FB0EC5">
        <w:t>The Committee is</w:t>
      </w:r>
      <w:r w:rsidRPr="00FB0EC5" w:rsidR="00684169">
        <w:t xml:space="preserve"> delighted to welcome the </w:t>
      </w:r>
      <w:r w:rsidRPr="00FB0EC5">
        <w:t xml:space="preserve">Chancellor </w:t>
      </w:r>
      <w:r w:rsidRPr="00FB0EC5" w:rsidR="008C5A77">
        <w:t>of</w:t>
      </w:r>
      <w:r w:rsidRPr="00FB0EC5">
        <w:t xml:space="preserve"> the Duchy of Lancaster, Michael Gove, and the </w:t>
      </w:r>
      <w:r w:rsidRPr="00FB0EC5" w:rsidR="00684169">
        <w:t>Secretary of State</w:t>
      </w:r>
      <w:r w:rsidRPr="00FB0EC5">
        <w:t xml:space="preserve"> for Northern Ireland, Brandon Le</w:t>
      </w:r>
      <w:r w:rsidRPr="00FB0EC5" w:rsidR="00E46CFA">
        <w:t>w</w:t>
      </w:r>
      <w:r w:rsidRPr="00FB0EC5">
        <w:t>is</w:t>
      </w:r>
      <w:r w:rsidRPr="00FB0EC5" w:rsidR="000B300D">
        <w:t>.</w:t>
      </w:r>
      <w:r w:rsidRPr="00FB0EC5" w:rsidR="00E46CFA">
        <w:t xml:space="preserve"> </w:t>
      </w:r>
      <w:r w:rsidRPr="00FB0EC5" w:rsidR="00684169">
        <w:t xml:space="preserve">We </w:t>
      </w:r>
      <w:r w:rsidRPr="00FB0EC5" w:rsidR="00E46CFA">
        <w:t>have been</w:t>
      </w:r>
      <w:r w:rsidRPr="00FB0EC5" w:rsidR="00684169">
        <w:t xml:space="preserve"> in a fraternal </w:t>
      </w:r>
      <w:r w:rsidRPr="00FB0EC5" w:rsidR="00E46CFA">
        <w:t>Select Committee mind</w:t>
      </w:r>
      <w:r w:rsidRPr="00FB0EC5">
        <w:t>set</w:t>
      </w:r>
      <w:r w:rsidRPr="00FB0EC5" w:rsidR="00684169">
        <w:t xml:space="preserve"> th</w:t>
      </w:r>
      <w:r w:rsidRPr="00FB0EC5" w:rsidR="00E46CFA">
        <w:t>es</w:t>
      </w:r>
      <w:r w:rsidRPr="00FB0EC5" w:rsidR="00684169">
        <w:t xml:space="preserve">e last </w:t>
      </w:r>
      <w:r w:rsidRPr="00FB0EC5">
        <w:t>few</w:t>
      </w:r>
      <w:r w:rsidRPr="00FB0EC5" w:rsidR="00684169">
        <w:t xml:space="preserve"> months</w:t>
      </w:r>
      <w:r w:rsidRPr="00FB0EC5">
        <w:t xml:space="preserve">, so </w:t>
      </w:r>
      <w:r w:rsidRPr="00FB0EC5" w:rsidR="00E46CFA">
        <w:t>it is my pleasure to</w:t>
      </w:r>
      <w:r w:rsidRPr="00FB0EC5">
        <w:t xml:space="preserve"> welcome Hilary Benn, the </w:t>
      </w:r>
      <w:r w:rsidR="00355E6F">
        <w:t>Chair</w:t>
      </w:r>
      <w:r w:rsidRPr="00FB0EC5">
        <w:t xml:space="preserve"> of the Future Relationship with the EU Committee</w:t>
      </w:r>
      <w:r w:rsidRPr="00FB0EC5" w:rsidR="000B300D">
        <w:t>.</w:t>
      </w:r>
      <w:r w:rsidRPr="00FB0EC5" w:rsidR="00E46CFA">
        <w:t xml:space="preserve"> </w:t>
      </w:r>
      <w:r w:rsidRPr="00FB0EC5">
        <w:t>Welcome, Hilary</w:t>
      </w:r>
      <w:r w:rsidRPr="00FB0EC5" w:rsidR="000B300D">
        <w:t>.</w:t>
      </w:r>
      <w:r w:rsidRPr="00FB0EC5" w:rsidR="00E46CFA">
        <w:t xml:space="preserve"> </w:t>
      </w:r>
      <w:r w:rsidRPr="00FB0EC5">
        <w:t>It is very nice that you could join us</w:t>
      </w:r>
      <w:r w:rsidRPr="00FB0EC5" w:rsidR="000B300D">
        <w:t>.</w:t>
      </w:r>
      <w:r w:rsidRPr="00FB0EC5" w:rsidR="00E46CFA">
        <w:t xml:space="preserve"> </w:t>
      </w:r>
    </w:p>
    <w:p w:rsidR="00684169" w:rsidRPr="00FB0EC5" w:rsidP="00F73134">
      <w:pPr>
        <w:pStyle w:val="Question"/>
        <w:numPr>
          <w:ilvl w:val="0"/>
          <w:numId w:val="0"/>
        </w:numPr>
        <w:ind w:left="794"/>
      </w:pPr>
      <w:r w:rsidRPr="00FB0EC5">
        <w:t xml:space="preserve">Let me start </w:t>
      </w:r>
      <w:r w:rsidRPr="00FB0EC5">
        <w:t>with the first question</w:t>
      </w:r>
      <w:r w:rsidRPr="00FB0EC5" w:rsidR="000B300D">
        <w:t>.</w:t>
      </w:r>
      <w:r w:rsidRPr="00FB0EC5" w:rsidR="00E46CFA">
        <w:t xml:space="preserve"> </w:t>
      </w:r>
      <w:r w:rsidRPr="00FB0EC5">
        <w:t>Chancellor, I suppose this is to you really</w:t>
      </w:r>
      <w:r w:rsidRPr="00FB0EC5" w:rsidR="000B300D">
        <w:t>.</w:t>
      </w:r>
      <w:r w:rsidRPr="00FB0EC5" w:rsidR="00E46CFA">
        <w:t xml:space="preserve"> What do</w:t>
      </w:r>
      <w:r w:rsidRPr="00FB0EC5">
        <w:t xml:space="preserve"> the Government</w:t>
      </w:r>
      <w:r w:rsidRPr="00FB0EC5" w:rsidR="00F73134">
        <w:t xml:space="preserve"> mean by </w:t>
      </w:r>
      <w:r w:rsidR="00F4682B">
        <w:t>“</w:t>
      </w:r>
      <w:r w:rsidRPr="00FB0EC5" w:rsidR="00F73134">
        <w:t>unfettered access</w:t>
      </w:r>
      <w:r w:rsidR="00F4682B">
        <w:t>”</w:t>
      </w:r>
      <w:r w:rsidRPr="00FB0EC5" w:rsidR="00F73134">
        <w:t>?</w:t>
      </w:r>
    </w:p>
    <w:p w:rsidR="00684169" w:rsidRPr="00FB0EC5" w:rsidP="00684169">
      <w:pPr>
        <w:pStyle w:val="Answer"/>
      </w:pPr>
      <w:sdt>
        <w:sdtPr>
          <w:alias w:val="Witness"/>
          <w:id w:val="1787391890"/>
          <w:placeholder>
            <w:docPart w:val="DefaultPlaceholder_1082065158"/>
          </w:placeholder>
          <w:richText/>
        </w:sdtPr>
        <w:sdtContent>
          <w:r w:rsidRPr="00FB0EC5" w:rsidR="008C5A77">
            <w:rPr>
              <w:b/>
              <w:i/>
            </w:rPr>
            <w:t>Michael Gove:</w:t>
          </w:r>
          <w:r w:rsidRPr="00FB0EC5">
            <w:rPr>
              <w:b/>
            </w:rPr>
            <w:t xml:space="preserve"> </w:t>
          </w:r>
        </w:sdtContent>
      </w:sdt>
      <w:r w:rsidRPr="00FB0EC5">
        <w:t xml:space="preserve">It means, as I hope we were able to lay out in some detail in our </w:t>
      </w:r>
      <w:r w:rsidR="00F4682B">
        <w:t>C</w:t>
      </w:r>
      <w:r w:rsidRPr="00FB0EC5">
        <w:t xml:space="preserve">ommand </w:t>
      </w:r>
      <w:r w:rsidR="00F4682B">
        <w:t>P</w:t>
      </w:r>
      <w:r w:rsidRPr="00FB0EC5">
        <w:t>aper and</w:t>
      </w:r>
      <w:r w:rsidRPr="00FB0EC5" w:rsidR="00F73134">
        <w:t xml:space="preserve"> </w:t>
      </w:r>
      <w:r w:rsidRPr="00FB0EC5">
        <w:t>the associated statement to the House of Commons</w:t>
      </w:r>
      <w:r w:rsidRPr="00FB0EC5" w:rsidR="00F73134">
        <w:t>, that good</w:t>
      </w:r>
      <w:r w:rsidRPr="00FB0EC5" w:rsidR="00E46CFA">
        <w:t>s</w:t>
      </w:r>
      <w:r w:rsidRPr="00FB0EC5" w:rsidR="00F73134">
        <w:t xml:space="preserve"> from Northern Ireland businesses should be able to circulate freely in the rest of the United Kingdom internal market without let or hindrance</w:t>
      </w:r>
      <w:r w:rsidRPr="00FB0EC5">
        <w:t>.</w:t>
      </w:r>
    </w:p>
    <w:p w:rsidR="00684169" w:rsidRPr="00FB0EC5" w:rsidP="00684169">
      <w:pPr>
        <w:pStyle w:val="Question"/>
      </w:pPr>
      <w:sdt>
        <w:sdtPr>
          <w:alias w:val="Member"/>
          <w:tag w:val="&lt;Member mnisId='4494' dodsId='72275'&gt;"/>
          <w:id w:val="-1225680342"/>
          <w:placeholder>
            <w:docPart w:val="DefaultPlaceholder_1082065158"/>
          </w:placeholder>
          <w:richText/>
        </w:sdtPr>
        <w:sdtContent>
          <w:r w:rsidRPr="00FB0EC5">
            <w:rPr>
              <w:b/>
            </w:rPr>
            <w:t>Chair:</w:t>
          </w:r>
        </w:sdtContent>
      </w:sdt>
      <w:r w:rsidRPr="00FB0EC5">
        <w:t xml:space="preserve"> Thank you, but in terms of accessing</w:t>
      </w:r>
      <w:r w:rsidR="00F4682B">
        <w:t>—</w:t>
      </w:r>
      <w:r w:rsidRPr="00FB0EC5">
        <w:t>actually getting into</w:t>
      </w:r>
      <w:r w:rsidR="00F4682B">
        <w:t>—</w:t>
      </w:r>
      <w:r w:rsidRPr="00FB0EC5">
        <w:t>that market, what regime are you envisaging?</w:t>
      </w:r>
    </w:p>
    <w:p w:rsidR="00F73134" w:rsidRPr="00FB0EC5" w:rsidP="00684169">
      <w:pPr>
        <w:pStyle w:val="Answer"/>
      </w:pPr>
      <w:sdt>
        <w:sdtPr>
          <w:alias w:val="Witness"/>
          <w:id w:val="-1594854638"/>
          <w:placeholder>
            <w:docPart w:val="DefaultPlaceholder_1082065158"/>
          </w:placeholder>
          <w:richText/>
        </w:sdtPr>
        <w:sdtContent>
          <w:r w:rsidRPr="00FB0EC5" w:rsidR="008C5A77">
            <w:rPr>
              <w:b/>
              <w:i/>
            </w:rPr>
            <w:t>Michael Gove:</w:t>
          </w:r>
          <w:r w:rsidRPr="00FB0EC5" w:rsidR="00684169">
            <w:rPr>
              <w:b/>
            </w:rPr>
            <w:t xml:space="preserve"> </w:t>
          </w:r>
        </w:sdtContent>
      </w:sdt>
      <w:r w:rsidRPr="00FB0EC5" w:rsidR="00684169">
        <w:t xml:space="preserve">The broad outline in the </w:t>
      </w:r>
      <w:r w:rsidR="00F4682B">
        <w:t>C</w:t>
      </w:r>
      <w:r w:rsidRPr="00FB0EC5" w:rsidR="00684169">
        <w:t xml:space="preserve">ommand </w:t>
      </w:r>
      <w:r w:rsidR="00F4682B">
        <w:t>P</w:t>
      </w:r>
      <w:r w:rsidRPr="00FB0EC5" w:rsidR="00684169">
        <w:t>aper that we put forward ma</w:t>
      </w:r>
      <w:r w:rsidRPr="00FB0EC5" w:rsidR="00E46CFA">
        <w:t>d</w:t>
      </w:r>
      <w:r w:rsidRPr="00FB0EC5" w:rsidR="00684169">
        <w:t>e clear that, as the</w:t>
      </w:r>
      <w:r w:rsidRPr="00FB0EC5">
        <w:t xml:space="preserve"> protocol itself makes clear, unfettered access would mean there would be no discrimination exercise</w:t>
      </w:r>
      <w:r w:rsidRPr="00FB0EC5" w:rsidR="00E46CFA">
        <w:t>d</w:t>
      </w:r>
      <w:r w:rsidRPr="00FB0EC5">
        <w:t xml:space="preserve"> towards Northern Ireland businesses or citizens</w:t>
      </w:r>
      <w:r w:rsidRPr="00FB0EC5" w:rsidR="000B300D">
        <w:t>.</w:t>
      </w:r>
      <w:r w:rsidRPr="00FB0EC5" w:rsidR="00E46CFA">
        <w:t xml:space="preserve"> </w:t>
      </w:r>
      <w:r w:rsidRPr="00FB0EC5">
        <w:t>They are fully citizens of the United Kingdom</w:t>
      </w:r>
      <w:r w:rsidRPr="00FB0EC5" w:rsidR="000B300D">
        <w:t>.</w:t>
      </w:r>
      <w:r w:rsidRPr="00FB0EC5" w:rsidR="00E46CFA">
        <w:t xml:space="preserve"> </w:t>
      </w:r>
      <w:r w:rsidRPr="00FB0EC5">
        <w:t>Northern Ireland is in the UK customs territory and, indeed, should we conclude free trade agreements with other nations, Northern Ireland’s businesses and citizens should benefit from those as well</w:t>
      </w:r>
      <w:r w:rsidRPr="00FB0EC5" w:rsidR="000B300D">
        <w:t>.</w:t>
      </w:r>
      <w:r w:rsidRPr="00FB0EC5" w:rsidR="00E46CFA">
        <w:t xml:space="preserve"> </w:t>
      </w:r>
    </w:p>
    <w:p w:rsidR="00684169" w:rsidRPr="00FB0EC5" w:rsidP="00684169">
      <w:pPr>
        <w:pStyle w:val="Answer"/>
      </w:pPr>
      <w:r w:rsidRPr="00FB0EC5">
        <w:t>For example, w</w:t>
      </w:r>
      <w:r w:rsidRPr="00FB0EC5">
        <w:t>hen it comes</w:t>
      </w:r>
      <w:r w:rsidRPr="00FB0EC5">
        <w:t xml:space="preserve"> to any</w:t>
      </w:r>
      <w:r w:rsidRPr="00FB0EC5">
        <w:t xml:space="preserve"> good that is </w:t>
      </w:r>
      <w:r w:rsidRPr="00FB0EC5">
        <w:t xml:space="preserve">produced or </w:t>
      </w:r>
      <w:r w:rsidRPr="00FB0EC5">
        <w:t>manufactured in Belfast or</w:t>
      </w:r>
      <w:r w:rsidRPr="00FB0EC5">
        <w:t xml:space="preserve"> Ballymena, when it enters the United Kingdom, whether that is from Larne through to Cairnryan or Belfast to Liverpool, there should be no requirement for any type of check or any interruption in the free flow of that good into the UK</w:t>
      </w:r>
      <w:r w:rsidRPr="00FB0EC5" w:rsidR="000B300D">
        <w:t>.</w:t>
      </w:r>
      <w:r w:rsidRPr="00FB0EC5" w:rsidR="00E46CFA">
        <w:t xml:space="preserve"> </w:t>
      </w:r>
    </w:p>
    <w:p w:rsidR="00684169" w:rsidRPr="00FB0EC5" w:rsidP="00684169">
      <w:pPr>
        <w:pStyle w:val="Question"/>
      </w:pPr>
      <w:sdt>
        <w:sdtPr>
          <w:alias w:val="Member"/>
          <w:tag w:val="&lt;Member mnisId='4494' dodsId='72275'&gt;"/>
          <w:id w:val="322088026"/>
          <w:placeholder>
            <w:docPart w:val="DefaultPlaceholder_1082065158"/>
          </w:placeholder>
          <w:richText/>
        </w:sdtPr>
        <w:sdtContent>
          <w:r w:rsidRPr="00FB0EC5">
            <w:rPr>
              <w:b/>
            </w:rPr>
            <w:t>Chair:</w:t>
          </w:r>
        </w:sdtContent>
      </w:sdt>
      <w:r w:rsidRPr="00FB0EC5">
        <w:t xml:space="preserve"> </w:t>
      </w:r>
      <w:r w:rsidRPr="00FB0EC5" w:rsidR="00E46CFA">
        <w:t xml:space="preserve">So </w:t>
      </w:r>
      <w:r w:rsidRPr="00FB0EC5" w:rsidR="000E6BA3">
        <w:t>there is</w:t>
      </w:r>
      <w:r w:rsidRPr="00FB0EC5">
        <w:t xml:space="preserve"> no paperwork to be completed in order to cross the sea.</w:t>
      </w:r>
    </w:p>
    <w:p w:rsidR="00684169" w:rsidRPr="00FB0EC5" w:rsidP="00684169">
      <w:pPr>
        <w:pStyle w:val="Answer"/>
      </w:pPr>
      <w:sdt>
        <w:sdtPr>
          <w:alias w:val="Witness"/>
          <w:id w:val="-1887249668"/>
          <w:placeholder>
            <w:docPart w:val="DefaultPlaceholder_1082065158"/>
          </w:placeholder>
          <w:richText/>
        </w:sdtPr>
        <w:sdtContent>
          <w:r w:rsidRPr="00FB0EC5" w:rsidR="008C5A77">
            <w:rPr>
              <w:b/>
              <w:i/>
            </w:rPr>
            <w:t>Michael Gove:</w:t>
          </w:r>
          <w:r w:rsidRPr="00FB0EC5">
            <w:rPr>
              <w:b/>
            </w:rPr>
            <w:t xml:space="preserve"> </w:t>
          </w:r>
        </w:sdtContent>
      </w:sdt>
      <w:r w:rsidRPr="00FB0EC5" w:rsidR="000E6BA3">
        <w:t>There are no import declarations, no entry summary declarations, no tariffs, no customs checks, no regulatory checks, no additional approvals and no requirement to submit any declarations</w:t>
      </w:r>
      <w:r w:rsidRPr="00FB0EC5" w:rsidR="000B300D">
        <w:t>.</w:t>
      </w:r>
      <w:r w:rsidRPr="00FB0EC5" w:rsidR="00E46CFA">
        <w:t xml:space="preserve"> </w:t>
      </w:r>
      <w:r w:rsidRPr="00FB0EC5">
        <w:t>For any individual business in Northern Ireland, there will be unimpeded</w:t>
      </w:r>
      <w:r w:rsidRPr="00FB0EC5" w:rsidR="000E6BA3">
        <w:t>,</w:t>
      </w:r>
      <w:r w:rsidRPr="00FB0EC5">
        <w:t xml:space="preserve"> unfettered access</w:t>
      </w:r>
      <w:r w:rsidRPr="00FB0EC5" w:rsidR="000E6BA3">
        <w:t xml:space="preserve"> for those goods to the rest of the UK.</w:t>
      </w:r>
    </w:p>
    <w:p w:rsidR="00684169" w:rsidRPr="00FB0EC5" w:rsidP="00684169">
      <w:pPr>
        <w:pStyle w:val="Question"/>
      </w:pPr>
      <w:sdt>
        <w:sdtPr>
          <w:alias w:val="Member"/>
          <w:tag w:val="&lt;Member mnisId='4494' dodsId='72275'&gt;"/>
          <w:id w:val="-1397438093"/>
          <w:placeholder>
            <w:docPart w:val="DefaultPlaceholder_1082065158"/>
          </w:placeholder>
          <w:richText/>
        </w:sdtPr>
        <w:sdtContent>
          <w:r w:rsidRPr="00FB0EC5">
            <w:rPr>
              <w:b/>
            </w:rPr>
            <w:t>Chair:</w:t>
          </w:r>
        </w:sdtContent>
      </w:sdt>
      <w:r w:rsidRPr="00FB0EC5">
        <w:t xml:space="preserve"> Why are we hearing from earlier witnesses to this inquiry of concerns </w:t>
      </w:r>
      <w:r w:rsidRPr="00FB0EC5" w:rsidR="00E46CFA">
        <w:t>over</w:t>
      </w:r>
      <w:r w:rsidRPr="00FB0EC5">
        <w:t xml:space="preserve"> ad</w:t>
      </w:r>
      <w:r w:rsidRPr="00FB0EC5" w:rsidR="000E6BA3">
        <w:t>ditional costs, some saying £50 and</w:t>
      </w:r>
      <w:r w:rsidRPr="00FB0EC5">
        <w:t xml:space="preserve"> some saying </w:t>
      </w:r>
      <w:r w:rsidRPr="00FB0EC5" w:rsidR="000E6BA3">
        <w:t>£</w:t>
      </w:r>
      <w:r w:rsidRPr="00FB0EC5">
        <w:t>100</w:t>
      </w:r>
      <w:r w:rsidRPr="00FB0EC5" w:rsidR="000E6BA3">
        <w:t xml:space="preserve">, </w:t>
      </w:r>
      <w:r w:rsidRPr="00FB0EC5" w:rsidR="000E6BA3">
        <w:t>to move their goods from Belfast to Liverpool, for example?</w:t>
      </w:r>
    </w:p>
    <w:p w:rsidR="00684169" w:rsidRPr="00FB0EC5" w:rsidP="00684169">
      <w:pPr>
        <w:pStyle w:val="Answer"/>
      </w:pPr>
      <w:sdt>
        <w:sdtPr>
          <w:alias w:val="Witness"/>
          <w:id w:val="20986589"/>
          <w:placeholder>
            <w:docPart w:val="DefaultPlaceholder_1082065158"/>
          </w:placeholder>
          <w:richText/>
        </w:sdtPr>
        <w:sdtContent>
          <w:r w:rsidRPr="00FB0EC5" w:rsidR="008C5A77">
            <w:rPr>
              <w:b/>
              <w:i/>
            </w:rPr>
            <w:t>Michael Gove:</w:t>
          </w:r>
          <w:r w:rsidRPr="00FB0EC5">
            <w:rPr>
              <w:b/>
            </w:rPr>
            <w:t xml:space="preserve"> </w:t>
          </w:r>
        </w:sdtContent>
      </w:sdt>
      <w:r w:rsidRPr="00FB0EC5">
        <w:t>I cannot see how that would arise</w:t>
      </w:r>
      <w:r w:rsidRPr="00FB0EC5" w:rsidR="00A813F8">
        <w:t>.</w:t>
      </w:r>
    </w:p>
    <w:p w:rsidR="00684169" w:rsidRPr="00FB0EC5" w:rsidP="00684169">
      <w:pPr>
        <w:pStyle w:val="Answer"/>
      </w:pPr>
      <w:sdt>
        <w:sdtPr>
          <w:alias w:val="Witness"/>
          <w:id w:val="1243303237"/>
          <w:placeholder>
            <w:docPart w:val="DefaultPlaceholder_1082065158"/>
          </w:placeholder>
          <w:richText/>
        </w:sdtPr>
        <w:sdtContent>
          <w:r w:rsidRPr="00FB0EC5" w:rsidR="008C5A77">
            <w:rPr>
              <w:b/>
              <w:i/>
            </w:rPr>
            <w:t>Brandon Lewis:</w:t>
          </w:r>
          <w:r w:rsidRPr="00FB0EC5">
            <w:rPr>
              <w:b/>
            </w:rPr>
            <w:t xml:space="preserve"> </w:t>
          </w:r>
        </w:sdtContent>
      </w:sdt>
      <w:r w:rsidRPr="00FB0EC5" w:rsidR="00E46CFA">
        <w:t xml:space="preserve">One </w:t>
      </w:r>
      <w:r w:rsidRPr="00FB0EC5">
        <w:t>of the benefits of</w:t>
      </w:r>
      <w:r w:rsidRPr="00FB0EC5" w:rsidR="00A813F8">
        <w:t xml:space="preserve"> an opportunity for these kinds of sessions is to flesh that out</w:t>
      </w:r>
      <w:r w:rsidRPr="00FB0EC5" w:rsidR="00E46CFA">
        <w:t xml:space="preserve"> and</w:t>
      </w:r>
      <w:r w:rsidRPr="00FB0EC5" w:rsidR="00A813F8">
        <w:t xml:space="preserve"> give those businesses confidence</w:t>
      </w:r>
      <w:r w:rsidRPr="00FB0EC5" w:rsidR="000B300D">
        <w:t>.</w:t>
      </w:r>
      <w:r w:rsidRPr="00FB0EC5" w:rsidR="00E46CFA">
        <w:t xml:space="preserve"> </w:t>
      </w:r>
      <w:r w:rsidRPr="00FB0EC5" w:rsidR="00A813F8">
        <w:t>As the Chancellor has just outlined, those businesses should not see any change</w:t>
      </w:r>
      <w:r w:rsidRPr="00FB0EC5" w:rsidR="000B300D">
        <w:t>.</w:t>
      </w:r>
      <w:r w:rsidRPr="00FB0EC5" w:rsidR="00E46CFA">
        <w:t xml:space="preserve"> </w:t>
      </w:r>
      <w:r w:rsidRPr="00FB0EC5" w:rsidR="00A813F8">
        <w:t>The</w:t>
      </w:r>
      <w:r w:rsidRPr="00FB0EC5" w:rsidR="00E46CFA">
        <w:t>y</w:t>
      </w:r>
      <w:r w:rsidRPr="00FB0EC5" w:rsidR="00A813F8">
        <w:t xml:space="preserve"> should be able to continue trading from Northern Ireland into the rest of the UK in the same way </w:t>
      </w:r>
      <w:r w:rsidRPr="00FB0EC5" w:rsidR="00E46CFA">
        <w:t xml:space="preserve">they </w:t>
      </w:r>
      <w:r w:rsidRPr="00FB0EC5" w:rsidR="00A813F8">
        <w:t>do now</w:t>
      </w:r>
      <w:r w:rsidRPr="00FB0EC5">
        <w:t>.</w:t>
      </w:r>
    </w:p>
    <w:p w:rsidR="00684169" w:rsidRPr="00FB0EC5" w:rsidP="00684169">
      <w:pPr>
        <w:pStyle w:val="Question"/>
      </w:pPr>
      <w:sdt>
        <w:sdtPr>
          <w:alias w:val="Member"/>
          <w:tag w:val="&lt;Member mnisId='4494' dodsId='72275'&gt;"/>
          <w:id w:val="-2033258041"/>
          <w:placeholder>
            <w:docPart w:val="DefaultPlaceholder_1082065158"/>
          </w:placeholder>
          <w:richText/>
        </w:sdtPr>
        <w:sdtContent>
          <w:r w:rsidRPr="00FB0EC5">
            <w:rPr>
              <w:b/>
            </w:rPr>
            <w:t>Chair:</w:t>
          </w:r>
        </w:sdtContent>
      </w:sdt>
      <w:r w:rsidRPr="00FB0EC5">
        <w:t xml:space="preserve"> If that is the case, how is the integrity of the UK’s single market and</w:t>
      </w:r>
      <w:r w:rsidRPr="00FB0EC5" w:rsidR="00816049">
        <w:t xml:space="preserve"> </w:t>
      </w:r>
      <w:r w:rsidRPr="00FB0EC5">
        <w:t>the integrity of the EU’s single market maintained?</w:t>
      </w:r>
    </w:p>
    <w:p w:rsidR="00816049" w:rsidRPr="00FB0EC5" w:rsidP="00684169">
      <w:pPr>
        <w:pStyle w:val="Answer"/>
      </w:pPr>
      <w:sdt>
        <w:sdtPr>
          <w:alias w:val="Witness"/>
          <w:id w:val="1127196139"/>
          <w:placeholder>
            <w:docPart w:val="DefaultPlaceholder_1082065158"/>
          </w:placeholder>
          <w:richText/>
        </w:sdtPr>
        <w:sdtContent>
          <w:r w:rsidRPr="00FB0EC5" w:rsidR="008C5A77">
            <w:rPr>
              <w:b/>
              <w:i/>
            </w:rPr>
            <w:t>Michael Gove:</w:t>
          </w:r>
          <w:r w:rsidRPr="00FB0EC5" w:rsidR="00684169">
            <w:rPr>
              <w:b/>
            </w:rPr>
            <w:t xml:space="preserve"> </w:t>
          </w:r>
        </w:sdtContent>
      </w:sdt>
      <w:r w:rsidRPr="00FB0EC5" w:rsidR="00E46CFA">
        <w:t>First</w:t>
      </w:r>
      <w:r w:rsidRPr="00FB0EC5" w:rsidR="00684169">
        <w:t>, there is no danger to the EU single market</w:t>
      </w:r>
      <w:r w:rsidRPr="00FB0EC5" w:rsidR="000B300D">
        <w:t>.</w:t>
      </w:r>
      <w:r w:rsidRPr="00FB0EC5" w:rsidR="00E46CFA">
        <w:t xml:space="preserve"> </w:t>
      </w:r>
      <w:r w:rsidRPr="00FB0EC5">
        <w:t xml:space="preserve">Any good that </w:t>
      </w:r>
      <w:r w:rsidRPr="00FB0EC5" w:rsidR="00E46CFA">
        <w:t>enters</w:t>
      </w:r>
      <w:r w:rsidRPr="00FB0EC5">
        <w:t xml:space="preserve"> Northern Ireland</w:t>
      </w:r>
      <w:r w:rsidRPr="00FB0EC5" w:rsidR="00E46CFA">
        <w:t>,</w:t>
      </w:r>
      <w:r w:rsidRPr="00FB0EC5">
        <w:t xml:space="preserve"> or is manufactured in Northern Ireland </w:t>
      </w:r>
      <w:r w:rsidRPr="00FB0EC5" w:rsidR="00E46CFA">
        <w:t xml:space="preserve">and </w:t>
      </w:r>
      <w:r w:rsidRPr="00FB0EC5">
        <w:t>traded or sent to another part of the United Kingdom</w:t>
      </w:r>
      <w:r w:rsidRPr="00FB0EC5" w:rsidR="00E46CFA">
        <w:t>,</w:t>
      </w:r>
      <w:r w:rsidRPr="00FB0EC5">
        <w:t xml:space="preserve"> does not affect the integrity of the EU single market, almost by definition</w:t>
      </w:r>
      <w:r w:rsidRPr="00FB0EC5" w:rsidR="000B300D">
        <w:t>.</w:t>
      </w:r>
      <w:r w:rsidRPr="00FB0EC5" w:rsidR="00E46CFA">
        <w:t xml:space="preserve"> </w:t>
      </w:r>
      <w:r w:rsidRPr="00FB0EC5">
        <w:t>It is not as though something is being place</w:t>
      </w:r>
      <w:r w:rsidRPr="00FB0EC5" w:rsidR="00E46CFA">
        <w:t>d</w:t>
      </w:r>
      <w:r w:rsidRPr="00FB0EC5">
        <w:t xml:space="preserve"> on the market in any other part of the European Union that would cause any trader or citizen in the European Union to feel that the single market, its rights, obligations and protections, had been in any way impinged</w:t>
      </w:r>
      <w:r w:rsidRPr="00FB0EC5" w:rsidR="000B300D">
        <w:t>.</w:t>
      </w:r>
      <w:r w:rsidRPr="00FB0EC5" w:rsidR="00E46CFA">
        <w:t xml:space="preserve"> </w:t>
      </w:r>
    </w:p>
    <w:p w:rsidR="00684169" w:rsidRPr="00FB0EC5" w:rsidP="00684169">
      <w:pPr>
        <w:pStyle w:val="Answer"/>
      </w:pPr>
      <w:r w:rsidRPr="00FB0EC5">
        <w:t>Of course, there is a theoretical chance that someone might try to use Northern Ireland as a back door into the UK single market</w:t>
      </w:r>
      <w:r w:rsidRPr="00FB0EC5" w:rsidR="000B300D">
        <w:t>.</w:t>
      </w:r>
      <w:r w:rsidRPr="00FB0EC5" w:rsidR="00E46CFA">
        <w:t xml:space="preserve"> It </w:t>
      </w:r>
      <w:r w:rsidRPr="00FB0EC5" w:rsidR="00816049">
        <w:t>is the case that market surveillance and intelligence would mean that</w:t>
      </w:r>
      <w:r w:rsidRPr="00FB0EC5" w:rsidR="00E46CFA">
        <w:t>,</w:t>
      </w:r>
      <w:r w:rsidRPr="00FB0EC5" w:rsidR="00816049">
        <w:t xml:space="preserve"> if we did see someone who was attempting any sort of jiggery</w:t>
      </w:r>
      <w:r w:rsidRPr="00FB0EC5" w:rsidR="00E46CFA">
        <w:t>-</w:t>
      </w:r>
      <w:r w:rsidRPr="00FB0EC5" w:rsidR="00816049">
        <w:t>pokery</w:t>
      </w:r>
      <w:r w:rsidRPr="00FB0EC5" w:rsidR="00E46CFA">
        <w:t>,</w:t>
      </w:r>
      <w:r w:rsidRPr="00FB0EC5" w:rsidR="00816049">
        <w:t xml:space="preserve"> it would rapidly become apparent</w:t>
      </w:r>
      <w:r w:rsidRPr="00FB0EC5" w:rsidR="000B300D">
        <w:t>.</w:t>
      </w:r>
      <w:r w:rsidRPr="00FB0EC5" w:rsidR="00E46CFA">
        <w:t xml:space="preserve"> </w:t>
      </w:r>
      <w:r w:rsidRPr="00FB0EC5">
        <w:t xml:space="preserve">If it were the case that a </w:t>
      </w:r>
      <w:r w:rsidRPr="00FB0EC5" w:rsidR="00E46CFA">
        <w:t xml:space="preserve">low </w:t>
      </w:r>
      <w:r w:rsidRPr="00FB0EC5" w:rsidR="00816049">
        <w:t>loader with</w:t>
      </w:r>
      <w:r w:rsidRPr="00FB0EC5">
        <w:t xml:space="preserve"> BMWs</w:t>
      </w:r>
      <w:r w:rsidRPr="00FB0EC5" w:rsidR="00816049">
        <w:t xml:space="preserve"> was making its way from the Republic of Ireland into Northern Ireland and then into the UK, we would notice, as is the case with anyone who seeks to subvert the law</w:t>
      </w:r>
      <w:r w:rsidRPr="00FB0EC5" w:rsidR="000B300D">
        <w:t>.</w:t>
      </w:r>
      <w:r w:rsidRPr="00FB0EC5" w:rsidR="00E46CFA">
        <w:t xml:space="preserve"> </w:t>
      </w:r>
      <w:r w:rsidRPr="00FB0EC5" w:rsidR="00816049">
        <w:t>We have both the surveillance and the enforcement authorities necessary to deal with any abuse of that kind</w:t>
      </w:r>
      <w:r w:rsidRPr="00FB0EC5" w:rsidR="000B300D">
        <w:t>.</w:t>
      </w:r>
      <w:r w:rsidRPr="00FB0EC5" w:rsidR="00E46CFA">
        <w:t xml:space="preserve"> </w:t>
      </w:r>
    </w:p>
    <w:p w:rsidR="00684169" w:rsidRPr="00FB0EC5" w:rsidP="00684169">
      <w:pPr>
        <w:pStyle w:val="Question"/>
      </w:pPr>
      <w:sdt>
        <w:sdtPr>
          <w:alias w:val="Member"/>
          <w:tag w:val="&lt;Member mnisId='4494' dodsId='72275'&gt;"/>
          <w:id w:val="-222602962"/>
          <w:placeholder>
            <w:docPart w:val="DefaultPlaceholder_1082065158"/>
          </w:placeholder>
          <w:richText/>
        </w:sdtPr>
        <w:sdtContent>
          <w:r w:rsidRPr="00FB0EC5">
            <w:rPr>
              <w:b/>
            </w:rPr>
            <w:t>Chair:</w:t>
          </w:r>
        </w:sdtContent>
      </w:sdt>
      <w:r w:rsidRPr="00FB0EC5">
        <w:t xml:space="preserve"> Can we clarify </w:t>
      </w:r>
      <w:r w:rsidRPr="00FB0EC5" w:rsidR="00816049">
        <w:t xml:space="preserve">this, </w:t>
      </w:r>
      <w:r w:rsidRPr="00FB0EC5">
        <w:t>because you have defined unfettered in a way th</w:t>
      </w:r>
      <w:r w:rsidRPr="00FB0EC5" w:rsidR="00816049">
        <w:t>at most ordinary folk would understand unfettered to be</w:t>
      </w:r>
      <w:r w:rsidRPr="00FB0EC5" w:rsidR="000B300D">
        <w:t>?</w:t>
      </w:r>
      <w:r w:rsidRPr="00FB0EC5" w:rsidR="00E46CFA">
        <w:t xml:space="preserve"> </w:t>
      </w:r>
      <w:r w:rsidRPr="00FB0EC5" w:rsidR="00816049">
        <w:t>You want to sell something</w:t>
      </w:r>
      <w:r w:rsidRPr="00FB0EC5" w:rsidR="005420E0">
        <w:t xml:space="preserve"> and</w:t>
      </w:r>
      <w:r w:rsidRPr="00FB0EC5" w:rsidR="00816049">
        <w:t xml:space="preserve"> move something from Northern Ireland to the mainland</w:t>
      </w:r>
      <w:r w:rsidRPr="00FB0EC5" w:rsidR="000B300D">
        <w:t>.</w:t>
      </w:r>
      <w:r w:rsidRPr="00FB0EC5" w:rsidR="00E46CFA">
        <w:t xml:space="preserve"> </w:t>
      </w:r>
      <w:r w:rsidRPr="00FB0EC5" w:rsidR="00816049">
        <w:t>You would be able to do so on 2 January next year in exactly the same way as you do today.</w:t>
      </w:r>
    </w:p>
    <w:p w:rsidR="00684169" w:rsidRPr="00FB0EC5" w:rsidP="00684169">
      <w:pPr>
        <w:pStyle w:val="Answer"/>
      </w:pPr>
      <w:sdt>
        <w:sdtPr>
          <w:alias w:val="Witness"/>
          <w:id w:val="933566174"/>
          <w:placeholder>
            <w:docPart w:val="DefaultPlaceholder_1082065158"/>
          </w:placeholder>
          <w:richText/>
        </w:sdtPr>
        <w:sdtContent>
          <w:r w:rsidRPr="00FB0EC5" w:rsidR="008C5A77">
            <w:rPr>
              <w:b/>
              <w:i/>
            </w:rPr>
            <w:t>Michael Gove:</w:t>
          </w:r>
          <w:r w:rsidRPr="00FB0EC5">
            <w:rPr>
              <w:b/>
            </w:rPr>
            <w:t xml:space="preserve"> </w:t>
          </w:r>
        </w:sdtContent>
      </w:sdt>
      <w:r w:rsidRPr="00FB0EC5" w:rsidR="005420E0">
        <w:t>Yes, absolutely</w:t>
      </w:r>
      <w:r w:rsidRPr="00FB0EC5" w:rsidR="00816049">
        <w:t>.</w:t>
      </w:r>
    </w:p>
    <w:p w:rsidR="00684169" w:rsidRPr="00FB0EC5" w:rsidP="00684169">
      <w:pPr>
        <w:pStyle w:val="Question"/>
      </w:pPr>
      <w:r w:rsidRPr="00FB0EC5">
        <w:rPr>
          <w:b/>
        </w:rPr>
        <w:t>Chair:</w:t>
      </w:r>
      <w:r w:rsidRPr="00FB0EC5">
        <w:t xml:space="preserve"> There would be no paperwork for anybody to either send back to the Pri</w:t>
      </w:r>
      <w:r w:rsidRPr="00FB0EC5" w:rsidR="005420E0">
        <w:t>me Minister or put in the waste</w:t>
      </w:r>
      <w:r w:rsidRPr="00FB0EC5">
        <w:t>paper basket.</w:t>
      </w:r>
    </w:p>
    <w:p w:rsidR="00684169" w:rsidRPr="00FB0EC5" w:rsidP="00684169">
      <w:pPr>
        <w:pStyle w:val="Answer"/>
      </w:pPr>
      <w:sdt>
        <w:sdtPr>
          <w:alias w:val="Witness"/>
          <w:id w:val="1793630962"/>
          <w:placeholder>
            <w:docPart w:val="DefaultPlaceholder_1082065158"/>
          </w:placeholder>
          <w:richText/>
        </w:sdtPr>
        <w:sdtContent>
          <w:r w:rsidRPr="00FB0EC5" w:rsidR="008C5A77">
            <w:rPr>
              <w:b/>
              <w:i/>
            </w:rPr>
            <w:t>Michael Gove:</w:t>
          </w:r>
          <w:r w:rsidRPr="00FB0EC5">
            <w:rPr>
              <w:b/>
            </w:rPr>
            <w:t xml:space="preserve"> </w:t>
          </w:r>
        </w:sdtContent>
      </w:sdt>
      <w:r w:rsidRPr="00FB0EC5">
        <w:t>I could not put it better myself.</w:t>
      </w:r>
    </w:p>
    <w:p w:rsidR="00684169" w:rsidRPr="00FB0EC5" w:rsidP="00684169">
      <w:pPr>
        <w:pStyle w:val="Question"/>
      </w:pPr>
      <w:sdt>
        <w:sdtPr>
          <w:alias w:val="Member"/>
          <w:tag w:val="&lt;Member mnisId='4494' dodsId='72275'&gt;"/>
          <w:id w:val="-554319620"/>
          <w:placeholder>
            <w:docPart w:val="DefaultPlaceholder_1082065158"/>
          </w:placeholder>
          <w:richText/>
        </w:sdtPr>
        <w:sdtContent>
          <w:r w:rsidRPr="00FB0EC5">
            <w:rPr>
              <w:b/>
            </w:rPr>
            <w:t>Chair:</w:t>
          </w:r>
        </w:sdtContent>
      </w:sdt>
      <w:r w:rsidRPr="00FB0EC5">
        <w:t xml:space="preserve"> That is helpful</w:t>
      </w:r>
      <w:r w:rsidRPr="00FB0EC5" w:rsidR="000B300D">
        <w:t>.</w:t>
      </w:r>
      <w:r w:rsidRPr="00FB0EC5" w:rsidR="00E46CFA">
        <w:t xml:space="preserve"> </w:t>
      </w:r>
      <w:r w:rsidRPr="00FB0EC5">
        <w:t>The Government ha</w:t>
      </w:r>
      <w:r w:rsidRPr="00FB0EC5" w:rsidR="005420E0">
        <w:t>ve</w:t>
      </w:r>
      <w:r w:rsidRPr="00FB0EC5">
        <w:t xml:space="preserve"> today announced this new idea of shock and awe</w:t>
      </w:r>
      <w:r w:rsidRPr="00FB0EC5" w:rsidR="00816049">
        <w:t>,</w:t>
      </w:r>
      <w:r w:rsidRPr="00FB0EC5">
        <w:t xml:space="preserve"> encouraging people to take action</w:t>
      </w:r>
      <w:r w:rsidRPr="00FB0EC5" w:rsidR="00816049">
        <w:t xml:space="preserve"> to prepare</w:t>
      </w:r>
      <w:r w:rsidRPr="00FB0EC5">
        <w:t xml:space="preserve"> for all eventualities</w:t>
      </w:r>
      <w:r w:rsidRPr="00FB0EC5" w:rsidR="000B300D">
        <w:t>.</w:t>
      </w:r>
      <w:r w:rsidRPr="00FB0EC5" w:rsidR="00E46CFA">
        <w:t xml:space="preserve"> </w:t>
      </w:r>
      <w:r w:rsidRPr="00FB0EC5">
        <w:t>What is your advice to</w:t>
      </w:r>
      <w:r w:rsidRPr="00FB0EC5" w:rsidR="00816049">
        <w:t xml:space="preserve"> the business community of Northern Ireland in response to shock and awe?</w:t>
      </w:r>
    </w:p>
    <w:p w:rsidR="00684169" w:rsidRPr="00FB0EC5" w:rsidP="00684169">
      <w:pPr>
        <w:pStyle w:val="Answer"/>
      </w:pPr>
      <w:sdt>
        <w:sdtPr>
          <w:alias w:val="Witness"/>
          <w:id w:val="771905384"/>
          <w:placeholder>
            <w:docPart w:val="DefaultPlaceholder_1082065158"/>
          </w:placeholder>
          <w:richText/>
        </w:sdtPr>
        <w:sdtContent>
          <w:r w:rsidRPr="00FB0EC5" w:rsidR="008C5A77">
            <w:rPr>
              <w:b/>
              <w:i/>
            </w:rPr>
            <w:t>Michael Gove:</w:t>
          </w:r>
          <w:r w:rsidRPr="00FB0EC5">
            <w:rPr>
              <w:b/>
            </w:rPr>
            <w:t xml:space="preserve"> </w:t>
          </w:r>
        </w:sdtContent>
      </w:sdt>
      <w:r w:rsidRPr="00FB0EC5" w:rsidR="0034726F">
        <w:t>I myself had</w:t>
      </w:r>
      <w:r w:rsidRPr="00FB0EC5">
        <w:t xml:space="preserve"> not </w:t>
      </w:r>
      <w:r w:rsidRPr="00FB0EC5" w:rsidR="00816049">
        <w:t xml:space="preserve">come across the phrase </w:t>
      </w:r>
      <w:r w:rsidRPr="00FB0EC5" w:rsidR="0034726F">
        <w:t>“</w:t>
      </w:r>
      <w:r w:rsidRPr="00FB0EC5" w:rsidR="00816049">
        <w:t>shock and awe</w:t>
      </w:r>
      <w:r w:rsidRPr="00FB0EC5" w:rsidR="0034726F">
        <w:t>”</w:t>
      </w:r>
      <w:r w:rsidRPr="00FB0EC5" w:rsidR="00816049">
        <w:t xml:space="preserve"> in this context.</w:t>
      </w:r>
    </w:p>
    <w:p w:rsidR="00684169" w:rsidRPr="00FB0EC5" w:rsidP="00684169">
      <w:pPr>
        <w:pStyle w:val="Question"/>
      </w:pPr>
      <w:sdt>
        <w:sdtPr>
          <w:alias w:val="Member"/>
          <w:tag w:val="&lt;Member mnisId='4494' dodsId='72275'&gt;"/>
          <w:id w:val="1599907074"/>
          <w:placeholder>
            <w:docPart w:val="DefaultPlaceholder_1082065158"/>
          </w:placeholder>
          <w:richText/>
        </w:sdtPr>
        <w:sdtContent>
          <w:r w:rsidRPr="00FB0EC5">
            <w:rPr>
              <w:b/>
            </w:rPr>
            <w:t>Chair:</w:t>
          </w:r>
        </w:sdtContent>
      </w:sdt>
      <w:r w:rsidRPr="00FB0EC5">
        <w:t xml:space="preserve"> It is in the document</w:t>
      </w:r>
      <w:r w:rsidRPr="00FB0EC5" w:rsidR="0034726F">
        <w:t xml:space="preserve"> that </w:t>
      </w:r>
      <w:r w:rsidRPr="00FB0EC5">
        <w:t xml:space="preserve">Government sent to </w:t>
      </w:r>
      <w:r w:rsidRPr="00FB0EC5" w:rsidR="0034726F">
        <w:t xml:space="preserve">their </w:t>
      </w:r>
      <w:r w:rsidRPr="00FB0EC5">
        <w:t>agencies</w:t>
      </w:r>
      <w:r w:rsidRPr="00FB0EC5" w:rsidR="0034726F">
        <w:t>,</w:t>
      </w:r>
      <w:r w:rsidRPr="00FB0EC5">
        <w:t xml:space="preserve"> to devise a shock and awe section of the campaign.</w:t>
      </w:r>
    </w:p>
    <w:p w:rsidR="003B39A9" w:rsidRPr="00FB0EC5" w:rsidP="00684169">
      <w:pPr>
        <w:pStyle w:val="Answer"/>
      </w:pPr>
      <w:sdt>
        <w:sdtPr>
          <w:alias w:val="Witness"/>
          <w:id w:val="2141531786"/>
          <w:placeholder>
            <w:docPart w:val="DefaultPlaceholder_1082065158"/>
          </w:placeholder>
          <w:richText/>
        </w:sdtPr>
        <w:sdtContent>
          <w:r w:rsidRPr="00FB0EC5" w:rsidR="008C5A77">
            <w:rPr>
              <w:b/>
              <w:i/>
            </w:rPr>
            <w:t>Michael Gove:</w:t>
          </w:r>
          <w:r w:rsidRPr="00FB0EC5" w:rsidR="00684169">
            <w:rPr>
              <w:b/>
            </w:rPr>
            <w:t xml:space="preserve"> </w:t>
          </w:r>
        </w:sdtContent>
      </w:sdt>
      <w:r w:rsidRPr="00FB0EC5" w:rsidR="00684169">
        <w:t>Yes, so I understand</w:t>
      </w:r>
      <w:r w:rsidRPr="00FB0EC5" w:rsidR="000B300D">
        <w:t>.</w:t>
      </w:r>
      <w:r w:rsidRPr="00FB0EC5" w:rsidR="00E46CFA">
        <w:t xml:space="preserve"> </w:t>
      </w:r>
      <w:r w:rsidRPr="00FB0EC5" w:rsidR="00684169">
        <w:t>I ha</w:t>
      </w:r>
      <w:r w:rsidRPr="00FB0EC5" w:rsidR="0034726F">
        <w:t>d</w:t>
      </w:r>
      <w:r w:rsidRPr="00FB0EC5" w:rsidR="00684169">
        <w:t xml:space="preserve"> not seen</w:t>
      </w:r>
      <w:r w:rsidRPr="00FB0EC5" w:rsidR="00816049">
        <w:t xml:space="preserve"> that phrase before</w:t>
      </w:r>
      <w:r w:rsidRPr="00FB0EC5" w:rsidR="0034726F">
        <w:t>,</w:t>
      </w:r>
      <w:r w:rsidRPr="00FB0EC5" w:rsidR="00816049">
        <w:t xml:space="preserve"> until it was reported on a particular website</w:t>
      </w:r>
      <w:r w:rsidRPr="00FB0EC5" w:rsidR="000B300D">
        <w:t>.</w:t>
      </w:r>
      <w:r w:rsidRPr="00FB0EC5" w:rsidR="00E46CFA">
        <w:t xml:space="preserve"> </w:t>
      </w:r>
      <w:r w:rsidRPr="00FB0EC5" w:rsidR="00AD3407">
        <w:t>I would take a step back from</w:t>
      </w:r>
      <w:r w:rsidRPr="00FB0EC5" w:rsidR="00816049">
        <w:t xml:space="preserve"> whatever phraseology may have been used by whoever was drawing up that document or whatever they may have intended by it</w:t>
      </w:r>
      <w:r w:rsidRPr="00FB0EC5" w:rsidR="000B300D">
        <w:t>.</w:t>
      </w:r>
      <w:r w:rsidRPr="00FB0EC5" w:rsidR="00E46CFA">
        <w:t xml:space="preserve"> </w:t>
      </w:r>
      <w:r w:rsidRPr="00FB0EC5" w:rsidR="0034726F">
        <w:t xml:space="preserve">The key thing is that </w:t>
      </w:r>
      <w:r w:rsidRPr="00FB0EC5" w:rsidR="00816049">
        <w:t>businesses, not just in Northern Ireland but across the United Kingdom, have to prepare for our exit from the single market and the customs union overall</w:t>
      </w:r>
      <w:r w:rsidRPr="00FB0EC5" w:rsidR="000B300D">
        <w:t>.</w:t>
      </w:r>
      <w:r w:rsidRPr="00FB0EC5" w:rsidR="00E46CFA">
        <w:t xml:space="preserve"> </w:t>
      </w:r>
      <w:r w:rsidRPr="00FB0EC5" w:rsidR="00684169">
        <w:t>It is the case that there are specific challenges and opportunities for businesses in Northern Ireland</w:t>
      </w:r>
      <w:r w:rsidRPr="00FB0EC5" w:rsidR="0059320C">
        <w:t xml:space="preserve"> as we operationalise the protocol</w:t>
      </w:r>
      <w:r w:rsidRPr="00FB0EC5" w:rsidR="000B300D">
        <w:t>.</w:t>
      </w:r>
      <w:r w:rsidRPr="00FB0EC5" w:rsidR="00E46CFA">
        <w:t xml:space="preserve"> </w:t>
      </w:r>
      <w:r w:rsidRPr="00FB0EC5" w:rsidR="0059320C">
        <w:t>That is why there has been such intensive business engagement</w:t>
      </w:r>
      <w:r w:rsidRPr="00FB0EC5" w:rsidR="0034726F">
        <w:t>,</w:t>
      </w:r>
      <w:r w:rsidRPr="00FB0EC5" w:rsidR="0059320C">
        <w:t xml:space="preserve"> led by the Secretary of State and the Northern Ireland </w:t>
      </w:r>
      <w:r w:rsidRPr="00FB0EC5" w:rsidR="0034726F">
        <w:t>Office</w:t>
      </w:r>
      <w:r w:rsidRPr="00FB0EC5" w:rsidR="0059320C">
        <w:t>.</w:t>
      </w:r>
    </w:p>
    <w:p w:rsidR="00684169" w:rsidRPr="00FB0EC5" w:rsidP="00684169">
      <w:pPr>
        <w:pStyle w:val="Answer"/>
      </w:pPr>
      <w:r w:rsidRPr="00FB0EC5">
        <w:t>I would draw a distinction between the phrase that, as I say, you rightly mention was used in drawing up a</w:t>
      </w:r>
      <w:r w:rsidRPr="00FB0EC5" w:rsidR="003B39A9">
        <w:t xml:space="preserve"> tender document for those agencies that might help the Government in their communications campaign</w:t>
      </w:r>
      <w:r w:rsidRPr="00FB0EC5" w:rsidR="000B300D">
        <w:t>.</w:t>
      </w:r>
      <w:r w:rsidRPr="00FB0EC5" w:rsidR="00E46CFA">
        <w:t xml:space="preserve"> </w:t>
      </w:r>
      <w:r w:rsidRPr="00FB0EC5">
        <w:t>That is intended to help business</w:t>
      </w:r>
      <w:r w:rsidRPr="00FB0EC5" w:rsidR="003B39A9">
        <w:t>es</w:t>
      </w:r>
      <w:r w:rsidRPr="00FB0EC5">
        <w:t xml:space="preserve"> across the United Kingdom prepare for 31 December</w:t>
      </w:r>
      <w:r w:rsidRPr="00FB0EC5" w:rsidR="000B300D">
        <w:t>.</w:t>
      </w:r>
      <w:r w:rsidRPr="00FB0EC5" w:rsidR="00E46CFA">
        <w:t xml:space="preserve"> </w:t>
      </w:r>
      <w:r w:rsidRPr="00FB0EC5" w:rsidR="003B39A9">
        <w:t>There are specific issues, which of course the Committee is well acquainted with, that relate to Northern Ireland business</w:t>
      </w:r>
      <w:r w:rsidRPr="00FB0EC5" w:rsidR="0034726F">
        <w:t>es</w:t>
      </w:r>
      <w:r w:rsidRPr="00FB0EC5" w:rsidR="000B300D">
        <w:t>.</w:t>
      </w:r>
      <w:r w:rsidRPr="00FB0EC5" w:rsidR="00E46CFA">
        <w:t xml:space="preserve"> </w:t>
      </w:r>
      <w:r w:rsidRPr="00FB0EC5" w:rsidR="003B39A9">
        <w:t>There should not be anything shocking or awesome about that work.</w:t>
      </w:r>
    </w:p>
    <w:p w:rsidR="00684169" w:rsidRPr="00FB0EC5" w:rsidP="00684169">
      <w:pPr>
        <w:pStyle w:val="Question"/>
      </w:pPr>
      <w:sdt>
        <w:sdtPr>
          <w:alias w:val="Member"/>
          <w:tag w:val="&lt;Member mnisId='4494' dodsId='72275'&gt;"/>
          <w:id w:val="1599603240"/>
          <w:placeholder>
            <w:docPart w:val="DefaultPlaceholder_1082065158"/>
          </w:placeholder>
          <w:richText/>
        </w:sdtPr>
        <w:sdtContent>
          <w:r w:rsidRPr="00FB0EC5">
            <w:rPr>
              <w:b/>
            </w:rPr>
            <w:t>Chair:</w:t>
          </w:r>
        </w:sdtContent>
      </w:sdt>
      <w:r w:rsidRPr="00FB0EC5">
        <w:t xml:space="preserve"> Was your office, Chancellor</w:t>
      </w:r>
      <w:r w:rsidRPr="00FB0EC5" w:rsidR="003B39A9">
        <w:t>,</w:t>
      </w:r>
      <w:r w:rsidRPr="00FB0EC5">
        <w:t xml:space="preserve"> involved with the</w:t>
      </w:r>
      <w:r w:rsidRPr="00FB0EC5" w:rsidR="003B39A9">
        <w:t xml:space="preserve"> production of that briefing document or pitch document?</w:t>
      </w:r>
    </w:p>
    <w:p w:rsidR="00D44A99" w:rsidRPr="00FB0EC5" w:rsidP="00684169">
      <w:pPr>
        <w:pStyle w:val="Answer"/>
      </w:pPr>
      <w:sdt>
        <w:sdtPr>
          <w:alias w:val="Witness"/>
          <w:id w:val="-1211959478"/>
          <w:placeholder>
            <w:docPart w:val="DefaultPlaceholder_1082065158"/>
          </w:placeholder>
          <w:richText/>
        </w:sdtPr>
        <w:sdtContent>
          <w:r w:rsidRPr="00FB0EC5" w:rsidR="008C5A77">
            <w:rPr>
              <w:b/>
              <w:i/>
            </w:rPr>
            <w:t>Michael Gove:</w:t>
          </w:r>
          <w:r w:rsidRPr="00FB0EC5" w:rsidR="00684169">
            <w:rPr>
              <w:b/>
            </w:rPr>
            <w:t xml:space="preserve"> </w:t>
          </w:r>
        </w:sdtContent>
      </w:sdt>
      <w:r w:rsidRPr="00FB0EC5" w:rsidR="00684169">
        <w:t>I have not seen that document</w:t>
      </w:r>
      <w:r w:rsidRPr="00FB0EC5" w:rsidR="000B300D">
        <w:t>.</w:t>
      </w:r>
      <w:r w:rsidRPr="00FB0EC5" w:rsidR="00E46CFA">
        <w:t xml:space="preserve"> </w:t>
      </w:r>
      <w:r w:rsidRPr="00FB0EC5" w:rsidR="00684169">
        <w:t xml:space="preserve">I have only </w:t>
      </w:r>
      <w:r w:rsidRPr="00FB0EC5" w:rsidR="00503485">
        <w:t>had</w:t>
      </w:r>
      <w:r w:rsidRPr="00FB0EC5" w:rsidR="00684169">
        <w:t xml:space="preserve"> reports of it</w:t>
      </w:r>
      <w:r w:rsidRPr="00FB0EC5" w:rsidR="000B300D">
        <w:t>.</w:t>
      </w:r>
      <w:r w:rsidRPr="00FB0EC5" w:rsidR="00E46CFA">
        <w:t xml:space="preserve"> </w:t>
      </w:r>
      <w:r w:rsidRPr="00FB0EC5" w:rsidR="003B39A9">
        <w:t>I have no reason to disbelieve those reports</w:t>
      </w:r>
      <w:r w:rsidRPr="00FB0EC5" w:rsidR="000B300D">
        <w:t>.</w:t>
      </w:r>
      <w:r w:rsidRPr="00FB0EC5" w:rsidR="00E46CFA">
        <w:t xml:space="preserve"> </w:t>
      </w:r>
      <w:r w:rsidRPr="00FB0EC5" w:rsidR="003B39A9">
        <w:t>I was acquainted with them this morning and have subsequently asked if I can have a look</w:t>
      </w:r>
      <w:r w:rsidRPr="00FB0EC5" w:rsidR="000B300D">
        <w:t>.</w:t>
      </w:r>
      <w:r w:rsidRPr="00FB0EC5" w:rsidR="00E46CFA">
        <w:t xml:space="preserve"> </w:t>
      </w:r>
      <w:r w:rsidRPr="00FB0EC5" w:rsidR="003B39A9">
        <w:t>I make no criticism of anyone</w:t>
      </w:r>
      <w:r w:rsidRPr="00FB0EC5" w:rsidR="000B300D">
        <w:t>.</w:t>
      </w:r>
      <w:r w:rsidRPr="00FB0EC5" w:rsidR="00E46CFA">
        <w:t xml:space="preserve"> </w:t>
      </w:r>
      <w:r w:rsidRPr="00FB0EC5" w:rsidR="003B39A9">
        <w:t>It is often the case</w:t>
      </w:r>
      <w:r w:rsidRPr="00FB0EC5" w:rsidR="00503485">
        <w:t>,</w:t>
      </w:r>
      <w:r w:rsidRPr="00FB0EC5" w:rsidR="003B39A9">
        <w:t xml:space="preserve"> when Government </w:t>
      </w:r>
      <w:r w:rsidRPr="00FB0EC5" w:rsidR="00503485">
        <w:t xml:space="preserve">are </w:t>
      </w:r>
      <w:r w:rsidRPr="00FB0EC5" w:rsidR="003B39A9">
        <w:t>contracting with outside agencies on communications campaigns</w:t>
      </w:r>
      <w:r w:rsidRPr="00FB0EC5" w:rsidR="00503485">
        <w:t>,</w:t>
      </w:r>
      <w:r w:rsidRPr="00FB0EC5" w:rsidR="003B39A9">
        <w:t xml:space="preserve"> that they will use language that communications specialists and advertising agencies themselves will use.</w:t>
      </w:r>
    </w:p>
    <w:p w:rsidR="00684169" w:rsidRPr="00FB0EC5" w:rsidP="00D44A99">
      <w:pPr>
        <w:pStyle w:val="Question"/>
      </w:pPr>
      <w:sdt>
        <w:sdtPr>
          <w:alias w:val="Member"/>
          <w:tag w:val="&lt;Member mnisId='4494' dodsId='72275'&gt;"/>
          <w:id w:val="-2064625449"/>
          <w:placeholder>
            <w:docPart w:val="DefaultPlaceholder_1082065158"/>
          </w:placeholder>
          <w:richText/>
        </w:sdtPr>
        <w:sdtContent>
          <w:r w:rsidRPr="00FB0EC5" w:rsidR="00D44A99">
            <w:rPr>
              <w:b/>
            </w:rPr>
            <w:t>Chair:</w:t>
          </w:r>
        </w:sdtContent>
      </w:sdt>
      <w:r w:rsidRPr="00FB0EC5" w:rsidR="00D44A99">
        <w:t xml:space="preserve"> That is a g</w:t>
      </w:r>
      <w:r w:rsidRPr="00FB0EC5" w:rsidR="003B39A9">
        <w:t>iven</w:t>
      </w:r>
      <w:r w:rsidRPr="00FB0EC5" w:rsidR="000B300D">
        <w:t>.</w:t>
      </w:r>
      <w:r w:rsidRPr="00FB0EC5" w:rsidR="00E46CFA">
        <w:t xml:space="preserve"> </w:t>
      </w:r>
      <w:r w:rsidRPr="00FB0EC5" w:rsidR="00D44A99">
        <w:t>I do not</w:t>
      </w:r>
      <w:r w:rsidRPr="00FB0EC5" w:rsidR="003B39A9">
        <w:t xml:space="preserve"> mean this in a pejorative sense, but you are the spider in the middle of the Brexit preparation web, heading up the Cabinet Office</w:t>
      </w:r>
      <w:r w:rsidRPr="00FB0EC5" w:rsidR="000B300D">
        <w:t>.</w:t>
      </w:r>
      <w:r w:rsidRPr="00FB0EC5" w:rsidR="00E46CFA">
        <w:t xml:space="preserve"> </w:t>
      </w:r>
      <w:r w:rsidRPr="00FB0EC5" w:rsidR="003B39A9">
        <w:t>Are you telling us you have not had sight of this document?</w:t>
      </w:r>
    </w:p>
    <w:p w:rsidR="00D44A99" w:rsidRPr="00FB0EC5" w:rsidP="00D44A99">
      <w:pPr>
        <w:pStyle w:val="Answer"/>
      </w:pPr>
      <w:sdt>
        <w:sdtPr>
          <w:alias w:val="Witness"/>
          <w:id w:val="1876500781"/>
          <w:placeholder>
            <w:docPart w:val="DefaultPlaceholder_1082065158"/>
          </w:placeholder>
          <w:richText/>
        </w:sdtPr>
        <w:sdtContent>
          <w:r w:rsidRPr="00FB0EC5" w:rsidR="008C5A77">
            <w:rPr>
              <w:b/>
              <w:i/>
            </w:rPr>
            <w:t>Michael Gove:</w:t>
          </w:r>
          <w:r w:rsidRPr="00FB0EC5">
            <w:rPr>
              <w:b/>
            </w:rPr>
            <w:t xml:space="preserve"> </w:t>
          </w:r>
        </w:sdtContent>
      </w:sdt>
      <w:r w:rsidRPr="00FB0EC5" w:rsidR="003B39A9">
        <w:t>I have not had sight of that document.</w:t>
      </w:r>
    </w:p>
    <w:p w:rsidR="00D44A99" w:rsidRPr="00FB0EC5" w:rsidP="00D44A99">
      <w:pPr>
        <w:pStyle w:val="Question"/>
      </w:pPr>
      <w:sdt>
        <w:sdtPr>
          <w:alias w:val="Member"/>
          <w:tag w:val="&lt;Member mnisId='4494' dodsId='72275'&gt;"/>
          <w:id w:val="-263462046"/>
          <w:placeholder>
            <w:docPart w:val="DefaultPlaceholder_1082065158"/>
          </w:placeholder>
          <w:richText/>
        </w:sdtPr>
        <w:sdtContent>
          <w:r w:rsidRPr="00FB0EC5">
            <w:rPr>
              <w:b/>
            </w:rPr>
            <w:t>Chair:</w:t>
          </w:r>
        </w:sdtContent>
      </w:sdt>
      <w:r w:rsidRPr="00FB0EC5">
        <w:t xml:space="preserve"> Do you find that strange?</w:t>
      </w:r>
    </w:p>
    <w:p w:rsidR="00D44A99" w:rsidRPr="00FB0EC5" w:rsidP="00D44A99">
      <w:pPr>
        <w:pStyle w:val="Answer"/>
      </w:pPr>
      <w:sdt>
        <w:sdtPr>
          <w:alias w:val="Witness"/>
          <w:id w:val="419533092"/>
          <w:placeholder>
            <w:docPart w:val="DefaultPlaceholder_1082065158"/>
          </w:placeholder>
          <w:richText/>
        </w:sdtPr>
        <w:sdtContent>
          <w:r w:rsidRPr="00FB0EC5" w:rsidR="008C5A77">
            <w:rPr>
              <w:b/>
              <w:i/>
            </w:rPr>
            <w:t>Michael Gove:</w:t>
          </w:r>
          <w:r w:rsidRPr="00FB0EC5">
            <w:rPr>
              <w:b/>
            </w:rPr>
            <w:t xml:space="preserve"> </w:t>
          </w:r>
        </w:sdtContent>
      </w:sdt>
      <w:r w:rsidRPr="00FB0EC5">
        <w:t>No.</w:t>
      </w:r>
    </w:p>
    <w:p w:rsidR="001D7D68" w:rsidRPr="00FB0EC5" w:rsidP="00D44A99">
      <w:pPr>
        <w:pStyle w:val="Question"/>
      </w:pPr>
      <w:sdt>
        <w:sdtPr>
          <w:alias w:val="Member"/>
          <w:tag w:val="&lt;Member mnisId='4494' dodsId='72275'&gt;"/>
          <w:id w:val="-1498185881"/>
          <w:placeholder>
            <w:docPart w:val="DefaultPlaceholder_1082065158"/>
          </w:placeholder>
          <w:richText/>
        </w:sdtPr>
        <w:sdtContent>
          <w:r w:rsidRPr="00FB0EC5" w:rsidR="00D44A99">
            <w:rPr>
              <w:b/>
            </w:rPr>
            <w:t>Chair:</w:t>
          </w:r>
        </w:sdtContent>
      </w:sdt>
      <w:r w:rsidRPr="00FB0EC5" w:rsidR="00D44A99">
        <w:t xml:space="preserve"> We will agree to differ on that one</w:t>
      </w:r>
      <w:r w:rsidRPr="00FB0EC5" w:rsidR="000B300D">
        <w:t>.</w:t>
      </w:r>
      <w:r w:rsidRPr="00FB0EC5" w:rsidR="00E46CFA">
        <w:t xml:space="preserve"> </w:t>
      </w:r>
      <w:r w:rsidRPr="00FB0EC5" w:rsidR="00D44A99">
        <w:t>You talked about the engagement of the Northern Ireland Office with businesses</w:t>
      </w:r>
      <w:r w:rsidRPr="00FB0EC5" w:rsidR="000B300D">
        <w:t>.</w:t>
      </w:r>
      <w:r w:rsidRPr="00FB0EC5" w:rsidR="00E46CFA">
        <w:t xml:space="preserve"> </w:t>
      </w:r>
      <w:r w:rsidRPr="00FB0EC5">
        <w:t>We have been hearing evidence during the course of this inquiry from business representatives of all sizes</w:t>
      </w:r>
      <w:r w:rsidRPr="00FB0EC5" w:rsidR="000B300D">
        <w:t>.</w:t>
      </w:r>
      <w:r w:rsidRPr="00FB0EC5" w:rsidR="00E46CFA">
        <w:t xml:space="preserve"> </w:t>
      </w:r>
      <w:r w:rsidRPr="00FB0EC5">
        <w:t>We all know that it is much easier to engag</w:t>
      </w:r>
      <w:r w:rsidRPr="00FB0EC5" w:rsidR="005C2CA5">
        <w:t>e with the large</w:t>
      </w:r>
      <w:r w:rsidRPr="00FB0EC5">
        <w:t xml:space="preserve"> employer organisations than the micro </w:t>
      </w:r>
      <w:r w:rsidRPr="00FB0EC5" w:rsidR="005C2CA5">
        <w:t xml:space="preserve">and </w:t>
      </w:r>
      <w:r w:rsidRPr="00FB0EC5">
        <w:t>the small, which is very much the lifeblood of the Northern Irish economy</w:t>
      </w:r>
      <w:r w:rsidRPr="00FB0EC5" w:rsidR="000B300D">
        <w:t>.</w:t>
      </w:r>
      <w:r w:rsidRPr="00FB0EC5" w:rsidR="00E46CFA">
        <w:t xml:space="preserve"> </w:t>
      </w:r>
    </w:p>
    <w:p w:rsidR="001D7D68" w:rsidRPr="00FB0EC5" w:rsidP="001D7D68">
      <w:pPr>
        <w:pStyle w:val="Question"/>
        <w:numPr>
          <w:ilvl w:val="0"/>
          <w:numId w:val="0"/>
        </w:numPr>
        <w:ind w:left="794"/>
      </w:pPr>
      <w:r w:rsidRPr="00FB0EC5">
        <w:t>We have hear</w:t>
      </w:r>
      <w:r w:rsidRPr="00FB0EC5" w:rsidR="005C2CA5">
        <w:t>d</w:t>
      </w:r>
      <w:r w:rsidRPr="00FB0EC5">
        <w:t xml:space="preserve"> criticism that the engagement has been pretty good from the Northern Ireland Office</w:t>
      </w:r>
      <w:r w:rsidRPr="00FB0EC5" w:rsidR="005C2CA5">
        <w:t>, but</w:t>
      </w:r>
      <w:r w:rsidRPr="00FB0EC5" w:rsidR="00E46CFA">
        <w:t xml:space="preserve"> </w:t>
      </w:r>
      <w:r w:rsidRPr="00FB0EC5">
        <w:t>virtually non-existent from the C</w:t>
      </w:r>
      <w:r w:rsidRPr="00FB0EC5">
        <w:t xml:space="preserve">abinet </w:t>
      </w:r>
      <w:r w:rsidRPr="00FB0EC5">
        <w:t>O</w:t>
      </w:r>
      <w:r w:rsidRPr="00FB0EC5">
        <w:t>ffice</w:t>
      </w:r>
      <w:r w:rsidRPr="00FB0EC5" w:rsidR="005C2CA5">
        <w:t xml:space="preserve">, and it </w:t>
      </w:r>
      <w:r w:rsidRPr="00FB0EC5">
        <w:t>has all be</w:t>
      </w:r>
      <w:r w:rsidRPr="00FB0EC5" w:rsidR="005C2CA5">
        <w:t>en</w:t>
      </w:r>
      <w:r w:rsidRPr="00FB0EC5">
        <w:t xml:space="preserve"> a little airy-fairy</w:t>
      </w:r>
      <w:r w:rsidRPr="00FB0EC5" w:rsidR="005C2CA5">
        <w:t>.</w:t>
      </w:r>
      <w:r w:rsidRPr="00FB0EC5">
        <w:t xml:space="preserve"> </w:t>
      </w:r>
      <w:r w:rsidRPr="00FB0EC5" w:rsidR="005C2CA5">
        <w:t xml:space="preserve">The </w:t>
      </w:r>
      <w:r w:rsidRPr="00FB0EC5">
        <w:t xml:space="preserve">message we have been having is that businesses want to prepare, but they do not know what they are preparing for </w:t>
      </w:r>
      <w:r w:rsidRPr="00FB0EC5" w:rsidR="005C2CA5">
        <w:t>or</w:t>
      </w:r>
      <w:r w:rsidRPr="00FB0EC5">
        <w:t xml:space="preserve"> whether they have a sustainable business model when you overlay Brexit, leaving with a deal or leaving without, and the impact of Covid</w:t>
      </w:r>
      <w:r w:rsidRPr="00FB0EC5" w:rsidR="000B300D">
        <w:t>.</w:t>
      </w:r>
      <w:r w:rsidRPr="00FB0EC5" w:rsidR="00E46CFA">
        <w:t xml:space="preserve"> </w:t>
      </w:r>
    </w:p>
    <w:p w:rsidR="00D44A99" w:rsidRPr="00FB0EC5" w:rsidP="001D7D68">
      <w:pPr>
        <w:pStyle w:val="Question"/>
        <w:numPr>
          <w:ilvl w:val="0"/>
          <w:numId w:val="0"/>
        </w:numPr>
        <w:ind w:left="794"/>
      </w:pPr>
      <w:r w:rsidRPr="00FB0EC5">
        <w:t xml:space="preserve">What approach </w:t>
      </w:r>
      <w:r w:rsidRPr="00FB0EC5" w:rsidR="005C2CA5">
        <w:t>do</w:t>
      </w:r>
      <w:r w:rsidRPr="00FB0EC5">
        <w:t xml:space="preserve"> you</w:t>
      </w:r>
      <w:r w:rsidRPr="00FB0EC5" w:rsidR="005C2CA5">
        <w:t xml:space="preserve"> have</w:t>
      </w:r>
      <w:r w:rsidRPr="00FB0EC5">
        <w:t xml:space="preserve"> between your office and the Secretary of State’s</w:t>
      </w:r>
      <w:r w:rsidRPr="00FB0EC5" w:rsidR="001D7D68">
        <w:t xml:space="preserve"> for meaningful, evolutionary, collaborative engagement with the business community, of all sizes and types?</w:t>
      </w:r>
    </w:p>
    <w:p w:rsidR="00D44A99" w:rsidRPr="00FB0EC5" w:rsidP="00D44A99">
      <w:pPr>
        <w:pStyle w:val="Answer"/>
      </w:pPr>
      <w:sdt>
        <w:sdtPr>
          <w:alias w:val="Witness"/>
          <w:id w:val="2063594566"/>
          <w:placeholder>
            <w:docPart w:val="DefaultPlaceholder_1082065158"/>
          </w:placeholder>
          <w:richText/>
        </w:sdtPr>
        <w:sdtContent>
          <w:r w:rsidRPr="00FB0EC5" w:rsidR="008C5A77">
            <w:rPr>
              <w:b/>
              <w:i/>
            </w:rPr>
            <w:t>Michael Gove:</w:t>
          </w:r>
          <w:r w:rsidRPr="00FB0EC5">
            <w:rPr>
              <w:b/>
            </w:rPr>
            <w:t xml:space="preserve"> </w:t>
          </w:r>
        </w:sdtContent>
      </w:sdt>
      <w:r w:rsidRPr="00FB0EC5">
        <w:t xml:space="preserve">It is the Northern Ireland Office that </w:t>
      </w:r>
      <w:r w:rsidRPr="00FB0EC5" w:rsidR="001D7D68">
        <w:t>leads on engagement with civil society and business in Northern Ireland, so I will ask Brandon to say something about that</w:t>
      </w:r>
      <w:r w:rsidRPr="00FB0EC5" w:rsidR="000B300D">
        <w:t>.</w:t>
      </w:r>
      <w:r w:rsidRPr="00FB0EC5" w:rsidR="00E46CFA">
        <w:t xml:space="preserve"> </w:t>
      </w:r>
      <w:r w:rsidRPr="00FB0EC5" w:rsidR="001D7D68">
        <w:t>It probably would not surprise the Committee to know that the Secretary of State and I talk almost daily, not just with respect to the implementation of the protocol but with respect to other economic and constitutional issues as well</w:t>
      </w:r>
      <w:r w:rsidRPr="00FB0EC5" w:rsidR="000B300D">
        <w:t>.</w:t>
      </w:r>
      <w:r w:rsidRPr="00FB0EC5" w:rsidR="00E46CFA">
        <w:t xml:space="preserve"> </w:t>
      </w:r>
    </w:p>
    <w:p w:rsidR="00DD1FF5" w:rsidRPr="00FB0EC5" w:rsidP="00D44A99">
      <w:pPr>
        <w:pStyle w:val="Answer"/>
      </w:pPr>
      <w:sdt>
        <w:sdtPr>
          <w:alias w:val="Witness"/>
          <w:id w:val="1499618105"/>
          <w:placeholder>
            <w:docPart w:val="DefaultPlaceholder_1082065158"/>
          </w:placeholder>
          <w:richText/>
        </w:sdtPr>
        <w:sdtContent>
          <w:r w:rsidRPr="00FB0EC5" w:rsidR="008C5A77">
            <w:rPr>
              <w:b/>
              <w:i/>
            </w:rPr>
            <w:t>Brandon Lewis:</w:t>
          </w:r>
          <w:r w:rsidRPr="00FB0EC5" w:rsidR="00D44A99">
            <w:rPr>
              <w:b/>
            </w:rPr>
            <w:t xml:space="preserve"> </w:t>
          </w:r>
        </w:sdtContent>
      </w:sdt>
      <w:r w:rsidRPr="00FB0EC5" w:rsidR="00D44A99">
        <w:t xml:space="preserve">Absolutely, as </w:t>
      </w:r>
      <w:r w:rsidRPr="00FB0EC5" w:rsidR="005C2CA5">
        <w:t>CDL</w:t>
      </w:r>
      <w:r w:rsidRPr="00FB0EC5" w:rsidR="00D44A99">
        <w:t xml:space="preserve"> has just outlined</w:t>
      </w:r>
      <w:r w:rsidRPr="00FB0EC5" w:rsidR="001D7D68">
        <w:t>, the Cabinet Office and Northern Ireland Of</w:t>
      </w:r>
      <w:r w:rsidRPr="00FB0EC5" w:rsidR="005C2CA5">
        <w:t xml:space="preserve">fice are liaising at all times. It is </w:t>
      </w:r>
      <w:r w:rsidRPr="00FB0EC5" w:rsidR="001D7D68">
        <w:t>not just with the Cabinet office</w:t>
      </w:r>
      <w:r w:rsidRPr="00FB0EC5" w:rsidR="005C2CA5">
        <w:t>;</w:t>
      </w:r>
      <w:r w:rsidRPr="00FB0EC5" w:rsidR="00E46CFA">
        <w:t xml:space="preserve"> </w:t>
      </w:r>
      <w:r w:rsidRPr="00FB0EC5" w:rsidR="005C2CA5">
        <w:t xml:space="preserve">it </w:t>
      </w:r>
      <w:r w:rsidRPr="00FB0EC5" w:rsidR="001D7D68">
        <w:t>is with BEIS, Treasury and, for example at the engagement meetings I held last week, with a range of businesses</w:t>
      </w:r>
      <w:r w:rsidRPr="00FB0EC5" w:rsidR="000B300D">
        <w:t>.</w:t>
      </w:r>
      <w:r w:rsidRPr="00FB0EC5" w:rsidR="00E46CFA">
        <w:t xml:space="preserve"> </w:t>
      </w:r>
      <w:r w:rsidR="00355E6F">
        <w:t>Chair</w:t>
      </w:r>
      <w:r w:rsidRPr="00FB0EC5" w:rsidR="001D7D68">
        <w:t>, you are absolutely right</w:t>
      </w:r>
      <w:r w:rsidRPr="00FB0EC5" w:rsidR="000B300D">
        <w:t>.</w:t>
      </w:r>
      <w:r w:rsidRPr="00FB0EC5" w:rsidR="00E46CFA">
        <w:t xml:space="preserve"> </w:t>
      </w:r>
      <w:r w:rsidRPr="00FB0EC5" w:rsidR="001D7D68">
        <w:t>Right across the UK, small and family businesses</w:t>
      </w:r>
      <w:r w:rsidRPr="00FB0EC5">
        <w:t xml:space="preserve"> are the absolute heartbeat of the economy, particularly so in Northern Ireland</w:t>
      </w:r>
      <w:r w:rsidRPr="00FB0EC5" w:rsidR="000B300D">
        <w:t>.</w:t>
      </w:r>
      <w:r w:rsidRPr="00FB0EC5" w:rsidR="00E46CFA">
        <w:t xml:space="preserve"> </w:t>
      </w:r>
      <w:r w:rsidRPr="00FB0EC5" w:rsidR="00D44A99">
        <w:t>I feel that very strongly, not least because I come from a background of small and family businesses myself</w:t>
      </w:r>
      <w:r w:rsidRPr="00FB0EC5" w:rsidR="000B300D">
        <w:t>.</w:t>
      </w:r>
      <w:r w:rsidRPr="00FB0EC5" w:rsidR="00E46CFA">
        <w:t xml:space="preserve"> </w:t>
      </w:r>
    </w:p>
    <w:p w:rsidR="00DD1FF5" w:rsidRPr="00FB0EC5" w:rsidP="00D44A99">
      <w:pPr>
        <w:pStyle w:val="Answer"/>
      </w:pPr>
      <w:r w:rsidRPr="00FB0EC5">
        <w:t xml:space="preserve">At </w:t>
      </w:r>
      <w:r w:rsidRPr="00FB0EC5">
        <w:t>the last engagement meeting</w:t>
      </w:r>
      <w:r w:rsidRPr="00FB0EC5">
        <w:t>,</w:t>
      </w:r>
      <w:r w:rsidRPr="00FB0EC5">
        <w:t xml:space="preserve"> </w:t>
      </w:r>
      <w:r w:rsidRPr="00FB0EC5">
        <w:t xml:space="preserve">we had </w:t>
      </w:r>
      <w:r w:rsidRPr="00FB0EC5">
        <w:t>not just the big businesses themselves</w:t>
      </w:r>
      <w:r w:rsidRPr="00FB0EC5" w:rsidR="000B300D">
        <w:t>.</w:t>
      </w:r>
      <w:r w:rsidRPr="00FB0EC5" w:rsidR="00E46CFA">
        <w:t xml:space="preserve"> </w:t>
      </w:r>
      <w:r w:rsidRPr="00FB0EC5">
        <w:t xml:space="preserve">We do liaise and engage with them, but </w:t>
      </w:r>
      <w:r w:rsidRPr="00FB0EC5">
        <w:t>at</w:t>
      </w:r>
      <w:r w:rsidRPr="00FB0EC5">
        <w:t xml:space="preserve"> the roundtable I had last week we had the Federation of Small Business</w:t>
      </w:r>
      <w:r w:rsidRPr="00FB0EC5">
        <w:t>es,</w:t>
      </w:r>
      <w:r w:rsidRPr="00FB0EC5">
        <w:t xml:space="preserve"> the </w:t>
      </w:r>
      <w:r w:rsidRPr="00FB0EC5">
        <w:t>chambers of commerce,</w:t>
      </w:r>
      <w:r w:rsidRPr="00FB0EC5">
        <w:t xml:space="preserve"> the I</w:t>
      </w:r>
      <w:r w:rsidRPr="00FB0EC5">
        <w:t>o</w:t>
      </w:r>
      <w:r w:rsidRPr="00FB0EC5">
        <w:t xml:space="preserve">D, </w:t>
      </w:r>
      <w:r w:rsidRPr="00FB0EC5">
        <w:t xml:space="preserve">which represents </w:t>
      </w:r>
      <w:r w:rsidRPr="00FB0EC5">
        <w:t>larger businesses</w:t>
      </w:r>
      <w:r w:rsidRPr="00FB0EC5">
        <w:t>,</w:t>
      </w:r>
      <w:r w:rsidRPr="00FB0EC5">
        <w:t xml:space="preserve"> as well as some sector organisations across both agri</w:t>
      </w:r>
      <w:r w:rsidRPr="00FB0EC5">
        <w:t>-</w:t>
      </w:r>
      <w:r w:rsidRPr="00FB0EC5">
        <w:t>food and non-agri</w:t>
      </w:r>
      <w:r w:rsidRPr="00FB0EC5" w:rsidR="000B300D">
        <w:t>.</w:t>
      </w:r>
      <w:r w:rsidRPr="00FB0EC5" w:rsidR="00E46CFA">
        <w:t xml:space="preserve"> </w:t>
      </w:r>
      <w:r w:rsidRPr="00FB0EC5" w:rsidR="00D44A99">
        <w:t xml:space="preserve">We had HMRC join us </w:t>
      </w:r>
      <w:r w:rsidRPr="00FB0EC5" w:rsidR="002C0222">
        <w:t>to</w:t>
      </w:r>
      <w:r w:rsidRPr="00FB0EC5" w:rsidR="00D44A99">
        <w:t xml:space="preserve"> </w:t>
      </w:r>
      <w:r w:rsidRPr="00FB0EC5" w:rsidR="002C0222">
        <w:t>talk</w:t>
      </w:r>
      <w:r w:rsidRPr="00FB0EC5" w:rsidR="00D44A99">
        <w:t xml:space="preserve"> to businesses</w:t>
      </w:r>
      <w:r w:rsidRPr="00FB0EC5" w:rsidR="002C0222">
        <w:t xml:space="preserve"> and</w:t>
      </w:r>
      <w:r w:rsidRPr="00FB0EC5" w:rsidR="00D44A99">
        <w:t xml:space="preserve"> engag</w:t>
      </w:r>
      <w:r w:rsidRPr="00FB0EC5" w:rsidR="002C0222">
        <w:t>e</w:t>
      </w:r>
      <w:r w:rsidRPr="00FB0EC5" w:rsidR="00D44A99">
        <w:t xml:space="preserve"> them </w:t>
      </w:r>
      <w:r w:rsidRPr="00FB0EC5">
        <w:t>around</w:t>
      </w:r>
      <w:r w:rsidRPr="00FB0EC5" w:rsidR="00D44A99">
        <w:t xml:space="preserve"> some of the work </w:t>
      </w:r>
      <w:r w:rsidRPr="00FB0EC5" w:rsidR="002C0222">
        <w:t>it</w:t>
      </w:r>
      <w:r w:rsidRPr="00FB0EC5" w:rsidR="00D44A99">
        <w:t xml:space="preserve"> </w:t>
      </w:r>
      <w:r w:rsidRPr="00FB0EC5" w:rsidR="002C0222">
        <w:t>is</w:t>
      </w:r>
      <w:r w:rsidRPr="00FB0EC5" w:rsidR="00D44A99">
        <w:t xml:space="preserve"> doing</w:t>
      </w:r>
      <w:r w:rsidRPr="00FB0EC5" w:rsidR="000B300D">
        <w:t>.</w:t>
      </w:r>
      <w:r w:rsidRPr="00FB0EC5" w:rsidR="00E46CFA">
        <w:t xml:space="preserve"> </w:t>
      </w:r>
    </w:p>
    <w:p w:rsidR="00DD1FF5" w:rsidRPr="00FB0EC5" w:rsidP="00D44A99">
      <w:pPr>
        <w:pStyle w:val="Answer"/>
      </w:pPr>
      <w:r w:rsidRPr="00FB0EC5">
        <w:t>We are co</w:t>
      </w:r>
      <w:r w:rsidRPr="00FB0EC5" w:rsidR="002C0222">
        <w:noBreakHyphen/>
      </w:r>
      <w:r w:rsidRPr="00FB0EC5">
        <w:t>ordinating</w:t>
      </w:r>
      <w:r w:rsidRPr="00FB0EC5" w:rsidR="002C0222">
        <w:t>,</w:t>
      </w:r>
      <w:r w:rsidRPr="00FB0EC5">
        <w:t xml:space="preserve"> across Government </w:t>
      </w:r>
      <w:r w:rsidRPr="00FB0EC5" w:rsidR="002C0222">
        <w:t>Departments</w:t>
      </w:r>
      <w:r w:rsidRPr="00FB0EC5">
        <w:t>,</w:t>
      </w:r>
      <w:r w:rsidRPr="00FB0EC5" w:rsidR="002C0222">
        <w:t xml:space="preserve"> on</w:t>
      </w:r>
      <w:r w:rsidRPr="00FB0EC5">
        <w:t xml:space="preserve"> different issues week</w:t>
      </w:r>
      <w:r w:rsidRPr="00FB0EC5" w:rsidR="002C0222">
        <w:t xml:space="preserve"> </w:t>
      </w:r>
      <w:r w:rsidRPr="00FB0EC5">
        <w:t>to</w:t>
      </w:r>
      <w:r w:rsidRPr="00FB0EC5" w:rsidR="002C0222">
        <w:t xml:space="preserve"> </w:t>
      </w:r>
      <w:r w:rsidRPr="00FB0EC5">
        <w:t>week</w:t>
      </w:r>
      <w:r w:rsidRPr="00FB0EC5" w:rsidR="000B300D">
        <w:t>.</w:t>
      </w:r>
      <w:r w:rsidRPr="00FB0EC5" w:rsidR="00E46CFA">
        <w:t xml:space="preserve"> </w:t>
      </w:r>
      <w:r w:rsidRPr="00FB0EC5">
        <w:t>I have held several</w:t>
      </w:r>
      <w:r w:rsidRPr="00FB0EC5" w:rsidR="002C0222">
        <w:t xml:space="preserve"> meetings</w:t>
      </w:r>
      <w:r w:rsidRPr="00FB0EC5">
        <w:t xml:space="preserve"> since the launch of the command paper, including in the 24 hours directly after we launched the paper, right the way through last week</w:t>
      </w:r>
      <w:r w:rsidRPr="00FB0EC5" w:rsidR="000B300D">
        <w:t>.</w:t>
      </w:r>
      <w:r w:rsidRPr="00FB0EC5" w:rsidR="00E46CFA">
        <w:t xml:space="preserve"> </w:t>
      </w:r>
      <w:r w:rsidRPr="00FB0EC5">
        <w:t>Even since last week’s meeting, our officials and Government officials have been liaising with businesses regularly</w:t>
      </w:r>
      <w:r w:rsidRPr="00FB0EC5" w:rsidR="000B300D">
        <w:t>.</w:t>
      </w:r>
      <w:r w:rsidRPr="00FB0EC5" w:rsidR="00E46CFA">
        <w:t xml:space="preserve"> </w:t>
      </w:r>
      <w:r w:rsidRPr="00FB0EC5">
        <w:t>We will continue to do that in an intensive way</w:t>
      </w:r>
      <w:r w:rsidRPr="00FB0EC5" w:rsidR="000B300D">
        <w:t>.</w:t>
      </w:r>
      <w:r w:rsidRPr="00FB0EC5" w:rsidR="00E46CFA">
        <w:t xml:space="preserve"> </w:t>
      </w:r>
    </w:p>
    <w:p w:rsidR="00D44A99" w:rsidRPr="00FB0EC5" w:rsidP="00D44A99">
      <w:pPr>
        <w:pStyle w:val="Answer"/>
      </w:pPr>
      <w:r w:rsidRPr="00FB0EC5">
        <w:t>It is not just us</w:t>
      </w:r>
      <w:r w:rsidRPr="00FB0EC5" w:rsidR="000B300D">
        <w:t>.</w:t>
      </w:r>
      <w:r w:rsidRPr="00FB0EC5" w:rsidR="00E46CFA">
        <w:t xml:space="preserve"> </w:t>
      </w:r>
      <w:r w:rsidRPr="00FB0EC5">
        <w:t>We have also engaged, as we said we would, with the Northern Ireland Executive</w:t>
      </w:r>
      <w:r w:rsidRPr="00FB0EC5" w:rsidR="000B300D">
        <w:t>.</w:t>
      </w:r>
      <w:r w:rsidRPr="00FB0EC5" w:rsidR="00E46CFA">
        <w:t xml:space="preserve"> </w:t>
      </w:r>
      <w:r w:rsidRPr="00FB0EC5" w:rsidR="00DD1FF5">
        <w:t xml:space="preserve">At the meetings that I chaired and Robin Walker chaired last week, we were joined by </w:t>
      </w:r>
      <w:r w:rsidRPr="00FB0EC5" w:rsidR="002C0222">
        <w:t xml:space="preserve">Ministers </w:t>
      </w:r>
      <w:r w:rsidRPr="00FB0EC5" w:rsidR="00DD1FF5">
        <w:t xml:space="preserve">from the Northern Ireland </w:t>
      </w:r>
      <w:r w:rsidRPr="00FB0EC5" w:rsidR="002C0222">
        <w:t xml:space="preserve">Executive </w:t>
      </w:r>
      <w:r w:rsidRPr="00FB0EC5" w:rsidR="00DD1FF5">
        <w:t>and their officials</w:t>
      </w:r>
      <w:r w:rsidRPr="00FB0EC5" w:rsidR="000B300D">
        <w:t>.</w:t>
      </w:r>
      <w:r w:rsidRPr="00FB0EC5" w:rsidR="00E46CFA">
        <w:t xml:space="preserve"> </w:t>
      </w:r>
      <w:r w:rsidRPr="00FB0EC5" w:rsidR="00DD1FF5">
        <w:t>It is a genuinely joined-up approach.</w:t>
      </w:r>
    </w:p>
    <w:p w:rsidR="00D44A99" w:rsidRPr="00FB0EC5" w:rsidP="00D44A99">
      <w:pPr>
        <w:pStyle w:val="Question"/>
      </w:pPr>
      <w:sdt>
        <w:sdtPr>
          <w:alias w:val="Member"/>
          <w:tag w:val="&lt;Member mnisId='4494' dodsId='72275'&gt;"/>
          <w:id w:val="906650782"/>
          <w:placeholder>
            <w:docPart w:val="DefaultPlaceholder_1082065158"/>
          </w:placeholder>
          <w:richText/>
        </w:sdtPr>
        <w:sdtContent>
          <w:r w:rsidRPr="00FB0EC5">
            <w:rPr>
              <w:b/>
            </w:rPr>
            <w:t>Chair:</w:t>
          </w:r>
        </w:sdtContent>
      </w:sdt>
      <w:r w:rsidRPr="00FB0EC5">
        <w:t xml:space="preserve"> Does it surprise and/or alarm </w:t>
      </w:r>
      <w:r w:rsidRPr="00FB0EC5" w:rsidR="00DD1FF5">
        <w:t xml:space="preserve">either </w:t>
      </w:r>
      <w:r w:rsidRPr="00FB0EC5" w:rsidR="002C0222">
        <w:t xml:space="preserve">of </w:t>
      </w:r>
      <w:r w:rsidRPr="00FB0EC5">
        <w:t>you</w:t>
      </w:r>
      <w:r w:rsidRPr="00FB0EC5" w:rsidR="00DD1FF5">
        <w:t xml:space="preserve"> that</w:t>
      </w:r>
      <w:r w:rsidRPr="00FB0EC5" w:rsidR="002C0222">
        <w:t>,</w:t>
      </w:r>
      <w:r w:rsidRPr="00FB0EC5" w:rsidR="00DD1FF5">
        <w:t xml:space="preserve"> according to Government data</w:t>
      </w:r>
      <w:r w:rsidRPr="00FB0EC5" w:rsidR="002C0222">
        <w:t>,</w:t>
      </w:r>
      <w:r w:rsidRPr="00FB0EC5" w:rsidR="00DD1FF5">
        <w:t xml:space="preserve"> 61% of UK business </w:t>
      </w:r>
      <w:r w:rsidRPr="00FB0EC5" w:rsidR="002C0222">
        <w:t>has</w:t>
      </w:r>
      <w:r w:rsidRPr="00FB0EC5" w:rsidR="00DD1FF5">
        <w:t xml:space="preserve"> taken no action to prepare for Brexit</w:t>
      </w:r>
      <w:r w:rsidRPr="00FB0EC5" w:rsidR="000B300D">
        <w:t>?</w:t>
      </w:r>
      <w:r w:rsidRPr="00FB0EC5" w:rsidR="00E46CFA">
        <w:t xml:space="preserve"> </w:t>
      </w:r>
    </w:p>
    <w:p w:rsidR="007207E7" w:rsidRPr="00FB0EC5" w:rsidP="00D44A99">
      <w:pPr>
        <w:pStyle w:val="Answer"/>
      </w:pPr>
      <w:sdt>
        <w:sdtPr>
          <w:alias w:val="Witness"/>
          <w:id w:val="-856732192"/>
          <w:placeholder>
            <w:docPart w:val="DefaultPlaceholder_1082065158"/>
          </w:placeholder>
          <w:richText/>
        </w:sdtPr>
        <w:sdtContent>
          <w:r w:rsidRPr="00FB0EC5" w:rsidR="008C5A77">
            <w:rPr>
              <w:b/>
              <w:i/>
            </w:rPr>
            <w:t>Michael Gove:</w:t>
          </w:r>
          <w:r w:rsidRPr="00FB0EC5" w:rsidR="00D44A99">
            <w:rPr>
              <w:b/>
            </w:rPr>
            <w:t xml:space="preserve"> </w:t>
          </w:r>
        </w:sdtContent>
      </w:sdt>
      <w:r w:rsidRPr="00FB0EC5" w:rsidR="00D44A99">
        <w:t>It does not surprise me</w:t>
      </w:r>
      <w:r w:rsidRPr="00FB0EC5" w:rsidR="000B300D">
        <w:t>.</w:t>
      </w:r>
      <w:r w:rsidRPr="00FB0EC5" w:rsidR="00E46CFA">
        <w:t xml:space="preserve"> </w:t>
      </w:r>
      <w:r w:rsidRPr="00FB0EC5" w:rsidR="00D44A99">
        <w:t>It does concern me</w:t>
      </w:r>
      <w:r w:rsidRPr="00FB0EC5" w:rsidR="000B300D">
        <w:t>.</w:t>
      </w:r>
      <w:r w:rsidRPr="00FB0EC5" w:rsidR="00E46CFA">
        <w:t xml:space="preserve"> </w:t>
      </w:r>
      <w:r w:rsidRPr="00FB0EC5" w:rsidR="00D44A99">
        <w:t>One of the reasons why we believe</w:t>
      </w:r>
      <w:r w:rsidRPr="00FB0EC5">
        <w:t xml:space="preserve"> that</w:t>
      </w:r>
      <w:r w:rsidRPr="00FB0EC5" w:rsidR="00D44A99">
        <w:t xml:space="preserve"> it is necessary to have an information campaign</w:t>
      </w:r>
      <w:r w:rsidRPr="00FB0EC5">
        <w:t>, as you mentioned earlier, is to make sure that people are ready for both the challenges and the opportunities that exist as we prepare for life outside the customs union and the single market</w:t>
      </w:r>
      <w:r w:rsidRPr="00FB0EC5" w:rsidR="000B300D">
        <w:t>.</w:t>
      </w:r>
      <w:r w:rsidRPr="00FB0EC5" w:rsidR="00E46CFA">
        <w:t xml:space="preserve"> </w:t>
      </w:r>
    </w:p>
    <w:p w:rsidR="002C0222" w:rsidRPr="00FB0EC5" w:rsidP="00D44A99">
      <w:pPr>
        <w:pStyle w:val="Answer"/>
      </w:pPr>
      <w:r w:rsidRPr="00FB0EC5">
        <w:t>T</w:t>
      </w:r>
      <w:r w:rsidRPr="00FB0EC5" w:rsidR="00D44A99">
        <w:t>here are a number of actions that businesses have been encouraged to take</w:t>
      </w:r>
      <w:r w:rsidRPr="00FB0EC5" w:rsidR="000B300D">
        <w:t>.</w:t>
      </w:r>
      <w:r w:rsidRPr="00FB0EC5" w:rsidR="00E46CFA">
        <w:t xml:space="preserve"> </w:t>
      </w:r>
      <w:r w:rsidRPr="00FB0EC5" w:rsidR="00D44A99">
        <w:t xml:space="preserve">Some of those actions, </w:t>
      </w:r>
      <w:r w:rsidRPr="00FB0EC5">
        <w:t xml:space="preserve">for example </w:t>
      </w:r>
      <w:r w:rsidRPr="00FB0EC5" w:rsidR="00D44A99">
        <w:t>acquiring the wherewithal</w:t>
      </w:r>
      <w:r w:rsidRPr="00FB0EC5">
        <w:t xml:space="preserve"> to export to European countries once we are outside the customs union and the single market, </w:t>
      </w:r>
      <w:r w:rsidRPr="00FB0EC5">
        <w:t xml:space="preserve">will </w:t>
      </w:r>
      <w:r w:rsidRPr="00FB0EC5">
        <w:t>also enable companies to take advantage of free trade agreements and export opportunities elsewhere</w:t>
      </w:r>
      <w:r w:rsidRPr="00FB0EC5" w:rsidR="000B300D">
        <w:t>.</w:t>
      </w:r>
      <w:r w:rsidRPr="00FB0EC5" w:rsidR="00E46CFA">
        <w:t xml:space="preserve"> </w:t>
      </w:r>
      <w:r w:rsidRPr="00FB0EC5" w:rsidR="00D44A99">
        <w:t>There is time to prepare, but it</w:t>
      </w:r>
      <w:r w:rsidRPr="00FB0EC5">
        <w:t xml:space="preserve"> is</w:t>
      </w:r>
      <w:r w:rsidRPr="00FB0EC5" w:rsidR="00D44A99">
        <w:t xml:space="preserve"> also important that we communicate </w:t>
      </w:r>
      <w:r w:rsidRPr="00FB0EC5">
        <w:t xml:space="preserve">clearly to people </w:t>
      </w:r>
      <w:r w:rsidRPr="00FB0EC5" w:rsidR="00D44A99">
        <w:t>what</w:t>
      </w:r>
      <w:r w:rsidRPr="00FB0EC5">
        <w:t xml:space="preserve"> we need to do</w:t>
      </w:r>
      <w:r w:rsidRPr="00FB0EC5">
        <w:t>.</w:t>
      </w:r>
    </w:p>
    <w:p w:rsidR="00D44A99" w:rsidRPr="00FB0EC5" w:rsidP="00D44A99">
      <w:pPr>
        <w:pStyle w:val="Answer"/>
      </w:pPr>
      <w:r w:rsidRPr="00FB0EC5">
        <w:t xml:space="preserve">With </w:t>
      </w:r>
      <w:r w:rsidRPr="00FB0EC5" w:rsidR="007207E7">
        <w:t>respect to the situation in Northern Ireland, as well as the Northern Ireland Office officials</w:t>
      </w:r>
      <w:r w:rsidRPr="00FB0EC5">
        <w:t xml:space="preserve">, in </w:t>
      </w:r>
      <w:r w:rsidRPr="00FB0EC5" w:rsidR="007207E7">
        <w:t xml:space="preserve">almost every engagement meeting we have had there have been representatives from Cabinet Office, often from the </w:t>
      </w:r>
      <w:r w:rsidRPr="00FB0EC5">
        <w:t>border and</w:t>
      </w:r>
      <w:r w:rsidRPr="00FB0EC5" w:rsidR="007207E7">
        <w:t xml:space="preserve"> </w:t>
      </w:r>
      <w:r w:rsidRPr="00FB0EC5">
        <w:t>protocol delivery group</w:t>
      </w:r>
      <w:r w:rsidRPr="00FB0EC5" w:rsidR="007207E7">
        <w:t>, a</w:t>
      </w:r>
      <w:r w:rsidRPr="00FB0EC5">
        <w:t xml:space="preserve"> dedicated</w:t>
      </w:r>
      <w:r w:rsidRPr="00FB0EC5" w:rsidR="007207E7">
        <w:t xml:space="preserve"> unit within Cabinet Office that is helping both business in Northern Ireland and businesses across the UK to prepare</w:t>
      </w:r>
      <w:r w:rsidRPr="00FB0EC5" w:rsidR="000B300D">
        <w:t>.</w:t>
      </w:r>
      <w:r w:rsidRPr="00FB0EC5" w:rsidR="00E46CFA">
        <w:t xml:space="preserve"> </w:t>
      </w:r>
      <w:r w:rsidRPr="00FB0EC5">
        <w:t xml:space="preserve">It is also the case that HMRC </w:t>
      </w:r>
      <w:r w:rsidRPr="00FB0EC5" w:rsidR="001576C2">
        <w:t>has</w:t>
      </w:r>
      <w:r w:rsidRPr="00FB0EC5">
        <w:t xml:space="preserve"> a vital role to play.</w:t>
      </w:r>
    </w:p>
    <w:p w:rsidR="00D44A99" w:rsidRPr="00FB0EC5" w:rsidP="00D44A99">
      <w:pPr>
        <w:pStyle w:val="Question"/>
      </w:pPr>
      <w:sdt>
        <w:sdtPr>
          <w:alias w:val="Member"/>
          <w:tag w:val="&lt;Member mnisId='4494' dodsId='72275'&gt;"/>
          <w:id w:val="624826578"/>
          <w:placeholder>
            <w:docPart w:val="DefaultPlaceholder_1082065158"/>
          </w:placeholder>
          <w:richText/>
        </w:sdtPr>
        <w:sdtContent>
          <w:r w:rsidRPr="00FB0EC5">
            <w:rPr>
              <w:b/>
            </w:rPr>
            <w:t>Chair:</w:t>
          </w:r>
        </w:sdtContent>
      </w:sdt>
      <w:r w:rsidRPr="00FB0EC5">
        <w:t xml:space="preserve"> </w:t>
      </w:r>
      <w:r w:rsidRPr="00FB0EC5" w:rsidR="001576C2">
        <w:t xml:space="preserve">On </w:t>
      </w:r>
      <w:r w:rsidRPr="00FB0EC5">
        <w:t xml:space="preserve">the </w:t>
      </w:r>
      <w:r w:rsidRPr="00FB0EC5" w:rsidR="007207E7">
        <w:t>question</w:t>
      </w:r>
      <w:r w:rsidRPr="00FB0EC5">
        <w:t xml:space="preserve"> of HMRC</w:t>
      </w:r>
      <w:r w:rsidRPr="00FB0EC5" w:rsidR="007207E7">
        <w:t xml:space="preserve">, CDL, </w:t>
      </w:r>
      <w:r w:rsidRPr="00FB0EC5" w:rsidR="001576C2">
        <w:t xml:space="preserve">I think </w:t>
      </w:r>
      <w:r w:rsidRPr="00FB0EC5" w:rsidR="007207E7">
        <w:t xml:space="preserve">you confirmed this on the </w:t>
      </w:r>
      <w:r w:rsidRPr="00FB0EC5" w:rsidR="001576C2">
        <w:t xml:space="preserve">Floor </w:t>
      </w:r>
      <w:r w:rsidRPr="00FB0EC5" w:rsidR="007207E7">
        <w:t>of the House</w:t>
      </w:r>
      <w:r w:rsidRPr="00FB0EC5" w:rsidR="000B300D">
        <w:t>.</w:t>
      </w:r>
      <w:r w:rsidRPr="00FB0EC5" w:rsidR="00E46CFA">
        <w:t xml:space="preserve"> </w:t>
      </w:r>
      <w:r w:rsidRPr="00FB0EC5" w:rsidR="007207E7">
        <w:t xml:space="preserve">Forgive </w:t>
      </w:r>
      <w:r w:rsidRPr="00FB0EC5" w:rsidR="000D7451">
        <w:t>me;</w:t>
      </w:r>
      <w:r w:rsidRPr="00FB0EC5" w:rsidR="007207E7">
        <w:t xml:space="preserve"> it was either an urgent question</w:t>
      </w:r>
      <w:r w:rsidRPr="00FB0EC5" w:rsidR="001B2D85">
        <w:t xml:space="preserve"> or a statement</w:t>
      </w:r>
      <w:r w:rsidRPr="00FB0EC5" w:rsidR="000B300D">
        <w:t>.</w:t>
      </w:r>
      <w:r w:rsidRPr="00FB0EC5" w:rsidR="00E46CFA">
        <w:t xml:space="preserve"> </w:t>
      </w:r>
      <w:r w:rsidRPr="00FB0EC5">
        <w:t>There is identified compatibility between the EU</w:t>
      </w:r>
      <w:r w:rsidRPr="00FB0EC5" w:rsidR="001576C2">
        <w:t xml:space="preserve"> VAT IT regime and HMRC’s.</w:t>
      </w:r>
      <w:r w:rsidRPr="00FB0EC5" w:rsidR="00E46CFA">
        <w:t xml:space="preserve"> </w:t>
      </w:r>
      <w:r w:rsidRPr="00FB0EC5" w:rsidR="007207E7">
        <w:t>Is that correct?</w:t>
      </w:r>
    </w:p>
    <w:p w:rsidR="00D44A99" w:rsidRPr="00FB0EC5" w:rsidP="00D44A99">
      <w:pPr>
        <w:pStyle w:val="Answer"/>
      </w:pPr>
      <w:sdt>
        <w:sdtPr>
          <w:alias w:val="Witness"/>
          <w:id w:val="-493793652"/>
          <w:placeholder>
            <w:docPart w:val="DefaultPlaceholder_1082065158"/>
          </w:placeholder>
          <w:richText/>
        </w:sdtPr>
        <w:sdtContent>
          <w:r w:rsidRPr="00FB0EC5" w:rsidR="008C5A77">
            <w:rPr>
              <w:b/>
              <w:i/>
            </w:rPr>
            <w:t>Michael Gove:</w:t>
          </w:r>
          <w:r w:rsidRPr="00FB0EC5">
            <w:rPr>
              <w:b/>
            </w:rPr>
            <w:t xml:space="preserve"> </w:t>
          </w:r>
        </w:sdtContent>
      </w:sdt>
      <w:r w:rsidRPr="00FB0EC5">
        <w:t>We are working to make sure we have the appropriate machinery in place</w:t>
      </w:r>
      <w:r w:rsidRPr="00FB0EC5" w:rsidR="001B2D85">
        <w:t xml:space="preserve"> </w:t>
      </w:r>
      <w:r w:rsidRPr="00FB0EC5" w:rsidR="001576C2">
        <w:t>so</w:t>
      </w:r>
      <w:r w:rsidRPr="00FB0EC5" w:rsidR="001B2D85">
        <w:t xml:space="preserve"> that our obligations on VAT can be effectively discharged, yes</w:t>
      </w:r>
      <w:r w:rsidRPr="00FB0EC5" w:rsidR="000B300D">
        <w:t>.</w:t>
      </w:r>
      <w:r w:rsidRPr="00FB0EC5" w:rsidR="00E46CFA">
        <w:t xml:space="preserve"> </w:t>
      </w:r>
      <w:r w:rsidRPr="00FB0EC5" w:rsidR="001B2D85">
        <w:t>It is HMRC that leads on that work</w:t>
      </w:r>
      <w:r w:rsidRPr="00FB0EC5">
        <w:t>.</w:t>
      </w:r>
    </w:p>
    <w:p w:rsidR="00D44A99" w:rsidRPr="00FB0EC5" w:rsidP="00D44A99">
      <w:pPr>
        <w:pStyle w:val="Question"/>
      </w:pPr>
      <w:sdt>
        <w:sdtPr>
          <w:alias w:val="Member"/>
          <w:tag w:val="&lt;Member mnisId='4494' dodsId='72275'&gt;"/>
          <w:id w:val="-826122691"/>
          <w:placeholder>
            <w:docPart w:val="DefaultPlaceholder_1082065158"/>
          </w:placeholder>
          <w:richText/>
        </w:sdtPr>
        <w:sdtContent>
          <w:r w:rsidRPr="00FB0EC5">
            <w:rPr>
              <w:b/>
            </w:rPr>
            <w:t>Chair:</w:t>
          </w:r>
        </w:sdtContent>
      </w:sdt>
      <w:r w:rsidRPr="00FB0EC5" w:rsidR="00E46CFA">
        <w:t xml:space="preserve"> </w:t>
      </w:r>
      <w:r w:rsidRPr="00FB0EC5">
        <w:t>Thank you</w:t>
      </w:r>
      <w:r w:rsidRPr="00FB0EC5" w:rsidR="000B300D">
        <w:t>.</w:t>
      </w:r>
      <w:r w:rsidRPr="00FB0EC5" w:rsidR="00E46CFA">
        <w:t xml:space="preserve"> </w:t>
      </w:r>
      <w:r w:rsidRPr="00FB0EC5" w:rsidR="001576C2">
        <w:t>Finally</w:t>
      </w:r>
      <w:r w:rsidRPr="00FB0EC5">
        <w:t xml:space="preserve"> from me</w:t>
      </w:r>
      <w:r w:rsidRPr="00FB0EC5" w:rsidR="001576C2">
        <w:t>,</w:t>
      </w:r>
      <w:r w:rsidRPr="00FB0EC5" w:rsidR="001B2D85">
        <w:t xml:space="preserve"> </w:t>
      </w:r>
      <w:r w:rsidRPr="00FB0EC5" w:rsidR="001576C2">
        <w:t xml:space="preserve">everybody </w:t>
      </w:r>
      <w:r w:rsidRPr="00FB0EC5">
        <w:t xml:space="preserve">agrees </w:t>
      </w:r>
      <w:r w:rsidRPr="00FB0EC5" w:rsidR="001576C2">
        <w:t>that business needs to prepare</w:t>
      </w:r>
      <w:r w:rsidRPr="00FB0EC5" w:rsidR="000B300D">
        <w:t>.</w:t>
      </w:r>
      <w:r w:rsidRPr="00FB0EC5" w:rsidR="00E46CFA">
        <w:t xml:space="preserve"> </w:t>
      </w:r>
      <w:r w:rsidRPr="00FB0EC5" w:rsidR="001B2D85">
        <w:t>Everybody has to realise that businesses are also focusing on survival in the corona environment</w:t>
      </w:r>
      <w:r w:rsidRPr="00FB0EC5" w:rsidR="000B300D">
        <w:t>.</w:t>
      </w:r>
      <w:r w:rsidRPr="00FB0EC5" w:rsidR="00E46CFA">
        <w:t xml:space="preserve"> </w:t>
      </w:r>
      <w:r w:rsidRPr="00FB0EC5">
        <w:t>When do they give up preparing for leaving with a deal and begin preparing for leaving without a deal</w:t>
      </w:r>
      <w:r w:rsidRPr="00FB0EC5" w:rsidR="000B300D">
        <w:t>?</w:t>
      </w:r>
      <w:r w:rsidRPr="00FB0EC5" w:rsidR="00E46CFA">
        <w:t xml:space="preserve"> </w:t>
      </w:r>
      <w:r w:rsidRPr="00FB0EC5" w:rsidR="001B2D85">
        <w:t xml:space="preserve">Is it at the 12th chime of 31 December going into 1 January, </w:t>
      </w:r>
      <w:r w:rsidRPr="00FB0EC5">
        <w:t>or do we say five weeks before</w:t>
      </w:r>
      <w:r w:rsidRPr="00FB0EC5" w:rsidR="001B2D85">
        <w:t xml:space="preserve"> that</w:t>
      </w:r>
      <w:r w:rsidRPr="00FB0EC5">
        <w:t>, “Discussions have stopped</w:t>
      </w:r>
      <w:r w:rsidRPr="00FB0EC5" w:rsidR="000B300D">
        <w:t>.</w:t>
      </w:r>
      <w:r w:rsidRPr="00FB0EC5" w:rsidR="00E46CFA">
        <w:t xml:space="preserve"> </w:t>
      </w:r>
      <w:r w:rsidRPr="00FB0EC5">
        <w:t>There is not going to be the</w:t>
      </w:r>
      <w:r w:rsidRPr="00FB0EC5" w:rsidR="001B2D85">
        <w:t xml:space="preserve"> traditional </w:t>
      </w:r>
      <w:r w:rsidRPr="00FB0EC5" w:rsidR="001576C2">
        <w:t xml:space="preserve">EU firework party at the </w:t>
      </w:r>
      <w:r w:rsidRPr="00FB0EC5" w:rsidR="001B2D85">
        <w:t>59th minute of the 11th hour</w:t>
      </w:r>
      <w:r w:rsidRPr="00FB0EC5" w:rsidR="000B300D">
        <w:t>.</w:t>
      </w:r>
      <w:r w:rsidRPr="00FB0EC5" w:rsidR="00E46CFA">
        <w:t xml:space="preserve"> </w:t>
      </w:r>
      <w:r w:rsidRPr="00FB0EC5" w:rsidR="001B2D85">
        <w:t xml:space="preserve">You </w:t>
      </w:r>
      <w:r w:rsidRPr="00FB0EC5" w:rsidR="00CE0A96">
        <w:t>have</w:t>
      </w:r>
      <w:r w:rsidRPr="00FB0EC5" w:rsidR="001B2D85">
        <w:t xml:space="preserve"> four weeks to prepare</w:t>
      </w:r>
      <w:r w:rsidRPr="00FB0EC5">
        <w:t>”</w:t>
      </w:r>
      <w:r w:rsidRPr="00FB0EC5" w:rsidR="000B300D">
        <w:t>?</w:t>
      </w:r>
      <w:r w:rsidRPr="00FB0EC5" w:rsidR="00E46CFA">
        <w:t xml:space="preserve"> </w:t>
      </w:r>
      <w:r w:rsidRPr="00FB0EC5">
        <w:t>When will people know which it is going to be?</w:t>
      </w:r>
    </w:p>
    <w:p w:rsidR="001B2D85" w:rsidRPr="00FB0EC5" w:rsidP="00D44A99">
      <w:pPr>
        <w:pStyle w:val="Answer"/>
      </w:pPr>
      <w:sdt>
        <w:sdtPr>
          <w:alias w:val="Witness"/>
          <w:id w:val="792641515"/>
          <w:placeholder>
            <w:docPart w:val="DefaultPlaceholder_1082065158"/>
          </w:placeholder>
          <w:richText/>
        </w:sdtPr>
        <w:sdtContent>
          <w:r w:rsidRPr="00FB0EC5" w:rsidR="008C5A77">
            <w:rPr>
              <w:b/>
              <w:i/>
            </w:rPr>
            <w:t>Michael Gove:</w:t>
          </w:r>
          <w:r w:rsidRPr="00FB0EC5" w:rsidR="00D44A99">
            <w:rPr>
              <w:b/>
            </w:rPr>
            <w:t xml:space="preserve"> </w:t>
          </w:r>
        </w:sdtContent>
      </w:sdt>
      <w:r w:rsidRPr="00FB0EC5" w:rsidR="00D44A99">
        <w:t>The Prime Minister m</w:t>
      </w:r>
      <w:r w:rsidRPr="00FB0EC5" w:rsidR="001576C2">
        <w:t>ade clear when he took the high</w:t>
      </w:r>
      <w:r w:rsidRPr="00FB0EC5" w:rsidR="001576C2">
        <w:noBreakHyphen/>
      </w:r>
      <w:r w:rsidRPr="00FB0EC5" w:rsidR="00D44A99">
        <w:t>level meeting earlier this w</w:t>
      </w:r>
      <w:r w:rsidRPr="00FB0EC5">
        <w:t>eek with the President</w:t>
      </w:r>
      <w:r w:rsidRPr="00FB0EC5" w:rsidR="001576C2">
        <w:t>s</w:t>
      </w:r>
      <w:r w:rsidRPr="00FB0EC5">
        <w:t xml:space="preserve"> of the European Commission, the European Council and the European Parliament that he wanted to see progress</w:t>
      </w:r>
      <w:r w:rsidRPr="00FB0EC5" w:rsidR="000B300D">
        <w:t>.</w:t>
      </w:r>
      <w:r w:rsidRPr="00FB0EC5" w:rsidR="00E46CFA">
        <w:t xml:space="preserve"> </w:t>
      </w:r>
      <w:r w:rsidRPr="00FB0EC5">
        <w:t>He did not want to see this progress drag on</w:t>
      </w:r>
      <w:r w:rsidRPr="00FB0EC5" w:rsidR="001576C2">
        <w:t xml:space="preserve"> </w:t>
      </w:r>
      <w:r w:rsidRPr="00FB0EC5">
        <w:t>into the autumn and the winter</w:t>
      </w:r>
      <w:r w:rsidRPr="00FB0EC5" w:rsidR="000B300D">
        <w:t>.</w:t>
      </w:r>
      <w:r w:rsidRPr="00FB0EC5" w:rsidR="00E46CFA">
        <w:t xml:space="preserve"> </w:t>
      </w:r>
      <w:r w:rsidRPr="00FB0EC5">
        <w:t xml:space="preserve">Everyone knows, and the point has been made by Michel Barnier and others, </w:t>
      </w:r>
      <w:r w:rsidRPr="00FB0EC5" w:rsidR="001576C2">
        <w:t xml:space="preserve">that </w:t>
      </w:r>
      <w:r w:rsidRPr="00FB0EC5">
        <w:t>whatever agreement is reached, and we hope we will secure agreement on a com</w:t>
      </w:r>
      <w:r w:rsidRPr="00FB0EC5" w:rsidR="001576C2">
        <w:t>prehensive free trade agreement,</w:t>
      </w:r>
      <w:r w:rsidRPr="00FB0EC5">
        <w:t xml:space="preserve"> it </w:t>
      </w:r>
      <w:r w:rsidRPr="00FB0EC5" w:rsidR="001576C2">
        <w:t xml:space="preserve">will </w:t>
      </w:r>
      <w:r w:rsidRPr="00FB0EC5">
        <w:t xml:space="preserve">take a bit of time to ratify on both sides of the </w:t>
      </w:r>
      <w:r w:rsidRPr="00FB0EC5" w:rsidR="001576C2">
        <w:t>channel</w:t>
      </w:r>
      <w:r w:rsidRPr="00FB0EC5" w:rsidR="000B300D">
        <w:t>.</w:t>
      </w:r>
      <w:r w:rsidRPr="00FB0EC5" w:rsidR="00E46CFA">
        <w:t xml:space="preserve"> </w:t>
      </w:r>
    </w:p>
    <w:p w:rsidR="00D44A99" w:rsidRPr="00FB0EC5" w:rsidP="00D44A99">
      <w:pPr>
        <w:pStyle w:val="Answer"/>
      </w:pPr>
      <w:r w:rsidRPr="00FB0EC5">
        <w:t>I should stress that one of the reasons for our communications campaign is</w:t>
      </w:r>
      <w:r w:rsidRPr="00FB0EC5" w:rsidR="001B2D85">
        <w:t xml:space="preserve"> to emphasise that, whether or not we secure a comprehensive free trade agreement with the EU, we will in any case be outside the customs union and outside the single market, come what may</w:t>
      </w:r>
      <w:r w:rsidRPr="00FB0EC5" w:rsidR="000B300D">
        <w:t>.</w:t>
      </w:r>
      <w:r w:rsidRPr="00FB0EC5" w:rsidR="00E46CFA">
        <w:t xml:space="preserve"> </w:t>
      </w:r>
      <w:r w:rsidRPr="00FB0EC5" w:rsidR="001B2D85">
        <w:t>In many respects for businesses, the difference between what has been termed a Canada-style deal and what many have called an Australia-style approach in terms of preparation is not that great</w:t>
      </w:r>
      <w:r w:rsidRPr="00FB0EC5">
        <w:t>.</w:t>
      </w:r>
    </w:p>
    <w:p w:rsidR="00D44A99" w:rsidRPr="00FB0EC5" w:rsidP="00D44A99">
      <w:pPr>
        <w:pStyle w:val="Question"/>
      </w:pPr>
      <w:sdt>
        <w:sdtPr>
          <w:alias w:val="Member"/>
          <w:tag w:val="&lt;Member mnisId='4494' dodsId='72275'&gt;"/>
          <w:id w:val="641015551"/>
          <w:placeholder>
            <w:docPart w:val="DefaultPlaceholder_1082065158"/>
          </w:placeholder>
          <w:richText/>
        </w:sdtPr>
        <w:sdtContent>
          <w:r w:rsidRPr="00FB0EC5">
            <w:rPr>
              <w:b/>
            </w:rPr>
            <w:t>Chair:</w:t>
          </w:r>
        </w:sdtContent>
      </w:sdt>
      <w:r w:rsidRPr="00FB0EC5">
        <w:t xml:space="preserve"> We all know that Government’s definitions of </w:t>
      </w:r>
      <w:r w:rsidRPr="00FB0EC5" w:rsidR="001B2D85">
        <w:t>autumn, w</w:t>
      </w:r>
      <w:r w:rsidRPr="00FB0EC5">
        <w:t xml:space="preserve">inter, </w:t>
      </w:r>
      <w:r w:rsidRPr="00FB0EC5" w:rsidR="001B2D85">
        <w:t>s</w:t>
      </w:r>
      <w:r w:rsidRPr="00FB0EC5">
        <w:t xml:space="preserve">pring and </w:t>
      </w:r>
      <w:r w:rsidRPr="00FB0EC5" w:rsidR="001B2D85">
        <w:t>s</w:t>
      </w:r>
      <w:r w:rsidRPr="00FB0EC5">
        <w:t>ummer are</w:t>
      </w:r>
      <w:r w:rsidRPr="00FB0EC5" w:rsidR="001B2D85">
        <w:t xml:space="preserve"> often as wide as the Met Office’s</w:t>
      </w:r>
      <w:r w:rsidRPr="00FB0EC5" w:rsidR="000B300D">
        <w:t>.</w:t>
      </w:r>
      <w:r w:rsidRPr="00FB0EC5" w:rsidR="00E46CFA">
        <w:t xml:space="preserve"> </w:t>
      </w:r>
      <w:r w:rsidRPr="00FB0EC5" w:rsidR="001B2D85">
        <w:t>We all heard the Prime Minister say he does not want this to rattle on into the winter time</w:t>
      </w:r>
      <w:r w:rsidRPr="00FB0EC5" w:rsidR="000B300D">
        <w:t>.</w:t>
      </w:r>
      <w:r w:rsidRPr="00FB0EC5" w:rsidR="00E46CFA">
        <w:t xml:space="preserve"> </w:t>
      </w:r>
      <w:r w:rsidRPr="00FB0EC5">
        <w:t xml:space="preserve">What is the cut-off date that you have pencilled into your diary where we </w:t>
      </w:r>
      <w:r w:rsidRPr="00FB0EC5" w:rsidR="00863F67">
        <w:t>face into</w:t>
      </w:r>
      <w:r w:rsidRPr="00FB0EC5" w:rsidR="005D3EB4">
        <w:t xml:space="preserve"> this:</w:t>
      </w:r>
      <w:r w:rsidRPr="00FB0EC5" w:rsidR="00863F67">
        <w:t xml:space="preserve"> “The leaving bit is given, but we are leaving without a deal”?</w:t>
      </w:r>
    </w:p>
    <w:p w:rsidR="00D44A99" w:rsidRPr="00FB0EC5" w:rsidP="00D44A99">
      <w:pPr>
        <w:pStyle w:val="Answer"/>
      </w:pPr>
      <w:sdt>
        <w:sdtPr>
          <w:alias w:val="Witness"/>
          <w:id w:val="-1033027610"/>
          <w:placeholder>
            <w:docPart w:val="DefaultPlaceholder_1082065158"/>
          </w:placeholder>
          <w:richText/>
        </w:sdtPr>
        <w:sdtContent>
          <w:r w:rsidRPr="00FB0EC5" w:rsidR="008C5A77">
            <w:rPr>
              <w:b/>
              <w:i/>
            </w:rPr>
            <w:t>Michael Gove:</w:t>
          </w:r>
          <w:r w:rsidRPr="00FB0EC5">
            <w:rPr>
              <w:b/>
            </w:rPr>
            <w:t xml:space="preserve"> </w:t>
          </w:r>
        </w:sdtContent>
      </w:sdt>
      <w:r w:rsidRPr="00FB0EC5">
        <w:t>I know exactly what you mean about the permeability of seasons</w:t>
      </w:r>
      <w:r w:rsidRPr="00FB0EC5" w:rsidR="000B300D">
        <w:t>.</w:t>
      </w:r>
      <w:r w:rsidRPr="00FB0EC5" w:rsidR="00E46CFA">
        <w:t xml:space="preserve"> </w:t>
      </w:r>
      <w:r w:rsidRPr="00FB0EC5" w:rsidR="005D3EB4">
        <w:t>As a Scot</w:t>
      </w:r>
      <w:r w:rsidRPr="00FB0EC5" w:rsidR="00863F67">
        <w:t>, we only have two seasons, June and winter</w:t>
      </w:r>
      <w:r w:rsidRPr="00FB0EC5" w:rsidR="000B300D">
        <w:t>.</w:t>
      </w:r>
      <w:r w:rsidRPr="00FB0EC5" w:rsidR="00E46CFA">
        <w:t xml:space="preserve"> </w:t>
      </w:r>
      <w:r w:rsidRPr="00FB0EC5" w:rsidR="005D3EB4">
        <w:t xml:space="preserve">More </w:t>
      </w:r>
      <w:r w:rsidRPr="00FB0EC5" w:rsidR="00863F67">
        <w:t>broadly</w:t>
      </w:r>
      <w:r w:rsidRPr="00FB0EC5" w:rsidR="005D3EB4">
        <w:t>,</w:t>
      </w:r>
      <w:r w:rsidRPr="00FB0EC5" w:rsidR="00863F67">
        <w:t xml:space="preserve"> we do not have a date per se pencilled in, but it is the case that</w:t>
      </w:r>
      <w:r w:rsidRPr="00FB0EC5" w:rsidR="005D3EB4">
        <w:t>,</w:t>
      </w:r>
      <w:r w:rsidRPr="00FB0EC5" w:rsidR="00863F67">
        <w:t xml:space="preserve"> if we have not secured significant progress by October</w:t>
      </w:r>
      <w:r w:rsidRPr="00FB0EC5" w:rsidR="005D3EB4">
        <w:t>,</w:t>
      </w:r>
      <w:r w:rsidRPr="00FB0EC5" w:rsidR="00863F67">
        <w:t xml:space="preserve"> it will be difficult</w:t>
      </w:r>
      <w:r w:rsidRPr="00FB0EC5" w:rsidR="000B300D">
        <w:t>.</w:t>
      </w:r>
      <w:r w:rsidRPr="00FB0EC5" w:rsidR="00E46CFA">
        <w:t xml:space="preserve"> </w:t>
      </w:r>
      <w:r w:rsidRPr="00FB0EC5" w:rsidR="00863F67">
        <w:t>Then again, you know it when you see it</w:t>
      </w:r>
      <w:r w:rsidRPr="00FB0EC5" w:rsidR="000B300D">
        <w:t>.</w:t>
      </w:r>
      <w:r w:rsidRPr="00FB0EC5" w:rsidR="00E46CFA">
        <w:t xml:space="preserve"> </w:t>
      </w:r>
    </w:p>
    <w:p w:rsidR="00D44A99" w:rsidRPr="00FB0EC5" w:rsidP="00D44A99">
      <w:pPr>
        <w:pStyle w:val="Question"/>
      </w:pPr>
      <w:sdt>
        <w:sdtPr>
          <w:alias w:val="Member"/>
          <w:tag w:val="&lt;Member mnisId='4494' dodsId='72275'&gt;"/>
          <w:id w:val="-1345624602"/>
          <w:placeholder>
            <w:docPart w:val="DefaultPlaceholder_1082065158"/>
          </w:placeholder>
          <w:richText/>
        </w:sdtPr>
        <w:sdtContent>
          <w:r w:rsidRPr="00FB0EC5">
            <w:rPr>
              <w:b/>
            </w:rPr>
            <w:t>Chair:</w:t>
          </w:r>
        </w:sdtContent>
      </w:sdt>
      <w:r w:rsidRPr="00FB0EC5">
        <w:t xml:space="preserve"> By mid-October, business will know whether it is one thing or the other.</w:t>
      </w:r>
    </w:p>
    <w:p w:rsidR="00EA3918" w:rsidRPr="00FB0EC5" w:rsidP="00EA3918">
      <w:pPr>
        <w:pStyle w:val="Answer"/>
      </w:pPr>
      <w:sdt>
        <w:sdtPr>
          <w:alias w:val="Witness"/>
          <w:id w:val="-807476032"/>
          <w:placeholder>
            <w:docPart w:val="DefaultPlaceholder_1082065158"/>
          </w:placeholder>
          <w:richText/>
        </w:sdtPr>
        <w:sdtContent>
          <w:r w:rsidRPr="00FB0EC5" w:rsidR="008C5A77">
            <w:rPr>
              <w:b/>
              <w:i/>
            </w:rPr>
            <w:t>Michael Gove:</w:t>
          </w:r>
          <w:r w:rsidRPr="00FB0EC5">
            <w:rPr>
              <w:b/>
            </w:rPr>
            <w:t xml:space="preserve"> </w:t>
          </w:r>
        </w:sdtContent>
      </w:sdt>
      <w:r w:rsidRPr="00FB0EC5">
        <w:t>I hop</w:t>
      </w:r>
      <w:r w:rsidRPr="00FB0EC5" w:rsidR="004F4433">
        <w:t xml:space="preserve">e that we would have </w:t>
      </w:r>
      <w:r w:rsidRPr="00FB0EC5" w:rsidR="00863F67">
        <w:t>clarity beforehand, but it becomes increasingly difficult</w:t>
      </w:r>
      <w:r w:rsidRPr="00FB0EC5" w:rsidR="005D3EB4">
        <w:t>,</w:t>
      </w:r>
      <w:r w:rsidRPr="00FB0EC5" w:rsidR="00863F67">
        <w:t xml:space="preserve"> if we are not on a trajectory towards an agreement</w:t>
      </w:r>
      <w:r w:rsidRPr="00FB0EC5" w:rsidR="005D3EB4">
        <w:t>,</w:t>
      </w:r>
      <w:r w:rsidRPr="00FB0EC5" w:rsidR="00863F67">
        <w:t xml:space="preserve"> to ensure that </w:t>
      </w:r>
      <w:r w:rsidRPr="00FB0EC5" w:rsidR="005D3EB4">
        <w:t>a</w:t>
      </w:r>
      <w:r w:rsidRPr="00FB0EC5" w:rsidR="00863F67">
        <w:t xml:space="preserve"> free trade agreement could be concluded if we have not secured agreement, as I say, by October</w:t>
      </w:r>
      <w:r w:rsidRPr="00FB0EC5">
        <w:t>.</w:t>
      </w:r>
    </w:p>
    <w:p w:rsidR="004F4433" w:rsidRPr="00FB0EC5" w:rsidP="00EA3918">
      <w:pPr>
        <w:pStyle w:val="Answer"/>
      </w:pPr>
      <w:sdt>
        <w:sdtPr>
          <w:alias w:val="Witness"/>
          <w:id w:val="-867287359"/>
          <w:placeholder>
            <w:docPart w:val="DefaultPlaceholder_1082065158"/>
          </w:placeholder>
          <w:richText/>
        </w:sdtPr>
        <w:sdtContent>
          <w:r w:rsidRPr="00FB0EC5" w:rsidR="008C5A77">
            <w:rPr>
              <w:b/>
              <w:i/>
            </w:rPr>
            <w:t>Brandon Lewis:</w:t>
          </w:r>
          <w:r w:rsidRPr="00FB0EC5" w:rsidR="00EA3918">
            <w:rPr>
              <w:b/>
            </w:rPr>
            <w:t xml:space="preserve"> </w:t>
          </w:r>
        </w:sdtContent>
      </w:sdt>
      <w:r w:rsidRPr="00FB0EC5" w:rsidR="00EA3918">
        <w:t>It is worth reinforcing the</w:t>
      </w:r>
      <w:r w:rsidRPr="00FB0EC5" w:rsidR="005D3EB4">
        <w:t xml:space="preserve"> point CDL made earlier.</w:t>
      </w:r>
      <w:r w:rsidRPr="00FB0EC5" w:rsidR="00863F67">
        <w:t xml:space="preserve"> </w:t>
      </w:r>
      <w:r w:rsidRPr="00FB0EC5" w:rsidR="005D3EB4">
        <w:t xml:space="preserve">Even </w:t>
      </w:r>
      <w:r w:rsidRPr="00FB0EC5" w:rsidR="00863F67">
        <w:t xml:space="preserve">within all of that, whatever dates people </w:t>
      </w:r>
      <w:r w:rsidRPr="00FB0EC5" w:rsidR="00CE0A96">
        <w:t>have</w:t>
      </w:r>
      <w:r w:rsidRPr="00FB0EC5" w:rsidR="00863F67">
        <w:t xml:space="preserve"> in </w:t>
      </w:r>
      <w:r w:rsidRPr="00FB0EC5" w:rsidR="00E22524">
        <w:t xml:space="preserve">their </w:t>
      </w:r>
      <w:r w:rsidRPr="00FB0EC5" w:rsidR="00863F67">
        <w:t>mind</w:t>
      </w:r>
      <w:r w:rsidRPr="00FB0EC5" w:rsidR="00E22524">
        <w:t>s</w:t>
      </w:r>
      <w:r w:rsidRPr="00FB0EC5" w:rsidR="00863F67">
        <w:t xml:space="preserve">, the reality is </w:t>
      </w:r>
      <w:r w:rsidRPr="00FB0EC5" w:rsidR="005D3EB4">
        <w:t xml:space="preserve">that </w:t>
      </w:r>
      <w:r w:rsidRPr="00FB0EC5" w:rsidR="00863F67">
        <w:t>businesses need to prepare</w:t>
      </w:r>
      <w:r w:rsidRPr="00FB0EC5" w:rsidR="000B300D">
        <w:t>.</w:t>
      </w:r>
      <w:r w:rsidRPr="00FB0EC5" w:rsidR="00E46CFA">
        <w:t xml:space="preserve"> </w:t>
      </w:r>
      <w:r w:rsidRPr="00FB0EC5" w:rsidR="00863F67">
        <w:t>They need to prepare now, as was said</w:t>
      </w:r>
      <w:r w:rsidRPr="00FB0EC5" w:rsidR="000B300D">
        <w:t>.</w:t>
      </w:r>
      <w:r w:rsidRPr="00FB0EC5" w:rsidR="00E46CFA">
        <w:t xml:space="preserve"> </w:t>
      </w:r>
      <w:r w:rsidRPr="00FB0EC5" w:rsidR="00863F67">
        <w:t>With the differen</w:t>
      </w:r>
      <w:r w:rsidRPr="00FB0EC5" w:rsidR="005D3EB4">
        <w:t>ce between Canada and Australia</w:t>
      </w:r>
      <w:r w:rsidRPr="00FB0EC5" w:rsidR="00863F67">
        <w:t>, there are still things people are going to have to do</w:t>
      </w:r>
      <w:r w:rsidRPr="00FB0EC5" w:rsidR="000B300D">
        <w:t>.</w:t>
      </w:r>
      <w:r w:rsidRPr="00FB0EC5" w:rsidR="00E46CFA">
        <w:t xml:space="preserve"> </w:t>
      </w:r>
      <w:r w:rsidRPr="00FB0EC5" w:rsidR="005D3EB4">
        <w:t xml:space="preserve">It </w:t>
      </w:r>
      <w:r w:rsidRPr="00FB0EC5" w:rsidR="00863F67">
        <w:t>is also important to remember that</w:t>
      </w:r>
      <w:r w:rsidRPr="00FB0EC5" w:rsidR="005D3EB4">
        <w:t>,</w:t>
      </w:r>
      <w:r w:rsidRPr="00FB0EC5" w:rsidR="00863F67">
        <w:t xml:space="preserve"> for a large number of businesses</w:t>
      </w:r>
      <w:r w:rsidRPr="00FB0EC5" w:rsidR="005D3EB4">
        <w:t>,</w:t>
      </w:r>
      <w:r w:rsidRPr="00FB0EC5" w:rsidR="00863F67">
        <w:t xml:space="preserve"> a large percentage of what they are doing is trading with the rest of the UK</w:t>
      </w:r>
      <w:r w:rsidRPr="00FB0EC5" w:rsidR="000B300D">
        <w:t>.</w:t>
      </w:r>
      <w:r w:rsidRPr="00FB0EC5" w:rsidR="00E46CFA">
        <w:t xml:space="preserve"> </w:t>
      </w:r>
      <w:r w:rsidRPr="00FB0EC5" w:rsidR="00863F67">
        <w:t xml:space="preserve">Northern Ireland businesses trading with the rest of the UK will not need to </w:t>
      </w:r>
      <w:r w:rsidRPr="00FB0EC5" w:rsidR="005D3EB4">
        <w:t>make</w:t>
      </w:r>
      <w:r w:rsidRPr="00FB0EC5" w:rsidR="00863F67">
        <w:t xml:space="preserve"> changes, because their trade with the rest of the UK will continue as it does today</w:t>
      </w:r>
      <w:r w:rsidRPr="00FB0EC5" w:rsidR="000B300D">
        <w:t>.</w:t>
      </w:r>
      <w:r w:rsidRPr="00FB0EC5" w:rsidR="00E46CFA">
        <w:t xml:space="preserve"> </w:t>
      </w:r>
    </w:p>
    <w:p w:rsidR="004F4433" w:rsidRPr="00FB0EC5" w:rsidP="003F2CDE">
      <w:pPr>
        <w:pStyle w:val="Question"/>
        <w:numPr>
          <w:ilvl w:val="0"/>
          <w:numId w:val="0"/>
        </w:numPr>
        <w:ind w:left="794"/>
      </w:pPr>
      <w:sdt>
        <w:sdtPr>
          <w:alias w:val="Member"/>
          <w:tag w:val="&lt;Member mnisId='4494' dodsId='72275'&gt;"/>
          <w:id w:val="-774016502"/>
          <w:placeholder>
            <w:docPart w:val="DefaultPlaceholder_1082065158"/>
          </w:placeholder>
          <w:richText/>
        </w:sdtPr>
        <w:sdtContent>
          <w:r w:rsidRPr="00FB0EC5">
            <w:rPr>
              <w:b/>
            </w:rPr>
            <w:t>Chair:</w:t>
          </w:r>
        </w:sdtContent>
      </w:sdt>
      <w:r w:rsidRPr="00FB0EC5">
        <w:t xml:space="preserve"> I do not want to labour the point, but business is getting fed up of all of us as p</w:t>
      </w:r>
      <w:r w:rsidRPr="00FB0EC5" w:rsidR="005D3EB4">
        <w:t>oliticians saying, “Be prepared</w:t>
      </w:r>
      <w:r w:rsidRPr="00FB0EC5">
        <w:t>”</w:t>
      </w:r>
      <w:r w:rsidRPr="00FB0EC5" w:rsidR="005D3EB4">
        <w:t>.</w:t>
      </w:r>
      <w:r w:rsidRPr="00FB0EC5">
        <w:t xml:space="preserve"> </w:t>
      </w:r>
      <w:r w:rsidRPr="00FB0EC5" w:rsidR="007F4473">
        <w:t>Their question is, “For what?”</w:t>
      </w:r>
      <w:r w:rsidRPr="00FB0EC5" w:rsidR="00E46CFA">
        <w:t xml:space="preserve"> </w:t>
      </w:r>
      <w:r w:rsidRPr="00FB0EC5" w:rsidR="007F4473">
        <w:t xml:space="preserve">Businesses are today operating with a shortened access to staff because </w:t>
      </w:r>
      <w:r w:rsidRPr="00FB0EC5" w:rsidR="005D3EB4">
        <w:t>of coronavirus, tighter margins</w:t>
      </w:r>
      <w:r w:rsidRPr="00FB0EC5" w:rsidR="007F4473">
        <w:t xml:space="preserve"> and questions coming in from their banks, creditors and everybody else</w:t>
      </w:r>
      <w:r w:rsidRPr="00FB0EC5" w:rsidR="000B300D">
        <w:t>.</w:t>
      </w:r>
      <w:r w:rsidRPr="00FB0EC5" w:rsidR="00E46CFA">
        <w:t xml:space="preserve"> </w:t>
      </w:r>
      <w:r w:rsidRPr="00FB0EC5" w:rsidR="007F4473">
        <w:t>They want to prepare</w:t>
      </w:r>
      <w:r w:rsidRPr="00FB0EC5" w:rsidR="000B300D">
        <w:t>.</w:t>
      </w:r>
      <w:r w:rsidRPr="00FB0EC5" w:rsidR="00E46CFA">
        <w:t xml:space="preserve"> </w:t>
      </w:r>
      <w:r w:rsidRPr="00FB0EC5" w:rsidR="007F4473">
        <w:t>They want to stay afloat</w:t>
      </w:r>
      <w:r w:rsidRPr="00FB0EC5" w:rsidR="000B300D">
        <w:t>.</w:t>
      </w:r>
      <w:r w:rsidRPr="00FB0EC5" w:rsidR="00E46CFA">
        <w:t xml:space="preserve"> </w:t>
      </w:r>
      <w:r w:rsidRPr="00FB0EC5" w:rsidR="007F4473">
        <w:t>They want to have a business</w:t>
      </w:r>
      <w:r w:rsidRPr="00FB0EC5" w:rsidR="000B300D">
        <w:t>.</w:t>
      </w:r>
      <w:r w:rsidRPr="00FB0EC5" w:rsidR="007F4473">
        <w:t xml:space="preserve"> “Be prepared” was very good advice for </w:t>
      </w:r>
      <w:r w:rsidRPr="00FB0EC5" w:rsidR="005D3EB4">
        <w:t>a boy scout</w:t>
      </w:r>
      <w:r w:rsidRPr="00FB0EC5" w:rsidR="007F4473">
        <w:t xml:space="preserve">, but a </w:t>
      </w:r>
      <w:r w:rsidRPr="00FB0EC5" w:rsidR="005D3EB4">
        <w:t xml:space="preserve">boy scout </w:t>
      </w:r>
      <w:r w:rsidRPr="00FB0EC5" w:rsidR="007F4473">
        <w:t xml:space="preserve">did not have to face all the vagaries of trying to trade in 21st </w:t>
      </w:r>
      <w:r w:rsidRPr="00FB0EC5" w:rsidR="005D3EB4">
        <w:t>century</w:t>
      </w:r>
      <w:r w:rsidRPr="00FB0EC5" w:rsidR="007F4473">
        <w:t xml:space="preserve"> Britain</w:t>
      </w:r>
      <w:r w:rsidRPr="00FB0EC5" w:rsidR="000B300D">
        <w:t>.</w:t>
      </w:r>
      <w:r w:rsidRPr="00FB0EC5" w:rsidR="00E46CFA">
        <w:t xml:space="preserve"> </w:t>
      </w:r>
      <w:r w:rsidRPr="00FB0EC5">
        <w:t>I just hope that as a political class we understand that business needs to know</w:t>
      </w:r>
      <w:r w:rsidRPr="00FB0EC5" w:rsidR="003F3A54">
        <w:t xml:space="preserve"> what it is preparing for and as quickly as possible.</w:t>
      </w:r>
    </w:p>
    <w:p w:rsidR="00EA3918" w:rsidRPr="00FB0EC5" w:rsidP="003F2CDE">
      <w:pPr>
        <w:pStyle w:val="Question"/>
      </w:pPr>
      <w:sdt>
        <w:sdtPr>
          <w:alias w:val="Member"/>
          <w:tag w:val="&lt;Member mnisId='3919' dodsId='83527'&gt;"/>
          <w:id w:val="-1002815939"/>
          <w:placeholder>
            <w:docPart w:val="DefaultPlaceholder_1082065158"/>
          </w:placeholder>
          <w:richText/>
        </w:sdtPr>
        <w:sdtContent>
          <w:r w:rsidRPr="00FB0EC5" w:rsidR="004F4433">
            <w:rPr>
              <w:b/>
            </w:rPr>
            <w:t>Bob Stewart:</w:t>
          </w:r>
        </w:sdtContent>
      </w:sdt>
      <w:r w:rsidRPr="00FB0EC5" w:rsidR="004F4433">
        <w:t xml:space="preserve"> Secretary of State and Chancellor of the Duchy of Lancaster</w:t>
      </w:r>
      <w:r w:rsidRPr="00FB0EC5" w:rsidR="003F2CDE">
        <w:t>, hello and good afternoon</w:t>
      </w:r>
      <w:r w:rsidRPr="00FB0EC5" w:rsidR="000B300D">
        <w:t>.</w:t>
      </w:r>
      <w:r w:rsidRPr="00FB0EC5" w:rsidR="00E46CFA">
        <w:t xml:space="preserve"> </w:t>
      </w:r>
      <w:r w:rsidRPr="00FB0EC5" w:rsidR="003F2CDE">
        <w:t>This Committee meeting will be widely watched in Northern Ireland</w:t>
      </w:r>
      <w:r w:rsidRPr="00FB0EC5" w:rsidR="000B300D">
        <w:t>.</w:t>
      </w:r>
      <w:r w:rsidRPr="00FB0EC5" w:rsidR="00E46CFA">
        <w:t xml:space="preserve"> </w:t>
      </w:r>
      <w:r w:rsidRPr="00FB0EC5" w:rsidR="005D3EB4">
        <w:t>Say that a small shirt-</w:t>
      </w:r>
      <w:r w:rsidRPr="00FB0EC5" w:rsidR="000D7451">
        <w:t>factory owner in Magherafelt</w:t>
      </w:r>
      <w:r w:rsidRPr="00FB0EC5" w:rsidR="005D3EB4">
        <w:t>—by the way, I get a lot of shirts from that area—</w:t>
      </w:r>
      <w:r w:rsidRPr="00FB0EC5" w:rsidR="000D7451">
        <w:t>no</w:t>
      </w:r>
      <w:r w:rsidRPr="00FB0EC5" w:rsidR="005D3EB4">
        <w:t xml:space="preserve">rmally </w:t>
      </w:r>
      <w:r w:rsidRPr="00FB0EC5" w:rsidR="000D7451">
        <w:t>export</w:t>
      </w:r>
      <w:r w:rsidRPr="00FB0EC5" w:rsidR="005D3EB4">
        <w:t>s its</w:t>
      </w:r>
      <w:r w:rsidRPr="00FB0EC5" w:rsidR="000D7451">
        <w:t xml:space="preserve"> shirts to the rest of the United Kingdom</w:t>
      </w:r>
      <w:r w:rsidRPr="00FB0EC5" w:rsidR="005D3EB4">
        <w:t>,</w:t>
      </w:r>
      <w:r w:rsidRPr="00FB0EC5" w:rsidR="000D7451">
        <w:t xml:space="preserve"> to Wales</w:t>
      </w:r>
      <w:r w:rsidRPr="00FB0EC5" w:rsidR="005D3EB4">
        <w:t>,</w:t>
      </w:r>
      <w:r w:rsidRPr="00FB0EC5" w:rsidR="000D7451">
        <w:t xml:space="preserve"> England</w:t>
      </w:r>
      <w:r w:rsidRPr="00FB0EC5" w:rsidR="005D3EB4">
        <w:t xml:space="preserve"> or Scotland</w:t>
      </w:r>
      <w:r w:rsidRPr="00FB0EC5" w:rsidR="000D7451">
        <w:t>.</w:t>
      </w:r>
      <w:r w:rsidRPr="00FB0EC5" w:rsidR="00E46CFA">
        <w:t xml:space="preserve"> </w:t>
      </w:r>
      <w:r w:rsidRPr="00FB0EC5" w:rsidR="004F4433">
        <w:t>I want to be absolutely</w:t>
      </w:r>
      <w:r w:rsidRPr="00FB0EC5" w:rsidR="003F2CDE">
        <w:t xml:space="preserve"> crystal</w:t>
      </w:r>
      <w:r w:rsidRPr="00FB0EC5" w:rsidR="004F4433">
        <w:t xml:space="preserve"> clear</w:t>
      </w:r>
      <w:r w:rsidRPr="00FB0EC5" w:rsidR="003F2CDE">
        <w:t xml:space="preserve"> that</w:t>
      </w:r>
      <w:r w:rsidRPr="00FB0EC5" w:rsidR="002A5FE3">
        <w:t>,</w:t>
      </w:r>
      <w:r w:rsidRPr="00FB0EC5" w:rsidR="003F2CDE">
        <w:t xml:space="preserve"> after 31 December</w:t>
      </w:r>
      <w:r w:rsidRPr="00FB0EC5" w:rsidR="002A5FE3">
        <w:t>,</w:t>
      </w:r>
      <w:r w:rsidRPr="00FB0EC5" w:rsidR="003F2CDE">
        <w:t xml:space="preserve"> they will not have to do one thing differently</w:t>
      </w:r>
      <w:r w:rsidRPr="00FB0EC5" w:rsidR="000B300D">
        <w:t>.</w:t>
      </w:r>
      <w:r w:rsidRPr="00FB0EC5" w:rsidR="00E46CFA">
        <w:t xml:space="preserve"> </w:t>
      </w:r>
      <w:r w:rsidRPr="00FB0EC5" w:rsidR="003F2CDE">
        <w:t>They will not even have to put on their invoice some additional paragraph</w:t>
      </w:r>
      <w:r w:rsidRPr="00FB0EC5" w:rsidR="000B300D">
        <w:t>.</w:t>
      </w:r>
      <w:r w:rsidRPr="00FB0EC5" w:rsidR="00E46CFA">
        <w:t xml:space="preserve"> </w:t>
      </w:r>
      <w:r w:rsidRPr="00FB0EC5" w:rsidR="003F2CDE">
        <w:t>They will just continue like today</w:t>
      </w:r>
      <w:r w:rsidRPr="00FB0EC5" w:rsidR="000B300D">
        <w:t>.</w:t>
      </w:r>
      <w:r w:rsidRPr="00FB0EC5" w:rsidR="00E46CFA">
        <w:t xml:space="preserve"> </w:t>
      </w:r>
      <w:r w:rsidRPr="00FB0EC5" w:rsidR="004F4433">
        <w:t xml:space="preserve">That is something that the small business owners in Northern Ireland would like to have absolutely </w:t>
      </w:r>
      <w:r w:rsidRPr="00FB0EC5" w:rsidR="003F2CDE">
        <w:t>clarified as a result of this meeting.</w:t>
      </w:r>
    </w:p>
    <w:p w:rsidR="004F4433" w:rsidRPr="00FB0EC5" w:rsidP="004F4433">
      <w:pPr>
        <w:pStyle w:val="Answer"/>
      </w:pPr>
      <w:sdt>
        <w:sdtPr>
          <w:alias w:val="Witness"/>
          <w:id w:val="559983296"/>
          <w:placeholder>
            <w:docPart w:val="DefaultPlaceholder_1082065158"/>
          </w:placeholder>
          <w:richText/>
        </w:sdtPr>
        <w:sdtContent>
          <w:r w:rsidRPr="00FB0EC5" w:rsidR="008C5A77">
            <w:rPr>
              <w:b/>
              <w:i/>
            </w:rPr>
            <w:t>Michael Gove:</w:t>
          </w:r>
          <w:r w:rsidRPr="00FB0EC5">
            <w:rPr>
              <w:b/>
            </w:rPr>
            <w:t xml:space="preserve"> </w:t>
          </w:r>
        </w:sdtContent>
      </w:sdt>
      <w:r w:rsidRPr="00FB0EC5">
        <w:t>If you are making shirts in</w:t>
      </w:r>
      <w:r w:rsidRPr="00FB0EC5" w:rsidR="003F2CDE">
        <w:t xml:space="preserve"> Magherafelt a</w:t>
      </w:r>
      <w:r w:rsidRPr="00FB0EC5">
        <w:t>nd you want to send them to</w:t>
      </w:r>
      <w:r w:rsidRPr="00FB0EC5" w:rsidR="003F2CDE">
        <w:t xml:space="preserve"> any other part of the United Kingdom, the situation after 1 January 2021 will be exactly the same as it is now</w:t>
      </w:r>
      <w:r w:rsidRPr="00FB0EC5">
        <w:t>.</w:t>
      </w:r>
    </w:p>
    <w:p w:rsidR="004F4433" w:rsidRPr="00FB0EC5" w:rsidP="003F2CDE">
      <w:pPr>
        <w:pStyle w:val="Question"/>
        <w:numPr>
          <w:ilvl w:val="0"/>
          <w:numId w:val="0"/>
        </w:numPr>
        <w:ind w:left="794"/>
      </w:pPr>
      <w:sdt>
        <w:sdtPr>
          <w:alias w:val="Member"/>
          <w:tag w:val="&lt;Member mnisId='3919' dodsId='83527'&gt;"/>
          <w:id w:val="-339699283"/>
          <w:placeholder>
            <w:docPart w:val="DefaultPlaceholder_1082065158"/>
          </w:placeholder>
          <w:richText/>
        </w:sdtPr>
        <w:sdtContent>
          <w:r w:rsidRPr="00FB0EC5">
            <w:rPr>
              <w:b/>
            </w:rPr>
            <w:t>Bob Stewart:</w:t>
          </w:r>
        </w:sdtContent>
      </w:sdt>
      <w:r w:rsidRPr="00FB0EC5">
        <w:t xml:space="preserve"> That is fantastic</w:t>
      </w:r>
      <w:r w:rsidRPr="00FB0EC5" w:rsidR="000B300D">
        <w:t>.</w:t>
      </w:r>
      <w:r w:rsidRPr="00FB0EC5" w:rsidR="00E46CFA">
        <w:t xml:space="preserve"> </w:t>
      </w:r>
      <w:r w:rsidRPr="00FB0EC5">
        <w:t>That was the question</w:t>
      </w:r>
      <w:r w:rsidRPr="00FB0EC5" w:rsidR="000B300D">
        <w:t>.</w:t>
      </w:r>
      <w:r w:rsidRPr="00FB0EC5" w:rsidR="00E46CFA">
        <w:t xml:space="preserve"> </w:t>
      </w:r>
      <w:r w:rsidRPr="00FB0EC5" w:rsidR="003F2CDE">
        <w:t xml:space="preserve">That is what a lot of people will be expecting </w:t>
      </w:r>
      <w:r w:rsidRPr="00FB0EC5" w:rsidR="005757B2">
        <w:t>to</w:t>
      </w:r>
      <w:r w:rsidRPr="00FB0EC5" w:rsidR="003F2CDE">
        <w:t xml:space="preserve"> have the answer for</w:t>
      </w:r>
      <w:r w:rsidRPr="00FB0EC5" w:rsidR="000B300D">
        <w:t>.</w:t>
      </w:r>
      <w:r w:rsidRPr="00FB0EC5" w:rsidR="00E46CFA">
        <w:t xml:space="preserve"> </w:t>
      </w:r>
      <w:r w:rsidRPr="00FB0EC5" w:rsidR="003F2CDE">
        <w:t>Thank you for clarifying that</w:t>
      </w:r>
      <w:r w:rsidRPr="00FB0EC5" w:rsidR="000B300D">
        <w:t>.</w:t>
      </w:r>
      <w:r w:rsidRPr="00FB0EC5" w:rsidR="00E46CFA">
        <w:t xml:space="preserve"> </w:t>
      </w:r>
    </w:p>
    <w:p w:rsidR="004F4433" w:rsidRPr="00FB0EC5" w:rsidP="004F4433">
      <w:pPr>
        <w:pStyle w:val="Question"/>
      </w:pPr>
      <w:sdt>
        <w:sdtPr>
          <w:alias w:val="Member"/>
          <w:tag w:val="&lt;Member mnisId='4494' dodsId='72275'&gt;"/>
          <w:id w:val="-1888016445"/>
          <w:placeholder>
            <w:docPart w:val="DefaultPlaceholder_1082065158"/>
          </w:placeholder>
          <w:richText/>
        </w:sdtPr>
        <w:sdtContent>
          <w:r w:rsidRPr="00FB0EC5">
            <w:rPr>
              <w:b/>
            </w:rPr>
            <w:t>Chair:</w:t>
          </w:r>
        </w:sdtContent>
      </w:sdt>
      <w:r w:rsidRPr="00FB0EC5">
        <w:t xml:space="preserve"> </w:t>
      </w:r>
      <w:r w:rsidRPr="00FB0EC5" w:rsidR="005757B2">
        <w:t xml:space="preserve">Does </w:t>
      </w:r>
      <w:r w:rsidRPr="00FB0EC5" w:rsidR="003F2CDE">
        <w:t xml:space="preserve">that include summary declarations </w:t>
      </w:r>
      <w:r w:rsidRPr="00FB0EC5" w:rsidR="005757B2">
        <w:t>as well, which Mr Barnier seems</w:t>
      </w:r>
      <w:r w:rsidRPr="00FB0EC5" w:rsidR="003F2CDE">
        <w:t xml:space="preserve"> rather fond of?</w:t>
      </w:r>
    </w:p>
    <w:p w:rsidR="004F4433" w:rsidRPr="00FB0EC5" w:rsidP="004F4433">
      <w:pPr>
        <w:pStyle w:val="Answer"/>
      </w:pPr>
      <w:sdt>
        <w:sdtPr>
          <w:alias w:val="Witness"/>
          <w:id w:val="1823926803"/>
          <w:placeholder>
            <w:docPart w:val="DefaultPlaceholder_1082065158"/>
          </w:placeholder>
          <w:richText/>
        </w:sdtPr>
        <w:sdtContent>
          <w:r w:rsidRPr="00FB0EC5" w:rsidR="008C5A77">
            <w:rPr>
              <w:b/>
              <w:i/>
            </w:rPr>
            <w:t>Michael Gove:</w:t>
          </w:r>
          <w:r w:rsidRPr="00FB0EC5">
            <w:rPr>
              <w:b/>
            </w:rPr>
            <w:t xml:space="preserve"> </w:t>
          </w:r>
        </w:sdtContent>
      </w:sdt>
      <w:r w:rsidRPr="00FB0EC5">
        <w:t>Yes, they will not be required.</w:t>
      </w:r>
    </w:p>
    <w:p w:rsidR="004F4433" w:rsidRPr="00FB0EC5" w:rsidP="004F4433">
      <w:pPr>
        <w:pStyle w:val="Question"/>
      </w:pPr>
      <w:sdt>
        <w:sdtPr>
          <w:alias w:val="Member"/>
          <w:tag w:val="&lt;Member mnisId='4494' dodsId='72275'&gt;"/>
          <w:id w:val="186650407"/>
          <w:placeholder>
            <w:docPart w:val="DefaultPlaceholder_1082065158"/>
          </w:placeholder>
          <w:richText/>
        </w:sdtPr>
        <w:sdtContent>
          <w:r w:rsidRPr="00FB0EC5">
            <w:rPr>
              <w:b/>
            </w:rPr>
            <w:t>Chair:</w:t>
          </w:r>
        </w:sdtContent>
      </w:sdt>
      <w:r w:rsidRPr="00FB0EC5">
        <w:t xml:space="preserve"> Has that been agreed with Mr Barnier?</w:t>
      </w:r>
    </w:p>
    <w:p w:rsidR="003F2CDE" w:rsidRPr="00FB0EC5" w:rsidP="004F4433">
      <w:pPr>
        <w:pStyle w:val="Answer"/>
      </w:pPr>
      <w:sdt>
        <w:sdtPr>
          <w:alias w:val="Witness"/>
          <w:id w:val="1916200788"/>
          <w:placeholder>
            <w:docPart w:val="DefaultPlaceholder_1082065158"/>
          </w:placeholder>
          <w:richText/>
        </w:sdtPr>
        <w:sdtContent>
          <w:r w:rsidRPr="00FB0EC5" w:rsidR="008C5A77">
            <w:rPr>
              <w:b/>
              <w:i/>
            </w:rPr>
            <w:t>Michael Gove:</w:t>
          </w:r>
          <w:r w:rsidRPr="00FB0EC5" w:rsidR="004F4433">
            <w:rPr>
              <w:b/>
            </w:rPr>
            <w:t xml:space="preserve"> </w:t>
          </w:r>
        </w:sdtContent>
      </w:sdt>
      <w:r w:rsidRPr="00FB0EC5">
        <w:t>The UK Government position is clear</w:t>
      </w:r>
      <w:r w:rsidRPr="00FB0EC5" w:rsidR="000B300D">
        <w:t>.</w:t>
      </w:r>
      <w:r w:rsidRPr="00FB0EC5" w:rsidR="00E46CFA">
        <w:t xml:space="preserve"> </w:t>
      </w:r>
    </w:p>
    <w:p w:rsidR="003F2CDE" w:rsidRPr="00FB0EC5" w:rsidP="005757B2">
      <w:pPr>
        <w:pStyle w:val="Question"/>
      </w:pPr>
      <w:sdt>
        <w:sdtPr>
          <w:alias w:val="Member"/>
          <w:tag w:val="&lt;Member mnisId='4494' dodsId='72275'&gt;"/>
          <w:id w:val="1879500363"/>
          <w:placeholder>
            <w:docPart w:val="DefaultPlaceholder_1082065158"/>
          </w:placeholder>
          <w:richText/>
        </w:sdtPr>
        <w:sdtContent>
          <w:r w:rsidRPr="00FB0EC5">
            <w:rPr>
              <w:b/>
            </w:rPr>
            <w:t>Chair:</w:t>
          </w:r>
        </w:sdtContent>
      </w:sdt>
      <w:r w:rsidRPr="00FB0EC5">
        <w:t xml:space="preserve"> We will take that as a no.</w:t>
      </w:r>
    </w:p>
    <w:p w:rsidR="004F4433" w:rsidRPr="00FB0EC5" w:rsidP="003F2CDE">
      <w:pPr>
        <w:pStyle w:val="Answer"/>
      </w:pPr>
      <w:sdt>
        <w:sdtPr>
          <w:alias w:val="Witness"/>
          <w:id w:val="1357381115"/>
          <w:placeholder>
            <w:docPart w:val="DefaultPlaceholder_1082065158"/>
          </w:placeholder>
          <w:richText/>
        </w:sdtPr>
        <w:sdtContent>
          <w:r w:rsidRPr="00FB0EC5" w:rsidR="008C5A77">
            <w:rPr>
              <w:b/>
              <w:i/>
            </w:rPr>
            <w:t>Michael Gove:</w:t>
          </w:r>
          <w:r w:rsidRPr="00FB0EC5" w:rsidR="003F2CDE">
            <w:rPr>
              <w:b/>
            </w:rPr>
            <w:t xml:space="preserve"> </w:t>
          </w:r>
        </w:sdtContent>
      </w:sdt>
      <w:r w:rsidRPr="00FB0EC5">
        <w:t xml:space="preserve">You would have to ask </w:t>
      </w:r>
      <w:r w:rsidRPr="00FB0EC5" w:rsidR="003F2CDE">
        <w:t>Mr Barnier</w:t>
      </w:r>
      <w:r w:rsidRPr="00FB0EC5">
        <w:t>.</w:t>
      </w:r>
    </w:p>
    <w:p w:rsidR="004F4433" w:rsidRPr="00FB0EC5" w:rsidP="005757B2">
      <w:pPr>
        <w:pStyle w:val="Question"/>
        <w:numPr>
          <w:ilvl w:val="0"/>
          <w:numId w:val="0"/>
        </w:numPr>
        <w:ind w:left="794"/>
      </w:pPr>
      <w:sdt>
        <w:sdtPr>
          <w:alias w:val="Member"/>
          <w:tag w:val="&lt;Member mnisId='4494' dodsId='72275'&gt;"/>
          <w:id w:val="1682695909"/>
          <w:placeholder>
            <w:docPart w:val="DefaultPlaceholder_1082065158"/>
          </w:placeholder>
          <w:richText/>
        </w:sdtPr>
        <w:sdtContent>
          <w:r w:rsidRPr="00FB0EC5">
            <w:rPr>
              <w:b/>
            </w:rPr>
            <w:t>Chair:</w:t>
          </w:r>
        </w:sdtContent>
      </w:sdt>
      <w:r w:rsidRPr="00FB0EC5">
        <w:t xml:space="preserve"> </w:t>
      </w:r>
      <w:r w:rsidRPr="00FB0EC5" w:rsidR="003F2CDE">
        <w:t>Fine, we may do</w:t>
      </w:r>
      <w:r w:rsidRPr="00FB0EC5">
        <w:t>.</w:t>
      </w:r>
    </w:p>
    <w:p w:rsidR="00F645A4" w:rsidRPr="00FB0EC5" w:rsidP="004F4433">
      <w:pPr>
        <w:pStyle w:val="Answer"/>
      </w:pPr>
      <w:sdt>
        <w:sdtPr>
          <w:alias w:val="Witness"/>
          <w:id w:val="-2138863715"/>
          <w:placeholder>
            <w:docPart w:val="DefaultPlaceholder_1082065158"/>
          </w:placeholder>
          <w:richText/>
        </w:sdtPr>
        <w:sdtContent>
          <w:r w:rsidRPr="00FB0EC5" w:rsidR="008C5A77">
            <w:rPr>
              <w:b/>
              <w:i/>
            </w:rPr>
            <w:t>Michael Gove:</w:t>
          </w:r>
          <w:r w:rsidRPr="00FB0EC5" w:rsidR="004F4433">
            <w:rPr>
              <w:b/>
            </w:rPr>
            <w:t xml:space="preserve"> </w:t>
          </w:r>
        </w:sdtContent>
      </w:sdt>
      <w:r w:rsidRPr="00FB0EC5" w:rsidR="003F2CDE">
        <w:t>The UK custom</w:t>
      </w:r>
      <w:r w:rsidRPr="00FB0EC5" w:rsidR="005757B2">
        <w:t>s</w:t>
      </w:r>
      <w:r w:rsidRPr="00FB0EC5" w:rsidR="004F4433">
        <w:t xml:space="preserve"> territory is not altered as a result of the protocol</w:t>
      </w:r>
      <w:r w:rsidRPr="00FB0EC5" w:rsidR="000B300D">
        <w:t>.</w:t>
      </w:r>
      <w:r w:rsidRPr="00FB0EC5" w:rsidR="00E46CFA">
        <w:t xml:space="preserve"> </w:t>
      </w:r>
      <w:r w:rsidRPr="00FB0EC5" w:rsidR="00C936DD">
        <w:t>Unfettered access is one of the clear provisions within the protocol</w:t>
      </w:r>
      <w:r w:rsidRPr="00FB0EC5" w:rsidR="000B300D">
        <w:t>.</w:t>
      </w:r>
      <w:r w:rsidRPr="00FB0EC5" w:rsidR="00E46CFA">
        <w:t xml:space="preserve"> </w:t>
      </w:r>
      <w:r w:rsidRPr="00FB0EC5" w:rsidR="00C936DD">
        <w:t>I expect that Mr Barnier would no more wish to undermine shirt making in Magherafelt than he would wish to undermine any business in Northern Ireland</w:t>
      </w:r>
      <w:r w:rsidRPr="00FB0EC5" w:rsidR="000B300D">
        <w:t>.</w:t>
      </w:r>
      <w:r w:rsidRPr="00FB0EC5" w:rsidR="00E46CFA">
        <w:t xml:space="preserve"> </w:t>
      </w:r>
    </w:p>
    <w:p w:rsidR="004F4433" w:rsidRPr="00FB0EC5" w:rsidP="004F4433">
      <w:pPr>
        <w:pStyle w:val="Answer"/>
      </w:pPr>
      <w:r w:rsidRPr="00FB0EC5">
        <w:t xml:space="preserve">This takes me to the heart of </w:t>
      </w:r>
      <w:r w:rsidRPr="00FB0EC5" w:rsidR="005757B2">
        <w:t>our</w:t>
      </w:r>
      <w:r w:rsidRPr="00FB0EC5">
        <w:t xml:space="preserve"> approach towards the protocol</w:t>
      </w:r>
      <w:r w:rsidRPr="00FB0EC5" w:rsidR="000B300D">
        <w:t>.</w:t>
      </w:r>
      <w:r w:rsidRPr="00FB0EC5" w:rsidR="00E46CFA">
        <w:t xml:space="preserve"> </w:t>
      </w:r>
      <w:r w:rsidRPr="00FB0EC5">
        <w:t>The protocol is designed to ensure that the ga</w:t>
      </w:r>
      <w:r w:rsidRPr="00FB0EC5" w:rsidR="005757B2">
        <w:t>ins generated since the Belfast/</w:t>
      </w:r>
      <w:r w:rsidRPr="00FB0EC5">
        <w:t xml:space="preserve">Good Friday </w:t>
      </w:r>
      <w:r w:rsidRPr="00FB0EC5" w:rsidR="005757B2">
        <w:t xml:space="preserve">agreement </w:t>
      </w:r>
      <w:r w:rsidRPr="00FB0EC5">
        <w:t>was signed 22 years ago are consolidated</w:t>
      </w:r>
      <w:r w:rsidRPr="00FB0EC5" w:rsidR="000B300D">
        <w:t>.</w:t>
      </w:r>
      <w:r w:rsidRPr="00FB0EC5" w:rsidR="00E46CFA">
        <w:t xml:space="preserve"> </w:t>
      </w:r>
      <w:r w:rsidRPr="00FB0EC5">
        <w:t>To be fair to figures across the European Union, they recognise that to impose unnecessary bureaucracy or burdensome regulation on businesses, which as you quite rightly point out are struggling in the aftermath of the Covid pandemic, would be to undermine the economic health of Northern Ireland</w:t>
      </w:r>
      <w:r w:rsidRPr="00FB0EC5" w:rsidR="005757B2">
        <w:t>,</w:t>
      </w:r>
      <w:r w:rsidRPr="00FB0EC5">
        <w:t xml:space="preserve"> at a time when we all want to help Northern Ireland’s citizens to achieve more and to grow</w:t>
      </w:r>
      <w:r w:rsidRPr="00FB0EC5" w:rsidR="000B300D">
        <w:t>.</w:t>
      </w:r>
      <w:r w:rsidRPr="00FB0EC5" w:rsidR="00E46CFA">
        <w:t xml:space="preserve"> </w:t>
      </w:r>
    </w:p>
    <w:p w:rsidR="004F4433" w:rsidRPr="00FB0EC5" w:rsidP="005757B2">
      <w:pPr>
        <w:pStyle w:val="Question"/>
      </w:pPr>
      <w:sdt>
        <w:sdtPr>
          <w:alias w:val="Member"/>
          <w:tag w:val="&lt;Member mnisId='4856' dodsId=''&gt;"/>
          <w:id w:val="-408694833"/>
          <w:placeholder>
            <w:docPart w:val="DefaultPlaceholder_1082065158"/>
          </w:placeholder>
          <w:richText/>
        </w:sdtPr>
        <w:sdtContent>
          <w:r w:rsidRPr="00FB0EC5">
            <w:rPr>
              <w:b/>
            </w:rPr>
            <w:t>Stephen Farry:</w:t>
          </w:r>
        </w:sdtContent>
      </w:sdt>
      <w:r w:rsidRPr="00FB0EC5">
        <w:t xml:space="preserve"> </w:t>
      </w:r>
      <w:r w:rsidRPr="00FB0EC5" w:rsidR="004020BD">
        <w:t>W</w:t>
      </w:r>
      <w:r w:rsidRPr="00FB0EC5">
        <w:t>e are grateful to</w:t>
      </w:r>
      <w:r w:rsidRPr="00FB0EC5" w:rsidR="004020BD">
        <w:t xml:space="preserve"> both the Chancellor </w:t>
      </w:r>
      <w:r w:rsidRPr="00FB0EC5" w:rsidR="005757B2">
        <w:t>of</w:t>
      </w:r>
      <w:r w:rsidRPr="00FB0EC5" w:rsidR="004020BD">
        <w:t xml:space="preserve"> the Duchy of Lancaster and the Secretary of State for joining us this afternoon</w:t>
      </w:r>
      <w:r w:rsidRPr="00FB0EC5" w:rsidR="000B300D">
        <w:t>.</w:t>
      </w:r>
      <w:r w:rsidRPr="00FB0EC5" w:rsidR="00E46CFA">
        <w:t xml:space="preserve"> </w:t>
      </w:r>
      <w:r w:rsidRPr="00FB0EC5" w:rsidR="005757B2">
        <w:t xml:space="preserve">To </w:t>
      </w:r>
      <w:r w:rsidRPr="00FB0EC5" w:rsidR="004020BD">
        <w:t>pick up on the last point around exit declarations, c</w:t>
      </w:r>
      <w:r w:rsidRPr="00FB0EC5">
        <w:t>an I just clarify that</w:t>
      </w:r>
      <w:r w:rsidRPr="00FB0EC5" w:rsidR="005757B2">
        <w:t xml:space="preserve"> that</w:t>
      </w:r>
      <w:r w:rsidRPr="00FB0EC5">
        <w:t xml:space="preserve"> is </w:t>
      </w:r>
      <w:r w:rsidRPr="00FB0EC5" w:rsidR="005757B2">
        <w:t>indeed</w:t>
      </w:r>
      <w:r w:rsidRPr="00FB0EC5">
        <w:t xml:space="preserve"> part of the protocol</w:t>
      </w:r>
      <w:r w:rsidRPr="00FB0EC5" w:rsidR="000B300D">
        <w:t>?</w:t>
      </w:r>
      <w:r w:rsidRPr="00FB0EC5" w:rsidR="00E46CFA">
        <w:t xml:space="preserve"> </w:t>
      </w:r>
      <w:r w:rsidRPr="00FB0EC5" w:rsidR="004020BD">
        <w:t xml:space="preserve">There is an expectation under the </w:t>
      </w:r>
      <w:r w:rsidRPr="00FB0EC5" w:rsidR="005757B2">
        <w:t xml:space="preserve">union customs code </w:t>
      </w:r>
      <w:r w:rsidRPr="00FB0EC5" w:rsidR="004020BD">
        <w:t>that those would be required</w:t>
      </w:r>
      <w:r w:rsidRPr="00FB0EC5" w:rsidR="000B300D">
        <w:t>.</w:t>
      </w:r>
      <w:r w:rsidRPr="00FB0EC5" w:rsidR="00E46CFA">
        <w:t xml:space="preserve"> </w:t>
      </w:r>
      <w:r w:rsidRPr="00FB0EC5" w:rsidR="004020BD">
        <w:t>I wish it was otherwise, but there is a clear different of opinion between the UK Government and the EU on that particular aspect</w:t>
      </w:r>
      <w:r w:rsidRPr="00FB0EC5" w:rsidR="000B300D">
        <w:t>.</w:t>
      </w:r>
      <w:r w:rsidRPr="00FB0EC5" w:rsidR="00E46CFA">
        <w:t xml:space="preserve"> </w:t>
      </w:r>
    </w:p>
    <w:p w:rsidR="004F4433" w:rsidRPr="00FB0EC5" w:rsidP="004F4433">
      <w:pPr>
        <w:pStyle w:val="Answer"/>
      </w:pPr>
      <w:sdt>
        <w:sdtPr>
          <w:alias w:val="Witness"/>
          <w:id w:val="1580557083"/>
          <w:placeholder>
            <w:docPart w:val="DefaultPlaceholder_1082065158"/>
          </w:placeholder>
          <w:richText/>
        </w:sdtPr>
        <w:sdtContent>
          <w:r w:rsidRPr="00FB0EC5" w:rsidR="008C5A77">
            <w:rPr>
              <w:b/>
              <w:i/>
            </w:rPr>
            <w:t>Michael Gove:</w:t>
          </w:r>
          <w:r w:rsidRPr="00FB0EC5">
            <w:rPr>
              <w:b/>
            </w:rPr>
            <w:t xml:space="preserve"> </w:t>
          </w:r>
        </w:sdtContent>
      </w:sdt>
      <w:r w:rsidRPr="00FB0EC5">
        <w:t>Again, you would have to ask others, but I have not yet met any</w:t>
      </w:r>
      <w:r w:rsidRPr="00FB0EC5" w:rsidR="004020BD">
        <w:t>one in Northern Ireland who says</w:t>
      </w:r>
      <w:r w:rsidRPr="00FB0EC5">
        <w:t xml:space="preserve"> that it </w:t>
      </w:r>
      <w:r w:rsidRPr="00FB0EC5" w:rsidR="004020BD">
        <w:t>would be</w:t>
      </w:r>
      <w:r w:rsidRPr="00FB0EC5">
        <w:t xml:space="preserve"> a good thing</w:t>
      </w:r>
      <w:r w:rsidRPr="00FB0EC5" w:rsidR="004020BD">
        <w:t xml:space="preserve"> to have exit declarations required</w:t>
      </w:r>
      <w:r w:rsidRPr="00FB0EC5" w:rsidR="000B300D">
        <w:t>.</w:t>
      </w:r>
      <w:r w:rsidRPr="00FB0EC5" w:rsidR="00E46CFA">
        <w:t xml:space="preserve"> </w:t>
      </w:r>
      <w:r w:rsidRPr="00FB0EC5" w:rsidR="004020BD">
        <w:t>If the protocol is designed for the people of Northern Ireland and designed on the principle of consent,</w:t>
      </w:r>
      <w:r w:rsidRPr="00FB0EC5">
        <w:t xml:space="preserve"> it seem</w:t>
      </w:r>
      <w:r w:rsidRPr="00FB0EC5" w:rsidR="005757B2">
        <w:t>s</w:t>
      </w:r>
      <w:r w:rsidRPr="00FB0EC5">
        <w:t xml:space="preserve"> to me that</w:t>
      </w:r>
      <w:r w:rsidRPr="00FB0EC5" w:rsidR="004020BD">
        <w:t xml:space="preserve"> such an insistence </w:t>
      </w:r>
      <w:r w:rsidRPr="00FB0EC5">
        <w:t xml:space="preserve">would run counter to the interests of the people </w:t>
      </w:r>
      <w:r w:rsidRPr="00FB0EC5" w:rsidR="005757B2">
        <w:t xml:space="preserve">of </w:t>
      </w:r>
      <w:r w:rsidRPr="00FB0EC5">
        <w:t>Northern Ireland.</w:t>
      </w:r>
    </w:p>
    <w:p w:rsidR="004F4433" w:rsidRPr="00FB0EC5" w:rsidP="004F4433">
      <w:pPr>
        <w:pStyle w:val="Answer"/>
      </w:pPr>
      <w:sdt>
        <w:sdtPr>
          <w:alias w:val="Witness"/>
          <w:id w:val="158047171"/>
          <w:placeholder>
            <w:docPart w:val="DefaultPlaceholder_1082065158"/>
          </w:placeholder>
          <w:richText/>
        </w:sdtPr>
        <w:sdtContent>
          <w:r w:rsidRPr="00FB0EC5" w:rsidR="008C5A77">
            <w:rPr>
              <w:b/>
              <w:i/>
            </w:rPr>
            <w:t>Brandon Lewis:</w:t>
          </w:r>
          <w:r w:rsidRPr="00FB0EC5">
            <w:rPr>
              <w:b/>
            </w:rPr>
            <w:t xml:space="preserve"> </w:t>
          </w:r>
        </w:sdtContent>
      </w:sdt>
      <w:r w:rsidRPr="00FB0EC5">
        <w:t xml:space="preserve">It </w:t>
      </w:r>
      <w:r w:rsidRPr="00FB0EC5" w:rsidR="005757B2">
        <w:t xml:space="preserve">is </w:t>
      </w:r>
      <w:r w:rsidRPr="00FB0EC5">
        <w:t>worth remembering</w:t>
      </w:r>
      <w:r w:rsidRPr="00FB0EC5" w:rsidR="005757B2">
        <w:t xml:space="preserve"> that</w:t>
      </w:r>
      <w:r w:rsidRPr="00FB0EC5" w:rsidR="004020BD">
        <w:t xml:space="preserve"> one of the specific sentences in the protocol is that it should impact as little as possible on the everyday life of communities</w:t>
      </w:r>
      <w:r w:rsidRPr="00FB0EC5" w:rsidR="000B300D">
        <w:t>.</w:t>
      </w:r>
      <w:r w:rsidRPr="00FB0EC5" w:rsidR="00E46CFA">
        <w:t xml:space="preserve"> </w:t>
      </w:r>
      <w:r w:rsidRPr="00FB0EC5" w:rsidR="004020BD">
        <w:t xml:space="preserve">That is </w:t>
      </w:r>
      <w:r w:rsidRPr="00FB0EC5" w:rsidR="005757B2">
        <w:t xml:space="preserve">not just </w:t>
      </w:r>
      <w:r w:rsidRPr="00FB0EC5" w:rsidR="004020BD">
        <w:t>backing up the Belfast agreement, but communities are businesses are well</w:t>
      </w:r>
      <w:r w:rsidRPr="00FB0EC5" w:rsidR="000B300D">
        <w:t>.</w:t>
      </w:r>
      <w:r w:rsidRPr="00FB0EC5" w:rsidR="00E46CFA">
        <w:t xml:space="preserve"> </w:t>
      </w:r>
      <w:r w:rsidRPr="00FB0EC5" w:rsidR="004020BD">
        <w:t xml:space="preserve">That is why we are very clear that businesses in Northern Ireland trading with the UK will be trading on </w:t>
      </w:r>
      <w:r w:rsidRPr="00FB0EC5" w:rsidR="005757B2">
        <w:t xml:space="preserve">literally </w:t>
      </w:r>
      <w:r w:rsidRPr="00FB0EC5" w:rsidR="004020BD">
        <w:t>the same terms, in the same manner and the same way that they are doing today</w:t>
      </w:r>
      <w:r w:rsidRPr="00FB0EC5" w:rsidR="000B300D">
        <w:t>.</w:t>
      </w:r>
    </w:p>
    <w:p w:rsidR="004F4433" w:rsidRPr="00FB0EC5" w:rsidP="004F4433">
      <w:pPr>
        <w:pStyle w:val="Question"/>
      </w:pPr>
      <w:sdt>
        <w:sdtPr>
          <w:alias w:val="Member"/>
          <w:tag w:val="&lt;Member mnisId='4856' dodsId=''&gt;"/>
          <w:id w:val="1583404122"/>
          <w:placeholder>
            <w:docPart w:val="DefaultPlaceholder_1082065158"/>
          </w:placeholder>
          <w:richText/>
        </w:sdtPr>
        <w:sdtContent>
          <w:r w:rsidRPr="00FB0EC5">
            <w:rPr>
              <w:b/>
            </w:rPr>
            <w:t>Stephen Farry:</w:t>
          </w:r>
        </w:sdtContent>
      </w:sdt>
      <w:r w:rsidRPr="00FB0EC5">
        <w:t xml:space="preserve"> I </w:t>
      </w:r>
      <w:r w:rsidRPr="00FB0EC5" w:rsidR="005757B2">
        <w:t>want</w:t>
      </w:r>
      <w:r w:rsidRPr="00FB0EC5">
        <w:t xml:space="preserve"> to pick up on the comments from the Chancellor</w:t>
      </w:r>
      <w:r w:rsidRPr="00FB0EC5" w:rsidR="004020BD">
        <w:t xml:space="preserve"> around the protocol and the Good Friday agreement</w:t>
      </w:r>
      <w:r w:rsidRPr="00FB0EC5" w:rsidR="000B300D">
        <w:t>.</w:t>
      </w:r>
      <w:r w:rsidRPr="00FB0EC5" w:rsidR="00E46CFA">
        <w:t xml:space="preserve"> </w:t>
      </w:r>
      <w:r w:rsidRPr="00FB0EC5" w:rsidR="004020BD">
        <w:t xml:space="preserve">First, on </w:t>
      </w:r>
      <w:r w:rsidRPr="00FB0EC5" w:rsidR="005757B2">
        <w:t>the status of the protocol, do</w:t>
      </w:r>
      <w:r w:rsidRPr="00FB0EC5" w:rsidR="004020BD">
        <w:t xml:space="preserve"> the UK Government recognise that the protocol is an integral part of the withdrawal agreement,</w:t>
      </w:r>
      <w:r w:rsidRPr="00FB0EC5">
        <w:t xml:space="preserve"> or is there still an intention to try to renegotiate aspects of</w:t>
      </w:r>
      <w:r w:rsidRPr="00FB0EC5" w:rsidR="0078508E">
        <w:t xml:space="preserve"> </w:t>
      </w:r>
      <w:r w:rsidRPr="00FB0EC5">
        <w:t>the</w:t>
      </w:r>
      <w:r w:rsidRPr="00FB0EC5" w:rsidR="004020BD">
        <w:t xml:space="preserve"> protocol, via </w:t>
      </w:r>
      <w:r w:rsidRPr="00FB0EC5" w:rsidR="005757B2">
        <w:t xml:space="preserve">either </w:t>
      </w:r>
      <w:r w:rsidRPr="00FB0EC5" w:rsidR="004020BD">
        <w:t xml:space="preserve">the </w:t>
      </w:r>
      <w:r w:rsidRPr="00FB0EC5" w:rsidR="005757B2">
        <w:t>joint committee</w:t>
      </w:r>
      <w:r w:rsidRPr="00FB0EC5" w:rsidR="004020BD">
        <w:t xml:space="preserve"> or the future relationship negotiations?</w:t>
      </w:r>
      <w:r w:rsidRPr="00FB0EC5" w:rsidR="005757B2">
        <w:t xml:space="preserve"> </w:t>
      </w:r>
    </w:p>
    <w:p w:rsidR="004F4433" w:rsidRPr="00FB0EC5" w:rsidP="004F4433">
      <w:pPr>
        <w:pStyle w:val="Answer"/>
      </w:pPr>
      <w:sdt>
        <w:sdtPr>
          <w:alias w:val="Witness"/>
          <w:id w:val="-1735999854"/>
          <w:placeholder>
            <w:docPart w:val="DefaultPlaceholder_1082065158"/>
          </w:placeholder>
          <w:richText/>
        </w:sdtPr>
        <w:sdtContent>
          <w:r w:rsidRPr="00FB0EC5" w:rsidR="008C5A77">
            <w:rPr>
              <w:b/>
              <w:i/>
            </w:rPr>
            <w:t>Michael Gove:</w:t>
          </w:r>
          <w:r w:rsidRPr="00FB0EC5">
            <w:rPr>
              <w:b/>
            </w:rPr>
            <w:t xml:space="preserve"> </w:t>
          </w:r>
        </w:sdtContent>
      </w:sdt>
      <w:r w:rsidRPr="00FB0EC5">
        <w:t>No we recognise that it is part of the withdrawal agreement</w:t>
      </w:r>
      <w:r w:rsidRPr="00FB0EC5" w:rsidR="000B300D">
        <w:t>.</w:t>
      </w:r>
      <w:r w:rsidRPr="00FB0EC5" w:rsidR="00E46CFA">
        <w:t xml:space="preserve"> </w:t>
      </w:r>
      <w:r w:rsidRPr="00FB0EC5" w:rsidR="005757B2">
        <w:t xml:space="preserve">It </w:t>
      </w:r>
      <w:r w:rsidRPr="00FB0EC5" w:rsidR="0012288D">
        <w:t xml:space="preserve">is the case that certain aspects of the operation of the protocol are to be agreed by the </w:t>
      </w:r>
      <w:r w:rsidRPr="00FB0EC5" w:rsidR="005757B2">
        <w:t>joint committee</w:t>
      </w:r>
      <w:r w:rsidRPr="00FB0EC5" w:rsidR="0012288D">
        <w:t xml:space="preserve">, including the definition of goods </w:t>
      </w:r>
      <w:r w:rsidRPr="00FB0EC5" w:rsidR="00105EE1">
        <w:t>at-risk</w:t>
      </w:r>
      <w:r w:rsidRPr="00FB0EC5" w:rsidR="0012288D">
        <w:t xml:space="preserve">, but as far as we are concerned it is part of the withdrawal agreement and it is our responsibility, which we take very seriously, to make sure it is </w:t>
      </w:r>
      <w:r w:rsidRPr="00FB0EC5" w:rsidR="000D7451">
        <w:t>implemented</w:t>
      </w:r>
      <w:r w:rsidRPr="00FB0EC5" w:rsidR="000B300D">
        <w:t>.</w:t>
      </w:r>
      <w:r w:rsidRPr="00FB0EC5" w:rsidR="00E46CFA">
        <w:t xml:space="preserve"> </w:t>
      </w:r>
    </w:p>
    <w:p w:rsidR="0012288D" w:rsidRPr="00FB0EC5" w:rsidP="004F4433">
      <w:pPr>
        <w:pStyle w:val="Question"/>
      </w:pPr>
      <w:sdt>
        <w:sdtPr>
          <w:alias w:val="Member"/>
          <w:tag w:val="&lt;Member mnisId='4856' dodsId=''&gt;"/>
          <w:id w:val="-1547819806"/>
          <w:placeholder>
            <w:docPart w:val="DefaultPlaceholder_1082065158"/>
          </w:placeholder>
          <w:richText/>
        </w:sdtPr>
        <w:sdtContent>
          <w:r w:rsidRPr="00FB0EC5" w:rsidR="004F4433">
            <w:rPr>
              <w:b/>
            </w:rPr>
            <w:t>Stephen Farry:</w:t>
          </w:r>
        </w:sdtContent>
      </w:sdt>
      <w:r w:rsidRPr="00FB0EC5" w:rsidR="004F4433">
        <w:t xml:space="preserve"> I do welcome that answer</w:t>
      </w:r>
      <w:r w:rsidRPr="00FB0EC5" w:rsidR="000B300D">
        <w:t>.</w:t>
      </w:r>
      <w:r w:rsidRPr="00FB0EC5" w:rsidR="00E46CFA">
        <w:t xml:space="preserve"> </w:t>
      </w:r>
      <w:r w:rsidRPr="00FB0EC5" w:rsidR="004F4433">
        <w:t>Moving on</w:t>
      </w:r>
      <w:r w:rsidRPr="00FB0EC5" w:rsidR="005757B2">
        <w:t xml:space="preserve"> </w:t>
      </w:r>
      <w:r w:rsidRPr="00FB0EC5" w:rsidR="004F4433">
        <w:t xml:space="preserve">to the Good Friday </w:t>
      </w:r>
      <w:r w:rsidRPr="00FB0EC5" w:rsidR="005757B2">
        <w:t>agreement</w:t>
      </w:r>
      <w:r w:rsidRPr="00FB0EC5" w:rsidR="004F4433">
        <w:t xml:space="preserve">, </w:t>
      </w:r>
      <w:r w:rsidRPr="00FB0EC5">
        <w:t>I have</w:t>
      </w:r>
      <w:r w:rsidRPr="00FB0EC5" w:rsidR="004F4433">
        <w:t xml:space="preserve"> few questions to clarify in that regard</w:t>
      </w:r>
      <w:r w:rsidRPr="00FB0EC5" w:rsidR="000B300D">
        <w:t>.</w:t>
      </w:r>
      <w:r w:rsidRPr="00FB0EC5" w:rsidR="00E46CFA">
        <w:t xml:space="preserve"> </w:t>
      </w:r>
      <w:r w:rsidRPr="00FB0EC5">
        <w:t xml:space="preserve">The first relates to the understanding of the Good Friday </w:t>
      </w:r>
      <w:r w:rsidRPr="00FB0EC5" w:rsidR="005757B2">
        <w:t>agreement</w:t>
      </w:r>
      <w:r w:rsidRPr="00FB0EC5">
        <w:t>, because the command paper essentially refers to the agreement purely in terms of the principle of consent</w:t>
      </w:r>
      <w:r w:rsidRPr="00FB0EC5" w:rsidR="005757B2">
        <w:t>,</w:t>
      </w:r>
      <w:r w:rsidRPr="00FB0EC5">
        <w:t xml:space="preserve"> but does not reflect the wider dimensions, the internal governance, the north-south and east-west dimensions</w:t>
      </w:r>
      <w:r w:rsidRPr="00FB0EC5" w:rsidR="000B300D">
        <w:t>.</w:t>
      </w:r>
      <w:r w:rsidRPr="00FB0EC5" w:rsidR="00E46CFA">
        <w:t xml:space="preserve"> </w:t>
      </w:r>
      <w:r w:rsidRPr="00FB0EC5" w:rsidR="005757B2">
        <w:t xml:space="preserve">To </w:t>
      </w:r>
      <w:r w:rsidRPr="00FB0EC5" w:rsidR="004F4433">
        <w:t>link these together, does the Ch</w:t>
      </w:r>
      <w:r w:rsidRPr="00FB0EC5">
        <w:t>ancellor also recognise that in the command paper it states that the entirety of the protocol can be changed by the Assembly, whereas the protocol itself only implies that certain aspects of the protocol can be changed</w:t>
      </w:r>
      <w:r w:rsidRPr="00FB0EC5" w:rsidR="005757B2">
        <w:t xml:space="preserve"> and there </w:t>
      </w:r>
      <w:r w:rsidRPr="00FB0EC5">
        <w:t>are other aspects that will be permanent in any respect</w:t>
      </w:r>
      <w:r w:rsidRPr="00FB0EC5" w:rsidR="005757B2">
        <w:t>?</w:t>
      </w:r>
    </w:p>
    <w:p w:rsidR="004F4433" w:rsidRPr="00FB0EC5" w:rsidP="0012288D">
      <w:pPr>
        <w:pStyle w:val="Question"/>
        <w:numPr>
          <w:ilvl w:val="0"/>
          <w:numId w:val="0"/>
        </w:numPr>
        <w:ind w:left="794"/>
      </w:pPr>
      <w:r w:rsidRPr="00FB0EC5">
        <w:t xml:space="preserve">The </w:t>
      </w:r>
      <w:r w:rsidRPr="00FB0EC5" w:rsidR="0012288D">
        <w:t>final point</w:t>
      </w:r>
      <w:r w:rsidRPr="00FB0EC5">
        <w:t xml:space="preserve"> is</w:t>
      </w:r>
      <w:r w:rsidRPr="00FB0EC5" w:rsidR="0012288D">
        <w:t xml:space="preserve"> </w:t>
      </w:r>
      <w:r w:rsidRPr="00FB0EC5">
        <w:t xml:space="preserve">probably </w:t>
      </w:r>
      <w:r w:rsidRPr="00FB0EC5" w:rsidR="0012288D">
        <w:t>for the Secretary of State for Northern Ireland</w:t>
      </w:r>
      <w:r w:rsidRPr="00FB0EC5" w:rsidR="000B300D">
        <w:t>.</w:t>
      </w:r>
      <w:r w:rsidRPr="00FB0EC5" w:rsidR="00E46CFA">
        <w:t xml:space="preserve"> </w:t>
      </w:r>
      <w:r w:rsidRPr="00FB0EC5" w:rsidR="0012288D">
        <w:t xml:space="preserve">Do you see a potential danger </w:t>
      </w:r>
      <w:r w:rsidRPr="00FB0EC5">
        <w:t>of</w:t>
      </w:r>
      <w:r w:rsidRPr="00FB0EC5" w:rsidR="0012288D">
        <w:t xml:space="preserve"> the next Assembly election essentially being framed as a polarised choice between the acceptance of the Irish Sea interface </w:t>
      </w:r>
      <w:r w:rsidRPr="00FB0EC5">
        <w:t>and</w:t>
      </w:r>
      <w:r w:rsidRPr="00FB0EC5" w:rsidR="0012288D">
        <w:t xml:space="preserve"> the </w:t>
      </w:r>
      <w:r w:rsidRPr="00FB0EC5">
        <w:t xml:space="preserve">potential </w:t>
      </w:r>
      <w:r w:rsidRPr="00FB0EC5" w:rsidR="0012288D">
        <w:t>return of some degree of checks on the island o</w:t>
      </w:r>
      <w:r w:rsidRPr="00FB0EC5">
        <w:t>f</w:t>
      </w:r>
      <w:r w:rsidRPr="00FB0EC5" w:rsidR="0012288D">
        <w:t xml:space="preserve"> Ireland</w:t>
      </w:r>
      <w:r w:rsidRPr="00FB0EC5">
        <w:t>,</w:t>
      </w:r>
      <w:r w:rsidRPr="00FB0EC5" w:rsidR="0012288D">
        <w:t xml:space="preserve"> and people being faced with an </w:t>
      </w:r>
      <w:r w:rsidRPr="00FB0EC5">
        <w:t xml:space="preserve">almost </w:t>
      </w:r>
      <w:r w:rsidRPr="00FB0EC5" w:rsidR="0012288D">
        <w:t>impossible decision to make between those two undesirable outcomes</w:t>
      </w:r>
      <w:r w:rsidRPr="00FB0EC5" w:rsidR="000B300D">
        <w:t>?</w:t>
      </w:r>
    </w:p>
    <w:p w:rsidR="004F4433" w:rsidRPr="00FB0EC5" w:rsidP="004F4433">
      <w:pPr>
        <w:pStyle w:val="Answer"/>
      </w:pPr>
      <w:sdt>
        <w:sdtPr>
          <w:alias w:val="Witness"/>
          <w:id w:val="-1757657167"/>
          <w:placeholder>
            <w:docPart w:val="DefaultPlaceholder_1082065158"/>
          </w:placeholder>
          <w:richText/>
        </w:sdtPr>
        <w:sdtContent>
          <w:r w:rsidRPr="00FB0EC5" w:rsidR="008C5A77">
            <w:rPr>
              <w:b/>
              <w:i/>
            </w:rPr>
            <w:t>Michael Gove:</w:t>
          </w:r>
          <w:r w:rsidRPr="00FB0EC5">
            <w:rPr>
              <w:b/>
            </w:rPr>
            <w:t xml:space="preserve"> </w:t>
          </w:r>
        </w:sdtContent>
      </w:sdt>
      <w:r w:rsidRPr="00FB0EC5">
        <w:t>I hope we were clear in the command paper that it is</w:t>
      </w:r>
      <w:r w:rsidRPr="00FB0EC5" w:rsidR="0012288D">
        <w:t xml:space="preserve"> those parts of the protocol th</w:t>
      </w:r>
      <w:r w:rsidRPr="00FB0EC5" w:rsidR="005757B2">
        <w:t>at are the alignment provisions</w:t>
      </w:r>
      <w:r w:rsidRPr="00FB0EC5" w:rsidR="0012288D">
        <w:t xml:space="preserve"> </w:t>
      </w:r>
      <w:r w:rsidRPr="00FB0EC5" w:rsidR="005757B2">
        <w:t xml:space="preserve">that </w:t>
      </w:r>
      <w:r w:rsidRPr="00FB0EC5" w:rsidR="0012288D">
        <w:t>are subject to a vote every four years</w:t>
      </w:r>
      <w:r w:rsidRPr="00FB0EC5" w:rsidR="000B300D">
        <w:t>.</w:t>
      </w:r>
      <w:r w:rsidRPr="00FB0EC5" w:rsidR="00E46CFA">
        <w:t xml:space="preserve"> </w:t>
      </w:r>
      <w:r w:rsidRPr="00FB0EC5">
        <w:t>It is in the context of the broader principle of consent, which is</w:t>
      </w:r>
      <w:r w:rsidRPr="00FB0EC5" w:rsidR="0012288D">
        <w:t xml:space="preserve"> one of the most important principles that the </w:t>
      </w:r>
      <w:r w:rsidRPr="00FB0EC5" w:rsidR="00C31758">
        <w:t>Belfast/Good Friday agreement</w:t>
      </w:r>
      <w:r w:rsidRPr="00FB0EC5" w:rsidR="0012288D">
        <w:t xml:space="preserve"> enshrines</w:t>
      </w:r>
      <w:r w:rsidRPr="00FB0EC5" w:rsidR="000B300D">
        <w:t>.</w:t>
      </w:r>
      <w:r w:rsidRPr="00FB0EC5" w:rsidR="00E46CFA">
        <w:t xml:space="preserve"> </w:t>
      </w:r>
      <w:r w:rsidRPr="00FB0EC5" w:rsidR="0012288D">
        <w:t xml:space="preserve">You are right and </w:t>
      </w:r>
      <w:r w:rsidRPr="00FB0EC5">
        <w:t>I am happy to confirm that any vote would be specifically on those aspects of alignment that the protocol provides for</w:t>
      </w:r>
      <w:r w:rsidRPr="00FB0EC5" w:rsidR="000B300D">
        <w:t>.</w:t>
      </w:r>
      <w:r w:rsidRPr="00FB0EC5" w:rsidR="00E46CFA">
        <w:t xml:space="preserve"> </w:t>
      </w:r>
      <w:r w:rsidRPr="00FB0EC5">
        <w:t>I will</w:t>
      </w:r>
      <w:r w:rsidRPr="00FB0EC5" w:rsidR="0012288D">
        <w:t xml:space="preserve"> invite Brandon to address the second </w:t>
      </w:r>
      <w:r w:rsidRPr="00FB0EC5" w:rsidR="00B96112">
        <w:t>part</w:t>
      </w:r>
      <w:r w:rsidRPr="00FB0EC5" w:rsidR="0012288D">
        <w:t xml:space="preserve"> of your question.</w:t>
      </w:r>
    </w:p>
    <w:p w:rsidR="004F4433" w:rsidRPr="00FB0EC5" w:rsidP="004F4433">
      <w:pPr>
        <w:pStyle w:val="Answer"/>
      </w:pPr>
      <w:sdt>
        <w:sdtPr>
          <w:alias w:val="Witness"/>
          <w:id w:val="1248841415"/>
          <w:placeholder>
            <w:docPart w:val="DefaultPlaceholder_1082065158"/>
          </w:placeholder>
          <w:richText/>
        </w:sdtPr>
        <w:sdtContent>
          <w:r w:rsidRPr="00FB0EC5" w:rsidR="008C5A77">
            <w:rPr>
              <w:b/>
              <w:i/>
            </w:rPr>
            <w:t>Brandon Lewis:</w:t>
          </w:r>
          <w:r w:rsidRPr="00FB0EC5">
            <w:rPr>
              <w:b/>
            </w:rPr>
            <w:t xml:space="preserve"> </w:t>
          </w:r>
        </w:sdtContent>
      </w:sdt>
      <w:r w:rsidRPr="00FB0EC5">
        <w:t>In terms of the second part, my experience over</w:t>
      </w:r>
      <w:r w:rsidRPr="00FB0EC5" w:rsidR="000F744E">
        <w:t xml:space="preserve"> probably more years than I care to remember of campaigning, in various elections in various places at various levels, is not to predict what people will b</w:t>
      </w:r>
      <w:r w:rsidRPr="00FB0EC5" w:rsidR="00B96112">
        <w:t>e voting on</w:t>
      </w:r>
      <w:r w:rsidRPr="00FB0EC5" w:rsidR="000B300D">
        <w:t>.</w:t>
      </w:r>
      <w:r w:rsidRPr="00FB0EC5" w:rsidR="00E46CFA">
        <w:t xml:space="preserve"> </w:t>
      </w:r>
      <w:r w:rsidRPr="00FB0EC5" w:rsidR="00B96112">
        <w:t xml:space="preserve">But </w:t>
      </w:r>
      <w:r w:rsidRPr="00FB0EC5" w:rsidR="000F744E">
        <w:t>I would hope that people across Northern Ireland at the next set of elections will be voting on what they want to see their politicians in Northern Ireland delivering for them, in Northern Ireland and for Northern Ireland, in prosperity</w:t>
      </w:r>
      <w:r w:rsidRPr="00FB0EC5" w:rsidR="00B96112">
        <w:t>,</w:t>
      </w:r>
      <w:r w:rsidRPr="00FB0EC5" w:rsidR="000F744E">
        <w:t xml:space="preserve"> opportunity, infrastructure investment and things like that</w:t>
      </w:r>
      <w:r w:rsidRPr="00FB0EC5" w:rsidR="000B300D">
        <w:t>.</w:t>
      </w:r>
      <w:r w:rsidRPr="00FB0EC5" w:rsidR="00E46CFA">
        <w:t xml:space="preserve"> </w:t>
      </w:r>
      <w:r w:rsidRPr="00FB0EC5">
        <w:t>By the time of the next set of election</w:t>
      </w:r>
      <w:r w:rsidRPr="00FB0EC5" w:rsidR="00B96112">
        <w:t>s</w:t>
      </w:r>
      <w:r w:rsidRPr="00FB0EC5">
        <w:t>, I would hope that we are seeing the benefit</w:t>
      </w:r>
      <w:r w:rsidRPr="00FB0EC5" w:rsidR="000F744E">
        <w:t>s</w:t>
      </w:r>
      <w:r w:rsidRPr="00FB0EC5">
        <w:t xml:space="preserve"> of Brexit</w:t>
      </w:r>
      <w:r w:rsidRPr="00FB0EC5" w:rsidR="000F744E">
        <w:t>, with free trade deals with our partners around the world</w:t>
      </w:r>
      <w:r w:rsidRPr="00FB0EC5" w:rsidR="00B96112">
        <w:t>, and that its</w:t>
      </w:r>
      <w:r w:rsidRPr="00FB0EC5" w:rsidR="000F744E">
        <w:t xml:space="preserve"> benefit</w:t>
      </w:r>
      <w:r w:rsidRPr="00FB0EC5" w:rsidR="00B96112">
        <w:t>s</w:t>
      </w:r>
      <w:r w:rsidRPr="00FB0EC5" w:rsidR="000F744E">
        <w:t xml:space="preserve"> </w:t>
      </w:r>
      <w:r w:rsidRPr="00FB0EC5" w:rsidR="00B96112">
        <w:t xml:space="preserve">are </w:t>
      </w:r>
      <w:r w:rsidRPr="00FB0EC5" w:rsidR="000F744E">
        <w:t xml:space="preserve">flowing through </w:t>
      </w:r>
      <w:r w:rsidRPr="00FB0EC5" w:rsidR="00B96112">
        <w:t xml:space="preserve">for </w:t>
      </w:r>
      <w:r w:rsidRPr="00FB0EC5" w:rsidR="000F744E">
        <w:t>Northern Ireland businesses</w:t>
      </w:r>
      <w:r w:rsidRPr="00FB0EC5" w:rsidR="00B96112">
        <w:t xml:space="preserve"> as well</w:t>
      </w:r>
      <w:r w:rsidRPr="00FB0EC5">
        <w:t>.</w:t>
      </w:r>
    </w:p>
    <w:p w:rsidR="004F4433" w:rsidRPr="00FB0EC5" w:rsidP="004F4433">
      <w:pPr>
        <w:pStyle w:val="Answer"/>
      </w:pPr>
      <w:sdt>
        <w:sdtPr>
          <w:alias w:val="Witness"/>
          <w:id w:val="1936868649"/>
          <w:placeholder>
            <w:docPart w:val="DefaultPlaceholder_1082065158"/>
          </w:placeholder>
          <w:richText/>
        </w:sdtPr>
        <w:sdtContent>
          <w:r w:rsidRPr="00FB0EC5" w:rsidR="008C5A77">
            <w:rPr>
              <w:b/>
              <w:i/>
            </w:rPr>
            <w:t>Michael Gove:</w:t>
          </w:r>
          <w:r w:rsidRPr="00FB0EC5">
            <w:rPr>
              <w:b/>
            </w:rPr>
            <w:t xml:space="preserve"> </w:t>
          </w:r>
        </w:sdtContent>
      </w:sdt>
      <w:r w:rsidRPr="00FB0EC5" w:rsidR="00B96112">
        <w:t xml:space="preserve">To </w:t>
      </w:r>
      <w:r w:rsidRPr="00FB0EC5">
        <w:t>add to th</w:t>
      </w:r>
      <w:r w:rsidRPr="00FB0EC5" w:rsidR="000F744E">
        <w:t>at,</w:t>
      </w:r>
      <w:r w:rsidRPr="00FB0EC5">
        <w:t xml:space="preserve"> I hope in a helpful way</w:t>
      </w:r>
      <w:r w:rsidRPr="00FB0EC5" w:rsidR="000F744E">
        <w:t>, our overall argument is</w:t>
      </w:r>
      <w:r w:rsidRPr="00FB0EC5" w:rsidR="00B96112">
        <w:t xml:space="preserve"> that,</w:t>
      </w:r>
      <w:r w:rsidRPr="00FB0EC5" w:rsidR="000F744E">
        <w:t xml:space="preserve"> if citizens, businesses, politicians and civil society in Northern Ireland </w:t>
      </w:r>
      <w:r w:rsidRPr="00FB0EC5" w:rsidR="00B96112">
        <w:t>can see</w:t>
      </w:r>
      <w:r w:rsidRPr="00FB0EC5" w:rsidR="000F744E">
        <w:t xml:space="preserve"> that the protocol is working, that it does what it should and that the burdens an</w:t>
      </w:r>
      <w:r w:rsidRPr="00FB0EC5" w:rsidR="00B96112">
        <w:t>d</w:t>
      </w:r>
      <w:r w:rsidRPr="00FB0EC5" w:rsidR="000F744E">
        <w:t xml:space="preserve"> bureaucracy associated with it are a</w:t>
      </w:r>
      <w:r w:rsidRPr="00FB0EC5" w:rsidR="00B96112">
        <w:t>s</w:t>
      </w:r>
      <w:r w:rsidRPr="00FB0EC5" w:rsidR="000F744E">
        <w:t xml:space="preserve"> light as possible, that </w:t>
      </w:r>
      <w:r w:rsidRPr="00FB0EC5" w:rsidR="00B96112">
        <w:t xml:space="preserve">will </w:t>
      </w:r>
      <w:r w:rsidRPr="00FB0EC5" w:rsidR="000F744E">
        <w:t>de-dramatise any vote in four years’ time</w:t>
      </w:r>
      <w:r w:rsidRPr="00FB0EC5" w:rsidR="000B300D">
        <w:t>.</w:t>
      </w:r>
      <w:r w:rsidRPr="00FB0EC5" w:rsidR="00E46CFA">
        <w:t xml:space="preserve"> </w:t>
      </w:r>
      <w:r w:rsidRPr="00FB0EC5" w:rsidR="000F744E">
        <w:t>If the protocol is seen to be working, it is more likely that the alignment provisions can be accepted</w:t>
      </w:r>
      <w:r w:rsidRPr="00FB0EC5" w:rsidR="000B300D">
        <w:t>.</w:t>
      </w:r>
      <w:r w:rsidRPr="00FB0EC5" w:rsidR="00E46CFA">
        <w:t xml:space="preserve"> </w:t>
      </w:r>
      <w:r w:rsidRPr="00FB0EC5" w:rsidR="000F744E">
        <w:t>I will not attribute this intention to anyone, but if it were the case that it were imposed in an over</w:t>
      </w:r>
      <w:r w:rsidRPr="00FB0EC5" w:rsidR="00B96112">
        <w:t xml:space="preserve">-bureaucratic and </w:t>
      </w:r>
      <w:r w:rsidRPr="00FB0EC5" w:rsidR="000F744E">
        <w:t>burdensome manner, that would lead inevitably to a greater degree of disquiet than it may already have generated</w:t>
      </w:r>
      <w:r w:rsidRPr="00FB0EC5" w:rsidR="000B300D">
        <w:t>.</w:t>
      </w:r>
      <w:r w:rsidRPr="00FB0EC5" w:rsidR="00E46CFA">
        <w:t xml:space="preserve"> </w:t>
      </w:r>
    </w:p>
    <w:p w:rsidR="004F4433" w:rsidRPr="00FB0EC5" w:rsidP="000F744E">
      <w:pPr>
        <w:pStyle w:val="Question"/>
        <w:numPr>
          <w:ilvl w:val="0"/>
          <w:numId w:val="0"/>
        </w:numPr>
        <w:ind w:left="794"/>
      </w:pPr>
      <w:sdt>
        <w:sdtPr>
          <w:alias w:val="Member"/>
          <w:tag w:val="&lt;Member mnisId='4856' dodsId=''&gt;"/>
          <w:id w:val="-2076034993"/>
          <w:placeholder>
            <w:docPart w:val="DefaultPlaceholder_1082065158"/>
          </w:placeholder>
          <w:richText/>
        </w:sdtPr>
        <w:sdtContent>
          <w:r w:rsidRPr="00FB0EC5">
            <w:rPr>
              <w:b/>
            </w:rPr>
            <w:t>Stephen Farry:</w:t>
          </w:r>
        </w:sdtContent>
      </w:sdt>
      <w:r w:rsidRPr="00FB0EC5">
        <w:t xml:space="preserve"> I hope we can avoid that polarised outcome</w:t>
      </w:r>
      <w:r w:rsidRPr="00FB0EC5" w:rsidR="000F744E">
        <w:t>, but I welcome that answer</w:t>
      </w:r>
      <w:r w:rsidRPr="00FB0EC5" w:rsidR="000B300D">
        <w:t>.</w:t>
      </w:r>
      <w:r w:rsidRPr="00FB0EC5" w:rsidR="00E46CFA">
        <w:t xml:space="preserve"> </w:t>
      </w:r>
    </w:p>
    <w:p w:rsidR="004F4433" w:rsidRPr="00FB0EC5" w:rsidP="004F4433">
      <w:pPr>
        <w:pStyle w:val="Question"/>
      </w:pPr>
      <w:sdt>
        <w:sdtPr>
          <w:alias w:val="Member"/>
          <w:tag w:val="&lt;Member mnisId='4827' dodsId=''&gt;"/>
          <w:id w:val="-423416363"/>
          <w:placeholder>
            <w:docPart w:val="DefaultPlaceholder_1082065158"/>
          </w:placeholder>
          <w:richText/>
        </w:sdtPr>
        <w:sdtContent>
          <w:r w:rsidRPr="00FB0EC5">
            <w:rPr>
              <w:b/>
            </w:rPr>
            <w:t>Claire Hanna:</w:t>
          </w:r>
        </w:sdtContent>
      </w:sdt>
      <w:r w:rsidRPr="00FB0EC5" w:rsidR="000F744E">
        <w:t xml:space="preserve"> Th</w:t>
      </w:r>
      <w:r w:rsidRPr="00FB0EC5">
        <w:t>ank you</w:t>
      </w:r>
      <w:r w:rsidRPr="00FB0EC5" w:rsidR="000F744E">
        <w:t>,</w:t>
      </w:r>
      <w:r w:rsidRPr="00FB0EC5">
        <w:t xml:space="preserve"> Ministers</w:t>
      </w:r>
      <w:r w:rsidRPr="00FB0EC5" w:rsidR="000F744E">
        <w:t>,</w:t>
      </w:r>
      <w:r w:rsidRPr="00FB0EC5">
        <w:t xml:space="preserve"> for joining us</w:t>
      </w:r>
      <w:r w:rsidRPr="00FB0EC5" w:rsidR="000B300D">
        <w:t>.</w:t>
      </w:r>
      <w:r w:rsidRPr="00FB0EC5" w:rsidR="00E46CFA">
        <w:t xml:space="preserve"> </w:t>
      </w:r>
      <w:r w:rsidRPr="00FB0EC5" w:rsidR="000F744E">
        <w:t>Minister, you have placed quite an emphasis on the consent of the Assembly, including when introducing the command paper in the House a few weeks ago</w:t>
      </w:r>
      <w:r w:rsidRPr="00FB0EC5" w:rsidR="003071A9">
        <w:t>.</w:t>
      </w:r>
      <w:r w:rsidRPr="00FB0EC5" w:rsidR="000F744E">
        <w:t xml:space="preserve"> </w:t>
      </w:r>
      <w:r w:rsidRPr="00FB0EC5" w:rsidR="003071A9">
        <w:t xml:space="preserve">You </w:t>
      </w:r>
      <w:r w:rsidRPr="00FB0EC5" w:rsidR="000F744E">
        <w:t>will know that the Assembly voted last week that it believed an extension was needed</w:t>
      </w:r>
      <w:r w:rsidRPr="00FB0EC5" w:rsidR="000B300D">
        <w:t>.</w:t>
      </w:r>
      <w:r w:rsidRPr="00FB0EC5" w:rsidR="00E46CFA">
        <w:t xml:space="preserve"> </w:t>
      </w:r>
      <w:r w:rsidRPr="00FB0EC5">
        <w:t>Do you not place the same value on consent in this regard?</w:t>
      </w:r>
    </w:p>
    <w:p w:rsidR="00814B9F" w:rsidRPr="00FB0EC5" w:rsidP="004F4433">
      <w:pPr>
        <w:pStyle w:val="Answer"/>
      </w:pPr>
      <w:sdt>
        <w:sdtPr>
          <w:alias w:val="Witness"/>
          <w:id w:val="-1281108357"/>
          <w:placeholder>
            <w:docPart w:val="DefaultPlaceholder_1082065158"/>
          </w:placeholder>
          <w:richText/>
        </w:sdtPr>
        <w:sdtContent>
          <w:r w:rsidRPr="00FB0EC5" w:rsidR="008C5A77">
            <w:rPr>
              <w:b/>
              <w:i/>
            </w:rPr>
            <w:t>Michael Gove:</w:t>
          </w:r>
          <w:r w:rsidRPr="00FB0EC5" w:rsidR="004F4433">
            <w:rPr>
              <w:b/>
            </w:rPr>
            <w:t xml:space="preserve"> </w:t>
          </w:r>
        </w:sdtContent>
      </w:sdt>
      <w:r w:rsidRPr="00FB0EC5" w:rsidR="004F4433">
        <w:t xml:space="preserve">I </w:t>
      </w:r>
      <w:r w:rsidRPr="00FB0EC5" w:rsidR="000F744E">
        <w:t>would say</w:t>
      </w:r>
      <w:r w:rsidRPr="00FB0EC5" w:rsidR="004F4433">
        <w:t xml:space="preserve"> several things</w:t>
      </w:r>
      <w:r w:rsidRPr="00FB0EC5" w:rsidR="000B300D">
        <w:t>.</w:t>
      </w:r>
      <w:r w:rsidRPr="00FB0EC5" w:rsidR="00E46CFA">
        <w:t xml:space="preserve"> </w:t>
      </w:r>
      <w:r w:rsidRPr="00FB0EC5" w:rsidR="009C1795">
        <w:t xml:space="preserve">First, </w:t>
      </w:r>
      <w:r w:rsidRPr="00FB0EC5" w:rsidR="004F4433">
        <w:t>the Northern Ireland protocol has an impact on</w:t>
      </w:r>
      <w:r w:rsidRPr="00FB0EC5" w:rsidR="000F744E">
        <w:t xml:space="preserve"> all the systems of the United Kingdom, of the Irish Republic and </w:t>
      </w:r>
      <w:r w:rsidRPr="00FB0EC5" w:rsidR="009C1795">
        <w:t xml:space="preserve">of </w:t>
      </w:r>
      <w:r w:rsidRPr="00FB0EC5" w:rsidR="000F744E">
        <w:t>the EU</w:t>
      </w:r>
      <w:r w:rsidRPr="00FB0EC5" w:rsidR="000B300D">
        <w:t>.</w:t>
      </w:r>
      <w:r w:rsidRPr="00FB0EC5" w:rsidR="00E46CFA">
        <w:t xml:space="preserve"> </w:t>
      </w:r>
      <w:r w:rsidRPr="00FB0EC5" w:rsidR="009C1795">
        <w:t xml:space="preserve">But </w:t>
      </w:r>
      <w:r w:rsidRPr="00FB0EC5" w:rsidR="000F744E">
        <w:t xml:space="preserve">it has been designed specifically to support the gains made by the </w:t>
      </w:r>
      <w:r w:rsidRPr="00FB0EC5" w:rsidR="00C31758">
        <w:t>Belfast/Good Friday agreement</w:t>
      </w:r>
      <w:r w:rsidRPr="00FB0EC5" w:rsidR="000F744E">
        <w:t xml:space="preserve"> and to support the citizens of Northern Ireland</w:t>
      </w:r>
      <w:r w:rsidRPr="00FB0EC5" w:rsidR="000B300D">
        <w:t>.</w:t>
      </w:r>
      <w:r w:rsidRPr="00FB0EC5" w:rsidR="00E46CFA">
        <w:t xml:space="preserve"> </w:t>
      </w:r>
      <w:r w:rsidRPr="00FB0EC5" w:rsidR="004F4433">
        <w:t>It is only natural that</w:t>
      </w:r>
      <w:r w:rsidRPr="00FB0EC5" w:rsidR="009C1795">
        <w:t>,</w:t>
      </w:r>
      <w:r w:rsidRPr="00FB0EC5" w:rsidR="004F4433">
        <w:t xml:space="preserve"> because it requires specific changes</w:t>
      </w:r>
      <w:r w:rsidRPr="00FB0EC5" w:rsidR="009C1795">
        <w:t>,</w:t>
      </w:r>
      <w:r w:rsidRPr="00FB0EC5" w:rsidR="004F4433">
        <w:t xml:space="preserve"> we ensure those changes are carried out </w:t>
      </w:r>
      <w:r w:rsidRPr="00FB0EC5" w:rsidR="000F744E">
        <w:t xml:space="preserve">in consultation </w:t>
      </w:r>
      <w:r w:rsidRPr="00FB0EC5" w:rsidR="004F4433">
        <w:t>with</w:t>
      </w:r>
      <w:r w:rsidRPr="00FB0EC5" w:rsidR="000F744E">
        <w:t xml:space="preserve"> the </w:t>
      </w:r>
      <w:r w:rsidRPr="00FB0EC5" w:rsidR="009C1795">
        <w:t xml:space="preserve">Executive </w:t>
      </w:r>
      <w:r w:rsidRPr="00FB0EC5" w:rsidR="000F744E">
        <w:t xml:space="preserve">and with parties in the </w:t>
      </w:r>
      <w:r w:rsidRPr="00FB0EC5" w:rsidR="009C1795">
        <w:t>Assembly</w:t>
      </w:r>
      <w:r w:rsidRPr="00FB0EC5" w:rsidR="000F744E">
        <w:t>, as well as businesses and individuals in Northern Ireland</w:t>
      </w:r>
      <w:r w:rsidRPr="00FB0EC5" w:rsidR="000B300D">
        <w:t>.</w:t>
      </w:r>
      <w:r w:rsidRPr="00FB0EC5" w:rsidR="00E46CFA">
        <w:t xml:space="preserve"> </w:t>
      </w:r>
    </w:p>
    <w:p w:rsidR="000D13E7" w:rsidRPr="00FB0EC5" w:rsidP="004F4433">
      <w:pPr>
        <w:pStyle w:val="Answer"/>
      </w:pPr>
      <w:r w:rsidRPr="00FB0EC5">
        <w:t xml:space="preserve">On the broader question of an extension of </w:t>
      </w:r>
      <w:r w:rsidRPr="00FB0EC5" w:rsidR="00814B9F">
        <w:t>the</w:t>
      </w:r>
      <w:r w:rsidRPr="00FB0EC5">
        <w:t xml:space="preserve"> transition period</w:t>
      </w:r>
      <w:r w:rsidRPr="00FB0EC5" w:rsidR="00814B9F">
        <w:t>, a UK general election was fought on that question</w:t>
      </w:r>
      <w:r w:rsidRPr="00FB0EC5" w:rsidR="000B300D">
        <w:t>.</w:t>
      </w:r>
      <w:r w:rsidRPr="00FB0EC5" w:rsidR="00E46CFA">
        <w:t xml:space="preserve"> </w:t>
      </w:r>
      <w:r w:rsidRPr="00FB0EC5" w:rsidR="00814B9F">
        <w:t>The Government secured a clear majority on the basis that we would not have an extension</w:t>
      </w:r>
      <w:r w:rsidRPr="00FB0EC5" w:rsidR="000B300D">
        <w:t>.</w:t>
      </w:r>
      <w:r w:rsidRPr="00FB0EC5" w:rsidR="00E46CFA">
        <w:t xml:space="preserve"> </w:t>
      </w:r>
      <w:r w:rsidRPr="00FB0EC5" w:rsidR="009C1795">
        <w:t xml:space="preserve">While </w:t>
      </w:r>
      <w:r w:rsidRPr="00FB0EC5" w:rsidR="00814B9F">
        <w:t xml:space="preserve">there was a majority </w:t>
      </w:r>
      <w:r w:rsidRPr="00FB0EC5" w:rsidR="009C1795">
        <w:t xml:space="preserve">in </w:t>
      </w:r>
      <w:r w:rsidRPr="00FB0EC5" w:rsidR="00814B9F">
        <w:t>the Assembly for an extension, at least two significant parties representing a very important tradition in Northern Ireland were very clear that they did not want an extension</w:t>
      </w:r>
      <w:r w:rsidRPr="00FB0EC5" w:rsidR="000B300D">
        <w:t>.</w:t>
      </w:r>
      <w:r w:rsidRPr="00FB0EC5" w:rsidR="00E46CFA">
        <w:t xml:space="preserve"> </w:t>
      </w:r>
    </w:p>
    <w:p w:rsidR="004F4433" w:rsidRPr="00FB0EC5" w:rsidP="000D13E7">
      <w:pPr>
        <w:pStyle w:val="Question"/>
      </w:pPr>
      <w:sdt>
        <w:sdtPr>
          <w:alias w:val="Member"/>
          <w:tag w:val="&lt;Member mnisId='4827' dodsId=''&gt;"/>
          <w:id w:val="2118260271"/>
          <w:placeholder>
            <w:docPart w:val="DefaultPlaceholder_1082065158"/>
          </w:placeholder>
          <w:richText/>
        </w:sdtPr>
        <w:sdtContent>
          <w:r w:rsidRPr="00FB0EC5" w:rsidR="000D13E7">
            <w:rPr>
              <w:b/>
            </w:rPr>
            <w:t>Claire Hanna:</w:t>
          </w:r>
        </w:sdtContent>
      </w:sdt>
      <w:r w:rsidRPr="00FB0EC5" w:rsidR="000D13E7">
        <w:t xml:space="preserve"> </w:t>
      </w:r>
      <w:r w:rsidRPr="00FB0EC5" w:rsidR="00814B9F">
        <w:t>That</w:t>
      </w:r>
      <w:r w:rsidRPr="00FB0EC5" w:rsidR="000D13E7">
        <w:t xml:space="preserve"> is a different version of consent</w:t>
      </w:r>
      <w:r w:rsidRPr="00FB0EC5" w:rsidR="000B300D">
        <w:t>.</w:t>
      </w:r>
      <w:r w:rsidRPr="00FB0EC5" w:rsidR="00E46CFA">
        <w:t xml:space="preserve"> </w:t>
      </w:r>
      <w:r w:rsidRPr="00FB0EC5" w:rsidR="000D13E7">
        <w:t>If both legislators as a majority</w:t>
      </w:r>
      <w:r w:rsidRPr="00FB0EC5" w:rsidR="0045071B">
        <w:t xml:space="preserve">—as </w:t>
      </w:r>
      <w:r w:rsidRPr="00FB0EC5" w:rsidR="00814B9F">
        <w:t>will apply in the protocols you have worked i</w:t>
      </w:r>
      <w:r w:rsidRPr="00FB0EC5" w:rsidR="0045071B">
        <w:t xml:space="preserve">nto the Ireland protocol—and, </w:t>
      </w:r>
      <w:r w:rsidRPr="00FB0EC5" w:rsidR="00814B9F">
        <w:t>indeed</w:t>
      </w:r>
      <w:r w:rsidRPr="00FB0EC5" w:rsidR="0045071B">
        <w:t>,</w:t>
      </w:r>
      <w:r w:rsidRPr="00FB0EC5" w:rsidR="00814B9F">
        <w:t xml:space="preserve"> business leaders have indicated that they will not be ready because they are punch-drunk after the experience of dealing with Covid, wh</w:t>
      </w:r>
      <w:r w:rsidRPr="00FB0EC5" w:rsidR="000D13E7">
        <w:t>at is it that gives you confidence that in fact they will be ready to deal with this in six months’ tim</w:t>
      </w:r>
      <w:r w:rsidRPr="00FB0EC5" w:rsidR="00814B9F">
        <w:t>e?</w:t>
      </w:r>
    </w:p>
    <w:p w:rsidR="000D13E7" w:rsidRPr="00FB0EC5" w:rsidP="000D13E7">
      <w:pPr>
        <w:pStyle w:val="Answer"/>
      </w:pPr>
      <w:sdt>
        <w:sdtPr>
          <w:alias w:val="Witness"/>
          <w:id w:val="-1182971538"/>
          <w:placeholder>
            <w:docPart w:val="DefaultPlaceholder_1082065158"/>
          </w:placeholder>
          <w:richText/>
        </w:sdtPr>
        <w:sdtContent>
          <w:r w:rsidRPr="00FB0EC5" w:rsidR="008C5A77">
            <w:rPr>
              <w:b/>
              <w:i/>
            </w:rPr>
            <w:t>Michael Gove:</w:t>
          </w:r>
          <w:r w:rsidRPr="00FB0EC5">
            <w:rPr>
              <w:b/>
            </w:rPr>
            <w:t xml:space="preserve"> </w:t>
          </w:r>
        </w:sdtContent>
      </w:sdt>
      <w:r w:rsidRPr="00FB0EC5" w:rsidR="00814B9F">
        <w:t xml:space="preserve">It is the intensive nature of the engagement </w:t>
      </w:r>
      <w:r w:rsidRPr="00FB0EC5" w:rsidR="009C1795">
        <w:t>that is being carried out</w:t>
      </w:r>
      <w:r w:rsidRPr="00FB0EC5" w:rsidR="00814B9F">
        <w:t xml:space="preserve"> and</w:t>
      </w:r>
      <w:r w:rsidRPr="00FB0EC5" w:rsidR="009C1795">
        <w:t>,</w:t>
      </w:r>
      <w:r w:rsidRPr="00FB0EC5" w:rsidR="00814B9F">
        <w:t xml:space="preserve"> indeed</w:t>
      </w:r>
      <w:r w:rsidRPr="00FB0EC5" w:rsidR="009C1795">
        <w:t>,</w:t>
      </w:r>
      <w:r w:rsidRPr="00FB0EC5" w:rsidR="00814B9F">
        <w:t xml:space="preserve"> the welcome</w:t>
      </w:r>
      <w:r w:rsidRPr="00FB0EC5" w:rsidR="009C1795">
        <w:t>, albeit qualified,</w:t>
      </w:r>
      <w:r w:rsidRPr="00FB0EC5" w:rsidR="00814B9F">
        <w:t xml:space="preserve"> that has been given to the command pa</w:t>
      </w:r>
      <w:r w:rsidRPr="00FB0EC5" w:rsidR="009C1795">
        <w:t>per and the direction of travel</w:t>
      </w:r>
      <w:r w:rsidRPr="00FB0EC5" w:rsidR="00814B9F">
        <w:t xml:space="preserve"> by those most affected</w:t>
      </w:r>
      <w:r w:rsidRPr="00FB0EC5" w:rsidR="000B300D">
        <w:t>.</w:t>
      </w:r>
      <w:r w:rsidRPr="00FB0EC5" w:rsidR="00E46CFA">
        <w:t xml:space="preserve"> </w:t>
      </w:r>
    </w:p>
    <w:p w:rsidR="000D13E7" w:rsidRPr="00FB0EC5" w:rsidP="000D13E7">
      <w:pPr>
        <w:pStyle w:val="Question"/>
      </w:pPr>
      <w:sdt>
        <w:sdtPr>
          <w:alias w:val="Member"/>
          <w:tag w:val="&lt;Member mnisId='4827' dodsId=''&gt;"/>
          <w:id w:val="1042179250"/>
          <w:placeholder>
            <w:docPart w:val="DefaultPlaceholder_1082065158"/>
          </w:placeholder>
          <w:richText/>
        </w:sdtPr>
        <w:sdtContent>
          <w:r w:rsidRPr="00FB0EC5">
            <w:rPr>
              <w:b/>
            </w:rPr>
            <w:t>Claire Hanna:</w:t>
          </w:r>
        </w:sdtContent>
      </w:sdt>
      <w:r w:rsidRPr="00FB0EC5">
        <w:t xml:space="preserve"> </w:t>
      </w:r>
      <w:r w:rsidRPr="00FB0EC5" w:rsidR="00814B9F">
        <w:t>I know the Chair touched on this</w:t>
      </w:r>
      <w:r w:rsidRPr="00FB0EC5" w:rsidR="000B300D">
        <w:t>.</w:t>
      </w:r>
      <w:r w:rsidRPr="00FB0EC5" w:rsidR="00E46CFA">
        <w:t xml:space="preserve"> </w:t>
      </w:r>
      <w:r w:rsidRPr="00FB0EC5">
        <w:t>Do you anticipate any implementation or adjustment period</w:t>
      </w:r>
      <w:r w:rsidRPr="00FB0EC5" w:rsidR="00814B9F">
        <w:t xml:space="preserve"> being required or being facilitated after 1 January?</w:t>
      </w:r>
    </w:p>
    <w:p w:rsidR="000D13E7" w:rsidRPr="00FB0EC5" w:rsidP="000D13E7">
      <w:pPr>
        <w:pStyle w:val="Answer"/>
      </w:pPr>
      <w:sdt>
        <w:sdtPr>
          <w:alias w:val="Witness"/>
          <w:id w:val="1271044185"/>
          <w:placeholder>
            <w:docPart w:val="DefaultPlaceholder_1082065158"/>
          </w:placeholder>
          <w:richText/>
        </w:sdtPr>
        <w:sdtContent>
          <w:r w:rsidRPr="00FB0EC5" w:rsidR="008C5A77">
            <w:rPr>
              <w:b/>
              <w:i/>
            </w:rPr>
            <w:t>Michael Gove:</w:t>
          </w:r>
          <w:r w:rsidRPr="00FB0EC5">
            <w:rPr>
              <w:b/>
            </w:rPr>
            <w:t xml:space="preserve"> </w:t>
          </w:r>
        </w:sdtContent>
      </w:sdt>
      <w:r w:rsidRPr="00FB0EC5">
        <w:t>No.</w:t>
      </w:r>
    </w:p>
    <w:p w:rsidR="000D13E7" w:rsidRPr="00FB0EC5" w:rsidP="000D13E7">
      <w:pPr>
        <w:pStyle w:val="Question"/>
      </w:pPr>
      <w:sdt>
        <w:sdtPr>
          <w:alias w:val="Member"/>
          <w:tag w:val="&lt;Member mnisId='4827' dodsId=''&gt;"/>
          <w:id w:val="-624921443"/>
          <w:placeholder>
            <w:docPart w:val="DefaultPlaceholder_1082065158"/>
          </w:placeholder>
          <w:richText/>
        </w:sdtPr>
        <w:sdtContent>
          <w:r w:rsidRPr="00FB0EC5">
            <w:rPr>
              <w:b/>
            </w:rPr>
            <w:t>Claire Hanna:</w:t>
          </w:r>
        </w:sdtContent>
      </w:sdt>
      <w:r w:rsidRPr="00FB0EC5" w:rsidR="00814B9F">
        <w:t xml:space="preserve"> If you </w:t>
      </w:r>
      <w:r w:rsidRPr="00FB0EC5">
        <w:t>are committed</w:t>
      </w:r>
      <w:r w:rsidRPr="00FB0EC5" w:rsidR="009C1795">
        <w:t>,</w:t>
      </w:r>
      <w:r w:rsidRPr="00FB0EC5">
        <w:t xml:space="preserve"> then</w:t>
      </w:r>
      <w:r w:rsidRPr="00FB0EC5" w:rsidR="009C1795">
        <w:t>,</w:t>
      </w:r>
      <w:r w:rsidRPr="00FB0EC5">
        <w:t xml:space="preserve"> to exiting, apparently come what may</w:t>
      </w:r>
      <w:r w:rsidRPr="00FB0EC5" w:rsidR="00814B9F">
        <w:t xml:space="preserve"> and regardless of the views or impacts </w:t>
      </w:r>
      <w:r w:rsidRPr="00FB0EC5" w:rsidR="009C1795">
        <w:t xml:space="preserve">for </w:t>
      </w:r>
      <w:r w:rsidRPr="00FB0EC5" w:rsidR="00814B9F">
        <w:t>people here, what happens if there is not a UK-EU trade deal, given the very direct and very negative impacts on businesses here</w:t>
      </w:r>
      <w:r w:rsidRPr="00FB0EC5" w:rsidR="000B300D">
        <w:t>?</w:t>
      </w:r>
      <w:r w:rsidRPr="00FB0EC5" w:rsidR="00E46CFA">
        <w:t xml:space="preserve"> </w:t>
      </w:r>
    </w:p>
    <w:p w:rsidR="00FB37C5" w:rsidRPr="00FB0EC5" w:rsidP="000D13E7">
      <w:pPr>
        <w:pStyle w:val="Answer"/>
      </w:pPr>
      <w:sdt>
        <w:sdtPr>
          <w:alias w:val="Witness"/>
          <w:id w:val="-1392576898"/>
          <w:placeholder>
            <w:docPart w:val="DefaultPlaceholder_1082065158"/>
          </w:placeholder>
          <w:richText/>
        </w:sdtPr>
        <w:sdtContent>
          <w:r w:rsidRPr="00FB0EC5" w:rsidR="008C5A77">
            <w:rPr>
              <w:b/>
              <w:i/>
            </w:rPr>
            <w:t>Michael Gove:</w:t>
          </w:r>
          <w:r w:rsidRPr="00FB0EC5" w:rsidR="000D13E7">
            <w:rPr>
              <w:b/>
            </w:rPr>
            <w:t xml:space="preserve"> </w:t>
          </w:r>
        </w:sdtContent>
      </w:sdt>
      <w:r w:rsidRPr="00FB0EC5" w:rsidR="000D13E7">
        <w:t xml:space="preserve">Again, we hope there will be a comprehensive </w:t>
      </w:r>
      <w:r w:rsidRPr="00FB0EC5" w:rsidR="00814B9F">
        <w:t>free trade</w:t>
      </w:r>
      <w:r w:rsidRPr="00FB0EC5" w:rsidR="000D13E7">
        <w:t xml:space="preserve"> agreement</w:t>
      </w:r>
      <w:r w:rsidRPr="00FB0EC5" w:rsidR="00814B9F">
        <w:t>s and it is in the interests of all that it should be so</w:t>
      </w:r>
      <w:r w:rsidRPr="00FB0EC5" w:rsidR="000B300D">
        <w:t>.</w:t>
      </w:r>
      <w:r w:rsidRPr="00FB0EC5" w:rsidR="00E46CFA">
        <w:t xml:space="preserve"> </w:t>
      </w:r>
      <w:r w:rsidRPr="00FB0EC5" w:rsidR="0045071B">
        <w:t xml:space="preserve">Ultimately, </w:t>
      </w:r>
      <w:r w:rsidRPr="00FB0EC5" w:rsidR="000D13E7">
        <w:t>there is a democratic mandate for the Government</w:t>
      </w:r>
      <w:r w:rsidRPr="00FB0EC5" w:rsidR="000B300D">
        <w:t>.</w:t>
      </w:r>
      <w:r w:rsidRPr="00FB0EC5" w:rsidR="00E46CFA">
        <w:t xml:space="preserve"> </w:t>
      </w:r>
      <w:r w:rsidRPr="00FB0EC5" w:rsidR="00814B9F">
        <w:t xml:space="preserve">Nobody could say that the Prime Minister </w:t>
      </w:r>
      <w:r w:rsidRPr="00FB0EC5" w:rsidR="003A1ED8">
        <w:t xml:space="preserve">in the election </w:t>
      </w:r>
      <w:r w:rsidRPr="00FB0EC5" w:rsidR="00814B9F">
        <w:t>ran away from a clear commitment to exit</w:t>
      </w:r>
      <w:r w:rsidRPr="00FB0EC5" w:rsidR="00C070DF">
        <w:t xml:space="preserve"> </w:t>
      </w:r>
      <w:r w:rsidRPr="00FB0EC5" w:rsidR="003A1ED8">
        <w:t xml:space="preserve">the transition period </w:t>
      </w:r>
      <w:r w:rsidRPr="00FB0EC5" w:rsidR="00C070DF">
        <w:t>on 31 December</w:t>
      </w:r>
      <w:r w:rsidRPr="00FB0EC5" w:rsidR="000B300D">
        <w:t>.</w:t>
      </w:r>
      <w:r w:rsidRPr="00FB0EC5" w:rsidR="00E46CFA">
        <w:t xml:space="preserve"> </w:t>
      </w:r>
    </w:p>
    <w:p w:rsidR="00FB37C5" w:rsidRPr="00FB0EC5" w:rsidP="000D13E7">
      <w:pPr>
        <w:pStyle w:val="Answer"/>
      </w:pPr>
      <w:r w:rsidRPr="00FB0EC5">
        <w:t>The case has been made that staying in the transition period would mea</w:t>
      </w:r>
      <w:r w:rsidRPr="00FB0EC5" w:rsidR="003A1ED8">
        <w:t>n continuing to pay into the EU</w:t>
      </w:r>
      <w:r w:rsidRPr="00FB0EC5">
        <w:t xml:space="preserve"> without having a voice in the multi</w:t>
      </w:r>
      <w:r w:rsidRPr="00FB0EC5" w:rsidR="003A1ED8">
        <w:t>annual</w:t>
      </w:r>
      <w:r w:rsidRPr="00FB0EC5">
        <w:t xml:space="preserve"> </w:t>
      </w:r>
      <w:r w:rsidRPr="00FB0EC5" w:rsidR="003A1ED8">
        <w:t xml:space="preserve">financial </w:t>
      </w:r>
      <w:r w:rsidRPr="00FB0EC5">
        <w:t xml:space="preserve">framework that determines how much we would pay, continuing to be subject to EU laws, including new laws that would be shaped without our say, and being </w:t>
      </w:r>
      <w:r w:rsidRPr="00FB0EC5" w:rsidR="003A1ED8">
        <w:t>un</w:t>
      </w:r>
      <w:r w:rsidRPr="00FB0EC5">
        <w:t>able to take some of the steps required that would be in all our interests</w:t>
      </w:r>
      <w:r w:rsidRPr="00FB0EC5" w:rsidR="000B300D">
        <w:t>.</w:t>
      </w:r>
      <w:r w:rsidRPr="00FB0EC5" w:rsidR="00E46CFA">
        <w:t xml:space="preserve"> </w:t>
      </w:r>
    </w:p>
    <w:p w:rsidR="000D13E7" w:rsidRPr="00FB0EC5" w:rsidP="000D13E7">
      <w:pPr>
        <w:pStyle w:val="Answer"/>
      </w:pPr>
      <w:r w:rsidRPr="00FB0EC5">
        <w:t xml:space="preserve">As I mentioned to Mr Parry, the </w:t>
      </w:r>
      <w:r w:rsidRPr="00FB0EC5" w:rsidR="00FB37C5">
        <w:t>Northern Ireland protocol</w:t>
      </w:r>
      <w:r w:rsidRPr="00FB0EC5">
        <w:t xml:space="preserve"> will be honoured come what may, whatever the outcome.</w:t>
      </w:r>
      <w:r w:rsidRPr="00FB0EC5">
        <w:t xml:space="preserve"> </w:t>
      </w:r>
      <w:r w:rsidRPr="00FB0EC5">
        <w:t xml:space="preserve">Like </w:t>
      </w:r>
      <w:r w:rsidRPr="00FB0EC5">
        <w:t>the withdrawal agreement</w:t>
      </w:r>
      <w:r w:rsidRPr="00FB0EC5" w:rsidR="00FB37C5">
        <w:t xml:space="preserve">, </w:t>
      </w:r>
      <w:r w:rsidRPr="00FB0EC5">
        <w:t>it was explicitly drawn up</w:t>
      </w:r>
      <w:r w:rsidRPr="00FB0EC5" w:rsidR="00FB37C5">
        <w:t xml:space="preserve"> to ensure that Northern Ireland citizens and businesses are in the best place possible, whatever fruit may flow from the current round of negotiations on the future relationship</w:t>
      </w:r>
      <w:r w:rsidRPr="00FB0EC5" w:rsidR="000B300D">
        <w:t>.</w:t>
      </w:r>
      <w:r w:rsidRPr="00FB0EC5" w:rsidR="00E46CFA">
        <w:t xml:space="preserve"> </w:t>
      </w:r>
    </w:p>
    <w:p w:rsidR="000D13E7" w:rsidRPr="00FB0EC5" w:rsidP="000D13E7">
      <w:pPr>
        <w:pStyle w:val="Question"/>
      </w:pPr>
      <w:sdt>
        <w:sdtPr>
          <w:alias w:val="Member"/>
          <w:tag w:val="&lt;Member mnisId='4827' dodsId=''&gt;"/>
          <w:id w:val="-616909869"/>
          <w:placeholder>
            <w:docPart w:val="DefaultPlaceholder_1082065158"/>
          </w:placeholder>
          <w:richText/>
        </w:sdtPr>
        <w:sdtContent>
          <w:r w:rsidRPr="00FB0EC5">
            <w:rPr>
              <w:b/>
            </w:rPr>
            <w:t>Claire Hanna:</w:t>
          </w:r>
        </w:sdtContent>
      </w:sdt>
      <w:r w:rsidRPr="00FB0EC5">
        <w:t xml:space="preserve"> You are committed to still implementing the proto</w:t>
      </w:r>
      <w:r w:rsidRPr="00FB0EC5" w:rsidR="00FB37C5">
        <w:t>c</w:t>
      </w:r>
      <w:r w:rsidRPr="00FB0EC5">
        <w:t>ol</w:t>
      </w:r>
      <w:r w:rsidRPr="00FB0EC5" w:rsidR="00FB37C5">
        <w:t xml:space="preserve"> in the scenario of there not being an EU-UK trade deal.</w:t>
      </w:r>
    </w:p>
    <w:p w:rsidR="000D13E7" w:rsidRPr="00FB0EC5" w:rsidP="000D13E7">
      <w:pPr>
        <w:pStyle w:val="Answer"/>
      </w:pPr>
      <w:sdt>
        <w:sdtPr>
          <w:alias w:val="Witness"/>
          <w:id w:val="1187721011"/>
          <w:placeholder>
            <w:docPart w:val="DefaultPlaceholder_1082065158"/>
          </w:placeholder>
          <w:richText/>
        </w:sdtPr>
        <w:sdtContent>
          <w:r w:rsidRPr="00FB0EC5" w:rsidR="008C5A77">
            <w:rPr>
              <w:b/>
              <w:i/>
            </w:rPr>
            <w:t>Michael Gove:</w:t>
          </w:r>
          <w:r w:rsidRPr="00FB0EC5">
            <w:rPr>
              <w:b/>
            </w:rPr>
            <w:t xml:space="preserve"> </w:t>
          </w:r>
        </w:sdtContent>
      </w:sdt>
      <w:r w:rsidRPr="00FB0EC5" w:rsidR="003A1ED8">
        <w:t>Yes, absolutely</w:t>
      </w:r>
      <w:r w:rsidRPr="00FB0EC5" w:rsidR="00FB37C5">
        <w:t>.</w:t>
      </w:r>
    </w:p>
    <w:p w:rsidR="000D13E7" w:rsidRPr="00FB0EC5" w:rsidP="000D13E7">
      <w:pPr>
        <w:pStyle w:val="Question"/>
      </w:pPr>
      <w:sdt>
        <w:sdtPr>
          <w:alias w:val="Member"/>
          <w:tag w:val="&lt;Member mnisId='4827' dodsId=''&gt;"/>
          <w:id w:val="-629168803"/>
          <w:placeholder>
            <w:docPart w:val="DefaultPlaceholder_1082065158"/>
          </w:placeholder>
          <w:richText/>
        </w:sdtPr>
        <w:sdtContent>
          <w:r w:rsidRPr="00FB0EC5">
            <w:rPr>
              <w:b/>
            </w:rPr>
            <w:t>Claire Hanna:</w:t>
          </w:r>
        </w:sdtContent>
      </w:sdt>
      <w:r w:rsidRPr="00FB0EC5">
        <w:t xml:space="preserve"> Do you have specific no</w:t>
      </w:r>
      <w:r w:rsidRPr="00FB0EC5" w:rsidR="00FB37C5">
        <w:t>-</w:t>
      </w:r>
      <w:r w:rsidRPr="00FB0EC5">
        <w:t>deal planning for Northern Ireland?</w:t>
      </w:r>
    </w:p>
    <w:p w:rsidR="000D13E7" w:rsidRPr="00FB0EC5" w:rsidP="000D13E7">
      <w:pPr>
        <w:pStyle w:val="Answer"/>
      </w:pPr>
      <w:sdt>
        <w:sdtPr>
          <w:alias w:val="Witness"/>
          <w:id w:val="874575770"/>
          <w:placeholder>
            <w:docPart w:val="DefaultPlaceholder_1082065158"/>
          </w:placeholder>
          <w:richText/>
        </w:sdtPr>
        <w:sdtContent>
          <w:r w:rsidRPr="00FB0EC5" w:rsidR="008C5A77">
            <w:rPr>
              <w:b/>
              <w:i/>
            </w:rPr>
            <w:t>Michael Gove:</w:t>
          </w:r>
          <w:r w:rsidRPr="00FB0EC5">
            <w:rPr>
              <w:b/>
            </w:rPr>
            <w:t xml:space="preserve"> </w:t>
          </w:r>
        </w:sdtContent>
      </w:sdt>
      <w:r w:rsidRPr="00FB0EC5" w:rsidR="00FB37C5">
        <w:t>Again, y</w:t>
      </w:r>
      <w:r w:rsidRPr="00FB0EC5">
        <w:t>ou might think I am</w:t>
      </w:r>
      <w:r w:rsidRPr="00FB0EC5" w:rsidR="00FB37C5">
        <w:t xml:space="preserve"> </w:t>
      </w:r>
      <w:r w:rsidRPr="00FB0EC5" w:rsidR="003A1ED8">
        <w:t xml:space="preserve">cavilling </w:t>
      </w:r>
      <w:r w:rsidRPr="00FB0EC5" w:rsidR="00FB37C5">
        <w:t>slightly, but I do not use that phrase, because we had a deal</w:t>
      </w:r>
      <w:r w:rsidRPr="00FB0EC5" w:rsidR="000B300D">
        <w:t>.</w:t>
      </w:r>
      <w:r w:rsidRPr="00FB0EC5" w:rsidR="00E46CFA">
        <w:t xml:space="preserve"> </w:t>
      </w:r>
      <w:r w:rsidRPr="00FB0EC5" w:rsidR="00FB37C5">
        <w:t>We secured a deal</w:t>
      </w:r>
      <w:r w:rsidRPr="00FB0EC5" w:rsidR="000B300D">
        <w:t>.</w:t>
      </w:r>
      <w:r w:rsidRPr="00FB0EC5" w:rsidR="00E46CFA">
        <w:t xml:space="preserve"> </w:t>
      </w:r>
      <w:r w:rsidRPr="00FB0EC5" w:rsidR="00FB37C5">
        <w:t>The withdrawal agreement with the protocol in it is that deal</w:t>
      </w:r>
      <w:r w:rsidRPr="00FB0EC5" w:rsidR="000B300D">
        <w:t>.</w:t>
      </w:r>
      <w:r w:rsidRPr="00FB0EC5" w:rsidR="00E46CFA">
        <w:t xml:space="preserve"> </w:t>
      </w:r>
      <w:r w:rsidRPr="00FB0EC5">
        <w:t>It is the case that</w:t>
      </w:r>
      <w:r w:rsidRPr="00FB0EC5" w:rsidR="003A1ED8">
        <w:t>,</w:t>
      </w:r>
      <w:r w:rsidRPr="00FB0EC5">
        <w:t xml:space="preserve"> if we leave without a comprehensive free trade agreement</w:t>
      </w:r>
      <w:r w:rsidRPr="00FB0EC5" w:rsidR="00FB37C5">
        <w:t>, as we touched on earlier following the Chair’s questions, there will be specific requirements for all UK businesses</w:t>
      </w:r>
      <w:r w:rsidRPr="00FB0EC5" w:rsidR="000B300D">
        <w:t>.</w:t>
      </w:r>
      <w:r w:rsidRPr="00FB0EC5" w:rsidR="00E46CFA">
        <w:t xml:space="preserve"> </w:t>
      </w:r>
      <w:r w:rsidRPr="00FB0EC5" w:rsidR="003A1ED8">
        <w:t>But</w:t>
      </w:r>
      <w:r w:rsidRPr="00FB0EC5" w:rsidR="00FB37C5">
        <w:t xml:space="preserve"> businesses in Northern Ireland will, as has been recognised, because of the protocol</w:t>
      </w:r>
      <w:r w:rsidRPr="00FB0EC5" w:rsidR="003A1ED8">
        <w:t>,</w:t>
      </w:r>
      <w:r w:rsidRPr="00FB0EC5" w:rsidR="00FB37C5">
        <w:t xml:space="preserve"> have certain advantages that businesses </w:t>
      </w:r>
      <w:r w:rsidRPr="00FB0EC5" w:rsidR="003A1ED8">
        <w:t xml:space="preserve">in other </w:t>
      </w:r>
      <w:r w:rsidRPr="00FB0EC5" w:rsidR="00FB37C5">
        <w:t>part</w:t>
      </w:r>
      <w:r w:rsidRPr="00FB0EC5" w:rsidR="003A1ED8">
        <w:t>s</w:t>
      </w:r>
      <w:r w:rsidRPr="00FB0EC5" w:rsidR="00FB37C5">
        <w:t xml:space="preserve"> of the UK may not enjoy, whether or not we have a free trade agreement</w:t>
      </w:r>
      <w:r w:rsidRPr="00FB0EC5" w:rsidR="000B300D">
        <w:t>.</w:t>
      </w:r>
      <w:r w:rsidRPr="00FB0EC5" w:rsidR="00E46CFA">
        <w:t xml:space="preserve"> </w:t>
      </w:r>
    </w:p>
    <w:p w:rsidR="00E838B5" w:rsidRPr="00FB0EC5" w:rsidP="000D13E7">
      <w:pPr>
        <w:pStyle w:val="Answer"/>
      </w:pPr>
      <w:sdt>
        <w:sdtPr>
          <w:alias w:val="Witness"/>
          <w:id w:val="850911572"/>
          <w:placeholder>
            <w:docPart w:val="DefaultPlaceholder_1082065158"/>
          </w:placeholder>
          <w:richText/>
        </w:sdtPr>
        <w:sdtContent>
          <w:r w:rsidRPr="00FB0EC5" w:rsidR="008C5A77">
            <w:rPr>
              <w:b/>
              <w:i/>
            </w:rPr>
            <w:t>Brandon Lewis:</w:t>
          </w:r>
          <w:r w:rsidRPr="00FB0EC5" w:rsidR="000D13E7">
            <w:rPr>
              <w:b/>
            </w:rPr>
            <w:t xml:space="preserve"> </w:t>
          </w:r>
        </w:sdtContent>
      </w:sdt>
      <w:r w:rsidRPr="00FB0EC5" w:rsidR="000D13E7">
        <w:t xml:space="preserve">One </w:t>
      </w:r>
      <w:r w:rsidRPr="00FB0EC5" w:rsidR="003A1ED8">
        <w:t>thing</w:t>
      </w:r>
      <w:r w:rsidRPr="00FB0EC5" w:rsidR="000D13E7">
        <w:t xml:space="preserve"> that has flowed through in the conversations I </w:t>
      </w:r>
      <w:r w:rsidRPr="00FB0EC5" w:rsidR="00715873">
        <w:t>have had</w:t>
      </w:r>
      <w:r w:rsidRPr="00FB0EC5" w:rsidR="000D13E7">
        <w:t xml:space="preserve"> with businesses</w:t>
      </w:r>
      <w:r w:rsidRPr="00FB0EC5" w:rsidR="00715873">
        <w:t xml:space="preserve"> is that</w:t>
      </w:r>
      <w:r w:rsidRPr="00FB0EC5" w:rsidR="00FB37C5">
        <w:t>, as CDL rightly outlined, even in the first 24 hours after we published the command paper</w:t>
      </w:r>
      <w:r w:rsidRPr="00FB0EC5" w:rsidR="00715873">
        <w:t>,</w:t>
      </w:r>
      <w:r w:rsidRPr="00FB0EC5" w:rsidR="00FB37C5">
        <w:t xml:space="preserve"> there were pretty solid, relatively positive responses</w:t>
      </w:r>
      <w:r w:rsidRPr="00FB0EC5" w:rsidR="000B300D">
        <w:t>.</w:t>
      </w:r>
      <w:r w:rsidRPr="00FB0EC5" w:rsidR="00E46CFA">
        <w:t xml:space="preserve"> </w:t>
      </w:r>
      <w:r w:rsidRPr="00FB0EC5" w:rsidR="00FB37C5">
        <w:t>It is because it affirm</w:t>
      </w:r>
      <w:r w:rsidRPr="00FB0EC5" w:rsidR="00715873">
        <w:t>s</w:t>
      </w:r>
      <w:r w:rsidRPr="00FB0EC5" w:rsidR="00FB37C5">
        <w:t xml:space="preserve"> to businesses</w:t>
      </w:r>
      <w:r w:rsidRPr="00FB0EC5" w:rsidR="00715873">
        <w:t xml:space="preserve"> </w:t>
      </w:r>
      <w:r w:rsidRPr="00FB0EC5" w:rsidR="00FB37C5">
        <w:t xml:space="preserve">the Government’s intention to deliver that protocol, which is what gives them the certainly of how to act and </w:t>
      </w:r>
      <w:r w:rsidRPr="00FB0EC5" w:rsidR="00715873">
        <w:t xml:space="preserve">to continue doing </w:t>
      </w:r>
      <w:r w:rsidRPr="00FB0EC5" w:rsidR="00FB37C5">
        <w:t>business, particularly in light of how much of their business flows through and into the UK</w:t>
      </w:r>
      <w:r w:rsidRPr="00FB0EC5" w:rsidR="000B300D">
        <w:t>.</w:t>
      </w:r>
      <w:r w:rsidRPr="00FB0EC5" w:rsidR="00E46CFA">
        <w:t xml:space="preserve"> </w:t>
      </w:r>
      <w:r w:rsidRPr="00FB0EC5" w:rsidR="000D13E7">
        <w:t>That is why it is important</w:t>
      </w:r>
      <w:r w:rsidRPr="00FB0EC5" w:rsidR="00715873">
        <w:t xml:space="preserve"> and </w:t>
      </w:r>
      <w:r w:rsidRPr="00FB0EC5" w:rsidR="000D13E7">
        <w:t xml:space="preserve">a very good opportunity, </w:t>
      </w:r>
      <w:r w:rsidRPr="00FB0EC5" w:rsidR="00FB37C5">
        <w:t>in front of</w:t>
      </w:r>
      <w:r w:rsidRPr="00FB0EC5" w:rsidR="000D13E7">
        <w:t xml:space="preserve"> this </w:t>
      </w:r>
      <w:r w:rsidRPr="00FB0EC5" w:rsidR="00FB37C5">
        <w:t>Committee</w:t>
      </w:r>
      <w:r w:rsidRPr="00FB0EC5" w:rsidR="000D13E7">
        <w:t xml:space="preserve"> and elsewhere</w:t>
      </w:r>
      <w:r w:rsidRPr="00FB0EC5" w:rsidR="00FB37C5">
        <w:t>, to reinforce that</w:t>
      </w:r>
      <w:r w:rsidRPr="00FB0EC5">
        <w:t xml:space="preserve"> this</w:t>
      </w:r>
      <w:r w:rsidRPr="00FB0EC5" w:rsidR="00FB37C5">
        <w:t xml:space="preserve"> is why we are clear that the protocol is going to be delivered in the format that the command paper outlines</w:t>
      </w:r>
      <w:r w:rsidRPr="00FB0EC5" w:rsidR="000B300D">
        <w:t>.</w:t>
      </w:r>
      <w:r w:rsidRPr="00FB0EC5" w:rsidR="00E46CFA">
        <w:t xml:space="preserve"> </w:t>
      </w:r>
    </w:p>
    <w:p w:rsidR="000D13E7" w:rsidRPr="00FB0EC5" w:rsidP="000D13E7">
      <w:pPr>
        <w:pStyle w:val="Answer"/>
      </w:pPr>
      <w:r w:rsidRPr="00FB0EC5">
        <w:t>The detailed engagement we are having and have had since that publication, and will continue to have in the weeks ahead, further works through some of the details</w:t>
      </w:r>
      <w:r w:rsidRPr="00FB0EC5" w:rsidR="000B300D">
        <w:t>.</w:t>
      </w:r>
      <w:r w:rsidRPr="00FB0EC5" w:rsidR="00E46CFA">
        <w:t xml:space="preserve"> </w:t>
      </w:r>
      <w:r w:rsidRPr="00FB0EC5">
        <w:t xml:space="preserve">As I say, </w:t>
      </w:r>
      <w:r w:rsidRPr="00FB0EC5" w:rsidR="00FB0EC5">
        <w:t xml:space="preserve">for </w:t>
      </w:r>
      <w:r w:rsidRPr="00FB0EC5">
        <w:t>Northern Ireland businesses working through to the UK, which is predominantly</w:t>
      </w:r>
      <w:r w:rsidRPr="00FB0EC5" w:rsidR="00E838B5">
        <w:t xml:space="preserve"> their avenue for business, </w:t>
      </w:r>
      <w:r w:rsidRPr="00FB0EC5" w:rsidR="00FB0EC5">
        <w:t xml:space="preserve">this gives them </w:t>
      </w:r>
      <w:r w:rsidRPr="00FB0EC5" w:rsidR="00E838B5">
        <w:t>the certainty they need and the confidence to move forward</w:t>
      </w:r>
      <w:r w:rsidRPr="00FB0EC5" w:rsidR="000B300D">
        <w:t>.</w:t>
      </w:r>
      <w:r w:rsidRPr="00FB0EC5" w:rsidR="00E46CFA">
        <w:t xml:space="preserve"> </w:t>
      </w:r>
      <w:r w:rsidRPr="00FB0EC5" w:rsidR="00E838B5">
        <w:t>There are opportunities as we secure trade deals around the world</w:t>
      </w:r>
      <w:r w:rsidRPr="00FB0EC5" w:rsidR="000B300D">
        <w:t>.</w:t>
      </w:r>
      <w:r w:rsidRPr="00FB0EC5" w:rsidR="00E46CFA">
        <w:t xml:space="preserve"> </w:t>
      </w:r>
      <w:r w:rsidRPr="00FB0EC5" w:rsidR="00E838B5">
        <w:t>There is a big opportunity for Northern Ireland businesses and for investment into Northern Ireland as well.</w:t>
      </w:r>
    </w:p>
    <w:p w:rsidR="000D13E7" w:rsidRPr="00FB0EC5" w:rsidP="000D13E7">
      <w:pPr>
        <w:pStyle w:val="Question"/>
      </w:pPr>
      <w:sdt>
        <w:sdtPr>
          <w:alias w:val="Member"/>
          <w:tag w:val="&lt;Member mnisId='4827' dodsId=''&gt;"/>
          <w:id w:val="-1707943428"/>
          <w:placeholder>
            <w:docPart w:val="DefaultPlaceholder_1082065158"/>
          </w:placeholder>
          <w:richText/>
        </w:sdtPr>
        <w:sdtContent>
          <w:r w:rsidRPr="00FB0EC5">
            <w:rPr>
              <w:b/>
            </w:rPr>
            <w:t>Claire Hanna:</w:t>
          </w:r>
        </w:sdtContent>
      </w:sdt>
      <w:r w:rsidRPr="00FB0EC5">
        <w:t xml:space="preserve"> How do you anticipate</w:t>
      </w:r>
      <w:r w:rsidRPr="00FB0EC5" w:rsidR="00FB0EC5">
        <w:t>,</w:t>
      </w:r>
      <w:r w:rsidRPr="00FB0EC5">
        <w:t xml:space="preserve"> in </w:t>
      </w:r>
      <w:r w:rsidRPr="00FB0EC5" w:rsidR="00FB0EC5">
        <w:t>a</w:t>
      </w:r>
      <w:r w:rsidRPr="00FB0EC5">
        <w:t xml:space="preserve"> scenario </w:t>
      </w:r>
      <w:r w:rsidRPr="00FB0EC5" w:rsidR="00FB0EC5">
        <w:t>with</w:t>
      </w:r>
      <w:r w:rsidRPr="00FB0EC5">
        <w:t xml:space="preserve"> </w:t>
      </w:r>
      <w:r w:rsidRPr="00FB0EC5" w:rsidR="00E838B5">
        <w:t>a</w:t>
      </w:r>
      <w:r w:rsidRPr="00FB0EC5">
        <w:t xml:space="preserve"> trade deal</w:t>
      </w:r>
      <w:r w:rsidRPr="00FB0EC5" w:rsidR="00E838B5">
        <w:t xml:space="preserve"> or without one, Northern Ireland managing the costs of the various tariff and non-tariff barriers that may apply?</w:t>
      </w:r>
    </w:p>
    <w:p w:rsidR="000D13E7" w:rsidRPr="00FB0EC5" w:rsidP="000D13E7">
      <w:pPr>
        <w:pStyle w:val="Answer"/>
      </w:pPr>
      <w:sdt>
        <w:sdtPr>
          <w:alias w:val="Witness"/>
          <w:id w:val="960608166"/>
          <w:placeholder>
            <w:docPart w:val="DefaultPlaceholder_1082065158"/>
          </w:placeholder>
          <w:richText/>
        </w:sdtPr>
        <w:sdtContent>
          <w:r w:rsidRPr="00FB0EC5" w:rsidR="008C5A77">
            <w:rPr>
              <w:b/>
              <w:i/>
            </w:rPr>
            <w:t>Michael Gove:</w:t>
          </w:r>
          <w:r w:rsidRPr="00FB0EC5">
            <w:rPr>
              <w:b/>
            </w:rPr>
            <w:t xml:space="preserve"> </w:t>
          </w:r>
        </w:sdtContent>
      </w:sdt>
      <w:r w:rsidRPr="00FB0EC5" w:rsidR="00FB0EC5">
        <w:t xml:space="preserve">Obviously, </w:t>
      </w:r>
      <w:r w:rsidRPr="00FB0EC5">
        <w:t>tariffs only apply to the goods</w:t>
      </w:r>
      <w:r w:rsidRPr="00FB0EC5" w:rsidR="00E838B5">
        <w:t xml:space="preserve"> that are </w:t>
      </w:r>
      <w:r w:rsidRPr="00FB0EC5" w:rsidR="00105EE1">
        <w:t>at</w:t>
      </w:r>
      <w:r w:rsidRPr="00FB0EC5" w:rsidR="00FB0EC5">
        <w:t xml:space="preserve"> </w:t>
      </w:r>
      <w:r w:rsidRPr="00FB0EC5" w:rsidR="00105EE1">
        <w:t>risk</w:t>
      </w:r>
      <w:r w:rsidRPr="00FB0EC5" w:rsidR="00E838B5">
        <w:t xml:space="preserve"> or </w:t>
      </w:r>
      <w:r w:rsidRPr="00FB0EC5" w:rsidR="00FB0EC5">
        <w:t>that enter</w:t>
      </w:r>
      <w:r w:rsidRPr="00FB0EC5" w:rsidR="00E838B5">
        <w:t xml:space="preserve"> the single market</w:t>
      </w:r>
      <w:r w:rsidRPr="00FB0EC5" w:rsidR="000B300D">
        <w:t>.</w:t>
      </w:r>
      <w:r w:rsidRPr="00FB0EC5" w:rsidR="00E46CFA">
        <w:t xml:space="preserve"> </w:t>
      </w:r>
      <w:r w:rsidRPr="00FB0EC5" w:rsidR="00E838B5">
        <w:t>There is a capacity for the UK Government to cover those costs for Northern Ireland businesses</w:t>
      </w:r>
      <w:r w:rsidRPr="00FB0EC5" w:rsidR="000B300D">
        <w:t>.</w:t>
      </w:r>
      <w:r w:rsidRPr="00FB0EC5" w:rsidR="00E46CFA">
        <w:t xml:space="preserve"> </w:t>
      </w:r>
      <w:r w:rsidRPr="00FB0EC5" w:rsidR="00E838B5">
        <w:t>I</w:t>
      </w:r>
      <w:r w:rsidRPr="00FB0EC5">
        <w:t xml:space="preserve">t is also the case that the UK Government </w:t>
      </w:r>
      <w:r w:rsidRPr="00FB0EC5" w:rsidR="00FB0EC5">
        <w:t>are</w:t>
      </w:r>
      <w:r w:rsidRPr="00FB0EC5">
        <w:t xml:space="preserve"> working with the Northern Ireland Executive</w:t>
      </w:r>
      <w:r w:rsidRPr="00FB0EC5" w:rsidR="00E838B5">
        <w:t xml:space="preserve"> to make sure that any additional administrative costs that may be required are met by the UK </w:t>
      </w:r>
      <w:r w:rsidRPr="00FB0EC5" w:rsidR="00FB0EC5">
        <w:t>Exchequer</w:t>
      </w:r>
      <w:r w:rsidRPr="00FB0EC5" w:rsidR="00E838B5">
        <w:t>, as a demonstration of the strength of the UK overall, the broad shoulders that enable us to carry all four parts of the United Kingdom forward together.</w:t>
      </w:r>
    </w:p>
    <w:p w:rsidR="000D13E7" w:rsidRPr="00FB0EC5" w:rsidP="000D13E7">
      <w:pPr>
        <w:pStyle w:val="Question"/>
      </w:pPr>
      <w:sdt>
        <w:sdtPr>
          <w:alias w:val="Member"/>
          <w:tag w:val="&lt;Member mnisId='4827' dodsId=''&gt;"/>
          <w:id w:val="-1494098170"/>
          <w:placeholder>
            <w:docPart w:val="DefaultPlaceholder_1082065158"/>
          </w:placeholder>
          <w:richText/>
        </w:sdtPr>
        <w:sdtContent>
          <w:r w:rsidRPr="00FB0EC5">
            <w:rPr>
              <w:b/>
            </w:rPr>
            <w:t>Claire Hanna:</w:t>
          </w:r>
        </w:sdtContent>
      </w:sdt>
      <w:r w:rsidRPr="00FB0EC5" w:rsidR="00E46CFA">
        <w:t xml:space="preserve"> </w:t>
      </w:r>
      <w:r w:rsidRPr="00FB0EC5">
        <w:t>Are you committing</w:t>
      </w:r>
      <w:r w:rsidRPr="00FB0EC5" w:rsidR="00FB0EC5">
        <w:t>,</w:t>
      </w:r>
      <w:r w:rsidRPr="00FB0EC5">
        <w:t xml:space="preserve"> then</w:t>
      </w:r>
      <w:r w:rsidRPr="00FB0EC5" w:rsidR="00FB0EC5">
        <w:t>,</w:t>
      </w:r>
      <w:r w:rsidRPr="00FB0EC5">
        <w:t xml:space="preserve"> to </w:t>
      </w:r>
      <w:r w:rsidRPr="00FB0EC5" w:rsidR="00E838B5">
        <w:t xml:space="preserve">funding the cost of any </w:t>
      </w:r>
      <w:r w:rsidRPr="00FB0EC5">
        <w:t>hardware or software</w:t>
      </w:r>
      <w:r w:rsidRPr="00FB0EC5" w:rsidR="00E838B5">
        <w:t xml:space="preserve"> that businesses here or businesses that trade with Northern Ireland will require in order to manage those costs</w:t>
      </w:r>
      <w:r w:rsidRPr="00FB0EC5" w:rsidR="00FB0EC5">
        <w:t>,</w:t>
      </w:r>
      <w:r w:rsidRPr="00FB0EC5" w:rsidR="00E838B5">
        <w:t xml:space="preserve"> due to the friction</w:t>
      </w:r>
      <w:r w:rsidRPr="00FB0EC5" w:rsidR="00FB0EC5">
        <w:t>s</w:t>
      </w:r>
      <w:r w:rsidRPr="00FB0EC5" w:rsidR="00E838B5">
        <w:t xml:space="preserve"> you are applying?</w:t>
      </w:r>
    </w:p>
    <w:p w:rsidR="000D13E7" w:rsidRPr="00FB0EC5" w:rsidP="000D13E7">
      <w:pPr>
        <w:pStyle w:val="Answer"/>
      </w:pPr>
      <w:sdt>
        <w:sdtPr>
          <w:alias w:val="Witness"/>
          <w:id w:val="1507783258"/>
          <w:placeholder>
            <w:docPart w:val="DefaultPlaceholder_1082065158"/>
          </w:placeholder>
          <w:richText/>
        </w:sdtPr>
        <w:sdtContent>
          <w:r w:rsidRPr="00FB0EC5" w:rsidR="008C5A77">
            <w:rPr>
              <w:b/>
              <w:i/>
            </w:rPr>
            <w:t>Michael Gove:</w:t>
          </w:r>
          <w:r w:rsidRPr="00FB0EC5">
            <w:rPr>
              <w:b/>
            </w:rPr>
            <w:t xml:space="preserve"> </w:t>
          </w:r>
        </w:sdtContent>
      </w:sdt>
      <w:r w:rsidRPr="00FB0EC5" w:rsidR="00FB0EC5">
        <w:t xml:space="preserve">We </w:t>
      </w:r>
      <w:r w:rsidRPr="00FB0EC5">
        <w:t>a</w:t>
      </w:r>
      <w:r w:rsidRPr="00FB0EC5" w:rsidR="00E838B5">
        <w:t>re engaging with business</w:t>
      </w:r>
      <w:r w:rsidRPr="00FB0EC5" w:rsidR="000B300D">
        <w:t>.</w:t>
      </w:r>
      <w:r w:rsidRPr="00FB0EC5" w:rsidR="00E46CFA">
        <w:t xml:space="preserve"> </w:t>
      </w:r>
      <w:r w:rsidRPr="00FB0EC5">
        <w:t>I should</w:t>
      </w:r>
      <w:r w:rsidRPr="00FB0EC5" w:rsidR="00E838B5">
        <w:t xml:space="preserve"> not</w:t>
      </w:r>
      <w:r w:rsidRPr="00FB0EC5">
        <w:t xml:space="preserve"> write a blank cheque</w:t>
      </w:r>
      <w:r w:rsidRPr="00FB0EC5" w:rsidR="00E838B5">
        <w:t xml:space="preserve"> for anyone who may say, “I will now require X or Y”</w:t>
      </w:r>
      <w:r w:rsidR="00FB0EC5">
        <w:t>,</w:t>
      </w:r>
      <w:r w:rsidRPr="00FB0EC5" w:rsidR="00E838B5">
        <w:t xml:space="preserve"> but we are working with the </w:t>
      </w:r>
      <w:r w:rsidRPr="00FB0EC5" w:rsidR="00FB0EC5">
        <w:t xml:space="preserve">Executive </w:t>
      </w:r>
      <w:r w:rsidRPr="00FB0EC5" w:rsidR="00E838B5">
        <w:t xml:space="preserve">to ensure that the UK Government can stand behind the additional steps that </w:t>
      </w:r>
      <w:r w:rsidR="00FB0EC5">
        <w:t xml:space="preserve">they </w:t>
      </w:r>
      <w:r w:rsidRPr="00FB0EC5" w:rsidR="00E838B5">
        <w:t>and others may need to take.</w:t>
      </w:r>
    </w:p>
    <w:p w:rsidR="000D13E7" w:rsidRPr="00FB0EC5" w:rsidP="000D13E7">
      <w:pPr>
        <w:pStyle w:val="Question"/>
      </w:pPr>
      <w:sdt>
        <w:sdtPr>
          <w:alias w:val="Member"/>
          <w:tag w:val="&lt;Member mnisId='4827' dodsId=''&gt;"/>
          <w:id w:val="1740284055"/>
          <w:placeholder>
            <w:docPart w:val="DefaultPlaceholder_1082065158"/>
          </w:placeholder>
          <w:richText/>
        </w:sdtPr>
        <w:sdtContent>
          <w:r w:rsidRPr="00FB0EC5">
            <w:rPr>
              <w:b/>
            </w:rPr>
            <w:t>Claire Hanna:</w:t>
          </w:r>
        </w:sdtContent>
      </w:sdt>
      <w:r w:rsidRPr="00FB0EC5">
        <w:t xml:space="preserve"> When can you specifically say that business</w:t>
      </w:r>
      <w:r w:rsidR="00FB0EC5">
        <w:t>es</w:t>
      </w:r>
      <w:r w:rsidRPr="00FB0EC5">
        <w:t xml:space="preserve"> will have details of what compensation </w:t>
      </w:r>
      <w:r w:rsidRPr="00FB0EC5" w:rsidR="00E838B5">
        <w:t>will</w:t>
      </w:r>
      <w:r w:rsidRPr="00FB0EC5">
        <w:t xml:space="preserve"> be available to them?</w:t>
      </w:r>
    </w:p>
    <w:p w:rsidR="000D13E7" w:rsidRPr="00FB0EC5" w:rsidP="000D13E7">
      <w:pPr>
        <w:pStyle w:val="Answer"/>
      </w:pPr>
      <w:sdt>
        <w:sdtPr>
          <w:alias w:val="Witness"/>
          <w:id w:val="-662933870"/>
          <w:placeholder>
            <w:docPart w:val="DefaultPlaceholder_1082065158"/>
          </w:placeholder>
          <w:richText/>
        </w:sdtPr>
        <w:sdtContent>
          <w:r w:rsidRPr="00FB0EC5" w:rsidR="008C5A77">
            <w:rPr>
              <w:b/>
              <w:i/>
            </w:rPr>
            <w:t>Michael Gove:</w:t>
          </w:r>
          <w:r w:rsidRPr="00FB0EC5">
            <w:rPr>
              <w:b/>
            </w:rPr>
            <w:t xml:space="preserve"> </w:t>
          </w:r>
        </w:sdtContent>
      </w:sdt>
      <w:r w:rsidRPr="00FB0EC5" w:rsidR="002A4514">
        <w:t>I</w:t>
      </w:r>
      <w:r w:rsidRPr="00FB0EC5" w:rsidR="00E838B5">
        <w:t>n the event of there not being a free trade agreement and goods being liable for tariffs if they enter the EU single market</w:t>
      </w:r>
      <w:r w:rsidRPr="00FB0EC5" w:rsidR="002A4514">
        <w:t>, businesses should have complete confidence in knowing that those tariff costs will be covered</w:t>
      </w:r>
      <w:r w:rsidRPr="00FB0EC5" w:rsidR="000B300D">
        <w:t>.</w:t>
      </w:r>
      <w:r w:rsidRPr="00FB0EC5" w:rsidR="00E46CFA">
        <w:t xml:space="preserve"> </w:t>
      </w:r>
      <w:r w:rsidRPr="00FB0EC5" w:rsidR="002A4514">
        <w:t>As I say, there is a generous package of support that we are providing</w:t>
      </w:r>
      <w:r w:rsidRPr="00FB0EC5" w:rsidR="000B300D">
        <w:t>.</w:t>
      </w:r>
      <w:r w:rsidRPr="00FB0EC5" w:rsidR="00E46CFA">
        <w:t xml:space="preserve"> </w:t>
      </w:r>
      <w:r w:rsidRPr="00FB0EC5" w:rsidR="002A4514">
        <w:t>We are in the process now of engaging with business because, as the Secretary of State pointed out, we need to make sure that what we are providing is what business needs.</w:t>
      </w:r>
    </w:p>
    <w:p w:rsidR="000D13E7" w:rsidRPr="00FB0EC5" w:rsidP="000D13E7">
      <w:pPr>
        <w:pStyle w:val="Question"/>
      </w:pPr>
      <w:sdt>
        <w:sdtPr>
          <w:alias w:val="Member"/>
          <w:tag w:val="&lt;Member mnisId='4827' dodsId=''&gt;"/>
          <w:id w:val="-468824927"/>
          <w:placeholder>
            <w:docPart w:val="DefaultPlaceholder_1082065158"/>
          </w:placeholder>
          <w:richText/>
        </w:sdtPr>
        <w:sdtContent>
          <w:r w:rsidRPr="00FB0EC5">
            <w:rPr>
              <w:b/>
            </w:rPr>
            <w:t>Claire Hanna:</w:t>
          </w:r>
        </w:sdtContent>
      </w:sdt>
      <w:r w:rsidRPr="00FB0EC5">
        <w:t xml:space="preserve"> At what point will business</w:t>
      </w:r>
      <w:r w:rsidR="00FB0EC5">
        <w:t>es</w:t>
      </w:r>
      <w:r w:rsidRPr="00FB0EC5">
        <w:t xml:space="preserve"> have clarity and certainty around the funds that will be available to them in that scenario</w:t>
      </w:r>
      <w:r w:rsidRPr="00FB0EC5" w:rsidR="002A4514">
        <w:t>?</w:t>
      </w:r>
    </w:p>
    <w:p w:rsidR="000D13E7" w:rsidRPr="00FB0EC5" w:rsidP="000D13E7">
      <w:pPr>
        <w:pStyle w:val="Answer"/>
      </w:pPr>
      <w:sdt>
        <w:sdtPr>
          <w:alias w:val="Witness"/>
          <w:id w:val="-643044939"/>
          <w:placeholder>
            <w:docPart w:val="DefaultPlaceholder_1082065158"/>
          </w:placeholder>
          <w:richText/>
        </w:sdtPr>
        <w:sdtContent>
          <w:r w:rsidRPr="00FB0EC5" w:rsidR="008C5A77">
            <w:rPr>
              <w:b/>
              <w:i/>
            </w:rPr>
            <w:t>Michael Gove:</w:t>
          </w:r>
          <w:r w:rsidRPr="00FB0EC5">
            <w:rPr>
              <w:b/>
            </w:rPr>
            <w:t xml:space="preserve"> </w:t>
          </w:r>
        </w:sdtContent>
      </w:sdt>
      <w:r w:rsidRPr="00FB0EC5" w:rsidR="002A4514">
        <w:t>Again, we are engaging with business now in order to determine and to discern both how the authori</w:t>
      </w:r>
      <w:r w:rsidRPr="00FB0EC5" w:rsidR="00A928E6">
        <w:t>s</w:t>
      </w:r>
      <w:r w:rsidRPr="00FB0EC5" w:rsidR="002A4514">
        <w:t>ation and operationali</w:t>
      </w:r>
      <w:r w:rsidRPr="00FB0EC5" w:rsidR="00A928E6">
        <w:t>s</w:t>
      </w:r>
      <w:r w:rsidRPr="00FB0EC5" w:rsidR="002A4514">
        <w:t>ation of the protocol will bear on them</w:t>
      </w:r>
      <w:r w:rsidR="00FB0EC5">
        <w:t>,</w:t>
      </w:r>
      <w:r w:rsidRPr="00FB0EC5" w:rsidR="002A4514">
        <w:t xml:space="preserve"> and therefore what additional costs they may have</w:t>
      </w:r>
      <w:r w:rsidRPr="00FB0EC5" w:rsidR="000B300D">
        <w:t>.</w:t>
      </w:r>
      <w:r w:rsidRPr="00FB0EC5" w:rsidR="00E46CFA">
        <w:t xml:space="preserve"> </w:t>
      </w:r>
      <w:r w:rsidRPr="00FB0EC5" w:rsidR="00FB0EC5">
        <w:t xml:space="preserve">There </w:t>
      </w:r>
      <w:r w:rsidRPr="00FB0EC5" w:rsidR="002A4514">
        <w:t xml:space="preserve">are various approaches </w:t>
      </w:r>
      <w:r w:rsidRPr="00FB0EC5" w:rsidR="00A928E6">
        <w:t>that the Northern Ireland Office, HM Treasury and HMRC can take to smooth the path for business</w:t>
      </w:r>
      <w:r w:rsidRPr="00FB0EC5" w:rsidR="000B300D">
        <w:t>.</w:t>
      </w:r>
      <w:r w:rsidRPr="00FB0EC5" w:rsidR="00E46CFA">
        <w:t xml:space="preserve"> </w:t>
      </w:r>
    </w:p>
    <w:p w:rsidR="000D13E7" w:rsidRPr="00FB0EC5" w:rsidP="000D13E7">
      <w:pPr>
        <w:pStyle w:val="Question"/>
      </w:pPr>
      <w:sdt>
        <w:sdtPr>
          <w:alias w:val="Member"/>
          <w:tag w:val="&lt;Member mnisId='4827' dodsId=''&gt;"/>
          <w:id w:val="-99022715"/>
          <w:placeholder>
            <w:docPart w:val="DefaultPlaceholder_1082065158"/>
          </w:placeholder>
          <w:richText/>
        </w:sdtPr>
        <w:sdtContent>
          <w:r w:rsidRPr="00FB0EC5">
            <w:rPr>
              <w:b/>
            </w:rPr>
            <w:t>Claire Hanna:</w:t>
          </w:r>
        </w:sdtContent>
      </w:sdt>
      <w:r w:rsidRPr="00FB0EC5">
        <w:t xml:space="preserve"> </w:t>
      </w:r>
      <w:r w:rsidRPr="00FB0EC5" w:rsidR="00A928E6">
        <w:t>Minister, y</w:t>
      </w:r>
      <w:r w:rsidRPr="00FB0EC5">
        <w:t>ou will know that the protocol means that Northern Ireland is subject to</w:t>
      </w:r>
      <w:r w:rsidRPr="00FB0EC5" w:rsidR="00A928E6">
        <w:t xml:space="preserve"> the EU regulations without democratic participation</w:t>
      </w:r>
      <w:r w:rsidRPr="00FB0EC5" w:rsidR="000B300D">
        <w:t>.</w:t>
      </w:r>
      <w:r w:rsidRPr="00FB0EC5" w:rsidR="00E46CFA">
        <w:t xml:space="preserve"> </w:t>
      </w:r>
      <w:r w:rsidRPr="00FB0EC5" w:rsidR="00A928E6">
        <w:t>Do you have proposals in place to address that</w:t>
      </w:r>
      <w:r w:rsidRPr="00FB0EC5" w:rsidR="000B300D">
        <w:t>?</w:t>
      </w:r>
      <w:r w:rsidRPr="00FB0EC5" w:rsidR="00E46CFA">
        <w:t xml:space="preserve"> </w:t>
      </w:r>
      <w:r w:rsidRPr="00FB0EC5" w:rsidR="00A928E6">
        <w:t xml:space="preserve">Do you see any solutions within the Good </w:t>
      </w:r>
      <w:r w:rsidRPr="00FB0EC5" w:rsidR="00C31758">
        <w:t>Friday agreement</w:t>
      </w:r>
      <w:r w:rsidRPr="00FB0EC5" w:rsidR="00A928E6">
        <w:t>?</w:t>
      </w:r>
    </w:p>
    <w:p w:rsidR="000D13E7" w:rsidRPr="00FB0EC5" w:rsidP="000D13E7">
      <w:pPr>
        <w:pStyle w:val="Answer"/>
      </w:pPr>
      <w:sdt>
        <w:sdtPr>
          <w:alias w:val="Witness"/>
          <w:id w:val="-1771080548"/>
          <w:placeholder>
            <w:docPart w:val="DefaultPlaceholder_1082065158"/>
          </w:placeholder>
          <w:richText/>
        </w:sdtPr>
        <w:sdtContent>
          <w:r w:rsidRPr="00FB0EC5" w:rsidR="008C5A77">
            <w:rPr>
              <w:b/>
              <w:i/>
            </w:rPr>
            <w:t>Michael Gove:</w:t>
          </w:r>
          <w:r w:rsidRPr="00FB0EC5">
            <w:rPr>
              <w:b/>
            </w:rPr>
            <w:t xml:space="preserve"> </w:t>
          </w:r>
        </w:sdtContent>
      </w:sdt>
      <w:r w:rsidRPr="00FB0EC5">
        <w:t>It is a fact that</w:t>
      </w:r>
      <w:r w:rsidR="00E4276E">
        <w:t>,</w:t>
      </w:r>
      <w:r w:rsidRPr="00FB0EC5">
        <w:t xml:space="preserve"> for Northern Ireland to enjoy both unfettered access to the</w:t>
      </w:r>
      <w:r w:rsidRPr="00FB0EC5" w:rsidR="00A928E6">
        <w:t xml:space="preserve"> UK’s internal market and access to the EU single market</w:t>
      </w:r>
      <w:r w:rsidRPr="00FB0EC5" w:rsidR="00E50B80">
        <w:t xml:space="preserve"> without </w:t>
      </w:r>
      <w:r w:rsidR="00E4276E">
        <w:t>the need for any</w:t>
      </w:r>
      <w:r w:rsidRPr="00FB0EC5" w:rsidR="00E50B80">
        <w:t xml:space="preserve"> border infrastructure on the island of Ireland,</w:t>
      </w:r>
      <w:r w:rsidRPr="00FB0EC5" w:rsidR="00A928E6">
        <w:t xml:space="preserve"> there are alignment provisions in the protocol </w:t>
      </w:r>
      <w:r w:rsidRPr="00FB0EC5" w:rsidR="00E50B80">
        <w:t>that</w:t>
      </w:r>
      <w:r w:rsidRPr="00FB0EC5" w:rsidR="00A928E6">
        <w:t xml:space="preserve"> Northern Ireland businesses have to follow</w:t>
      </w:r>
      <w:r w:rsidR="00E4276E">
        <w:t>, as you rightly point out</w:t>
      </w:r>
      <w:r w:rsidRPr="00FB0EC5" w:rsidR="000B300D">
        <w:t>.</w:t>
      </w:r>
      <w:r w:rsidRPr="00FB0EC5" w:rsidR="00E46CFA">
        <w:t xml:space="preserve"> </w:t>
      </w:r>
      <w:r w:rsidRPr="00FB0EC5" w:rsidR="00A928E6">
        <w:t>We recognis</w:t>
      </w:r>
      <w:r w:rsidRPr="00FB0EC5">
        <w:t>e that</w:t>
      </w:r>
      <w:r w:rsidRPr="00FB0EC5" w:rsidR="000B300D">
        <w:t>.</w:t>
      </w:r>
      <w:r w:rsidRPr="00FB0EC5" w:rsidR="00E46CFA">
        <w:t xml:space="preserve"> </w:t>
      </w:r>
      <w:r w:rsidRPr="00FB0EC5">
        <w:t>We recogni</w:t>
      </w:r>
      <w:r w:rsidRPr="00FB0EC5" w:rsidR="00A928E6">
        <w:t>s</w:t>
      </w:r>
      <w:r w:rsidRPr="00FB0EC5">
        <w:t>e</w:t>
      </w:r>
      <w:r w:rsidR="00E4276E">
        <w:t xml:space="preserve"> that</w:t>
      </w:r>
      <w:r w:rsidRPr="00FB0EC5">
        <w:t xml:space="preserve"> that is part of what allows the protocol to work</w:t>
      </w:r>
      <w:r w:rsidRPr="00FB0EC5" w:rsidR="000B300D">
        <w:t>.</w:t>
      </w:r>
      <w:r w:rsidRPr="00FB0EC5" w:rsidR="00E46CFA">
        <w:t xml:space="preserve"> </w:t>
      </w:r>
      <w:r w:rsidRPr="00FB0EC5" w:rsidR="00A928E6">
        <w:t>We intend to approach that in a pragmatic fashion.</w:t>
      </w:r>
    </w:p>
    <w:p w:rsidR="000D13E7" w:rsidRPr="00FB0EC5" w:rsidP="00195E20">
      <w:pPr>
        <w:pStyle w:val="Question"/>
      </w:pPr>
      <w:sdt>
        <w:sdtPr>
          <w:alias w:val="Member"/>
          <w:tag w:val="&lt;Member mnisId='4494' dodsId='72275'&gt;"/>
          <w:id w:val="1488062312"/>
          <w:placeholder>
            <w:docPart w:val="DefaultPlaceholder_1082065158"/>
          </w:placeholder>
          <w:richText/>
        </w:sdtPr>
        <w:sdtContent>
          <w:r w:rsidRPr="00FB0EC5">
            <w:rPr>
              <w:b/>
            </w:rPr>
            <w:t>Chair:</w:t>
          </w:r>
        </w:sdtContent>
      </w:sdt>
      <w:r w:rsidRPr="00FB0EC5">
        <w:t xml:space="preserve"> </w:t>
      </w:r>
      <w:r w:rsidRPr="00195E20" w:rsidR="00195E20">
        <w:t xml:space="preserve">Can I just apologise, colleagues, for what seemed to be a technical glitch from North Dorset? I dropped out for a moment or two. </w:t>
      </w:r>
      <w:r w:rsidRPr="00FB0EC5" w:rsidR="00E50B80">
        <w:t>CDL, you talk</w:t>
      </w:r>
      <w:r w:rsidR="00E4276E">
        <w:t>ed</w:t>
      </w:r>
      <w:r w:rsidRPr="00FB0EC5" w:rsidR="00E50B80">
        <w:t xml:space="preserve"> about conversations with business in relation to Claire Hanna’s question</w:t>
      </w:r>
      <w:r w:rsidRPr="00FB0EC5" w:rsidR="000B300D">
        <w:t>.</w:t>
      </w:r>
      <w:r w:rsidRPr="00FB0EC5" w:rsidR="00E46CFA">
        <w:t xml:space="preserve"> </w:t>
      </w:r>
      <w:r w:rsidRPr="00FB0EC5" w:rsidR="000D7451">
        <w:t>Can you define</w:t>
      </w:r>
      <w:r w:rsidR="00E4276E">
        <w:t xml:space="preserve"> from nought to 10</w:t>
      </w:r>
      <w:r w:rsidRPr="00FB0EC5" w:rsidR="000D7451">
        <w:t xml:space="preserve"> the bandwidth of interest from business at the moment </w:t>
      </w:r>
      <w:r w:rsidR="00E4276E">
        <w:t>in</w:t>
      </w:r>
      <w:r w:rsidRPr="00FB0EC5" w:rsidR="000D7451">
        <w:t xml:space="preserve"> engaging, given everything else that is going on?</w:t>
      </w:r>
    </w:p>
    <w:p w:rsidR="00E4276E" w:rsidP="000D13E7">
      <w:pPr>
        <w:pStyle w:val="Answer"/>
      </w:pPr>
      <w:sdt>
        <w:sdtPr>
          <w:alias w:val="Witness"/>
          <w:id w:val="1683171552"/>
          <w:placeholder>
            <w:docPart w:val="DefaultPlaceholder_1082065158"/>
          </w:placeholder>
          <w:richText/>
        </w:sdtPr>
        <w:sdtContent>
          <w:r w:rsidRPr="00FB0EC5" w:rsidR="008C5A77">
            <w:rPr>
              <w:b/>
              <w:i/>
            </w:rPr>
            <w:t>Brandon Lewis:</w:t>
          </w:r>
          <w:r w:rsidRPr="00FB0EC5" w:rsidR="000D13E7">
            <w:rPr>
              <w:b/>
            </w:rPr>
            <w:t xml:space="preserve"> </w:t>
          </w:r>
        </w:sdtContent>
      </w:sdt>
      <w:r w:rsidRPr="00FB0EC5" w:rsidR="000D13E7">
        <w:t>I am probably best placed to answer that</w:t>
      </w:r>
      <w:r w:rsidRPr="00FB0EC5" w:rsidR="000B300D">
        <w:t>.</w:t>
      </w:r>
      <w:r w:rsidRPr="00FB0EC5" w:rsidR="00E46CFA">
        <w:t xml:space="preserve"> </w:t>
      </w:r>
      <w:r w:rsidRPr="00FB0EC5" w:rsidR="000D13E7">
        <w:t>We have found business very</w:t>
      </w:r>
      <w:r>
        <w:t>, very</w:t>
      </w:r>
      <w:r w:rsidRPr="00FB0EC5" w:rsidR="000D13E7">
        <w:t xml:space="preserve"> willing and enthusiastic about engaging</w:t>
      </w:r>
      <w:r w:rsidRPr="00FB0EC5" w:rsidR="000B300D">
        <w:t>.</w:t>
      </w:r>
      <w:r w:rsidRPr="00FB0EC5" w:rsidR="00E46CFA">
        <w:t xml:space="preserve"> </w:t>
      </w:r>
      <w:r w:rsidRPr="00FB0EC5" w:rsidR="00E50B80">
        <w:t>I absolutely understand</w:t>
      </w:r>
      <w:r w:rsidRPr="00FB0EC5" w:rsidR="000B300D">
        <w:t>.</w:t>
      </w:r>
      <w:r w:rsidRPr="00FB0EC5" w:rsidR="00E46CFA">
        <w:t xml:space="preserve"> </w:t>
      </w:r>
      <w:r w:rsidRPr="00FB0EC5" w:rsidR="00E50B80">
        <w:t xml:space="preserve">My business career is a few years behind me now, but </w:t>
      </w:r>
      <w:r>
        <w:t xml:space="preserve">I </w:t>
      </w:r>
      <w:r w:rsidRPr="00FB0EC5" w:rsidR="00E50B80">
        <w:t>still remember</w:t>
      </w:r>
      <w:r>
        <w:t xml:space="preserve"> it.</w:t>
      </w:r>
      <w:r w:rsidRPr="00FB0EC5" w:rsidR="00E50B80">
        <w:t xml:space="preserve"> </w:t>
      </w:r>
      <w:r w:rsidRPr="00FB0EC5">
        <w:t>Business</w:t>
      </w:r>
      <w:r>
        <w:t>es</w:t>
      </w:r>
      <w:r w:rsidRPr="00FB0EC5">
        <w:t xml:space="preserve"> </w:t>
      </w:r>
      <w:r w:rsidRPr="00FB0EC5" w:rsidR="00E50B80">
        <w:t>want information</w:t>
      </w:r>
      <w:r w:rsidRPr="00FB0EC5" w:rsidR="000B300D">
        <w:t>.</w:t>
      </w:r>
      <w:r w:rsidRPr="00FB0EC5" w:rsidR="00E46CFA">
        <w:t xml:space="preserve"> </w:t>
      </w:r>
      <w:r w:rsidRPr="00FB0EC5" w:rsidR="00E50B80">
        <w:t>They want to know as much as they can as early as possible</w:t>
      </w:r>
      <w:r w:rsidRPr="00FB0EC5" w:rsidR="000B300D">
        <w:t>.</w:t>
      </w:r>
      <w:r w:rsidRPr="00FB0EC5" w:rsidR="00E46CFA">
        <w:t xml:space="preserve"> </w:t>
      </w:r>
      <w:r w:rsidRPr="00FB0EC5" w:rsidR="00E50B80">
        <w:t>They have been very</w:t>
      </w:r>
      <w:r>
        <w:t>, very</w:t>
      </w:r>
      <w:r w:rsidRPr="00FB0EC5" w:rsidR="00E50B80">
        <w:t xml:space="preserve"> positive in engaging with the team, both the officials and at ministerial level, across all sectors</w:t>
      </w:r>
      <w:r w:rsidRPr="00FB0EC5" w:rsidR="000B300D">
        <w:t>.</w:t>
      </w:r>
      <w:r w:rsidRPr="00FB0EC5" w:rsidR="00E46CFA">
        <w:t xml:space="preserve"> </w:t>
      </w:r>
    </w:p>
    <w:p w:rsidR="000D13E7" w:rsidRPr="00FB0EC5" w:rsidP="000D13E7">
      <w:pPr>
        <w:pStyle w:val="Answer"/>
      </w:pPr>
      <w:r w:rsidRPr="00FB0EC5">
        <w:t>That</w:t>
      </w:r>
      <w:r w:rsidRPr="00FB0EC5">
        <w:t xml:space="preserve"> is why</w:t>
      </w:r>
      <w:r w:rsidRPr="00FB0EC5">
        <w:t xml:space="preserve"> the engagement we are doing is not limited to a particular group</w:t>
      </w:r>
      <w:r w:rsidRPr="00FB0EC5" w:rsidR="000B300D">
        <w:t>.</w:t>
      </w:r>
      <w:r w:rsidRPr="00FB0EC5" w:rsidR="00E46CFA">
        <w:t xml:space="preserve"> </w:t>
      </w:r>
      <w:r w:rsidRPr="00FB0EC5">
        <w:t xml:space="preserve">If people have other organisations or businesses </w:t>
      </w:r>
      <w:r w:rsidR="00E4276E">
        <w:t>that</w:t>
      </w:r>
      <w:r w:rsidRPr="00FB0EC5">
        <w:t xml:space="preserve"> they want to be involved in these business engagement forums, I am very happy for them to be involved and join in</w:t>
      </w:r>
      <w:r w:rsidRPr="00FB0EC5" w:rsidR="000B300D">
        <w:t>.</w:t>
      </w:r>
      <w:r w:rsidRPr="00FB0EC5" w:rsidR="00E46CFA">
        <w:t xml:space="preserve"> </w:t>
      </w:r>
      <w:r w:rsidRPr="00FB0EC5">
        <w:t xml:space="preserve">It is </w:t>
      </w:r>
      <w:r w:rsidRPr="00FB0EC5">
        <w:t xml:space="preserve">working both </w:t>
      </w:r>
      <w:r w:rsidR="00E4276E">
        <w:t xml:space="preserve">with </w:t>
      </w:r>
      <w:r w:rsidRPr="00FB0EC5">
        <w:t>the C</w:t>
      </w:r>
      <w:r w:rsidRPr="00FB0EC5">
        <w:t xml:space="preserve">abinet </w:t>
      </w:r>
      <w:r w:rsidRPr="00FB0EC5">
        <w:t>O</w:t>
      </w:r>
      <w:r w:rsidRPr="00FB0EC5">
        <w:t>ffice through CDL’s team</w:t>
      </w:r>
      <w:r w:rsidRPr="00FB0EC5">
        <w:t xml:space="preserve">, Brendan and the team here, </w:t>
      </w:r>
      <w:r w:rsidR="00E4276E">
        <w:t xml:space="preserve">and </w:t>
      </w:r>
      <w:r w:rsidRPr="00FB0EC5">
        <w:t xml:space="preserve">through other Government </w:t>
      </w:r>
      <w:r w:rsidRPr="00FB0EC5" w:rsidR="00E4276E">
        <w:t>Departments</w:t>
      </w:r>
      <w:r w:rsidRPr="00FB0EC5" w:rsidR="000B300D">
        <w:t>.</w:t>
      </w:r>
      <w:r w:rsidRPr="00FB0EC5" w:rsidR="00E46CFA">
        <w:t xml:space="preserve"> </w:t>
      </w:r>
      <w:r w:rsidRPr="00FB0EC5">
        <w:t>We have found businesses very keen to engage and their representative groups very engaged in the process.</w:t>
      </w:r>
    </w:p>
    <w:p w:rsidR="000D13E7" w:rsidRPr="00FB0EC5" w:rsidP="00E50B80">
      <w:pPr>
        <w:pStyle w:val="Question"/>
        <w:numPr>
          <w:ilvl w:val="0"/>
          <w:numId w:val="0"/>
        </w:numPr>
        <w:ind w:left="794"/>
      </w:pPr>
      <w:sdt>
        <w:sdtPr>
          <w:alias w:val="Member"/>
          <w:tag w:val="&lt;Member mnisId='4494' dodsId='72275'&gt;"/>
          <w:id w:val="2082870117"/>
          <w:placeholder>
            <w:docPart w:val="DefaultPlaceholder_1082065158"/>
          </w:placeholder>
          <w:richText/>
        </w:sdtPr>
        <w:sdtContent>
          <w:r w:rsidRPr="00FB0EC5">
            <w:rPr>
              <w:b/>
            </w:rPr>
            <w:t>Chair:</w:t>
          </w:r>
        </w:sdtContent>
      </w:sdt>
      <w:r w:rsidRPr="00FB0EC5">
        <w:t xml:space="preserve"> Thank you</w:t>
      </w:r>
      <w:r w:rsidR="00E4276E">
        <w:t>.</w:t>
      </w:r>
      <w:r w:rsidRPr="00FB0EC5">
        <w:t xml:space="preserve"> </w:t>
      </w:r>
      <w:r w:rsidRPr="00FB0EC5" w:rsidR="00E4276E">
        <w:t xml:space="preserve">That </w:t>
      </w:r>
      <w:r w:rsidRPr="00FB0EC5">
        <w:t>is encouraging.</w:t>
      </w:r>
    </w:p>
    <w:p w:rsidR="000D13E7" w:rsidRPr="00FB0EC5" w:rsidP="000D13E7">
      <w:pPr>
        <w:pStyle w:val="Question"/>
      </w:pPr>
      <w:sdt>
        <w:sdtPr>
          <w:alias w:val="Member"/>
          <w:tag w:val="&lt;Member mnisId='4753' dodsId=''&gt;"/>
          <w:id w:val="1651016585"/>
          <w:placeholder>
            <w:docPart w:val="DefaultPlaceholder_1082065158"/>
          </w:placeholder>
          <w:richText/>
        </w:sdtPr>
        <w:sdtContent>
          <w:r w:rsidRPr="00FB0EC5">
            <w:rPr>
              <w:b/>
            </w:rPr>
            <w:t>Mary Kelly Foy:</w:t>
          </w:r>
        </w:sdtContent>
      </w:sdt>
      <w:r w:rsidRPr="00FB0EC5">
        <w:t xml:space="preserve"> </w:t>
      </w:r>
      <w:r w:rsidRPr="00FB0EC5" w:rsidR="00E4276E">
        <w:t xml:space="preserve">Good </w:t>
      </w:r>
      <w:r w:rsidRPr="00FB0EC5">
        <w:t>afternoon, Ministers</w:t>
      </w:r>
      <w:r w:rsidRPr="00FB0EC5" w:rsidR="000B300D">
        <w:t>.</w:t>
      </w:r>
      <w:r w:rsidRPr="00FB0EC5" w:rsidR="00E46CFA">
        <w:t xml:space="preserve"> </w:t>
      </w:r>
      <w:r w:rsidRPr="00FB0EC5">
        <w:t xml:space="preserve">You </w:t>
      </w:r>
      <w:r w:rsidRPr="00FB0EC5" w:rsidR="00E50B80">
        <w:t>referred</w:t>
      </w:r>
      <w:r w:rsidRPr="00FB0EC5">
        <w:t xml:space="preserve"> earlier</w:t>
      </w:r>
      <w:r w:rsidRPr="00FB0EC5" w:rsidR="00E50B80">
        <w:t xml:space="preserve"> to</w:t>
      </w:r>
      <w:r w:rsidRPr="00FB0EC5">
        <w:t xml:space="preserve"> what</w:t>
      </w:r>
      <w:r w:rsidRPr="00FB0EC5" w:rsidR="00E50B80">
        <w:t xml:space="preserve"> is meant by unfettered access in the command paper</w:t>
      </w:r>
      <w:r w:rsidRPr="00FB0EC5" w:rsidR="000B300D">
        <w:t>.</w:t>
      </w:r>
      <w:r w:rsidRPr="00FB0EC5" w:rsidR="00E46CFA">
        <w:t xml:space="preserve"> </w:t>
      </w:r>
      <w:r w:rsidRPr="00FB0EC5" w:rsidR="00E50B80">
        <w:t>Could you share with us what the EU’s response has been to the Government’s command paper</w:t>
      </w:r>
      <w:r w:rsidRPr="00FB0EC5" w:rsidR="000B300D">
        <w:t>?</w:t>
      </w:r>
      <w:r w:rsidRPr="00FB0EC5" w:rsidR="00E46CFA">
        <w:t xml:space="preserve"> </w:t>
      </w:r>
      <w:r w:rsidRPr="00FB0EC5" w:rsidR="00E50B80">
        <w:t>Are there areas there where they have either accepted or no</w:t>
      </w:r>
      <w:r w:rsidR="00E4276E">
        <w:t>t</w:t>
      </w:r>
      <w:r w:rsidRPr="00FB0EC5" w:rsidR="00E50B80">
        <w:t xml:space="preserve"> accepted our approach?</w:t>
      </w:r>
    </w:p>
    <w:p w:rsidR="00F7641B" w:rsidRPr="00FB0EC5" w:rsidP="00F7641B">
      <w:pPr>
        <w:pStyle w:val="Answer"/>
      </w:pPr>
      <w:sdt>
        <w:sdtPr>
          <w:alias w:val="Witness"/>
          <w:id w:val="608938566"/>
          <w:placeholder>
            <w:docPart w:val="DefaultPlaceholder_1082065158"/>
          </w:placeholder>
          <w:richText/>
        </w:sdtPr>
        <w:sdtContent>
          <w:r w:rsidRPr="00FB0EC5" w:rsidR="008C5A77">
            <w:rPr>
              <w:b/>
              <w:i/>
            </w:rPr>
            <w:t>Michael Gove:</w:t>
          </w:r>
          <w:r w:rsidRPr="00FB0EC5">
            <w:rPr>
              <w:b/>
            </w:rPr>
            <w:t xml:space="preserve"> </w:t>
          </w:r>
        </w:sdtContent>
      </w:sdt>
      <w:r w:rsidRPr="00FB0EC5">
        <w:t xml:space="preserve">The particular knowledge that I have of the EU’s approach </w:t>
      </w:r>
      <w:r w:rsidRPr="00FB0EC5" w:rsidR="00E50B80">
        <w:t>come</w:t>
      </w:r>
      <w:r w:rsidRPr="00FB0EC5" w:rsidR="00112527">
        <w:t>s</w:t>
      </w:r>
      <w:r w:rsidRPr="00FB0EC5" w:rsidR="00E50B80">
        <w:t xml:space="preserve"> from conversations I have had with </w:t>
      </w:r>
      <w:r w:rsidRPr="00FB0EC5" w:rsidR="00112527">
        <w:t xml:space="preserve">Maroš Šefčovič, the Commission Vice-President, who is a co-chair of the </w:t>
      </w:r>
      <w:r w:rsidRPr="00FB0EC5" w:rsidR="00E4276E">
        <w:t>withdrawal agreement joint committee</w:t>
      </w:r>
      <w:r w:rsidRPr="00FB0EC5" w:rsidR="000B300D">
        <w:t>.</w:t>
      </w:r>
      <w:r w:rsidRPr="00FB0EC5" w:rsidR="00E46CFA">
        <w:t xml:space="preserve"> </w:t>
      </w:r>
      <w:r w:rsidRPr="00FB0EC5" w:rsidR="00112527">
        <w:t>I have to take this opportunity to thank Vice-President Šefčovič for the very constructive and open way in which he and his team have engaged</w:t>
      </w:r>
      <w:r w:rsidRPr="00FB0EC5" w:rsidR="000B300D">
        <w:t>.</w:t>
      </w:r>
      <w:r w:rsidRPr="00FB0EC5" w:rsidR="00E46CFA">
        <w:t xml:space="preserve"> </w:t>
      </w:r>
      <w:r w:rsidRPr="00FB0EC5">
        <w:t>They are</w:t>
      </w:r>
      <w:r w:rsidRPr="00FB0EC5" w:rsidR="00112527">
        <w:t xml:space="preserve"> </w:t>
      </w:r>
      <w:r w:rsidRPr="00FB0EC5">
        <w:t>anxious</w:t>
      </w:r>
      <w:r w:rsidR="00E4276E">
        <w:t>,</w:t>
      </w:r>
      <w:r w:rsidRPr="00FB0EC5">
        <w:t xml:space="preserve"> as we are</w:t>
      </w:r>
      <w:r w:rsidR="00E4276E">
        <w:t>,</w:t>
      </w:r>
      <w:r w:rsidRPr="00FB0EC5">
        <w:t xml:space="preserve"> to make s</w:t>
      </w:r>
      <w:r w:rsidRPr="00FB0EC5" w:rsidR="00112527">
        <w:t>ure the protocol works</w:t>
      </w:r>
      <w:r w:rsidRPr="00FB0EC5" w:rsidR="000B300D">
        <w:t>.</w:t>
      </w:r>
      <w:r w:rsidRPr="00FB0EC5" w:rsidR="00E46CFA">
        <w:t xml:space="preserve"> </w:t>
      </w:r>
      <w:r w:rsidRPr="00FB0EC5" w:rsidR="00112527">
        <w:t>T</w:t>
      </w:r>
      <w:r w:rsidRPr="00FB0EC5">
        <w:t>hey are keen to see</w:t>
      </w:r>
      <w:r w:rsidRPr="00FB0EC5" w:rsidR="00112527">
        <w:t>,</w:t>
      </w:r>
      <w:r w:rsidRPr="00FB0EC5">
        <w:t xml:space="preserve"> as we are</w:t>
      </w:r>
      <w:r w:rsidRPr="00FB0EC5" w:rsidR="00112527">
        <w:t>, the acceleration of the operationalisation of the protocol</w:t>
      </w:r>
      <w:r w:rsidRPr="00FB0EC5" w:rsidR="000B300D">
        <w:t>.</w:t>
      </w:r>
      <w:r w:rsidRPr="00FB0EC5" w:rsidR="00E46CFA">
        <w:t xml:space="preserve"> </w:t>
      </w:r>
      <w:r w:rsidRPr="00FB0EC5" w:rsidR="00112527">
        <w:t>We are working with them to share technical details, to satisfy them and to reassure others that our approach will work.</w:t>
      </w:r>
    </w:p>
    <w:p w:rsidR="00F7641B" w:rsidRPr="00FB0EC5" w:rsidP="00F7641B">
      <w:pPr>
        <w:pStyle w:val="Question"/>
      </w:pPr>
      <w:sdt>
        <w:sdtPr>
          <w:alias w:val="Member"/>
          <w:tag w:val="&lt;Member mnisId='4753' dodsId=''&gt;"/>
          <w:id w:val="-2035884608"/>
          <w:placeholder>
            <w:docPart w:val="DefaultPlaceholder_1082065158"/>
          </w:placeholder>
          <w:richText/>
        </w:sdtPr>
        <w:sdtContent>
          <w:r w:rsidRPr="00FB0EC5">
            <w:rPr>
              <w:b/>
            </w:rPr>
            <w:t>Mary Kelly Foy:</w:t>
          </w:r>
        </w:sdtContent>
      </w:sdt>
      <w:r w:rsidRPr="00FB0EC5">
        <w:t xml:space="preserve"> </w:t>
      </w:r>
      <w:r w:rsidRPr="00FB0EC5" w:rsidR="00112527">
        <w:t>Are there any areas in particular where there is a likely disagreement?</w:t>
      </w:r>
    </w:p>
    <w:p w:rsidR="00F7641B" w:rsidRPr="00FB0EC5" w:rsidP="00F7641B">
      <w:pPr>
        <w:pStyle w:val="Answer"/>
      </w:pPr>
      <w:sdt>
        <w:sdtPr>
          <w:alias w:val="Witness"/>
          <w:id w:val="608321368"/>
          <w:placeholder>
            <w:docPart w:val="DefaultPlaceholder_1082065158"/>
          </w:placeholder>
          <w:richText/>
        </w:sdtPr>
        <w:sdtContent>
          <w:r w:rsidRPr="00FB0EC5" w:rsidR="008C5A77">
            <w:rPr>
              <w:b/>
              <w:i/>
            </w:rPr>
            <w:t>Michael Gove:</w:t>
          </w:r>
          <w:r w:rsidRPr="00FB0EC5">
            <w:rPr>
              <w:b/>
            </w:rPr>
            <w:t xml:space="preserve"> </w:t>
          </w:r>
        </w:sdtContent>
      </w:sdt>
      <w:r w:rsidRPr="00FB0EC5">
        <w:t>I hope not</w:t>
      </w:r>
      <w:r w:rsidRPr="00FB0EC5" w:rsidR="000B300D">
        <w:t>.</w:t>
      </w:r>
      <w:r w:rsidRPr="00FB0EC5" w:rsidR="00E46CFA">
        <w:t xml:space="preserve"> </w:t>
      </w:r>
      <w:r w:rsidRPr="00FB0EC5">
        <w:t xml:space="preserve">Again, I do not want to imply </w:t>
      </w:r>
      <w:r w:rsidRPr="00FB0EC5" w:rsidR="00E4276E">
        <w:t xml:space="preserve">in any way </w:t>
      </w:r>
      <w:r w:rsidRPr="00FB0EC5">
        <w:t xml:space="preserve">that the European Commission </w:t>
      </w:r>
      <w:r w:rsidR="00E4276E">
        <w:t xml:space="preserve">is </w:t>
      </w:r>
      <w:r w:rsidRPr="00FB0EC5">
        <w:t xml:space="preserve">100% happy with everything the UK Government has ever </w:t>
      </w:r>
      <w:r w:rsidR="00E4276E">
        <w:t xml:space="preserve">said or </w:t>
      </w:r>
      <w:r w:rsidRPr="00FB0EC5">
        <w:t>done</w:t>
      </w:r>
      <w:r w:rsidRPr="00FB0EC5" w:rsidR="000B300D">
        <w:t>.</w:t>
      </w:r>
      <w:r w:rsidRPr="00FB0EC5" w:rsidR="00E46CFA">
        <w:t xml:space="preserve"> </w:t>
      </w:r>
      <w:r w:rsidRPr="00FB0EC5" w:rsidR="00112527">
        <w:t>However, it is the case that the approach Vice-President Šefčovič has taken is a constructive one</w:t>
      </w:r>
      <w:r w:rsidRPr="00FB0EC5" w:rsidR="000B300D">
        <w:t>.</w:t>
      </w:r>
      <w:r w:rsidRPr="00FB0EC5" w:rsidR="00E46CFA">
        <w:t xml:space="preserve"> </w:t>
      </w:r>
      <w:r w:rsidRPr="00FB0EC5" w:rsidR="00112527">
        <w:t>He is a pragmatic leader who has the interests of Northern Ireland at heart</w:t>
      </w:r>
      <w:r w:rsidRPr="00FB0EC5" w:rsidR="000B300D">
        <w:t>.</w:t>
      </w:r>
      <w:r w:rsidRPr="00FB0EC5" w:rsidR="00E46CFA">
        <w:t xml:space="preserve"> </w:t>
      </w:r>
      <w:r w:rsidRPr="00FB0EC5" w:rsidR="00112527">
        <w:t>He wants to make sure that the protocol will work</w:t>
      </w:r>
      <w:r w:rsidRPr="00FB0EC5" w:rsidR="000B300D">
        <w:t>.</w:t>
      </w:r>
      <w:r w:rsidRPr="00FB0EC5" w:rsidR="00E46CFA">
        <w:t xml:space="preserve"> </w:t>
      </w:r>
      <w:r w:rsidRPr="00FB0EC5">
        <w:t>In all the conversations we hav</w:t>
      </w:r>
      <w:r w:rsidRPr="00FB0EC5" w:rsidR="00112527">
        <w:t>e had, he has been concentrated on making sure the detail of our proposals will work, rather than anything else</w:t>
      </w:r>
      <w:r w:rsidRPr="00FB0EC5" w:rsidR="000B300D">
        <w:t>.</w:t>
      </w:r>
      <w:r w:rsidRPr="00FB0EC5" w:rsidR="00E46CFA">
        <w:t xml:space="preserve"> </w:t>
      </w:r>
      <w:r w:rsidRPr="00FB0EC5" w:rsidR="00112527">
        <w:t>I am very</w:t>
      </w:r>
      <w:r w:rsidR="00E4276E">
        <w:t>, very</w:t>
      </w:r>
      <w:r w:rsidRPr="00FB0EC5" w:rsidR="00112527">
        <w:t xml:space="preserve"> grateful to him for the constructive approach he has been taking.</w:t>
      </w:r>
    </w:p>
    <w:p w:rsidR="00F7641B" w:rsidRPr="00FB0EC5" w:rsidP="00F7641B">
      <w:pPr>
        <w:pStyle w:val="Question"/>
      </w:pPr>
      <w:sdt>
        <w:sdtPr>
          <w:alias w:val="Member"/>
          <w:tag w:val="&lt;Member mnisId='1409' dodsId='25794'&gt;"/>
          <w:id w:val="76869725"/>
          <w:placeholder>
            <w:docPart w:val="DefaultPlaceholder_1082065158"/>
          </w:placeholder>
          <w:richText/>
        </w:sdtPr>
        <w:sdtContent>
          <w:r w:rsidRPr="00FB0EC5">
            <w:rPr>
              <w:b/>
            </w:rPr>
            <w:t xml:space="preserve">Mr </w:t>
          </w:r>
          <w:r w:rsidR="00E4276E">
            <w:rPr>
              <w:b/>
            </w:rPr>
            <w:t>Campbell:</w:t>
          </w:r>
        </w:sdtContent>
      </w:sdt>
      <w:r w:rsidRPr="00FB0EC5">
        <w:t xml:space="preserve"> </w:t>
      </w:r>
      <w:r w:rsidRPr="00FB0EC5" w:rsidR="00112527">
        <w:t xml:space="preserve">It is nice to speak to both </w:t>
      </w:r>
      <w:r w:rsidRPr="00FB0EC5" w:rsidR="00E4276E">
        <w:t xml:space="preserve">Ministers </w:t>
      </w:r>
      <w:r w:rsidRPr="00FB0EC5" w:rsidR="00112527">
        <w:t>again</w:t>
      </w:r>
      <w:r w:rsidRPr="00FB0EC5" w:rsidR="000B300D">
        <w:t>.</w:t>
      </w:r>
      <w:r w:rsidRPr="00FB0EC5" w:rsidR="00E46CFA">
        <w:t xml:space="preserve"> </w:t>
      </w:r>
      <w:r w:rsidRPr="00FB0EC5" w:rsidR="00112527">
        <w:t>Mr Gove, at the very start you were unequivocal about the lack of any additional paperwork for Northern Ireland businesses come 1 January</w:t>
      </w:r>
      <w:r w:rsidRPr="00FB0EC5" w:rsidR="000B300D">
        <w:t>.</w:t>
      </w:r>
      <w:r w:rsidRPr="00FB0EC5" w:rsidR="00E46CFA">
        <w:t xml:space="preserve"> </w:t>
      </w:r>
      <w:r w:rsidRPr="00FB0EC5">
        <w:t>Let us assume that t</w:t>
      </w:r>
      <w:r w:rsidRPr="00FB0EC5" w:rsidR="00112527">
        <w:t>he first week of January arrives</w:t>
      </w:r>
      <w:r w:rsidRPr="00FB0EC5">
        <w:t xml:space="preserve"> and there </w:t>
      </w:r>
      <w:r w:rsidRPr="00FB0EC5" w:rsidR="00112527">
        <w:t>has been</w:t>
      </w:r>
      <w:r w:rsidRPr="00FB0EC5">
        <w:t xml:space="preserve"> no free </w:t>
      </w:r>
      <w:r w:rsidRPr="00FB0EC5" w:rsidR="00112527">
        <w:t>trade agreement with the EU</w:t>
      </w:r>
      <w:r w:rsidRPr="00FB0EC5" w:rsidR="000B300D">
        <w:t>.</w:t>
      </w:r>
      <w:r w:rsidRPr="00FB0EC5" w:rsidR="00E46CFA">
        <w:t xml:space="preserve"> </w:t>
      </w:r>
      <w:r w:rsidRPr="00FB0EC5" w:rsidR="00112527">
        <w:t>Will you be as unequivocal then as you are now?</w:t>
      </w:r>
    </w:p>
    <w:p w:rsidR="00F7641B" w:rsidRPr="00FB0EC5" w:rsidP="00F7641B">
      <w:pPr>
        <w:pStyle w:val="Answer"/>
      </w:pPr>
      <w:sdt>
        <w:sdtPr>
          <w:alias w:val="Witness"/>
          <w:id w:val="361563747"/>
          <w:placeholder>
            <w:docPart w:val="DefaultPlaceholder_1082065158"/>
          </w:placeholder>
          <w:richText/>
        </w:sdtPr>
        <w:sdtContent>
          <w:r w:rsidRPr="00FB0EC5" w:rsidR="008C5A77">
            <w:rPr>
              <w:b/>
              <w:i/>
            </w:rPr>
            <w:t>Michael Gove:</w:t>
          </w:r>
          <w:r w:rsidRPr="00FB0EC5">
            <w:rPr>
              <w:b/>
            </w:rPr>
            <w:t xml:space="preserve"> </w:t>
          </w:r>
        </w:sdtContent>
      </w:sdt>
      <w:r w:rsidRPr="00FB0EC5">
        <w:t>Yes, when it comes to good</w:t>
      </w:r>
      <w:r w:rsidRPr="00FB0EC5" w:rsidR="00112527">
        <w:t>s</w:t>
      </w:r>
      <w:r w:rsidRPr="00FB0EC5">
        <w:t xml:space="preserve"> moving from Northern</w:t>
      </w:r>
      <w:r w:rsidRPr="00FB0EC5" w:rsidR="00112527">
        <w:t xml:space="preserve"> Ireland into the rest of </w:t>
      </w:r>
      <w:r w:rsidR="00881ADD">
        <w:t xml:space="preserve">the </w:t>
      </w:r>
      <w:r w:rsidRPr="00FB0EC5" w:rsidR="00112527">
        <w:t>United Kingdom, the situation will be exactly the same.</w:t>
      </w:r>
    </w:p>
    <w:p w:rsidR="00F7641B" w:rsidRPr="00FB0EC5" w:rsidP="00F7641B">
      <w:pPr>
        <w:pStyle w:val="Question"/>
      </w:pPr>
      <w:sdt>
        <w:sdtPr>
          <w:alias w:val="Member"/>
          <w:tag w:val="&lt;Member mnisId='1409' dodsId='25794'&gt;"/>
          <w:id w:val="-1112280541"/>
          <w:placeholder>
            <w:docPart w:val="DefaultPlaceholder_1082065158"/>
          </w:placeholder>
          <w:richText/>
        </w:sdtPr>
        <w:sdtContent>
          <w:r w:rsidRPr="00FB0EC5">
            <w:rPr>
              <w:b/>
            </w:rPr>
            <w:t xml:space="preserve">Mr </w:t>
          </w:r>
          <w:r w:rsidR="00E4276E">
            <w:rPr>
              <w:b/>
            </w:rPr>
            <w:t>Campbell:</w:t>
          </w:r>
        </w:sdtContent>
      </w:sdt>
      <w:r w:rsidRPr="00FB0EC5">
        <w:t xml:space="preserve"> </w:t>
      </w:r>
      <w:r w:rsidRPr="00FB0EC5" w:rsidR="00881ADD">
        <w:t xml:space="preserve">Come </w:t>
      </w:r>
      <w:r w:rsidRPr="00FB0EC5" w:rsidR="00112527">
        <w:t>what may.</w:t>
      </w:r>
    </w:p>
    <w:p w:rsidR="00F7641B" w:rsidRPr="00FB0EC5" w:rsidP="00F7641B">
      <w:pPr>
        <w:pStyle w:val="Answer"/>
      </w:pPr>
      <w:sdt>
        <w:sdtPr>
          <w:alias w:val="Witness"/>
          <w:id w:val="-594321479"/>
          <w:placeholder>
            <w:docPart w:val="DefaultPlaceholder_1082065158"/>
          </w:placeholder>
          <w:richText/>
        </w:sdtPr>
        <w:sdtContent>
          <w:r w:rsidRPr="00FB0EC5" w:rsidR="008C5A77">
            <w:rPr>
              <w:b/>
              <w:i/>
            </w:rPr>
            <w:t>Michael Gove:</w:t>
          </w:r>
          <w:r w:rsidRPr="00FB0EC5">
            <w:rPr>
              <w:b/>
            </w:rPr>
            <w:t xml:space="preserve"> </w:t>
          </w:r>
        </w:sdtContent>
      </w:sdt>
      <w:r w:rsidRPr="00FB0EC5" w:rsidR="00881ADD">
        <w:t xml:space="preserve">Come </w:t>
      </w:r>
      <w:r w:rsidRPr="00FB0EC5">
        <w:t>what may.</w:t>
      </w:r>
    </w:p>
    <w:p w:rsidR="00F7641B" w:rsidRPr="00FB0EC5" w:rsidP="00F7641B">
      <w:pPr>
        <w:pStyle w:val="Question"/>
      </w:pPr>
      <w:sdt>
        <w:sdtPr>
          <w:alias w:val="Member"/>
          <w:tag w:val="&lt;Member mnisId='1409' dodsId='25794'&gt;"/>
          <w:id w:val="956289514"/>
          <w:placeholder>
            <w:docPart w:val="DefaultPlaceholder_1082065158"/>
          </w:placeholder>
          <w:richText/>
        </w:sdtPr>
        <w:sdtContent>
          <w:r w:rsidRPr="00FB0EC5">
            <w:rPr>
              <w:b/>
            </w:rPr>
            <w:t xml:space="preserve">Mr </w:t>
          </w:r>
          <w:r w:rsidR="00E4276E">
            <w:rPr>
              <w:b/>
            </w:rPr>
            <w:t>Campbell:</w:t>
          </w:r>
        </w:sdtContent>
      </w:sdt>
      <w:r w:rsidRPr="00FB0EC5">
        <w:t xml:space="preserve"> </w:t>
      </w:r>
      <w:r w:rsidRPr="00FB0EC5" w:rsidR="00881ADD">
        <w:t xml:space="preserve">To </w:t>
      </w:r>
      <w:r w:rsidRPr="00FB0EC5">
        <w:t xml:space="preserve">expand </w:t>
      </w:r>
      <w:r w:rsidRPr="00FB0EC5" w:rsidR="00112527">
        <w:t>on</w:t>
      </w:r>
      <w:r w:rsidRPr="00FB0EC5">
        <w:t xml:space="preserve"> that</w:t>
      </w:r>
      <w:r w:rsidRPr="00FB0EC5" w:rsidR="00112527">
        <w:t>, there are some businesses in Northern Ireland whose product range includes bringing elements of their product in from GB, to manufacture here in Northern Ireland and then sell back into GB</w:t>
      </w:r>
      <w:r w:rsidRPr="00FB0EC5" w:rsidR="000B300D">
        <w:t>.</w:t>
      </w:r>
      <w:r w:rsidRPr="00FB0EC5" w:rsidR="00E46CFA">
        <w:t xml:space="preserve"> </w:t>
      </w:r>
      <w:r w:rsidRPr="00FB0EC5" w:rsidR="00112527">
        <w:t>How would they fit into your unequivocal statement?</w:t>
      </w:r>
    </w:p>
    <w:p w:rsidR="00F7641B" w:rsidRPr="00FB0EC5" w:rsidP="00F7641B">
      <w:pPr>
        <w:pStyle w:val="Answer"/>
      </w:pPr>
      <w:sdt>
        <w:sdtPr>
          <w:alias w:val="Witness"/>
          <w:id w:val="437640535"/>
          <w:placeholder>
            <w:docPart w:val="DefaultPlaceholder_1082065158"/>
          </w:placeholder>
          <w:richText/>
        </w:sdtPr>
        <w:sdtContent>
          <w:r w:rsidRPr="00FB0EC5" w:rsidR="008C5A77">
            <w:rPr>
              <w:b/>
              <w:i/>
            </w:rPr>
            <w:t>Michael Gove:</w:t>
          </w:r>
          <w:r w:rsidRPr="00FB0EC5">
            <w:rPr>
              <w:b/>
            </w:rPr>
            <w:t xml:space="preserve"> </w:t>
          </w:r>
        </w:sdtContent>
      </w:sdt>
      <w:r w:rsidRPr="00FB0EC5">
        <w:t>There is a difference when it comes to good</w:t>
      </w:r>
      <w:r w:rsidR="00881ADD">
        <w:t>s</w:t>
      </w:r>
      <w:r w:rsidRPr="00FB0EC5">
        <w:t xml:space="preserve"> </w:t>
      </w:r>
      <w:r w:rsidR="00881ADD">
        <w:t>going</w:t>
      </w:r>
      <w:r w:rsidRPr="00FB0EC5">
        <w:t xml:space="preserve"> from GB to NI</w:t>
      </w:r>
      <w:r w:rsidRPr="00FB0EC5" w:rsidR="000B300D">
        <w:t>.</w:t>
      </w:r>
      <w:r w:rsidRPr="00FB0EC5" w:rsidR="00E46CFA">
        <w:t xml:space="preserve"> </w:t>
      </w:r>
      <w:r w:rsidRPr="00FB0EC5">
        <w:t>There are additional new processes</w:t>
      </w:r>
      <w:r w:rsidRPr="00FB0EC5" w:rsidR="000B300D">
        <w:t>.</w:t>
      </w:r>
      <w:r w:rsidRPr="00FB0EC5" w:rsidR="00E46CFA">
        <w:t xml:space="preserve"> </w:t>
      </w:r>
      <w:r w:rsidRPr="00FB0EC5" w:rsidR="00112527">
        <w:t xml:space="preserve">We want to make them as light touch as possible and, as </w:t>
      </w:r>
      <w:r w:rsidRPr="00FB0EC5" w:rsidR="00881ADD">
        <w:t xml:space="preserve">I hope </w:t>
      </w:r>
      <w:r w:rsidRPr="00FB0EC5" w:rsidR="00112527">
        <w:t>the command paper makes clear, there are specific provisions</w:t>
      </w:r>
      <w:r w:rsidRPr="00FB0EC5" w:rsidR="0004031E">
        <w:t>,</w:t>
      </w:r>
      <w:r w:rsidR="00881ADD">
        <w:t xml:space="preserve"> </w:t>
      </w:r>
      <w:r w:rsidRPr="00FB0EC5" w:rsidR="00112527">
        <w:t>SPS provisions</w:t>
      </w:r>
      <w:r w:rsidR="00881ADD">
        <w:t>,</w:t>
      </w:r>
      <w:r w:rsidRPr="00FB0EC5" w:rsidR="00112527">
        <w:t xml:space="preserve"> for products of animal origin</w:t>
      </w:r>
      <w:r w:rsidR="00881ADD">
        <w:t xml:space="preserve">, </w:t>
      </w:r>
      <w:r w:rsidRPr="00FB0EC5" w:rsidR="0004031E">
        <w:t>agri</w:t>
      </w:r>
      <w:r w:rsidR="00881ADD">
        <w:noBreakHyphen/>
      </w:r>
      <w:r w:rsidRPr="00FB0EC5" w:rsidR="0004031E">
        <w:t>food products</w:t>
      </w:r>
      <w:r w:rsidRPr="00FB0EC5" w:rsidR="000B300D">
        <w:t>.</w:t>
      </w:r>
      <w:r w:rsidRPr="00FB0EC5" w:rsidR="00E46CFA">
        <w:t xml:space="preserve"> </w:t>
      </w:r>
      <w:r w:rsidRPr="00FB0EC5" w:rsidR="00881ADD">
        <w:t xml:space="preserve">It </w:t>
      </w:r>
      <w:r w:rsidRPr="00FB0EC5">
        <w:t>is also the case that there will be a requirement</w:t>
      </w:r>
      <w:r w:rsidR="00881ADD">
        <w:t xml:space="preserve">—we </w:t>
      </w:r>
      <w:r w:rsidRPr="00FB0EC5" w:rsidR="0004031E">
        <w:t>believe it will be light touch and conducted electronically</w:t>
      </w:r>
      <w:r w:rsidR="00881ADD">
        <w:t xml:space="preserve">—for </w:t>
      </w:r>
      <w:r w:rsidRPr="00FB0EC5" w:rsidR="0004031E">
        <w:t>appropriate processes when goods go from Great Britain to Northern Ireland.</w:t>
      </w:r>
    </w:p>
    <w:p w:rsidR="00F7641B" w:rsidRPr="00FB0EC5" w:rsidP="00F7641B">
      <w:pPr>
        <w:pStyle w:val="Question"/>
      </w:pPr>
      <w:sdt>
        <w:sdtPr>
          <w:alias w:val="Member"/>
          <w:tag w:val="&lt;Member mnisId='1409' dodsId='25794'&gt;"/>
          <w:id w:val="-1762672504"/>
          <w:placeholder>
            <w:docPart w:val="DefaultPlaceholder_1082065158"/>
          </w:placeholder>
          <w:richText/>
        </w:sdtPr>
        <w:sdtContent>
          <w:r w:rsidRPr="00FB0EC5">
            <w:rPr>
              <w:b/>
            </w:rPr>
            <w:t xml:space="preserve">Mr </w:t>
          </w:r>
          <w:r w:rsidR="00E4276E">
            <w:rPr>
              <w:b/>
            </w:rPr>
            <w:t>Campbell:</w:t>
          </w:r>
        </w:sdtContent>
      </w:sdt>
      <w:r w:rsidRPr="00FB0EC5">
        <w:t xml:space="preserve"> At what point would we know what </w:t>
      </w:r>
      <w:r w:rsidR="00881ADD">
        <w:t>“</w:t>
      </w:r>
      <w:r w:rsidRPr="00FB0EC5">
        <w:t>light tough</w:t>
      </w:r>
      <w:r w:rsidR="00881ADD">
        <w:t>”</w:t>
      </w:r>
      <w:r w:rsidRPr="00FB0EC5">
        <w:t xml:space="preserve"> means?</w:t>
      </w:r>
    </w:p>
    <w:p w:rsidR="00F7641B" w:rsidRPr="00FB0EC5" w:rsidP="00F7641B">
      <w:pPr>
        <w:pStyle w:val="Answer"/>
      </w:pPr>
      <w:sdt>
        <w:sdtPr>
          <w:alias w:val="Witness"/>
          <w:id w:val="-1757584834"/>
          <w:placeholder>
            <w:docPart w:val="DefaultPlaceholder_1082065158"/>
          </w:placeholder>
          <w:richText/>
        </w:sdtPr>
        <w:sdtContent>
          <w:r w:rsidRPr="00FB0EC5" w:rsidR="008C5A77">
            <w:rPr>
              <w:b/>
              <w:i/>
            </w:rPr>
            <w:t>Michael Gove:</w:t>
          </w:r>
          <w:r w:rsidRPr="00FB0EC5">
            <w:rPr>
              <w:b/>
            </w:rPr>
            <w:t xml:space="preserve"> </w:t>
          </w:r>
        </w:sdtContent>
      </w:sdt>
      <w:r w:rsidRPr="00FB0EC5" w:rsidR="0004031E">
        <w:t>That is exactly the work that is going on now between HMRC, the Northern Ireland Office</w:t>
      </w:r>
      <w:r w:rsidR="00881ADD">
        <w:t>,</w:t>
      </w:r>
      <w:r w:rsidRPr="00FB0EC5" w:rsidR="0004031E">
        <w:t xml:space="preserve"> Northern Ireland businesses</w:t>
      </w:r>
      <w:r w:rsidR="00881ADD">
        <w:t>,</w:t>
      </w:r>
      <w:r w:rsidRPr="00FB0EC5" w:rsidR="0004031E">
        <w:t xml:space="preserve"> the Northern Ireland Executive</w:t>
      </w:r>
      <w:r w:rsidR="00881ADD">
        <w:t xml:space="preserve"> and us</w:t>
      </w:r>
      <w:r w:rsidRPr="00FB0EC5" w:rsidR="0004031E">
        <w:t>, to try to ensure we can operationalise them in as non-bureaucratic a way as possible.</w:t>
      </w:r>
    </w:p>
    <w:p w:rsidR="00F7641B" w:rsidRPr="00FB0EC5" w:rsidP="00F7641B">
      <w:pPr>
        <w:pStyle w:val="Question"/>
      </w:pPr>
      <w:sdt>
        <w:sdtPr>
          <w:alias w:val="Member"/>
          <w:tag w:val="&lt;Member mnisId='1409' dodsId='25794'&gt;"/>
          <w:id w:val="295802864"/>
          <w:placeholder>
            <w:docPart w:val="DefaultPlaceholder_1082065158"/>
          </w:placeholder>
          <w:richText/>
        </w:sdtPr>
        <w:sdtContent>
          <w:r w:rsidRPr="00FB0EC5">
            <w:rPr>
              <w:b/>
            </w:rPr>
            <w:t xml:space="preserve">Mr </w:t>
          </w:r>
          <w:r w:rsidR="00E4276E">
            <w:rPr>
              <w:b/>
            </w:rPr>
            <w:t>Campbell:</w:t>
          </w:r>
        </w:sdtContent>
      </w:sdt>
      <w:r w:rsidRPr="00FB0EC5">
        <w:t xml:space="preserve"> Just to follow up on the principle of unfettered access, if legislation was </w:t>
      </w:r>
      <w:r w:rsidRPr="00FB0EC5" w:rsidR="00E06DCD">
        <w:t>required</w:t>
      </w:r>
      <w:r w:rsidRPr="00FB0EC5">
        <w:t xml:space="preserve"> to guarantee that, what would </w:t>
      </w:r>
      <w:r w:rsidR="00714CD5">
        <w:t>i</w:t>
      </w:r>
      <w:r w:rsidRPr="00FB0EC5">
        <w:t>t look like?</w:t>
      </w:r>
    </w:p>
    <w:p w:rsidR="00F7641B" w:rsidRPr="00FB0EC5" w:rsidP="00F7641B">
      <w:pPr>
        <w:pStyle w:val="Answer"/>
      </w:pPr>
      <w:sdt>
        <w:sdtPr>
          <w:alias w:val="Witness"/>
          <w:id w:val="236825352"/>
          <w:placeholder>
            <w:docPart w:val="DefaultPlaceholder_1082065158"/>
          </w:placeholder>
          <w:richText/>
        </w:sdtPr>
        <w:sdtContent>
          <w:r w:rsidRPr="00FB0EC5" w:rsidR="008C5A77">
            <w:rPr>
              <w:b/>
              <w:i/>
            </w:rPr>
            <w:t>Michael Gove:</w:t>
          </w:r>
          <w:r w:rsidRPr="00FB0EC5">
            <w:rPr>
              <w:b/>
            </w:rPr>
            <w:t xml:space="preserve"> </w:t>
          </w:r>
        </w:sdtContent>
      </w:sdt>
      <w:r w:rsidRPr="00FB0EC5" w:rsidR="00E06DCD">
        <w:t>We believe that it may well be necessary to have additional legislation</w:t>
      </w:r>
      <w:r w:rsidRPr="00FB0EC5" w:rsidR="000B300D">
        <w:t>.</w:t>
      </w:r>
      <w:r w:rsidRPr="00FB0EC5" w:rsidR="00E46CFA">
        <w:t xml:space="preserve"> </w:t>
      </w:r>
      <w:r w:rsidRPr="00FB0EC5" w:rsidR="00E06DCD">
        <w:t>That is something that we are considering</w:t>
      </w:r>
      <w:r w:rsidRPr="00FB0EC5" w:rsidR="000B300D">
        <w:t>.</w:t>
      </w:r>
      <w:r w:rsidRPr="00FB0EC5" w:rsidR="00E46CFA">
        <w:t xml:space="preserve"> </w:t>
      </w:r>
      <w:r w:rsidRPr="00FB0EC5" w:rsidR="00714CD5">
        <w:t xml:space="preserve">The </w:t>
      </w:r>
      <w:r w:rsidRPr="00FB0EC5" w:rsidR="00E06DCD">
        <w:t xml:space="preserve">aim would be to make sure that the broad position outlined in the command paper and the operationalisation of it </w:t>
      </w:r>
      <w:r w:rsidR="00714CD5">
        <w:t>was</w:t>
      </w:r>
      <w:r w:rsidRPr="00FB0EC5" w:rsidR="00E06DCD">
        <w:t xml:space="preserve"> clear and consistent</w:t>
      </w:r>
      <w:r w:rsidRPr="00FB0EC5" w:rsidR="000B300D">
        <w:t>.</w:t>
      </w:r>
      <w:r w:rsidRPr="00FB0EC5" w:rsidR="00E46CFA">
        <w:t xml:space="preserve"> </w:t>
      </w:r>
    </w:p>
    <w:p w:rsidR="00F7641B" w:rsidRPr="00FB0EC5" w:rsidP="00F7641B">
      <w:pPr>
        <w:pStyle w:val="Question"/>
      </w:pPr>
      <w:sdt>
        <w:sdtPr>
          <w:alias w:val="Member"/>
          <w:tag w:val="&lt;Member mnisId='1409' dodsId='25794'&gt;"/>
          <w:id w:val="-1233696936"/>
          <w:placeholder>
            <w:docPart w:val="DefaultPlaceholder_1082065158"/>
          </w:placeholder>
          <w:richText/>
        </w:sdtPr>
        <w:sdtContent>
          <w:r w:rsidRPr="00FB0EC5">
            <w:rPr>
              <w:b/>
            </w:rPr>
            <w:t xml:space="preserve">Mr </w:t>
          </w:r>
          <w:r w:rsidR="00E4276E">
            <w:rPr>
              <w:b/>
            </w:rPr>
            <w:t>Campbell:</w:t>
          </w:r>
        </w:sdtContent>
      </w:sdt>
      <w:r w:rsidRPr="00FB0EC5">
        <w:t xml:space="preserve"> </w:t>
      </w:r>
      <w:r w:rsidRPr="00FB0EC5" w:rsidR="00714CD5">
        <w:t xml:space="preserve">For </w:t>
      </w:r>
      <w:r w:rsidRPr="00FB0EC5">
        <w:t xml:space="preserve">the avoidance of any doubt, you can understand why there is confusion, given what Michel Barnier </w:t>
      </w:r>
      <w:r w:rsidRPr="00FB0EC5" w:rsidR="00E06DCD">
        <w:t>says</w:t>
      </w:r>
      <w:r w:rsidRPr="00FB0EC5">
        <w:t xml:space="preserve"> and</w:t>
      </w:r>
      <w:r w:rsidRPr="00FB0EC5" w:rsidR="00E06DCD">
        <w:t xml:space="preserve"> then contrasting that with what you have said</w:t>
      </w:r>
      <w:r w:rsidRPr="00FB0EC5" w:rsidR="008807B4">
        <w:t xml:space="preserve"> today</w:t>
      </w:r>
      <w:r w:rsidRPr="00FB0EC5" w:rsidR="000B300D">
        <w:t>.</w:t>
      </w:r>
      <w:r w:rsidRPr="00FB0EC5" w:rsidR="00E46CFA">
        <w:t xml:space="preserve"> </w:t>
      </w:r>
      <w:r w:rsidRPr="00FB0EC5" w:rsidR="008807B4">
        <w:t>Are you absolutely certain that there will be no infrastructure that people will construe as being a barrier to trade between Northern Ireland and GB, and additional barriers between GB and NI?</w:t>
      </w:r>
    </w:p>
    <w:p w:rsidR="00714CD5" w:rsidP="00F7641B">
      <w:pPr>
        <w:pStyle w:val="Answer"/>
      </w:pPr>
      <w:sdt>
        <w:sdtPr>
          <w:alias w:val="Witness"/>
          <w:id w:val="-209270230"/>
          <w:placeholder>
            <w:docPart w:val="DefaultPlaceholder_1082065158"/>
          </w:placeholder>
          <w:richText/>
        </w:sdtPr>
        <w:sdtContent>
          <w:r w:rsidRPr="00FB0EC5" w:rsidR="008C5A77">
            <w:rPr>
              <w:b/>
              <w:i/>
            </w:rPr>
            <w:t>Michael Gove:</w:t>
          </w:r>
          <w:r w:rsidRPr="00FB0EC5" w:rsidR="00F7641B">
            <w:rPr>
              <w:b/>
            </w:rPr>
            <w:t xml:space="preserve"> </w:t>
          </w:r>
        </w:sdtContent>
      </w:sdt>
      <w:r w:rsidRPr="00FB0EC5" w:rsidR="00F7641B">
        <w:t xml:space="preserve">When it is NI to GB, </w:t>
      </w:r>
      <w:r w:rsidRPr="00FB0EC5" w:rsidR="008807B4">
        <w:t xml:space="preserve">there is </w:t>
      </w:r>
      <w:r w:rsidRPr="00FB0EC5" w:rsidR="00F7641B">
        <w:t>nothing additional</w:t>
      </w:r>
      <w:r w:rsidRPr="00FB0EC5" w:rsidR="000B300D">
        <w:t>.</w:t>
      </w:r>
      <w:r w:rsidRPr="00FB0EC5" w:rsidR="00E46CFA">
        <w:t xml:space="preserve"> </w:t>
      </w:r>
      <w:r w:rsidRPr="00FB0EC5" w:rsidR="00F7641B">
        <w:t>GB to NI</w:t>
      </w:r>
      <w:r w:rsidRPr="00FB0EC5" w:rsidR="008807B4">
        <w:t>,</w:t>
      </w:r>
      <w:r w:rsidRPr="00FB0EC5" w:rsidR="00F7641B">
        <w:t xml:space="preserve"> we think it may be necessary to have additional staff to carry out</w:t>
      </w:r>
      <w:r w:rsidRPr="00FB0EC5" w:rsidR="008807B4">
        <w:t xml:space="preserve"> some of the SPS checks</w:t>
      </w:r>
      <w:r w:rsidRPr="00FB0EC5" w:rsidR="000B300D">
        <w:t>.</w:t>
      </w:r>
      <w:r w:rsidRPr="00FB0EC5" w:rsidR="00E46CFA">
        <w:t xml:space="preserve"> </w:t>
      </w:r>
      <w:r w:rsidRPr="00FB0EC5" w:rsidR="008807B4">
        <w:t xml:space="preserve">This is building on the principle that the island of Ireland has been a single epidemiological zone and </w:t>
      </w:r>
      <w:r>
        <w:t xml:space="preserve">is </w:t>
      </w:r>
      <w:r w:rsidRPr="00FB0EC5" w:rsidR="008807B4">
        <w:t>now a single SPS zone</w:t>
      </w:r>
      <w:r w:rsidRPr="00FB0EC5" w:rsidR="000B300D">
        <w:t>.</w:t>
      </w:r>
      <w:r w:rsidRPr="00FB0EC5" w:rsidR="00E46CFA">
        <w:t xml:space="preserve"> </w:t>
      </w:r>
      <w:r w:rsidRPr="00FB0EC5" w:rsidR="008807B4">
        <w:t>I do not mean to be flippant, but the point was made at the height of the BSE crisis by Ian Paisl</w:t>
      </w:r>
      <w:r>
        <w:t>ey that Northern Ireland benefi</w:t>
      </w:r>
      <w:r w:rsidRPr="00FB0EC5" w:rsidR="008807B4">
        <w:t>ted from the fact that, while his voters were British, his cows were Irish</w:t>
      </w:r>
      <w:r w:rsidRPr="00FB0EC5" w:rsidR="000B300D">
        <w:t>.</w:t>
      </w:r>
      <w:r w:rsidRPr="00FB0EC5" w:rsidR="00E46CFA">
        <w:t xml:space="preserve"> </w:t>
      </w:r>
      <w:r w:rsidRPr="00FB0EC5" w:rsidR="00F7641B">
        <w:t>On that basis, we recogni</w:t>
      </w:r>
      <w:r w:rsidRPr="00FB0EC5" w:rsidR="00A928E6">
        <w:t>s</w:t>
      </w:r>
      <w:r w:rsidRPr="00FB0EC5" w:rsidR="00F7641B">
        <w:t>e that distinction</w:t>
      </w:r>
      <w:r w:rsidRPr="00FB0EC5" w:rsidR="000B300D">
        <w:t>.</w:t>
      </w:r>
      <w:r w:rsidRPr="00FB0EC5" w:rsidR="00E46CFA">
        <w:t xml:space="preserve"> </w:t>
      </w:r>
    </w:p>
    <w:p w:rsidR="00F7641B" w:rsidRPr="00FB0EC5" w:rsidP="00F7641B">
      <w:pPr>
        <w:pStyle w:val="Answer"/>
      </w:pPr>
      <w:r w:rsidRPr="00FB0EC5">
        <w:t xml:space="preserve">There </w:t>
      </w:r>
      <w:r w:rsidRPr="00FB0EC5" w:rsidR="008807B4">
        <w:t>will be a requirement for some additional custom processes, but we are seeking to make sure that the experience for anyone arriving at any port in Northern Ireland is such that they would recogni</w:t>
      </w:r>
      <w:r w:rsidRPr="00FB0EC5" w:rsidR="0074149E">
        <w:t>s</w:t>
      </w:r>
      <w:r w:rsidRPr="00FB0EC5" w:rsidR="008807B4">
        <w:t>e that they were travelling within the U</w:t>
      </w:r>
      <w:r w:rsidRPr="00FB0EC5" w:rsidR="0074149E">
        <w:t xml:space="preserve">K customs territory and within </w:t>
      </w:r>
      <w:r>
        <w:t>a</w:t>
      </w:r>
      <w:r w:rsidRPr="00FB0EC5" w:rsidR="0074149E">
        <w:t xml:space="preserve"> sovereign United Kingdom</w:t>
      </w:r>
      <w:r w:rsidRPr="00FB0EC5" w:rsidR="000B300D">
        <w:t>.</w:t>
      </w:r>
      <w:r w:rsidRPr="00FB0EC5" w:rsidR="00E46CFA">
        <w:t xml:space="preserve"> </w:t>
      </w:r>
      <w:r w:rsidRPr="00FB0EC5">
        <w:t>It will be an experience</w:t>
      </w:r>
      <w:r>
        <w:t xml:space="preserve"> that</w:t>
      </w:r>
      <w:r w:rsidRPr="00FB0EC5">
        <w:t xml:space="preserve"> would remind </w:t>
      </w:r>
      <w:r w:rsidRPr="00FB0EC5" w:rsidR="0074149E">
        <w:t>any</w:t>
      </w:r>
      <w:r w:rsidRPr="00FB0EC5">
        <w:t xml:space="preserve">one that </w:t>
      </w:r>
      <w:r w:rsidRPr="00FB0EC5" w:rsidR="0074149E">
        <w:t>they were recognisably part of one single state.</w:t>
      </w:r>
    </w:p>
    <w:p w:rsidR="00F7641B" w:rsidRPr="00FB0EC5" w:rsidP="0074149E">
      <w:pPr>
        <w:pStyle w:val="Answer"/>
      </w:pPr>
      <w:sdt>
        <w:sdtPr>
          <w:alias w:val="Witness"/>
          <w:id w:val="-1335529979"/>
          <w:placeholder>
            <w:docPart w:val="DefaultPlaceholder_1082065158"/>
          </w:placeholder>
          <w:richText/>
        </w:sdtPr>
        <w:sdtContent>
          <w:r w:rsidRPr="00FB0EC5" w:rsidR="008C5A77">
            <w:rPr>
              <w:b/>
              <w:i/>
            </w:rPr>
            <w:t>Brandon Lewis:</w:t>
          </w:r>
          <w:r w:rsidRPr="00FB0EC5" w:rsidR="0074149E">
            <w:rPr>
              <w:b/>
              <w:i/>
            </w:rPr>
            <w:t xml:space="preserve"> </w:t>
          </w:r>
        </w:sdtContent>
      </w:sdt>
      <w:r w:rsidRPr="00FB0EC5" w:rsidR="00714CD5">
        <w:t xml:space="preserve">It </w:t>
      </w:r>
      <w:r w:rsidRPr="00FB0EC5">
        <w:t>is worth adding to that point</w:t>
      </w:r>
      <w:r w:rsidRPr="00FB0EC5" w:rsidR="0074149E">
        <w:t xml:space="preserve"> that, as the Chancellor outlined, </w:t>
      </w:r>
      <w:r w:rsidR="00714CD5">
        <w:t xml:space="preserve">at </w:t>
      </w:r>
      <w:r w:rsidRPr="00FB0EC5" w:rsidR="0074149E">
        <w:t xml:space="preserve">Larne </w:t>
      </w:r>
      <w:r w:rsidR="00714CD5">
        <w:t xml:space="preserve">and </w:t>
      </w:r>
      <w:r w:rsidRPr="00FB0EC5" w:rsidR="0074149E">
        <w:t>Belfast</w:t>
      </w:r>
      <w:r w:rsidR="00714CD5">
        <w:t>,</w:t>
      </w:r>
      <w:r w:rsidRPr="00FB0EC5" w:rsidR="0074149E">
        <w:t xml:space="preserve"> those live </w:t>
      </w:r>
      <w:r w:rsidR="00714CD5">
        <w:t>animal agri-</w:t>
      </w:r>
      <w:r w:rsidRPr="00FB0EC5" w:rsidR="0074149E">
        <w:t xml:space="preserve">food checks are building on what has been happening in one </w:t>
      </w:r>
      <w:r w:rsidR="00714CD5">
        <w:t>form</w:t>
      </w:r>
      <w:r w:rsidRPr="00FB0EC5" w:rsidR="0074149E">
        <w:t xml:space="preserve"> or another since about the 19</w:t>
      </w:r>
      <w:r w:rsidRPr="00714CD5" w:rsidR="0074149E">
        <w:t>th</w:t>
      </w:r>
      <w:r w:rsidRPr="00FB0EC5" w:rsidR="0074149E">
        <w:t xml:space="preserve"> century</w:t>
      </w:r>
      <w:r w:rsidRPr="00FB0EC5" w:rsidR="000B300D">
        <w:t>.</w:t>
      </w:r>
      <w:r w:rsidRPr="00FB0EC5" w:rsidR="00E46CFA">
        <w:t xml:space="preserve"> </w:t>
      </w:r>
      <w:r w:rsidRPr="00FB0EC5" w:rsidR="00714CD5">
        <w:t xml:space="preserve">To </w:t>
      </w:r>
      <w:r w:rsidRPr="00FB0EC5" w:rsidR="0074149E">
        <w:t xml:space="preserve">reinforce our point around making this as smooth, flexible, swift and easy as possible for businesses, we are absolutely clear </w:t>
      </w:r>
      <w:r w:rsidR="00714CD5">
        <w:t xml:space="preserve">that </w:t>
      </w:r>
      <w:r w:rsidRPr="00FB0EC5" w:rsidR="0074149E">
        <w:t>there will be no new infrastructure</w:t>
      </w:r>
      <w:r w:rsidRPr="00FB0EC5" w:rsidR="000B300D">
        <w:t>.</w:t>
      </w:r>
      <w:r w:rsidRPr="00FB0EC5" w:rsidR="00E46CFA">
        <w:t xml:space="preserve"> </w:t>
      </w:r>
      <w:r w:rsidRPr="00FB0EC5" w:rsidR="0074149E">
        <w:t>This is building on processes that are already there</w:t>
      </w:r>
      <w:r w:rsidRPr="00FB0EC5" w:rsidR="000B300D">
        <w:t>.</w:t>
      </w:r>
      <w:r w:rsidRPr="00FB0EC5" w:rsidR="00E46CFA">
        <w:t xml:space="preserve"> </w:t>
      </w:r>
      <w:r w:rsidRPr="00FB0EC5" w:rsidR="0074149E">
        <w:t>Northern Ireland to GB is completely unfettered, but even GB to NI there will be no new infrastructure</w:t>
      </w:r>
      <w:r w:rsidRPr="00FB0EC5" w:rsidR="000B300D">
        <w:t>.</w:t>
      </w:r>
      <w:r w:rsidRPr="00FB0EC5" w:rsidR="00E46CFA">
        <w:t xml:space="preserve"> </w:t>
      </w:r>
    </w:p>
    <w:p w:rsidR="0074149E" w:rsidRPr="00FB0EC5" w:rsidP="00F7641B">
      <w:pPr>
        <w:pStyle w:val="Answer"/>
      </w:pPr>
      <w:sdt>
        <w:sdtPr>
          <w:alias w:val="Witness"/>
          <w:id w:val="272672052"/>
          <w:placeholder>
            <w:docPart w:val="DefaultPlaceholder_1082065158"/>
          </w:placeholder>
          <w:richText/>
        </w:sdtPr>
        <w:sdtContent>
          <w:r w:rsidRPr="00FB0EC5" w:rsidR="008C5A77">
            <w:rPr>
              <w:b/>
              <w:i/>
            </w:rPr>
            <w:t>Michael Gove:</w:t>
          </w:r>
          <w:r w:rsidRPr="00FB0EC5" w:rsidR="00F7641B">
            <w:rPr>
              <w:b/>
            </w:rPr>
            <w:t xml:space="preserve"> </w:t>
          </w:r>
        </w:sdtContent>
      </w:sdt>
      <w:r w:rsidRPr="00FB0EC5" w:rsidR="00F7641B">
        <w:t xml:space="preserve">The argument we </w:t>
      </w:r>
      <w:r w:rsidRPr="00FB0EC5">
        <w:t>are making to the EU is</w:t>
      </w:r>
      <w:r w:rsidR="00714CD5">
        <w:t xml:space="preserve"> that,</w:t>
      </w:r>
      <w:r w:rsidRPr="00FB0EC5" w:rsidR="00F7641B">
        <w:t xml:space="preserve"> if people </w:t>
      </w:r>
      <w:r w:rsidRPr="00FB0EC5">
        <w:t>with</w:t>
      </w:r>
      <w:r w:rsidRPr="00FB0EC5" w:rsidR="00F7641B">
        <w:t>in Europe insist on significant new infrastructure</w:t>
      </w:r>
      <w:r w:rsidRPr="00FB0EC5">
        <w:t xml:space="preserve"> and a significant new presence, </w:t>
      </w:r>
      <w:r w:rsidR="00714CD5">
        <w:t>it</w:t>
      </w:r>
      <w:r w:rsidRPr="00FB0EC5">
        <w:t xml:space="preserve"> will make the protocol less acceptable to the majority community in Northern Ireland</w:t>
      </w:r>
      <w:r w:rsidRPr="00FB0EC5" w:rsidR="000B300D">
        <w:t>.</w:t>
      </w:r>
      <w:r w:rsidRPr="00FB0EC5" w:rsidR="00E46CFA">
        <w:t xml:space="preserve"> </w:t>
      </w:r>
      <w:r w:rsidRPr="00FB0EC5" w:rsidR="00F7641B">
        <w:t>Therefore</w:t>
      </w:r>
      <w:r w:rsidR="00714CD5">
        <w:t>,</w:t>
      </w:r>
      <w:r w:rsidRPr="00FB0EC5" w:rsidR="00F7641B">
        <w:t xml:space="preserve"> you run the risk of the protocol being voted down in a future election</w:t>
      </w:r>
      <w:r w:rsidRPr="00FB0EC5" w:rsidR="000B300D">
        <w:t>.</w:t>
      </w:r>
      <w:r w:rsidRPr="00FB0EC5" w:rsidR="00E46CFA">
        <w:t xml:space="preserve"> </w:t>
      </w:r>
      <w:r w:rsidRPr="00FB0EC5">
        <w:t>If you want to genuinely help the people of Northern Ireland, yo</w:t>
      </w:r>
      <w:r w:rsidR="00714CD5">
        <w:t xml:space="preserve">u will go with the approach in </w:t>
      </w:r>
      <w:r w:rsidRPr="00FB0EC5">
        <w:t>our command paper</w:t>
      </w:r>
      <w:r w:rsidRPr="00FB0EC5" w:rsidR="000B300D">
        <w:t>.</w:t>
      </w:r>
      <w:r w:rsidRPr="00FB0EC5" w:rsidR="00E46CFA">
        <w:t xml:space="preserve"> </w:t>
      </w:r>
    </w:p>
    <w:p w:rsidR="00F7641B" w:rsidRPr="00FB0EC5" w:rsidP="00F7641B">
      <w:pPr>
        <w:pStyle w:val="Answer"/>
      </w:pPr>
      <w:r w:rsidRPr="00FB0EC5">
        <w:t>T</w:t>
      </w:r>
      <w:r w:rsidRPr="00FB0EC5">
        <w:t xml:space="preserve">he argument has often been made by some </w:t>
      </w:r>
      <w:r w:rsidR="00714CD5">
        <w:t>EU</w:t>
      </w:r>
      <w:r w:rsidRPr="00FB0EC5">
        <w:t xml:space="preserve"> politicians</w:t>
      </w:r>
      <w:r w:rsidRPr="00FB0EC5">
        <w:t xml:space="preserve"> that the EU is ultimately a peace process</w:t>
      </w:r>
      <w:r w:rsidRPr="00FB0EC5" w:rsidR="000B300D">
        <w:t>.</w:t>
      </w:r>
      <w:r w:rsidRPr="00FB0EC5" w:rsidR="00E46CFA">
        <w:t xml:space="preserve"> </w:t>
      </w:r>
      <w:r w:rsidRPr="00FB0EC5">
        <w:t>It is about bringing peace to the continent of Europe in the aftermath of the Second World War</w:t>
      </w:r>
      <w:r w:rsidRPr="00FB0EC5" w:rsidR="000B300D">
        <w:t>.</w:t>
      </w:r>
      <w:r w:rsidRPr="00FB0EC5" w:rsidR="00E46CFA">
        <w:t xml:space="preserve"> </w:t>
      </w:r>
      <w:r w:rsidRPr="00FB0EC5">
        <w:t>Our argument is that you must therefore recognise that the really important thing in Northern Ireland is not adher</w:t>
      </w:r>
      <w:r w:rsidR="00CC41CF">
        <w:t>ing</w:t>
      </w:r>
      <w:r w:rsidRPr="00FB0EC5">
        <w:t xml:space="preserve"> to a maximalist approach towards the protocol</w:t>
      </w:r>
      <w:r w:rsidRPr="00FB0EC5" w:rsidR="000B300D">
        <w:t>.</w:t>
      </w:r>
      <w:r w:rsidRPr="00FB0EC5" w:rsidR="00E46CFA">
        <w:t xml:space="preserve"> </w:t>
      </w:r>
      <w:r w:rsidRPr="00FB0EC5">
        <w:t xml:space="preserve">It is respecting the fact that </w:t>
      </w:r>
      <w:r w:rsidR="00CC41CF">
        <w:t xml:space="preserve">the people of </w:t>
      </w:r>
      <w:r w:rsidRPr="00FB0EC5">
        <w:t xml:space="preserve">Northern Ireland, as a result of the </w:t>
      </w:r>
      <w:r w:rsidRPr="00FB0EC5" w:rsidR="00C31758">
        <w:t>Belfast/Good Friday agreement</w:t>
      </w:r>
      <w:r w:rsidRPr="00FB0EC5">
        <w:t xml:space="preserve"> and the principle of consent, ha</w:t>
      </w:r>
      <w:r w:rsidR="00CC41CF">
        <w:t>ve</w:t>
      </w:r>
      <w:r w:rsidRPr="00FB0EC5">
        <w:t xml:space="preserve"> said again and again, “We</w:t>
      </w:r>
      <w:r w:rsidR="00CC41CF">
        <w:t xml:space="preserve"> are part of the United Kingdom”. </w:t>
      </w:r>
      <w:r w:rsidRPr="00FB0EC5" w:rsidR="00CC41CF">
        <w:t xml:space="preserve">That </w:t>
      </w:r>
      <w:r w:rsidRPr="00FB0EC5">
        <w:t>need</w:t>
      </w:r>
      <w:r w:rsidR="00CC41CF">
        <w:t>s to be honoured and respected.</w:t>
      </w:r>
    </w:p>
    <w:p w:rsidR="00105EE1" w:rsidRPr="00FB0EC5" w:rsidP="00F7641B">
      <w:pPr>
        <w:pStyle w:val="Question"/>
      </w:pPr>
      <w:sdt>
        <w:sdtPr>
          <w:alias w:val="Member"/>
          <w:tag w:val="&lt;Member mnisId='1409' dodsId='25794'&gt;"/>
          <w:id w:val="-1517456938"/>
          <w:placeholder>
            <w:docPart w:val="DefaultPlaceholder_1082065158"/>
          </w:placeholder>
          <w:richText/>
        </w:sdtPr>
        <w:sdtContent>
          <w:r w:rsidRPr="00FB0EC5" w:rsidR="00F7641B">
            <w:rPr>
              <w:b/>
            </w:rPr>
            <w:t xml:space="preserve">Mr </w:t>
          </w:r>
          <w:r w:rsidR="00E4276E">
            <w:rPr>
              <w:b/>
            </w:rPr>
            <w:t>Campbell:</w:t>
          </w:r>
        </w:sdtContent>
      </w:sdt>
      <w:r w:rsidRPr="00FB0EC5" w:rsidR="00F7641B">
        <w:t xml:space="preserve"> I am glad you said that, because over a period of months man</w:t>
      </w:r>
      <w:r w:rsidRPr="00FB0EC5" w:rsidR="00CF1614">
        <w:t>y</w:t>
      </w:r>
      <w:r w:rsidRPr="00FB0EC5" w:rsidR="00F7641B">
        <w:t xml:space="preserve"> people talked about the</w:t>
      </w:r>
      <w:r w:rsidRPr="00FB0EC5" w:rsidR="00CF1614">
        <w:t xml:space="preserve"> hardware or security checks that could happen in the border area of Northern Ireland and how they could be targeted by dissident republicans</w:t>
      </w:r>
      <w:r w:rsidRPr="00FB0EC5" w:rsidR="000B300D">
        <w:t>.</w:t>
      </w:r>
      <w:r w:rsidRPr="00FB0EC5" w:rsidR="00E46CFA">
        <w:t xml:space="preserve"> </w:t>
      </w:r>
      <w:r w:rsidRPr="00FB0EC5" w:rsidR="00D6412F">
        <w:t>Equally</w:t>
      </w:r>
      <w:r w:rsidR="00D6412F">
        <w:t>,</w:t>
      </w:r>
      <w:r w:rsidRPr="00FB0EC5" w:rsidR="00D6412F">
        <w:t xml:space="preserve"> </w:t>
      </w:r>
      <w:r w:rsidRPr="00FB0EC5" w:rsidR="00CF1614">
        <w:t>no one would want to see others targeting whatever framework might be set up at ports on an east-west basis</w:t>
      </w:r>
      <w:r w:rsidRPr="00FB0EC5" w:rsidR="000B300D">
        <w:t>.</w:t>
      </w:r>
      <w:r w:rsidRPr="00FB0EC5" w:rsidR="00E46CFA">
        <w:t xml:space="preserve"> </w:t>
      </w:r>
    </w:p>
    <w:p w:rsidR="00F7641B" w:rsidRPr="00FB0EC5" w:rsidP="00105EE1">
      <w:pPr>
        <w:pStyle w:val="Question"/>
        <w:numPr>
          <w:ilvl w:val="0"/>
          <w:numId w:val="0"/>
        </w:numPr>
        <w:ind w:left="794"/>
      </w:pPr>
      <w:r w:rsidRPr="00FB0EC5">
        <w:t>The f</w:t>
      </w:r>
      <w:r w:rsidRPr="00FB0EC5">
        <w:t xml:space="preserve">inal question </w:t>
      </w:r>
      <w:r w:rsidRPr="00FB0EC5">
        <w:t>i</w:t>
      </w:r>
      <w:r w:rsidRPr="00FB0EC5" w:rsidR="00105EE1">
        <w:t>s</w:t>
      </w:r>
      <w:r w:rsidRPr="00FB0EC5">
        <w:t xml:space="preserve"> </w:t>
      </w:r>
      <w:r w:rsidRPr="00FB0EC5">
        <w:t>on the issue of at-risk items</w:t>
      </w:r>
      <w:r w:rsidRPr="00FB0EC5" w:rsidR="000B300D">
        <w:t>.</w:t>
      </w:r>
      <w:r w:rsidRPr="00FB0EC5" w:rsidR="00E46CFA">
        <w:t xml:space="preserve"> </w:t>
      </w:r>
      <w:r w:rsidRPr="00FB0EC5">
        <w:t xml:space="preserve">What is to stop the EU </w:t>
      </w:r>
      <w:r w:rsidRPr="00FB0EC5" w:rsidR="00105EE1">
        <w:t xml:space="preserve">insisting on </w:t>
      </w:r>
      <w:r w:rsidRPr="00FB0EC5">
        <w:t xml:space="preserve">quantifying or assessing </w:t>
      </w:r>
      <w:r w:rsidRPr="00FB0EC5" w:rsidR="00D6412F">
        <w:t>as at</w:t>
      </w:r>
      <w:r w:rsidR="00D6412F">
        <w:t xml:space="preserve"> </w:t>
      </w:r>
      <w:r w:rsidRPr="00FB0EC5" w:rsidR="00D6412F">
        <w:t xml:space="preserve">risk </w:t>
      </w:r>
      <w:r w:rsidRPr="00FB0EC5">
        <w:t xml:space="preserve">items that, for the most part, </w:t>
      </w:r>
      <w:r w:rsidR="00D6412F">
        <w:t xml:space="preserve">we </w:t>
      </w:r>
      <w:r w:rsidRPr="00FB0EC5">
        <w:t>in the UK and Northern Ireland would clearly specify as ite</w:t>
      </w:r>
      <w:r w:rsidRPr="00FB0EC5" w:rsidR="00105EE1">
        <w:t>ms being not at</w:t>
      </w:r>
      <w:r w:rsidR="00D6412F">
        <w:t xml:space="preserve"> </w:t>
      </w:r>
      <w:r w:rsidRPr="00FB0EC5">
        <w:t>risk</w:t>
      </w:r>
      <w:r w:rsidRPr="00FB0EC5" w:rsidR="000B300D">
        <w:t>?</w:t>
      </w:r>
      <w:r w:rsidRPr="00FB0EC5" w:rsidR="00E46CFA">
        <w:t xml:space="preserve"> </w:t>
      </w:r>
      <w:r w:rsidRPr="00FB0EC5">
        <w:t>Therefore</w:t>
      </w:r>
      <w:r w:rsidRPr="00FB0EC5" w:rsidR="00105EE1">
        <w:t>,</w:t>
      </w:r>
      <w:r w:rsidRPr="00FB0EC5">
        <w:t xml:space="preserve"> a dispute emerges about what goods constitute</w:t>
      </w:r>
      <w:r w:rsidRPr="00FB0EC5" w:rsidR="00105EE1">
        <w:t xml:space="preserve"> at-</w:t>
      </w:r>
      <w:r w:rsidRPr="00FB0EC5">
        <w:t>risk goods</w:t>
      </w:r>
      <w:r w:rsidRPr="00FB0EC5" w:rsidR="000B300D">
        <w:t>.</w:t>
      </w:r>
    </w:p>
    <w:p w:rsidR="00105EE1" w:rsidRPr="00FB0EC5" w:rsidP="00F7641B">
      <w:pPr>
        <w:pStyle w:val="Answer"/>
      </w:pPr>
      <w:sdt>
        <w:sdtPr>
          <w:alias w:val="Witness"/>
          <w:id w:val="2005780279"/>
          <w:placeholder>
            <w:docPart w:val="DefaultPlaceholder_1082065158"/>
          </w:placeholder>
          <w:richText/>
        </w:sdtPr>
        <w:sdtContent>
          <w:r w:rsidRPr="00FB0EC5" w:rsidR="008C5A77">
            <w:rPr>
              <w:b/>
              <w:i/>
            </w:rPr>
            <w:t>Michael Gove:</w:t>
          </w:r>
          <w:r w:rsidRPr="00FB0EC5" w:rsidR="00F7641B">
            <w:rPr>
              <w:b/>
            </w:rPr>
            <w:t xml:space="preserve"> </w:t>
          </w:r>
        </w:sdtContent>
      </w:sdt>
      <w:r w:rsidRPr="00FB0EC5" w:rsidR="00D6412F">
        <w:t xml:space="preserve">The </w:t>
      </w:r>
      <w:r w:rsidRPr="00D6412F" w:rsidR="00D6412F">
        <w:t xml:space="preserve">RTÉ </w:t>
      </w:r>
      <w:r w:rsidRPr="00FB0EC5" w:rsidR="00F7641B">
        <w:t>Europe editor</w:t>
      </w:r>
      <w:r w:rsidRPr="00FB0EC5">
        <w:t>,</w:t>
      </w:r>
      <w:r w:rsidRPr="00FB0EC5" w:rsidR="00F7641B">
        <w:t xml:space="preserve"> </w:t>
      </w:r>
      <w:r w:rsidRPr="00FB0EC5">
        <w:t>Tony Connelly, said that the attitude of some towards goods at</w:t>
      </w:r>
      <w:r w:rsidR="00D6412F">
        <w:t xml:space="preserve"> </w:t>
      </w:r>
      <w:r w:rsidRPr="00FB0EC5">
        <w:t>risk was that good</w:t>
      </w:r>
      <w:r w:rsidR="00D6412F">
        <w:t>s</w:t>
      </w:r>
      <w:r w:rsidRPr="00FB0EC5">
        <w:t xml:space="preserve"> were guilty of being at</w:t>
      </w:r>
      <w:r w:rsidR="00D6412F">
        <w:t xml:space="preserve"> </w:t>
      </w:r>
      <w:r w:rsidRPr="00FB0EC5">
        <w:t>risk of going into the EU until proven innocent</w:t>
      </w:r>
      <w:r w:rsidR="00D6412F">
        <w:t xml:space="preserve">, </w:t>
      </w:r>
      <w:r w:rsidRPr="00FB0EC5" w:rsidR="00D6412F">
        <w:t>whereas</w:t>
      </w:r>
      <w:r w:rsidRPr="00FB0EC5">
        <w:t xml:space="preserve"> the UK view was that these goods were innocent of being at</w:t>
      </w:r>
      <w:r w:rsidR="00D6412F">
        <w:t xml:space="preserve"> </w:t>
      </w:r>
      <w:r w:rsidRPr="00FB0EC5">
        <w:t>risk of going into the EU until proven guilty</w:t>
      </w:r>
      <w:r w:rsidRPr="00FB0EC5" w:rsidR="000B300D">
        <w:t>.</w:t>
      </w:r>
      <w:r w:rsidRPr="00FB0EC5" w:rsidR="00E46CFA">
        <w:t xml:space="preserve"> </w:t>
      </w:r>
      <w:r w:rsidRPr="00FB0EC5">
        <w:t>It is a proud principle of our law that innocent until proven guilty is the way you should approach things</w:t>
      </w:r>
      <w:r w:rsidRPr="00FB0EC5" w:rsidR="000B300D">
        <w:t>.</w:t>
      </w:r>
      <w:r w:rsidRPr="00FB0EC5" w:rsidR="00E46CFA">
        <w:t xml:space="preserve"> </w:t>
      </w:r>
      <w:r w:rsidRPr="00FB0EC5">
        <w:t>That is the way we are approach</w:t>
      </w:r>
      <w:r w:rsidR="00D6412F">
        <w:t>ing</w:t>
      </w:r>
      <w:r w:rsidRPr="00FB0EC5">
        <w:t xml:space="preserve"> this</w:t>
      </w:r>
      <w:r w:rsidRPr="00FB0EC5" w:rsidR="000B300D">
        <w:t>.</w:t>
      </w:r>
      <w:r w:rsidRPr="00FB0EC5" w:rsidR="00E46CFA">
        <w:t xml:space="preserve"> </w:t>
      </w:r>
      <w:r w:rsidRPr="00FB0EC5">
        <w:t>The command paper makes that absolutely clear.</w:t>
      </w:r>
    </w:p>
    <w:p w:rsidR="00F04ABF" w:rsidRPr="00FB0EC5" w:rsidP="00F7641B">
      <w:pPr>
        <w:pStyle w:val="Answer"/>
      </w:pPr>
      <w:r w:rsidRPr="00FB0EC5">
        <w:t xml:space="preserve">On </w:t>
      </w:r>
      <w:r w:rsidRPr="00FB0EC5" w:rsidR="00F7641B">
        <w:t>top of that</w:t>
      </w:r>
      <w:r>
        <w:t>,</w:t>
      </w:r>
      <w:r w:rsidRPr="00FB0EC5" w:rsidR="00F7641B">
        <w:t xml:space="preserve"> others must recogni</w:t>
      </w:r>
      <w:r w:rsidRPr="00FB0EC5" w:rsidR="00434A94">
        <w:t>s</w:t>
      </w:r>
      <w:r w:rsidRPr="00FB0EC5" w:rsidR="00F7641B">
        <w:t>e that</w:t>
      </w:r>
      <w:r>
        <w:t>, where</w:t>
      </w:r>
      <w:r w:rsidRPr="00FB0EC5" w:rsidR="00F7641B">
        <w:t xml:space="preserve"> goods</w:t>
      </w:r>
      <w:r w:rsidRPr="00FB0EC5" w:rsidR="00434A94">
        <w:t xml:space="preserve"> </w:t>
      </w:r>
      <w:r>
        <w:t xml:space="preserve">are </w:t>
      </w:r>
      <w:r w:rsidRPr="00FB0EC5" w:rsidR="00F7641B">
        <w:t>circulating within the</w:t>
      </w:r>
      <w:r w:rsidRPr="00FB0EC5" w:rsidR="00434A94">
        <w:t xml:space="preserve"> customs territory of the United Kingdom</w:t>
      </w:r>
      <w:r>
        <w:t>,</w:t>
      </w:r>
      <w:r w:rsidRPr="00FB0EC5" w:rsidR="00434A94">
        <w:t xml:space="preserve"> with economic operators who are trusted</w:t>
      </w:r>
      <w:r>
        <w:t>,</w:t>
      </w:r>
      <w:r w:rsidRPr="00FB0EC5" w:rsidR="00434A94">
        <w:t xml:space="preserve"> going </w:t>
      </w:r>
      <w:r>
        <w:t xml:space="preserve">from </w:t>
      </w:r>
      <w:r w:rsidRPr="00FB0EC5" w:rsidR="00434A94">
        <w:t>a distribution centre in Glasgow to a supermarket in Ballymena, any at</w:t>
      </w:r>
      <w:r>
        <w:t>tempt to over-</w:t>
      </w:r>
      <w:r w:rsidRPr="00FB0EC5" w:rsidR="00434A94">
        <w:t>interpret that will be harmful to business in Northern Ireland</w:t>
      </w:r>
      <w:r w:rsidRPr="00FB0EC5" w:rsidR="000B300D">
        <w:t>.</w:t>
      </w:r>
      <w:r w:rsidRPr="00FB0EC5" w:rsidR="00E46CFA">
        <w:t xml:space="preserve"> </w:t>
      </w:r>
      <w:r w:rsidRPr="00FB0EC5" w:rsidR="00434A94">
        <w:t xml:space="preserve">For the majority </w:t>
      </w:r>
      <w:r>
        <w:t>community</w:t>
      </w:r>
      <w:r w:rsidRPr="00FB0EC5" w:rsidR="00434A94">
        <w:t xml:space="preserve">, it will be </w:t>
      </w:r>
      <w:r w:rsidRPr="00FB0EC5">
        <w:t xml:space="preserve">ill </w:t>
      </w:r>
      <w:r w:rsidRPr="00FB0EC5" w:rsidR="00434A94">
        <w:t>regarded</w:t>
      </w:r>
      <w:r w:rsidRPr="00FB0EC5" w:rsidR="000B300D">
        <w:t>.</w:t>
      </w:r>
      <w:r w:rsidRPr="00FB0EC5" w:rsidR="00E46CFA">
        <w:t xml:space="preserve"> </w:t>
      </w:r>
      <w:r w:rsidRPr="00FB0EC5" w:rsidR="00434A94">
        <w:t>One thi</w:t>
      </w:r>
      <w:r w:rsidRPr="00FB0EC5" w:rsidR="00DC3FBA">
        <w:t>ng</w:t>
      </w:r>
      <w:r w:rsidRPr="00FB0EC5" w:rsidR="00434A94">
        <w:t xml:space="preserve"> that is </w:t>
      </w:r>
      <w:r>
        <w:t xml:space="preserve">sometimes </w:t>
      </w:r>
      <w:r w:rsidRPr="00FB0EC5" w:rsidR="00434A94">
        <w:t>overlooked by some in the EU is that the majority community in Northern Ireland has been very clear that it wants Northern Ireland to stay in the United Kingdom</w:t>
      </w:r>
      <w:r w:rsidRPr="00FB0EC5" w:rsidR="000B300D">
        <w:t>.</w:t>
      </w:r>
    </w:p>
    <w:p w:rsidR="00F7641B" w:rsidRPr="00FB0EC5" w:rsidP="00F04ABF">
      <w:pPr>
        <w:pStyle w:val="Question"/>
      </w:pPr>
      <w:sdt>
        <w:sdtPr>
          <w:alias w:val="Member"/>
          <w:tag w:val="&lt;Member mnisId='4494' dodsId='72275'&gt;"/>
          <w:id w:val="540484312"/>
          <w:placeholder>
            <w:docPart w:val="DefaultPlaceholder_1082065158"/>
          </w:placeholder>
          <w:richText/>
        </w:sdtPr>
        <w:sdtContent>
          <w:r w:rsidRPr="00FB0EC5" w:rsidR="00F04ABF">
            <w:rPr>
              <w:b/>
            </w:rPr>
            <w:t>Chair:</w:t>
          </w:r>
        </w:sdtContent>
      </w:sdt>
      <w:r w:rsidRPr="00FB0EC5" w:rsidR="00F04ABF">
        <w:t xml:space="preserve"> Chancellor, </w:t>
      </w:r>
      <w:r w:rsidRPr="00FB0EC5" w:rsidR="00434A94">
        <w:t xml:space="preserve">would we be right to arrive at </w:t>
      </w:r>
      <w:r w:rsidR="00F10DAA">
        <w:t>the</w:t>
      </w:r>
      <w:r w:rsidRPr="00FB0EC5" w:rsidR="00434A94">
        <w:t xml:space="preserve"> position that the Government’s position is</w:t>
      </w:r>
      <w:r w:rsidR="00F10DAA">
        <w:t xml:space="preserve"> that</w:t>
      </w:r>
      <w:r w:rsidRPr="00FB0EC5" w:rsidR="00434A94">
        <w:t xml:space="preserve"> there should be no paperwork burden</w:t>
      </w:r>
      <w:r w:rsidR="00F10DAA">
        <w:t>,</w:t>
      </w:r>
      <w:r w:rsidRPr="00FB0EC5" w:rsidR="00434A94">
        <w:t xml:space="preserve"> installations and the like</w:t>
      </w:r>
      <w:r w:rsidRPr="00FB0EC5" w:rsidR="000B300D">
        <w:t>?</w:t>
      </w:r>
      <w:r w:rsidRPr="00FB0EC5" w:rsidR="00E46CFA">
        <w:t xml:space="preserve"> </w:t>
      </w:r>
      <w:r w:rsidRPr="00FB0EC5" w:rsidR="00434A94">
        <w:t>That is the British Government’s position, our Government’s position</w:t>
      </w:r>
      <w:r w:rsidR="00F10DAA">
        <w:t xml:space="preserve">, but, </w:t>
      </w:r>
      <w:r w:rsidRPr="00FB0EC5" w:rsidR="00F10DAA">
        <w:t xml:space="preserve">as </w:t>
      </w:r>
      <w:r w:rsidRPr="00FB0EC5" w:rsidR="00434A94">
        <w:t>a process of negotiation, that might manifest itself in a different way</w:t>
      </w:r>
      <w:r w:rsidRPr="00FB0EC5" w:rsidR="000B300D">
        <w:t>.</w:t>
      </w:r>
      <w:r w:rsidRPr="00FB0EC5" w:rsidR="00E46CFA">
        <w:t xml:space="preserve"> </w:t>
      </w:r>
      <w:r w:rsidRPr="00FB0EC5" w:rsidR="00434A94">
        <w:t>Therefore, we need to put a health warning on aspiration and the ability to deliver on the aspiration</w:t>
      </w:r>
      <w:r w:rsidRPr="00FB0EC5" w:rsidR="000B300D">
        <w:t>.</w:t>
      </w:r>
      <w:r w:rsidRPr="00FB0EC5" w:rsidR="00E46CFA">
        <w:t xml:space="preserve"> </w:t>
      </w:r>
      <w:r w:rsidRPr="00FB0EC5" w:rsidR="00434A94">
        <w:t>Is that a fair assessment, would you suggest?</w:t>
      </w:r>
    </w:p>
    <w:p w:rsidR="00F04ABF" w:rsidRPr="00FB0EC5" w:rsidP="00F04ABF">
      <w:pPr>
        <w:pStyle w:val="Answer"/>
      </w:pPr>
      <w:sdt>
        <w:sdtPr>
          <w:alias w:val="Witness"/>
          <w:id w:val="-987321105"/>
          <w:placeholder>
            <w:docPart w:val="DefaultPlaceholder_1082065158"/>
          </w:placeholder>
          <w:richText/>
        </w:sdtPr>
        <w:sdtContent>
          <w:r w:rsidRPr="00FB0EC5" w:rsidR="008C5A77">
            <w:rPr>
              <w:b/>
              <w:i/>
            </w:rPr>
            <w:t>Michael Gove:</w:t>
          </w:r>
          <w:r w:rsidRPr="00FB0EC5">
            <w:rPr>
              <w:b/>
            </w:rPr>
            <w:t xml:space="preserve"> </w:t>
          </w:r>
        </w:sdtContent>
      </w:sdt>
      <w:r w:rsidRPr="00FB0EC5">
        <w:t>No, I do not think so</w:t>
      </w:r>
      <w:r w:rsidRPr="00FB0EC5" w:rsidR="000B300D">
        <w:t>.</w:t>
      </w:r>
      <w:r w:rsidRPr="00FB0EC5" w:rsidR="00E46CFA">
        <w:t xml:space="preserve"> </w:t>
      </w:r>
      <w:r w:rsidRPr="00FB0EC5">
        <w:t>I can understand the thrust of the question and the</w:t>
      </w:r>
      <w:r w:rsidRPr="00FB0EC5" w:rsidR="00A83F13">
        <w:t xml:space="preserve"> challenge within it</w:t>
      </w:r>
      <w:r w:rsidRPr="00FB0EC5" w:rsidR="000B300D">
        <w:t>.</w:t>
      </w:r>
      <w:r w:rsidRPr="00FB0EC5" w:rsidR="00E46CFA">
        <w:t xml:space="preserve"> </w:t>
      </w:r>
      <w:r w:rsidRPr="00FB0EC5" w:rsidR="00A83F13">
        <w:t xml:space="preserve">No, the command paper, as </w:t>
      </w:r>
      <w:r w:rsidR="00373E94">
        <w:t>UK Government policy</w:t>
      </w:r>
      <w:r w:rsidRPr="00FB0EC5" w:rsidR="00A83F13">
        <w:t xml:space="preserve">, will be legislating </w:t>
      </w:r>
      <w:r w:rsidR="00373E94">
        <w:t xml:space="preserve">for </w:t>
      </w:r>
      <w:r w:rsidRPr="00FB0EC5" w:rsidR="00A83F13">
        <w:t>unfettered access</w:t>
      </w:r>
      <w:r w:rsidRPr="00FB0EC5" w:rsidR="000B300D">
        <w:t>.</w:t>
      </w:r>
      <w:r w:rsidRPr="00FB0EC5" w:rsidR="00E46CFA">
        <w:t xml:space="preserve"> </w:t>
      </w:r>
      <w:r w:rsidRPr="00FB0EC5" w:rsidR="00A83F13">
        <w:t>As I mentioned earlier, to be very fair to Vice-President Šefčovič, his approach has been</w:t>
      </w:r>
      <w:r w:rsidR="00373E94">
        <w:t xml:space="preserve"> this:</w:t>
      </w:r>
      <w:r w:rsidRPr="00FB0EC5" w:rsidR="00A83F13">
        <w:t xml:space="preserve"> </w:t>
      </w:r>
      <w:r w:rsidR="00373E94">
        <w:t>“I</w:t>
      </w:r>
      <w:r w:rsidRPr="00FB0EC5" w:rsidR="00373E94">
        <w:t xml:space="preserve">t </w:t>
      </w:r>
      <w:r w:rsidRPr="00FB0EC5" w:rsidR="00A83F13">
        <w:t>is for the UK to implement</w:t>
      </w:r>
      <w:r w:rsidR="00373E94">
        <w:t xml:space="preserve">. </w:t>
      </w:r>
      <w:r w:rsidRPr="00FB0EC5" w:rsidR="00A83F13">
        <w:t>It is UK customs territory</w:t>
      </w:r>
      <w:r w:rsidRPr="00FB0EC5" w:rsidR="000B300D">
        <w:t>.</w:t>
      </w:r>
      <w:r w:rsidRPr="00FB0EC5" w:rsidR="00E46CFA">
        <w:t xml:space="preserve"> </w:t>
      </w:r>
      <w:r w:rsidRPr="00FB0EC5" w:rsidR="00A83F13">
        <w:t>We understand why you are taking the approach you are</w:t>
      </w:r>
      <w:r w:rsidRPr="00FB0EC5" w:rsidR="000B300D">
        <w:t>.</w:t>
      </w:r>
      <w:r w:rsidRPr="00FB0EC5" w:rsidR="00E46CFA">
        <w:t xml:space="preserve"> </w:t>
      </w:r>
      <w:r w:rsidRPr="00FB0EC5" w:rsidR="00A83F13">
        <w:t xml:space="preserve">We simply want to be involved </w:t>
      </w:r>
      <w:r w:rsidR="00373E94">
        <w:t xml:space="preserve">and </w:t>
      </w:r>
      <w:r w:rsidRPr="00FB0EC5" w:rsidR="00A83F13">
        <w:t>make sure the implementation is appropriate and effective.”</w:t>
      </w:r>
      <w:r w:rsidRPr="00FB0EC5" w:rsidR="00E46CFA">
        <w:t xml:space="preserve"> </w:t>
      </w:r>
      <w:r w:rsidRPr="00FB0EC5" w:rsidR="00A83F13">
        <w:t>If I may say so, that is strong, effective, helpful and pragmatic leadership from Vice-President Šefčovič</w:t>
      </w:r>
      <w:r w:rsidRPr="00FB0EC5" w:rsidR="000B300D">
        <w:t>.</w:t>
      </w:r>
      <w:r w:rsidRPr="00FB0EC5" w:rsidR="00E46CFA">
        <w:t xml:space="preserve"> </w:t>
      </w:r>
    </w:p>
    <w:p w:rsidR="00F04ABF" w:rsidRPr="00FB0EC5" w:rsidP="00F04ABF">
      <w:pPr>
        <w:pStyle w:val="Question"/>
      </w:pPr>
      <w:sdt>
        <w:sdtPr>
          <w:alias w:val="Member"/>
          <w:tag w:val="&lt;Member mnisId='4494' dodsId='72275'&gt;"/>
          <w:id w:val="-155926388"/>
          <w:placeholder>
            <w:docPart w:val="DefaultPlaceholder_1082065158"/>
          </w:placeholder>
          <w:richText/>
        </w:sdtPr>
        <w:sdtContent>
          <w:r w:rsidRPr="00FB0EC5">
            <w:rPr>
              <w:b/>
            </w:rPr>
            <w:t>Chair:</w:t>
          </w:r>
        </w:sdtContent>
      </w:sdt>
      <w:r w:rsidRPr="00FB0EC5">
        <w:t xml:space="preserve"> </w:t>
      </w:r>
      <w:r w:rsidR="00EB1CE2">
        <w:t>Allied</w:t>
      </w:r>
      <w:r w:rsidRPr="00FB0EC5" w:rsidR="00EB1CE2">
        <w:t xml:space="preserve"> </w:t>
      </w:r>
      <w:r w:rsidRPr="00FB0EC5">
        <w:t>to that</w:t>
      </w:r>
      <w:r w:rsidRPr="00FB0EC5" w:rsidR="00A83F13">
        <w:t>, following up from the questions of Mr Campbell</w:t>
      </w:r>
      <w:r w:rsidR="00EB1CE2">
        <w:t xml:space="preserve">, </w:t>
      </w:r>
      <w:r w:rsidRPr="00FB0EC5" w:rsidR="00EB1CE2">
        <w:t xml:space="preserve">what </w:t>
      </w:r>
      <w:r w:rsidRPr="00FB0EC5" w:rsidR="00A83F13">
        <w:t>conversations are you having, Secretary of State, with the</w:t>
      </w:r>
      <w:r w:rsidRPr="00FB0EC5" w:rsidR="00D36ED5">
        <w:t xml:space="preserve"> </w:t>
      </w:r>
      <w:r w:rsidRPr="00FB0EC5" w:rsidR="00EB1CE2">
        <w:t xml:space="preserve">chiefs of police </w:t>
      </w:r>
      <w:r w:rsidRPr="00FB0EC5" w:rsidR="00D36ED5">
        <w:t xml:space="preserve">north and </w:t>
      </w:r>
      <w:r w:rsidR="00EB1CE2">
        <w:t>south of the border with regard</w:t>
      </w:r>
      <w:r w:rsidRPr="00FB0EC5" w:rsidR="00D36ED5">
        <w:t xml:space="preserve"> to smuggling, the need to depress it as much as possible and to keep that in the forefront of our minds when progressing these negotiations</w:t>
      </w:r>
      <w:r w:rsidRPr="00FB0EC5" w:rsidR="000B300D">
        <w:t>.</w:t>
      </w:r>
      <w:r w:rsidRPr="00FB0EC5" w:rsidR="00E46CFA">
        <w:t xml:space="preserve"> </w:t>
      </w:r>
    </w:p>
    <w:p w:rsidR="00D25288" w:rsidRPr="00FB0EC5" w:rsidP="00F04ABF">
      <w:pPr>
        <w:pStyle w:val="Answer"/>
      </w:pPr>
      <w:sdt>
        <w:sdtPr>
          <w:alias w:val="Witness"/>
          <w:id w:val="-118535545"/>
          <w:placeholder>
            <w:docPart w:val="DefaultPlaceholder_1082065158"/>
          </w:placeholder>
          <w:richText/>
        </w:sdtPr>
        <w:sdtContent>
          <w:r w:rsidRPr="00FB0EC5" w:rsidR="008C5A77">
            <w:rPr>
              <w:b/>
              <w:i/>
            </w:rPr>
            <w:t>Brandon Lewis:</w:t>
          </w:r>
          <w:r w:rsidRPr="00FB0EC5" w:rsidR="00F04ABF">
            <w:rPr>
              <w:b/>
            </w:rPr>
            <w:t xml:space="preserve"> </w:t>
          </w:r>
        </w:sdtContent>
      </w:sdt>
      <w:r w:rsidRPr="00FB0EC5" w:rsidR="00F04ABF">
        <w:t xml:space="preserve">You </w:t>
      </w:r>
      <w:r w:rsidR="00FB0F8E">
        <w:t>will not</w:t>
      </w:r>
      <w:r w:rsidRPr="00FB0EC5" w:rsidR="00F04ABF">
        <w:t xml:space="preserve"> be surprised to know that I talk to</w:t>
      </w:r>
      <w:r w:rsidRPr="00FB0EC5" w:rsidR="00D36ED5">
        <w:t xml:space="preserve"> the </w:t>
      </w:r>
      <w:r w:rsidRPr="00FB0EC5" w:rsidR="00FB0F8E">
        <w:t>chief constable</w:t>
      </w:r>
      <w:r w:rsidRPr="00FB0EC5" w:rsidR="00D36ED5">
        <w:t xml:space="preserve"> of PSNI on a regular basis most weeks, more than once</w:t>
      </w:r>
      <w:r w:rsidR="00FB0F8E">
        <w:t xml:space="preserve"> in</w:t>
      </w:r>
      <w:r w:rsidRPr="00FB0EC5" w:rsidR="00D36ED5">
        <w:t xml:space="preserve"> some weeks, on a range of issues</w:t>
      </w:r>
      <w:r w:rsidRPr="00FB0EC5" w:rsidR="000B300D">
        <w:t>.</w:t>
      </w:r>
      <w:r w:rsidRPr="00FB0EC5" w:rsidR="00E46CFA">
        <w:t xml:space="preserve"> </w:t>
      </w:r>
      <w:r w:rsidRPr="00FB0EC5" w:rsidR="00D36ED5">
        <w:t>I hope you will appreciate I</w:t>
      </w:r>
      <w:r w:rsidRPr="00FB0EC5" w:rsidR="00F04ABF">
        <w:t xml:space="preserve"> </w:t>
      </w:r>
      <w:r w:rsidRPr="00FB0EC5" w:rsidR="00D36ED5">
        <w:t>am not going to go into great details here around those conversations</w:t>
      </w:r>
      <w:r w:rsidRPr="00FB0EC5" w:rsidR="000B300D">
        <w:t>.</w:t>
      </w:r>
      <w:r w:rsidRPr="00FB0EC5" w:rsidR="00E46CFA">
        <w:t xml:space="preserve"> </w:t>
      </w:r>
    </w:p>
    <w:p w:rsidR="00D25288" w:rsidRPr="00FB0EC5" w:rsidP="00F04ABF">
      <w:pPr>
        <w:pStyle w:val="Answer"/>
      </w:pPr>
      <w:r w:rsidRPr="00FB0EC5">
        <w:t xml:space="preserve">I am sure the Committee will be acutely aware </w:t>
      </w:r>
      <w:r w:rsidR="00FB0F8E">
        <w:t>that one of the reasons that</w:t>
      </w:r>
      <w:r w:rsidRPr="00FB0EC5" w:rsidR="00D36ED5">
        <w:t xml:space="preserve"> unfettered access and the structure of the protocol is important is to make sure we have a system that is deliverable for all communities in Northern Ireland</w:t>
      </w:r>
      <w:r w:rsidR="00FB0F8E">
        <w:t>. Recognising</w:t>
      </w:r>
      <w:r w:rsidRPr="00FB0EC5" w:rsidR="00FB0F8E">
        <w:t xml:space="preserve"> </w:t>
      </w:r>
      <w:r w:rsidRPr="00FB0EC5" w:rsidR="00D36ED5">
        <w:t>the challenges that both the Garda and the PSNI are dealing</w:t>
      </w:r>
      <w:r w:rsidRPr="00FB0EC5">
        <w:t xml:space="preserve"> </w:t>
      </w:r>
      <w:r w:rsidRPr="00FB0EC5" w:rsidR="00D36ED5">
        <w:t>with</w:t>
      </w:r>
      <w:r w:rsidRPr="00FB0EC5">
        <w:t xml:space="preserve"> is an important part of that</w:t>
      </w:r>
      <w:r w:rsidRPr="00FB0EC5" w:rsidR="000B300D">
        <w:t>.</w:t>
      </w:r>
      <w:r w:rsidRPr="00FB0EC5" w:rsidR="00E46CFA">
        <w:t xml:space="preserve"> </w:t>
      </w:r>
      <w:r w:rsidRPr="00FB0EC5">
        <w:t>They have a very</w:t>
      </w:r>
      <w:r w:rsidR="00FB0F8E">
        <w:t>, very</w:t>
      </w:r>
      <w:r w:rsidRPr="00FB0EC5">
        <w:t xml:space="preserve"> good working relationship</w:t>
      </w:r>
      <w:r w:rsidRPr="00FB0EC5" w:rsidR="000B300D">
        <w:t>.</w:t>
      </w:r>
      <w:r w:rsidRPr="00FB0EC5" w:rsidR="00E46CFA">
        <w:t xml:space="preserve"> </w:t>
      </w:r>
      <w:r w:rsidRPr="00FB0EC5">
        <w:t xml:space="preserve">I talk to </w:t>
      </w:r>
      <w:r w:rsidR="00FB0F8E">
        <w:t xml:space="preserve">the </w:t>
      </w:r>
      <w:r w:rsidRPr="00FB0EC5">
        <w:t>Tánaiste, Simon Coveney, regularly as well, so we have a very good working relationship, as does CDL</w:t>
      </w:r>
      <w:r w:rsidRPr="00FB0EC5" w:rsidR="000B300D">
        <w:t>.</w:t>
      </w:r>
      <w:r w:rsidRPr="00FB0EC5" w:rsidR="00E46CFA">
        <w:t xml:space="preserve"> </w:t>
      </w:r>
      <w:r w:rsidRPr="00FB0EC5">
        <w:t xml:space="preserve">We have </w:t>
      </w:r>
      <w:r w:rsidR="00FB0F8E">
        <w:t>had</w:t>
      </w:r>
      <w:r w:rsidRPr="00FB0EC5">
        <w:t xml:space="preserve"> some joint conversations </w:t>
      </w:r>
      <w:r w:rsidR="00FB0F8E">
        <w:t>on</w:t>
      </w:r>
      <w:r w:rsidRPr="00FB0EC5">
        <w:t xml:space="preserve"> a range of issues, particularly through Covid, </w:t>
      </w:r>
      <w:r w:rsidR="00FB0F8E">
        <w:t xml:space="preserve">and </w:t>
      </w:r>
      <w:r w:rsidRPr="00FB0EC5">
        <w:t>will continue to do</w:t>
      </w:r>
      <w:r w:rsidR="00FB0F8E">
        <w:t xml:space="preserve"> so</w:t>
      </w:r>
      <w:r w:rsidRPr="00FB0EC5" w:rsidR="000B300D">
        <w:t>.</w:t>
      </w:r>
      <w:r w:rsidRPr="00FB0EC5" w:rsidR="00E46CFA">
        <w:t xml:space="preserve"> </w:t>
      </w:r>
    </w:p>
    <w:p w:rsidR="00F04ABF" w:rsidRPr="00FB0EC5" w:rsidP="00F04ABF">
      <w:pPr>
        <w:pStyle w:val="Answer"/>
      </w:pPr>
      <w:r w:rsidRPr="00FB0EC5">
        <w:t>There is a very good working relati</w:t>
      </w:r>
      <w:r w:rsidRPr="00FB0EC5" w:rsidR="00D25288">
        <w:t>onship between our friends and partners in the Republic of Ireland, at a police level, at a political level and with officials</w:t>
      </w:r>
      <w:r w:rsidRPr="00FB0EC5" w:rsidR="000B300D">
        <w:t>.</w:t>
      </w:r>
      <w:r w:rsidRPr="00FB0EC5" w:rsidR="00E46CFA">
        <w:t xml:space="preserve"> </w:t>
      </w:r>
      <w:r w:rsidRPr="00FB0EC5" w:rsidR="00D25288">
        <w:t>We are always alert to these issues, but we need to remain alert to</w:t>
      </w:r>
      <w:r w:rsidR="00FB0F8E">
        <w:t xml:space="preserve"> them.</w:t>
      </w:r>
      <w:r w:rsidRPr="00FB0EC5" w:rsidR="00D25288">
        <w:t xml:space="preserve"> </w:t>
      </w:r>
      <w:r w:rsidRPr="00FB0EC5" w:rsidR="00FB0F8E">
        <w:t xml:space="preserve">This </w:t>
      </w:r>
      <w:r w:rsidR="00FB0F8E">
        <w:t>goes</w:t>
      </w:r>
      <w:r w:rsidRPr="00FB0EC5" w:rsidR="00D25288">
        <w:t xml:space="preserve"> across the United Kingdom</w:t>
      </w:r>
      <w:r w:rsidR="00FB0F8E">
        <w:t>, wherever you are</w:t>
      </w:r>
      <w:r w:rsidRPr="00FB0EC5" w:rsidR="000B300D">
        <w:t>.</w:t>
      </w:r>
      <w:r w:rsidRPr="00FB0EC5" w:rsidR="00E46CFA">
        <w:t xml:space="preserve"> </w:t>
      </w:r>
      <w:r w:rsidRPr="00FB0EC5" w:rsidR="00D25288">
        <w:t xml:space="preserve">Having been </w:t>
      </w:r>
      <w:r w:rsidR="00FB0F8E">
        <w:t>a</w:t>
      </w:r>
      <w:r w:rsidRPr="00FB0EC5" w:rsidR="00D25288">
        <w:t xml:space="preserve"> Security Minister, I have seen this through the Border Force in other parts of the UK</w:t>
      </w:r>
      <w:r w:rsidRPr="00FB0EC5" w:rsidR="000B300D">
        <w:t>.</w:t>
      </w:r>
      <w:r w:rsidRPr="00FB0EC5" w:rsidR="00E46CFA">
        <w:t xml:space="preserve"> </w:t>
      </w:r>
      <w:r w:rsidRPr="00FB0EC5" w:rsidR="00FB0F8E">
        <w:t xml:space="preserve">We </w:t>
      </w:r>
      <w:r w:rsidRPr="00FB0EC5" w:rsidR="00D25288">
        <w:t>are doing all we can to deal with smuggling and ensure that people who smuggle face the law in the right and proper way through due process, and that the rule of law is abided by</w:t>
      </w:r>
      <w:r w:rsidRPr="00FB0EC5" w:rsidR="000B300D">
        <w:t>.</w:t>
      </w:r>
      <w:r w:rsidRPr="00FB0EC5" w:rsidR="00E46CFA">
        <w:t xml:space="preserve"> </w:t>
      </w:r>
    </w:p>
    <w:p w:rsidR="00F04ABF" w:rsidRPr="00FB0EC5" w:rsidP="00F04ABF">
      <w:pPr>
        <w:pStyle w:val="Question"/>
      </w:pPr>
      <w:sdt>
        <w:sdtPr>
          <w:alias w:val="Member"/>
          <w:tag w:val="&lt;Member mnisId='4494' dodsId='72275'&gt;"/>
          <w:id w:val="1712061183"/>
          <w:placeholder>
            <w:docPart w:val="DefaultPlaceholder_1082065158"/>
          </w:placeholder>
          <w:richText/>
        </w:sdtPr>
        <w:sdtContent>
          <w:r w:rsidRPr="00FB0EC5">
            <w:rPr>
              <w:b/>
            </w:rPr>
            <w:t>Chair:</w:t>
          </w:r>
        </w:sdtContent>
      </w:sdt>
      <w:r w:rsidRPr="00FB0EC5" w:rsidR="0028011C">
        <w:t xml:space="preserve"> As a former S</w:t>
      </w:r>
      <w:r w:rsidRPr="00FB0EC5">
        <w:t xml:space="preserve">ecurity </w:t>
      </w:r>
      <w:r w:rsidRPr="00FB0EC5" w:rsidR="0028011C">
        <w:t>M</w:t>
      </w:r>
      <w:r w:rsidRPr="00FB0EC5">
        <w:t xml:space="preserve">inister, you do not need </w:t>
      </w:r>
      <w:r w:rsidRPr="00FB0EC5" w:rsidR="0028011C">
        <w:t xml:space="preserve">me </w:t>
      </w:r>
      <w:r w:rsidRPr="00FB0EC5">
        <w:t xml:space="preserve">to tell </w:t>
      </w:r>
      <w:r w:rsidRPr="00FB0EC5" w:rsidR="0028011C">
        <w:t>you it is not so much the act of smuggling per se</w:t>
      </w:r>
      <w:r w:rsidRPr="00FB0EC5" w:rsidR="000B300D">
        <w:t>.</w:t>
      </w:r>
      <w:r w:rsidRPr="00FB0EC5" w:rsidR="00E46CFA">
        <w:t xml:space="preserve"> </w:t>
      </w:r>
      <w:r w:rsidRPr="00FB0EC5" w:rsidR="0028011C">
        <w:t>It is what the profits of the smuggling c</w:t>
      </w:r>
      <w:r w:rsidRPr="00FB0EC5" w:rsidR="00033C5E">
        <w:t xml:space="preserve">an be used for that we need to </w:t>
      </w:r>
      <w:r w:rsidRPr="00FB0EC5" w:rsidR="0028011C">
        <w:t>be very alert to here.</w:t>
      </w:r>
    </w:p>
    <w:p w:rsidR="00F04ABF" w:rsidRPr="00FB0EC5" w:rsidP="00F04ABF">
      <w:pPr>
        <w:pStyle w:val="Answer"/>
      </w:pPr>
      <w:sdt>
        <w:sdtPr>
          <w:alias w:val="Witness"/>
          <w:id w:val="1051278635"/>
          <w:placeholder>
            <w:docPart w:val="DefaultPlaceholder_1082065158"/>
          </w:placeholder>
          <w:richText/>
        </w:sdtPr>
        <w:sdtContent>
          <w:r w:rsidRPr="00FB0EC5" w:rsidR="008C5A77">
            <w:rPr>
              <w:b/>
              <w:i/>
            </w:rPr>
            <w:t>Brandon Lewis:</w:t>
          </w:r>
          <w:r w:rsidRPr="00FB0EC5">
            <w:rPr>
              <w:b/>
            </w:rPr>
            <w:t xml:space="preserve"> </w:t>
          </w:r>
        </w:sdtContent>
      </w:sdt>
      <w:r w:rsidRPr="00FB0EC5">
        <w:t>I understand exactly the</w:t>
      </w:r>
      <w:r w:rsidRPr="00FB0EC5" w:rsidR="00033C5E">
        <w:t xml:space="preserve"> point you </w:t>
      </w:r>
      <w:r w:rsidR="00FB0F8E">
        <w:t>are</w:t>
      </w:r>
      <w:r w:rsidRPr="00FB0EC5" w:rsidR="00033C5E">
        <w:t xml:space="preserve"> making</w:t>
      </w:r>
      <w:r w:rsidRPr="00FB0EC5" w:rsidR="000B300D">
        <w:t>.</w:t>
      </w:r>
      <w:r w:rsidRPr="00FB0EC5" w:rsidR="00E46CFA">
        <w:t xml:space="preserve"> </w:t>
      </w:r>
      <w:r w:rsidRPr="00FB0EC5" w:rsidR="00033C5E">
        <w:t xml:space="preserve">There is a wider issue that the PSNI </w:t>
      </w:r>
      <w:r w:rsidR="00FB0F8E">
        <w:t>is</w:t>
      </w:r>
      <w:r w:rsidRPr="00FB0EC5" w:rsidR="00033C5E">
        <w:t xml:space="preserve"> working on and deal with on a day-to-day basis</w:t>
      </w:r>
      <w:r w:rsidRPr="00FB0EC5" w:rsidR="000B300D">
        <w:t>.</w:t>
      </w:r>
      <w:r w:rsidRPr="00FB0EC5" w:rsidR="00E46CFA">
        <w:t xml:space="preserve"> </w:t>
      </w:r>
      <w:r w:rsidRPr="00FB0EC5" w:rsidR="00033C5E">
        <w:t>If the crux of your query is whether I am alert to that, yes, I am</w:t>
      </w:r>
      <w:r w:rsidRPr="00FB0EC5" w:rsidR="000B300D">
        <w:t>.</w:t>
      </w:r>
      <w:r w:rsidRPr="00FB0EC5" w:rsidR="00E46CFA">
        <w:t xml:space="preserve"> </w:t>
      </w:r>
      <w:r w:rsidRPr="00FB0EC5" w:rsidR="00033C5E">
        <w:t>It is something I talk to PSNI about regularly</w:t>
      </w:r>
      <w:r w:rsidRPr="00FB0EC5" w:rsidR="000B300D">
        <w:t>.</w:t>
      </w:r>
      <w:r w:rsidRPr="00FB0EC5" w:rsidR="00E46CFA">
        <w:t xml:space="preserve"> </w:t>
      </w:r>
    </w:p>
    <w:p w:rsidR="00F04ABF" w:rsidRPr="00FB0EC5" w:rsidP="00033C5E">
      <w:pPr>
        <w:pStyle w:val="Question"/>
        <w:numPr>
          <w:ilvl w:val="0"/>
          <w:numId w:val="0"/>
        </w:numPr>
        <w:ind w:left="794"/>
      </w:pPr>
      <w:sdt>
        <w:sdtPr>
          <w:alias w:val="Member"/>
          <w:tag w:val="&lt;Member mnisId='4494' dodsId='72275'&gt;"/>
          <w:id w:val="741528224"/>
          <w:placeholder>
            <w:docPart w:val="DefaultPlaceholder_1082065158"/>
          </w:placeholder>
          <w:richText/>
        </w:sdtPr>
        <w:sdtContent>
          <w:r w:rsidRPr="00FB0EC5">
            <w:rPr>
              <w:b/>
            </w:rPr>
            <w:t>Chair:</w:t>
          </w:r>
        </w:sdtContent>
      </w:sdt>
      <w:r w:rsidRPr="00FB0EC5">
        <w:t xml:space="preserve"> Thank you very much indeed</w:t>
      </w:r>
      <w:r w:rsidRPr="00FB0EC5" w:rsidR="000B300D">
        <w:t>.</w:t>
      </w:r>
      <w:r w:rsidRPr="00FB0EC5" w:rsidR="00E46CFA">
        <w:t xml:space="preserve"> </w:t>
      </w:r>
      <w:r w:rsidRPr="00FB0EC5" w:rsidR="00033C5E">
        <w:t>Welcome Hilary Benn, our guest interrogator.</w:t>
      </w:r>
    </w:p>
    <w:p w:rsidR="00F04ABF" w:rsidRPr="00FB0EC5" w:rsidP="00F04ABF">
      <w:pPr>
        <w:pStyle w:val="Question"/>
      </w:pPr>
      <w:sdt>
        <w:sdtPr>
          <w:alias w:val="Member"/>
          <w:tag w:val="&lt;Member mnisId='413' dodsId='25735'&gt;"/>
          <w:id w:val="-499115671"/>
          <w:placeholder>
            <w:docPart w:val="DefaultPlaceholder_1082065158"/>
          </w:placeholder>
          <w:richText/>
        </w:sdtPr>
        <w:sdtContent>
          <w:r w:rsidRPr="00FB0EC5">
            <w:rPr>
              <w:b/>
            </w:rPr>
            <w:t>Hilary Benn:</w:t>
          </w:r>
        </w:sdtContent>
      </w:sdt>
      <w:r w:rsidRPr="00FB0EC5">
        <w:t xml:space="preserve"> Thank you very much indeed, </w:t>
      </w:r>
      <w:r w:rsidR="00355E6F">
        <w:t>Chair</w:t>
      </w:r>
      <w:r w:rsidRPr="00FB0EC5" w:rsidR="000B300D">
        <w:t>.</w:t>
      </w:r>
      <w:r w:rsidRPr="00FB0EC5" w:rsidR="00E46CFA">
        <w:t xml:space="preserve"> </w:t>
      </w:r>
      <w:r w:rsidRPr="00FB0EC5" w:rsidR="00FB0F8E">
        <w:t>Thank</w:t>
      </w:r>
      <w:r w:rsidR="00FB0F8E">
        <w:t>s to</w:t>
      </w:r>
      <w:r w:rsidRPr="00FB0EC5" w:rsidR="00FB0F8E">
        <w:t xml:space="preserve"> </w:t>
      </w:r>
      <w:r w:rsidRPr="00FB0EC5">
        <w:t>you and the Committee for your kind invitation</w:t>
      </w:r>
      <w:r w:rsidRPr="00FB0EC5" w:rsidR="000B300D">
        <w:t>.</w:t>
      </w:r>
      <w:r w:rsidRPr="00FB0EC5" w:rsidR="00E46CFA">
        <w:t xml:space="preserve"> </w:t>
      </w:r>
      <w:r w:rsidRPr="00FB0EC5" w:rsidR="00033C5E">
        <w:t>I want to explore a bit further the question of what happens to goods moving from GB to Northern Ireland</w:t>
      </w:r>
      <w:r w:rsidRPr="00FB0EC5" w:rsidR="000B300D">
        <w:t>.</w:t>
      </w:r>
      <w:r w:rsidRPr="00FB0EC5" w:rsidR="00E46CFA">
        <w:t xml:space="preserve"> </w:t>
      </w:r>
      <w:r w:rsidRPr="00FB0EC5" w:rsidR="00033C5E">
        <w:t>I would like to begin with you, Secretary of State</w:t>
      </w:r>
      <w:r w:rsidRPr="00FB0EC5" w:rsidR="000B300D">
        <w:t>.</w:t>
      </w:r>
      <w:r w:rsidRPr="00FB0EC5" w:rsidR="00E46CFA">
        <w:t xml:space="preserve"> </w:t>
      </w:r>
      <w:r w:rsidRPr="00FB0EC5" w:rsidR="00033C5E">
        <w:t>Can you confirm that goods moving in that direction will require entry summary declarations?</w:t>
      </w:r>
    </w:p>
    <w:p w:rsidR="00033C5E" w:rsidRPr="00FB0EC5" w:rsidP="00F04ABF">
      <w:pPr>
        <w:pStyle w:val="Answer"/>
      </w:pPr>
      <w:sdt>
        <w:sdtPr>
          <w:alias w:val="Witness"/>
          <w:id w:val="-542436350"/>
          <w:placeholder>
            <w:docPart w:val="DefaultPlaceholder_1082065158"/>
          </w:placeholder>
          <w:richText/>
        </w:sdtPr>
        <w:sdtContent>
          <w:r w:rsidRPr="00FB0EC5" w:rsidR="008C5A77">
            <w:rPr>
              <w:b/>
              <w:i/>
            </w:rPr>
            <w:t>Brandon Lewis:</w:t>
          </w:r>
          <w:r w:rsidRPr="00FB0EC5" w:rsidR="00F04ABF">
            <w:rPr>
              <w:b/>
            </w:rPr>
            <w:t xml:space="preserve"> </w:t>
          </w:r>
        </w:sdtContent>
      </w:sdt>
      <w:r w:rsidRPr="00FB0EC5">
        <w:t>As the Chancellor outlined a short while ago, we have outlined as per the withdrawal agreement recently some work for live animals and agri</w:t>
      </w:r>
      <w:r w:rsidR="00FF5D25">
        <w:t>-</w:t>
      </w:r>
      <w:r w:rsidRPr="00FB0EC5">
        <w:t>food</w:t>
      </w:r>
      <w:r w:rsidRPr="00FB0EC5" w:rsidR="000B300D">
        <w:t>.</w:t>
      </w:r>
      <w:r w:rsidRPr="00FB0EC5" w:rsidR="00E46CFA">
        <w:t xml:space="preserve"> </w:t>
      </w:r>
      <w:r w:rsidRPr="00FB0EC5">
        <w:t>For wider goods, we want to make sure there is a very</w:t>
      </w:r>
      <w:r w:rsidR="002D3107">
        <w:t>, very</w:t>
      </w:r>
      <w:r w:rsidRPr="00FB0EC5">
        <w:t xml:space="preserve"> smooth process, as close to business as usual now for GB to NI as we are confirming for NI to GB</w:t>
      </w:r>
      <w:r w:rsidRPr="00FB0EC5" w:rsidR="000B300D">
        <w:t>.</w:t>
      </w:r>
      <w:r w:rsidRPr="00FB0EC5" w:rsidR="00E46CFA">
        <w:t xml:space="preserve"> </w:t>
      </w:r>
      <w:r w:rsidRPr="00FB0EC5" w:rsidR="00F04ABF">
        <w:t xml:space="preserve">That is partly </w:t>
      </w:r>
      <w:r w:rsidRPr="00FB0EC5">
        <w:t>what the engagement with business</w:t>
      </w:r>
      <w:r w:rsidRPr="00FB0EC5" w:rsidR="00F04ABF">
        <w:t xml:space="preserve"> is about at the moment</w:t>
      </w:r>
      <w:r w:rsidRPr="00FB0EC5">
        <w:t>, to go into details of how that can work in a way that is efficient and fluid for business and ensures that business can continue in a very smooth way</w:t>
      </w:r>
      <w:r w:rsidRPr="00FB0EC5" w:rsidR="000B300D">
        <w:t>.</w:t>
      </w:r>
      <w:r w:rsidRPr="00FB0EC5" w:rsidR="00E46CFA">
        <w:t xml:space="preserve"> </w:t>
      </w:r>
    </w:p>
    <w:p w:rsidR="00F04ABF" w:rsidRPr="00FB0EC5" w:rsidP="00F04ABF">
      <w:pPr>
        <w:pStyle w:val="Answer"/>
      </w:pPr>
      <w:r w:rsidRPr="00FB0EC5">
        <w:t xml:space="preserve">It will also continue to form part of the conversations with the EU that CDL and the </w:t>
      </w:r>
      <w:r w:rsidRPr="00FB0EC5" w:rsidR="002D3107">
        <w:t xml:space="preserve">joint committee </w:t>
      </w:r>
      <w:r w:rsidRPr="00FB0EC5">
        <w:t xml:space="preserve">are having, which the Northern Ireland Executive also attend where the Northern Ireland issues are </w:t>
      </w:r>
      <w:r w:rsidR="002D3107">
        <w:t>pressing</w:t>
      </w:r>
      <w:r w:rsidRPr="00FB0EC5">
        <w:t>.</w:t>
      </w:r>
    </w:p>
    <w:p w:rsidR="00BC2299" w:rsidRPr="00D6084A" w:rsidP="00BC2299">
      <w:pPr>
        <w:pStyle w:val="Question"/>
        <w:numPr>
          <w:ilvl w:val="0"/>
          <w:numId w:val="9"/>
        </w:numPr>
      </w:pPr>
      <w:sdt>
        <w:sdtPr>
          <w:alias w:val="Member"/>
          <w:tag w:val="&lt;Member mnisId='413' dodsId='25735'&gt;"/>
          <w:id w:val="1538931388"/>
          <w:placeholder>
            <w:docPart w:val="DefaultPlaceholder_1082065158"/>
          </w:placeholder>
          <w:richText/>
        </w:sdtPr>
        <w:sdtContent>
          <w:r w:rsidRPr="00FB0EC5" w:rsidR="00F04ABF">
            <w:rPr>
              <w:b/>
            </w:rPr>
            <w:t>Hilary Benn:</w:t>
          </w:r>
        </w:sdtContent>
      </w:sdt>
      <w:r w:rsidRPr="00FB0EC5" w:rsidR="00F04ABF">
        <w:t xml:space="preserve"> </w:t>
      </w:r>
      <w:r w:rsidRPr="00D6084A">
        <w:t>That is very helpful, but unfortunately it does not answer the question, so I will put it to you again</w:t>
      </w:r>
      <w:r>
        <w:t xml:space="preserve">. </w:t>
      </w:r>
      <w:r w:rsidRPr="00D6084A">
        <w:t xml:space="preserve">Will goods moving from GB to Northern Ireland require entry </w:t>
      </w:r>
      <w:r w:rsidR="00A007CA">
        <w:t xml:space="preserve">summary declarations—yes </w:t>
      </w:r>
      <w:r w:rsidRPr="00D6084A">
        <w:t>or no?</w:t>
      </w:r>
    </w:p>
    <w:p w:rsidR="00BC2299" w:rsidRPr="00D6084A" w:rsidP="00BC2299">
      <w:pPr>
        <w:pStyle w:val="Answer"/>
      </w:pPr>
      <w:sdt>
        <w:sdtPr>
          <w:alias w:val="Witness"/>
          <w:id w:val="2058820463"/>
          <w:placeholder>
            <w:docPart w:val="3F75BCE256FC4B68BF53FE33D0FB3F28"/>
          </w:placeholder>
          <w:richText/>
        </w:sdtPr>
        <w:sdtContent>
          <w:r w:rsidRPr="008F4942">
            <w:rPr>
              <w:b/>
              <w:i/>
            </w:rPr>
            <w:t>Michael Gove:</w:t>
          </w:r>
          <w:r w:rsidRPr="00D6084A">
            <w:rPr>
              <w:b/>
            </w:rPr>
            <w:t xml:space="preserve"> </w:t>
          </w:r>
        </w:sdtContent>
      </w:sdt>
      <w:r w:rsidRPr="00D6084A">
        <w:t>They will not require export declarations, exit declarations or customs and regulatory clearance, but there will be some new safety and security information.</w:t>
      </w:r>
    </w:p>
    <w:p w:rsidR="00BC2299" w:rsidRPr="00D6084A" w:rsidP="00BC2299">
      <w:pPr>
        <w:pStyle w:val="Question"/>
        <w:numPr>
          <w:ilvl w:val="0"/>
          <w:numId w:val="9"/>
        </w:numPr>
      </w:pPr>
      <w:sdt>
        <w:sdtPr>
          <w:alias w:val="Member"/>
          <w:tag w:val="&lt;Member mnisId='413' dodsId='25735'&gt;"/>
          <w:id w:val="-794358157"/>
          <w:placeholder>
            <w:docPart w:val="3F75BCE256FC4B68BF53FE33D0FB3F28"/>
          </w:placeholder>
          <w:richText/>
        </w:sdtPr>
        <w:sdtContent>
          <w:r w:rsidRPr="00D6084A">
            <w:rPr>
              <w:b/>
            </w:rPr>
            <w:t>Hilary Benn:</w:t>
          </w:r>
        </w:sdtContent>
      </w:sdt>
      <w:r w:rsidRPr="00D6084A">
        <w:t xml:space="preserve"> Specifically, will entry summary declarations be required</w:t>
      </w:r>
      <w:r>
        <w:t xml:space="preserve">? </w:t>
      </w:r>
      <w:r w:rsidRPr="00D6084A">
        <w:t>The answer is either yes or no</w:t>
      </w:r>
      <w:r>
        <w:t xml:space="preserve">. </w:t>
      </w:r>
    </w:p>
    <w:p w:rsidR="00BC2299" w:rsidRPr="00D6084A" w:rsidP="00BC2299">
      <w:pPr>
        <w:pStyle w:val="Answer"/>
      </w:pPr>
      <w:sdt>
        <w:sdtPr>
          <w:alias w:val="Witness"/>
          <w:id w:val="1265951842"/>
          <w:placeholder>
            <w:docPart w:val="3F75BCE256FC4B68BF53FE33D0FB3F28"/>
          </w:placeholder>
          <w:richText/>
        </w:sdtPr>
        <w:sdtContent>
          <w:r w:rsidRPr="008F4942">
            <w:rPr>
              <w:b/>
              <w:i/>
            </w:rPr>
            <w:t>Michael Gove:</w:t>
          </w:r>
          <w:r w:rsidRPr="00D6084A">
            <w:rPr>
              <w:b/>
            </w:rPr>
            <w:t xml:space="preserve"> </w:t>
          </w:r>
        </w:sdtContent>
      </w:sdt>
      <w:r w:rsidRPr="00D6084A">
        <w:t>We are developing an approach</w:t>
      </w:r>
      <w:r>
        <w:t xml:space="preserve">. </w:t>
      </w:r>
      <w:r w:rsidRPr="00D6084A">
        <w:t>I have outlined those that will not be required, but there will be some safety and security information</w:t>
      </w:r>
      <w:r>
        <w:t xml:space="preserve">. </w:t>
      </w:r>
    </w:p>
    <w:p w:rsidR="00BC2299" w:rsidRPr="00D6084A" w:rsidP="00BC2299">
      <w:pPr>
        <w:pStyle w:val="Question"/>
        <w:numPr>
          <w:ilvl w:val="0"/>
          <w:numId w:val="9"/>
        </w:numPr>
      </w:pPr>
      <w:sdt>
        <w:sdtPr>
          <w:alias w:val="Member"/>
          <w:tag w:val="&lt;Member mnisId='413' dodsId='25735'&gt;"/>
          <w:id w:val="851997375"/>
          <w:placeholder>
            <w:docPart w:val="3F75BCE256FC4B68BF53FE33D0FB3F28"/>
          </w:placeholder>
          <w:richText/>
        </w:sdtPr>
        <w:sdtContent>
          <w:r w:rsidRPr="00D6084A">
            <w:rPr>
              <w:b/>
            </w:rPr>
            <w:t>Hilary Benn:</w:t>
          </w:r>
        </w:sdtContent>
      </w:sdt>
      <w:r w:rsidRPr="00D6084A">
        <w:t xml:space="preserve"> Does that include an entry summary declaration?</w:t>
      </w:r>
    </w:p>
    <w:p w:rsidR="00BC2299" w:rsidRPr="00D6084A" w:rsidP="00BC2299">
      <w:pPr>
        <w:pStyle w:val="Answer"/>
      </w:pPr>
      <w:sdt>
        <w:sdtPr>
          <w:alias w:val="Witness"/>
          <w:id w:val="2083871620"/>
          <w:placeholder>
            <w:docPart w:val="3F75BCE256FC4B68BF53FE33D0FB3F28"/>
          </w:placeholder>
          <w:richText/>
        </w:sdtPr>
        <w:sdtContent>
          <w:r w:rsidRPr="008F4942">
            <w:rPr>
              <w:b/>
              <w:i/>
            </w:rPr>
            <w:t>Michael Gove:</w:t>
          </w:r>
          <w:r w:rsidRPr="00D6084A">
            <w:rPr>
              <w:b/>
            </w:rPr>
            <w:t xml:space="preserve"> </w:t>
          </w:r>
        </w:sdtContent>
      </w:sdt>
      <w:r w:rsidRPr="00D6084A">
        <w:t>I have given my answer.</w:t>
      </w:r>
    </w:p>
    <w:p w:rsidR="00BC2299" w:rsidRPr="00D6084A" w:rsidP="00BC2299">
      <w:pPr>
        <w:pStyle w:val="Remark"/>
      </w:pPr>
      <w:sdt>
        <w:sdtPr>
          <w:alias w:val="Member"/>
          <w:tag w:val="&lt;Member mnisId='413' dodsId='25735'&gt;"/>
          <w:id w:val="912355935"/>
          <w:placeholder>
            <w:docPart w:val="3F75BCE256FC4B68BF53FE33D0FB3F28"/>
          </w:placeholder>
          <w:richText/>
        </w:sdtPr>
        <w:sdtContent>
          <w:r w:rsidRPr="00D6084A">
            <w:rPr>
              <w:b/>
            </w:rPr>
            <w:t>Hilary Benn:</w:t>
          </w:r>
        </w:sdtContent>
      </w:sdt>
      <w:r w:rsidRPr="00D6084A">
        <w:t xml:space="preserve"> I am not clear what the answer was</w:t>
      </w:r>
      <w:r>
        <w:t xml:space="preserve">. </w:t>
      </w:r>
      <w:r w:rsidRPr="00D6084A">
        <w:t>Perhaps I can assist you</w:t>
      </w:r>
      <w:r>
        <w:t xml:space="preserve">. </w:t>
      </w:r>
    </w:p>
    <w:p w:rsidR="00BC2299" w:rsidRPr="00D6084A" w:rsidP="00BC2299">
      <w:pPr>
        <w:pStyle w:val="Question"/>
        <w:numPr>
          <w:ilvl w:val="0"/>
          <w:numId w:val="9"/>
        </w:numPr>
      </w:pPr>
      <w:sdt>
        <w:sdtPr>
          <w:alias w:val="Member"/>
          <w:tag w:val="&lt;Member mnisId='4494' dodsId='72275'&gt;"/>
          <w:id w:val="-1473820330"/>
          <w:placeholder>
            <w:docPart w:val="3F75BCE256FC4B68BF53FE33D0FB3F28"/>
          </w:placeholder>
          <w:richText/>
        </w:sdtPr>
        <w:sdtContent>
          <w:r w:rsidRPr="00D6084A">
            <w:rPr>
              <w:b/>
            </w:rPr>
            <w:t>Chair:</w:t>
          </w:r>
        </w:sdtContent>
      </w:sdt>
      <w:r w:rsidRPr="00D6084A">
        <w:t xml:space="preserve"> Hilary, can I maybe give the Chancellor a third option</w:t>
      </w:r>
      <w:r>
        <w:t xml:space="preserve">? </w:t>
      </w:r>
      <w:r w:rsidRPr="00D6084A">
        <w:t>Is it yes, no or maybe?</w:t>
      </w:r>
    </w:p>
    <w:p w:rsidR="00BC2299" w:rsidRPr="00D6084A" w:rsidP="00BC2299">
      <w:pPr>
        <w:pStyle w:val="Answer"/>
      </w:pPr>
      <w:sdt>
        <w:sdtPr>
          <w:alias w:val="Witness"/>
          <w:id w:val="-1069337661"/>
          <w:placeholder>
            <w:docPart w:val="3F75BCE256FC4B68BF53FE33D0FB3F28"/>
          </w:placeholder>
          <w:richText/>
        </w:sdtPr>
        <w:sdtContent>
          <w:r w:rsidRPr="008F4942">
            <w:rPr>
              <w:b/>
              <w:i/>
            </w:rPr>
            <w:t>Michael Gove:</w:t>
          </w:r>
          <w:r w:rsidRPr="00D6084A">
            <w:rPr>
              <w:b/>
            </w:rPr>
            <w:t xml:space="preserve"> </w:t>
          </w:r>
        </w:sdtContent>
      </w:sdt>
      <w:r w:rsidRPr="00D6084A">
        <w:t>There will be detailed operational guidance this summer.</w:t>
      </w:r>
    </w:p>
    <w:p w:rsidR="00BC2299" w:rsidRPr="00D6084A" w:rsidP="00BC2299">
      <w:pPr>
        <w:pStyle w:val="Question"/>
        <w:numPr>
          <w:ilvl w:val="0"/>
          <w:numId w:val="9"/>
        </w:numPr>
      </w:pPr>
      <w:sdt>
        <w:sdtPr>
          <w:alias w:val="Member"/>
          <w:tag w:val="&lt;Member mnisId='413' dodsId='25735'&gt;"/>
          <w:id w:val="-1788264674"/>
          <w:placeholder>
            <w:docPart w:val="3F75BCE256FC4B68BF53FE33D0FB3F28"/>
          </w:placeholder>
          <w:richText/>
        </w:sdtPr>
        <w:sdtContent>
          <w:r w:rsidRPr="00D6084A">
            <w:rPr>
              <w:b/>
            </w:rPr>
            <w:t>Hilary Benn:</w:t>
          </w:r>
        </w:sdtContent>
      </w:sdt>
      <w:r w:rsidRPr="00D6084A">
        <w:t xml:space="preserve"> Can I assist</w:t>
      </w:r>
      <w:r>
        <w:t xml:space="preserve">? </w:t>
      </w:r>
      <w:r w:rsidRPr="00D6084A">
        <w:t xml:space="preserve">In the impact assessment, which the Government published alongside the European Union </w:t>
      </w:r>
      <w:r>
        <w:t>(W</w:t>
      </w:r>
      <w:r w:rsidRPr="00D6084A">
        <w:t xml:space="preserve">ithdrawal </w:t>
      </w:r>
      <w:r>
        <w:t>A</w:t>
      </w:r>
      <w:r w:rsidRPr="00D6084A">
        <w:t>greement</w:t>
      </w:r>
      <w:r>
        <w:t xml:space="preserve">) Bill </w:t>
      </w:r>
      <w:r w:rsidRPr="00D6084A">
        <w:t>on 21 October 2019, in paragraph 241, which covers east-west movements, it states</w:t>
      </w:r>
      <w:r w:rsidR="00A007CA">
        <w:t>,</w:t>
      </w:r>
      <w:r w:rsidRPr="00D6084A">
        <w:t xml:space="preserve"> </w:t>
      </w:r>
      <w:r>
        <w:t>“Goods moving from Great Britain to Northern Ireland will be required to complete</w:t>
      </w:r>
      <w:r w:rsidR="00F4682B">
        <w:t>…</w:t>
      </w:r>
      <w:r>
        <w:t xml:space="preserve">entry summary (ENS) declarations”. </w:t>
      </w:r>
      <w:r w:rsidRPr="00D6084A">
        <w:t>That is what the Government said in October of last year</w:t>
      </w:r>
      <w:r>
        <w:t xml:space="preserve">. </w:t>
      </w:r>
      <w:r w:rsidRPr="00D6084A">
        <w:t>Either the position remains the same or the position has changed</w:t>
      </w:r>
      <w:r>
        <w:t xml:space="preserve">. </w:t>
      </w:r>
      <w:r w:rsidRPr="00D6084A">
        <w:t>I do not quite see how you can rest on “I have given you my answer”</w:t>
      </w:r>
      <w:r>
        <w:t xml:space="preserve">. </w:t>
      </w:r>
      <w:r w:rsidRPr="00D6084A">
        <w:t>If the Government said they would be required in October last year, is it still the Government’s position that they will be required</w:t>
      </w:r>
      <w:r w:rsidR="00A007CA">
        <w:t xml:space="preserve">—yes </w:t>
      </w:r>
      <w:r w:rsidRPr="00D6084A">
        <w:t>or no?</w:t>
      </w:r>
    </w:p>
    <w:p w:rsidR="00BC2299" w:rsidRPr="00D6084A" w:rsidP="00BC2299">
      <w:pPr>
        <w:pStyle w:val="Answer"/>
      </w:pPr>
      <w:sdt>
        <w:sdtPr>
          <w:alias w:val="Witness"/>
          <w:id w:val="593905547"/>
          <w:placeholder>
            <w:docPart w:val="3F75BCE256FC4B68BF53FE33D0FB3F28"/>
          </w:placeholder>
          <w:richText/>
        </w:sdtPr>
        <w:sdtContent>
          <w:r w:rsidRPr="008F4942">
            <w:rPr>
              <w:b/>
              <w:i/>
            </w:rPr>
            <w:t>Michael Gove:</w:t>
          </w:r>
          <w:r w:rsidRPr="00D6084A">
            <w:rPr>
              <w:b/>
            </w:rPr>
            <w:t xml:space="preserve"> </w:t>
          </w:r>
        </w:sdtContent>
      </w:sdt>
      <w:r w:rsidRPr="00D6084A">
        <w:t>I have explained that we will have more guidance in the summer about exactly how the system will work.</w:t>
      </w:r>
    </w:p>
    <w:p w:rsidR="00BC2299" w:rsidRPr="00D6084A" w:rsidP="00BC2299">
      <w:pPr>
        <w:pStyle w:val="Question"/>
        <w:numPr>
          <w:ilvl w:val="0"/>
          <w:numId w:val="9"/>
        </w:numPr>
      </w:pPr>
      <w:sdt>
        <w:sdtPr>
          <w:alias w:val="Member"/>
          <w:tag w:val="&lt;Member mnisId='413' dodsId='25735'&gt;"/>
          <w:id w:val="1629900591"/>
          <w:placeholder>
            <w:docPart w:val="3F75BCE256FC4B68BF53FE33D0FB3F28"/>
          </w:placeholder>
          <w:richText/>
        </w:sdtPr>
        <w:sdtContent>
          <w:r w:rsidRPr="00D6084A">
            <w:rPr>
              <w:b/>
            </w:rPr>
            <w:t>Hilary Benn:</w:t>
          </w:r>
        </w:sdtContent>
      </w:sdt>
      <w:r w:rsidRPr="00D6084A">
        <w:t xml:space="preserve"> Why did the Government say in October that entry summary declarations would be required?</w:t>
      </w:r>
    </w:p>
    <w:p w:rsidR="00BC2299" w:rsidRPr="00D6084A" w:rsidP="00BC2299">
      <w:pPr>
        <w:pStyle w:val="Answer"/>
      </w:pPr>
      <w:sdt>
        <w:sdtPr>
          <w:alias w:val="Witness"/>
          <w:id w:val="-1057702731"/>
          <w:placeholder>
            <w:docPart w:val="3F75BCE256FC4B68BF53FE33D0FB3F28"/>
          </w:placeholder>
          <w:richText/>
        </w:sdtPr>
        <w:sdtContent>
          <w:r w:rsidRPr="00A57FF0">
            <w:rPr>
              <w:b/>
              <w:i/>
            </w:rPr>
            <w:t>Brandon Lewis:</w:t>
          </w:r>
          <w:r w:rsidRPr="00D6084A">
            <w:rPr>
              <w:b/>
            </w:rPr>
            <w:t xml:space="preserve"> </w:t>
          </w:r>
        </w:sdtContent>
      </w:sdt>
      <w:r w:rsidRPr="00D6084A">
        <w:t>I can probably help here</w:t>
      </w:r>
      <w:r>
        <w:t xml:space="preserve">. </w:t>
      </w:r>
      <w:r w:rsidRPr="00D6084A">
        <w:t>As I was saying earlier on, even in the last few weeks and before my time as Secretary of State</w:t>
      </w:r>
      <w:r w:rsidR="00665055">
        <w:t>,</w:t>
      </w:r>
      <w:r w:rsidRPr="00D6084A">
        <w:t xml:space="preserve"> there has been intensive ongoing consultation with businesses in Northern Ireland</w:t>
      </w:r>
      <w:r>
        <w:t xml:space="preserve">. </w:t>
      </w:r>
      <w:r w:rsidRPr="00D6084A" w:rsidR="00665055">
        <w:t xml:space="preserve">There </w:t>
      </w:r>
      <w:r w:rsidR="00665055">
        <w:t>have been</w:t>
      </w:r>
      <w:r w:rsidRPr="00D6084A">
        <w:t xml:space="preserve"> the negotiations and discussions with the EU since and before we passed the legislation for the withdrawal agreement back in January this year</w:t>
      </w:r>
      <w:r>
        <w:t xml:space="preserve">. </w:t>
      </w:r>
      <w:r w:rsidR="00665055">
        <w:t xml:space="preserve">One thing that is very clear, which </w:t>
      </w:r>
      <w:r w:rsidRPr="00D6084A">
        <w:t>I know from previous roles, is that, if you think about goods that are moving from Great Britain to Northern Ireland, as the Chancellor outlined, safety and security checks are an example of one of the things we are looking</w:t>
      </w:r>
      <w:r>
        <w:t xml:space="preserve"> at. </w:t>
      </w:r>
      <w:r w:rsidRPr="00D6084A">
        <w:t>We are looking at full guidance for this summer.</w:t>
      </w:r>
    </w:p>
    <w:p w:rsidR="00BC2299" w:rsidRPr="00D6084A" w:rsidP="00BC2299">
      <w:pPr>
        <w:pStyle w:val="Answer"/>
      </w:pPr>
      <w:r w:rsidRPr="00D6084A">
        <w:t xml:space="preserve">For businesses that are moving products from GB to NI, and actually businesses that are moving products around anywhere within the United Kingdom, one </w:t>
      </w:r>
      <w:r w:rsidR="00665055">
        <w:t>thing</w:t>
      </w:r>
      <w:r w:rsidRPr="00D6084A">
        <w:t xml:space="preserve"> that was clear to me previously was that the amount of data those businesses have is far beyond the data that is passed to Government</w:t>
      </w:r>
      <w:r>
        <w:t xml:space="preserve">. </w:t>
      </w:r>
      <w:r w:rsidRPr="00D6084A">
        <w:t xml:space="preserve">They have that data about what the goods are, where the goods are </w:t>
      </w:r>
      <w:r w:rsidR="00665055">
        <w:t>coming</w:t>
      </w:r>
      <w:r w:rsidRPr="00D6084A">
        <w:t xml:space="preserve"> from and where they are going to</w:t>
      </w:r>
      <w:r>
        <w:t xml:space="preserve">. </w:t>
      </w:r>
      <w:r w:rsidRPr="00D6084A">
        <w:t>Those businesses potentially, as part of those safety and security declarations, adding a field to the information they are already putting in, with information they already have, is not adding to any of their challenges or issues</w:t>
      </w:r>
      <w:r w:rsidR="00665055">
        <w:t>.</w:t>
      </w:r>
      <w:r w:rsidRPr="00D6084A">
        <w:t xml:space="preserve"> </w:t>
      </w:r>
      <w:r w:rsidR="00665055">
        <w:t>It</w:t>
      </w:r>
      <w:r w:rsidRPr="00D6084A">
        <w:t xml:space="preserve"> is a very smooth way of doing things</w:t>
      </w:r>
      <w:r w:rsidR="00665055">
        <w:t xml:space="preserve"> and </w:t>
      </w:r>
      <w:r w:rsidRPr="00D6084A">
        <w:t>does not require any further infrastructure.</w:t>
      </w:r>
    </w:p>
    <w:p w:rsidR="00BC2299" w:rsidRPr="00D6084A" w:rsidP="00BC2299">
      <w:pPr>
        <w:pStyle w:val="Answer"/>
      </w:pPr>
      <w:r w:rsidRPr="00D6084A">
        <w:t>We are discussing this with business</w:t>
      </w:r>
      <w:r>
        <w:t xml:space="preserve">. </w:t>
      </w:r>
      <w:r w:rsidRPr="00D6084A">
        <w:t>Brendan’s team and my team, through Colin and the teams, are having these engagements with businesses over the next few weeks, as well as the conversations that the team are having with the EU</w:t>
      </w:r>
      <w:r>
        <w:t xml:space="preserve">. </w:t>
      </w:r>
      <w:r w:rsidRPr="00D6084A">
        <w:t>That is why we will able to publish the detailed guidelines during the course of this summer</w:t>
      </w:r>
      <w:r>
        <w:t xml:space="preserve">. </w:t>
      </w:r>
    </w:p>
    <w:p w:rsidR="00BC2299" w:rsidRPr="00D6084A" w:rsidP="00BC2299">
      <w:pPr>
        <w:pStyle w:val="Question"/>
        <w:numPr>
          <w:ilvl w:val="0"/>
          <w:numId w:val="9"/>
        </w:numPr>
      </w:pPr>
      <w:sdt>
        <w:sdtPr>
          <w:alias w:val="Member"/>
          <w:tag w:val="&lt;Member mnisId='413' dodsId='25735'&gt;"/>
          <w:id w:val="-415015622"/>
          <w:placeholder>
            <w:docPart w:val="3F75BCE256FC4B68BF53FE33D0FB3F28"/>
          </w:placeholder>
          <w:richText/>
        </w:sdtPr>
        <w:sdtContent>
          <w:r w:rsidRPr="00D6084A">
            <w:rPr>
              <w:b/>
            </w:rPr>
            <w:t>Hilary Benn:</w:t>
          </w:r>
        </w:sdtContent>
      </w:sdt>
      <w:r w:rsidRPr="00D6084A">
        <w:t xml:space="preserve"> Will import declarations be required?</w:t>
      </w:r>
    </w:p>
    <w:p w:rsidR="00BC2299" w:rsidRPr="00D6084A" w:rsidP="00BC2299">
      <w:pPr>
        <w:pStyle w:val="Answer"/>
      </w:pPr>
      <w:sdt>
        <w:sdtPr>
          <w:alias w:val="Witness"/>
          <w:id w:val="-1870442637"/>
          <w:placeholder>
            <w:docPart w:val="3F75BCE256FC4B68BF53FE33D0FB3F28"/>
          </w:placeholder>
          <w:richText/>
        </w:sdtPr>
        <w:sdtContent>
          <w:r w:rsidRPr="008F4942">
            <w:rPr>
              <w:b/>
              <w:i/>
            </w:rPr>
            <w:t>Michael Gove:</w:t>
          </w:r>
          <w:r w:rsidRPr="00D6084A">
            <w:rPr>
              <w:b/>
            </w:rPr>
            <w:t xml:space="preserve"> </w:t>
          </w:r>
        </w:sdtContent>
      </w:sdt>
      <w:r w:rsidRPr="00D6084A">
        <w:t>No.</w:t>
      </w:r>
    </w:p>
    <w:p w:rsidR="00BC2299" w:rsidRPr="00D6084A" w:rsidP="00BC2299">
      <w:pPr>
        <w:pStyle w:val="Question"/>
        <w:numPr>
          <w:ilvl w:val="0"/>
          <w:numId w:val="9"/>
        </w:numPr>
      </w:pPr>
      <w:sdt>
        <w:sdtPr>
          <w:alias w:val="Member"/>
          <w:tag w:val="&lt;Member mnisId='413' dodsId='25735'&gt;"/>
          <w:id w:val="-86706514"/>
          <w:placeholder>
            <w:docPart w:val="3F75BCE256FC4B68BF53FE33D0FB3F28"/>
          </w:placeholder>
          <w:richText/>
        </w:sdtPr>
        <w:sdtContent>
          <w:r w:rsidRPr="00D6084A">
            <w:rPr>
              <w:b/>
            </w:rPr>
            <w:t>Hilary Benn:</w:t>
          </w:r>
        </w:sdtContent>
      </w:sdt>
      <w:r w:rsidRPr="00D6084A">
        <w:t xml:space="preserve"> The Government’s impact assessment said in October of last year</w:t>
      </w:r>
      <w:r w:rsidR="00A72A67">
        <w:t xml:space="preserve"> that</w:t>
      </w:r>
      <w:r w:rsidRPr="00D6084A">
        <w:t xml:space="preserve"> </w:t>
      </w:r>
      <w:r w:rsidRPr="00D6084A" w:rsidR="00A72A67">
        <w:t xml:space="preserve">goods </w:t>
      </w:r>
      <w:r w:rsidRPr="00D6084A">
        <w:t>moving from Great Britain to Northern Ireland will be required to co</w:t>
      </w:r>
      <w:r w:rsidR="00A72A67">
        <w:t>mplete both import declarations</w:t>
      </w:r>
      <w:r w:rsidRPr="00D6084A">
        <w:t xml:space="preserve"> and the entry summary declarations I was pressing you on a moment ago</w:t>
      </w:r>
      <w:r>
        <w:t xml:space="preserve">. </w:t>
      </w:r>
      <w:r w:rsidRPr="00D6084A">
        <w:t>You have just said no and the Government said back in October that they would be required, so what has happened?</w:t>
      </w:r>
    </w:p>
    <w:p w:rsidR="00BC2299" w:rsidRPr="00D6084A" w:rsidP="00BC2299">
      <w:pPr>
        <w:pStyle w:val="Answer"/>
      </w:pPr>
      <w:sdt>
        <w:sdtPr>
          <w:alias w:val="Witness"/>
          <w:id w:val="-1186510565"/>
          <w:placeholder>
            <w:docPart w:val="3F75BCE256FC4B68BF53FE33D0FB3F28"/>
          </w:placeholder>
          <w:richText/>
        </w:sdtPr>
        <w:sdtContent>
          <w:r w:rsidRPr="008F4942">
            <w:rPr>
              <w:b/>
              <w:i/>
            </w:rPr>
            <w:t>Michael Gove:</w:t>
          </w:r>
          <w:r w:rsidRPr="00D6084A">
            <w:rPr>
              <w:b/>
            </w:rPr>
            <w:t xml:space="preserve"> </w:t>
          </w:r>
        </w:sdtContent>
      </w:sdt>
      <w:r w:rsidRPr="00D6084A">
        <w:t>It is important to stress that we are in a process now of making sure, as the Secretary of State pointed out, we have the correct operationalisation of all the measures required</w:t>
      </w:r>
      <w:r>
        <w:t xml:space="preserve">. </w:t>
      </w:r>
      <w:r w:rsidRPr="00D6084A">
        <w:t xml:space="preserve">That is to ensure that the EU can be satisfied that we are taking steps </w:t>
      </w:r>
      <w:r w:rsidRPr="00D6084A" w:rsidR="00D25FA4">
        <w:t xml:space="preserve">not only </w:t>
      </w:r>
      <w:r w:rsidRPr="00D6084A">
        <w:t>to ensure unfettered access for goods from Northern Ireland to the rest of the UK, but also to protect the internal market</w:t>
      </w:r>
      <w:r>
        <w:t xml:space="preserve">. </w:t>
      </w:r>
      <w:r w:rsidRPr="00D6084A">
        <w:t>We will be saying more precisely about how we will be doing that when the engagement with business ends</w:t>
      </w:r>
      <w:r>
        <w:t xml:space="preserve">. </w:t>
      </w:r>
    </w:p>
    <w:p w:rsidR="00BC2299" w:rsidRPr="00D6084A" w:rsidP="00BC2299">
      <w:pPr>
        <w:pStyle w:val="Question"/>
        <w:numPr>
          <w:ilvl w:val="0"/>
          <w:numId w:val="9"/>
        </w:numPr>
      </w:pPr>
      <w:sdt>
        <w:sdtPr>
          <w:alias w:val="Member"/>
          <w:tag w:val="&lt;Member mnisId='413' dodsId='25735'&gt;"/>
          <w:id w:val="1252858668"/>
          <w:placeholder>
            <w:docPart w:val="3F75BCE256FC4B68BF53FE33D0FB3F28"/>
          </w:placeholder>
          <w:richText/>
        </w:sdtPr>
        <w:sdtContent>
          <w:r w:rsidRPr="00D6084A">
            <w:rPr>
              <w:b/>
            </w:rPr>
            <w:t>Hilary Benn:</w:t>
          </w:r>
        </w:sdtContent>
      </w:sdt>
      <w:r w:rsidRPr="00D6084A">
        <w:t xml:space="preserve"> Will export health certificates be required</w:t>
      </w:r>
      <w:r w:rsidR="00D25FA4">
        <w:t xml:space="preserve"> for products of animal origin—yes </w:t>
      </w:r>
      <w:r w:rsidRPr="00D6084A">
        <w:t>or no?</w:t>
      </w:r>
    </w:p>
    <w:p w:rsidR="00BC2299" w:rsidRPr="00D6084A" w:rsidP="00BC2299">
      <w:pPr>
        <w:pStyle w:val="QuestionCont"/>
      </w:pPr>
      <w:sdt>
        <w:sdtPr>
          <w:alias w:val="Witness"/>
          <w:id w:val="625968684"/>
          <w:placeholder>
            <w:docPart w:val="BA05D5E89F5847FFBA95983231E8AF93"/>
          </w:placeholder>
          <w:richText/>
        </w:sdtPr>
        <w:sdtContent>
          <w:r w:rsidRPr="008F4942">
            <w:rPr>
              <w:b/>
              <w:i/>
            </w:rPr>
            <w:t>Michael Gove:</w:t>
          </w:r>
          <w:r w:rsidRPr="00D6084A">
            <w:rPr>
              <w:b/>
            </w:rPr>
            <w:t xml:space="preserve"> </w:t>
          </w:r>
        </w:sdtContent>
      </w:sdt>
      <w:r w:rsidRPr="00D6084A">
        <w:t>Yes, they will.</w:t>
      </w:r>
    </w:p>
    <w:p w:rsidR="00BC2299" w:rsidRPr="00D6084A" w:rsidP="00BC2299">
      <w:pPr>
        <w:pStyle w:val="Question"/>
        <w:numPr>
          <w:ilvl w:val="0"/>
          <w:numId w:val="9"/>
        </w:numPr>
      </w:pPr>
      <w:sdt>
        <w:sdtPr>
          <w:alias w:val="Witness"/>
          <w:id w:val="682248436"/>
          <w:placeholder>
            <w:docPart w:val="3F75BCE256FC4B68BF53FE33D0FB3F28"/>
          </w:placeholder>
          <w:richText/>
        </w:sdtPr>
        <w:sdtContent>
          <w:sdt>
            <w:sdtPr>
              <w:alias w:val="Member"/>
              <w:tag w:val="&lt;Member mnisId='413' dodsId='25735'&gt;"/>
              <w:id w:val="938417847"/>
              <w:placeholder>
                <w:docPart w:val="3F75BCE256FC4B68BF53FE33D0FB3F28"/>
              </w:placeholder>
              <w:richText/>
            </w:sdtPr>
            <w:sdtContent>
              <w:r w:rsidRPr="00D6084A">
                <w:rPr>
                  <w:b/>
                  <w:bCs/>
                </w:rPr>
                <w:t>Hilary Benn:</w:t>
              </w:r>
            </w:sdtContent>
          </w:sdt>
        </w:sdtContent>
      </w:sdt>
      <w:r w:rsidRPr="00D6084A">
        <w:t xml:space="preserve"> Will phytosanitary certificates be required</w:t>
      </w:r>
      <w:r w:rsidR="00D25FA4">
        <w:t xml:space="preserve">—yes </w:t>
      </w:r>
      <w:r w:rsidRPr="00D6084A">
        <w:t>or no?</w:t>
      </w:r>
    </w:p>
    <w:p w:rsidR="00BC2299" w:rsidRPr="00D6084A" w:rsidP="00BC2299">
      <w:pPr>
        <w:pStyle w:val="Answer"/>
      </w:pPr>
      <w:sdt>
        <w:sdtPr>
          <w:alias w:val="Witness"/>
          <w:id w:val="-450325667"/>
          <w:placeholder>
            <w:docPart w:val="3F75BCE256FC4B68BF53FE33D0FB3F28"/>
          </w:placeholder>
          <w:richText/>
        </w:sdtPr>
        <w:sdtContent>
          <w:r w:rsidRPr="008F4942">
            <w:rPr>
              <w:b/>
              <w:i/>
            </w:rPr>
            <w:t>Michael Gove:</w:t>
          </w:r>
          <w:r w:rsidRPr="00D6084A">
            <w:rPr>
              <w:b/>
            </w:rPr>
            <w:t xml:space="preserve"> </w:t>
          </w:r>
        </w:sdtContent>
      </w:sdt>
      <w:r w:rsidRPr="00D6084A">
        <w:t>It will depend.</w:t>
      </w:r>
    </w:p>
    <w:p w:rsidR="00BC2299" w:rsidRPr="00D6084A" w:rsidP="00BC2299">
      <w:pPr>
        <w:pStyle w:val="Question"/>
        <w:numPr>
          <w:ilvl w:val="0"/>
          <w:numId w:val="9"/>
        </w:numPr>
      </w:pPr>
      <w:sdt>
        <w:sdtPr>
          <w:alias w:val="Member"/>
          <w:tag w:val="&lt;Member mnisId='413' dodsId='25735'&gt;"/>
          <w:id w:val="-397217942"/>
          <w:placeholder>
            <w:docPart w:val="3F75BCE256FC4B68BF53FE33D0FB3F28"/>
          </w:placeholder>
          <w:richText/>
        </w:sdtPr>
        <w:sdtContent>
          <w:r w:rsidRPr="00D6084A">
            <w:rPr>
              <w:b/>
            </w:rPr>
            <w:t>Hilary Benn:</w:t>
          </w:r>
        </w:sdtContent>
      </w:sdt>
      <w:r w:rsidRPr="00D6084A">
        <w:t xml:space="preserve"> It will depend on what?</w:t>
      </w:r>
    </w:p>
    <w:p w:rsidR="00BC2299" w:rsidRPr="00D6084A" w:rsidP="00BC2299">
      <w:pPr>
        <w:pStyle w:val="Answer"/>
      </w:pPr>
      <w:sdt>
        <w:sdtPr>
          <w:alias w:val="Witness"/>
          <w:id w:val="-330765523"/>
          <w:placeholder>
            <w:docPart w:val="3F75BCE256FC4B68BF53FE33D0FB3F28"/>
          </w:placeholder>
          <w:richText/>
        </w:sdtPr>
        <w:sdtContent>
          <w:r w:rsidRPr="008F4942">
            <w:rPr>
              <w:b/>
              <w:i/>
            </w:rPr>
            <w:t>Michael Gove:</w:t>
          </w:r>
          <w:r w:rsidRPr="00D6084A">
            <w:rPr>
              <w:b/>
            </w:rPr>
            <w:t xml:space="preserve"> </w:t>
          </w:r>
        </w:sdtContent>
      </w:sdt>
      <w:r w:rsidRPr="00D6084A">
        <w:t>It will depend on the nature of the product.</w:t>
      </w:r>
    </w:p>
    <w:p w:rsidR="00BC2299" w:rsidRPr="00D6084A" w:rsidP="00BC2299">
      <w:pPr>
        <w:pStyle w:val="Question"/>
        <w:numPr>
          <w:ilvl w:val="0"/>
          <w:numId w:val="9"/>
        </w:numPr>
      </w:pPr>
      <w:sdt>
        <w:sdtPr>
          <w:alias w:val="Member"/>
          <w:tag w:val="&lt;Member mnisId='413' dodsId='25735'&gt;"/>
          <w:id w:val="1645553139"/>
          <w:placeholder>
            <w:docPart w:val="3F75BCE256FC4B68BF53FE33D0FB3F28"/>
          </w:placeholder>
          <w:richText/>
        </w:sdtPr>
        <w:sdtContent>
          <w:r w:rsidRPr="00D6084A">
            <w:rPr>
              <w:b/>
            </w:rPr>
            <w:t>Hilary Benn:</w:t>
          </w:r>
        </w:sdtContent>
      </w:sdt>
      <w:r w:rsidRPr="00D6084A">
        <w:t xml:space="preserve"> In what circumstances would a certificate of origin be required?</w:t>
      </w:r>
    </w:p>
    <w:p w:rsidR="00BC2299" w:rsidRPr="00D6084A" w:rsidP="00BC2299">
      <w:pPr>
        <w:pStyle w:val="Answer"/>
      </w:pPr>
      <w:sdt>
        <w:sdtPr>
          <w:alias w:val="Witness"/>
          <w:id w:val="-736552003"/>
          <w:placeholder>
            <w:docPart w:val="3F75BCE256FC4B68BF53FE33D0FB3F28"/>
          </w:placeholder>
          <w:richText/>
        </w:sdtPr>
        <w:sdtContent>
          <w:r w:rsidRPr="008F4942">
            <w:rPr>
              <w:b/>
              <w:i/>
            </w:rPr>
            <w:t>Michael Gove:</w:t>
          </w:r>
          <w:r w:rsidRPr="00D6084A">
            <w:rPr>
              <w:b/>
            </w:rPr>
            <w:t xml:space="preserve"> </w:t>
          </w:r>
        </w:sdtContent>
      </w:sdt>
      <w:r w:rsidRPr="00D6084A">
        <w:t>That is one of the matters we are talking to business about at the moment and seeking to ensure we can implement in the most appropriate way</w:t>
      </w:r>
      <w:r>
        <w:t xml:space="preserve">. </w:t>
      </w:r>
    </w:p>
    <w:p w:rsidR="00BC2299" w:rsidRPr="00D6084A" w:rsidP="00BC2299">
      <w:pPr>
        <w:pStyle w:val="Question"/>
        <w:numPr>
          <w:ilvl w:val="0"/>
          <w:numId w:val="9"/>
        </w:numPr>
      </w:pPr>
      <w:sdt>
        <w:sdtPr>
          <w:alias w:val="Member"/>
          <w:tag w:val="&lt;Member mnisId='413' dodsId='25735'&gt;"/>
          <w:id w:val="-1946146475"/>
          <w:placeholder>
            <w:docPart w:val="3F75BCE256FC4B68BF53FE33D0FB3F28"/>
          </w:placeholder>
          <w:richText/>
        </w:sdtPr>
        <w:sdtContent>
          <w:r w:rsidRPr="00D6084A">
            <w:rPr>
              <w:b/>
            </w:rPr>
            <w:t>Hilary Benn:</w:t>
          </w:r>
        </w:sdtContent>
      </w:sdt>
      <w:r w:rsidRPr="00D6084A">
        <w:t xml:space="preserve"> Have you done any assessment of how many such declarations will have to be made from 1 January next year</w:t>
      </w:r>
      <w:r>
        <w:t xml:space="preserve">? </w:t>
      </w:r>
      <w:r w:rsidRPr="00D6084A">
        <w:t>I am trying to understand the impact on business and of course the associated cost</w:t>
      </w:r>
      <w:r>
        <w:t xml:space="preserve">. </w:t>
      </w:r>
      <w:r w:rsidRPr="00D6084A">
        <w:t>Some of these declarations and certificates involve a cost, which will fall on the businesses that are moving the goods from GB to Northern Ireland</w:t>
      </w:r>
      <w:r>
        <w:t xml:space="preserve">. </w:t>
      </w:r>
      <w:r w:rsidRPr="00D6084A">
        <w:t>Have you done an assessment</w:t>
      </w:r>
      <w:r>
        <w:t xml:space="preserve">? </w:t>
      </w:r>
    </w:p>
    <w:p w:rsidR="00BC2299" w:rsidRPr="00D6084A" w:rsidP="00BC2299">
      <w:pPr>
        <w:pStyle w:val="Answer"/>
      </w:pPr>
      <w:sdt>
        <w:sdtPr>
          <w:alias w:val="Witness"/>
          <w:id w:val="-666553166"/>
          <w:placeholder>
            <w:docPart w:val="3F75BCE256FC4B68BF53FE33D0FB3F28"/>
          </w:placeholder>
          <w:richText/>
        </w:sdtPr>
        <w:sdtContent>
          <w:r w:rsidRPr="008F4942">
            <w:rPr>
              <w:b/>
              <w:i/>
            </w:rPr>
            <w:t>Michael Gove:</w:t>
          </w:r>
          <w:r w:rsidRPr="00D6084A">
            <w:rPr>
              <w:b/>
            </w:rPr>
            <w:t xml:space="preserve"> </w:t>
          </w:r>
        </w:sdtContent>
      </w:sdt>
      <w:r w:rsidRPr="00D6084A">
        <w:t xml:space="preserve">There are two things. </w:t>
      </w:r>
      <w:r w:rsidR="00D25FA4">
        <w:t>First</w:t>
      </w:r>
      <w:r w:rsidRPr="00D6084A">
        <w:t>, as I have stressed, we are seeking to minimise the overall</w:t>
      </w:r>
      <w:r>
        <w:t xml:space="preserve"> burden that is required on business. We are doing that in consultation with business. We are also seeking to ensure that the systems HMRC and others put in place are appropriate. Unless and until we have a clearer sense of what business considers to be appropriate and what we consider to be deliverable and effective, it would be wrong to put a figure on that. It will be the case, as I mentioned earlier, that there will be a generous package of support for business.  </w:t>
      </w:r>
    </w:p>
    <w:p w:rsidR="00BC2299" w:rsidRPr="00D6084A" w:rsidP="00BC2299">
      <w:pPr>
        <w:pStyle w:val="Answer"/>
      </w:pPr>
      <w:sdt>
        <w:sdtPr>
          <w:alias w:val="Witness"/>
          <w:id w:val="1878964173"/>
          <w:placeholder>
            <w:docPart w:val="3F75BCE256FC4B68BF53FE33D0FB3F28"/>
          </w:placeholder>
          <w:richText/>
        </w:sdtPr>
        <w:sdtContent>
          <w:r w:rsidRPr="00A57FF0">
            <w:rPr>
              <w:b/>
              <w:i/>
            </w:rPr>
            <w:t>Brandon Lewis:</w:t>
          </w:r>
          <w:r w:rsidRPr="00D6084A">
            <w:rPr>
              <w:b/>
            </w:rPr>
            <w:t xml:space="preserve"> </w:t>
          </w:r>
        </w:sdtContent>
      </w:sdt>
      <w:r>
        <w:t xml:space="preserve">For clarity for anybody reading or looking at this later, none of your questioning applies to goods going from Northern Ireland to GB. They will have unfettered access. </w:t>
      </w:r>
      <w:r w:rsidRPr="00D6084A">
        <w:t xml:space="preserve"> </w:t>
      </w:r>
    </w:p>
    <w:p w:rsidR="00BC2299" w:rsidRPr="00D6084A" w:rsidP="00BC2299">
      <w:pPr>
        <w:pStyle w:val="Question"/>
        <w:numPr>
          <w:ilvl w:val="0"/>
          <w:numId w:val="9"/>
        </w:numPr>
      </w:pPr>
      <w:sdt>
        <w:sdtPr>
          <w:alias w:val="Member"/>
          <w:tag w:val="&lt;Member mnisId='413' dodsId='25735'&gt;"/>
          <w:id w:val="-1469037882"/>
          <w:placeholder>
            <w:docPart w:val="3F75BCE256FC4B68BF53FE33D0FB3F28"/>
          </w:placeholder>
          <w:richText/>
        </w:sdtPr>
        <w:sdtContent>
          <w:r w:rsidRPr="00D6084A">
            <w:rPr>
              <w:b/>
            </w:rPr>
            <w:t>Hilary Benn:</w:t>
          </w:r>
        </w:sdtContent>
      </w:sdt>
      <w:r w:rsidRPr="00D6084A">
        <w:t xml:space="preserve"> I understand that entirely. That is why I</w:t>
      </w:r>
      <w:r>
        <w:t xml:space="preserve"> said at the beginning I was focusing on goods moving GB to Northern Ireland. </w:t>
      </w:r>
      <w:r w:rsidRPr="00D6084A">
        <w:t>A recent case study saw a lorry carrying 1,</w:t>
      </w:r>
      <w:r>
        <w:t>392</w:t>
      </w:r>
      <w:r w:rsidRPr="00D6084A">
        <w:t xml:space="preserve"> different items</w:t>
      </w:r>
      <w:r>
        <w:t xml:space="preserve"> across the Irish Sea. Post</w:t>
      </w:r>
      <w:r w:rsidR="00D25FA4">
        <w:t>-</w:t>
      </w:r>
      <w:r>
        <w:t>transition, each item would require a different tariff code. In this case study, t</w:t>
      </w:r>
      <w:r w:rsidRPr="00D6084A">
        <w:t>his includes over 500 products of animal origin</w:t>
      </w:r>
      <w:r>
        <w:t>. Can you confirm that each of those 500 items in this case study would require an export health certificate?</w:t>
      </w:r>
      <w:r w:rsidRPr="00D6084A">
        <w:t xml:space="preserve"> </w:t>
      </w:r>
    </w:p>
    <w:p w:rsidR="00BC2299" w:rsidRPr="00D6084A" w:rsidP="00BC2299">
      <w:pPr>
        <w:pStyle w:val="Answer"/>
      </w:pPr>
      <w:sdt>
        <w:sdtPr>
          <w:alias w:val="Witness"/>
          <w:id w:val="-481227779"/>
          <w:placeholder>
            <w:docPart w:val="3F75BCE256FC4B68BF53FE33D0FB3F28"/>
          </w:placeholder>
          <w:richText/>
        </w:sdtPr>
        <w:sdtContent>
          <w:r w:rsidRPr="008F4942">
            <w:rPr>
              <w:b/>
              <w:i/>
            </w:rPr>
            <w:t>Michael Gove:</w:t>
          </w:r>
          <w:r w:rsidRPr="00D6084A">
            <w:rPr>
              <w:b/>
            </w:rPr>
            <w:t xml:space="preserve"> </w:t>
          </w:r>
        </w:sdtContent>
      </w:sdt>
      <w:r w:rsidRPr="00D6084A">
        <w:t>I would have to see the case study before being able to answer.</w:t>
      </w:r>
    </w:p>
    <w:p w:rsidR="00BC2299" w:rsidRPr="00D6084A" w:rsidP="00BC2299">
      <w:pPr>
        <w:pStyle w:val="Question"/>
        <w:numPr>
          <w:ilvl w:val="0"/>
          <w:numId w:val="9"/>
        </w:numPr>
      </w:pPr>
      <w:sdt>
        <w:sdtPr>
          <w:alias w:val="Member"/>
          <w:tag w:val="&lt;Member mnisId='4494' dodsId='72275'&gt;"/>
          <w:id w:val="54527142"/>
          <w:placeholder>
            <w:docPart w:val="3F75BCE256FC4B68BF53FE33D0FB3F28"/>
          </w:placeholder>
          <w:richText/>
        </w:sdtPr>
        <w:sdtContent>
          <w:r w:rsidRPr="00D6084A">
            <w:rPr>
              <w:b/>
            </w:rPr>
            <w:t>Chair:</w:t>
          </w:r>
        </w:sdtContent>
      </w:sdt>
      <w:r w:rsidRPr="00D6084A">
        <w:t xml:space="preserve"> </w:t>
      </w:r>
      <w:r>
        <w:t xml:space="preserve">Could I intervene here? If, Mr Benn, you provided that case study to the Chancellor of the Duchy of Lancaster, maybe the Chancellor could respond to the Committee on that point, having seen it. I agree it is probably unfair to ask him to answer in detail now, but if you could commit to that, Chancellor, it would be very helpful. </w:t>
      </w:r>
    </w:p>
    <w:p w:rsidR="00BC2299" w:rsidRPr="00D6084A" w:rsidP="00BC2299">
      <w:pPr>
        <w:pStyle w:val="Answer"/>
      </w:pPr>
      <w:sdt>
        <w:sdtPr>
          <w:alias w:val="Witness"/>
          <w:id w:val="724651645"/>
          <w:placeholder>
            <w:docPart w:val="3F75BCE256FC4B68BF53FE33D0FB3F28"/>
          </w:placeholder>
          <w:richText/>
        </w:sdtPr>
        <w:sdtContent>
          <w:r w:rsidRPr="008F4942">
            <w:rPr>
              <w:b/>
              <w:i/>
            </w:rPr>
            <w:t>Michael Gove:</w:t>
          </w:r>
          <w:r w:rsidRPr="00D6084A">
            <w:rPr>
              <w:b/>
            </w:rPr>
            <w:t xml:space="preserve"> </w:t>
          </w:r>
        </w:sdtContent>
      </w:sdt>
      <w:r w:rsidRPr="00D6084A">
        <w:t>I would be delighted to do so.</w:t>
      </w:r>
    </w:p>
    <w:p w:rsidR="00BC2299" w:rsidRPr="00D6084A" w:rsidP="00BC2299">
      <w:pPr>
        <w:pStyle w:val="Question"/>
        <w:numPr>
          <w:ilvl w:val="0"/>
          <w:numId w:val="9"/>
        </w:numPr>
      </w:pPr>
      <w:sdt>
        <w:sdtPr>
          <w:alias w:val="Member"/>
          <w:tag w:val="&lt;Member mnisId='413' dodsId='25735'&gt;"/>
          <w:id w:val="557061279"/>
          <w:placeholder>
            <w:docPart w:val="3F75BCE256FC4B68BF53FE33D0FB3F28"/>
          </w:placeholder>
          <w:richText/>
        </w:sdtPr>
        <w:sdtContent>
          <w:r w:rsidRPr="00D6084A">
            <w:rPr>
              <w:b/>
            </w:rPr>
            <w:t>Hilary Benn:</w:t>
          </w:r>
        </w:sdtContent>
      </w:sdt>
      <w:r w:rsidRPr="00D6084A">
        <w:t xml:space="preserve"> It is contained in the very helpful brief that</w:t>
      </w:r>
      <w:r>
        <w:t xml:space="preserve"> the Committee team produced for the Committee today, so I am sure that can be forwarded to the Chancellor of the Duchy of Lancaster. Last week, you announced that, when it comes to goods from the EU moving into the UK, you are not going to apply full checks from 1 January. Because of coronavirus, you said businesses require more time. </w:t>
      </w:r>
      <w:r w:rsidRPr="00D6084A">
        <w:t xml:space="preserve">Can you confirm that there will not be any extra time for any of the processes we have </w:t>
      </w:r>
      <w:r>
        <w:t xml:space="preserve">just </w:t>
      </w:r>
      <w:r w:rsidRPr="00D6084A">
        <w:t>been discussing</w:t>
      </w:r>
      <w:r>
        <w:t xml:space="preserve"> when it comes to goods moving between GB and Northern Ireland, because all </w:t>
      </w:r>
      <w:r w:rsidR="00D25FA4">
        <w:t xml:space="preserve">of </w:t>
      </w:r>
      <w:r>
        <w:t>this has to come into effect on 1 January next year? Is that not the case?</w:t>
      </w:r>
    </w:p>
    <w:p w:rsidR="00BC2299" w:rsidRPr="00D6084A" w:rsidP="00BC2299">
      <w:pPr>
        <w:pStyle w:val="Answer"/>
      </w:pPr>
      <w:sdt>
        <w:sdtPr>
          <w:alias w:val="Witness"/>
          <w:id w:val="2134516452"/>
          <w:placeholder>
            <w:docPart w:val="3F75BCE256FC4B68BF53FE33D0FB3F28"/>
          </w:placeholder>
          <w:richText/>
        </w:sdtPr>
        <w:sdtContent>
          <w:r w:rsidRPr="008F4942">
            <w:rPr>
              <w:b/>
              <w:i/>
            </w:rPr>
            <w:t>Michael Gove:</w:t>
          </w:r>
          <w:r w:rsidRPr="00D6084A">
            <w:rPr>
              <w:b/>
            </w:rPr>
            <w:t xml:space="preserve"> </w:t>
          </w:r>
        </w:sdtContent>
      </w:sdt>
      <w:r w:rsidRPr="00D6084A">
        <w:t>Yes.</w:t>
      </w:r>
    </w:p>
    <w:p w:rsidR="00BC2299" w:rsidRPr="00D6084A" w:rsidP="00BC2299">
      <w:pPr>
        <w:pStyle w:val="Question"/>
        <w:numPr>
          <w:ilvl w:val="0"/>
          <w:numId w:val="9"/>
        </w:numPr>
      </w:pPr>
      <w:sdt>
        <w:sdtPr>
          <w:alias w:val="Member"/>
          <w:tag w:val="&lt;Member mnisId='413' dodsId='25735'&gt;"/>
          <w:id w:val="-1900659393"/>
          <w:placeholder>
            <w:docPart w:val="3F75BCE256FC4B68BF53FE33D0FB3F28"/>
          </w:placeholder>
          <w:richText/>
        </w:sdtPr>
        <w:sdtContent>
          <w:r w:rsidRPr="00D6084A">
            <w:rPr>
              <w:b/>
            </w:rPr>
            <w:t>Hilary Benn:</w:t>
          </w:r>
        </w:sdtContent>
      </w:sdt>
      <w:r w:rsidRPr="00D6084A">
        <w:t xml:space="preserve"> At the moment, the answer to a number of questions about what will be required is, “We do not know. </w:t>
      </w:r>
      <w:r>
        <w:t>We are still looking at it. We are trying to work it out”. Does that not make it rather difficult for the businesses in GB, and those in Northern Ireland, to know at this stage what on earth they are meant to be preparing for</w:t>
      </w:r>
      <w:r w:rsidR="00BB728E">
        <w:t>,</w:t>
      </w:r>
      <w:r>
        <w:t xml:space="preserve"> and what documents they are going to need in order to continue to move goods, when basic questions about what will or will not be required are currently not known?</w:t>
      </w:r>
      <w:r w:rsidRPr="00D6084A">
        <w:t xml:space="preserve"> </w:t>
      </w:r>
    </w:p>
    <w:p w:rsidR="000B2295" w:rsidP="00BC2299">
      <w:pPr>
        <w:pStyle w:val="Answer"/>
      </w:pPr>
      <w:sdt>
        <w:sdtPr>
          <w:alias w:val="Witness"/>
          <w:id w:val="-675889165"/>
          <w:placeholder>
            <w:docPart w:val="3F75BCE256FC4B68BF53FE33D0FB3F28"/>
          </w:placeholder>
          <w:richText/>
        </w:sdtPr>
        <w:sdtContent>
          <w:r w:rsidRPr="008F4942" w:rsidR="00BC2299">
            <w:rPr>
              <w:b/>
              <w:i/>
            </w:rPr>
            <w:t>Michael Gove:</w:t>
          </w:r>
          <w:r w:rsidRPr="00D6084A" w:rsidR="00BC2299">
            <w:rPr>
              <w:b/>
            </w:rPr>
            <w:t xml:space="preserve"> </w:t>
          </w:r>
        </w:sdtContent>
      </w:sdt>
      <w:r w:rsidRPr="00D6084A" w:rsidR="00BC2299">
        <w:t>It is the case that, by definition, the engagement that we are conducting with business</w:t>
      </w:r>
      <w:r w:rsidR="00BC2299">
        <w:t xml:space="preserve">, the work that is being done by the border and protocol delivery group and the work that is being done by HMRC is designed to ensure that the burden on businesses is as light as possible. When it comes to the requirement for import declarations and so on, we want to make sure that we do not simply take the existing model, as has been understood elsewhere, and apply that in the rigid fashion that some have argued for. </w:t>
      </w:r>
      <w:r w:rsidRPr="00D6084A" w:rsidR="00BC2299">
        <w:t>It is the case that we are seeking to make sure that it is a</w:t>
      </w:r>
      <w:r w:rsidR="00BC2299">
        <w:t>s</w:t>
      </w:r>
      <w:r w:rsidRPr="00D6084A" w:rsidR="00BC2299">
        <w:t xml:space="preserve"> light touch as possible</w:t>
      </w:r>
      <w:r w:rsidR="00BC2299">
        <w:t xml:space="preserve">. </w:t>
      </w:r>
    </w:p>
    <w:p w:rsidR="00AB0B8F" w:rsidP="00BC2299">
      <w:pPr>
        <w:pStyle w:val="Answer"/>
      </w:pPr>
      <w:r>
        <w:t xml:space="preserve">The analytical heuristic that I think you are applying is to assume that the movement of goods from Great Britain to Northern Ireland is a movement of goods from one customs territory to another. </w:t>
      </w:r>
      <w:r w:rsidRPr="00D6084A">
        <w:t>The difference is that Northern Ireland and the rest of Great Britain are one customs territory</w:t>
      </w:r>
      <w:r>
        <w:t>.</w:t>
      </w:r>
      <w:r w:rsidR="00FE2459">
        <w:t xml:space="preserve"> </w:t>
      </w:r>
      <w:r>
        <w:t xml:space="preserve">The protocol is of course a novel approach, but it is one that is designed to ensure that UK businesses can operate as effectively as possible, and that Northern Ireland businesses can have unfettered access, and that the movement of goods from GB to NI can be as smooth as possible. </w:t>
      </w:r>
    </w:p>
    <w:p w:rsidR="00BC2299" w:rsidRPr="00D6084A" w:rsidP="00BC2299">
      <w:pPr>
        <w:pStyle w:val="Answer"/>
      </w:pPr>
      <w:r w:rsidRPr="00D6084A">
        <w:t>Yes, it is the case that</w:t>
      </w:r>
      <w:r>
        <w:t xml:space="preserve">, </w:t>
      </w:r>
      <w:r w:rsidRPr="00D6084A">
        <w:t>to provide our partners in Europe</w:t>
      </w:r>
      <w:r>
        <w:t xml:space="preserve"> with reassurance that their single market is being protected by our policing of it, there will be a need for administrative processes.  It will be the case that we will provide the information that, in different circumstances, an import declaration provides, but we are going to do it in a different way. </w:t>
      </w:r>
      <w:r w:rsidRPr="00D6084A">
        <w:t>In that sense, the description of what an import declaration does when</w:t>
      </w:r>
      <w:r>
        <w:t xml:space="preserve"> a good is moving from a country outside the EU into the EU is different from the requirement for the information that HMRC will place on businesses sending goods from Great Britain to Northern Ireland. </w:t>
      </w:r>
      <w:r w:rsidRPr="00D6084A">
        <w:t xml:space="preserve"> </w:t>
      </w:r>
    </w:p>
    <w:p w:rsidR="00BC2299" w:rsidRPr="00D6084A" w:rsidP="00BC2299">
      <w:pPr>
        <w:pStyle w:val="Question"/>
        <w:numPr>
          <w:ilvl w:val="0"/>
          <w:numId w:val="9"/>
        </w:numPr>
      </w:pPr>
      <w:sdt>
        <w:sdtPr>
          <w:alias w:val="Member"/>
          <w:tag w:val="&lt;Member mnisId='413' dodsId='25735'&gt;"/>
          <w:id w:val="-655531610"/>
          <w:placeholder>
            <w:docPart w:val="3F75BCE256FC4B68BF53FE33D0FB3F28"/>
          </w:placeholder>
          <w:richText/>
        </w:sdtPr>
        <w:sdtContent>
          <w:r w:rsidRPr="00D6084A">
            <w:rPr>
              <w:b/>
            </w:rPr>
            <w:t>Hilary Benn:</w:t>
          </w:r>
        </w:sdtContent>
      </w:sdt>
      <w:r w:rsidRPr="00D6084A">
        <w:t xml:space="preserve"> Can you confirm that the protocol means that UK authorities</w:t>
      </w:r>
      <w:r>
        <w:t xml:space="preserve"> apply EU customs rules to goods entering Northern Ireland?</w:t>
      </w:r>
    </w:p>
    <w:p w:rsidR="00BC2299" w:rsidRPr="00D6084A" w:rsidP="00BC2299">
      <w:pPr>
        <w:pStyle w:val="Answer"/>
      </w:pPr>
      <w:sdt>
        <w:sdtPr>
          <w:alias w:val="Witness"/>
          <w:id w:val="236912922"/>
          <w:placeholder>
            <w:docPart w:val="3F75BCE256FC4B68BF53FE33D0FB3F28"/>
          </w:placeholder>
          <w:richText/>
        </w:sdtPr>
        <w:sdtContent>
          <w:r w:rsidRPr="008F4942">
            <w:rPr>
              <w:b/>
              <w:i/>
            </w:rPr>
            <w:t>Michael Gove:</w:t>
          </w:r>
          <w:r w:rsidRPr="00D6084A">
            <w:rPr>
              <w:b/>
            </w:rPr>
            <w:t xml:space="preserve"> </w:t>
          </w:r>
        </w:sdtContent>
      </w:sdt>
      <w:r w:rsidRPr="00D6084A">
        <w:t>No</w:t>
      </w:r>
      <w:r w:rsidR="00D23A95">
        <w:t>, no</w:t>
      </w:r>
      <w:r w:rsidRPr="00D6084A">
        <w:t>t quite. It is our</w:t>
      </w:r>
      <w:r>
        <w:t xml:space="preserve"> responsibility to make sure the provisions of the </w:t>
      </w:r>
      <w:r w:rsidR="00D23A95">
        <w:t xml:space="preserve">union </w:t>
      </w:r>
      <w:r>
        <w:t xml:space="preserve">customs code are applied, but consistent with the effective operation of the protocol. </w:t>
      </w:r>
    </w:p>
    <w:p w:rsidR="00BC2299" w:rsidRPr="00D6084A" w:rsidP="00BC2299">
      <w:pPr>
        <w:pStyle w:val="Question"/>
        <w:numPr>
          <w:ilvl w:val="0"/>
          <w:numId w:val="9"/>
        </w:numPr>
      </w:pPr>
      <w:sdt>
        <w:sdtPr>
          <w:alias w:val="Member"/>
          <w:tag w:val="&lt;Member mnisId='413' dodsId='25735'&gt;"/>
          <w:id w:val="557910941"/>
          <w:placeholder>
            <w:docPart w:val="3F75BCE256FC4B68BF53FE33D0FB3F28"/>
          </w:placeholder>
          <w:richText/>
        </w:sdtPr>
        <w:sdtContent>
          <w:r w:rsidRPr="00D6084A">
            <w:rPr>
              <w:b/>
            </w:rPr>
            <w:t>Hilary Benn:</w:t>
          </w:r>
        </w:sdtContent>
      </w:sdt>
      <w:r w:rsidRPr="00D6084A">
        <w:t xml:space="preserve"> The words I just put to you, Chancellor of the Duchy of Lancaster</w:t>
      </w:r>
      <w:r>
        <w:t xml:space="preserve">, are a quotation from the document you published last month, </w:t>
      </w:r>
      <w:r w:rsidRPr="00D23A95" w:rsidR="00D23A95">
        <w:rPr>
          <w:i/>
        </w:rPr>
        <w:t xml:space="preserve">The </w:t>
      </w:r>
      <w:r w:rsidRPr="00D23A95">
        <w:rPr>
          <w:i/>
        </w:rPr>
        <w:t xml:space="preserve">UK’s Approach to the Northern Ireland </w:t>
      </w:r>
      <w:r w:rsidRPr="00D23A95" w:rsidR="00D23A95">
        <w:rPr>
          <w:i/>
        </w:rPr>
        <w:t>Protocol</w:t>
      </w:r>
      <w:r>
        <w:t>. If you have just given me the answer that you have, why did it say in that document, “</w:t>
      </w:r>
      <w:r w:rsidRPr="00A57FF0">
        <w:t xml:space="preserve">The </w:t>
      </w:r>
      <w:r>
        <w:t>p</w:t>
      </w:r>
      <w:r w:rsidRPr="00A57FF0">
        <w:t>rotocol means that UK authorities apply EU customs rules to goods entering Northern Ireland</w:t>
      </w:r>
      <w:r>
        <w:t>”</w:t>
      </w:r>
      <w:r w:rsidR="00D23A95">
        <w:t>?</w:t>
      </w:r>
    </w:p>
    <w:p w:rsidR="00BC2299" w:rsidRPr="00D6084A" w:rsidP="00BC2299">
      <w:pPr>
        <w:pStyle w:val="Answer"/>
      </w:pPr>
      <w:sdt>
        <w:sdtPr>
          <w:alias w:val="Witness"/>
          <w:id w:val="-371928395"/>
          <w:placeholder>
            <w:docPart w:val="3F75BCE256FC4B68BF53FE33D0FB3F28"/>
          </w:placeholder>
          <w:richText/>
        </w:sdtPr>
        <w:sdtContent>
          <w:r w:rsidRPr="008F4942">
            <w:rPr>
              <w:b/>
              <w:i/>
            </w:rPr>
            <w:t>Michael Gove:</w:t>
          </w:r>
          <w:r w:rsidRPr="00D6084A">
            <w:rPr>
              <w:b/>
            </w:rPr>
            <w:t xml:space="preserve"> </w:t>
          </w:r>
        </w:sdtContent>
      </w:sdt>
      <w:r w:rsidRPr="00D6084A" w:rsidR="00D23A95">
        <w:t xml:space="preserve">The </w:t>
      </w:r>
      <w:r w:rsidRPr="00D6084A">
        <w:t xml:space="preserve">point is that we are applying the </w:t>
      </w:r>
      <w:r w:rsidR="00D23A95">
        <w:t>u</w:t>
      </w:r>
      <w:r w:rsidRPr="00D6084A" w:rsidR="00D23A95">
        <w:t>nion</w:t>
      </w:r>
      <w:r w:rsidR="00D23A95">
        <w:t xml:space="preserve"> </w:t>
      </w:r>
      <w:r>
        <w:t xml:space="preserve">customs </w:t>
      </w:r>
      <w:r w:rsidRPr="00D6084A">
        <w:t>code</w:t>
      </w:r>
      <w:r>
        <w:t xml:space="preserve"> in a way that is consistent with the other principles we have brought out. One thing about the protocol is that you need to look at it in all its dimensions. It is the case that, if one were to take a single sentence, either from the protocol or</w:t>
      </w:r>
      <w:r w:rsidR="00D23A95">
        <w:t>,</w:t>
      </w:r>
      <w:r>
        <w:t xml:space="preserve"> indeed</w:t>
      </w:r>
      <w:r w:rsidR="00D23A95">
        <w:t>,</w:t>
      </w:r>
      <w:r>
        <w:t xml:space="preserve"> </w:t>
      </w:r>
      <w:r w:rsidR="00D23A95">
        <w:t xml:space="preserve">from </w:t>
      </w:r>
      <w:r>
        <w:t xml:space="preserve">the document, that would give overall a misleading impression. While it is true that the </w:t>
      </w:r>
      <w:r w:rsidR="00D23A95">
        <w:t xml:space="preserve">union </w:t>
      </w:r>
      <w:r>
        <w:t xml:space="preserve">customs code is the responsibility of the UK Government to police in order for the protocol to work, the way in which we will police it will be different from the way in which the EU would apply the customs code at its own external border. </w:t>
      </w:r>
    </w:p>
    <w:p w:rsidR="00BC2299" w:rsidRPr="00D6084A" w:rsidP="00BC2299">
      <w:pPr>
        <w:pStyle w:val="Answer"/>
      </w:pPr>
      <w:sdt>
        <w:sdtPr>
          <w:alias w:val="Witness"/>
          <w:id w:val="-1289748585"/>
          <w:placeholder>
            <w:docPart w:val="3F75BCE256FC4B68BF53FE33D0FB3F28"/>
          </w:placeholder>
          <w:richText/>
        </w:sdtPr>
        <w:sdtContent>
          <w:r w:rsidRPr="00A57FF0">
            <w:rPr>
              <w:b/>
              <w:i/>
            </w:rPr>
            <w:t>Brandon Lewis:</w:t>
          </w:r>
          <w:r w:rsidRPr="00D6084A">
            <w:rPr>
              <w:b/>
            </w:rPr>
            <w:t xml:space="preserve"> </w:t>
          </w:r>
        </w:sdtContent>
      </w:sdt>
      <w:r>
        <w:t>As</w:t>
      </w:r>
      <w:r w:rsidRPr="00D6084A">
        <w:t xml:space="preserve"> you will know, Mr Benn, </w:t>
      </w:r>
      <w:r>
        <w:t xml:space="preserve">the </w:t>
      </w:r>
      <w:r w:rsidRPr="00D6084A">
        <w:t>entire command paper</w:t>
      </w:r>
      <w:r>
        <w:t xml:space="preserve">, rather than, as CDL said, a particular quote from it, </w:t>
      </w:r>
      <w:r w:rsidRPr="00D6084A">
        <w:t xml:space="preserve">is </w:t>
      </w:r>
      <w:r>
        <w:t>very clear about</w:t>
      </w:r>
      <w:r w:rsidRPr="00D23A95" w:rsidR="00D23A95">
        <w:t xml:space="preserve"> </w:t>
      </w:r>
      <w:r w:rsidR="00D23A95">
        <w:t xml:space="preserve">protecting Northern Ireland’s place in the UK’s customs union, </w:t>
      </w:r>
      <w:r>
        <w:t xml:space="preserve">as we have said earlier on this afternoon,. It is part of the UK customs territory. </w:t>
      </w:r>
    </w:p>
    <w:p w:rsidR="00BC2299" w:rsidRPr="00D6084A" w:rsidP="00BC2299">
      <w:pPr>
        <w:pStyle w:val="Remark"/>
      </w:pPr>
      <w:sdt>
        <w:sdtPr>
          <w:alias w:val="Member"/>
          <w:tag w:val="&lt;Member mnisId='413' dodsId='25735'&gt;"/>
          <w:id w:val="87970547"/>
          <w:placeholder>
            <w:docPart w:val="3F75BCE256FC4B68BF53FE33D0FB3F28"/>
          </w:placeholder>
          <w:richText/>
        </w:sdtPr>
        <w:sdtContent>
          <w:r w:rsidRPr="00D6084A">
            <w:rPr>
              <w:b/>
            </w:rPr>
            <w:t>Hilary Benn:</w:t>
          </w:r>
        </w:sdtContent>
      </w:sdt>
      <w:r w:rsidRPr="00D6084A">
        <w:t xml:space="preserve"> </w:t>
      </w:r>
      <w:r>
        <w:t xml:space="preserve">Indeed, </w:t>
      </w:r>
      <w:r w:rsidRPr="00D6084A">
        <w:t>I understand that</w:t>
      </w:r>
      <w:r>
        <w:t xml:space="preserve">. </w:t>
      </w:r>
    </w:p>
    <w:p w:rsidR="00BC2299" w:rsidRPr="00D6084A" w:rsidP="00BC2299">
      <w:pPr>
        <w:pStyle w:val="Answer"/>
      </w:pPr>
      <w:sdt>
        <w:sdtPr>
          <w:alias w:val="Witness"/>
          <w:id w:val="1306196984"/>
          <w:placeholder>
            <w:docPart w:val="3F75BCE256FC4B68BF53FE33D0FB3F28"/>
          </w:placeholder>
          <w:richText/>
        </w:sdtPr>
        <w:sdtContent>
          <w:r w:rsidRPr="008F4942">
            <w:rPr>
              <w:b/>
              <w:i/>
            </w:rPr>
            <w:t>Michael Gove:</w:t>
          </w:r>
          <w:r w:rsidRPr="00D6084A">
            <w:rPr>
              <w:b/>
            </w:rPr>
            <w:t xml:space="preserve"> </w:t>
          </w:r>
        </w:sdtContent>
      </w:sdt>
      <w:r w:rsidRPr="00D6084A">
        <w:t>If it is the purpose of the question to elucidate</w:t>
      </w:r>
      <w:r>
        <w:t xml:space="preserve"> rather than not, it is important to put that partial quotation in the broader context we have just outlined. </w:t>
      </w:r>
    </w:p>
    <w:p w:rsidR="00E3070C" w:rsidP="00BC2299">
      <w:pPr>
        <w:pStyle w:val="Question"/>
        <w:numPr>
          <w:ilvl w:val="0"/>
          <w:numId w:val="9"/>
        </w:numPr>
      </w:pPr>
      <w:sdt>
        <w:sdtPr>
          <w:alias w:val="Member"/>
          <w:tag w:val="&lt;Member mnisId='3919' dodsId='83527'&gt;"/>
          <w:id w:val="-1739846117"/>
          <w:placeholder>
            <w:docPart w:val="3F75BCE256FC4B68BF53FE33D0FB3F28"/>
          </w:placeholder>
          <w:richText/>
        </w:sdtPr>
        <w:sdtContent>
          <w:sdt>
            <w:sdtPr>
              <w:alias w:val="Member"/>
              <w:tag w:val="&lt;Member mnisId='413' dodsId='25735'&gt;"/>
              <w:id w:val="1966085631"/>
              <w:placeholder>
                <w:docPart w:val="5C66AA008C2D495788A9DC1126BD1E05"/>
              </w:placeholder>
              <w:richText/>
            </w:sdtPr>
            <w:sdtContent>
              <w:r w:rsidRPr="00D6084A" w:rsidR="00BC2299">
                <w:rPr>
                  <w:b/>
                </w:rPr>
                <w:t>Hilary Benn:</w:t>
              </w:r>
            </w:sdtContent>
          </w:sdt>
        </w:sdtContent>
      </w:sdt>
      <w:r w:rsidRPr="00D6084A" w:rsidR="00BC2299">
        <w:t xml:space="preserve"> It </w:t>
      </w:r>
      <w:r w:rsidR="00BC2299">
        <w:t xml:space="preserve">is not a partial quotation. It is an entire sentence. It is from paragraph 29. Anyway, we will leave that on one side. </w:t>
      </w:r>
    </w:p>
    <w:p w:rsidR="00E3070C" w:rsidRPr="00E3070C" w:rsidP="00E3070C">
      <w:pPr>
        <w:pStyle w:val="QuestionCont"/>
      </w:pPr>
      <w:sdt>
        <w:sdtPr>
          <w:alias w:val="Witness"/>
          <w:id w:val="595833267"/>
          <w:placeholder>
            <w:docPart w:val="7D511CCC6F5744A6B9835247E295BAFE"/>
          </w:placeholder>
          <w:richText/>
        </w:sdtPr>
        <w:sdtContent>
          <w:r w:rsidRPr="008F4942">
            <w:rPr>
              <w:b/>
              <w:i/>
            </w:rPr>
            <w:t>Michael Gove:</w:t>
          </w:r>
          <w:r w:rsidRPr="00D6084A">
            <w:rPr>
              <w:b/>
            </w:rPr>
            <w:t xml:space="preserve"> </w:t>
          </w:r>
        </w:sdtContent>
      </w:sdt>
      <w:r>
        <w:t>Sentences can be harmful if they are not taken in their context.</w:t>
      </w:r>
    </w:p>
    <w:p w:rsidR="00BC2299" w:rsidRPr="00D6084A" w:rsidP="00BC2299">
      <w:pPr>
        <w:pStyle w:val="Question"/>
        <w:numPr>
          <w:ilvl w:val="0"/>
          <w:numId w:val="9"/>
        </w:numPr>
      </w:pPr>
      <w:sdt>
        <w:sdtPr>
          <w:alias w:val="Member"/>
          <w:tag w:val="&lt;Member mnisId='3919' dodsId='83527'&gt;"/>
          <w:id w:val="1924603706"/>
          <w:placeholder>
            <w:docPart w:val="9C690BA96ECD4B39988B8294AD7C8EFD"/>
          </w:placeholder>
          <w:richText/>
        </w:sdtPr>
        <w:sdtContent>
          <w:sdt>
            <w:sdtPr>
              <w:alias w:val="Member"/>
              <w:tag w:val="&lt;Member mnisId='413' dodsId='25735'&gt;"/>
              <w:id w:val="1326161434"/>
              <w:placeholder>
                <w:docPart w:val="620AA350C2A74CDE9E539F04D8DDC1B2"/>
              </w:placeholder>
              <w:richText/>
            </w:sdtPr>
            <w:sdtContent>
              <w:r w:rsidRPr="00E3070C" w:rsidR="00E3070C">
                <w:rPr>
                  <w:b/>
                </w:rPr>
                <w:t>Hilary Benn:</w:t>
              </w:r>
            </w:sdtContent>
          </w:sdt>
        </w:sdtContent>
      </w:sdt>
      <w:r w:rsidR="00E3070C">
        <w:t xml:space="preserve"> </w:t>
      </w:r>
      <w:r>
        <w:t xml:space="preserve">Have </w:t>
      </w:r>
      <w:r w:rsidRPr="00D6084A">
        <w:t>the Government proposed to the joint committee a way of defining what goods are at risk</w:t>
      </w:r>
      <w:r>
        <w:t xml:space="preserve"> of entering the </w:t>
      </w:r>
      <w:r w:rsidR="00C019F5">
        <w:t>EU</w:t>
      </w:r>
      <w:r>
        <w:t>? Have you put a proposition in your discussions thus far?</w:t>
      </w:r>
    </w:p>
    <w:p w:rsidR="00BC2299" w:rsidRPr="00D6084A" w:rsidP="00BC2299">
      <w:pPr>
        <w:pStyle w:val="Answer"/>
      </w:pPr>
      <w:sdt>
        <w:sdtPr>
          <w:alias w:val="Witness"/>
          <w:id w:val="-998733076"/>
          <w:placeholder>
            <w:docPart w:val="3F75BCE256FC4B68BF53FE33D0FB3F28"/>
          </w:placeholder>
          <w:richText/>
        </w:sdtPr>
        <w:sdtContent>
          <w:r w:rsidRPr="008F4942">
            <w:rPr>
              <w:b/>
              <w:i/>
            </w:rPr>
            <w:t>Michael Gove:</w:t>
          </w:r>
          <w:r w:rsidRPr="00D6084A">
            <w:rPr>
              <w:b/>
            </w:rPr>
            <w:t xml:space="preserve"> </w:t>
          </w:r>
        </w:sdtContent>
      </w:sdt>
      <w:r w:rsidRPr="00D6084A">
        <w:t xml:space="preserve">We have discussed those </w:t>
      </w:r>
      <w:r>
        <w:t xml:space="preserve">principles in the joint committee. The joint committee is, by its nature, confidential. Some of the points that have been made by </w:t>
      </w:r>
      <w:r w:rsidRPr="00134408">
        <w:t>Vice-President Šefčovič</w:t>
      </w:r>
      <w:r>
        <w:t xml:space="preserve"> I have to treat in confidence. I can say, as I mentioned earlier, that </w:t>
      </w:r>
      <w:r w:rsidRPr="00134408">
        <w:t>Vice-President Šefčovič</w:t>
      </w:r>
      <w:r>
        <w:t xml:space="preserve"> is looking to make sure we can have a pragmatic approach towards the protocol, which makes sure we deliver the reassurances the EU seeks, but also that it works in a way that has been agreed in the interests of the United Kingdom as well. </w:t>
      </w:r>
    </w:p>
    <w:p w:rsidR="00BC2299" w:rsidRPr="00D6084A" w:rsidP="00BC2299">
      <w:pPr>
        <w:pStyle w:val="Question"/>
        <w:numPr>
          <w:ilvl w:val="0"/>
          <w:numId w:val="9"/>
        </w:numPr>
      </w:pPr>
      <w:sdt>
        <w:sdtPr>
          <w:alias w:val="Member"/>
          <w:tag w:val="&lt;Member mnisId='413' dodsId='25735'&gt;"/>
          <w:id w:val="-2138177778"/>
          <w:placeholder>
            <w:docPart w:val="3F75BCE256FC4B68BF53FE33D0FB3F28"/>
          </w:placeholder>
          <w:richText/>
        </w:sdtPr>
        <w:sdtContent>
          <w:r w:rsidRPr="00D6084A">
            <w:rPr>
              <w:b/>
            </w:rPr>
            <w:t>Hilary Benn:</w:t>
          </w:r>
        </w:sdtContent>
      </w:sdt>
      <w:r w:rsidRPr="00D6084A">
        <w:t xml:space="preserve"> When does that definition need to be agreed so that businesses know </w:t>
      </w:r>
      <w:r>
        <w:t xml:space="preserve">what it is they are meant to be applying from 1 January next year? </w:t>
      </w:r>
    </w:p>
    <w:p w:rsidR="00BC2299" w:rsidRPr="00D6084A" w:rsidP="00BC2299">
      <w:pPr>
        <w:pStyle w:val="Answer"/>
      </w:pPr>
      <w:sdt>
        <w:sdtPr>
          <w:alias w:val="Witness"/>
          <w:id w:val="391013644"/>
          <w:placeholder>
            <w:docPart w:val="3F75BCE256FC4B68BF53FE33D0FB3F28"/>
          </w:placeholder>
          <w:richText/>
        </w:sdtPr>
        <w:sdtContent>
          <w:r w:rsidRPr="008F4942">
            <w:rPr>
              <w:b/>
              <w:i/>
            </w:rPr>
            <w:t>Michael Gove:</w:t>
          </w:r>
          <w:r w:rsidRPr="00D6084A">
            <w:rPr>
              <w:b/>
            </w:rPr>
            <w:t xml:space="preserve"> </w:t>
          </w:r>
        </w:sdtContent>
      </w:sdt>
      <w:r w:rsidRPr="00D6084A">
        <w:t>As I pointed out, our approach</w:t>
      </w:r>
      <w:r>
        <w:t>,</w:t>
      </w:r>
      <w:r w:rsidRPr="00D6084A">
        <w:t xml:space="preserve"> as outlined in the command paper</w:t>
      </w:r>
      <w:r>
        <w:t xml:space="preserve">, is that no tariffs are payable while goods are in the UK customs territory. </w:t>
      </w:r>
    </w:p>
    <w:p w:rsidR="00BC2299" w:rsidRPr="00D6084A" w:rsidP="00BC2299">
      <w:pPr>
        <w:pStyle w:val="Question"/>
        <w:numPr>
          <w:ilvl w:val="0"/>
          <w:numId w:val="9"/>
        </w:numPr>
      </w:pPr>
      <w:sdt>
        <w:sdtPr>
          <w:alias w:val="Member"/>
          <w:tag w:val="&lt;Member mnisId='4494' dodsId='72275'&gt;"/>
          <w:id w:val="1207066034"/>
          <w:placeholder>
            <w:docPart w:val="3F75BCE256FC4B68BF53FE33D0FB3F28"/>
          </w:placeholder>
          <w:richText/>
        </w:sdtPr>
        <w:sdtContent>
          <w:r w:rsidRPr="00D6084A">
            <w:rPr>
              <w:b/>
            </w:rPr>
            <w:t>Chair:</w:t>
          </w:r>
        </w:sdtContent>
      </w:sdt>
      <w:r w:rsidRPr="00D6084A">
        <w:t xml:space="preserve"> Chancellor, </w:t>
      </w:r>
      <w:r>
        <w:t xml:space="preserve">you mentioned in an answer to Mr Benn that you were discussing with Northern Ireland and GB business what should be included and how it should manifest itself. We have five and a half months, broadly, to go between now and 31 December. </w:t>
      </w:r>
      <w:r w:rsidRPr="00D6084A">
        <w:t>What is the end date for that discussion</w:t>
      </w:r>
      <w:r w:rsidR="00AE14F9">
        <w:t xml:space="preserve"> or</w:t>
      </w:r>
      <w:r w:rsidRPr="00D6084A">
        <w:t xml:space="preserve"> consultation to conclude?</w:t>
      </w:r>
    </w:p>
    <w:p w:rsidR="00BC2299" w:rsidRPr="00D6084A" w:rsidP="00BC2299">
      <w:pPr>
        <w:pStyle w:val="Answer"/>
      </w:pPr>
      <w:sdt>
        <w:sdtPr>
          <w:alias w:val="Witness"/>
          <w:id w:val="769966485"/>
          <w:placeholder>
            <w:docPart w:val="3F75BCE256FC4B68BF53FE33D0FB3F28"/>
          </w:placeholder>
          <w:richText/>
        </w:sdtPr>
        <w:sdtContent>
          <w:r w:rsidRPr="008F4942">
            <w:rPr>
              <w:b/>
              <w:i/>
            </w:rPr>
            <w:t>Michael Gove:</w:t>
          </w:r>
          <w:r w:rsidRPr="00D6084A">
            <w:rPr>
              <w:b/>
            </w:rPr>
            <w:t xml:space="preserve"> </w:t>
          </w:r>
        </w:sdtContent>
      </w:sdt>
      <w:r w:rsidRPr="00D6084A">
        <w:t xml:space="preserve">We want to </w:t>
      </w:r>
      <w:r w:rsidRPr="00EB5842">
        <w:t>proceed as pac</w:t>
      </w:r>
      <w:r w:rsidR="00AE14F9">
        <w:t>i</w:t>
      </w:r>
      <w:r w:rsidRPr="00EB5842">
        <w:t>ly</w:t>
      </w:r>
      <w:r>
        <w:t xml:space="preserve"> </w:t>
      </w:r>
      <w:r w:rsidRPr="00D6084A">
        <w:t xml:space="preserve">as we can. The point that the Committee </w:t>
      </w:r>
      <w:r>
        <w:t xml:space="preserve">has made </w:t>
      </w:r>
      <w:r w:rsidRPr="00D6084A">
        <w:t xml:space="preserve">in various questions </w:t>
      </w:r>
      <w:r>
        <w:t xml:space="preserve">about the vital importance of making sure that we can help businesses get ready is well taken. That is why we are hoping to resolve some of these questions in short order, to ensure that HMRC can operationalise the new procedures as effectively as possible. </w:t>
      </w:r>
    </w:p>
    <w:p w:rsidR="00BC2299" w:rsidRPr="00D6084A" w:rsidP="00BC2299">
      <w:pPr>
        <w:pStyle w:val="Question"/>
        <w:numPr>
          <w:ilvl w:val="0"/>
          <w:numId w:val="9"/>
        </w:numPr>
      </w:pPr>
      <w:sdt>
        <w:sdtPr>
          <w:alias w:val="Member"/>
          <w:tag w:val="&lt;Member mnisId='4494' dodsId='72275'&gt;"/>
          <w:id w:val="49267874"/>
          <w:placeholder>
            <w:docPart w:val="3F75BCE256FC4B68BF53FE33D0FB3F28"/>
          </w:placeholder>
          <w:richText/>
        </w:sdtPr>
        <w:sdtContent>
          <w:r w:rsidRPr="00D6084A">
            <w:rPr>
              <w:b/>
            </w:rPr>
            <w:t>Chair:</w:t>
          </w:r>
        </w:sdtContent>
      </w:sdt>
      <w:r w:rsidRPr="00D6084A">
        <w:t xml:space="preserve"> We have had </w:t>
      </w:r>
      <w:r>
        <w:t>“</w:t>
      </w:r>
      <w:r w:rsidRPr="00D6084A">
        <w:t>at pace</w:t>
      </w:r>
      <w:r>
        <w:t>”</w:t>
      </w:r>
      <w:r w:rsidRPr="00D6084A">
        <w:t xml:space="preserve">, </w:t>
      </w:r>
      <w:r>
        <w:t>“</w:t>
      </w:r>
      <w:r w:rsidRPr="00D6084A">
        <w:t>in short order</w:t>
      </w:r>
      <w:r>
        <w:t xml:space="preserve">” </w:t>
      </w:r>
      <w:r w:rsidRPr="00D6084A">
        <w:t xml:space="preserve">and </w:t>
      </w:r>
      <w:r>
        <w:t>“</w:t>
      </w:r>
      <w:r w:rsidRPr="00D6084A">
        <w:t>in the summer</w:t>
      </w:r>
      <w:r>
        <w:t>”</w:t>
      </w:r>
      <w:r w:rsidRPr="00D6084A">
        <w:t>.</w:t>
      </w:r>
    </w:p>
    <w:p w:rsidR="00BC2299" w:rsidRPr="00D6084A" w:rsidP="00BC2299">
      <w:pPr>
        <w:pStyle w:val="Answer"/>
      </w:pPr>
      <w:sdt>
        <w:sdtPr>
          <w:alias w:val="Witness"/>
          <w:id w:val="-637493821"/>
          <w:placeholder>
            <w:docPart w:val="3F75BCE256FC4B68BF53FE33D0FB3F28"/>
          </w:placeholder>
          <w:richText/>
        </w:sdtPr>
        <w:sdtContent>
          <w:r w:rsidRPr="008F4942">
            <w:rPr>
              <w:b/>
              <w:i/>
            </w:rPr>
            <w:t>Michael Gove:</w:t>
          </w:r>
          <w:r w:rsidRPr="00D6084A">
            <w:rPr>
              <w:b/>
            </w:rPr>
            <w:t xml:space="preserve"> </w:t>
          </w:r>
        </w:sdtContent>
      </w:sdt>
      <w:r w:rsidRPr="00D6084A">
        <w:t>Yes.</w:t>
      </w:r>
    </w:p>
    <w:p w:rsidR="00BC2299" w:rsidRPr="00D6084A" w:rsidP="00BC2299">
      <w:pPr>
        <w:pStyle w:val="Answer"/>
      </w:pPr>
      <w:sdt>
        <w:sdtPr>
          <w:alias w:val="Witness"/>
          <w:id w:val="79654436"/>
          <w:placeholder>
            <w:docPart w:val="3F75BCE256FC4B68BF53FE33D0FB3F28"/>
          </w:placeholder>
          <w:richText/>
        </w:sdtPr>
        <w:sdtContent>
          <w:r w:rsidRPr="00A57FF0">
            <w:rPr>
              <w:b/>
              <w:i/>
            </w:rPr>
            <w:t>Brandon Lewis:</w:t>
          </w:r>
          <w:r w:rsidRPr="00D6084A">
            <w:rPr>
              <w:b/>
            </w:rPr>
            <w:t xml:space="preserve"> </w:t>
          </w:r>
        </w:sdtContent>
      </w:sdt>
      <w:r w:rsidRPr="00D6084A">
        <w:t>They are absolutely compl</w:t>
      </w:r>
      <w:r>
        <w:t>e</w:t>
      </w:r>
      <w:r w:rsidRPr="00D6084A">
        <w:t>mentary points</w:t>
      </w:r>
      <w:r>
        <w:t>.</w:t>
      </w:r>
    </w:p>
    <w:p w:rsidR="00BC2299" w:rsidRPr="00D6084A" w:rsidP="00BC2299">
      <w:pPr>
        <w:pStyle w:val="Question"/>
        <w:numPr>
          <w:ilvl w:val="0"/>
          <w:numId w:val="9"/>
        </w:numPr>
      </w:pPr>
      <w:sdt>
        <w:sdtPr>
          <w:alias w:val="Member"/>
          <w:tag w:val="&lt;Member mnisId='4494' dodsId='72275'&gt;"/>
          <w:id w:val="1808282580"/>
          <w:placeholder>
            <w:docPart w:val="3F75BCE256FC4B68BF53FE33D0FB3F28"/>
          </w:placeholder>
          <w:richText/>
        </w:sdtPr>
        <w:sdtContent>
          <w:r w:rsidRPr="00D6084A">
            <w:rPr>
              <w:b/>
            </w:rPr>
            <w:t>Chair:</w:t>
          </w:r>
        </w:sdtContent>
      </w:sdt>
      <w:r w:rsidRPr="00D6084A">
        <w:t xml:space="preserve"> </w:t>
      </w:r>
      <w:r w:rsidR="00355E6F">
        <w:t xml:space="preserve">Thank you, Secretary of State. </w:t>
      </w:r>
      <w:r w:rsidRPr="00D6084A">
        <w:t>The point I wanted to make was this</w:t>
      </w:r>
      <w:r>
        <w:t>.</w:t>
      </w:r>
      <w:r w:rsidRPr="00D6084A">
        <w:t xml:space="preserve"> </w:t>
      </w:r>
      <w:r>
        <w:t>“A</w:t>
      </w:r>
      <w:r w:rsidRPr="00D6084A">
        <w:t>t pace</w:t>
      </w:r>
      <w:r>
        <w:t>”</w:t>
      </w:r>
      <w:r w:rsidRPr="00D6084A">
        <w:t xml:space="preserve">, </w:t>
      </w:r>
      <w:r>
        <w:t>“</w:t>
      </w:r>
      <w:r w:rsidRPr="00D6084A">
        <w:t xml:space="preserve">in </w:t>
      </w:r>
      <w:r>
        <w:t xml:space="preserve">a timely fashion” and “in the summer” are all fine. Those are all acceptable terms, but any consultation that Government ever launches </w:t>
      </w:r>
      <w:r w:rsidR="00355E6F">
        <w:t>says,</w:t>
      </w:r>
      <w:r>
        <w:t xml:space="preserve"> “Responses to this consultation must b</w:t>
      </w:r>
      <w:r w:rsidR="00355E6F">
        <w:t>e received by Mr or Ms So-and-</w:t>
      </w:r>
      <w:r>
        <w:t xml:space="preserve">so by whenever”. Otherwise, people do not have a deadline to which to work. What </w:t>
      </w:r>
      <w:r w:rsidRPr="00D6084A">
        <w:t>is the deadline that you are expecting business to respond to Government</w:t>
      </w:r>
      <w:r>
        <w:t xml:space="preserve"> by as to what they would find workable, acceptable or desirable, and then for Ministers, through the joint committee and everything else, to work out what it is going to be? </w:t>
      </w:r>
    </w:p>
    <w:p w:rsidR="00BC2299" w:rsidRPr="00D6084A" w:rsidP="00BC2299">
      <w:pPr>
        <w:pStyle w:val="Answer"/>
      </w:pPr>
      <w:sdt>
        <w:sdtPr>
          <w:alias w:val="Witness"/>
          <w:id w:val="102233640"/>
          <w:placeholder>
            <w:docPart w:val="3F75BCE256FC4B68BF53FE33D0FB3F28"/>
          </w:placeholder>
          <w:richText/>
        </w:sdtPr>
        <w:sdtContent>
          <w:r w:rsidRPr="008F4942">
            <w:rPr>
              <w:b/>
              <w:i/>
            </w:rPr>
            <w:t>Michael Gove:</w:t>
          </w:r>
          <w:r w:rsidRPr="00D6084A">
            <w:rPr>
              <w:b/>
            </w:rPr>
            <w:t xml:space="preserve"> </w:t>
          </w:r>
        </w:sdtContent>
      </w:sdt>
      <w:r w:rsidRPr="00D6084A">
        <w:t xml:space="preserve">Normally, one has deadlines on consultations because you want to make sure that people </w:t>
      </w:r>
      <w:r>
        <w:t xml:space="preserve">who might not otherwise be actively engaged know that, to coin a phrase, the clock is ticking. I do not think anyone can say that Northern Ireland business is not actively engaged. </w:t>
      </w:r>
      <w:r w:rsidR="00355E6F">
        <w:t>You were good enough to ask us</w:t>
      </w:r>
      <w:r>
        <w:t xml:space="preserve"> earlier</w:t>
      </w:r>
      <w:r w:rsidR="00355E6F">
        <w:t>,</w:t>
      </w:r>
      <w:r>
        <w:t xml:space="preserve"> on a scale of nought to 10</w:t>
      </w:r>
      <w:r w:rsidR="00355E6F">
        <w:t>,</w:t>
      </w:r>
      <w:r>
        <w:t xml:space="preserve"> how engaged business was, and the Secretary of State made the point that business is incredibly engaged. Leaders in Northern Ireland business, </w:t>
      </w:r>
      <w:r w:rsidRPr="00355E6F" w:rsidR="00355E6F">
        <w:t>Ivor Ferguson</w:t>
      </w:r>
      <w:r>
        <w:t xml:space="preserve">, </w:t>
      </w:r>
      <w:r w:rsidRPr="00EB5842">
        <w:t xml:space="preserve">Declan Billington </w:t>
      </w:r>
      <w:r>
        <w:t xml:space="preserve">and others, are working daily with those they represent, the Northern Ireland Office and others, to make sure we have the best possible means of progressing things. It is not the case that there is any reluctance or laggardness on their part of the kind that might require a deadline to concentrate minds. </w:t>
      </w:r>
    </w:p>
    <w:p w:rsidR="00BC2299" w:rsidRPr="00D6084A" w:rsidP="00BC2299">
      <w:pPr>
        <w:pStyle w:val="Question"/>
        <w:numPr>
          <w:ilvl w:val="0"/>
          <w:numId w:val="9"/>
        </w:numPr>
      </w:pPr>
      <w:sdt>
        <w:sdtPr>
          <w:alias w:val="Member"/>
          <w:tag w:val="&lt;Member mnisId='4494' dodsId='72275'&gt;"/>
          <w:id w:val="1413584573"/>
          <w:placeholder>
            <w:docPart w:val="3F75BCE256FC4B68BF53FE33D0FB3F28"/>
          </w:placeholder>
          <w:richText/>
        </w:sdtPr>
        <w:sdtContent>
          <w:r w:rsidRPr="00D6084A">
            <w:rPr>
              <w:b/>
            </w:rPr>
            <w:t>Chair:</w:t>
          </w:r>
        </w:sdtContent>
      </w:sdt>
      <w:r w:rsidRPr="00D6084A">
        <w:t xml:space="preserve"> We have heard from business representatives that they have </w:t>
      </w:r>
      <w:r w:rsidR="00355E6F">
        <w:t>found</w:t>
      </w:r>
      <w:r w:rsidRPr="00D6084A">
        <w:t xml:space="preserve"> it very tricky to get attention from business</w:t>
      </w:r>
      <w:r>
        <w:t xml:space="preserve"> on this issue because of the challenges of coronavirus. The Government’s own data tells us that 61% of businesses across the UK have given no thought or made any preparation for this seismic event, which of itself should be surprising to everybody. If business wishes to remain in business, </w:t>
      </w:r>
      <w:r w:rsidR="00355E6F">
        <w:t>it</w:t>
      </w:r>
      <w:r>
        <w:t xml:space="preserve"> should </w:t>
      </w:r>
      <w:r w:rsidR="00355E6F">
        <w:t>do</w:t>
      </w:r>
      <w:r>
        <w:t xml:space="preserve">. You </w:t>
      </w:r>
      <w:r w:rsidRPr="00D6084A">
        <w:t>must have a drop</w:t>
      </w:r>
      <w:r>
        <w:t>-</w:t>
      </w:r>
      <w:r w:rsidRPr="00D6084A">
        <w:t xml:space="preserve">dead date by which you </w:t>
      </w:r>
      <w:r>
        <w:t xml:space="preserve">will then </w:t>
      </w:r>
      <w:r w:rsidRPr="00D6084A">
        <w:t>say</w:t>
      </w:r>
      <w:r>
        <w:t xml:space="preserve">, “We have all the information that we have had through this consultation process. We are now going to formulate the response and draft the forms”. </w:t>
      </w:r>
    </w:p>
    <w:p w:rsidR="00BC2299" w:rsidP="00BC2299">
      <w:pPr>
        <w:pStyle w:val="Answer"/>
      </w:pPr>
      <w:sdt>
        <w:sdtPr>
          <w:alias w:val="Witness"/>
          <w:id w:val="1668131464"/>
          <w:placeholder>
            <w:docPart w:val="3F75BCE256FC4B68BF53FE33D0FB3F28"/>
          </w:placeholder>
          <w:richText/>
        </w:sdtPr>
        <w:sdtContent>
          <w:r w:rsidRPr="008F4942">
            <w:rPr>
              <w:b/>
              <w:i/>
            </w:rPr>
            <w:t>Michael Gove:</w:t>
          </w:r>
          <w:r w:rsidRPr="00D6084A">
            <w:rPr>
              <w:b/>
            </w:rPr>
            <w:t xml:space="preserve"> </w:t>
          </w:r>
        </w:sdtContent>
      </w:sdt>
      <w:r>
        <w:t>There</w:t>
      </w:r>
      <w:r w:rsidRPr="00D6084A">
        <w:t xml:space="preserve"> are two things I would say there. </w:t>
      </w:r>
      <w:r w:rsidRPr="00D6084A" w:rsidR="00355E6F">
        <w:t>First</w:t>
      </w:r>
      <w:r w:rsidR="00355E6F">
        <w:t>,</w:t>
      </w:r>
      <w:r w:rsidRPr="00D6084A" w:rsidR="00355E6F">
        <w:t xml:space="preserve"> </w:t>
      </w:r>
      <w:r>
        <w:t xml:space="preserve">the </w:t>
      </w:r>
      <w:r w:rsidRPr="00D6084A">
        <w:t>61%</w:t>
      </w:r>
      <w:r>
        <w:t xml:space="preserve">, unless I am mistaken, refers to businesses across the United Kingdom and their preparation for our departure from the single market and the customs union. I was referring specifically to the engagement of Northern Ireland businesses, and those who do business in Northern Ireland, with the protocol. </w:t>
      </w:r>
      <w:r w:rsidRPr="00D6084A">
        <w:t>Whatever view one takes o</w:t>
      </w:r>
      <w:r>
        <w:t>f</w:t>
      </w:r>
      <w:r w:rsidRPr="00D6084A">
        <w:t xml:space="preserve"> the level of business engagement</w:t>
      </w:r>
      <w:r>
        <w:t xml:space="preserve"> on the first matter, the level of business engagement on the protocol has been intense and constructive. The Secretary of State may wish to say more about that in a moment.</w:t>
      </w:r>
    </w:p>
    <w:p w:rsidR="00BC2299" w:rsidRPr="00D6084A" w:rsidP="00BC2299">
      <w:pPr>
        <w:pStyle w:val="Answer"/>
      </w:pPr>
      <w:r>
        <w:t xml:space="preserve">By definition, there are some clear deadlines, including 31 December, as you are aware. </w:t>
      </w:r>
      <w:r w:rsidRPr="00D6084A">
        <w:t>In the conversations that are being conducted now with business, everyone recogni</w:t>
      </w:r>
      <w:r>
        <w:t>s</w:t>
      </w:r>
      <w:r w:rsidRPr="00D6084A">
        <w:t>es that the need for speed is there</w:t>
      </w:r>
      <w:r>
        <w:t>, but the need to bring a</w:t>
      </w:r>
      <w:r w:rsidR="00355E6F">
        <w:t>n</w:t>
      </w:r>
      <w:r>
        <w:t xml:space="preserve"> </w:t>
      </w:r>
      <w:r w:rsidR="00355E6F">
        <w:t xml:space="preserve">effective </w:t>
      </w:r>
      <w:r>
        <w:t xml:space="preserve">resolution is </w:t>
      </w:r>
      <w:r w:rsidR="00355E6F">
        <w:t xml:space="preserve">also </w:t>
      </w:r>
      <w:r>
        <w:t xml:space="preserve">there. That is what we are seeking to do. That process means, to restate, taking on obligations to ensure the </w:t>
      </w:r>
      <w:r w:rsidR="00355E6F">
        <w:t xml:space="preserve">union </w:t>
      </w:r>
      <w:r>
        <w:t xml:space="preserve">customs code is applied in as appropriate and light-touch </w:t>
      </w:r>
      <w:r w:rsidR="00355E6F">
        <w:t xml:space="preserve">a </w:t>
      </w:r>
      <w:r>
        <w:t xml:space="preserve">way as possible, making sure we recognise that we are playing our part in protecting the EU single market and customs procedures, like import declarations, are subsumed into a new process, which provides people with the guarantees that are required. It will not look like existing processes, but it will fulfil the requirements that all the parties to the protocol have recognised are relevant. </w:t>
      </w:r>
    </w:p>
    <w:p w:rsidR="00BC2299" w:rsidP="00BC2299">
      <w:pPr>
        <w:pStyle w:val="Answer"/>
      </w:pPr>
      <w:sdt>
        <w:sdtPr>
          <w:alias w:val="Witness"/>
          <w:id w:val="1098527700"/>
          <w:placeholder>
            <w:docPart w:val="3F75BCE256FC4B68BF53FE33D0FB3F28"/>
          </w:placeholder>
          <w:richText/>
        </w:sdtPr>
        <w:sdtContent>
          <w:r w:rsidRPr="00A57FF0">
            <w:rPr>
              <w:b/>
              <w:i/>
            </w:rPr>
            <w:t>Brandon Lewis:</w:t>
          </w:r>
          <w:r w:rsidRPr="00D6084A">
            <w:rPr>
              <w:b/>
            </w:rPr>
            <w:t xml:space="preserve"> </w:t>
          </w:r>
        </w:sdtContent>
      </w:sdt>
      <w:r>
        <w:t xml:space="preserve">The </w:t>
      </w:r>
      <w:r w:rsidRPr="00D6084A">
        <w:t xml:space="preserve">Chancellor of the Duchy </w:t>
      </w:r>
      <w:r>
        <w:t xml:space="preserve">of Lancaster </w:t>
      </w:r>
      <w:r w:rsidRPr="00D6084A">
        <w:t xml:space="preserve">is absolutely right. </w:t>
      </w:r>
      <w:r>
        <w:t xml:space="preserve">As I said earlier on, we have not seen any hesitation from business in engaging. They have been very positive in their engagement with us throughout this process, both through </w:t>
      </w:r>
      <w:r w:rsidR="00355E6F">
        <w:t>Covid</w:t>
      </w:r>
      <w:r>
        <w:t xml:space="preserve">, to be fair, and through this process of looking at the protocol. I would describe it slightly differently to how you did, Chair. You talked about consulting with business. Actually, this is more of a collaborative engagement. </w:t>
      </w:r>
      <w:r w:rsidRPr="00D6084A">
        <w:t>This is a two-way conversation</w:t>
      </w:r>
      <w:r>
        <w:t>. It could be</w:t>
      </w:r>
      <w:r w:rsidRPr="00D6084A">
        <w:t xml:space="preserve"> business</w:t>
      </w:r>
      <w:r w:rsidR="00355E6F">
        <w:t>es</w:t>
      </w:r>
      <w:r w:rsidRPr="00D6084A">
        <w:t xml:space="preserve"> talking to us about </w:t>
      </w:r>
      <w:r>
        <w:t>the topics they want to talk about, hence why we had HMRC join us to talk to them last week.</w:t>
      </w:r>
    </w:p>
    <w:p w:rsidR="00BC2299" w:rsidRPr="00D6084A" w:rsidP="00BC2299">
      <w:pPr>
        <w:pStyle w:val="Answer"/>
      </w:pPr>
      <w:r>
        <w:t>This is actually about working through a process with business, rather than a classic, “Here is a form. Fill it in. Give us your views”. It is a genuine dialogue</w:t>
      </w:r>
      <w:r w:rsidR="00355E6F">
        <w:t xml:space="preserve"> and</w:t>
      </w:r>
      <w:r>
        <w:t xml:space="preserve"> collaborative conversation. It is right that we are having that in a very detailed and intensive way. I know officials have been talking with businesses several times, even since I did just last week. That work will continue so we can get to a point where we have a good understanding and a good collaborative outcome from that work with business to be able to publish those guidelines this summer. </w:t>
      </w:r>
    </w:p>
    <w:p w:rsidR="00BC2299" w:rsidRPr="00D6084A" w:rsidP="00BC2299">
      <w:pPr>
        <w:pStyle w:val="Question"/>
        <w:numPr>
          <w:ilvl w:val="0"/>
          <w:numId w:val="9"/>
        </w:numPr>
      </w:pPr>
      <w:sdt>
        <w:sdtPr>
          <w:alias w:val="Member"/>
          <w:tag w:val="&lt;Member mnisId='4494' dodsId='72275'&gt;"/>
          <w:id w:val="866488133"/>
          <w:placeholder>
            <w:docPart w:val="3F75BCE256FC4B68BF53FE33D0FB3F28"/>
          </w:placeholder>
          <w:richText/>
        </w:sdtPr>
        <w:sdtContent>
          <w:r w:rsidRPr="00D6084A">
            <w:rPr>
              <w:b/>
            </w:rPr>
            <w:t>Chair:</w:t>
          </w:r>
        </w:sdtContent>
      </w:sdt>
      <w:r w:rsidRPr="00D6084A">
        <w:t xml:space="preserve"> But the two are not incompatible, are they? You can have</w:t>
      </w:r>
      <w:r>
        <w:t xml:space="preserve"> collaborative, meaningful consultation and engagement</w:t>
      </w:r>
      <w:r w:rsidR="00355E6F">
        <w:t>,</w:t>
      </w:r>
      <w:r>
        <w:t xml:space="preserve"> and deadlines. Surely there must be a broad acceptance of the principle that it must be desirable to have more than one stepping stone in this process from mid-June to the end of December, rather than just leaping from mid-June to the end of December. </w:t>
      </w:r>
      <w:r w:rsidRPr="00D6084A">
        <w:t>There should be some staging posts in place</w:t>
      </w:r>
      <w:r>
        <w:t xml:space="preserve"> to say, “We need to hear from this group by then so that we can respond by such and such”, </w:t>
      </w:r>
      <w:r w:rsidR="00355E6F">
        <w:t>and then</w:t>
      </w:r>
      <w:r>
        <w:t xml:space="preserve"> take that to Barnier or whoever. T</w:t>
      </w:r>
      <w:r w:rsidRPr="00D6084A">
        <w:t>his open sky approach may have been appropriate two</w:t>
      </w:r>
      <w:r w:rsidR="00355E6F">
        <w:t xml:space="preserve"> or</w:t>
      </w:r>
      <w:r>
        <w:t xml:space="preserve"> three </w:t>
      </w:r>
      <w:r w:rsidRPr="00D6084A">
        <w:t>years ago, but six months out seems to me to be playing with</w:t>
      </w:r>
      <w:r>
        <w:t xml:space="preserve"> </w:t>
      </w:r>
      <w:r w:rsidRPr="00D6084A">
        <w:t>fire.</w:t>
      </w:r>
    </w:p>
    <w:p w:rsidR="00BC2299" w:rsidP="00BC2299">
      <w:pPr>
        <w:pStyle w:val="Answer"/>
      </w:pPr>
      <w:sdt>
        <w:sdtPr>
          <w:alias w:val="Witness"/>
          <w:id w:val="2121566701"/>
          <w:placeholder>
            <w:docPart w:val="3F75BCE256FC4B68BF53FE33D0FB3F28"/>
          </w:placeholder>
          <w:richText/>
        </w:sdtPr>
        <w:sdtContent>
          <w:r w:rsidRPr="008F4942">
            <w:rPr>
              <w:b/>
              <w:i/>
            </w:rPr>
            <w:t>Michael Gove:</w:t>
          </w:r>
          <w:r w:rsidRPr="00D6084A">
            <w:rPr>
              <w:b/>
            </w:rPr>
            <w:t xml:space="preserve"> </w:t>
          </w:r>
        </w:sdtContent>
      </w:sdt>
      <w:r w:rsidRPr="00D6084A">
        <w:t>There are three things there that I would respond to</w:t>
      </w:r>
      <w:r>
        <w:t xml:space="preserve">. The first is that Michel Barnier is the negotiator on the future relationship. The protocol is separate from that. Our interlocutor is </w:t>
      </w:r>
      <w:r w:rsidRPr="00804190">
        <w:t>Maroš Šefčovič</w:t>
      </w:r>
      <w:r>
        <w:t xml:space="preserve">. </w:t>
      </w:r>
    </w:p>
    <w:p w:rsidR="00BC2299" w:rsidP="00BC2299">
      <w:pPr>
        <w:pStyle w:val="Answer"/>
      </w:pPr>
      <w:r w:rsidRPr="00D6084A">
        <w:t>Second</w:t>
      </w:r>
      <w:r>
        <w:t>ly,</w:t>
      </w:r>
      <w:r w:rsidRPr="00D6084A">
        <w:t xml:space="preserve"> </w:t>
      </w:r>
      <w:r w:rsidRPr="00D6084A">
        <w:t>there are speciali</w:t>
      </w:r>
      <w:r>
        <w:t>s</w:t>
      </w:r>
      <w:r w:rsidRPr="00D6084A">
        <w:t>ed committees that sit under the</w:t>
      </w:r>
      <w:r>
        <w:t xml:space="preserve"> withdrawal agreement joint committee. They are the means by which the European Commission, the UK and relevant parties engage in these discussions. </w:t>
      </w:r>
    </w:p>
    <w:p w:rsidR="00BC2299" w:rsidRPr="00D6084A" w:rsidP="00BC2299">
      <w:pPr>
        <w:pStyle w:val="Answer"/>
      </w:pPr>
      <w:r w:rsidRPr="00D6084A">
        <w:t>Third</w:t>
      </w:r>
      <w:r>
        <w:t>ly,</w:t>
      </w:r>
      <w:r w:rsidRPr="00D6084A">
        <w:t xml:space="preserve"> </w:t>
      </w:r>
      <w:r w:rsidRPr="00D6084A">
        <w:t>it is not the case that the conversations are being conducted</w:t>
      </w:r>
      <w:r>
        <w:t xml:space="preserve"> rather in the manner of correspondence in an 18th century novel, where we wait for a polite reply from one participant before we then draft our own. It is an intense and collaborative process, in which both sides, business in Northern Ireland and the UK Government, have a clear incentive to make progress. </w:t>
      </w:r>
      <w:r w:rsidRPr="00D6084A">
        <w:t xml:space="preserve">It is not the case that either </w:t>
      </w:r>
      <w:r>
        <w:t xml:space="preserve">of us </w:t>
      </w:r>
      <w:r w:rsidRPr="00D6084A" w:rsidR="003713A3">
        <w:t>is</w:t>
      </w:r>
      <w:r w:rsidRPr="00D6084A">
        <w:t xml:space="preserve"> being dilatory in doing so</w:t>
      </w:r>
      <w:r>
        <w:t xml:space="preserve"> and there has been no lack of energy in doing so. Again, the determination of both sides to make sure we can have the most effective and light touch approach is there. Both sides are incentivised to do so. There is no reason for the UK Government or any of its constituent agencies to drag </w:t>
      </w:r>
      <w:r w:rsidR="003713A3">
        <w:t>their</w:t>
      </w:r>
      <w:r>
        <w:t xml:space="preserve"> feet and there is no reason for businesses in Northern Ireland to be backward in coming forward. </w:t>
      </w:r>
    </w:p>
    <w:p w:rsidR="00BC2299" w:rsidRPr="00D6084A" w:rsidP="00BC2299">
      <w:pPr>
        <w:pStyle w:val="Answer"/>
      </w:pPr>
      <w:sdt>
        <w:sdtPr>
          <w:alias w:val="Witness"/>
          <w:id w:val="-2065251714"/>
          <w:placeholder>
            <w:docPart w:val="3F75BCE256FC4B68BF53FE33D0FB3F28"/>
          </w:placeholder>
          <w:richText/>
        </w:sdtPr>
        <w:sdtContent>
          <w:r w:rsidRPr="00A57FF0">
            <w:rPr>
              <w:b/>
              <w:i/>
            </w:rPr>
            <w:t>Brandon Lewis:</w:t>
          </w:r>
          <w:r w:rsidRPr="00D6084A">
            <w:rPr>
              <w:b/>
            </w:rPr>
            <w:t xml:space="preserve"> </w:t>
          </w:r>
        </w:sdtContent>
      </w:sdt>
      <w:r w:rsidRPr="00D6084A">
        <w:t>That works very</w:t>
      </w:r>
      <w:r w:rsidR="003713A3">
        <w:t>, very</w:t>
      </w:r>
      <w:r w:rsidRPr="00D6084A">
        <w:t xml:space="preserve"> fluidly and positively</w:t>
      </w:r>
      <w:r>
        <w:t xml:space="preserve">, </w:t>
      </w:r>
      <w:r w:rsidRPr="00D6084A">
        <w:t>in the sense that business</w:t>
      </w:r>
      <w:r w:rsidR="003713A3">
        <w:t>es know</w:t>
      </w:r>
      <w:r w:rsidRPr="00D6084A">
        <w:t xml:space="preserve"> </w:t>
      </w:r>
      <w:r>
        <w:t xml:space="preserve">that, </w:t>
      </w:r>
      <w:r w:rsidRPr="00D6084A">
        <w:t>when they are engaging with us</w:t>
      </w:r>
      <w:r>
        <w:t xml:space="preserve">, either at </w:t>
      </w:r>
      <w:r w:rsidR="003713A3">
        <w:t xml:space="preserve">ministerial </w:t>
      </w:r>
      <w:r>
        <w:t xml:space="preserve">level or with officials, Brendan and Colin, who are working together across Cabinet Office and NIO, and with our colleagues in the Northern Ireland </w:t>
      </w:r>
      <w:r w:rsidR="003713A3">
        <w:t>Executive</w:t>
      </w:r>
      <w:r>
        <w:t xml:space="preserve">, they are feeding directly into the conversations that are being had with CDL and the team looking at the specialised committee. </w:t>
      </w:r>
      <w:r w:rsidR="003713A3">
        <w:t>It is a completely joined-</w:t>
      </w:r>
      <w:r>
        <w:t xml:space="preserve">up process. As CDL rightly said, and you have said as well, Chair, business wants to get this information, so </w:t>
      </w:r>
      <w:r w:rsidR="003713A3">
        <w:t>it is</w:t>
      </w:r>
      <w:r>
        <w:t xml:space="preserve"> incentivised to be working with us very proactively. There is no need for us to put artificial deadlines down when we are working through this in a very productive way that works for business. It is fluid enough to be part of the process, rather than just feeding into it. </w:t>
      </w:r>
    </w:p>
    <w:p w:rsidR="00BC2299" w:rsidRPr="00D6084A" w:rsidP="00BC2299">
      <w:pPr>
        <w:pStyle w:val="Remark"/>
      </w:pPr>
      <w:sdt>
        <w:sdtPr>
          <w:alias w:val="Member"/>
          <w:tag w:val="&lt;Member mnisId='4494' dodsId='72275'&gt;"/>
          <w:id w:val="-688447947"/>
          <w:placeholder>
            <w:docPart w:val="3F75BCE256FC4B68BF53FE33D0FB3F28"/>
          </w:placeholder>
          <w:richText/>
        </w:sdtPr>
        <w:sdtContent>
          <w:r w:rsidRPr="00D6084A">
            <w:rPr>
              <w:b/>
            </w:rPr>
            <w:t>Chair:</w:t>
          </w:r>
        </w:sdtContent>
      </w:sdt>
      <w:r w:rsidRPr="00D6084A">
        <w:t xml:space="preserve"> Chancellor you have mentioned novels</w:t>
      </w:r>
      <w:r>
        <w:t xml:space="preserve">. Occasionally during this meeting I have started to feel a little bit like Alice in </w:t>
      </w:r>
      <w:r w:rsidRPr="00EB5842">
        <w:rPr>
          <w:i/>
          <w:iCs/>
        </w:rPr>
        <w:t>Through the Looking-Glass</w:t>
      </w:r>
      <w:r>
        <w:t xml:space="preserve"> having a conversation about what words mean. </w:t>
      </w:r>
    </w:p>
    <w:p w:rsidR="00BC2299" w:rsidRPr="00D6084A" w:rsidP="00BC2299">
      <w:pPr>
        <w:pStyle w:val="Question"/>
        <w:numPr>
          <w:ilvl w:val="0"/>
          <w:numId w:val="9"/>
        </w:numPr>
      </w:pPr>
      <w:sdt>
        <w:sdtPr>
          <w:alias w:val="Member"/>
          <w:tag w:val="&lt;Member mnisId='1409' dodsId='25794'&gt;"/>
          <w:id w:val="978881474"/>
          <w:placeholder>
            <w:docPart w:val="3F75BCE256FC4B68BF53FE33D0FB3F28"/>
          </w:placeholder>
          <w:richText/>
        </w:sdtPr>
        <w:sdtContent>
          <w:r>
            <w:rPr>
              <w:b/>
            </w:rPr>
            <w:t>Mr Campbell:</w:t>
          </w:r>
        </w:sdtContent>
      </w:sdt>
      <w:r w:rsidRPr="00D6084A">
        <w:t xml:space="preserve"> </w:t>
      </w:r>
      <w:r>
        <w:t>I would like to bring some clarification, if the Chancellor could, on the issue of the</w:t>
      </w:r>
      <w:r w:rsidRPr="00D6084A">
        <w:t xml:space="preserve"> </w:t>
      </w:r>
      <w:r>
        <w:t xml:space="preserve">frustration, which I am sure he senses, in the Committee. We are reflecting the frustration out there in the community. </w:t>
      </w:r>
      <w:r w:rsidR="003713A3">
        <w:t xml:space="preserve">Mr Benn dwelt on the issue </w:t>
      </w:r>
      <w:r>
        <w:t xml:space="preserve">with GB to NI movements for some time there. </w:t>
      </w:r>
      <w:r w:rsidRPr="00D6084A">
        <w:t>How likely do you think it is at this stage in mid-June</w:t>
      </w:r>
      <w:r>
        <w:t xml:space="preserve">, six months from the end, that the EU will agree to waive the requirement for exit summary declarations? </w:t>
      </w:r>
      <w:r w:rsidRPr="00D6084A">
        <w:t xml:space="preserve">How likely is </w:t>
      </w:r>
      <w:r>
        <w:t>it</w:t>
      </w:r>
      <w:r w:rsidRPr="00D6084A">
        <w:t xml:space="preserve"> that they will do that?</w:t>
      </w:r>
    </w:p>
    <w:p w:rsidR="00BC2299" w:rsidRPr="00D6084A" w:rsidP="00BC2299">
      <w:pPr>
        <w:pStyle w:val="Answer"/>
      </w:pPr>
      <w:sdt>
        <w:sdtPr>
          <w:alias w:val="Witness"/>
          <w:id w:val="-1673414823"/>
          <w:placeholder>
            <w:docPart w:val="3F75BCE256FC4B68BF53FE33D0FB3F28"/>
          </w:placeholder>
          <w:richText/>
        </w:sdtPr>
        <w:sdtContent>
          <w:r w:rsidRPr="008F4942">
            <w:rPr>
              <w:b/>
              <w:i/>
            </w:rPr>
            <w:t>Michael Gove:</w:t>
          </w:r>
          <w:r w:rsidRPr="00D6084A">
            <w:rPr>
              <w:b/>
            </w:rPr>
            <w:t xml:space="preserve"> </w:t>
          </w:r>
        </w:sdtContent>
      </w:sdt>
      <w:r w:rsidR="003713A3">
        <w:t xml:space="preserve">Is that </w:t>
      </w:r>
      <w:r w:rsidRPr="00D6084A" w:rsidR="003713A3">
        <w:t xml:space="preserve">for </w:t>
      </w:r>
      <w:r>
        <w:t>exit summary declarations from NI to GB</w:t>
      </w:r>
      <w:r w:rsidR="003713A3">
        <w:t>?</w:t>
      </w:r>
    </w:p>
    <w:p w:rsidR="00BC2299" w:rsidRPr="00D6084A" w:rsidP="00BC2299">
      <w:pPr>
        <w:pStyle w:val="Remark"/>
      </w:pPr>
      <w:sdt>
        <w:sdtPr>
          <w:alias w:val="Member"/>
          <w:tag w:val="&lt;Member mnisId='4494' dodsId='72275'&gt;"/>
          <w:id w:val="-52003919"/>
          <w:placeholder>
            <w:docPart w:val="3F75BCE256FC4B68BF53FE33D0FB3F28"/>
          </w:placeholder>
          <w:richText/>
        </w:sdtPr>
        <w:sdtContent>
          <w:r w:rsidRPr="00D6084A">
            <w:rPr>
              <w:b/>
            </w:rPr>
            <w:t>Chair:</w:t>
          </w:r>
        </w:sdtContent>
      </w:sdt>
      <w:r w:rsidRPr="00D6084A">
        <w:t xml:space="preserve"> </w:t>
      </w:r>
      <w:r>
        <w:t xml:space="preserve">I think Mr Campbell meant the other way round. </w:t>
      </w:r>
    </w:p>
    <w:p w:rsidR="00BC2299" w:rsidRPr="00D6084A" w:rsidP="00BC2299">
      <w:pPr>
        <w:pStyle w:val="Question"/>
        <w:numPr>
          <w:ilvl w:val="0"/>
          <w:numId w:val="9"/>
        </w:numPr>
      </w:pPr>
      <w:sdt>
        <w:sdtPr>
          <w:alias w:val="Member"/>
          <w:tag w:val="&lt;Member mnisId='1409' dodsId='25794'&gt;"/>
          <w:id w:val="561833396"/>
          <w:placeholder>
            <w:docPart w:val="3F75BCE256FC4B68BF53FE33D0FB3F28"/>
          </w:placeholder>
          <w:richText/>
        </w:sdtPr>
        <w:sdtContent>
          <w:r>
            <w:rPr>
              <w:b/>
            </w:rPr>
            <w:t>Mr Campbell:</w:t>
          </w:r>
        </w:sdtContent>
      </w:sdt>
      <w:r w:rsidRPr="00D6084A">
        <w:t xml:space="preserve"> Yes, GB to NI.</w:t>
      </w:r>
    </w:p>
    <w:p w:rsidR="00BC2299" w:rsidRPr="00D6084A" w:rsidP="00BC2299">
      <w:pPr>
        <w:pStyle w:val="Answer"/>
      </w:pPr>
      <w:sdt>
        <w:sdtPr>
          <w:alias w:val="Witness"/>
          <w:id w:val="1656020865"/>
          <w:placeholder>
            <w:docPart w:val="3F75BCE256FC4B68BF53FE33D0FB3F28"/>
          </w:placeholder>
          <w:richText/>
        </w:sdtPr>
        <w:sdtContent>
          <w:r w:rsidRPr="008F4942">
            <w:rPr>
              <w:b/>
              <w:i/>
            </w:rPr>
            <w:t>Michael Gove:</w:t>
          </w:r>
          <w:r w:rsidRPr="00D6084A">
            <w:rPr>
              <w:b/>
            </w:rPr>
            <w:t xml:space="preserve"> </w:t>
          </w:r>
        </w:sdtContent>
      </w:sdt>
      <w:r w:rsidRPr="00D6084A">
        <w:t>From GB to NI</w:t>
      </w:r>
      <w:r w:rsidR="003713A3">
        <w:t>,</w:t>
      </w:r>
      <w:r w:rsidRPr="00D6084A">
        <w:t xml:space="preserve"> </w:t>
      </w:r>
      <w:r w:rsidRPr="00D6084A" w:rsidR="003713A3">
        <w:t xml:space="preserve">it </w:t>
      </w:r>
      <w:r w:rsidRPr="00D6084A">
        <w:t>is the case that there will be a need for processes there</w:t>
      </w:r>
      <w:r>
        <w:t xml:space="preserve">. We have made it clear to the EU that we will put in place a system that is light touch but also enables </w:t>
      </w:r>
      <w:r w:rsidR="003713A3">
        <w:t>it</w:t>
      </w:r>
      <w:r>
        <w:t xml:space="preserve"> to have the reassurance that the EU single market is protected. </w:t>
      </w:r>
    </w:p>
    <w:p w:rsidR="00BC2299" w:rsidRPr="00D6084A" w:rsidP="00BC2299">
      <w:pPr>
        <w:pStyle w:val="Question"/>
        <w:numPr>
          <w:ilvl w:val="0"/>
          <w:numId w:val="9"/>
        </w:numPr>
      </w:pPr>
      <w:sdt>
        <w:sdtPr>
          <w:alias w:val="Member"/>
          <w:tag w:val="&lt;Member mnisId='1409' dodsId='25794'&gt;"/>
          <w:id w:val="1349758908"/>
          <w:placeholder>
            <w:docPart w:val="3F75BCE256FC4B68BF53FE33D0FB3F28"/>
          </w:placeholder>
          <w:richText/>
        </w:sdtPr>
        <w:sdtContent>
          <w:r>
            <w:rPr>
              <w:b/>
            </w:rPr>
            <w:t>Mr Campbell:</w:t>
          </w:r>
        </w:sdtContent>
      </w:sdt>
      <w:r w:rsidRPr="00D6084A">
        <w:t xml:space="preserve"> Will that include the exit summary declaration?</w:t>
      </w:r>
    </w:p>
    <w:p w:rsidR="00BC2299" w:rsidRPr="00D6084A" w:rsidP="00BC2299">
      <w:pPr>
        <w:pStyle w:val="Answer"/>
      </w:pPr>
      <w:sdt>
        <w:sdtPr>
          <w:alias w:val="Witness"/>
          <w:id w:val="-2089985514"/>
          <w:placeholder>
            <w:docPart w:val="3F75BCE256FC4B68BF53FE33D0FB3F28"/>
          </w:placeholder>
          <w:richText/>
        </w:sdtPr>
        <w:sdtContent>
          <w:r w:rsidRPr="008F4942">
            <w:rPr>
              <w:b/>
              <w:i/>
            </w:rPr>
            <w:t>Michael Gove:</w:t>
          </w:r>
          <w:r w:rsidRPr="00D6084A">
            <w:rPr>
              <w:b/>
            </w:rPr>
            <w:t xml:space="preserve"> </w:t>
          </w:r>
        </w:sdtContent>
      </w:sdt>
      <w:r>
        <w:t>O</w:t>
      </w:r>
      <w:r w:rsidRPr="00D6084A">
        <w:t>ne of the points I made to Mr Benn</w:t>
      </w:r>
      <w:r>
        <w:t xml:space="preserve"> is that a variety of different processes are required when you are moving goods into or out of the European Union from a third country. Because we are talking about what happens within the UK customs territory, in order to help protect the EU single market, we are doing something that is novel but builds on and helps to ensure the rules of the </w:t>
      </w:r>
      <w:r w:rsidR="003713A3">
        <w:t xml:space="preserve">union </w:t>
      </w:r>
      <w:r>
        <w:t>customs code are observed. I</w:t>
      </w:r>
      <w:r w:rsidRPr="00D6084A">
        <w:t>t is important to say that</w:t>
      </w:r>
      <w:r>
        <w:t xml:space="preserve"> </w:t>
      </w:r>
      <w:r w:rsidRPr="00D6084A">
        <w:t>we in the UK control what happens within the UK</w:t>
      </w:r>
      <w:r>
        <w:t xml:space="preserve">, so therefore it is not the case that there is an exit declaration, because no good is leaving the UK. </w:t>
      </w:r>
    </w:p>
    <w:p w:rsidR="00BC2299" w:rsidRPr="00D6084A" w:rsidP="00BC2299">
      <w:pPr>
        <w:pStyle w:val="Question"/>
        <w:numPr>
          <w:ilvl w:val="0"/>
          <w:numId w:val="9"/>
        </w:numPr>
      </w:pPr>
      <w:sdt>
        <w:sdtPr>
          <w:alias w:val="Member"/>
          <w:tag w:val="&lt;Member mnisId='4856' dodsId=''&gt;"/>
          <w:id w:val="1831874709"/>
          <w:placeholder>
            <w:docPart w:val="3F75BCE256FC4B68BF53FE33D0FB3F28"/>
          </w:placeholder>
          <w:richText/>
        </w:sdtPr>
        <w:sdtContent>
          <w:r w:rsidRPr="00D6084A">
            <w:rPr>
              <w:b/>
            </w:rPr>
            <w:t>Stephen Farry:</w:t>
          </w:r>
        </w:sdtContent>
      </w:sdt>
      <w:r w:rsidRPr="00D6084A">
        <w:t xml:space="preserve"> I </w:t>
      </w:r>
      <w:r w:rsidR="003713A3">
        <w:t>want</w:t>
      </w:r>
      <w:r w:rsidRPr="00D6084A">
        <w:t xml:space="preserve"> to turn now to talk about IT and infrastructure. </w:t>
      </w:r>
      <w:r>
        <w:t>Going back to what Hilary Benn said, I am counting at least five different checks between GB and Northern Ireland in the best-case scenario, which will be the entry summary declarations, the export health certificates, rules of origin certificates, export control certificates and SPS checks, depending upon the good. In the worst-case scenario, tariffs will have to be paid</w:t>
      </w:r>
      <w:r w:rsidR="003713A3">
        <w:t xml:space="preserve">, </w:t>
      </w:r>
      <w:r>
        <w:t xml:space="preserve">potentially </w:t>
      </w:r>
      <w:r w:rsidR="003713A3">
        <w:t xml:space="preserve">with </w:t>
      </w:r>
      <w:r>
        <w:t xml:space="preserve">the cost reimbursed to business, but tariffs paid up front. </w:t>
      </w:r>
      <w:r w:rsidRPr="00D6084A">
        <w:t>Will this require a new IT system? If so, how are we getting on with the preparation of that IT system?</w:t>
      </w:r>
    </w:p>
    <w:p w:rsidR="00BC2299" w:rsidRPr="00D6084A" w:rsidP="00BC2299">
      <w:pPr>
        <w:pStyle w:val="Answer"/>
      </w:pPr>
      <w:sdt>
        <w:sdtPr>
          <w:alias w:val="Witness"/>
          <w:id w:val="-940609200"/>
          <w:placeholder>
            <w:docPart w:val="3F75BCE256FC4B68BF53FE33D0FB3F28"/>
          </w:placeholder>
          <w:richText/>
        </w:sdtPr>
        <w:sdtContent>
          <w:r w:rsidRPr="008F4942">
            <w:rPr>
              <w:b/>
              <w:i/>
            </w:rPr>
            <w:t>Michael Gove:</w:t>
          </w:r>
          <w:r w:rsidRPr="00D6084A">
            <w:rPr>
              <w:b/>
            </w:rPr>
            <w:t xml:space="preserve"> </w:t>
          </w:r>
        </w:sdtContent>
      </w:sdt>
      <w:r>
        <w:t xml:space="preserve">The first point to make is that HMRC has developed a new system, CDS, which is there to make sure the whole administration of the requirements it has placed on business is easier. </w:t>
      </w:r>
      <w:r w:rsidR="003713A3">
        <w:t xml:space="preserve">We </w:t>
      </w:r>
      <w:r>
        <w:t xml:space="preserve">want to make sure that the processes of assurance, which you alluded to, are provided in the least onerous way. </w:t>
      </w:r>
      <w:r w:rsidRPr="00D6084A">
        <w:t>That is exactly what HMRC and</w:t>
      </w:r>
      <w:r w:rsidR="003713A3">
        <w:t>,</w:t>
      </w:r>
      <w:r w:rsidRPr="00D6084A">
        <w:t xml:space="preserve"> indeed</w:t>
      </w:r>
      <w:r w:rsidR="003713A3">
        <w:t>,</w:t>
      </w:r>
      <w:r w:rsidRPr="00D6084A">
        <w:t xml:space="preserve"> the Northern Ireland </w:t>
      </w:r>
      <w:r>
        <w:t>O</w:t>
      </w:r>
      <w:r w:rsidRPr="00D6084A">
        <w:t>ffice</w:t>
      </w:r>
      <w:r>
        <w:t xml:space="preserve"> </w:t>
      </w:r>
      <w:r w:rsidRPr="00D6084A">
        <w:t>are engag</w:t>
      </w:r>
      <w:r>
        <w:t xml:space="preserve">ing </w:t>
      </w:r>
      <w:r w:rsidRPr="00D6084A">
        <w:t>in providing</w:t>
      </w:r>
      <w:r>
        <w:t xml:space="preserve">. Some of the checks you mention, as people will know, the SPS checks and indeed the EHCs, will only be required for a specific subset of goods. </w:t>
      </w:r>
      <w:r w:rsidRPr="00D6084A">
        <w:t xml:space="preserve"> </w:t>
      </w:r>
    </w:p>
    <w:p w:rsidR="00BC2299" w:rsidRPr="00D6084A" w:rsidP="00BC2299">
      <w:pPr>
        <w:pStyle w:val="Question"/>
        <w:numPr>
          <w:ilvl w:val="0"/>
          <w:numId w:val="9"/>
        </w:numPr>
      </w:pPr>
      <w:sdt>
        <w:sdtPr>
          <w:alias w:val="Member"/>
          <w:tag w:val="&lt;Member mnisId='4856' dodsId=''&gt;"/>
          <w:id w:val="317380493"/>
          <w:placeholder>
            <w:docPart w:val="3F75BCE256FC4B68BF53FE33D0FB3F28"/>
          </w:placeholder>
          <w:richText/>
        </w:sdtPr>
        <w:sdtContent>
          <w:r w:rsidRPr="00D6084A">
            <w:rPr>
              <w:b/>
            </w:rPr>
            <w:t>Stephen Farry:</w:t>
          </w:r>
        </w:sdtContent>
      </w:sdt>
      <w:r w:rsidRPr="00D6084A">
        <w:t xml:space="preserve"> Will we require a bespoke IT system for the </w:t>
      </w:r>
      <w:r>
        <w:t xml:space="preserve">Northern Ireland </w:t>
      </w:r>
      <w:r w:rsidRPr="00D6084A">
        <w:t>protocol</w:t>
      </w:r>
      <w:r>
        <w:t xml:space="preserve">, as opposed to the IT system that handles the UK more generally? </w:t>
      </w:r>
    </w:p>
    <w:p w:rsidR="00BC2299" w:rsidRPr="00D6084A" w:rsidP="00BC2299">
      <w:pPr>
        <w:pStyle w:val="Answer"/>
      </w:pPr>
      <w:sdt>
        <w:sdtPr>
          <w:alias w:val="Witness"/>
          <w:id w:val="-1587151074"/>
          <w:placeholder>
            <w:docPart w:val="3F75BCE256FC4B68BF53FE33D0FB3F28"/>
          </w:placeholder>
          <w:richText/>
        </w:sdtPr>
        <w:sdtContent>
          <w:r w:rsidRPr="008F4942">
            <w:rPr>
              <w:b/>
              <w:i/>
            </w:rPr>
            <w:t>Michael Gove:</w:t>
          </w:r>
          <w:r w:rsidRPr="00D6084A">
            <w:rPr>
              <w:b/>
            </w:rPr>
            <w:t xml:space="preserve"> </w:t>
          </w:r>
        </w:sdtContent>
      </w:sdt>
      <w:r w:rsidRPr="00D6084A">
        <w:t xml:space="preserve">No, I do not believe so. There are two IT systems that HMRC </w:t>
      </w:r>
      <w:r>
        <w:t>run</w:t>
      </w:r>
      <w:r w:rsidR="00195E20">
        <w:t>s</w:t>
      </w:r>
      <w:r>
        <w:t xml:space="preserve">, CDS and CHIEF, and they operate in different ways across the United Kingdom. When it comes to the particular SPS and other requirements, we have our own system, which will be up and running, </w:t>
      </w:r>
      <w:r w:rsidRPr="00195E20" w:rsidR="00195E20">
        <w:t>IPAFFS</w:t>
      </w:r>
      <w:r>
        <w:t>, and the EU has its system, TRACES.</w:t>
      </w:r>
    </w:p>
    <w:p w:rsidR="00BC2299" w:rsidRPr="00D6084A" w:rsidP="00BC2299">
      <w:pPr>
        <w:pStyle w:val="Question"/>
        <w:numPr>
          <w:ilvl w:val="0"/>
          <w:numId w:val="9"/>
        </w:numPr>
      </w:pPr>
      <w:sdt>
        <w:sdtPr>
          <w:alias w:val="Member"/>
          <w:tag w:val="&lt;Member mnisId='4856' dodsId=''&gt;"/>
          <w:id w:val="-1571883181"/>
          <w:placeholder>
            <w:docPart w:val="3F75BCE256FC4B68BF53FE33D0FB3F28"/>
          </w:placeholder>
          <w:richText/>
        </w:sdtPr>
        <w:sdtContent>
          <w:r w:rsidRPr="00D6084A">
            <w:rPr>
              <w:b/>
            </w:rPr>
            <w:t>Stephen Farry:</w:t>
          </w:r>
        </w:sdtContent>
      </w:sdt>
      <w:r w:rsidRPr="00D6084A">
        <w:t xml:space="preserve"> Can you give us a guarantee that there will </w:t>
      </w:r>
      <w:r>
        <w:t xml:space="preserve">be </w:t>
      </w:r>
      <w:r w:rsidRPr="00D6084A">
        <w:t>no IT glitches</w:t>
      </w:r>
      <w:r>
        <w:t xml:space="preserve"> on 31 December and we will be fully operational?</w:t>
      </w:r>
    </w:p>
    <w:p w:rsidR="00BC2299" w:rsidRPr="00D6084A" w:rsidP="00BC2299">
      <w:pPr>
        <w:pStyle w:val="Answer"/>
      </w:pPr>
      <w:sdt>
        <w:sdtPr>
          <w:alias w:val="Witness"/>
          <w:id w:val="-100180143"/>
          <w:placeholder>
            <w:docPart w:val="3F75BCE256FC4B68BF53FE33D0FB3F28"/>
          </w:placeholder>
          <w:richText/>
        </w:sdtPr>
        <w:sdtContent>
          <w:r w:rsidRPr="008F4942">
            <w:rPr>
              <w:b/>
              <w:i/>
            </w:rPr>
            <w:t>Michael Gove:</w:t>
          </w:r>
          <w:r w:rsidRPr="00D6084A">
            <w:rPr>
              <w:b/>
            </w:rPr>
            <w:t xml:space="preserve"> </w:t>
          </w:r>
        </w:sdtContent>
      </w:sdt>
      <w:r w:rsidRPr="00D6084A">
        <w:t xml:space="preserve">I cannot give that guarantee. One </w:t>
      </w:r>
      <w:r>
        <w:t>thing</w:t>
      </w:r>
      <w:r w:rsidRPr="00D6084A">
        <w:t xml:space="preserve"> I have learned in the course of the last</w:t>
      </w:r>
      <w:r w:rsidR="00195E20">
        <w:t xml:space="preserve"> few months</w:t>
      </w:r>
      <w:r>
        <w:t xml:space="preserve"> and</w:t>
      </w:r>
      <w:r w:rsidR="00195E20">
        <w:t>,</w:t>
      </w:r>
      <w:r>
        <w:t xml:space="preserve"> indeed</w:t>
      </w:r>
      <w:r w:rsidR="00195E20">
        <w:t>, I knew beforehand</w:t>
      </w:r>
      <w:r>
        <w:t xml:space="preserve"> is that IT is never free from glitches. </w:t>
      </w:r>
    </w:p>
    <w:p w:rsidR="00BC2299" w:rsidRPr="00D6084A" w:rsidP="00BC2299">
      <w:pPr>
        <w:pStyle w:val="Answer"/>
      </w:pPr>
      <w:sdt>
        <w:sdtPr>
          <w:alias w:val="Witness"/>
          <w:id w:val="96839096"/>
          <w:placeholder>
            <w:docPart w:val="3F75BCE256FC4B68BF53FE33D0FB3F28"/>
          </w:placeholder>
          <w:richText/>
        </w:sdtPr>
        <w:sdtContent>
          <w:r w:rsidRPr="00A57FF0">
            <w:rPr>
              <w:b/>
              <w:i/>
            </w:rPr>
            <w:t>Brandon Lewis:</w:t>
          </w:r>
          <w:r w:rsidRPr="00D6084A">
            <w:rPr>
              <w:b/>
            </w:rPr>
            <w:t xml:space="preserve"> </w:t>
          </w:r>
        </w:sdtContent>
      </w:sdt>
      <w:r w:rsidRPr="00D6084A" w:rsidR="00195E20">
        <w:t xml:space="preserve">The </w:t>
      </w:r>
      <w:r w:rsidRPr="00D6084A">
        <w:t>Chair</w:t>
      </w:r>
      <w:r>
        <w:t xml:space="preserve"> dropping out earlier on highlighted</w:t>
      </w:r>
      <w:r w:rsidR="00195E20">
        <w:t xml:space="preserve"> that</w:t>
      </w:r>
      <w:r>
        <w:t xml:space="preserve"> for all of us. </w:t>
      </w:r>
    </w:p>
    <w:p w:rsidR="00BC2299" w:rsidRPr="00D6084A" w:rsidP="00BC2299">
      <w:pPr>
        <w:pStyle w:val="Remark"/>
      </w:pPr>
      <w:sdt>
        <w:sdtPr>
          <w:alias w:val="Member"/>
          <w:tag w:val="&lt;Member mnisId='4494' dodsId='72275'&gt;"/>
          <w:id w:val="1633666832"/>
          <w:placeholder>
            <w:docPart w:val="3F75BCE256FC4B68BF53FE33D0FB3F28"/>
          </w:placeholder>
          <w:richText/>
        </w:sdtPr>
        <w:sdtContent>
          <w:r w:rsidRPr="00D6084A">
            <w:rPr>
              <w:b/>
            </w:rPr>
            <w:t>Chair:</w:t>
          </w:r>
        </w:sdtContent>
      </w:sdt>
      <w:r w:rsidRPr="00D6084A">
        <w:t xml:space="preserve"> </w:t>
      </w:r>
      <w:r>
        <w:t xml:space="preserve">Thank you, Secretary of State. </w:t>
      </w:r>
    </w:p>
    <w:p w:rsidR="00BC2299" w:rsidRPr="00D6084A" w:rsidP="00BC2299">
      <w:pPr>
        <w:pStyle w:val="Question"/>
        <w:numPr>
          <w:ilvl w:val="0"/>
          <w:numId w:val="9"/>
        </w:numPr>
      </w:pPr>
      <w:sdt>
        <w:sdtPr>
          <w:alias w:val="Member"/>
          <w:tag w:val="&lt;Member mnisId='4856' dodsId=''&gt;"/>
          <w:id w:val="-1516371122"/>
          <w:placeholder>
            <w:docPart w:val="3F75BCE256FC4B68BF53FE33D0FB3F28"/>
          </w:placeholder>
          <w:richText/>
        </w:sdtPr>
        <w:sdtContent>
          <w:r w:rsidRPr="00D6084A">
            <w:rPr>
              <w:b/>
            </w:rPr>
            <w:t>Stephen Farry:</w:t>
          </w:r>
        </w:sdtContent>
      </w:sdt>
      <w:r w:rsidRPr="00D6084A">
        <w:t xml:space="preserve"> </w:t>
      </w:r>
      <w:r>
        <w:t>That suggests</w:t>
      </w:r>
      <w:r w:rsidRPr="00D6084A">
        <w:t xml:space="preserve"> a fairly significant risk in the system</w:t>
      </w:r>
      <w:r>
        <w:t xml:space="preserve">, given that the desire is that most of these processes will be electronic, as opposed to physical. Turning to the physical checks, I do not quite grasp this commitment to no new infrastructure. Surely moving from checks on what are live animals to checks on foodstuffs will involve a significant scaling up of the level of materials to be checked. We are talking here of every piece of frozen lasagne moving between Great Britain and Northern Ireland potentially being liable to check. </w:t>
      </w:r>
      <w:r w:rsidRPr="00D6084A">
        <w:t xml:space="preserve">I am at a loss </w:t>
      </w:r>
      <w:r>
        <w:t xml:space="preserve">as to </w:t>
      </w:r>
      <w:r w:rsidRPr="00D6084A">
        <w:t xml:space="preserve">how that can be done within the existing limited </w:t>
      </w:r>
      <w:r>
        <w:t xml:space="preserve">infrastructure in both Belfast and Larne. </w:t>
      </w:r>
    </w:p>
    <w:p w:rsidR="00BC2299" w:rsidP="00BC2299">
      <w:pPr>
        <w:pStyle w:val="Answer"/>
      </w:pPr>
      <w:sdt>
        <w:sdtPr>
          <w:alias w:val="Witness"/>
          <w:id w:val="709002293"/>
          <w:placeholder>
            <w:docPart w:val="3F75BCE256FC4B68BF53FE33D0FB3F28"/>
          </w:placeholder>
          <w:richText/>
        </w:sdtPr>
        <w:sdtContent>
          <w:r w:rsidRPr="008F4942">
            <w:rPr>
              <w:b/>
              <w:i/>
            </w:rPr>
            <w:t>Michael Gove:</w:t>
          </w:r>
          <w:r w:rsidRPr="00D6084A">
            <w:rPr>
              <w:b/>
            </w:rPr>
            <w:t xml:space="preserve"> </w:t>
          </w:r>
        </w:sdtContent>
      </w:sdt>
      <w:r w:rsidRPr="00D6084A">
        <w:t>You are right</w:t>
      </w:r>
      <w:r>
        <w:t xml:space="preserve"> that Belfast and Larne are the principal ports. It is important</w:t>
      </w:r>
      <w:r w:rsidRPr="00D6084A">
        <w:t xml:space="preserve"> to bear in mind that it is only ever a proportion of</w:t>
      </w:r>
      <w:r>
        <w:t xml:space="preserve"> products of animal origin that are checked in this way, that are subject to physical checks. Yes, there are documentary checks, depending on the nature of the relationship. There are documentary checks on 100% of products of animal origin that enter the EU single market, but the number of physical checks is proportionately much smaller. The existing facilities that are there for checks on live animals can be built on</w:t>
      </w:r>
      <w:r w:rsidR="00195E20">
        <w:t>,</w:t>
      </w:r>
      <w:r>
        <w:t xml:space="preserve"> to ensure that appropriate checks can be carried out.</w:t>
      </w:r>
    </w:p>
    <w:p w:rsidR="00BC2299" w:rsidRPr="00D6084A" w:rsidP="00BC2299">
      <w:pPr>
        <w:pStyle w:val="Answer"/>
      </w:pPr>
      <w:r>
        <w:t xml:space="preserve">It is important to stress that we made the point in the command paper that there would be no new customs infrastructure, but that we would </w:t>
      </w:r>
      <w:r w:rsidR="00195E20">
        <w:t>build on the existing provision</w:t>
      </w:r>
      <w:r>
        <w:t xml:space="preserve"> in Belfast and Larne ports</w:t>
      </w:r>
      <w:r w:rsidR="00195E20">
        <w:t>,</w:t>
      </w:r>
      <w:r>
        <w:t xml:space="preserve"> to ensure that any physical checks that products of animal origin were required to undergo could be taken in those ports. </w:t>
      </w:r>
    </w:p>
    <w:p w:rsidR="00BC2299" w:rsidRPr="00D6084A" w:rsidP="00BC2299">
      <w:pPr>
        <w:pStyle w:val="Question"/>
        <w:numPr>
          <w:ilvl w:val="0"/>
          <w:numId w:val="9"/>
        </w:numPr>
      </w:pPr>
      <w:sdt>
        <w:sdtPr>
          <w:alias w:val="Member"/>
          <w:tag w:val="&lt;Member mnisId='4856' dodsId=''&gt;"/>
          <w:id w:val="628739951"/>
          <w:placeholder>
            <w:docPart w:val="3F75BCE256FC4B68BF53FE33D0FB3F28"/>
          </w:placeholder>
          <w:richText/>
        </w:sdtPr>
        <w:sdtContent>
          <w:r w:rsidRPr="00D6084A">
            <w:rPr>
              <w:b/>
            </w:rPr>
            <w:t>Stephen Farry:</w:t>
          </w:r>
        </w:sdtContent>
      </w:sdt>
      <w:r w:rsidRPr="00D6084A">
        <w:t xml:space="preserve"> I am glad that you are making that distinction between</w:t>
      </w:r>
      <w:r>
        <w:t xml:space="preserve"> customs infrastructure and regulatory infrastructure. Bearing in mind we are six months out</w:t>
      </w:r>
      <w:r w:rsidR="00195E20">
        <w:t>,</w:t>
      </w:r>
      <w:r>
        <w:t xml:space="preserve"> and that infrastructure is not in place and has not really been designed yet, surely this is yet another risk in the system. </w:t>
      </w:r>
    </w:p>
    <w:p w:rsidR="00BC2299" w:rsidRPr="00D6084A" w:rsidP="00BC2299">
      <w:pPr>
        <w:pStyle w:val="Answer"/>
      </w:pPr>
      <w:sdt>
        <w:sdtPr>
          <w:alias w:val="Witness"/>
          <w:id w:val="-1072418219"/>
          <w:placeholder>
            <w:docPart w:val="3F75BCE256FC4B68BF53FE33D0FB3F28"/>
          </w:placeholder>
          <w:richText/>
        </w:sdtPr>
        <w:sdtContent>
          <w:r w:rsidRPr="008F4942">
            <w:rPr>
              <w:b/>
              <w:i/>
            </w:rPr>
            <w:t>Michael Gove:</w:t>
          </w:r>
          <w:r w:rsidRPr="00D6084A">
            <w:rPr>
              <w:b/>
            </w:rPr>
            <w:t xml:space="preserve"> </w:t>
          </w:r>
        </w:sdtContent>
      </w:sdt>
      <w:r w:rsidR="00195E20">
        <w:t xml:space="preserve">I hand </w:t>
      </w:r>
      <w:r w:rsidRPr="00D6084A" w:rsidR="00195E20">
        <w:t xml:space="preserve">over </w:t>
      </w:r>
      <w:r w:rsidRPr="00D6084A">
        <w:t>to Brandon</w:t>
      </w:r>
      <w:r>
        <w:t xml:space="preserve"> because, thanks to the good work of the Northern Ireland Executive, this work is ongoing.  </w:t>
      </w:r>
    </w:p>
    <w:p w:rsidR="00BC2299" w:rsidP="00BC2299">
      <w:pPr>
        <w:pStyle w:val="Answer"/>
      </w:pPr>
      <w:sdt>
        <w:sdtPr>
          <w:alias w:val="Witness"/>
          <w:id w:val="1791629219"/>
          <w:placeholder>
            <w:docPart w:val="3F75BCE256FC4B68BF53FE33D0FB3F28"/>
          </w:placeholder>
          <w:richText/>
        </w:sdtPr>
        <w:sdtContent>
          <w:r w:rsidRPr="00A57FF0">
            <w:rPr>
              <w:b/>
              <w:i/>
            </w:rPr>
            <w:t>Brandon Lewis:</w:t>
          </w:r>
          <w:r w:rsidRPr="00D6084A">
            <w:rPr>
              <w:b/>
            </w:rPr>
            <w:t xml:space="preserve"> </w:t>
          </w:r>
        </w:sdtContent>
      </w:sdt>
      <w:r>
        <w:t>DAERA has been working, with support from Defra and the team, on this</w:t>
      </w:r>
      <w:r w:rsidRPr="00D6084A">
        <w:t xml:space="preserve"> </w:t>
      </w:r>
      <w:r>
        <w:t>over the last few weeks in a very productive way, which is good to see. I would stress here that we have been very clear that there will be no new customs infrastructure.</w:t>
      </w:r>
    </w:p>
    <w:p w:rsidR="00BC2299" w:rsidP="00BC2299">
      <w:pPr>
        <w:pStyle w:val="Answer"/>
      </w:pPr>
      <w:r w:rsidRPr="00D6084A">
        <w:t xml:space="preserve">Coming </w:t>
      </w:r>
      <w:r w:rsidRPr="00D6084A">
        <w:t xml:space="preserve">back to the point one of the </w:t>
      </w:r>
      <w:r>
        <w:t>C</w:t>
      </w:r>
      <w:r w:rsidRPr="00D6084A">
        <w:t>ommittee made earlier on</w:t>
      </w:r>
      <w:r>
        <w:t xml:space="preserve"> and building on the point the Chancellor just made, it is worth bearing in mind that the vast majority</w:t>
      </w:r>
      <w:r w:rsidRPr="00D6084A">
        <w:t xml:space="preserve"> </w:t>
      </w:r>
      <w:r>
        <w:t>of compliance that is carried out remotely</w:t>
      </w:r>
      <w:r w:rsidRPr="009E2384">
        <w:t xml:space="preserve"> </w:t>
      </w:r>
      <w:r>
        <w:t xml:space="preserve">is done using cross-Government risk analysis and risk assessment. I have seen this in previous roles. That is because of the intelligence and understanding we have of what goods are as they travel around the UK and into the UK from the rest of the world. </w:t>
      </w:r>
    </w:p>
    <w:p w:rsidR="00BC2299" w:rsidRPr="00D6084A" w:rsidP="00BC2299">
      <w:pPr>
        <w:pStyle w:val="Answer"/>
      </w:pPr>
      <w:r w:rsidRPr="009E2384">
        <w:t>We also, in all this, need to</w:t>
      </w:r>
      <w:r>
        <w:t xml:space="preserve"> remember that customs checks themselves, even now, are only made on just under 1% of goods that are coming in from the rest of the world. That is why we are confident and we have </w:t>
      </w:r>
      <w:r w:rsidRPr="00090C91">
        <w:t>been very clear in giving that commitment that we are not going to be putting in new customs infrastructure</w:t>
      </w:r>
      <w:r>
        <w:t xml:space="preserve">. </w:t>
      </w:r>
    </w:p>
    <w:p w:rsidR="00BC2299" w:rsidRPr="00D6084A" w:rsidP="00BC2299">
      <w:pPr>
        <w:pStyle w:val="Question"/>
        <w:numPr>
          <w:ilvl w:val="0"/>
          <w:numId w:val="9"/>
        </w:numPr>
      </w:pPr>
      <w:sdt>
        <w:sdtPr>
          <w:alias w:val="Member"/>
          <w:tag w:val="&lt;Member mnisId='4856' dodsId=''&gt;"/>
          <w:id w:val="-1187911161"/>
          <w:placeholder>
            <w:docPart w:val="3F75BCE256FC4B68BF53FE33D0FB3F28"/>
          </w:placeholder>
          <w:richText/>
        </w:sdtPr>
        <w:sdtContent>
          <w:r w:rsidRPr="00D6084A">
            <w:rPr>
              <w:b/>
            </w:rPr>
            <w:t>Stephen Farry:</w:t>
          </w:r>
        </w:sdtContent>
      </w:sdt>
      <w:r w:rsidRPr="00D6084A">
        <w:t xml:space="preserve"> </w:t>
      </w:r>
      <w:r>
        <w:t>T</w:t>
      </w:r>
      <w:r w:rsidRPr="00D6084A">
        <w:t>alking of regulatory checks</w:t>
      </w:r>
      <w:r>
        <w:t xml:space="preserve">, I appreciate the point around market surveillance can be the case for non-animal product goods, but when we are talking about the animal products those checks will be at the point of entry, not elsewhere within Northern Ireland. </w:t>
      </w:r>
      <w:r w:rsidRPr="00D6084A">
        <w:t>The</w:t>
      </w:r>
      <w:r w:rsidR="00195E20">
        <w:t>re</w:t>
      </w:r>
      <w:r w:rsidRPr="00D6084A">
        <w:t xml:space="preserve"> is a very big difference between checking a lorry full of live animals and </w:t>
      </w:r>
      <w:r w:rsidR="00195E20">
        <w:t xml:space="preserve">a </w:t>
      </w:r>
      <w:r w:rsidRPr="00D6084A">
        <w:t xml:space="preserve">mixed load </w:t>
      </w:r>
      <w:r>
        <w:t xml:space="preserve">of different products </w:t>
      </w:r>
      <w:r w:rsidRPr="00D6084A">
        <w:t>coming across</w:t>
      </w:r>
      <w:r>
        <w:t xml:space="preserve">, whether it is for Tesco, Asda or Sainsbury’s. That will require additional infrastructure. While the Northern Ireland Executive, as you say, started this in the past few weeks, it is starting very late. We are seven months away from the deadline. </w:t>
      </w:r>
    </w:p>
    <w:p w:rsidR="00BC2299" w:rsidRPr="00D6084A" w:rsidP="00BC2299">
      <w:pPr>
        <w:pStyle w:val="Answer"/>
      </w:pPr>
      <w:sdt>
        <w:sdtPr>
          <w:alias w:val="Witness"/>
          <w:id w:val="-1827282202"/>
          <w:placeholder>
            <w:docPart w:val="3F75BCE256FC4B68BF53FE33D0FB3F28"/>
          </w:placeholder>
          <w:richText/>
        </w:sdtPr>
        <w:sdtContent>
          <w:r w:rsidRPr="008F4942">
            <w:rPr>
              <w:b/>
              <w:i/>
            </w:rPr>
            <w:t>Michael Gove:</w:t>
          </w:r>
          <w:r w:rsidRPr="00D6084A">
            <w:rPr>
              <w:b/>
            </w:rPr>
            <w:t xml:space="preserve"> </w:t>
          </w:r>
        </w:sdtContent>
      </w:sdt>
      <w:r w:rsidRPr="00D6084A">
        <w:t>Yes, but that work is going on</w:t>
      </w:r>
      <w:r>
        <w:t>. A</w:t>
      </w:r>
      <w:r w:rsidRPr="00D6084A">
        <w:t>s I stressed earlier</w:t>
      </w:r>
      <w:r>
        <w:t>, it is not the case that you need 100% physical checks on products of animal origin.</w:t>
      </w:r>
    </w:p>
    <w:p w:rsidR="00BC2299" w:rsidRPr="00D6084A" w:rsidP="00BC2299">
      <w:pPr>
        <w:pStyle w:val="Question"/>
        <w:numPr>
          <w:ilvl w:val="0"/>
          <w:numId w:val="9"/>
        </w:numPr>
      </w:pPr>
      <w:sdt>
        <w:sdtPr>
          <w:alias w:val="Member"/>
          <w:tag w:val="&lt;Member mnisId='4856' dodsId=''&gt;"/>
          <w:id w:val="2049717080"/>
          <w:placeholder>
            <w:docPart w:val="3F75BCE256FC4B68BF53FE33D0FB3F28"/>
          </w:placeholder>
          <w:richText/>
        </w:sdtPr>
        <w:sdtContent>
          <w:r w:rsidRPr="00D6084A">
            <w:rPr>
              <w:b/>
            </w:rPr>
            <w:t>Stephen Farry:</w:t>
          </w:r>
        </w:sdtContent>
      </w:sdt>
      <w:r w:rsidRPr="00D6084A">
        <w:t xml:space="preserve"> Finally, I want to come back </w:t>
      </w:r>
      <w:r>
        <w:t xml:space="preserve">on your point </w:t>
      </w:r>
      <w:r w:rsidRPr="00D6084A">
        <w:t>around</w:t>
      </w:r>
      <w:r>
        <w:t xml:space="preserve"> the engagement with business. To what exten</w:t>
      </w:r>
      <w:r w:rsidRPr="00043F73">
        <w:t>t are you directly engaging with the pharmaceutical sector? I think Claire also made reference to this in the Commons this week. There is con</w:t>
      </w:r>
      <w:r>
        <w:t xml:space="preserve">siderable unease, in that the regulatory systems for medicines being transported from Great Britain into Northern Ireland is not clear. </w:t>
      </w:r>
      <w:r w:rsidRPr="00D6084A">
        <w:t>That could pose particular risk to the NHS in Northern Irelan</w:t>
      </w:r>
      <w:r>
        <w:t xml:space="preserve">d. Is that something you could look at over the coming weeks between both </w:t>
      </w:r>
      <w:r w:rsidR="00043F73">
        <w:t>Departments</w:t>
      </w:r>
      <w:r>
        <w:t xml:space="preserve">? </w:t>
      </w:r>
    </w:p>
    <w:p w:rsidR="00BC2299" w:rsidRPr="00D6084A" w:rsidP="00BC2299">
      <w:pPr>
        <w:pStyle w:val="Answer"/>
      </w:pPr>
      <w:sdt>
        <w:sdtPr>
          <w:alias w:val="Witness"/>
          <w:id w:val="1919131428"/>
          <w:placeholder>
            <w:docPart w:val="3F75BCE256FC4B68BF53FE33D0FB3F28"/>
          </w:placeholder>
          <w:richText/>
        </w:sdtPr>
        <w:sdtContent>
          <w:r w:rsidRPr="008F4942">
            <w:rPr>
              <w:b/>
              <w:i/>
            </w:rPr>
            <w:t>Michael Gove:</w:t>
          </w:r>
          <w:r w:rsidRPr="00D6084A">
            <w:rPr>
              <w:b/>
            </w:rPr>
            <w:t xml:space="preserve"> </w:t>
          </w:r>
        </w:sdtContent>
      </w:sdt>
      <w:r w:rsidRPr="00D6084A">
        <w:t>The Department of Health and Social Care</w:t>
      </w:r>
      <w:r>
        <w:t xml:space="preserve"> is </w:t>
      </w:r>
      <w:r w:rsidRPr="00D6084A">
        <w:t xml:space="preserve">doing work on this, but I know </w:t>
      </w:r>
      <w:r>
        <w:t xml:space="preserve">it is also the case that the Secretary of State has been engaging personally with people in the pharmaceutical and diagnostic industry in Northern Ireland. </w:t>
      </w:r>
    </w:p>
    <w:p w:rsidR="00BC2299" w:rsidRPr="00D6084A" w:rsidP="00BC2299">
      <w:pPr>
        <w:pStyle w:val="Answer"/>
      </w:pPr>
      <w:sdt>
        <w:sdtPr>
          <w:alias w:val="Witness"/>
          <w:id w:val="1755789614"/>
          <w:placeholder>
            <w:docPart w:val="3F75BCE256FC4B68BF53FE33D0FB3F28"/>
          </w:placeholder>
          <w:richText/>
        </w:sdtPr>
        <w:sdtContent>
          <w:r w:rsidRPr="00A57FF0">
            <w:rPr>
              <w:b/>
              <w:i/>
            </w:rPr>
            <w:t>Brandon Lewis:</w:t>
          </w:r>
          <w:r w:rsidRPr="00D6084A">
            <w:rPr>
              <w:b/>
            </w:rPr>
            <w:t xml:space="preserve"> </w:t>
          </w:r>
        </w:sdtContent>
      </w:sdt>
      <w:r w:rsidRPr="00D6084A">
        <w:t>Yes, the Department of Health</w:t>
      </w:r>
      <w:r>
        <w:t xml:space="preserve">, </w:t>
      </w:r>
      <w:r w:rsidRPr="00413C49">
        <w:t xml:space="preserve">Lord Bethell </w:t>
      </w:r>
      <w:r>
        <w:t>himself, has been engaging on this issue, because obviously there is a very specific health issue there. I know they have been liaising with the Department of Health through the Northern Ireland Executive as well to make sure they have all the feedback from the sector. We are also engaging, in a wider business sense, with representative groups right across all sectors. As I said to the Committee earlier on today, Mr Farry</w:t>
      </w:r>
      <w:r w:rsidRPr="00043F73">
        <w:t xml:space="preserve">, if there are individual organisations or businesses that you want to ensure we are involving in that engagement, that you think could contribute to it and </w:t>
      </w:r>
      <w:r w:rsidRPr="00043F73" w:rsidR="00043F73">
        <w:t>at the moment are not</w:t>
      </w:r>
      <w:r w:rsidRPr="00043F73">
        <w:t>, please let us know. I would like to think you will find that we are engaging with a very</w:t>
      </w:r>
      <w:r w:rsidR="00043F73">
        <w:t>, very</w:t>
      </w:r>
      <w:r w:rsidRPr="00043F73">
        <w:t xml:space="preserve"> wide group to cover pretty much</w:t>
      </w:r>
      <w:r>
        <w:t xml:space="preserve"> all sectors. I am very happy to welcome anybody to join us for one of these meetings and to contribute as well. </w:t>
      </w:r>
    </w:p>
    <w:p w:rsidR="00BC2299" w:rsidRPr="00D6084A" w:rsidP="00BC2299">
      <w:pPr>
        <w:pStyle w:val="Question"/>
        <w:numPr>
          <w:ilvl w:val="0"/>
          <w:numId w:val="9"/>
        </w:numPr>
      </w:pPr>
      <w:sdt>
        <w:sdtPr>
          <w:alias w:val="Member"/>
          <w:tag w:val="&lt;Member mnisId='4827' dodsId=''&gt;"/>
          <w:id w:val="1186713037"/>
          <w:placeholder>
            <w:docPart w:val="3F75BCE256FC4B68BF53FE33D0FB3F28"/>
          </w:placeholder>
          <w:richText/>
        </w:sdtPr>
        <w:sdtContent>
          <w:r w:rsidRPr="00D6084A">
            <w:rPr>
              <w:b/>
            </w:rPr>
            <w:t>Claire Hanna:</w:t>
          </w:r>
        </w:sdtContent>
      </w:sdt>
      <w:r>
        <w:t xml:space="preserve"> T</w:t>
      </w:r>
      <w:r w:rsidRPr="00D6084A">
        <w:t xml:space="preserve">he </w:t>
      </w:r>
      <w:r>
        <w:t xml:space="preserve">trade </w:t>
      </w:r>
      <w:r w:rsidRPr="00D6084A">
        <w:t>document</w:t>
      </w:r>
      <w:r>
        <w:t xml:space="preserve">s </w:t>
      </w:r>
      <w:r w:rsidRPr="00D6084A">
        <w:t>publish</w:t>
      </w:r>
      <w:r>
        <w:t xml:space="preserve">ed </w:t>
      </w:r>
      <w:r w:rsidRPr="00D6084A">
        <w:t xml:space="preserve">yesterday </w:t>
      </w:r>
      <w:r>
        <w:t xml:space="preserve">by the Department for International Trade on free trade arrangements with New Zealand and Australia say quite specifically that Northern Ireland’s economy would be negatively impacted by those free trade arrangements. </w:t>
      </w:r>
      <w:r w:rsidRPr="00D6084A">
        <w:t xml:space="preserve">Is there a limit to the amount of damage that </w:t>
      </w:r>
      <w:r>
        <w:t xml:space="preserve">you think </w:t>
      </w:r>
      <w:r w:rsidRPr="00D6084A">
        <w:t xml:space="preserve">the Northern Irish </w:t>
      </w:r>
      <w:r>
        <w:t xml:space="preserve">economy can or should sustain as a result of them? </w:t>
      </w:r>
    </w:p>
    <w:p w:rsidR="00BC2299" w:rsidRPr="00D6084A" w:rsidP="00BC2299">
      <w:pPr>
        <w:pStyle w:val="Answer"/>
      </w:pPr>
      <w:sdt>
        <w:sdtPr>
          <w:alias w:val="Witness"/>
          <w:id w:val="-1893808594"/>
          <w:placeholder>
            <w:docPart w:val="3F75BCE256FC4B68BF53FE33D0FB3F28"/>
          </w:placeholder>
          <w:richText/>
        </w:sdtPr>
        <w:sdtContent>
          <w:r w:rsidRPr="008F4942">
            <w:rPr>
              <w:b/>
              <w:i/>
            </w:rPr>
            <w:t>Michael Gove:</w:t>
          </w:r>
          <w:r w:rsidRPr="00D6084A">
            <w:rPr>
              <w:b/>
            </w:rPr>
            <w:t xml:space="preserve"> </w:t>
          </w:r>
        </w:sdtContent>
      </w:sdt>
      <w:r w:rsidRPr="00D6084A">
        <w:t>I am</w:t>
      </w:r>
      <w:r>
        <w:t xml:space="preserve"> sorry</w:t>
      </w:r>
      <w:r w:rsidR="00043F73">
        <w:t>;</w:t>
      </w:r>
      <w:r>
        <w:t xml:space="preserve"> what documents are you referring to? I beg your pardon. </w:t>
      </w:r>
    </w:p>
    <w:p w:rsidR="00BC2299" w:rsidRPr="00D6084A" w:rsidP="00BC2299">
      <w:pPr>
        <w:pStyle w:val="Question"/>
        <w:numPr>
          <w:ilvl w:val="0"/>
          <w:numId w:val="9"/>
        </w:numPr>
      </w:pPr>
      <w:sdt>
        <w:sdtPr>
          <w:alias w:val="Member"/>
          <w:tag w:val="&lt;Member mnisId='4827' dodsId=''&gt;"/>
          <w:id w:val="-992947105"/>
          <w:placeholder>
            <w:docPart w:val="3F75BCE256FC4B68BF53FE33D0FB3F28"/>
          </w:placeholder>
          <w:richText/>
        </w:sdtPr>
        <w:sdtContent>
          <w:r w:rsidRPr="00D6084A">
            <w:rPr>
              <w:b/>
            </w:rPr>
            <w:t>Claire Hanna:</w:t>
          </w:r>
        </w:sdtContent>
      </w:sdt>
      <w:r w:rsidRPr="00D6084A">
        <w:t xml:space="preserve"> </w:t>
      </w:r>
      <w:r w:rsidRPr="00D6084A" w:rsidR="00043F73">
        <w:t xml:space="preserve">Two </w:t>
      </w:r>
      <w:r w:rsidRPr="00D6084A">
        <w:t xml:space="preserve">documents </w:t>
      </w:r>
      <w:r w:rsidR="00043F73">
        <w:t xml:space="preserve">were </w:t>
      </w:r>
      <w:r w:rsidRPr="00D6084A">
        <w:t>published yesterday by the</w:t>
      </w:r>
      <w:r>
        <w:t xml:space="preserve"> Department for International Trade, regarding free trade arrangements with New Zealand and Australia. </w:t>
      </w:r>
    </w:p>
    <w:p w:rsidR="00BC2299" w:rsidRPr="00D6084A" w:rsidP="00BC2299">
      <w:pPr>
        <w:pStyle w:val="Answer"/>
      </w:pPr>
      <w:sdt>
        <w:sdtPr>
          <w:alias w:val="Witness"/>
          <w:id w:val="1084652721"/>
          <w:placeholder>
            <w:docPart w:val="3F75BCE256FC4B68BF53FE33D0FB3F28"/>
          </w:placeholder>
          <w:richText/>
        </w:sdtPr>
        <w:sdtContent>
          <w:r w:rsidRPr="008F4942">
            <w:rPr>
              <w:b/>
              <w:i/>
            </w:rPr>
            <w:t>Michael Gove:</w:t>
          </w:r>
          <w:r w:rsidRPr="00D6084A">
            <w:rPr>
              <w:b/>
            </w:rPr>
            <w:t xml:space="preserve"> </w:t>
          </w:r>
        </w:sdtContent>
      </w:sdt>
      <w:r>
        <w:t>What do they say?</w:t>
      </w:r>
    </w:p>
    <w:p w:rsidR="00BC2299" w:rsidRPr="00D6084A" w:rsidP="00BC2299">
      <w:pPr>
        <w:pStyle w:val="Question"/>
        <w:numPr>
          <w:ilvl w:val="0"/>
          <w:numId w:val="9"/>
        </w:numPr>
      </w:pPr>
      <w:sdt>
        <w:sdtPr>
          <w:alias w:val="Member"/>
          <w:tag w:val="&lt;Member mnisId='4827' dodsId=''&gt;"/>
          <w:id w:val="-2111653080"/>
          <w:placeholder>
            <w:docPart w:val="3F75BCE256FC4B68BF53FE33D0FB3F28"/>
          </w:placeholder>
          <w:richText/>
        </w:sdtPr>
        <w:sdtContent>
          <w:r w:rsidRPr="00D6084A">
            <w:rPr>
              <w:b/>
            </w:rPr>
            <w:t>Claire Hanna:</w:t>
          </w:r>
        </w:sdtContent>
      </w:sdt>
      <w:r w:rsidRPr="00D6084A">
        <w:t xml:space="preserve"> </w:t>
      </w:r>
      <w:r>
        <w:t>T</w:t>
      </w:r>
      <w:r w:rsidRPr="00D6084A">
        <w:t xml:space="preserve">hey specifically map the impact </w:t>
      </w:r>
      <w:r>
        <w:t>of those arrangements on the whole of the UK and they specifically, by your own Government’s assessment, indicate that there will be a negative impact on Northern Ireland’s economy. I am asking</w:t>
      </w:r>
      <w:r w:rsidR="00043F73">
        <w:t>,</w:t>
      </w:r>
      <w:r>
        <w:t xml:space="preserve"> if that is acceptable</w:t>
      </w:r>
      <w:r w:rsidR="00043F73">
        <w:t>,</w:t>
      </w:r>
      <w:r>
        <w:t xml:space="preserve"> just how much damage you think Northern Ireland’s economy can bear in that regard. </w:t>
      </w:r>
    </w:p>
    <w:p w:rsidR="00BC2299" w:rsidRPr="00D6084A" w:rsidP="00BC2299">
      <w:pPr>
        <w:pStyle w:val="Answer"/>
      </w:pPr>
      <w:sdt>
        <w:sdtPr>
          <w:alias w:val="Witness"/>
          <w:id w:val="-1551307288"/>
          <w:placeholder>
            <w:docPart w:val="3F75BCE256FC4B68BF53FE33D0FB3F28"/>
          </w:placeholder>
          <w:richText/>
        </w:sdtPr>
        <w:sdtContent>
          <w:r w:rsidRPr="008F4942">
            <w:rPr>
              <w:b/>
              <w:i/>
            </w:rPr>
            <w:t>Michael Gove:</w:t>
          </w:r>
          <w:r w:rsidRPr="00D6084A">
            <w:rPr>
              <w:b/>
            </w:rPr>
            <w:t xml:space="preserve"> </w:t>
          </w:r>
        </w:sdtContent>
      </w:sdt>
      <w:r w:rsidRPr="00D6084A">
        <w:t>I do not believe that is what they say. What is the negative impact</w:t>
      </w:r>
      <w:r>
        <w:t xml:space="preserve"> on Northern Ireland’s economy that is projected to occur? </w:t>
      </w:r>
    </w:p>
    <w:p w:rsidR="00BC2299" w:rsidP="00BC2299">
      <w:pPr>
        <w:pStyle w:val="Answer"/>
      </w:pPr>
      <w:sdt>
        <w:sdtPr>
          <w:alias w:val="Witness"/>
          <w:id w:val="-394437482"/>
          <w:placeholder>
            <w:docPart w:val="3F75BCE256FC4B68BF53FE33D0FB3F28"/>
          </w:placeholder>
          <w:richText/>
        </w:sdtPr>
        <w:sdtContent>
          <w:r w:rsidRPr="00A57FF0">
            <w:rPr>
              <w:b/>
              <w:i/>
            </w:rPr>
            <w:t>Brandon Lewis:</w:t>
          </w:r>
          <w:r w:rsidRPr="00D6084A">
            <w:rPr>
              <w:b/>
            </w:rPr>
            <w:t xml:space="preserve"> </w:t>
          </w:r>
        </w:sdtContent>
      </w:sdt>
      <w:r w:rsidRPr="00D6084A">
        <w:t xml:space="preserve">I </w:t>
      </w:r>
      <w:r>
        <w:t xml:space="preserve">think what you are referring to is what the documents recognise </w:t>
      </w:r>
      <w:r w:rsidR="00043F73">
        <w:t>and</w:t>
      </w:r>
      <w:r>
        <w:t xml:space="preserve"> believe would be Australia and New Zealand’s objectives, from their point of view, but we are in a negotiation and that does not match ours. </w:t>
      </w:r>
      <w:r w:rsidRPr="00D6084A">
        <w:t>Our objective is to make sure all of the UK benefits from UK trade</w:t>
      </w:r>
      <w:r>
        <w:t xml:space="preserve">. There </w:t>
      </w:r>
      <w:r w:rsidR="00043F73">
        <w:t>a</w:t>
      </w:r>
      <w:r>
        <w:t xml:space="preserve">re some big opportunities because Northern Ireland businesses will be able to benefit as part of the UK in any deals we do with third countries. There </w:t>
      </w:r>
      <w:r w:rsidRPr="00D6084A">
        <w:t>is a big opportunity there.</w:t>
      </w:r>
    </w:p>
    <w:p w:rsidR="00BC2299" w:rsidP="00BC2299">
      <w:pPr>
        <w:pStyle w:val="Answer"/>
      </w:pPr>
      <w:r>
        <w:t>T</w:t>
      </w:r>
      <w:r w:rsidRPr="00D6084A">
        <w:t xml:space="preserve">o Mr Farry as well, </w:t>
      </w:r>
      <w:r>
        <w:t xml:space="preserve">just for your confidence, </w:t>
      </w:r>
      <w:r w:rsidRPr="00D6084A">
        <w:t>the pharmaceutical industry</w:t>
      </w:r>
      <w:r>
        <w:t xml:space="preserve"> has actually been today part of some engagement and discussions with our officials at NIO. That is very much ongoing. As I said, if there is anybody specifically, please let us know. </w:t>
      </w:r>
    </w:p>
    <w:p w:rsidR="00BC2299" w:rsidRPr="00D6084A" w:rsidP="00BC2299">
      <w:pPr>
        <w:pStyle w:val="Answer"/>
      </w:pPr>
      <w:r>
        <w:t xml:space="preserve">Ms Hanna, what you are outlining is not </w:t>
      </w:r>
      <w:r w:rsidR="00043F73">
        <w:t xml:space="preserve">what </w:t>
      </w:r>
      <w:r>
        <w:t xml:space="preserve">the UK Government say is going to happen. It is us recognising what the objectives are for Australia and New Zealand, which, for their negotiators, in our understanding, is saying, “We want the best deal for our businesses”. </w:t>
      </w:r>
    </w:p>
    <w:p w:rsidR="00BC2299" w:rsidRPr="00D6084A" w:rsidP="00BC2299">
      <w:pPr>
        <w:pStyle w:val="Question"/>
        <w:numPr>
          <w:ilvl w:val="0"/>
          <w:numId w:val="9"/>
        </w:numPr>
      </w:pPr>
      <w:sdt>
        <w:sdtPr>
          <w:alias w:val="Member"/>
          <w:tag w:val="&lt;Member mnisId='4827' dodsId=''&gt;"/>
          <w:id w:val="-1001199615"/>
          <w:placeholder>
            <w:docPart w:val="3F75BCE256FC4B68BF53FE33D0FB3F28"/>
          </w:placeholder>
          <w:richText/>
        </w:sdtPr>
        <w:sdtContent>
          <w:r w:rsidRPr="00D6084A">
            <w:rPr>
              <w:b/>
            </w:rPr>
            <w:t>Claire Hanna:</w:t>
          </w:r>
        </w:sdtContent>
      </w:sdt>
      <w:r w:rsidRPr="00D6084A">
        <w:t xml:space="preserve"> I will put my question in a different way, because it outlines what they will be seeking in that negotiation</w:t>
      </w:r>
      <w:r>
        <w:t xml:space="preserve">. By the way, I think people will read a lot into the fact that our papers on that are 180 pages and there are 20 pages in regards to Northern Ireland. I think people will pick up on what that means. I will put my question in a different way. </w:t>
      </w:r>
      <w:r w:rsidRPr="00D6084A">
        <w:t xml:space="preserve">That is what you think </w:t>
      </w:r>
      <w:r>
        <w:t>New Zealand and Australia will be looking for. What specific benefits do you see to the Northern Irish economy from those two free trade arrangements? What specific se</w:t>
      </w:r>
      <w:r w:rsidR="00F23710">
        <w:t>ctors do you anticipate benefit</w:t>
      </w:r>
      <w:r>
        <w:t xml:space="preserve">ing? </w:t>
      </w:r>
    </w:p>
    <w:p w:rsidR="00BC2299" w:rsidRPr="00D6084A" w:rsidP="00BC2299">
      <w:pPr>
        <w:pStyle w:val="Answer"/>
      </w:pPr>
      <w:sdt>
        <w:sdtPr>
          <w:alias w:val="Witness"/>
          <w:id w:val="1986652929"/>
          <w:placeholder>
            <w:docPart w:val="3F75BCE256FC4B68BF53FE33D0FB3F28"/>
          </w:placeholder>
          <w:richText/>
        </w:sdtPr>
        <w:sdtContent>
          <w:r w:rsidRPr="00A57FF0">
            <w:rPr>
              <w:b/>
              <w:i/>
            </w:rPr>
            <w:t>Brandon Lewis:</w:t>
          </w:r>
          <w:r w:rsidRPr="00D6084A">
            <w:rPr>
              <w:b/>
            </w:rPr>
            <w:t xml:space="preserve"> </w:t>
          </w:r>
        </w:sdtContent>
      </w:sdt>
      <w:r w:rsidRPr="00D6084A">
        <w:t xml:space="preserve">I am looking forward to businesses </w:t>
      </w:r>
      <w:r>
        <w:t xml:space="preserve">right </w:t>
      </w:r>
      <w:r w:rsidRPr="00D6084A">
        <w:t>across the UK</w:t>
      </w:r>
      <w:r>
        <w:t xml:space="preserve"> and</w:t>
      </w:r>
      <w:r w:rsidR="00F23710">
        <w:t>,</w:t>
      </w:r>
      <w:r>
        <w:t xml:space="preserve"> y</w:t>
      </w:r>
      <w:r w:rsidR="00F23710">
        <w:t>es, Northern Ireland businesses</w:t>
      </w:r>
      <w:r>
        <w:t xml:space="preserve"> being able to benefit</w:t>
      </w:r>
      <w:r w:rsidRPr="00D6084A">
        <w:t xml:space="preserve"> from</w:t>
      </w:r>
      <w:r>
        <w:t xml:space="preserve"> the preferential tariff deals that we will have for the UK through those agreements with third party countries. Those negotiations are ongoing. It is only at the end of those negotiations that we will know exactly what the benefits are. As the Secretary of State for International Trade herself specifically outlined, and the Prime Minister outlined, we are looking to do a trade deal and we will only do these deals if they are in the best interests of the UK economy. That obviously directly means UK companies. That is where Northern Ireland businesses will have the opportunity to benefit, as part of the UK. </w:t>
      </w:r>
    </w:p>
    <w:p w:rsidR="00BC2299" w:rsidRPr="00D6084A" w:rsidP="00BC2299">
      <w:pPr>
        <w:pStyle w:val="Question"/>
        <w:numPr>
          <w:ilvl w:val="0"/>
          <w:numId w:val="9"/>
        </w:numPr>
      </w:pPr>
      <w:sdt>
        <w:sdtPr>
          <w:alias w:val="Member"/>
          <w:tag w:val="&lt;Member mnisId='4827' dodsId=''&gt;"/>
          <w:id w:val="-174419272"/>
          <w:placeholder>
            <w:docPart w:val="3F75BCE256FC4B68BF53FE33D0FB3F28"/>
          </w:placeholder>
          <w:richText/>
        </w:sdtPr>
        <w:sdtContent>
          <w:r w:rsidRPr="00D6084A">
            <w:rPr>
              <w:b/>
            </w:rPr>
            <w:t>Claire Hanna:</w:t>
          </w:r>
        </w:sdtContent>
      </w:sdt>
      <w:r w:rsidRPr="00D6084A">
        <w:t xml:space="preserve"> You will understand that obviously I am interested in the</w:t>
      </w:r>
      <w:r>
        <w:t xml:space="preserve"> impacts and benefits potentially to Northern Irish businesses. It says much that 180 pages outline what Australia and New Zealand will be seeking and you are unable to identify any sectors in Northern Ireland that would benefit from those arrangements. </w:t>
      </w:r>
      <w:r w:rsidRPr="00D6084A">
        <w:t xml:space="preserve">Do you acknowledge that the need for SPS checks </w:t>
      </w:r>
      <w:r>
        <w:t xml:space="preserve">at ports </w:t>
      </w:r>
      <w:r w:rsidRPr="00D6084A">
        <w:t xml:space="preserve">would be </w:t>
      </w:r>
      <w:r>
        <w:t xml:space="preserve">significantly </w:t>
      </w:r>
      <w:r w:rsidRPr="00D6084A">
        <w:t>reduced</w:t>
      </w:r>
      <w:r>
        <w:t xml:space="preserve"> if there was dynamic alignment on SPS and animal welfare with the EU, particularly in the context of demonstrable public demand for high food standards and animal welfare standards?</w:t>
      </w:r>
      <w:r w:rsidRPr="00D6084A">
        <w:t xml:space="preserve"> </w:t>
      </w:r>
    </w:p>
    <w:p w:rsidR="00BC2299" w:rsidRPr="00D6084A" w:rsidP="00BC2299">
      <w:pPr>
        <w:pStyle w:val="Answer"/>
      </w:pPr>
      <w:sdt>
        <w:sdtPr>
          <w:alias w:val="Witness"/>
          <w:id w:val="402497863"/>
          <w:placeholder>
            <w:docPart w:val="3F75BCE256FC4B68BF53FE33D0FB3F28"/>
          </w:placeholder>
          <w:richText/>
        </w:sdtPr>
        <w:sdtContent>
          <w:r w:rsidRPr="008F4942">
            <w:rPr>
              <w:b/>
              <w:i/>
            </w:rPr>
            <w:t>Michael Gove:</w:t>
          </w:r>
          <w:r w:rsidRPr="00D6084A">
            <w:rPr>
              <w:b/>
            </w:rPr>
            <w:t xml:space="preserve"> </w:t>
          </w:r>
        </w:sdtContent>
      </w:sdt>
      <w:r w:rsidRPr="00D6084A">
        <w:t xml:space="preserve">We have higher animal </w:t>
      </w:r>
      <w:r>
        <w:t xml:space="preserve">welfare standards in the UK than in the EU. </w:t>
      </w:r>
    </w:p>
    <w:p w:rsidR="00BC2299" w:rsidRPr="00D6084A" w:rsidP="00BC2299">
      <w:pPr>
        <w:pStyle w:val="Question"/>
        <w:numPr>
          <w:ilvl w:val="0"/>
          <w:numId w:val="9"/>
        </w:numPr>
      </w:pPr>
      <w:sdt>
        <w:sdtPr>
          <w:alias w:val="Member"/>
          <w:tag w:val="&lt;Member mnisId='4827' dodsId=''&gt;"/>
          <w:id w:val="-662007884"/>
          <w:placeholder>
            <w:docPart w:val="3F75BCE256FC4B68BF53FE33D0FB3F28"/>
          </w:placeholder>
          <w:richText/>
        </w:sdtPr>
        <w:sdtContent>
          <w:r w:rsidRPr="00D6084A">
            <w:rPr>
              <w:b/>
            </w:rPr>
            <w:t>Claire Hanna:</w:t>
          </w:r>
        </w:sdtContent>
      </w:sdt>
      <w:r w:rsidRPr="00D6084A">
        <w:t xml:space="preserve"> Do you acknowledge that there is nothing in the EU rules that </w:t>
      </w:r>
      <w:r>
        <w:t>says you cannot exceed that? There is nothing to prevent you having dynamic alignment with EU rules, which would prevent the need for checks</w:t>
      </w:r>
      <w:r w:rsidR="00F23710">
        <w:t>.</w:t>
      </w:r>
      <w:r>
        <w:t xml:space="preserve"> If you want to go over and above that, you can do so, but do you acknowledge there is no reason </w:t>
      </w:r>
      <w:r w:rsidR="00F23710">
        <w:t xml:space="preserve">that </w:t>
      </w:r>
      <w:r>
        <w:t xml:space="preserve">you cannot have dynamic alignment and then build on top of that? </w:t>
      </w:r>
    </w:p>
    <w:p w:rsidR="00BC2299" w:rsidRPr="00D6084A" w:rsidP="00BC2299">
      <w:pPr>
        <w:pStyle w:val="Answer"/>
      </w:pPr>
      <w:sdt>
        <w:sdtPr>
          <w:alias w:val="Witness"/>
          <w:id w:val="1188178686"/>
          <w:placeholder>
            <w:docPart w:val="3F75BCE256FC4B68BF53FE33D0FB3F28"/>
          </w:placeholder>
          <w:richText/>
        </w:sdtPr>
        <w:sdtContent>
          <w:r w:rsidRPr="008F4942">
            <w:rPr>
              <w:b/>
              <w:i/>
            </w:rPr>
            <w:t>Michael Gove:</w:t>
          </w:r>
          <w:r w:rsidRPr="00D6084A">
            <w:rPr>
              <w:b/>
            </w:rPr>
            <w:t xml:space="preserve"> </w:t>
          </w:r>
        </w:sdtContent>
      </w:sdt>
      <w:r w:rsidRPr="00D6084A">
        <w:t>Dynamic alignment would mean subjecting ourselves</w:t>
      </w:r>
      <w:r>
        <w:t>,</w:t>
      </w:r>
      <w:r w:rsidRPr="00D6084A">
        <w:t xml:space="preserve"> across the United Kingdom</w:t>
      </w:r>
      <w:r>
        <w:t xml:space="preserve">, </w:t>
      </w:r>
      <w:r w:rsidRPr="00D6084A">
        <w:t>to following rules</w:t>
      </w:r>
      <w:r>
        <w:t xml:space="preserve"> that we have no say in shaping. The whole point is that people across the United Kingdom voted to be rule makers, not rule takers. </w:t>
      </w:r>
    </w:p>
    <w:p w:rsidR="00BC2299" w:rsidRPr="00D6084A" w:rsidP="00BC2299">
      <w:pPr>
        <w:pStyle w:val="Question"/>
        <w:numPr>
          <w:ilvl w:val="0"/>
          <w:numId w:val="9"/>
        </w:numPr>
      </w:pPr>
      <w:sdt>
        <w:sdtPr>
          <w:alias w:val="Member"/>
          <w:tag w:val="&lt;Member mnisId='4827' dodsId=''&gt;"/>
          <w:id w:val="1120035997"/>
          <w:placeholder>
            <w:docPart w:val="3F75BCE256FC4B68BF53FE33D0FB3F28"/>
          </w:placeholder>
          <w:richText/>
        </w:sdtPr>
        <w:sdtContent>
          <w:r w:rsidRPr="00D6084A">
            <w:rPr>
              <w:b/>
            </w:rPr>
            <w:t>Claire Hanna:</w:t>
          </w:r>
        </w:sdtContent>
      </w:sdt>
      <w:r w:rsidRPr="00D6084A">
        <w:t xml:space="preserve"> You have indicated that your standards are higher</w:t>
      </w:r>
      <w:r>
        <w:t xml:space="preserve">, so you can go over and above those rules. Following those rules, or aligning with them, even if you want to go one better, would minimise the need for checks. There does not appear to be any reason why you cannot do that. </w:t>
      </w:r>
    </w:p>
    <w:p w:rsidR="00BC2299" w:rsidRPr="00D6084A" w:rsidP="00BC2299">
      <w:pPr>
        <w:pStyle w:val="Answer"/>
      </w:pPr>
      <w:sdt>
        <w:sdtPr>
          <w:alias w:val="Witness"/>
          <w:id w:val="-1098022868"/>
          <w:placeholder>
            <w:docPart w:val="3F75BCE256FC4B68BF53FE33D0FB3F28"/>
          </w:placeholder>
          <w:richText/>
        </w:sdtPr>
        <w:sdtContent>
          <w:r w:rsidRPr="008F4942">
            <w:rPr>
              <w:b/>
              <w:i/>
            </w:rPr>
            <w:t>Michael Gove:</w:t>
          </w:r>
          <w:r w:rsidRPr="00D6084A">
            <w:rPr>
              <w:b/>
            </w:rPr>
            <w:t xml:space="preserve"> </w:t>
          </w:r>
        </w:sdtContent>
      </w:sdt>
      <w:r w:rsidRPr="00D6084A" w:rsidR="00B660D6">
        <w:t xml:space="preserve">To </w:t>
      </w:r>
      <w:r w:rsidRPr="00D6084A">
        <w:t>be fair</w:t>
      </w:r>
      <w:r w:rsidR="00B660D6">
        <w:t>,</w:t>
      </w:r>
      <w:r w:rsidRPr="00D6084A">
        <w:t xml:space="preserve"> checks of the kind </w:t>
      </w:r>
      <w:r w:rsidR="00B660D6">
        <w:t xml:space="preserve">that </w:t>
      </w:r>
      <w:r w:rsidRPr="00D6084A">
        <w:t>you mention</w:t>
      </w:r>
      <w:r>
        <w:t xml:space="preserve"> would </w:t>
      </w:r>
      <w:r w:rsidR="00B660D6">
        <w:t xml:space="preserve">only </w:t>
      </w:r>
      <w:r>
        <w:t xml:space="preserve">be minimised were it to be the case that we did not just follow EU rules but that we also allowed ECJ supervision of those rules. The EU has always been clear that the single market is an ecosystem. It is not simply the case that, if you happen to say, “We follow the rules”, you secure access to the EU’s market. It is also the case that the </w:t>
      </w:r>
      <w:r w:rsidR="00B660D6">
        <w:t>enforcement</w:t>
      </w:r>
      <w:r>
        <w:t xml:space="preserve"> mechanisms </w:t>
      </w:r>
      <w:r w:rsidR="00B660D6">
        <w:t>of</w:t>
      </w:r>
      <w:r>
        <w:t xml:space="preserve"> the Commission and the ECJ have to be part of that as well. You can of course secure the benefits of being inside the EU’s single market, but you also have to bear the </w:t>
      </w:r>
      <w:r w:rsidR="00B660D6">
        <w:t>responsibilities and obligations</w:t>
      </w:r>
      <w:r>
        <w:t xml:space="preserve">. </w:t>
      </w:r>
    </w:p>
    <w:p w:rsidR="00BC2299" w:rsidRPr="00D6084A" w:rsidP="00BC2299">
      <w:pPr>
        <w:pStyle w:val="Question"/>
        <w:numPr>
          <w:ilvl w:val="0"/>
          <w:numId w:val="9"/>
        </w:numPr>
      </w:pPr>
      <w:sdt>
        <w:sdtPr>
          <w:alias w:val="Member"/>
          <w:tag w:val="&lt;Member mnisId='4827' dodsId=''&gt;"/>
          <w:id w:val="-1906837192"/>
          <w:placeholder>
            <w:docPart w:val="3F75BCE256FC4B68BF53FE33D0FB3F28"/>
          </w:placeholder>
          <w:richText/>
        </w:sdtPr>
        <w:sdtContent>
          <w:r w:rsidRPr="00D6084A">
            <w:rPr>
              <w:b/>
            </w:rPr>
            <w:t>Claire Hanna:</w:t>
          </w:r>
        </w:sdtContent>
      </w:sdt>
      <w:r w:rsidRPr="00D6084A">
        <w:t xml:space="preserve"> </w:t>
      </w:r>
      <w:r>
        <w:t>T</w:t>
      </w:r>
      <w:r w:rsidRPr="00D6084A">
        <w:t>he reality is that the space for any deal</w:t>
      </w:r>
      <w:r>
        <w:t xml:space="preserve">, and I am not somebody who believes it is possible, is in and around the arena of dynamic alignment. I am making the point that, if you say you want to go better than those rules, there is no reason that you cannot align. </w:t>
      </w:r>
      <w:r w:rsidRPr="00D6084A">
        <w:t>I want to pick up on some of the questions Stephen Farry asked you</w:t>
      </w:r>
      <w:r>
        <w:t xml:space="preserve"> about the infrastructure and the institutional preparedness. HMRC has indicated that the system for reimbursing tariffs is not going to be up and running. Is that still the case?</w:t>
      </w:r>
    </w:p>
    <w:p w:rsidR="00BC2299" w:rsidRPr="00D6084A" w:rsidP="00BC2299">
      <w:pPr>
        <w:pStyle w:val="Answer"/>
      </w:pPr>
      <w:sdt>
        <w:sdtPr>
          <w:alias w:val="Witness"/>
          <w:id w:val="836810605"/>
          <w:placeholder>
            <w:docPart w:val="3F75BCE256FC4B68BF53FE33D0FB3F28"/>
          </w:placeholder>
          <w:richText/>
        </w:sdtPr>
        <w:sdtContent>
          <w:r w:rsidRPr="008F4942">
            <w:rPr>
              <w:b/>
              <w:i/>
            </w:rPr>
            <w:t>Michael Gove:</w:t>
          </w:r>
          <w:r w:rsidRPr="00D6084A">
            <w:rPr>
              <w:b/>
            </w:rPr>
            <w:t xml:space="preserve"> </w:t>
          </w:r>
        </w:sdtContent>
      </w:sdt>
      <w:r w:rsidRPr="00D6084A">
        <w:t>It is the case, as I mentioned earlier</w:t>
      </w:r>
      <w:r>
        <w:t xml:space="preserve">, that tariffs will not be payable for goods that remain circulating within the United Kingdom. It is also the case that we want to make sure that, in the event of there not being a free trade agreement of whatever kind with the EU, we are in a position to indemnify and reimburse companies for tariffs. </w:t>
      </w:r>
    </w:p>
    <w:p w:rsidR="00BC2299" w:rsidRPr="00D6084A" w:rsidP="00BC2299">
      <w:pPr>
        <w:pStyle w:val="Question"/>
        <w:numPr>
          <w:ilvl w:val="0"/>
          <w:numId w:val="9"/>
        </w:numPr>
      </w:pPr>
      <w:sdt>
        <w:sdtPr>
          <w:alias w:val="Member"/>
          <w:tag w:val="&lt;Member mnisId='4827' dodsId=''&gt;"/>
          <w:id w:val="1957595290"/>
          <w:placeholder>
            <w:docPart w:val="3F75BCE256FC4B68BF53FE33D0FB3F28"/>
          </w:placeholder>
          <w:richText/>
        </w:sdtPr>
        <w:sdtContent>
          <w:r w:rsidRPr="00D6084A">
            <w:rPr>
              <w:b/>
            </w:rPr>
            <w:t>Claire Hanna:</w:t>
          </w:r>
        </w:sdtContent>
      </w:sdt>
      <w:r w:rsidRPr="00D6084A">
        <w:t xml:space="preserve"> Will that require secondary legislation</w:t>
      </w:r>
      <w:r>
        <w:t xml:space="preserve">? If so, when can people anticipate that? </w:t>
      </w:r>
    </w:p>
    <w:p w:rsidR="00BC2299" w:rsidRPr="00D6084A" w:rsidP="00BC2299">
      <w:pPr>
        <w:pStyle w:val="Answer"/>
      </w:pPr>
      <w:sdt>
        <w:sdtPr>
          <w:alias w:val="Witness"/>
          <w:id w:val="608857491"/>
          <w:placeholder>
            <w:docPart w:val="3F75BCE256FC4B68BF53FE33D0FB3F28"/>
          </w:placeholder>
          <w:richText/>
        </w:sdtPr>
        <w:sdtContent>
          <w:r w:rsidRPr="008F4942">
            <w:rPr>
              <w:b/>
              <w:i/>
            </w:rPr>
            <w:t>Michael Gove:</w:t>
          </w:r>
          <w:r w:rsidRPr="00D6084A">
            <w:rPr>
              <w:b/>
            </w:rPr>
            <w:t xml:space="preserve"> </w:t>
          </w:r>
        </w:sdtContent>
      </w:sdt>
      <w:r w:rsidRPr="00D6084A">
        <w:t>One of the things I mentioned earlier, I think part</w:t>
      </w:r>
      <w:r>
        <w:t xml:space="preserve">ly </w:t>
      </w:r>
      <w:r w:rsidRPr="00D6084A">
        <w:t>in response to</w:t>
      </w:r>
      <w:r>
        <w:t xml:space="preserve"> Gregory’s question, is that we will be bringing forward appropriate legislation to ensure that every aspect of the protocol that needs to be legislated for can b</w:t>
      </w:r>
      <w:r w:rsidR="00B660D6">
        <w:t>e underpinned by UK legislation</w:t>
      </w:r>
      <w:r>
        <w:t xml:space="preserve">. </w:t>
      </w:r>
    </w:p>
    <w:p w:rsidR="00BC2299" w:rsidRPr="00D6084A" w:rsidP="00BC2299">
      <w:pPr>
        <w:pStyle w:val="Question"/>
        <w:numPr>
          <w:ilvl w:val="0"/>
          <w:numId w:val="9"/>
        </w:numPr>
      </w:pPr>
      <w:sdt>
        <w:sdtPr>
          <w:alias w:val="Member"/>
          <w:tag w:val="&lt;Member mnisId='4827' dodsId=''&gt;"/>
          <w:id w:val="2108070189"/>
          <w:placeholder>
            <w:docPart w:val="3F75BCE256FC4B68BF53FE33D0FB3F28"/>
          </w:placeholder>
          <w:richText/>
        </w:sdtPr>
        <w:sdtContent>
          <w:r w:rsidRPr="00D6084A">
            <w:rPr>
              <w:b/>
            </w:rPr>
            <w:t>Claire Hanna:</w:t>
          </w:r>
        </w:sdtContent>
      </w:sdt>
      <w:r w:rsidRPr="00D6084A">
        <w:t xml:space="preserve"> When will that be?</w:t>
      </w:r>
    </w:p>
    <w:p w:rsidR="00BC2299" w:rsidRPr="00D6084A" w:rsidP="00BC2299">
      <w:pPr>
        <w:pStyle w:val="Answer"/>
      </w:pPr>
      <w:sdt>
        <w:sdtPr>
          <w:alias w:val="Witness"/>
          <w:id w:val="-1693913582"/>
          <w:placeholder>
            <w:docPart w:val="3F75BCE256FC4B68BF53FE33D0FB3F28"/>
          </w:placeholder>
          <w:richText/>
        </w:sdtPr>
        <w:sdtContent>
          <w:r w:rsidRPr="008F4942">
            <w:rPr>
              <w:b/>
              <w:i/>
            </w:rPr>
            <w:t>Michael Gove:</w:t>
          </w:r>
          <w:r w:rsidRPr="00D6084A">
            <w:rPr>
              <w:b/>
            </w:rPr>
            <w:t xml:space="preserve"> </w:t>
          </w:r>
        </w:sdtContent>
      </w:sdt>
      <w:r w:rsidRPr="00D6084A">
        <w:t xml:space="preserve">We will obviously make sure that </w:t>
      </w:r>
      <w:r>
        <w:t xml:space="preserve">we legislate, if required, before the end of the year. </w:t>
      </w:r>
    </w:p>
    <w:p w:rsidR="00BC2299" w:rsidRPr="00D6084A" w:rsidP="00BC2299">
      <w:pPr>
        <w:pStyle w:val="Question"/>
        <w:numPr>
          <w:ilvl w:val="0"/>
          <w:numId w:val="9"/>
        </w:numPr>
      </w:pPr>
      <w:sdt>
        <w:sdtPr>
          <w:alias w:val="Member"/>
          <w:tag w:val="&lt;Member mnisId='4827' dodsId=''&gt;"/>
          <w:id w:val="1774119119"/>
          <w:placeholder>
            <w:docPart w:val="3F75BCE256FC4B68BF53FE33D0FB3F28"/>
          </w:placeholder>
          <w:richText/>
        </w:sdtPr>
        <w:sdtContent>
          <w:r w:rsidRPr="00D6084A">
            <w:rPr>
              <w:b/>
            </w:rPr>
            <w:t>Claire Hanna:</w:t>
          </w:r>
        </w:sdtContent>
      </w:sdt>
      <w:r w:rsidRPr="00D6084A">
        <w:t xml:space="preserve"> Mr Farry has picked up on all the issues around the capacity that will be needed at Belfast and Larne</w:t>
      </w:r>
      <w:r>
        <w:t xml:space="preserve">. You will be aware that an assessment by the Northern Ireland Civil Service registered the risk </w:t>
      </w:r>
      <w:r w:rsidR="00B660D6">
        <w:t xml:space="preserve">as </w:t>
      </w:r>
      <w:r>
        <w:t>red</w:t>
      </w:r>
      <w:r w:rsidR="00B660D6">
        <w:t>/</w:t>
      </w:r>
      <w:r>
        <w:t>amber that</w:t>
      </w:r>
      <w:r w:rsidR="00B660D6">
        <w:t xml:space="preserve"> that</w:t>
      </w:r>
      <w:r>
        <w:t xml:space="preserve"> will not be ready. Do you have a different assessment around the preparedness for those checks? </w:t>
      </w:r>
    </w:p>
    <w:p w:rsidR="00BC2299" w:rsidRPr="00D6084A" w:rsidP="00BC2299">
      <w:pPr>
        <w:pStyle w:val="Answer"/>
      </w:pPr>
      <w:sdt>
        <w:sdtPr>
          <w:alias w:val="Witness"/>
          <w:id w:val="-256909649"/>
          <w:placeholder>
            <w:docPart w:val="3F75BCE256FC4B68BF53FE33D0FB3F28"/>
          </w:placeholder>
          <w:richText/>
        </w:sdtPr>
        <w:sdtContent>
          <w:r w:rsidRPr="008F4942">
            <w:rPr>
              <w:b/>
              <w:i/>
            </w:rPr>
            <w:t>Michael Gove:</w:t>
          </w:r>
          <w:r w:rsidRPr="00D6084A">
            <w:rPr>
              <w:b/>
            </w:rPr>
            <w:t xml:space="preserve"> </w:t>
          </w:r>
        </w:sdtContent>
      </w:sdt>
      <w:r w:rsidRPr="00D6084A">
        <w:t>The whole point of red</w:t>
      </w:r>
      <w:r w:rsidR="00B660D6">
        <w:t>/</w:t>
      </w:r>
      <w:r w:rsidRPr="00D6084A">
        <w:t>amber</w:t>
      </w:r>
      <w:r>
        <w:t xml:space="preserve"> or the broader RAG rating within Government is to say, “More requires to be done and at pace”. </w:t>
      </w:r>
      <w:r w:rsidR="00B660D6">
        <w:t>Red/</w:t>
      </w:r>
      <w:r>
        <w:t xml:space="preserve">amber does not mean that something will not happen. It simply means that it requires attention to ensure it will, and we agree. </w:t>
      </w:r>
    </w:p>
    <w:p w:rsidR="00BC2299" w:rsidRPr="00D6084A" w:rsidP="00BC2299">
      <w:pPr>
        <w:pStyle w:val="Question"/>
        <w:numPr>
          <w:ilvl w:val="0"/>
          <w:numId w:val="9"/>
        </w:numPr>
      </w:pPr>
      <w:sdt>
        <w:sdtPr>
          <w:alias w:val="Member"/>
          <w:tag w:val="&lt;Member mnisId='4827' dodsId=''&gt;"/>
          <w:id w:val="-35122669"/>
          <w:placeholder>
            <w:docPart w:val="3F75BCE256FC4B68BF53FE33D0FB3F28"/>
          </w:placeholder>
          <w:richText/>
        </w:sdtPr>
        <w:sdtContent>
          <w:r w:rsidRPr="00D6084A">
            <w:rPr>
              <w:b/>
            </w:rPr>
            <w:t>Claire Hanna:</w:t>
          </w:r>
        </w:sdtContent>
      </w:sdt>
      <w:r w:rsidRPr="00D6084A">
        <w:t xml:space="preserve"> </w:t>
      </w:r>
      <w:r>
        <w:t>What is the status of the aim to have 50,000 customs operatives recruited and trained? Is that on target?</w:t>
      </w:r>
    </w:p>
    <w:p w:rsidR="00BC2299" w:rsidRPr="00D6084A" w:rsidP="00BC2299">
      <w:pPr>
        <w:pStyle w:val="Answer"/>
      </w:pPr>
      <w:sdt>
        <w:sdtPr>
          <w:alias w:val="Witness"/>
          <w:id w:val="245697088"/>
          <w:placeholder>
            <w:docPart w:val="3F75BCE256FC4B68BF53FE33D0FB3F28"/>
          </w:placeholder>
          <w:richText/>
        </w:sdtPr>
        <w:sdtContent>
          <w:r w:rsidRPr="008F4942">
            <w:rPr>
              <w:b/>
              <w:i/>
            </w:rPr>
            <w:t>Michael Gove:</w:t>
          </w:r>
          <w:r w:rsidRPr="00D6084A">
            <w:rPr>
              <w:b/>
            </w:rPr>
            <w:t xml:space="preserve"> </w:t>
          </w:r>
        </w:sdtContent>
      </w:sdt>
      <w:r w:rsidRPr="00D6084A">
        <w:t xml:space="preserve">This </w:t>
      </w:r>
      <w:r>
        <w:t>wa</w:t>
      </w:r>
      <w:r w:rsidRPr="00D6084A">
        <w:t>s a figure that a number of people in the sector used as a broad estimate</w:t>
      </w:r>
      <w:r>
        <w:t xml:space="preserve">. As I think the Committee will know, it is the case that the week before last we announced additional funding for customs intermediaries to help business secure the support that it needed, in order to deal with life outside the customs union overall. It is the case, as the Committee referenced earlier, that we said there would be a pragmatic approach towards the implementation of some of our own UK controls. Business broadly welcomed that. </w:t>
      </w:r>
      <w:r w:rsidRPr="00D6084A">
        <w:t xml:space="preserve">Of course, </w:t>
      </w:r>
      <w:r>
        <w:t xml:space="preserve">if </w:t>
      </w:r>
      <w:r w:rsidRPr="00D6084A">
        <w:t>more is required to ensure that</w:t>
      </w:r>
      <w:r>
        <w:t xml:space="preserve"> intermediaries and others are in place, the Government stand ready.</w:t>
      </w:r>
    </w:p>
    <w:p w:rsidR="00BC2299" w:rsidRPr="00D6084A" w:rsidP="00BC2299">
      <w:pPr>
        <w:pStyle w:val="Question"/>
        <w:numPr>
          <w:ilvl w:val="0"/>
          <w:numId w:val="9"/>
        </w:numPr>
      </w:pPr>
      <w:sdt>
        <w:sdtPr>
          <w:alias w:val="Member"/>
          <w:tag w:val="&lt;Member mnisId='4827' dodsId=''&gt;"/>
          <w:id w:val="-1624756559"/>
          <w:placeholder>
            <w:docPart w:val="3F75BCE256FC4B68BF53FE33D0FB3F28"/>
          </w:placeholder>
          <w:richText/>
        </w:sdtPr>
        <w:sdtContent>
          <w:r w:rsidRPr="00D6084A">
            <w:rPr>
              <w:b/>
            </w:rPr>
            <w:t>Claire Hanna:</w:t>
          </w:r>
        </w:sdtContent>
      </w:sdt>
      <w:r w:rsidRPr="00D6084A">
        <w:t xml:space="preserve"> I would probably put that at red</w:t>
      </w:r>
      <w:r w:rsidR="00B660D6">
        <w:t>/</w:t>
      </w:r>
      <w:r w:rsidRPr="00D6084A">
        <w:t>amber as well</w:t>
      </w:r>
      <w:r>
        <w:t>. I do not know why I am going to have a go</w:t>
      </w:r>
      <w:r w:rsidR="00B660D6">
        <w:t>,</w:t>
      </w:r>
      <w:r>
        <w:t xml:space="preserve"> where nobody else has managed to get clarity, about the assertion that there will not be any administrative requirements from your end. We understand what Michel Barnier has indicated as regards to goods exiting Northern Ireland and potentially transitioning through Northern Ireland. Is that a red line for the UK, given that it could have impacts for the free trade arrangement? </w:t>
      </w:r>
    </w:p>
    <w:p w:rsidR="00BC2299" w:rsidRPr="00D6084A" w:rsidP="00BC2299">
      <w:pPr>
        <w:pStyle w:val="Answer"/>
      </w:pPr>
      <w:sdt>
        <w:sdtPr>
          <w:alias w:val="Witness"/>
          <w:id w:val="178325134"/>
          <w:placeholder>
            <w:docPart w:val="3F75BCE256FC4B68BF53FE33D0FB3F28"/>
          </w:placeholder>
          <w:richText/>
        </w:sdtPr>
        <w:sdtContent>
          <w:r w:rsidRPr="008F4942">
            <w:rPr>
              <w:b/>
              <w:i/>
            </w:rPr>
            <w:t>Michael Gove:</w:t>
          </w:r>
          <w:r w:rsidRPr="00D6084A">
            <w:rPr>
              <w:b/>
            </w:rPr>
            <w:t xml:space="preserve"> </w:t>
          </w:r>
        </w:sdtContent>
      </w:sdt>
      <w:r w:rsidRPr="00D6084A">
        <w:t>I am tempted to</w:t>
      </w:r>
      <w:r>
        <w:t xml:space="preserve"> say it is a red</w:t>
      </w:r>
      <w:r w:rsidR="00B660D6">
        <w:t>/</w:t>
      </w:r>
      <w:r>
        <w:t xml:space="preserve">amber line. The more important thing to say is that there is no need for exit summary declarations to safeguard or protect the EU single market. </w:t>
      </w:r>
      <w:r w:rsidR="00B660D6">
        <w:t xml:space="preserve">While </w:t>
      </w:r>
      <w:r>
        <w:t xml:space="preserve">I have enormous respect for Michel Barnier, it is not the case that he is involved in the administration of the steps required in order to implement the protocol. He is the Commissioner negotiating on the relationship. The supervision of the protocol falls within the withdrawal agreement joint committee and is therefore </w:t>
      </w:r>
      <w:r w:rsidRPr="00134408">
        <w:t>Vice-President Šefčovič</w:t>
      </w:r>
      <w:r>
        <w:t xml:space="preserve">’s lead. </w:t>
      </w:r>
    </w:p>
    <w:p w:rsidR="00BC2299" w:rsidRPr="00D6084A" w:rsidP="00BC2299">
      <w:pPr>
        <w:pStyle w:val="Question"/>
        <w:numPr>
          <w:ilvl w:val="0"/>
          <w:numId w:val="9"/>
        </w:numPr>
      </w:pPr>
      <w:sdt>
        <w:sdtPr>
          <w:alias w:val="Member"/>
          <w:tag w:val="&lt;Member mnisId='4494' dodsId='72275'&gt;"/>
          <w:id w:val="-1159837200"/>
          <w:placeholder>
            <w:docPart w:val="3F75BCE256FC4B68BF53FE33D0FB3F28"/>
          </w:placeholder>
          <w:richText/>
        </w:sdtPr>
        <w:sdtContent>
          <w:r w:rsidRPr="00D6084A">
            <w:rPr>
              <w:b/>
            </w:rPr>
            <w:t>Chair:</w:t>
          </w:r>
        </w:sdtContent>
      </w:sdt>
      <w:r w:rsidRPr="00D6084A">
        <w:t xml:space="preserve"> Ministers, we are approaching the last quarter of an hour of our session</w:t>
      </w:r>
      <w:r>
        <w:t xml:space="preserve">. May I ask how many customs operatives have actually been recruited, what </w:t>
      </w:r>
      <w:r w:rsidR="00B660D6">
        <w:t>i</w:t>
      </w:r>
      <w:r>
        <w:t xml:space="preserve">s the target and when you think you will meet it? </w:t>
      </w:r>
    </w:p>
    <w:p w:rsidR="00BC2299" w:rsidRPr="00D6084A" w:rsidP="00BC2299">
      <w:pPr>
        <w:pStyle w:val="Answer"/>
      </w:pPr>
      <w:sdt>
        <w:sdtPr>
          <w:alias w:val="Witness"/>
          <w:id w:val="2090887008"/>
          <w:placeholder>
            <w:docPart w:val="3F75BCE256FC4B68BF53FE33D0FB3F28"/>
          </w:placeholder>
          <w:richText/>
        </w:sdtPr>
        <w:sdtContent>
          <w:r w:rsidRPr="008F4942">
            <w:rPr>
              <w:b/>
              <w:i/>
            </w:rPr>
            <w:t>Michael Gove:</w:t>
          </w:r>
        </w:sdtContent>
      </w:sdt>
      <w:r w:rsidRPr="00D6084A">
        <w:t xml:space="preserve"> By customs operatives, do you mean</w:t>
      </w:r>
      <w:r>
        <w:t xml:space="preserve"> staff of Border Force, HMRC, or people working for freight forwarders and people in the private sector? </w:t>
      </w:r>
    </w:p>
    <w:p w:rsidR="00BC2299" w:rsidRPr="00D6084A" w:rsidP="00BC2299">
      <w:pPr>
        <w:pStyle w:val="Question"/>
        <w:numPr>
          <w:ilvl w:val="0"/>
          <w:numId w:val="9"/>
        </w:numPr>
      </w:pPr>
      <w:sdt>
        <w:sdtPr>
          <w:alias w:val="Member"/>
          <w:tag w:val="&lt;Member mnisId='4494' dodsId='72275'&gt;"/>
          <w:id w:val="1086040093"/>
          <w:placeholder>
            <w:docPart w:val="3F75BCE256FC4B68BF53FE33D0FB3F28"/>
          </w:placeholder>
          <w:richText/>
        </w:sdtPr>
        <w:sdtContent>
          <w:r w:rsidRPr="00D6084A">
            <w:rPr>
              <w:b/>
            </w:rPr>
            <w:t>Chair:</w:t>
          </w:r>
        </w:sdtContent>
      </w:sdt>
      <w:r w:rsidRPr="00D6084A">
        <w:t xml:space="preserve"> </w:t>
      </w:r>
      <w:r w:rsidR="00B660D6">
        <w:t xml:space="preserve">It is </w:t>
      </w:r>
      <w:r w:rsidRPr="00D6084A" w:rsidR="00B660D6">
        <w:t xml:space="preserve">anybody </w:t>
      </w:r>
      <w:r w:rsidRPr="00D6084A">
        <w:t>who will be required by Her Majesty’s Government to</w:t>
      </w:r>
      <w:r>
        <w:t xml:space="preserve"> inspect, police, enforce and implement whatever it is that is agreed. </w:t>
      </w:r>
    </w:p>
    <w:p w:rsidR="00BC2299" w:rsidRPr="00D6084A" w:rsidP="00BC2299">
      <w:pPr>
        <w:pStyle w:val="Answer"/>
      </w:pPr>
      <w:sdt>
        <w:sdtPr>
          <w:alias w:val="Witness"/>
          <w:id w:val="783625208"/>
          <w:placeholder>
            <w:docPart w:val="3F75BCE256FC4B68BF53FE33D0FB3F28"/>
          </w:placeholder>
          <w:richText/>
        </w:sdtPr>
        <w:sdtContent>
          <w:r w:rsidRPr="008F4942">
            <w:rPr>
              <w:b/>
              <w:i/>
            </w:rPr>
            <w:t>Michael Gove:</w:t>
          </w:r>
          <w:r w:rsidRPr="00D6084A">
            <w:rPr>
              <w:b/>
            </w:rPr>
            <w:t xml:space="preserve"> </w:t>
          </w:r>
        </w:sdtContent>
      </w:sdt>
      <w:r w:rsidRPr="00D6084A">
        <w:t>If you are talking about civil servants, it is the case that there has been an increase in</w:t>
      </w:r>
      <w:r>
        <w:t xml:space="preserve"> the number of people who are employed by Border Force overall. I cannot recall the exact figures at the moment. Across the United Kingdom, their role in making sure we can effectively deal with the integrity and security of our border is central. Brandon may be able to report by how much Border Force overall has increased. </w:t>
      </w:r>
    </w:p>
    <w:p w:rsidR="00BC2299" w:rsidRPr="00D6084A" w:rsidP="00BC2299">
      <w:pPr>
        <w:pStyle w:val="Answer"/>
      </w:pPr>
      <w:sdt>
        <w:sdtPr>
          <w:alias w:val="Witness"/>
          <w:id w:val="-2047665414"/>
          <w:placeholder>
            <w:docPart w:val="3F75BCE256FC4B68BF53FE33D0FB3F28"/>
          </w:placeholder>
          <w:richText/>
        </w:sdtPr>
        <w:sdtContent>
          <w:r w:rsidRPr="00A57FF0">
            <w:rPr>
              <w:b/>
              <w:i/>
            </w:rPr>
            <w:t>Brandon Lewis:</w:t>
          </w:r>
          <w:r w:rsidRPr="00D6084A">
            <w:rPr>
              <w:b/>
            </w:rPr>
            <w:t xml:space="preserve"> </w:t>
          </w:r>
        </w:sdtContent>
      </w:sdt>
      <w:r>
        <w:t>To</w:t>
      </w:r>
      <w:r w:rsidRPr="00D6084A">
        <w:t xml:space="preserve"> be fair, in terms of </w:t>
      </w:r>
      <w:r>
        <w:t xml:space="preserve">Border Force, </w:t>
      </w:r>
      <w:r w:rsidRPr="00D6084A">
        <w:t>that is a question for the Home Office</w:t>
      </w:r>
      <w:r>
        <w:t xml:space="preserve">. From memory, from my previous role, Border Force had recruited I think about 1,500 extra staff to deal with UK borders as we leave the European Union. That is for the whole of the UK and all Border Force’s activity. </w:t>
      </w:r>
    </w:p>
    <w:p w:rsidR="00BC2299" w:rsidRPr="00D6084A" w:rsidP="00BC2299">
      <w:pPr>
        <w:pStyle w:val="Question"/>
        <w:numPr>
          <w:ilvl w:val="0"/>
          <w:numId w:val="9"/>
        </w:numPr>
      </w:pPr>
      <w:sdt>
        <w:sdtPr>
          <w:alias w:val="Member"/>
          <w:tag w:val="&lt;Member mnisId='4494' dodsId='72275'&gt;"/>
          <w:id w:val="-2057391253"/>
          <w:placeholder>
            <w:docPart w:val="3F75BCE256FC4B68BF53FE33D0FB3F28"/>
          </w:placeholder>
          <w:richText/>
        </w:sdtPr>
        <w:sdtContent>
          <w:r w:rsidRPr="00D6084A">
            <w:rPr>
              <w:b/>
            </w:rPr>
            <w:t>Chair:</w:t>
          </w:r>
        </w:sdtContent>
      </w:sdt>
      <w:r w:rsidRPr="00D6084A">
        <w:t xml:space="preserve"> Let us park that and perhaps we could have a joint note about the numbers that would be required</w:t>
      </w:r>
      <w:r>
        <w:t xml:space="preserve"> to implement, police and enforce with regards to GB-Northern Ireland and back, disaggregated as far as that. Are you happy to provide that note?</w:t>
      </w:r>
    </w:p>
    <w:p w:rsidR="00BC2299" w:rsidRPr="00D6084A" w:rsidP="00BC2299">
      <w:pPr>
        <w:pStyle w:val="Answer"/>
      </w:pPr>
      <w:sdt>
        <w:sdtPr>
          <w:alias w:val="Witness"/>
          <w:id w:val="-1216342413"/>
          <w:placeholder>
            <w:docPart w:val="3F75BCE256FC4B68BF53FE33D0FB3F28"/>
          </w:placeholder>
          <w:richText/>
        </w:sdtPr>
        <w:sdtContent>
          <w:r w:rsidRPr="00A57FF0">
            <w:rPr>
              <w:b/>
              <w:i/>
            </w:rPr>
            <w:t>Brandon Lewis:</w:t>
          </w:r>
          <w:r w:rsidRPr="00D6084A">
            <w:rPr>
              <w:b/>
            </w:rPr>
            <w:t xml:space="preserve"> </w:t>
          </w:r>
        </w:sdtContent>
      </w:sdt>
      <w:r w:rsidRPr="00D6084A">
        <w:t xml:space="preserve">I can provide you a note, but of course goods going </w:t>
      </w:r>
      <w:r>
        <w:t xml:space="preserve">from GB to Northern Ireland are not leaving the UK and therefore will not be going through UK border checks in the sense of the Border Force. It is a different thing. I will get you a note so you have the details. </w:t>
      </w:r>
    </w:p>
    <w:p w:rsidR="00BC2299" w:rsidRPr="00D6084A" w:rsidP="00BC2299">
      <w:pPr>
        <w:pStyle w:val="Question"/>
        <w:numPr>
          <w:ilvl w:val="0"/>
          <w:numId w:val="9"/>
        </w:numPr>
      </w:pPr>
      <w:sdt>
        <w:sdtPr>
          <w:alias w:val="Member"/>
          <w:tag w:val="&lt;Member mnisId='4494' dodsId='72275'&gt;"/>
          <w:id w:val="-225146356"/>
          <w:placeholder>
            <w:docPart w:val="3F75BCE256FC4B68BF53FE33D0FB3F28"/>
          </w:placeholder>
          <w:richText/>
        </w:sdtPr>
        <w:sdtContent>
          <w:r w:rsidRPr="00D6084A">
            <w:rPr>
              <w:b/>
            </w:rPr>
            <w:t>Chair:</w:t>
          </w:r>
        </w:sdtContent>
      </w:sdt>
      <w:r w:rsidRPr="00D6084A">
        <w:t xml:space="preserve"> You know what we are after. We are after some idea as to the headcount</w:t>
      </w:r>
      <w:r>
        <w:t xml:space="preserve"> that will be required</w:t>
      </w:r>
      <w:r w:rsidRPr="00D6084A">
        <w:t xml:space="preserve">, wherever </w:t>
      </w:r>
      <w:r>
        <w:t xml:space="preserve">it is that </w:t>
      </w:r>
      <w:r w:rsidRPr="00D6084A">
        <w:t xml:space="preserve">they </w:t>
      </w:r>
      <w:r>
        <w:t xml:space="preserve">may </w:t>
      </w:r>
      <w:r w:rsidRPr="00D6084A">
        <w:t>be located</w:t>
      </w:r>
      <w:r>
        <w:t xml:space="preserve">, in order to implement whatever it is that is to be agreed that needs to be policed and enforced. Do </w:t>
      </w:r>
      <w:r w:rsidRPr="00D6084A">
        <w:t>you get that?</w:t>
      </w:r>
      <w:r w:rsidR="00B660D6">
        <w:t xml:space="preserve"> </w:t>
      </w:r>
    </w:p>
    <w:p w:rsidR="00BC2299" w:rsidRPr="00D6084A" w:rsidP="00BC2299">
      <w:pPr>
        <w:pStyle w:val="Answer"/>
      </w:pPr>
      <w:sdt>
        <w:sdtPr>
          <w:alias w:val="Witness"/>
          <w:id w:val="-1107043176"/>
          <w:placeholder>
            <w:docPart w:val="3F75BCE256FC4B68BF53FE33D0FB3F28"/>
          </w:placeholder>
          <w:richText/>
        </w:sdtPr>
        <w:sdtContent>
          <w:r w:rsidRPr="008F4942">
            <w:rPr>
              <w:b/>
              <w:i/>
            </w:rPr>
            <w:t>Michael Gove:</w:t>
          </w:r>
          <w:r w:rsidRPr="00D6084A">
            <w:rPr>
              <w:b/>
            </w:rPr>
            <w:t xml:space="preserve"> </w:t>
          </w:r>
        </w:sdtContent>
      </w:sdt>
      <w:r w:rsidRPr="00D6084A">
        <w:t>I do not fully, but I know that we will be able to</w:t>
      </w:r>
      <w:r>
        <w:t>,</w:t>
      </w:r>
      <w:r w:rsidRPr="00D6084A">
        <w:t xml:space="preserve"> </w:t>
      </w:r>
      <w:r w:rsidRPr="00D6084A" w:rsidR="00B660D6">
        <w:t xml:space="preserve">not just </w:t>
      </w:r>
      <w:r w:rsidRPr="00D6084A">
        <w:t>through correspondence</w:t>
      </w:r>
      <w:r>
        <w:t xml:space="preserve"> but through clarification, give you all the information you want. I am not clear from the question whether you are referring to people who will be there to make sure that all businesses across the UK, including in Northern</w:t>
      </w:r>
      <w:r w:rsidR="00B660D6">
        <w:t xml:space="preserve"> Ireland, can deal with all th</w:t>
      </w:r>
      <w:r>
        <w:t xml:space="preserve">e challenges and opportunities of life outside the customs union, or if you are referring specially to people who are there to help operationalise the protocol, some of whom will be doing other things as well as being involved in making sure the protocol works. We will do our best to provide you with all the information you require. Indeed, it may well be that you will have further questions about the first cut of the information that we provide to you in order to provide clarity, and we will do that. </w:t>
      </w:r>
    </w:p>
    <w:p w:rsidR="00BC2299" w:rsidRPr="00D6084A" w:rsidP="00BC2299">
      <w:pPr>
        <w:pStyle w:val="Question"/>
        <w:numPr>
          <w:ilvl w:val="0"/>
          <w:numId w:val="9"/>
        </w:numPr>
      </w:pPr>
      <w:sdt>
        <w:sdtPr>
          <w:alias w:val="Member"/>
          <w:tag w:val="&lt;Member mnisId='4494' dodsId='72275'&gt;"/>
          <w:id w:val="-1660770391"/>
          <w:placeholder>
            <w:docPart w:val="3F75BCE256FC4B68BF53FE33D0FB3F28"/>
          </w:placeholder>
          <w:richText/>
        </w:sdtPr>
        <w:sdtContent>
          <w:r w:rsidRPr="00D6084A">
            <w:rPr>
              <w:b/>
            </w:rPr>
            <w:t>Chair:</w:t>
          </w:r>
        </w:sdtContent>
      </w:sdt>
      <w:r w:rsidRPr="00D6084A">
        <w:t xml:space="preserve"> </w:t>
      </w:r>
      <w:r>
        <w:t>All</w:t>
      </w:r>
      <w:r w:rsidRPr="00D6084A">
        <w:t xml:space="preserve"> and both would be most welcome. Can I seek some assurance? It </w:t>
      </w:r>
      <w:r>
        <w:t>speaks to</w:t>
      </w:r>
      <w:r w:rsidRPr="00D6084A">
        <w:t xml:space="preserve"> a point that Claire Hanna raised </w:t>
      </w:r>
      <w:r>
        <w:t xml:space="preserve">in an earlier question to you about the Australia </w:t>
      </w:r>
      <w:r w:rsidR="00B660D6">
        <w:t xml:space="preserve">and </w:t>
      </w:r>
      <w:r>
        <w:t>New Zealand free trade talks. Both sides of the table in any trade negotiation are going to want the best for their people, their businesses and their country</w:t>
      </w:r>
      <w:r w:rsidR="006C3D37">
        <w:t>,</w:t>
      </w:r>
      <w:r>
        <w:t xml:space="preserve"> and nobody is going to envisage the worst. We all know that these talks are give and take. </w:t>
      </w:r>
      <w:r w:rsidRPr="00D6084A">
        <w:t>Would it be the Treasury? Would it be</w:t>
      </w:r>
      <w:r>
        <w:t xml:space="preserve"> CDL</w:t>
      </w:r>
      <w:r w:rsidR="006C3D37">
        <w:t xml:space="preserve"> and</w:t>
      </w:r>
      <w:r>
        <w:t xml:space="preserve"> the Cabinet Office? Would it be </w:t>
      </w:r>
      <w:r w:rsidR="006C3D37">
        <w:t xml:space="preserve">the Department for </w:t>
      </w:r>
      <w:r>
        <w:t>International Trade? Who would do a running total, as these free trade agreements mount up, as to the negative impact of one with the States, one with Aust</w:t>
      </w:r>
      <w:r w:rsidR="006C3D37">
        <w:t>ralia, one with New Zealand, on</w:t>
      </w:r>
      <w:r>
        <w:t xml:space="preserve">, let us say, an economy such as Northern Ireland? The negative impact might be 1% from one trade deal and 3% from another. Who would say, “The sustainability figure is X and we cannot go over that without damaging NI </w:t>
      </w:r>
      <w:r w:rsidR="006C3D37">
        <w:t>plc</w:t>
      </w:r>
      <w:r>
        <w:t>”?</w:t>
      </w:r>
    </w:p>
    <w:p w:rsidR="00BC2299" w:rsidP="00BC2299">
      <w:pPr>
        <w:pStyle w:val="Answer"/>
      </w:pPr>
      <w:sdt>
        <w:sdtPr>
          <w:alias w:val="Witness"/>
          <w:id w:val="-409693036"/>
          <w:placeholder>
            <w:docPart w:val="3F75BCE256FC4B68BF53FE33D0FB3F28"/>
          </w:placeholder>
          <w:richText/>
        </w:sdtPr>
        <w:sdtContent>
          <w:r w:rsidRPr="008F4942">
            <w:rPr>
              <w:b/>
              <w:i/>
            </w:rPr>
            <w:t>Michael Gove:</w:t>
          </w:r>
          <w:r w:rsidRPr="00D6084A">
            <w:rPr>
              <w:b/>
            </w:rPr>
            <w:t xml:space="preserve"> </w:t>
          </w:r>
        </w:sdtContent>
      </w:sdt>
      <w:r w:rsidRPr="00D6084A">
        <w:t>I understand the question, but I also reject the premise. It is the case that</w:t>
      </w:r>
      <w:r>
        <w:t>,</w:t>
      </w:r>
      <w:r w:rsidRPr="00D6084A">
        <w:t xml:space="preserve"> if one </w:t>
      </w:r>
      <w:r>
        <w:t xml:space="preserve">were to have a programme of immediate and full agricultural liberalisation, as </w:t>
      </w:r>
      <w:r w:rsidR="006C3D37">
        <w:t>some</w:t>
      </w:r>
      <w:r>
        <w:t xml:space="preserve"> in Australia and New Zealand would argue for, that would have impacts that can be potentially modelled, but that is not what </w:t>
      </w:r>
      <w:r w:rsidR="006C3D37">
        <w:t xml:space="preserve">is </w:t>
      </w:r>
      <w:r>
        <w:t>going to happen. Second, there are opportunities for Northern Ireland and every part of the UK’s economy to benefit from freer trade overall. Forgive me, as a former Defra Secretary, for saying this. Within that, even though we believe in free trade, we believe in free trade consistent with maintaining high environmental standards and protections for animal welfare.</w:t>
      </w:r>
    </w:p>
    <w:p w:rsidR="00BC2299" w:rsidRPr="00D6084A" w:rsidP="00BC2299">
      <w:pPr>
        <w:pStyle w:val="Answer"/>
      </w:pPr>
      <w:r>
        <w:t xml:space="preserve">To the </w:t>
      </w:r>
      <w:r>
        <w:t>broader question, as we look at the free trade</w:t>
      </w:r>
      <w:r>
        <w:t xml:space="preserve"> agreements into which we enter and</w:t>
      </w:r>
      <w:r>
        <w:t xml:space="preserve"> the judgment about the impact overall on our economy, ultimately</w:t>
      </w:r>
      <w:r>
        <w:t>,</w:t>
      </w:r>
      <w:r>
        <w:t xml:space="preserve"> HMT is in the lead on that, but of course it is the Department for International Trade that conducts the negotiations. Oversight of the Department for International Trade’s work in this is conducted by the Cabinet’s XS committee, which the Prime Minister chairs and on which the Chancellor sits. </w:t>
      </w:r>
    </w:p>
    <w:p w:rsidR="006C3D37" w:rsidP="00BC2299">
      <w:pPr>
        <w:pStyle w:val="Question"/>
        <w:numPr>
          <w:ilvl w:val="0"/>
          <w:numId w:val="9"/>
        </w:numPr>
      </w:pPr>
      <w:sdt>
        <w:sdtPr>
          <w:alias w:val="Member"/>
          <w:tag w:val="&lt;Member mnisId='1409' dodsId='25794'&gt;"/>
          <w:id w:val="1920598258"/>
          <w:placeholder>
            <w:docPart w:val="3F75BCE256FC4B68BF53FE33D0FB3F28"/>
          </w:placeholder>
          <w:richText/>
        </w:sdtPr>
        <w:sdtContent>
          <w:r w:rsidR="00BC2299">
            <w:rPr>
              <w:b/>
            </w:rPr>
            <w:t>Mr Campbell:</w:t>
          </w:r>
        </w:sdtContent>
      </w:sdt>
      <w:r w:rsidRPr="00D6084A" w:rsidR="00BC2299">
        <w:t xml:space="preserve"> </w:t>
      </w:r>
      <w:r w:rsidR="00BC2299">
        <w:t>T</w:t>
      </w:r>
      <w:r w:rsidRPr="00D6084A" w:rsidR="00BC2299">
        <w:t>his question is to Mr Gove</w:t>
      </w:r>
      <w:r w:rsidR="00BC2299">
        <w:t>, and to the Secretary of State as well, but primarily to the Chancellor. We have talked a lot about the problems, issues and some of the difficulties and complications. To look to a more positive outlook as we come towards the end, has any though</w:t>
      </w:r>
      <w:r>
        <w:t>t</w:t>
      </w:r>
      <w:r w:rsidR="00BC2299">
        <w:t xml:space="preserve"> been given to the many benefits that we have heard that hopefully will accrue from leaving the EU? </w:t>
      </w:r>
      <w:r w:rsidRPr="004D4559" w:rsidR="00BC2299">
        <w:t xml:space="preserve">Has thought been given to how Northern Ireland could benefit specifically from that, for example free port status, the enterprise zone in my own constituency in Coleraine and other areas? </w:t>
      </w:r>
    </w:p>
    <w:p w:rsidR="00BC2299" w:rsidRPr="004D4559" w:rsidP="006C3D37">
      <w:pPr>
        <w:pStyle w:val="Question"/>
        <w:numPr>
          <w:ilvl w:val="0"/>
          <w:numId w:val="0"/>
        </w:numPr>
        <w:ind w:left="794"/>
      </w:pPr>
      <w:r w:rsidRPr="004D4559">
        <w:t>Northern Ireland is a region of the UK outwith the south-east of England, which is the engine of the United Kingdom, particularly in the financial sector. What thought and what programmes are being put in place to try to ensure benefits will be accrued to regions like Northern Ireland</w:t>
      </w:r>
      <w:r w:rsidR="006C3D37">
        <w:t>,</w:t>
      </w:r>
      <w:r w:rsidRPr="004D4559">
        <w:t xml:space="preserve"> so we can offset some of the negativity that we have all practically heard of and encountered over the past six months? </w:t>
      </w:r>
    </w:p>
    <w:p w:rsidR="00BC2299" w:rsidP="00BC2299">
      <w:pPr>
        <w:pStyle w:val="Answer"/>
      </w:pPr>
      <w:sdt>
        <w:sdtPr>
          <w:alias w:val="Witness"/>
          <w:id w:val="-174957781"/>
          <w:placeholder>
            <w:docPart w:val="3F75BCE256FC4B68BF53FE33D0FB3F28"/>
          </w:placeholder>
          <w:richText/>
        </w:sdtPr>
        <w:sdtContent>
          <w:r w:rsidRPr="008F4942">
            <w:rPr>
              <w:b/>
              <w:i/>
            </w:rPr>
            <w:t>Michael Gove:</w:t>
          </w:r>
          <w:r w:rsidRPr="00D6084A">
            <w:rPr>
              <w:b/>
            </w:rPr>
            <w:t xml:space="preserve"> </w:t>
          </w:r>
        </w:sdtContent>
      </w:sdt>
      <w:r>
        <w:t>Both</w:t>
      </w:r>
      <w:r w:rsidRPr="00D6084A">
        <w:t xml:space="preserve"> the Secretary of State and I, and indeed the Prime Minister</w:t>
      </w:r>
      <w:r>
        <w:t xml:space="preserve">, the Chancellor </w:t>
      </w:r>
      <w:r w:rsidRPr="00D6084A">
        <w:t xml:space="preserve">and others, are constantly thinking about how </w:t>
      </w:r>
      <w:r>
        <w:t>all parts of the</w:t>
      </w:r>
      <w:r w:rsidRPr="00D6084A">
        <w:t xml:space="preserve"> U</w:t>
      </w:r>
      <w:r>
        <w:t xml:space="preserve">nited </w:t>
      </w:r>
      <w:r w:rsidRPr="00D6084A">
        <w:t>K</w:t>
      </w:r>
      <w:r>
        <w:t xml:space="preserve">ingdom </w:t>
      </w:r>
      <w:r w:rsidRPr="00D6084A">
        <w:t>can benefit from</w:t>
      </w:r>
      <w:r>
        <w:t xml:space="preserve"> life outside the EU. </w:t>
      </w:r>
      <w:r w:rsidR="006C3D37">
        <w:t>We are thinking about how</w:t>
      </w:r>
      <w:r>
        <w:t xml:space="preserve"> we secure access for our high-quality produce in</w:t>
      </w:r>
      <w:r w:rsidR="006C3D37">
        <w:t>to the American market</w:t>
      </w:r>
      <w:r>
        <w:t xml:space="preserve">. At the moment, not a single pound of lamb or other sheep meat can be sold into the US. </w:t>
      </w:r>
      <w:r w:rsidRPr="00D6084A">
        <w:t>We can break that restriction if we secure the right type of free trade agreement.</w:t>
      </w:r>
      <w:r>
        <w:t xml:space="preserve"> As everyone on the Committee would know, i</w:t>
      </w:r>
      <w:r w:rsidRPr="00D6084A">
        <w:t>t is also the case</w:t>
      </w:r>
      <w:r>
        <w:t xml:space="preserve"> that, in everything from high-quality Bushmills whisky, to manufacturing excellence in Northern Ireland in Bombardier and elsewhere, to</w:t>
      </w:r>
      <w:r w:rsidRPr="00D6084A">
        <w:t xml:space="preserve"> th</w:t>
      </w:r>
      <w:r>
        <w:t>e diagnostic pioneers in</w:t>
      </w:r>
      <w:r w:rsidR="0053644C">
        <w:t xml:space="preserve"> Randox</w:t>
      </w:r>
      <w:r>
        <w:t xml:space="preserve">, to the excellence of the innovation around the University of Ulster and Queen’s Belfast, there are huge opportunities for Northern Ireland. </w:t>
      </w:r>
    </w:p>
    <w:p w:rsidR="00BC2299" w:rsidP="00BC2299">
      <w:pPr>
        <w:pStyle w:val="Answer"/>
      </w:pPr>
      <w:r w:rsidRPr="00D6084A">
        <w:t xml:space="preserve">It is also the case that, whether it is Republican or Democrat, politicians in the United States </w:t>
      </w:r>
      <w:r>
        <w:t>recognise the vital importance of supporting Northern Ireland on the journey that it has undertaken over the last 22 years. I believe there will be a significant desire to make sure Northern Ireland benefits as well. It should also be clear that, notwithstanding the points Claire made earlier, Australia and New Zealand want to have a fruitful economic relationship with the whole of the UK. They also recognise that Northern Ireland’s position in the UK is one that is not just secure but is built on the enterprise, excellence and energy of Northern Ireland’s people and businesses.</w:t>
      </w:r>
    </w:p>
    <w:p w:rsidR="00BC2299" w:rsidRPr="00D6084A" w:rsidP="00BC2299">
      <w:pPr>
        <w:pStyle w:val="Answer"/>
      </w:pPr>
      <w:r w:rsidRPr="00D6084A">
        <w:t>Final</w:t>
      </w:r>
      <w:r>
        <w:t>ly,</w:t>
      </w:r>
      <w:r w:rsidRPr="00D6084A">
        <w:t xml:space="preserve"> </w:t>
      </w:r>
      <w:r w:rsidRPr="00D6084A">
        <w:t>we have all seen in the course of the last few years</w:t>
      </w:r>
      <w:r>
        <w:t xml:space="preserve"> the way in which Belfast in particular and Northern Ireland overall has managed to market itself to the world, thanks to the entrepreneurialism of its people but also thanks to strong civic and political leadership. </w:t>
      </w:r>
      <w:r w:rsidRPr="00D6084A">
        <w:t xml:space="preserve">There are huge opportunities for </w:t>
      </w:r>
      <w:r>
        <w:t xml:space="preserve">a </w:t>
      </w:r>
      <w:r w:rsidRPr="00D6084A">
        <w:t xml:space="preserve">part of the </w:t>
      </w:r>
      <w:r>
        <w:t xml:space="preserve">United Kingdom as beautiful, productive and cherished as Northern Ireland is. </w:t>
      </w:r>
    </w:p>
    <w:p w:rsidR="00BC2299" w:rsidRPr="00D6084A" w:rsidP="00BC2299">
      <w:pPr>
        <w:pStyle w:val="Answer"/>
      </w:pPr>
      <w:sdt>
        <w:sdtPr>
          <w:alias w:val="Witness"/>
          <w:id w:val="799354658"/>
          <w:placeholder>
            <w:docPart w:val="3F75BCE256FC4B68BF53FE33D0FB3F28"/>
          </w:placeholder>
          <w:richText/>
        </w:sdtPr>
        <w:sdtContent>
          <w:r w:rsidRPr="004D4559">
            <w:rPr>
              <w:b/>
              <w:i/>
            </w:rPr>
            <w:t>Brandon Lewis:</w:t>
          </w:r>
          <w:r w:rsidRPr="004D4559">
            <w:rPr>
              <w:b/>
            </w:rPr>
            <w:t xml:space="preserve"> </w:t>
          </w:r>
        </w:sdtContent>
      </w:sdt>
      <w:r w:rsidRPr="004D4559">
        <w:t xml:space="preserve">I can only endorse what the Chancellor has just outlined. One thing I have seen consistently in the period that I have been fortunate enough to hold this office is </w:t>
      </w:r>
      <w:r w:rsidRPr="0053644C">
        <w:t xml:space="preserve">businesses across Northern Ireland, whether it is Bushmills, which I visited, people </w:t>
      </w:r>
      <w:r w:rsidRPr="0053644C" w:rsidR="0053644C">
        <w:t>at</w:t>
      </w:r>
      <w:r w:rsidRPr="0053644C">
        <w:t xml:space="preserve"> Armstrong </w:t>
      </w:r>
      <w:r w:rsidRPr="0053644C" w:rsidR="0053644C">
        <w:t>Medical</w:t>
      </w:r>
      <w:r w:rsidRPr="0053644C">
        <w:t xml:space="preserve"> and the work they are doing, or what we</w:t>
      </w:r>
      <w:r w:rsidR="0053644C">
        <w:t xml:space="preserve"> are seeing in cyber</w:t>
      </w:r>
      <w:r w:rsidRPr="004D4559">
        <w:t>security through Queen</w:t>
      </w:r>
      <w:r>
        <w:t>’</w:t>
      </w:r>
      <w:r w:rsidRPr="004D4559">
        <w:t>s and businesses around Belfast</w:t>
      </w:r>
      <w:r>
        <w:t>.  I</w:t>
      </w:r>
      <w:r w:rsidRPr="004D4559">
        <w:t>t is becoming a world leader particularly for some very major US companies. There are huge opportunities</w:t>
      </w:r>
      <w:r>
        <w:t xml:space="preserve"> there. The promotion of Northern Ireland that we have seen through the creative arts has huge benefits. </w:t>
      </w:r>
      <w:r w:rsidRPr="00D6084A">
        <w:t xml:space="preserve">The command paper itself </w:t>
      </w:r>
      <w:r>
        <w:t>also</w:t>
      </w:r>
      <w:r w:rsidRPr="00D6084A">
        <w:t xml:space="preserve"> make</w:t>
      </w:r>
      <w:r>
        <w:t xml:space="preserve">s </w:t>
      </w:r>
      <w:r w:rsidRPr="00D6084A">
        <w:t xml:space="preserve">clear that we remain committed </w:t>
      </w:r>
      <w:r>
        <w:t>as a Government to the new deal for Northern Ireland. We will be setting out the details of that in due course. There are huge opportunities there. As we come out of the EU, not just inward investment but their own abi</w:t>
      </w:r>
      <w:r w:rsidR="0053644C">
        <w:t>lity to export around the world</w:t>
      </w:r>
      <w:r>
        <w:t xml:space="preserve"> is one of the benefits Northern Ireland businesses can look forward to. </w:t>
      </w:r>
      <w:r w:rsidRPr="00D6084A">
        <w:t xml:space="preserve"> </w:t>
      </w:r>
    </w:p>
    <w:p w:rsidR="00BC2299" w:rsidRPr="00D6084A" w:rsidP="00BC2299">
      <w:pPr>
        <w:pStyle w:val="Question"/>
        <w:numPr>
          <w:ilvl w:val="0"/>
          <w:numId w:val="9"/>
        </w:numPr>
      </w:pPr>
      <w:sdt>
        <w:sdtPr>
          <w:alias w:val="Member"/>
          <w:tag w:val="&lt;Member mnisId='4856' dodsId=''&gt;"/>
          <w:id w:val="-1049694071"/>
          <w:placeholder>
            <w:docPart w:val="3F75BCE256FC4B68BF53FE33D0FB3F28"/>
          </w:placeholder>
          <w:richText/>
        </w:sdtPr>
        <w:sdtContent>
          <w:r w:rsidRPr="00D6084A">
            <w:rPr>
              <w:b/>
            </w:rPr>
            <w:t>Stephen Farry:</w:t>
          </w:r>
        </w:sdtContent>
      </w:sdt>
      <w:r w:rsidRPr="00D6084A">
        <w:t xml:space="preserve"> </w:t>
      </w:r>
      <w:r>
        <w:t xml:space="preserve">I have a </w:t>
      </w:r>
      <w:r w:rsidRPr="00D6084A">
        <w:t xml:space="preserve">quick question on the </w:t>
      </w:r>
      <w:r>
        <w:t>all-island</w:t>
      </w:r>
      <w:r w:rsidRPr="00D6084A">
        <w:t xml:space="preserve"> economy. </w:t>
      </w:r>
      <w:r>
        <w:t xml:space="preserve">As you know, the protocol only covers goods but we have an integrated all-island economy around services, things like accountants and lawyers, on a north-south basis. </w:t>
      </w:r>
      <w:r w:rsidRPr="00D6084A">
        <w:t>We depend upon things like</w:t>
      </w:r>
      <w:r>
        <w:t xml:space="preserve"> mutual recognition of qualifications and data transfers. </w:t>
      </w:r>
      <w:r w:rsidRPr="00D6084A">
        <w:t xml:space="preserve">Can the Government commit to looking at the </w:t>
      </w:r>
      <w:r>
        <w:t xml:space="preserve">service integration on the island of Ireland, particularly in the context of no deal, where there could be a risk of a major disjoint? </w:t>
      </w:r>
    </w:p>
    <w:p w:rsidR="00BC2299" w:rsidRPr="00D6084A" w:rsidP="00BC2299">
      <w:pPr>
        <w:pStyle w:val="Answer"/>
      </w:pPr>
      <w:sdt>
        <w:sdtPr>
          <w:alias w:val="Witness"/>
          <w:id w:val="399022203"/>
          <w:placeholder>
            <w:docPart w:val="3F75BCE256FC4B68BF53FE33D0FB3F28"/>
          </w:placeholder>
          <w:richText/>
        </w:sdtPr>
        <w:sdtContent>
          <w:r w:rsidRPr="008F4942">
            <w:rPr>
              <w:b/>
              <w:i/>
            </w:rPr>
            <w:t>Michael Gove:</w:t>
          </w:r>
          <w:r w:rsidRPr="00D6084A">
            <w:rPr>
              <w:b/>
            </w:rPr>
            <w:t xml:space="preserve"> </w:t>
          </w:r>
        </w:sdtContent>
      </w:sdt>
      <w:r w:rsidRPr="00D6084A">
        <w:t>Yes, that is why a free trade agreement</w:t>
      </w:r>
      <w:r>
        <w:t>,</w:t>
      </w:r>
      <w:r w:rsidRPr="00D6084A">
        <w:t xml:space="preserve"> with appropriate</w:t>
      </w:r>
      <w:r>
        <w:t xml:space="preserve"> provisions for the mutual recognition of qualifications alongside it, is in all our interests. </w:t>
      </w:r>
    </w:p>
    <w:p w:rsidR="00BC2299" w:rsidRPr="00D6084A" w:rsidP="00BC2299">
      <w:pPr>
        <w:pStyle w:val="Question"/>
        <w:numPr>
          <w:ilvl w:val="0"/>
          <w:numId w:val="9"/>
        </w:numPr>
      </w:pPr>
      <w:sdt>
        <w:sdtPr>
          <w:alias w:val="Member"/>
          <w:tag w:val="&lt;Member mnisId='4494' dodsId='72275'&gt;"/>
          <w:id w:val="1355311108"/>
          <w:placeholder>
            <w:docPart w:val="3F75BCE256FC4B68BF53FE33D0FB3F28"/>
          </w:placeholder>
          <w:richText/>
        </w:sdtPr>
        <w:sdtContent>
          <w:r w:rsidRPr="00D6084A">
            <w:rPr>
              <w:b/>
            </w:rPr>
            <w:t>Chair:</w:t>
          </w:r>
        </w:sdtContent>
      </w:sdt>
      <w:r w:rsidR="0053644C">
        <w:t xml:space="preserve"> Yes or no from both of you: would </w:t>
      </w:r>
      <w:r>
        <w:t xml:space="preserve">a </w:t>
      </w:r>
      <w:r w:rsidRPr="00D6084A">
        <w:t>no</w:t>
      </w:r>
      <w:r>
        <w:t>-</w:t>
      </w:r>
      <w:r w:rsidRPr="00D6084A">
        <w:t>deal exit</w:t>
      </w:r>
      <w:r>
        <w:t xml:space="preserve"> still be a failure of statecraft?</w:t>
      </w:r>
    </w:p>
    <w:p w:rsidR="00BC2299" w:rsidRPr="00D6084A" w:rsidP="00BC2299">
      <w:pPr>
        <w:pStyle w:val="Answer"/>
      </w:pPr>
      <w:sdt>
        <w:sdtPr>
          <w:alias w:val="Witness"/>
          <w:id w:val="1430162795"/>
          <w:placeholder>
            <w:docPart w:val="3F75BCE256FC4B68BF53FE33D0FB3F28"/>
          </w:placeholder>
          <w:richText/>
        </w:sdtPr>
        <w:sdtContent>
          <w:r w:rsidRPr="008F4942">
            <w:rPr>
              <w:b/>
              <w:i/>
            </w:rPr>
            <w:t>Michael Gove:</w:t>
          </w:r>
          <w:r w:rsidRPr="00D6084A">
            <w:rPr>
              <w:b/>
            </w:rPr>
            <w:t xml:space="preserve"> </w:t>
          </w:r>
        </w:sdtContent>
      </w:sdt>
      <w:r w:rsidRPr="00D6084A">
        <w:t>It cannot happen, because we have a withdrawal agreement</w:t>
      </w:r>
      <w:r>
        <w:t xml:space="preserve"> and therefore we are not leaving the EU without a deal. We concluded a deal.</w:t>
      </w:r>
    </w:p>
    <w:p w:rsidR="00BC2299" w:rsidRPr="00D6084A" w:rsidP="00BC2299">
      <w:pPr>
        <w:pStyle w:val="Question"/>
        <w:numPr>
          <w:ilvl w:val="0"/>
          <w:numId w:val="9"/>
        </w:numPr>
      </w:pPr>
      <w:sdt>
        <w:sdtPr>
          <w:alias w:val="Member"/>
          <w:tag w:val="&lt;Member mnisId='4494' dodsId='72275'&gt;"/>
          <w:id w:val="-953244082"/>
          <w:placeholder>
            <w:docPart w:val="3F75BCE256FC4B68BF53FE33D0FB3F28"/>
          </w:placeholder>
          <w:richText/>
        </w:sdtPr>
        <w:sdtContent>
          <w:r w:rsidRPr="00D6084A">
            <w:rPr>
              <w:b/>
            </w:rPr>
            <w:t>Chair:</w:t>
          </w:r>
        </w:sdtContent>
      </w:sdt>
      <w:r w:rsidRPr="00D6084A">
        <w:t xml:space="preserve"> </w:t>
      </w:r>
      <w:r>
        <w:t>I think you knew what I meant, Chancellor. Is that a yes or a no? Is a free trade deal a failure of statecraft?</w:t>
      </w:r>
    </w:p>
    <w:p w:rsidR="00BC2299" w:rsidRPr="00D6084A" w:rsidP="00BC2299">
      <w:pPr>
        <w:pStyle w:val="Answer"/>
      </w:pPr>
      <w:sdt>
        <w:sdtPr>
          <w:alias w:val="Witness"/>
          <w:id w:val="-786118730"/>
          <w:placeholder>
            <w:docPart w:val="3F75BCE256FC4B68BF53FE33D0FB3F28"/>
          </w:placeholder>
          <w:richText/>
        </w:sdtPr>
        <w:sdtContent>
          <w:r w:rsidRPr="008F4942">
            <w:rPr>
              <w:b/>
              <w:i/>
            </w:rPr>
            <w:t>Michael Gove:</w:t>
          </w:r>
          <w:r w:rsidRPr="00D6084A">
            <w:rPr>
              <w:b/>
            </w:rPr>
            <w:t xml:space="preserve"> </w:t>
          </w:r>
        </w:sdtContent>
      </w:sdt>
      <w:r w:rsidRPr="00D6084A">
        <w:t>A free trade deal would be better than not having one, but that is all I would say.</w:t>
      </w:r>
    </w:p>
    <w:p w:rsidR="00BC2299" w:rsidRPr="00D6084A" w:rsidP="00BC2299">
      <w:pPr>
        <w:pStyle w:val="Question"/>
        <w:numPr>
          <w:ilvl w:val="0"/>
          <w:numId w:val="9"/>
        </w:numPr>
      </w:pPr>
      <w:sdt>
        <w:sdtPr>
          <w:alias w:val="Member"/>
          <w:tag w:val="&lt;Member mnisId='4494' dodsId='72275'&gt;"/>
          <w:id w:val="1364402198"/>
          <w:placeholder>
            <w:docPart w:val="3F75BCE256FC4B68BF53FE33D0FB3F28"/>
          </w:placeholder>
          <w:richText/>
        </w:sdtPr>
        <w:sdtContent>
          <w:r w:rsidRPr="00D6084A">
            <w:rPr>
              <w:b/>
            </w:rPr>
            <w:t>Chair:</w:t>
          </w:r>
        </w:sdtContent>
      </w:sdt>
      <w:r w:rsidRPr="00D6084A">
        <w:t xml:space="preserve"> </w:t>
      </w:r>
      <w:r w:rsidR="00720098">
        <w:t>You are</w:t>
      </w:r>
      <w:r>
        <w:t xml:space="preserve"> not necessarily echoing the words of the Prime Minister, whose words they were, that leaving without a deal would be a failure of statecraft. </w:t>
      </w:r>
    </w:p>
    <w:p w:rsidR="00BC2299" w:rsidRPr="00D6084A" w:rsidP="00BC2299">
      <w:pPr>
        <w:pStyle w:val="Answer"/>
      </w:pPr>
      <w:sdt>
        <w:sdtPr>
          <w:alias w:val="Witness"/>
          <w:id w:val="-1189599789"/>
          <w:placeholder>
            <w:docPart w:val="3F75BCE256FC4B68BF53FE33D0FB3F28"/>
          </w:placeholder>
          <w:richText/>
        </w:sdtPr>
        <w:sdtContent>
          <w:r w:rsidRPr="00A57FF0">
            <w:rPr>
              <w:b/>
              <w:i/>
            </w:rPr>
            <w:t>Brandon Lewis:</w:t>
          </w:r>
          <w:r w:rsidRPr="00D6084A">
            <w:rPr>
              <w:b/>
            </w:rPr>
            <w:t xml:space="preserve"> </w:t>
          </w:r>
        </w:sdtContent>
      </w:sdt>
      <w:r w:rsidRPr="00D6084A" w:rsidR="00720098">
        <w:t xml:space="preserve">Knowing </w:t>
      </w:r>
      <w:r w:rsidRPr="00D6084A">
        <w:t>the negotiating skills of our</w:t>
      </w:r>
      <w:r>
        <w:t xml:space="preserve"> brilliant team, as well as the Prime Minister, </w:t>
      </w:r>
      <w:r w:rsidR="00F4682B">
        <w:t xml:space="preserve">the </w:t>
      </w:r>
      <w:r>
        <w:t xml:space="preserve">CDL himself and the joint committee work, I am absolutely confident we will have great statesmanship that will get us a </w:t>
      </w:r>
      <w:r w:rsidR="00720098">
        <w:t xml:space="preserve">good </w:t>
      </w:r>
      <w:r>
        <w:t xml:space="preserve">free trade deal. </w:t>
      </w:r>
      <w:r w:rsidRPr="00D6084A">
        <w:t xml:space="preserve"> </w:t>
      </w:r>
    </w:p>
    <w:p w:rsidR="00720098" w:rsidP="00720098">
      <w:pPr>
        <w:pStyle w:val="Question"/>
        <w:numPr>
          <w:ilvl w:val="0"/>
          <w:numId w:val="0"/>
        </w:numPr>
        <w:ind w:left="794"/>
      </w:pPr>
      <w:sdt>
        <w:sdtPr>
          <w:alias w:val="Member"/>
          <w:tag w:val="&lt;Member mnisId='4494' dodsId='72275'&gt;"/>
          <w:id w:val="-777170218"/>
          <w:placeholder>
            <w:docPart w:val="3F75BCE256FC4B68BF53FE33D0FB3F28"/>
          </w:placeholder>
          <w:richText/>
        </w:sdtPr>
        <w:sdtContent>
          <w:r w:rsidRPr="00D6084A" w:rsidR="00BC2299">
            <w:rPr>
              <w:b/>
            </w:rPr>
            <w:t>Chair:</w:t>
          </w:r>
        </w:sdtContent>
      </w:sdt>
      <w:r w:rsidRPr="00D6084A" w:rsidR="00BC2299">
        <w:t xml:space="preserve"> Secretary of State, having known the Chancellor of the</w:t>
      </w:r>
      <w:r w:rsidR="00BC2299">
        <w:t xml:space="preserve"> Duchy of Lancaster for 31 years, I need no persuading as to his brilliance at all manner of things. I have every faith in Michael delivering what it is that we need to do. </w:t>
      </w:r>
    </w:p>
    <w:p w:rsidR="00F04ABF" w:rsidRPr="00FB0EC5" w:rsidP="00720098">
      <w:pPr>
        <w:pStyle w:val="Question"/>
        <w:numPr>
          <w:ilvl w:val="0"/>
          <w:numId w:val="0"/>
        </w:numPr>
        <w:ind w:left="794"/>
      </w:pPr>
      <w:r>
        <w:t>Ministers, thank you very much indeed for joining us. It has been incredibly useful for our Committee and our inquiry. You have made a commitment to respond to a couple of questions in writing. We will make sure our clerks touch base with your private offices on that. Thank you for taking the time, both of you, to join us in what I know is an incredibly busy time for senior Ministers. Thank you to members of the Committee for making this such a success.</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8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82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82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8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50CF3D5770C4BD18A20B159D5AE8EAC"/>
      </w:placeholder>
      <w:richText/>
    </w:sdtPr>
    <w:sdtContent>
      <w:p w:rsidR="00373E94" w:rsidP="009277D8">
        <w:pPr>
          <w:pStyle w:val="Para"/>
          <w:rPr>
            <w:color w:val="808080"/>
          </w:rPr>
        </w:pPr>
        <w:r w:rsidRPr="0092731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98E2861C248473DB91204B958B9624C"/>
      </w:placeholder>
      <w:richText/>
    </w:sdtPr>
    <w:sdtContent>
      <w:p w:rsidR="00373E9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8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E70B856"/>
    <w:lvl w:ilvl="0">
      <w:start w:val="4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5A1D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Pwilson\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50CF3D5770C4BD18A20B159D5AE8EAC"/>
        <w:category>
          <w:name w:val="General"/>
          <w:gallery w:val="placeholder"/>
        </w:category>
        <w:types>
          <w:type w:val="bbPlcHdr"/>
        </w:types>
        <w:behaviors>
          <w:behavior w:val="content"/>
        </w:behaviors>
        <w:guid w:val="{12619366-9444-445B-B444-5B363A017581}"/>
      </w:docPartPr>
      <w:docPartBody>
        <w:p w:rsidR="00433312" w:rsidP="00433312">
          <w:pPr>
            <w:pStyle w:val="750CF3D5770C4BD18A20B159D5AE8EAC"/>
          </w:pPr>
          <w:r w:rsidRPr="000753FC">
            <w:rPr>
              <w:rStyle w:val="PlaceholderText"/>
            </w:rPr>
            <w:t>Click here to enter text.</w:t>
          </w:r>
        </w:p>
      </w:docPartBody>
    </w:docPart>
    <w:docPart>
      <w:docPartPr>
        <w:name w:val="8AE85A38F48740F5A2EF82D82902AA4A"/>
        <w:category>
          <w:name w:val="General"/>
          <w:gallery w:val="placeholder"/>
        </w:category>
        <w:types>
          <w:type w:val="bbPlcHdr"/>
        </w:types>
        <w:behaviors>
          <w:behavior w:val="content"/>
        </w:behaviors>
        <w:guid w:val="{61A72915-1472-4EB7-A9FC-A2C04AD840F8}"/>
      </w:docPartPr>
      <w:docPartBody>
        <w:p w:rsidR="00433312" w:rsidP="00433312">
          <w:pPr>
            <w:pStyle w:val="8AE85A38F48740F5A2EF82D82902AA4A"/>
          </w:pPr>
          <w:r w:rsidRPr="002B3926">
            <w:rPr>
              <w:rStyle w:val="PlaceholderText"/>
            </w:rPr>
            <w:t>Click here to enter text.</w:t>
          </w:r>
        </w:p>
      </w:docPartBody>
    </w:docPart>
    <w:docPart>
      <w:docPartPr>
        <w:name w:val="798E2861C248473DB91204B958B9624C"/>
        <w:category>
          <w:name w:val="General"/>
          <w:gallery w:val="placeholder"/>
        </w:category>
        <w:types>
          <w:type w:val="bbPlcHdr"/>
        </w:types>
        <w:behaviors>
          <w:behavior w:val="content"/>
        </w:behaviors>
        <w:guid w:val="{D3CC6BD8-8524-4F0A-8865-FD6EDC506189}"/>
      </w:docPartPr>
      <w:docPartBody>
        <w:p w:rsidR="00433312" w:rsidP="00433312">
          <w:pPr>
            <w:pStyle w:val="798E2861C248473DB91204B958B9624C"/>
          </w:pPr>
          <w:r w:rsidRPr="00D20745">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6B3A39F2-96E2-4EF7-8A0B-CB0F9D096902}"/>
      </w:docPartPr>
      <w:docPartBody>
        <w:p w:rsidR="00433312">
          <w:r w:rsidRPr="005A15DA">
            <w:rPr>
              <w:rStyle w:val="PlaceholderText"/>
            </w:rPr>
            <w:t>Click here to enter text.</w:t>
          </w:r>
        </w:p>
      </w:docPartBody>
    </w:docPart>
    <w:docPart>
      <w:docPartPr>
        <w:name w:val="3F75BCE256FC4B68BF53FE33D0FB3F28"/>
        <w:category>
          <w:name w:val="General"/>
          <w:gallery w:val="placeholder"/>
        </w:category>
        <w:types>
          <w:type w:val="bbPlcHdr"/>
        </w:types>
        <w:behaviors>
          <w:behavior w:val="content"/>
        </w:behaviors>
        <w:guid w:val="{110A97D8-6691-4F86-A217-C2209DBD9B6C}"/>
      </w:docPartPr>
      <w:docPartBody>
        <w:p w:rsidR="00CD1B3C" w:rsidP="00E17DCA">
          <w:pPr>
            <w:pStyle w:val="3F75BCE256FC4B68BF53FE33D0FB3F28"/>
          </w:pPr>
          <w:r w:rsidRPr="005A15DA">
            <w:rPr>
              <w:rStyle w:val="PlaceholderText"/>
            </w:rPr>
            <w:t>Click here to enter text.</w:t>
          </w:r>
        </w:p>
      </w:docPartBody>
    </w:docPart>
    <w:docPart>
      <w:docPartPr>
        <w:name w:val="BA05D5E89F5847FFBA95983231E8AF93"/>
        <w:category>
          <w:name w:val="General"/>
          <w:gallery w:val="placeholder"/>
        </w:category>
        <w:types>
          <w:type w:val="bbPlcHdr"/>
        </w:types>
        <w:behaviors>
          <w:behavior w:val="content"/>
        </w:behaviors>
        <w:guid w:val="{A22570CC-0D43-4446-85A7-04E099ADE326}"/>
      </w:docPartPr>
      <w:docPartBody>
        <w:p w:rsidR="00CD1B3C" w:rsidP="00E17DCA">
          <w:pPr>
            <w:pStyle w:val="BA05D5E89F5847FFBA95983231E8AF93"/>
          </w:pPr>
          <w:r w:rsidRPr="005A15DA">
            <w:rPr>
              <w:rStyle w:val="PlaceholderText"/>
            </w:rPr>
            <w:t>Click here to enter text.</w:t>
          </w:r>
        </w:p>
      </w:docPartBody>
    </w:docPart>
    <w:docPart>
      <w:docPartPr>
        <w:name w:val="5C66AA008C2D495788A9DC1126BD1E05"/>
        <w:category>
          <w:name w:val="General"/>
          <w:gallery w:val="placeholder"/>
        </w:category>
        <w:types>
          <w:type w:val="bbPlcHdr"/>
        </w:types>
        <w:behaviors>
          <w:behavior w:val="content"/>
        </w:behaviors>
        <w:guid w:val="{B0741858-CE96-4933-9278-6CF356BC540E}"/>
      </w:docPartPr>
      <w:docPartBody>
        <w:p w:rsidR="00CD1B3C" w:rsidP="00E17DCA">
          <w:pPr>
            <w:pStyle w:val="5C66AA008C2D495788A9DC1126BD1E05"/>
          </w:pPr>
          <w:r w:rsidRPr="005A15DA">
            <w:rPr>
              <w:rStyle w:val="PlaceholderText"/>
            </w:rPr>
            <w:t>Click here to enter text.</w:t>
          </w:r>
        </w:p>
      </w:docPartBody>
    </w:docPart>
    <w:docPart>
      <w:docPartPr>
        <w:name w:val="7D511CCC6F5744A6B9835247E295BAFE"/>
        <w:category>
          <w:name w:val="General"/>
          <w:gallery w:val="placeholder"/>
        </w:category>
        <w:types>
          <w:type w:val="bbPlcHdr"/>
        </w:types>
        <w:behaviors>
          <w:behavior w:val="content"/>
        </w:behaviors>
        <w:guid w:val="{05ABDA7C-3417-4D46-BFC0-FADEB896E74B}"/>
      </w:docPartPr>
      <w:docPartBody>
        <w:p w:rsidR="00CD1B3C" w:rsidP="00E17DCA">
          <w:pPr>
            <w:pStyle w:val="7D511CCC6F5744A6B9835247E295BAFE"/>
          </w:pPr>
          <w:r w:rsidRPr="005A15DA">
            <w:rPr>
              <w:rStyle w:val="PlaceholderText"/>
            </w:rPr>
            <w:t>Click here to enter text.</w:t>
          </w:r>
        </w:p>
      </w:docPartBody>
    </w:docPart>
    <w:docPart>
      <w:docPartPr>
        <w:name w:val="9C690BA96ECD4B39988B8294AD7C8EFD"/>
        <w:category>
          <w:name w:val="General"/>
          <w:gallery w:val="placeholder"/>
        </w:category>
        <w:types>
          <w:type w:val="bbPlcHdr"/>
        </w:types>
        <w:behaviors>
          <w:behavior w:val="content"/>
        </w:behaviors>
        <w:guid w:val="{90C53282-CCDB-49DC-BCEE-3A4812BFC204}"/>
      </w:docPartPr>
      <w:docPartBody>
        <w:p w:rsidR="00CD1B3C" w:rsidP="00E17DCA">
          <w:pPr>
            <w:pStyle w:val="9C690BA96ECD4B39988B8294AD7C8EFD"/>
          </w:pPr>
          <w:r w:rsidRPr="005A15DA">
            <w:rPr>
              <w:rStyle w:val="PlaceholderText"/>
            </w:rPr>
            <w:t>Click here to enter text.</w:t>
          </w:r>
        </w:p>
      </w:docPartBody>
    </w:docPart>
    <w:docPart>
      <w:docPartPr>
        <w:name w:val="620AA350C2A74CDE9E539F04D8DDC1B2"/>
        <w:category>
          <w:name w:val="General"/>
          <w:gallery w:val="placeholder"/>
        </w:category>
        <w:types>
          <w:type w:val="bbPlcHdr"/>
        </w:types>
        <w:behaviors>
          <w:behavior w:val="content"/>
        </w:behaviors>
        <w:guid w:val="{65E5E802-A152-42E9-92FD-0D6BA4469CAB}"/>
      </w:docPartPr>
      <w:docPartBody>
        <w:p w:rsidR="00CD1B3C" w:rsidP="00E17DCA">
          <w:pPr>
            <w:pStyle w:val="620AA350C2A74CDE9E539F04D8DDC1B2"/>
          </w:pPr>
          <w:r w:rsidRPr="005A15D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7DCA"/>
    <w:rPr>
      <w:color w:val="808080"/>
    </w:rPr>
  </w:style>
  <w:style w:type="paragraph" w:customStyle="1" w:styleId="750CF3D5770C4BD18A20B159D5AE8EAC">
    <w:name w:val="750CF3D5770C4BD18A20B159D5AE8EAC"/>
    <w:rsid w:val="00433312"/>
  </w:style>
  <w:style w:type="paragraph" w:customStyle="1" w:styleId="8AE85A38F48740F5A2EF82D82902AA4A">
    <w:name w:val="8AE85A38F48740F5A2EF82D82902AA4A"/>
    <w:rsid w:val="00433312"/>
  </w:style>
  <w:style w:type="paragraph" w:customStyle="1" w:styleId="798E2861C248473DB91204B958B9624C">
    <w:name w:val="798E2861C248473DB91204B958B9624C"/>
    <w:rsid w:val="00433312"/>
  </w:style>
  <w:style w:type="paragraph" w:customStyle="1" w:styleId="05D365D8CC90432ABE65DC501D6C7DE5">
    <w:name w:val="05D365D8CC90432ABE65DC501D6C7DE5"/>
    <w:rsid w:val="00433312"/>
  </w:style>
  <w:style w:type="paragraph" w:customStyle="1" w:styleId="D9238DFC8F054F219A1B84E7F114F991">
    <w:name w:val="D9238DFC8F054F219A1B84E7F114F991"/>
    <w:rsid w:val="00433312"/>
  </w:style>
  <w:style w:type="paragraph" w:customStyle="1" w:styleId="821A10D0D3F34651A93686330064EA8F">
    <w:name w:val="821A10D0D3F34651A93686330064EA8F"/>
    <w:rsid w:val="00433312"/>
  </w:style>
  <w:style w:type="paragraph" w:customStyle="1" w:styleId="CC7D8346FDE6446FAF04A4772396C8BE">
    <w:name w:val="CC7D8346FDE6446FAF04A4772396C8BE"/>
    <w:rsid w:val="00433312"/>
  </w:style>
  <w:style w:type="paragraph" w:customStyle="1" w:styleId="A38C7B25559941C79D826EE47B48D1AA">
    <w:name w:val="A38C7B25559941C79D826EE47B48D1AA"/>
    <w:rsid w:val="00433312"/>
  </w:style>
  <w:style w:type="paragraph" w:customStyle="1" w:styleId="89619C383F5D4932A8675C9021136B4D">
    <w:name w:val="89619C383F5D4932A8675C9021136B4D"/>
    <w:rsid w:val="00433312"/>
  </w:style>
  <w:style w:type="paragraph" w:customStyle="1" w:styleId="8830E2DA573840C98647BA70E57AE56A">
    <w:name w:val="8830E2DA573840C98647BA70E57AE56A"/>
    <w:rsid w:val="00433312"/>
  </w:style>
  <w:style w:type="paragraph" w:customStyle="1" w:styleId="5A9697ACA549447FB6DEE7485C62C4F7">
    <w:name w:val="5A9697ACA549447FB6DEE7485C62C4F7"/>
    <w:rsid w:val="00433312"/>
  </w:style>
  <w:style w:type="paragraph" w:customStyle="1" w:styleId="135492E9B94146B18449F26227A9CA9F">
    <w:name w:val="135492E9B94146B18449F26227A9CA9F"/>
    <w:rsid w:val="00433312"/>
  </w:style>
  <w:style w:type="paragraph" w:customStyle="1" w:styleId="3F75BCE256FC4B68BF53FE33D0FB3F28">
    <w:name w:val="3F75BCE256FC4B68BF53FE33D0FB3F28"/>
    <w:rsid w:val="00E17DCA"/>
  </w:style>
  <w:style w:type="paragraph" w:customStyle="1" w:styleId="BA05D5E89F5847FFBA95983231E8AF93">
    <w:name w:val="BA05D5E89F5847FFBA95983231E8AF93"/>
    <w:rsid w:val="00E17DCA"/>
  </w:style>
  <w:style w:type="paragraph" w:customStyle="1" w:styleId="5C66AA008C2D495788A9DC1126BD1E05">
    <w:name w:val="5C66AA008C2D495788A9DC1126BD1E05"/>
    <w:rsid w:val="00E17DCA"/>
  </w:style>
  <w:style w:type="paragraph" w:customStyle="1" w:styleId="7D511CCC6F5744A6B9835247E295BAFE">
    <w:name w:val="7D511CCC6F5744A6B9835247E295BAFE"/>
    <w:rsid w:val="00E17DCA"/>
  </w:style>
  <w:style w:type="paragraph" w:customStyle="1" w:styleId="9C690BA96ECD4B39988B8294AD7C8EFD">
    <w:name w:val="9C690BA96ECD4B39988B8294AD7C8EFD"/>
    <w:rsid w:val="00E17DCA"/>
  </w:style>
  <w:style w:type="paragraph" w:customStyle="1" w:styleId="620AA350C2A74CDE9E539F04D8DDC1B2">
    <w:name w:val="620AA350C2A74CDE9E539F04D8DDC1B2"/>
    <w:rsid w:val="00E17D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68344-09CC-421D-803B-C16B4E7BE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